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r w:rsidR="00C37DC8">
              <w:t>C/T</w:t>
            </w:r>
            <w:r w:rsidR="008014D2">
              <w:rPr>
                <w:lang w:val="en-US"/>
              </w:rPr>
              <w:t>J</w:t>
            </w:r>
            <w:proofErr w:type="spellStart"/>
            <w:r w:rsidR="00C37DC8">
              <w:t>K</w:t>
            </w:r>
            <w:proofErr w:type="spellEnd"/>
            <w:r w:rsidR="00C37DC8">
              <w:t>/</w:t>
            </w:r>
            <w:proofErr w:type="spellStart"/>
            <w:r w:rsidR="00C37DC8">
              <w:t>CO</w:t>
            </w:r>
            <w:proofErr w:type="spellEnd"/>
            <w:r w:rsidR="00C37DC8">
              <w:t>/2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37DC8">
              <w:rPr>
                <w:lang w:val="en-US"/>
              </w:rPr>
              <w:t>5 February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83DC8" w:rsidRPr="00083DC8" w:rsidRDefault="00083DC8" w:rsidP="00083DC8">
      <w:pPr>
        <w:spacing w:before="120"/>
        <w:rPr>
          <w:b/>
          <w:sz w:val="24"/>
          <w:szCs w:val="24"/>
        </w:rPr>
      </w:pPr>
      <w:r w:rsidRPr="00083DC8">
        <w:rPr>
          <w:b/>
          <w:sz w:val="24"/>
          <w:szCs w:val="24"/>
        </w:rPr>
        <w:t>Комитет по правам ребенка</w:t>
      </w:r>
    </w:p>
    <w:p w:rsidR="00083DC8" w:rsidRPr="00083DC8" w:rsidRDefault="00083DC8" w:rsidP="00083DC8">
      <w:pPr>
        <w:rPr>
          <w:b/>
        </w:rPr>
      </w:pPr>
      <w:r w:rsidRPr="00083DC8">
        <w:rPr>
          <w:b/>
        </w:rPr>
        <w:t>Пятьдесят третья сессия</w:t>
      </w:r>
    </w:p>
    <w:p w:rsidR="00083DC8" w:rsidRPr="00083DC8" w:rsidRDefault="00083DC8" w:rsidP="00083DC8">
      <w:r w:rsidRPr="00083DC8">
        <w:t>11</w:t>
      </w:r>
      <w:r>
        <w:rPr>
          <w:lang w:val="en-US"/>
        </w:rPr>
        <w:t>−</w:t>
      </w:r>
      <w:r w:rsidRPr="00083DC8">
        <w:t>29 января 2010 года</w:t>
      </w:r>
    </w:p>
    <w:p w:rsidR="00083DC8" w:rsidRPr="00083DC8" w:rsidRDefault="00FF6F3D" w:rsidP="00FF6F3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083DC8" w:rsidRPr="00083DC8">
        <w:t>Рассмотрение докладов, представленных государствами-участниками в соответст</w:t>
      </w:r>
      <w:r>
        <w:t>вии со</w:t>
      </w:r>
      <w:r>
        <w:rPr>
          <w:lang w:val="en-US"/>
        </w:rPr>
        <w:t> </w:t>
      </w:r>
      <w:r w:rsidR="00083DC8" w:rsidRPr="00083DC8">
        <w:t>статьей 44 Конвенции</w:t>
      </w:r>
    </w:p>
    <w:p w:rsidR="00083DC8" w:rsidRPr="00083DC8" w:rsidRDefault="00FF6F3D" w:rsidP="00FF6F3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083DC8" w:rsidRPr="00083DC8">
        <w:t>Заключительные замечания: Таджикистан</w:t>
      </w:r>
    </w:p>
    <w:p w:rsidR="00083DC8" w:rsidRPr="00083DC8" w:rsidRDefault="00083DC8" w:rsidP="00FF6F3D">
      <w:pPr>
        <w:pStyle w:val="SingleTxtGR"/>
      </w:pPr>
      <w:r w:rsidRPr="00083DC8">
        <w:t>1.</w:t>
      </w:r>
      <w:r w:rsidRPr="00083DC8">
        <w:tab/>
        <w:t>Комитет, рассмотре</w:t>
      </w:r>
      <w:r w:rsidR="00FF6F3D">
        <w:t>л</w:t>
      </w:r>
      <w:r w:rsidRPr="00083DC8">
        <w:t xml:space="preserve"> второй периодический доклад Таджикистана (CRC/C/TJK/2) на своих 1471-м </w:t>
      </w:r>
      <w:r w:rsidR="0093326A">
        <w:t xml:space="preserve">и </w:t>
      </w:r>
      <w:r w:rsidRPr="00083DC8">
        <w:t>1473-м заседаниях (</w:t>
      </w:r>
      <w:proofErr w:type="spellStart"/>
      <w:r w:rsidRPr="00083DC8">
        <w:t>CRC</w:t>
      </w:r>
      <w:proofErr w:type="spellEnd"/>
      <w:r w:rsidRPr="00083DC8">
        <w:t>/</w:t>
      </w:r>
      <w:proofErr w:type="spellStart"/>
      <w:r w:rsidRPr="00083DC8">
        <w:t>C</w:t>
      </w:r>
      <w:proofErr w:type="spellEnd"/>
      <w:r w:rsidRPr="00083DC8">
        <w:t>/</w:t>
      </w:r>
      <w:proofErr w:type="spellStart"/>
      <w:r w:rsidRPr="00083DC8">
        <w:t>SR.1471</w:t>
      </w:r>
      <w:proofErr w:type="spellEnd"/>
      <w:r w:rsidRPr="00083DC8">
        <w:t xml:space="preserve"> и 1473), состоявшихся 18 и 19 января 2010 года, и на своем 1501-м заседании, состоя</w:t>
      </w:r>
      <w:r w:rsidRPr="00083DC8">
        <w:t>в</w:t>
      </w:r>
      <w:r w:rsidRPr="00083DC8">
        <w:t>шемся 29 января 2010 года</w:t>
      </w:r>
      <w:r w:rsidR="00FF6F3D">
        <w:t>,</w:t>
      </w:r>
      <w:r w:rsidRPr="00083DC8">
        <w:t xml:space="preserve"> принял нижеследующие заключительные замеч</w:t>
      </w:r>
      <w:r w:rsidRPr="00083DC8">
        <w:t>а</w:t>
      </w:r>
      <w:r w:rsidRPr="00083DC8">
        <w:t>ния.</w:t>
      </w:r>
    </w:p>
    <w:p w:rsidR="00083DC8" w:rsidRPr="00083DC8" w:rsidRDefault="00FF6F3D" w:rsidP="00FF6F3D">
      <w:pPr>
        <w:pStyle w:val="HChGR"/>
      </w:pPr>
      <w:r>
        <w:tab/>
      </w:r>
      <w:r w:rsidR="00083DC8" w:rsidRPr="00083DC8">
        <w:t>А.</w:t>
      </w:r>
      <w:r w:rsidR="00083DC8" w:rsidRPr="00083DC8">
        <w:tab/>
        <w:t>Введение</w:t>
      </w:r>
    </w:p>
    <w:p w:rsidR="00083DC8" w:rsidRPr="00083DC8" w:rsidRDefault="00083DC8" w:rsidP="00406E6D">
      <w:pPr>
        <w:pStyle w:val="SingleTxtGR"/>
      </w:pPr>
      <w:r w:rsidRPr="00083DC8">
        <w:t>2.</w:t>
      </w:r>
      <w:r w:rsidRPr="00083DC8">
        <w:tab/>
        <w:t>Комитет приветствует представление второго периодического доклада, письменных ответов на свой перечень вопросов, а также</w:t>
      </w:r>
      <w:r w:rsidR="00FF6F3D">
        <w:t xml:space="preserve"> состоявшийся</w:t>
      </w:r>
      <w:r w:rsidRPr="00083DC8">
        <w:t xml:space="preserve"> откр</w:t>
      </w:r>
      <w:r w:rsidRPr="00083DC8">
        <w:t>о</w:t>
      </w:r>
      <w:r w:rsidRPr="00083DC8">
        <w:t>венный и конструктивный диалог с высокопоставленной межведомственной д</w:t>
      </w:r>
      <w:r w:rsidRPr="00083DC8">
        <w:t>е</w:t>
      </w:r>
      <w:r w:rsidRPr="00083DC8">
        <w:t>легацией государства-участника.</w:t>
      </w:r>
    </w:p>
    <w:p w:rsidR="00083DC8" w:rsidRPr="00083DC8" w:rsidRDefault="00406E6D" w:rsidP="00406E6D">
      <w:pPr>
        <w:pStyle w:val="HChGR"/>
      </w:pPr>
      <w:r>
        <w:tab/>
      </w:r>
      <w:r w:rsidR="00083DC8" w:rsidRPr="00083DC8">
        <w:t>В.</w:t>
      </w:r>
      <w:r w:rsidR="00083DC8" w:rsidRPr="00083DC8">
        <w:tab/>
        <w:t>Последующие меры, принятые государством-участником</w:t>
      </w:r>
      <w:r>
        <w:t>,</w:t>
      </w:r>
      <w:r w:rsidR="00083DC8" w:rsidRPr="00083DC8">
        <w:t xml:space="preserve"> и достигнутый им прогресс</w:t>
      </w:r>
    </w:p>
    <w:p w:rsidR="00083DC8" w:rsidRPr="00083DC8" w:rsidRDefault="00083DC8" w:rsidP="00B9714A">
      <w:pPr>
        <w:pStyle w:val="SingleTxtGR"/>
      </w:pPr>
      <w:r w:rsidRPr="00083DC8">
        <w:t>3.</w:t>
      </w:r>
      <w:r w:rsidRPr="00083DC8">
        <w:tab/>
        <w:t>Комитет приветствует ратификацию следующих международных догов</w:t>
      </w:r>
      <w:r w:rsidRPr="00083DC8">
        <w:t>о</w:t>
      </w:r>
      <w:r w:rsidRPr="00083DC8">
        <w:t>ров:</w:t>
      </w:r>
    </w:p>
    <w:p w:rsidR="00083DC8" w:rsidRPr="00083DC8" w:rsidRDefault="00083DC8" w:rsidP="00B9714A">
      <w:pPr>
        <w:pStyle w:val="SingleTxtGR"/>
      </w:pPr>
      <w:r w:rsidRPr="00083DC8">
        <w:tab/>
        <w:t>а)</w:t>
      </w:r>
      <w:r w:rsidRPr="00083DC8">
        <w:tab/>
        <w:t>Факультативного протокола к Конвенции о правах ребенка, каса</w:t>
      </w:r>
      <w:r w:rsidRPr="00083DC8">
        <w:t>ю</w:t>
      </w:r>
      <w:r w:rsidRPr="00083DC8">
        <w:t>щегося участия детей в вооруженных конфликтах, 5 августа 2002 года;</w:t>
      </w:r>
    </w:p>
    <w:p w:rsidR="00083DC8" w:rsidRPr="00083DC8" w:rsidRDefault="00083DC8" w:rsidP="00B9714A">
      <w:pPr>
        <w:pStyle w:val="SingleTxtGR"/>
      </w:pPr>
      <w:r w:rsidRPr="00083DC8">
        <w:tab/>
      </w:r>
      <w:r w:rsidRPr="00083DC8">
        <w:rPr>
          <w:lang w:val="en-US"/>
        </w:rPr>
        <w:t>b</w:t>
      </w:r>
      <w:r w:rsidRPr="00083DC8">
        <w:t>)</w:t>
      </w:r>
      <w:r w:rsidRPr="00083DC8">
        <w:tab/>
        <w:t>Факультативного протокола к Конвенции о правах ребенка, каса</w:t>
      </w:r>
      <w:r w:rsidRPr="00083DC8">
        <w:t>ю</w:t>
      </w:r>
      <w:r w:rsidRPr="00083DC8">
        <w:t>щегося торговли детьми, детской проституции и детской порнографии, 5 авг</w:t>
      </w:r>
      <w:r w:rsidRPr="00083DC8">
        <w:t>у</w:t>
      </w:r>
      <w:r w:rsidRPr="00083DC8">
        <w:t>ста 2002 года;</w:t>
      </w:r>
    </w:p>
    <w:p w:rsidR="00083DC8" w:rsidRPr="00083DC8" w:rsidRDefault="00083DC8" w:rsidP="00B9714A">
      <w:pPr>
        <w:pStyle w:val="SingleTxtGR"/>
      </w:pPr>
      <w:r w:rsidRPr="00083DC8">
        <w:tab/>
        <w:t>с)</w:t>
      </w:r>
      <w:r w:rsidRPr="00083DC8">
        <w:tab/>
        <w:t>Конвенции МОТ № 182 о запрещении и немедленных мерах по и</w:t>
      </w:r>
      <w:r w:rsidRPr="00083DC8">
        <w:t>с</w:t>
      </w:r>
      <w:r w:rsidRPr="00083DC8">
        <w:t>коренению наихудших форм детского труда, 8 июня 2005 года;</w:t>
      </w:r>
    </w:p>
    <w:p w:rsidR="00083DC8" w:rsidRPr="00083DC8" w:rsidRDefault="00083DC8" w:rsidP="00B9714A">
      <w:pPr>
        <w:pStyle w:val="SingleTxtGR"/>
      </w:pPr>
      <w:r w:rsidRPr="00083DC8">
        <w:tab/>
      </w:r>
      <w:r w:rsidRPr="00083DC8">
        <w:rPr>
          <w:lang w:val="en-US"/>
        </w:rPr>
        <w:t>d</w:t>
      </w:r>
      <w:r w:rsidRPr="00083DC8">
        <w:t>)</w:t>
      </w:r>
      <w:r w:rsidRPr="00083DC8">
        <w:tab/>
        <w:t>Конвенции против транснациональной организованной преступн</w:t>
      </w:r>
      <w:r w:rsidRPr="00083DC8">
        <w:t>о</w:t>
      </w:r>
      <w:r w:rsidRPr="00083DC8">
        <w:t>сти, а также дополняющих ее</w:t>
      </w:r>
      <w:r w:rsidR="00406E6D">
        <w:t xml:space="preserve"> П</w:t>
      </w:r>
      <w:r w:rsidRPr="00083DC8">
        <w:t>ротокола о предупреждении и пресечении то</w:t>
      </w:r>
      <w:r w:rsidRPr="00083DC8">
        <w:t>р</w:t>
      </w:r>
      <w:r w:rsidRPr="00083DC8">
        <w:t>говли людьми, особенно женщинами и детьми</w:t>
      </w:r>
      <w:r w:rsidR="00406E6D">
        <w:t>,</w:t>
      </w:r>
      <w:r w:rsidRPr="00083DC8">
        <w:t xml:space="preserve"> и наказании за нее и Протокола против незаконного ввоза мигрантов по суше, морю и воздуху, 8 июля 2002 г</w:t>
      </w:r>
      <w:r w:rsidRPr="00083DC8">
        <w:t>о</w:t>
      </w:r>
      <w:r w:rsidRPr="00083DC8">
        <w:t>да.</w:t>
      </w:r>
    </w:p>
    <w:p w:rsidR="00083DC8" w:rsidRPr="00083DC8" w:rsidRDefault="00083DC8" w:rsidP="00B9714A">
      <w:pPr>
        <w:pStyle w:val="SingleTxtGR"/>
      </w:pPr>
      <w:r w:rsidRPr="00083DC8">
        <w:t>4.</w:t>
      </w:r>
      <w:r w:rsidRPr="00083DC8">
        <w:tab/>
        <w:t xml:space="preserve">Комитет с одобрением отмечает позитивные изменения в области </w:t>
      </w:r>
      <w:r w:rsidR="00406E6D">
        <w:t>собл</w:t>
      </w:r>
      <w:r w:rsidR="00406E6D">
        <w:t>ю</w:t>
      </w:r>
      <w:r w:rsidR="00406E6D">
        <w:t xml:space="preserve">дения </w:t>
      </w:r>
      <w:r w:rsidRPr="00083DC8">
        <w:t>прав человека, в том чи</w:t>
      </w:r>
      <w:r w:rsidRPr="00083DC8">
        <w:t>с</w:t>
      </w:r>
      <w:r w:rsidRPr="00083DC8">
        <w:t>ле:</w:t>
      </w:r>
    </w:p>
    <w:p w:rsidR="00083DC8" w:rsidRPr="00083DC8" w:rsidRDefault="00083DC8" w:rsidP="00B9714A">
      <w:pPr>
        <w:pStyle w:val="SingleTxtGR"/>
      </w:pPr>
      <w:r w:rsidRPr="00083DC8">
        <w:tab/>
        <w:t>а)</w:t>
      </w:r>
      <w:r w:rsidRPr="00083DC8">
        <w:tab/>
        <w:t>создание в 2001 году Комиссии по правам ребенка, в состав кот</w:t>
      </w:r>
      <w:r w:rsidRPr="00083DC8">
        <w:t>о</w:t>
      </w:r>
      <w:r w:rsidRPr="00083DC8">
        <w:t>рой входят представители гражданского общества и молодежных групп, а также создание в 2003 году на районном уровне департаментов по защите прав ребе</w:t>
      </w:r>
      <w:r w:rsidRPr="00083DC8">
        <w:t>н</w:t>
      </w:r>
      <w:r w:rsidRPr="00083DC8">
        <w:t>ка;</w:t>
      </w:r>
    </w:p>
    <w:p w:rsidR="00083DC8" w:rsidRPr="00083DC8" w:rsidRDefault="00083DC8" w:rsidP="00B9714A">
      <w:pPr>
        <w:pStyle w:val="SingleTxtGR"/>
      </w:pPr>
      <w:r w:rsidRPr="00083DC8">
        <w:tab/>
      </w:r>
      <w:r w:rsidRPr="00083DC8">
        <w:rPr>
          <w:lang w:val="en-US"/>
        </w:rPr>
        <w:t>b</w:t>
      </w:r>
      <w:r w:rsidRPr="00083DC8">
        <w:t>)</w:t>
      </w:r>
      <w:r w:rsidRPr="00083DC8">
        <w:tab/>
        <w:t xml:space="preserve">принятие национальных программ и стратегий в области охраны здоровья детей, в том числе в </w:t>
      </w:r>
      <w:r w:rsidR="00406E6D">
        <w:t>связи с</w:t>
      </w:r>
      <w:r w:rsidRPr="00083DC8">
        <w:t xml:space="preserve"> ВИЧ/СПИД</w:t>
      </w:r>
      <w:r w:rsidR="00406E6D">
        <w:t>ом</w:t>
      </w:r>
      <w:r w:rsidRPr="00083DC8">
        <w:t xml:space="preserve">, в 2000 году, а также </w:t>
      </w:r>
      <w:r w:rsidR="00406E6D">
        <w:t>в о</w:t>
      </w:r>
      <w:r w:rsidR="00406E6D">
        <w:t>б</w:t>
      </w:r>
      <w:r w:rsidR="00406E6D">
        <w:t xml:space="preserve">ласти </w:t>
      </w:r>
      <w:r w:rsidRPr="00083DC8">
        <w:t>образовани</w:t>
      </w:r>
      <w:r w:rsidR="00406E6D">
        <w:t>я</w:t>
      </w:r>
      <w:r w:rsidRPr="00083DC8">
        <w:t xml:space="preserve"> детей, в 2002 году;</w:t>
      </w:r>
    </w:p>
    <w:p w:rsidR="00083DC8" w:rsidRPr="00083DC8" w:rsidRDefault="00083DC8" w:rsidP="00B9714A">
      <w:pPr>
        <w:pStyle w:val="SingleTxtGR"/>
      </w:pPr>
      <w:r w:rsidRPr="00083DC8">
        <w:tab/>
        <w:t>с)</w:t>
      </w:r>
      <w:r w:rsidRPr="00083DC8">
        <w:tab/>
        <w:t>принятие Закона о равенстве мужчин и женщин, в 2005 году, а та</w:t>
      </w:r>
      <w:r w:rsidRPr="00083DC8">
        <w:t>к</w:t>
      </w:r>
      <w:r w:rsidRPr="00083DC8">
        <w:t>же Национальной пр</w:t>
      </w:r>
      <w:r w:rsidRPr="00083DC8">
        <w:t>о</w:t>
      </w:r>
      <w:r w:rsidRPr="00083DC8">
        <w:t>граммы на период 2001</w:t>
      </w:r>
      <w:r w:rsidR="0093326A">
        <w:t>−</w:t>
      </w:r>
      <w:r w:rsidRPr="00083DC8">
        <w:t>2010 годов, в 2001 году;</w:t>
      </w:r>
    </w:p>
    <w:p w:rsidR="00083DC8" w:rsidRPr="00083DC8" w:rsidRDefault="00083DC8" w:rsidP="00B9714A">
      <w:pPr>
        <w:pStyle w:val="SingleTxtGR"/>
      </w:pPr>
      <w:r w:rsidRPr="00083DC8">
        <w:tab/>
      </w:r>
      <w:r w:rsidRPr="00083DC8">
        <w:rPr>
          <w:lang w:val="en-US"/>
        </w:rPr>
        <w:t>d</w:t>
      </w:r>
      <w:r w:rsidRPr="00083DC8">
        <w:t>)</w:t>
      </w:r>
      <w:r w:rsidRPr="00083DC8">
        <w:tab/>
        <w:t>внесение поправок в статьи 130 "Торговля людьми" и 167 "Торго</w:t>
      </w:r>
      <w:r w:rsidRPr="00083DC8">
        <w:t>в</w:t>
      </w:r>
      <w:r w:rsidRPr="00083DC8">
        <w:t>ля несовершеннолетними" Уголовного кодекса, в 2004 году; внесение поправки в статью 89 Уголовного кодекса, предусматрива</w:t>
      </w:r>
      <w:r w:rsidRPr="00083DC8">
        <w:t>ю</w:t>
      </w:r>
      <w:r w:rsidRPr="00083DC8">
        <w:t>щ</w:t>
      </w:r>
      <w:r w:rsidR="00406E6D">
        <w:t>ую</w:t>
      </w:r>
      <w:r w:rsidRPr="00083DC8">
        <w:t xml:space="preserve"> менее строгие наказания для несовершеннолетних, впервые с</w:t>
      </w:r>
      <w:r w:rsidRPr="00083DC8">
        <w:t>о</w:t>
      </w:r>
      <w:r w:rsidRPr="00083DC8">
        <w:t>вершивших правонарушения</w:t>
      </w:r>
      <w:r w:rsidR="00406E6D">
        <w:t>, в 2004 году; принятие нового З</w:t>
      </w:r>
      <w:r w:rsidRPr="00083DC8">
        <w:t>акона о борьбе против торговли людьми, в 2004 году.</w:t>
      </w:r>
    </w:p>
    <w:p w:rsidR="00083DC8" w:rsidRPr="00083DC8" w:rsidRDefault="00B9714A" w:rsidP="00B9714A">
      <w:pPr>
        <w:pStyle w:val="HChGR"/>
      </w:pPr>
      <w:r>
        <w:tab/>
      </w:r>
      <w:r w:rsidR="00083DC8" w:rsidRPr="00083DC8">
        <w:t>С.</w:t>
      </w:r>
      <w:r w:rsidR="00083DC8" w:rsidRPr="00083DC8">
        <w:tab/>
        <w:t>Факторы и трудности, препятствующие осуществлению Конвенции</w:t>
      </w:r>
    </w:p>
    <w:p w:rsidR="00083DC8" w:rsidRPr="00083DC8" w:rsidRDefault="00083DC8" w:rsidP="00B9714A">
      <w:pPr>
        <w:pStyle w:val="SingleTxtGR"/>
      </w:pPr>
      <w:r w:rsidRPr="00083DC8">
        <w:t>5.</w:t>
      </w:r>
      <w:r w:rsidRPr="00083DC8">
        <w:tab/>
        <w:t>Комитет отмечает, что в последние годы государство-участник пережив</w:t>
      </w:r>
      <w:r w:rsidRPr="00083DC8">
        <w:t>а</w:t>
      </w:r>
      <w:r w:rsidRPr="00083DC8">
        <w:t>ло последствия гражда</w:t>
      </w:r>
      <w:r w:rsidRPr="00083DC8">
        <w:t>н</w:t>
      </w:r>
      <w:r w:rsidRPr="00083DC8">
        <w:t xml:space="preserve">ской войны и испытывало серьезные </w:t>
      </w:r>
      <w:r w:rsidR="00B9714A" w:rsidRPr="00083DC8">
        <w:t>социальн</w:t>
      </w:r>
      <w:r w:rsidR="00B9714A">
        <w:t>о-</w:t>
      </w:r>
      <w:r w:rsidRPr="00083DC8">
        <w:t>экономические трудности, а также подвергалось воздействию глобального эк</w:t>
      </w:r>
      <w:r w:rsidRPr="00083DC8">
        <w:t>о</w:t>
      </w:r>
      <w:r w:rsidRPr="00083DC8">
        <w:t>номического кризиса, широко распространенной бедности и коррупции, кот</w:t>
      </w:r>
      <w:r w:rsidRPr="00083DC8">
        <w:t>о</w:t>
      </w:r>
      <w:r w:rsidRPr="00083DC8">
        <w:t>рые оказывали особо неблагоприятное воздействие на детей.</w:t>
      </w:r>
    </w:p>
    <w:p w:rsidR="00083DC8" w:rsidRPr="00083DC8" w:rsidRDefault="00B9714A" w:rsidP="00B9714A">
      <w:pPr>
        <w:pStyle w:val="HChGR"/>
      </w:pPr>
      <w:r>
        <w:tab/>
      </w:r>
      <w:r w:rsidR="00083DC8" w:rsidRPr="00083DC8">
        <w:rPr>
          <w:lang w:val="en-US"/>
        </w:rPr>
        <w:t>D</w:t>
      </w:r>
      <w:r w:rsidR="00083DC8" w:rsidRPr="00083DC8">
        <w:t>.</w:t>
      </w:r>
      <w:r w:rsidR="00083DC8" w:rsidRPr="00083DC8">
        <w:tab/>
        <w:t>Основные пробле</w:t>
      </w:r>
      <w:r>
        <w:t>мы, вызывающие озабоченность, и </w:t>
      </w:r>
      <w:r w:rsidR="00083DC8" w:rsidRPr="00083DC8">
        <w:t>рекомендации</w:t>
      </w:r>
    </w:p>
    <w:p w:rsidR="00083DC8" w:rsidRPr="00083DC8" w:rsidRDefault="00B9714A" w:rsidP="00B9714A">
      <w:pPr>
        <w:pStyle w:val="H1GR"/>
      </w:pPr>
      <w:r>
        <w:tab/>
      </w:r>
      <w:r w:rsidR="00083DC8" w:rsidRPr="00083DC8">
        <w:t>1.</w:t>
      </w:r>
      <w:r w:rsidR="00083DC8" w:rsidRPr="00083DC8">
        <w:tab/>
        <w:t>Общие меры по осуществлению</w:t>
      </w:r>
      <w:r>
        <w:t xml:space="preserve"> (статьи 4, 42 и пункт 6 статьи </w:t>
      </w:r>
      <w:r w:rsidR="00083DC8" w:rsidRPr="00083DC8">
        <w:t>44 Конвенции)</w:t>
      </w:r>
    </w:p>
    <w:p w:rsidR="00083DC8" w:rsidRPr="00083DC8" w:rsidRDefault="00B9714A" w:rsidP="00B9714A">
      <w:pPr>
        <w:pStyle w:val="H23GR"/>
      </w:pPr>
      <w:r>
        <w:tab/>
      </w:r>
      <w:r>
        <w:tab/>
      </w:r>
      <w:r w:rsidR="00083DC8" w:rsidRPr="00083DC8">
        <w:t>Предыдущие рекомендации Комитета</w:t>
      </w:r>
    </w:p>
    <w:p w:rsidR="00083DC8" w:rsidRPr="00083DC8" w:rsidRDefault="00083DC8" w:rsidP="00B9714A">
      <w:pPr>
        <w:pStyle w:val="SingleTxtGR"/>
      </w:pPr>
      <w:r w:rsidRPr="00083DC8">
        <w:t>6.</w:t>
      </w:r>
      <w:r w:rsidRPr="00083DC8">
        <w:tab/>
        <w:t>Отмечая усилия государства-участника в связи с выполнением заключ</w:t>
      </w:r>
      <w:r w:rsidRPr="00083DC8">
        <w:t>и</w:t>
      </w:r>
      <w:r w:rsidRPr="00083DC8">
        <w:t>тельных замечаний по предыдущему докладу государства-участника (CRC/C/15/Add.136), Комитет вместе с тем сожалеет, что некоторые из отм</w:t>
      </w:r>
      <w:r w:rsidRPr="00083DC8">
        <w:t>е</w:t>
      </w:r>
      <w:r w:rsidRPr="00083DC8">
        <w:t>ченных им проблем и предложенных рекомендаций не были учтены в достато</w:t>
      </w:r>
      <w:r w:rsidRPr="00083DC8">
        <w:t>ч</w:t>
      </w:r>
      <w:r w:rsidRPr="00083DC8">
        <w:t xml:space="preserve">ной степени или выполнены. </w:t>
      </w:r>
    </w:p>
    <w:p w:rsidR="00083DC8" w:rsidRPr="0093326A" w:rsidRDefault="00083DC8" w:rsidP="000B1D6E">
      <w:pPr>
        <w:pStyle w:val="SingleTxtGR"/>
        <w:rPr>
          <w:b/>
        </w:rPr>
      </w:pPr>
      <w:r w:rsidRPr="0093326A">
        <w:rPr>
          <w:b/>
        </w:rPr>
        <w:t>7.</w:t>
      </w:r>
      <w:r w:rsidRPr="0093326A">
        <w:rPr>
          <w:b/>
        </w:rPr>
        <w:tab/>
        <w:t>Комитет настоятельно призывает государство-участник принять все необходимые меры для выполнения тех рекомендаций, содержавшихся в заключительных замечаниях по первоначальному докладу, которые не б</w:t>
      </w:r>
      <w:r w:rsidRPr="0093326A">
        <w:rPr>
          <w:b/>
        </w:rPr>
        <w:t>ы</w:t>
      </w:r>
      <w:r w:rsidRPr="0093326A">
        <w:rPr>
          <w:b/>
        </w:rPr>
        <w:t>ли выполнены полностью или частично, прежде всего рекомендаций, к</w:t>
      </w:r>
      <w:r w:rsidRPr="0093326A">
        <w:rPr>
          <w:b/>
        </w:rPr>
        <w:t>а</w:t>
      </w:r>
      <w:r w:rsidRPr="0093326A">
        <w:rPr>
          <w:b/>
        </w:rPr>
        <w:t>савшихся, в частности, увеличения бюджетных ассигнований, сбора да</w:t>
      </w:r>
      <w:r w:rsidRPr="0093326A">
        <w:rPr>
          <w:b/>
        </w:rPr>
        <w:t>н</w:t>
      </w:r>
      <w:r w:rsidRPr="0093326A">
        <w:rPr>
          <w:b/>
        </w:rPr>
        <w:t>ных о лицах моложе 18 лет, предупреждения институционализации детей и насилия в отношении детей, улучшения медицинского обслуживания и инклюзивного образования, запрещение детского труда и развити</w:t>
      </w:r>
      <w:r w:rsidR="000B1D6E" w:rsidRPr="0093326A">
        <w:rPr>
          <w:b/>
        </w:rPr>
        <w:t>я</w:t>
      </w:r>
      <w:r w:rsidRPr="0093326A">
        <w:rPr>
          <w:b/>
        </w:rPr>
        <w:t xml:space="preserve"> сист</w:t>
      </w:r>
      <w:r w:rsidRPr="0093326A">
        <w:rPr>
          <w:b/>
        </w:rPr>
        <w:t>е</w:t>
      </w:r>
      <w:r w:rsidRPr="0093326A">
        <w:rPr>
          <w:b/>
        </w:rPr>
        <w:t>мы отправления правосудия в отношении несовершеннолетних.</w:t>
      </w:r>
    </w:p>
    <w:p w:rsidR="00083DC8" w:rsidRPr="00083DC8" w:rsidRDefault="000B1D6E" w:rsidP="000B1D6E">
      <w:pPr>
        <w:pStyle w:val="H23GR"/>
      </w:pPr>
      <w:r>
        <w:tab/>
      </w:r>
      <w:r>
        <w:tab/>
      </w:r>
      <w:r w:rsidR="00083DC8" w:rsidRPr="00083DC8">
        <w:t>Законодательство</w:t>
      </w:r>
    </w:p>
    <w:p w:rsidR="00083DC8" w:rsidRPr="00083DC8" w:rsidRDefault="00083DC8" w:rsidP="000B1D6E">
      <w:pPr>
        <w:pStyle w:val="SingleTxtGR"/>
      </w:pPr>
      <w:r w:rsidRPr="00083DC8">
        <w:t>8.</w:t>
      </w:r>
      <w:r w:rsidRPr="00083DC8">
        <w:tab/>
        <w:t>Отмечая принятие государством-участником дополнительных законод</w:t>
      </w:r>
      <w:r w:rsidRPr="00083DC8">
        <w:t>а</w:t>
      </w:r>
      <w:r w:rsidRPr="00083DC8">
        <w:t>тельных и административных мер, имеющих отношение к правам детей, Ком</w:t>
      </w:r>
      <w:r w:rsidRPr="00083DC8">
        <w:t>и</w:t>
      </w:r>
      <w:r w:rsidRPr="00083DC8">
        <w:t>тет вместе с тем с обеспокоенностью отмечает, что в национальном законод</w:t>
      </w:r>
      <w:r w:rsidRPr="00083DC8">
        <w:t>а</w:t>
      </w:r>
      <w:r w:rsidRPr="00083DC8">
        <w:t>тельстве в должной степени не отражены все закрепленные в Конвенции</w:t>
      </w:r>
      <w:r w:rsidR="000B1D6E" w:rsidRPr="000B1D6E">
        <w:t xml:space="preserve"> </w:t>
      </w:r>
      <w:r w:rsidR="000B1D6E" w:rsidRPr="00083DC8">
        <w:t>пол</w:t>
      </w:r>
      <w:r w:rsidR="000B1D6E" w:rsidRPr="00083DC8">
        <w:t>о</w:t>
      </w:r>
      <w:r w:rsidR="000B1D6E" w:rsidRPr="00083DC8">
        <w:t>жения</w:t>
      </w:r>
      <w:r w:rsidRPr="00083DC8">
        <w:t>.</w:t>
      </w:r>
    </w:p>
    <w:p w:rsidR="007F7553" w:rsidRDefault="00083DC8" w:rsidP="000B1D6E">
      <w:pPr>
        <w:pStyle w:val="SingleTxtGR"/>
        <w:rPr>
          <w:b/>
        </w:rPr>
      </w:pPr>
      <w:r w:rsidRPr="0093326A">
        <w:rPr>
          <w:b/>
        </w:rPr>
        <w:t>9.</w:t>
      </w:r>
      <w:r w:rsidRPr="0093326A">
        <w:rPr>
          <w:b/>
        </w:rPr>
        <w:tab/>
        <w:t>Комитет рекомендует государству-участнику тщательно изучить с</w:t>
      </w:r>
      <w:r w:rsidRPr="0093326A">
        <w:rPr>
          <w:b/>
        </w:rPr>
        <w:t>у</w:t>
      </w:r>
      <w:r w:rsidRPr="0093326A">
        <w:rPr>
          <w:b/>
        </w:rPr>
        <w:t>ществующие законодательные и иные меры с целью внесения изменений в дейс</w:t>
      </w:r>
      <w:r w:rsidRPr="0093326A">
        <w:rPr>
          <w:b/>
        </w:rPr>
        <w:t>т</w:t>
      </w:r>
      <w:r w:rsidRPr="0093326A">
        <w:rPr>
          <w:b/>
        </w:rPr>
        <w:t>вующее законодательство или приняти</w:t>
      </w:r>
      <w:r w:rsidR="000B1D6E" w:rsidRPr="0093326A">
        <w:rPr>
          <w:b/>
        </w:rPr>
        <w:t>я</w:t>
      </w:r>
      <w:r w:rsidRPr="0093326A">
        <w:rPr>
          <w:b/>
        </w:rPr>
        <w:t xml:space="preserve"> новых законов</w:t>
      </w:r>
      <w:r w:rsidR="000B1D6E" w:rsidRPr="0093326A">
        <w:rPr>
          <w:b/>
        </w:rPr>
        <w:t xml:space="preserve"> для учета всех</w:t>
      </w:r>
      <w:r w:rsidRPr="0093326A">
        <w:rPr>
          <w:b/>
        </w:rPr>
        <w:t xml:space="preserve"> полож</w:t>
      </w:r>
      <w:r w:rsidRPr="0093326A">
        <w:rPr>
          <w:b/>
        </w:rPr>
        <w:t>е</w:t>
      </w:r>
      <w:r w:rsidRPr="0093326A">
        <w:rPr>
          <w:b/>
        </w:rPr>
        <w:t>ни</w:t>
      </w:r>
      <w:r w:rsidR="000B1D6E" w:rsidRPr="0093326A">
        <w:rPr>
          <w:b/>
        </w:rPr>
        <w:t>й</w:t>
      </w:r>
      <w:r w:rsidRPr="0093326A">
        <w:rPr>
          <w:b/>
        </w:rPr>
        <w:t>, закрепленны</w:t>
      </w:r>
      <w:r w:rsidR="000B1D6E" w:rsidRPr="0093326A">
        <w:rPr>
          <w:b/>
        </w:rPr>
        <w:t>х</w:t>
      </w:r>
      <w:r w:rsidRPr="0093326A">
        <w:rPr>
          <w:b/>
        </w:rPr>
        <w:t xml:space="preserve"> в Конвенции.</w:t>
      </w:r>
    </w:p>
    <w:p w:rsidR="004E3F28" w:rsidRDefault="004E3F28" w:rsidP="00BC61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Координация</w:t>
      </w:r>
    </w:p>
    <w:p w:rsidR="004E3F28" w:rsidRDefault="004E3F28" w:rsidP="00BC61B6">
      <w:pPr>
        <w:pStyle w:val="SingleTxtGR"/>
      </w:pPr>
      <w:r>
        <w:t>10.</w:t>
      </w:r>
      <w:r>
        <w:tab/>
        <w:t>Приветствуя различные принятые государством-участником меры по к</w:t>
      </w:r>
      <w:r>
        <w:t>о</w:t>
      </w:r>
      <w:r>
        <w:t>ординации осуществления Конвенции, в частности создание Комиссии по пр</w:t>
      </w:r>
      <w:r>
        <w:t>а</w:t>
      </w:r>
      <w:r>
        <w:t>вам ребенка, Комитет вместе с тем выражает сожаление по поводу недостато</w:t>
      </w:r>
      <w:r>
        <w:t>ч</w:t>
      </w:r>
      <w:r>
        <w:t>ности административной координации и сотрудничества между различными правительственными ведомствами, отвечающими за осуществление Конвенции на центральном и местном уровнях, а также о нехватке людских, технических и финансовых ресурсов.</w:t>
      </w:r>
    </w:p>
    <w:p w:rsidR="004E3F28" w:rsidRPr="00C72AB2" w:rsidRDefault="004E3F28" w:rsidP="00BC61B6">
      <w:pPr>
        <w:pStyle w:val="SingleTxtGR"/>
        <w:rPr>
          <w:b/>
        </w:rPr>
      </w:pPr>
      <w:r w:rsidRPr="00C72AB2">
        <w:rPr>
          <w:b/>
        </w:rPr>
        <w:t>11.</w:t>
      </w:r>
      <w:r w:rsidRPr="00C72AB2">
        <w:rPr>
          <w:b/>
        </w:rPr>
        <w:tab/>
        <w:t>Комитет рекомендует государству-участнику укрепить механизм к</w:t>
      </w:r>
      <w:r w:rsidRPr="00C72AB2">
        <w:rPr>
          <w:b/>
        </w:rPr>
        <w:t>о</w:t>
      </w:r>
      <w:r w:rsidRPr="00C72AB2">
        <w:rPr>
          <w:b/>
        </w:rPr>
        <w:t xml:space="preserve">ординации за счет развития </w:t>
      </w:r>
      <w:r>
        <w:rPr>
          <w:b/>
        </w:rPr>
        <w:t>взаимодействия</w:t>
      </w:r>
      <w:r w:rsidRPr="00C72AB2">
        <w:rPr>
          <w:b/>
        </w:rPr>
        <w:t xml:space="preserve"> и оценк</w:t>
      </w:r>
      <w:r>
        <w:rPr>
          <w:b/>
        </w:rPr>
        <w:t>и</w:t>
      </w:r>
      <w:r w:rsidRPr="00C72AB2">
        <w:rPr>
          <w:b/>
        </w:rPr>
        <w:t xml:space="preserve"> на всех уровнях управления, в том числе координации на межрегиональном и на межмин</w:t>
      </w:r>
      <w:r w:rsidRPr="00C72AB2">
        <w:rPr>
          <w:b/>
        </w:rPr>
        <w:t>и</w:t>
      </w:r>
      <w:r w:rsidRPr="00C72AB2">
        <w:rPr>
          <w:b/>
        </w:rPr>
        <w:t>стерском уровнях. Кроме того, Комитет рекомендует государству-участнику обеспечить Комиссию по правам ребенка надлежащим статусом и мандатом, а также адекватными людскими, финансовыми и техническ</w:t>
      </w:r>
      <w:r w:rsidRPr="00C72AB2">
        <w:rPr>
          <w:b/>
        </w:rPr>
        <w:t>и</w:t>
      </w:r>
      <w:r w:rsidRPr="00C72AB2">
        <w:rPr>
          <w:b/>
        </w:rPr>
        <w:t>ми р</w:t>
      </w:r>
      <w:r w:rsidRPr="00C72AB2">
        <w:rPr>
          <w:b/>
        </w:rPr>
        <w:t>е</w:t>
      </w:r>
      <w:r w:rsidRPr="00C72AB2">
        <w:rPr>
          <w:b/>
        </w:rPr>
        <w:t>сурсами.</w:t>
      </w:r>
    </w:p>
    <w:p w:rsidR="004E3F28" w:rsidRDefault="004E3F28" w:rsidP="00BC61B6">
      <w:pPr>
        <w:pStyle w:val="H23GR"/>
      </w:pPr>
      <w:r>
        <w:tab/>
      </w:r>
      <w:r>
        <w:tab/>
        <w:t>Независимый контроль</w:t>
      </w:r>
    </w:p>
    <w:p w:rsidR="004E3F28" w:rsidRDefault="004E3F28" w:rsidP="00BC61B6">
      <w:pPr>
        <w:pStyle w:val="SingleTxtGR"/>
      </w:pPr>
      <w:r w:rsidRPr="00301A4A">
        <w:t>12.</w:t>
      </w:r>
      <w:r w:rsidRPr="00301A4A">
        <w:tab/>
        <w:t>Комитет приветствует создание в 2009 году Управления уполномоченного по правам человека и отмечает</w:t>
      </w:r>
      <w:r>
        <w:t>, что уполномоченный наделен правом расслед</w:t>
      </w:r>
      <w:r>
        <w:t>о</w:t>
      </w:r>
      <w:r>
        <w:t>вать жалобы, поступающие от всех граждан, включая детей, а также действ</w:t>
      </w:r>
      <w:r>
        <w:t>о</w:t>
      </w:r>
      <w:r>
        <w:t>вать по своей собственной инициативе. Вместе с тем Комитет выражает обе</w:t>
      </w:r>
      <w:r>
        <w:t>с</w:t>
      </w:r>
      <w:r>
        <w:t>покоенность по поводу того, что это Управление может не обеспечить дост</w:t>
      </w:r>
      <w:r>
        <w:t>а</w:t>
      </w:r>
      <w:r>
        <w:t>точной защиты конкретных интересов детей, учитывая широкие рамки его ма</w:t>
      </w:r>
      <w:r>
        <w:t>н</w:t>
      </w:r>
      <w:r>
        <w:t>дата.</w:t>
      </w:r>
    </w:p>
    <w:p w:rsidR="004E3F28" w:rsidRPr="009737E0" w:rsidRDefault="004E3F28" w:rsidP="00BC61B6">
      <w:pPr>
        <w:pStyle w:val="SingleTxtGR"/>
        <w:rPr>
          <w:b/>
        </w:rPr>
      </w:pPr>
      <w:r w:rsidRPr="009737E0">
        <w:rPr>
          <w:b/>
        </w:rPr>
        <w:t>13.</w:t>
      </w:r>
      <w:r w:rsidRPr="009737E0">
        <w:rPr>
          <w:b/>
        </w:rPr>
        <w:tab/>
        <w:t>Комитет рекомендует государству-участнику:</w:t>
      </w:r>
    </w:p>
    <w:p w:rsidR="004E3F28" w:rsidRPr="009737E0" w:rsidRDefault="004E3F28" w:rsidP="00BC61B6">
      <w:pPr>
        <w:pStyle w:val="SingleTxtGR"/>
        <w:rPr>
          <w:b/>
        </w:rPr>
      </w:pPr>
      <w:r w:rsidRPr="009737E0">
        <w:rPr>
          <w:b/>
        </w:rPr>
        <w:tab/>
        <w:t>а)</w:t>
      </w:r>
      <w:r w:rsidRPr="009737E0">
        <w:rPr>
          <w:b/>
        </w:rPr>
        <w:tab/>
      </w:r>
      <w:r>
        <w:rPr>
          <w:b/>
        </w:rPr>
        <w:t>о</w:t>
      </w:r>
      <w:r w:rsidRPr="009737E0">
        <w:rPr>
          <w:b/>
        </w:rPr>
        <w:t>беспечить, чтобы структура и функции Управления уполн</w:t>
      </w:r>
      <w:r w:rsidRPr="009737E0">
        <w:rPr>
          <w:b/>
        </w:rPr>
        <w:t>о</w:t>
      </w:r>
      <w:r w:rsidRPr="009737E0">
        <w:rPr>
          <w:b/>
        </w:rPr>
        <w:t>моченного по правам человека находились в полном соответствии с при</w:t>
      </w:r>
      <w:r w:rsidRPr="009737E0">
        <w:rPr>
          <w:b/>
        </w:rPr>
        <w:t>н</w:t>
      </w:r>
      <w:r w:rsidRPr="009737E0">
        <w:rPr>
          <w:b/>
        </w:rPr>
        <w:t>ципами, к</w:t>
      </w:r>
      <w:r w:rsidRPr="009737E0">
        <w:rPr>
          <w:b/>
        </w:rPr>
        <w:t>а</w:t>
      </w:r>
      <w:r w:rsidRPr="009737E0">
        <w:rPr>
          <w:b/>
        </w:rPr>
        <w:t>сающимися статуса национальных учреждений по поощрению и защите прав человека (Парижскими принципами, приложение к резол</w:t>
      </w:r>
      <w:r w:rsidRPr="009737E0">
        <w:rPr>
          <w:b/>
        </w:rPr>
        <w:t>ю</w:t>
      </w:r>
      <w:r w:rsidRPr="009737E0">
        <w:rPr>
          <w:b/>
        </w:rPr>
        <w:t>ции 48/134 Генеральной Ассамблеи)</w:t>
      </w:r>
      <w:r>
        <w:rPr>
          <w:b/>
        </w:rPr>
        <w:t>,</w:t>
      </w:r>
      <w:r w:rsidRPr="009737E0">
        <w:rPr>
          <w:b/>
        </w:rPr>
        <w:t xml:space="preserve"> с учетом принятого Комитетом зам</w:t>
      </w:r>
      <w:r w:rsidRPr="009737E0">
        <w:rPr>
          <w:b/>
        </w:rPr>
        <w:t>е</w:t>
      </w:r>
      <w:r w:rsidRPr="009737E0">
        <w:rPr>
          <w:b/>
        </w:rPr>
        <w:t>чани</w:t>
      </w:r>
      <w:r>
        <w:rPr>
          <w:b/>
        </w:rPr>
        <w:t>я</w:t>
      </w:r>
      <w:r w:rsidRPr="009737E0">
        <w:rPr>
          <w:b/>
        </w:rPr>
        <w:t xml:space="preserve"> общего порядка № 2 (2002 год) о роли независимых национальных правозащитных учрежд</w:t>
      </w:r>
      <w:r w:rsidRPr="009737E0">
        <w:rPr>
          <w:b/>
        </w:rPr>
        <w:t>е</w:t>
      </w:r>
      <w:r w:rsidRPr="009737E0">
        <w:rPr>
          <w:b/>
        </w:rPr>
        <w:t xml:space="preserve">ний в деле поощрения и защиты прав ребенка; </w:t>
      </w:r>
    </w:p>
    <w:p w:rsidR="004E3F28" w:rsidRPr="009737E0" w:rsidRDefault="004E3F28" w:rsidP="00BC61B6">
      <w:pPr>
        <w:pStyle w:val="SingleTxtGR"/>
        <w:rPr>
          <w:b/>
        </w:rPr>
      </w:pPr>
      <w:r w:rsidRPr="009737E0">
        <w:rPr>
          <w:b/>
        </w:rPr>
        <w:tab/>
      </w:r>
      <w:r w:rsidRPr="009737E0">
        <w:rPr>
          <w:b/>
          <w:lang w:val="en-US"/>
        </w:rPr>
        <w:t>b</w:t>
      </w:r>
      <w:r w:rsidRPr="009737E0">
        <w:rPr>
          <w:b/>
        </w:rPr>
        <w:t>)</w:t>
      </w:r>
      <w:r w:rsidRPr="009737E0">
        <w:rPr>
          <w:b/>
        </w:rPr>
        <w:tab/>
      </w:r>
      <w:r>
        <w:rPr>
          <w:b/>
        </w:rPr>
        <w:t>о</w:t>
      </w:r>
      <w:r w:rsidRPr="009737E0">
        <w:rPr>
          <w:b/>
        </w:rPr>
        <w:t>беспечить Управление уполномоченного по правам человека надлежащими финансовыми, техническими, людскими и материальными ресурс</w:t>
      </w:r>
      <w:r w:rsidRPr="009737E0">
        <w:rPr>
          <w:b/>
        </w:rPr>
        <w:t>а</w:t>
      </w:r>
      <w:r w:rsidRPr="009737E0">
        <w:rPr>
          <w:b/>
        </w:rPr>
        <w:t>ми для осуществления его функций;</w:t>
      </w:r>
    </w:p>
    <w:p w:rsidR="004E3F28" w:rsidRPr="009737E0" w:rsidRDefault="004E3F28" w:rsidP="00BC61B6">
      <w:pPr>
        <w:pStyle w:val="SingleTxtGR"/>
        <w:rPr>
          <w:b/>
        </w:rPr>
      </w:pPr>
      <w:r w:rsidRPr="009737E0">
        <w:rPr>
          <w:b/>
        </w:rPr>
        <w:tab/>
        <w:t>с)</w:t>
      </w:r>
      <w:r w:rsidRPr="009737E0">
        <w:rPr>
          <w:b/>
        </w:rPr>
        <w:tab/>
        <w:t>изучить возможность учреждения высокопоставленной дол</w:t>
      </w:r>
      <w:r w:rsidRPr="009737E0">
        <w:rPr>
          <w:b/>
        </w:rPr>
        <w:t>ж</w:t>
      </w:r>
      <w:r w:rsidRPr="009737E0">
        <w:rPr>
          <w:b/>
        </w:rPr>
        <w:t>ности уполномоченного по правам детей для осуществления контроля за выполнением Конвенции на национальном и местн</w:t>
      </w:r>
      <w:r>
        <w:rPr>
          <w:b/>
        </w:rPr>
        <w:t>ом</w:t>
      </w:r>
      <w:r w:rsidRPr="009737E0">
        <w:rPr>
          <w:b/>
        </w:rPr>
        <w:t xml:space="preserve"> уровнях при обесп</w:t>
      </w:r>
      <w:r w:rsidRPr="009737E0">
        <w:rPr>
          <w:b/>
        </w:rPr>
        <w:t>е</w:t>
      </w:r>
      <w:r w:rsidRPr="009737E0">
        <w:rPr>
          <w:b/>
        </w:rPr>
        <w:t>чении того, чтобы такой механизм являлся доступным для детей, был уполномочен получать и расследовать жалобы о нарушениях прав детей с учетом интересов ребенка и наделен необходимыми людскими, финанс</w:t>
      </w:r>
      <w:r w:rsidRPr="009737E0">
        <w:rPr>
          <w:b/>
        </w:rPr>
        <w:t>о</w:t>
      </w:r>
      <w:r w:rsidRPr="009737E0">
        <w:rPr>
          <w:b/>
        </w:rPr>
        <w:t>выми и техническими ресурсами для их эффекти</w:t>
      </w:r>
      <w:r w:rsidRPr="009737E0">
        <w:rPr>
          <w:b/>
        </w:rPr>
        <w:t>в</w:t>
      </w:r>
      <w:r w:rsidRPr="009737E0">
        <w:rPr>
          <w:b/>
        </w:rPr>
        <w:t>ного рассмотрения.</w:t>
      </w:r>
    </w:p>
    <w:p w:rsidR="004E3F28" w:rsidRDefault="004E3F28" w:rsidP="00BC61B6">
      <w:pPr>
        <w:pStyle w:val="H23GR"/>
      </w:pPr>
      <w:r>
        <w:tab/>
      </w:r>
      <w:r>
        <w:tab/>
        <w:t>Национальный план действий</w:t>
      </w:r>
    </w:p>
    <w:p w:rsidR="004E3F28" w:rsidRDefault="004E3F28" w:rsidP="00BC61B6">
      <w:pPr>
        <w:pStyle w:val="SingleTxtGR"/>
      </w:pPr>
      <w:r>
        <w:t>14.</w:t>
      </w:r>
      <w:r>
        <w:tab/>
        <w:t>Комитет приветствует принятие в 2003 году Национального плана дейс</w:t>
      </w:r>
      <w:r>
        <w:t>т</w:t>
      </w:r>
      <w:r>
        <w:t>вий по защите прав и интересов ребенка на 2003−2010 годы и создание Коми</w:t>
      </w:r>
      <w:r>
        <w:t>с</w:t>
      </w:r>
      <w:r>
        <w:t>сии по правам ребенка, которая координирует выполнение Плана действий, о</w:t>
      </w:r>
      <w:r>
        <w:t>д</w:t>
      </w:r>
      <w:r>
        <w:t>нако он сожалеет об отсутствии какого-либо механизма для проведения посл</w:t>
      </w:r>
      <w:r>
        <w:t>е</w:t>
      </w:r>
      <w:r>
        <w:t>дующих мер и дополнительного контроля за его осуществлением, в частности из-за нехватки соответствующих ресу</w:t>
      </w:r>
      <w:r>
        <w:t>р</w:t>
      </w:r>
      <w:r>
        <w:t>сов.</w:t>
      </w:r>
    </w:p>
    <w:p w:rsidR="004E3F28" w:rsidRPr="00084681" w:rsidRDefault="004E3F28" w:rsidP="00BC61B6">
      <w:pPr>
        <w:pStyle w:val="SingleTxtGR"/>
        <w:rPr>
          <w:b/>
        </w:rPr>
      </w:pPr>
      <w:r w:rsidRPr="00084681">
        <w:rPr>
          <w:b/>
        </w:rPr>
        <w:t>15.</w:t>
      </w:r>
      <w:r w:rsidRPr="00084681">
        <w:rPr>
          <w:b/>
        </w:rPr>
        <w:tab/>
        <w:t>Комитет рекомендует государству-участнику обеспечить, чтобы Н</w:t>
      </w:r>
      <w:r w:rsidRPr="00084681">
        <w:rPr>
          <w:b/>
        </w:rPr>
        <w:t>а</w:t>
      </w:r>
      <w:r w:rsidRPr="00084681">
        <w:rPr>
          <w:b/>
        </w:rPr>
        <w:t>циональный план действий по защите прав и интересов ребенка охват</w:t>
      </w:r>
      <w:r w:rsidRPr="00084681">
        <w:rPr>
          <w:b/>
        </w:rPr>
        <w:t>ы</w:t>
      </w:r>
      <w:r w:rsidRPr="00084681">
        <w:rPr>
          <w:b/>
        </w:rPr>
        <w:t>вал все области применения Конвенции и учитывал итоговый документ "Мир, пригодный для жизни детей", принятый Генеральной Ассамблеей на ее специальной сессии по положению детей в 2002 году, и результаты проведенного в 2007 году его среднесрочного обзора. Кроме того, он рек</w:t>
      </w:r>
      <w:r w:rsidRPr="00084681">
        <w:rPr>
          <w:b/>
        </w:rPr>
        <w:t>о</w:t>
      </w:r>
      <w:r w:rsidRPr="00084681">
        <w:rPr>
          <w:b/>
        </w:rPr>
        <w:t>мендует предоставить Комиссии по правам ребенка, на которую возложена ответственность за выполнение Наци</w:t>
      </w:r>
      <w:r w:rsidRPr="00084681">
        <w:rPr>
          <w:b/>
        </w:rPr>
        <w:t>о</w:t>
      </w:r>
      <w:r w:rsidRPr="00084681">
        <w:rPr>
          <w:b/>
        </w:rPr>
        <w:t>нального плана действий по защите прав и интересов ребенка</w:t>
      </w:r>
      <w:r>
        <w:rPr>
          <w:b/>
        </w:rPr>
        <w:t>,</w:t>
      </w:r>
      <w:r w:rsidRPr="00084681">
        <w:rPr>
          <w:b/>
        </w:rPr>
        <w:t xml:space="preserve"> достаточные людские и финансовые ресурсы, с тем чтобы она могла осуществлять с</w:t>
      </w:r>
      <w:r>
        <w:rPr>
          <w:b/>
        </w:rPr>
        <w:t>в</w:t>
      </w:r>
      <w:r w:rsidRPr="00084681">
        <w:rPr>
          <w:b/>
        </w:rPr>
        <w:t>ой мандат. Комитет также рекоменд</w:t>
      </w:r>
      <w:r w:rsidRPr="00084681">
        <w:rPr>
          <w:b/>
        </w:rPr>
        <w:t>у</w:t>
      </w:r>
      <w:r w:rsidRPr="00084681">
        <w:rPr>
          <w:b/>
        </w:rPr>
        <w:t>ет государству-участнику установить механизмы контроля для проведения регулярной оценки достигнутого прогресса и выявления возможных н</w:t>
      </w:r>
      <w:r w:rsidRPr="00084681">
        <w:rPr>
          <w:b/>
        </w:rPr>
        <w:t>е</w:t>
      </w:r>
      <w:r w:rsidRPr="00084681">
        <w:rPr>
          <w:b/>
        </w:rPr>
        <w:t>достатков.</w:t>
      </w:r>
    </w:p>
    <w:p w:rsidR="004E3F28" w:rsidRDefault="004E3F28" w:rsidP="00BC61B6">
      <w:pPr>
        <w:pStyle w:val="H23GR"/>
      </w:pPr>
      <w:r>
        <w:tab/>
      </w:r>
      <w:r>
        <w:tab/>
        <w:t>Выделение ресурсов</w:t>
      </w:r>
    </w:p>
    <w:p w:rsidR="004E3F28" w:rsidRDefault="004E3F28" w:rsidP="00BC61B6">
      <w:pPr>
        <w:pStyle w:val="SingleTxtGR"/>
      </w:pPr>
      <w:r>
        <w:t>16.</w:t>
      </w:r>
      <w:r>
        <w:tab/>
        <w:t>Комитет приветствует проведенные реформы в области финансирования секторов образования и здравоохранения. Тем не менее Комитет отмечает, что инвестиции в сферы здравоохранения, образования и социальной защиты ост</w:t>
      </w:r>
      <w:r>
        <w:t>а</w:t>
      </w:r>
      <w:r>
        <w:t>ются крайне незначительными и составляют весьма небольшую долю ВВП. К</w:t>
      </w:r>
      <w:r>
        <w:t>о</w:t>
      </w:r>
      <w:r>
        <w:t>митет отмечает, что в результате международного экономического кризиса д</w:t>
      </w:r>
      <w:r>
        <w:t>е</w:t>
      </w:r>
      <w:r>
        <w:t>нежные переводы от таджикских трудящихся-мигрантов из-за рубежа, которые составляли значительную долю (30%) ВВП, резко сократились. Кроме того, К</w:t>
      </w:r>
      <w:r>
        <w:t>о</w:t>
      </w:r>
      <w:r>
        <w:t>митет отмечает отсутствие информации о программах субсидий и механизмах их мониторинга. Комитет отмечает, что государству-участнику надлежит пр</w:t>
      </w:r>
      <w:r>
        <w:t>и</w:t>
      </w:r>
      <w:r>
        <w:t>ложить значительные усилия для обеспечения транспарентного и эффективного управления бюджетными средствами и оценки воздействия инвестиций на д</w:t>
      </w:r>
      <w:r>
        <w:t>е</w:t>
      </w:r>
      <w:r>
        <w:t>тей.</w:t>
      </w:r>
    </w:p>
    <w:p w:rsidR="004E3F28" w:rsidRPr="00341EDA" w:rsidRDefault="004E3F28" w:rsidP="00BC61B6">
      <w:pPr>
        <w:pStyle w:val="SingleTxtGR"/>
        <w:rPr>
          <w:b/>
        </w:rPr>
      </w:pPr>
      <w:r w:rsidRPr="00341EDA">
        <w:rPr>
          <w:b/>
        </w:rPr>
        <w:t>17.</w:t>
      </w:r>
      <w:r w:rsidRPr="00341EDA">
        <w:rPr>
          <w:b/>
        </w:rPr>
        <w:tab/>
        <w:t>Комитет рекомендует обеспечить всестороннее соблюдение статьи 4 Конвенции посредством:</w:t>
      </w:r>
    </w:p>
    <w:p w:rsidR="004E3F28" w:rsidRPr="00341EDA" w:rsidRDefault="004E3F28" w:rsidP="00BC61B6">
      <w:pPr>
        <w:pStyle w:val="SingleTxtGR"/>
        <w:rPr>
          <w:b/>
        </w:rPr>
      </w:pPr>
      <w:r w:rsidRPr="00341EDA">
        <w:rPr>
          <w:b/>
        </w:rPr>
        <w:tab/>
        <w:t>а)</w:t>
      </w:r>
      <w:r w:rsidRPr="00341EDA">
        <w:rPr>
          <w:b/>
        </w:rPr>
        <w:tab/>
        <w:t>значительного увеличения бюджетных ассигнований на обр</w:t>
      </w:r>
      <w:r w:rsidRPr="00341EDA">
        <w:rPr>
          <w:b/>
        </w:rPr>
        <w:t>а</w:t>
      </w:r>
      <w:r w:rsidRPr="00341EDA">
        <w:rPr>
          <w:b/>
        </w:rPr>
        <w:t>зование, здравоохранение и социальную защиту детей, а также укрепление эффе</w:t>
      </w:r>
      <w:r w:rsidRPr="00341EDA">
        <w:rPr>
          <w:b/>
        </w:rPr>
        <w:t>к</w:t>
      </w:r>
      <w:r w:rsidRPr="00341EDA">
        <w:rPr>
          <w:b/>
        </w:rPr>
        <w:t>тивности существующих систем;</w:t>
      </w:r>
    </w:p>
    <w:p w:rsidR="004E3F28" w:rsidRPr="006D230A" w:rsidRDefault="004E3F28" w:rsidP="00BC61B6">
      <w:pPr>
        <w:pStyle w:val="SingleTxtGR"/>
        <w:rPr>
          <w:b/>
        </w:rPr>
      </w:pPr>
      <w:r w:rsidRPr="006D230A">
        <w:rPr>
          <w:b/>
        </w:rPr>
        <w:tab/>
      </w:r>
      <w:r w:rsidRPr="006D230A">
        <w:rPr>
          <w:b/>
          <w:lang w:val="en-US"/>
        </w:rPr>
        <w:t>b</w:t>
      </w:r>
      <w:r w:rsidRPr="006D230A">
        <w:rPr>
          <w:b/>
        </w:rPr>
        <w:t>)</w:t>
      </w:r>
      <w:r w:rsidRPr="006D230A">
        <w:rPr>
          <w:b/>
        </w:rPr>
        <w:tab/>
        <w:t>разработки стратегических бюджетных программ, направле</w:t>
      </w:r>
      <w:r w:rsidRPr="006D230A">
        <w:rPr>
          <w:b/>
        </w:rPr>
        <w:t>н</w:t>
      </w:r>
      <w:r w:rsidRPr="006D230A">
        <w:rPr>
          <w:b/>
        </w:rPr>
        <w:t>ных на сокращение неравенства и целевое обеспечение прав неблагоп</w:t>
      </w:r>
      <w:r w:rsidRPr="006D230A">
        <w:rPr>
          <w:b/>
        </w:rPr>
        <w:t>о</w:t>
      </w:r>
      <w:r w:rsidRPr="006D230A">
        <w:rPr>
          <w:b/>
        </w:rPr>
        <w:t>лучных групп, в том числе детей-инвалидов, детей, живущих в нищете, д</w:t>
      </w:r>
      <w:r w:rsidRPr="006D230A">
        <w:rPr>
          <w:b/>
        </w:rPr>
        <w:t>е</w:t>
      </w:r>
      <w:r w:rsidRPr="006D230A">
        <w:rPr>
          <w:b/>
        </w:rPr>
        <w:t>тей, проживающих в отдаленных районах, детей, инфицированных ВИЧ и больных СПИДом, сирот, дев</w:t>
      </w:r>
      <w:r w:rsidRPr="006D230A">
        <w:rPr>
          <w:b/>
        </w:rPr>
        <w:t>о</w:t>
      </w:r>
      <w:r w:rsidRPr="006D230A">
        <w:rPr>
          <w:b/>
        </w:rPr>
        <w:t>чек и других;</w:t>
      </w:r>
    </w:p>
    <w:p w:rsidR="004E3F28" w:rsidRPr="006D230A" w:rsidRDefault="004E3F28" w:rsidP="00BC61B6">
      <w:pPr>
        <w:pStyle w:val="SingleTxtGR"/>
        <w:rPr>
          <w:b/>
        </w:rPr>
      </w:pPr>
      <w:r w:rsidRPr="006D230A">
        <w:rPr>
          <w:b/>
        </w:rPr>
        <w:tab/>
      </w:r>
      <w:r w:rsidRPr="006D230A">
        <w:rPr>
          <w:b/>
          <w:lang w:val="en-US"/>
        </w:rPr>
        <w:t>c</w:t>
      </w:r>
      <w:r w:rsidRPr="006D230A">
        <w:rPr>
          <w:b/>
        </w:rPr>
        <w:t>)</w:t>
      </w:r>
      <w:r w:rsidRPr="006D230A">
        <w:rPr>
          <w:b/>
        </w:rPr>
        <w:tab/>
      </w:r>
      <w:r>
        <w:rPr>
          <w:b/>
        </w:rPr>
        <w:t>у</w:t>
      </w:r>
      <w:r w:rsidRPr="006D230A">
        <w:rPr>
          <w:b/>
        </w:rPr>
        <w:t>креплени</w:t>
      </w:r>
      <w:r>
        <w:rPr>
          <w:b/>
        </w:rPr>
        <w:t>я</w:t>
      </w:r>
      <w:r w:rsidRPr="006D230A">
        <w:rPr>
          <w:b/>
        </w:rPr>
        <w:t xml:space="preserve"> потенциала государственных должностных лиц в области составления бюджетов, планирования, контроля и оценк</w:t>
      </w:r>
      <w:r>
        <w:rPr>
          <w:b/>
        </w:rPr>
        <w:t>и</w:t>
      </w:r>
      <w:r w:rsidRPr="006D230A">
        <w:rPr>
          <w:b/>
        </w:rPr>
        <w:t xml:space="preserve"> возде</w:t>
      </w:r>
      <w:r w:rsidRPr="006D230A">
        <w:rPr>
          <w:b/>
        </w:rPr>
        <w:t>й</w:t>
      </w:r>
      <w:r w:rsidRPr="006D230A">
        <w:rPr>
          <w:b/>
        </w:rPr>
        <w:t>ствия и</w:t>
      </w:r>
      <w:r w:rsidRPr="006D230A">
        <w:rPr>
          <w:b/>
        </w:rPr>
        <w:t>н</w:t>
      </w:r>
      <w:r w:rsidRPr="006D230A">
        <w:rPr>
          <w:b/>
        </w:rPr>
        <w:t>вестиций на центральном и местном уровнях;</w:t>
      </w:r>
    </w:p>
    <w:p w:rsidR="004E3F28" w:rsidRPr="006D230A" w:rsidRDefault="004E3F28" w:rsidP="00BC61B6">
      <w:pPr>
        <w:pStyle w:val="SingleTxtGR"/>
        <w:rPr>
          <w:b/>
        </w:rPr>
      </w:pPr>
      <w:r w:rsidRPr="006D230A">
        <w:rPr>
          <w:b/>
        </w:rPr>
        <w:tab/>
      </w:r>
      <w:r w:rsidRPr="006D230A">
        <w:rPr>
          <w:b/>
          <w:lang w:val="en-US"/>
        </w:rPr>
        <w:t>d</w:t>
      </w:r>
      <w:r w:rsidRPr="006D230A">
        <w:rPr>
          <w:b/>
        </w:rPr>
        <w:t>)</w:t>
      </w:r>
      <w:r w:rsidRPr="006D230A">
        <w:rPr>
          <w:b/>
        </w:rPr>
        <w:tab/>
      </w:r>
      <w:r>
        <w:rPr>
          <w:b/>
        </w:rPr>
        <w:t>с</w:t>
      </w:r>
      <w:r w:rsidRPr="006D230A">
        <w:rPr>
          <w:b/>
        </w:rPr>
        <w:t>оздани</w:t>
      </w:r>
      <w:r>
        <w:rPr>
          <w:b/>
        </w:rPr>
        <w:t>я</w:t>
      </w:r>
      <w:r w:rsidRPr="006D230A">
        <w:rPr>
          <w:b/>
        </w:rPr>
        <w:t xml:space="preserve"> систем контроля и оценки для различных сущес</w:t>
      </w:r>
      <w:r w:rsidRPr="006D230A">
        <w:rPr>
          <w:b/>
        </w:rPr>
        <w:t>т</w:t>
      </w:r>
      <w:r w:rsidRPr="006D230A">
        <w:rPr>
          <w:b/>
        </w:rPr>
        <w:t>вующих пр</w:t>
      </w:r>
      <w:r w:rsidRPr="006D230A">
        <w:rPr>
          <w:b/>
        </w:rPr>
        <w:t>о</w:t>
      </w:r>
      <w:r w:rsidRPr="006D230A">
        <w:rPr>
          <w:b/>
        </w:rPr>
        <w:t>грамм субсидирования;</w:t>
      </w:r>
    </w:p>
    <w:p w:rsidR="004E3F28" w:rsidRPr="006D230A" w:rsidRDefault="004E3F28" w:rsidP="00BC61B6">
      <w:pPr>
        <w:pStyle w:val="SingleTxtGR"/>
        <w:rPr>
          <w:b/>
        </w:rPr>
      </w:pPr>
      <w:r w:rsidRPr="006D230A">
        <w:rPr>
          <w:b/>
        </w:rPr>
        <w:tab/>
      </w:r>
      <w:r w:rsidRPr="006D230A">
        <w:rPr>
          <w:b/>
          <w:lang w:val="en-US"/>
        </w:rPr>
        <w:t>e</w:t>
      </w:r>
      <w:r w:rsidRPr="006D230A">
        <w:rPr>
          <w:b/>
        </w:rPr>
        <w:t>)</w:t>
      </w:r>
      <w:r w:rsidRPr="006D230A">
        <w:rPr>
          <w:b/>
        </w:rPr>
        <w:tab/>
      </w:r>
      <w:r>
        <w:rPr>
          <w:b/>
        </w:rPr>
        <w:t>с</w:t>
      </w:r>
      <w:r w:rsidRPr="006D230A">
        <w:rPr>
          <w:b/>
        </w:rPr>
        <w:t>оздани</w:t>
      </w:r>
      <w:r>
        <w:rPr>
          <w:b/>
        </w:rPr>
        <w:t>я</w:t>
      </w:r>
      <w:r w:rsidRPr="006D230A">
        <w:rPr>
          <w:b/>
        </w:rPr>
        <w:t xml:space="preserve"> транспарентной системы с целью искоренения ко</w:t>
      </w:r>
      <w:r w:rsidRPr="006D230A">
        <w:rPr>
          <w:b/>
        </w:rPr>
        <w:t>р</w:t>
      </w:r>
      <w:r w:rsidRPr="006D230A">
        <w:rPr>
          <w:b/>
        </w:rPr>
        <w:t>рупции и обеспечени</w:t>
      </w:r>
      <w:r>
        <w:rPr>
          <w:b/>
        </w:rPr>
        <w:t>я</w:t>
      </w:r>
      <w:r w:rsidRPr="006D230A">
        <w:rPr>
          <w:b/>
        </w:rPr>
        <w:t xml:space="preserve"> того, чтобы ассигнования, предназначенные на ну</w:t>
      </w:r>
      <w:r w:rsidRPr="006D230A">
        <w:rPr>
          <w:b/>
        </w:rPr>
        <w:t>ж</w:t>
      </w:r>
      <w:r w:rsidRPr="006D230A">
        <w:rPr>
          <w:b/>
        </w:rPr>
        <w:t>ды детей, достигали своих бенефициаров.</w:t>
      </w:r>
    </w:p>
    <w:p w:rsidR="004E3F28" w:rsidRDefault="004E3F28" w:rsidP="00BC61B6">
      <w:pPr>
        <w:pStyle w:val="H23GR"/>
      </w:pPr>
      <w:r>
        <w:tab/>
      </w:r>
      <w:r>
        <w:tab/>
        <w:t>Сбор данных</w:t>
      </w:r>
    </w:p>
    <w:p w:rsidR="004E3F28" w:rsidRDefault="004E3F28" w:rsidP="00BC61B6">
      <w:pPr>
        <w:pStyle w:val="SingleTxtGR"/>
      </w:pPr>
      <w:r>
        <w:t>18.</w:t>
      </w:r>
      <w:r>
        <w:tab/>
        <w:t>Отмечая предпринятые государством-участником определенные усилия по реформированию национальной статистической системы, Комитет вместе с тем по-прежнему обеспокоен по поводу того, что данные о лицах моложе 18 лет в связи с правами, предусмотренными в Конвенции, систематически не соб</w:t>
      </w:r>
      <w:r>
        <w:t>и</w:t>
      </w:r>
      <w:r>
        <w:t>раются и не дезагрегируются для того, чтобы можно было оценить дости</w:t>
      </w:r>
      <w:r>
        <w:t>г</w:t>
      </w:r>
      <w:r>
        <w:t>нутый прогресс и наметить политические меры по осуществлению Конвенции.</w:t>
      </w:r>
    </w:p>
    <w:p w:rsidR="004E3F28" w:rsidRPr="007F7553" w:rsidRDefault="004E3F28" w:rsidP="00BC61B6">
      <w:pPr>
        <w:pStyle w:val="SingleTxtGR"/>
      </w:pPr>
      <w:r w:rsidRPr="007B3830">
        <w:rPr>
          <w:b/>
        </w:rPr>
        <w:t>19.</w:t>
      </w:r>
      <w:r w:rsidRPr="007B3830">
        <w:rPr>
          <w:b/>
        </w:rPr>
        <w:tab/>
        <w:t>Комитет напоминает о своей предыдущей рекомендации государству-участнику обеспечить сбор данных по всем лицам моложе 18 лет. Он особо отмечает, что такие данные являются необходимыми для проведения ан</w:t>
      </w:r>
      <w:r w:rsidRPr="007B3830">
        <w:rPr>
          <w:b/>
        </w:rPr>
        <w:t>а</w:t>
      </w:r>
      <w:r w:rsidRPr="007B3830">
        <w:rPr>
          <w:b/>
        </w:rPr>
        <w:t>лиза п</w:t>
      </w:r>
      <w:r w:rsidRPr="007B3830">
        <w:rPr>
          <w:b/>
        </w:rPr>
        <w:t>о</w:t>
      </w:r>
      <w:r w:rsidRPr="007B3830">
        <w:rPr>
          <w:b/>
        </w:rPr>
        <w:t>ложения детей и разработк</w:t>
      </w:r>
      <w:r>
        <w:rPr>
          <w:b/>
        </w:rPr>
        <w:t>и</w:t>
      </w:r>
      <w:r w:rsidRPr="007B3830">
        <w:rPr>
          <w:b/>
        </w:rPr>
        <w:t xml:space="preserve"> целенаправленной политики. Комитет рекомендует обеспечить, чтобы данные, собираемые и обрабатываемые Г</w:t>
      </w:r>
      <w:r w:rsidRPr="007B3830">
        <w:rPr>
          <w:b/>
        </w:rPr>
        <w:t>о</w:t>
      </w:r>
      <w:r w:rsidRPr="007B3830">
        <w:rPr>
          <w:b/>
        </w:rPr>
        <w:t>сударственным комитетом по статистике, были дезагрегированными, в ч</w:t>
      </w:r>
      <w:r w:rsidRPr="007B3830">
        <w:rPr>
          <w:b/>
        </w:rPr>
        <w:t>а</w:t>
      </w:r>
      <w:r>
        <w:rPr>
          <w:b/>
        </w:rPr>
        <w:t>стности</w:t>
      </w:r>
      <w:r w:rsidRPr="007B3830">
        <w:rPr>
          <w:b/>
        </w:rPr>
        <w:t xml:space="preserve"> по возрасту, полу, географическому положению, этнической пр</w:t>
      </w:r>
      <w:r w:rsidRPr="007B3830">
        <w:rPr>
          <w:b/>
        </w:rPr>
        <w:t>и</w:t>
      </w:r>
      <w:r w:rsidRPr="007B3830">
        <w:rPr>
          <w:b/>
        </w:rPr>
        <w:t>надлежности и социально-экономическому происхождению</w:t>
      </w:r>
      <w:r>
        <w:rPr>
          <w:b/>
        </w:rPr>
        <w:t>,</w:t>
      </w:r>
      <w:r w:rsidRPr="007B3830">
        <w:rPr>
          <w:b/>
        </w:rPr>
        <w:t xml:space="preserve"> и эффективно использовались для информирования директивных органов, а также пр</w:t>
      </w:r>
      <w:r w:rsidRPr="007B3830">
        <w:rPr>
          <w:b/>
        </w:rPr>
        <w:t>и</w:t>
      </w:r>
      <w:r w:rsidRPr="007B3830">
        <w:rPr>
          <w:b/>
        </w:rPr>
        <w:t>ложить усилия к укреплению поте</w:t>
      </w:r>
      <w:r w:rsidRPr="007B3830">
        <w:rPr>
          <w:b/>
        </w:rPr>
        <w:t>н</w:t>
      </w:r>
      <w:r w:rsidRPr="007B3830">
        <w:rPr>
          <w:b/>
        </w:rPr>
        <w:t>циала правительственных учреждений по анализу данных. Комитет вновь рекомендует государству-участнику о</w:t>
      </w:r>
      <w:r w:rsidRPr="007B3830">
        <w:rPr>
          <w:b/>
        </w:rPr>
        <w:t>б</w:t>
      </w:r>
      <w:r w:rsidRPr="007B3830">
        <w:rPr>
          <w:b/>
        </w:rPr>
        <w:t>ратиться в этой связи за технической пом</w:t>
      </w:r>
      <w:r w:rsidRPr="007B3830">
        <w:rPr>
          <w:b/>
        </w:rPr>
        <w:t>о</w:t>
      </w:r>
      <w:r w:rsidRPr="007B3830">
        <w:rPr>
          <w:b/>
        </w:rPr>
        <w:t>щью, в частности к ЮНИСЕФ.</w:t>
      </w:r>
    </w:p>
    <w:p w:rsidR="004E3F28" w:rsidRPr="0071425E" w:rsidRDefault="004E3F28" w:rsidP="00BC61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1425E">
        <w:t>Распространение информации о Конвенции и подготовка специалистов</w:t>
      </w:r>
    </w:p>
    <w:p w:rsidR="004E3F28" w:rsidRPr="0071425E" w:rsidRDefault="004E3F28" w:rsidP="00BC61B6">
      <w:pPr>
        <w:pStyle w:val="SingleTxtGR"/>
      </w:pPr>
      <w:r w:rsidRPr="0071425E">
        <w:t>20.</w:t>
      </w:r>
      <w:r w:rsidRPr="0071425E">
        <w:tab/>
        <w:t>Комитет приветствует предпринятые усилия по расширению осведомле</w:t>
      </w:r>
      <w:r w:rsidRPr="0071425E">
        <w:t>н</w:t>
      </w:r>
      <w:r w:rsidRPr="0071425E">
        <w:t>ности населения о Ко</w:t>
      </w:r>
      <w:r w:rsidRPr="0071425E">
        <w:t>н</w:t>
      </w:r>
      <w:r w:rsidRPr="0071425E">
        <w:t>венции и особенно в</w:t>
      </w:r>
      <w:r>
        <w:t>ключение вопросов</w:t>
      </w:r>
      <w:r w:rsidRPr="0071425E">
        <w:t xml:space="preserve"> прав человека в программ</w:t>
      </w:r>
      <w:r>
        <w:t xml:space="preserve">ы обучения в </w:t>
      </w:r>
      <w:r w:rsidRPr="0071425E">
        <w:t>высших учебных заведени</w:t>
      </w:r>
      <w:r>
        <w:t>ях</w:t>
      </w:r>
      <w:r w:rsidRPr="0071425E">
        <w:t xml:space="preserve"> и провозглашение Наци</w:t>
      </w:r>
      <w:r w:rsidRPr="0071425E">
        <w:t>о</w:t>
      </w:r>
      <w:r w:rsidRPr="0071425E">
        <w:t>нального дня прав человека, а также издание брошюр, плакатов, посв</w:t>
      </w:r>
      <w:r w:rsidRPr="0071425E">
        <w:t>я</w:t>
      </w:r>
      <w:r w:rsidRPr="0071425E">
        <w:t>щенных правам ребенка, и газетных изданий, посвященных правам человека. Отмечая, что многие мероприятия по распространению информации и подготовке сп</w:t>
      </w:r>
      <w:r w:rsidRPr="0071425E">
        <w:t>е</w:t>
      </w:r>
      <w:r w:rsidRPr="0071425E">
        <w:t xml:space="preserve">циалистов проводились при содействии </w:t>
      </w:r>
      <w:proofErr w:type="spellStart"/>
      <w:r w:rsidRPr="0071425E">
        <w:t>ЮНИСЕФ</w:t>
      </w:r>
      <w:proofErr w:type="spellEnd"/>
      <w:r w:rsidRPr="0071425E">
        <w:t xml:space="preserve"> или при участии неправ</w:t>
      </w:r>
      <w:r w:rsidRPr="0071425E">
        <w:t>и</w:t>
      </w:r>
      <w:r w:rsidRPr="0071425E">
        <w:t>тельственных организаций только в некоторых районах, Комитет вместе с тем обеспокоен по поводу отсутствия систематического и устойчивого подхода в данной обла</w:t>
      </w:r>
      <w:r w:rsidRPr="0071425E">
        <w:t>с</w:t>
      </w:r>
      <w:r w:rsidRPr="0071425E">
        <w:t>ти.</w:t>
      </w:r>
    </w:p>
    <w:p w:rsidR="004E3F28" w:rsidRPr="0071425E" w:rsidRDefault="004E3F28" w:rsidP="00BC61B6">
      <w:pPr>
        <w:pStyle w:val="SingleTxtGR"/>
        <w:rPr>
          <w:b/>
        </w:rPr>
      </w:pPr>
      <w:r w:rsidRPr="00D33414">
        <w:rPr>
          <w:b/>
        </w:rPr>
        <w:t>21.</w:t>
      </w:r>
      <w:r w:rsidRPr="0071425E">
        <w:rPr>
          <w:b/>
        </w:rPr>
        <w:tab/>
        <w:t>Комитет рекомендует государству-участнику разработать системат</w:t>
      </w:r>
      <w:r w:rsidRPr="0071425E">
        <w:rPr>
          <w:b/>
        </w:rPr>
        <w:t>и</w:t>
      </w:r>
      <w:r w:rsidRPr="0071425E">
        <w:rPr>
          <w:b/>
        </w:rPr>
        <w:t>ческую и долговреме</w:t>
      </w:r>
      <w:r w:rsidRPr="0071425E">
        <w:rPr>
          <w:b/>
        </w:rPr>
        <w:t>н</w:t>
      </w:r>
      <w:r w:rsidRPr="0071425E">
        <w:rPr>
          <w:b/>
        </w:rPr>
        <w:t>ную программу по распространению информации об осуществлении Конвенции среди детей, род</w:t>
      </w:r>
      <w:r w:rsidRPr="0071425E">
        <w:rPr>
          <w:b/>
        </w:rPr>
        <w:t>и</w:t>
      </w:r>
      <w:r w:rsidRPr="0071425E">
        <w:rPr>
          <w:b/>
        </w:rPr>
        <w:t>телей, гражданского общества и всех секторов и уровней управления по всей стране. Такая программа должна предусматривать разработку программ подготовки для всех групп специалистов, работающих с детьми и в интересах детей. Комитет приз</w:t>
      </w:r>
      <w:r w:rsidRPr="0071425E">
        <w:rPr>
          <w:b/>
        </w:rPr>
        <w:t>ы</w:t>
      </w:r>
      <w:r w:rsidRPr="0071425E">
        <w:rPr>
          <w:b/>
        </w:rPr>
        <w:t>вает государство-участник обратиться в этой связи за технической пом</w:t>
      </w:r>
      <w:r w:rsidRPr="0071425E">
        <w:rPr>
          <w:b/>
        </w:rPr>
        <w:t>о</w:t>
      </w:r>
      <w:r w:rsidRPr="0071425E">
        <w:rPr>
          <w:b/>
        </w:rPr>
        <w:t>щью, в частности</w:t>
      </w:r>
      <w:r>
        <w:rPr>
          <w:b/>
        </w:rPr>
        <w:t>,</w:t>
      </w:r>
      <w:r w:rsidRPr="0071425E">
        <w:rPr>
          <w:b/>
        </w:rPr>
        <w:t xml:space="preserve"> к </w:t>
      </w:r>
      <w:proofErr w:type="spellStart"/>
      <w:r w:rsidRPr="0071425E">
        <w:rPr>
          <w:b/>
        </w:rPr>
        <w:t>ЮНИСЕФ</w:t>
      </w:r>
      <w:proofErr w:type="spellEnd"/>
      <w:r w:rsidRPr="0071425E">
        <w:rPr>
          <w:b/>
        </w:rPr>
        <w:t xml:space="preserve"> и другим соответствующим учре</w:t>
      </w:r>
      <w:r w:rsidRPr="0071425E">
        <w:rPr>
          <w:b/>
        </w:rPr>
        <w:t>ж</w:t>
      </w:r>
      <w:r w:rsidRPr="0071425E">
        <w:rPr>
          <w:b/>
        </w:rPr>
        <w:t>дениям.</w:t>
      </w:r>
    </w:p>
    <w:p w:rsidR="004E3F28" w:rsidRPr="0071425E" w:rsidRDefault="004E3F28" w:rsidP="00BC61B6">
      <w:pPr>
        <w:pStyle w:val="H23GR"/>
      </w:pPr>
      <w:r>
        <w:tab/>
      </w:r>
      <w:r>
        <w:tab/>
      </w:r>
      <w:r w:rsidRPr="0071425E">
        <w:t>Сотрудничество с гражданским обществом</w:t>
      </w:r>
    </w:p>
    <w:p w:rsidR="004E3F28" w:rsidRPr="0071425E" w:rsidRDefault="004E3F28" w:rsidP="00BC61B6">
      <w:pPr>
        <w:pStyle w:val="SingleTxtGR"/>
      </w:pPr>
      <w:r w:rsidRPr="0071425E">
        <w:t>22.</w:t>
      </w:r>
      <w:r w:rsidRPr="0071425E">
        <w:tab/>
        <w:t>Комитет отмечает усилия государств</w:t>
      </w:r>
      <w:r>
        <w:t>а</w:t>
      </w:r>
      <w:r w:rsidRPr="0071425E">
        <w:t>-участник</w:t>
      </w:r>
      <w:r>
        <w:t>а</w:t>
      </w:r>
      <w:r w:rsidRPr="0071425E">
        <w:t xml:space="preserve"> по вовлечению гражда</w:t>
      </w:r>
      <w:r w:rsidRPr="0071425E">
        <w:t>н</w:t>
      </w:r>
      <w:r w:rsidRPr="0071425E">
        <w:t>ского общества в процесс осуществления Конвенции посредством обеспечения его активного участия в деятельности по повышению осведомленности и по</w:t>
      </w:r>
      <w:r w:rsidRPr="0071425E">
        <w:t>д</w:t>
      </w:r>
      <w:r w:rsidRPr="0071425E">
        <w:t>готовке специалистов. Вместе с тем Комитет по-прежнему обеспокоен по пов</w:t>
      </w:r>
      <w:r w:rsidRPr="0071425E">
        <w:t>о</w:t>
      </w:r>
      <w:r w:rsidRPr="0071425E">
        <w:t>ду того, что значительная часть такого сотрудничества основана на осущест</w:t>
      </w:r>
      <w:r w:rsidRPr="0071425E">
        <w:t>в</w:t>
      </w:r>
      <w:r w:rsidRPr="0071425E">
        <w:t>лении проектов и что государство-участник в большой мере опирается на НПО для осуществления некоторых из положений Конвенции, не обеспечивая их надлежащими ресурсами, политическими мерами и руководящими положени</w:t>
      </w:r>
      <w:r w:rsidRPr="0071425E">
        <w:t>я</w:t>
      </w:r>
      <w:r w:rsidRPr="0071425E">
        <w:t>ми.</w:t>
      </w:r>
    </w:p>
    <w:p w:rsidR="004E3F28" w:rsidRPr="0071425E" w:rsidRDefault="004E3F28" w:rsidP="00BC61B6">
      <w:pPr>
        <w:pStyle w:val="SingleTxtGR"/>
        <w:rPr>
          <w:b/>
        </w:rPr>
      </w:pPr>
      <w:r w:rsidRPr="00D33414">
        <w:rPr>
          <w:b/>
        </w:rPr>
        <w:t>23.</w:t>
      </w:r>
      <w:r w:rsidRPr="0071425E">
        <w:rPr>
          <w:b/>
        </w:rPr>
        <w:tab/>
        <w:t>Комитет напоминает о своей предыдущей рекомендации государству-участнику изучить возможность систематического вовлечения гражданск</w:t>
      </w:r>
      <w:r w:rsidRPr="0071425E">
        <w:rPr>
          <w:b/>
        </w:rPr>
        <w:t>о</w:t>
      </w:r>
      <w:r w:rsidRPr="0071425E">
        <w:rPr>
          <w:b/>
        </w:rPr>
        <w:t>го общества на всех этапах осуществления Конвенции, включая разрабо</w:t>
      </w:r>
      <w:r w:rsidRPr="0071425E">
        <w:rPr>
          <w:b/>
        </w:rPr>
        <w:t>т</w:t>
      </w:r>
      <w:r w:rsidRPr="0071425E">
        <w:rPr>
          <w:b/>
        </w:rPr>
        <w:t>ку политики. Кроме того, Комитет призывает государство-участник по</w:t>
      </w:r>
      <w:r w:rsidRPr="0071425E">
        <w:rPr>
          <w:b/>
        </w:rPr>
        <w:t>д</w:t>
      </w:r>
      <w:r w:rsidRPr="0071425E">
        <w:rPr>
          <w:b/>
        </w:rPr>
        <w:t>держивать инициативы, направленные на укрепление роли НПО. Комитет далее рекомендует государству-участнику принять на себя всю полноту о</w:t>
      </w:r>
      <w:r w:rsidRPr="0071425E">
        <w:rPr>
          <w:b/>
        </w:rPr>
        <w:t>т</w:t>
      </w:r>
      <w:r w:rsidRPr="0071425E">
        <w:rPr>
          <w:b/>
        </w:rPr>
        <w:t>ветственности за осуществление Конвенции, руководствуясь рекоменд</w:t>
      </w:r>
      <w:r w:rsidRPr="0071425E">
        <w:rPr>
          <w:b/>
        </w:rPr>
        <w:t>а</w:t>
      </w:r>
      <w:r w:rsidRPr="0071425E">
        <w:rPr>
          <w:b/>
        </w:rPr>
        <w:t>циями, принятыми Комитетом в день общей дискуссии по теме "Частный сектор в качестве поставщика услуг и его роль в деле осуществления прав ребенка", состоявшейся 29 сентября 2002 года (</w:t>
      </w:r>
      <w:proofErr w:type="spellStart"/>
      <w:r w:rsidRPr="0071425E">
        <w:rPr>
          <w:b/>
          <w:lang w:val="en-US"/>
        </w:rPr>
        <w:t>CRC</w:t>
      </w:r>
      <w:proofErr w:type="spellEnd"/>
      <w:r w:rsidRPr="0071425E">
        <w:rPr>
          <w:b/>
        </w:rPr>
        <w:t>/</w:t>
      </w:r>
      <w:r w:rsidRPr="0071425E">
        <w:rPr>
          <w:b/>
          <w:lang w:val="en-US"/>
        </w:rPr>
        <w:t>C</w:t>
      </w:r>
      <w:r w:rsidRPr="0071425E">
        <w:rPr>
          <w:b/>
        </w:rPr>
        <w:t>/121, пун</w:t>
      </w:r>
      <w:r w:rsidRPr="0071425E">
        <w:rPr>
          <w:b/>
        </w:rPr>
        <w:t>к</w:t>
      </w:r>
      <w:r w:rsidRPr="0071425E">
        <w:rPr>
          <w:b/>
        </w:rPr>
        <w:t>ты</w:t>
      </w:r>
      <w:r>
        <w:rPr>
          <w:b/>
        </w:rPr>
        <w:t> </w:t>
      </w:r>
      <w:r w:rsidRPr="0071425E">
        <w:rPr>
          <w:b/>
        </w:rPr>
        <w:t xml:space="preserve">630−653). </w:t>
      </w:r>
    </w:p>
    <w:p w:rsidR="004E3F28" w:rsidRPr="0071425E" w:rsidRDefault="004E3F28" w:rsidP="00BC61B6">
      <w:pPr>
        <w:pStyle w:val="H1GR"/>
      </w:pPr>
      <w:r>
        <w:tab/>
      </w:r>
      <w:r w:rsidRPr="0071425E">
        <w:t>2.</w:t>
      </w:r>
      <w:r w:rsidRPr="0071425E">
        <w:tab/>
        <w:t>Определение понятия "ребенок" (статья 1 Конвенции)</w:t>
      </w:r>
    </w:p>
    <w:p w:rsidR="004E3F28" w:rsidRPr="0071425E" w:rsidRDefault="004E3F28" w:rsidP="00BC61B6">
      <w:pPr>
        <w:pStyle w:val="H23GR"/>
      </w:pPr>
      <w:r>
        <w:tab/>
      </w:r>
      <w:r>
        <w:tab/>
      </w:r>
      <w:r w:rsidRPr="0071425E">
        <w:t>Определение понятия "ребенок"</w:t>
      </w:r>
    </w:p>
    <w:p w:rsidR="004E3F28" w:rsidRPr="0071425E" w:rsidRDefault="004E3F28" w:rsidP="00BC61B6">
      <w:pPr>
        <w:pStyle w:val="SingleTxtGR"/>
      </w:pPr>
      <w:r w:rsidRPr="0071425E">
        <w:t>24.</w:t>
      </w:r>
      <w:r w:rsidRPr="0071425E">
        <w:tab/>
        <w:t>Комитет выражает обеспокоенность в связи с тем, что минимальный пр</w:t>
      </w:r>
      <w:r w:rsidRPr="0071425E">
        <w:t>е</w:t>
      </w:r>
      <w:r w:rsidRPr="0071425E">
        <w:t>дусмотренный законом возраст для вступления в брак в Таджикистане был с</w:t>
      </w:r>
      <w:r w:rsidRPr="0071425E">
        <w:t>о</w:t>
      </w:r>
      <w:r w:rsidRPr="0071425E">
        <w:t>кращен до 17 лет.</w:t>
      </w:r>
    </w:p>
    <w:p w:rsidR="004E3F28" w:rsidRPr="0071425E" w:rsidRDefault="004E3F28" w:rsidP="00BC61B6">
      <w:pPr>
        <w:pStyle w:val="SingleTxtGR"/>
      </w:pPr>
      <w:r w:rsidRPr="00D33414">
        <w:t>25.</w:t>
      </w:r>
      <w:r w:rsidRPr="0071425E">
        <w:tab/>
        <w:t>Комитет настоятельно призывает государство-участник вновь установить 18 лет в качестве минимального разрешенного законом возраста для вступления в брак для женщин и мужчин, как это было рекомендовано Комитетом по ли</w:t>
      </w:r>
      <w:r w:rsidRPr="0071425E">
        <w:t>к</w:t>
      </w:r>
      <w:r w:rsidRPr="0071425E">
        <w:t>видации дискриминации в отношении женщин в 2007 году.</w:t>
      </w:r>
    </w:p>
    <w:p w:rsidR="004E3F28" w:rsidRPr="0071425E" w:rsidRDefault="004E3F28" w:rsidP="00BC61B6">
      <w:pPr>
        <w:pStyle w:val="H1GR"/>
      </w:pPr>
      <w:r>
        <w:tab/>
      </w:r>
      <w:r w:rsidRPr="0071425E">
        <w:t>3.</w:t>
      </w:r>
      <w:r w:rsidRPr="0071425E">
        <w:tab/>
        <w:t>Общие принципы (статьи 2, 3, 6 и 12 Конвенции)</w:t>
      </w:r>
    </w:p>
    <w:p w:rsidR="004E3F28" w:rsidRPr="0071425E" w:rsidRDefault="004E3F28" w:rsidP="00BC61B6">
      <w:pPr>
        <w:pStyle w:val="H23GR"/>
      </w:pPr>
      <w:r>
        <w:tab/>
      </w:r>
      <w:r>
        <w:tab/>
      </w:r>
      <w:proofErr w:type="spellStart"/>
      <w:r w:rsidRPr="0071425E">
        <w:t>Недискриминация</w:t>
      </w:r>
      <w:proofErr w:type="spellEnd"/>
    </w:p>
    <w:p w:rsidR="004E3F28" w:rsidRPr="0071425E" w:rsidRDefault="004E3F28" w:rsidP="00BC61B6">
      <w:pPr>
        <w:pStyle w:val="SingleTxtGR"/>
      </w:pPr>
      <w:r w:rsidRPr="0071425E">
        <w:t>26.</w:t>
      </w:r>
      <w:r w:rsidRPr="0071425E">
        <w:tab/>
        <w:t>Признавая принятые законодательные поправки и меры</w:t>
      </w:r>
      <w:r>
        <w:t xml:space="preserve"> с целью</w:t>
      </w:r>
      <w:r w:rsidRPr="0071425E">
        <w:t xml:space="preserve"> недоп</w:t>
      </w:r>
      <w:r w:rsidRPr="0071425E">
        <w:t>у</w:t>
      </w:r>
      <w:r w:rsidRPr="0071425E">
        <w:t>щени</w:t>
      </w:r>
      <w:r>
        <w:t>я</w:t>
      </w:r>
      <w:r w:rsidRPr="0071425E">
        <w:t xml:space="preserve"> дискриминации в отношении женщин и девочек, Комитет по-прежнему выражает свою обеспокоенность в связи с ограниченностью </w:t>
      </w:r>
      <w:r>
        <w:t>соблюдения</w:t>
      </w:r>
      <w:r w:rsidRPr="0071425E">
        <w:t xml:space="preserve"> этих законов и существующей де-факто дискриминацией в отношении девочек. Ос</w:t>
      </w:r>
      <w:r w:rsidRPr="0071425E">
        <w:t>о</w:t>
      </w:r>
      <w:r w:rsidRPr="0071425E">
        <w:t>бую обеспокоенность Комитета вызывают высокие уровни школьного отсева среди девочек в сельских районах из-за негативных традиционных и религио</w:t>
      </w:r>
      <w:r w:rsidRPr="0071425E">
        <w:t>з</w:t>
      </w:r>
      <w:r w:rsidRPr="0071425E">
        <w:t>ных взглядов на роль девочек и женщин в обществе. Кроме того, Комитет в</w:t>
      </w:r>
      <w:r w:rsidRPr="0071425E">
        <w:t>ы</w:t>
      </w:r>
      <w:r w:rsidRPr="0071425E">
        <w:t>ражает обеспокоенность по поводу предвзятого отношения и дискриминации, которым подвергаются дети-инвалиды, дети, находящиеся в системе учрежде</w:t>
      </w:r>
      <w:r w:rsidRPr="0071425E">
        <w:t>н</w:t>
      </w:r>
      <w:r w:rsidRPr="0071425E">
        <w:t>ческого ухода, и дети, проживающие в сельских районах.</w:t>
      </w:r>
    </w:p>
    <w:p w:rsidR="004E3F28" w:rsidRPr="0071425E" w:rsidRDefault="004E3F28" w:rsidP="00BC61B6">
      <w:pPr>
        <w:pStyle w:val="SingleTxtGR"/>
        <w:rPr>
          <w:b/>
        </w:rPr>
      </w:pPr>
      <w:r w:rsidRPr="004E5934">
        <w:rPr>
          <w:b/>
        </w:rPr>
        <w:t>27.</w:t>
      </w:r>
      <w:r w:rsidRPr="0071425E">
        <w:tab/>
      </w:r>
      <w:r w:rsidRPr="0071425E">
        <w:rPr>
          <w:b/>
        </w:rPr>
        <w:t>Комитет рекомендует государству-участнику принять все необход</w:t>
      </w:r>
      <w:r w:rsidRPr="0071425E">
        <w:rPr>
          <w:b/>
        </w:rPr>
        <w:t>и</w:t>
      </w:r>
      <w:r w:rsidRPr="0071425E">
        <w:rPr>
          <w:b/>
        </w:rPr>
        <w:t>мые меры по соблюдению действующего законодательства и обеспечить, чтобы все дети, находящиеся в пределах его юрисдикции, особенно дево</w:t>
      </w:r>
      <w:r w:rsidRPr="0071425E">
        <w:rPr>
          <w:b/>
        </w:rPr>
        <w:t>ч</w:t>
      </w:r>
      <w:r w:rsidRPr="0071425E">
        <w:rPr>
          <w:b/>
        </w:rPr>
        <w:t>ки, дети-инвалиды, дети в системе учрежденческого ухода, дети, прож</w:t>
      </w:r>
      <w:r w:rsidRPr="0071425E">
        <w:rPr>
          <w:b/>
        </w:rPr>
        <w:t>и</w:t>
      </w:r>
      <w:r w:rsidRPr="0071425E">
        <w:rPr>
          <w:b/>
        </w:rPr>
        <w:t>вающие в сельских районах, и другие уязвимые группы детей, пользов</w:t>
      </w:r>
      <w:r w:rsidRPr="0071425E">
        <w:rPr>
          <w:b/>
        </w:rPr>
        <w:t>а</w:t>
      </w:r>
      <w:r w:rsidRPr="0071425E">
        <w:rPr>
          <w:b/>
        </w:rPr>
        <w:t>лись в с</w:t>
      </w:r>
      <w:r w:rsidRPr="0071425E">
        <w:rPr>
          <w:b/>
        </w:rPr>
        <w:t>о</w:t>
      </w:r>
      <w:r w:rsidRPr="0071425E">
        <w:rPr>
          <w:b/>
        </w:rPr>
        <w:t>ответствии со статьей 2 без какой-либо дискриминации всеми правами, предусмотренными в Конвенции. Кроме того, Комитет рекоме</w:t>
      </w:r>
      <w:r w:rsidRPr="0071425E">
        <w:rPr>
          <w:b/>
        </w:rPr>
        <w:t>н</w:t>
      </w:r>
      <w:r w:rsidRPr="0071425E">
        <w:rPr>
          <w:b/>
        </w:rPr>
        <w:t>дует государству-участнику уделить приоритетное внимание целенапра</w:t>
      </w:r>
      <w:r w:rsidRPr="0071425E">
        <w:rPr>
          <w:b/>
        </w:rPr>
        <w:t>в</w:t>
      </w:r>
      <w:r w:rsidRPr="0071425E">
        <w:rPr>
          <w:b/>
        </w:rPr>
        <w:t>ленным социальным услугам в интересах детей, принадлежащих к наиб</w:t>
      </w:r>
      <w:r w:rsidRPr="0071425E">
        <w:rPr>
          <w:b/>
        </w:rPr>
        <w:t>о</w:t>
      </w:r>
      <w:r w:rsidRPr="0071425E">
        <w:rPr>
          <w:b/>
        </w:rPr>
        <w:t>лее уязвимым группам. Комитет призывает государство-участник осущ</w:t>
      </w:r>
      <w:r w:rsidRPr="0071425E">
        <w:rPr>
          <w:b/>
        </w:rPr>
        <w:t>е</w:t>
      </w:r>
      <w:r w:rsidRPr="0071425E">
        <w:rPr>
          <w:b/>
        </w:rPr>
        <w:t xml:space="preserve">ствить всеобъемлющие просветительские кампании среди населения по </w:t>
      </w:r>
      <w:r>
        <w:rPr>
          <w:b/>
        </w:rPr>
        <w:t>профилактике</w:t>
      </w:r>
      <w:r w:rsidRPr="0071425E">
        <w:rPr>
          <w:b/>
        </w:rPr>
        <w:t xml:space="preserve"> негативных традиционных </w:t>
      </w:r>
      <w:r>
        <w:rPr>
          <w:b/>
        </w:rPr>
        <w:t xml:space="preserve">и религиозных </w:t>
      </w:r>
      <w:r w:rsidRPr="0071425E">
        <w:rPr>
          <w:b/>
        </w:rPr>
        <w:t>взглядов, в том числе дискриминации по признаку пола</w:t>
      </w:r>
      <w:r>
        <w:rPr>
          <w:b/>
        </w:rPr>
        <w:t>, и борьбе с ними</w:t>
      </w:r>
      <w:r w:rsidRPr="0071425E">
        <w:rPr>
          <w:b/>
        </w:rPr>
        <w:t>.</w:t>
      </w:r>
    </w:p>
    <w:p w:rsidR="004E3F28" w:rsidRPr="0071425E" w:rsidRDefault="004E3F28" w:rsidP="00BC61B6">
      <w:pPr>
        <w:pStyle w:val="SingleTxtGR"/>
        <w:rPr>
          <w:b/>
        </w:rPr>
      </w:pPr>
      <w:r w:rsidRPr="004E5934">
        <w:rPr>
          <w:b/>
        </w:rPr>
        <w:t>28.</w:t>
      </w:r>
      <w:r w:rsidRPr="0071425E">
        <w:tab/>
      </w:r>
      <w:r w:rsidRPr="0071425E">
        <w:rPr>
          <w:b/>
        </w:rPr>
        <w:t>Комитет просит включить в следующий периодический доклад ко</w:t>
      </w:r>
      <w:r w:rsidRPr="0071425E">
        <w:rPr>
          <w:b/>
        </w:rPr>
        <w:t>н</w:t>
      </w:r>
      <w:r w:rsidRPr="0071425E">
        <w:rPr>
          <w:b/>
        </w:rPr>
        <w:t>кретную информацию о мерах и программах в связи с Конвенцией, кот</w:t>
      </w:r>
      <w:r w:rsidRPr="0071425E">
        <w:rPr>
          <w:b/>
        </w:rPr>
        <w:t>о</w:t>
      </w:r>
      <w:r w:rsidRPr="0071425E">
        <w:rPr>
          <w:b/>
        </w:rPr>
        <w:t xml:space="preserve">рые были </w:t>
      </w:r>
      <w:r>
        <w:rPr>
          <w:b/>
        </w:rPr>
        <w:t>осуществлены</w:t>
      </w:r>
      <w:r w:rsidRPr="0071425E">
        <w:rPr>
          <w:b/>
        </w:rPr>
        <w:t xml:space="preserve"> государством-участником </w:t>
      </w:r>
      <w:r>
        <w:rPr>
          <w:b/>
        </w:rPr>
        <w:t>в</w:t>
      </w:r>
      <w:r w:rsidRPr="0071425E">
        <w:rPr>
          <w:b/>
        </w:rPr>
        <w:t>о исполнение Декл</w:t>
      </w:r>
      <w:r w:rsidRPr="0071425E">
        <w:rPr>
          <w:b/>
        </w:rPr>
        <w:t>а</w:t>
      </w:r>
      <w:r w:rsidRPr="0071425E">
        <w:rPr>
          <w:b/>
        </w:rPr>
        <w:t>рации и Программы действий, принятых в 2001 году на Всемирной конф</w:t>
      </w:r>
      <w:r w:rsidRPr="0071425E">
        <w:rPr>
          <w:b/>
        </w:rPr>
        <w:t>е</w:t>
      </w:r>
      <w:r w:rsidRPr="0071425E">
        <w:rPr>
          <w:b/>
        </w:rPr>
        <w:t>ренции по борьбе против расизма, расовой дискриминации, ксенофобии и связанной с ними нетерпимости, а также на состоявшейся в апреле 2009</w:t>
      </w:r>
      <w:r>
        <w:rPr>
          <w:b/>
        </w:rPr>
        <w:t> </w:t>
      </w:r>
      <w:r w:rsidRPr="0071425E">
        <w:rPr>
          <w:b/>
        </w:rPr>
        <w:t xml:space="preserve">года Конференции по обзору </w:t>
      </w:r>
      <w:proofErr w:type="spellStart"/>
      <w:r w:rsidRPr="0071425E">
        <w:rPr>
          <w:b/>
        </w:rPr>
        <w:t>Дурбанского</w:t>
      </w:r>
      <w:proofErr w:type="spellEnd"/>
      <w:r w:rsidRPr="0071425E">
        <w:rPr>
          <w:b/>
        </w:rPr>
        <w:t xml:space="preserve"> процесса, с учетом принят</w:t>
      </w:r>
      <w:r w:rsidRPr="0071425E">
        <w:rPr>
          <w:b/>
        </w:rPr>
        <w:t>о</w:t>
      </w:r>
      <w:r w:rsidRPr="0071425E">
        <w:rPr>
          <w:b/>
        </w:rPr>
        <w:t>го Комитетом замечания общего порядка № 1 (2001 год) о целях образов</w:t>
      </w:r>
      <w:r w:rsidRPr="0071425E">
        <w:rPr>
          <w:b/>
        </w:rPr>
        <w:t>а</w:t>
      </w:r>
      <w:r w:rsidRPr="0071425E">
        <w:rPr>
          <w:b/>
        </w:rPr>
        <w:t>ния.</w:t>
      </w:r>
    </w:p>
    <w:p w:rsidR="004E3F28" w:rsidRPr="0071425E" w:rsidRDefault="004E3F28" w:rsidP="00BC61B6">
      <w:pPr>
        <w:pStyle w:val="H23GR"/>
      </w:pPr>
      <w:r>
        <w:tab/>
      </w:r>
      <w:r>
        <w:tab/>
      </w:r>
      <w:r w:rsidRPr="0071425E">
        <w:t>Наилучшие интересы ребенка</w:t>
      </w:r>
    </w:p>
    <w:p w:rsidR="004E3F28" w:rsidRPr="0071425E" w:rsidRDefault="004E3F28" w:rsidP="00BC61B6">
      <w:pPr>
        <w:pStyle w:val="SingleTxtGR"/>
      </w:pPr>
      <w:r w:rsidRPr="0071425E">
        <w:t>29.</w:t>
      </w:r>
      <w:r w:rsidRPr="0071425E">
        <w:tab/>
        <w:t>Комитет отмечает, что государство-участник интегрировало принцип наилучшего обеспечения интересов ребенка в свое законодательство, в частн</w:t>
      </w:r>
      <w:r w:rsidRPr="0071425E">
        <w:t>о</w:t>
      </w:r>
      <w:r w:rsidRPr="0071425E">
        <w:t>сти в Семейный кодекс. Вместе с тем он выражает обеспокоенность по поводу того, что данный принцип еще не получил достаточного отражения в законод</w:t>
      </w:r>
      <w:r w:rsidRPr="0071425E">
        <w:t>а</w:t>
      </w:r>
      <w:r w:rsidRPr="0071425E">
        <w:t>тельстве.</w:t>
      </w:r>
    </w:p>
    <w:p w:rsidR="004E3F28" w:rsidRPr="0071425E" w:rsidRDefault="004E3F28" w:rsidP="00BC61B6">
      <w:pPr>
        <w:pStyle w:val="SingleTxtGR"/>
        <w:rPr>
          <w:b/>
        </w:rPr>
      </w:pPr>
      <w:r w:rsidRPr="00634E70">
        <w:rPr>
          <w:b/>
        </w:rPr>
        <w:t>30.</w:t>
      </w:r>
      <w:r w:rsidRPr="0071425E">
        <w:tab/>
      </w:r>
      <w:r w:rsidRPr="0071425E">
        <w:rPr>
          <w:b/>
        </w:rPr>
        <w:t>Комитет рекомендует государству-участнику принять все надлеж</w:t>
      </w:r>
      <w:r w:rsidRPr="0071425E">
        <w:rPr>
          <w:b/>
        </w:rPr>
        <w:t>а</w:t>
      </w:r>
      <w:r w:rsidRPr="0071425E">
        <w:rPr>
          <w:b/>
        </w:rPr>
        <w:t>щие меры для обеспечения того, чтобы в соответствии со статьей 3 Ко</w:t>
      </w:r>
      <w:r w:rsidRPr="0071425E">
        <w:rPr>
          <w:b/>
        </w:rPr>
        <w:t>н</w:t>
      </w:r>
      <w:r w:rsidRPr="0071425E">
        <w:rPr>
          <w:b/>
        </w:rPr>
        <w:t>венции принцип наилучшего обеспечения интересов ребенка был надл</w:t>
      </w:r>
      <w:r w:rsidRPr="0071425E">
        <w:rPr>
          <w:b/>
        </w:rPr>
        <w:t>е</w:t>
      </w:r>
      <w:r w:rsidRPr="0071425E">
        <w:rPr>
          <w:b/>
        </w:rPr>
        <w:t>жащим образом отражен во всех затрагивающих детей законодательных положениях и осуществлялся на практике в судебных и административных решениях, в програ</w:t>
      </w:r>
      <w:r w:rsidRPr="0071425E">
        <w:rPr>
          <w:b/>
        </w:rPr>
        <w:t>м</w:t>
      </w:r>
      <w:r w:rsidRPr="0071425E">
        <w:rPr>
          <w:b/>
        </w:rPr>
        <w:t>мах и проектах.</w:t>
      </w:r>
    </w:p>
    <w:p w:rsidR="004E3F28" w:rsidRPr="0071425E" w:rsidRDefault="004E3F28" w:rsidP="00BC61B6">
      <w:pPr>
        <w:pStyle w:val="H23GR"/>
      </w:pPr>
      <w:r>
        <w:tab/>
      </w:r>
      <w:r>
        <w:tab/>
      </w:r>
      <w:r w:rsidRPr="0071425E">
        <w:t>Уважение взглядов ребенка</w:t>
      </w:r>
    </w:p>
    <w:p w:rsidR="004E3F28" w:rsidRPr="0071425E" w:rsidRDefault="004E3F28" w:rsidP="00BC61B6">
      <w:pPr>
        <w:pStyle w:val="SingleTxtGR"/>
      </w:pPr>
      <w:r w:rsidRPr="0071425E">
        <w:t>31.</w:t>
      </w:r>
      <w:r w:rsidRPr="0071425E">
        <w:tab/>
        <w:t>Приветствуя тот факт, что Семейный кодекс предусматривает обязател</w:t>
      </w:r>
      <w:r w:rsidRPr="0071425E">
        <w:t>ь</w:t>
      </w:r>
      <w:r w:rsidRPr="0071425E">
        <w:t>ство заслушивать мнение ребенка, в частности в бракоразводных процессах, Комитет вместе с тем выражает обеспокоенность в том, что право ребенка быть заслушанным во всех судебных и административных разбирательствах собл</w:t>
      </w:r>
      <w:r w:rsidRPr="0071425E">
        <w:t>ю</w:t>
      </w:r>
      <w:r w:rsidRPr="0071425E">
        <w:t>дается в недостаточной мере и что уважение взглядов ребенка в школах, учре</w:t>
      </w:r>
      <w:r w:rsidRPr="0071425E">
        <w:t>ж</w:t>
      </w:r>
      <w:r w:rsidRPr="0071425E">
        <w:t>дениях по уходу и особенно в семье остается ограниченным в силу традицио</w:t>
      </w:r>
      <w:r w:rsidRPr="0071425E">
        <w:t>н</w:t>
      </w:r>
      <w:r w:rsidRPr="0071425E">
        <w:t>но существующего в обществе отношения к детям.</w:t>
      </w:r>
    </w:p>
    <w:p w:rsidR="004E3F28" w:rsidRPr="0071425E" w:rsidRDefault="004E3F28" w:rsidP="00BC61B6">
      <w:pPr>
        <w:pStyle w:val="SingleTxtGR"/>
        <w:rPr>
          <w:b/>
        </w:rPr>
      </w:pPr>
      <w:r w:rsidRPr="00634E70">
        <w:rPr>
          <w:b/>
        </w:rPr>
        <w:t>32.</w:t>
      </w:r>
      <w:r w:rsidRPr="0071425E">
        <w:tab/>
      </w:r>
      <w:r w:rsidRPr="0071425E">
        <w:rPr>
          <w:b/>
        </w:rPr>
        <w:t>Комитет рекомендует государству-участнику продолжать и актив</w:t>
      </w:r>
      <w:r w:rsidRPr="0071425E">
        <w:rPr>
          <w:b/>
        </w:rPr>
        <w:t>и</w:t>
      </w:r>
      <w:r w:rsidRPr="0071425E">
        <w:rPr>
          <w:b/>
        </w:rPr>
        <w:t>зировать усилия по выполнению статьи 12 Конвенции и поощрять уваж</w:t>
      </w:r>
      <w:r w:rsidRPr="0071425E">
        <w:rPr>
          <w:b/>
        </w:rPr>
        <w:t>е</w:t>
      </w:r>
      <w:r w:rsidRPr="0071425E">
        <w:rPr>
          <w:b/>
        </w:rPr>
        <w:t>ние взглядов ребенка во всех местах, и в том числе:</w:t>
      </w:r>
    </w:p>
    <w:p w:rsidR="004E3F28" w:rsidRPr="0071425E" w:rsidRDefault="004E3F28" w:rsidP="00BC61B6">
      <w:pPr>
        <w:pStyle w:val="SingleTxtGR"/>
        <w:rPr>
          <w:b/>
        </w:rPr>
      </w:pPr>
      <w:r w:rsidRPr="0071425E">
        <w:rPr>
          <w:b/>
        </w:rPr>
        <w:tab/>
        <w:t>а)</w:t>
      </w:r>
      <w:r w:rsidRPr="0071425E">
        <w:rPr>
          <w:b/>
        </w:rPr>
        <w:tab/>
        <w:t>приложить все необходимые усилия с целью активизировать применение мер по обе</w:t>
      </w:r>
      <w:r w:rsidRPr="0071425E">
        <w:rPr>
          <w:b/>
        </w:rPr>
        <w:t>с</w:t>
      </w:r>
      <w:r w:rsidRPr="0071425E">
        <w:rPr>
          <w:b/>
        </w:rPr>
        <w:t>печению права ребенка на выражение собственного мнения в ходе любого разбирательства, кот</w:t>
      </w:r>
      <w:r w:rsidRPr="0071425E">
        <w:rPr>
          <w:b/>
        </w:rPr>
        <w:t>о</w:t>
      </w:r>
      <w:r w:rsidRPr="0071425E">
        <w:rPr>
          <w:b/>
        </w:rPr>
        <w:t>рое может затрагивать его права, особенно когда решения принимаются учреждениями социального обеспечения, судами и административными органами, в том числе на м</w:t>
      </w:r>
      <w:r w:rsidRPr="0071425E">
        <w:rPr>
          <w:b/>
        </w:rPr>
        <w:t>е</w:t>
      </w:r>
      <w:r w:rsidRPr="0071425E">
        <w:rPr>
          <w:b/>
        </w:rPr>
        <w:t>стном уровне;</w:t>
      </w:r>
    </w:p>
    <w:p w:rsidR="004E3F28" w:rsidRPr="0071425E" w:rsidRDefault="004E3F28" w:rsidP="00BC61B6">
      <w:pPr>
        <w:pStyle w:val="SingleTxtGR"/>
        <w:rPr>
          <w:b/>
        </w:rPr>
      </w:pPr>
      <w:r w:rsidRPr="0071425E">
        <w:rPr>
          <w:b/>
        </w:rPr>
        <w:tab/>
      </w:r>
      <w:r w:rsidRPr="0071425E">
        <w:rPr>
          <w:b/>
          <w:lang w:val="en-US"/>
        </w:rPr>
        <w:t>b</w:t>
      </w:r>
      <w:r w:rsidRPr="0071425E">
        <w:rPr>
          <w:b/>
        </w:rPr>
        <w:t>)</w:t>
      </w:r>
      <w:r w:rsidRPr="0071425E">
        <w:rPr>
          <w:b/>
        </w:rPr>
        <w:tab/>
        <w:t>стремиться разработать системный подход и стратегию с уч</w:t>
      </w:r>
      <w:r w:rsidRPr="0071425E">
        <w:rPr>
          <w:b/>
        </w:rPr>
        <w:t>а</w:t>
      </w:r>
      <w:r w:rsidRPr="0071425E">
        <w:rPr>
          <w:b/>
        </w:rPr>
        <w:t>стием общинных и рел</w:t>
      </w:r>
      <w:r w:rsidRPr="0071425E">
        <w:rPr>
          <w:b/>
        </w:rPr>
        <w:t>и</w:t>
      </w:r>
      <w:r w:rsidRPr="0071425E">
        <w:rPr>
          <w:b/>
        </w:rPr>
        <w:t>гиозных лидеров, НПО, специалистов, работающих с детьми, включая учителей, социальных р</w:t>
      </w:r>
      <w:r w:rsidRPr="0071425E">
        <w:rPr>
          <w:b/>
        </w:rPr>
        <w:t>а</w:t>
      </w:r>
      <w:r w:rsidRPr="0071425E">
        <w:rPr>
          <w:b/>
        </w:rPr>
        <w:t>ботников, а также самих детей, с целью повышения уровня осведомленности населения посредством ко</w:t>
      </w:r>
      <w:r w:rsidRPr="0071425E">
        <w:rPr>
          <w:b/>
        </w:rPr>
        <w:t>н</w:t>
      </w:r>
      <w:r w:rsidRPr="0071425E">
        <w:rPr>
          <w:b/>
        </w:rPr>
        <w:t>кретных и целенаправленных программ, призванных стимулировать ув</w:t>
      </w:r>
      <w:r w:rsidRPr="0071425E">
        <w:rPr>
          <w:b/>
        </w:rPr>
        <w:t>а</w:t>
      </w:r>
      <w:r w:rsidRPr="0071425E">
        <w:rPr>
          <w:b/>
        </w:rPr>
        <w:t>жительное отношение к взглядам детей в семье, школах, общине и среди населения в целом;</w:t>
      </w:r>
    </w:p>
    <w:p w:rsidR="004E3F28" w:rsidRPr="0071425E" w:rsidRDefault="004E3F28" w:rsidP="00BC61B6">
      <w:pPr>
        <w:pStyle w:val="SingleTxtGR"/>
        <w:rPr>
          <w:b/>
        </w:rPr>
      </w:pPr>
      <w:r w:rsidRPr="0071425E">
        <w:rPr>
          <w:b/>
        </w:rPr>
        <w:tab/>
        <w:t>с)</w:t>
      </w:r>
      <w:r w:rsidRPr="0071425E">
        <w:rPr>
          <w:b/>
        </w:rPr>
        <w:tab/>
        <w:t>учитывать принятое Комитетом Замечание общего поря</w:t>
      </w:r>
      <w:r w:rsidRPr="0071425E">
        <w:rPr>
          <w:b/>
        </w:rPr>
        <w:t>д</w:t>
      </w:r>
      <w:r w:rsidRPr="0071425E">
        <w:rPr>
          <w:b/>
        </w:rPr>
        <w:t>ка</w:t>
      </w:r>
      <w:r>
        <w:rPr>
          <w:b/>
        </w:rPr>
        <w:t> </w:t>
      </w:r>
      <w:r w:rsidRPr="0071425E">
        <w:rPr>
          <w:b/>
        </w:rPr>
        <w:t>№</w:t>
      </w:r>
      <w:r>
        <w:rPr>
          <w:b/>
        </w:rPr>
        <w:t> </w:t>
      </w:r>
      <w:r w:rsidRPr="0071425E">
        <w:rPr>
          <w:b/>
        </w:rPr>
        <w:t>12 (2009 год) о праве р</w:t>
      </w:r>
      <w:r w:rsidRPr="0071425E">
        <w:rPr>
          <w:b/>
        </w:rPr>
        <w:t>е</w:t>
      </w:r>
      <w:r w:rsidRPr="0071425E">
        <w:rPr>
          <w:b/>
        </w:rPr>
        <w:t>бенка быть заслушанным.</w:t>
      </w:r>
    </w:p>
    <w:p w:rsidR="004E3F28" w:rsidRPr="00D23C3C" w:rsidRDefault="004E3F28" w:rsidP="00BC61B6">
      <w:pPr>
        <w:pStyle w:val="H1GR"/>
      </w:pPr>
      <w:r>
        <w:rPr>
          <w:lang w:val="en-US"/>
        </w:rPr>
        <w:tab/>
      </w:r>
      <w:r w:rsidRPr="00D23C3C">
        <w:t>4.</w:t>
      </w:r>
      <w:r w:rsidRPr="00D23C3C">
        <w:tab/>
        <w:t>Гражданские права и свободы (статьи 7, 8, 13−17, 19 и 37 а)) Конвенции</w:t>
      </w:r>
    </w:p>
    <w:p w:rsidR="004E3F28" w:rsidRPr="00D23C3C" w:rsidRDefault="004E3F28" w:rsidP="00BC61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D23C3C">
        <w:t>Регистрация рождений</w:t>
      </w:r>
    </w:p>
    <w:p w:rsidR="004E3F28" w:rsidRPr="00D23C3C" w:rsidRDefault="004E3F28" w:rsidP="00BC61B6">
      <w:pPr>
        <w:pStyle w:val="SingleTxtGR"/>
      </w:pPr>
      <w:r w:rsidRPr="00D23C3C">
        <w:t>33.</w:t>
      </w:r>
      <w:r w:rsidRPr="00D23C3C">
        <w:tab/>
        <w:t>Отмечая усилия государств</w:t>
      </w:r>
      <w:r>
        <w:t>а</w:t>
      </w:r>
      <w:r w:rsidRPr="00D23C3C">
        <w:t>-участник</w:t>
      </w:r>
      <w:r>
        <w:t>а по</w:t>
      </w:r>
      <w:r w:rsidRPr="00D23C3C">
        <w:t xml:space="preserve"> поощрени</w:t>
      </w:r>
      <w:r>
        <w:t>ю</w:t>
      </w:r>
      <w:r w:rsidRPr="00D23C3C">
        <w:t xml:space="preserve"> своевременной р</w:t>
      </w:r>
      <w:r w:rsidRPr="00D23C3C">
        <w:t>е</w:t>
      </w:r>
      <w:r w:rsidRPr="00D23C3C">
        <w:t>гистрации рождени</w:t>
      </w:r>
      <w:r>
        <w:t>я детей</w:t>
      </w:r>
      <w:r w:rsidRPr="00D23C3C">
        <w:t>, в том числе подготовку персонала больниц и учр</w:t>
      </w:r>
      <w:r w:rsidRPr="00D23C3C">
        <w:t>е</w:t>
      </w:r>
      <w:r w:rsidRPr="00D23C3C">
        <w:t>ждений по регистрации рождений, а также проведение инфо</w:t>
      </w:r>
      <w:r w:rsidRPr="00D23C3C">
        <w:t>р</w:t>
      </w:r>
      <w:r w:rsidRPr="00D23C3C">
        <w:t>мационно-просветительских кампаний и сокращение платы за регистрацию, Комитет вм</w:t>
      </w:r>
      <w:r w:rsidRPr="00D23C3C">
        <w:t>е</w:t>
      </w:r>
      <w:r w:rsidRPr="00D23C3C">
        <w:t>сте с тем выражает обеспокоенность по поводу того, что в отд</w:t>
      </w:r>
      <w:r w:rsidRPr="00D23C3C">
        <w:t>а</w:t>
      </w:r>
      <w:r w:rsidRPr="00D23C3C">
        <w:t>ленных районах</w:t>
      </w:r>
      <w:r>
        <w:t xml:space="preserve"> положение о</w:t>
      </w:r>
      <w:r w:rsidRPr="00D23C3C">
        <w:t xml:space="preserve"> регистраци</w:t>
      </w:r>
      <w:r>
        <w:t>и</w:t>
      </w:r>
      <w:r w:rsidRPr="00D23C3C">
        <w:t xml:space="preserve"> рождений соблюдается</w:t>
      </w:r>
      <w:r w:rsidRPr="003A37B6">
        <w:t xml:space="preserve"> </w:t>
      </w:r>
      <w:r w:rsidRPr="00D23C3C">
        <w:t>не полностью. Кроме того он обеспокоен тем, что в некоторых городских домашних хозяйствах дети не рег</w:t>
      </w:r>
      <w:r w:rsidRPr="00D23C3C">
        <w:t>и</w:t>
      </w:r>
      <w:r w:rsidRPr="00D23C3C">
        <w:t>стрируются из-за установленной платы.</w:t>
      </w:r>
    </w:p>
    <w:p w:rsidR="004E3F28" w:rsidRPr="003A37B6" w:rsidRDefault="004E3F28" w:rsidP="00BC61B6">
      <w:pPr>
        <w:pStyle w:val="SingleTxtGR"/>
        <w:rPr>
          <w:b/>
        </w:rPr>
      </w:pPr>
      <w:r w:rsidRPr="003A37B6">
        <w:rPr>
          <w:b/>
        </w:rPr>
        <w:t>34.</w:t>
      </w:r>
      <w:r w:rsidRPr="003A37B6">
        <w:rPr>
          <w:b/>
        </w:rPr>
        <w:tab/>
        <w:t>Комитет рекомендует государству-участнику приложить более а</w:t>
      </w:r>
      <w:r w:rsidRPr="003A37B6">
        <w:rPr>
          <w:b/>
        </w:rPr>
        <w:t>к</w:t>
      </w:r>
      <w:r w:rsidRPr="003A37B6">
        <w:rPr>
          <w:b/>
        </w:rPr>
        <w:t>тивные усилия к устранению всех административных и финансовых пр</w:t>
      </w:r>
      <w:r w:rsidRPr="003A37B6">
        <w:rPr>
          <w:b/>
        </w:rPr>
        <w:t>е</w:t>
      </w:r>
      <w:r w:rsidRPr="003A37B6">
        <w:rPr>
          <w:b/>
        </w:rPr>
        <w:t>пятствий, м</w:t>
      </w:r>
      <w:r w:rsidRPr="003A37B6">
        <w:rPr>
          <w:b/>
        </w:rPr>
        <w:t>е</w:t>
      </w:r>
      <w:r w:rsidRPr="003A37B6">
        <w:rPr>
          <w:b/>
        </w:rPr>
        <w:t>шающих родителям регистрировать своих детей, и обеспечить бесплатную и своевременную регистрацию рождений, особенно в отдале</w:t>
      </w:r>
      <w:r w:rsidRPr="003A37B6">
        <w:rPr>
          <w:b/>
        </w:rPr>
        <w:t>н</w:t>
      </w:r>
      <w:r w:rsidRPr="003A37B6">
        <w:rPr>
          <w:b/>
        </w:rPr>
        <w:t>ных сельских районах, а также призывает создать мобильные регистрац</w:t>
      </w:r>
      <w:r w:rsidRPr="003A37B6">
        <w:rPr>
          <w:b/>
        </w:rPr>
        <w:t>и</w:t>
      </w:r>
      <w:r w:rsidRPr="003A37B6">
        <w:rPr>
          <w:b/>
        </w:rPr>
        <w:t>онные пункты и регис</w:t>
      </w:r>
      <w:r w:rsidRPr="003A37B6">
        <w:rPr>
          <w:b/>
        </w:rPr>
        <w:t>т</w:t>
      </w:r>
      <w:r w:rsidRPr="003A37B6">
        <w:rPr>
          <w:b/>
        </w:rPr>
        <w:t>рационные подразделения в школах и медицинских учреждениях.  Кроме того, он рекомендует организовать национальные кампании по повышению осведомленности о важности регистрации ро</w:t>
      </w:r>
      <w:r w:rsidRPr="003A37B6">
        <w:rPr>
          <w:b/>
        </w:rPr>
        <w:t>ж</w:t>
      </w:r>
      <w:r w:rsidRPr="003A37B6">
        <w:rPr>
          <w:b/>
        </w:rPr>
        <w:t>дени</w:t>
      </w:r>
      <w:r>
        <w:rPr>
          <w:b/>
        </w:rPr>
        <w:t>я</w:t>
      </w:r>
      <w:r w:rsidRPr="003A37B6">
        <w:rPr>
          <w:b/>
        </w:rPr>
        <w:t xml:space="preserve"> детей.</w:t>
      </w:r>
    </w:p>
    <w:p w:rsidR="004E3F28" w:rsidRPr="00D23C3C" w:rsidRDefault="004E3F28" w:rsidP="00BC61B6">
      <w:pPr>
        <w:pStyle w:val="SingleTxtGR"/>
      </w:pPr>
      <w:r w:rsidRPr="00D23C3C">
        <w:t>35.</w:t>
      </w:r>
      <w:r w:rsidRPr="00D23C3C">
        <w:tab/>
        <w:t xml:space="preserve">Комитет обеспокоен по поводу ограниченности доступа к информации о биологической семье, а также по поводу того, что в тех случаях, когда ребенок рождается </w:t>
      </w:r>
      <w:r>
        <w:t>у</w:t>
      </w:r>
      <w:r w:rsidRPr="00D23C3C">
        <w:t xml:space="preserve"> одинокой незамужней матери, во</w:t>
      </w:r>
      <w:r w:rsidRPr="00D23C3C">
        <w:t>з</w:t>
      </w:r>
      <w:r w:rsidRPr="00D23C3C">
        <w:t>можности для ребенка получить информацию о своем отце, равно как и возможности для установления родства, являются ограниченными.</w:t>
      </w:r>
    </w:p>
    <w:p w:rsidR="004E3F28" w:rsidRPr="003A37B6" w:rsidRDefault="004E3F28" w:rsidP="00BC61B6">
      <w:pPr>
        <w:pStyle w:val="SingleTxtGR"/>
        <w:rPr>
          <w:b/>
        </w:rPr>
      </w:pPr>
      <w:r w:rsidRPr="003A37B6">
        <w:rPr>
          <w:b/>
        </w:rPr>
        <w:t>36.</w:t>
      </w:r>
      <w:r w:rsidRPr="003A37B6">
        <w:rPr>
          <w:b/>
        </w:rPr>
        <w:tab/>
        <w:t>Комитет рекомендует государству-участнику принять необходимые меры для предоставления детям доступа к информации об их биологич</w:t>
      </w:r>
      <w:r w:rsidRPr="003A37B6">
        <w:rPr>
          <w:b/>
        </w:rPr>
        <w:t>е</w:t>
      </w:r>
      <w:r w:rsidRPr="003A37B6">
        <w:rPr>
          <w:b/>
        </w:rPr>
        <w:t>ских родит</w:t>
      </w:r>
      <w:r w:rsidRPr="003A37B6">
        <w:rPr>
          <w:b/>
        </w:rPr>
        <w:t>е</w:t>
      </w:r>
      <w:r w:rsidRPr="003A37B6">
        <w:rPr>
          <w:b/>
        </w:rPr>
        <w:t>лях, в частности, предоставить им возможность для выяснения родства любыми средствами, включая анализ ДНК.</w:t>
      </w:r>
    </w:p>
    <w:p w:rsidR="004E3F28" w:rsidRPr="00D23C3C" w:rsidRDefault="004E3F28" w:rsidP="00BC61B6">
      <w:pPr>
        <w:pStyle w:val="H23GR"/>
      </w:pPr>
      <w:r>
        <w:tab/>
      </w:r>
      <w:r>
        <w:tab/>
      </w:r>
      <w:r w:rsidRPr="00D23C3C">
        <w:t>Пытки и другие виды жестокого, бесчеловечного или унижающего достоинство обращения и нак</w:t>
      </w:r>
      <w:r w:rsidRPr="00D23C3C">
        <w:t>а</w:t>
      </w:r>
      <w:r w:rsidRPr="00D23C3C">
        <w:t>зания</w:t>
      </w:r>
    </w:p>
    <w:p w:rsidR="004E3F28" w:rsidRPr="00D23C3C" w:rsidRDefault="004E3F28" w:rsidP="00BC61B6">
      <w:pPr>
        <w:pStyle w:val="SingleTxtGR"/>
      </w:pPr>
      <w:r w:rsidRPr="00D23C3C">
        <w:t>37.</w:t>
      </w:r>
      <w:r w:rsidRPr="00D23C3C">
        <w:tab/>
        <w:t xml:space="preserve">Отмечая, что среди сотрудников правоохранительных органов </w:t>
      </w:r>
      <w:r>
        <w:t>были орг</w:t>
      </w:r>
      <w:r>
        <w:t>а</w:t>
      </w:r>
      <w:r>
        <w:t>низованы</w:t>
      </w:r>
      <w:r w:rsidRPr="00D23C3C">
        <w:t xml:space="preserve"> курсы профессиональной подготовки, </w:t>
      </w:r>
      <w:r>
        <w:t>проводимые</w:t>
      </w:r>
      <w:r w:rsidRPr="00D23C3C">
        <w:t xml:space="preserve"> неправительс</w:t>
      </w:r>
      <w:r w:rsidRPr="00D23C3C">
        <w:t>т</w:t>
      </w:r>
      <w:r w:rsidRPr="00D23C3C">
        <w:t>венными организациями, Комитет вместе с тем сожалеет по п</w:t>
      </w:r>
      <w:r w:rsidRPr="00D23C3C">
        <w:t>о</w:t>
      </w:r>
      <w:r w:rsidRPr="00D23C3C">
        <w:t>воду отсутствия программы обязательной профессиональной подготовки для сотрудников пр</w:t>
      </w:r>
      <w:r w:rsidRPr="00D23C3C">
        <w:t>а</w:t>
      </w:r>
      <w:r w:rsidRPr="00D23C3C">
        <w:t>воохранительных органов по правам ребенка. Особую обеспокоенность Ком</w:t>
      </w:r>
      <w:r w:rsidRPr="00D23C3C">
        <w:t>и</w:t>
      </w:r>
      <w:r w:rsidRPr="00D23C3C">
        <w:t>тета вызывают сообщения о жестоко</w:t>
      </w:r>
      <w:r>
        <w:t>м</w:t>
      </w:r>
      <w:r w:rsidRPr="00D23C3C">
        <w:t xml:space="preserve"> обращении с детьми в интернатах для детей-инвалидов и об отсутствии ра</w:t>
      </w:r>
      <w:r w:rsidRPr="00D23C3C">
        <w:t>с</w:t>
      </w:r>
      <w:r w:rsidRPr="00D23C3C">
        <w:t>следования таких случаев.</w:t>
      </w:r>
    </w:p>
    <w:p w:rsidR="004E3F28" w:rsidRPr="003A37B6" w:rsidRDefault="004E3F28" w:rsidP="00BC61B6">
      <w:pPr>
        <w:pStyle w:val="SingleTxtGR"/>
        <w:rPr>
          <w:b/>
        </w:rPr>
      </w:pPr>
      <w:r w:rsidRPr="003A37B6">
        <w:rPr>
          <w:b/>
        </w:rPr>
        <w:t>38.</w:t>
      </w:r>
      <w:r w:rsidRPr="003A37B6">
        <w:rPr>
          <w:b/>
        </w:rPr>
        <w:tab/>
        <w:t>Комитет рекомендует государству-участнику принять надлежащие меры по борьбе с пытками и жестокими, бесчеловечными или унижающ</w:t>
      </w:r>
      <w:r w:rsidRPr="003A37B6">
        <w:rPr>
          <w:b/>
        </w:rPr>
        <w:t>и</w:t>
      </w:r>
      <w:r w:rsidRPr="003A37B6">
        <w:rPr>
          <w:b/>
        </w:rPr>
        <w:t>ми достоинство видами обращения, в том числе путем осуществления пр</w:t>
      </w:r>
      <w:r w:rsidRPr="003A37B6">
        <w:rPr>
          <w:b/>
        </w:rPr>
        <w:t>о</w:t>
      </w:r>
      <w:r w:rsidRPr="003A37B6">
        <w:rPr>
          <w:b/>
        </w:rPr>
        <w:t>грамм систематической подготовки на национальном и местном уровнях всех специалистов, работающих с детьми и в интересах детей, посвяще</w:t>
      </w:r>
      <w:r w:rsidRPr="003A37B6">
        <w:rPr>
          <w:b/>
        </w:rPr>
        <w:t>н</w:t>
      </w:r>
      <w:r w:rsidRPr="003A37B6">
        <w:rPr>
          <w:b/>
        </w:rPr>
        <w:t>ных недопустимости п</w:t>
      </w:r>
      <w:r w:rsidRPr="003A37B6">
        <w:rPr>
          <w:b/>
        </w:rPr>
        <w:t>ы</w:t>
      </w:r>
      <w:r w:rsidRPr="003A37B6">
        <w:rPr>
          <w:b/>
        </w:rPr>
        <w:t>ток и других форм жестокого обращения и защите от них. Кроме того, Комитет рекомендует государству-участнику расслед</w:t>
      </w:r>
      <w:r w:rsidRPr="003A37B6">
        <w:rPr>
          <w:b/>
        </w:rPr>
        <w:t>о</w:t>
      </w:r>
      <w:r w:rsidRPr="003A37B6">
        <w:rPr>
          <w:b/>
        </w:rPr>
        <w:t>вать утверждения, касающиеся пыток и жестокого обращения с детьми, находящимися в интернатах, и обеспечить расследование на систематич</w:t>
      </w:r>
      <w:r w:rsidRPr="003A37B6">
        <w:rPr>
          <w:b/>
        </w:rPr>
        <w:t>е</w:t>
      </w:r>
      <w:r w:rsidRPr="003A37B6">
        <w:rPr>
          <w:b/>
        </w:rPr>
        <w:t>ской и постоянной основе всех зарегистрированных случаев и преследов</w:t>
      </w:r>
      <w:r w:rsidRPr="003A37B6">
        <w:rPr>
          <w:b/>
        </w:rPr>
        <w:t>а</w:t>
      </w:r>
      <w:r w:rsidRPr="003A37B6">
        <w:rPr>
          <w:b/>
        </w:rPr>
        <w:t>ние виновных, а также принять все необходимые меры по привлечению к уголовной ответственности предполагаемых правонар</w:t>
      </w:r>
      <w:r w:rsidRPr="003A37B6">
        <w:rPr>
          <w:b/>
        </w:rPr>
        <w:t>у</w:t>
      </w:r>
      <w:r w:rsidRPr="003A37B6">
        <w:rPr>
          <w:b/>
        </w:rPr>
        <w:t>шителей.</w:t>
      </w:r>
    </w:p>
    <w:p w:rsidR="004E3F28" w:rsidRPr="00D23C3C" w:rsidRDefault="004E3F28" w:rsidP="00BC61B6">
      <w:pPr>
        <w:pStyle w:val="H23GR"/>
      </w:pPr>
      <w:r>
        <w:tab/>
      </w:r>
      <w:r>
        <w:tab/>
      </w:r>
      <w:r w:rsidRPr="00D23C3C">
        <w:t>Телесные наказания</w:t>
      </w:r>
    </w:p>
    <w:p w:rsidR="004E3F28" w:rsidRPr="00D23C3C" w:rsidRDefault="004E3F28" w:rsidP="00BC61B6">
      <w:pPr>
        <w:pStyle w:val="SingleTxtGR"/>
      </w:pPr>
      <w:r w:rsidRPr="00D23C3C">
        <w:t>39.</w:t>
      </w:r>
      <w:r w:rsidRPr="00D23C3C">
        <w:tab/>
        <w:t>Комитет отмечает усилия государства-участника по повышению осв</w:t>
      </w:r>
      <w:r w:rsidRPr="00D23C3C">
        <w:t>е</w:t>
      </w:r>
      <w:r w:rsidRPr="00D23C3C">
        <w:t xml:space="preserve">домленности по вопросу о насилии в отношении детей, включая проведение </w:t>
      </w:r>
      <w:r>
        <w:t>"</w:t>
      </w:r>
      <w:r w:rsidRPr="00D23C3C">
        <w:t>кампаний по защите детей от надругательств", а также создание реабилитац</w:t>
      </w:r>
      <w:r w:rsidRPr="00D23C3C">
        <w:t>и</w:t>
      </w:r>
      <w:r w:rsidRPr="00D23C3C">
        <w:t>онных центров для женщин и детей. Вместе с тем Комитет сожалеет, что пр</w:t>
      </w:r>
      <w:r w:rsidRPr="00D23C3C">
        <w:t>о</w:t>
      </w:r>
      <w:r w:rsidRPr="00D23C3C">
        <w:t>ведение такой деятельности ограничено определенными регионами страны и что телесные наказания конкретно не запрещены по внутреннему законодател</w:t>
      </w:r>
      <w:r w:rsidRPr="00D23C3C">
        <w:t>ь</w:t>
      </w:r>
      <w:r w:rsidRPr="00D23C3C">
        <w:t>ству и широко используются в качестве метода поддержания дисциплины в с</w:t>
      </w:r>
      <w:r w:rsidRPr="00D23C3C">
        <w:t>е</w:t>
      </w:r>
      <w:r w:rsidRPr="00D23C3C">
        <w:t>мье, школах и учреждениях по уходу за детьми. Комитет сожалеет об отсутс</w:t>
      </w:r>
      <w:r w:rsidRPr="00D23C3C">
        <w:t>т</w:t>
      </w:r>
      <w:r w:rsidRPr="00D23C3C">
        <w:t>вии репрезентативных данных о телесных наказаниях детей родителями, уч</w:t>
      </w:r>
      <w:r w:rsidRPr="00D23C3C">
        <w:t>и</w:t>
      </w:r>
      <w:r w:rsidRPr="00D23C3C">
        <w:t>телями и персоналом учреждений по уходу за детьми.</w:t>
      </w:r>
    </w:p>
    <w:p w:rsidR="004E3F28" w:rsidRPr="00161701" w:rsidRDefault="004E3F28" w:rsidP="00BC61B6">
      <w:pPr>
        <w:pStyle w:val="SingleTxtGR"/>
        <w:rPr>
          <w:b/>
        </w:rPr>
      </w:pPr>
      <w:r w:rsidRPr="00161701">
        <w:rPr>
          <w:b/>
        </w:rPr>
        <w:t>40.</w:t>
      </w:r>
      <w:r w:rsidRPr="00161701">
        <w:rPr>
          <w:b/>
        </w:rPr>
        <w:tab/>
        <w:t>Комитет рекомендует государству-участнику в безотлагательном п</w:t>
      </w:r>
      <w:r w:rsidRPr="00161701">
        <w:rPr>
          <w:b/>
        </w:rPr>
        <w:t>о</w:t>
      </w:r>
      <w:r w:rsidRPr="00161701">
        <w:rPr>
          <w:b/>
        </w:rPr>
        <w:t>рядке:</w:t>
      </w:r>
    </w:p>
    <w:p w:rsidR="004E3F28" w:rsidRPr="00161701" w:rsidRDefault="004E3F28" w:rsidP="00BC61B6">
      <w:pPr>
        <w:pStyle w:val="SingleTxtGR"/>
        <w:rPr>
          <w:b/>
        </w:rPr>
      </w:pPr>
      <w:r w:rsidRPr="00161701">
        <w:rPr>
          <w:b/>
        </w:rPr>
        <w:tab/>
        <w:t>а)</w:t>
      </w:r>
      <w:r w:rsidRPr="00161701">
        <w:rPr>
          <w:b/>
        </w:rPr>
        <w:tab/>
        <w:t>провести исследование распространенности телесных наказ</w:t>
      </w:r>
      <w:r w:rsidRPr="00161701">
        <w:rPr>
          <w:b/>
        </w:rPr>
        <w:t>а</w:t>
      </w:r>
      <w:r w:rsidRPr="00161701">
        <w:rPr>
          <w:b/>
        </w:rPr>
        <w:t>ний во всех местах;</w:t>
      </w:r>
    </w:p>
    <w:p w:rsidR="004E3F28" w:rsidRPr="00161701" w:rsidRDefault="004E3F28" w:rsidP="00BC61B6">
      <w:pPr>
        <w:pStyle w:val="SingleTxtGR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b</w:t>
      </w:r>
      <w:r w:rsidRPr="00161701">
        <w:rPr>
          <w:b/>
        </w:rPr>
        <w:t>)</w:t>
      </w:r>
      <w:r w:rsidRPr="00161701">
        <w:rPr>
          <w:b/>
        </w:rPr>
        <w:tab/>
        <w:t>принять законодательство, конкретно запрещающее любые в</w:t>
      </w:r>
      <w:r w:rsidRPr="00161701">
        <w:rPr>
          <w:b/>
        </w:rPr>
        <w:t>и</w:t>
      </w:r>
      <w:r w:rsidRPr="00161701">
        <w:rPr>
          <w:b/>
        </w:rPr>
        <w:t>ды телесных наказаний во всех местах;</w:t>
      </w:r>
    </w:p>
    <w:p w:rsidR="004E3F28" w:rsidRPr="00161701" w:rsidRDefault="004E3F28" w:rsidP="00BC61B6">
      <w:pPr>
        <w:pStyle w:val="SingleTxtGR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c</w:t>
      </w:r>
      <w:r w:rsidRPr="00161701">
        <w:rPr>
          <w:b/>
        </w:rPr>
        <w:t>)</w:t>
      </w:r>
      <w:r w:rsidRPr="00161701">
        <w:rPr>
          <w:b/>
        </w:rPr>
        <w:tab/>
        <w:t>организовать просветительские кампании о негативном во</w:t>
      </w:r>
      <w:r w:rsidRPr="00161701">
        <w:rPr>
          <w:b/>
        </w:rPr>
        <w:t>з</w:t>
      </w:r>
      <w:r w:rsidRPr="00161701">
        <w:rPr>
          <w:b/>
        </w:rPr>
        <w:t>действии телесных наказаний на детей и предоставить подготовку учит</w:t>
      </w:r>
      <w:r w:rsidRPr="00161701">
        <w:rPr>
          <w:b/>
        </w:rPr>
        <w:t>е</w:t>
      </w:r>
      <w:r w:rsidRPr="00161701">
        <w:rPr>
          <w:b/>
        </w:rPr>
        <w:t>лям, родителям, общинным лидерам и персоналу исправительных учре</w:t>
      </w:r>
      <w:r w:rsidRPr="00161701">
        <w:rPr>
          <w:b/>
        </w:rPr>
        <w:t>ж</w:t>
      </w:r>
      <w:r w:rsidRPr="00161701">
        <w:rPr>
          <w:b/>
        </w:rPr>
        <w:t>дений;</w:t>
      </w:r>
    </w:p>
    <w:p w:rsidR="004E3F28" w:rsidRPr="00161701" w:rsidRDefault="004E3F28" w:rsidP="00BC61B6">
      <w:pPr>
        <w:pStyle w:val="SingleTxtGR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d</w:t>
      </w:r>
      <w:r w:rsidRPr="00161701">
        <w:rPr>
          <w:b/>
        </w:rPr>
        <w:t>)</w:t>
      </w:r>
      <w:r w:rsidRPr="00161701">
        <w:rPr>
          <w:b/>
        </w:rPr>
        <w:tab/>
        <w:t>расследовать случа</w:t>
      </w:r>
      <w:r>
        <w:rPr>
          <w:b/>
        </w:rPr>
        <w:t>и</w:t>
      </w:r>
      <w:r w:rsidRPr="00161701">
        <w:rPr>
          <w:b/>
        </w:rPr>
        <w:t xml:space="preserve"> сообщений о телесных наказаниях и пр</w:t>
      </w:r>
      <w:r w:rsidRPr="00161701">
        <w:rPr>
          <w:b/>
        </w:rPr>
        <w:t>и</w:t>
      </w:r>
      <w:r w:rsidRPr="00161701">
        <w:rPr>
          <w:b/>
        </w:rPr>
        <w:t>менять надлежащие санкции.</w:t>
      </w:r>
    </w:p>
    <w:p w:rsidR="004E3F28" w:rsidRPr="00161701" w:rsidRDefault="004E3F28" w:rsidP="00BC61B6">
      <w:pPr>
        <w:pStyle w:val="SingleTxtGR"/>
        <w:rPr>
          <w:b/>
        </w:rPr>
      </w:pPr>
      <w:r w:rsidRPr="0040178A">
        <w:rPr>
          <w:b/>
        </w:rPr>
        <w:t>41.</w:t>
      </w:r>
      <w:r w:rsidRPr="00D23C3C">
        <w:tab/>
      </w:r>
      <w:r w:rsidRPr="00161701">
        <w:rPr>
          <w:b/>
        </w:rPr>
        <w:t>Ссылаясь на исследование Генерального секретаря Организации Объединенных Наций по вопросу о насилии в отношении детей, Комитет рекомендует государству-участнику принять все необходимые меры для осуществления р</w:t>
      </w:r>
      <w:r w:rsidRPr="00161701">
        <w:rPr>
          <w:b/>
        </w:rPr>
        <w:t>е</w:t>
      </w:r>
      <w:r w:rsidRPr="00161701">
        <w:rPr>
          <w:b/>
        </w:rPr>
        <w:t>комендаций, содержащихся в исследовании Организации Объединенных Наций по вопросу о насилии в отношении детей (А/61/299) с</w:t>
      </w:r>
      <w:r>
        <w:rPr>
          <w:b/>
        </w:rPr>
        <w:t> </w:t>
      </w:r>
      <w:r w:rsidRPr="00161701">
        <w:rPr>
          <w:b/>
        </w:rPr>
        <w:t>учетом итогов Регионального консультативного совещания для стран Е</w:t>
      </w:r>
      <w:r w:rsidRPr="00161701">
        <w:rPr>
          <w:b/>
        </w:rPr>
        <w:t>в</w:t>
      </w:r>
      <w:r w:rsidRPr="00161701">
        <w:rPr>
          <w:b/>
        </w:rPr>
        <w:t>ропы и Центральной Азии (состоявшегося 5−7 июля 2005 года в Словении). В частности, Комитет рек</w:t>
      </w:r>
      <w:r w:rsidRPr="00161701">
        <w:rPr>
          <w:b/>
        </w:rPr>
        <w:t>о</w:t>
      </w:r>
      <w:r w:rsidRPr="00161701">
        <w:rPr>
          <w:b/>
        </w:rPr>
        <w:t>мендует государству-участнику:</w:t>
      </w:r>
    </w:p>
    <w:p w:rsidR="004E3F28" w:rsidRPr="00161701" w:rsidRDefault="004E3F28" w:rsidP="00BC61B6">
      <w:pPr>
        <w:pStyle w:val="SingleTxtGR"/>
        <w:rPr>
          <w:b/>
        </w:rPr>
      </w:pPr>
      <w:r w:rsidRPr="00161701">
        <w:rPr>
          <w:b/>
        </w:rPr>
        <w:tab/>
      </w:r>
      <w:proofErr w:type="spellStart"/>
      <w:r w:rsidRPr="00161701">
        <w:rPr>
          <w:b/>
          <w:lang w:val="en-US"/>
        </w:rPr>
        <w:t>i</w:t>
      </w:r>
      <w:proofErr w:type="spellEnd"/>
      <w:r w:rsidRPr="00161701">
        <w:rPr>
          <w:b/>
        </w:rPr>
        <w:t>)</w:t>
      </w:r>
      <w:r w:rsidRPr="00161701">
        <w:rPr>
          <w:b/>
        </w:rPr>
        <w:tab/>
        <w:t xml:space="preserve">запретить любые формы насилия в отношении детей; </w:t>
      </w:r>
    </w:p>
    <w:p w:rsidR="004E3F28" w:rsidRPr="00161701" w:rsidRDefault="004E3F28" w:rsidP="0040178A">
      <w:pPr>
        <w:pStyle w:val="SingleTxtGR"/>
        <w:ind w:left="1701" w:hanging="567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ii</w:t>
      </w:r>
      <w:r w:rsidRPr="00161701">
        <w:rPr>
          <w:b/>
        </w:rPr>
        <w:t>)</w:t>
      </w:r>
      <w:r w:rsidRPr="00161701">
        <w:rPr>
          <w:b/>
        </w:rPr>
        <w:tab/>
        <w:t>укрепить обязательства и практическую деятельность на н</w:t>
      </w:r>
      <w:r w:rsidRPr="00161701">
        <w:rPr>
          <w:b/>
        </w:rPr>
        <w:t>а</w:t>
      </w:r>
      <w:r w:rsidRPr="00161701">
        <w:rPr>
          <w:b/>
        </w:rPr>
        <w:t>циональном и местном уровнях;</w:t>
      </w:r>
    </w:p>
    <w:p w:rsidR="004E3F28" w:rsidRPr="00161701" w:rsidRDefault="004E3F28" w:rsidP="0040178A">
      <w:pPr>
        <w:pStyle w:val="SingleTxtGR"/>
        <w:ind w:left="1701" w:hanging="567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iii</w:t>
      </w:r>
      <w:r w:rsidRPr="00161701">
        <w:rPr>
          <w:b/>
        </w:rPr>
        <w:t>)</w:t>
      </w:r>
      <w:r w:rsidRPr="00161701">
        <w:rPr>
          <w:b/>
        </w:rPr>
        <w:tab/>
        <w:t>пропагандировать ценности, не связанные с насилием, и п</w:t>
      </w:r>
      <w:r w:rsidRPr="00161701">
        <w:rPr>
          <w:b/>
        </w:rPr>
        <w:t>о</w:t>
      </w:r>
      <w:r w:rsidRPr="00161701">
        <w:rPr>
          <w:b/>
        </w:rPr>
        <w:t>вышать осведомленность общественности;</w:t>
      </w:r>
    </w:p>
    <w:p w:rsidR="004E3F28" w:rsidRPr="00161701" w:rsidRDefault="004E3F28" w:rsidP="0040178A">
      <w:pPr>
        <w:pStyle w:val="SingleTxtGR"/>
        <w:ind w:left="1701" w:hanging="567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iv</w:t>
      </w:r>
      <w:r w:rsidRPr="00161701">
        <w:rPr>
          <w:b/>
        </w:rPr>
        <w:t>)</w:t>
      </w:r>
      <w:r w:rsidRPr="00161701">
        <w:rPr>
          <w:b/>
        </w:rPr>
        <w:tab/>
        <w:t>укрепить потенциал всех специалистов, работающих с детьми и в их интересах;</w:t>
      </w:r>
    </w:p>
    <w:p w:rsidR="004E3F28" w:rsidRPr="00161701" w:rsidRDefault="004E3F28" w:rsidP="0040178A">
      <w:pPr>
        <w:pStyle w:val="SingleTxtGR"/>
        <w:ind w:left="1701" w:hanging="567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v</w:t>
      </w:r>
      <w:r w:rsidRPr="00161701">
        <w:rPr>
          <w:b/>
        </w:rPr>
        <w:t>)</w:t>
      </w:r>
      <w:r w:rsidRPr="00161701">
        <w:rPr>
          <w:b/>
        </w:rPr>
        <w:tab/>
        <w:t>привлекать к ответственности виновных и покончить с безн</w:t>
      </w:r>
      <w:r w:rsidRPr="00161701">
        <w:rPr>
          <w:b/>
        </w:rPr>
        <w:t>а</w:t>
      </w:r>
      <w:r w:rsidRPr="00161701">
        <w:rPr>
          <w:b/>
        </w:rPr>
        <w:t>казанностью;</w:t>
      </w:r>
    </w:p>
    <w:p w:rsidR="004E3F28" w:rsidRPr="00161701" w:rsidRDefault="004E3F28" w:rsidP="0040178A">
      <w:pPr>
        <w:pStyle w:val="SingleTxtGR"/>
        <w:ind w:left="1701" w:hanging="567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vi</w:t>
      </w:r>
      <w:r w:rsidRPr="00161701">
        <w:rPr>
          <w:b/>
        </w:rPr>
        <w:t>)</w:t>
      </w:r>
      <w:r w:rsidRPr="00161701">
        <w:rPr>
          <w:b/>
        </w:rPr>
        <w:tab/>
        <w:t xml:space="preserve">оказывать услуги по восстановлению и социальной </w:t>
      </w:r>
      <w:proofErr w:type="spellStart"/>
      <w:r w:rsidRPr="00161701">
        <w:rPr>
          <w:b/>
        </w:rPr>
        <w:t>реинтегр</w:t>
      </w:r>
      <w:r w:rsidRPr="00161701">
        <w:rPr>
          <w:b/>
        </w:rPr>
        <w:t>а</w:t>
      </w:r>
      <w:r w:rsidRPr="00161701">
        <w:rPr>
          <w:b/>
        </w:rPr>
        <w:t>ции</w:t>
      </w:r>
      <w:proofErr w:type="spellEnd"/>
      <w:r w:rsidRPr="00161701">
        <w:rPr>
          <w:b/>
        </w:rPr>
        <w:t>;</w:t>
      </w:r>
    </w:p>
    <w:p w:rsidR="004E3F28" w:rsidRPr="00161701" w:rsidRDefault="004E3F28" w:rsidP="0040178A">
      <w:pPr>
        <w:pStyle w:val="SingleTxtGR"/>
        <w:ind w:left="1701" w:hanging="567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vii</w:t>
      </w:r>
      <w:r w:rsidRPr="00161701">
        <w:rPr>
          <w:b/>
        </w:rPr>
        <w:t>)</w:t>
      </w:r>
      <w:r w:rsidRPr="00161701">
        <w:rPr>
          <w:b/>
        </w:rPr>
        <w:tab/>
        <w:t>разработать и внедрить систему сбора и анализа данных на н</w:t>
      </w:r>
      <w:r w:rsidRPr="00161701">
        <w:rPr>
          <w:b/>
        </w:rPr>
        <w:t>а</w:t>
      </w:r>
      <w:r w:rsidRPr="00161701">
        <w:rPr>
          <w:b/>
        </w:rPr>
        <w:t>циональ</w:t>
      </w:r>
      <w:r>
        <w:rPr>
          <w:b/>
        </w:rPr>
        <w:t>ном уровне;</w:t>
      </w:r>
    </w:p>
    <w:p w:rsidR="004E3F28" w:rsidRPr="00161701" w:rsidRDefault="004E3F28" w:rsidP="00BC61B6">
      <w:pPr>
        <w:pStyle w:val="SingleTxtGR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a</w:t>
      </w:r>
      <w:r w:rsidRPr="00161701">
        <w:rPr>
          <w:b/>
        </w:rPr>
        <w:t>)</w:t>
      </w:r>
      <w:r>
        <w:rPr>
          <w:b/>
        </w:rPr>
        <w:tab/>
        <w:t>и</w:t>
      </w:r>
      <w:r w:rsidRPr="00161701">
        <w:rPr>
          <w:b/>
        </w:rPr>
        <w:t>спользовать содержащиеся в исследовании рекомендации в качестве инструмента для осуществления деятельности в партнерстве с гражданским обществом, и особенно с участием детей, с тем чтобы обесп</w:t>
      </w:r>
      <w:r w:rsidRPr="00161701">
        <w:rPr>
          <w:b/>
        </w:rPr>
        <w:t>е</w:t>
      </w:r>
      <w:r w:rsidRPr="00161701">
        <w:rPr>
          <w:b/>
        </w:rPr>
        <w:t>чить защиту каждого ребенка от любых форм физического, сексуального и психологического насилия и придать импульс конкретным, и в случае н</w:t>
      </w:r>
      <w:r w:rsidRPr="00161701">
        <w:rPr>
          <w:b/>
        </w:rPr>
        <w:t>е</w:t>
      </w:r>
      <w:r w:rsidRPr="00161701">
        <w:rPr>
          <w:b/>
        </w:rPr>
        <w:t>обходимости, рассчитанным на определенный срок мерам по недопущению и пресечению такого насилия и надруг</w:t>
      </w:r>
      <w:r w:rsidRPr="00161701">
        <w:rPr>
          <w:b/>
        </w:rPr>
        <w:t>а</w:t>
      </w:r>
      <w:r w:rsidRPr="00161701">
        <w:rPr>
          <w:b/>
        </w:rPr>
        <w:t xml:space="preserve">тельств; </w:t>
      </w:r>
    </w:p>
    <w:p w:rsidR="004E3F28" w:rsidRPr="00161701" w:rsidRDefault="004E3F28" w:rsidP="00BC61B6">
      <w:pPr>
        <w:pStyle w:val="SingleTxtGR"/>
        <w:rPr>
          <w:b/>
        </w:rPr>
      </w:pPr>
      <w:r w:rsidRPr="00161701">
        <w:rPr>
          <w:b/>
        </w:rPr>
        <w:tab/>
      </w:r>
      <w:r w:rsidRPr="00161701">
        <w:rPr>
          <w:b/>
          <w:lang w:val="en-US"/>
        </w:rPr>
        <w:t>b</w:t>
      </w:r>
      <w:r w:rsidRPr="00161701">
        <w:rPr>
          <w:b/>
        </w:rPr>
        <w:t>)</w:t>
      </w:r>
      <w:r>
        <w:rPr>
          <w:b/>
        </w:rPr>
        <w:tab/>
        <w:t>п</w:t>
      </w:r>
      <w:r w:rsidRPr="00161701">
        <w:rPr>
          <w:b/>
        </w:rPr>
        <w:t>редставить в следующем периодическом докладе информ</w:t>
      </w:r>
      <w:r w:rsidRPr="00161701">
        <w:rPr>
          <w:b/>
        </w:rPr>
        <w:t>а</w:t>
      </w:r>
      <w:r w:rsidRPr="00161701">
        <w:rPr>
          <w:b/>
        </w:rPr>
        <w:t>цию о выполнении государством-участником содержащихся в исследовании р</w:t>
      </w:r>
      <w:r w:rsidRPr="00161701">
        <w:rPr>
          <w:b/>
        </w:rPr>
        <w:t>е</w:t>
      </w:r>
      <w:r w:rsidRPr="00161701">
        <w:rPr>
          <w:b/>
        </w:rPr>
        <w:t>коме</w:t>
      </w:r>
      <w:r w:rsidRPr="00161701">
        <w:rPr>
          <w:b/>
        </w:rPr>
        <w:t>н</w:t>
      </w:r>
      <w:r w:rsidRPr="00161701">
        <w:rPr>
          <w:b/>
        </w:rPr>
        <w:t>даций;</w:t>
      </w:r>
    </w:p>
    <w:p w:rsidR="004E3F28" w:rsidRPr="00D23C3C" w:rsidRDefault="004E3F28" w:rsidP="00BC61B6">
      <w:pPr>
        <w:pStyle w:val="SingleTxtGR"/>
      </w:pPr>
      <w:r w:rsidRPr="00161701">
        <w:rPr>
          <w:b/>
        </w:rPr>
        <w:tab/>
      </w:r>
      <w:r w:rsidRPr="00161701">
        <w:rPr>
          <w:b/>
          <w:lang w:val="en-US"/>
        </w:rPr>
        <w:t>c</w:t>
      </w:r>
      <w:r w:rsidRPr="00161701">
        <w:rPr>
          <w:b/>
        </w:rPr>
        <w:t>)</w:t>
      </w:r>
      <w:r w:rsidRPr="00161701">
        <w:rPr>
          <w:b/>
        </w:rPr>
        <w:tab/>
      </w:r>
      <w:r>
        <w:rPr>
          <w:b/>
        </w:rPr>
        <w:t>о</w:t>
      </w:r>
      <w:r w:rsidRPr="00161701">
        <w:rPr>
          <w:b/>
        </w:rPr>
        <w:t>братиться за технической помощью к Специальному предст</w:t>
      </w:r>
      <w:r w:rsidRPr="00161701">
        <w:rPr>
          <w:b/>
        </w:rPr>
        <w:t>а</w:t>
      </w:r>
      <w:r w:rsidRPr="00161701">
        <w:rPr>
          <w:b/>
        </w:rPr>
        <w:t xml:space="preserve">вителю Генерального секретаря по вопросу о насилии в отношении детей, </w:t>
      </w:r>
      <w:proofErr w:type="spellStart"/>
      <w:r w:rsidRPr="00161701">
        <w:rPr>
          <w:b/>
        </w:rPr>
        <w:t>УВКПЧ</w:t>
      </w:r>
      <w:proofErr w:type="spellEnd"/>
      <w:r w:rsidRPr="00161701">
        <w:rPr>
          <w:b/>
        </w:rPr>
        <w:t xml:space="preserve">, </w:t>
      </w:r>
      <w:proofErr w:type="spellStart"/>
      <w:r w:rsidRPr="00161701">
        <w:rPr>
          <w:b/>
        </w:rPr>
        <w:t>ЮНИСЕФ</w:t>
      </w:r>
      <w:proofErr w:type="spellEnd"/>
      <w:r w:rsidRPr="00161701">
        <w:rPr>
          <w:b/>
        </w:rPr>
        <w:t xml:space="preserve"> и ВОЗ, а также к другим соответствующим учрежд</w:t>
      </w:r>
      <w:r w:rsidRPr="00161701">
        <w:rPr>
          <w:b/>
        </w:rPr>
        <w:t>е</w:t>
      </w:r>
      <w:r w:rsidRPr="00161701">
        <w:rPr>
          <w:b/>
        </w:rPr>
        <w:t xml:space="preserve">ниям, в частности к МОТ, ЮНЕСКО, </w:t>
      </w:r>
      <w:proofErr w:type="spellStart"/>
      <w:r w:rsidRPr="00161701">
        <w:rPr>
          <w:b/>
        </w:rPr>
        <w:t>УВКБ</w:t>
      </w:r>
      <w:proofErr w:type="spellEnd"/>
      <w:r w:rsidRPr="00161701">
        <w:rPr>
          <w:b/>
        </w:rPr>
        <w:t xml:space="preserve">, </w:t>
      </w:r>
      <w:proofErr w:type="spellStart"/>
      <w:r w:rsidRPr="00161701">
        <w:rPr>
          <w:b/>
        </w:rPr>
        <w:t>ЮНОДК</w:t>
      </w:r>
      <w:proofErr w:type="spellEnd"/>
      <w:r w:rsidRPr="00161701">
        <w:rPr>
          <w:b/>
        </w:rPr>
        <w:t>, а также к сотрудн</w:t>
      </w:r>
      <w:r w:rsidRPr="00161701">
        <w:rPr>
          <w:b/>
        </w:rPr>
        <w:t>и</w:t>
      </w:r>
      <w:r w:rsidRPr="00161701">
        <w:rPr>
          <w:b/>
        </w:rPr>
        <w:t>чающим НПО.</w:t>
      </w:r>
    </w:p>
    <w:p w:rsidR="004E3F28" w:rsidRPr="00D23C3C" w:rsidRDefault="004E3F28" w:rsidP="00BC61B6">
      <w:pPr>
        <w:pStyle w:val="H1GR"/>
      </w:pPr>
      <w:r>
        <w:tab/>
      </w:r>
      <w:r w:rsidRPr="00D23C3C">
        <w:t>5.</w:t>
      </w:r>
      <w:r w:rsidRPr="00D23C3C">
        <w:tab/>
        <w:t>Семейное окружение и альтернативный уход (статьи 5, 18 (пункты 1−2), 9−11, 19−21, 25, 27 (пункт 4) и 29 Конвенции)</w:t>
      </w:r>
    </w:p>
    <w:p w:rsidR="004E3F28" w:rsidRPr="00D23C3C" w:rsidRDefault="004E3F28" w:rsidP="00BC61B6">
      <w:pPr>
        <w:pStyle w:val="H23GR"/>
      </w:pPr>
      <w:r>
        <w:tab/>
      </w:r>
      <w:r>
        <w:tab/>
      </w:r>
      <w:r w:rsidRPr="00D23C3C">
        <w:t>Семейное окружение и родительские обязанности</w:t>
      </w:r>
    </w:p>
    <w:p w:rsidR="004E3F28" w:rsidRPr="00D23C3C" w:rsidRDefault="004E3F28" w:rsidP="00BC61B6">
      <w:pPr>
        <w:pStyle w:val="SingleTxtGR"/>
      </w:pPr>
      <w:r w:rsidRPr="00D23C3C">
        <w:t>42.</w:t>
      </w:r>
      <w:r w:rsidRPr="00D23C3C">
        <w:tab/>
        <w:t>Комитет отмечает</w:t>
      </w:r>
      <w:r w:rsidRPr="00441BA8">
        <w:t xml:space="preserve"> </w:t>
      </w:r>
      <w:r w:rsidRPr="00D23C3C">
        <w:t>предусмотрен</w:t>
      </w:r>
      <w:r>
        <w:t>н</w:t>
      </w:r>
      <w:r w:rsidRPr="00D23C3C">
        <w:t>о</w:t>
      </w:r>
      <w:r>
        <w:t>е</w:t>
      </w:r>
      <w:r w:rsidRPr="00D23C3C">
        <w:t xml:space="preserve"> в Семейном кодексе</w:t>
      </w:r>
      <w:r>
        <w:t xml:space="preserve"> положение о том</w:t>
      </w:r>
      <w:r w:rsidRPr="00D23C3C">
        <w:t>, что все вопросы, касающиеся воспитания детей, решаются родителями по взаимному согласию, исходя из наилучших интересов детей и с учетом их мн</w:t>
      </w:r>
      <w:r w:rsidRPr="00D23C3C">
        <w:t>е</w:t>
      </w:r>
      <w:r w:rsidRPr="00D23C3C">
        <w:t>ния. Тем не менее Комитет выражает обеспокоенность по поводу того факта, что многие родители предпочитают передавать детей на воспитание в детские учреждения в силу экономических причин и что большинство семей не осозн</w:t>
      </w:r>
      <w:r w:rsidRPr="00D23C3C">
        <w:t>а</w:t>
      </w:r>
      <w:r w:rsidRPr="00D23C3C">
        <w:t>ют негативных последствий подобной институционализации для развития р</w:t>
      </w:r>
      <w:r w:rsidRPr="00D23C3C">
        <w:t>е</w:t>
      </w:r>
      <w:r w:rsidRPr="00D23C3C">
        <w:t>бенка.</w:t>
      </w:r>
    </w:p>
    <w:p w:rsidR="004E3F28" w:rsidRPr="00441BA8" w:rsidRDefault="004E3F28" w:rsidP="00BC61B6">
      <w:pPr>
        <w:pStyle w:val="SingleTxtGR"/>
        <w:rPr>
          <w:b/>
        </w:rPr>
      </w:pPr>
      <w:r w:rsidRPr="00441BA8">
        <w:rPr>
          <w:b/>
        </w:rPr>
        <w:t>43.</w:t>
      </w:r>
      <w:r w:rsidRPr="00441BA8">
        <w:rPr>
          <w:b/>
        </w:rPr>
        <w:tab/>
        <w:t>Комитет рекомендует государству-участнику:</w:t>
      </w:r>
    </w:p>
    <w:p w:rsidR="004E3F28" w:rsidRPr="00441BA8" w:rsidRDefault="004E3F28" w:rsidP="00BC61B6">
      <w:pPr>
        <w:pStyle w:val="SingleTxtGR"/>
        <w:rPr>
          <w:b/>
        </w:rPr>
      </w:pPr>
      <w:r w:rsidRPr="00441BA8">
        <w:rPr>
          <w:b/>
        </w:rPr>
        <w:tab/>
      </w:r>
      <w:r w:rsidRPr="00441BA8">
        <w:rPr>
          <w:b/>
          <w:lang w:val="en-US"/>
        </w:rPr>
        <w:t>a</w:t>
      </w:r>
      <w:r w:rsidRPr="00441BA8">
        <w:rPr>
          <w:b/>
        </w:rPr>
        <w:t>)</w:t>
      </w:r>
      <w:r w:rsidRPr="00441BA8">
        <w:rPr>
          <w:b/>
        </w:rPr>
        <w:tab/>
        <w:t>оказывать помощь семьям, с тем чтобы они могли выполнять свои родительские обязанности посредством, в частности, укрепления структуры семьи и налаживания социальной сети по защите детей на о</w:t>
      </w:r>
      <w:r w:rsidRPr="00441BA8">
        <w:rPr>
          <w:b/>
        </w:rPr>
        <w:t>б</w:t>
      </w:r>
      <w:r w:rsidRPr="00441BA8">
        <w:rPr>
          <w:b/>
        </w:rPr>
        <w:t>щинном уровне;</w:t>
      </w:r>
    </w:p>
    <w:p w:rsidR="004E3F28" w:rsidRPr="00441BA8" w:rsidRDefault="004E3F28" w:rsidP="00BC61B6">
      <w:pPr>
        <w:pStyle w:val="SingleTxtGR"/>
        <w:rPr>
          <w:b/>
        </w:rPr>
      </w:pPr>
      <w:r w:rsidRPr="00441BA8">
        <w:rPr>
          <w:b/>
        </w:rPr>
        <w:tab/>
      </w:r>
      <w:r w:rsidRPr="00441BA8">
        <w:rPr>
          <w:b/>
          <w:lang w:val="en-US"/>
        </w:rPr>
        <w:t>b</w:t>
      </w:r>
      <w:r w:rsidRPr="00441BA8">
        <w:rPr>
          <w:b/>
        </w:rPr>
        <w:t>)</w:t>
      </w:r>
      <w:r w:rsidRPr="00441BA8">
        <w:rPr>
          <w:b/>
        </w:rPr>
        <w:tab/>
        <w:t>осуществлять программы экономической и социальной пом</w:t>
      </w:r>
      <w:r w:rsidRPr="00441BA8">
        <w:rPr>
          <w:b/>
        </w:rPr>
        <w:t>о</w:t>
      </w:r>
      <w:r w:rsidRPr="00441BA8">
        <w:rPr>
          <w:b/>
        </w:rPr>
        <w:t xml:space="preserve">щи семьям при </w:t>
      </w:r>
      <w:proofErr w:type="spellStart"/>
      <w:r w:rsidRPr="00441BA8">
        <w:rPr>
          <w:b/>
        </w:rPr>
        <w:t>уделении</w:t>
      </w:r>
      <w:proofErr w:type="spellEnd"/>
      <w:r w:rsidRPr="00441BA8">
        <w:rPr>
          <w:b/>
        </w:rPr>
        <w:t xml:space="preserve"> особого внимания наиболее уязвимым семьям, таким как семьи, возглавляемые одним из родителей, во избежание пом</w:t>
      </w:r>
      <w:r w:rsidRPr="00441BA8">
        <w:rPr>
          <w:b/>
        </w:rPr>
        <w:t>е</w:t>
      </w:r>
      <w:r w:rsidRPr="00441BA8">
        <w:rPr>
          <w:b/>
        </w:rPr>
        <w:t>щения детей в специализированные учреждения;</w:t>
      </w:r>
    </w:p>
    <w:p w:rsidR="004E3F28" w:rsidRPr="00441BA8" w:rsidRDefault="004E3F28" w:rsidP="00BC61B6">
      <w:pPr>
        <w:pStyle w:val="SingleTxtGR"/>
        <w:rPr>
          <w:b/>
        </w:rPr>
      </w:pPr>
      <w:r w:rsidRPr="00441BA8">
        <w:rPr>
          <w:b/>
        </w:rPr>
        <w:tab/>
      </w:r>
      <w:r w:rsidRPr="00441BA8">
        <w:rPr>
          <w:b/>
          <w:lang w:val="en-US"/>
        </w:rPr>
        <w:t>c</w:t>
      </w:r>
      <w:r w:rsidRPr="00441BA8">
        <w:rPr>
          <w:b/>
        </w:rPr>
        <w:t>)</w:t>
      </w:r>
      <w:r w:rsidRPr="00441BA8">
        <w:rPr>
          <w:b/>
        </w:rPr>
        <w:tab/>
        <w:t>повышать осведомленность населения о негативных последс</w:t>
      </w:r>
      <w:r w:rsidRPr="00441BA8">
        <w:rPr>
          <w:b/>
        </w:rPr>
        <w:t>т</w:t>
      </w:r>
      <w:r w:rsidRPr="00441BA8">
        <w:rPr>
          <w:b/>
        </w:rPr>
        <w:t>виях институционализации для развития ребенка;</w:t>
      </w:r>
    </w:p>
    <w:p w:rsidR="004E3F28" w:rsidRPr="00D23C3C" w:rsidRDefault="004E3F28" w:rsidP="00BC61B6">
      <w:pPr>
        <w:pStyle w:val="SingleTxtGR"/>
      </w:pPr>
      <w:r w:rsidRPr="00441BA8">
        <w:rPr>
          <w:b/>
        </w:rPr>
        <w:tab/>
      </w:r>
      <w:r w:rsidRPr="00441BA8">
        <w:rPr>
          <w:b/>
          <w:lang w:val="en-US"/>
        </w:rPr>
        <w:t>d</w:t>
      </w:r>
      <w:r w:rsidRPr="00441BA8">
        <w:rPr>
          <w:b/>
        </w:rPr>
        <w:t>)</w:t>
      </w:r>
      <w:r w:rsidRPr="00441BA8">
        <w:rPr>
          <w:b/>
        </w:rPr>
        <w:tab/>
        <w:t>поддерживать развитие созданных на базе общин и сосредот</w:t>
      </w:r>
      <w:r w:rsidRPr="00441BA8">
        <w:rPr>
          <w:b/>
        </w:rPr>
        <w:t>о</w:t>
      </w:r>
      <w:r w:rsidRPr="00441BA8">
        <w:rPr>
          <w:b/>
        </w:rPr>
        <w:t>ченных на обслуживании семей служб по уходу за детьми.</w:t>
      </w:r>
    </w:p>
    <w:p w:rsidR="004E3F28" w:rsidRPr="00D23C3C" w:rsidRDefault="004E3F28" w:rsidP="00BC61B6">
      <w:pPr>
        <w:pStyle w:val="H23GR"/>
      </w:pPr>
      <w:r>
        <w:tab/>
      </w:r>
      <w:r>
        <w:tab/>
      </w:r>
      <w:r w:rsidRPr="00D23C3C">
        <w:t>Дети лишенные семейного окружения</w:t>
      </w:r>
    </w:p>
    <w:p w:rsidR="004E3F28" w:rsidRPr="00A0420B" w:rsidRDefault="004E3F28" w:rsidP="00BC61B6">
      <w:pPr>
        <w:pStyle w:val="SingleTxtGR"/>
        <w:rPr>
          <w:b/>
        </w:rPr>
      </w:pPr>
      <w:r w:rsidRPr="00A0420B">
        <w:rPr>
          <w:b/>
        </w:rPr>
        <w:t>44.</w:t>
      </w:r>
      <w:r w:rsidRPr="00A0420B">
        <w:rPr>
          <w:b/>
        </w:rPr>
        <w:tab/>
        <w:t xml:space="preserve">Отмечая прилагаемые государством-участником усилия по </w:t>
      </w:r>
      <w:proofErr w:type="spellStart"/>
      <w:r w:rsidRPr="00A0420B">
        <w:rPr>
          <w:b/>
        </w:rPr>
        <w:t>деинст</w:t>
      </w:r>
      <w:r w:rsidRPr="00A0420B">
        <w:rPr>
          <w:b/>
        </w:rPr>
        <w:t>и</w:t>
      </w:r>
      <w:r w:rsidRPr="00A0420B">
        <w:rPr>
          <w:b/>
        </w:rPr>
        <w:t>туционализации</w:t>
      </w:r>
      <w:proofErr w:type="spellEnd"/>
      <w:r>
        <w:rPr>
          <w:b/>
        </w:rPr>
        <w:t>,</w:t>
      </w:r>
      <w:r w:rsidRPr="00A0420B">
        <w:rPr>
          <w:b/>
        </w:rPr>
        <w:t xml:space="preserve"> Комитет вместе с тем выражает обеспокоенность по пов</w:t>
      </w:r>
      <w:r w:rsidRPr="00A0420B">
        <w:rPr>
          <w:b/>
        </w:rPr>
        <w:t>о</w:t>
      </w:r>
      <w:r w:rsidRPr="00A0420B">
        <w:rPr>
          <w:b/>
        </w:rPr>
        <w:t>ду того, что за отчетный период число детей, помещенных в государстве</w:t>
      </w:r>
      <w:r w:rsidRPr="00A0420B">
        <w:rPr>
          <w:b/>
        </w:rPr>
        <w:t>н</w:t>
      </w:r>
      <w:r w:rsidRPr="00A0420B">
        <w:rPr>
          <w:b/>
        </w:rPr>
        <w:t>ные учреждения, увеличилось на 38%. Особую обеспокоенность Ком</w:t>
      </w:r>
      <w:r w:rsidRPr="00A0420B">
        <w:rPr>
          <w:b/>
        </w:rPr>
        <w:t>и</w:t>
      </w:r>
      <w:r w:rsidRPr="00A0420B">
        <w:rPr>
          <w:b/>
        </w:rPr>
        <w:t>тета вызывает новая тенденция временной институционализации детей в связи с миграцией родителей. Комитет сожалеет о том, что альтернати</w:t>
      </w:r>
      <w:r w:rsidRPr="00A0420B">
        <w:rPr>
          <w:b/>
        </w:rPr>
        <w:t>в</w:t>
      </w:r>
      <w:r w:rsidRPr="00A0420B">
        <w:rPr>
          <w:b/>
        </w:rPr>
        <w:t>ный уход за детьми, лишенными семейного ухода, редко существует в иной форме помимо институционализации, в то время как условия содержания детей в учреждениях по уходу являются неблагоприятными, а государство не ос</w:t>
      </w:r>
      <w:r w:rsidRPr="00A0420B">
        <w:rPr>
          <w:b/>
        </w:rPr>
        <w:t>у</w:t>
      </w:r>
      <w:r w:rsidRPr="00A0420B">
        <w:rPr>
          <w:b/>
        </w:rPr>
        <w:t>ществляет контроля за соблюдением стандартов предоставляемого ухода.</w:t>
      </w:r>
    </w:p>
    <w:p w:rsidR="004E3F28" w:rsidRPr="00A0420B" w:rsidRDefault="004E3F28" w:rsidP="00BC61B6">
      <w:pPr>
        <w:pStyle w:val="SingleTxtGR"/>
        <w:rPr>
          <w:b/>
        </w:rPr>
      </w:pPr>
      <w:r w:rsidRPr="00A0420B">
        <w:rPr>
          <w:b/>
        </w:rPr>
        <w:t>45.</w:t>
      </w:r>
      <w:r w:rsidRPr="00A0420B">
        <w:rPr>
          <w:b/>
        </w:rPr>
        <w:tab/>
        <w:t>Комитет рекомендует государству-участнику:</w:t>
      </w:r>
    </w:p>
    <w:p w:rsidR="004E3F28" w:rsidRPr="00A0420B" w:rsidRDefault="004E3F28" w:rsidP="00BC61B6">
      <w:pPr>
        <w:pStyle w:val="SingleTxtGR"/>
        <w:rPr>
          <w:b/>
        </w:rPr>
      </w:pPr>
      <w:r w:rsidRPr="00A0420B">
        <w:rPr>
          <w:b/>
        </w:rPr>
        <w:tab/>
        <w:t>а)</w:t>
      </w:r>
      <w:r w:rsidRPr="00A0420B">
        <w:rPr>
          <w:b/>
        </w:rPr>
        <w:tab/>
        <w:t xml:space="preserve">продолжать свои усилия по принятию мер, направленных на </w:t>
      </w:r>
      <w:proofErr w:type="spellStart"/>
      <w:r w:rsidRPr="00A0420B">
        <w:rPr>
          <w:b/>
        </w:rPr>
        <w:t>деинституционализацию</w:t>
      </w:r>
      <w:proofErr w:type="spellEnd"/>
      <w:r w:rsidRPr="00A0420B">
        <w:rPr>
          <w:b/>
        </w:rPr>
        <w:t xml:space="preserve"> по всей стране;</w:t>
      </w:r>
    </w:p>
    <w:p w:rsidR="004E3F28" w:rsidRPr="00A0420B" w:rsidRDefault="004E3F28" w:rsidP="00BC61B6">
      <w:pPr>
        <w:pStyle w:val="SingleTxtGR"/>
        <w:rPr>
          <w:b/>
        </w:rPr>
      </w:pPr>
      <w:r w:rsidRPr="00A0420B">
        <w:rPr>
          <w:b/>
        </w:rPr>
        <w:tab/>
      </w:r>
      <w:r w:rsidRPr="00A0420B">
        <w:rPr>
          <w:b/>
          <w:lang w:val="en-US"/>
        </w:rPr>
        <w:t>b</w:t>
      </w:r>
      <w:r w:rsidRPr="00A0420B">
        <w:rPr>
          <w:b/>
        </w:rPr>
        <w:t>)</w:t>
      </w:r>
      <w:r w:rsidRPr="00A0420B">
        <w:rPr>
          <w:b/>
        </w:rPr>
        <w:tab/>
        <w:t>улучшить качество помощи в учреждениях по уходу за детьми и предусмотреть механизмы по контролю за соблюдением стандартов такого ух</w:t>
      </w:r>
      <w:r w:rsidRPr="00A0420B">
        <w:rPr>
          <w:b/>
        </w:rPr>
        <w:t>о</w:t>
      </w:r>
      <w:r w:rsidRPr="00A0420B">
        <w:rPr>
          <w:b/>
        </w:rPr>
        <w:t>да;</w:t>
      </w:r>
    </w:p>
    <w:p w:rsidR="004E3F28" w:rsidRPr="00D23C3C" w:rsidRDefault="004E3F28" w:rsidP="00BC61B6">
      <w:pPr>
        <w:pStyle w:val="SingleTxtGR"/>
      </w:pPr>
      <w:r w:rsidRPr="00A0420B">
        <w:rPr>
          <w:b/>
        </w:rPr>
        <w:tab/>
      </w:r>
      <w:r w:rsidRPr="00A0420B">
        <w:rPr>
          <w:b/>
          <w:lang w:val="en-US"/>
        </w:rPr>
        <w:t>c</w:t>
      </w:r>
      <w:r w:rsidRPr="00A0420B">
        <w:rPr>
          <w:b/>
        </w:rPr>
        <w:t>)</w:t>
      </w:r>
      <w:r w:rsidRPr="00A0420B">
        <w:rPr>
          <w:b/>
        </w:rPr>
        <w:tab/>
        <w:t>установить четкие стандарты для существующих учреждений по уходу за детьми и обеспечить проведение на регулярной основе пери</w:t>
      </w:r>
      <w:r w:rsidRPr="00A0420B">
        <w:rPr>
          <w:b/>
        </w:rPr>
        <w:t>о</w:t>
      </w:r>
      <w:r w:rsidRPr="00A0420B">
        <w:rPr>
          <w:b/>
        </w:rPr>
        <w:t>дических проверок условий проживания детей во всех районах государс</w:t>
      </w:r>
      <w:r w:rsidRPr="00A0420B">
        <w:rPr>
          <w:b/>
        </w:rPr>
        <w:t>т</w:t>
      </w:r>
      <w:r w:rsidRPr="00A0420B">
        <w:rPr>
          <w:b/>
        </w:rPr>
        <w:t>ва-участника, с учетом статьи 25 Конвенции и Руководящих указаний по альтернативному ух</w:t>
      </w:r>
      <w:r w:rsidRPr="00A0420B">
        <w:rPr>
          <w:b/>
        </w:rPr>
        <w:t>о</w:t>
      </w:r>
      <w:r w:rsidRPr="00A0420B">
        <w:rPr>
          <w:b/>
        </w:rPr>
        <w:t>ду за детьми (</w:t>
      </w:r>
      <w:r w:rsidRPr="00A0420B">
        <w:rPr>
          <w:b/>
          <w:lang w:val="en-US"/>
        </w:rPr>
        <w:t>A</w:t>
      </w:r>
      <w:r w:rsidRPr="00A0420B">
        <w:rPr>
          <w:b/>
        </w:rPr>
        <w:t>/</w:t>
      </w:r>
      <w:r w:rsidRPr="00A0420B">
        <w:rPr>
          <w:b/>
          <w:lang w:val="en-US"/>
        </w:rPr>
        <w:t>RES</w:t>
      </w:r>
      <w:r w:rsidRPr="00A0420B">
        <w:rPr>
          <w:b/>
        </w:rPr>
        <w:t>/64/142).</w:t>
      </w:r>
    </w:p>
    <w:p w:rsidR="004E3F28" w:rsidRPr="00D23C3C" w:rsidRDefault="004E3F28" w:rsidP="00BC61B6">
      <w:pPr>
        <w:pStyle w:val="H23GR"/>
      </w:pPr>
      <w:r>
        <w:tab/>
      </w:r>
      <w:r>
        <w:tab/>
      </w:r>
      <w:r w:rsidRPr="00D23C3C">
        <w:t>Усыновление/удочерение</w:t>
      </w:r>
    </w:p>
    <w:p w:rsidR="004E3F28" w:rsidRDefault="004E3F28" w:rsidP="00BC61B6">
      <w:pPr>
        <w:pStyle w:val="SingleTxtGR"/>
      </w:pPr>
      <w:r w:rsidRPr="00D23C3C">
        <w:t>46.</w:t>
      </w:r>
      <w:r w:rsidRPr="00D23C3C">
        <w:tab/>
        <w:t>Комитет приветствует такие, предпринятые государством-участником инициативы в области усыновления/удочерения, как в</w:t>
      </w:r>
      <w:r>
        <w:t>вед</w:t>
      </w:r>
      <w:r w:rsidRPr="00D23C3C">
        <w:t xml:space="preserve">ение ограничений на международные усыновления/удочерения </w:t>
      </w:r>
      <w:r>
        <w:t>из-за</w:t>
      </w:r>
      <w:r w:rsidRPr="00D23C3C">
        <w:t xml:space="preserve"> отсутстви</w:t>
      </w:r>
      <w:r>
        <w:t>я</w:t>
      </w:r>
      <w:r w:rsidRPr="00D23C3C">
        <w:t xml:space="preserve"> достаточного ко</w:t>
      </w:r>
      <w:r w:rsidRPr="00D23C3C">
        <w:t>н</w:t>
      </w:r>
      <w:r w:rsidRPr="00D23C3C">
        <w:t>троля за такими усыновлениями/удочерениями. Кроме того, Комитет приветс</w:t>
      </w:r>
      <w:r w:rsidRPr="00D23C3C">
        <w:t>т</w:t>
      </w:r>
      <w:r w:rsidRPr="00D23C3C">
        <w:t>вует выраженное государством-участником в ходе состоявшегося диалога об</w:t>
      </w:r>
      <w:r w:rsidRPr="00D23C3C">
        <w:t>я</w:t>
      </w:r>
      <w:r w:rsidRPr="00D23C3C">
        <w:t>зательств</w:t>
      </w:r>
      <w:r>
        <w:t>о</w:t>
      </w:r>
      <w:r w:rsidRPr="00D23C3C">
        <w:t xml:space="preserve"> внести соответствующие изменени</w:t>
      </w:r>
      <w:r>
        <w:t>я</w:t>
      </w:r>
      <w:r w:rsidRPr="00D23C3C">
        <w:t xml:space="preserve"> в законодательство об усыно</w:t>
      </w:r>
      <w:r w:rsidRPr="00D23C3C">
        <w:t>в</w:t>
      </w:r>
      <w:r w:rsidRPr="00D23C3C">
        <w:t>лении/удочерении</w:t>
      </w:r>
      <w:r>
        <w:t>, с тем чтобы</w:t>
      </w:r>
      <w:r w:rsidRPr="00D23C3C">
        <w:t xml:space="preserve"> оно предусматривало принцип наилучшего </w:t>
      </w:r>
      <w:r>
        <w:t>обеспечения</w:t>
      </w:r>
      <w:r w:rsidRPr="00D23C3C">
        <w:t xml:space="preserve"> интересов ребенка.  Тем не менее Комитет по-прежнему обеспок</w:t>
      </w:r>
      <w:r w:rsidRPr="00D23C3C">
        <w:t>о</w:t>
      </w:r>
      <w:r w:rsidRPr="00D23C3C">
        <w:t>ен по поводу того, что действующая система усыновления/удочерения не пр</w:t>
      </w:r>
      <w:r w:rsidRPr="00D23C3C">
        <w:t>е</w:t>
      </w:r>
      <w:r w:rsidRPr="00D23C3C">
        <w:t>дусматривает отбора и контроля в отношении перспективных приемных род</w:t>
      </w:r>
      <w:r w:rsidRPr="00D23C3C">
        <w:t>и</w:t>
      </w:r>
      <w:r w:rsidRPr="00D23C3C">
        <w:t xml:space="preserve">телей. </w:t>
      </w:r>
    </w:p>
    <w:p w:rsidR="00815D72" w:rsidRPr="005064BE" w:rsidRDefault="00815D72" w:rsidP="00BC61B6">
      <w:pPr>
        <w:pStyle w:val="SingleTxtGR"/>
        <w:rPr>
          <w:b/>
        </w:rPr>
      </w:pPr>
      <w:r w:rsidRPr="005064BE">
        <w:rPr>
          <w:b/>
        </w:rPr>
        <w:t>47.</w:t>
      </w:r>
      <w:r w:rsidRPr="005064BE">
        <w:rPr>
          <w:b/>
        </w:rPr>
        <w:tab/>
        <w:t>Комитет рекомендует государству-участнику:</w:t>
      </w:r>
    </w:p>
    <w:p w:rsidR="00815D72" w:rsidRPr="005064BE" w:rsidRDefault="00815D72" w:rsidP="00BC61B6">
      <w:pPr>
        <w:pStyle w:val="SingleTxtGR"/>
        <w:rPr>
          <w:b/>
        </w:rPr>
      </w:pPr>
      <w:r w:rsidRPr="005064BE">
        <w:rPr>
          <w:b/>
        </w:rPr>
        <w:tab/>
      </w:r>
      <w:r w:rsidRPr="005064BE">
        <w:rPr>
          <w:b/>
          <w:lang w:val="en-US"/>
        </w:rPr>
        <w:t>a</w:t>
      </w:r>
      <w:r w:rsidRPr="005064BE">
        <w:rPr>
          <w:b/>
        </w:rPr>
        <w:t>)</w:t>
      </w:r>
      <w:r w:rsidRPr="005064BE">
        <w:rPr>
          <w:b/>
        </w:rPr>
        <w:tab/>
        <w:t>присоединиться к Гаагской конвенции 1993 года о защите детей и сотрудничестве в вопросах международного усыновления/удочерения;</w:t>
      </w:r>
    </w:p>
    <w:p w:rsidR="00815D72" w:rsidRPr="005064BE" w:rsidRDefault="00815D72" w:rsidP="00BC61B6">
      <w:pPr>
        <w:pStyle w:val="SingleTxtGR"/>
        <w:rPr>
          <w:b/>
        </w:rPr>
      </w:pPr>
      <w:r w:rsidRPr="005064BE">
        <w:rPr>
          <w:b/>
        </w:rPr>
        <w:tab/>
      </w:r>
      <w:r w:rsidRPr="005064BE">
        <w:rPr>
          <w:b/>
          <w:lang w:val="en-US"/>
        </w:rPr>
        <w:t>b</w:t>
      </w:r>
      <w:r w:rsidRPr="005064BE">
        <w:rPr>
          <w:b/>
        </w:rPr>
        <w:t>)</w:t>
      </w:r>
      <w:r w:rsidRPr="005064BE">
        <w:rPr>
          <w:b/>
        </w:rPr>
        <w:tab/>
        <w:t>принять новое законодательство об усыновлении/удочерении в с</w:t>
      </w:r>
      <w:r w:rsidRPr="005064BE">
        <w:rPr>
          <w:b/>
        </w:rPr>
        <w:t>о</w:t>
      </w:r>
      <w:r w:rsidRPr="005064BE">
        <w:rPr>
          <w:b/>
        </w:rPr>
        <w:t>ответствии со статьей 21 Конвенции и процедурами, предусмотренными в Гаа</w:t>
      </w:r>
      <w:r w:rsidRPr="005064BE">
        <w:rPr>
          <w:b/>
        </w:rPr>
        <w:t>г</w:t>
      </w:r>
      <w:r w:rsidRPr="005064BE">
        <w:rPr>
          <w:b/>
        </w:rPr>
        <w:t>ской конвенции (1993 года);</w:t>
      </w:r>
    </w:p>
    <w:p w:rsidR="00815D72" w:rsidRPr="005064BE" w:rsidRDefault="00815D72" w:rsidP="00BC61B6">
      <w:pPr>
        <w:pStyle w:val="SingleTxtGR"/>
        <w:rPr>
          <w:b/>
        </w:rPr>
      </w:pPr>
      <w:r w:rsidRPr="005064BE">
        <w:rPr>
          <w:b/>
        </w:rPr>
        <w:tab/>
      </w:r>
      <w:r w:rsidRPr="005064BE">
        <w:rPr>
          <w:b/>
          <w:lang w:val="en-US"/>
        </w:rPr>
        <w:t>c</w:t>
      </w:r>
      <w:r w:rsidRPr="005064BE">
        <w:rPr>
          <w:b/>
        </w:rPr>
        <w:t>)</w:t>
      </w:r>
      <w:r w:rsidRPr="005064BE">
        <w:rPr>
          <w:b/>
        </w:rPr>
        <w:tab/>
        <w:t>создать механизмы отбора и контроля для определения приго</w:t>
      </w:r>
      <w:r w:rsidRPr="005064BE">
        <w:rPr>
          <w:b/>
        </w:rPr>
        <w:t>д</w:t>
      </w:r>
      <w:r w:rsidRPr="005064BE">
        <w:rPr>
          <w:b/>
        </w:rPr>
        <w:t>ности перспективных приемных родителей и обеспечения наилучшего с</w:t>
      </w:r>
      <w:r w:rsidRPr="005064BE">
        <w:rPr>
          <w:b/>
        </w:rPr>
        <w:t>о</w:t>
      </w:r>
      <w:r w:rsidRPr="005064BE">
        <w:rPr>
          <w:b/>
        </w:rPr>
        <w:t>блюдения интересов усыновляемого р</w:t>
      </w:r>
      <w:r w:rsidRPr="005064BE">
        <w:rPr>
          <w:b/>
        </w:rPr>
        <w:t>е</w:t>
      </w:r>
      <w:r w:rsidRPr="005064BE">
        <w:rPr>
          <w:b/>
        </w:rPr>
        <w:t>бенка;</w:t>
      </w:r>
    </w:p>
    <w:p w:rsidR="00815D72" w:rsidRPr="005064BE" w:rsidRDefault="00815D72" w:rsidP="00BC61B6">
      <w:pPr>
        <w:pStyle w:val="SingleTxtGR"/>
        <w:rPr>
          <w:b/>
        </w:rPr>
      </w:pPr>
      <w:r w:rsidRPr="005064BE">
        <w:rPr>
          <w:b/>
        </w:rPr>
        <w:tab/>
      </w:r>
      <w:r w:rsidRPr="005064BE">
        <w:rPr>
          <w:b/>
          <w:lang w:val="en-US"/>
        </w:rPr>
        <w:t>d</w:t>
      </w:r>
      <w:r w:rsidRPr="005064BE">
        <w:rPr>
          <w:b/>
        </w:rPr>
        <w:t>)</w:t>
      </w:r>
      <w:r w:rsidRPr="005064BE">
        <w:rPr>
          <w:b/>
        </w:rPr>
        <w:tab/>
        <w:t>учредить центральный орган по вопросам усыновл</w:t>
      </w:r>
      <w:r w:rsidRPr="005064BE">
        <w:rPr>
          <w:b/>
        </w:rPr>
        <w:t>е</w:t>
      </w:r>
      <w:r w:rsidRPr="005064BE">
        <w:rPr>
          <w:b/>
        </w:rPr>
        <w:t>ния/удочерения и предоставить ему конкретные полномочия и адекватные людские и финанс</w:t>
      </w:r>
      <w:r w:rsidRPr="005064BE">
        <w:rPr>
          <w:b/>
        </w:rPr>
        <w:t>о</w:t>
      </w:r>
      <w:r w:rsidRPr="005064BE">
        <w:rPr>
          <w:b/>
        </w:rPr>
        <w:t>вые ресурсы;</w:t>
      </w:r>
    </w:p>
    <w:p w:rsidR="00815D72" w:rsidRPr="005064BE" w:rsidRDefault="00815D72" w:rsidP="00BC61B6">
      <w:pPr>
        <w:pStyle w:val="SingleTxtGR"/>
        <w:rPr>
          <w:b/>
        </w:rPr>
      </w:pPr>
      <w:r w:rsidRPr="005064BE">
        <w:rPr>
          <w:b/>
        </w:rPr>
        <w:tab/>
      </w:r>
      <w:r w:rsidRPr="005064BE">
        <w:rPr>
          <w:b/>
          <w:lang w:val="en-US"/>
        </w:rPr>
        <w:t>e</w:t>
      </w:r>
      <w:r w:rsidRPr="005064BE">
        <w:rPr>
          <w:b/>
        </w:rPr>
        <w:t>)</w:t>
      </w:r>
      <w:r w:rsidRPr="005064BE">
        <w:rPr>
          <w:b/>
        </w:rPr>
        <w:tab/>
        <w:t>обратиться за предоставлением технической помощи и подг</w:t>
      </w:r>
      <w:r w:rsidRPr="005064BE">
        <w:rPr>
          <w:b/>
        </w:rPr>
        <w:t>о</w:t>
      </w:r>
      <w:r w:rsidRPr="005064BE">
        <w:rPr>
          <w:b/>
        </w:rPr>
        <w:t>товки, в частности к Г</w:t>
      </w:r>
      <w:r w:rsidRPr="005064BE">
        <w:rPr>
          <w:b/>
        </w:rPr>
        <w:t>а</w:t>
      </w:r>
      <w:r w:rsidRPr="005064BE">
        <w:rPr>
          <w:b/>
        </w:rPr>
        <w:t>агской конференции.</w:t>
      </w:r>
    </w:p>
    <w:p w:rsidR="00815D72" w:rsidRDefault="00815D72" w:rsidP="00BC61B6">
      <w:pPr>
        <w:pStyle w:val="H23GR"/>
      </w:pPr>
      <w:r w:rsidRPr="00011C20">
        <w:tab/>
      </w:r>
      <w:r w:rsidRPr="00011C20">
        <w:tab/>
      </w:r>
      <w:r>
        <w:t>Насилие в быту</w:t>
      </w:r>
    </w:p>
    <w:p w:rsidR="00815D72" w:rsidRDefault="00815D72" w:rsidP="00BC61B6">
      <w:pPr>
        <w:pStyle w:val="SingleTxtGR"/>
      </w:pPr>
      <w:r>
        <w:t>48.</w:t>
      </w:r>
      <w:r>
        <w:tab/>
        <w:t>Комитет приветствует создание Департамента социальной защиты семьи и детей в структуре Министерства труда и социальной защиты, а также разр</w:t>
      </w:r>
      <w:r>
        <w:t>а</w:t>
      </w:r>
      <w:r>
        <w:t>ботку программ подготовки для социальных работников данного Департамента. Тем не менее Комитет серьезно обеспокоен по поводу широкой распростране</w:t>
      </w:r>
      <w:r>
        <w:t>н</w:t>
      </w:r>
      <w:r>
        <w:t>ности насилия в быту, особенно в отношении женщин и девочек.  Кроме того, обеспокоенность Комитета вызывает социальная приемлемость широко распр</w:t>
      </w:r>
      <w:r>
        <w:t>о</w:t>
      </w:r>
      <w:r>
        <w:t>страненного насилия, а также безнаказанность лиц, совершающих такие де</w:t>
      </w:r>
      <w:r>
        <w:t>я</w:t>
      </w:r>
      <w:r>
        <w:t>ния, из-за отсутствия законодательства, социальных пр</w:t>
      </w:r>
      <w:r>
        <w:t>о</w:t>
      </w:r>
      <w:r>
        <w:t>грамм и национальных планов по недопущению, искоренению и преследованию нас</w:t>
      </w:r>
      <w:r>
        <w:t>и</w:t>
      </w:r>
      <w:r>
        <w:t>лия в отношении женщин и девочек.</w:t>
      </w:r>
    </w:p>
    <w:p w:rsidR="00815D72" w:rsidRDefault="00815D72" w:rsidP="00BC61B6">
      <w:pPr>
        <w:pStyle w:val="SingleTxtGR"/>
        <w:rPr>
          <w:b/>
        </w:rPr>
      </w:pPr>
      <w:r w:rsidRPr="00E631B1">
        <w:rPr>
          <w:b/>
        </w:rPr>
        <w:t>49.</w:t>
      </w:r>
      <w:r w:rsidRPr="00E631B1">
        <w:rPr>
          <w:b/>
        </w:rPr>
        <w:tab/>
      </w:r>
      <w:r>
        <w:rPr>
          <w:b/>
        </w:rPr>
        <w:t>Комитет рекомендует государству-участнику:</w:t>
      </w:r>
    </w:p>
    <w:p w:rsidR="00815D72" w:rsidRPr="004277ED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4277ED">
        <w:rPr>
          <w:b/>
        </w:rPr>
        <w:t>)</w:t>
      </w:r>
      <w:r>
        <w:rPr>
          <w:b/>
        </w:rPr>
        <w:tab/>
        <w:t>принять законодательство по социальной и правовой защите от нас</w:t>
      </w:r>
      <w:r>
        <w:rPr>
          <w:b/>
        </w:rPr>
        <w:t>и</w:t>
      </w:r>
      <w:r>
        <w:rPr>
          <w:b/>
        </w:rPr>
        <w:t>лия в быту;</w:t>
      </w:r>
    </w:p>
    <w:p w:rsidR="00815D72" w:rsidRPr="00A96024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A96024">
        <w:rPr>
          <w:b/>
        </w:rPr>
        <w:t>)</w:t>
      </w:r>
      <w:r>
        <w:rPr>
          <w:b/>
        </w:rPr>
        <w:tab/>
        <w:t>разработать национальный план по предупреждению и искор</w:t>
      </w:r>
      <w:r>
        <w:rPr>
          <w:b/>
        </w:rPr>
        <w:t>е</w:t>
      </w:r>
      <w:r>
        <w:rPr>
          <w:b/>
        </w:rPr>
        <w:t>нению насилия в отношении женщин и девочек, в том числе информир</w:t>
      </w:r>
      <w:r>
        <w:rPr>
          <w:b/>
        </w:rPr>
        <w:t>о</w:t>
      </w:r>
      <w:r>
        <w:rPr>
          <w:b/>
        </w:rPr>
        <w:t>вание и просвещение населения о недопустимости насилия в быту, обесп</w:t>
      </w:r>
      <w:r>
        <w:rPr>
          <w:b/>
        </w:rPr>
        <w:t>е</w:t>
      </w:r>
      <w:r>
        <w:rPr>
          <w:b/>
        </w:rPr>
        <w:t>чить укрепление поте</w:t>
      </w:r>
      <w:r>
        <w:rPr>
          <w:b/>
        </w:rPr>
        <w:t>н</w:t>
      </w:r>
      <w:r>
        <w:rPr>
          <w:b/>
        </w:rPr>
        <w:t>циала правоохранительных и судебных органов, предоставить защиту и реабилитацию жертвам, а также предусмотреть н</w:t>
      </w:r>
      <w:r>
        <w:rPr>
          <w:b/>
        </w:rPr>
        <w:t>а</w:t>
      </w:r>
      <w:r>
        <w:rPr>
          <w:b/>
        </w:rPr>
        <w:t>казание лиц, совершающих такие де</w:t>
      </w:r>
      <w:r>
        <w:rPr>
          <w:b/>
        </w:rPr>
        <w:t>я</w:t>
      </w:r>
      <w:r>
        <w:rPr>
          <w:b/>
        </w:rPr>
        <w:t>ния;</w:t>
      </w:r>
    </w:p>
    <w:p w:rsidR="00815D72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E63F31">
        <w:rPr>
          <w:b/>
        </w:rPr>
        <w:t>)</w:t>
      </w:r>
      <w:r>
        <w:rPr>
          <w:b/>
        </w:rPr>
        <w:tab/>
        <w:t>выполнить рекомендации, предложенные в 2007 году Комит</w:t>
      </w:r>
      <w:r>
        <w:rPr>
          <w:b/>
        </w:rPr>
        <w:t>е</w:t>
      </w:r>
      <w:r>
        <w:rPr>
          <w:b/>
        </w:rPr>
        <w:t>том по ликвидации дискриминации в отношении женщин в связи с нас</w:t>
      </w:r>
      <w:r>
        <w:rPr>
          <w:b/>
        </w:rPr>
        <w:t>и</w:t>
      </w:r>
      <w:r>
        <w:rPr>
          <w:b/>
        </w:rPr>
        <w:t>лием в быту.</w:t>
      </w:r>
    </w:p>
    <w:p w:rsidR="00815D72" w:rsidRDefault="00815D72" w:rsidP="00BC61B6">
      <w:pPr>
        <w:pStyle w:val="H1GR"/>
      </w:pPr>
      <w:r>
        <w:rPr>
          <w:lang w:val="en-US"/>
        </w:rPr>
        <w:tab/>
      </w:r>
      <w:r>
        <w:t>6.</w:t>
      </w:r>
      <w:r>
        <w:tab/>
        <w:t>Базовое медицинское обслуживание и социальное обеспечение (статьи 6, 18 (пункт 3), 23, 24, 26, 27 (пункты 1−3) Конвенции)</w:t>
      </w:r>
    </w:p>
    <w:p w:rsidR="00815D72" w:rsidRDefault="00815D72" w:rsidP="00BC61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Дети-инвалиды</w:t>
      </w:r>
    </w:p>
    <w:p w:rsidR="00815D72" w:rsidRDefault="00815D72" w:rsidP="00BC61B6">
      <w:pPr>
        <w:pStyle w:val="SingleTxtGR"/>
      </w:pPr>
      <w:r>
        <w:t>50.</w:t>
      </w:r>
      <w:r>
        <w:tab/>
        <w:t>Комитет сожалеет о том, что общей практикой в Таджикистане продо</w:t>
      </w:r>
      <w:r>
        <w:t>л</w:t>
      </w:r>
      <w:r>
        <w:t>жает оставаться институционализация детей-инвалидов. Он приветствует со</w:t>
      </w:r>
      <w:r>
        <w:t>з</w:t>
      </w:r>
      <w:r>
        <w:t>дание группы эк</w:t>
      </w:r>
      <w:r>
        <w:t>с</w:t>
      </w:r>
      <w:r>
        <w:t>пертов, которая проанализировала положение детей-инвалидов, однако сожалеет о том, что государственные учреждения для детей-инвалидов не предоставляют качественного образования, услуг по реабилит</w:t>
      </w:r>
      <w:r>
        <w:t>а</w:t>
      </w:r>
      <w:r>
        <w:t>ции и приобретению необходимых навыков. Кроме того, он отмечает неблаг</w:t>
      </w:r>
      <w:r>
        <w:t>о</w:t>
      </w:r>
      <w:r>
        <w:t>приятные условия в таких учреждениях и недостаточность питания, а также о</w:t>
      </w:r>
      <w:r>
        <w:t>г</w:t>
      </w:r>
      <w:r>
        <w:t xml:space="preserve">раниченность мер по интеграции детей-инвалидов. </w:t>
      </w:r>
    </w:p>
    <w:p w:rsidR="00815D72" w:rsidRDefault="00815D72" w:rsidP="00BC61B6">
      <w:pPr>
        <w:pStyle w:val="SingleTxtGR"/>
        <w:rPr>
          <w:b/>
        </w:rPr>
      </w:pPr>
      <w:r w:rsidRPr="00E631B1">
        <w:rPr>
          <w:b/>
        </w:rPr>
        <w:t>51.</w:t>
      </w:r>
      <w:r w:rsidRPr="00E631B1">
        <w:rPr>
          <w:b/>
        </w:rPr>
        <w:tab/>
      </w:r>
      <w:r w:rsidRPr="006F2FF2">
        <w:rPr>
          <w:b/>
        </w:rPr>
        <w:t>Комитет рекомендует государству-участнику:</w:t>
      </w:r>
    </w:p>
    <w:p w:rsidR="00815D72" w:rsidRPr="006F2FF2" w:rsidRDefault="00815D72" w:rsidP="00BC61B6">
      <w:pPr>
        <w:pStyle w:val="SingleTxtGR"/>
        <w:rPr>
          <w:b/>
        </w:rPr>
      </w:pPr>
      <w:r>
        <w:rPr>
          <w:b/>
          <w:lang w:val="en-US"/>
        </w:rPr>
        <w:tab/>
        <w:t>a</w:t>
      </w:r>
      <w:r w:rsidRPr="006F2FF2">
        <w:rPr>
          <w:b/>
        </w:rPr>
        <w:t>)</w:t>
      </w:r>
      <w:r w:rsidRPr="006F2FF2">
        <w:rPr>
          <w:b/>
        </w:rPr>
        <w:tab/>
      </w:r>
      <w:r>
        <w:rPr>
          <w:b/>
        </w:rPr>
        <w:t>принять меры по сокращению уровня институционализации детей-инвалидов и оказанию помощи семьям с детьми-инвалидами за счет предоставления им надлежащего ухода посредством, в частности, сове</w:t>
      </w:r>
      <w:r>
        <w:rPr>
          <w:b/>
        </w:rPr>
        <w:t>р</w:t>
      </w:r>
      <w:r>
        <w:rPr>
          <w:b/>
        </w:rPr>
        <w:t>шенствования их родительских навыков и обеспечения их достаточными финансовыми средствами и необходимой помощью с целью сокращения институционализации детей-инвалидов;</w:t>
      </w:r>
    </w:p>
    <w:p w:rsidR="00815D72" w:rsidRPr="006F2FF2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6B5C58">
        <w:rPr>
          <w:b/>
        </w:rPr>
        <w:t>)</w:t>
      </w:r>
      <w:r>
        <w:rPr>
          <w:b/>
        </w:rPr>
        <w:tab/>
        <w:t>активизировать усилия по проведению информационно-просветительских кампаний с целью повышения осведомленности насел</w:t>
      </w:r>
      <w:r>
        <w:rPr>
          <w:b/>
        </w:rPr>
        <w:t>е</w:t>
      </w:r>
      <w:r>
        <w:rPr>
          <w:b/>
        </w:rPr>
        <w:t>ния о правах и особых потребностях детей-инвалидов и поощрения их и</w:t>
      </w:r>
      <w:r>
        <w:rPr>
          <w:b/>
        </w:rPr>
        <w:t>н</w:t>
      </w:r>
      <w:r>
        <w:rPr>
          <w:b/>
        </w:rPr>
        <w:t>теграции в систему образования и в жизнь общества;</w:t>
      </w:r>
    </w:p>
    <w:p w:rsidR="00815D72" w:rsidRPr="006B5C58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6B5C58">
        <w:rPr>
          <w:b/>
        </w:rPr>
        <w:t>)</w:t>
      </w:r>
      <w:r>
        <w:rPr>
          <w:b/>
        </w:rPr>
        <w:tab/>
        <w:t>поддерживать развитие на базе общин услуг по раннему реаг</w:t>
      </w:r>
      <w:r>
        <w:rPr>
          <w:b/>
        </w:rPr>
        <w:t>и</w:t>
      </w:r>
      <w:r>
        <w:rPr>
          <w:b/>
        </w:rPr>
        <w:t>рованию;</w:t>
      </w:r>
    </w:p>
    <w:p w:rsidR="00815D72" w:rsidRPr="006B5C58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6B5C58">
        <w:rPr>
          <w:b/>
        </w:rPr>
        <w:t>)</w:t>
      </w:r>
      <w:r>
        <w:rPr>
          <w:b/>
        </w:rPr>
        <w:tab/>
        <w:t>улучшить физический доступ детей-инвалидов в здания, пре</w:t>
      </w:r>
      <w:r>
        <w:rPr>
          <w:b/>
        </w:rPr>
        <w:t>д</w:t>
      </w:r>
      <w:r>
        <w:rPr>
          <w:b/>
        </w:rPr>
        <w:t>назначе</w:t>
      </w:r>
      <w:r>
        <w:rPr>
          <w:b/>
        </w:rPr>
        <w:t>н</w:t>
      </w:r>
      <w:r>
        <w:rPr>
          <w:b/>
        </w:rPr>
        <w:t>ные для общего пользования, включая места проведения досуга и школы;</w:t>
      </w:r>
    </w:p>
    <w:p w:rsidR="00815D72" w:rsidRPr="006B5C58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6B5C58">
        <w:rPr>
          <w:b/>
        </w:rPr>
        <w:t>)</w:t>
      </w:r>
      <w:r>
        <w:rPr>
          <w:b/>
        </w:rPr>
        <w:tab/>
        <w:t>улучшить условия содержания в интернатах для детей-инвалидов и установить механизмы независимого контроля за соблюден</w:t>
      </w:r>
      <w:r>
        <w:rPr>
          <w:b/>
        </w:rPr>
        <w:t>и</w:t>
      </w:r>
      <w:r>
        <w:rPr>
          <w:b/>
        </w:rPr>
        <w:t>ем стандартов предо</w:t>
      </w:r>
      <w:r>
        <w:rPr>
          <w:b/>
        </w:rPr>
        <w:t>с</w:t>
      </w:r>
      <w:r>
        <w:rPr>
          <w:b/>
        </w:rPr>
        <w:t>тавляемого ухода и прав детей в этих учреждениях, а также создать систему профессиональной подготовки для специалистов в области специализированного о</w:t>
      </w:r>
      <w:r>
        <w:rPr>
          <w:b/>
        </w:rPr>
        <w:t>б</w:t>
      </w:r>
      <w:r>
        <w:rPr>
          <w:b/>
        </w:rPr>
        <w:t>разования;</w:t>
      </w:r>
    </w:p>
    <w:p w:rsidR="00815D72" w:rsidRPr="006B5C58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6B5C58">
        <w:rPr>
          <w:b/>
        </w:rPr>
        <w:t>)</w:t>
      </w:r>
      <w:r>
        <w:rPr>
          <w:b/>
        </w:rPr>
        <w:tab/>
        <w:t>изучить возможность ратификации Конвенции о правах инв</w:t>
      </w:r>
      <w:r>
        <w:rPr>
          <w:b/>
        </w:rPr>
        <w:t>а</w:t>
      </w:r>
      <w:r>
        <w:rPr>
          <w:b/>
        </w:rPr>
        <w:t>лидов и Факультативного протокола к ней;</w:t>
      </w:r>
    </w:p>
    <w:p w:rsidR="00815D72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 w:rsidRPr="006B5C58">
        <w:rPr>
          <w:b/>
        </w:rPr>
        <w:t>)</w:t>
      </w:r>
      <w:r>
        <w:rPr>
          <w:b/>
        </w:rPr>
        <w:tab/>
        <w:t>учитывать статью 23 Конвенции о правах ребенка, принятое Комитетом Замечание общего порядка № 9 (2006 год) о правах детей-инвалидов, а также принятые Организацией Объединенных Наций Ста</w:t>
      </w:r>
      <w:r>
        <w:rPr>
          <w:b/>
        </w:rPr>
        <w:t>н</w:t>
      </w:r>
      <w:r>
        <w:rPr>
          <w:b/>
        </w:rPr>
        <w:t>дартные правила обеспечения равных возможностей для инвалидов (рез</w:t>
      </w:r>
      <w:r>
        <w:rPr>
          <w:b/>
        </w:rPr>
        <w:t>о</w:t>
      </w:r>
      <w:r>
        <w:rPr>
          <w:b/>
        </w:rPr>
        <w:t>люция 48/96 Генеральной Ассамблеи).</w:t>
      </w:r>
    </w:p>
    <w:p w:rsidR="00815D72" w:rsidRDefault="00815D72" w:rsidP="00BC61B6">
      <w:pPr>
        <w:pStyle w:val="H23GR"/>
      </w:pPr>
      <w:r w:rsidRPr="00AC5160">
        <w:tab/>
      </w:r>
      <w:r w:rsidRPr="00AC5160">
        <w:tab/>
      </w:r>
      <w:r>
        <w:t>Охрана здоровья и медицинское обслуживание</w:t>
      </w:r>
    </w:p>
    <w:p w:rsidR="00815D72" w:rsidRDefault="00815D72" w:rsidP="00BC61B6">
      <w:pPr>
        <w:pStyle w:val="SingleTxtGR"/>
      </w:pPr>
      <w:r>
        <w:t>52.</w:t>
      </w:r>
      <w:r>
        <w:tab/>
        <w:t>Комитет приветствует национальные программы и стратегии в области права на здоровье, включая программы иммунизации и научные исследования, проводимые в области охраны здоровья детей.  Кроме того, Комитет приветс</w:t>
      </w:r>
      <w:r>
        <w:t>т</w:t>
      </w:r>
      <w:r>
        <w:t>вует достигнутое гос</w:t>
      </w:r>
      <w:r>
        <w:t>у</w:t>
      </w:r>
      <w:r>
        <w:t>дарством-участником за отчетный период сокращение уровня детской смертности. Вместе с тем Комитет по-прежнему обеспокоен крайне низкой долей ВВП, выделяемой сектору здравоохранения, и ограниче</w:t>
      </w:r>
      <w:r>
        <w:t>н</w:t>
      </w:r>
      <w:r>
        <w:t>ностью доступа к качественному медицинскому обслуживанию в отделенных сельских районах из-за отсутствия медицинских учреждений в этих районах и нехватки медицинского персонала. Комитет обеспокоен отсу</w:t>
      </w:r>
      <w:r>
        <w:t>т</w:t>
      </w:r>
      <w:r>
        <w:t>ствием в докладе государства-участника информации о положении в области охраны психическ</w:t>
      </w:r>
      <w:r>
        <w:t>о</w:t>
      </w:r>
      <w:r>
        <w:t>го здоровья детей и подростков и услуг, предоставляемых детям с психическ</w:t>
      </w:r>
      <w:r>
        <w:t>и</w:t>
      </w:r>
      <w:r>
        <w:t>ми отклонениями. В дополнение к этому Комитет обеспокоен по поводу выс</w:t>
      </w:r>
      <w:r>
        <w:t>о</w:t>
      </w:r>
      <w:r>
        <w:t>ких уровней недостаточности питания среди детей и ограниченности доступа к услугам в области санитарии, а также к безопасному, достаточному, надежному и доступному по цене питьевому водоснабжению.</w:t>
      </w:r>
    </w:p>
    <w:p w:rsidR="00815D72" w:rsidRDefault="00815D72" w:rsidP="00BC61B6">
      <w:pPr>
        <w:pStyle w:val="SingleTxtGR"/>
        <w:rPr>
          <w:b/>
        </w:rPr>
      </w:pPr>
      <w:r w:rsidRPr="00E631B1">
        <w:rPr>
          <w:b/>
        </w:rPr>
        <w:t>53.</w:t>
      </w:r>
      <w:r w:rsidRPr="00E631B1">
        <w:rPr>
          <w:b/>
        </w:rPr>
        <w:tab/>
      </w:r>
      <w:r>
        <w:rPr>
          <w:b/>
        </w:rPr>
        <w:t>Комитет рекомендует государству-участнику:</w:t>
      </w:r>
    </w:p>
    <w:p w:rsidR="00815D72" w:rsidRPr="0010334D" w:rsidRDefault="00815D72" w:rsidP="00BC61B6">
      <w:pPr>
        <w:pStyle w:val="SingleTxtGR"/>
        <w:rPr>
          <w:b/>
        </w:rPr>
      </w:pPr>
      <w:r>
        <w:rPr>
          <w:b/>
          <w:lang w:val="en-US"/>
        </w:rPr>
        <w:tab/>
        <w:t>a</w:t>
      </w:r>
      <w:r w:rsidRPr="0010334D">
        <w:rPr>
          <w:b/>
        </w:rPr>
        <w:t>)</w:t>
      </w:r>
      <w:r w:rsidRPr="00D41D12">
        <w:rPr>
          <w:b/>
        </w:rPr>
        <w:tab/>
      </w:r>
      <w:r>
        <w:rPr>
          <w:b/>
        </w:rPr>
        <w:t>значительно увеличить долю ВВП, выделяемую на медици</w:t>
      </w:r>
      <w:r>
        <w:rPr>
          <w:b/>
        </w:rPr>
        <w:t>н</w:t>
      </w:r>
      <w:r>
        <w:rPr>
          <w:b/>
        </w:rPr>
        <w:t>ское обслуживание, и уделить приоритетное внимание медицинским усл</w:t>
      </w:r>
      <w:r>
        <w:rPr>
          <w:b/>
        </w:rPr>
        <w:t>у</w:t>
      </w:r>
      <w:r>
        <w:rPr>
          <w:b/>
        </w:rPr>
        <w:t>гам, предназначе</w:t>
      </w:r>
      <w:r>
        <w:rPr>
          <w:b/>
        </w:rPr>
        <w:t>н</w:t>
      </w:r>
      <w:r>
        <w:rPr>
          <w:b/>
        </w:rPr>
        <w:t xml:space="preserve">ным для детей, и в частности первичной медико-санитарной помощи; </w:t>
      </w:r>
    </w:p>
    <w:p w:rsidR="00815D72" w:rsidRPr="00D41D12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41D12">
        <w:rPr>
          <w:b/>
        </w:rPr>
        <w:t>)</w:t>
      </w:r>
      <w:r>
        <w:rPr>
          <w:b/>
        </w:rPr>
        <w:tab/>
        <w:t>укрепить инфраструктуру здравоохранения, обеспечить наем и подготовку более значительного числа медицинских работников для удо</w:t>
      </w:r>
      <w:r>
        <w:rPr>
          <w:b/>
        </w:rPr>
        <w:t>в</w:t>
      </w:r>
      <w:r>
        <w:rPr>
          <w:b/>
        </w:rPr>
        <w:t>летворения потребностей детей по всей стране, прежде всего на уровне первичной медико-санитарной помощи;</w:t>
      </w:r>
    </w:p>
    <w:p w:rsidR="00815D72" w:rsidRPr="003E4185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3E4185">
        <w:rPr>
          <w:b/>
        </w:rPr>
        <w:t>)</w:t>
      </w:r>
      <w:r>
        <w:rPr>
          <w:b/>
        </w:rPr>
        <w:tab/>
        <w:t>принять дополнительные меры по сокращению младенческой и детской смертности, прежде всего за счет уделения особого внимания профилактическим мерам и надлежащему лечению;</w:t>
      </w:r>
    </w:p>
    <w:p w:rsidR="00815D72" w:rsidRPr="003E4185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3E4185">
        <w:rPr>
          <w:b/>
        </w:rPr>
        <w:t>)</w:t>
      </w:r>
      <w:r>
        <w:rPr>
          <w:b/>
        </w:rPr>
        <w:tab/>
        <w:t>выделить достаточные финансовые средства и обеспечить э</w:t>
      </w:r>
      <w:r>
        <w:rPr>
          <w:b/>
        </w:rPr>
        <w:t>ф</w:t>
      </w:r>
      <w:r>
        <w:rPr>
          <w:b/>
        </w:rPr>
        <w:t>фективное управление программами, предусматривающими такие меры по выживанию ребенка, как иммунизация, профилактика и лечение недост</w:t>
      </w:r>
      <w:r>
        <w:rPr>
          <w:b/>
        </w:rPr>
        <w:t>а</w:t>
      </w:r>
      <w:r>
        <w:rPr>
          <w:b/>
        </w:rPr>
        <w:t>точности питания и до</w:t>
      </w:r>
      <w:r>
        <w:rPr>
          <w:b/>
        </w:rPr>
        <w:t>с</w:t>
      </w:r>
      <w:r>
        <w:rPr>
          <w:b/>
        </w:rPr>
        <w:t>туп к безопасному питьевому водоснабжению;</w:t>
      </w:r>
    </w:p>
    <w:p w:rsidR="00815D72" w:rsidRPr="002C711A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2C711A">
        <w:rPr>
          <w:b/>
        </w:rPr>
        <w:t>)</w:t>
      </w:r>
      <w:r>
        <w:rPr>
          <w:b/>
        </w:rPr>
        <w:tab/>
        <w:t>разработать и осуществить комплексную стратегию охраны психического здоровья детей, предусматривающую наличие всех рекоме</w:t>
      </w:r>
      <w:r>
        <w:rPr>
          <w:b/>
        </w:rPr>
        <w:t>н</w:t>
      </w:r>
      <w:r>
        <w:rPr>
          <w:b/>
        </w:rPr>
        <w:t>дованных ВОЗ обязательных компонентов, касающихся, в частности, у</w:t>
      </w:r>
      <w:r>
        <w:rPr>
          <w:b/>
        </w:rPr>
        <w:t>к</w:t>
      </w:r>
      <w:r>
        <w:rPr>
          <w:b/>
        </w:rPr>
        <w:t>репления психического зд</w:t>
      </w:r>
      <w:r>
        <w:rPr>
          <w:b/>
        </w:rPr>
        <w:t>о</w:t>
      </w:r>
      <w:r>
        <w:rPr>
          <w:b/>
        </w:rPr>
        <w:t>ровья, профилактики психических расстройств в системе первичной медико-санитарной помощи, амбулаторного и ст</w:t>
      </w:r>
      <w:r>
        <w:rPr>
          <w:b/>
        </w:rPr>
        <w:t>а</w:t>
      </w:r>
      <w:r>
        <w:rPr>
          <w:b/>
        </w:rPr>
        <w:t>ционарного психиатрического обслуживания с целью укрепления психич</w:t>
      </w:r>
      <w:r>
        <w:rPr>
          <w:b/>
        </w:rPr>
        <w:t>е</w:t>
      </w:r>
      <w:r>
        <w:rPr>
          <w:b/>
        </w:rPr>
        <w:t>ского здоровья детей и предупреждения институционализации и стигмат</w:t>
      </w:r>
      <w:r>
        <w:rPr>
          <w:b/>
        </w:rPr>
        <w:t>и</w:t>
      </w:r>
      <w:r>
        <w:rPr>
          <w:b/>
        </w:rPr>
        <w:t>зации детей с психическими расстройствами;</w:t>
      </w:r>
    </w:p>
    <w:p w:rsidR="00815D72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FF7523">
        <w:rPr>
          <w:b/>
        </w:rPr>
        <w:t>)</w:t>
      </w:r>
      <w:r>
        <w:rPr>
          <w:b/>
        </w:rPr>
        <w:tab/>
        <w:t>обратиться за техническим содействием к ЮНИСЕФ и ВОЗ.</w:t>
      </w:r>
    </w:p>
    <w:p w:rsidR="00815D72" w:rsidRDefault="00815D72" w:rsidP="00BC61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Здоровье подростков</w:t>
      </w:r>
    </w:p>
    <w:p w:rsidR="00815D72" w:rsidRDefault="00815D72" w:rsidP="00BC61B6">
      <w:pPr>
        <w:pStyle w:val="SingleTxtGR"/>
      </w:pPr>
      <w:r w:rsidRPr="00FF7523">
        <w:t>54.</w:t>
      </w:r>
      <w:r w:rsidRPr="00FF7523">
        <w:tab/>
      </w:r>
      <w:r>
        <w:t>Комитет отмечает, что государство-участник планирует расширить пр</w:t>
      </w:r>
      <w:r>
        <w:t>е</w:t>
      </w:r>
      <w:r>
        <w:t>доставление учитывающих интересы молодежи медицинских услуг. Комитет также отмечает пре</w:t>
      </w:r>
      <w:r>
        <w:t>д</w:t>
      </w:r>
      <w:r>
        <w:t>ставленную делегацией в ходе диалога информацию о том, что в соответствии с действующим законодательством подростки моложе 16 лет не могут обращаться за конфиденциальной информацией и услугами в области сексуального и репродуктивного здоровья. Комитет сожалеет о том, что не было проведено ни одного всеобъемлющего исследования о препятствиях, которые мешают доступу к информации, касающейся сексуального и репродуктивного здоровья. Кроме того, Комитет обеспокоен употреблением алкоголя и наркот</w:t>
      </w:r>
      <w:r>
        <w:t>и</w:t>
      </w:r>
      <w:r>
        <w:t>ков среди подростков и ограниченностью прилагаемых усилий по предоставл</w:t>
      </w:r>
      <w:r>
        <w:t>е</w:t>
      </w:r>
      <w:r>
        <w:t>нию им надлежащего лечения и реаб</w:t>
      </w:r>
      <w:r>
        <w:t>и</w:t>
      </w:r>
      <w:r>
        <w:t>литации.</w:t>
      </w:r>
    </w:p>
    <w:p w:rsidR="00815D72" w:rsidRDefault="00815D72" w:rsidP="00BC61B6">
      <w:pPr>
        <w:pStyle w:val="SingleTxtGR"/>
        <w:rPr>
          <w:b/>
        </w:rPr>
      </w:pPr>
      <w:r w:rsidRPr="00E631B1">
        <w:rPr>
          <w:b/>
        </w:rPr>
        <w:t>55.</w:t>
      </w:r>
      <w:r w:rsidRPr="00E631B1">
        <w:rPr>
          <w:b/>
        </w:rPr>
        <w:tab/>
      </w:r>
      <w:r>
        <w:rPr>
          <w:b/>
        </w:rPr>
        <w:t>Комитет рекомендует государству-участнику:</w:t>
      </w:r>
    </w:p>
    <w:p w:rsidR="00815D72" w:rsidRPr="00FF7523" w:rsidRDefault="00815D72" w:rsidP="00BC61B6">
      <w:pPr>
        <w:pStyle w:val="SingleTxtGR"/>
        <w:rPr>
          <w:b/>
        </w:rPr>
      </w:pPr>
      <w:r>
        <w:rPr>
          <w:b/>
          <w:lang w:val="en-US"/>
        </w:rPr>
        <w:tab/>
        <w:t>a</w:t>
      </w:r>
      <w:r w:rsidRPr="00FF7523">
        <w:rPr>
          <w:b/>
        </w:rPr>
        <w:t>)</w:t>
      </w:r>
      <w:r w:rsidRPr="00D2025D">
        <w:rPr>
          <w:b/>
        </w:rPr>
        <w:tab/>
      </w:r>
      <w:r>
        <w:rPr>
          <w:b/>
        </w:rPr>
        <w:t>принять законодательство, позволяющее подросткам обр</w:t>
      </w:r>
      <w:r>
        <w:rPr>
          <w:b/>
        </w:rPr>
        <w:t>а</w:t>
      </w:r>
      <w:r>
        <w:rPr>
          <w:b/>
        </w:rPr>
        <w:t>щаться за информацией и услугами в области сексуального и репроду</w:t>
      </w:r>
      <w:r>
        <w:rPr>
          <w:b/>
        </w:rPr>
        <w:t>к</w:t>
      </w:r>
      <w:r>
        <w:rPr>
          <w:b/>
        </w:rPr>
        <w:t>тивного здоровья;</w:t>
      </w:r>
    </w:p>
    <w:p w:rsidR="00815D72" w:rsidRPr="00D2025D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2025D">
        <w:rPr>
          <w:b/>
        </w:rPr>
        <w:t>)</w:t>
      </w:r>
      <w:r>
        <w:rPr>
          <w:b/>
        </w:rPr>
        <w:tab/>
        <w:t>обеспечить устойчивое финансирование учитывающим интер</w:t>
      </w:r>
      <w:r>
        <w:rPr>
          <w:b/>
        </w:rPr>
        <w:t>е</w:t>
      </w:r>
      <w:r>
        <w:rPr>
          <w:b/>
        </w:rPr>
        <w:t>сы молодежи мероприятий по оказанию медицинских услуг и принять вс</w:t>
      </w:r>
      <w:r>
        <w:rPr>
          <w:b/>
        </w:rPr>
        <w:t>е</w:t>
      </w:r>
      <w:r>
        <w:rPr>
          <w:b/>
        </w:rPr>
        <w:t>объемлющую стратегию по осуществлению и контролированию таких у</w:t>
      </w:r>
      <w:r>
        <w:rPr>
          <w:b/>
        </w:rPr>
        <w:t>с</w:t>
      </w:r>
      <w:r>
        <w:rPr>
          <w:b/>
        </w:rPr>
        <w:t>луг;</w:t>
      </w:r>
    </w:p>
    <w:p w:rsidR="00815D72" w:rsidRPr="00D2025D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D2025D">
        <w:rPr>
          <w:b/>
        </w:rPr>
        <w:t>)</w:t>
      </w:r>
      <w:r>
        <w:rPr>
          <w:b/>
        </w:rPr>
        <w:tab/>
        <w:t>принять надлежащие меры для эффективного урегулирования ситуации, связанной с употреблением подростками алкоголя и наркотиков, а также обеспечить их надлежащими медицинскими и психосоциальными у</w:t>
      </w:r>
      <w:r>
        <w:rPr>
          <w:b/>
        </w:rPr>
        <w:t>с</w:t>
      </w:r>
      <w:r>
        <w:rPr>
          <w:b/>
        </w:rPr>
        <w:t>лугами;</w:t>
      </w:r>
    </w:p>
    <w:p w:rsidR="00815D72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E066B4">
        <w:rPr>
          <w:b/>
        </w:rPr>
        <w:t>)</w:t>
      </w:r>
      <w:r>
        <w:rPr>
          <w:b/>
        </w:rPr>
        <w:tab/>
        <w:t>обратиться за содействием, в частности, к ЮНИСЕФ, ВОЗ и к прочим организациям.</w:t>
      </w:r>
    </w:p>
    <w:p w:rsidR="00815D72" w:rsidRDefault="00815D72" w:rsidP="00BC61B6">
      <w:pPr>
        <w:pStyle w:val="H23GR"/>
      </w:pPr>
      <w:r>
        <w:tab/>
      </w:r>
      <w:r>
        <w:tab/>
        <w:t>ВИЧ/СПИД</w:t>
      </w:r>
    </w:p>
    <w:p w:rsidR="00815D72" w:rsidRDefault="00815D72" w:rsidP="00BC61B6">
      <w:pPr>
        <w:pStyle w:val="SingleTxtGR"/>
      </w:pPr>
      <w:r>
        <w:t>56.</w:t>
      </w:r>
      <w:r>
        <w:tab/>
        <w:t>Комитет приветствует Национальную программу профилактики и борьбы с ВИЧ/СПИДом, однако он по-прежнему обеспокоен отсутствием надежных данных по количеству ВИЧ-инфицированных лиц и больных СПИДом, которое, согласно всем и</w:t>
      </w:r>
      <w:r>
        <w:t>с</w:t>
      </w:r>
      <w:r>
        <w:t>точникам, возрастает, а также выражает обеспокоенность в связи с низким уровнем и</w:t>
      </w:r>
      <w:r>
        <w:t>н</w:t>
      </w:r>
      <w:r>
        <w:t>формированности и осведомленности среди молодых людей, особенно в сельских ра</w:t>
      </w:r>
      <w:r>
        <w:t>й</w:t>
      </w:r>
      <w:r>
        <w:t>онах, относительно способов передачи ВИЧ/СПИДа и методов предохранения от и</w:t>
      </w:r>
      <w:r>
        <w:t>н</w:t>
      </w:r>
      <w:r>
        <w:t>фекции.</w:t>
      </w:r>
    </w:p>
    <w:p w:rsidR="00815D72" w:rsidRDefault="00815D72" w:rsidP="00BC61B6">
      <w:pPr>
        <w:pStyle w:val="SingleTxtGR"/>
        <w:rPr>
          <w:b/>
        </w:rPr>
      </w:pPr>
      <w:r w:rsidRPr="00E631B1">
        <w:rPr>
          <w:b/>
        </w:rPr>
        <w:t>57.</w:t>
      </w:r>
      <w:r w:rsidRPr="00E631B1">
        <w:rPr>
          <w:b/>
        </w:rPr>
        <w:tab/>
      </w:r>
      <w:r w:rsidRPr="005A17F2">
        <w:rPr>
          <w:b/>
        </w:rPr>
        <w:t xml:space="preserve">С учетом </w:t>
      </w:r>
      <w:r>
        <w:rPr>
          <w:b/>
        </w:rPr>
        <w:t xml:space="preserve">принятого </w:t>
      </w:r>
      <w:r w:rsidRPr="005A17F2">
        <w:rPr>
          <w:b/>
        </w:rPr>
        <w:t>К</w:t>
      </w:r>
      <w:r>
        <w:rPr>
          <w:b/>
        </w:rPr>
        <w:t>омитетом Замечания общего порядка № 3 (2003 год) о ВИЧ/СПИДе и правах ребенка, а также Международных рук</w:t>
      </w:r>
      <w:r>
        <w:rPr>
          <w:b/>
        </w:rPr>
        <w:t>о</w:t>
      </w:r>
      <w:r>
        <w:rPr>
          <w:b/>
        </w:rPr>
        <w:t>водящих принципов по обеспечению уважения прав человека в связи с ВИЧ/СПИДом (E/CN.</w:t>
      </w:r>
      <w:r w:rsidRPr="005A17F2">
        <w:rPr>
          <w:b/>
        </w:rPr>
        <w:t>4/1997/37)</w:t>
      </w:r>
      <w:r>
        <w:rPr>
          <w:b/>
        </w:rPr>
        <w:t xml:space="preserve"> Комитет настоятельно рекомендует гос</w:t>
      </w:r>
      <w:r>
        <w:rPr>
          <w:b/>
        </w:rPr>
        <w:t>у</w:t>
      </w:r>
      <w:r>
        <w:rPr>
          <w:b/>
        </w:rPr>
        <w:t>дарству-участнику принять меры по сокращению распространенности ВИЧ/СПИДа на своей территории, особенно среди подростков, и в частн</w:t>
      </w:r>
      <w:r>
        <w:rPr>
          <w:b/>
        </w:rPr>
        <w:t>о</w:t>
      </w:r>
      <w:r>
        <w:rPr>
          <w:b/>
        </w:rPr>
        <w:t>сти:</w:t>
      </w:r>
    </w:p>
    <w:p w:rsidR="00815D72" w:rsidRDefault="00815D72" w:rsidP="00BC61B6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активизировать, продолжать и разрабатывать новые стратегии и программы по предоставлению ухода и поддержки детям, инфицирова</w:t>
      </w:r>
      <w:r>
        <w:rPr>
          <w:b/>
        </w:rPr>
        <w:t>н</w:t>
      </w:r>
      <w:r>
        <w:rPr>
          <w:b/>
        </w:rPr>
        <w:t>ным или з</w:t>
      </w:r>
      <w:r>
        <w:rPr>
          <w:b/>
        </w:rPr>
        <w:t>а</w:t>
      </w:r>
      <w:r>
        <w:rPr>
          <w:b/>
        </w:rPr>
        <w:t>тронутым ВИЧ/СПИДом, в том числе программы и стратегии, направленные на укрепление потенциала семей и общества по предоста</w:t>
      </w:r>
      <w:r>
        <w:rPr>
          <w:b/>
        </w:rPr>
        <w:t>в</w:t>
      </w:r>
      <w:r>
        <w:rPr>
          <w:b/>
        </w:rPr>
        <w:t>лению ухода таким детям;</w:t>
      </w:r>
    </w:p>
    <w:p w:rsidR="00815D72" w:rsidRPr="005A17F2" w:rsidRDefault="00815D72" w:rsidP="00BC61B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продолжать информационно-просветительские усилия по пр</w:t>
      </w:r>
      <w:r>
        <w:rPr>
          <w:b/>
        </w:rPr>
        <w:t>е</w:t>
      </w:r>
      <w:r>
        <w:rPr>
          <w:b/>
        </w:rPr>
        <w:t>дупрежд</w:t>
      </w:r>
      <w:r>
        <w:rPr>
          <w:b/>
        </w:rPr>
        <w:t>е</w:t>
      </w:r>
      <w:r>
        <w:rPr>
          <w:b/>
        </w:rPr>
        <w:t>нию заболеваемости ВИЧ/СПИДом за счет распространения среди населения информации и соответствующих материалов о методах проф</w:t>
      </w:r>
      <w:r>
        <w:rPr>
          <w:b/>
        </w:rPr>
        <w:t>и</w:t>
      </w:r>
      <w:r>
        <w:rPr>
          <w:b/>
        </w:rPr>
        <w:t>лактики и предохран</w:t>
      </w:r>
      <w:r>
        <w:rPr>
          <w:b/>
        </w:rPr>
        <w:t>е</w:t>
      </w:r>
      <w:r>
        <w:rPr>
          <w:b/>
        </w:rPr>
        <w:t xml:space="preserve">ния, в том числе о практике безопасного секса; </w:t>
      </w:r>
    </w:p>
    <w:p w:rsidR="00815D72" w:rsidRPr="007E363C" w:rsidRDefault="00815D72" w:rsidP="00BC61B6">
      <w:pPr>
        <w:pStyle w:val="SingleTxtGR"/>
        <w:rPr>
          <w:b/>
        </w:rPr>
      </w:pPr>
      <w:r w:rsidRPr="007E363C">
        <w:rPr>
          <w:b/>
        </w:rPr>
        <w:tab/>
        <w:t>с)</w:t>
      </w:r>
      <w:r w:rsidRPr="007E363C">
        <w:rPr>
          <w:b/>
        </w:rPr>
        <w:tab/>
        <w:t>осуществлять деятельность, направленную на сокращение стигматизации и дискриминации в связи с ВИЧ/</w:t>
      </w:r>
      <w:proofErr w:type="spellStart"/>
      <w:r w:rsidRPr="007E363C">
        <w:rPr>
          <w:b/>
        </w:rPr>
        <w:t>СПИДом</w:t>
      </w:r>
      <w:proofErr w:type="spellEnd"/>
      <w:r w:rsidRPr="007E363C">
        <w:rPr>
          <w:b/>
        </w:rPr>
        <w:t xml:space="preserve"> и повышение о</w:t>
      </w:r>
      <w:r w:rsidRPr="007E363C">
        <w:rPr>
          <w:b/>
        </w:rPr>
        <w:t>с</w:t>
      </w:r>
      <w:r w:rsidRPr="007E363C">
        <w:rPr>
          <w:b/>
        </w:rPr>
        <w:t>ведомленн</w:t>
      </w:r>
      <w:r w:rsidRPr="007E363C">
        <w:rPr>
          <w:b/>
        </w:rPr>
        <w:t>о</w:t>
      </w:r>
      <w:r w:rsidRPr="007E363C">
        <w:rPr>
          <w:b/>
        </w:rPr>
        <w:t>сти о правах человека в контексте ВИЧ/</w:t>
      </w:r>
      <w:proofErr w:type="spellStart"/>
      <w:r w:rsidRPr="007E363C">
        <w:rPr>
          <w:b/>
        </w:rPr>
        <w:t>СПИДа</w:t>
      </w:r>
      <w:proofErr w:type="spellEnd"/>
      <w:r w:rsidRPr="007E363C">
        <w:rPr>
          <w:b/>
        </w:rPr>
        <w:t>;</w:t>
      </w:r>
    </w:p>
    <w:p w:rsidR="00815D72" w:rsidRPr="007E363C" w:rsidRDefault="00815D72" w:rsidP="00BC61B6">
      <w:pPr>
        <w:pStyle w:val="SingleTxtGR"/>
        <w:rPr>
          <w:b/>
        </w:rPr>
      </w:pPr>
      <w:r w:rsidRPr="007E363C">
        <w:rPr>
          <w:b/>
        </w:rPr>
        <w:tab/>
      </w:r>
      <w:r w:rsidRPr="007E363C">
        <w:rPr>
          <w:b/>
          <w:lang w:val="en-US"/>
        </w:rPr>
        <w:t>d</w:t>
      </w:r>
      <w:r w:rsidRPr="007E363C">
        <w:rPr>
          <w:b/>
        </w:rPr>
        <w:t>)</w:t>
      </w:r>
      <w:r w:rsidRPr="007E363C">
        <w:rPr>
          <w:b/>
        </w:rPr>
        <w:tab/>
        <w:t>обратиться за техническим содействием, в частности к Объед</w:t>
      </w:r>
      <w:r w:rsidRPr="007E363C">
        <w:rPr>
          <w:b/>
        </w:rPr>
        <w:t>и</w:t>
      </w:r>
      <w:r w:rsidRPr="007E363C">
        <w:rPr>
          <w:b/>
        </w:rPr>
        <w:t>ненной программе Организации Объединенных Наций по ВИЧ/</w:t>
      </w:r>
      <w:proofErr w:type="spellStart"/>
      <w:r w:rsidRPr="007E363C">
        <w:rPr>
          <w:b/>
        </w:rPr>
        <w:t>СПИДу</w:t>
      </w:r>
      <w:proofErr w:type="spellEnd"/>
      <w:r w:rsidRPr="007E363C">
        <w:rPr>
          <w:b/>
        </w:rPr>
        <w:t xml:space="preserve"> (</w:t>
      </w:r>
      <w:proofErr w:type="spellStart"/>
      <w:r w:rsidRPr="007E363C">
        <w:rPr>
          <w:b/>
        </w:rPr>
        <w:t>ЮНЭЙДС</w:t>
      </w:r>
      <w:proofErr w:type="spellEnd"/>
      <w:r w:rsidRPr="007E363C">
        <w:rPr>
          <w:b/>
        </w:rPr>
        <w:t xml:space="preserve">), ВОЗ и </w:t>
      </w:r>
      <w:proofErr w:type="spellStart"/>
      <w:r w:rsidRPr="007E363C">
        <w:rPr>
          <w:b/>
        </w:rPr>
        <w:t>ЮНИСЕФ</w:t>
      </w:r>
      <w:proofErr w:type="spellEnd"/>
      <w:r w:rsidRPr="007E363C">
        <w:rPr>
          <w:b/>
        </w:rPr>
        <w:t>.</w:t>
      </w:r>
    </w:p>
    <w:p w:rsidR="00815D72" w:rsidRPr="00667507" w:rsidRDefault="00815D72" w:rsidP="00BC61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67507">
        <w:t>Уровень жизни</w:t>
      </w:r>
    </w:p>
    <w:p w:rsidR="00815D72" w:rsidRPr="00667507" w:rsidRDefault="00815D72" w:rsidP="00BC61B6">
      <w:pPr>
        <w:pStyle w:val="SingleTxtGR"/>
      </w:pPr>
      <w:r w:rsidRPr="00667507">
        <w:t>58.</w:t>
      </w:r>
      <w:r w:rsidRPr="00667507">
        <w:tab/>
        <w:t>Несмотря на пособия по социальному обеспечению</w:t>
      </w:r>
      <w:r>
        <w:t>, предназначенные семьям</w:t>
      </w:r>
      <w:r w:rsidRPr="00667507">
        <w:t xml:space="preserve"> с низкими доходами, дет</w:t>
      </w:r>
      <w:r>
        <w:t>ям</w:t>
      </w:r>
      <w:r w:rsidRPr="00667507">
        <w:t>, оставши</w:t>
      </w:r>
      <w:r>
        <w:t>м</w:t>
      </w:r>
      <w:r w:rsidRPr="00667507">
        <w:t>ся без родителей, и други</w:t>
      </w:r>
      <w:r>
        <w:t>м</w:t>
      </w:r>
      <w:r w:rsidRPr="00667507">
        <w:t xml:space="preserve"> кат</w:t>
      </w:r>
      <w:r w:rsidRPr="00667507">
        <w:t>е</w:t>
      </w:r>
      <w:r w:rsidRPr="00667507">
        <w:t>гори</w:t>
      </w:r>
      <w:r>
        <w:t>ям</w:t>
      </w:r>
      <w:r w:rsidRPr="00667507">
        <w:t xml:space="preserve"> лиц, Комитет выражает обеспокоенность в связи с тем, что уровень бе</w:t>
      </w:r>
      <w:r w:rsidRPr="00667507">
        <w:t>д</w:t>
      </w:r>
      <w:r w:rsidRPr="00667507">
        <w:t>ности среди детей значительно выше, чем общий уровень бедности, при этом 66% детей в возрасте моложе 18 лет подпадают под определение неимущих по сравнению с 61% таких лиц среди взрослого населения</w:t>
      </w:r>
      <w:r>
        <w:t>. Кроме того</w:t>
      </w:r>
      <w:r w:rsidRPr="00667507">
        <w:t xml:space="preserve"> существуют различия в уровн</w:t>
      </w:r>
      <w:r>
        <w:t>е</w:t>
      </w:r>
      <w:r w:rsidRPr="00667507">
        <w:t xml:space="preserve"> жизни</w:t>
      </w:r>
      <w:r>
        <w:t xml:space="preserve"> в зависимости от региона</w:t>
      </w:r>
      <w:r w:rsidRPr="00667507">
        <w:t>. Кроме того, Комитет обе</w:t>
      </w:r>
      <w:r w:rsidRPr="00667507">
        <w:t>с</w:t>
      </w:r>
      <w:r w:rsidRPr="00667507">
        <w:t>покоен отсутстви</w:t>
      </w:r>
      <w:r>
        <w:t>ем</w:t>
      </w:r>
      <w:r w:rsidRPr="00667507">
        <w:t xml:space="preserve"> информации о том, учитывают ли стратегии по сокращ</w:t>
      </w:r>
      <w:r w:rsidRPr="00667507">
        <w:t>е</w:t>
      </w:r>
      <w:r w:rsidRPr="00667507">
        <w:t>нию масштабов нищеты потребности детей.</w:t>
      </w:r>
    </w:p>
    <w:p w:rsidR="00815D72" w:rsidRPr="00667507" w:rsidRDefault="00815D72" w:rsidP="00BC61B6">
      <w:pPr>
        <w:pStyle w:val="SingleTxtGR"/>
        <w:rPr>
          <w:b/>
        </w:rPr>
      </w:pPr>
      <w:r w:rsidRPr="00C77DBF">
        <w:rPr>
          <w:b/>
        </w:rPr>
        <w:t>59.</w:t>
      </w:r>
      <w:r w:rsidRPr="00667507">
        <w:tab/>
      </w:r>
      <w:r w:rsidRPr="00667507">
        <w:rPr>
          <w:b/>
        </w:rPr>
        <w:t>В соответствии со статьей 27 Конвенции Комитет рекомендует гос</w:t>
      </w:r>
      <w:r w:rsidRPr="00667507">
        <w:rPr>
          <w:b/>
        </w:rPr>
        <w:t>у</w:t>
      </w:r>
      <w:r w:rsidRPr="00667507">
        <w:rPr>
          <w:b/>
        </w:rPr>
        <w:t>дарству-участнику: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a</w:t>
      </w:r>
      <w:r w:rsidRPr="00667507">
        <w:rPr>
          <w:b/>
        </w:rPr>
        <w:t>)</w:t>
      </w:r>
      <w:r w:rsidRPr="00667507">
        <w:rPr>
          <w:b/>
        </w:rPr>
        <w:tab/>
        <w:t>активизировать свои усилия по сокращению уровней бедности среди детей, в частности за счет смягчения воздействия экономического кризиса на детей;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b</w:t>
      </w:r>
      <w:r w:rsidRPr="00667507">
        <w:rPr>
          <w:b/>
        </w:rPr>
        <w:t>)</w:t>
      </w:r>
      <w:r w:rsidRPr="00667507">
        <w:rPr>
          <w:b/>
        </w:rPr>
        <w:tab/>
        <w:t>уделять особое внимание семьям и детям при разработке своих стратегий сокращения масштабов нищеты, которые должны включать а</w:t>
      </w:r>
      <w:r w:rsidRPr="00667507">
        <w:rPr>
          <w:b/>
        </w:rPr>
        <w:t>д</w:t>
      </w:r>
      <w:r w:rsidRPr="00667507">
        <w:rPr>
          <w:b/>
        </w:rPr>
        <w:t>ресные меры по защите детей от негативного воздействия бедности на их развитие, здоровье и образование;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c</w:t>
      </w:r>
      <w:r w:rsidRPr="00667507">
        <w:rPr>
          <w:b/>
        </w:rPr>
        <w:t>)</w:t>
      </w:r>
      <w:r w:rsidRPr="00667507">
        <w:rPr>
          <w:b/>
        </w:rPr>
        <w:tab/>
        <w:t>предоставить доступ к чистому питьевому водоснабжению, надлежащим санитарным услугам, продовольствию и крову во всех реги</w:t>
      </w:r>
      <w:r w:rsidRPr="00667507">
        <w:rPr>
          <w:b/>
        </w:rPr>
        <w:t>о</w:t>
      </w:r>
      <w:r w:rsidRPr="00667507">
        <w:rPr>
          <w:b/>
        </w:rPr>
        <w:t>нах и общинах страны, в том числе для беженцев;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d</w:t>
      </w:r>
      <w:r w:rsidRPr="00667507">
        <w:rPr>
          <w:b/>
        </w:rPr>
        <w:t>)</w:t>
      </w:r>
      <w:r w:rsidRPr="00667507">
        <w:rPr>
          <w:b/>
        </w:rPr>
        <w:tab/>
        <w:t xml:space="preserve">обеспечить </w:t>
      </w:r>
      <w:r>
        <w:rPr>
          <w:b/>
        </w:rPr>
        <w:t>учет</w:t>
      </w:r>
      <w:r w:rsidRPr="00667507">
        <w:rPr>
          <w:b/>
        </w:rPr>
        <w:t xml:space="preserve"> потребностей детей в стратегиях сокращения масштабов нищеты и поощрять участие родителей и детей в разработке таких стратегий.</w:t>
      </w:r>
    </w:p>
    <w:p w:rsidR="00815D72" w:rsidRPr="00667507" w:rsidRDefault="00815D72" w:rsidP="00BC61B6">
      <w:pPr>
        <w:pStyle w:val="H23GR"/>
      </w:pPr>
      <w:r>
        <w:tab/>
      </w:r>
      <w:r>
        <w:tab/>
      </w:r>
      <w:r w:rsidRPr="00667507">
        <w:t>Вредная традиционная практика</w:t>
      </w:r>
    </w:p>
    <w:p w:rsidR="00815D72" w:rsidRPr="00667507" w:rsidRDefault="00815D72" w:rsidP="00BC61B6">
      <w:pPr>
        <w:pStyle w:val="SingleTxtGR"/>
      </w:pPr>
      <w:r w:rsidRPr="00667507">
        <w:t>60.</w:t>
      </w:r>
      <w:r w:rsidRPr="00667507">
        <w:tab/>
        <w:t>Комитет обеспокоен на</w:t>
      </w:r>
      <w:r>
        <w:t>лич</w:t>
      </w:r>
      <w:r w:rsidRPr="00667507">
        <w:t>ием, особенно в сельских районах, практики религиозных нерегистрируемых браков (</w:t>
      </w:r>
      <w:r>
        <w:t>"</w:t>
      </w:r>
      <w:proofErr w:type="spellStart"/>
      <w:r w:rsidRPr="00667507">
        <w:t>никах</w:t>
      </w:r>
      <w:proofErr w:type="spellEnd"/>
      <w:r>
        <w:t>"</w:t>
      </w:r>
      <w:r w:rsidRPr="00667507">
        <w:t>), при которых очень молодые девушки вовлекаются в полигамные отношения. Отмечая, что многоженство з</w:t>
      </w:r>
      <w:r w:rsidRPr="00667507">
        <w:t>а</w:t>
      </w:r>
      <w:r w:rsidRPr="00667507">
        <w:t>прещено Уголовным кодексом, Комитет вместе с тем выражает свою обеспок</w:t>
      </w:r>
      <w:r w:rsidRPr="00667507">
        <w:t>о</w:t>
      </w:r>
      <w:r w:rsidRPr="00667507">
        <w:t xml:space="preserve">енность по поводу того, что государство-участник редко преследует </w:t>
      </w:r>
      <w:r>
        <w:t xml:space="preserve">по закону </w:t>
      </w:r>
      <w:r w:rsidRPr="00667507">
        <w:t>такие деяния. Он отмечает, что такие девушки часто становятся жертвами нас</w:t>
      </w:r>
      <w:r w:rsidRPr="00667507">
        <w:t>и</w:t>
      </w:r>
      <w:r w:rsidRPr="00667507">
        <w:t>лия в быту.</w:t>
      </w:r>
    </w:p>
    <w:p w:rsidR="00815D72" w:rsidRPr="00667507" w:rsidRDefault="00815D72" w:rsidP="00BC61B6">
      <w:pPr>
        <w:pStyle w:val="SingleTxtGR"/>
        <w:rPr>
          <w:b/>
        </w:rPr>
      </w:pPr>
      <w:r w:rsidRPr="0058416D">
        <w:rPr>
          <w:b/>
        </w:rPr>
        <w:t>61.</w:t>
      </w:r>
      <w:r w:rsidRPr="00667507">
        <w:tab/>
      </w:r>
      <w:r w:rsidRPr="00667507">
        <w:rPr>
          <w:b/>
        </w:rPr>
        <w:t>Комитет настоятельно призывает государство-участник: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a</w:t>
      </w:r>
      <w:r w:rsidRPr="00667507">
        <w:rPr>
          <w:b/>
        </w:rPr>
        <w:t>)</w:t>
      </w:r>
      <w:r w:rsidRPr="00667507">
        <w:rPr>
          <w:b/>
        </w:rPr>
        <w:tab/>
        <w:t>усилить положение Уголовного кодекса о полигамных браках за счет расследования случаев такой практики и преследования виновных;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b</w:t>
      </w:r>
      <w:r w:rsidRPr="00667507">
        <w:rPr>
          <w:b/>
        </w:rPr>
        <w:t>)</w:t>
      </w:r>
      <w:r w:rsidRPr="00667507">
        <w:rPr>
          <w:b/>
        </w:rPr>
        <w:tab/>
        <w:t>привлекать гражданское общество и религиозных лидеров к деятельности по недопущению и пресечению ранних браков и многоженс</w:t>
      </w:r>
      <w:r w:rsidRPr="00667507">
        <w:rPr>
          <w:b/>
        </w:rPr>
        <w:t>т</w:t>
      </w:r>
      <w:r w:rsidRPr="00667507">
        <w:rPr>
          <w:b/>
        </w:rPr>
        <w:t>ва;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c</w:t>
      </w:r>
      <w:r w:rsidRPr="00667507">
        <w:rPr>
          <w:b/>
        </w:rPr>
        <w:t>)</w:t>
      </w:r>
      <w:r w:rsidRPr="00667507">
        <w:rPr>
          <w:b/>
        </w:rPr>
        <w:tab/>
      </w:r>
      <w:r>
        <w:rPr>
          <w:b/>
        </w:rPr>
        <w:t xml:space="preserve">привлекать к </w:t>
      </w:r>
      <w:r w:rsidRPr="00667507">
        <w:rPr>
          <w:b/>
        </w:rPr>
        <w:t>уголовн</w:t>
      </w:r>
      <w:r>
        <w:rPr>
          <w:b/>
        </w:rPr>
        <w:t>ой</w:t>
      </w:r>
      <w:r w:rsidRPr="00667507">
        <w:rPr>
          <w:b/>
        </w:rPr>
        <w:t xml:space="preserve"> ответственност</w:t>
      </w:r>
      <w:r>
        <w:rPr>
          <w:b/>
        </w:rPr>
        <w:t>и</w:t>
      </w:r>
      <w:r w:rsidRPr="00667507">
        <w:rPr>
          <w:b/>
        </w:rPr>
        <w:t xml:space="preserve"> лиц, совершающих обряд религиозных бр</w:t>
      </w:r>
      <w:r w:rsidRPr="00667507">
        <w:rPr>
          <w:b/>
        </w:rPr>
        <w:t>а</w:t>
      </w:r>
      <w:r w:rsidRPr="00667507">
        <w:rPr>
          <w:b/>
        </w:rPr>
        <w:t>ков с участием несовершеннолетних девочек.</w:t>
      </w:r>
    </w:p>
    <w:p w:rsidR="00815D72" w:rsidRPr="00667507" w:rsidRDefault="00815D72" w:rsidP="00BC61B6">
      <w:pPr>
        <w:pStyle w:val="H1GR"/>
      </w:pPr>
      <w:r>
        <w:tab/>
      </w:r>
      <w:r w:rsidRPr="00667507">
        <w:t>7.</w:t>
      </w:r>
      <w:r w:rsidRPr="00667507">
        <w:tab/>
        <w:t>Образование, досуг и культурная деятельность (статьи 28, 29 и</w:t>
      </w:r>
      <w:r>
        <w:t> </w:t>
      </w:r>
      <w:r w:rsidRPr="00667507">
        <w:t>31 Конвенции)</w:t>
      </w:r>
    </w:p>
    <w:p w:rsidR="00815D72" w:rsidRPr="00667507" w:rsidRDefault="00815D72" w:rsidP="00BC61B6">
      <w:pPr>
        <w:pStyle w:val="H23GR"/>
      </w:pPr>
      <w:r>
        <w:tab/>
      </w:r>
      <w:r>
        <w:tab/>
      </w:r>
      <w:r w:rsidRPr="00667507">
        <w:t>Образование, включая профессиональную подготовку и ориентацию</w:t>
      </w:r>
    </w:p>
    <w:p w:rsidR="00815D72" w:rsidRPr="00667507" w:rsidRDefault="00815D72" w:rsidP="00BC61B6">
      <w:pPr>
        <w:pStyle w:val="SingleTxtGR"/>
      </w:pPr>
      <w:r w:rsidRPr="00667507">
        <w:t>62.</w:t>
      </w:r>
      <w:r w:rsidRPr="00667507">
        <w:tab/>
        <w:t>Комитет приветствует усилия государства-участника по обеспечению найма достаточного числа учителей за весьма короткие сроки для удовлетвор</w:t>
      </w:r>
      <w:r w:rsidRPr="00667507">
        <w:t>е</w:t>
      </w:r>
      <w:r w:rsidRPr="00667507">
        <w:t>ний потребностей системы образования. Комитет отмечает принятую в 2002 г</w:t>
      </w:r>
      <w:r w:rsidRPr="00667507">
        <w:t>о</w:t>
      </w:r>
      <w:r w:rsidRPr="00667507">
        <w:t xml:space="preserve">ду национальную концепцию образования и </w:t>
      </w:r>
      <w:r>
        <w:t>экспериментальную</w:t>
      </w:r>
      <w:r w:rsidRPr="00667507">
        <w:t xml:space="preserve"> программу реформы в сфере образования, особенно в отношении детей из семей с низкими доходами. Кр</w:t>
      </w:r>
      <w:r w:rsidRPr="00667507">
        <w:t>о</w:t>
      </w:r>
      <w:r w:rsidRPr="00667507">
        <w:t xml:space="preserve">ме того, он отмечает создание Центра </w:t>
      </w:r>
      <w:proofErr w:type="spellStart"/>
      <w:r w:rsidRPr="00667507">
        <w:t>гендерной</w:t>
      </w:r>
      <w:proofErr w:type="spellEnd"/>
      <w:r w:rsidRPr="00667507">
        <w:t xml:space="preserve"> педагогики для поддержки и поощрения </w:t>
      </w:r>
      <w:proofErr w:type="spellStart"/>
      <w:r w:rsidRPr="00667507">
        <w:t>гендерного</w:t>
      </w:r>
      <w:proofErr w:type="spellEnd"/>
      <w:r w:rsidRPr="00667507">
        <w:t xml:space="preserve"> равенства на всех уровнях образования</w:t>
      </w:r>
      <w:r>
        <w:t>,</w:t>
      </w:r>
      <w:r w:rsidRPr="00667507">
        <w:t xml:space="preserve"> начиная с дошкольных учреждений. Вместе с тем Комитет обе</w:t>
      </w:r>
      <w:r w:rsidRPr="00667507">
        <w:t>с</w:t>
      </w:r>
      <w:r w:rsidRPr="00667507">
        <w:t>покоен т</w:t>
      </w:r>
      <w:r>
        <w:t>ем</w:t>
      </w:r>
      <w:r w:rsidRPr="00667507">
        <w:t>, что образованию детей препятствует следующее:</w:t>
      </w:r>
    </w:p>
    <w:p w:rsidR="00815D72" w:rsidRPr="00667507" w:rsidRDefault="00815D72" w:rsidP="00BC61B6">
      <w:pPr>
        <w:pStyle w:val="SingleTxtGR"/>
      </w:pPr>
      <w:r w:rsidRPr="00667507">
        <w:tab/>
        <w:t>а)</w:t>
      </w:r>
      <w:r w:rsidRPr="00667507">
        <w:tab/>
        <w:t>плохая посещаемость, включая возросший уровень отсева, особе</w:t>
      </w:r>
      <w:r w:rsidRPr="00667507">
        <w:t>н</w:t>
      </w:r>
      <w:r w:rsidRPr="00667507">
        <w:t>но среди девочек в сел</w:t>
      </w:r>
      <w:r w:rsidRPr="00667507">
        <w:t>ь</w:t>
      </w:r>
      <w:r w:rsidRPr="00667507">
        <w:t>ских районах, трудности с доступом к образованию для детей из малоимущих семей и для девочек;</w:t>
      </w:r>
    </w:p>
    <w:p w:rsidR="00815D72" w:rsidRPr="00667507" w:rsidRDefault="00815D72" w:rsidP="00BC61B6">
      <w:pPr>
        <w:pStyle w:val="SingleTxtGR"/>
      </w:pPr>
      <w:r w:rsidRPr="00667507">
        <w:tab/>
      </w:r>
      <w:r w:rsidRPr="00667507">
        <w:rPr>
          <w:lang w:val="en-US"/>
        </w:rPr>
        <w:t>b</w:t>
      </w:r>
      <w:r w:rsidRPr="00667507">
        <w:t>)</w:t>
      </w:r>
      <w:r w:rsidRPr="00667507">
        <w:tab/>
        <w:t>нехватка ресурсов, включая недостаточную инфраструктуру и о</w:t>
      </w:r>
      <w:r w:rsidRPr="00667507">
        <w:t>г</w:t>
      </w:r>
      <w:r w:rsidRPr="00667507">
        <w:t>раниченное энергоснабж</w:t>
      </w:r>
      <w:r w:rsidRPr="00667507">
        <w:t>е</w:t>
      </w:r>
      <w:r w:rsidRPr="00667507">
        <w:t>ние;</w:t>
      </w:r>
    </w:p>
    <w:p w:rsidR="00815D72" w:rsidRPr="00667507" w:rsidRDefault="00815D72" w:rsidP="00BC61B6">
      <w:pPr>
        <w:pStyle w:val="SingleTxtGR"/>
      </w:pPr>
      <w:r w:rsidRPr="00667507">
        <w:tab/>
      </w:r>
      <w:r w:rsidRPr="00667507">
        <w:rPr>
          <w:lang w:val="en-US"/>
        </w:rPr>
        <w:t>c</w:t>
      </w:r>
      <w:r w:rsidRPr="00667507">
        <w:t>)</w:t>
      </w:r>
      <w:r w:rsidRPr="00667507">
        <w:tab/>
        <w:t>низкое качество подготовки учителей;</w:t>
      </w:r>
    </w:p>
    <w:p w:rsidR="00815D72" w:rsidRPr="00667507" w:rsidRDefault="00815D72" w:rsidP="00BC61B6">
      <w:pPr>
        <w:pStyle w:val="SingleTxtGR"/>
      </w:pPr>
      <w:r w:rsidRPr="00667507">
        <w:tab/>
      </w:r>
      <w:r w:rsidRPr="00667507">
        <w:rPr>
          <w:lang w:val="en-US"/>
        </w:rPr>
        <w:t>d</w:t>
      </w:r>
      <w:r w:rsidRPr="00667507">
        <w:t>)</w:t>
      </w:r>
      <w:r w:rsidRPr="00667507">
        <w:tab/>
        <w:t>ухудшение качества образования, в частности из-за низкой оплаты труда учителей;</w:t>
      </w:r>
    </w:p>
    <w:p w:rsidR="00815D72" w:rsidRPr="00667507" w:rsidRDefault="00815D72" w:rsidP="00BC61B6">
      <w:pPr>
        <w:pStyle w:val="SingleTxtGR"/>
      </w:pPr>
      <w:r w:rsidRPr="00667507">
        <w:tab/>
      </w:r>
      <w:r w:rsidRPr="00667507">
        <w:rPr>
          <w:lang w:val="en-US"/>
        </w:rPr>
        <w:t>e</w:t>
      </w:r>
      <w:r w:rsidRPr="00667507">
        <w:t>)</w:t>
      </w:r>
      <w:r w:rsidRPr="00667507">
        <w:tab/>
        <w:t>низкий уровень зачисления учащихся в раннем детском возрасте и охвата программами д</w:t>
      </w:r>
      <w:r w:rsidRPr="00667507">
        <w:t>о</w:t>
      </w:r>
      <w:r w:rsidRPr="00667507">
        <w:t>школьного образования;</w:t>
      </w:r>
    </w:p>
    <w:p w:rsidR="00815D72" w:rsidRPr="00667507" w:rsidRDefault="00815D72" w:rsidP="00BC61B6">
      <w:pPr>
        <w:pStyle w:val="SingleTxtGR"/>
      </w:pPr>
      <w:r w:rsidRPr="00667507">
        <w:tab/>
      </w:r>
      <w:r w:rsidRPr="00667507">
        <w:rPr>
          <w:lang w:val="en-US"/>
        </w:rPr>
        <w:t>f</w:t>
      </w:r>
      <w:r w:rsidRPr="00667507">
        <w:t>)</w:t>
      </w:r>
      <w:r w:rsidRPr="00667507">
        <w:tab/>
        <w:t>недостаточная подготовка учителей для преподавания на языках меньшинств и нехватка школьных учебников и материалов на языках мен</w:t>
      </w:r>
      <w:r w:rsidRPr="00667507">
        <w:t>ь</w:t>
      </w:r>
      <w:r w:rsidRPr="00667507">
        <w:t>шинств.</w:t>
      </w:r>
    </w:p>
    <w:p w:rsidR="00815D72" w:rsidRPr="00667507" w:rsidRDefault="00815D72" w:rsidP="00BC61B6">
      <w:pPr>
        <w:pStyle w:val="SingleTxtGR"/>
        <w:rPr>
          <w:b/>
        </w:rPr>
      </w:pPr>
      <w:r w:rsidRPr="007925AC">
        <w:rPr>
          <w:b/>
        </w:rPr>
        <w:t>63.</w:t>
      </w:r>
      <w:r w:rsidRPr="007925AC">
        <w:rPr>
          <w:b/>
        </w:rPr>
        <w:tab/>
      </w:r>
      <w:r w:rsidRPr="00667507">
        <w:rPr>
          <w:b/>
        </w:rPr>
        <w:t>Комитет рекомендует государству-участнику: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  <w:t>а)</w:t>
      </w:r>
      <w:r w:rsidRPr="00667507">
        <w:rPr>
          <w:b/>
        </w:rPr>
        <w:tab/>
        <w:t>принять все необходимые меры для эффективного осуществл</w:t>
      </w:r>
      <w:r w:rsidRPr="00667507">
        <w:rPr>
          <w:b/>
        </w:rPr>
        <w:t>е</w:t>
      </w:r>
      <w:r w:rsidRPr="00667507">
        <w:rPr>
          <w:b/>
        </w:rPr>
        <w:t>ния стратегической пр</w:t>
      </w:r>
      <w:r w:rsidRPr="00667507">
        <w:rPr>
          <w:b/>
        </w:rPr>
        <w:t>о</w:t>
      </w:r>
      <w:r w:rsidRPr="00667507">
        <w:rPr>
          <w:b/>
        </w:rPr>
        <w:t>граммы обеспечения всеобщего образования;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b</w:t>
      </w:r>
      <w:r w:rsidRPr="00667507">
        <w:rPr>
          <w:b/>
        </w:rPr>
        <w:t>)</w:t>
      </w:r>
      <w:r w:rsidRPr="00667507">
        <w:rPr>
          <w:b/>
        </w:rPr>
        <w:tab/>
        <w:t>обеспечить надлежащее финансирование системы государс</w:t>
      </w:r>
      <w:r w:rsidRPr="00667507">
        <w:rPr>
          <w:b/>
        </w:rPr>
        <w:t>т</w:t>
      </w:r>
      <w:r w:rsidRPr="00667507">
        <w:rPr>
          <w:b/>
        </w:rPr>
        <w:t>венного образования за счет существенного увеличения доли ВВП, выд</w:t>
      </w:r>
      <w:r w:rsidRPr="00667507">
        <w:rPr>
          <w:b/>
        </w:rPr>
        <w:t>е</w:t>
      </w:r>
      <w:r w:rsidRPr="00667507">
        <w:rPr>
          <w:b/>
        </w:rPr>
        <w:t>ляемой сектору образования;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c</w:t>
      </w:r>
      <w:r w:rsidRPr="00667507">
        <w:rPr>
          <w:b/>
        </w:rPr>
        <w:t>)</w:t>
      </w:r>
      <w:r w:rsidRPr="00667507">
        <w:rPr>
          <w:b/>
        </w:rPr>
        <w:tab/>
        <w:t>провести критический пересмотр своих программ школьного образования с целью устранения любой дискриминационной практики в системе образования, включая ограниченный доступ девочек к образов</w:t>
      </w:r>
      <w:r w:rsidRPr="00667507">
        <w:rPr>
          <w:b/>
        </w:rPr>
        <w:t>а</w:t>
      </w:r>
      <w:r w:rsidRPr="00667507">
        <w:rPr>
          <w:b/>
        </w:rPr>
        <w:t>нию и профессиональной подготовке, за счет разработки стратегий по пр</w:t>
      </w:r>
      <w:r w:rsidRPr="00667507">
        <w:rPr>
          <w:b/>
        </w:rPr>
        <w:t>е</w:t>
      </w:r>
      <w:r w:rsidRPr="00667507">
        <w:rPr>
          <w:b/>
        </w:rPr>
        <w:t>одолению высокого уровня отсева среди девочек в сельских районах, а также принять меры по преодолению сложившихся стереотипов в отнош</w:t>
      </w:r>
      <w:r w:rsidRPr="00667507">
        <w:rPr>
          <w:b/>
        </w:rPr>
        <w:t>е</w:t>
      </w:r>
      <w:r w:rsidRPr="00667507">
        <w:rPr>
          <w:b/>
        </w:rPr>
        <w:t>нии роли и обязанностей женщин и мужчин;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d</w:t>
      </w:r>
      <w:r w:rsidRPr="00667507">
        <w:rPr>
          <w:b/>
        </w:rPr>
        <w:t>)</w:t>
      </w:r>
      <w:r w:rsidRPr="00667507">
        <w:rPr>
          <w:b/>
        </w:rPr>
        <w:tab/>
        <w:t>разработать эффективную стратегию найма и сохранения уч</w:t>
      </w:r>
      <w:r w:rsidRPr="00667507">
        <w:rPr>
          <w:b/>
        </w:rPr>
        <w:t>и</w:t>
      </w:r>
      <w:r w:rsidRPr="00667507">
        <w:rPr>
          <w:b/>
        </w:rPr>
        <w:t>телей и повысить кач</w:t>
      </w:r>
      <w:r w:rsidRPr="00667507">
        <w:rPr>
          <w:b/>
        </w:rPr>
        <w:t>е</w:t>
      </w:r>
      <w:r w:rsidRPr="00667507">
        <w:rPr>
          <w:b/>
        </w:rPr>
        <w:t>ство подготовки учителей;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e</w:t>
      </w:r>
      <w:r w:rsidRPr="00667507">
        <w:rPr>
          <w:b/>
        </w:rPr>
        <w:t>)</w:t>
      </w:r>
      <w:r w:rsidRPr="00667507">
        <w:rPr>
          <w:b/>
        </w:rPr>
        <w:tab/>
        <w:t>принять меры по поощрению участия родителей и общин в управлении школами с целью повышения уровней зачисления учащихся и установления контроля за качеством образ</w:t>
      </w:r>
      <w:r w:rsidRPr="00667507">
        <w:rPr>
          <w:b/>
        </w:rPr>
        <w:t>о</w:t>
      </w:r>
      <w:r w:rsidRPr="00667507">
        <w:rPr>
          <w:b/>
        </w:rPr>
        <w:t>вания;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f</w:t>
      </w:r>
      <w:r w:rsidRPr="00667507">
        <w:rPr>
          <w:b/>
        </w:rPr>
        <w:t>)</w:t>
      </w:r>
      <w:r w:rsidRPr="00667507">
        <w:rPr>
          <w:b/>
        </w:rPr>
        <w:tab/>
        <w:t>расширить доступ к дошкольному образованию и принять м</w:t>
      </w:r>
      <w:r w:rsidRPr="00667507">
        <w:rPr>
          <w:b/>
        </w:rPr>
        <w:t>е</w:t>
      </w:r>
      <w:r w:rsidRPr="00667507">
        <w:rPr>
          <w:b/>
        </w:rPr>
        <w:t>ры по поощрению д</w:t>
      </w:r>
      <w:r w:rsidRPr="00667507">
        <w:rPr>
          <w:b/>
        </w:rPr>
        <w:t>о</w:t>
      </w:r>
      <w:r w:rsidRPr="00667507">
        <w:rPr>
          <w:b/>
        </w:rPr>
        <w:t>школьного образования, особенно среди малоимущих семей, повышая осведомленность родителей о важности развития и обр</w:t>
      </w:r>
      <w:r w:rsidRPr="00667507">
        <w:rPr>
          <w:b/>
        </w:rPr>
        <w:t>а</w:t>
      </w:r>
      <w:r w:rsidRPr="00667507">
        <w:rPr>
          <w:b/>
        </w:rPr>
        <w:t>зования ребенка в раннем детстве; поощрять в этой связи неформальные общинные механизмы и разработать план всестороннего развития в ра</w:t>
      </w:r>
      <w:r w:rsidRPr="00667507">
        <w:rPr>
          <w:b/>
        </w:rPr>
        <w:t>н</w:t>
      </w:r>
      <w:r w:rsidRPr="00667507">
        <w:rPr>
          <w:b/>
        </w:rPr>
        <w:t>нем детском возрасте;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g</w:t>
      </w:r>
      <w:r w:rsidRPr="00667507">
        <w:rPr>
          <w:b/>
        </w:rPr>
        <w:t>)</w:t>
      </w:r>
      <w:r w:rsidRPr="00667507">
        <w:rPr>
          <w:b/>
        </w:rPr>
        <w:tab/>
        <w:t>активизировать усилия по подготовке учителей для преподав</w:t>
      </w:r>
      <w:r w:rsidRPr="00667507">
        <w:rPr>
          <w:b/>
        </w:rPr>
        <w:t>а</w:t>
      </w:r>
      <w:r w:rsidRPr="00667507">
        <w:rPr>
          <w:b/>
        </w:rPr>
        <w:t>ния на языках меньшинств и увеличить число учебников на языках мен</w:t>
      </w:r>
      <w:r w:rsidRPr="00667507">
        <w:rPr>
          <w:b/>
        </w:rPr>
        <w:t>ь</w:t>
      </w:r>
      <w:r w:rsidRPr="00667507">
        <w:rPr>
          <w:b/>
        </w:rPr>
        <w:t>шинств;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h</w:t>
      </w:r>
      <w:r w:rsidRPr="00667507">
        <w:rPr>
          <w:b/>
        </w:rPr>
        <w:t>)</w:t>
      </w:r>
      <w:r w:rsidRPr="00667507">
        <w:rPr>
          <w:b/>
        </w:rPr>
        <w:tab/>
        <w:t>Комитет призывает государство-участник обратиться за пом</w:t>
      </w:r>
      <w:r w:rsidRPr="00667507">
        <w:rPr>
          <w:b/>
        </w:rPr>
        <w:t>о</w:t>
      </w:r>
      <w:r w:rsidRPr="00667507">
        <w:rPr>
          <w:b/>
        </w:rPr>
        <w:t xml:space="preserve">щью, в частности к </w:t>
      </w:r>
      <w:proofErr w:type="spellStart"/>
      <w:r w:rsidRPr="00667507">
        <w:rPr>
          <w:b/>
        </w:rPr>
        <w:t>ЮНИСЕФ</w:t>
      </w:r>
      <w:proofErr w:type="spellEnd"/>
      <w:r w:rsidRPr="00667507">
        <w:rPr>
          <w:b/>
        </w:rPr>
        <w:t xml:space="preserve"> и ЮНЕСКО.</w:t>
      </w:r>
    </w:p>
    <w:p w:rsidR="00815D72" w:rsidRPr="00667507" w:rsidRDefault="00815D72" w:rsidP="00BC61B6">
      <w:pPr>
        <w:pStyle w:val="H1GR"/>
      </w:pPr>
      <w:r>
        <w:tab/>
      </w:r>
      <w:r w:rsidRPr="00667507">
        <w:t>8.</w:t>
      </w:r>
      <w:r w:rsidRPr="00667507">
        <w:tab/>
        <w:t xml:space="preserve">Специальные меры защиты (статьи 22, 30, 38, 39, 40, 37 </w:t>
      </w:r>
      <w:proofErr w:type="spellStart"/>
      <w:r w:rsidRPr="00667507">
        <w:t>b</w:t>
      </w:r>
      <w:proofErr w:type="spellEnd"/>
      <w:r w:rsidRPr="00667507">
        <w:t>)−</w:t>
      </w:r>
      <w:proofErr w:type="spellStart"/>
      <w:r w:rsidRPr="00667507">
        <w:t>d</w:t>
      </w:r>
      <w:proofErr w:type="spellEnd"/>
      <w:r w:rsidRPr="00667507">
        <w:t>), 32−36 Конвенции)</w:t>
      </w:r>
    </w:p>
    <w:p w:rsidR="00815D72" w:rsidRPr="00667507" w:rsidRDefault="00815D72" w:rsidP="00BC61B6">
      <w:pPr>
        <w:pStyle w:val="H23GR"/>
      </w:pPr>
      <w:r>
        <w:tab/>
      </w:r>
      <w:r>
        <w:tab/>
      </w:r>
      <w:r w:rsidRPr="00667507">
        <w:t>Дети − просители убежища и дети-беженцы</w:t>
      </w:r>
    </w:p>
    <w:p w:rsidR="00815D72" w:rsidRPr="00667507" w:rsidRDefault="00815D72" w:rsidP="00BC61B6">
      <w:pPr>
        <w:pStyle w:val="SingleTxtGR"/>
      </w:pPr>
      <w:r w:rsidRPr="00667507">
        <w:t>64.</w:t>
      </w:r>
      <w:r w:rsidRPr="00667507">
        <w:tab/>
        <w:t>Комитет приветствует усилия в области регистрации рождения детей-беженцев и отмечает, что в соответствии с Конституцией ребенок-беженец пользуется правом на образование, здравоохранение и получение пособий. Кроме того, он приветствует создание в структуре Миграционной службы о</w:t>
      </w:r>
      <w:r w:rsidRPr="00667507">
        <w:t>т</w:t>
      </w:r>
      <w:r w:rsidRPr="00667507">
        <w:t>дельной группы, конкретно занимающейся детьми-беженцами, а также де</w:t>
      </w:r>
      <w:r w:rsidRPr="00667507">
        <w:t>я</w:t>
      </w:r>
      <w:r w:rsidRPr="00667507">
        <w:t>тельность НПО, которые проводят исследования, посвященные статусу афга</w:t>
      </w:r>
      <w:r w:rsidRPr="00667507">
        <w:t>н</w:t>
      </w:r>
      <w:r w:rsidRPr="00667507">
        <w:t>ских беженцев в Таджикистане. Вместе с тем он по-прежнему обеспокоен н</w:t>
      </w:r>
      <w:r w:rsidRPr="00667507">
        <w:t>е</w:t>
      </w:r>
      <w:r w:rsidRPr="00667507">
        <w:t>достаточностью подготовки по вопросам защиты детей среди сотрудников М</w:t>
      </w:r>
      <w:r w:rsidRPr="00667507">
        <w:t>и</w:t>
      </w:r>
      <w:r w:rsidRPr="00667507">
        <w:t>нистерства внутренних дел, занимающихся определением статуса беженца.</w:t>
      </w:r>
    </w:p>
    <w:p w:rsidR="00815D72" w:rsidRPr="00667507" w:rsidRDefault="00815D72" w:rsidP="00BC61B6">
      <w:pPr>
        <w:pStyle w:val="SingleTxtGR"/>
        <w:rPr>
          <w:b/>
        </w:rPr>
      </w:pPr>
      <w:r w:rsidRPr="00C9019E">
        <w:rPr>
          <w:b/>
        </w:rPr>
        <w:t>65.</w:t>
      </w:r>
      <w:r w:rsidRPr="00667507">
        <w:tab/>
      </w:r>
      <w:r w:rsidRPr="00667507">
        <w:rPr>
          <w:b/>
        </w:rPr>
        <w:t>Комитет рекомендует государству-участнику: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a</w:t>
      </w:r>
      <w:r w:rsidRPr="00667507">
        <w:rPr>
          <w:b/>
        </w:rPr>
        <w:t>)</w:t>
      </w:r>
      <w:r w:rsidRPr="00667507">
        <w:rPr>
          <w:b/>
        </w:rPr>
        <w:tab/>
        <w:t>продолжать принимать меры, обеспечивающие рассмотрение ходатайств о предоставлении убежища, поданных детьми в рамках проц</w:t>
      </w:r>
      <w:r w:rsidRPr="00667507">
        <w:rPr>
          <w:b/>
        </w:rPr>
        <w:t>е</w:t>
      </w:r>
      <w:r w:rsidRPr="00667507">
        <w:rPr>
          <w:b/>
        </w:rPr>
        <w:t>дуры определения статуса беженца, с учетом наилучших интересов , ос</w:t>
      </w:r>
      <w:r w:rsidRPr="00667507">
        <w:rPr>
          <w:b/>
        </w:rPr>
        <w:t>о</w:t>
      </w:r>
      <w:r w:rsidRPr="00667507">
        <w:rPr>
          <w:b/>
        </w:rPr>
        <w:t>бых потребностей и прав детей − просителей убежища в соответствии с международным беженским правом и правом прав человека посредством укрепления подготовки среди соответствующих сотрудников, занима</w:t>
      </w:r>
      <w:r w:rsidRPr="00667507">
        <w:rPr>
          <w:b/>
        </w:rPr>
        <w:t>ю</w:t>
      </w:r>
      <w:r w:rsidRPr="00667507">
        <w:rPr>
          <w:b/>
        </w:rPr>
        <w:t>щихся определением статуса беженцев, и с учетом принятого Комитетом Замечания общего порядка № 6 (2005 год) об обращении с несопровожда</w:t>
      </w:r>
      <w:r w:rsidRPr="00667507">
        <w:rPr>
          <w:b/>
        </w:rPr>
        <w:t>е</w:t>
      </w:r>
      <w:r w:rsidRPr="00667507">
        <w:rPr>
          <w:b/>
        </w:rPr>
        <w:t>мыми и разлученными детьми за пределами страны их происхождения;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b</w:t>
      </w:r>
      <w:r w:rsidRPr="00667507">
        <w:rPr>
          <w:b/>
        </w:rPr>
        <w:t>)</w:t>
      </w:r>
      <w:r w:rsidRPr="00667507">
        <w:rPr>
          <w:b/>
        </w:rPr>
        <w:tab/>
        <w:t>осуществлять дальнейшие усилия в области проводимой им благородной политики приема афганск</w:t>
      </w:r>
      <w:r>
        <w:rPr>
          <w:b/>
        </w:rPr>
        <w:t>их</w:t>
      </w:r>
      <w:r w:rsidRPr="00667507">
        <w:rPr>
          <w:b/>
        </w:rPr>
        <w:t xml:space="preserve"> бежен</w:t>
      </w:r>
      <w:r>
        <w:rPr>
          <w:b/>
        </w:rPr>
        <w:t>цев</w:t>
      </w:r>
      <w:r w:rsidRPr="00667507">
        <w:rPr>
          <w:b/>
        </w:rPr>
        <w:t>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c</w:t>
      </w:r>
      <w:r w:rsidRPr="00667507">
        <w:rPr>
          <w:b/>
        </w:rPr>
        <w:t>)</w:t>
      </w:r>
      <w:r w:rsidRPr="00667507">
        <w:rPr>
          <w:b/>
        </w:rPr>
        <w:tab/>
        <w:t>обеспечить предоставление надлежащей защиты детям-беженцам, включая несопровождаемых и разлученных детей, и в этой св</w:t>
      </w:r>
      <w:r w:rsidRPr="00667507">
        <w:rPr>
          <w:b/>
        </w:rPr>
        <w:t>я</w:t>
      </w:r>
      <w:r w:rsidRPr="00667507">
        <w:rPr>
          <w:b/>
        </w:rPr>
        <w:t>зи продолжать сотрудничество с соответствующими специализированными учреждениями Организации Объединенных Наций, в том числе с Управл</w:t>
      </w:r>
      <w:r w:rsidRPr="00667507">
        <w:rPr>
          <w:b/>
        </w:rPr>
        <w:t>е</w:t>
      </w:r>
      <w:r w:rsidRPr="00667507">
        <w:rPr>
          <w:b/>
        </w:rPr>
        <w:t xml:space="preserve">нием Верховного комиссара Организации Объединенных Наций по делам беженцев, </w:t>
      </w:r>
      <w:proofErr w:type="spellStart"/>
      <w:r w:rsidRPr="00667507">
        <w:rPr>
          <w:b/>
        </w:rPr>
        <w:t>ПРООН</w:t>
      </w:r>
      <w:proofErr w:type="spellEnd"/>
      <w:r w:rsidRPr="00667507">
        <w:rPr>
          <w:b/>
        </w:rPr>
        <w:t xml:space="preserve"> и </w:t>
      </w:r>
      <w:proofErr w:type="spellStart"/>
      <w:r w:rsidRPr="00667507">
        <w:rPr>
          <w:b/>
        </w:rPr>
        <w:t>ЮНИСЕФ</w:t>
      </w:r>
      <w:proofErr w:type="spellEnd"/>
      <w:r w:rsidRPr="00667507">
        <w:rPr>
          <w:b/>
        </w:rPr>
        <w:t>, а также с НПО;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d</w:t>
      </w:r>
      <w:r w:rsidRPr="00667507">
        <w:rPr>
          <w:b/>
        </w:rPr>
        <w:t>)</w:t>
      </w:r>
      <w:r w:rsidRPr="00667507">
        <w:rPr>
          <w:b/>
        </w:rPr>
        <w:tab/>
        <w:t>ратифицировать Конвенцию 1954 года о статусе апатридов.</w:t>
      </w:r>
    </w:p>
    <w:p w:rsidR="00815D72" w:rsidRPr="00667507" w:rsidRDefault="00815D72" w:rsidP="00BC61B6">
      <w:pPr>
        <w:pStyle w:val="H23GR"/>
      </w:pPr>
      <w:r>
        <w:tab/>
      </w:r>
      <w:r>
        <w:tab/>
      </w:r>
      <w:r w:rsidRPr="00667507">
        <w:t>Экономическая эксплуатация, включая детский труд</w:t>
      </w:r>
    </w:p>
    <w:p w:rsidR="00815D72" w:rsidRPr="00667507" w:rsidRDefault="00815D72" w:rsidP="00BC61B6">
      <w:pPr>
        <w:pStyle w:val="SingleTxtGR"/>
      </w:pPr>
      <w:r w:rsidRPr="00667507">
        <w:t>66.</w:t>
      </w:r>
      <w:r w:rsidRPr="00667507">
        <w:tab/>
        <w:t>Комитет приветствует ратификацию Конвенции МОТ № 182 (1999 год) о наихудших формах детского труда</w:t>
      </w:r>
      <w:r>
        <w:t>, а также Указ</w:t>
      </w:r>
      <w:r w:rsidRPr="00667507">
        <w:t xml:space="preserve"> Президент</w:t>
      </w:r>
      <w:r>
        <w:t>а от</w:t>
      </w:r>
      <w:r w:rsidRPr="00667507">
        <w:t xml:space="preserve"> 2006 года</w:t>
      </w:r>
      <w:r>
        <w:t xml:space="preserve"> о</w:t>
      </w:r>
      <w:r w:rsidRPr="00667507">
        <w:t xml:space="preserve"> з</w:t>
      </w:r>
      <w:r w:rsidRPr="00667507">
        <w:t>а</w:t>
      </w:r>
      <w:r w:rsidRPr="00667507">
        <w:t>прещ</w:t>
      </w:r>
      <w:r>
        <w:t>ении</w:t>
      </w:r>
      <w:r w:rsidRPr="00667507">
        <w:t xml:space="preserve"> детск</w:t>
      </w:r>
      <w:r>
        <w:t>ого</w:t>
      </w:r>
      <w:r w:rsidRPr="00667507">
        <w:t xml:space="preserve"> труд</w:t>
      </w:r>
      <w:r>
        <w:t>а</w:t>
      </w:r>
      <w:r w:rsidRPr="00667507">
        <w:t>. Вместе с тем Комитет обеспокоен отсутствием в н</w:t>
      </w:r>
      <w:r w:rsidRPr="00667507">
        <w:t>а</w:t>
      </w:r>
      <w:r w:rsidRPr="00667507">
        <w:t>циональном законодательстве конкретного запрещения и соответс</w:t>
      </w:r>
      <w:r w:rsidRPr="00667507">
        <w:t>т</w:t>
      </w:r>
      <w:r w:rsidRPr="00667507">
        <w:t>вующих санкций для недопущения детского труда и использования детского труда даже детей 10-летнего возраста. Комитет, в частности, серьезно обеспокоен продо</w:t>
      </w:r>
      <w:r w:rsidRPr="00667507">
        <w:t>л</w:t>
      </w:r>
      <w:r w:rsidRPr="00667507">
        <w:t>жающейся высокой распространенностью детского труда в неформальном се</w:t>
      </w:r>
      <w:r w:rsidRPr="00667507">
        <w:t>к</w:t>
      </w:r>
      <w:r w:rsidRPr="00667507">
        <w:t>торе, неквалифицированного труда в секторе услуг и в сельском хозяйстве, пр</w:t>
      </w:r>
      <w:r w:rsidRPr="00667507">
        <w:t>е</w:t>
      </w:r>
      <w:r w:rsidRPr="00667507">
        <w:t>имущественно на хлопковых полях. Кроме того, Комитет обеспокоен в связи с широкой распростр</w:t>
      </w:r>
      <w:r w:rsidRPr="00667507">
        <w:t>а</w:t>
      </w:r>
      <w:r w:rsidRPr="00667507">
        <w:t>ненностью труда домашней прислуги, который затрагивает девочек и приводит к возрастающему числу отчислений из школ девочек, ос</w:t>
      </w:r>
      <w:r w:rsidRPr="00667507">
        <w:t>о</w:t>
      </w:r>
      <w:r w:rsidRPr="00667507">
        <w:t>бенно проживающих в сельских районах.</w:t>
      </w:r>
    </w:p>
    <w:p w:rsidR="00815D72" w:rsidRPr="00667507" w:rsidRDefault="00815D72" w:rsidP="00BC61B6">
      <w:pPr>
        <w:pStyle w:val="SingleTxtGR"/>
        <w:rPr>
          <w:b/>
        </w:rPr>
      </w:pPr>
      <w:r w:rsidRPr="005621C6">
        <w:rPr>
          <w:b/>
        </w:rPr>
        <w:t>67.</w:t>
      </w:r>
      <w:r w:rsidRPr="00667507">
        <w:tab/>
      </w:r>
      <w:r w:rsidRPr="00667507">
        <w:rPr>
          <w:b/>
        </w:rPr>
        <w:t>Комитет рекомендует государству-участнику: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a</w:t>
      </w:r>
      <w:r w:rsidRPr="00667507">
        <w:rPr>
          <w:b/>
        </w:rPr>
        <w:t>)</w:t>
      </w:r>
      <w:r w:rsidRPr="00667507">
        <w:rPr>
          <w:b/>
        </w:rPr>
        <w:tab/>
        <w:t>продолжать и активизировать усилия по ликвидации детского труда, особенно в его наихудших формах, посредством устранения коре</w:t>
      </w:r>
      <w:r w:rsidRPr="00667507">
        <w:rPr>
          <w:b/>
        </w:rPr>
        <w:t>н</w:t>
      </w:r>
      <w:r w:rsidRPr="00667507">
        <w:rPr>
          <w:b/>
        </w:rPr>
        <w:t>ных причин экономической эксплуатации, за счет искоренения нищеты и обеспечения доступа к образованию;</w:t>
      </w:r>
    </w:p>
    <w:p w:rsidR="00815D72" w:rsidRPr="00667507" w:rsidRDefault="00815D72" w:rsidP="00BC61B6">
      <w:pPr>
        <w:pStyle w:val="SingleTxtGR"/>
        <w:rPr>
          <w:b/>
        </w:rPr>
      </w:pPr>
      <w:r w:rsidRPr="00667507">
        <w:rPr>
          <w:b/>
        </w:rPr>
        <w:tab/>
      </w:r>
      <w:r w:rsidRPr="00667507">
        <w:rPr>
          <w:b/>
          <w:lang w:val="en-US"/>
        </w:rPr>
        <w:t>b</w:t>
      </w:r>
      <w:r w:rsidRPr="00667507">
        <w:rPr>
          <w:b/>
        </w:rPr>
        <w:t>)</w:t>
      </w:r>
      <w:r w:rsidRPr="00667507">
        <w:rPr>
          <w:b/>
        </w:rPr>
        <w:tab/>
        <w:t>включить во внутреннее законодательство определение детск</w:t>
      </w:r>
      <w:r w:rsidRPr="00667507">
        <w:rPr>
          <w:b/>
        </w:rPr>
        <w:t>о</w:t>
      </w:r>
      <w:r w:rsidRPr="00667507">
        <w:rPr>
          <w:b/>
        </w:rPr>
        <w:t>го труда и обеспечить соблюдение в полном объеме законодательства, з</w:t>
      </w:r>
      <w:r w:rsidRPr="00667507">
        <w:rPr>
          <w:b/>
        </w:rPr>
        <w:t>а</w:t>
      </w:r>
      <w:r w:rsidRPr="00667507">
        <w:rPr>
          <w:b/>
        </w:rPr>
        <w:t>прещающего детский труд, а также принудительный труд, соблюдать ко</w:t>
      </w:r>
      <w:r w:rsidRPr="00667507">
        <w:rPr>
          <w:b/>
        </w:rPr>
        <w:t>н</w:t>
      </w:r>
      <w:r w:rsidRPr="00667507">
        <w:rPr>
          <w:b/>
        </w:rPr>
        <w:t>венции МОТ № 138 и № 182 и решительно проводить расследование, по</w:t>
      </w:r>
      <w:r w:rsidRPr="00667507">
        <w:rPr>
          <w:b/>
        </w:rPr>
        <w:t>д</w:t>
      </w:r>
      <w:r w:rsidRPr="00667507">
        <w:rPr>
          <w:b/>
        </w:rPr>
        <w:t>вергать преследованию и наказанию виновных;</w:t>
      </w:r>
    </w:p>
    <w:p w:rsidR="00815D72" w:rsidRPr="00376614" w:rsidRDefault="00815D72" w:rsidP="00BC61B6">
      <w:pPr>
        <w:pStyle w:val="SingleTxtGR"/>
        <w:rPr>
          <w:b/>
        </w:rPr>
      </w:pPr>
      <w:r w:rsidRPr="00376614">
        <w:rPr>
          <w:b/>
        </w:rPr>
        <w:tab/>
        <w:t>с)</w:t>
      </w:r>
      <w:r w:rsidRPr="00376614">
        <w:rPr>
          <w:b/>
        </w:rPr>
        <w:tab/>
        <w:t>обеспечить строгий контроль за соблюдением норм, касающи</w:t>
      </w:r>
      <w:r w:rsidRPr="00376614">
        <w:rPr>
          <w:b/>
        </w:rPr>
        <w:t>х</w:t>
      </w:r>
      <w:r w:rsidRPr="00376614">
        <w:rPr>
          <w:b/>
        </w:rPr>
        <w:t>ся минимального возраста, в том числе обязать работодателей иметь и предъявлять по требованию документы, подтверждающие возраст всех р</w:t>
      </w:r>
      <w:r w:rsidRPr="00376614">
        <w:rPr>
          <w:b/>
        </w:rPr>
        <w:t>а</w:t>
      </w:r>
      <w:r w:rsidRPr="00376614">
        <w:rPr>
          <w:b/>
        </w:rPr>
        <w:t>ботающих у них детей;</w:t>
      </w:r>
    </w:p>
    <w:p w:rsidR="00815D72" w:rsidRPr="00376614" w:rsidRDefault="00815D72" w:rsidP="00BC61B6">
      <w:pPr>
        <w:pStyle w:val="SingleTxtGR"/>
        <w:rPr>
          <w:b/>
        </w:rPr>
      </w:pPr>
      <w:r w:rsidRPr="00376614">
        <w:rPr>
          <w:b/>
        </w:rPr>
        <w:tab/>
      </w:r>
      <w:r w:rsidRPr="00376614">
        <w:rPr>
          <w:b/>
          <w:lang w:val="en-US"/>
        </w:rPr>
        <w:t>d</w:t>
      </w:r>
      <w:r w:rsidRPr="00376614">
        <w:rPr>
          <w:b/>
        </w:rPr>
        <w:t>)</w:t>
      </w:r>
      <w:r w:rsidRPr="00376614">
        <w:rPr>
          <w:b/>
        </w:rPr>
        <w:tab/>
        <w:t>укрепить трудовую инспекцию и предоставить трудовым и</w:t>
      </w:r>
      <w:r w:rsidRPr="00376614">
        <w:rPr>
          <w:b/>
        </w:rPr>
        <w:t>н</w:t>
      </w:r>
      <w:r w:rsidRPr="00376614">
        <w:rPr>
          <w:b/>
        </w:rPr>
        <w:t>спекторам любую необходимую поддержку, включая экспертизу детского труда, с тем чтобы они могли осуществлять эффективный контроль на о</w:t>
      </w:r>
      <w:r w:rsidRPr="00376614">
        <w:rPr>
          <w:b/>
        </w:rPr>
        <w:t>б</w:t>
      </w:r>
      <w:r w:rsidRPr="00376614">
        <w:rPr>
          <w:b/>
        </w:rPr>
        <w:t>щегосударственном и местном уровнях за соблюдением норм трудового з</w:t>
      </w:r>
      <w:r w:rsidRPr="00376614">
        <w:rPr>
          <w:b/>
        </w:rPr>
        <w:t>а</w:t>
      </w:r>
      <w:r w:rsidRPr="00376614">
        <w:rPr>
          <w:b/>
        </w:rPr>
        <w:t>конодательства, а также получать и рассматривать жалобы о нарушениях;</w:t>
      </w:r>
    </w:p>
    <w:p w:rsidR="00815D72" w:rsidRPr="00376614" w:rsidRDefault="00815D72" w:rsidP="00BC61B6">
      <w:pPr>
        <w:pStyle w:val="SingleTxtGR"/>
        <w:rPr>
          <w:b/>
        </w:rPr>
      </w:pPr>
      <w:r w:rsidRPr="00376614">
        <w:rPr>
          <w:b/>
        </w:rPr>
        <w:tab/>
        <w:t>е)</w:t>
      </w:r>
      <w:r w:rsidRPr="00376614">
        <w:rPr>
          <w:b/>
        </w:rPr>
        <w:tab/>
        <w:t>продолжать сотрудничество с НПО, гражданским обществом и Международной программой МОТ по искоренению детского труда.</w:t>
      </w:r>
    </w:p>
    <w:p w:rsidR="00815D72" w:rsidRPr="00376614" w:rsidRDefault="00815D72" w:rsidP="00BC61B6">
      <w:pPr>
        <w:pStyle w:val="H23GR"/>
      </w:pPr>
      <w:r>
        <w:tab/>
      </w:r>
      <w:r>
        <w:tab/>
      </w:r>
      <w:r w:rsidRPr="00376614">
        <w:t>Продажа, торговля и похищение</w:t>
      </w:r>
    </w:p>
    <w:p w:rsidR="00815D72" w:rsidRDefault="00815D72" w:rsidP="00BC61B6">
      <w:pPr>
        <w:pStyle w:val="SingleTxtGR"/>
      </w:pPr>
      <w:r>
        <w:t>68.</w:t>
      </w:r>
      <w:r>
        <w:tab/>
        <w:t>Отмечая значительные усилия государства-участника в области ратиф</w:t>
      </w:r>
      <w:r>
        <w:t>и</w:t>
      </w:r>
      <w:r>
        <w:t>кации ряда международных договоров и принятия нового законодательства, н</w:t>
      </w:r>
      <w:r>
        <w:t>а</w:t>
      </w:r>
      <w:r>
        <w:t>правленного против торговли людьми, Комитет, вместе с тем, выражает свою обеспок</w:t>
      </w:r>
      <w:r>
        <w:t>о</w:t>
      </w:r>
      <w:r>
        <w:t>енность по поводу того, что государство-участник не обеспечивает надлежащего преследования и наказания лиц, занимающихся торговлей люд</w:t>
      </w:r>
      <w:r>
        <w:t>ь</w:t>
      </w:r>
      <w:r>
        <w:t>ми, в том числе для целей сексуальной эксплуатации, а также не обеспечивает предоставления жертвам доступа к защите. Он выраж</w:t>
      </w:r>
      <w:r>
        <w:t>а</w:t>
      </w:r>
      <w:r>
        <w:t>ет свою обеспокоенность в связи с тем, что государство-участник чрезмерно полагается на междунаро</w:t>
      </w:r>
      <w:r>
        <w:t>д</w:t>
      </w:r>
      <w:r>
        <w:t>ное сообщество в связи с проведением кампаний по повышению осведомленн</w:t>
      </w:r>
      <w:r>
        <w:t>о</w:t>
      </w:r>
      <w:r>
        <w:t>сти о проблеме торговли людьми и обеспечением жертвам доступа к предоста</w:t>
      </w:r>
      <w:r>
        <w:t>в</w:t>
      </w:r>
      <w:r>
        <w:t xml:space="preserve">лению помощи и защиты. </w:t>
      </w:r>
    </w:p>
    <w:p w:rsidR="00815D72" w:rsidRPr="0090025B" w:rsidRDefault="00815D72" w:rsidP="00BC61B6">
      <w:pPr>
        <w:pStyle w:val="SingleTxtGR"/>
        <w:rPr>
          <w:b/>
        </w:rPr>
      </w:pPr>
      <w:r w:rsidRPr="00815D72">
        <w:rPr>
          <w:b/>
        </w:rPr>
        <w:t>69.</w:t>
      </w:r>
      <w:r>
        <w:tab/>
      </w:r>
      <w:r w:rsidRPr="0090025B">
        <w:rPr>
          <w:b/>
        </w:rPr>
        <w:t>Комитет рекомендует государству-участнику: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  <w:t>а)</w:t>
      </w:r>
      <w:r w:rsidRPr="0090025B">
        <w:rPr>
          <w:b/>
        </w:rPr>
        <w:tab/>
        <w:t>соблюдать в полном объеме национальное законодательство против торговли людьми, в том числе для целей сексуальной эксплуат</w:t>
      </w:r>
      <w:r w:rsidRPr="0090025B">
        <w:rPr>
          <w:b/>
        </w:rPr>
        <w:t>а</w:t>
      </w:r>
      <w:r w:rsidRPr="0090025B">
        <w:rPr>
          <w:b/>
        </w:rPr>
        <w:t>ции;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</w:r>
      <w:r w:rsidRPr="0090025B">
        <w:rPr>
          <w:b/>
          <w:lang w:val="en-US"/>
        </w:rPr>
        <w:t>b</w:t>
      </w:r>
      <w:r w:rsidRPr="0090025B">
        <w:rPr>
          <w:b/>
        </w:rPr>
        <w:t>)</w:t>
      </w:r>
      <w:r w:rsidRPr="0090025B">
        <w:rPr>
          <w:b/>
        </w:rPr>
        <w:tab/>
        <w:t>активизировать меры по защите детей, ставших жертвами то</w:t>
      </w:r>
      <w:r w:rsidRPr="0090025B">
        <w:rPr>
          <w:b/>
        </w:rPr>
        <w:t>р</w:t>
      </w:r>
      <w:r w:rsidRPr="0090025B">
        <w:rPr>
          <w:b/>
        </w:rPr>
        <w:t>говли людьми, в том числе для целей сексуальной эксплуатации, и привл</w:t>
      </w:r>
      <w:r w:rsidRPr="0090025B">
        <w:rPr>
          <w:b/>
        </w:rPr>
        <w:t>е</w:t>
      </w:r>
      <w:r w:rsidRPr="0090025B">
        <w:rPr>
          <w:b/>
        </w:rPr>
        <w:t>кать к с</w:t>
      </w:r>
      <w:r w:rsidRPr="0090025B">
        <w:rPr>
          <w:b/>
        </w:rPr>
        <w:t>у</w:t>
      </w:r>
      <w:r w:rsidRPr="0090025B">
        <w:rPr>
          <w:b/>
        </w:rPr>
        <w:t>дебной ответственности лиц, совершающих такие деяния;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  <w:t>с)</w:t>
      </w:r>
      <w:r w:rsidRPr="0090025B">
        <w:rPr>
          <w:b/>
        </w:rPr>
        <w:tab/>
        <w:t>организовать подготовку сотрудников правоохранительных о</w:t>
      </w:r>
      <w:r w:rsidRPr="0090025B">
        <w:rPr>
          <w:b/>
        </w:rPr>
        <w:t>р</w:t>
      </w:r>
      <w:r w:rsidRPr="0090025B">
        <w:rPr>
          <w:b/>
        </w:rPr>
        <w:t>ганов, судей и прокуроров по вопросам получения, проверки и расследов</w:t>
      </w:r>
      <w:r w:rsidRPr="0090025B">
        <w:rPr>
          <w:b/>
        </w:rPr>
        <w:t>а</w:t>
      </w:r>
      <w:r w:rsidRPr="0090025B">
        <w:rPr>
          <w:b/>
        </w:rPr>
        <w:t>ния жалоб о торговле людьми и сексуальной эксплуатации, учитывая при этом интер</w:t>
      </w:r>
      <w:r w:rsidRPr="0090025B">
        <w:rPr>
          <w:b/>
        </w:rPr>
        <w:t>е</w:t>
      </w:r>
      <w:r w:rsidRPr="0090025B">
        <w:rPr>
          <w:b/>
        </w:rPr>
        <w:t>сы детей и соблюдая требования конфиденциальности;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</w:r>
      <w:r w:rsidRPr="0090025B">
        <w:rPr>
          <w:b/>
          <w:lang w:val="en-US"/>
        </w:rPr>
        <w:t>d</w:t>
      </w:r>
      <w:r w:rsidRPr="0090025B">
        <w:rPr>
          <w:b/>
        </w:rPr>
        <w:t>)</w:t>
      </w:r>
      <w:r w:rsidRPr="0090025B">
        <w:rPr>
          <w:b/>
        </w:rPr>
        <w:tab/>
        <w:t>обеспечить предоставление пострадавшим от торговли людьми д</w:t>
      </w:r>
      <w:r w:rsidRPr="0090025B">
        <w:rPr>
          <w:b/>
        </w:rPr>
        <w:t>е</w:t>
      </w:r>
      <w:r w:rsidRPr="0090025B">
        <w:rPr>
          <w:b/>
        </w:rPr>
        <w:t>тям образования, психологической помощи и консультирования;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  <w:t>е)</w:t>
      </w:r>
      <w:r w:rsidRPr="0090025B">
        <w:rPr>
          <w:b/>
        </w:rPr>
        <w:tab/>
        <w:t>провести переговоры о заключении двусторонних и многост</w:t>
      </w:r>
      <w:r w:rsidRPr="0090025B">
        <w:rPr>
          <w:b/>
        </w:rPr>
        <w:t>о</w:t>
      </w:r>
      <w:r w:rsidRPr="0090025B">
        <w:rPr>
          <w:b/>
        </w:rPr>
        <w:t>ронних соглашений с заинтересованными странами, включая соседние страны, в целях предупреждения торговли детьми, контрабанды и пох</w:t>
      </w:r>
      <w:r w:rsidRPr="0090025B">
        <w:rPr>
          <w:b/>
        </w:rPr>
        <w:t>и</w:t>
      </w:r>
      <w:r w:rsidRPr="0090025B">
        <w:rPr>
          <w:b/>
        </w:rPr>
        <w:t>щения детей и разработки совместных планов действий с участием всех заинтересованных стран;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</w:r>
      <w:r w:rsidRPr="0090025B">
        <w:rPr>
          <w:b/>
          <w:lang w:val="en-US"/>
        </w:rPr>
        <w:t>f</w:t>
      </w:r>
      <w:r w:rsidRPr="0090025B">
        <w:rPr>
          <w:b/>
        </w:rPr>
        <w:t>)</w:t>
      </w:r>
      <w:r w:rsidRPr="0090025B">
        <w:rPr>
          <w:b/>
        </w:rPr>
        <w:tab/>
        <w:t>провести информационно-просветительские кампании по н</w:t>
      </w:r>
      <w:r w:rsidRPr="0090025B">
        <w:rPr>
          <w:b/>
        </w:rPr>
        <w:t>е</w:t>
      </w:r>
      <w:r w:rsidRPr="0090025B">
        <w:rPr>
          <w:b/>
        </w:rPr>
        <w:t>допущению и пресечению торговли людьми.</w:t>
      </w:r>
    </w:p>
    <w:p w:rsidR="00815D72" w:rsidRPr="0090025B" w:rsidRDefault="00815D72" w:rsidP="00BC61B6">
      <w:pPr>
        <w:pStyle w:val="H23GR"/>
      </w:pPr>
      <w:r>
        <w:tab/>
      </w:r>
      <w:r>
        <w:tab/>
      </w:r>
      <w:r w:rsidRPr="0090025B">
        <w:t>Телефонные службы оказания помощи</w:t>
      </w:r>
    </w:p>
    <w:p w:rsidR="00815D72" w:rsidRDefault="00815D72" w:rsidP="00BC61B6">
      <w:pPr>
        <w:pStyle w:val="SingleTxtGR"/>
      </w:pPr>
      <w:r>
        <w:t>70.</w:t>
      </w:r>
      <w:r>
        <w:tab/>
        <w:t>Комитет обеспокоен по поводу отсутствия бесплатной телефонной слу</w:t>
      </w:r>
      <w:r>
        <w:t>ж</w:t>
      </w:r>
      <w:r>
        <w:t>бы по ок</w:t>
      </w:r>
      <w:r>
        <w:t>а</w:t>
      </w:r>
      <w:r>
        <w:t xml:space="preserve">занию помощи пострадавшим детям. </w:t>
      </w:r>
    </w:p>
    <w:p w:rsidR="00815D72" w:rsidRPr="0090025B" w:rsidRDefault="00815D72" w:rsidP="00BC61B6">
      <w:pPr>
        <w:pStyle w:val="SingleTxtGR"/>
        <w:rPr>
          <w:b/>
        </w:rPr>
      </w:pPr>
      <w:r w:rsidRPr="00815D72">
        <w:rPr>
          <w:b/>
        </w:rPr>
        <w:t>71.</w:t>
      </w:r>
      <w:r>
        <w:tab/>
      </w:r>
      <w:r w:rsidRPr="0090025B">
        <w:rPr>
          <w:b/>
        </w:rPr>
        <w:t xml:space="preserve">Комитет рекомендует государству-участнику создать национальную телефонную службу по оказанию круглосуточной помощи с набором номера из трех цифр, с тем чтобы до нее могли дозвониться лица из наиболее </w:t>
      </w:r>
      <w:proofErr w:type="spellStart"/>
      <w:r w:rsidRPr="0090025B">
        <w:rPr>
          <w:b/>
        </w:rPr>
        <w:t>ма</w:t>
      </w:r>
      <w:r w:rsidRPr="0090025B">
        <w:rPr>
          <w:b/>
        </w:rPr>
        <w:t>р</w:t>
      </w:r>
      <w:r w:rsidRPr="0090025B">
        <w:rPr>
          <w:b/>
        </w:rPr>
        <w:t>гинализированных</w:t>
      </w:r>
      <w:proofErr w:type="spellEnd"/>
      <w:r w:rsidRPr="0090025B">
        <w:rPr>
          <w:b/>
        </w:rPr>
        <w:t xml:space="preserve"> групп, в том числе из наименее доступных районов. Комитет рекомендует обеспечить надлежащее реагирование на звонки, к</w:t>
      </w:r>
      <w:r w:rsidRPr="0090025B">
        <w:rPr>
          <w:b/>
        </w:rPr>
        <w:t>о</w:t>
      </w:r>
      <w:r w:rsidRPr="0090025B">
        <w:rPr>
          <w:b/>
        </w:rPr>
        <w:t>торые поступают от детей, ставших жертвами преступлений, охватыва</w:t>
      </w:r>
      <w:r w:rsidRPr="0090025B">
        <w:rPr>
          <w:b/>
        </w:rPr>
        <w:t>е</w:t>
      </w:r>
      <w:r w:rsidRPr="0090025B">
        <w:rPr>
          <w:b/>
        </w:rPr>
        <w:t xml:space="preserve">мых Конвенцией. </w:t>
      </w:r>
    </w:p>
    <w:p w:rsidR="00815D72" w:rsidRPr="0090025B" w:rsidRDefault="00815D72" w:rsidP="00BC61B6">
      <w:pPr>
        <w:pStyle w:val="H23GR"/>
      </w:pPr>
      <w:r>
        <w:tab/>
      </w:r>
      <w:r>
        <w:tab/>
      </w:r>
      <w:r w:rsidRPr="0090025B">
        <w:t>Отправление правосудия по делам несовершеннолетних</w:t>
      </w:r>
    </w:p>
    <w:p w:rsidR="00815D72" w:rsidRDefault="00815D72" w:rsidP="00BC61B6">
      <w:pPr>
        <w:pStyle w:val="SingleTxtGR"/>
      </w:pPr>
      <w:r>
        <w:t>72.</w:t>
      </w:r>
      <w:r>
        <w:tab/>
        <w:t>Комитет приветствует создание в структуре Комиссии по правам ребенка группы экспертов по вопросам отправления правосудия по делам несоверше</w:t>
      </w:r>
      <w:r>
        <w:t>н</w:t>
      </w:r>
      <w:r>
        <w:t>нолетних. Кроме того, он приветствует проводимый совместно с Центром С</w:t>
      </w:r>
      <w:r>
        <w:t>о</w:t>
      </w:r>
      <w:r>
        <w:t>единенного Королевства по правам ребенка проект по улучшению системы пр</w:t>
      </w:r>
      <w:r>
        <w:t>а</w:t>
      </w:r>
      <w:r>
        <w:t>восудия по делам несовершеннолетних, а также принятие альтернатив досуде</w:t>
      </w:r>
      <w:r>
        <w:t>б</w:t>
      </w:r>
      <w:r>
        <w:t>ному содержанию под стражей и предварительному расследованию, которые привели к назначению первых судей по делам несовершеннолетних. Вместе с тем Комитет обеспокоен по поводу отсутствия в системе уголовного правос</w:t>
      </w:r>
      <w:r>
        <w:t>у</w:t>
      </w:r>
      <w:r>
        <w:t>дия Таджикистана судов по делам несовершеннолетних судей, специализиру</w:t>
      </w:r>
      <w:r>
        <w:t>ю</w:t>
      </w:r>
      <w:r>
        <w:t>щихся в области отправления правосудия по делам несовершеннолетних, а та</w:t>
      </w:r>
      <w:r>
        <w:t>к</w:t>
      </w:r>
      <w:r>
        <w:t>же отдельной процедуры уголовного разбирательства в отношении детей, нах</w:t>
      </w:r>
      <w:r>
        <w:t>о</w:t>
      </w:r>
      <w:r>
        <w:t>дящихся в конфликте с законом. Он также выражает свою обеспокоенность в связи с тем, что, несмотря на тот факт, что возраст наступления уголовной о</w:t>
      </w:r>
      <w:r>
        <w:t>т</w:t>
      </w:r>
      <w:r>
        <w:t>ветственности установлен на уровне 14 лет, дети моложе 14 лет часто подве</w:t>
      </w:r>
      <w:r>
        <w:t>р</w:t>
      </w:r>
      <w:r>
        <w:t>гаются аресту, досудебному помещению под стражу и лишению свободы в з</w:t>
      </w:r>
      <w:r>
        <w:t>а</w:t>
      </w:r>
      <w:r>
        <w:t>крытых учреждениях. Кроме того, Комитет обеспокоен, что дети в возрасте 16 лет и старше содержатся в закрытых учреждениях для лиц, совершивших мелкие правонарушения.</w:t>
      </w:r>
    </w:p>
    <w:p w:rsidR="00815D72" w:rsidRPr="0090025B" w:rsidRDefault="00815D72" w:rsidP="00BC61B6">
      <w:pPr>
        <w:pStyle w:val="SingleTxtGR"/>
        <w:rPr>
          <w:b/>
        </w:rPr>
      </w:pPr>
      <w:r w:rsidRPr="00815D72">
        <w:rPr>
          <w:b/>
        </w:rPr>
        <w:t>73.</w:t>
      </w:r>
      <w:r>
        <w:tab/>
      </w:r>
      <w:r w:rsidRPr="0090025B">
        <w:rPr>
          <w:b/>
        </w:rPr>
        <w:t xml:space="preserve">Комитет рекомендует государству-участнику: 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  <w:t>а)</w:t>
      </w:r>
      <w:r w:rsidRPr="0090025B">
        <w:rPr>
          <w:b/>
        </w:rPr>
        <w:tab/>
        <w:t>с учетом итогов проведенного Комитетом в 1995 году дня общей дискуссии по теме "Отправление правосудия в отношении несовершенн</w:t>
      </w:r>
      <w:r w:rsidRPr="0090025B">
        <w:rPr>
          <w:b/>
        </w:rPr>
        <w:t>о</w:t>
      </w:r>
      <w:r w:rsidRPr="0090025B">
        <w:rPr>
          <w:b/>
        </w:rPr>
        <w:t>летних" (</w:t>
      </w:r>
      <w:proofErr w:type="spellStart"/>
      <w:r w:rsidRPr="0090025B">
        <w:rPr>
          <w:b/>
          <w:lang w:val="en-US"/>
        </w:rPr>
        <w:t>CRC</w:t>
      </w:r>
      <w:proofErr w:type="spellEnd"/>
      <w:r w:rsidRPr="0090025B">
        <w:rPr>
          <w:b/>
        </w:rPr>
        <w:t>/С/46) обеспечить создание системы отправления правос</w:t>
      </w:r>
      <w:r w:rsidRPr="0090025B">
        <w:rPr>
          <w:b/>
        </w:rPr>
        <w:t>у</w:t>
      </w:r>
      <w:r w:rsidRPr="0090025B">
        <w:rPr>
          <w:b/>
        </w:rPr>
        <w:t>дия  по делам несовершеннолетних в полном соответствии с нормами отпра</w:t>
      </w:r>
      <w:r w:rsidRPr="0090025B">
        <w:rPr>
          <w:b/>
        </w:rPr>
        <w:t>в</w:t>
      </w:r>
      <w:r w:rsidRPr="0090025B">
        <w:rPr>
          <w:b/>
        </w:rPr>
        <w:t>ления прав</w:t>
      </w:r>
      <w:r w:rsidRPr="0090025B">
        <w:rPr>
          <w:b/>
        </w:rPr>
        <w:t>о</w:t>
      </w:r>
      <w:r w:rsidRPr="0090025B">
        <w:rPr>
          <w:b/>
        </w:rPr>
        <w:t>судия в отношении несовершеннолетних, в частности статьями 37, 40 и 39 Конвенции и другими нормами Организации Объединенных Наций в области отправления правосудия в отношении несовершенноле</w:t>
      </w:r>
      <w:r w:rsidRPr="0090025B">
        <w:rPr>
          <w:b/>
        </w:rPr>
        <w:t>т</w:t>
      </w:r>
      <w:r w:rsidRPr="0090025B">
        <w:rPr>
          <w:b/>
        </w:rPr>
        <w:t>них, включая Минимальные стандартные правила Организации Объед</w:t>
      </w:r>
      <w:r w:rsidRPr="0090025B">
        <w:rPr>
          <w:b/>
        </w:rPr>
        <w:t>и</w:t>
      </w:r>
      <w:r w:rsidRPr="0090025B">
        <w:rPr>
          <w:b/>
        </w:rPr>
        <w:t>ненных Наций, касающиеся отправления правосудия в отношении нес</w:t>
      </w:r>
      <w:r w:rsidRPr="0090025B">
        <w:rPr>
          <w:b/>
        </w:rPr>
        <w:t>о</w:t>
      </w:r>
      <w:r w:rsidRPr="0090025B">
        <w:rPr>
          <w:b/>
        </w:rPr>
        <w:t>вершеннолетних (Пекинские правила), Руководящие принципы Организ</w:t>
      </w:r>
      <w:r w:rsidRPr="0090025B">
        <w:rPr>
          <w:b/>
        </w:rPr>
        <w:t>а</w:t>
      </w:r>
      <w:r w:rsidRPr="0090025B">
        <w:rPr>
          <w:b/>
        </w:rPr>
        <w:t>ции Объединенных Наций для предупреждения преступности среди нес</w:t>
      </w:r>
      <w:r w:rsidRPr="0090025B">
        <w:rPr>
          <w:b/>
        </w:rPr>
        <w:t>о</w:t>
      </w:r>
      <w:r w:rsidRPr="0090025B">
        <w:rPr>
          <w:b/>
        </w:rPr>
        <w:t>вершеннолетних (</w:t>
      </w:r>
      <w:proofErr w:type="spellStart"/>
      <w:r w:rsidRPr="0090025B">
        <w:rPr>
          <w:b/>
        </w:rPr>
        <w:t>Эр-Риядские</w:t>
      </w:r>
      <w:proofErr w:type="spellEnd"/>
      <w:r w:rsidRPr="0090025B">
        <w:rPr>
          <w:b/>
        </w:rPr>
        <w:t xml:space="preserve"> руководящие принципы), Правила Орган</w:t>
      </w:r>
      <w:r w:rsidRPr="0090025B">
        <w:rPr>
          <w:b/>
        </w:rPr>
        <w:t>и</w:t>
      </w:r>
      <w:r w:rsidRPr="0090025B">
        <w:rPr>
          <w:b/>
        </w:rPr>
        <w:t>зации Объединенных Наций, касающиеся защиты несовершеннолетних, лишенных свободы, и Венские руководящие принципы в отношении де</w:t>
      </w:r>
      <w:r w:rsidRPr="0090025B">
        <w:rPr>
          <w:b/>
        </w:rPr>
        <w:t>й</w:t>
      </w:r>
      <w:r w:rsidRPr="0090025B">
        <w:rPr>
          <w:b/>
        </w:rPr>
        <w:t>ствий в и</w:t>
      </w:r>
      <w:r w:rsidRPr="0090025B">
        <w:rPr>
          <w:b/>
        </w:rPr>
        <w:t>н</w:t>
      </w:r>
      <w:r w:rsidRPr="0090025B">
        <w:rPr>
          <w:b/>
        </w:rPr>
        <w:t>тересах детей в системе уголовного правосудия;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</w:r>
      <w:r w:rsidRPr="0090025B">
        <w:rPr>
          <w:b/>
          <w:lang w:val="en-US"/>
        </w:rPr>
        <w:t>b</w:t>
      </w:r>
      <w:r w:rsidRPr="0090025B">
        <w:rPr>
          <w:b/>
        </w:rPr>
        <w:t>)</w:t>
      </w:r>
      <w:r w:rsidRPr="0090025B">
        <w:rPr>
          <w:b/>
        </w:rPr>
        <w:tab/>
        <w:t>обеспечить эффективное соблюдение минимального возраста наступления уголовной ответственности, а также не привлекать к уголо</w:t>
      </w:r>
      <w:r w:rsidRPr="0090025B">
        <w:rPr>
          <w:b/>
        </w:rPr>
        <w:t>в</w:t>
      </w:r>
      <w:r w:rsidRPr="0090025B">
        <w:rPr>
          <w:b/>
        </w:rPr>
        <w:t>ной ответственности детей моложе 14 лет и предоставлять им защиту, не прибегая к использов</w:t>
      </w:r>
      <w:r w:rsidRPr="0090025B">
        <w:rPr>
          <w:b/>
        </w:rPr>
        <w:t>а</w:t>
      </w:r>
      <w:r w:rsidRPr="0090025B">
        <w:rPr>
          <w:b/>
        </w:rPr>
        <w:t xml:space="preserve">нию системы уголовного правосудия; 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  <w:t>с)</w:t>
      </w:r>
      <w:r w:rsidRPr="0090025B">
        <w:rPr>
          <w:b/>
        </w:rPr>
        <w:tab/>
        <w:t>пересмотреть все дела детей, приговоренных к тюремному з</w:t>
      </w:r>
      <w:r w:rsidRPr="0090025B">
        <w:rPr>
          <w:b/>
        </w:rPr>
        <w:t>а</w:t>
      </w:r>
      <w:r w:rsidRPr="0090025B">
        <w:rPr>
          <w:b/>
        </w:rPr>
        <w:t>ключению, с тем чтобы лишение свободы использовалось лишь в качестве крайней меры и в течение как можно более короткого периода времени;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</w:r>
      <w:r w:rsidRPr="0090025B">
        <w:rPr>
          <w:b/>
          <w:lang w:val="en-US"/>
        </w:rPr>
        <w:t>d</w:t>
      </w:r>
      <w:r w:rsidRPr="0090025B">
        <w:rPr>
          <w:b/>
        </w:rPr>
        <w:t>)</w:t>
      </w:r>
      <w:r w:rsidRPr="0090025B">
        <w:rPr>
          <w:b/>
        </w:rPr>
        <w:tab/>
        <w:t>гарантировать предоставление всем детям прав на надлеж</w:t>
      </w:r>
      <w:r w:rsidRPr="0090025B">
        <w:rPr>
          <w:b/>
        </w:rPr>
        <w:t>а</w:t>
      </w:r>
      <w:r w:rsidRPr="0090025B">
        <w:rPr>
          <w:b/>
        </w:rPr>
        <w:t>щую юридическую помощь и защиту за счет обеспечения достаточного числа надлежащим образом подготовленных и компетентных адвокатов и необходимого числа сотрудников органов пробации для оказания содейс</w:t>
      </w:r>
      <w:r w:rsidRPr="0090025B">
        <w:rPr>
          <w:b/>
        </w:rPr>
        <w:t>т</w:t>
      </w:r>
      <w:r w:rsidRPr="0090025B">
        <w:rPr>
          <w:b/>
        </w:rPr>
        <w:t>вия судам по делам несовершенноле</w:t>
      </w:r>
      <w:r w:rsidRPr="0090025B">
        <w:rPr>
          <w:b/>
        </w:rPr>
        <w:t>т</w:t>
      </w:r>
      <w:r w:rsidRPr="0090025B">
        <w:rPr>
          <w:b/>
        </w:rPr>
        <w:t xml:space="preserve">них; 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  <w:t>е)</w:t>
      </w:r>
      <w:r w:rsidRPr="0090025B">
        <w:rPr>
          <w:b/>
        </w:rPr>
        <w:tab/>
        <w:t>обеспечить, чтобы, находясь в местах лишения свободы, дети всегда содержались отдельно от взрослых;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</w:r>
      <w:r w:rsidRPr="0090025B">
        <w:rPr>
          <w:b/>
          <w:lang w:val="en-US"/>
        </w:rPr>
        <w:t>f</w:t>
      </w:r>
      <w:r w:rsidRPr="0090025B">
        <w:rPr>
          <w:b/>
        </w:rPr>
        <w:t>)</w:t>
      </w:r>
      <w:r w:rsidRPr="0090025B">
        <w:rPr>
          <w:b/>
        </w:rPr>
        <w:tab/>
        <w:t>обеспечить, чтобы в системе отправления правосудия по делам несовершеннолетних дети поддерживали постоянный контакт со своими семьями;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</w:r>
      <w:r w:rsidRPr="0090025B">
        <w:rPr>
          <w:b/>
          <w:lang w:val="en-US"/>
        </w:rPr>
        <w:t>g</w:t>
      </w:r>
      <w:r w:rsidRPr="0090025B">
        <w:rPr>
          <w:b/>
        </w:rPr>
        <w:t>)</w:t>
      </w:r>
      <w:r w:rsidRPr="0090025B">
        <w:rPr>
          <w:b/>
        </w:rPr>
        <w:tab/>
        <w:t>провести специализированную подготовку для персонала си</w:t>
      </w:r>
      <w:r w:rsidRPr="0090025B">
        <w:rPr>
          <w:b/>
        </w:rPr>
        <w:t>с</w:t>
      </w:r>
      <w:r w:rsidRPr="0090025B">
        <w:rPr>
          <w:b/>
        </w:rPr>
        <w:t>темы о</w:t>
      </w:r>
      <w:r w:rsidRPr="0090025B">
        <w:rPr>
          <w:b/>
        </w:rPr>
        <w:t>т</w:t>
      </w:r>
      <w:r w:rsidRPr="0090025B">
        <w:rPr>
          <w:b/>
        </w:rPr>
        <w:t xml:space="preserve">правления правосудия по делам несовершеннолетних; </w:t>
      </w:r>
    </w:p>
    <w:p w:rsidR="00815D72" w:rsidRPr="0090025B" w:rsidRDefault="00815D72" w:rsidP="00BC61B6">
      <w:pPr>
        <w:pStyle w:val="SingleTxtGR"/>
        <w:rPr>
          <w:b/>
        </w:rPr>
      </w:pPr>
      <w:r w:rsidRPr="0090025B">
        <w:rPr>
          <w:b/>
        </w:rPr>
        <w:tab/>
      </w:r>
      <w:r w:rsidRPr="0090025B">
        <w:rPr>
          <w:b/>
          <w:lang w:val="en-US"/>
        </w:rPr>
        <w:t>h</w:t>
      </w:r>
      <w:r w:rsidRPr="0090025B">
        <w:rPr>
          <w:b/>
        </w:rPr>
        <w:t>)</w:t>
      </w:r>
      <w:r w:rsidRPr="0090025B">
        <w:rPr>
          <w:b/>
        </w:rPr>
        <w:tab/>
        <w:t xml:space="preserve">обратиться за технической помощью в области отправления правосудия по делам несовершеннолетних к </w:t>
      </w:r>
      <w:proofErr w:type="spellStart"/>
      <w:r w:rsidRPr="0090025B">
        <w:rPr>
          <w:b/>
        </w:rPr>
        <w:t>ЮНИСЕФ</w:t>
      </w:r>
      <w:proofErr w:type="spellEnd"/>
      <w:r w:rsidRPr="0090025B">
        <w:rPr>
          <w:b/>
        </w:rPr>
        <w:t xml:space="preserve"> и </w:t>
      </w:r>
      <w:proofErr w:type="spellStart"/>
      <w:r w:rsidRPr="0090025B">
        <w:rPr>
          <w:b/>
        </w:rPr>
        <w:t>Межучрежденч</w:t>
      </w:r>
      <w:r w:rsidRPr="0090025B">
        <w:rPr>
          <w:b/>
        </w:rPr>
        <w:t>е</w:t>
      </w:r>
      <w:r w:rsidRPr="0090025B">
        <w:rPr>
          <w:b/>
        </w:rPr>
        <w:t>ской</w:t>
      </w:r>
      <w:proofErr w:type="spellEnd"/>
      <w:r w:rsidRPr="0090025B">
        <w:rPr>
          <w:b/>
        </w:rPr>
        <w:t xml:space="preserve"> гру</w:t>
      </w:r>
      <w:r w:rsidRPr="0090025B">
        <w:rPr>
          <w:b/>
        </w:rPr>
        <w:t>п</w:t>
      </w:r>
      <w:r w:rsidRPr="0090025B">
        <w:rPr>
          <w:b/>
        </w:rPr>
        <w:t xml:space="preserve">пе Организации Объединенных Наций по вопросам отправления правосудия в отношении несовершеннолетних. </w:t>
      </w:r>
    </w:p>
    <w:p w:rsidR="00815D72" w:rsidRPr="0090025B" w:rsidRDefault="00815D72" w:rsidP="00BC61B6">
      <w:pPr>
        <w:pStyle w:val="H23GR"/>
      </w:pPr>
      <w:r>
        <w:tab/>
      </w:r>
      <w:r>
        <w:tab/>
      </w:r>
      <w:r w:rsidRPr="0090025B">
        <w:t>Защита свидетелей и жертв преступлений</w:t>
      </w:r>
    </w:p>
    <w:p w:rsidR="00815D72" w:rsidRPr="00896499" w:rsidRDefault="00815D72" w:rsidP="00BC61B6">
      <w:pPr>
        <w:pStyle w:val="SingleTxtGR"/>
        <w:rPr>
          <w:b/>
        </w:rPr>
      </w:pPr>
      <w:r w:rsidRPr="00815D72">
        <w:rPr>
          <w:b/>
        </w:rPr>
        <w:t>74.</w:t>
      </w:r>
      <w:r w:rsidRPr="00797615">
        <w:tab/>
      </w:r>
      <w:r w:rsidRPr="00896499">
        <w:rPr>
          <w:b/>
        </w:rPr>
        <w:t>Комитет рекомендует государству-участнику посредством надлеж</w:t>
      </w:r>
      <w:r w:rsidRPr="00896499">
        <w:rPr>
          <w:b/>
        </w:rPr>
        <w:t>а</w:t>
      </w:r>
      <w:r w:rsidRPr="00896499">
        <w:rPr>
          <w:b/>
        </w:rPr>
        <w:t>щих законодательных норм, процедур и положений</w:t>
      </w:r>
      <w:r>
        <w:rPr>
          <w:b/>
        </w:rPr>
        <w:t xml:space="preserve"> </w:t>
      </w:r>
      <w:r w:rsidRPr="00896499">
        <w:rPr>
          <w:b/>
        </w:rPr>
        <w:t>обеспечить, чтобы все дети-жертвы и/или свидетели преступлений, например дети, являющиеся жертвами надругательства, насилия в семье, вооруженного конфликта, сексуальной и экономической эксплуатации, похищения и торговли люд</w:t>
      </w:r>
      <w:r w:rsidRPr="00896499">
        <w:rPr>
          <w:b/>
        </w:rPr>
        <w:t>ь</w:t>
      </w:r>
      <w:r w:rsidRPr="00896499">
        <w:rPr>
          <w:b/>
        </w:rPr>
        <w:t>ми и свидетелями таких преступлений, получали предусмотренную Ко</w:t>
      </w:r>
      <w:r w:rsidRPr="00896499">
        <w:rPr>
          <w:b/>
        </w:rPr>
        <w:t>н</w:t>
      </w:r>
      <w:r w:rsidRPr="00896499">
        <w:rPr>
          <w:b/>
        </w:rPr>
        <w:t>венцией защиту, а также в полном объеме учитывать Руководящие при</w:t>
      </w:r>
      <w:r w:rsidRPr="00896499">
        <w:rPr>
          <w:b/>
        </w:rPr>
        <w:t>н</w:t>
      </w:r>
      <w:r w:rsidRPr="00896499">
        <w:rPr>
          <w:b/>
        </w:rPr>
        <w:t>ципы Организации Объединенных Наций, касающиеся правосудия по в</w:t>
      </w:r>
      <w:r w:rsidRPr="00896499">
        <w:rPr>
          <w:b/>
        </w:rPr>
        <w:t>о</w:t>
      </w:r>
      <w:r w:rsidRPr="00896499">
        <w:rPr>
          <w:b/>
        </w:rPr>
        <w:t xml:space="preserve">просам, связанным с участием детей-жертв и свидетелей преступлений (приложение к резолюции 2005/20 Экономического и Социального Совета от 22 июля 2005 года). </w:t>
      </w:r>
    </w:p>
    <w:p w:rsidR="00815D72" w:rsidRPr="00896499" w:rsidRDefault="00815D72" w:rsidP="00BC61B6">
      <w:pPr>
        <w:pStyle w:val="H1GR"/>
      </w:pPr>
      <w:r>
        <w:tab/>
      </w:r>
      <w:r w:rsidRPr="00896499">
        <w:t>9.</w:t>
      </w:r>
      <w:r w:rsidRPr="00896499">
        <w:tab/>
        <w:t>Ратификация международных договоров по правам человека</w:t>
      </w:r>
    </w:p>
    <w:p w:rsidR="00815D72" w:rsidRPr="00896499" w:rsidRDefault="00815D72" w:rsidP="00BC61B6">
      <w:pPr>
        <w:pStyle w:val="SingleTxtGR"/>
        <w:rPr>
          <w:b/>
        </w:rPr>
      </w:pPr>
      <w:r w:rsidRPr="00815D72">
        <w:rPr>
          <w:b/>
        </w:rPr>
        <w:t>75.</w:t>
      </w:r>
      <w:r>
        <w:tab/>
      </w:r>
      <w:r w:rsidRPr="00896499">
        <w:rPr>
          <w:b/>
        </w:rPr>
        <w:t>Комитет рекомендует государству-участнику ратифицировать кл</w:t>
      </w:r>
      <w:r w:rsidRPr="00896499">
        <w:rPr>
          <w:b/>
        </w:rPr>
        <w:t>ю</w:t>
      </w:r>
      <w:r w:rsidRPr="00896499">
        <w:rPr>
          <w:b/>
        </w:rPr>
        <w:t>чевые договоры Организации Объединенных Наций по правам человека и протоколы к ним, участником которых оно еще не является, а именно: Конвенцию о правах инвалидов и Факультативный протокол к ней, Ко</w:t>
      </w:r>
      <w:r w:rsidRPr="00896499">
        <w:rPr>
          <w:b/>
        </w:rPr>
        <w:t>н</w:t>
      </w:r>
      <w:r w:rsidRPr="00896499">
        <w:rPr>
          <w:b/>
        </w:rPr>
        <w:t>венцию для защиты всех лиц от насильственных исчезновений, Факульт</w:t>
      </w:r>
      <w:r w:rsidRPr="00896499">
        <w:rPr>
          <w:b/>
        </w:rPr>
        <w:t>а</w:t>
      </w:r>
      <w:r w:rsidRPr="00896499">
        <w:rPr>
          <w:b/>
        </w:rPr>
        <w:t xml:space="preserve">тивных протокол к Пакту об экономических, социальных и культурных правах и Факультативный протокол к Конвенции против пыток и других жестоких, бесчеловечных или унижающих достоинство видов обращения и наказания. </w:t>
      </w:r>
    </w:p>
    <w:p w:rsidR="00815D72" w:rsidRPr="00896499" w:rsidRDefault="00815D72" w:rsidP="00BC61B6">
      <w:pPr>
        <w:pStyle w:val="H1GR"/>
      </w:pPr>
      <w:r>
        <w:tab/>
      </w:r>
      <w:r w:rsidRPr="00896499">
        <w:t>10.</w:t>
      </w:r>
      <w:r w:rsidRPr="00896499">
        <w:tab/>
        <w:t>Последующие меры и распространение информации</w:t>
      </w:r>
    </w:p>
    <w:p w:rsidR="00815D72" w:rsidRDefault="00815D72" w:rsidP="00BC61B6">
      <w:pPr>
        <w:pStyle w:val="H23GR"/>
      </w:pPr>
      <w:r>
        <w:tab/>
      </w:r>
      <w:r>
        <w:tab/>
      </w:r>
      <w:r w:rsidRPr="00896499">
        <w:t>Последующие меры</w:t>
      </w:r>
    </w:p>
    <w:p w:rsidR="00815D72" w:rsidRPr="00896499" w:rsidRDefault="00815D72" w:rsidP="00BC61B6">
      <w:pPr>
        <w:pStyle w:val="SingleTxtGR"/>
        <w:rPr>
          <w:b/>
        </w:rPr>
      </w:pPr>
      <w:r w:rsidRPr="00815D72">
        <w:rPr>
          <w:b/>
        </w:rPr>
        <w:t>76.</w:t>
      </w:r>
      <w:r>
        <w:tab/>
      </w:r>
      <w:r w:rsidRPr="00896499">
        <w:rPr>
          <w:b/>
        </w:rPr>
        <w:t>Комитет рекомендует государству-участнику принять все надлеж</w:t>
      </w:r>
      <w:r w:rsidRPr="00896499">
        <w:rPr>
          <w:b/>
        </w:rPr>
        <w:t>а</w:t>
      </w:r>
      <w:r w:rsidRPr="00896499">
        <w:rPr>
          <w:b/>
        </w:rPr>
        <w:t>щие меры, с тем чтобы обеспечить осуществление в полном объеме н</w:t>
      </w:r>
      <w:r w:rsidRPr="00896499">
        <w:rPr>
          <w:b/>
        </w:rPr>
        <w:t>а</w:t>
      </w:r>
      <w:r w:rsidRPr="00896499">
        <w:rPr>
          <w:b/>
        </w:rPr>
        <w:t>стоящих рекомендаций, в частности посредством их препровождения о</w:t>
      </w:r>
      <w:r w:rsidRPr="00896499">
        <w:rPr>
          <w:b/>
        </w:rPr>
        <w:t>б</w:t>
      </w:r>
      <w:r w:rsidRPr="00896499">
        <w:rPr>
          <w:b/>
        </w:rPr>
        <w:t>щегосударственным правительственным учреждениям и местным орг</w:t>
      </w:r>
      <w:r w:rsidRPr="00896499">
        <w:rPr>
          <w:b/>
        </w:rPr>
        <w:t>а</w:t>
      </w:r>
      <w:r w:rsidRPr="00896499">
        <w:rPr>
          <w:b/>
        </w:rPr>
        <w:t xml:space="preserve">нам управления. </w:t>
      </w:r>
    </w:p>
    <w:p w:rsidR="00815D72" w:rsidRPr="00896499" w:rsidRDefault="00815D72" w:rsidP="00BC61B6">
      <w:pPr>
        <w:pStyle w:val="H23GR"/>
      </w:pPr>
      <w:r>
        <w:tab/>
      </w:r>
      <w:r>
        <w:tab/>
      </w:r>
      <w:r w:rsidRPr="00896499">
        <w:t>Распространение информации</w:t>
      </w:r>
    </w:p>
    <w:p w:rsidR="00815D72" w:rsidRPr="00896499" w:rsidRDefault="00815D72" w:rsidP="00BC61B6">
      <w:pPr>
        <w:pStyle w:val="SingleTxtGR"/>
        <w:rPr>
          <w:b/>
        </w:rPr>
      </w:pPr>
      <w:r w:rsidRPr="00815D72">
        <w:rPr>
          <w:b/>
        </w:rPr>
        <w:t>77.</w:t>
      </w:r>
      <w:r>
        <w:tab/>
      </w:r>
      <w:r w:rsidRPr="00896499">
        <w:rPr>
          <w:b/>
        </w:rPr>
        <w:t>Комитет далее рекомендует обеспечить широкое распространение второго периодического доклада и письменных ответов, представленных государс</w:t>
      </w:r>
      <w:r w:rsidRPr="00896499">
        <w:rPr>
          <w:b/>
        </w:rPr>
        <w:t>т</w:t>
      </w:r>
      <w:r w:rsidRPr="00896499">
        <w:rPr>
          <w:b/>
        </w:rPr>
        <w:t>вом-участником, а также принятых Комитетом соответствующих рекомендаций (заключительных замечаний) среди широких слоев насел</w:t>
      </w:r>
      <w:r w:rsidRPr="00896499">
        <w:rPr>
          <w:b/>
        </w:rPr>
        <w:t>е</w:t>
      </w:r>
      <w:r w:rsidRPr="00896499">
        <w:rPr>
          <w:b/>
        </w:rPr>
        <w:t>ния, организаций гражданского общества, молодежных групп и детей в ц</w:t>
      </w:r>
      <w:r w:rsidRPr="00896499">
        <w:rPr>
          <w:b/>
        </w:rPr>
        <w:t>е</w:t>
      </w:r>
      <w:r w:rsidRPr="00896499">
        <w:rPr>
          <w:b/>
        </w:rPr>
        <w:t>лях стимулирования обсуждения и повышения информированности о Ко</w:t>
      </w:r>
      <w:r w:rsidRPr="00896499">
        <w:rPr>
          <w:b/>
        </w:rPr>
        <w:t>н</w:t>
      </w:r>
      <w:r w:rsidRPr="00896499">
        <w:rPr>
          <w:b/>
        </w:rPr>
        <w:t xml:space="preserve">венции, осуществления ее положений и контроля за ее соблюдением. </w:t>
      </w:r>
    </w:p>
    <w:p w:rsidR="00815D72" w:rsidRPr="00896499" w:rsidRDefault="00815D72" w:rsidP="00BC61B6">
      <w:pPr>
        <w:pStyle w:val="H1GR"/>
      </w:pPr>
      <w:r>
        <w:tab/>
      </w:r>
      <w:r w:rsidRPr="00896499">
        <w:t>11.</w:t>
      </w:r>
      <w:r w:rsidRPr="00896499">
        <w:tab/>
        <w:t>Следующий доклад</w:t>
      </w:r>
    </w:p>
    <w:p w:rsidR="00815D72" w:rsidRDefault="00815D72" w:rsidP="00BC61B6">
      <w:pPr>
        <w:pStyle w:val="SingleTxtGR"/>
      </w:pPr>
      <w:r w:rsidRPr="00815D72">
        <w:rPr>
          <w:b/>
        </w:rPr>
        <w:t>78.</w:t>
      </w:r>
      <w:r w:rsidRPr="00815D72">
        <w:rPr>
          <w:b/>
        </w:rPr>
        <w:tab/>
      </w:r>
      <w:r w:rsidRPr="00CC4BD8">
        <w:rPr>
          <w:b/>
        </w:rPr>
        <w:t xml:space="preserve">Комитет предлагает государству-участнику представить его третий, четвертый и пятый периодические доклады не позднее 24 ноября 2015 года. Объем такого объединенного доклада не должен превышать 120 страниц (см. </w:t>
      </w:r>
      <w:proofErr w:type="spellStart"/>
      <w:r w:rsidRPr="00CC4BD8">
        <w:rPr>
          <w:b/>
          <w:lang w:val="en-US"/>
        </w:rPr>
        <w:t>CRC</w:t>
      </w:r>
      <w:proofErr w:type="spellEnd"/>
      <w:r w:rsidRPr="00CC4BD8">
        <w:rPr>
          <w:b/>
        </w:rPr>
        <w:t xml:space="preserve">/С/118). </w:t>
      </w:r>
    </w:p>
    <w:p w:rsidR="00815D72" w:rsidRDefault="00815D72" w:rsidP="00BC61B6">
      <w:pPr>
        <w:pStyle w:val="SingleTxtGR"/>
      </w:pPr>
      <w:r w:rsidRPr="004C071A">
        <w:rPr>
          <w:b/>
        </w:rPr>
        <w:t>79.</w:t>
      </w:r>
      <w:r>
        <w:tab/>
      </w:r>
      <w:r w:rsidRPr="00CC4BD8">
        <w:rPr>
          <w:b/>
        </w:rPr>
        <w:t>Комитет далее настоятельно призывает государство-участник безо</w:t>
      </w:r>
      <w:r w:rsidRPr="00CC4BD8">
        <w:rPr>
          <w:b/>
        </w:rPr>
        <w:t>т</w:t>
      </w:r>
      <w:r w:rsidRPr="00CC4BD8">
        <w:rPr>
          <w:b/>
        </w:rPr>
        <w:t>лагательно представить его первоначальные доклады по обоим Факульт</w:t>
      </w:r>
      <w:r w:rsidRPr="00CC4BD8">
        <w:rPr>
          <w:b/>
        </w:rPr>
        <w:t>а</w:t>
      </w:r>
      <w:r w:rsidRPr="00CC4BD8">
        <w:rPr>
          <w:b/>
        </w:rPr>
        <w:t>тивным протоколам к Конвенции, подлежавшим представлению в 2004 г</w:t>
      </w:r>
      <w:r w:rsidRPr="00CC4BD8">
        <w:rPr>
          <w:b/>
        </w:rPr>
        <w:t>о</w:t>
      </w:r>
      <w:r w:rsidRPr="00CC4BD8">
        <w:rPr>
          <w:b/>
        </w:rPr>
        <w:t>ду.</w:t>
      </w:r>
    </w:p>
    <w:p w:rsidR="00815D72" w:rsidRPr="00A24312" w:rsidRDefault="00815D72" w:rsidP="00BC61B6">
      <w:pPr>
        <w:pStyle w:val="SingleTxtGR"/>
      </w:pPr>
      <w:r w:rsidRPr="004C071A">
        <w:t>80.</w:t>
      </w:r>
      <w:r>
        <w:tab/>
        <w:t>Комитет также предлагает государству-участнику представить обновле</w:t>
      </w:r>
      <w:r>
        <w:t>н</w:t>
      </w:r>
      <w:r>
        <w:t>ный базовый документ в соответствии с требованиями, установленными в о</w:t>
      </w:r>
      <w:r>
        <w:t>т</w:t>
      </w:r>
      <w:r>
        <w:t>ношении общего базового документа в "Согласованных руководящих принц</w:t>
      </w:r>
      <w:r>
        <w:t>и</w:t>
      </w:r>
      <w:r>
        <w:t>пах представления докладов согласно международным договорам о правах ч</w:t>
      </w:r>
      <w:r>
        <w:t>е</w:t>
      </w:r>
      <w:r>
        <w:t>ловека, включая руководящие принципы подготовки общего базового докуме</w:t>
      </w:r>
      <w:r>
        <w:t>н</w:t>
      </w:r>
      <w:r>
        <w:t xml:space="preserve">та и документов по конкретным договорам", утвержденных пятым </w:t>
      </w:r>
      <w:proofErr w:type="spellStart"/>
      <w:r>
        <w:t>Межком</w:t>
      </w:r>
      <w:r>
        <w:t>и</w:t>
      </w:r>
      <w:r>
        <w:t>тетским</w:t>
      </w:r>
      <w:proofErr w:type="spellEnd"/>
      <w:r>
        <w:t xml:space="preserve"> совещанием договорных органов по правам человека в июне 2006 года (</w:t>
      </w:r>
      <w:proofErr w:type="spellStart"/>
      <w:r>
        <w:rPr>
          <w:lang w:val="en-US"/>
        </w:rPr>
        <w:t>HRI</w:t>
      </w:r>
      <w:proofErr w:type="spellEnd"/>
      <w:r w:rsidRPr="00A24312">
        <w:t>/</w:t>
      </w:r>
      <w:r>
        <w:rPr>
          <w:lang w:val="en-US"/>
        </w:rPr>
        <w:t>GEN</w:t>
      </w:r>
      <w:r>
        <w:t>/</w:t>
      </w:r>
      <w:r w:rsidRPr="00A24312">
        <w:t>2/</w:t>
      </w:r>
      <w:r>
        <w:rPr>
          <w:lang w:val="en-US"/>
        </w:rPr>
        <w:t>Rev</w:t>
      </w:r>
      <w:r w:rsidRPr="00A24312">
        <w:t>.5</w:t>
      </w:r>
      <w:r>
        <w:t>).</w:t>
      </w:r>
    </w:p>
    <w:p w:rsidR="00815D72" w:rsidRPr="00CC4BD8" w:rsidRDefault="00815D72" w:rsidP="00BC61B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E3F28" w:rsidRPr="0093326A" w:rsidRDefault="004E3F28" w:rsidP="000B1D6E">
      <w:pPr>
        <w:pStyle w:val="SingleTxtGR"/>
        <w:rPr>
          <w:b/>
        </w:rPr>
      </w:pPr>
    </w:p>
    <w:sectPr w:rsidR="004E3F28" w:rsidRPr="0093326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1B6" w:rsidRDefault="00BC61B6">
      <w:r>
        <w:rPr>
          <w:lang w:val="en-US"/>
        </w:rPr>
        <w:tab/>
      </w:r>
      <w:r>
        <w:separator/>
      </w:r>
    </w:p>
  </w:endnote>
  <w:endnote w:type="continuationSeparator" w:id="0">
    <w:p w:rsidR="00BC61B6" w:rsidRDefault="00BC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1B6" w:rsidRPr="009A6F4A" w:rsidRDefault="00BC61B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GE.10-40525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1B6" w:rsidRPr="009A6F4A" w:rsidRDefault="00BC61B6">
    <w:pPr>
      <w:pStyle w:val="Footer"/>
      <w:rPr>
        <w:lang w:val="en-US"/>
      </w:rPr>
    </w:pPr>
    <w:r>
      <w:rPr>
        <w:lang w:val="en-US"/>
      </w:rPr>
      <w:t>GE.10-40525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1B6" w:rsidRPr="004E3F28" w:rsidRDefault="00BC61B6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GE.10-40525  (R)  </w:t>
    </w:r>
    <w:r>
      <w:rPr>
        <w:sz w:val="20"/>
        <w:lang w:val="ru-RU"/>
      </w:rPr>
      <w:t>230210  250210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1B6" w:rsidRPr="00F71F63" w:rsidRDefault="00BC61B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C61B6" w:rsidRPr="00F71F63" w:rsidRDefault="00BC61B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C61B6" w:rsidRPr="00635E86" w:rsidRDefault="00BC61B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1B6" w:rsidRPr="005E0092" w:rsidRDefault="00BC61B6">
    <w:pPr>
      <w:pStyle w:val="Header"/>
      <w:rPr>
        <w:lang w:val="en-US"/>
      </w:rPr>
    </w:pPr>
    <w:r>
      <w:rPr>
        <w:lang w:val="en-US"/>
      </w:rPr>
      <w:t>CRC/C/TJK/CO/2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1B6" w:rsidRPr="009A6F4A" w:rsidRDefault="00BC61B6">
    <w:pPr>
      <w:pStyle w:val="Header"/>
      <w:rPr>
        <w:lang w:val="en-US"/>
      </w:rPr>
    </w:pPr>
    <w:r>
      <w:rPr>
        <w:lang w:val="en-US"/>
      </w:rPr>
      <w:tab/>
      <w:t>CRC/C/TJK/CO/2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DC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3DC8"/>
    <w:rsid w:val="00086182"/>
    <w:rsid w:val="00090891"/>
    <w:rsid w:val="00092E62"/>
    <w:rsid w:val="00097975"/>
    <w:rsid w:val="000A3DDF"/>
    <w:rsid w:val="000A60A0"/>
    <w:rsid w:val="000B1D6E"/>
    <w:rsid w:val="000C3688"/>
    <w:rsid w:val="000D6863"/>
    <w:rsid w:val="000E3CC1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3875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E634C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06D4"/>
    <w:rsid w:val="0040178A"/>
    <w:rsid w:val="00401CE0"/>
    <w:rsid w:val="00403234"/>
    <w:rsid w:val="00406E6D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421"/>
    <w:rsid w:val="004A4CB7"/>
    <w:rsid w:val="004A57B5"/>
    <w:rsid w:val="004B19DA"/>
    <w:rsid w:val="004C071A"/>
    <w:rsid w:val="004C2A53"/>
    <w:rsid w:val="004C3B35"/>
    <w:rsid w:val="004C43EC"/>
    <w:rsid w:val="004E3F28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6BBE"/>
    <w:rsid w:val="0075279B"/>
    <w:rsid w:val="00753748"/>
    <w:rsid w:val="00762446"/>
    <w:rsid w:val="00781ACB"/>
    <w:rsid w:val="007A79EB"/>
    <w:rsid w:val="007D4CA0"/>
    <w:rsid w:val="007D7A23"/>
    <w:rsid w:val="007E363C"/>
    <w:rsid w:val="007E38C3"/>
    <w:rsid w:val="007E549E"/>
    <w:rsid w:val="007E71C9"/>
    <w:rsid w:val="007F7553"/>
    <w:rsid w:val="008014D2"/>
    <w:rsid w:val="0080755E"/>
    <w:rsid w:val="008120D4"/>
    <w:rsid w:val="008139A5"/>
    <w:rsid w:val="00815D72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326A"/>
    <w:rsid w:val="009372F0"/>
    <w:rsid w:val="00955022"/>
    <w:rsid w:val="00956DF4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2EF"/>
    <w:rsid w:val="00A2446A"/>
    <w:rsid w:val="00A4025D"/>
    <w:rsid w:val="00A724C3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51C8"/>
    <w:rsid w:val="00B81305"/>
    <w:rsid w:val="00B8138B"/>
    <w:rsid w:val="00B9714A"/>
    <w:rsid w:val="00BB17DC"/>
    <w:rsid w:val="00BB1AF9"/>
    <w:rsid w:val="00BB4C4A"/>
    <w:rsid w:val="00BC61B6"/>
    <w:rsid w:val="00BD3CAE"/>
    <w:rsid w:val="00BD5F3C"/>
    <w:rsid w:val="00C07C0F"/>
    <w:rsid w:val="00C145C4"/>
    <w:rsid w:val="00C20D2F"/>
    <w:rsid w:val="00C2131B"/>
    <w:rsid w:val="00C37AF8"/>
    <w:rsid w:val="00C37C79"/>
    <w:rsid w:val="00C37DC8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F3D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22</Pages>
  <Words>8648</Words>
  <Characters>49296</Characters>
  <Application>Microsoft Office Word</Application>
  <DocSecurity>4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10-40525</vt:lpstr>
    </vt:vector>
  </TitlesOfParts>
  <Company>CSD</Company>
  <LinksUpToDate>false</LinksUpToDate>
  <CharactersWithSpaces>57829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10-40525</dc:title>
  <dc:subject>CRC/C/TIK/CO/2</dc:subject>
  <dc:creator>Черняева</dc:creator>
  <cp:keywords/>
  <dc:description/>
  <cp:lastModifiedBy>Tcherniaeva</cp:lastModifiedBy>
  <cp:revision>2</cp:revision>
  <cp:lastPrinted>2010-02-25T12:10:00Z</cp:lastPrinted>
  <dcterms:created xsi:type="dcterms:W3CDTF">2010-02-25T12:13:00Z</dcterms:created>
  <dcterms:modified xsi:type="dcterms:W3CDTF">2010-02-25T12:13:00Z</dcterms:modified>
</cp:coreProperties>
</file>