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44B0B" w:rsidP="00544B0B">
            <w:pPr>
              <w:suppressAutoHyphens w:val="0"/>
              <w:spacing w:after="20"/>
              <w:jc w:val="right"/>
            </w:pPr>
            <w:r w:rsidRPr="00544B0B">
              <w:rPr>
                <w:sz w:val="40"/>
              </w:rPr>
              <w:t>CRPD</w:t>
            </w:r>
            <w:r>
              <w:t>/C/21/1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44B0B" w:rsidP="00544B0B">
            <w:pPr>
              <w:spacing w:before="240"/>
            </w:pPr>
            <w:r>
              <w:t>Distr.: General</w:t>
            </w:r>
          </w:p>
          <w:p w:rsidR="00544B0B" w:rsidRDefault="00C9562B" w:rsidP="00544B0B">
            <w:pPr>
              <w:suppressAutoHyphens w:val="0"/>
            </w:pPr>
            <w:r>
              <w:t>31</w:t>
            </w:r>
            <w:r w:rsidR="00544B0B">
              <w:t xml:space="preserve"> December 2018</w:t>
            </w:r>
          </w:p>
          <w:p w:rsidR="00544B0B" w:rsidRDefault="00544B0B" w:rsidP="00544B0B">
            <w:pPr>
              <w:suppressAutoHyphens w:val="0"/>
            </w:pPr>
          </w:p>
          <w:p w:rsidR="00544B0B" w:rsidRDefault="00544B0B" w:rsidP="00544B0B">
            <w:pPr>
              <w:suppressAutoHyphens w:val="0"/>
            </w:pPr>
            <w:r>
              <w:t>Original: English</w:t>
            </w:r>
          </w:p>
          <w:p w:rsidR="00544B0B" w:rsidRDefault="00544B0B" w:rsidP="00544B0B">
            <w:pPr>
              <w:suppressAutoHyphens w:val="0"/>
            </w:pPr>
            <w:r>
              <w:t>English, Russian and Spanish only</w:t>
            </w:r>
          </w:p>
        </w:tc>
      </w:tr>
    </w:tbl>
    <w:p w:rsidR="00544B0B" w:rsidRPr="006B22B3" w:rsidRDefault="00544B0B" w:rsidP="00177D1F">
      <w:pPr>
        <w:spacing w:before="120"/>
        <w:rPr>
          <w:b/>
          <w:bCs/>
          <w:sz w:val="24"/>
          <w:szCs w:val="24"/>
        </w:rPr>
      </w:pPr>
      <w:r w:rsidRPr="006B22B3">
        <w:rPr>
          <w:b/>
          <w:bCs/>
          <w:sz w:val="24"/>
          <w:szCs w:val="24"/>
        </w:rPr>
        <w:t>Committee on the Rights of Persons with Disabilities</w:t>
      </w:r>
    </w:p>
    <w:p w:rsidR="00544B0B" w:rsidRPr="006B22B3" w:rsidRDefault="00544B0B" w:rsidP="00544B0B">
      <w:pPr>
        <w:rPr>
          <w:b/>
          <w:bCs/>
        </w:rPr>
      </w:pPr>
      <w:r w:rsidRPr="006B22B3">
        <w:rPr>
          <w:b/>
          <w:bCs/>
        </w:rPr>
        <w:t>Twenty-first session</w:t>
      </w:r>
    </w:p>
    <w:p w:rsidR="00544B0B" w:rsidRPr="006B22B3" w:rsidRDefault="00544B0B" w:rsidP="00544B0B">
      <w:r w:rsidRPr="006B22B3">
        <w:t>11 March–5 April 2019</w:t>
      </w:r>
    </w:p>
    <w:p w:rsidR="00544B0B" w:rsidRPr="006B22B3" w:rsidRDefault="00544B0B" w:rsidP="00544B0B">
      <w:r w:rsidRPr="006B22B3">
        <w:t>Item 1 of the provisional agenda</w:t>
      </w:r>
    </w:p>
    <w:p w:rsidR="00544B0B" w:rsidRPr="006B22B3" w:rsidRDefault="00544B0B" w:rsidP="00544B0B">
      <w:pPr>
        <w:rPr>
          <w:b/>
          <w:bCs/>
        </w:rPr>
      </w:pPr>
      <w:r w:rsidRPr="006B22B3">
        <w:rPr>
          <w:b/>
          <w:bCs/>
        </w:rPr>
        <w:t>Adoption of the agenda</w:t>
      </w:r>
    </w:p>
    <w:p w:rsidR="00544B0B" w:rsidRPr="006B22B3" w:rsidRDefault="00544B0B" w:rsidP="00D4776D">
      <w:pPr>
        <w:pStyle w:val="HChG"/>
      </w:pPr>
      <w:r w:rsidRPr="006B22B3">
        <w:tab/>
      </w:r>
      <w:r w:rsidRPr="006B22B3">
        <w:tab/>
        <w:t>Annotated provisional agenda</w:t>
      </w:r>
    </w:p>
    <w:p w:rsidR="00544B0B" w:rsidRPr="006B22B3" w:rsidRDefault="00544B0B" w:rsidP="00D4776D">
      <w:pPr>
        <w:pStyle w:val="H1G"/>
      </w:pPr>
      <w:r w:rsidRPr="006B22B3">
        <w:tab/>
      </w:r>
      <w:r w:rsidRPr="006B22B3">
        <w:tab/>
        <w:t>Provisional agenda</w:t>
      </w:r>
    </w:p>
    <w:p w:rsidR="00544B0B" w:rsidRPr="006B22B3" w:rsidRDefault="00544B0B" w:rsidP="00D4776D">
      <w:pPr>
        <w:pStyle w:val="SingleTxtG"/>
        <w:ind w:left="1701" w:hanging="567"/>
      </w:pPr>
      <w:r w:rsidRPr="006B22B3">
        <w:t>1.</w:t>
      </w:r>
      <w:r w:rsidRPr="006B22B3">
        <w:tab/>
        <w:t>Solemn declaration by the newly elected members of the Committee.</w:t>
      </w:r>
    </w:p>
    <w:p w:rsidR="00544B0B" w:rsidRPr="006B22B3" w:rsidRDefault="00544B0B" w:rsidP="00D4776D">
      <w:pPr>
        <w:pStyle w:val="SingleTxtG"/>
        <w:ind w:left="1701" w:hanging="567"/>
      </w:pPr>
      <w:r w:rsidRPr="006B22B3">
        <w:t>2.</w:t>
      </w:r>
      <w:r w:rsidRPr="006B22B3">
        <w:tab/>
        <w:t>Election of the Chair and other officers of the Committee.</w:t>
      </w:r>
    </w:p>
    <w:p w:rsidR="00544B0B" w:rsidRPr="006B22B3" w:rsidRDefault="00544B0B" w:rsidP="00D4776D">
      <w:pPr>
        <w:pStyle w:val="SingleTxtG"/>
        <w:ind w:left="1701" w:hanging="567"/>
      </w:pPr>
      <w:r w:rsidRPr="006B22B3">
        <w:t>3.</w:t>
      </w:r>
      <w:r w:rsidRPr="006B22B3">
        <w:tab/>
        <w:t>Adoption of the agenda.</w:t>
      </w:r>
    </w:p>
    <w:p w:rsidR="00544B0B" w:rsidRPr="006B22B3" w:rsidRDefault="00544B0B" w:rsidP="00D4776D">
      <w:pPr>
        <w:pStyle w:val="SingleTxtG"/>
        <w:ind w:left="1701" w:hanging="567"/>
      </w:pPr>
      <w:r w:rsidRPr="006B22B3">
        <w:t>4.</w:t>
      </w:r>
      <w:r w:rsidRPr="006B22B3">
        <w:tab/>
        <w:t>Organizational matters.</w:t>
      </w:r>
    </w:p>
    <w:p w:rsidR="00544B0B" w:rsidRPr="006B22B3" w:rsidRDefault="00544B0B" w:rsidP="00D4776D">
      <w:pPr>
        <w:pStyle w:val="SingleTxtG"/>
        <w:ind w:left="1701" w:hanging="567"/>
      </w:pPr>
      <w:r w:rsidRPr="006B22B3">
        <w:t>5.</w:t>
      </w:r>
      <w:r w:rsidRPr="006B22B3">
        <w:tab/>
        <w:t>Report of the Chair on activities undertaken between the twentieth and twenty-first sessions of the Committee.</w:t>
      </w:r>
    </w:p>
    <w:p w:rsidR="00544B0B" w:rsidRPr="006B22B3" w:rsidRDefault="00544B0B" w:rsidP="00D4776D">
      <w:pPr>
        <w:pStyle w:val="SingleTxtG"/>
        <w:ind w:left="1701" w:hanging="567"/>
      </w:pPr>
      <w:r w:rsidRPr="006B22B3">
        <w:t>6.</w:t>
      </w:r>
      <w:r w:rsidRPr="006B22B3">
        <w:tab/>
        <w:t>Submission of reports by parties to the Convention under article 35.</w:t>
      </w:r>
    </w:p>
    <w:p w:rsidR="00544B0B" w:rsidRPr="006B22B3" w:rsidRDefault="00544B0B" w:rsidP="00D4776D">
      <w:pPr>
        <w:pStyle w:val="SingleTxtG"/>
        <w:ind w:left="1701" w:hanging="567"/>
      </w:pPr>
      <w:r w:rsidRPr="006B22B3">
        <w:t>7.</w:t>
      </w:r>
      <w:r w:rsidRPr="006B22B3">
        <w:tab/>
        <w:t>Consideration of reports submitted by parties to the Convention under article 35.</w:t>
      </w:r>
    </w:p>
    <w:p w:rsidR="00544B0B" w:rsidRPr="006B22B3" w:rsidRDefault="00544B0B" w:rsidP="00D4776D">
      <w:pPr>
        <w:pStyle w:val="SingleTxtG"/>
        <w:ind w:left="1701" w:hanging="567"/>
      </w:pPr>
      <w:r w:rsidRPr="006B22B3">
        <w:t>8.</w:t>
      </w:r>
      <w:r w:rsidRPr="006B22B3">
        <w:tab/>
        <w:t>Adoption of lists of issues concerning reports of parties to the Convention.</w:t>
      </w:r>
    </w:p>
    <w:p w:rsidR="00544B0B" w:rsidRPr="006B22B3" w:rsidRDefault="00544B0B" w:rsidP="00D4776D">
      <w:pPr>
        <w:pStyle w:val="SingleTxtG"/>
        <w:ind w:left="1701" w:hanging="567"/>
      </w:pPr>
      <w:r w:rsidRPr="006B22B3">
        <w:t>9.</w:t>
      </w:r>
      <w:r w:rsidRPr="006B22B3">
        <w:tab/>
        <w:t>Cooperation with other United Nations bodies, specialized agencies, organizations of persons with disabilities and other competent bodies.</w:t>
      </w:r>
    </w:p>
    <w:p w:rsidR="00544B0B" w:rsidRPr="006B22B3" w:rsidRDefault="00544B0B" w:rsidP="00D4776D">
      <w:pPr>
        <w:pStyle w:val="SingleTxtG"/>
        <w:ind w:left="1701" w:hanging="567"/>
      </w:pPr>
      <w:r w:rsidRPr="006B22B3">
        <w:t>10.</w:t>
      </w:r>
      <w:r w:rsidRPr="006B22B3">
        <w:tab/>
        <w:t>General comments.</w:t>
      </w:r>
    </w:p>
    <w:p w:rsidR="00544B0B" w:rsidRPr="006B22B3" w:rsidRDefault="00544B0B" w:rsidP="00D4776D">
      <w:pPr>
        <w:pStyle w:val="SingleTxtG"/>
        <w:ind w:left="1701" w:hanging="567"/>
      </w:pPr>
      <w:r w:rsidRPr="006B22B3">
        <w:t>11.</w:t>
      </w:r>
      <w:r w:rsidRPr="006B22B3">
        <w:tab/>
        <w:t>Methods of work of the Committee.</w:t>
      </w:r>
    </w:p>
    <w:p w:rsidR="00544B0B" w:rsidRPr="006B22B3" w:rsidRDefault="00544B0B" w:rsidP="00D4776D">
      <w:pPr>
        <w:pStyle w:val="SingleTxtG"/>
        <w:ind w:left="1701" w:hanging="567"/>
      </w:pPr>
      <w:r w:rsidRPr="006B22B3">
        <w:t>12.</w:t>
      </w:r>
      <w:r w:rsidRPr="006B22B3">
        <w:tab/>
        <w:t>Future meetings.</w:t>
      </w:r>
    </w:p>
    <w:p w:rsidR="00544B0B" w:rsidRPr="006B22B3" w:rsidRDefault="00544B0B" w:rsidP="00D4776D">
      <w:pPr>
        <w:pStyle w:val="SingleTxtG"/>
        <w:ind w:left="1701" w:hanging="567"/>
      </w:pPr>
      <w:r w:rsidRPr="006B22B3">
        <w:t>13.</w:t>
      </w:r>
      <w:r w:rsidRPr="006B22B3">
        <w:tab/>
        <w:t>Implementation of General Assembly resolution 68/268 on strengthening and enhancing the effective functioning of the human rights treaty body system.</w:t>
      </w:r>
    </w:p>
    <w:p w:rsidR="00544B0B" w:rsidRPr="006B22B3" w:rsidRDefault="00544B0B" w:rsidP="00D4776D">
      <w:pPr>
        <w:pStyle w:val="SingleTxtG"/>
        <w:ind w:left="1701" w:hanging="567"/>
      </w:pPr>
      <w:r w:rsidRPr="006B22B3">
        <w:t>14.</w:t>
      </w:r>
      <w:r w:rsidRPr="006B22B3">
        <w:tab/>
        <w:t>Activities under the Optional Protocol to the Convention.</w:t>
      </w:r>
    </w:p>
    <w:p w:rsidR="00544B0B" w:rsidRPr="006B22B3" w:rsidRDefault="00544B0B" w:rsidP="00D4776D">
      <w:pPr>
        <w:pStyle w:val="SingleTxtG"/>
        <w:ind w:left="1701" w:hanging="567"/>
      </w:pPr>
      <w:r w:rsidRPr="006B22B3">
        <w:t>15.</w:t>
      </w:r>
      <w:r w:rsidRPr="006B22B3">
        <w:tab/>
        <w:t>Follow-up to inquiries under the Optional Protocol to the Convention.</w:t>
      </w:r>
    </w:p>
    <w:p w:rsidR="00544B0B" w:rsidRPr="006B22B3" w:rsidRDefault="00544B0B" w:rsidP="00D4776D">
      <w:pPr>
        <w:pStyle w:val="SingleTxtG"/>
        <w:ind w:left="1701" w:hanging="567"/>
      </w:pPr>
      <w:r w:rsidRPr="006B22B3">
        <w:t>16.</w:t>
      </w:r>
      <w:r w:rsidRPr="006B22B3">
        <w:tab/>
        <w:t>Adoption of the report on the twenty-first session.</w:t>
      </w:r>
    </w:p>
    <w:p w:rsidR="00D4776D" w:rsidRPr="006B22B3" w:rsidRDefault="00544B0B" w:rsidP="00D4776D">
      <w:pPr>
        <w:pStyle w:val="SingleTxtG"/>
        <w:ind w:left="1701" w:hanging="567"/>
      </w:pPr>
      <w:r w:rsidRPr="006B22B3">
        <w:t xml:space="preserve">17. </w:t>
      </w:r>
      <w:r w:rsidRPr="006B22B3">
        <w:tab/>
        <w:t>Adoption of the biennial report (2017–2018) to the General Assembly and to the Economic and Social Council.</w:t>
      </w:r>
    </w:p>
    <w:p w:rsidR="00544B0B" w:rsidRPr="006B22B3" w:rsidRDefault="00544B0B" w:rsidP="00D4776D">
      <w:pPr>
        <w:pStyle w:val="H1G"/>
      </w:pPr>
      <w:r w:rsidRPr="006B22B3">
        <w:lastRenderedPageBreak/>
        <w:tab/>
      </w:r>
      <w:r w:rsidRPr="006B22B3">
        <w:tab/>
        <w:t>Annotations</w:t>
      </w:r>
    </w:p>
    <w:p w:rsidR="00544B0B" w:rsidRPr="006B22B3" w:rsidRDefault="00544B0B" w:rsidP="00EA097A">
      <w:pPr>
        <w:pStyle w:val="H23G"/>
      </w:pPr>
      <w:r w:rsidRPr="006B22B3">
        <w:tab/>
        <w:t>1.</w:t>
      </w:r>
      <w:r w:rsidRPr="006B22B3">
        <w:tab/>
        <w:t>Solemn declaration by the newly elected members of the Committee</w:t>
      </w:r>
    </w:p>
    <w:p w:rsidR="00544B0B" w:rsidRPr="006B22B3" w:rsidRDefault="00544B0B" w:rsidP="00456016">
      <w:pPr>
        <w:pStyle w:val="SingleTxtG"/>
      </w:pPr>
      <w:r w:rsidRPr="006B22B3">
        <w:t xml:space="preserve">In accordance with rule 14 of the rules of procedure, new members of the Committee shall make the following solemn declaration: </w:t>
      </w:r>
    </w:p>
    <w:p w:rsidR="00544B0B" w:rsidRPr="006B22B3" w:rsidRDefault="006B22B3" w:rsidP="00456016">
      <w:pPr>
        <w:pStyle w:val="SingleTxtG"/>
      </w:pPr>
      <w:r>
        <w:t>“</w:t>
      </w:r>
      <w:r w:rsidR="00544B0B" w:rsidRPr="006B22B3">
        <w:t>I solemnly declare that I will perform my duties and exercise my powers as a member of the Committee on the Rights of Persons with Disabilities honourably, faithfully, impartially and conscientiously.</w:t>
      </w:r>
      <w:r>
        <w:t>”</w:t>
      </w:r>
    </w:p>
    <w:p w:rsidR="00544B0B" w:rsidRPr="006B22B3" w:rsidRDefault="00544B0B" w:rsidP="00EA097A">
      <w:pPr>
        <w:pStyle w:val="H23G"/>
      </w:pPr>
      <w:r w:rsidRPr="006B22B3">
        <w:tab/>
        <w:t xml:space="preserve">2. </w:t>
      </w:r>
      <w:r w:rsidRPr="006B22B3">
        <w:tab/>
        <w:t>Election of the Chair and other officers of the Committee</w:t>
      </w:r>
      <w:r w:rsidRPr="006B22B3" w:rsidDel="00AA79FF">
        <w:t xml:space="preserve"> </w:t>
      </w:r>
    </w:p>
    <w:p w:rsidR="00544B0B" w:rsidRPr="006B22B3" w:rsidRDefault="00544B0B" w:rsidP="00456016">
      <w:pPr>
        <w:pStyle w:val="SingleTxtG"/>
      </w:pPr>
      <w:r w:rsidRPr="006B22B3">
        <w:t>In accordance with rule 15 of its rules of procedure, the Committee shall elect from among its members a Chair, three Vice-Chairs and a Rapporteur. In accordance with rules 16 and 17, the officers of the Committee shall be elected for a term of two years and elections shall be held by secret ballot, unless the Committee decides otherwise in the case of an election to fill a place for which there is only one candidate.</w:t>
      </w:r>
    </w:p>
    <w:p w:rsidR="00544B0B" w:rsidRPr="006B22B3" w:rsidRDefault="00544B0B" w:rsidP="00EA097A">
      <w:pPr>
        <w:pStyle w:val="H23G"/>
      </w:pPr>
      <w:r w:rsidRPr="006B22B3">
        <w:tab/>
        <w:t>3.</w:t>
      </w:r>
      <w:r w:rsidRPr="006B22B3">
        <w:tab/>
        <w:t>Adoption of the agenda</w:t>
      </w:r>
    </w:p>
    <w:p w:rsidR="00544B0B" w:rsidRPr="006B22B3" w:rsidRDefault="00544B0B" w:rsidP="00456016">
      <w:pPr>
        <w:pStyle w:val="SingleTxtG"/>
      </w:pPr>
      <w:r w:rsidRPr="006B22B3">
        <w:t>Under rule 9 of the Committee</w:t>
      </w:r>
      <w:r w:rsidR="006B22B3">
        <w:t>’</w:t>
      </w:r>
      <w:r w:rsidRPr="006B22B3">
        <w:t>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544B0B" w:rsidRPr="006B22B3" w:rsidRDefault="00544B0B" w:rsidP="00456016">
      <w:pPr>
        <w:pStyle w:val="SingleTxtG"/>
      </w:pPr>
      <w:r w:rsidRPr="006B22B3">
        <w:t>The provisional agenda for the twenty-first</w:t>
      </w:r>
      <w:r w:rsidRPr="006B22B3" w:rsidDel="00C526AF">
        <w:t xml:space="preserve"> </w:t>
      </w:r>
      <w:r w:rsidRPr="006B22B3">
        <w:t>session was prepared by the Secretary-General, in consultation with the Chair of the Committee, pursuant to rule 8 of the rules of procedure.</w:t>
      </w:r>
    </w:p>
    <w:p w:rsidR="00544B0B" w:rsidRPr="006B22B3" w:rsidRDefault="00544B0B" w:rsidP="00EA097A">
      <w:pPr>
        <w:pStyle w:val="H23G"/>
      </w:pPr>
      <w:r w:rsidRPr="006B22B3">
        <w:tab/>
        <w:t>4.</w:t>
      </w:r>
      <w:r w:rsidRPr="006B22B3">
        <w:tab/>
        <w:t>Organizational matters</w:t>
      </w:r>
    </w:p>
    <w:p w:rsidR="00544B0B" w:rsidRPr="006B22B3" w:rsidRDefault="00544B0B" w:rsidP="00456016">
      <w:pPr>
        <w:pStyle w:val="SingleTxtG"/>
      </w:pPr>
      <w:r w:rsidRPr="006B22B3">
        <w:t xml:space="preserve">The twenty-first session of the Committee will be held at the United Nations Office at Geneva, in Room XVII at the </w:t>
      </w:r>
      <w:proofErr w:type="spellStart"/>
      <w:r w:rsidRPr="006B22B3">
        <w:t>Palais</w:t>
      </w:r>
      <w:proofErr w:type="spellEnd"/>
      <w:r w:rsidRPr="006B22B3">
        <w:t xml:space="preserve"> des Nations, from 11 March to 5 April 2019. The first meeting of the session will be convened on Monday, 11 March, at 10 a.m. A representative of the Secretary-General will open the session.</w:t>
      </w:r>
    </w:p>
    <w:p w:rsidR="00544B0B" w:rsidRPr="006B22B3" w:rsidRDefault="00544B0B" w:rsidP="00456016">
      <w:pPr>
        <w:pStyle w:val="SingleTxtG"/>
      </w:pPr>
      <w:r w:rsidRPr="006B22B3">
        <w:t>Pursuant to rule 29 of the rules of procedure, the meetings of the Committee shall be held in public, unless otherwise decided by the Committee.</w:t>
      </w:r>
    </w:p>
    <w:p w:rsidR="00544B0B" w:rsidRPr="006B22B3" w:rsidRDefault="00544B0B" w:rsidP="00456016">
      <w:pPr>
        <w:pStyle w:val="SingleTxtG"/>
      </w:pPr>
      <w:r w:rsidRPr="006B22B3">
        <w:t>The Committee will consider matters concerning the organization of the twenty-first session, in particular the adoption of its programme of work, a draft of which is contained in the annex.</w:t>
      </w:r>
    </w:p>
    <w:p w:rsidR="00544B0B" w:rsidRPr="006B22B3" w:rsidRDefault="00544B0B" w:rsidP="00EA097A">
      <w:pPr>
        <w:pStyle w:val="H23G"/>
      </w:pPr>
      <w:r w:rsidRPr="006B22B3">
        <w:tab/>
        <w:t>5.</w:t>
      </w:r>
      <w:r w:rsidRPr="006B22B3">
        <w:tab/>
        <w:t>Report of the Chair on activities undertaken between the twentieth and twenty-first sessions of the Committee</w:t>
      </w:r>
    </w:p>
    <w:p w:rsidR="00544B0B" w:rsidRPr="006B22B3" w:rsidRDefault="00544B0B" w:rsidP="00456016">
      <w:pPr>
        <w:pStyle w:val="SingleTxtG"/>
      </w:pPr>
      <w:r w:rsidRPr="006B22B3">
        <w:t>The Committee will consider the report of the Chair on activities undertaken between the twentieth and twenty-first sessions.</w:t>
      </w:r>
    </w:p>
    <w:p w:rsidR="00544B0B" w:rsidRPr="006B22B3" w:rsidRDefault="00544B0B" w:rsidP="00EA097A">
      <w:pPr>
        <w:pStyle w:val="H23G"/>
      </w:pPr>
      <w:r w:rsidRPr="006B22B3">
        <w:tab/>
        <w:t>6.</w:t>
      </w:r>
      <w:r w:rsidRPr="006B22B3">
        <w:tab/>
        <w:t>Submission of reports by parties to the Convention under article 35</w:t>
      </w:r>
    </w:p>
    <w:p w:rsidR="00544B0B" w:rsidRPr="006B22B3" w:rsidRDefault="00544B0B" w:rsidP="00A8418F">
      <w:pPr>
        <w:pStyle w:val="SingleTxtG"/>
        <w:spacing w:after="240"/>
      </w:pPr>
      <w:r w:rsidRPr="006B22B3">
        <w:t xml:space="preserve">The Committee will be updated on the reports received from parties to the Convention under article 35. As at the time of issuance of the present provisional agenda, the following reports had been received and were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6"/>
        <w:gridCol w:w="1390"/>
        <w:gridCol w:w="2225"/>
        <w:gridCol w:w="1669"/>
      </w:tblGrid>
      <w:tr w:rsidR="00544B0B" w:rsidRPr="006B22B3" w:rsidTr="00A8418F">
        <w:trPr>
          <w:tblHeader/>
        </w:trPr>
        <w:tc>
          <w:tcPr>
            <w:tcW w:w="2086" w:type="dxa"/>
            <w:tcBorders>
              <w:top w:val="single" w:sz="4" w:space="0" w:color="auto"/>
              <w:bottom w:val="single" w:sz="12" w:space="0" w:color="auto"/>
            </w:tcBorders>
            <w:shd w:val="clear" w:color="auto" w:fill="auto"/>
            <w:vAlign w:val="bottom"/>
          </w:tcPr>
          <w:p w:rsidR="00544B0B" w:rsidRPr="006B22B3" w:rsidRDefault="00544B0B" w:rsidP="00A8418F">
            <w:pPr>
              <w:suppressAutoHyphens w:val="0"/>
              <w:spacing w:before="80" w:after="80" w:line="200" w:lineRule="exact"/>
              <w:ind w:right="113"/>
              <w:rPr>
                <w:i/>
                <w:sz w:val="16"/>
              </w:rPr>
            </w:pPr>
            <w:r w:rsidRPr="006B22B3">
              <w:rPr>
                <w:i/>
                <w:sz w:val="16"/>
              </w:rPr>
              <w:br w:type="page"/>
            </w:r>
            <w:r w:rsidRPr="006B22B3">
              <w:rPr>
                <w:i/>
                <w:sz w:val="16"/>
              </w:rPr>
              <w:br w:type="page"/>
              <w:t>Party</w:t>
            </w:r>
          </w:p>
        </w:tc>
        <w:tc>
          <w:tcPr>
            <w:tcW w:w="1390" w:type="dxa"/>
            <w:tcBorders>
              <w:top w:val="single" w:sz="4" w:space="0" w:color="auto"/>
              <w:bottom w:val="single" w:sz="12" w:space="0" w:color="auto"/>
            </w:tcBorders>
            <w:shd w:val="clear" w:color="auto" w:fill="auto"/>
            <w:vAlign w:val="bottom"/>
          </w:tcPr>
          <w:p w:rsidR="00544B0B" w:rsidRPr="006B22B3" w:rsidRDefault="00544B0B" w:rsidP="00A8418F">
            <w:pPr>
              <w:suppressAutoHyphens w:val="0"/>
              <w:spacing w:before="80" w:after="80" w:line="200" w:lineRule="exact"/>
              <w:ind w:right="113"/>
              <w:rPr>
                <w:i/>
                <w:sz w:val="16"/>
              </w:rPr>
            </w:pPr>
            <w:r w:rsidRPr="006B22B3">
              <w:rPr>
                <w:i/>
                <w:sz w:val="16"/>
              </w:rPr>
              <w:t>Due</w:t>
            </w:r>
          </w:p>
        </w:tc>
        <w:tc>
          <w:tcPr>
            <w:tcW w:w="2225" w:type="dxa"/>
            <w:tcBorders>
              <w:top w:val="single" w:sz="4" w:space="0" w:color="auto"/>
              <w:bottom w:val="single" w:sz="12" w:space="0" w:color="auto"/>
            </w:tcBorders>
            <w:shd w:val="clear" w:color="auto" w:fill="auto"/>
            <w:vAlign w:val="bottom"/>
          </w:tcPr>
          <w:p w:rsidR="00544B0B" w:rsidRPr="006B22B3" w:rsidRDefault="00544B0B" w:rsidP="00A8418F">
            <w:pPr>
              <w:suppressAutoHyphens w:val="0"/>
              <w:spacing w:before="80" w:after="80" w:line="200" w:lineRule="exact"/>
              <w:ind w:right="113"/>
              <w:rPr>
                <w:i/>
                <w:sz w:val="16"/>
              </w:rPr>
            </w:pPr>
            <w:r w:rsidRPr="006B22B3">
              <w:rPr>
                <w:i/>
                <w:sz w:val="16"/>
              </w:rPr>
              <w:t>Date received</w:t>
            </w:r>
          </w:p>
        </w:tc>
        <w:tc>
          <w:tcPr>
            <w:tcW w:w="1669" w:type="dxa"/>
            <w:tcBorders>
              <w:top w:val="single" w:sz="4" w:space="0" w:color="auto"/>
              <w:bottom w:val="single" w:sz="12" w:space="0" w:color="auto"/>
            </w:tcBorders>
            <w:shd w:val="clear" w:color="auto" w:fill="auto"/>
            <w:vAlign w:val="bottom"/>
          </w:tcPr>
          <w:p w:rsidR="00544B0B" w:rsidRPr="006B22B3" w:rsidRDefault="00544B0B" w:rsidP="00A8418F">
            <w:pPr>
              <w:suppressAutoHyphens w:val="0"/>
              <w:spacing w:before="80" w:after="80" w:line="200" w:lineRule="exact"/>
              <w:ind w:right="113"/>
              <w:rPr>
                <w:i/>
                <w:sz w:val="16"/>
              </w:rPr>
            </w:pPr>
            <w:r w:rsidRPr="006B22B3">
              <w:rPr>
                <w:i/>
                <w:sz w:val="16"/>
              </w:rPr>
              <w:t>Symbol</w:t>
            </w:r>
          </w:p>
        </w:tc>
      </w:tr>
      <w:tr w:rsidR="00544B0B" w:rsidRPr="006B22B3" w:rsidTr="00A8418F">
        <w:trPr>
          <w:trHeight w:hRule="exact" w:val="113"/>
          <w:tblHeader/>
        </w:trPr>
        <w:tc>
          <w:tcPr>
            <w:tcW w:w="2086" w:type="dxa"/>
            <w:tcBorders>
              <w:top w:val="single" w:sz="12" w:space="0" w:color="auto"/>
            </w:tcBorders>
            <w:shd w:val="clear" w:color="auto" w:fill="auto"/>
          </w:tcPr>
          <w:p w:rsidR="00544B0B" w:rsidRPr="006B22B3" w:rsidRDefault="00544B0B" w:rsidP="00A8418F">
            <w:pPr>
              <w:suppressAutoHyphens w:val="0"/>
              <w:spacing w:before="40" w:after="120" w:line="220" w:lineRule="exact"/>
              <w:ind w:right="113"/>
            </w:pPr>
          </w:p>
        </w:tc>
        <w:tc>
          <w:tcPr>
            <w:tcW w:w="1390" w:type="dxa"/>
            <w:tcBorders>
              <w:top w:val="single" w:sz="12" w:space="0" w:color="auto"/>
            </w:tcBorders>
            <w:shd w:val="clear" w:color="auto" w:fill="auto"/>
          </w:tcPr>
          <w:p w:rsidR="00544B0B" w:rsidRPr="006B22B3" w:rsidRDefault="00544B0B" w:rsidP="00A8418F">
            <w:pPr>
              <w:suppressAutoHyphens w:val="0"/>
              <w:spacing w:before="40" w:after="120" w:line="220" w:lineRule="exact"/>
              <w:ind w:right="113"/>
            </w:pPr>
          </w:p>
        </w:tc>
        <w:tc>
          <w:tcPr>
            <w:tcW w:w="2225" w:type="dxa"/>
            <w:tcBorders>
              <w:top w:val="single" w:sz="12" w:space="0" w:color="auto"/>
            </w:tcBorders>
            <w:shd w:val="clear" w:color="auto" w:fill="auto"/>
          </w:tcPr>
          <w:p w:rsidR="00544B0B" w:rsidRPr="006B22B3" w:rsidRDefault="00544B0B" w:rsidP="00A8418F">
            <w:pPr>
              <w:suppressAutoHyphens w:val="0"/>
              <w:spacing w:before="40" w:after="120" w:line="220" w:lineRule="exact"/>
              <w:ind w:right="113"/>
            </w:pPr>
          </w:p>
        </w:tc>
        <w:tc>
          <w:tcPr>
            <w:tcW w:w="1669" w:type="dxa"/>
            <w:tcBorders>
              <w:top w:val="single" w:sz="12" w:space="0" w:color="auto"/>
            </w:tcBorders>
            <w:shd w:val="clear" w:color="auto" w:fill="auto"/>
          </w:tcPr>
          <w:p w:rsidR="00544B0B" w:rsidRPr="006B22B3" w:rsidRDefault="00544B0B" w:rsidP="00A8418F">
            <w:pPr>
              <w:suppressAutoHyphens w:val="0"/>
              <w:spacing w:before="40" w:after="120" w:line="220" w:lineRule="exact"/>
              <w:ind w:right="113"/>
            </w:pP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Albania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2014</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4 December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CRPD/C/ALB/1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Andorra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2016</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30 March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C22D81">
        <w:tc>
          <w:tcPr>
            <w:tcW w:w="2086"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Angola</w:t>
            </w:r>
          </w:p>
        </w:tc>
        <w:tc>
          <w:tcPr>
            <w:tcW w:w="1390"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2016</w:t>
            </w:r>
          </w:p>
        </w:tc>
        <w:tc>
          <w:tcPr>
            <w:tcW w:w="2225"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26 January 2017</w:t>
            </w:r>
          </w:p>
        </w:tc>
        <w:tc>
          <w:tcPr>
            <w:tcW w:w="1669"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C22D81">
        <w:tc>
          <w:tcPr>
            <w:tcW w:w="2086"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Argentina</w:t>
            </w:r>
          </w:p>
        </w:tc>
        <w:tc>
          <w:tcPr>
            <w:tcW w:w="1390"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2 October 2018</w:t>
            </w:r>
          </w:p>
        </w:tc>
        <w:tc>
          <w:tcPr>
            <w:tcW w:w="1669"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CRPD/C/ARG/2-3</w:t>
            </w:r>
          </w:p>
        </w:tc>
      </w:tr>
      <w:tr w:rsidR="00544B0B" w:rsidRPr="006B22B3" w:rsidTr="00C22D81">
        <w:tc>
          <w:tcPr>
            <w:tcW w:w="2086"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lastRenderedPageBreak/>
              <w:t>Australia</w:t>
            </w:r>
          </w:p>
        </w:tc>
        <w:tc>
          <w:tcPr>
            <w:tcW w:w="1390"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7 September 2018</w:t>
            </w:r>
          </w:p>
        </w:tc>
        <w:tc>
          <w:tcPr>
            <w:tcW w:w="1669"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Bahrain</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2013</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12 October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Bangladesh</w:t>
            </w:r>
          </w:p>
        </w:tc>
        <w:tc>
          <w:tcPr>
            <w:tcW w:w="1390"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2010</w:t>
            </w:r>
          </w:p>
        </w:tc>
        <w:tc>
          <w:tcPr>
            <w:tcW w:w="2225"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18 April 2017</w:t>
            </w:r>
          </w:p>
        </w:tc>
        <w:tc>
          <w:tcPr>
            <w:tcW w:w="1669"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CRPD/C/BGD/1</w:t>
            </w:r>
          </w:p>
        </w:tc>
      </w:tr>
      <w:tr w:rsidR="00544B0B" w:rsidRPr="006B22B3" w:rsidTr="00A8418F">
        <w:tc>
          <w:tcPr>
            <w:tcW w:w="2086"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Benin</w:t>
            </w:r>
          </w:p>
        </w:tc>
        <w:tc>
          <w:tcPr>
            <w:tcW w:w="1390"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2014</w:t>
            </w:r>
          </w:p>
        </w:tc>
        <w:tc>
          <w:tcPr>
            <w:tcW w:w="2225"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5 September 2018</w:t>
            </w:r>
          </w:p>
        </w:tc>
        <w:tc>
          <w:tcPr>
            <w:tcW w:w="1669"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Burkina Faso</w:t>
            </w:r>
          </w:p>
        </w:tc>
        <w:tc>
          <w:tcPr>
            <w:tcW w:w="1390"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2011</w:t>
            </w:r>
          </w:p>
        </w:tc>
        <w:tc>
          <w:tcPr>
            <w:tcW w:w="2225"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30 November 2018</w:t>
            </w:r>
          </w:p>
        </w:tc>
        <w:tc>
          <w:tcPr>
            <w:tcW w:w="1669"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China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31 August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Djibouti</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2014</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 February 2016</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CRPD/C/DJI/1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Ecuador</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7 September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CRPD/C/ECU/2-3</w:t>
            </w:r>
          </w:p>
        </w:tc>
      </w:tr>
      <w:tr w:rsidR="00544B0B" w:rsidRPr="006B22B3" w:rsidDel="00F86984"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El Salvador</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7 May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Del="00F86984" w:rsidTr="00A8418F">
        <w:tc>
          <w:tcPr>
            <w:tcW w:w="2086" w:type="dxa"/>
            <w:shd w:val="clear" w:color="auto" w:fill="auto"/>
          </w:tcPr>
          <w:p w:rsidR="00544B0B" w:rsidRPr="006B22B3" w:rsidDel="00F86984" w:rsidRDefault="00544B0B" w:rsidP="00A8418F">
            <w:pPr>
              <w:suppressAutoHyphens w:val="0"/>
              <w:spacing w:before="40" w:after="120" w:line="220" w:lineRule="exact"/>
              <w:ind w:right="113"/>
            </w:pPr>
            <w:r w:rsidRPr="006B22B3">
              <w:t>Estonia</w:t>
            </w:r>
          </w:p>
        </w:tc>
        <w:tc>
          <w:tcPr>
            <w:tcW w:w="1390" w:type="dxa"/>
            <w:shd w:val="clear" w:color="auto" w:fill="auto"/>
          </w:tcPr>
          <w:p w:rsidR="00544B0B" w:rsidRPr="006B22B3" w:rsidDel="00F86984" w:rsidRDefault="00544B0B" w:rsidP="00A8418F">
            <w:pPr>
              <w:suppressAutoHyphens w:val="0"/>
              <w:spacing w:before="40" w:after="120" w:line="220" w:lineRule="exact"/>
              <w:ind w:right="113"/>
            </w:pPr>
            <w:r w:rsidRPr="006B22B3">
              <w:t>2014</w:t>
            </w:r>
          </w:p>
        </w:tc>
        <w:tc>
          <w:tcPr>
            <w:tcW w:w="2225" w:type="dxa"/>
            <w:shd w:val="clear" w:color="auto" w:fill="auto"/>
          </w:tcPr>
          <w:p w:rsidR="00544B0B" w:rsidRPr="006B22B3" w:rsidDel="00F86984" w:rsidRDefault="00544B0B" w:rsidP="00A8418F">
            <w:pPr>
              <w:suppressAutoHyphens w:val="0"/>
              <w:spacing w:before="40" w:after="120" w:line="220" w:lineRule="exact"/>
              <w:ind w:right="113"/>
            </w:pPr>
            <w:r w:rsidRPr="006B22B3">
              <w:t>4 December 2015</w:t>
            </w:r>
          </w:p>
        </w:tc>
        <w:tc>
          <w:tcPr>
            <w:tcW w:w="1669" w:type="dxa"/>
            <w:shd w:val="clear" w:color="auto" w:fill="auto"/>
          </w:tcPr>
          <w:p w:rsidR="00544B0B" w:rsidRPr="006B22B3" w:rsidDel="00F86984" w:rsidRDefault="00544B0B" w:rsidP="00A8418F">
            <w:pPr>
              <w:suppressAutoHyphens w:val="0"/>
              <w:spacing w:before="40" w:after="120" w:line="220" w:lineRule="exact"/>
              <w:ind w:right="113"/>
            </w:pPr>
            <w:r w:rsidRPr="006B22B3">
              <w:t>CRPD/C/EST/1</w:t>
            </w:r>
          </w:p>
        </w:tc>
      </w:tr>
      <w:tr w:rsidR="00544B0B" w:rsidRPr="006B22B3" w:rsidDel="00F86984"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France</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2012</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8 May 2016</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CRPD/C/FRA/1</w:t>
            </w:r>
          </w:p>
        </w:tc>
      </w:tr>
      <w:tr w:rsidR="00544B0B" w:rsidRPr="006B22B3" w:rsidDel="00F86984"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Georgia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2016</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19 July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CRPD/C/GEO/1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Ghana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5 June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Greece</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2015</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 June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CRPD/C/GRC/1</w:t>
            </w:r>
          </w:p>
        </w:tc>
      </w:tr>
      <w:tr w:rsidR="00544B0B" w:rsidRPr="006B22B3" w:rsidDel="008B546F" w:rsidTr="00A8418F">
        <w:tc>
          <w:tcPr>
            <w:tcW w:w="2086" w:type="dxa"/>
            <w:shd w:val="clear" w:color="auto" w:fill="auto"/>
          </w:tcPr>
          <w:p w:rsidR="00544B0B" w:rsidRPr="006B22B3" w:rsidDel="008B546F" w:rsidRDefault="00544B0B" w:rsidP="00A8418F">
            <w:pPr>
              <w:suppressAutoHyphens w:val="0"/>
              <w:spacing w:before="40" w:after="120" w:line="220" w:lineRule="exact"/>
              <w:ind w:right="113"/>
            </w:pPr>
            <w:r w:rsidRPr="006B22B3">
              <w:t>Hungary</w:t>
            </w:r>
          </w:p>
        </w:tc>
        <w:tc>
          <w:tcPr>
            <w:tcW w:w="1390" w:type="dxa"/>
            <w:shd w:val="clear" w:color="auto" w:fill="auto"/>
          </w:tcPr>
          <w:p w:rsidR="00544B0B" w:rsidRPr="006B22B3" w:rsidDel="008B546F" w:rsidRDefault="00544B0B" w:rsidP="00A8418F">
            <w:pPr>
              <w:suppressAutoHyphens w:val="0"/>
              <w:spacing w:before="40" w:after="120" w:line="220" w:lineRule="exact"/>
              <w:ind w:right="113"/>
            </w:pPr>
            <w:r w:rsidRPr="006B22B3">
              <w:t>2017</w:t>
            </w:r>
          </w:p>
        </w:tc>
        <w:tc>
          <w:tcPr>
            <w:tcW w:w="2225" w:type="dxa"/>
            <w:shd w:val="clear" w:color="auto" w:fill="auto"/>
          </w:tcPr>
          <w:p w:rsidR="00544B0B" w:rsidRPr="006B22B3" w:rsidDel="008B546F" w:rsidRDefault="00544B0B" w:rsidP="00A8418F">
            <w:pPr>
              <w:suppressAutoHyphens w:val="0"/>
              <w:spacing w:before="40" w:after="120" w:line="220" w:lineRule="exact"/>
              <w:ind w:right="113"/>
            </w:pPr>
            <w:r w:rsidRPr="006B22B3">
              <w:t>30 April 2018</w:t>
            </w:r>
          </w:p>
        </w:tc>
        <w:tc>
          <w:tcPr>
            <w:tcW w:w="1669" w:type="dxa"/>
            <w:shd w:val="clear" w:color="auto" w:fill="auto"/>
          </w:tcPr>
          <w:p w:rsidR="00544B0B" w:rsidRPr="006B22B3" w:rsidDel="008B546F"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India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2011</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3 August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CRPD/C/IND/1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Indonesia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2013</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3 January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Iraq</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2010</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19 August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CRPD/C/IRQ/1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Israel</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2014</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18 May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Jamaica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2010</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25 June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CRPD/C/JAM/1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Japan</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2016</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30 June 2016</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CRPD/C/JPN/1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Kazakhstan</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2017</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9 June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Kuwait</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2015</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24 September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CRPD/C/KWT/1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Lao People</w:t>
            </w:r>
            <w:r w:rsidR="006B22B3">
              <w:t>’</w:t>
            </w:r>
            <w:r w:rsidRPr="006B22B3">
              <w:t>s Democratic Republic</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2011</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25 May 2016</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CRPD/C/LAO/1</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Malawi</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2011</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6 June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Maldives</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2012</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8 October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Mauritania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2014</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31 January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Mexico</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22 February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CRPD/C/MEX/2-3</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Myanmar</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2014</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19 November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CRPD/C/MMR/1</w:t>
            </w:r>
          </w:p>
        </w:tc>
      </w:tr>
      <w:tr w:rsidR="00544B0B" w:rsidRPr="006B22B3" w:rsidDel="008B546F"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Netherlands</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13 July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Nicaragua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2010</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27 February 2015</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Del="008B546F"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Palau</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2 June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Del="008B546F" w:rsidTr="00A8418F">
        <w:tc>
          <w:tcPr>
            <w:tcW w:w="2086" w:type="dxa"/>
            <w:shd w:val="clear" w:color="auto" w:fill="auto"/>
          </w:tcPr>
          <w:p w:rsidR="00544B0B" w:rsidRPr="006B22B3" w:rsidDel="008B546F" w:rsidRDefault="00544B0B" w:rsidP="00A8418F">
            <w:pPr>
              <w:suppressAutoHyphens w:val="0"/>
              <w:spacing w:before="40" w:after="120" w:line="220" w:lineRule="exact"/>
              <w:ind w:right="113"/>
            </w:pPr>
            <w:r w:rsidRPr="006B22B3">
              <w:t>Peru</w:t>
            </w:r>
          </w:p>
        </w:tc>
        <w:tc>
          <w:tcPr>
            <w:tcW w:w="1390" w:type="dxa"/>
            <w:shd w:val="clear" w:color="auto" w:fill="auto"/>
          </w:tcPr>
          <w:p w:rsidR="00544B0B" w:rsidRPr="006B22B3" w:rsidDel="008B546F"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Del="008B546F" w:rsidRDefault="00544B0B" w:rsidP="00A8418F">
            <w:pPr>
              <w:suppressAutoHyphens w:val="0"/>
              <w:spacing w:before="40" w:after="120" w:line="220" w:lineRule="exact"/>
              <w:ind w:right="113"/>
            </w:pPr>
            <w:r w:rsidRPr="006B22B3">
              <w:t>7 September 2018</w:t>
            </w:r>
          </w:p>
        </w:tc>
        <w:tc>
          <w:tcPr>
            <w:tcW w:w="1669" w:type="dxa"/>
            <w:shd w:val="clear" w:color="auto" w:fill="auto"/>
          </w:tcPr>
          <w:p w:rsidR="00544B0B" w:rsidRPr="006B22B3" w:rsidDel="008B546F" w:rsidRDefault="00544B0B" w:rsidP="00A8418F">
            <w:pPr>
              <w:suppressAutoHyphens w:val="0"/>
              <w:spacing w:before="40" w:after="120" w:line="220" w:lineRule="exact"/>
              <w:ind w:right="113"/>
            </w:pPr>
            <w:r w:rsidRPr="006B22B3">
              <w:t>-</w:t>
            </w:r>
          </w:p>
        </w:tc>
      </w:tr>
      <w:tr w:rsidR="00544B0B" w:rsidRPr="006B22B3" w:rsidTr="00C22D81">
        <w:tc>
          <w:tcPr>
            <w:tcW w:w="2086"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Singapore</w:t>
            </w:r>
          </w:p>
        </w:tc>
        <w:tc>
          <w:tcPr>
            <w:tcW w:w="1390"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2015</w:t>
            </w:r>
          </w:p>
        </w:tc>
        <w:tc>
          <w:tcPr>
            <w:tcW w:w="2225"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30 June 2016</w:t>
            </w:r>
          </w:p>
        </w:tc>
        <w:tc>
          <w:tcPr>
            <w:tcW w:w="1669"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CRPD/C/SGP/1</w:t>
            </w:r>
          </w:p>
        </w:tc>
      </w:tr>
      <w:tr w:rsidR="00544B0B" w:rsidRPr="006B22B3" w:rsidTr="00C22D81">
        <w:tc>
          <w:tcPr>
            <w:tcW w:w="2086"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Switzerland</w:t>
            </w:r>
          </w:p>
        </w:tc>
        <w:tc>
          <w:tcPr>
            <w:tcW w:w="1390"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2016</w:t>
            </w:r>
          </w:p>
        </w:tc>
        <w:tc>
          <w:tcPr>
            <w:tcW w:w="2225"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15 January 2016</w:t>
            </w:r>
          </w:p>
        </w:tc>
        <w:tc>
          <w:tcPr>
            <w:tcW w:w="1669"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CRPD/C/CHE/1</w:t>
            </w:r>
          </w:p>
        </w:tc>
      </w:tr>
      <w:tr w:rsidR="00544B0B" w:rsidRPr="006B22B3" w:rsidTr="00C22D81">
        <w:tc>
          <w:tcPr>
            <w:tcW w:w="2086"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lastRenderedPageBreak/>
              <w:t>Togo</w:t>
            </w:r>
          </w:p>
        </w:tc>
        <w:tc>
          <w:tcPr>
            <w:tcW w:w="1390"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2013</w:t>
            </w:r>
          </w:p>
        </w:tc>
        <w:tc>
          <w:tcPr>
            <w:tcW w:w="2225"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8 March 2018</w:t>
            </w:r>
          </w:p>
        </w:tc>
        <w:tc>
          <w:tcPr>
            <w:tcW w:w="1669"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Tunisia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2018</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4 September 2018</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C9562B">
        <w:tc>
          <w:tcPr>
            <w:tcW w:w="2086"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Tuvalu</w:t>
            </w:r>
          </w:p>
        </w:tc>
        <w:tc>
          <w:tcPr>
            <w:tcW w:w="1390"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2016</w:t>
            </w:r>
          </w:p>
        </w:tc>
        <w:tc>
          <w:tcPr>
            <w:tcW w:w="2225"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9 March 2018</w:t>
            </w:r>
          </w:p>
        </w:tc>
        <w:tc>
          <w:tcPr>
            <w:tcW w:w="1669" w:type="dxa"/>
            <w:tcBorders>
              <w:bottom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C9562B">
        <w:tc>
          <w:tcPr>
            <w:tcW w:w="2086"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Venezuela (Bolivarian Republic of)</w:t>
            </w:r>
          </w:p>
        </w:tc>
        <w:tc>
          <w:tcPr>
            <w:tcW w:w="1390"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2015</w:t>
            </w:r>
          </w:p>
        </w:tc>
        <w:tc>
          <w:tcPr>
            <w:tcW w:w="2225"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2 November 2015</w:t>
            </w:r>
          </w:p>
        </w:tc>
        <w:tc>
          <w:tcPr>
            <w:tcW w:w="1669" w:type="dxa"/>
            <w:tcBorders>
              <w:top w:val="nil"/>
              <w:bottom w:val="nil"/>
            </w:tcBorders>
            <w:shd w:val="clear" w:color="auto" w:fill="auto"/>
          </w:tcPr>
          <w:p w:rsidR="00544B0B" w:rsidRPr="006B22B3" w:rsidRDefault="00544B0B" w:rsidP="00A8418F">
            <w:pPr>
              <w:suppressAutoHyphens w:val="0"/>
              <w:spacing w:before="40" w:after="120" w:line="220" w:lineRule="exact"/>
              <w:ind w:right="113"/>
            </w:pPr>
            <w:r w:rsidRPr="006B22B3">
              <w:t>CRPD/C/VEN/1</w:t>
            </w:r>
          </w:p>
        </w:tc>
      </w:tr>
      <w:tr w:rsidR="00544B0B" w:rsidRPr="006B22B3" w:rsidTr="00C9562B">
        <w:tc>
          <w:tcPr>
            <w:tcW w:w="2086"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Viet Nam</w:t>
            </w:r>
          </w:p>
        </w:tc>
        <w:tc>
          <w:tcPr>
            <w:tcW w:w="1390"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2017</w:t>
            </w:r>
          </w:p>
        </w:tc>
        <w:tc>
          <w:tcPr>
            <w:tcW w:w="2225"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4 April 2018</w:t>
            </w:r>
          </w:p>
        </w:tc>
        <w:tc>
          <w:tcPr>
            <w:tcW w:w="1669" w:type="dxa"/>
            <w:tcBorders>
              <w:top w:val="nil"/>
            </w:tcBorders>
            <w:shd w:val="clear" w:color="auto" w:fill="auto"/>
          </w:tcPr>
          <w:p w:rsidR="00544B0B" w:rsidRPr="006B22B3" w:rsidRDefault="00544B0B" w:rsidP="00A8418F">
            <w:pPr>
              <w:suppressAutoHyphens w:val="0"/>
              <w:spacing w:before="40" w:after="120" w:line="220" w:lineRule="exact"/>
              <w:ind w:right="113"/>
            </w:pPr>
            <w:r w:rsidRPr="006B22B3">
              <w:t>-</w:t>
            </w:r>
          </w:p>
        </w:tc>
      </w:tr>
      <w:tr w:rsidR="00544B0B" w:rsidRPr="006B22B3" w:rsidTr="00A8418F">
        <w:tc>
          <w:tcPr>
            <w:tcW w:w="2086" w:type="dxa"/>
            <w:shd w:val="clear" w:color="auto" w:fill="auto"/>
          </w:tcPr>
          <w:p w:rsidR="00544B0B" w:rsidRPr="006B22B3" w:rsidRDefault="00544B0B" w:rsidP="00A8418F">
            <w:pPr>
              <w:suppressAutoHyphens w:val="0"/>
              <w:spacing w:before="40" w:after="120" w:line="220" w:lineRule="exact"/>
              <w:ind w:right="113"/>
            </w:pPr>
            <w:r w:rsidRPr="006B22B3">
              <w:t>Zambia</w:t>
            </w:r>
          </w:p>
        </w:tc>
        <w:tc>
          <w:tcPr>
            <w:tcW w:w="1390" w:type="dxa"/>
            <w:shd w:val="clear" w:color="auto" w:fill="auto"/>
          </w:tcPr>
          <w:p w:rsidR="00544B0B" w:rsidRPr="006B22B3" w:rsidRDefault="00544B0B" w:rsidP="00A8418F">
            <w:pPr>
              <w:suppressAutoHyphens w:val="0"/>
              <w:spacing w:before="40" w:after="120" w:line="220" w:lineRule="exact"/>
              <w:ind w:right="113"/>
            </w:pPr>
            <w:r w:rsidRPr="006B22B3">
              <w:t>2012</w:t>
            </w:r>
          </w:p>
        </w:tc>
        <w:tc>
          <w:tcPr>
            <w:tcW w:w="2225" w:type="dxa"/>
            <w:shd w:val="clear" w:color="auto" w:fill="auto"/>
          </w:tcPr>
          <w:p w:rsidR="00544B0B" w:rsidRPr="006B22B3" w:rsidRDefault="00544B0B" w:rsidP="00A8418F">
            <w:pPr>
              <w:suppressAutoHyphens w:val="0"/>
              <w:spacing w:before="40" w:after="120" w:line="220" w:lineRule="exact"/>
              <w:ind w:right="113"/>
            </w:pPr>
            <w:r w:rsidRPr="006B22B3">
              <w:t>19 September 2017</w:t>
            </w:r>
          </w:p>
        </w:tc>
        <w:tc>
          <w:tcPr>
            <w:tcW w:w="1669" w:type="dxa"/>
            <w:shd w:val="clear" w:color="auto" w:fill="auto"/>
          </w:tcPr>
          <w:p w:rsidR="00544B0B" w:rsidRPr="006B22B3" w:rsidRDefault="00544B0B" w:rsidP="00A8418F">
            <w:pPr>
              <w:suppressAutoHyphens w:val="0"/>
              <w:spacing w:before="40" w:after="120" w:line="220" w:lineRule="exact"/>
              <w:ind w:right="113"/>
            </w:pPr>
            <w:r w:rsidRPr="006B22B3">
              <w:t>-</w:t>
            </w:r>
          </w:p>
        </w:tc>
      </w:tr>
    </w:tbl>
    <w:p w:rsidR="00544B0B" w:rsidRPr="006B22B3" w:rsidRDefault="00544B0B" w:rsidP="00A8418F">
      <w:pPr>
        <w:pStyle w:val="H23G"/>
      </w:pPr>
      <w:r w:rsidRPr="006B22B3">
        <w:tab/>
        <w:t>7.</w:t>
      </w:r>
      <w:r w:rsidRPr="006B22B3">
        <w:tab/>
        <w:t>Consideration of reports submitted by parties to the Convention under article 35</w:t>
      </w:r>
    </w:p>
    <w:p w:rsidR="00544B0B" w:rsidRPr="006B22B3" w:rsidRDefault="00544B0B" w:rsidP="00544B0B">
      <w:pPr>
        <w:pStyle w:val="SingleTxtG"/>
      </w:pPr>
      <w:r w:rsidRPr="006B22B3">
        <w:t xml:space="preserve">At its twenty-first session, the Committee will consider the initial reports of Cuba, the Niger, Norway, Rwanda, Saudi Arabia, Senegal, Spain, Turkey and Vanuatu. </w:t>
      </w:r>
    </w:p>
    <w:p w:rsidR="00544B0B" w:rsidRPr="006B22B3" w:rsidRDefault="00544B0B" w:rsidP="00544B0B">
      <w:pPr>
        <w:pStyle w:val="SingleTxtG"/>
      </w:pPr>
      <w:r w:rsidRPr="006B22B3">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reports submitted is set forth in the tentative programme of work annexed hereto.</w:t>
      </w:r>
    </w:p>
    <w:p w:rsidR="00544B0B" w:rsidRPr="006B22B3" w:rsidRDefault="00544B0B" w:rsidP="00A8418F">
      <w:pPr>
        <w:pStyle w:val="H23G"/>
      </w:pPr>
      <w:r w:rsidRPr="006B22B3">
        <w:tab/>
        <w:t>8.</w:t>
      </w:r>
      <w:r w:rsidRPr="006B22B3">
        <w:tab/>
        <w:t>Adoption of lists of issues concerning reports of parties to the Convention</w:t>
      </w:r>
    </w:p>
    <w:p w:rsidR="00544B0B" w:rsidRPr="006B22B3" w:rsidRDefault="00544B0B" w:rsidP="00544B0B">
      <w:pPr>
        <w:pStyle w:val="SingleTxtG"/>
      </w:pPr>
      <w:r w:rsidRPr="006B22B3">
        <w:t>The Committee will adopt lists of issues on initial reports. It will also adopt lists of issues prior to reporting, under the simplified reporting procedure, on periodic reports.</w:t>
      </w:r>
    </w:p>
    <w:p w:rsidR="00544B0B" w:rsidRPr="006B22B3" w:rsidRDefault="00544B0B" w:rsidP="00A8418F">
      <w:pPr>
        <w:pStyle w:val="H23G"/>
      </w:pPr>
      <w:r w:rsidRPr="006B22B3">
        <w:tab/>
        <w:t>9.</w:t>
      </w:r>
      <w:r w:rsidRPr="006B22B3">
        <w:tab/>
        <w:t>Cooperation with other United Nations bodies, specialized agencies, organizations of persons with disabilities and other competent bodies</w:t>
      </w:r>
    </w:p>
    <w:p w:rsidR="00544B0B" w:rsidRPr="006B22B3" w:rsidRDefault="00544B0B" w:rsidP="00544B0B">
      <w:pPr>
        <w:pStyle w:val="SingleTxtG"/>
      </w:pPr>
      <w:r w:rsidRPr="006B22B3">
        <w:t>The Committee will discuss how to strengthen cooperation with United Nations bodies, specialized agencies, non-governmental organizations, including organizations of persons with disabilities, and other competent bodies</w:t>
      </w:r>
      <w:r w:rsidRPr="006B22B3" w:rsidDel="000D4433">
        <w:t xml:space="preserve"> </w:t>
      </w:r>
      <w:r w:rsidRPr="006B22B3">
        <w:t xml:space="preserve">in </w:t>
      </w:r>
      <w:bookmarkStart w:id="0" w:name="_GoBack"/>
      <w:bookmarkEnd w:id="0"/>
      <w:r w:rsidRPr="006B22B3">
        <w:t xml:space="preserve">order to enhance the promotion and protection of the rights of persons with disabilities. Representatives of such organizations and bodies may seek to address the Committee. </w:t>
      </w:r>
    </w:p>
    <w:p w:rsidR="00544B0B" w:rsidRPr="006B22B3" w:rsidRDefault="00544B0B" w:rsidP="00A8418F">
      <w:pPr>
        <w:pStyle w:val="H23G"/>
      </w:pPr>
      <w:r w:rsidRPr="006B22B3">
        <w:tab/>
        <w:t>10.</w:t>
      </w:r>
      <w:r w:rsidRPr="006B22B3">
        <w:tab/>
        <w:t>General comments</w:t>
      </w:r>
    </w:p>
    <w:p w:rsidR="00544B0B" w:rsidRPr="006B22B3" w:rsidRDefault="00544B0B" w:rsidP="00544B0B">
      <w:pPr>
        <w:pStyle w:val="SingleTxtG"/>
      </w:pPr>
      <w:r w:rsidRPr="006B22B3">
        <w:t xml:space="preserve">The Committee will discuss matters related to the process of preparing a future general comment. The Chair of the working group established to draft a general comment on article 11 will provide updated information on the progress made by the working group. </w:t>
      </w:r>
    </w:p>
    <w:p w:rsidR="00544B0B" w:rsidRPr="006B22B3" w:rsidRDefault="00544B0B" w:rsidP="00A8418F">
      <w:pPr>
        <w:pStyle w:val="H23G"/>
      </w:pPr>
      <w:r w:rsidRPr="006B22B3">
        <w:tab/>
        <w:t>11.</w:t>
      </w:r>
      <w:r w:rsidRPr="006B22B3">
        <w:tab/>
        <w:t>Methods of work of the Committee</w:t>
      </w:r>
    </w:p>
    <w:p w:rsidR="00544B0B" w:rsidRPr="006B22B3" w:rsidRDefault="00544B0B" w:rsidP="00544B0B">
      <w:pPr>
        <w:pStyle w:val="SingleTxtG"/>
      </w:pPr>
      <w:r w:rsidRPr="006B22B3">
        <w:t>The Committee will consider its methods of work.</w:t>
      </w:r>
    </w:p>
    <w:p w:rsidR="00544B0B" w:rsidRPr="006B22B3" w:rsidRDefault="00544B0B" w:rsidP="00A8418F">
      <w:pPr>
        <w:pStyle w:val="H23G"/>
      </w:pPr>
      <w:r w:rsidRPr="006B22B3">
        <w:tab/>
        <w:t>12.</w:t>
      </w:r>
      <w:r w:rsidRPr="006B22B3">
        <w:tab/>
        <w:t>Future meetings</w:t>
      </w:r>
    </w:p>
    <w:p w:rsidR="00544B0B" w:rsidRPr="006B22B3" w:rsidRDefault="00544B0B" w:rsidP="00544B0B">
      <w:pPr>
        <w:pStyle w:val="SingleTxtG"/>
      </w:pPr>
      <w:r w:rsidRPr="006B22B3">
        <w:t>The Committee will be informed of any developments relating to its future meetings. It will also consider the organization of its future work.</w:t>
      </w:r>
    </w:p>
    <w:p w:rsidR="00544B0B" w:rsidRPr="006B22B3" w:rsidRDefault="00544B0B" w:rsidP="00A8418F">
      <w:pPr>
        <w:pStyle w:val="H23G"/>
      </w:pPr>
      <w:r w:rsidRPr="006B22B3">
        <w:tab/>
        <w:t>13.</w:t>
      </w:r>
      <w:r w:rsidRPr="006B22B3">
        <w:tab/>
        <w:t>Implementation of General Assembly resolution 68/268 on strengthening and enhancing the effective functioning of the human rights treaty body system</w:t>
      </w:r>
    </w:p>
    <w:p w:rsidR="00544B0B" w:rsidRPr="006B22B3" w:rsidRDefault="00544B0B" w:rsidP="00544B0B">
      <w:pPr>
        <w:pStyle w:val="SingleTxtG"/>
      </w:pPr>
      <w:r w:rsidRPr="006B22B3">
        <w:t>The Committee will consider the implementation of General Assembly resolution 68/268 on strengthening and enhancing the effective functioning of the human rights treaty body system.</w:t>
      </w:r>
    </w:p>
    <w:p w:rsidR="00544B0B" w:rsidRPr="006B22B3" w:rsidRDefault="00544B0B" w:rsidP="00A8418F">
      <w:pPr>
        <w:pStyle w:val="H23G"/>
      </w:pPr>
      <w:r w:rsidRPr="006B22B3">
        <w:lastRenderedPageBreak/>
        <w:tab/>
        <w:t>14.</w:t>
      </w:r>
      <w:r w:rsidRPr="006B22B3">
        <w:tab/>
        <w:t>Activities under the Optional Protocol to the Convention</w:t>
      </w:r>
    </w:p>
    <w:p w:rsidR="00544B0B" w:rsidRPr="006B22B3" w:rsidRDefault="00544B0B" w:rsidP="00544B0B">
      <w:pPr>
        <w:pStyle w:val="SingleTxtG"/>
      </w:pPr>
      <w:r w:rsidRPr="006B22B3">
        <w:t>The Committee will consider the complaints submitted under the Optional Protocol to the Convention and the conduct of inquiries.</w:t>
      </w:r>
    </w:p>
    <w:p w:rsidR="00544B0B" w:rsidRPr="006B22B3" w:rsidRDefault="00544B0B" w:rsidP="00A8418F">
      <w:pPr>
        <w:pStyle w:val="H23G"/>
      </w:pPr>
      <w:r w:rsidRPr="006B22B3">
        <w:tab/>
        <w:t>15.</w:t>
      </w:r>
      <w:r w:rsidRPr="006B22B3">
        <w:tab/>
        <w:t>Follow-up to inquiries under the Optional Protocol to the Convention</w:t>
      </w:r>
    </w:p>
    <w:p w:rsidR="00544B0B" w:rsidRPr="006B22B3" w:rsidRDefault="00544B0B" w:rsidP="00544B0B">
      <w:pPr>
        <w:pStyle w:val="SingleTxtG"/>
      </w:pPr>
      <w:r w:rsidRPr="006B22B3">
        <w:t xml:space="preserve">The Committee will consider the information submitted by States parties and other relevant stakeholders on follow-up to inquiries. </w:t>
      </w:r>
    </w:p>
    <w:p w:rsidR="00544B0B" w:rsidRPr="006B22B3" w:rsidRDefault="00544B0B" w:rsidP="00A8418F">
      <w:pPr>
        <w:pStyle w:val="H23G"/>
      </w:pPr>
      <w:r w:rsidRPr="006B22B3">
        <w:tab/>
        <w:t>16.</w:t>
      </w:r>
      <w:r w:rsidRPr="006B22B3">
        <w:tab/>
        <w:t xml:space="preserve">Adoption of the report on the twenty-first session </w:t>
      </w:r>
    </w:p>
    <w:p w:rsidR="00544B0B" w:rsidRPr="006B22B3" w:rsidRDefault="00544B0B" w:rsidP="00544B0B">
      <w:pPr>
        <w:pStyle w:val="SingleTxtG"/>
      </w:pPr>
      <w:r w:rsidRPr="006B22B3">
        <w:t>Pursuant to rule 38 bis of its rules of procedure, the Committee may consider and adopt the report on its twenty-first session.</w:t>
      </w:r>
    </w:p>
    <w:p w:rsidR="00544B0B" w:rsidRPr="006B22B3" w:rsidRDefault="00C9562B" w:rsidP="00C9562B">
      <w:pPr>
        <w:pStyle w:val="H23G"/>
      </w:pPr>
      <w:r w:rsidRPr="006B22B3">
        <w:tab/>
      </w:r>
      <w:r w:rsidR="00544B0B" w:rsidRPr="006B22B3">
        <w:t>17.</w:t>
      </w:r>
      <w:r w:rsidR="00544B0B" w:rsidRPr="006B22B3">
        <w:tab/>
        <w:t>Adoption of the biennial report (2017–2018) to the General Assembly and to the Economic and Social Council</w:t>
      </w:r>
    </w:p>
    <w:p w:rsidR="00A8418F" w:rsidRPr="006B22B3" w:rsidRDefault="00544B0B" w:rsidP="00544B0B">
      <w:pPr>
        <w:pStyle w:val="SingleTxtG"/>
      </w:pPr>
      <w:r w:rsidRPr="006B22B3">
        <w:t>Under this item, the Committee will adopt its biennial report to the General Assembly and to the Economic and Social Council.</w:t>
      </w:r>
    </w:p>
    <w:p w:rsidR="00544B0B" w:rsidRPr="006B22B3" w:rsidRDefault="00544B0B" w:rsidP="00B16802">
      <w:pPr>
        <w:pStyle w:val="HChG"/>
      </w:pPr>
      <w:r w:rsidRPr="006B22B3">
        <w:br w:type="page"/>
      </w:r>
      <w:r w:rsidRPr="006B22B3">
        <w:lastRenderedPageBreak/>
        <w:t>Annex</w:t>
      </w:r>
    </w:p>
    <w:p w:rsidR="00544B0B" w:rsidRPr="006B22B3" w:rsidRDefault="00544B0B" w:rsidP="00CA625C">
      <w:pPr>
        <w:pStyle w:val="H23G"/>
      </w:pPr>
      <w:r w:rsidRPr="006B22B3">
        <w:tab/>
      </w:r>
      <w:r w:rsidRPr="006B22B3">
        <w:tab/>
        <w:t>Tentative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4"/>
        <w:gridCol w:w="1505"/>
        <w:gridCol w:w="1053"/>
        <w:gridCol w:w="3008"/>
      </w:tblGrid>
      <w:tr w:rsidR="00544B0B" w:rsidRPr="006B22B3" w:rsidTr="001D4572">
        <w:tc>
          <w:tcPr>
            <w:tcW w:w="1701" w:type="dxa"/>
            <w:tcBorders>
              <w:top w:val="single" w:sz="4" w:space="0" w:color="auto"/>
              <w:bottom w:val="nil"/>
            </w:tcBorders>
            <w:shd w:val="clear" w:color="auto" w:fill="auto"/>
            <w:vAlign w:val="bottom"/>
          </w:tcPr>
          <w:p w:rsidR="00544B0B" w:rsidRPr="006B22B3" w:rsidRDefault="00544B0B" w:rsidP="00CA625C">
            <w:pPr>
              <w:suppressAutoHyphens w:val="0"/>
              <w:spacing w:before="80" w:after="80" w:line="200" w:lineRule="exact"/>
              <w:ind w:right="113"/>
              <w:rPr>
                <w:b/>
                <w:bCs/>
                <w:iCs/>
                <w:szCs w:val="24"/>
              </w:rPr>
            </w:pPr>
            <w:r w:rsidRPr="006B22B3">
              <w:rPr>
                <w:b/>
                <w:bCs/>
                <w:iCs/>
                <w:szCs w:val="24"/>
              </w:rPr>
              <w:t>Week 1</w:t>
            </w:r>
          </w:p>
        </w:tc>
        <w:tc>
          <w:tcPr>
            <w:tcW w:w="1418" w:type="dxa"/>
            <w:tcBorders>
              <w:top w:val="single" w:sz="4" w:space="0" w:color="auto"/>
              <w:bottom w:val="nil"/>
            </w:tcBorders>
            <w:shd w:val="clear" w:color="auto" w:fill="auto"/>
            <w:vAlign w:val="bottom"/>
          </w:tcPr>
          <w:p w:rsidR="00544B0B" w:rsidRPr="006B22B3" w:rsidRDefault="00544B0B" w:rsidP="00CA625C">
            <w:pPr>
              <w:suppressAutoHyphens w:val="0"/>
              <w:spacing w:before="80" w:after="80" w:line="200" w:lineRule="exact"/>
              <w:ind w:right="113"/>
              <w:rPr>
                <w:i/>
                <w:szCs w:val="24"/>
              </w:rPr>
            </w:pPr>
          </w:p>
        </w:tc>
        <w:tc>
          <w:tcPr>
            <w:tcW w:w="992" w:type="dxa"/>
            <w:tcBorders>
              <w:top w:val="single" w:sz="4" w:space="0" w:color="auto"/>
              <w:bottom w:val="nil"/>
            </w:tcBorders>
            <w:shd w:val="clear" w:color="auto" w:fill="auto"/>
            <w:vAlign w:val="bottom"/>
          </w:tcPr>
          <w:p w:rsidR="00544B0B" w:rsidRPr="006B22B3" w:rsidRDefault="00544B0B" w:rsidP="00CA625C">
            <w:pPr>
              <w:suppressAutoHyphens w:val="0"/>
              <w:spacing w:before="80" w:after="80" w:line="200" w:lineRule="exact"/>
              <w:ind w:right="113"/>
              <w:rPr>
                <w:i/>
                <w:szCs w:val="24"/>
              </w:rPr>
            </w:pPr>
          </w:p>
        </w:tc>
        <w:tc>
          <w:tcPr>
            <w:tcW w:w="2835" w:type="dxa"/>
            <w:tcBorders>
              <w:top w:val="single" w:sz="4" w:space="0" w:color="auto"/>
              <w:bottom w:val="nil"/>
            </w:tcBorders>
            <w:shd w:val="clear" w:color="auto" w:fill="auto"/>
            <w:vAlign w:val="bottom"/>
          </w:tcPr>
          <w:p w:rsidR="00544B0B" w:rsidRPr="006B22B3" w:rsidRDefault="00544B0B" w:rsidP="00CA625C">
            <w:pPr>
              <w:suppressAutoHyphens w:val="0"/>
              <w:spacing w:before="80" w:after="80" w:line="200" w:lineRule="exact"/>
              <w:ind w:right="113"/>
              <w:rPr>
                <w:i/>
                <w:szCs w:val="24"/>
              </w:rPr>
            </w:pPr>
          </w:p>
        </w:tc>
      </w:tr>
      <w:tr w:rsidR="00544B0B" w:rsidRPr="006B22B3" w:rsidTr="001D4572">
        <w:tc>
          <w:tcPr>
            <w:tcW w:w="1701"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Monday,</w:t>
            </w:r>
            <w:r w:rsidRPr="006B22B3">
              <w:br/>
              <w:t>11 March 2019</w:t>
            </w:r>
          </w:p>
        </w:tc>
        <w:tc>
          <w:tcPr>
            <w:tcW w:w="1418"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434th meeting</w:t>
            </w:r>
            <w:r w:rsidRPr="006B22B3">
              <w:br/>
              <w:t>10 a.m. (public)</w:t>
            </w:r>
          </w:p>
        </w:tc>
        <w:tc>
          <w:tcPr>
            <w:tcW w:w="992"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Item 1</w:t>
            </w:r>
          </w:p>
        </w:tc>
        <w:tc>
          <w:tcPr>
            <w:tcW w:w="2835"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 xml:space="preserve">Solemn declaration by the newly elected members of the Committee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2</w:t>
            </w:r>
          </w:p>
        </w:tc>
        <w:tc>
          <w:tcPr>
            <w:tcW w:w="2835" w:type="dxa"/>
            <w:shd w:val="clear" w:color="auto" w:fill="auto"/>
          </w:tcPr>
          <w:p w:rsidR="00544B0B" w:rsidRPr="006B22B3" w:rsidDel="00AD5811" w:rsidRDefault="00544B0B" w:rsidP="00CA625C">
            <w:pPr>
              <w:suppressAutoHyphens w:val="0"/>
              <w:spacing w:before="40" w:after="120" w:line="220" w:lineRule="exact"/>
              <w:ind w:right="113"/>
            </w:pPr>
            <w:r w:rsidRPr="006B22B3">
              <w:t xml:space="preserve">Election of the Chair and other officers of the Committee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3</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Adoption of the agenda</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4</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Organizational matters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5</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Report of the Chair on activities undertaken between the twentieth and twenty-first</w:t>
            </w:r>
            <w:r w:rsidRPr="006B22B3" w:rsidDel="00BD0F1E">
              <w:t xml:space="preserve"> </w:t>
            </w:r>
            <w:r w:rsidRPr="006B22B3">
              <w:t>sessions of the Committee</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6</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Submission of reports by parties</w:t>
            </w:r>
            <w:r w:rsidRPr="006B22B3">
              <w:br/>
              <w:t xml:space="preserve">to the Convention under </w:t>
            </w:r>
            <w:r w:rsidRPr="006B22B3">
              <w:br/>
              <w:t xml:space="preserve">article 35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Cooperation with other United Nations bodies, specialized agencies, organizations of persons with disabilities and other competent bodies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435th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11</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Methods of work of the Committee</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1E1B68"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Cooperation with other United Nations bodies, specialized agencies, organizations of persons with disabilities and other competent bodies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Tuesday,</w:t>
            </w:r>
            <w:r w:rsidRPr="006B22B3">
              <w:br/>
              <w:t>12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436th meeting</w:t>
            </w:r>
            <w:r w:rsidRPr="006B22B3">
              <w:br/>
              <w:t>10 a.m.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Cooperation with other United Nations bodies, specialized agencies, organizations of persons with disabilities and other competent bodies</w:t>
            </w:r>
            <w:r w:rsidRPr="006B22B3" w:rsidDel="00027D3B">
              <w:t xml:space="preserve">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437th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Niger</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Wednesday, </w:t>
            </w:r>
            <w:r w:rsidRPr="006B22B3">
              <w:br/>
              <w:t>13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 xml:space="preserve">438th meeting </w:t>
            </w:r>
            <w:r w:rsidRPr="006B22B3">
              <w:br/>
              <w:t>10 a.m.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Niger</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439th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Turkey</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Thursday, </w:t>
            </w:r>
            <w:r w:rsidRPr="006B22B3">
              <w:br/>
              <w:t>14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 xml:space="preserve">440th meeting </w:t>
            </w:r>
            <w:r w:rsidRPr="006B22B3">
              <w:br/>
              <w:t>10 a.m.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Turkey</w:t>
            </w:r>
          </w:p>
        </w:tc>
      </w:tr>
      <w:tr w:rsidR="00544B0B" w:rsidRPr="006B22B3" w:rsidTr="001D4572">
        <w:tc>
          <w:tcPr>
            <w:tcW w:w="1701" w:type="dxa"/>
            <w:tcBorders>
              <w:bottom w:val="nil"/>
            </w:tcBorders>
            <w:shd w:val="clear" w:color="auto" w:fill="auto"/>
          </w:tcPr>
          <w:p w:rsidR="00544B0B" w:rsidRPr="006B22B3" w:rsidRDefault="00544B0B" w:rsidP="00CA625C">
            <w:pPr>
              <w:suppressAutoHyphens w:val="0"/>
              <w:spacing w:before="40" w:after="120" w:line="220" w:lineRule="exact"/>
              <w:ind w:right="113"/>
            </w:pPr>
          </w:p>
        </w:tc>
        <w:tc>
          <w:tcPr>
            <w:tcW w:w="1418"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441st meeting</w:t>
            </w:r>
            <w:r w:rsidRPr="006B22B3">
              <w:br/>
              <w:t>3 p.m. (closed)</w:t>
            </w:r>
          </w:p>
        </w:tc>
        <w:tc>
          <w:tcPr>
            <w:tcW w:w="992"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Rwanda</w:t>
            </w:r>
          </w:p>
        </w:tc>
      </w:tr>
      <w:tr w:rsidR="00544B0B" w:rsidRPr="006B22B3" w:rsidTr="001D4572">
        <w:tc>
          <w:tcPr>
            <w:tcW w:w="1701" w:type="dxa"/>
            <w:tcBorders>
              <w:top w:val="nil"/>
              <w:bottom w:val="nil"/>
            </w:tcBorders>
            <w:shd w:val="clear" w:color="auto" w:fill="auto"/>
          </w:tcPr>
          <w:p w:rsidR="00544B0B" w:rsidRPr="006B22B3" w:rsidRDefault="00544B0B" w:rsidP="00C9562B">
            <w:pPr>
              <w:keepNext/>
              <w:keepLines/>
              <w:suppressAutoHyphens w:val="0"/>
              <w:spacing w:before="40" w:after="120" w:line="220" w:lineRule="exact"/>
              <w:ind w:right="113"/>
            </w:pPr>
            <w:r w:rsidRPr="006B22B3">
              <w:lastRenderedPageBreak/>
              <w:t xml:space="preserve">Friday, </w:t>
            </w:r>
            <w:r w:rsidRPr="006B22B3">
              <w:br/>
              <w:t>15 March 2019</w:t>
            </w:r>
          </w:p>
        </w:tc>
        <w:tc>
          <w:tcPr>
            <w:tcW w:w="1418" w:type="dxa"/>
            <w:tcBorders>
              <w:top w:val="nil"/>
              <w:bottom w:val="nil"/>
            </w:tcBorders>
            <w:shd w:val="clear" w:color="auto" w:fill="auto"/>
          </w:tcPr>
          <w:p w:rsidR="00544B0B" w:rsidRPr="006B22B3" w:rsidRDefault="00544B0B" w:rsidP="00C9562B">
            <w:pPr>
              <w:keepNext/>
              <w:keepLines/>
              <w:suppressAutoHyphens w:val="0"/>
              <w:spacing w:before="40" w:after="120" w:line="220" w:lineRule="exact"/>
              <w:ind w:right="113"/>
            </w:pPr>
            <w:r w:rsidRPr="006B22B3">
              <w:t xml:space="preserve">442nd meeting </w:t>
            </w:r>
            <w:r w:rsidRPr="006B22B3">
              <w:br/>
              <w:t>10 a.m. (closed)</w:t>
            </w:r>
          </w:p>
        </w:tc>
        <w:tc>
          <w:tcPr>
            <w:tcW w:w="992" w:type="dxa"/>
            <w:tcBorders>
              <w:top w:val="nil"/>
              <w:bottom w:val="nil"/>
            </w:tcBorders>
            <w:shd w:val="clear" w:color="auto" w:fill="auto"/>
          </w:tcPr>
          <w:p w:rsidR="00544B0B" w:rsidRPr="006B22B3" w:rsidRDefault="00544B0B" w:rsidP="00C9562B">
            <w:pPr>
              <w:keepNext/>
              <w:keepLines/>
              <w:suppressAutoHyphens w:val="0"/>
              <w:spacing w:before="40" w:after="120" w:line="220" w:lineRule="exact"/>
              <w:ind w:right="113"/>
            </w:pPr>
            <w:r w:rsidRPr="006B22B3">
              <w:t>Item 7</w:t>
            </w:r>
          </w:p>
        </w:tc>
        <w:tc>
          <w:tcPr>
            <w:tcW w:w="2835" w:type="dxa"/>
            <w:tcBorders>
              <w:top w:val="nil"/>
              <w:bottom w:val="nil"/>
            </w:tcBorders>
            <w:shd w:val="clear" w:color="auto" w:fill="auto"/>
          </w:tcPr>
          <w:p w:rsidR="00544B0B" w:rsidRPr="006B22B3" w:rsidRDefault="00544B0B" w:rsidP="00C9562B">
            <w:pPr>
              <w:keepNext/>
              <w:keepLines/>
              <w:suppressAutoHyphens w:val="0"/>
              <w:spacing w:before="40" w:after="120" w:line="220" w:lineRule="exact"/>
              <w:ind w:right="113"/>
            </w:pPr>
            <w:r w:rsidRPr="006B22B3">
              <w:t>Consideration of reports submitted by parties to the Convention under article 35: Rwanda</w:t>
            </w:r>
          </w:p>
        </w:tc>
      </w:tr>
      <w:tr w:rsidR="00544B0B" w:rsidRPr="006B22B3" w:rsidTr="001D4572">
        <w:tc>
          <w:tcPr>
            <w:tcW w:w="1701" w:type="dxa"/>
            <w:tcBorders>
              <w:top w:val="nil"/>
            </w:tcBorders>
            <w:shd w:val="clear" w:color="auto" w:fill="auto"/>
          </w:tcPr>
          <w:p w:rsidR="00544B0B" w:rsidRPr="006B22B3" w:rsidRDefault="00544B0B" w:rsidP="00CA625C">
            <w:pPr>
              <w:suppressAutoHyphens w:val="0"/>
              <w:spacing w:before="40" w:after="120" w:line="220" w:lineRule="exact"/>
              <w:ind w:right="113"/>
            </w:pPr>
          </w:p>
        </w:tc>
        <w:tc>
          <w:tcPr>
            <w:tcW w:w="1418"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443rd meeting</w:t>
            </w:r>
            <w:r w:rsidRPr="006B22B3">
              <w:br/>
              <w:t>3 p.m. (closed)</w:t>
            </w:r>
          </w:p>
        </w:tc>
        <w:tc>
          <w:tcPr>
            <w:tcW w:w="992"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Item 14</w:t>
            </w:r>
          </w:p>
        </w:tc>
        <w:tc>
          <w:tcPr>
            <w:tcW w:w="2835"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Activities under the Optional Protocol to the Convention: communications and inquiries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rPr>
                <w:b/>
                <w:bCs/>
              </w:rPr>
            </w:pPr>
            <w:r w:rsidRPr="006B22B3">
              <w:rPr>
                <w:b/>
                <w:bCs/>
              </w:rPr>
              <w:t>Week 2</w:t>
            </w: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p>
        </w:tc>
        <w:tc>
          <w:tcPr>
            <w:tcW w:w="2835" w:type="dxa"/>
            <w:shd w:val="clear" w:color="auto" w:fill="auto"/>
          </w:tcPr>
          <w:p w:rsidR="00544B0B" w:rsidRPr="006B22B3" w:rsidRDefault="00544B0B" w:rsidP="00CA625C">
            <w:pPr>
              <w:suppressAutoHyphens w:val="0"/>
              <w:spacing w:before="40" w:after="120" w:line="220" w:lineRule="exact"/>
              <w:ind w:right="113"/>
            </w:pP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Monday, </w:t>
            </w:r>
            <w:r w:rsidRPr="006B22B3">
              <w:br/>
              <w:t>18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444th meeting</w:t>
            </w:r>
            <w:r w:rsidRPr="006B22B3">
              <w:br/>
              <w:t xml:space="preserve">10 a.m. (closed) </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Cooperation with other United Nations bodies, specialized agencies, organizations of persons with disabilities and other competent bodies</w:t>
            </w:r>
            <w:r w:rsidRPr="006B22B3" w:rsidDel="00CE519E">
              <w:t xml:space="preserve">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445th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Spain</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Tuesday, </w:t>
            </w:r>
            <w:r w:rsidRPr="006B22B3">
              <w:br/>
              <w:t>19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446th meeting</w:t>
            </w:r>
            <w:r w:rsidRPr="006B22B3">
              <w:br/>
              <w:t>10 a.m.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Spain</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447th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Senegal</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Wednesday, </w:t>
            </w:r>
            <w:r w:rsidRPr="006B22B3">
              <w:br/>
              <w:t>20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448th meeting</w:t>
            </w:r>
            <w:r w:rsidRPr="006B22B3">
              <w:br/>
              <w:t>10 a.m.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Senegal</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8968E5" w:rsidRDefault="00544B0B" w:rsidP="00CA625C">
            <w:pPr>
              <w:suppressAutoHyphens w:val="0"/>
              <w:spacing w:before="40" w:after="120" w:line="220" w:lineRule="exact"/>
              <w:ind w:right="113"/>
            </w:pPr>
            <w:r w:rsidRPr="006B22B3">
              <w:t>449th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Saudi Arabia</w:t>
            </w:r>
          </w:p>
        </w:tc>
      </w:tr>
      <w:tr w:rsidR="00544B0B" w:rsidRPr="006B22B3" w:rsidDel="00605DC1" w:rsidTr="001D4572">
        <w:tc>
          <w:tcPr>
            <w:tcW w:w="1701" w:type="dxa"/>
            <w:shd w:val="clear" w:color="auto" w:fill="auto"/>
          </w:tcPr>
          <w:p w:rsidR="00544B0B" w:rsidRPr="006B22B3" w:rsidDel="00605DC1" w:rsidRDefault="00544B0B" w:rsidP="00CA625C">
            <w:pPr>
              <w:suppressAutoHyphens w:val="0"/>
              <w:spacing w:before="40" w:after="120" w:line="220" w:lineRule="exact"/>
              <w:ind w:right="113"/>
            </w:pPr>
            <w:r w:rsidRPr="006B22B3">
              <w:t>Thursday,</w:t>
            </w:r>
            <w:r w:rsidRPr="006B22B3">
              <w:br/>
              <w:t>21 March 2019</w:t>
            </w:r>
          </w:p>
        </w:tc>
        <w:tc>
          <w:tcPr>
            <w:tcW w:w="1418" w:type="dxa"/>
            <w:shd w:val="clear" w:color="auto" w:fill="auto"/>
          </w:tcPr>
          <w:p w:rsidR="00544B0B" w:rsidRPr="006B22B3" w:rsidDel="00605DC1" w:rsidRDefault="00544B0B" w:rsidP="00CA625C">
            <w:pPr>
              <w:suppressAutoHyphens w:val="0"/>
              <w:spacing w:before="40" w:after="120" w:line="220" w:lineRule="exact"/>
              <w:ind w:right="113"/>
            </w:pPr>
            <w:r w:rsidRPr="006B22B3">
              <w:t>450th meeting</w:t>
            </w:r>
            <w:r w:rsidRPr="006B22B3">
              <w:br/>
              <w:t>10 a.m. (public)</w:t>
            </w:r>
          </w:p>
        </w:tc>
        <w:tc>
          <w:tcPr>
            <w:tcW w:w="992" w:type="dxa"/>
            <w:shd w:val="clear" w:color="auto" w:fill="auto"/>
          </w:tcPr>
          <w:p w:rsidR="00544B0B" w:rsidRPr="006B22B3" w:rsidDel="00605DC1"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Del="00605DC1" w:rsidRDefault="00544B0B" w:rsidP="00CA625C">
            <w:pPr>
              <w:suppressAutoHyphens w:val="0"/>
              <w:spacing w:before="40" w:after="120" w:line="220" w:lineRule="exact"/>
              <w:ind w:right="113"/>
            </w:pPr>
            <w:r w:rsidRPr="006B22B3">
              <w:t>Consideration of reports submitted by parties to the Convention under article 35: Saudi Arabia</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451st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Vanuatu</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Friday,</w:t>
            </w:r>
            <w:r w:rsidRPr="006B22B3">
              <w:br/>
              <w:t>22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452nd meeting</w:t>
            </w:r>
            <w:r w:rsidRPr="006B22B3">
              <w:br/>
              <w:t>10 a.m.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Vanuatu</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453rd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11</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Methods of work of the Committee</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04526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13</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Implementation of General Assembly resolution 68/268 on strengthening and enhancing the effective functioning of the human rights treaty body system</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04526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10</w:t>
            </w:r>
          </w:p>
        </w:tc>
        <w:tc>
          <w:tcPr>
            <w:tcW w:w="2835" w:type="dxa"/>
            <w:shd w:val="clear" w:color="auto" w:fill="auto"/>
          </w:tcPr>
          <w:p w:rsidR="00544B0B" w:rsidRPr="006B22B3" w:rsidDel="00426701" w:rsidRDefault="00544B0B" w:rsidP="00CA625C">
            <w:pPr>
              <w:suppressAutoHyphens w:val="0"/>
              <w:spacing w:before="40" w:after="120" w:line="220" w:lineRule="exact"/>
              <w:ind w:right="113"/>
            </w:pPr>
            <w:r w:rsidRPr="006B22B3">
              <w:t>General comments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rPr>
                <w:b/>
                <w:bCs/>
              </w:rPr>
            </w:pPr>
            <w:r w:rsidRPr="006B22B3">
              <w:rPr>
                <w:b/>
                <w:bCs/>
              </w:rPr>
              <w:t>Week 3</w:t>
            </w:r>
          </w:p>
        </w:tc>
        <w:tc>
          <w:tcPr>
            <w:tcW w:w="1418" w:type="dxa"/>
            <w:shd w:val="clear" w:color="auto" w:fill="auto"/>
          </w:tcPr>
          <w:p w:rsidR="00544B0B" w:rsidRPr="006B22B3" w:rsidRDefault="00544B0B" w:rsidP="00CA625C">
            <w:pPr>
              <w:suppressAutoHyphens w:val="0"/>
              <w:spacing w:before="40" w:after="120" w:line="220" w:lineRule="exact"/>
              <w:ind w:right="113"/>
            </w:pPr>
          </w:p>
        </w:tc>
        <w:tc>
          <w:tcPr>
            <w:tcW w:w="3827" w:type="dxa"/>
            <w:gridSpan w:val="2"/>
            <w:shd w:val="clear" w:color="auto" w:fill="auto"/>
          </w:tcPr>
          <w:p w:rsidR="00544B0B" w:rsidRPr="006B22B3" w:rsidRDefault="00544B0B" w:rsidP="00CA625C">
            <w:pPr>
              <w:suppressAutoHyphens w:val="0"/>
              <w:spacing w:before="40" w:after="120" w:line="220" w:lineRule="exact"/>
              <w:ind w:right="113"/>
            </w:pPr>
          </w:p>
        </w:tc>
      </w:tr>
      <w:tr w:rsidR="00544B0B" w:rsidRPr="006B22B3" w:rsidTr="001D4572">
        <w:tc>
          <w:tcPr>
            <w:tcW w:w="1701"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 xml:space="preserve">Monday, </w:t>
            </w:r>
            <w:r w:rsidRPr="006B22B3">
              <w:br/>
              <w:t>25 March 2019</w:t>
            </w:r>
          </w:p>
        </w:tc>
        <w:tc>
          <w:tcPr>
            <w:tcW w:w="1418"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454th meeting</w:t>
            </w:r>
            <w:r w:rsidRPr="006B22B3">
              <w:br/>
              <w:t>10 a.m. (closed)</w:t>
            </w:r>
          </w:p>
        </w:tc>
        <w:tc>
          <w:tcPr>
            <w:tcW w:w="992"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Cooperation with other United Nations bodies, specialized agencies, organizations of persons with disabilities and other competent bodies</w:t>
            </w:r>
            <w:r w:rsidRPr="006B22B3" w:rsidDel="00CE519E">
              <w:t xml:space="preserve"> </w:t>
            </w:r>
          </w:p>
        </w:tc>
      </w:tr>
      <w:tr w:rsidR="00544B0B" w:rsidRPr="006B22B3" w:rsidTr="001D4572">
        <w:tc>
          <w:tcPr>
            <w:tcW w:w="1701" w:type="dxa"/>
            <w:tcBorders>
              <w:top w:val="nil"/>
              <w:bottom w:val="nil"/>
            </w:tcBorders>
            <w:shd w:val="clear" w:color="auto" w:fill="auto"/>
          </w:tcPr>
          <w:p w:rsidR="00544B0B" w:rsidRPr="006B22B3" w:rsidRDefault="00544B0B" w:rsidP="00EA66DC">
            <w:pPr>
              <w:keepNext/>
              <w:keepLines/>
              <w:suppressAutoHyphens w:val="0"/>
              <w:spacing w:before="40" w:after="120" w:line="220" w:lineRule="exact"/>
              <w:ind w:right="113"/>
            </w:pPr>
          </w:p>
        </w:tc>
        <w:tc>
          <w:tcPr>
            <w:tcW w:w="1418" w:type="dxa"/>
            <w:tcBorders>
              <w:top w:val="nil"/>
              <w:bottom w:val="nil"/>
            </w:tcBorders>
            <w:shd w:val="clear" w:color="auto" w:fill="auto"/>
          </w:tcPr>
          <w:p w:rsidR="00544B0B" w:rsidRPr="006B22B3" w:rsidRDefault="00544B0B" w:rsidP="00EA66DC">
            <w:pPr>
              <w:keepNext/>
              <w:keepLines/>
              <w:suppressAutoHyphens w:val="0"/>
              <w:spacing w:before="40" w:after="120" w:line="220" w:lineRule="exact"/>
              <w:ind w:right="113"/>
            </w:pPr>
            <w:r w:rsidRPr="006B22B3">
              <w:t>455th meeting</w:t>
            </w:r>
            <w:r w:rsidRPr="006B22B3">
              <w:br/>
              <w:t>3 p.m. (public)</w:t>
            </w:r>
          </w:p>
        </w:tc>
        <w:tc>
          <w:tcPr>
            <w:tcW w:w="992" w:type="dxa"/>
            <w:tcBorders>
              <w:top w:val="nil"/>
              <w:bottom w:val="nil"/>
            </w:tcBorders>
            <w:shd w:val="clear" w:color="auto" w:fill="auto"/>
          </w:tcPr>
          <w:p w:rsidR="00544B0B" w:rsidRPr="006B22B3" w:rsidRDefault="00544B0B" w:rsidP="00EA66DC">
            <w:pPr>
              <w:keepNext/>
              <w:keepLines/>
              <w:suppressAutoHyphens w:val="0"/>
              <w:spacing w:before="40" w:after="120" w:line="220" w:lineRule="exact"/>
              <w:ind w:right="113"/>
            </w:pPr>
            <w:r w:rsidRPr="006B22B3">
              <w:t>Item 7</w:t>
            </w:r>
          </w:p>
        </w:tc>
        <w:tc>
          <w:tcPr>
            <w:tcW w:w="2835" w:type="dxa"/>
            <w:tcBorders>
              <w:top w:val="nil"/>
              <w:bottom w:val="nil"/>
            </w:tcBorders>
            <w:shd w:val="clear" w:color="auto" w:fill="auto"/>
          </w:tcPr>
          <w:p w:rsidR="00544B0B" w:rsidRPr="006B22B3" w:rsidRDefault="00544B0B" w:rsidP="00EA66DC">
            <w:pPr>
              <w:keepNext/>
              <w:keepLines/>
              <w:suppressAutoHyphens w:val="0"/>
              <w:spacing w:before="40" w:after="120" w:line="220" w:lineRule="exact"/>
              <w:ind w:right="113"/>
            </w:pPr>
            <w:r w:rsidRPr="006B22B3">
              <w:t>Consideration of reports submitted by parties to the Convention under article 35: Norway</w:t>
            </w:r>
            <w:r w:rsidRPr="006B22B3" w:rsidDel="006D7732">
              <w:t xml:space="preserve"> </w:t>
            </w:r>
          </w:p>
        </w:tc>
      </w:tr>
      <w:tr w:rsidR="00544B0B" w:rsidRPr="006B22B3" w:rsidTr="001D4572">
        <w:tc>
          <w:tcPr>
            <w:tcW w:w="1701"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 xml:space="preserve">Tuesday, </w:t>
            </w:r>
            <w:r w:rsidRPr="006B22B3">
              <w:br/>
              <w:t>26 March 2019</w:t>
            </w:r>
          </w:p>
        </w:tc>
        <w:tc>
          <w:tcPr>
            <w:tcW w:w="1418"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456th meeting</w:t>
            </w:r>
            <w:r w:rsidRPr="006B22B3">
              <w:br/>
              <w:t>10 a.m. (public)</w:t>
            </w:r>
          </w:p>
        </w:tc>
        <w:tc>
          <w:tcPr>
            <w:tcW w:w="992"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Norway</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457th meeting</w:t>
            </w:r>
            <w:r w:rsidRPr="006B22B3">
              <w:br/>
              <w:t>3 p.m.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Cuba</w:t>
            </w:r>
            <w:r w:rsidRPr="006B22B3" w:rsidDel="006D7732">
              <w:t xml:space="preserve">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Wednesday,</w:t>
            </w:r>
            <w:r w:rsidRPr="006B22B3">
              <w:br/>
              <w:t>27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458th meeting</w:t>
            </w:r>
            <w:r w:rsidRPr="006B22B3">
              <w:br/>
              <w:t>10 a.m. (public)</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Cuba</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459th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adoption of concluding observations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Thursday, </w:t>
            </w:r>
            <w:r w:rsidRPr="006B22B3">
              <w:br/>
              <w:t>28 March 2019</w:t>
            </w:r>
          </w:p>
        </w:tc>
        <w:tc>
          <w:tcPr>
            <w:tcW w:w="1418" w:type="dxa"/>
            <w:shd w:val="clear" w:color="auto" w:fill="auto"/>
          </w:tcPr>
          <w:p w:rsidR="00544B0B" w:rsidRPr="006B22B3" w:rsidDel="00A826CF" w:rsidRDefault="00544B0B" w:rsidP="00CA625C">
            <w:pPr>
              <w:suppressAutoHyphens w:val="0"/>
              <w:spacing w:before="40" w:after="120" w:line="220" w:lineRule="exact"/>
              <w:ind w:right="113"/>
            </w:pPr>
            <w:r w:rsidRPr="006B22B3">
              <w:t>460th meeting</w:t>
            </w:r>
            <w:r w:rsidRPr="006B22B3">
              <w:br/>
              <w:t>10 a.m.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adoption of concluding observations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461st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adoption of concluding observations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Friday,</w:t>
            </w:r>
            <w:r w:rsidRPr="006B22B3">
              <w:br/>
              <w:t>29 March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462nd meeting</w:t>
            </w:r>
            <w:r w:rsidRPr="006B22B3">
              <w:br/>
              <w:t>10 a.m.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 xml:space="preserve">Cooperation with other United Nations bodies, specialized agencies, organizations of persons with disabilities and other competent bodies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DC2DB3"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8</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Adoption of lists of issues concerning reports of parties to the Convention</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463rd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adoption of concluding observations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rPr>
                <w:b/>
                <w:bCs/>
              </w:rPr>
            </w:pPr>
            <w:r w:rsidRPr="006B22B3">
              <w:rPr>
                <w:b/>
                <w:bCs/>
              </w:rPr>
              <w:t>Week 4</w:t>
            </w:r>
          </w:p>
        </w:tc>
        <w:tc>
          <w:tcPr>
            <w:tcW w:w="5245" w:type="dxa"/>
            <w:gridSpan w:val="3"/>
            <w:shd w:val="clear" w:color="auto" w:fill="auto"/>
          </w:tcPr>
          <w:p w:rsidR="00544B0B" w:rsidRPr="006B22B3" w:rsidRDefault="00544B0B" w:rsidP="00CA625C">
            <w:pPr>
              <w:suppressAutoHyphens w:val="0"/>
              <w:spacing w:before="40" w:after="120" w:line="220" w:lineRule="exact"/>
              <w:ind w:right="113"/>
            </w:pP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Monday, </w:t>
            </w:r>
            <w:r w:rsidRPr="006B22B3">
              <w:br/>
              <w:t>1 April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464th meeting</w:t>
            </w:r>
            <w:r w:rsidRPr="006B22B3">
              <w:br/>
              <w:t>10 a.m.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 xml:space="preserve">Cooperation with other United Nations bodies, specialized agencies, organizations of persons with disabilities and other competent bodies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7C163A"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8</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Adoption of lists of issues concerning reports of parties to the Convention</w:t>
            </w:r>
          </w:p>
        </w:tc>
      </w:tr>
      <w:tr w:rsidR="00544B0B" w:rsidRPr="006B22B3" w:rsidTr="001D4572">
        <w:tc>
          <w:tcPr>
            <w:tcW w:w="1701" w:type="dxa"/>
            <w:tcBorders>
              <w:bottom w:val="nil"/>
            </w:tcBorders>
            <w:shd w:val="clear" w:color="auto" w:fill="auto"/>
          </w:tcPr>
          <w:p w:rsidR="00544B0B" w:rsidRPr="006B22B3" w:rsidRDefault="00544B0B" w:rsidP="00CA625C">
            <w:pPr>
              <w:suppressAutoHyphens w:val="0"/>
              <w:spacing w:before="40" w:after="120" w:line="220" w:lineRule="exact"/>
              <w:ind w:right="113"/>
            </w:pPr>
          </w:p>
        </w:tc>
        <w:tc>
          <w:tcPr>
            <w:tcW w:w="1418"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465th meeting</w:t>
            </w:r>
            <w:r w:rsidRPr="006B22B3">
              <w:br/>
              <w:t>3 p.m. (closed)</w:t>
            </w:r>
          </w:p>
        </w:tc>
        <w:tc>
          <w:tcPr>
            <w:tcW w:w="992"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 xml:space="preserve">Consideration of reports submitted by parties to the Convention under article 35: adoption of concluding observations </w:t>
            </w:r>
          </w:p>
        </w:tc>
      </w:tr>
      <w:tr w:rsidR="00544B0B" w:rsidRPr="006B22B3" w:rsidTr="001D4572">
        <w:tc>
          <w:tcPr>
            <w:tcW w:w="1701" w:type="dxa"/>
            <w:tcBorders>
              <w:top w:val="nil"/>
              <w:bottom w:val="nil"/>
            </w:tcBorders>
            <w:shd w:val="clear" w:color="auto" w:fill="auto"/>
          </w:tcPr>
          <w:p w:rsidR="00544B0B" w:rsidRPr="006B22B3" w:rsidRDefault="00544B0B" w:rsidP="00CA625C">
            <w:pPr>
              <w:suppressAutoHyphens w:val="0"/>
              <w:spacing w:before="40" w:after="120" w:line="220" w:lineRule="exact"/>
              <w:ind w:right="113"/>
            </w:pPr>
            <w:r w:rsidRPr="006B22B3">
              <w:t xml:space="preserve">Tuesday, </w:t>
            </w:r>
            <w:r w:rsidRPr="006B22B3">
              <w:br/>
              <w:t>2 April 2019</w:t>
            </w:r>
          </w:p>
        </w:tc>
        <w:tc>
          <w:tcPr>
            <w:tcW w:w="1418" w:type="dxa"/>
            <w:tcBorders>
              <w:top w:val="nil"/>
              <w:bottom w:val="nil"/>
            </w:tcBorders>
            <w:shd w:val="clear" w:color="auto" w:fill="auto"/>
          </w:tcPr>
          <w:p w:rsidR="00544B0B" w:rsidRPr="006B22B3" w:rsidRDefault="00544B0B" w:rsidP="00CA625C">
            <w:pPr>
              <w:suppressAutoHyphens w:val="0"/>
              <w:spacing w:before="40" w:after="120" w:line="220" w:lineRule="exact"/>
              <w:ind w:right="113"/>
            </w:pPr>
            <w:r w:rsidRPr="006B22B3">
              <w:t>466th meeting</w:t>
            </w:r>
            <w:r w:rsidRPr="006B22B3">
              <w:br/>
              <w:t>10 a.m. (closed)</w:t>
            </w:r>
          </w:p>
        </w:tc>
        <w:tc>
          <w:tcPr>
            <w:tcW w:w="992" w:type="dxa"/>
            <w:tcBorders>
              <w:top w:val="nil"/>
              <w:bottom w:val="nil"/>
            </w:tcBorders>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tcBorders>
              <w:top w:val="nil"/>
              <w:bottom w:val="nil"/>
            </w:tcBorders>
            <w:shd w:val="clear" w:color="auto" w:fill="auto"/>
          </w:tcPr>
          <w:p w:rsidR="00544B0B" w:rsidRPr="006B22B3" w:rsidRDefault="00544B0B" w:rsidP="00CA625C">
            <w:pPr>
              <w:suppressAutoHyphens w:val="0"/>
              <w:spacing w:before="40" w:after="120" w:line="220" w:lineRule="exact"/>
              <w:ind w:right="113"/>
            </w:pPr>
            <w:r w:rsidRPr="006B22B3">
              <w:t xml:space="preserve">Consideration of reports submitted by parties to the Convention under article 35: adoption of concluding observations </w:t>
            </w:r>
          </w:p>
        </w:tc>
      </w:tr>
      <w:tr w:rsidR="00544B0B" w:rsidRPr="006B22B3" w:rsidTr="001D4572">
        <w:tc>
          <w:tcPr>
            <w:tcW w:w="1701" w:type="dxa"/>
            <w:tcBorders>
              <w:top w:val="nil"/>
            </w:tcBorders>
            <w:shd w:val="clear" w:color="auto" w:fill="auto"/>
          </w:tcPr>
          <w:p w:rsidR="00544B0B" w:rsidRPr="006B22B3" w:rsidRDefault="00544B0B" w:rsidP="00CA625C">
            <w:pPr>
              <w:suppressAutoHyphens w:val="0"/>
              <w:spacing w:before="40" w:after="120" w:line="220" w:lineRule="exact"/>
              <w:ind w:right="113"/>
            </w:pPr>
          </w:p>
        </w:tc>
        <w:tc>
          <w:tcPr>
            <w:tcW w:w="1418"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467th meeting</w:t>
            </w:r>
            <w:r w:rsidRPr="006B22B3">
              <w:br/>
              <w:t>3 p.m. (closed)</w:t>
            </w:r>
          </w:p>
        </w:tc>
        <w:tc>
          <w:tcPr>
            <w:tcW w:w="992"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tcBorders>
              <w:top w:val="nil"/>
            </w:tcBorders>
            <w:shd w:val="clear" w:color="auto" w:fill="auto"/>
          </w:tcPr>
          <w:p w:rsidR="00544B0B" w:rsidRPr="006B22B3" w:rsidRDefault="00544B0B" w:rsidP="00CA625C">
            <w:pPr>
              <w:suppressAutoHyphens w:val="0"/>
              <w:spacing w:before="40" w:after="120" w:line="220" w:lineRule="exact"/>
              <w:ind w:right="113"/>
            </w:pPr>
            <w:r w:rsidRPr="006B22B3">
              <w:t xml:space="preserve">Consideration of reports submitted by parties to the Convention under article 35: adoption of concluding observations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Wednesday,</w:t>
            </w:r>
            <w:r w:rsidRPr="006B22B3">
              <w:br/>
              <w:t>3 April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468th meeting</w:t>
            </w:r>
            <w:r w:rsidRPr="006B22B3">
              <w:br/>
              <w:t>10 a.m.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 xml:space="preserve">Cooperation with other United Nations bodies, specialized agencies, organizations of persons with disabilities and other competent bodies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7C163A"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8</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Adoption of lists of issues</w:t>
            </w:r>
            <w:r w:rsidRPr="006B22B3" w:rsidDel="00F41F57">
              <w:t xml:space="preserve"> </w:t>
            </w:r>
            <w:r w:rsidRPr="006B22B3">
              <w:t>concerning reports of parties to the Convention</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469th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adoption of concluding observations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 xml:space="preserve">Thursday, </w:t>
            </w:r>
            <w:r w:rsidRPr="006B22B3">
              <w:br/>
              <w:t>4 April 2019</w:t>
            </w:r>
          </w:p>
        </w:tc>
        <w:tc>
          <w:tcPr>
            <w:tcW w:w="1418" w:type="dxa"/>
            <w:shd w:val="clear" w:color="auto" w:fill="auto"/>
          </w:tcPr>
          <w:p w:rsidR="00544B0B" w:rsidRPr="006B22B3" w:rsidDel="00A826CF" w:rsidRDefault="00544B0B" w:rsidP="00CA625C">
            <w:pPr>
              <w:suppressAutoHyphens w:val="0"/>
              <w:spacing w:before="40" w:after="120" w:line="220" w:lineRule="exact"/>
              <w:ind w:right="113"/>
            </w:pPr>
            <w:r w:rsidRPr="006B22B3">
              <w:t>470th meeting</w:t>
            </w:r>
            <w:r w:rsidRPr="006B22B3">
              <w:br/>
              <w:t>10 a.m.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9</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 xml:space="preserve">Cooperation with other United Nations bodies, specialized agencies, organizations of persons with disabilities and other competent bodies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7C163A"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8</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Adoption of lists of issues</w:t>
            </w:r>
            <w:r w:rsidRPr="006B22B3" w:rsidDel="00F41F57">
              <w:t xml:space="preserve"> </w:t>
            </w:r>
            <w:r w:rsidRPr="006B22B3">
              <w:t>concerning reports of parties to the Convention</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471st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14</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Activities under the Optional Protocol to the Convention: communications and inquiries</w:t>
            </w:r>
            <w:r w:rsidRPr="006B22B3" w:rsidDel="00BD0CCC">
              <w:t xml:space="preserve"> </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7C163A"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15</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Follow-up to inquiries under the Optional Protocol to the Convention</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r w:rsidRPr="006B22B3">
              <w:t>Friday,</w:t>
            </w:r>
            <w:r w:rsidRPr="006B22B3">
              <w:br/>
              <w:t>5 April 2019</w:t>
            </w: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472nd meeting</w:t>
            </w:r>
            <w:r w:rsidRPr="006B22B3">
              <w:br/>
              <w:t xml:space="preserve">10 a.m. (closed) </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7</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Consideration of reports submitted by parties to the Convention under article 35: adoption of concluding observations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RDefault="00544B0B" w:rsidP="00CA625C">
            <w:pPr>
              <w:suppressAutoHyphens w:val="0"/>
              <w:spacing w:before="40" w:after="120" w:line="220" w:lineRule="exact"/>
              <w:ind w:right="113"/>
            </w:pPr>
            <w:r w:rsidRPr="006B22B3">
              <w:t>473rd meeting</w:t>
            </w:r>
            <w:r w:rsidRPr="006B22B3">
              <w:br/>
              <w:t>3 p.m. (closed)</w:t>
            </w: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10</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General comments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B12AB8"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11</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Methods of work of the Committee</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B12AB8"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Item 12</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Future meetings</w:t>
            </w:r>
          </w:p>
        </w:tc>
      </w:tr>
      <w:tr w:rsidR="00544B0B" w:rsidRPr="006B22B3" w:rsidTr="001D4572">
        <w:tc>
          <w:tcPr>
            <w:tcW w:w="1701" w:type="dxa"/>
            <w:shd w:val="clear" w:color="auto" w:fill="auto"/>
          </w:tcPr>
          <w:p w:rsidR="00544B0B" w:rsidRPr="006B22B3" w:rsidRDefault="00544B0B" w:rsidP="00CA625C">
            <w:pPr>
              <w:suppressAutoHyphens w:val="0"/>
              <w:spacing w:before="40" w:after="120" w:line="220" w:lineRule="exact"/>
              <w:ind w:right="113"/>
            </w:pPr>
          </w:p>
        </w:tc>
        <w:tc>
          <w:tcPr>
            <w:tcW w:w="1418" w:type="dxa"/>
            <w:shd w:val="clear" w:color="auto" w:fill="auto"/>
          </w:tcPr>
          <w:p w:rsidR="00544B0B" w:rsidRPr="006B22B3" w:rsidDel="00B12AB8" w:rsidRDefault="00544B0B" w:rsidP="00CA625C">
            <w:pPr>
              <w:suppressAutoHyphens w:val="0"/>
              <w:spacing w:before="40" w:after="120" w:line="220" w:lineRule="exact"/>
              <w:ind w:right="113"/>
            </w:pPr>
          </w:p>
        </w:tc>
        <w:tc>
          <w:tcPr>
            <w:tcW w:w="992" w:type="dxa"/>
            <w:shd w:val="clear" w:color="auto" w:fill="auto"/>
          </w:tcPr>
          <w:p w:rsidR="00544B0B" w:rsidRPr="006B22B3" w:rsidRDefault="00544B0B" w:rsidP="00CA625C">
            <w:pPr>
              <w:suppressAutoHyphens w:val="0"/>
              <w:spacing w:before="40" w:after="120" w:line="220" w:lineRule="exact"/>
              <w:ind w:right="113"/>
            </w:pPr>
            <w:r w:rsidRPr="006B22B3">
              <w:t xml:space="preserve">Item 16 </w:t>
            </w:r>
          </w:p>
        </w:tc>
        <w:tc>
          <w:tcPr>
            <w:tcW w:w="2835" w:type="dxa"/>
            <w:shd w:val="clear" w:color="auto" w:fill="auto"/>
          </w:tcPr>
          <w:p w:rsidR="00544B0B" w:rsidRPr="006B22B3" w:rsidRDefault="00544B0B" w:rsidP="00CA625C">
            <w:pPr>
              <w:suppressAutoHyphens w:val="0"/>
              <w:spacing w:before="40" w:after="120" w:line="220" w:lineRule="exact"/>
              <w:ind w:right="113"/>
            </w:pPr>
            <w:r w:rsidRPr="006B22B3">
              <w:t>Adoption of the report on the twenty-first session</w:t>
            </w:r>
          </w:p>
        </w:tc>
      </w:tr>
      <w:tr w:rsidR="00544B0B" w:rsidRPr="006B22B3" w:rsidTr="001D4572">
        <w:tc>
          <w:tcPr>
            <w:tcW w:w="1701" w:type="dxa"/>
            <w:tcBorders>
              <w:bottom w:val="nil"/>
            </w:tcBorders>
            <w:shd w:val="clear" w:color="auto" w:fill="auto"/>
          </w:tcPr>
          <w:p w:rsidR="00544B0B" w:rsidRPr="006B22B3" w:rsidRDefault="00544B0B" w:rsidP="00CA625C">
            <w:pPr>
              <w:suppressAutoHyphens w:val="0"/>
              <w:spacing w:before="40" w:after="120" w:line="220" w:lineRule="exact"/>
              <w:ind w:right="113"/>
            </w:pPr>
          </w:p>
        </w:tc>
        <w:tc>
          <w:tcPr>
            <w:tcW w:w="1418" w:type="dxa"/>
            <w:tcBorders>
              <w:bottom w:val="nil"/>
            </w:tcBorders>
            <w:shd w:val="clear" w:color="auto" w:fill="auto"/>
          </w:tcPr>
          <w:p w:rsidR="00544B0B" w:rsidRPr="006B22B3" w:rsidRDefault="00544B0B" w:rsidP="00CA625C">
            <w:pPr>
              <w:suppressAutoHyphens w:val="0"/>
              <w:spacing w:before="40" w:after="120" w:line="220" w:lineRule="exact"/>
              <w:ind w:right="113"/>
            </w:pPr>
          </w:p>
        </w:tc>
        <w:tc>
          <w:tcPr>
            <w:tcW w:w="992"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Item 17</w:t>
            </w:r>
          </w:p>
        </w:tc>
        <w:tc>
          <w:tcPr>
            <w:tcW w:w="2835" w:type="dxa"/>
            <w:tcBorders>
              <w:bottom w:val="nil"/>
            </w:tcBorders>
            <w:shd w:val="clear" w:color="auto" w:fill="auto"/>
          </w:tcPr>
          <w:p w:rsidR="00544B0B" w:rsidRPr="006B22B3" w:rsidRDefault="00544B0B" w:rsidP="00CA625C">
            <w:pPr>
              <w:suppressAutoHyphens w:val="0"/>
              <w:spacing w:before="40" w:after="120" w:line="220" w:lineRule="exact"/>
              <w:ind w:right="113"/>
            </w:pPr>
            <w:r w:rsidRPr="006B22B3">
              <w:t>Adoption of the biennial report (2017–2018) to the General Assembly and to the Economic and Social Council</w:t>
            </w:r>
            <w:r w:rsidRPr="006B22B3" w:rsidDel="00B12AB8">
              <w:t xml:space="preserve"> </w:t>
            </w:r>
          </w:p>
        </w:tc>
      </w:tr>
      <w:tr w:rsidR="00544B0B" w:rsidRPr="006B22B3" w:rsidTr="001D4572">
        <w:tc>
          <w:tcPr>
            <w:tcW w:w="1701" w:type="dxa"/>
            <w:tcBorders>
              <w:top w:val="nil"/>
              <w:bottom w:val="single" w:sz="12" w:space="0" w:color="auto"/>
            </w:tcBorders>
            <w:shd w:val="clear" w:color="auto" w:fill="auto"/>
          </w:tcPr>
          <w:p w:rsidR="00544B0B" w:rsidRPr="006B22B3" w:rsidRDefault="00544B0B" w:rsidP="00CA625C">
            <w:pPr>
              <w:suppressAutoHyphens w:val="0"/>
              <w:spacing w:before="40" w:after="120" w:line="220" w:lineRule="exact"/>
              <w:ind w:right="113"/>
            </w:pPr>
          </w:p>
        </w:tc>
        <w:tc>
          <w:tcPr>
            <w:tcW w:w="1418" w:type="dxa"/>
            <w:tcBorders>
              <w:top w:val="nil"/>
              <w:bottom w:val="single" w:sz="12" w:space="0" w:color="auto"/>
            </w:tcBorders>
            <w:shd w:val="clear" w:color="auto" w:fill="auto"/>
          </w:tcPr>
          <w:p w:rsidR="00544B0B" w:rsidRPr="006B22B3" w:rsidRDefault="00544B0B" w:rsidP="00CA625C">
            <w:pPr>
              <w:suppressAutoHyphens w:val="0"/>
              <w:spacing w:before="40" w:after="120" w:line="220" w:lineRule="exact"/>
              <w:ind w:right="113"/>
            </w:pPr>
            <w:r w:rsidRPr="006B22B3">
              <w:t>5 p.m. (public)</w:t>
            </w:r>
          </w:p>
        </w:tc>
        <w:tc>
          <w:tcPr>
            <w:tcW w:w="992" w:type="dxa"/>
            <w:tcBorders>
              <w:top w:val="nil"/>
              <w:bottom w:val="single" w:sz="12" w:space="0" w:color="auto"/>
            </w:tcBorders>
            <w:shd w:val="clear" w:color="auto" w:fill="auto"/>
          </w:tcPr>
          <w:p w:rsidR="00544B0B" w:rsidRPr="006B22B3" w:rsidRDefault="00544B0B" w:rsidP="00CA625C">
            <w:pPr>
              <w:suppressAutoHyphens w:val="0"/>
              <w:spacing w:before="40" w:after="120" w:line="220" w:lineRule="exact"/>
              <w:ind w:right="113"/>
            </w:pPr>
          </w:p>
        </w:tc>
        <w:tc>
          <w:tcPr>
            <w:tcW w:w="2835" w:type="dxa"/>
            <w:tcBorders>
              <w:top w:val="nil"/>
              <w:bottom w:val="single" w:sz="12" w:space="0" w:color="auto"/>
            </w:tcBorders>
            <w:shd w:val="clear" w:color="auto" w:fill="auto"/>
          </w:tcPr>
          <w:p w:rsidR="00544B0B" w:rsidRPr="006B22B3" w:rsidRDefault="00544B0B" w:rsidP="00CA625C">
            <w:pPr>
              <w:suppressAutoHyphens w:val="0"/>
              <w:spacing w:before="40" w:after="120" w:line="220" w:lineRule="exact"/>
              <w:ind w:right="113"/>
            </w:pPr>
            <w:r w:rsidRPr="006B22B3">
              <w:t>Closing</w:t>
            </w:r>
          </w:p>
        </w:tc>
      </w:tr>
    </w:tbl>
    <w:p w:rsidR="007268F9" w:rsidRPr="006B22B3" w:rsidRDefault="007E27FB" w:rsidP="00EA66DC">
      <w:pPr>
        <w:spacing w:before="240"/>
        <w:jc w:val="center"/>
      </w:pPr>
      <w:r w:rsidRPr="006B22B3">
        <w:rPr>
          <w:u w:val="single"/>
        </w:rPr>
        <w:tab/>
      </w:r>
      <w:r w:rsidRPr="006B22B3">
        <w:rPr>
          <w:u w:val="single"/>
        </w:rPr>
        <w:tab/>
      </w:r>
      <w:r w:rsidRPr="006B22B3">
        <w:rPr>
          <w:u w:val="single"/>
        </w:rPr>
        <w:tab/>
      </w:r>
    </w:p>
    <w:sectPr w:rsidR="007268F9" w:rsidRPr="006B22B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D81" w:rsidRPr="00317DC1" w:rsidRDefault="00C22D81" w:rsidP="00317DC1">
      <w:pPr>
        <w:pStyle w:val="Footer"/>
      </w:pPr>
    </w:p>
  </w:endnote>
  <w:endnote w:type="continuationSeparator" w:id="0">
    <w:p w:rsidR="00C22D81" w:rsidRPr="00317DC1" w:rsidRDefault="00C22D8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D81" w:rsidRDefault="00C22D81" w:rsidP="00456016">
    <w:pPr>
      <w:pStyle w:val="Footer"/>
      <w:tabs>
        <w:tab w:val="right" w:pos="9638"/>
      </w:tabs>
    </w:pPr>
    <w:r w:rsidRPr="00544B0B">
      <w:rPr>
        <w:b/>
        <w:bCs/>
        <w:sz w:val="18"/>
      </w:rPr>
      <w:fldChar w:fldCharType="begin"/>
    </w:r>
    <w:r w:rsidRPr="00544B0B">
      <w:rPr>
        <w:b/>
        <w:bCs/>
        <w:sz w:val="18"/>
      </w:rPr>
      <w:instrText xml:space="preserve"> PAGE  \* MERGEFORMAT </w:instrText>
    </w:r>
    <w:r w:rsidRPr="00544B0B">
      <w:rPr>
        <w:b/>
        <w:bCs/>
        <w:sz w:val="18"/>
      </w:rPr>
      <w:fldChar w:fldCharType="separate"/>
    </w:r>
    <w:r w:rsidR="00D349DB">
      <w:rPr>
        <w:b/>
        <w:bCs/>
        <w:noProof/>
        <w:sz w:val="18"/>
      </w:rPr>
      <w:t>6</w:t>
    </w:r>
    <w:r w:rsidRPr="00544B0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D81" w:rsidRDefault="00C22D81" w:rsidP="00544B0B">
    <w:pPr>
      <w:pStyle w:val="Footer"/>
      <w:tabs>
        <w:tab w:val="right" w:pos="9638"/>
      </w:tabs>
    </w:pPr>
    <w:r>
      <w:tab/>
    </w:r>
    <w:r w:rsidRPr="00544B0B">
      <w:rPr>
        <w:b/>
        <w:bCs/>
        <w:sz w:val="18"/>
      </w:rPr>
      <w:fldChar w:fldCharType="begin"/>
    </w:r>
    <w:r w:rsidRPr="00544B0B">
      <w:rPr>
        <w:b/>
        <w:bCs/>
        <w:sz w:val="18"/>
      </w:rPr>
      <w:instrText xml:space="preserve"> PAGE  \* MERGEFORMAT </w:instrText>
    </w:r>
    <w:r w:rsidRPr="00544B0B">
      <w:rPr>
        <w:b/>
        <w:bCs/>
        <w:sz w:val="18"/>
      </w:rPr>
      <w:fldChar w:fldCharType="separate"/>
    </w:r>
    <w:r w:rsidR="00D349DB">
      <w:rPr>
        <w:b/>
        <w:bCs/>
        <w:noProof/>
        <w:sz w:val="18"/>
      </w:rPr>
      <w:t>5</w:t>
    </w:r>
    <w:r w:rsidRPr="00544B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D81" w:rsidRDefault="00C22D81" w:rsidP="00C22D8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22D81" w:rsidRDefault="00C22D81" w:rsidP="00C22D81">
    <w:pPr>
      <w:pStyle w:val="Footer"/>
      <w:ind w:right="1134"/>
      <w:rPr>
        <w:sz w:val="20"/>
      </w:rPr>
    </w:pPr>
    <w:r>
      <w:rPr>
        <w:sz w:val="20"/>
      </w:rPr>
      <w:t>GE.18-22831(E)</w:t>
    </w:r>
  </w:p>
  <w:p w:rsidR="00C22D81" w:rsidRPr="00C22D81" w:rsidRDefault="00C22D81" w:rsidP="00C22D8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2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D81" w:rsidRPr="00317DC1" w:rsidRDefault="00C22D81" w:rsidP="00317DC1">
      <w:pPr>
        <w:tabs>
          <w:tab w:val="right" w:pos="2155"/>
        </w:tabs>
        <w:spacing w:after="80" w:line="240" w:lineRule="auto"/>
        <w:ind w:left="680"/>
      </w:pPr>
      <w:r>
        <w:rPr>
          <w:u w:val="single"/>
        </w:rPr>
        <w:tab/>
      </w:r>
    </w:p>
  </w:footnote>
  <w:footnote w:type="continuationSeparator" w:id="0">
    <w:p w:rsidR="00C22D81" w:rsidRPr="00317DC1" w:rsidRDefault="00C22D81"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D81" w:rsidRDefault="00C22D81" w:rsidP="00544B0B">
    <w:pPr>
      <w:pStyle w:val="Header"/>
    </w:pPr>
    <w:r>
      <w:t>CRPD/C/21/1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D81" w:rsidRDefault="00C22D81" w:rsidP="00544B0B">
    <w:pPr>
      <w:pStyle w:val="Header"/>
      <w:jc w:val="right"/>
    </w:pPr>
    <w:r>
      <w:t>CRPD/C/21/1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0C75"/>
    <w:rsid w:val="00046E92"/>
    <w:rsid w:val="00050512"/>
    <w:rsid w:val="00073B86"/>
    <w:rsid w:val="00177D1F"/>
    <w:rsid w:val="001D4572"/>
    <w:rsid w:val="00247E2C"/>
    <w:rsid w:val="002D6C53"/>
    <w:rsid w:val="002F5595"/>
    <w:rsid w:val="00317DC1"/>
    <w:rsid w:val="00334F6A"/>
    <w:rsid w:val="00342AC8"/>
    <w:rsid w:val="003A0C75"/>
    <w:rsid w:val="003B4550"/>
    <w:rsid w:val="00456016"/>
    <w:rsid w:val="00461253"/>
    <w:rsid w:val="00491413"/>
    <w:rsid w:val="004A1DC4"/>
    <w:rsid w:val="005042C2"/>
    <w:rsid w:val="00544B0B"/>
    <w:rsid w:val="0056497D"/>
    <w:rsid w:val="005E08DF"/>
    <w:rsid w:val="00671529"/>
    <w:rsid w:val="006B22B3"/>
    <w:rsid w:val="006B6980"/>
    <w:rsid w:val="006D5C59"/>
    <w:rsid w:val="006E4390"/>
    <w:rsid w:val="007268F9"/>
    <w:rsid w:val="007C52B0"/>
    <w:rsid w:val="007E27FB"/>
    <w:rsid w:val="0086105F"/>
    <w:rsid w:val="0093109F"/>
    <w:rsid w:val="009411B4"/>
    <w:rsid w:val="009C7535"/>
    <w:rsid w:val="009D0139"/>
    <w:rsid w:val="009F151F"/>
    <w:rsid w:val="009F5CDC"/>
    <w:rsid w:val="00A24A73"/>
    <w:rsid w:val="00A775CF"/>
    <w:rsid w:val="00A8418F"/>
    <w:rsid w:val="00B06045"/>
    <w:rsid w:val="00B16802"/>
    <w:rsid w:val="00C22D81"/>
    <w:rsid w:val="00C35A27"/>
    <w:rsid w:val="00C9007B"/>
    <w:rsid w:val="00C9562B"/>
    <w:rsid w:val="00CA625C"/>
    <w:rsid w:val="00CC3AB5"/>
    <w:rsid w:val="00D349DB"/>
    <w:rsid w:val="00D41A65"/>
    <w:rsid w:val="00D4776D"/>
    <w:rsid w:val="00E02C2B"/>
    <w:rsid w:val="00EA097A"/>
    <w:rsid w:val="00EA66D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017F00C-7984-4883-86D9-F50733CFA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544B0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44B0B"/>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544B0B"/>
    <w:rPr>
      <w:rFonts w:ascii="Times New Roman" w:hAnsi="Times New Roman" w:cs="Times New Roman"/>
      <w:b/>
      <w:sz w:val="18"/>
      <w:szCs w:val="20"/>
    </w:rPr>
  </w:style>
  <w:style w:type="paragraph" w:styleId="Footer">
    <w:name w:val="footer"/>
    <w:aliases w:val="3_G"/>
    <w:basedOn w:val="Normal"/>
    <w:link w:val="FooterChar"/>
    <w:rsid w:val="00544B0B"/>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544B0B"/>
    <w:rPr>
      <w:rFonts w:ascii="Times New Roman" w:hAnsi="Times New Roman" w:cs="Times New Roman"/>
      <w:sz w:val="16"/>
      <w:szCs w:val="20"/>
    </w:rPr>
  </w:style>
  <w:style w:type="paragraph" w:customStyle="1" w:styleId="HMG">
    <w:name w:val="_ H __M_G"/>
    <w:basedOn w:val="Normal"/>
    <w:next w:val="Normal"/>
    <w:rsid w:val="00544B0B"/>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544B0B"/>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544B0B"/>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544B0B"/>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544B0B"/>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544B0B"/>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544B0B"/>
    <w:pPr>
      <w:suppressAutoHyphens w:val="0"/>
      <w:spacing w:after="120"/>
      <w:ind w:left="1134" w:right="1134"/>
      <w:jc w:val="both"/>
    </w:pPr>
    <w:rPr>
      <w:lang w:eastAsia="zh-CN"/>
    </w:rPr>
  </w:style>
  <w:style w:type="paragraph" w:customStyle="1" w:styleId="SLG">
    <w:name w:val="__S_L_G"/>
    <w:basedOn w:val="Normal"/>
    <w:next w:val="Normal"/>
    <w:rsid w:val="00544B0B"/>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544B0B"/>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544B0B"/>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544B0B"/>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544B0B"/>
    <w:pPr>
      <w:numPr>
        <w:numId w:val="13"/>
      </w:numPr>
      <w:suppressAutoHyphens w:val="0"/>
      <w:spacing w:after="120" w:line="240" w:lineRule="auto"/>
      <w:ind w:right="1134"/>
      <w:jc w:val="both"/>
    </w:pPr>
    <w:rPr>
      <w:lang w:eastAsia="zh-CN"/>
    </w:rPr>
  </w:style>
  <w:style w:type="paragraph" w:customStyle="1" w:styleId="Bullet2G">
    <w:name w:val="_Bullet 2_G"/>
    <w:basedOn w:val="Normal"/>
    <w:qFormat/>
    <w:rsid w:val="00544B0B"/>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544B0B"/>
    <w:pPr>
      <w:numPr>
        <w:numId w:val="15"/>
      </w:numPr>
    </w:pPr>
  </w:style>
  <w:style w:type="numbering" w:styleId="111111">
    <w:name w:val="Outline List 2"/>
    <w:basedOn w:val="NoList"/>
    <w:semiHidden/>
    <w:rsid w:val="00544B0B"/>
    <w:pPr>
      <w:numPr>
        <w:numId w:val="11"/>
      </w:numPr>
    </w:pPr>
  </w:style>
  <w:style w:type="numbering" w:styleId="1ai">
    <w:name w:val="Outline List 1"/>
    <w:basedOn w:val="NoList"/>
    <w:semiHidden/>
    <w:rsid w:val="00544B0B"/>
    <w:pPr>
      <w:numPr>
        <w:numId w:val="6"/>
      </w:numPr>
    </w:pPr>
  </w:style>
  <w:style w:type="character" w:styleId="EndnoteReference">
    <w:name w:val="endnote reference"/>
    <w:aliases w:val="1_G"/>
    <w:rsid w:val="00544B0B"/>
    <w:rPr>
      <w:rFonts w:ascii="Times New Roman" w:hAnsi="Times New Roman"/>
      <w:sz w:val="18"/>
      <w:vertAlign w:val="superscript"/>
    </w:rPr>
  </w:style>
  <w:style w:type="paragraph" w:styleId="FootnoteText">
    <w:name w:val="footnote text"/>
    <w:aliases w:val="5_G"/>
    <w:basedOn w:val="Normal"/>
    <w:link w:val="FootnoteTextChar"/>
    <w:rsid w:val="00544B0B"/>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544B0B"/>
    <w:rPr>
      <w:rFonts w:ascii="Times New Roman" w:hAnsi="Times New Roman" w:cs="Times New Roman"/>
      <w:sz w:val="18"/>
      <w:szCs w:val="20"/>
    </w:rPr>
  </w:style>
  <w:style w:type="paragraph" w:styleId="EndnoteText">
    <w:name w:val="endnote text"/>
    <w:aliases w:val="2_G"/>
    <w:basedOn w:val="FootnoteText"/>
    <w:link w:val="EndnoteTextChar"/>
    <w:rsid w:val="00544B0B"/>
  </w:style>
  <w:style w:type="character" w:customStyle="1" w:styleId="EndnoteTextChar">
    <w:name w:val="Endnote Text Char"/>
    <w:aliases w:val="2_G Char"/>
    <w:basedOn w:val="DefaultParagraphFont"/>
    <w:link w:val="EndnoteText"/>
    <w:rsid w:val="00544B0B"/>
    <w:rPr>
      <w:rFonts w:ascii="Times New Roman" w:hAnsi="Times New Roman" w:cs="Times New Roman"/>
      <w:sz w:val="18"/>
      <w:szCs w:val="20"/>
    </w:rPr>
  </w:style>
  <w:style w:type="character" w:styleId="FootnoteReference">
    <w:name w:val="footnote reference"/>
    <w:aliases w:val="4_G"/>
    <w:rsid w:val="00544B0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44B0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4B0B"/>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544B0B"/>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B21F6-0C53-46CA-856E-70A3D587E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2583</Words>
  <Characters>13863</Characters>
  <Application>Microsoft Office Word</Application>
  <DocSecurity>0</DocSecurity>
  <Lines>754</Lines>
  <Paragraphs>439</Paragraphs>
  <ScaleCrop>false</ScaleCrop>
  <HeadingPairs>
    <vt:vector size="2" baseType="variant">
      <vt:variant>
        <vt:lpstr>Title</vt:lpstr>
      </vt:variant>
      <vt:variant>
        <vt:i4>1</vt:i4>
      </vt:variant>
    </vt:vector>
  </HeadingPairs>
  <TitlesOfParts>
    <vt:vector size="1" baseType="lpstr">
      <vt:lpstr>CRPD/C/21/1</vt:lpstr>
    </vt:vector>
  </TitlesOfParts>
  <Company>DCM</Company>
  <LinksUpToDate>false</LinksUpToDate>
  <CharactersWithSpaces>16077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CRPD/C/21/1</dc:title>
  <dc:subject>1822831</dc:subject>
  <dc:creator>DM</dc:creator>
  <cp:keywords/>
  <dc:description/>
  <cp:lastModifiedBy>Ma. Cristina Brigoli</cp:lastModifiedBy>
  <cp:revision>2</cp:revision>
  <cp:lastPrinted>2018-12-28T14:31:00Z</cp:lastPrinted>
  <dcterms:created xsi:type="dcterms:W3CDTF">2018-12-31T07:59:00Z</dcterms:created>
  <dcterms:modified xsi:type="dcterms:W3CDTF">2018-12-31T07:59:00Z</dcterms:modified>
</cp:coreProperties>
</file>