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Tr="00C53930">
        <w:trPr>
          <w:trHeight w:val="851"/>
        </w:trPr>
        <w:tc>
          <w:tcPr>
            <w:tcW w:w="1259" w:type="dxa"/>
            <w:tcBorders>
              <w:top w:val="nil"/>
              <w:left w:val="nil"/>
              <w:bottom w:val="single" w:sz="4" w:space="0" w:color="auto"/>
              <w:right w:val="nil"/>
            </w:tcBorders>
            <w:shd w:val="clear" w:color="auto" w:fill="auto"/>
          </w:tcPr>
          <w:p w:rsidR="0071724F" w:rsidRDefault="0071724F" w:rsidP="00C53930">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C53930" w:rsidRDefault="0071724F" w:rsidP="00C53930">
            <w:pPr>
              <w:spacing w:after="80" w:line="340" w:lineRule="exact"/>
              <w:rPr>
                <w:sz w:val="28"/>
                <w:szCs w:val="28"/>
              </w:rPr>
            </w:pPr>
            <w:r w:rsidRPr="00C53930">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9B58FF" w:rsidP="00C53930">
            <w:pPr>
              <w:suppressAutoHyphens w:val="0"/>
              <w:jc w:val="right"/>
            </w:pPr>
            <w:r w:rsidRPr="00C53930">
              <w:rPr>
                <w:sz w:val="40"/>
              </w:rPr>
              <w:t>CRC</w:t>
            </w:r>
            <w:r w:rsidRPr="007B6AC9">
              <w:t>/C/URY/CO/3-5</w:t>
            </w:r>
          </w:p>
        </w:tc>
      </w:tr>
      <w:tr w:rsidR="0071724F" w:rsidTr="00C53930">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C5393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C53930" w:rsidRDefault="0071724F" w:rsidP="00C53930">
            <w:pPr>
              <w:spacing w:before="120" w:line="420" w:lineRule="exact"/>
              <w:rPr>
                <w:b/>
                <w:sz w:val="40"/>
                <w:szCs w:val="40"/>
              </w:rPr>
            </w:pPr>
            <w:r w:rsidRPr="00C53930">
              <w:rPr>
                <w:b/>
                <w:sz w:val="40"/>
                <w:szCs w:val="40"/>
              </w:rPr>
              <w:t>Convention on the</w:t>
            </w:r>
            <w:r w:rsidRPr="00C53930">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9B58FF" w:rsidP="00C53930">
            <w:pPr>
              <w:suppressAutoHyphens w:val="0"/>
              <w:spacing w:before="240" w:line="240" w:lineRule="exact"/>
            </w:pPr>
            <w:r>
              <w:t>Distr.: General</w:t>
            </w:r>
          </w:p>
          <w:p w:rsidR="009B58FF" w:rsidRDefault="00136A40" w:rsidP="00C53930">
            <w:pPr>
              <w:suppressAutoHyphens w:val="0"/>
              <w:spacing w:line="240" w:lineRule="exact"/>
            </w:pPr>
            <w:r>
              <w:t>5</w:t>
            </w:r>
            <w:r w:rsidR="005B2F03">
              <w:t xml:space="preserve"> </w:t>
            </w:r>
            <w:r w:rsidR="00B86693">
              <w:t xml:space="preserve">March </w:t>
            </w:r>
            <w:r w:rsidR="009B58FF">
              <w:t>2015</w:t>
            </w:r>
          </w:p>
          <w:p w:rsidR="009B58FF" w:rsidRDefault="009B58FF" w:rsidP="00C53930">
            <w:pPr>
              <w:suppressAutoHyphens w:val="0"/>
              <w:spacing w:line="240" w:lineRule="exact"/>
            </w:pPr>
          </w:p>
          <w:p w:rsidR="009B58FF" w:rsidRDefault="009B58FF" w:rsidP="00C53930">
            <w:pPr>
              <w:suppressAutoHyphens w:val="0"/>
              <w:spacing w:line="240" w:lineRule="exact"/>
            </w:pPr>
            <w:r>
              <w:t>Original: English</w:t>
            </w:r>
          </w:p>
        </w:tc>
      </w:tr>
    </w:tbl>
    <w:p w:rsidR="00E3332D" w:rsidRPr="00E3332D" w:rsidRDefault="00E3332D" w:rsidP="00E3332D">
      <w:pPr>
        <w:spacing w:before="120"/>
        <w:rPr>
          <w:b/>
          <w:sz w:val="24"/>
          <w:szCs w:val="24"/>
        </w:rPr>
      </w:pPr>
      <w:r w:rsidRPr="00E3332D">
        <w:rPr>
          <w:b/>
          <w:sz w:val="24"/>
          <w:szCs w:val="24"/>
        </w:rPr>
        <w:t>Committee on the Rights of the Child</w:t>
      </w:r>
      <w:r w:rsidR="008D7E2D">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9B58FF" w:rsidRPr="005566F9" w:rsidRDefault="00E3332D" w:rsidP="009B58FF">
      <w:pPr>
        <w:pStyle w:val="HChG"/>
      </w:pPr>
      <w:r w:rsidRPr="00701EA1">
        <w:tab/>
      </w:r>
      <w:r w:rsidRPr="00701EA1">
        <w:tab/>
      </w:r>
      <w:r w:rsidR="009B58FF" w:rsidRPr="005566F9">
        <w:t>Concluding observations on the combined third to fifth periodic reports of Uruguay</w:t>
      </w:r>
      <w:r w:rsidR="00EB19DD" w:rsidRPr="00F7081C">
        <w:rPr>
          <w:rStyle w:val="FootnoteReference"/>
          <w:b w:val="0"/>
          <w:bCs/>
          <w:sz w:val="20"/>
          <w:vertAlign w:val="baseline"/>
        </w:rPr>
        <w:footnoteReference w:customMarkFollows="1" w:id="2"/>
        <w:t>*</w:t>
      </w:r>
    </w:p>
    <w:p w:rsidR="009B58FF" w:rsidRPr="005F512B" w:rsidRDefault="009B58FF" w:rsidP="00435368">
      <w:pPr>
        <w:pStyle w:val="HChG"/>
        <w:rPr>
          <w:rFonts w:eastAsia="Malgun Gothic"/>
        </w:rPr>
      </w:pPr>
      <w:r w:rsidRPr="005F512B">
        <w:rPr>
          <w:rFonts w:eastAsia="Malgun Gothic"/>
        </w:rPr>
        <w:tab/>
        <w:t>I.</w:t>
      </w:r>
      <w:r w:rsidRPr="005F512B">
        <w:rPr>
          <w:rFonts w:eastAsia="Malgun Gothic"/>
        </w:rPr>
        <w:tab/>
        <w:t>Introduction</w:t>
      </w:r>
    </w:p>
    <w:p w:rsidR="009B58FF" w:rsidRPr="005F512B" w:rsidRDefault="009B58FF" w:rsidP="00F7081C">
      <w:pPr>
        <w:pStyle w:val="SingleTxtG"/>
        <w:numPr>
          <w:ilvl w:val="0"/>
          <w:numId w:val="18"/>
        </w:numPr>
        <w:ind w:left="1134" w:firstLine="0"/>
        <w:rPr>
          <w:rFonts w:eastAsia="Malgun Gothic"/>
        </w:rPr>
      </w:pPr>
      <w:r w:rsidRPr="005F512B">
        <w:rPr>
          <w:rFonts w:eastAsia="Malgun Gothic"/>
        </w:rPr>
        <w:t>The Committee considered the third to fifth periodic reports of Uruguay (CRC/C/URY/3</w:t>
      </w:r>
      <w:r w:rsidR="005B2F03">
        <w:rPr>
          <w:rFonts w:eastAsia="Malgun Gothic"/>
        </w:rPr>
        <w:t>–</w:t>
      </w:r>
      <w:r w:rsidRPr="005F512B">
        <w:rPr>
          <w:rFonts w:eastAsia="Malgun Gothic"/>
        </w:rPr>
        <w:t>5) at its 1952nd and 1954th meeti</w:t>
      </w:r>
      <w:r w:rsidR="00F7081C">
        <w:rPr>
          <w:rFonts w:eastAsia="Malgun Gothic"/>
        </w:rPr>
        <w:t>ngs (see CRC/C/SR.1952 and 1954</w:t>
      </w:r>
      <w:r w:rsidRPr="005F512B">
        <w:rPr>
          <w:rFonts w:eastAsia="Malgun Gothic"/>
        </w:rPr>
        <w:t>), held on 19 and 20 January, and adopted</w:t>
      </w:r>
      <w:r w:rsidR="005B2F03" w:rsidRPr="005B2F03">
        <w:rPr>
          <w:rFonts w:eastAsia="Malgun Gothic"/>
        </w:rPr>
        <w:t xml:space="preserve"> </w:t>
      </w:r>
      <w:r w:rsidR="005B2F03" w:rsidRPr="005F512B">
        <w:rPr>
          <w:rFonts w:eastAsia="Malgun Gothic"/>
        </w:rPr>
        <w:t>the following concluding observations</w:t>
      </w:r>
      <w:r w:rsidRPr="005F512B">
        <w:rPr>
          <w:rFonts w:eastAsia="Malgun Gothic"/>
        </w:rPr>
        <w:t xml:space="preserve">, at its 1983rd meeting, held on 30 January 2015. </w:t>
      </w:r>
    </w:p>
    <w:p w:rsidR="009B58FF" w:rsidRPr="005F512B" w:rsidRDefault="009B58FF" w:rsidP="003D4BE5">
      <w:pPr>
        <w:pStyle w:val="SingleTxtG"/>
        <w:numPr>
          <w:ilvl w:val="0"/>
          <w:numId w:val="18"/>
        </w:numPr>
        <w:ind w:left="1134" w:firstLine="0"/>
        <w:rPr>
          <w:rFonts w:eastAsia="Malgun Gothic"/>
        </w:rPr>
      </w:pPr>
      <w:r w:rsidRPr="005F512B">
        <w:rPr>
          <w:rFonts w:eastAsia="Malgun Gothic"/>
        </w:rPr>
        <w:t>The Committee welcomes the submission of the combined third to fifth periodic reports of the State party (CRC/C/URY/3</w:t>
      </w:r>
      <w:r w:rsidR="005B2F03">
        <w:rPr>
          <w:rFonts w:eastAsia="Malgun Gothic"/>
        </w:rPr>
        <w:t>–</w:t>
      </w:r>
      <w:r w:rsidRPr="005F512B">
        <w:rPr>
          <w:rFonts w:eastAsia="Malgun Gothic"/>
        </w:rPr>
        <w:t>5) and the written replies to the list of issues (CRC/C/URY/Q/3</w:t>
      </w:r>
      <w:r w:rsidR="005B2F03">
        <w:rPr>
          <w:rFonts w:eastAsia="Malgun Gothic"/>
        </w:rPr>
        <w:t>–</w:t>
      </w:r>
      <w:r w:rsidRPr="005F512B">
        <w:rPr>
          <w:rFonts w:eastAsia="Malgun Gothic"/>
        </w:rPr>
        <w:t>5/Add.1), which allowed for a better understanding of the situation of children’s rights in the State party</w:t>
      </w:r>
      <w:r w:rsidR="003D4BE5">
        <w:rPr>
          <w:rFonts w:eastAsia="Malgun Gothic"/>
        </w:rPr>
        <w:t>.</w:t>
      </w:r>
      <w:r w:rsidRPr="00F7081C">
        <w:rPr>
          <w:rStyle w:val="FootnoteReference"/>
          <w:rFonts w:eastAsia="Malgun Gothic"/>
        </w:rPr>
        <w:footnoteReference w:id="3"/>
      </w:r>
      <w:r w:rsidRPr="005F512B">
        <w:rPr>
          <w:rFonts w:eastAsia="Malgun Gothic"/>
        </w:rPr>
        <w:t xml:space="preserve"> The Committee expresses </w:t>
      </w:r>
      <w:r w:rsidR="005B2F03">
        <w:rPr>
          <w:rFonts w:eastAsia="Malgun Gothic"/>
        </w:rPr>
        <w:t xml:space="preserve">its </w:t>
      </w:r>
      <w:r w:rsidRPr="005F512B">
        <w:rPr>
          <w:rFonts w:eastAsia="Malgun Gothic"/>
        </w:rPr>
        <w:t xml:space="preserve">appreciation for the constructive dialogue held with the multisectoral delegation of the State party. </w:t>
      </w:r>
    </w:p>
    <w:p w:rsidR="009B58FF" w:rsidRPr="005F512B" w:rsidRDefault="009B58FF" w:rsidP="00435368">
      <w:pPr>
        <w:pStyle w:val="HChG"/>
        <w:rPr>
          <w:rFonts w:eastAsia="Malgun Gothic"/>
        </w:rPr>
      </w:pPr>
      <w:r w:rsidRPr="005F512B">
        <w:rPr>
          <w:rFonts w:eastAsia="Malgun Gothic"/>
        </w:rPr>
        <w:tab/>
        <w:t>II.</w:t>
      </w:r>
      <w:r w:rsidRPr="005F512B">
        <w:rPr>
          <w:rFonts w:eastAsia="Malgun Gothic"/>
        </w:rPr>
        <w:tab/>
        <w:t>Follow-up measures undertaken and progress achieved by the State party</w:t>
      </w:r>
    </w:p>
    <w:p w:rsidR="009B58FF" w:rsidRPr="005F512B" w:rsidRDefault="009B58FF" w:rsidP="00410C1F">
      <w:pPr>
        <w:pStyle w:val="SingleTxtG"/>
        <w:numPr>
          <w:ilvl w:val="0"/>
          <w:numId w:val="18"/>
        </w:numPr>
        <w:ind w:left="1134" w:firstLine="0"/>
        <w:rPr>
          <w:rFonts w:eastAsia="Malgun Gothic"/>
        </w:rPr>
      </w:pPr>
      <w:r w:rsidRPr="005F512B">
        <w:rPr>
          <w:rFonts w:eastAsia="Malgun Gothic"/>
        </w:rPr>
        <w:t>The Committee notes with appreciation the ratification of</w:t>
      </w:r>
      <w:r w:rsidR="005B2F03">
        <w:rPr>
          <w:rFonts w:eastAsia="Malgun Gothic"/>
        </w:rPr>
        <w:t xml:space="preserve"> the</w:t>
      </w:r>
      <w:r w:rsidRPr="005F512B">
        <w:rPr>
          <w:rFonts w:eastAsia="Malgun Gothic"/>
        </w:rPr>
        <w:t xml:space="preserve">: </w:t>
      </w:r>
    </w:p>
    <w:p w:rsidR="009B58FF" w:rsidRPr="005F512B" w:rsidRDefault="00B474D5" w:rsidP="00A067E9">
      <w:pPr>
        <w:pStyle w:val="SingleTxtG"/>
        <w:ind w:firstLine="567"/>
        <w:rPr>
          <w:rFonts w:eastAsia="Malgun Gothic"/>
        </w:rPr>
      </w:pPr>
      <w:r w:rsidRPr="005F512B">
        <w:t>(a)</w:t>
      </w:r>
      <w:r w:rsidRPr="005F512B">
        <w:tab/>
      </w:r>
      <w:r w:rsidR="009B58FF" w:rsidRPr="005F512B">
        <w:t>Convention for the Protection of All Persons from Enforced Disappearance</w:t>
      </w:r>
      <w:r w:rsidR="005B2F03">
        <w:t>,</w:t>
      </w:r>
      <w:r w:rsidR="009B58FF" w:rsidRPr="005F512B">
        <w:t xml:space="preserve"> in March 2009; </w:t>
      </w:r>
    </w:p>
    <w:p w:rsidR="009B58FF" w:rsidRPr="005F512B" w:rsidRDefault="00170B76" w:rsidP="00A067E9">
      <w:pPr>
        <w:pStyle w:val="SingleTxtG"/>
        <w:ind w:firstLine="567"/>
        <w:rPr>
          <w:rFonts w:eastAsia="Malgun Gothic"/>
        </w:rPr>
      </w:pPr>
      <w:r>
        <w:t>(b</w:t>
      </w:r>
      <w:r w:rsidR="00B474D5" w:rsidRPr="005F512B">
        <w:t>)</w:t>
      </w:r>
      <w:r w:rsidR="00B474D5" w:rsidRPr="005F512B">
        <w:tab/>
      </w:r>
      <w:r w:rsidR="009B58FF" w:rsidRPr="005F512B">
        <w:t>Convention on the Rights of Persons with Disabilities</w:t>
      </w:r>
      <w:r w:rsidR="005B2F03">
        <w:t>,</w:t>
      </w:r>
      <w:r w:rsidR="009B58FF" w:rsidRPr="005F512B">
        <w:t xml:space="preserve"> in February 2009. </w:t>
      </w:r>
    </w:p>
    <w:p w:rsidR="009B58FF" w:rsidRPr="005F512B" w:rsidRDefault="009B58FF" w:rsidP="00410C1F">
      <w:pPr>
        <w:pStyle w:val="SingleTxtG"/>
        <w:numPr>
          <w:ilvl w:val="0"/>
          <w:numId w:val="18"/>
        </w:numPr>
        <w:ind w:left="1134" w:firstLine="0"/>
        <w:rPr>
          <w:rFonts w:eastAsia="Malgun Gothic"/>
        </w:rPr>
      </w:pPr>
      <w:r w:rsidRPr="005F512B">
        <w:rPr>
          <w:rFonts w:eastAsia="Malgun Gothic"/>
        </w:rPr>
        <w:t>The Committee welcomes the adoption of the following legislative measures:</w:t>
      </w:r>
    </w:p>
    <w:p w:rsidR="009B58FF" w:rsidRPr="005F512B" w:rsidRDefault="00B474D5" w:rsidP="00A067E9">
      <w:pPr>
        <w:pStyle w:val="SingleTxtG"/>
        <w:ind w:firstLine="567"/>
      </w:pPr>
      <w:r w:rsidRPr="005F512B">
        <w:t>(a)</w:t>
      </w:r>
      <w:r w:rsidRPr="005F512B">
        <w:tab/>
      </w:r>
      <w:r w:rsidR="009B58FF" w:rsidRPr="005F512B">
        <w:t>Act on Maternity and Paternity Allowance of 15 November 2013;</w:t>
      </w:r>
      <w:r w:rsidR="003D4BE5">
        <w:t xml:space="preserve"> </w:t>
      </w:r>
    </w:p>
    <w:p w:rsidR="009B58FF" w:rsidRPr="005F512B" w:rsidRDefault="00170B76" w:rsidP="00A067E9">
      <w:pPr>
        <w:pStyle w:val="SingleTxtG"/>
        <w:ind w:firstLine="567"/>
      </w:pPr>
      <w:r>
        <w:t>(b</w:t>
      </w:r>
      <w:r w:rsidR="00B474D5" w:rsidRPr="005F512B">
        <w:t>)</w:t>
      </w:r>
      <w:r w:rsidR="00B474D5" w:rsidRPr="005F512B">
        <w:tab/>
      </w:r>
      <w:r w:rsidR="009B58FF" w:rsidRPr="005F512B">
        <w:t>Adoption Act of 18 September 2009;</w:t>
      </w:r>
    </w:p>
    <w:p w:rsidR="009B58FF" w:rsidRPr="005F512B" w:rsidRDefault="00B474D5" w:rsidP="00A067E9">
      <w:pPr>
        <w:pStyle w:val="SingleTxtG"/>
        <w:ind w:firstLine="567"/>
      </w:pPr>
      <w:r w:rsidRPr="005F512B">
        <w:t>(</w:t>
      </w:r>
      <w:r w:rsidR="00170B76">
        <w:t>c</w:t>
      </w:r>
      <w:r w:rsidRPr="005F512B">
        <w:t>)</w:t>
      </w:r>
      <w:r w:rsidRPr="005F512B">
        <w:tab/>
      </w:r>
      <w:r w:rsidR="009B58FF" w:rsidRPr="005F512B">
        <w:t>General Education Act of 10 December 2008;</w:t>
      </w:r>
    </w:p>
    <w:p w:rsidR="009B58FF" w:rsidRPr="005F512B" w:rsidRDefault="00B474D5" w:rsidP="00A067E9">
      <w:pPr>
        <w:pStyle w:val="SingleTxtG"/>
        <w:ind w:firstLine="567"/>
      </w:pPr>
      <w:r w:rsidRPr="005F512B">
        <w:t>(</w:t>
      </w:r>
      <w:r w:rsidR="00170B76">
        <w:t>d</w:t>
      </w:r>
      <w:r w:rsidRPr="005F512B">
        <w:t>)</w:t>
      </w:r>
      <w:r w:rsidRPr="005F512B">
        <w:tab/>
      </w:r>
      <w:r w:rsidR="009B58FF" w:rsidRPr="005F512B">
        <w:t xml:space="preserve">Sexual and Reproductive </w:t>
      </w:r>
      <w:r w:rsidR="005B2F03">
        <w:t>R</w:t>
      </w:r>
      <w:r w:rsidR="009B58FF" w:rsidRPr="005F512B">
        <w:t xml:space="preserve">ights Act of 1 December 2008; </w:t>
      </w:r>
    </w:p>
    <w:p w:rsidR="009B58FF" w:rsidRPr="005F512B" w:rsidRDefault="00170B76" w:rsidP="00A067E9">
      <w:pPr>
        <w:pStyle w:val="SingleTxtG"/>
        <w:ind w:firstLine="567"/>
      </w:pPr>
      <w:r>
        <w:t>(e</w:t>
      </w:r>
      <w:r w:rsidR="00B474D5" w:rsidRPr="005F512B">
        <w:t>)</w:t>
      </w:r>
      <w:r w:rsidR="00B474D5" w:rsidRPr="005F512B">
        <w:tab/>
      </w:r>
      <w:r w:rsidR="009B58FF" w:rsidRPr="005F512B">
        <w:t xml:space="preserve">Personal </w:t>
      </w:r>
      <w:r w:rsidR="005B2F03">
        <w:t>I</w:t>
      </w:r>
      <w:r w:rsidR="009B58FF" w:rsidRPr="005F512B">
        <w:t xml:space="preserve">ntegrity of </w:t>
      </w:r>
      <w:r w:rsidR="005B2F03">
        <w:t>C</w:t>
      </w:r>
      <w:r w:rsidR="009B58FF" w:rsidRPr="005F512B">
        <w:t xml:space="preserve">hildren and </w:t>
      </w:r>
      <w:r w:rsidR="005B2F03">
        <w:t>A</w:t>
      </w:r>
      <w:r w:rsidR="009B58FF" w:rsidRPr="005F512B">
        <w:t>dolescents Act, against degrading corporal punishment</w:t>
      </w:r>
      <w:r w:rsidR="005B2F03">
        <w:t>,</w:t>
      </w:r>
      <w:r w:rsidR="009B58FF" w:rsidRPr="005F512B">
        <w:t xml:space="preserve"> of 20 November 2007.</w:t>
      </w:r>
    </w:p>
    <w:p w:rsidR="009B58FF" w:rsidRPr="005F512B" w:rsidRDefault="009B58FF" w:rsidP="00410C1F">
      <w:pPr>
        <w:pStyle w:val="SingleTxtG"/>
        <w:numPr>
          <w:ilvl w:val="0"/>
          <w:numId w:val="18"/>
        </w:numPr>
        <w:ind w:left="1134" w:firstLine="0"/>
        <w:rPr>
          <w:rFonts w:eastAsia="Malgun Gothic"/>
        </w:rPr>
      </w:pPr>
      <w:r w:rsidRPr="005F512B">
        <w:rPr>
          <w:rFonts w:eastAsia="Malgun Gothic"/>
        </w:rPr>
        <w:t>The Committee also welcomes the following institutional and policy measures:</w:t>
      </w:r>
    </w:p>
    <w:p w:rsidR="009B58FF" w:rsidRPr="005F512B" w:rsidRDefault="00B474D5" w:rsidP="00B82E1C">
      <w:pPr>
        <w:pStyle w:val="SingleTxtG"/>
        <w:ind w:firstLine="567"/>
      </w:pPr>
      <w:r w:rsidRPr="005F512B">
        <w:t>(a)</w:t>
      </w:r>
      <w:r w:rsidRPr="005F512B">
        <w:tab/>
      </w:r>
      <w:r w:rsidR="00B82E1C">
        <w:t>E</w:t>
      </w:r>
      <w:r w:rsidR="009B58FF" w:rsidRPr="005F512B">
        <w:t xml:space="preserve">stablishment of the National Human </w:t>
      </w:r>
      <w:r w:rsidR="009B58FF" w:rsidRPr="005F512B">
        <w:rPr>
          <w:rFonts w:eastAsia="Malgun Gothic"/>
        </w:rPr>
        <w:t>Rights</w:t>
      </w:r>
      <w:r w:rsidR="009B58FF" w:rsidRPr="005F512B">
        <w:t xml:space="preserve"> Institution and Ombudsman in June 2012; </w:t>
      </w:r>
    </w:p>
    <w:p w:rsidR="009B58FF" w:rsidRPr="005F512B" w:rsidRDefault="00B474D5" w:rsidP="00B82E1C">
      <w:pPr>
        <w:pStyle w:val="SingleTxtG"/>
        <w:ind w:firstLine="567"/>
      </w:pPr>
      <w:r w:rsidRPr="005F512B">
        <w:t>(</w:t>
      </w:r>
      <w:r w:rsidR="00170B76">
        <w:t>b</w:t>
      </w:r>
      <w:r w:rsidRPr="005F512B">
        <w:t>)</w:t>
      </w:r>
      <w:r w:rsidRPr="005F512B">
        <w:tab/>
      </w:r>
      <w:r w:rsidR="00B82E1C">
        <w:t>E</w:t>
      </w:r>
      <w:r w:rsidR="00B01865">
        <w:t xml:space="preserve">stablishment of the </w:t>
      </w:r>
      <w:r w:rsidR="009B58FF" w:rsidRPr="005F512B">
        <w:t xml:space="preserve">Adolescent Criminal Responsibility System in July 2011; </w:t>
      </w:r>
    </w:p>
    <w:p w:rsidR="009B58FF" w:rsidRPr="005F512B" w:rsidRDefault="00170B76" w:rsidP="00A067E9">
      <w:pPr>
        <w:pStyle w:val="SingleTxtG"/>
        <w:ind w:firstLine="567"/>
      </w:pPr>
      <w:r>
        <w:t>(c</w:t>
      </w:r>
      <w:r w:rsidR="00B474D5" w:rsidRPr="005F512B">
        <w:t>)</w:t>
      </w:r>
      <w:r w:rsidR="00B474D5" w:rsidRPr="005F512B">
        <w:tab/>
      </w:r>
      <w:r w:rsidR="001843CC">
        <w:t xml:space="preserve">The </w:t>
      </w:r>
      <w:r w:rsidR="009B58FF" w:rsidRPr="005F512B">
        <w:rPr>
          <w:rFonts w:eastAsia="Malgun Gothic"/>
        </w:rPr>
        <w:t>National Strategy for Children and Adolescents (2010</w:t>
      </w:r>
      <w:r w:rsidR="005B2F03">
        <w:rPr>
          <w:rFonts w:eastAsia="Malgun Gothic"/>
        </w:rPr>
        <w:t>–</w:t>
      </w:r>
      <w:r w:rsidR="009B58FF" w:rsidRPr="005F512B">
        <w:rPr>
          <w:rFonts w:eastAsia="Malgun Gothic"/>
        </w:rPr>
        <w:t>2030) and its National Plan of Action (2010</w:t>
      </w:r>
      <w:r w:rsidR="005B2F03">
        <w:rPr>
          <w:rFonts w:eastAsia="Malgun Gothic"/>
        </w:rPr>
        <w:t>–</w:t>
      </w:r>
      <w:r w:rsidR="009B58FF" w:rsidRPr="005F512B">
        <w:rPr>
          <w:rFonts w:eastAsia="Malgun Gothic"/>
        </w:rPr>
        <w:t xml:space="preserve">2015). </w:t>
      </w:r>
    </w:p>
    <w:p w:rsidR="009B58FF" w:rsidRPr="005F512B" w:rsidRDefault="009B58FF" w:rsidP="00435368">
      <w:pPr>
        <w:pStyle w:val="HChG"/>
        <w:rPr>
          <w:rFonts w:eastAsia="Malgun Gothic"/>
        </w:rPr>
      </w:pPr>
      <w:r w:rsidRPr="005F512B">
        <w:rPr>
          <w:rFonts w:eastAsia="Malgun Gothic"/>
        </w:rPr>
        <w:tab/>
        <w:t>III.</w:t>
      </w:r>
      <w:r w:rsidRPr="005F512B">
        <w:rPr>
          <w:rFonts w:eastAsia="Malgun Gothic"/>
        </w:rPr>
        <w:tab/>
        <w:t>Main areas of concern and recommendations</w:t>
      </w:r>
    </w:p>
    <w:p w:rsidR="009B58FF" w:rsidRPr="005F512B" w:rsidRDefault="009B58FF" w:rsidP="00435368">
      <w:pPr>
        <w:pStyle w:val="H1G"/>
      </w:pPr>
      <w:r w:rsidRPr="005F512B">
        <w:tab/>
        <w:t>A.</w:t>
      </w:r>
      <w:r w:rsidRPr="005F512B">
        <w:tab/>
        <w:t>General measures of implementation (</w:t>
      </w:r>
      <w:r w:rsidR="003D4BE5">
        <w:t>arts. </w:t>
      </w:r>
      <w:r w:rsidRPr="005F512B">
        <w:t xml:space="preserve">4, 42 and 44, </w:t>
      </w:r>
      <w:r w:rsidR="003D4BE5">
        <w:t>para. </w:t>
      </w:r>
      <w:r w:rsidRPr="005F512B">
        <w:t xml:space="preserve">6, </w:t>
      </w:r>
      <w:r w:rsidR="00A067E9">
        <w:br/>
      </w:r>
      <w:r w:rsidRPr="005F512B">
        <w:t xml:space="preserve">of the Convention) </w:t>
      </w:r>
    </w:p>
    <w:p w:rsidR="009B58FF" w:rsidRPr="005F512B" w:rsidRDefault="00435368" w:rsidP="00435368">
      <w:pPr>
        <w:pStyle w:val="H23G"/>
      </w:pPr>
      <w:r>
        <w:tab/>
      </w:r>
      <w:r>
        <w:tab/>
      </w:r>
      <w:r w:rsidR="009B58FF" w:rsidRPr="005F512B">
        <w:t xml:space="preserve">The Committee’s previous recommendations </w:t>
      </w:r>
    </w:p>
    <w:p w:rsidR="009B58FF" w:rsidRPr="009E07DC" w:rsidRDefault="009B58FF" w:rsidP="004D3813">
      <w:pPr>
        <w:pStyle w:val="SingleTxtG"/>
        <w:numPr>
          <w:ilvl w:val="0"/>
          <w:numId w:val="18"/>
        </w:numPr>
        <w:ind w:left="1134" w:firstLine="0"/>
        <w:rPr>
          <w:b/>
        </w:rPr>
      </w:pPr>
      <w:r w:rsidRPr="009E07DC">
        <w:rPr>
          <w:rFonts w:eastAsia="Malgun Gothic"/>
          <w:b/>
        </w:rPr>
        <w:t xml:space="preserve">The Committee recommends that the State party take all necessary measures to address its previous recommendations </w:t>
      </w:r>
      <w:r w:rsidR="00355767">
        <w:rPr>
          <w:rFonts w:eastAsia="Malgun Gothic"/>
          <w:b/>
        </w:rPr>
        <w:t xml:space="preserve">made </w:t>
      </w:r>
      <w:r w:rsidR="007545E3">
        <w:rPr>
          <w:rFonts w:eastAsia="Malgun Gothic"/>
          <w:b/>
        </w:rPr>
        <w:t xml:space="preserve">in 2007 </w:t>
      </w:r>
      <w:r w:rsidRPr="009E07DC">
        <w:rPr>
          <w:rFonts w:eastAsia="Malgun Gothic"/>
          <w:b/>
        </w:rPr>
        <w:t>(CRC/C/URY/CO/2) that have not been implemented or not sufficiently implemented and, in particular, those relat</w:t>
      </w:r>
      <w:r w:rsidR="005B2F03">
        <w:rPr>
          <w:rFonts w:eastAsia="Malgun Gothic"/>
          <w:b/>
        </w:rPr>
        <w:t>ing</w:t>
      </w:r>
      <w:r w:rsidRPr="009E07DC">
        <w:rPr>
          <w:rFonts w:eastAsia="Malgun Gothic"/>
          <w:b/>
        </w:rPr>
        <w:t xml:space="preserve"> to data collection (</w:t>
      </w:r>
      <w:r w:rsidR="003D4BE5">
        <w:rPr>
          <w:rFonts w:eastAsia="Malgun Gothic"/>
          <w:b/>
        </w:rPr>
        <w:t>para. </w:t>
      </w:r>
      <w:r w:rsidRPr="009E07DC">
        <w:rPr>
          <w:rFonts w:eastAsia="Malgun Gothic"/>
          <w:b/>
        </w:rPr>
        <w:t>19), training and dissemination (</w:t>
      </w:r>
      <w:r w:rsidR="003D4BE5">
        <w:rPr>
          <w:rFonts w:eastAsia="Malgun Gothic"/>
          <w:b/>
        </w:rPr>
        <w:t>para. </w:t>
      </w:r>
      <w:r w:rsidRPr="009E07DC">
        <w:rPr>
          <w:rFonts w:eastAsia="Malgun Gothic"/>
          <w:b/>
        </w:rPr>
        <w:t>21), the</w:t>
      </w:r>
      <w:r w:rsidR="00410C1F">
        <w:rPr>
          <w:rFonts w:eastAsia="Malgun Gothic"/>
          <w:b/>
        </w:rPr>
        <w:t xml:space="preserve"> minimum age of marriage (</w:t>
      </w:r>
      <w:r w:rsidR="003D4BE5">
        <w:rPr>
          <w:rFonts w:eastAsia="Malgun Gothic"/>
          <w:b/>
        </w:rPr>
        <w:t>para. </w:t>
      </w:r>
      <w:r w:rsidRPr="009E07DC">
        <w:rPr>
          <w:rFonts w:eastAsia="Malgun Gothic"/>
          <w:b/>
        </w:rPr>
        <w:t>26) and administration of juvenile justice (</w:t>
      </w:r>
      <w:r w:rsidR="003D4BE5">
        <w:rPr>
          <w:rFonts w:eastAsia="Malgun Gothic"/>
          <w:b/>
        </w:rPr>
        <w:t>para. </w:t>
      </w:r>
      <w:r w:rsidRPr="009E07DC">
        <w:rPr>
          <w:rFonts w:eastAsia="Malgun Gothic"/>
          <w:b/>
        </w:rPr>
        <w:t>68).</w:t>
      </w:r>
    </w:p>
    <w:p w:rsidR="009B58FF" w:rsidRPr="005F512B" w:rsidRDefault="00435368" w:rsidP="00435368">
      <w:pPr>
        <w:pStyle w:val="H23G"/>
      </w:pPr>
      <w:r>
        <w:tab/>
      </w:r>
      <w:r>
        <w:tab/>
      </w:r>
      <w:r w:rsidR="009B58FF" w:rsidRPr="005F512B">
        <w:t>Legal status of the Convention</w:t>
      </w:r>
    </w:p>
    <w:p w:rsidR="009B58FF" w:rsidRPr="005F512B" w:rsidRDefault="009B58FF" w:rsidP="00410C1F">
      <w:pPr>
        <w:pStyle w:val="SingleTxtG"/>
        <w:numPr>
          <w:ilvl w:val="0"/>
          <w:numId w:val="18"/>
        </w:numPr>
        <w:ind w:left="1134" w:firstLine="0"/>
        <w:rPr>
          <w:rFonts w:eastAsia="Malgun Gothic"/>
        </w:rPr>
      </w:pPr>
      <w:r w:rsidRPr="005F512B">
        <w:rPr>
          <w:rFonts w:eastAsia="Malgun Gothic"/>
        </w:rPr>
        <w:t xml:space="preserve">While noting that the Supreme Court of Justice has declared that international human rights treaties have constitutional status in the national legal framework, the Committee is concerned about the limited application of the Convention </w:t>
      </w:r>
      <w:r w:rsidR="00D14F5E">
        <w:rPr>
          <w:rFonts w:eastAsia="Malgun Gothic"/>
        </w:rPr>
        <w:t>owing</w:t>
      </w:r>
      <w:r w:rsidR="00D14F5E" w:rsidRPr="005F512B">
        <w:rPr>
          <w:rFonts w:eastAsia="Malgun Gothic"/>
        </w:rPr>
        <w:t xml:space="preserve"> </w:t>
      </w:r>
      <w:r w:rsidRPr="005F512B">
        <w:rPr>
          <w:rFonts w:eastAsia="Malgun Gothic"/>
        </w:rPr>
        <w:t xml:space="preserve">to the lack of awareness </w:t>
      </w:r>
      <w:r w:rsidRPr="005F512B">
        <w:t>among judges</w:t>
      </w:r>
      <w:r w:rsidRPr="005F512B">
        <w:rPr>
          <w:rFonts w:eastAsia="Malgun Gothic"/>
        </w:rPr>
        <w:t xml:space="preserve">. </w:t>
      </w:r>
    </w:p>
    <w:p w:rsidR="009B58FF" w:rsidRPr="009E07DC" w:rsidRDefault="009B58FF" w:rsidP="00410C1F">
      <w:pPr>
        <w:pStyle w:val="SingleTxtG"/>
        <w:numPr>
          <w:ilvl w:val="0"/>
          <w:numId w:val="18"/>
        </w:numPr>
        <w:ind w:left="1134" w:firstLine="0"/>
        <w:rPr>
          <w:rFonts w:eastAsia="Malgun Gothic"/>
          <w:b/>
        </w:rPr>
      </w:pPr>
      <w:r w:rsidRPr="009E07DC">
        <w:rPr>
          <w:rFonts w:eastAsia="Malgun Gothic"/>
          <w:b/>
        </w:rPr>
        <w:t xml:space="preserve">The Committee recommends that the State party take all necessary </w:t>
      </w:r>
      <w:r w:rsidR="00D14F5E" w:rsidRPr="009E07DC">
        <w:rPr>
          <w:rFonts w:eastAsia="Malgun Gothic"/>
          <w:b/>
        </w:rPr>
        <w:t xml:space="preserve">measures </w:t>
      </w:r>
      <w:r w:rsidRPr="009E07DC">
        <w:rPr>
          <w:rFonts w:eastAsia="Malgun Gothic"/>
          <w:b/>
        </w:rPr>
        <w:t>to ensure the full applicability of the Convention in the domestic legal system and to include information</w:t>
      </w:r>
      <w:r w:rsidR="003D4BE5">
        <w:rPr>
          <w:rFonts w:eastAsia="Malgun Gothic"/>
          <w:b/>
        </w:rPr>
        <w:t xml:space="preserve"> </w:t>
      </w:r>
      <w:r w:rsidRPr="009E07DC">
        <w:rPr>
          <w:rFonts w:eastAsia="Malgun Gothic"/>
          <w:b/>
        </w:rPr>
        <w:t xml:space="preserve">in its next periodic report on the specific cases </w:t>
      </w:r>
      <w:r w:rsidR="00D14F5E">
        <w:rPr>
          <w:rFonts w:eastAsia="Malgun Gothic"/>
          <w:b/>
        </w:rPr>
        <w:t>in which</w:t>
      </w:r>
      <w:r w:rsidR="00D14F5E" w:rsidRPr="009E07DC">
        <w:rPr>
          <w:rFonts w:eastAsia="Malgun Gothic"/>
          <w:b/>
        </w:rPr>
        <w:t xml:space="preserve"> </w:t>
      </w:r>
      <w:r w:rsidRPr="009E07DC">
        <w:rPr>
          <w:rFonts w:eastAsia="Malgun Gothic"/>
          <w:b/>
        </w:rPr>
        <w:t xml:space="preserve">the Convention has been directly applied by the domestic courts. The Committee urges the State party to carry out awareness-raising activities on the content of the Convention, in particular among judges, lawyers and law enforcement officials, as well as members of the General Assembly </w:t>
      </w:r>
      <w:r w:rsidR="00EF24DD">
        <w:rPr>
          <w:rFonts w:eastAsia="Malgun Gothic"/>
          <w:b/>
        </w:rPr>
        <w:t xml:space="preserve">of Uruguay </w:t>
      </w:r>
      <w:r w:rsidRPr="009E07DC">
        <w:rPr>
          <w:rFonts w:eastAsia="Malgun Gothic"/>
          <w:b/>
        </w:rPr>
        <w:t xml:space="preserve">and other actors responsible for the implementation of the Convention. </w:t>
      </w:r>
    </w:p>
    <w:p w:rsidR="009B58FF" w:rsidRPr="005F512B" w:rsidRDefault="00435368" w:rsidP="00435368">
      <w:pPr>
        <w:pStyle w:val="H23G"/>
      </w:pPr>
      <w:r>
        <w:rPr>
          <w:rFonts w:eastAsia="Malgun Gothic"/>
        </w:rPr>
        <w:tab/>
      </w:r>
      <w:r w:rsidR="009B58FF" w:rsidRPr="005F512B">
        <w:rPr>
          <w:rFonts w:eastAsia="Malgun Gothic"/>
        </w:rPr>
        <w:tab/>
      </w:r>
      <w:r w:rsidR="009B58FF" w:rsidRPr="005F512B">
        <w:t xml:space="preserve">Comprehensive policy and strategy </w:t>
      </w:r>
    </w:p>
    <w:p w:rsidR="009B58FF" w:rsidRPr="005F512B" w:rsidRDefault="009B58FF" w:rsidP="00410C1F">
      <w:pPr>
        <w:pStyle w:val="SingleTxtG"/>
        <w:numPr>
          <w:ilvl w:val="0"/>
          <w:numId w:val="18"/>
        </w:numPr>
        <w:ind w:left="1134" w:firstLine="0"/>
      </w:pPr>
      <w:r w:rsidRPr="005F512B">
        <w:t>While welcoming the development of the National Strategy for Children and Adolescents 2010</w:t>
      </w:r>
      <w:r w:rsidR="00D14F5E">
        <w:t>–</w:t>
      </w:r>
      <w:r w:rsidRPr="005F512B">
        <w:t>2030, as well as the development of a plan of action for its implementation (2010</w:t>
      </w:r>
      <w:r w:rsidR="00D14F5E">
        <w:t>–</w:t>
      </w:r>
      <w:r w:rsidRPr="005F512B">
        <w:t xml:space="preserve">2015), the Committee notes with concern the lack of information concerning evaluation of the implementation of the </w:t>
      </w:r>
      <w:r w:rsidR="00D14F5E">
        <w:t>National Strategy</w:t>
      </w:r>
      <w:r w:rsidR="00D14F5E" w:rsidRPr="005F512B">
        <w:t xml:space="preserve"> </w:t>
      </w:r>
      <w:r w:rsidRPr="005F512B">
        <w:t xml:space="preserve">and its previous plan of action. The Committee is also concerned that the new </w:t>
      </w:r>
      <w:r w:rsidR="00D14F5E">
        <w:t>p</w:t>
      </w:r>
      <w:r w:rsidRPr="005F512B">
        <w:t>lan of action (2015</w:t>
      </w:r>
      <w:r w:rsidR="00D14F5E">
        <w:t>–</w:t>
      </w:r>
      <w:r w:rsidRPr="005F512B">
        <w:t xml:space="preserve">2020) has not yet been elaborated, which negatively affects the implementation of the </w:t>
      </w:r>
      <w:r w:rsidR="00D14F5E">
        <w:t>National Strategy</w:t>
      </w:r>
      <w:r w:rsidRPr="005F512B">
        <w:t xml:space="preserve">. </w:t>
      </w:r>
    </w:p>
    <w:p w:rsidR="009B58FF" w:rsidRPr="009E07DC" w:rsidRDefault="009B58FF" w:rsidP="00BB7A8C">
      <w:pPr>
        <w:pStyle w:val="SingleTxtG"/>
        <w:numPr>
          <w:ilvl w:val="0"/>
          <w:numId w:val="18"/>
        </w:numPr>
        <w:ind w:left="1134" w:firstLine="0"/>
        <w:rPr>
          <w:b/>
        </w:rPr>
      </w:pPr>
      <w:r w:rsidRPr="009E07DC">
        <w:rPr>
          <w:rFonts w:eastAsia="Malgun Gothic"/>
          <w:b/>
        </w:rPr>
        <w:t xml:space="preserve">The Committee recommends that the State party take into account the results of the evaluation of its Plan of </w:t>
      </w:r>
      <w:r w:rsidR="008A494C">
        <w:rPr>
          <w:rFonts w:eastAsia="Malgun Gothic"/>
          <w:b/>
        </w:rPr>
        <w:t>A</w:t>
      </w:r>
      <w:r w:rsidR="008A494C" w:rsidRPr="009E07DC">
        <w:rPr>
          <w:rFonts w:eastAsia="Malgun Gothic"/>
          <w:b/>
        </w:rPr>
        <w:t xml:space="preserve">ction </w:t>
      </w:r>
      <w:r w:rsidRPr="009E07DC">
        <w:rPr>
          <w:rFonts w:eastAsia="Malgun Gothic"/>
          <w:b/>
        </w:rPr>
        <w:t>(2010</w:t>
      </w:r>
      <w:r w:rsidR="00D14F5E">
        <w:rPr>
          <w:rFonts w:eastAsia="Malgun Gothic"/>
          <w:b/>
        </w:rPr>
        <w:t>–</w:t>
      </w:r>
      <w:r w:rsidRPr="009E07DC">
        <w:rPr>
          <w:rFonts w:eastAsia="Malgun Gothic"/>
          <w:b/>
        </w:rPr>
        <w:t xml:space="preserve">2015) in the elaboration of the </w:t>
      </w:r>
      <w:r w:rsidRPr="009E07DC">
        <w:rPr>
          <w:b/>
        </w:rPr>
        <w:t>new plan (2015</w:t>
      </w:r>
      <w:r w:rsidR="00D14F5E">
        <w:rPr>
          <w:b/>
        </w:rPr>
        <w:t>–</w:t>
      </w:r>
      <w:r w:rsidRPr="009E07DC">
        <w:rPr>
          <w:b/>
        </w:rPr>
        <w:t>2020)</w:t>
      </w:r>
      <w:r w:rsidRPr="009E07DC">
        <w:rPr>
          <w:rFonts w:eastAsia="Malgun Gothic"/>
          <w:b/>
        </w:rPr>
        <w:t xml:space="preserve">. The Committee also recommends that the State party ensure that sufficient human, technical and financial resources are allocated for the implementation, monitoring and evaluation of the </w:t>
      </w:r>
      <w:r w:rsidR="00D14F5E" w:rsidRPr="00D10951">
        <w:rPr>
          <w:b/>
        </w:rPr>
        <w:t>National Strategy for Children and Adolescents</w:t>
      </w:r>
      <w:r w:rsidR="00D14F5E" w:rsidRPr="00D14F5E">
        <w:rPr>
          <w:rFonts w:eastAsia="Malgun Gothic"/>
          <w:b/>
        </w:rPr>
        <w:t xml:space="preserve"> </w:t>
      </w:r>
      <w:r w:rsidRPr="009E07DC">
        <w:rPr>
          <w:rFonts w:eastAsia="Malgun Gothic"/>
          <w:b/>
        </w:rPr>
        <w:t xml:space="preserve">and its </w:t>
      </w:r>
      <w:r w:rsidR="00BB7A8C">
        <w:rPr>
          <w:rFonts w:eastAsia="Malgun Gothic"/>
          <w:b/>
        </w:rPr>
        <w:t>P</w:t>
      </w:r>
      <w:r w:rsidRPr="009E07DC">
        <w:rPr>
          <w:rFonts w:eastAsia="Malgun Gothic"/>
          <w:b/>
        </w:rPr>
        <w:t xml:space="preserve">lan of </w:t>
      </w:r>
      <w:r w:rsidR="00BB7A8C">
        <w:rPr>
          <w:rFonts w:eastAsia="Malgun Gothic"/>
          <w:b/>
        </w:rPr>
        <w:t>A</w:t>
      </w:r>
      <w:r w:rsidRPr="009E07DC">
        <w:rPr>
          <w:rFonts w:eastAsia="Malgun Gothic"/>
          <w:b/>
        </w:rPr>
        <w:t>ction</w:t>
      </w:r>
      <w:r w:rsidRPr="009E07DC">
        <w:rPr>
          <w:b/>
        </w:rPr>
        <w:t xml:space="preserve">. </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Coordination</w:t>
      </w:r>
    </w:p>
    <w:p w:rsidR="009B58FF" w:rsidRPr="005F512B" w:rsidRDefault="009B58FF" w:rsidP="00410C1F">
      <w:pPr>
        <w:pStyle w:val="SingleTxtG"/>
        <w:numPr>
          <w:ilvl w:val="0"/>
          <w:numId w:val="18"/>
        </w:numPr>
        <w:ind w:left="1134" w:firstLine="0"/>
      </w:pPr>
      <w:r w:rsidRPr="005F512B">
        <w:rPr>
          <w:rFonts w:eastAsia="Malgun Gothic"/>
        </w:rPr>
        <w:t xml:space="preserve">While noting that the Consultative Honorary Council has an active role in articulating the development and implementation of public policies among the different public authorities and actors at the national level, the Committee remains concerned that in practice the Council has not ensured effective coordination </w:t>
      </w:r>
      <w:r w:rsidR="00D14F5E">
        <w:rPr>
          <w:rFonts w:eastAsia="Malgun Gothic"/>
        </w:rPr>
        <w:t>between</w:t>
      </w:r>
      <w:r w:rsidR="00D14F5E" w:rsidRPr="005F512B">
        <w:rPr>
          <w:rFonts w:eastAsia="Malgun Gothic"/>
        </w:rPr>
        <w:t xml:space="preserve"> </w:t>
      </w:r>
      <w:r w:rsidRPr="005F512B">
        <w:rPr>
          <w:rFonts w:eastAsia="Malgun Gothic"/>
        </w:rPr>
        <w:t>the various institutions and relevant actors, including civil society organizations involved in the implementation of children’s rights. The Committee is also concerned about the lack of adequate human, technical and financial resources allocated to the Council.</w:t>
      </w:r>
      <w:r w:rsidR="003D4BE5">
        <w:rPr>
          <w:rFonts w:eastAsia="Malgun Gothic"/>
        </w:rPr>
        <w:t xml:space="preserve"> </w:t>
      </w:r>
    </w:p>
    <w:p w:rsidR="009B58FF" w:rsidRPr="009E07DC" w:rsidRDefault="009B58FF" w:rsidP="00410C1F">
      <w:pPr>
        <w:pStyle w:val="SingleTxtG"/>
        <w:numPr>
          <w:ilvl w:val="0"/>
          <w:numId w:val="18"/>
        </w:numPr>
        <w:ind w:left="1134" w:firstLine="0"/>
        <w:rPr>
          <w:b/>
        </w:rPr>
      </w:pPr>
      <w:r w:rsidRPr="009E07DC">
        <w:rPr>
          <w:rFonts w:eastAsia="Malgun Gothic"/>
          <w:b/>
        </w:rPr>
        <w:t>The Committee reiterates its previous recommenda</w:t>
      </w:r>
      <w:r w:rsidR="00410C1F">
        <w:rPr>
          <w:rFonts w:eastAsia="Malgun Gothic"/>
          <w:b/>
        </w:rPr>
        <w:t xml:space="preserve">tion (CRC/C/URY/CO/2, </w:t>
      </w:r>
      <w:r w:rsidR="003D4BE5">
        <w:rPr>
          <w:rFonts w:eastAsia="Malgun Gothic"/>
          <w:b/>
        </w:rPr>
        <w:t>para. </w:t>
      </w:r>
      <w:r w:rsidRPr="009E07DC">
        <w:rPr>
          <w:rFonts w:eastAsia="Malgun Gothic"/>
          <w:b/>
        </w:rPr>
        <w:t>12) and urges the State party to provide the Consultative Honorary Council with sufficient authority to coordinate all activities relat</w:t>
      </w:r>
      <w:r w:rsidR="00D14F5E">
        <w:rPr>
          <w:rFonts w:eastAsia="Malgun Gothic"/>
          <w:b/>
        </w:rPr>
        <w:t>ing</w:t>
      </w:r>
      <w:r w:rsidRPr="009E07DC">
        <w:rPr>
          <w:rFonts w:eastAsia="Malgun Gothic"/>
          <w:b/>
        </w:rPr>
        <w:t xml:space="preserve"> to the implementation of the Convention at </w:t>
      </w:r>
      <w:r w:rsidR="00D14F5E">
        <w:rPr>
          <w:rFonts w:eastAsia="Malgun Gothic"/>
          <w:b/>
        </w:rPr>
        <w:t xml:space="preserve">the </w:t>
      </w:r>
      <w:r w:rsidRPr="009E07DC">
        <w:rPr>
          <w:rFonts w:eastAsia="Malgun Gothic"/>
          <w:b/>
        </w:rPr>
        <w:t>cross-sectoral, national, regional and local level</w:t>
      </w:r>
      <w:r w:rsidR="00EF24DD">
        <w:rPr>
          <w:rFonts w:eastAsia="Malgun Gothic"/>
          <w:b/>
        </w:rPr>
        <w:t>s</w:t>
      </w:r>
      <w:r w:rsidRPr="009E07DC">
        <w:rPr>
          <w:rFonts w:eastAsia="Malgun Gothic"/>
          <w:b/>
        </w:rPr>
        <w:t>, including civil society organizations working in the field of children’s rights. The State party should ensure that the said Council is provided with the necessary human, technical and financial resources for its effective operation.</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Allocation of resources</w:t>
      </w:r>
    </w:p>
    <w:p w:rsidR="009B58FF" w:rsidRPr="005F512B" w:rsidRDefault="009B58FF" w:rsidP="00410C1F">
      <w:pPr>
        <w:pStyle w:val="SingleTxtG"/>
        <w:numPr>
          <w:ilvl w:val="0"/>
          <w:numId w:val="18"/>
        </w:numPr>
        <w:ind w:left="1134" w:firstLine="0"/>
      </w:pPr>
      <w:r w:rsidRPr="005F512B">
        <w:t xml:space="preserve">While noting the information provided by the delegation that budgetary allocations to programmes and services </w:t>
      </w:r>
      <w:r w:rsidRPr="005F512B">
        <w:rPr>
          <w:rFonts w:eastAsia="Malgun Gothic"/>
        </w:rPr>
        <w:t>for</w:t>
      </w:r>
      <w:r w:rsidRPr="005F512B">
        <w:t xml:space="preserve"> children and families have increased and that 19 per cent of total public expenditure is allocated for children, the Committee remains concerned about</w:t>
      </w:r>
      <w:r w:rsidR="00934AA7">
        <w:t xml:space="preserve"> the</w:t>
      </w:r>
      <w:r w:rsidRPr="005F512B">
        <w:t>:</w:t>
      </w:r>
    </w:p>
    <w:p w:rsidR="009B58FF" w:rsidRPr="005F512B" w:rsidRDefault="00B474D5" w:rsidP="00410C1F">
      <w:pPr>
        <w:pStyle w:val="SingleTxtG"/>
        <w:ind w:firstLine="567"/>
      </w:pPr>
      <w:r w:rsidRPr="005F512B">
        <w:t>(a)</w:t>
      </w:r>
      <w:r w:rsidRPr="005F512B">
        <w:tab/>
      </w:r>
      <w:r w:rsidR="00934AA7">
        <w:t>S</w:t>
      </w:r>
      <w:r w:rsidR="009B58FF" w:rsidRPr="005F512B">
        <w:t>ectoral elaboration of the budget making it</w:t>
      </w:r>
      <w:r w:rsidR="003D4BE5">
        <w:t xml:space="preserve"> </w:t>
      </w:r>
      <w:r w:rsidR="009B58FF" w:rsidRPr="005F512B">
        <w:t xml:space="preserve">difficult to identify whether the resources allocated are adequate for the implementation of the Convention; </w:t>
      </w:r>
    </w:p>
    <w:p w:rsidR="009B58FF" w:rsidRPr="005F512B" w:rsidRDefault="00B474D5" w:rsidP="00410C1F">
      <w:pPr>
        <w:pStyle w:val="SingleTxtG"/>
        <w:ind w:firstLine="567"/>
      </w:pPr>
      <w:r w:rsidRPr="005F512B">
        <w:t>(</w:t>
      </w:r>
      <w:r w:rsidR="00170B76">
        <w:t>b</w:t>
      </w:r>
      <w:r w:rsidRPr="005F512B">
        <w:t>)</w:t>
      </w:r>
      <w:r w:rsidRPr="005F512B">
        <w:tab/>
      </w:r>
      <w:r w:rsidR="00934AA7">
        <w:t>L</w:t>
      </w:r>
      <w:r w:rsidR="009B58FF" w:rsidRPr="005F512B">
        <w:t xml:space="preserve">ack of impact assessment of the budgetary measures adopted on children’s rights; </w:t>
      </w:r>
    </w:p>
    <w:p w:rsidR="009B58FF" w:rsidRPr="005F512B" w:rsidRDefault="00170B76" w:rsidP="00410C1F">
      <w:pPr>
        <w:pStyle w:val="SingleTxtG"/>
        <w:ind w:firstLine="567"/>
      </w:pPr>
      <w:r>
        <w:t>(c</w:t>
      </w:r>
      <w:r w:rsidR="00B474D5" w:rsidRPr="005F512B">
        <w:t>)</w:t>
      </w:r>
      <w:r w:rsidR="00B474D5" w:rsidRPr="005F512B">
        <w:tab/>
      </w:r>
      <w:r w:rsidR="00934AA7">
        <w:t>U</w:t>
      </w:r>
      <w:r w:rsidR="009B58FF" w:rsidRPr="005F512B">
        <w:t>nequal distribution of resources among the different sectors and regions, leading to the persistence of inequality among children and adolescents.</w:t>
      </w:r>
    </w:p>
    <w:p w:rsidR="009B58FF" w:rsidRPr="009E07DC" w:rsidRDefault="009B58FF" w:rsidP="00BB7A8C">
      <w:pPr>
        <w:pStyle w:val="SingleTxtG"/>
        <w:numPr>
          <w:ilvl w:val="0"/>
          <w:numId w:val="18"/>
        </w:numPr>
        <w:ind w:left="1134" w:firstLine="0"/>
        <w:rPr>
          <w:b/>
        </w:rPr>
      </w:pPr>
      <w:r w:rsidRPr="009E07DC">
        <w:rPr>
          <w:b/>
        </w:rPr>
        <w:t xml:space="preserve">The </w:t>
      </w:r>
      <w:r w:rsidRPr="009E07DC">
        <w:rPr>
          <w:rFonts w:eastAsia="Malgun Gothic"/>
          <w:b/>
        </w:rPr>
        <w:t>Committee</w:t>
      </w:r>
      <w:r w:rsidRPr="009E07DC">
        <w:rPr>
          <w:b/>
        </w:rPr>
        <w:t xml:space="preserve"> recommends that the State party, in planning its future budget, take into account the recommendations made during the day of general discussion in 2007 on “Resourc</w:t>
      </w:r>
      <w:r w:rsidR="003D4BE5">
        <w:rPr>
          <w:b/>
        </w:rPr>
        <w:t>es for the rights of the child —</w:t>
      </w:r>
      <w:r w:rsidRPr="009E07DC">
        <w:rPr>
          <w:b/>
        </w:rPr>
        <w:t xml:space="preserve"> responsibility of States” and</w:t>
      </w:r>
      <w:r w:rsidR="00BB7A8C">
        <w:rPr>
          <w:b/>
        </w:rPr>
        <w:t>,</w:t>
      </w:r>
      <w:r w:rsidRPr="009E07DC">
        <w:rPr>
          <w:b/>
        </w:rPr>
        <w:t xml:space="preserve"> more specifically</w:t>
      </w:r>
      <w:r w:rsidR="00BB7A8C">
        <w:rPr>
          <w:b/>
        </w:rPr>
        <w:t>, that it</w:t>
      </w:r>
      <w:r w:rsidRPr="009E07DC">
        <w:rPr>
          <w:b/>
        </w:rPr>
        <w:t>:</w:t>
      </w:r>
    </w:p>
    <w:p w:rsidR="009B58FF" w:rsidRPr="009E07DC" w:rsidRDefault="009B58FF" w:rsidP="00410C1F">
      <w:pPr>
        <w:pStyle w:val="SingleTxtG"/>
        <w:ind w:firstLine="567"/>
        <w:rPr>
          <w:b/>
        </w:rPr>
      </w:pPr>
      <w:r w:rsidRPr="009E07DC">
        <w:rPr>
          <w:b/>
        </w:rPr>
        <w:t>(a)</w:t>
      </w:r>
      <w:r w:rsidRPr="009E07DC">
        <w:rPr>
          <w:b/>
        </w:rPr>
        <w:tab/>
        <w:t xml:space="preserve">Allocate adequate budgetary resources to the maximum extent possible, in accordance with </w:t>
      </w:r>
      <w:r w:rsidR="002E7E24">
        <w:rPr>
          <w:b/>
        </w:rPr>
        <w:t>article </w:t>
      </w:r>
      <w:r w:rsidRPr="009E07DC">
        <w:rPr>
          <w:b/>
        </w:rPr>
        <w:t>4 of the Convention, for the implementation of children’s rights and, in particular, increase the budget allocated to the social sectors;</w:t>
      </w:r>
    </w:p>
    <w:p w:rsidR="009B58FF" w:rsidRPr="009E07DC" w:rsidRDefault="009B58FF" w:rsidP="00BB7A8C">
      <w:pPr>
        <w:pStyle w:val="SingleTxtG"/>
        <w:ind w:firstLine="567"/>
        <w:rPr>
          <w:b/>
        </w:rPr>
      </w:pPr>
      <w:r w:rsidRPr="009E07DC">
        <w:rPr>
          <w:b/>
        </w:rPr>
        <w:t>(b)</w:t>
      </w:r>
      <w:r w:rsidRPr="009E07DC">
        <w:rPr>
          <w:b/>
        </w:rPr>
        <w:tab/>
        <w:t xml:space="preserve">Build capacity so as to utilize a child-rights approach in the elaboration of the State budget and implement a tracking, monitoring and evaluation system for the allocation and use of resources for children by all relevant sectors throughout the budget, thus providing visibility to the investment </w:t>
      </w:r>
      <w:r w:rsidR="00BB7A8C">
        <w:rPr>
          <w:b/>
        </w:rPr>
        <w:t>for</w:t>
      </w:r>
      <w:r w:rsidRPr="009E07DC">
        <w:rPr>
          <w:b/>
        </w:rPr>
        <w:t xml:space="preserve"> children. This tracking system should also be used for impact assessments on how investments in a</w:t>
      </w:r>
      <w:r w:rsidR="00BB7A8C">
        <w:rPr>
          <w:b/>
        </w:rPr>
        <w:t>ny</w:t>
      </w:r>
      <w:r w:rsidRPr="009E07DC">
        <w:rPr>
          <w:b/>
        </w:rPr>
        <w:t xml:space="preserve"> sector could serve the best interests of the child, ensuring that the differential impact of such investment on girls and boys is measured;</w:t>
      </w:r>
    </w:p>
    <w:p w:rsidR="009B58FF" w:rsidRPr="009E07DC" w:rsidRDefault="009B58FF" w:rsidP="00410C1F">
      <w:pPr>
        <w:pStyle w:val="SingleTxtG"/>
        <w:ind w:firstLine="567"/>
        <w:rPr>
          <w:b/>
        </w:rPr>
      </w:pPr>
      <w:r w:rsidRPr="009E07DC">
        <w:rPr>
          <w:b/>
        </w:rPr>
        <w:t>(c)</w:t>
      </w:r>
      <w:r w:rsidRPr="009E07DC">
        <w:rPr>
          <w:b/>
        </w:rPr>
        <w:tab/>
        <w:t xml:space="preserve">Conduct a comprehensive assessment of budget needs and establish clear allocations for those areas </w:t>
      </w:r>
      <w:r w:rsidR="00934AA7" w:rsidRPr="009E07DC">
        <w:rPr>
          <w:b/>
        </w:rPr>
        <w:t>relat</w:t>
      </w:r>
      <w:r w:rsidR="00934AA7">
        <w:rPr>
          <w:b/>
        </w:rPr>
        <w:t>ing</w:t>
      </w:r>
      <w:r w:rsidR="00934AA7" w:rsidRPr="009E07DC">
        <w:rPr>
          <w:b/>
        </w:rPr>
        <w:t xml:space="preserve"> to children’s rights </w:t>
      </w:r>
      <w:r w:rsidRPr="009E07DC">
        <w:rPr>
          <w:b/>
        </w:rPr>
        <w:t xml:space="preserve">that progressively address disparities in indicators such as gender, disability and geographical location; </w:t>
      </w:r>
    </w:p>
    <w:p w:rsidR="009B58FF" w:rsidRPr="009E07DC" w:rsidRDefault="009B58FF" w:rsidP="00BB7A8C">
      <w:pPr>
        <w:pStyle w:val="SingleTxtG"/>
        <w:ind w:firstLine="567"/>
        <w:rPr>
          <w:b/>
        </w:rPr>
      </w:pPr>
      <w:r w:rsidRPr="009E07DC">
        <w:rPr>
          <w:b/>
        </w:rPr>
        <w:t>(d)</w:t>
      </w:r>
      <w:r w:rsidRPr="009E07DC">
        <w:rPr>
          <w:b/>
        </w:rPr>
        <w:tab/>
        <w:t xml:space="preserve">Define strategic budgetary lines in general and sectoral allocations for children in disadvantaged or vulnerable situations (for example, girls, children living in rural and remote areas, children of African descent and children with disabilities) </w:t>
      </w:r>
      <w:r w:rsidR="00BB7A8C">
        <w:rPr>
          <w:b/>
        </w:rPr>
        <w:t>who</w:t>
      </w:r>
      <w:r w:rsidRPr="009E07DC">
        <w:rPr>
          <w:b/>
        </w:rPr>
        <w:t xml:space="preserve"> may require social measures</w:t>
      </w:r>
      <w:r w:rsidR="00820E9B">
        <w:rPr>
          <w:b/>
        </w:rPr>
        <w:t>,</w:t>
      </w:r>
      <w:r w:rsidRPr="009E07DC">
        <w:rPr>
          <w:b/>
        </w:rPr>
        <w:t xml:space="preserve"> and make sure that those budgetary lines are protected, even in situations of economic crisis, natural disaster or other emergencies.</w:t>
      </w:r>
    </w:p>
    <w:p w:rsidR="009B58FF" w:rsidRPr="005F512B" w:rsidRDefault="00435368" w:rsidP="00435368">
      <w:pPr>
        <w:pStyle w:val="H23G"/>
      </w:pPr>
      <w:r>
        <w:tab/>
      </w:r>
      <w:r>
        <w:tab/>
      </w:r>
      <w:r w:rsidR="009B58FF" w:rsidRPr="005F512B">
        <w:t>Data collection</w:t>
      </w:r>
    </w:p>
    <w:p w:rsidR="009B58FF" w:rsidRPr="005F512B" w:rsidRDefault="009B58FF" w:rsidP="00410C1F">
      <w:pPr>
        <w:pStyle w:val="SingleTxtG"/>
        <w:numPr>
          <w:ilvl w:val="0"/>
          <w:numId w:val="18"/>
        </w:numPr>
        <w:ind w:left="1134" w:firstLine="0"/>
      </w:pPr>
      <w:r w:rsidRPr="005F512B">
        <w:t xml:space="preserve">While noting that the State party has established an information system for childhood (SIPI), as part of the </w:t>
      </w:r>
      <w:r w:rsidR="00136A40">
        <w:t xml:space="preserve">Uruguayan </w:t>
      </w:r>
      <w:r w:rsidR="001D7AC6">
        <w:t>Institute</w:t>
      </w:r>
      <w:r w:rsidR="00136A40">
        <w:t xml:space="preserve"> for Children and Adolescents</w:t>
      </w:r>
      <w:r w:rsidR="00820E9B">
        <w:t>,</w:t>
      </w:r>
      <w:r w:rsidRPr="005F512B">
        <w:t xml:space="preserve"> as well as the Comprehensive Information System on the Social Area, the Committee is concerned that there are many inconsistencies and gaps in relation to data collection, particularly in the fields of health, juvenile justice, violence and abuse, disability, </w:t>
      </w:r>
      <w:r w:rsidR="001D7AC6">
        <w:t xml:space="preserve">and concerning </w:t>
      </w:r>
      <w:r w:rsidRPr="005F512B">
        <w:t xml:space="preserve">children without parental care and </w:t>
      </w:r>
      <w:r w:rsidR="001D7AC6">
        <w:t>those</w:t>
      </w:r>
      <w:r w:rsidR="001D7AC6" w:rsidRPr="005F512B">
        <w:t xml:space="preserve"> </w:t>
      </w:r>
      <w:r w:rsidRPr="005F512B">
        <w:t>of African descent.</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 xml:space="preserve">In the light of its </w:t>
      </w:r>
      <w:r w:rsidRPr="006E4BA0">
        <w:rPr>
          <w:b/>
        </w:rPr>
        <w:t>general</w:t>
      </w:r>
      <w:r w:rsidRPr="006E4BA0">
        <w:rPr>
          <w:rFonts w:eastAsia="Malgun Gothic"/>
          <w:b/>
        </w:rPr>
        <w:t xml:space="preserve"> comment</w:t>
      </w:r>
      <w:r w:rsidR="003E63E5">
        <w:rPr>
          <w:rFonts w:eastAsia="Malgun Gothic"/>
          <w:b/>
        </w:rPr>
        <w:t xml:space="preserve"> No. </w:t>
      </w:r>
      <w:r w:rsidRPr="006E4BA0">
        <w:rPr>
          <w:rFonts w:eastAsia="Malgun Gothic"/>
          <w:b/>
        </w:rPr>
        <w:t xml:space="preserve">5 (2003) on general measures of implementation of the Convention on the Rights of the Child, the Committee urges the State party to expeditiously establish a comprehensive data collection system. The data should cover all areas of the Convention and should be disaggregated by age, sex, disability, geographic location, ethnic origin and socioeconomic background in order to facilitate analysis on the situation of all children, particularly those in situations of vulnerability. Furthermore, the Committee recommends that the data and indicators be shared among the ministries concerned and used for the formulation, monitoring and evaluation of policies, programmes and projects for the effective implementation of the Convention. In this context, the Committee also recommends that the State party strengthen its technical cooperation with, among others, </w:t>
      </w:r>
      <w:r w:rsidR="005E6062">
        <w:rPr>
          <w:rFonts w:eastAsia="Malgun Gothic"/>
          <w:b/>
        </w:rPr>
        <w:t>the United Nations Children’s Fund (</w:t>
      </w:r>
      <w:r w:rsidRPr="006E4BA0">
        <w:rPr>
          <w:rFonts w:eastAsia="Malgun Gothic"/>
          <w:b/>
        </w:rPr>
        <w:t>UNICEF</w:t>
      </w:r>
      <w:r w:rsidR="005E6062">
        <w:rPr>
          <w:rFonts w:eastAsia="Malgun Gothic"/>
          <w:b/>
        </w:rPr>
        <w:t>)</w:t>
      </w:r>
      <w:r w:rsidRPr="006E4BA0">
        <w:rPr>
          <w:rFonts w:eastAsia="Malgun Gothic"/>
          <w:b/>
        </w:rPr>
        <w:t>, regional mechanisms and the Inter-American Children’s Institute.</w:t>
      </w:r>
    </w:p>
    <w:p w:rsidR="009B58FF" w:rsidRPr="005F512B" w:rsidRDefault="00435368" w:rsidP="00435368">
      <w:pPr>
        <w:pStyle w:val="H23G"/>
      </w:pPr>
      <w:r>
        <w:tab/>
      </w:r>
      <w:r>
        <w:tab/>
      </w:r>
      <w:r w:rsidR="009B58FF" w:rsidRPr="005F512B">
        <w:t xml:space="preserve">Independent monitoring </w:t>
      </w:r>
    </w:p>
    <w:p w:rsidR="009B58FF" w:rsidRPr="005F512B" w:rsidRDefault="009B58FF" w:rsidP="00E67601">
      <w:pPr>
        <w:pStyle w:val="SingleTxtG"/>
        <w:numPr>
          <w:ilvl w:val="0"/>
          <w:numId w:val="18"/>
        </w:numPr>
        <w:ind w:left="1134" w:firstLine="0"/>
      </w:pPr>
      <w:r w:rsidRPr="005F512B">
        <w:t xml:space="preserve">While welcoming the establishment of the National Human </w:t>
      </w:r>
      <w:r w:rsidRPr="005F512B">
        <w:rPr>
          <w:rFonts w:eastAsia="Malgun Gothic"/>
        </w:rPr>
        <w:t>Rights</w:t>
      </w:r>
      <w:r w:rsidRPr="005F512B">
        <w:t xml:space="preserve"> Institution and Ombudsman, the Committee is concerned about the lack of adequate human and financial resources </w:t>
      </w:r>
      <w:r w:rsidR="005E6062">
        <w:t xml:space="preserve">allocated </w:t>
      </w:r>
      <w:r w:rsidRPr="005F512B">
        <w:t>to th</w:t>
      </w:r>
      <w:r w:rsidR="00E67601">
        <w:t>is body</w:t>
      </w:r>
      <w:r w:rsidRPr="005F512B">
        <w:t xml:space="preserve">, particularly the lack of staff </w:t>
      </w:r>
      <w:r w:rsidR="00820E9B" w:rsidRPr="005F512B">
        <w:t xml:space="preserve">specialized </w:t>
      </w:r>
      <w:r w:rsidR="00820E9B">
        <w:t>i</w:t>
      </w:r>
      <w:r w:rsidRPr="005F512B">
        <w:t>n children’s rights</w:t>
      </w:r>
      <w:r w:rsidR="00820E9B">
        <w:t>,</w:t>
      </w:r>
      <w:r w:rsidRPr="005F512B">
        <w:t xml:space="preserve"> which limits the efficiency of its complaints mechanism. The Committee is also concerned about the lack of awareness of this institution among children and adolescents. </w:t>
      </w:r>
    </w:p>
    <w:p w:rsidR="009B58FF" w:rsidRPr="006E4BA0" w:rsidRDefault="009B58FF" w:rsidP="00E67601">
      <w:pPr>
        <w:pStyle w:val="SingleTxtG"/>
        <w:numPr>
          <w:ilvl w:val="0"/>
          <w:numId w:val="18"/>
        </w:numPr>
        <w:ind w:left="1134" w:firstLine="0"/>
        <w:rPr>
          <w:rFonts w:eastAsia="Malgun Gothic"/>
          <w:b/>
        </w:rPr>
      </w:pPr>
      <w:r w:rsidRPr="006E4BA0">
        <w:rPr>
          <w:rFonts w:eastAsia="Malgun Gothic"/>
          <w:b/>
        </w:rPr>
        <w:t>In the light of its general comment</w:t>
      </w:r>
      <w:r w:rsidR="003E63E5">
        <w:rPr>
          <w:rFonts w:eastAsia="Malgun Gothic"/>
          <w:b/>
        </w:rPr>
        <w:t xml:space="preserve"> No. </w:t>
      </w:r>
      <w:r w:rsidRPr="006E4BA0">
        <w:rPr>
          <w:rFonts w:eastAsia="Malgun Gothic"/>
          <w:b/>
        </w:rPr>
        <w:t xml:space="preserve">2 (2002) on the role of independent </w:t>
      </w:r>
      <w:r w:rsidR="005E6062">
        <w:rPr>
          <w:rFonts w:eastAsia="Malgun Gothic"/>
          <w:b/>
        </w:rPr>
        <w:t xml:space="preserve">national </w:t>
      </w:r>
      <w:r w:rsidRPr="006E4BA0">
        <w:rPr>
          <w:rFonts w:eastAsia="Malgun Gothic"/>
          <w:b/>
        </w:rPr>
        <w:t>human rights institutions</w:t>
      </w:r>
      <w:r w:rsidR="005E6062">
        <w:rPr>
          <w:rFonts w:eastAsia="Malgun Gothic"/>
          <w:b/>
        </w:rPr>
        <w:t xml:space="preserve"> in the promotion and protection of the rights of the child</w:t>
      </w:r>
      <w:r w:rsidRPr="006E4BA0">
        <w:rPr>
          <w:rFonts w:eastAsia="Malgun Gothic"/>
          <w:b/>
        </w:rPr>
        <w:t xml:space="preserve">, the Committee recommends that the State party take measures to provide the National Human Rights Institution and Ombudsman with adequate human, technical and financial resources, including staff </w:t>
      </w:r>
      <w:r w:rsidR="00E67601">
        <w:rPr>
          <w:rFonts w:eastAsia="Malgun Gothic"/>
          <w:b/>
        </w:rPr>
        <w:t>specialized in</w:t>
      </w:r>
      <w:r w:rsidRPr="006E4BA0">
        <w:rPr>
          <w:rFonts w:eastAsia="Malgun Gothic"/>
          <w:b/>
        </w:rPr>
        <w:t xml:space="preserve"> children’s rights, </w:t>
      </w:r>
      <w:r w:rsidR="005E6062">
        <w:rPr>
          <w:rFonts w:eastAsia="Malgun Gothic"/>
          <w:b/>
        </w:rPr>
        <w:t xml:space="preserve">so </w:t>
      </w:r>
      <w:r w:rsidRPr="006E4BA0">
        <w:rPr>
          <w:rFonts w:eastAsia="Malgun Gothic"/>
          <w:b/>
        </w:rPr>
        <w:t xml:space="preserve">as to ensure the effective implementation of its mandate, including its complaints mechanism. The Committee also recommends that the State party take all necessary </w:t>
      </w:r>
      <w:r w:rsidR="005E6062" w:rsidRPr="006E4BA0">
        <w:rPr>
          <w:rFonts w:eastAsia="Malgun Gothic"/>
          <w:b/>
        </w:rPr>
        <w:t xml:space="preserve">measures </w:t>
      </w:r>
      <w:r w:rsidRPr="006E4BA0">
        <w:rPr>
          <w:rFonts w:eastAsia="Malgun Gothic"/>
          <w:b/>
        </w:rPr>
        <w:t xml:space="preserve">to raise awareness among children </w:t>
      </w:r>
      <w:r w:rsidR="001D7AC6">
        <w:rPr>
          <w:rFonts w:eastAsia="Malgun Gothic"/>
          <w:b/>
        </w:rPr>
        <w:t>about</w:t>
      </w:r>
      <w:r w:rsidR="001D7AC6" w:rsidRPr="006E4BA0">
        <w:rPr>
          <w:rFonts w:eastAsia="Malgun Gothic"/>
          <w:b/>
        </w:rPr>
        <w:t xml:space="preserve"> </w:t>
      </w:r>
      <w:r w:rsidRPr="006E4BA0">
        <w:rPr>
          <w:rFonts w:eastAsia="Malgun Gothic"/>
          <w:b/>
        </w:rPr>
        <w:t xml:space="preserve">the existence of this office, as well as </w:t>
      </w:r>
      <w:r w:rsidR="001D7AC6">
        <w:rPr>
          <w:rFonts w:eastAsia="Malgun Gothic"/>
          <w:b/>
        </w:rPr>
        <w:t>about</w:t>
      </w:r>
      <w:r w:rsidR="001D7AC6" w:rsidRPr="006E4BA0">
        <w:rPr>
          <w:rFonts w:eastAsia="Malgun Gothic"/>
          <w:b/>
        </w:rPr>
        <w:t xml:space="preserve"> </w:t>
      </w:r>
      <w:r w:rsidRPr="006E4BA0">
        <w:rPr>
          <w:rFonts w:eastAsia="Malgun Gothic"/>
          <w:b/>
        </w:rPr>
        <w:t xml:space="preserve">the Optional Protocol to the Convention </w:t>
      </w:r>
      <w:r w:rsidR="005E6062">
        <w:rPr>
          <w:rFonts w:eastAsia="Malgun Gothic"/>
          <w:b/>
        </w:rPr>
        <w:t xml:space="preserve">on the Rights of the Child </w:t>
      </w:r>
      <w:r w:rsidRPr="006E4BA0">
        <w:rPr>
          <w:rFonts w:eastAsia="Malgun Gothic"/>
          <w:b/>
        </w:rPr>
        <w:t xml:space="preserve">on a </w:t>
      </w:r>
      <w:r w:rsidR="005E6062">
        <w:rPr>
          <w:rFonts w:eastAsia="Malgun Gothic"/>
          <w:b/>
        </w:rPr>
        <w:t>c</w:t>
      </w:r>
      <w:r w:rsidRPr="006E4BA0">
        <w:rPr>
          <w:rFonts w:eastAsia="Malgun Gothic"/>
          <w:b/>
        </w:rPr>
        <w:t xml:space="preserve">ommunications procedure, once </w:t>
      </w:r>
      <w:r w:rsidR="000A5272">
        <w:rPr>
          <w:rFonts w:eastAsia="Malgun Gothic"/>
          <w:b/>
        </w:rPr>
        <w:t xml:space="preserve">it has been </w:t>
      </w:r>
      <w:r w:rsidRPr="006E4BA0">
        <w:rPr>
          <w:rFonts w:eastAsia="Malgun Gothic"/>
          <w:b/>
        </w:rPr>
        <w:t>formally ratified.</w:t>
      </w:r>
    </w:p>
    <w:p w:rsidR="009B58FF" w:rsidRPr="005F512B" w:rsidRDefault="00435368" w:rsidP="00435368">
      <w:pPr>
        <w:pStyle w:val="H23G"/>
      </w:pPr>
      <w:r>
        <w:tab/>
      </w:r>
      <w:r>
        <w:tab/>
      </w:r>
      <w:r w:rsidR="009B58FF" w:rsidRPr="005F512B">
        <w:t>Training</w:t>
      </w:r>
    </w:p>
    <w:p w:rsidR="009B58FF" w:rsidRPr="005F512B" w:rsidRDefault="009B58FF" w:rsidP="000A5272">
      <w:pPr>
        <w:pStyle w:val="SingleTxtG"/>
        <w:numPr>
          <w:ilvl w:val="0"/>
          <w:numId w:val="18"/>
        </w:numPr>
        <w:ind w:left="1134" w:firstLine="0"/>
      </w:pPr>
      <w:r w:rsidRPr="005F512B">
        <w:t xml:space="preserve">The Committee notes with concern the lack of systematic training on the Convention among all professional groups working with and for children. </w:t>
      </w:r>
      <w:r w:rsidR="000A5272">
        <w:t>In particular</w:t>
      </w:r>
      <w:r w:rsidRPr="005F512B">
        <w:t>, the Committee is deeply concerned about the lack of training on the content of the Convention among judges</w:t>
      </w:r>
      <w:r w:rsidR="000A5272">
        <w:t>,</w:t>
      </w:r>
      <w:r w:rsidRPr="005F512B">
        <w:t xml:space="preserve"> which </w:t>
      </w:r>
      <w:r w:rsidR="005E6062">
        <w:t>o</w:t>
      </w:r>
      <w:r w:rsidRPr="005F512B">
        <w:t xml:space="preserve">n several occasions </w:t>
      </w:r>
      <w:r w:rsidR="004937D5" w:rsidRPr="005F512B">
        <w:t xml:space="preserve">has led </w:t>
      </w:r>
      <w:r w:rsidRPr="005F512B">
        <w:t>to interpretations of the State party’s legislation that are in contradiction with the Convention and its Optional Protocols.</w:t>
      </w:r>
    </w:p>
    <w:p w:rsidR="009B58FF" w:rsidRPr="006E4BA0" w:rsidRDefault="009B58FF" w:rsidP="000A5272">
      <w:pPr>
        <w:pStyle w:val="SingleTxtG"/>
        <w:numPr>
          <w:ilvl w:val="0"/>
          <w:numId w:val="18"/>
        </w:numPr>
        <w:ind w:left="1134" w:firstLine="0"/>
        <w:rPr>
          <w:b/>
        </w:rPr>
      </w:pPr>
      <w:r w:rsidRPr="006E4BA0">
        <w:rPr>
          <w:b/>
        </w:rPr>
        <w:t xml:space="preserve">The Committee recommends that the State party take all </w:t>
      </w:r>
      <w:r w:rsidR="000A5272">
        <w:rPr>
          <w:b/>
        </w:rPr>
        <w:t xml:space="preserve">necessary </w:t>
      </w:r>
      <w:r w:rsidRPr="006E4BA0">
        <w:rPr>
          <w:b/>
        </w:rPr>
        <w:t xml:space="preserve">measures </w:t>
      </w:r>
      <w:r w:rsidR="001D7AC6">
        <w:rPr>
          <w:b/>
        </w:rPr>
        <w:t>for</w:t>
      </w:r>
      <w:r w:rsidR="001D7AC6" w:rsidRPr="006E4BA0">
        <w:rPr>
          <w:b/>
        </w:rPr>
        <w:t xml:space="preserve"> </w:t>
      </w:r>
      <w:r w:rsidRPr="006E4BA0">
        <w:rPr>
          <w:b/>
        </w:rPr>
        <w:t xml:space="preserve">the </w:t>
      </w:r>
      <w:r w:rsidR="000A5272">
        <w:rPr>
          <w:b/>
        </w:rPr>
        <w:t>provision</w:t>
      </w:r>
      <w:r w:rsidRPr="006E4BA0">
        <w:rPr>
          <w:b/>
        </w:rPr>
        <w:t xml:space="preserve"> of adequate and systematic training </w:t>
      </w:r>
      <w:r w:rsidR="000A5272">
        <w:rPr>
          <w:b/>
        </w:rPr>
        <w:t>to</w:t>
      </w:r>
      <w:r w:rsidR="004937D5" w:rsidRPr="006E4BA0">
        <w:rPr>
          <w:b/>
        </w:rPr>
        <w:t xml:space="preserve"> </w:t>
      </w:r>
      <w:r w:rsidRPr="006E4BA0">
        <w:rPr>
          <w:b/>
        </w:rPr>
        <w:t xml:space="preserve">all professional groups working for and with children, including teachers, law enforcement officials, parliamentarians, health personnel, social workers, personnel of childcare institutions and those working in communication media. The Committee urges the State party to </w:t>
      </w:r>
      <w:r w:rsidR="001D7AC6">
        <w:rPr>
          <w:b/>
        </w:rPr>
        <w:t>set up</w:t>
      </w:r>
      <w:r w:rsidR="001D7AC6" w:rsidRPr="006E4BA0">
        <w:rPr>
          <w:b/>
        </w:rPr>
        <w:t xml:space="preserve"> </w:t>
      </w:r>
      <w:r w:rsidRPr="006E4BA0">
        <w:rPr>
          <w:b/>
        </w:rPr>
        <w:t xml:space="preserve">systematic and comprehensive training programmes on the content of the Convention and its Optional Protocols </w:t>
      </w:r>
      <w:r w:rsidR="004937D5">
        <w:rPr>
          <w:b/>
        </w:rPr>
        <w:t>for</w:t>
      </w:r>
      <w:r w:rsidR="004937D5" w:rsidRPr="006E4BA0">
        <w:rPr>
          <w:b/>
        </w:rPr>
        <w:t xml:space="preserve"> </w:t>
      </w:r>
      <w:r w:rsidRPr="006E4BA0">
        <w:rPr>
          <w:b/>
        </w:rPr>
        <w:t xml:space="preserve">judges, lawyers, prosecutors and all professionals working in the administration of justice. </w:t>
      </w:r>
    </w:p>
    <w:p w:rsidR="009B58FF" w:rsidRPr="005F512B" w:rsidRDefault="009B58FF" w:rsidP="00435368">
      <w:pPr>
        <w:pStyle w:val="H1G"/>
      </w:pPr>
      <w:r w:rsidRPr="005F512B">
        <w:tab/>
        <w:t>B.</w:t>
      </w:r>
      <w:r w:rsidRPr="005F512B">
        <w:tab/>
        <w:t>Definition of the child (</w:t>
      </w:r>
      <w:r w:rsidR="003D4BE5">
        <w:t>art. </w:t>
      </w:r>
      <w:r w:rsidRPr="005F512B">
        <w:t xml:space="preserve">1 of the Convention) </w:t>
      </w:r>
    </w:p>
    <w:p w:rsidR="009B58FF" w:rsidRPr="005F512B" w:rsidRDefault="009B58FF" w:rsidP="000A5272">
      <w:pPr>
        <w:pStyle w:val="SingleTxtG"/>
        <w:numPr>
          <w:ilvl w:val="0"/>
          <w:numId w:val="18"/>
        </w:numPr>
        <w:ind w:left="1134" w:firstLine="0"/>
      </w:pPr>
      <w:r w:rsidRPr="005F512B">
        <w:rPr>
          <w:rFonts w:eastAsia="Malgun Gothic"/>
        </w:rPr>
        <w:t>While noting as positive the statement of the delegation during the interactive dialogue on its commitment to rais</w:t>
      </w:r>
      <w:r w:rsidR="000A5272">
        <w:rPr>
          <w:rFonts w:eastAsia="Malgun Gothic"/>
        </w:rPr>
        <w:t>ing</w:t>
      </w:r>
      <w:r w:rsidRPr="005F512B">
        <w:rPr>
          <w:rFonts w:eastAsia="Malgun Gothic"/>
        </w:rPr>
        <w:t xml:space="preserve"> the minimum age of marriage to 18 years, equally applicable to boys and girls, the Committee remains concerned that the age of marriage is 16 years.</w:t>
      </w:r>
    </w:p>
    <w:p w:rsidR="009B58FF" w:rsidRPr="005F512B" w:rsidRDefault="009B58FF" w:rsidP="00410C1F">
      <w:pPr>
        <w:pStyle w:val="SingleTxtG"/>
        <w:numPr>
          <w:ilvl w:val="0"/>
          <w:numId w:val="18"/>
        </w:numPr>
        <w:ind w:left="1134" w:firstLine="0"/>
      </w:pPr>
      <w:r w:rsidRPr="006E4BA0">
        <w:rPr>
          <w:rFonts w:eastAsia="Malgun Gothic"/>
          <w:b/>
        </w:rPr>
        <w:t>The Committee urges the State party to promptly amend i</w:t>
      </w:r>
      <w:r w:rsidR="006E4BA0" w:rsidRPr="006E4BA0">
        <w:rPr>
          <w:rFonts w:eastAsia="Malgun Gothic"/>
          <w:b/>
        </w:rPr>
        <w:t>ts legislation in this regard.</w:t>
      </w:r>
    </w:p>
    <w:p w:rsidR="009B58FF" w:rsidRPr="005F512B" w:rsidRDefault="009B58FF" w:rsidP="00435368">
      <w:pPr>
        <w:pStyle w:val="H1G"/>
      </w:pPr>
      <w:r w:rsidRPr="005F512B">
        <w:tab/>
        <w:t>C.</w:t>
      </w:r>
      <w:r w:rsidRPr="005F512B">
        <w:tab/>
        <w:t>General principles (</w:t>
      </w:r>
      <w:r w:rsidR="003D4BE5">
        <w:t>arts. </w:t>
      </w:r>
      <w:r w:rsidRPr="005F512B">
        <w:t>2, 3, 6 and 12 of the Convention)</w:t>
      </w:r>
    </w:p>
    <w:p w:rsidR="009B58FF" w:rsidRPr="005F512B" w:rsidRDefault="00435368" w:rsidP="00435368">
      <w:pPr>
        <w:pStyle w:val="H23G"/>
      </w:pPr>
      <w:r>
        <w:tab/>
      </w:r>
      <w:r>
        <w:tab/>
      </w:r>
      <w:r w:rsidR="009B58FF" w:rsidRPr="005F512B">
        <w:t>Non-discrimination</w:t>
      </w:r>
    </w:p>
    <w:p w:rsidR="009B58FF" w:rsidRPr="005F512B" w:rsidRDefault="009B58FF" w:rsidP="001C25AF">
      <w:pPr>
        <w:pStyle w:val="SingleTxtG"/>
        <w:numPr>
          <w:ilvl w:val="0"/>
          <w:numId w:val="18"/>
        </w:numPr>
        <w:ind w:left="1134" w:firstLine="0"/>
        <w:rPr>
          <w:rFonts w:eastAsia="Malgun Gothic"/>
        </w:rPr>
      </w:pPr>
      <w:r w:rsidRPr="005F512B">
        <w:rPr>
          <w:rFonts w:eastAsia="Malgun Gothic"/>
        </w:rPr>
        <w:t xml:space="preserve">While noting that the State party has </w:t>
      </w:r>
      <w:r w:rsidRPr="005F512B">
        <w:t>a national plan against racism and discrimination</w:t>
      </w:r>
      <w:r w:rsidRPr="005F512B">
        <w:rPr>
          <w:rFonts w:eastAsia="Malgun Gothic"/>
        </w:rPr>
        <w:t xml:space="preserve">, the Committee is concerned that </w:t>
      </w:r>
      <w:r w:rsidRPr="005F512B">
        <w:t xml:space="preserve">discriminatory attitudes and social exclusion still affect some sections of the child population, and in particular children with disabilities, girls, children living in rural and remote areas, children from economically </w:t>
      </w:r>
      <w:r w:rsidR="001C25AF">
        <w:t>disadvantaged</w:t>
      </w:r>
      <w:r w:rsidRPr="005F512B">
        <w:t xml:space="preserve"> families and adolescents. The Committee is </w:t>
      </w:r>
      <w:r w:rsidR="004937D5">
        <w:t>also</w:t>
      </w:r>
      <w:r w:rsidR="004937D5" w:rsidRPr="005F512B">
        <w:t xml:space="preserve"> </w:t>
      </w:r>
      <w:r w:rsidRPr="005F512B">
        <w:t xml:space="preserve">concerned that adolescents are often portrayed as criminals in the media, and they are therefore </w:t>
      </w:r>
      <w:r w:rsidR="001D7AC6">
        <w:t>subjected to discrimination</w:t>
      </w:r>
      <w:r w:rsidR="001D7AC6" w:rsidRPr="005F512B">
        <w:t xml:space="preserve"> </w:t>
      </w:r>
      <w:r w:rsidRPr="005F512B">
        <w:t>in law and in practice</w:t>
      </w:r>
      <w:r w:rsidRPr="005F512B">
        <w:rPr>
          <w:rFonts w:eastAsia="Malgun Gothic"/>
        </w:rPr>
        <w:t xml:space="preserve">. </w:t>
      </w:r>
    </w:p>
    <w:p w:rsidR="009B58FF" w:rsidRPr="006E4BA0" w:rsidRDefault="009B58FF" w:rsidP="00410C1F">
      <w:pPr>
        <w:pStyle w:val="SingleTxtG"/>
        <w:numPr>
          <w:ilvl w:val="0"/>
          <w:numId w:val="18"/>
        </w:numPr>
        <w:ind w:left="1134" w:firstLine="0"/>
        <w:rPr>
          <w:b/>
        </w:rPr>
      </w:pPr>
      <w:r w:rsidRPr="006E4BA0">
        <w:rPr>
          <w:b/>
        </w:rPr>
        <w:t xml:space="preserve">In </w:t>
      </w:r>
      <w:r w:rsidR="004937D5">
        <w:rPr>
          <w:b/>
        </w:rPr>
        <w:t xml:space="preserve">the </w:t>
      </w:r>
      <w:r w:rsidRPr="006E4BA0">
        <w:rPr>
          <w:b/>
        </w:rPr>
        <w:t xml:space="preserve">light of </w:t>
      </w:r>
      <w:r w:rsidR="002E7E24">
        <w:rPr>
          <w:rFonts w:eastAsia="Malgun Gothic"/>
          <w:b/>
        </w:rPr>
        <w:t>article </w:t>
      </w:r>
      <w:r w:rsidRPr="006E4BA0">
        <w:rPr>
          <w:b/>
        </w:rPr>
        <w:t>2 of the Convention, the Committee reiterates its previous recommenda</w:t>
      </w:r>
      <w:r w:rsidR="00BF265A">
        <w:rPr>
          <w:b/>
        </w:rPr>
        <w:t>tion (CRC/C/URY/CO/2, para. </w:t>
      </w:r>
      <w:r w:rsidRPr="006E4BA0">
        <w:rPr>
          <w:b/>
        </w:rPr>
        <w:t>28) that the State party:</w:t>
      </w:r>
    </w:p>
    <w:p w:rsidR="009B58FF" w:rsidRPr="006E4BA0" w:rsidRDefault="009B58FF" w:rsidP="00410C1F">
      <w:pPr>
        <w:pStyle w:val="SingleTxtG"/>
        <w:ind w:firstLine="567"/>
        <w:rPr>
          <w:b/>
        </w:rPr>
      </w:pPr>
      <w:r w:rsidRPr="006E4BA0">
        <w:rPr>
          <w:b/>
        </w:rPr>
        <w:t>(a)</w:t>
      </w:r>
      <w:r w:rsidRPr="006E4BA0">
        <w:rPr>
          <w:b/>
        </w:rPr>
        <w:tab/>
        <w:t xml:space="preserve">Adopt a legal framework for eliminating discrimination, ensuring that </w:t>
      </w:r>
      <w:r w:rsidRPr="006E4BA0">
        <w:rPr>
          <w:rFonts w:eastAsia="Arial Unicode MS"/>
          <w:b/>
        </w:rPr>
        <w:t>it includes comprehensive prohibition of discrimination on all the grounds set out in the Convention</w:t>
      </w:r>
      <w:r w:rsidRPr="006E4BA0">
        <w:rPr>
          <w:rFonts w:eastAsia="SimSun"/>
          <w:b/>
        </w:rPr>
        <w:t>;</w:t>
      </w:r>
    </w:p>
    <w:p w:rsidR="009B58FF" w:rsidRPr="006E4BA0" w:rsidRDefault="009B58FF" w:rsidP="001C25AF">
      <w:pPr>
        <w:pStyle w:val="SingleTxtG"/>
        <w:ind w:firstLine="567"/>
        <w:rPr>
          <w:rFonts w:eastAsia="SimSun"/>
          <w:b/>
        </w:rPr>
      </w:pPr>
      <w:r w:rsidRPr="006E4BA0">
        <w:rPr>
          <w:rFonts w:eastAsia="SimSun"/>
          <w:b/>
        </w:rPr>
        <w:t>(b)</w:t>
      </w:r>
      <w:r w:rsidRPr="006E4BA0">
        <w:rPr>
          <w:rFonts w:eastAsia="SimSun"/>
          <w:b/>
        </w:rPr>
        <w:tab/>
      </w:r>
      <w:r w:rsidRPr="006E4BA0">
        <w:rPr>
          <w:b/>
        </w:rPr>
        <w:t xml:space="preserve">Intensify its efforts to prevent and eliminate all forms of de facto discrimination against children with disabilities, girls, children living in rural and remote areas, children in street situations, children from economically </w:t>
      </w:r>
      <w:r w:rsidR="001C25AF">
        <w:rPr>
          <w:b/>
        </w:rPr>
        <w:t>disadvantaged</w:t>
      </w:r>
      <w:r w:rsidRPr="006E4BA0">
        <w:rPr>
          <w:b/>
        </w:rPr>
        <w:t xml:space="preserve"> families and adolescents, including through public education campaigns; </w:t>
      </w:r>
    </w:p>
    <w:p w:rsidR="009B58FF" w:rsidRPr="006E4BA0" w:rsidRDefault="009B58FF" w:rsidP="00410C1F">
      <w:pPr>
        <w:pStyle w:val="SingleTxtG"/>
        <w:ind w:firstLine="567"/>
        <w:rPr>
          <w:b/>
        </w:rPr>
      </w:pPr>
      <w:r w:rsidRPr="006E4BA0">
        <w:rPr>
          <w:rFonts w:eastAsia="SimSun"/>
          <w:b/>
        </w:rPr>
        <w:t>(c)</w:t>
      </w:r>
      <w:r w:rsidRPr="006E4BA0">
        <w:rPr>
          <w:rFonts w:eastAsia="SimSun"/>
          <w:b/>
        </w:rPr>
        <w:tab/>
        <w:t>Take measures to address the inappropriate perception of children, especially adolescents, within society, including in the media.</w:t>
      </w:r>
    </w:p>
    <w:p w:rsidR="009B58FF" w:rsidRPr="005F512B" w:rsidRDefault="00435368" w:rsidP="00435368">
      <w:pPr>
        <w:pStyle w:val="H23G"/>
      </w:pPr>
      <w:r>
        <w:tab/>
      </w:r>
      <w:r>
        <w:tab/>
      </w:r>
      <w:r w:rsidR="009B58FF" w:rsidRPr="005F512B">
        <w:t>Best interests of the child</w:t>
      </w:r>
    </w:p>
    <w:p w:rsidR="009B58FF" w:rsidRPr="005F512B" w:rsidRDefault="009B58FF" w:rsidP="00A923AA">
      <w:pPr>
        <w:pStyle w:val="SingleTxtG"/>
        <w:numPr>
          <w:ilvl w:val="0"/>
          <w:numId w:val="18"/>
        </w:numPr>
        <w:ind w:left="1134" w:firstLine="0"/>
        <w:rPr>
          <w:rFonts w:eastAsia="Calibri"/>
        </w:rPr>
      </w:pPr>
      <w:r w:rsidRPr="005F512B">
        <w:rPr>
          <w:rFonts w:eastAsia="Calibri"/>
        </w:rPr>
        <w:t xml:space="preserve">While noting that </w:t>
      </w:r>
      <w:r w:rsidR="002E7E24">
        <w:rPr>
          <w:rFonts w:eastAsia="Calibri"/>
        </w:rPr>
        <w:t>article </w:t>
      </w:r>
      <w:r w:rsidRPr="005F512B">
        <w:rPr>
          <w:rFonts w:eastAsia="Calibri"/>
        </w:rPr>
        <w:t xml:space="preserve">6 of the Code on Childhood and Adolescence incorporates the principle of the best interests of the child, the Committee is </w:t>
      </w:r>
      <w:r w:rsidRPr="005F512B">
        <w:t>concerned</w:t>
      </w:r>
      <w:r w:rsidRPr="005F512B">
        <w:rPr>
          <w:rFonts w:eastAsia="Calibri"/>
        </w:rPr>
        <w:t xml:space="preserve"> that th</w:t>
      </w:r>
      <w:r w:rsidR="00A923AA">
        <w:rPr>
          <w:rFonts w:eastAsia="Calibri"/>
        </w:rPr>
        <w:t xml:space="preserve">e </w:t>
      </w:r>
      <w:r w:rsidRPr="005F512B">
        <w:rPr>
          <w:rFonts w:eastAsia="Calibri"/>
        </w:rPr>
        <w:t xml:space="preserve">right </w:t>
      </w:r>
      <w:r w:rsidR="00A923AA">
        <w:rPr>
          <w:rFonts w:eastAsia="Calibri"/>
        </w:rPr>
        <w:t xml:space="preserve">of the child to have his or her best interests taken as a primary consideration </w:t>
      </w:r>
      <w:r w:rsidRPr="005F512B">
        <w:rPr>
          <w:rFonts w:eastAsia="Calibri"/>
        </w:rPr>
        <w:t xml:space="preserve">is not always respected, particularly in judicial and administrative decisions and when children are separated from their parents. The Committee also notes with concern the impossibility </w:t>
      </w:r>
      <w:r w:rsidR="001C25AF">
        <w:rPr>
          <w:rFonts w:eastAsia="Calibri"/>
        </w:rPr>
        <w:t>of</w:t>
      </w:r>
      <w:r w:rsidRPr="005F512B">
        <w:t xml:space="preserve"> appeal</w:t>
      </w:r>
      <w:r w:rsidR="001C25AF">
        <w:t>ing</w:t>
      </w:r>
      <w:r w:rsidRPr="005F512B">
        <w:t xml:space="preserve"> or revis</w:t>
      </w:r>
      <w:r w:rsidR="001C25AF">
        <w:t>ing</w:t>
      </w:r>
      <w:r w:rsidRPr="005F512B">
        <w:t xml:space="preserve"> decisions when this right has not been respected.</w:t>
      </w:r>
      <w:r w:rsidR="003D4BE5">
        <w:t xml:space="preserve"> </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In the light of its general</w:t>
      </w:r>
      <w:r w:rsidRPr="006E4BA0">
        <w:rPr>
          <w:b/>
        </w:rPr>
        <w:t xml:space="preserve"> comment</w:t>
      </w:r>
      <w:r w:rsidR="003E63E5">
        <w:rPr>
          <w:b/>
        </w:rPr>
        <w:t xml:space="preserve"> No. </w:t>
      </w:r>
      <w:r w:rsidRPr="006E4BA0">
        <w:rPr>
          <w:b/>
        </w:rPr>
        <w:t xml:space="preserve">14 (2013) on the right of the child to have his or her best interests taken as a primary consideration, the Committee recommends that the State party: </w:t>
      </w:r>
    </w:p>
    <w:p w:rsidR="009B58FF" w:rsidRPr="006E4BA0" w:rsidRDefault="009B58FF" w:rsidP="00410C1F">
      <w:pPr>
        <w:pStyle w:val="SingleTxtG"/>
        <w:ind w:firstLine="567"/>
        <w:rPr>
          <w:b/>
        </w:rPr>
      </w:pPr>
      <w:r w:rsidRPr="006E4BA0">
        <w:rPr>
          <w:rFonts w:eastAsia="Malgun Gothic"/>
          <w:b/>
        </w:rPr>
        <w:t>(a)</w:t>
      </w:r>
      <w:r w:rsidR="00B474D5" w:rsidRPr="006E4BA0">
        <w:rPr>
          <w:rFonts w:eastAsia="Malgun Gothic"/>
          <w:b/>
        </w:rPr>
        <w:tab/>
      </w:r>
      <w:r w:rsidRPr="006E4BA0">
        <w:rPr>
          <w:b/>
        </w:rPr>
        <w:t xml:space="preserve">Strengthen its efforts to ensure that this right is appropriately integrated and consistently applied in all legislative, administrative and judicial proceedings and decisions, as well as in all policies, programmes and projects that are relevant to and have an impact on children; </w:t>
      </w:r>
    </w:p>
    <w:p w:rsidR="009B58FF" w:rsidRPr="006E4BA0" w:rsidRDefault="009B58FF" w:rsidP="00410C1F">
      <w:pPr>
        <w:pStyle w:val="SingleTxtG"/>
        <w:ind w:firstLine="567"/>
        <w:rPr>
          <w:b/>
        </w:rPr>
      </w:pPr>
      <w:r w:rsidRPr="006E4BA0">
        <w:rPr>
          <w:b/>
        </w:rPr>
        <w:t>(b)</w:t>
      </w:r>
      <w:r w:rsidR="00B474D5" w:rsidRPr="006E4BA0">
        <w:rPr>
          <w:b/>
        </w:rPr>
        <w:tab/>
      </w:r>
      <w:r w:rsidRPr="006E4BA0">
        <w:rPr>
          <w:b/>
        </w:rPr>
        <w:t xml:space="preserve">Develop procedures and criteria to provide guidance to all relevant persons in authority for determining the best interests of the child in every area and for giving </w:t>
      </w:r>
      <w:r w:rsidR="001D7AC6">
        <w:rPr>
          <w:b/>
        </w:rPr>
        <w:t>them</w:t>
      </w:r>
      <w:r w:rsidR="001D7AC6" w:rsidRPr="006E4BA0">
        <w:rPr>
          <w:b/>
        </w:rPr>
        <w:t xml:space="preserve"> </w:t>
      </w:r>
      <w:r w:rsidRPr="006E4BA0">
        <w:rPr>
          <w:b/>
        </w:rPr>
        <w:t xml:space="preserve">due weight as a primary consideration; </w:t>
      </w:r>
    </w:p>
    <w:p w:rsidR="009B58FF" w:rsidRPr="006E4BA0" w:rsidRDefault="009B58FF" w:rsidP="00410C1F">
      <w:pPr>
        <w:pStyle w:val="SingleTxtG"/>
        <w:ind w:firstLine="567"/>
        <w:rPr>
          <w:rFonts w:eastAsia="Malgun Gothic"/>
          <w:b/>
        </w:rPr>
      </w:pPr>
      <w:r w:rsidRPr="006E4BA0">
        <w:rPr>
          <w:b/>
        </w:rPr>
        <w:t>(c)</w:t>
      </w:r>
      <w:r w:rsidR="00B474D5" w:rsidRPr="006E4BA0">
        <w:rPr>
          <w:b/>
        </w:rPr>
        <w:tab/>
      </w:r>
      <w:r w:rsidRPr="006E4BA0">
        <w:rPr>
          <w:b/>
        </w:rPr>
        <w:t xml:space="preserve">Establish an effective mechanism within </w:t>
      </w:r>
      <w:r w:rsidR="004937D5">
        <w:rPr>
          <w:b/>
        </w:rPr>
        <w:t>its</w:t>
      </w:r>
      <w:r w:rsidR="004937D5" w:rsidRPr="006E4BA0">
        <w:rPr>
          <w:b/>
        </w:rPr>
        <w:t xml:space="preserve"> </w:t>
      </w:r>
      <w:r w:rsidRPr="006E4BA0">
        <w:rPr>
          <w:b/>
        </w:rPr>
        <w:t xml:space="preserve">legal system to appeal </w:t>
      </w:r>
      <w:r w:rsidR="001D7AC6">
        <w:rPr>
          <w:b/>
        </w:rPr>
        <w:t xml:space="preserve">against </w:t>
      </w:r>
      <w:r w:rsidRPr="006E4BA0">
        <w:rPr>
          <w:b/>
        </w:rPr>
        <w:t>decisions taken without a proper assessment of children’s best interests.</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Respect for the views of the child</w:t>
      </w:r>
    </w:p>
    <w:p w:rsidR="009B58FF" w:rsidRPr="005F512B" w:rsidRDefault="009B58FF" w:rsidP="00410C1F">
      <w:pPr>
        <w:pStyle w:val="SingleTxtG"/>
        <w:numPr>
          <w:ilvl w:val="0"/>
          <w:numId w:val="18"/>
        </w:numPr>
        <w:ind w:left="1134" w:firstLine="0"/>
        <w:rPr>
          <w:rFonts w:eastAsia="Calibri"/>
        </w:rPr>
      </w:pPr>
      <w:r w:rsidRPr="005F512B">
        <w:rPr>
          <w:rFonts w:eastAsia="Calibri"/>
        </w:rPr>
        <w:t xml:space="preserve">While welcoming the establishment of the Children’s Advisory and Consultative Council as a consultative body to the </w:t>
      </w:r>
      <w:r w:rsidR="00136A40">
        <w:rPr>
          <w:rFonts w:eastAsia="Calibri"/>
        </w:rPr>
        <w:t xml:space="preserve">Uruguayan </w:t>
      </w:r>
      <w:r w:rsidR="001D7AC6">
        <w:rPr>
          <w:rFonts w:eastAsia="Calibri"/>
        </w:rPr>
        <w:t>Institute</w:t>
      </w:r>
      <w:r w:rsidR="00136A40">
        <w:rPr>
          <w:rFonts w:eastAsia="Calibri"/>
        </w:rPr>
        <w:t xml:space="preserve"> for Children and Adolescents</w:t>
      </w:r>
      <w:r w:rsidR="001D7AC6">
        <w:rPr>
          <w:rFonts w:eastAsia="Calibri"/>
        </w:rPr>
        <w:t>,</w:t>
      </w:r>
      <w:r w:rsidRPr="005F512B">
        <w:rPr>
          <w:rFonts w:eastAsia="Calibri"/>
        </w:rPr>
        <w:t xml:space="preserve"> the Committee is concerned about its lack of interaction with the various institutions involved in the implementation of children’s rights. The Committee is also concerned that the participatory councils in the education field are not completely operational, particularly at the secondary level. The Committee </w:t>
      </w:r>
      <w:r w:rsidR="004937D5">
        <w:rPr>
          <w:rFonts w:eastAsia="Calibri"/>
        </w:rPr>
        <w:t>further</w:t>
      </w:r>
      <w:r w:rsidR="004937D5" w:rsidRPr="005F512B">
        <w:rPr>
          <w:rFonts w:eastAsia="Calibri"/>
        </w:rPr>
        <w:t xml:space="preserve"> </w:t>
      </w:r>
      <w:r w:rsidRPr="005F512B">
        <w:rPr>
          <w:rFonts w:eastAsia="Calibri"/>
        </w:rPr>
        <w:t xml:space="preserve">regrets the lack of information on how the right </w:t>
      </w:r>
      <w:r w:rsidR="00A923AA">
        <w:rPr>
          <w:rFonts w:eastAsia="Calibri"/>
        </w:rPr>
        <w:t xml:space="preserve">of the child </w:t>
      </w:r>
      <w:r w:rsidRPr="005F512B">
        <w:rPr>
          <w:rFonts w:eastAsia="Calibri"/>
        </w:rPr>
        <w:t xml:space="preserve">to be heard has been implemented in relevant administrative and judicial proceedings. </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In the light of its general comment</w:t>
      </w:r>
      <w:r w:rsidR="003E63E5">
        <w:rPr>
          <w:rFonts w:eastAsia="Malgun Gothic"/>
          <w:b/>
        </w:rPr>
        <w:t xml:space="preserve"> No. </w:t>
      </w:r>
      <w:r w:rsidRPr="006E4BA0">
        <w:rPr>
          <w:rFonts w:eastAsia="Malgun Gothic"/>
          <w:b/>
        </w:rPr>
        <w:t xml:space="preserve">12 (2009) on the right of the child to be heard, the Committee recommends that the State party take measures to strengthen this right in accordance with </w:t>
      </w:r>
      <w:r w:rsidR="002E7E24">
        <w:rPr>
          <w:rFonts w:eastAsia="Malgun Gothic"/>
          <w:b/>
        </w:rPr>
        <w:t>article </w:t>
      </w:r>
      <w:r w:rsidRPr="006E4BA0">
        <w:rPr>
          <w:rFonts w:eastAsia="Malgun Gothic"/>
          <w:b/>
        </w:rPr>
        <w:t xml:space="preserve">12 of the Convention. To that effect, it recommends that the State party: </w:t>
      </w:r>
    </w:p>
    <w:p w:rsidR="009B58FF" w:rsidRPr="006E4BA0" w:rsidRDefault="00B474D5" w:rsidP="00410C1F">
      <w:pPr>
        <w:pStyle w:val="SingleTxtG"/>
        <w:ind w:firstLine="567"/>
        <w:rPr>
          <w:rFonts w:eastAsia="Calibri"/>
          <w:b/>
        </w:rPr>
      </w:pPr>
      <w:r w:rsidRPr="006E4BA0">
        <w:rPr>
          <w:b/>
        </w:rPr>
        <w:t>(a)</w:t>
      </w:r>
      <w:r w:rsidRPr="006E4BA0">
        <w:rPr>
          <w:b/>
        </w:rPr>
        <w:tab/>
      </w:r>
      <w:r w:rsidR="009B58FF" w:rsidRPr="006E4BA0">
        <w:rPr>
          <w:b/>
        </w:rPr>
        <w:t xml:space="preserve">Expand the participation and involvement of the </w:t>
      </w:r>
      <w:r w:rsidR="00A923AA">
        <w:rPr>
          <w:b/>
        </w:rPr>
        <w:t xml:space="preserve">Children's </w:t>
      </w:r>
      <w:r w:rsidR="009B58FF" w:rsidRPr="006E4BA0">
        <w:rPr>
          <w:b/>
        </w:rPr>
        <w:t xml:space="preserve">Advisory and Consultative Council in public decision-making processes concerning children; </w:t>
      </w:r>
    </w:p>
    <w:p w:rsidR="009B58FF" w:rsidRPr="006E4BA0" w:rsidRDefault="00B474D5" w:rsidP="00A923AA">
      <w:pPr>
        <w:pStyle w:val="SingleTxtG"/>
        <w:ind w:firstLine="567"/>
        <w:rPr>
          <w:rFonts w:eastAsia="Calibri"/>
          <w:b/>
        </w:rPr>
      </w:pPr>
      <w:r w:rsidRPr="006E4BA0">
        <w:rPr>
          <w:b/>
        </w:rPr>
        <w:t>(</w:t>
      </w:r>
      <w:r w:rsidR="00170B76" w:rsidRPr="006E4BA0">
        <w:rPr>
          <w:b/>
        </w:rPr>
        <w:t>b</w:t>
      </w:r>
      <w:r w:rsidRPr="006E4BA0">
        <w:rPr>
          <w:b/>
        </w:rPr>
        <w:t>)</w:t>
      </w:r>
      <w:r w:rsidRPr="006E4BA0">
        <w:rPr>
          <w:b/>
        </w:rPr>
        <w:tab/>
      </w:r>
      <w:r w:rsidR="009B58FF" w:rsidRPr="006E4BA0">
        <w:rPr>
          <w:b/>
        </w:rPr>
        <w:t>Ensure that the participatory councils are fully operational at all school levels, particularly the secondary level</w:t>
      </w:r>
      <w:r w:rsidR="00A923AA">
        <w:rPr>
          <w:b/>
        </w:rPr>
        <w:t>,</w:t>
      </w:r>
      <w:r w:rsidR="009B58FF" w:rsidRPr="006E4BA0">
        <w:rPr>
          <w:b/>
        </w:rPr>
        <w:t xml:space="preserve"> and further strengthen those established at the primary level; </w:t>
      </w:r>
    </w:p>
    <w:p w:rsidR="009B58FF" w:rsidRPr="006E4BA0" w:rsidRDefault="00B474D5" w:rsidP="00410C1F">
      <w:pPr>
        <w:pStyle w:val="SingleTxtG"/>
        <w:ind w:firstLine="567"/>
        <w:rPr>
          <w:b/>
        </w:rPr>
      </w:pPr>
      <w:r w:rsidRPr="006E4BA0">
        <w:rPr>
          <w:b/>
        </w:rPr>
        <w:t>(</w:t>
      </w:r>
      <w:r w:rsidR="00170B76" w:rsidRPr="006E4BA0">
        <w:rPr>
          <w:b/>
        </w:rPr>
        <w:t>c</w:t>
      </w:r>
      <w:r w:rsidRPr="006E4BA0">
        <w:rPr>
          <w:b/>
        </w:rPr>
        <w:t>)</w:t>
      </w:r>
      <w:r w:rsidRPr="006E4BA0">
        <w:rPr>
          <w:b/>
        </w:rPr>
        <w:tab/>
      </w:r>
      <w:r w:rsidR="009B58FF" w:rsidRPr="006E4BA0">
        <w:rPr>
          <w:rFonts w:eastAsia="Calibri"/>
          <w:b/>
        </w:rPr>
        <w:t>Take measures to ensure the effective implementation of legislation recognizing the right of the child to be heard in relevant legal proceedings, including by establishing systems and/or procedures for social workers and courts to comply with the principle.</w:t>
      </w:r>
    </w:p>
    <w:p w:rsidR="009B58FF" w:rsidRPr="005F512B" w:rsidRDefault="009B58FF" w:rsidP="00435368">
      <w:pPr>
        <w:pStyle w:val="H1G"/>
      </w:pPr>
      <w:r w:rsidRPr="005F512B">
        <w:rPr>
          <w:rFonts w:eastAsia="Malgun Gothic"/>
        </w:rPr>
        <w:tab/>
      </w:r>
      <w:r w:rsidRPr="005F512B">
        <w:t>D.</w:t>
      </w:r>
      <w:r w:rsidRPr="005F512B">
        <w:tab/>
        <w:t>Violence against children (</w:t>
      </w:r>
      <w:r w:rsidR="003D4BE5">
        <w:t>arts. </w:t>
      </w:r>
      <w:r w:rsidRPr="005F512B">
        <w:t>19, 24, para.</w:t>
      </w:r>
      <w:r w:rsidR="00934AA7">
        <w:t xml:space="preserve"> </w:t>
      </w:r>
      <w:r w:rsidRPr="005F512B">
        <w:t xml:space="preserve">3, 28, </w:t>
      </w:r>
      <w:r w:rsidR="003D4BE5">
        <w:t>para. </w:t>
      </w:r>
      <w:r w:rsidRPr="005F512B">
        <w:t xml:space="preserve">2, 34, </w:t>
      </w:r>
      <w:r w:rsidR="00410C1F">
        <w:br/>
      </w:r>
      <w:r w:rsidRPr="005F512B">
        <w:t>37 (a) and 39</w:t>
      </w:r>
      <w:r w:rsidR="00BB1979">
        <w:t xml:space="preserve"> of the Convention</w:t>
      </w:r>
      <w:r w:rsidRPr="005F512B">
        <w:t>)</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Torture and other cruel or degrading treatment or punishment</w:t>
      </w:r>
    </w:p>
    <w:p w:rsidR="009B58FF" w:rsidRPr="005F512B" w:rsidRDefault="009B58FF" w:rsidP="00410C1F">
      <w:pPr>
        <w:pStyle w:val="SingleTxtG"/>
        <w:numPr>
          <w:ilvl w:val="0"/>
          <w:numId w:val="18"/>
        </w:numPr>
        <w:ind w:left="1134" w:firstLine="0"/>
        <w:rPr>
          <w:rFonts w:eastAsia="Malgun Gothic"/>
        </w:rPr>
      </w:pPr>
      <w:r w:rsidRPr="005F512B">
        <w:t xml:space="preserve">The Committee is seriously concerned about: </w:t>
      </w:r>
    </w:p>
    <w:p w:rsidR="009B58FF" w:rsidRPr="005F512B" w:rsidRDefault="00B474D5" w:rsidP="00410C1F">
      <w:pPr>
        <w:pStyle w:val="SingleTxtG"/>
        <w:ind w:firstLine="567"/>
        <w:rPr>
          <w:rFonts w:eastAsia="Malgun Gothic"/>
        </w:rPr>
      </w:pPr>
      <w:r w:rsidRPr="005F512B">
        <w:t>(a)</w:t>
      </w:r>
      <w:r w:rsidRPr="005F512B">
        <w:tab/>
      </w:r>
      <w:r w:rsidR="009B58FF" w:rsidRPr="005F512B">
        <w:t xml:space="preserve">Allegations of ill-treatment and torture in police stations of adolescents suspected of having committed crimes and of children in street situations; </w:t>
      </w:r>
    </w:p>
    <w:p w:rsidR="009B58FF" w:rsidRPr="005F512B" w:rsidRDefault="00B474D5" w:rsidP="00A923AA">
      <w:pPr>
        <w:pStyle w:val="SingleTxtG"/>
        <w:ind w:firstLine="567"/>
        <w:rPr>
          <w:rFonts w:eastAsia="Malgun Gothic"/>
        </w:rPr>
      </w:pPr>
      <w:r w:rsidRPr="005F512B">
        <w:t>(</w:t>
      </w:r>
      <w:r w:rsidR="00170B76">
        <w:t>b</w:t>
      </w:r>
      <w:r w:rsidRPr="005F512B">
        <w:t>)</w:t>
      </w:r>
      <w:r w:rsidRPr="005F512B">
        <w:tab/>
      </w:r>
      <w:r w:rsidR="009B58FF" w:rsidRPr="005F512B">
        <w:t xml:space="preserve">Reports of excessive use of force and collective punishments in detention facilities, children and adolescents being locked up in their cells </w:t>
      </w:r>
      <w:r w:rsidR="00A923AA">
        <w:t xml:space="preserve">for </w:t>
      </w:r>
      <w:r w:rsidR="009B58FF" w:rsidRPr="005F512B">
        <w:t>up to 22 hours per day and about the administration of anti-anxiety medication to juvenile detainees as a mean</w:t>
      </w:r>
      <w:r w:rsidR="00934AA7">
        <w:t>s</w:t>
      </w:r>
      <w:r w:rsidR="009B58FF" w:rsidRPr="005F512B">
        <w:t xml:space="preserve"> of restraint, as pointed out by the Committee against Torture</w:t>
      </w:r>
      <w:r w:rsidR="003D4BE5">
        <w:t xml:space="preserve"> </w:t>
      </w:r>
      <w:r w:rsidR="009B58FF" w:rsidRPr="005F512B">
        <w:t>(</w:t>
      </w:r>
      <w:r w:rsidR="00A923AA">
        <w:t xml:space="preserve">see </w:t>
      </w:r>
      <w:r w:rsidR="009B58FF" w:rsidRPr="005F512B">
        <w:t xml:space="preserve">CAT/C/URY/CO/3) and the Special Rapporteur on </w:t>
      </w:r>
      <w:r w:rsidR="00934AA7">
        <w:t>t</w:t>
      </w:r>
      <w:r w:rsidR="009B58FF" w:rsidRPr="005F512B">
        <w:t xml:space="preserve">orture and other </w:t>
      </w:r>
      <w:r w:rsidR="00934AA7">
        <w:t xml:space="preserve">forms of </w:t>
      </w:r>
      <w:r w:rsidR="009B58FF" w:rsidRPr="005F512B">
        <w:t>cruel, inhuman or degrading treatment o</w:t>
      </w:r>
      <w:r w:rsidR="00934AA7">
        <w:t>r</w:t>
      </w:r>
      <w:r w:rsidR="009B58FF" w:rsidRPr="005F512B">
        <w:t xml:space="preserve"> punishment (</w:t>
      </w:r>
      <w:r w:rsidR="00A923AA">
        <w:t xml:space="preserve">see </w:t>
      </w:r>
      <w:r w:rsidR="009B58FF" w:rsidRPr="005F512B">
        <w:t>A/HRC/13/39/Add.2);</w:t>
      </w:r>
    </w:p>
    <w:p w:rsidR="009B58FF" w:rsidRPr="005F512B" w:rsidRDefault="00170B76" w:rsidP="00410C1F">
      <w:pPr>
        <w:pStyle w:val="SingleTxtG"/>
        <w:ind w:firstLine="567"/>
        <w:rPr>
          <w:rFonts w:eastAsia="Malgun Gothic"/>
        </w:rPr>
      </w:pPr>
      <w:r>
        <w:t>(c</w:t>
      </w:r>
      <w:r w:rsidR="00B474D5" w:rsidRPr="005F512B">
        <w:t>)</w:t>
      </w:r>
      <w:r w:rsidR="00B474D5" w:rsidRPr="005F512B">
        <w:tab/>
      </w:r>
      <w:r w:rsidR="009B58FF" w:rsidRPr="005F512B">
        <w:t>Information about overcrowded and extremely poor conditions in detention centres for children and adolescents;</w:t>
      </w:r>
      <w:r w:rsidR="003D4BE5">
        <w:t xml:space="preserve"> </w:t>
      </w:r>
    </w:p>
    <w:p w:rsidR="009B58FF" w:rsidRPr="005F512B" w:rsidRDefault="00170B76" w:rsidP="000D46CF">
      <w:pPr>
        <w:pStyle w:val="SingleTxtG"/>
        <w:ind w:firstLine="567"/>
        <w:rPr>
          <w:rFonts w:eastAsia="Malgun Gothic"/>
        </w:rPr>
      </w:pPr>
      <w:r>
        <w:t>(d</w:t>
      </w:r>
      <w:r w:rsidR="00B474D5" w:rsidRPr="005F512B">
        <w:t>)</w:t>
      </w:r>
      <w:r w:rsidR="00B474D5" w:rsidRPr="005F512B">
        <w:tab/>
      </w:r>
      <w:r w:rsidR="009B58FF" w:rsidRPr="005F512B">
        <w:rPr>
          <w:rFonts w:eastAsia="Malgun Gothic"/>
        </w:rPr>
        <w:t xml:space="preserve">Lack of a systematic inspection mechanism to investigate and evaluate actual conditions </w:t>
      </w:r>
      <w:r w:rsidR="000D46CF">
        <w:rPr>
          <w:rFonts w:eastAsia="Malgun Gothic"/>
        </w:rPr>
        <w:t xml:space="preserve">in detention centres, </w:t>
      </w:r>
      <w:r w:rsidR="009B58FF" w:rsidRPr="005F512B">
        <w:rPr>
          <w:rFonts w:eastAsia="Malgun Gothic"/>
        </w:rPr>
        <w:t xml:space="preserve">as well as violations </w:t>
      </w:r>
      <w:r w:rsidR="000D46CF">
        <w:rPr>
          <w:rFonts w:eastAsia="Malgun Gothic"/>
        </w:rPr>
        <w:t>of</w:t>
      </w:r>
      <w:r w:rsidR="009B58FF" w:rsidRPr="005F512B">
        <w:rPr>
          <w:rFonts w:eastAsia="Malgun Gothic"/>
        </w:rPr>
        <w:t xml:space="preserve"> existing regulations</w:t>
      </w:r>
      <w:r w:rsidR="000D46CF">
        <w:rPr>
          <w:rFonts w:eastAsia="Malgun Gothic"/>
        </w:rPr>
        <w:t>;</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With reference to the</w:t>
      </w:r>
      <w:r w:rsidR="00BF265A">
        <w:rPr>
          <w:rFonts w:eastAsia="Malgun Gothic"/>
          <w:b/>
        </w:rPr>
        <w:t xml:space="preserve"> Committee’s general comment No. </w:t>
      </w:r>
      <w:r w:rsidRPr="006E4BA0">
        <w:rPr>
          <w:rFonts w:eastAsia="Malgun Gothic"/>
          <w:b/>
        </w:rPr>
        <w:t>8 (2006) on the right of the child to protection from corporal punishment and other cruel or degrading forms of punishment, the Committee urges the State party to:</w:t>
      </w:r>
    </w:p>
    <w:p w:rsidR="009B58FF" w:rsidRPr="006E4BA0" w:rsidRDefault="009B58FF" w:rsidP="000D46CF">
      <w:pPr>
        <w:pStyle w:val="SingleTxtG"/>
        <w:ind w:firstLine="567"/>
        <w:rPr>
          <w:rFonts w:eastAsia="Malgun Gothic"/>
          <w:b/>
        </w:rPr>
      </w:pPr>
      <w:r w:rsidRPr="006E4BA0">
        <w:rPr>
          <w:rFonts w:eastAsia="Malgun Gothic"/>
          <w:b/>
        </w:rPr>
        <w:t>(a)</w:t>
      </w:r>
      <w:r w:rsidRPr="006E4BA0">
        <w:rPr>
          <w:rFonts w:eastAsia="Malgun Gothic"/>
          <w:b/>
        </w:rPr>
        <w:tab/>
        <w:t>Take all necessary measures to prevent</w:t>
      </w:r>
      <w:r w:rsidR="000D46CF">
        <w:rPr>
          <w:rFonts w:eastAsia="Malgun Gothic"/>
          <w:b/>
        </w:rPr>
        <w:t xml:space="preserve"> and </w:t>
      </w:r>
      <w:r w:rsidRPr="006E4BA0">
        <w:rPr>
          <w:rFonts w:eastAsia="Malgun Gothic"/>
          <w:b/>
        </w:rPr>
        <w:t>prohibit</w:t>
      </w:r>
      <w:r w:rsidR="000D46CF">
        <w:rPr>
          <w:rFonts w:eastAsia="Malgun Gothic"/>
          <w:b/>
        </w:rPr>
        <w:t>,</w:t>
      </w:r>
      <w:r w:rsidRPr="006E4BA0">
        <w:rPr>
          <w:rFonts w:eastAsia="Malgun Gothic"/>
          <w:b/>
        </w:rPr>
        <w:t xml:space="preserve"> and </w:t>
      </w:r>
      <w:r w:rsidR="000D46CF">
        <w:rPr>
          <w:rFonts w:eastAsia="Malgun Gothic"/>
          <w:b/>
        </w:rPr>
        <w:t xml:space="preserve">to </w:t>
      </w:r>
      <w:r w:rsidRPr="006E4BA0">
        <w:rPr>
          <w:rFonts w:eastAsia="Malgun Gothic"/>
          <w:b/>
        </w:rPr>
        <w:t xml:space="preserve">protect children </w:t>
      </w:r>
      <w:r w:rsidR="000D46CF">
        <w:rPr>
          <w:rFonts w:eastAsia="Malgun Gothic"/>
          <w:b/>
        </w:rPr>
        <w:t xml:space="preserve">from, </w:t>
      </w:r>
      <w:r w:rsidRPr="006E4BA0">
        <w:rPr>
          <w:rFonts w:eastAsia="Malgun Gothic"/>
          <w:b/>
        </w:rPr>
        <w:t xml:space="preserve">all forms of torture or other cruel, inhuman </w:t>
      </w:r>
      <w:r w:rsidR="007E3CEA">
        <w:rPr>
          <w:rFonts w:eastAsia="Malgun Gothic"/>
          <w:b/>
        </w:rPr>
        <w:t>or</w:t>
      </w:r>
      <w:r w:rsidR="007E3CEA" w:rsidRPr="006E4BA0">
        <w:rPr>
          <w:rFonts w:eastAsia="Malgun Gothic"/>
          <w:b/>
        </w:rPr>
        <w:t xml:space="preserve"> </w:t>
      </w:r>
      <w:r w:rsidRPr="006E4BA0">
        <w:rPr>
          <w:rFonts w:eastAsia="Malgun Gothic"/>
          <w:b/>
        </w:rPr>
        <w:t>degrading treatment or punishment</w:t>
      </w:r>
      <w:r w:rsidR="000D46CF">
        <w:rPr>
          <w:rFonts w:eastAsia="Malgun Gothic"/>
          <w:b/>
        </w:rPr>
        <w:t xml:space="preserve"> in detention</w:t>
      </w:r>
      <w:r w:rsidRPr="006E4BA0">
        <w:rPr>
          <w:rFonts w:eastAsia="Malgun Gothic"/>
          <w:b/>
        </w:rPr>
        <w:t>, including by the police;</w:t>
      </w:r>
    </w:p>
    <w:p w:rsidR="009B58FF" w:rsidRPr="006E4BA0" w:rsidRDefault="009B58FF" w:rsidP="00410C1F">
      <w:pPr>
        <w:pStyle w:val="SingleTxtG"/>
        <w:ind w:firstLine="567"/>
        <w:rPr>
          <w:rFonts w:eastAsia="Malgun Gothic"/>
          <w:b/>
        </w:rPr>
      </w:pPr>
      <w:r w:rsidRPr="006E4BA0">
        <w:rPr>
          <w:rFonts w:eastAsia="Malgun Gothic"/>
          <w:b/>
        </w:rPr>
        <w:t>(b)</w:t>
      </w:r>
      <w:r w:rsidRPr="006E4BA0">
        <w:rPr>
          <w:rFonts w:eastAsia="Malgun Gothic"/>
          <w:b/>
        </w:rPr>
        <w:tab/>
        <w:t xml:space="preserve">Establish an independent complaints mechanism accessible </w:t>
      </w:r>
      <w:r w:rsidR="00BB1979">
        <w:rPr>
          <w:rFonts w:eastAsia="Malgun Gothic"/>
          <w:b/>
        </w:rPr>
        <w:t>to</w:t>
      </w:r>
      <w:r w:rsidR="00BB1979" w:rsidRPr="006E4BA0">
        <w:rPr>
          <w:rFonts w:eastAsia="Malgun Gothic"/>
          <w:b/>
        </w:rPr>
        <w:t xml:space="preserve"> </w:t>
      </w:r>
      <w:r w:rsidRPr="006E4BA0">
        <w:rPr>
          <w:rFonts w:eastAsia="Malgun Gothic"/>
          <w:b/>
        </w:rPr>
        <w:t>all children deprived of their liberty;</w:t>
      </w:r>
    </w:p>
    <w:p w:rsidR="009B58FF" w:rsidRPr="006E4BA0" w:rsidRDefault="009B58FF" w:rsidP="00410C1F">
      <w:pPr>
        <w:pStyle w:val="SingleTxtG"/>
        <w:ind w:firstLine="567"/>
        <w:rPr>
          <w:rFonts w:eastAsia="Malgun Gothic"/>
          <w:b/>
        </w:rPr>
      </w:pPr>
      <w:r w:rsidRPr="006E4BA0">
        <w:rPr>
          <w:rFonts w:eastAsia="Malgun Gothic"/>
          <w:b/>
        </w:rPr>
        <w:t>(c)</w:t>
      </w:r>
      <w:r w:rsidRPr="006E4BA0">
        <w:rPr>
          <w:rFonts w:eastAsia="Malgun Gothic"/>
          <w:b/>
        </w:rPr>
        <w:tab/>
        <w:t>Ensure prompt, independent and effective investigation of all alleged cases of torture or ill-treatment of children and prosecute offenders;</w:t>
      </w:r>
    </w:p>
    <w:p w:rsidR="009B58FF" w:rsidRPr="006E4BA0" w:rsidRDefault="00170B76" w:rsidP="00410C1F">
      <w:pPr>
        <w:pStyle w:val="SingleTxtG"/>
        <w:ind w:firstLine="567"/>
        <w:rPr>
          <w:rFonts w:eastAsia="Malgun Gothic"/>
          <w:b/>
        </w:rPr>
      </w:pPr>
      <w:r w:rsidRPr="006E4BA0">
        <w:rPr>
          <w:rFonts w:eastAsia="Malgun Gothic"/>
          <w:b/>
        </w:rPr>
        <w:t>(d</w:t>
      </w:r>
      <w:r w:rsidR="009B58FF" w:rsidRPr="006E4BA0">
        <w:rPr>
          <w:rFonts w:eastAsia="Malgun Gothic"/>
          <w:b/>
        </w:rPr>
        <w:t>)</w:t>
      </w:r>
      <w:r w:rsidR="009B58FF" w:rsidRPr="006E4BA0">
        <w:rPr>
          <w:rFonts w:eastAsia="Malgun Gothic"/>
          <w:b/>
        </w:rPr>
        <w:tab/>
        <w:t xml:space="preserve">Ensure that conditions of detention in penitentiaries comply with </w:t>
      </w:r>
      <w:r w:rsidR="007E3CEA">
        <w:rPr>
          <w:rFonts w:eastAsia="Malgun Gothic"/>
          <w:b/>
        </w:rPr>
        <w:t xml:space="preserve">the </w:t>
      </w:r>
      <w:r w:rsidR="007E3CEA" w:rsidRPr="006E4BA0">
        <w:rPr>
          <w:rFonts w:eastAsia="Malgun Gothic"/>
          <w:b/>
        </w:rPr>
        <w:t xml:space="preserve">minimum </w:t>
      </w:r>
      <w:r w:rsidR="009B58FF" w:rsidRPr="006E4BA0">
        <w:rPr>
          <w:rFonts w:eastAsia="Malgun Gothic"/>
          <w:b/>
        </w:rPr>
        <w:t xml:space="preserve">international sanitary and hygienic standards; </w:t>
      </w:r>
    </w:p>
    <w:p w:rsidR="009B58FF" w:rsidRPr="006E4BA0" w:rsidRDefault="00170B76" w:rsidP="00410C1F">
      <w:pPr>
        <w:pStyle w:val="SingleTxtG"/>
        <w:ind w:firstLine="567"/>
        <w:rPr>
          <w:rFonts w:eastAsia="Malgun Gothic"/>
          <w:b/>
        </w:rPr>
      </w:pPr>
      <w:r w:rsidRPr="006E4BA0">
        <w:rPr>
          <w:rFonts w:eastAsia="Malgun Gothic"/>
          <w:b/>
        </w:rPr>
        <w:t>(e</w:t>
      </w:r>
      <w:r w:rsidR="009B58FF" w:rsidRPr="006E4BA0">
        <w:rPr>
          <w:rFonts w:eastAsia="Malgun Gothic"/>
          <w:b/>
        </w:rPr>
        <w:t>)</w:t>
      </w:r>
      <w:r w:rsidR="009B58FF" w:rsidRPr="006E4BA0">
        <w:rPr>
          <w:rFonts w:eastAsia="Malgun Gothic"/>
          <w:b/>
        </w:rPr>
        <w:tab/>
        <w:t xml:space="preserve">Provide independent investigations of alleged irregularities in the </w:t>
      </w:r>
      <w:r w:rsidR="009B58FF" w:rsidRPr="006E4BA0">
        <w:rPr>
          <w:b/>
        </w:rPr>
        <w:t>administration</w:t>
      </w:r>
      <w:r w:rsidR="009B58FF" w:rsidRPr="006E4BA0">
        <w:rPr>
          <w:rFonts w:eastAsia="Malgun Gothic"/>
          <w:b/>
        </w:rPr>
        <w:t xml:space="preserve"> of medication to juvenile detainees</w:t>
      </w:r>
      <w:r w:rsidR="00E86D44">
        <w:rPr>
          <w:rFonts w:eastAsia="Malgun Gothic"/>
          <w:b/>
        </w:rPr>
        <w:t>,</w:t>
      </w:r>
      <w:r w:rsidR="009B58FF" w:rsidRPr="006E4BA0">
        <w:rPr>
          <w:rFonts w:eastAsia="Malgun Gothic"/>
          <w:b/>
        </w:rPr>
        <w:t xml:space="preserve"> and provide </w:t>
      </w:r>
      <w:r w:rsidR="007E3CEA">
        <w:rPr>
          <w:rFonts w:eastAsia="Malgun Gothic"/>
          <w:b/>
        </w:rPr>
        <w:t xml:space="preserve">victims with </w:t>
      </w:r>
      <w:r w:rsidR="009B58FF" w:rsidRPr="006E4BA0">
        <w:rPr>
          <w:rFonts w:eastAsia="Malgun Gothic"/>
          <w:b/>
        </w:rPr>
        <w:t xml:space="preserve">care, </w:t>
      </w:r>
      <w:r w:rsidR="00E86D44">
        <w:rPr>
          <w:rFonts w:eastAsia="Malgun Gothic"/>
          <w:b/>
        </w:rPr>
        <w:t xml:space="preserve">the means of </w:t>
      </w:r>
      <w:r w:rsidR="009B58FF" w:rsidRPr="006E4BA0">
        <w:rPr>
          <w:rFonts w:eastAsia="Malgun Gothic"/>
          <w:b/>
        </w:rPr>
        <w:t>recovery, compensation and rehabilitation.</w:t>
      </w:r>
    </w:p>
    <w:p w:rsidR="009B58FF" w:rsidRPr="005F512B" w:rsidRDefault="00435368" w:rsidP="00435368">
      <w:pPr>
        <w:pStyle w:val="H23G"/>
      </w:pPr>
      <w:r>
        <w:tab/>
      </w:r>
      <w:r>
        <w:tab/>
      </w:r>
      <w:r w:rsidR="00410C1F">
        <w:t xml:space="preserve">Violence, abuse and neglect </w:t>
      </w:r>
    </w:p>
    <w:p w:rsidR="009B58FF" w:rsidRPr="005F512B" w:rsidRDefault="009B58FF" w:rsidP="00E86D44">
      <w:pPr>
        <w:pStyle w:val="SingleTxtG"/>
        <w:numPr>
          <w:ilvl w:val="0"/>
          <w:numId w:val="18"/>
        </w:numPr>
        <w:ind w:left="1134" w:firstLine="0"/>
        <w:rPr>
          <w:rFonts w:eastAsia="Malgun Gothic"/>
        </w:rPr>
      </w:pPr>
      <w:r w:rsidRPr="005F512B">
        <w:rPr>
          <w:rFonts w:eastAsia="Malgun Gothic"/>
        </w:rPr>
        <w:t xml:space="preserve">While noting that corporal punishment is prohibited in all settings, the Committee is concerned that </w:t>
      </w:r>
      <w:r w:rsidR="00BB1979">
        <w:rPr>
          <w:rFonts w:eastAsia="Malgun Gothic"/>
        </w:rPr>
        <w:t xml:space="preserve">the </w:t>
      </w:r>
      <w:r w:rsidRPr="005F512B">
        <w:rPr>
          <w:rFonts w:eastAsia="Malgun Gothic"/>
        </w:rPr>
        <w:t>legislation does not provide a specific sanction for those inflicting corporal punishment. The Committee is also concerned that violence against children remains a serious problem in the State party and that measures adopted to identify and protect child</w:t>
      </w:r>
      <w:r w:rsidR="007E3CEA">
        <w:rPr>
          <w:rFonts w:eastAsia="Malgun Gothic"/>
        </w:rPr>
        <w:t xml:space="preserve"> </w:t>
      </w:r>
      <w:r w:rsidRPr="005F512B">
        <w:rPr>
          <w:rFonts w:eastAsia="Malgun Gothic"/>
        </w:rPr>
        <w:t>victims of violence, including domestic violence</w:t>
      </w:r>
      <w:r w:rsidR="007E3CEA">
        <w:rPr>
          <w:rFonts w:eastAsia="Malgun Gothic"/>
        </w:rPr>
        <w:t>,</w:t>
      </w:r>
      <w:r w:rsidRPr="005F512B">
        <w:rPr>
          <w:rFonts w:eastAsia="Malgun Gothic"/>
        </w:rPr>
        <w:t xml:space="preserve"> remain inadequate. </w:t>
      </w:r>
    </w:p>
    <w:p w:rsidR="009B58FF" w:rsidRPr="006E4BA0" w:rsidRDefault="009B58FF" w:rsidP="00410C1F">
      <w:pPr>
        <w:pStyle w:val="SingleTxtG"/>
        <w:keepNext/>
        <w:numPr>
          <w:ilvl w:val="0"/>
          <w:numId w:val="18"/>
        </w:numPr>
        <w:ind w:left="1134" w:firstLine="0"/>
        <w:rPr>
          <w:rFonts w:eastAsia="Malgun Gothic"/>
          <w:b/>
        </w:rPr>
      </w:pPr>
      <w:r w:rsidRPr="006E4BA0">
        <w:rPr>
          <w:rFonts w:eastAsia="Malgun Gothic"/>
          <w:b/>
        </w:rPr>
        <w:t>The Committee recommends that the State party:</w:t>
      </w:r>
    </w:p>
    <w:p w:rsidR="009B58FF" w:rsidRPr="006E4BA0" w:rsidRDefault="00B474D5" w:rsidP="00AD2773">
      <w:pPr>
        <w:pStyle w:val="SingleTxtG"/>
        <w:ind w:firstLine="567"/>
        <w:rPr>
          <w:rFonts w:eastAsia="Calibri"/>
          <w:b/>
        </w:rPr>
      </w:pPr>
      <w:r w:rsidRPr="006E4BA0">
        <w:rPr>
          <w:b/>
        </w:rPr>
        <w:t>(a)</w:t>
      </w:r>
      <w:r w:rsidRPr="006E4BA0">
        <w:rPr>
          <w:b/>
        </w:rPr>
        <w:tab/>
      </w:r>
      <w:r w:rsidR="009B58FF" w:rsidRPr="006E4BA0">
        <w:rPr>
          <w:rFonts w:eastAsia="Calibri"/>
          <w:b/>
        </w:rPr>
        <w:t xml:space="preserve">Ensure that laws prohibiting corporal punishment are effectively implemented, including through the imposition of </w:t>
      </w:r>
      <w:r w:rsidR="00AD2773">
        <w:rPr>
          <w:rFonts w:eastAsia="Calibri"/>
          <w:b/>
        </w:rPr>
        <w:t>appropriate</w:t>
      </w:r>
      <w:r w:rsidR="009B58FF" w:rsidRPr="006E4BA0">
        <w:rPr>
          <w:rFonts w:eastAsia="Calibri"/>
          <w:b/>
        </w:rPr>
        <w:t xml:space="preserve"> sanctions </w:t>
      </w:r>
      <w:r w:rsidR="007E3CEA">
        <w:rPr>
          <w:rFonts w:eastAsia="Calibri"/>
          <w:b/>
        </w:rPr>
        <w:t>on</w:t>
      </w:r>
      <w:r w:rsidR="007E3CEA" w:rsidRPr="006E4BA0">
        <w:rPr>
          <w:rFonts w:eastAsia="Calibri"/>
          <w:b/>
        </w:rPr>
        <w:t xml:space="preserve"> </w:t>
      </w:r>
      <w:r w:rsidR="009B58FF" w:rsidRPr="006E4BA0">
        <w:rPr>
          <w:rFonts w:eastAsia="Calibri"/>
          <w:b/>
        </w:rPr>
        <w:t xml:space="preserve">those responsible for ill-treating children; </w:t>
      </w:r>
    </w:p>
    <w:p w:rsidR="009B58FF" w:rsidRPr="006E4BA0" w:rsidRDefault="00B474D5" w:rsidP="00AD2773">
      <w:pPr>
        <w:pStyle w:val="SingleTxtG"/>
        <w:ind w:firstLine="567"/>
        <w:rPr>
          <w:rFonts w:eastAsia="Calibri"/>
          <w:b/>
        </w:rPr>
      </w:pPr>
      <w:r w:rsidRPr="006E4BA0">
        <w:rPr>
          <w:b/>
        </w:rPr>
        <w:t>(</w:t>
      </w:r>
      <w:r w:rsidR="00170B76" w:rsidRPr="006E4BA0">
        <w:rPr>
          <w:b/>
        </w:rPr>
        <w:t>b</w:t>
      </w:r>
      <w:r w:rsidRPr="006E4BA0">
        <w:rPr>
          <w:b/>
        </w:rPr>
        <w:t>)</w:t>
      </w:r>
      <w:r w:rsidRPr="006E4BA0">
        <w:rPr>
          <w:b/>
        </w:rPr>
        <w:tab/>
      </w:r>
      <w:r w:rsidR="009B58FF" w:rsidRPr="006E4BA0">
        <w:rPr>
          <w:rFonts w:eastAsia="Calibri"/>
          <w:b/>
        </w:rPr>
        <w:t xml:space="preserve">Formulate a comprehensive strategy for preventing and combating child abuse, including awareness-raising and education programmes involving children, former victims, volunteers and </w:t>
      </w:r>
      <w:r w:rsidR="00AD2773">
        <w:rPr>
          <w:rFonts w:eastAsia="Calibri"/>
          <w:b/>
        </w:rPr>
        <w:t xml:space="preserve">members of the </w:t>
      </w:r>
      <w:r w:rsidR="009B58FF" w:rsidRPr="006E4BA0">
        <w:rPr>
          <w:rFonts w:eastAsia="Calibri"/>
          <w:b/>
        </w:rPr>
        <w:t>community;</w:t>
      </w:r>
    </w:p>
    <w:p w:rsidR="009B58FF" w:rsidRPr="006E4BA0" w:rsidRDefault="00170B76" w:rsidP="00410C1F">
      <w:pPr>
        <w:pStyle w:val="SingleTxtG"/>
        <w:ind w:firstLine="567"/>
        <w:rPr>
          <w:b/>
        </w:rPr>
      </w:pPr>
      <w:r w:rsidRPr="006E4BA0">
        <w:rPr>
          <w:b/>
        </w:rPr>
        <w:t>(c</w:t>
      </w:r>
      <w:r w:rsidR="00B474D5" w:rsidRPr="006E4BA0">
        <w:rPr>
          <w:b/>
        </w:rPr>
        <w:t>)</w:t>
      </w:r>
      <w:r w:rsidR="00B474D5" w:rsidRPr="006E4BA0">
        <w:rPr>
          <w:b/>
        </w:rPr>
        <w:tab/>
      </w:r>
      <w:r w:rsidR="009B58FF" w:rsidRPr="006E4BA0">
        <w:rPr>
          <w:rFonts w:eastAsia="Calibri"/>
          <w:b/>
        </w:rPr>
        <w:t>Establish a national database o</w:t>
      </w:r>
      <w:r w:rsidR="00BB1979">
        <w:rPr>
          <w:rFonts w:eastAsia="Calibri"/>
          <w:b/>
        </w:rPr>
        <w:t>f</w:t>
      </w:r>
      <w:r w:rsidR="009B58FF" w:rsidRPr="006E4BA0">
        <w:rPr>
          <w:rFonts w:eastAsia="Calibri"/>
          <w:b/>
        </w:rPr>
        <w:t xml:space="preserve"> all cases of domestic violence against children, and undertake a comprehensive assessment of the extent, causes and nature of such violence</w:t>
      </w:r>
      <w:r w:rsidR="009B58FF" w:rsidRPr="006E4BA0">
        <w:rPr>
          <w:b/>
        </w:rPr>
        <w:t>;</w:t>
      </w:r>
    </w:p>
    <w:p w:rsidR="009B58FF" w:rsidRPr="006E4BA0" w:rsidRDefault="00B474D5" w:rsidP="00410C1F">
      <w:pPr>
        <w:pStyle w:val="SingleTxtG"/>
        <w:ind w:firstLine="567"/>
        <w:rPr>
          <w:rFonts w:eastAsia="Calibri"/>
          <w:b/>
        </w:rPr>
      </w:pPr>
      <w:r w:rsidRPr="006E4BA0">
        <w:rPr>
          <w:b/>
        </w:rPr>
        <w:t>(</w:t>
      </w:r>
      <w:r w:rsidR="00170B76" w:rsidRPr="006E4BA0">
        <w:rPr>
          <w:b/>
        </w:rPr>
        <w:t>d</w:t>
      </w:r>
      <w:r w:rsidRPr="006E4BA0">
        <w:rPr>
          <w:b/>
        </w:rPr>
        <w:t>)</w:t>
      </w:r>
      <w:r w:rsidRPr="006E4BA0">
        <w:rPr>
          <w:b/>
        </w:rPr>
        <w:tab/>
      </w:r>
      <w:r w:rsidR="009B58FF" w:rsidRPr="006E4BA0">
        <w:rPr>
          <w:rFonts w:eastAsia="Calibri"/>
          <w:b/>
        </w:rPr>
        <w:t xml:space="preserve">Ensure the effective dissemination and implementation of the </w:t>
      </w:r>
      <w:r w:rsidR="00BB1979">
        <w:rPr>
          <w:rFonts w:eastAsia="Calibri"/>
          <w:b/>
        </w:rPr>
        <w:t>Integra</w:t>
      </w:r>
      <w:r w:rsidR="00BF2FDD">
        <w:rPr>
          <w:rFonts w:eastAsia="Calibri"/>
          <w:b/>
        </w:rPr>
        <w:t>ted</w:t>
      </w:r>
      <w:r w:rsidR="00BB1979">
        <w:rPr>
          <w:rFonts w:eastAsia="Calibri"/>
          <w:b/>
        </w:rPr>
        <w:t xml:space="preserve"> System for </w:t>
      </w:r>
      <w:r w:rsidR="00BF2FDD">
        <w:rPr>
          <w:rFonts w:eastAsia="Calibri"/>
          <w:b/>
        </w:rPr>
        <w:t xml:space="preserve">the Protection of </w:t>
      </w:r>
      <w:r w:rsidR="00BB1979">
        <w:rPr>
          <w:rFonts w:eastAsia="Calibri"/>
          <w:b/>
        </w:rPr>
        <w:t xml:space="preserve">Children and Adolescents </w:t>
      </w:r>
      <w:r w:rsidR="00BF2FDD">
        <w:rPr>
          <w:rFonts w:eastAsia="Calibri"/>
          <w:b/>
        </w:rPr>
        <w:t>from</w:t>
      </w:r>
      <w:r w:rsidR="00BB1979">
        <w:rPr>
          <w:rFonts w:eastAsia="Calibri"/>
          <w:b/>
        </w:rPr>
        <w:t xml:space="preserve"> Violence (</w:t>
      </w:r>
      <w:r w:rsidR="009B58FF" w:rsidRPr="006E4BA0">
        <w:rPr>
          <w:rFonts w:eastAsia="Calibri"/>
          <w:b/>
        </w:rPr>
        <w:t>SIPIAV</w:t>
      </w:r>
      <w:r w:rsidR="00BB1979">
        <w:rPr>
          <w:rFonts w:eastAsia="Calibri"/>
          <w:b/>
        </w:rPr>
        <w:t>)</w:t>
      </w:r>
      <w:r w:rsidR="009B58FF" w:rsidRPr="006E4BA0">
        <w:rPr>
          <w:rFonts w:eastAsia="Calibri"/>
          <w:b/>
        </w:rPr>
        <w:t xml:space="preserve"> by all actors throughout the country</w:t>
      </w:r>
      <w:r w:rsidR="009B58FF" w:rsidRPr="006E4BA0">
        <w:rPr>
          <w:b/>
        </w:rPr>
        <w:t xml:space="preserve">; </w:t>
      </w:r>
    </w:p>
    <w:p w:rsidR="009B58FF" w:rsidRPr="006E4BA0" w:rsidRDefault="00170B76" w:rsidP="00AD2773">
      <w:pPr>
        <w:pStyle w:val="SingleTxtG"/>
        <w:ind w:firstLine="567"/>
        <w:rPr>
          <w:rFonts w:eastAsia="Calibri"/>
          <w:b/>
        </w:rPr>
      </w:pPr>
      <w:r w:rsidRPr="006E4BA0">
        <w:rPr>
          <w:b/>
        </w:rPr>
        <w:t>(e</w:t>
      </w:r>
      <w:r w:rsidR="00B474D5" w:rsidRPr="006E4BA0">
        <w:rPr>
          <w:b/>
        </w:rPr>
        <w:t>)</w:t>
      </w:r>
      <w:r w:rsidR="00B474D5" w:rsidRPr="006E4BA0">
        <w:rPr>
          <w:b/>
        </w:rPr>
        <w:tab/>
      </w:r>
      <w:r w:rsidR="009B58FF" w:rsidRPr="006E4BA0">
        <w:rPr>
          <w:b/>
        </w:rPr>
        <w:t xml:space="preserve">Cooperate with the Special Representative of the Secretary-General on </w:t>
      </w:r>
      <w:r w:rsidR="00AD2773">
        <w:rPr>
          <w:b/>
        </w:rPr>
        <w:t>V</w:t>
      </w:r>
      <w:r w:rsidR="00AD2773" w:rsidRPr="006E4BA0">
        <w:rPr>
          <w:b/>
        </w:rPr>
        <w:t xml:space="preserve">iolence </w:t>
      </w:r>
      <w:r w:rsidR="009B58FF" w:rsidRPr="006E4BA0">
        <w:rPr>
          <w:b/>
        </w:rPr>
        <w:t xml:space="preserve">against </w:t>
      </w:r>
      <w:r w:rsidR="00AD2773">
        <w:rPr>
          <w:b/>
        </w:rPr>
        <w:t>C</w:t>
      </w:r>
      <w:r w:rsidR="00AD2773" w:rsidRPr="006E4BA0">
        <w:rPr>
          <w:b/>
        </w:rPr>
        <w:t xml:space="preserve">hildren </w:t>
      </w:r>
      <w:r w:rsidR="009B58FF" w:rsidRPr="006E4BA0">
        <w:rPr>
          <w:b/>
        </w:rPr>
        <w:t xml:space="preserve">and other relevant United Nations institutions. </w:t>
      </w:r>
    </w:p>
    <w:p w:rsidR="009B58FF" w:rsidRPr="005F512B" w:rsidRDefault="00435368" w:rsidP="00435368">
      <w:pPr>
        <w:pStyle w:val="H23G"/>
      </w:pPr>
      <w:r>
        <w:tab/>
      </w:r>
      <w:r>
        <w:tab/>
      </w:r>
      <w:r w:rsidR="009B58FF" w:rsidRPr="005F512B">
        <w:t>Sexual exploitation and abuse</w:t>
      </w:r>
    </w:p>
    <w:p w:rsidR="009B58FF" w:rsidRPr="005F512B" w:rsidRDefault="009B58FF" w:rsidP="007D16AD">
      <w:pPr>
        <w:pStyle w:val="SingleTxtG"/>
        <w:numPr>
          <w:ilvl w:val="0"/>
          <w:numId w:val="18"/>
        </w:numPr>
        <w:ind w:left="1134" w:firstLine="0"/>
      </w:pPr>
      <w:r w:rsidRPr="005F512B">
        <w:t xml:space="preserve">The </w:t>
      </w:r>
      <w:r w:rsidRPr="005F512B">
        <w:rPr>
          <w:rFonts w:eastAsia="Malgun Gothic"/>
        </w:rPr>
        <w:t>Committee</w:t>
      </w:r>
      <w:r w:rsidRPr="005F512B">
        <w:t xml:space="preserve"> is concerned about the prevalence of sexual exploitation and </w:t>
      </w:r>
      <w:r w:rsidRPr="005F512B">
        <w:rPr>
          <w:rFonts w:eastAsia="Malgun Gothic"/>
        </w:rPr>
        <w:t>abuse</w:t>
      </w:r>
      <w:r w:rsidR="007D16AD">
        <w:rPr>
          <w:rFonts w:eastAsia="Malgun Gothic"/>
        </w:rPr>
        <w:t xml:space="preserve"> of children</w:t>
      </w:r>
      <w:r w:rsidR="00AD2773">
        <w:rPr>
          <w:rFonts w:eastAsia="Malgun Gothic"/>
        </w:rPr>
        <w:t>,</w:t>
      </w:r>
      <w:r w:rsidRPr="005F512B">
        <w:rPr>
          <w:rFonts w:eastAsia="Malgun Gothic"/>
        </w:rPr>
        <w:t xml:space="preserve"> including in the home</w:t>
      </w:r>
      <w:r w:rsidR="00AD2773">
        <w:rPr>
          <w:rFonts w:eastAsia="Malgun Gothic"/>
        </w:rPr>
        <w:t>,</w:t>
      </w:r>
      <w:r w:rsidRPr="005F512B">
        <w:t xml:space="preserve"> and the lack of effective measures taken by the State party to prevent and respond to it</w:t>
      </w:r>
      <w:r w:rsidRPr="005F512B">
        <w:rPr>
          <w:rFonts w:eastAsia="Malgun Gothic"/>
        </w:rPr>
        <w:t xml:space="preserve">. The Committee regrets that cases </w:t>
      </w:r>
      <w:r w:rsidR="007D16AD">
        <w:rPr>
          <w:rFonts w:eastAsia="Malgun Gothic"/>
        </w:rPr>
        <w:t>of such sexual exploitation and abuse</w:t>
      </w:r>
      <w:r w:rsidRPr="005F512B">
        <w:rPr>
          <w:rFonts w:eastAsia="Malgun Gothic"/>
        </w:rPr>
        <w:t xml:space="preserve"> </w:t>
      </w:r>
      <w:r w:rsidR="007D16AD">
        <w:rPr>
          <w:rFonts w:eastAsia="Malgun Gothic"/>
        </w:rPr>
        <w:t xml:space="preserve">are </w:t>
      </w:r>
      <w:r w:rsidRPr="005F512B">
        <w:rPr>
          <w:rFonts w:eastAsia="Malgun Gothic"/>
        </w:rPr>
        <w:t xml:space="preserve">not effectively investigated and perpetrators are not prosecuted. In addition, </w:t>
      </w:r>
      <w:r w:rsidRPr="005F512B">
        <w:t xml:space="preserve">psychosocial support, recovery and reintegration services are not equally available throughout the country. The Committee is </w:t>
      </w:r>
      <w:r w:rsidR="007E3CEA">
        <w:t>also</w:t>
      </w:r>
      <w:r w:rsidR="007E3CEA" w:rsidRPr="005F512B">
        <w:t xml:space="preserve"> </w:t>
      </w:r>
      <w:r w:rsidRPr="005F512B">
        <w:t xml:space="preserve">concerned about the stigmatization of child victims of such offences. </w:t>
      </w:r>
    </w:p>
    <w:p w:rsidR="009B58FF" w:rsidRPr="006E4BA0" w:rsidRDefault="009B58FF" w:rsidP="00410C1F">
      <w:pPr>
        <w:pStyle w:val="SingleTxtG"/>
        <w:numPr>
          <w:ilvl w:val="0"/>
          <w:numId w:val="18"/>
        </w:numPr>
        <w:ind w:left="1134" w:firstLine="0"/>
        <w:rPr>
          <w:b/>
        </w:rPr>
      </w:pPr>
      <w:r w:rsidRPr="006E4BA0">
        <w:rPr>
          <w:b/>
        </w:rPr>
        <w:t xml:space="preserve">The Committee recommends that the State party: </w:t>
      </w:r>
    </w:p>
    <w:p w:rsidR="009B58FF" w:rsidRPr="006E4BA0" w:rsidRDefault="00B474D5" w:rsidP="007D16AD">
      <w:pPr>
        <w:pStyle w:val="SingleTxtG"/>
        <w:ind w:firstLine="567"/>
        <w:rPr>
          <w:b/>
        </w:rPr>
      </w:pPr>
      <w:r w:rsidRPr="006E4BA0">
        <w:rPr>
          <w:b/>
        </w:rPr>
        <w:t>(a)</w:t>
      </w:r>
      <w:r w:rsidRPr="006E4BA0">
        <w:rPr>
          <w:b/>
        </w:rPr>
        <w:tab/>
      </w:r>
      <w:r w:rsidR="009B58FF" w:rsidRPr="006E4BA0">
        <w:rPr>
          <w:rFonts w:eastAsia="Malgun Gothic"/>
          <w:b/>
        </w:rPr>
        <w:t xml:space="preserve">Ensure accessible, confidential, child-friendly and effective reporting channels for cases of child sexual abuse and exploitation, </w:t>
      </w:r>
      <w:r w:rsidR="007D16AD">
        <w:rPr>
          <w:rFonts w:eastAsia="Malgun Gothic"/>
          <w:b/>
        </w:rPr>
        <w:t xml:space="preserve">including by expanding the existing mechanisms </w:t>
      </w:r>
      <w:r w:rsidR="009B58FF" w:rsidRPr="006E4BA0">
        <w:rPr>
          <w:b/>
        </w:rPr>
        <w:t>for mandatory reporting of such cases;</w:t>
      </w:r>
    </w:p>
    <w:p w:rsidR="009B58FF" w:rsidRPr="006E4BA0" w:rsidRDefault="00B474D5" w:rsidP="00CB3879">
      <w:pPr>
        <w:pStyle w:val="SingleTxtG"/>
        <w:ind w:firstLine="567"/>
        <w:rPr>
          <w:b/>
        </w:rPr>
      </w:pPr>
      <w:r w:rsidRPr="006E4BA0">
        <w:rPr>
          <w:b/>
        </w:rPr>
        <w:t>(</w:t>
      </w:r>
      <w:r w:rsidR="00170B76" w:rsidRPr="006E4BA0">
        <w:rPr>
          <w:b/>
        </w:rPr>
        <w:t>b</w:t>
      </w:r>
      <w:r w:rsidRPr="006E4BA0">
        <w:rPr>
          <w:b/>
        </w:rPr>
        <w:t>)</w:t>
      </w:r>
      <w:r w:rsidRPr="006E4BA0">
        <w:rPr>
          <w:b/>
        </w:rPr>
        <w:tab/>
      </w:r>
      <w:r w:rsidR="009B58FF" w:rsidRPr="006E4BA0">
        <w:rPr>
          <w:rFonts w:eastAsia="Malgun Gothic"/>
          <w:b/>
        </w:rPr>
        <w:t xml:space="preserve">Take adequate measures to investigate all cases of </w:t>
      </w:r>
      <w:r w:rsidR="00CB3879">
        <w:rPr>
          <w:rFonts w:eastAsia="Malgun Gothic"/>
          <w:b/>
        </w:rPr>
        <w:t xml:space="preserve">child </w:t>
      </w:r>
      <w:r w:rsidR="009B58FF" w:rsidRPr="006E4BA0">
        <w:rPr>
          <w:rFonts w:eastAsia="Malgun Gothic"/>
          <w:b/>
        </w:rPr>
        <w:t xml:space="preserve">sexual </w:t>
      </w:r>
      <w:r w:rsidR="00CB3879">
        <w:rPr>
          <w:rFonts w:eastAsia="Malgun Gothic"/>
          <w:b/>
        </w:rPr>
        <w:t>exploitation and abuse</w:t>
      </w:r>
      <w:r w:rsidR="009B58FF" w:rsidRPr="006E4BA0">
        <w:rPr>
          <w:rFonts w:eastAsia="Malgun Gothic"/>
          <w:b/>
        </w:rPr>
        <w:t xml:space="preserve"> </w:t>
      </w:r>
      <w:r w:rsidR="007E3CEA" w:rsidRPr="006E4BA0">
        <w:rPr>
          <w:rFonts w:eastAsia="Malgun Gothic"/>
          <w:b/>
        </w:rPr>
        <w:t>effectively</w:t>
      </w:r>
      <w:r w:rsidR="00CB3879">
        <w:rPr>
          <w:rFonts w:eastAsia="Malgun Gothic"/>
          <w:b/>
        </w:rPr>
        <w:t>,</w:t>
      </w:r>
      <w:r w:rsidR="007E3CEA" w:rsidRPr="006E4BA0">
        <w:rPr>
          <w:rFonts w:eastAsia="Malgun Gothic"/>
          <w:b/>
        </w:rPr>
        <w:t xml:space="preserve"> </w:t>
      </w:r>
      <w:r w:rsidR="009B58FF" w:rsidRPr="006E4BA0">
        <w:rPr>
          <w:rFonts w:eastAsia="Malgun Gothic"/>
          <w:b/>
        </w:rPr>
        <w:t>and hold perpetrators accountable for these offences;</w:t>
      </w:r>
      <w:r w:rsidR="003D4BE5">
        <w:rPr>
          <w:rFonts w:eastAsia="Malgun Gothic"/>
          <w:b/>
        </w:rPr>
        <w:t xml:space="preserve"> </w:t>
      </w:r>
    </w:p>
    <w:p w:rsidR="009B58FF" w:rsidRPr="006E4BA0" w:rsidRDefault="00170B76" w:rsidP="00CB3879">
      <w:pPr>
        <w:pStyle w:val="SingleTxtG"/>
        <w:ind w:firstLine="567"/>
        <w:rPr>
          <w:b/>
        </w:rPr>
      </w:pPr>
      <w:r w:rsidRPr="006E4BA0">
        <w:rPr>
          <w:b/>
        </w:rPr>
        <w:t>(c</w:t>
      </w:r>
      <w:r w:rsidR="00B474D5" w:rsidRPr="006E4BA0">
        <w:rPr>
          <w:b/>
        </w:rPr>
        <w:t>)</w:t>
      </w:r>
      <w:r w:rsidR="00B474D5" w:rsidRPr="006E4BA0">
        <w:rPr>
          <w:b/>
        </w:rPr>
        <w:tab/>
      </w:r>
      <w:r w:rsidR="009B58FF" w:rsidRPr="006E4BA0">
        <w:rPr>
          <w:b/>
        </w:rPr>
        <w:t xml:space="preserve">Develop countrywide policies and programmes for the prevention, recovery </w:t>
      </w:r>
      <w:r w:rsidR="009B58FF" w:rsidRPr="006E4BA0">
        <w:rPr>
          <w:rFonts w:eastAsia="Malgun Gothic"/>
          <w:b/>
        </w:rPr>
        <w:t>and</w:t>
      </w:r>
      <w:r w:rsidR="009B58FF" w:rsidRPr="006E4BA0">
        <w:rPr>
          <w:b/>
        </w:rPr>
        <w:t xml:space="preserve"> reintegration of child victims of sexual </w:t>
      </w:r>
      <w:r w:rsidR="00CB3879">
        <w:rPr>
          <w:b/>
        </w:rPr>
        <w:t xml:space="preserve">exploitation and </w:t>
      </w:r>
      <w:r w:rsidR="009B58FF" w:rsidRPr="006E4BA0">
        <w:rPr>
          <w:b/>
        </w:rPr>
        <w:t xml:space="preserve">abuse; </w:t>
      </w:r>
    </w:p>
    <w:p w:rsidR="009B58FF" w:rsidRPr="006E4BA0" w:rsidRDefault="00B474D5" w:rsidP="00443E88">
      <w:pPr>
        <w:pStyle w:val="SingleTxtG"/>
        <w:ind w:firstLine="567"/>
        <w:rPr>
          <w:b/>
        </w:rPr>
      </w:pPr>
      <w:r w:rsidRPr="006E4BA0">
        <w:rPr>
          <w:b/>
        </w:rPr>
        <w:t>(</w:t>
      </w:r>
      <w:r w:rsidR="00170B76" w:rsidRPr="006E4BA0">
        <w:rPr>
          <w:b/>
        </w:rPr>
        <w:t>d</w:t>
      </w:r>
      <w:r w:rsidRPr="006E4BA0">
        <w:rPr>
          <w:b/>
        </w:rPr>
        <w:t>)</w:t>
      </w:r>
      <w:r w:rsidRPr="006E4BA0">
        <w:rPr>
          <w:b/>
        </w:rPr>
        <w:tab/>
      </w:r>
      <w:r w:rsidR="009B58FF" w:rsidRPr="006E4BA0">
        <w:rPr>
          <w:b/>
        </w:rPr>
        <w:t>Conduct awareness-</w:t>
      </w:r>
      <w:r w:rsidR="009B58FF" w:rsidRPr="006E4BA0">
        <w:rPr>
          <w:rFonts w:eastAsia="Malgun Gothic"/>
          <w:b/>
        </w:rPr>
        <w:t xml:space="preserve">raising activities among </w:t>
      </w:r>
      <w:r w:rsidR="009B58FF" w:rsidRPr="006E4BA0">
        <w:rPr>
          <w:b/>
        </w:rPr>
        <w:t>professional groups working for and/or with children, including teachers, law enforcement officials, health personnel, social workers, personnel of childcare institutions and the public at large</w:t>
      </w:r>
      <w:r w:rsidR="00443E88">
        <w:rPr>
          <w:b/>
        </w:rPr>
        <w:t xml:space="preserve">, with the aim of </w:t>
      </w:r>
      <w:r w:rsidR="001459E7">
        <w:rPr>
          <w:b/>
        </w:rPr>
        <w:t>combating the stigmatization of victims of sexual exploitation and abuse</w:t>
      </w:r>
      <w:r w:rsidR="009B58FF" w:rsidRPr="006E4BA0">
        <w:rPr>
          <w:rFonts w:eastAsia="Malgun Gothic"/>
          <w:b/>
        </w:rPr>
        <w:t xml:space="preserve">. </w:t>
      </w:r>
    </w:p>
    <w:p w:rsidR="009B58FF" w:rsidRPr="005F512B" w:rsidRDefault="009B58FF" w:rsidP="006E7D03">
      <w:pPr>
        <w:pStyle w:val="H1G"/>
      </w:pPr>
      <w:r w:rsidRPr="005F512B">
        <w:tab/>
        <w:t>E.</w:t>
      </w:r>
      <w:r w:rsidRPr="005F512B">
        <w:tab/>
        <w:t>Family environment and alternative care (</w:t>
      </w:r>
      <w:r w:rsidR="003D4BE5">
        <w:t>arts. </w:t>
      </w:r>
      <w:r w:rsidRPr="005F512B">
        <w:t>5, 9</w:t>
      </w:r>
      <w:r w:rsidR="007E3CEA">
        <w:t>–</w:t>
      </w:r>
      <w:r w:rsidRPr="005F512B">
        <w:t xml:space="preserve">11, </w:t>
      </w:r>
      <w:r w:rsidR="00410C1F">
        <w:br/>
      </w:r>
      <w:r w:rsidRPr="005F512B">
        <w:t>18</w:t>
      </w:r>
      <w:r w:rsidR="001E449A">
        <w:t>,</w:t>
      </w:r>
      <w:r w:rsidR="006E7D03">
        <w:t xml:space="preserve"> </w:t>
      </w:r>
      <w:r w:rsidR="003D4BE5">
        <w:t>paras. </w:t>
      </w:r>
      <w:r w:rsidRPr="005F512B">
        <w:t>1</w:t>
      </w:r>
      <w:r w:rsidR="006E7D03">
        <w:t xml:space="preserve"> and </w:t>
      </w:r>
      <w:r w:rsidRPr="005F512B">
        <w:t>2, 20</w:t>
      </w:r>
      <w:r w:rsidR="006E7D03">
        <w:t xml:space="preserve">, </w:t>
      </w:r>
      <w:r w:rsidRPr="005F512B">
        <w:t>21, 25 and 27</w:t>
      </w:r>
      <w:r w:rsidR="001E449A">
        <w:t>,</w:t>
      </w:r>
      <w:r w:rsidR="006E7D03">
        <w:t xml:space="preserve"> </w:t>
      </w:r>
      <w:r w:rsidR="003D4BE5">
        <w:t>para. </w:t>
      </w:r>
      <w:r w:rsidRPr="005F512B">
        <w:t>4</w:t>
      </w:r>
      <w:r w:rsidR="006E7D03">
        <w:t>)</w:t>
      </w:r>
    </w:p>
    <w:p w:rsidR="009B58FF" w:rsidRPr="005F512B" w:rsidRDefault="00435368" w:rsidP="00435368">
      <w:pPr>
        <w:pStyle w:val="H23G"/>
      </w:pPr>
      <w:r>
        <w:tab/>
      </w:r>
      <w:r>
        <w:tab/>
      </w:r>
      <w:r w:rsidR="009B58FF" w:rsidRPr="005F512B">
        <w:t>Family environment</w:t>
      </w:r>
    </w:p>
    <w:p w:rsidR="009B58FF" w:rsidRPr="005F512B" w:rsidRDefault="009B58FF" w:rsidP="00410C1F">
      <w:pPr>
        <w:pStyle w:val="SingleTxtG"/>
        <w:numPr>
          <w:ilvl w:val="0"/>
          <w:numId w:val="18"/>
        </w:numPr>
        <w:ind w:left="1134" w:firstLine="0"/>
      </w:pPr>
      <w:r w:rsidRPr="005F512B">
        <w:t xml:space="preserve">While noting as positive the State party’s legal obligation to provide support to families in vulnerable situations, the Committee is concerned that support services for families at risk of losing parental responsibility are still inadequate. The Committee is also concerned about the lack of a comprehensive strategy addressing issues such as domestic violence, mental health, substance abuse and poverty with a view to preventing the separation of children from their family environment. </w:t>
      </w:r>
    </w:p>
    <w:p w:rsidR="009B58FF" w:rsidRPr="006E4BA0" w:rsidRDefault="009B58FF" w:rsidP="006E7D03">
      <w:pPr>
        <w:pStyle w:val="SingleTxtG"/>
        <w:numPr>
          <w:ilvl w:val="0"/>
          <w:numId w:val="18"/>
        </w:numPr>
        <w:ind w:left="1134" w:firstLine="0"/>
        <w:rPr>
          <w:b/>
        </w:rPr>
      </w:pPr>
      <w:r w:rsidRPr="006E4BA0">
        <w:rPr>
          <w:b/>
        </w:rPr>
        <w:t>The Committee recommends that the State party strengthen its support services for disadvantaged and marginali</w:t>
      </w:r>
      <w:r w:rsidR="007E3CEA">
        <w:rPr>
          <w:b/>
        </w:rPr>
        <w:t>z</w:t>
      </w:r>
      <w:r w:rsidRPr="006E4BA0">
        <w:rPr>
          <w:b/>
        </w:rPr>
        <w:t>ed families, including financial and psychological support</w:t>
      </w:r>
      <w:r w:rsidR="006E7D03">
        <w:rPr>
          <w:b/>
        </w:rPr>
        <w:t>,</w:t>
      </w:r>
      <w:r w:rsidRPr="006E4BA0">
        <w:rPr>
          <w:b/>
        </w:rPr>
        <w:t xml:space="preserve"> to assist parents in fulfilling their responsibilities for the upbringing and development of children. The Committee also recommends that the State party develop </w:t>
      </w:r>
      <w:r w:rsidRPr="006E4BA0">
        <w:rPr>
          <w:rFonts w:eastAsia="Calibri"/>
          <w:b/>
        </w:rPr>
        <w:t>a comprehensive strategy aimed at supporting families</w:t>
      </w:r>
      <w:r w:rsidR="006E7D03">
        <w:rPr>
          <w:rFonts w:eastAsia="Calibri"/>
          <w:b/>
        </w:rPr>
        <w:t>,</w:t>
      </w:r>
      <w:r w:rsidRPr="006E4BA0">
        <w:rPr>
          <w:rFonts w:eastAsia="Calibri"/>
          <w:b/>
        </w:rPr>
        <w:t xml:space="preserve"> and reinforce its care system </w:t>
      </w:r>
      <w:r w:rsidR="0009577B">
        <w:rPr>
          <w:rFonts w:eastAsia="Calibri"/>
          <w:b/>
        </w:rPr>
        <w:t>by</w:t>
      </w:r>
      <w:r w:rsidRPr="006E4BA0">
        <w:rPr>
          <w:rFonts w:eastAsia="Calibri"/>
          <w:b/>
        </w:rPr>
        <w:t xml:space="preserve"> includ</w:t>
      </w:r>
      <w:r w:rsidR="0009577B">
        <w:rPr>
          <w:rFonts w:eastAsia="Calibri"/>
          <w:b/>
        </w:rPr>
        <w:t>ing</w:t>
      </w:r>
      <w:r w:rsidRPr="006E4BA0">
        <w:rPr>
          <w:rFonts w:eastAsia="Calibri"/>
          <w:b/>
        </w:rPr>
        <w:t xml:space="preserve"> a child-rights perspective</w:t>
      </w:r>
      <w:r w:rsidRPr="006E4BA0">
        <w:rPr>
          <w:b/>
        </w:rPr>
        <w:t xml:space="preserve">. </w:t>
      </w:r>
    </w:p>
    <w:p w:rsidR="009B58FF" w:rsidRPr="005F512B" w:rsidRDefault="00435368" w:rsidP="00435368">
      <w:pPr>
        <w:pStyle w:val="H23G"/>
      </w:pPr>
      <w:r>
        <w:tab/>
      </w:r>
      <w:r>
        <w:tab/>
      </w:r>
      <w:r w:rsidR="009B58FF" w:rsidRPr="005F512B">
        <w:t xml:space="preserve">Children deprived of a family environment </w:t>
      </w:r>
    </w:p>
    <w:p w:rsidR="009B58FF" w:rsidRPr="005F512B" w:rsidRDefault="009B58FF" w:rsidP="00BE524F">
      <w:pPr>
        <w:pStyle w:val="SingleTxtG"/>
        <w:numPr>
          <w:ilvl w:val="0"/>
          <w:numId w:val="18"/>
        </w:numPr>
        <w:ind w:left="1134" w:firstLine="0"/>
        <w:rPr>
          <w:rFonts w:eastAsia="Calibri"/>
        </w:rPr>
      </w:pPr>
      <w:r w:rsidRPr="005F512B">
        <w:t>While welcoming the efforts made by the State party to provide family and community</w:t>
      </w:r>
      <w:r w:rsidR="0009577B">
        <w:t>-</w:t>
      </w:r>
      <w:r w:rsidRPr="005F512B">
        <w:t xml:space="preserve">based alternatives for children deprived of a family environment, the Committee remains concerned about the </w:t>
      </w:r>
      <w:r w:rsidR="006E7D03">
        <w:t>large</w:t>
      </w:r>
      <w:r w:rsidRPr="005F512B">
        <w:t xml:space="preserve"> number of children placed in full-time institutional care</w:t>
      </w:r>
      <w:r w:rsidR="00BE524F">
        <w:t>,</w:t>
      </w:r>
      <w:r w:rsidRPr="005F512B">
        <w:t xml:space="preserve"> and that siblings are not placed in the same institution. Despite the measures adopted for the deinstitutionalization </w:t>
      </w:r>
      <w:r w:rsidRPr="005F512B">
        <w:rPr>
          <w:rFonts w:eastAsia="Calibri"/>
        </w:rPr>
        <w:t xml:space="preserve">and/or reunification of these children with their biological families, the Committee remains concerned about the limited impact of </w:t>
      </w:r>
      <w:r w:rsidR="00BE524F">
        <w:rPr>
          <w:rFonts w:eastAsia="Calibri"/>
        </w:rPr>
        <w:t>those</w:t>
      </w:r>
      <w:r w:rsidRPr="005F512B">
        <w:rPr>
          <w:rFonts w:eastAsia="Calibri"/>
        </w:rPr>
        <w:t xml:space="preserve"> measures. The Committee also notes with concern the lack of an adequate mechanism to monitor the placement of children in foster care and institutions. </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 xml:space="preserve">Drawing the </w:t>
      </w:r>
      <w:r w:rsidRPr="006E4BA0">
        <w:rPr>
          <w:b/>
        </w:rPr>
        <w:t>State</w:t>
      </w:r>
      <w:r w:rsidRPr="006E4BA0">
        <w:rPr>
          <w:rFonts w:eastAsia="Malgun Gothic"/>
          <w:b/>
        </w:rPr>
        <w:t xml:space="preserve"> party’s attention to the Guidelines for the Alternative Care of </w:t>
      </w:r>
      <w:r w:rsidR="0009577B">
        <w:rPr>
          <w:rFonts w:eastAsia="Malgun Gothic"/>
          <w:b/>
        </w:rPr>
        <w:t>C</w:t>
      </w:r>
      <w:r w:rsidRPr="006E4BA0">
        <w:rPr>
          <w:rFonts w:eastAsia="Malgun Gothic"/>
          <w:b/>
        </w:rPr>
        <w:t xml:space="preserve">hildren (General </w:t>
      </w:r>
      <w:r w:rsidRPr="006E4BA0">
        <w:rPr>
          <w:rFonts w:eastAsia="Calibri"/>
          <w:b/>
        </w:rPr>
        <w:t>Assembly</w:t>
      </w:r>
      <w:r w:rsidRPr="006E4BA0">
        <w:rPr>
          <w:rFonts w:eastAsia="Malgun Gothic"/>
          <w:b/>
        </w:rPr>
        <w:t xml:space="preserve"> resolution 64/142, annex), the Committee recommends that the State party:</w:t>
      </w:r>
    </w:p>
    <w:p w:rsidR="009B58FF" w:rsidRPr="006E4BA0" w:rsidRDefault="00B474D5" w:rsidP="00BE524F">
      <w:pPr>
        <w:pStyle w:val="SingleTxtG"/>
        <w:ind w:firstLine="567"/>
        <w:rPr>
          <w:rFonts w:eastAsia="Calibri"/>
          <w:b/>
        </w:rPr>
      </w:pPr>
      <w:r w:rsidRPr="006E4BA0">
        <w:rPr>
          <w:b/>
        </w:rPr>
        <w:t>(a)</w:t>
      </w:r>
      <w:r w:rsidRPr="006E4BA0">
        <w:rPr>
          <w:b/>
        </w:rPr>
        <w:tab/>
      </w:r>
      <w:r w:rsidR="009B58FF" w:rsidRPr="006E4BA0">
        <w:rPr>
          <w:b/>
        </w:rPr>
        <w:t xml:space="preserve">Continue to </w:t>
      </w:r>
      <w:r w:rsidR="00BE524F">
        <w:rPr>
          <w:b/>
        </w:rPr>
        <w:t>promote</w:t>
      </w:r>
      <w:r w:rsidR="00BE524F" w:rsidRPr="006E4BA0">
        <w:rPr>
          <w:b/>
        </w:rPr>
        <w:t xml:space="preserve"> </w:t>
      </w:r>
      <w:r w:rsidR="009B58FF" w:rsidRPr="006E4BA0">
        <w:rPr>
          <w:rFonts w:eastAsia="Calibri"/>
          <w:b/>
        </w:rPr>
        <w:t xml:space="preserve">a system of foster care for children who cannot stay with their families, with a view to reducing the institutionalization of children; </w:t>
      </w:r>
    </w:p>
    <w:p w:rsidR="009B58FF" w:rsidRPr="006E4BA0" w:rsidRDefault="00B474D5" w:rsidP="00410C1F">
      <w:pPr>
        <w:pStyle w:val="SingleTxtG"/>
        <w:ind w:firstLine="567"/>
        <w:rPr>
          <w:rFonts w:eastAsia="Calibri"/>
          <w:b/>
        </w:rPr>
      </w:pPr>
      <w:r w:rsidRPr="006E4BA0">
        <w:rPr>
          <w:b/>
        </w:rPr>
        <w:t>(</w:t>
      </w:r>
      <w:r w:rsidR="00170B76" w:rsidRPr="006E4BA0">
        <w:rPr>
          <w:b/>
        </w:rPr>
        <w:t>b</w:t>
      </w:r>
      <w:r w:rsidRPr="006E4BA0">
        <w:rPr>
          <w:b/>
        </w:rPr>
        <w:t>)</w:t>
      </w:r>
      <w:r w:rsidRPr="006E4BA0">
        <w:rPr>
          <w:b/>
        </w:rPr>
        <w:tab/>
      </w:r>
      <w:r w:rsidR="009B58FF" w:rsidRPr="006E4BA0">
        <w:rPr>
          <w:b/>
        </w:rPr>
        <w:t>Ensure adequate safeguards and clear criteria, based on the best interests of the child, for determining whether a child should be placed in alternative care;</w:t>
      </w:r>
    </w:p>
    <w:p w:rsidR="009B58FF" w:rsidRPr="006E4BA0" w:rsidRDefault="00170B76" w:rsidP="00410C1F">
      <w:pPr>
        <w:pStyle w:val="SingleTxtG"/>
        <w:ind w:firstLine="567"/>
        <w:rPr>
          <w:rFonts w:eastAsia="Calibri"/>
          <w:b/>
        </w:rPr>
      </w:pPr>
      <w:r w:rsidRPr="006E4BA0">
        <w:rPr>
          <w:b/>
        </w:rPr>
        <w:t>(c</w:t>
      </w:r>
      <w:r w:rsidR="00B474D5" w:rsidRPr="006E4BA0">
        <w:rPr>
          <w:b/>
        </w:rPr>
        <w:t>)</w:t>
      </w:r>
      <w:r w:rsidR="00B474D5" w:rsidRPr="006E4BA0">
        <w:rPr>
          <w:b/>
        </w:rPr>
        <w:tab/>
      </w:r>
      <w:r w:rsidR="009B58FF" w:rsidRPr="006E4BA0">
        <w:rPr>
          <w:b/>
        </w:rPr>
        <w:t xml:space="preserve">Ensure </w:t>
      </w:r>
      <w:r w:rsidR="009B58FF" w:rsidRPr="006E4BA0">
        <w:rPr>
          <w:rFonts w:eastAsia="Calibri"/>
          <w:b/>
        </w:rPr>
        <w:t xml:space="preserve">periodic review of decisions about </w:t>
      </w:r>
      <w:r w:rsidR="00BE524F">
        <w:rPr>
          <w:rFonts w:eastAsia="Calibri"/>
          <w:b/>
        </w:rPr>
        <w:t xml:space="preserve">the </w:t>
      </w:r>
      <w:r w:rsidR="009B58FF" w:rsidRPr="006E4BA0">
        <w:rPr>
          <w:rFonts w:eastAsia="Calibri"/>
          <w:b/>
        </w:rPr>
        <w:t>placement of children in foster care and institutions, and monitor the quality of care therein, including by providing accessible channels for reporting, monitoring and remedying maltreatment of children;</w:t>
      </w:r>
    </w:p>
    <w:p w:rsidR="009B58FF" w:rsidRPr="006E4BA0" w:rsidRDefault="00B474D5" w:rsidP="00410C1F">
      <w:pPr>
        <w:pStyle w:val="SingleTxtG"/>
        <w:ind w:firstLine="567"/>
        <w:rPr>
          <w:rFonts w:eastAsia="Calibri"/>
          <w:b/>
        </w:rPr>
      </w:pPr>
      <w:r w:rsidRPr="006E4BA0">
        <w:rPr>
          <w:b/>
        </w:rPr>
        <w:t>(</w:t>
      </w:r>
      <w:r w:rsidR="00170B76" w:rsidRPr="006E4BA0">
        <w:rPr>
          <w:b/>
        </w:rPr>
        <w:t>d</w:t>
      </w:r>
      <w:r w:rsidRPr="006E4BA0">
        <w:rPr>
          <w:b/>
        </w:rPr>
        <w:t>)</w:t>
      </w:r>
      <w:r w:rsidRPr="006E4BA0">
        <w:rPr>
          <w:b/>
        </w:rPr>
        <w:tab/>
      </w:r>
      <w:r w:rsidR="009B58FF" w:rsidRPr="006E4BA0">
        <w:rPr>
          <w:b/>
        </w:rPr>
        <w:t xml:space="preserve">Ensure that adequate human, technical and financial resources are allocated to alternative care centres and relevant child protection services, in order to facilitate the rehabilitation and social reintegration of children; </w:t>
      </w:r>
    </w:p>
    <w:p w:rsidR="009B58FF" w:rsidRPr="006E4BA0" w:rsidRDefault="00B474D5" w:rsidP="00253346">
      <w:pPr>
        <w:pStyle w:val="SingleTxtG"/>
        <w:ind w:firstLine="567"/>
        <w:rPr>
          <w:rFonts w:eastAsia="Calibri"/>
          <w:b/>
        </w:rPr>
      </w:pPr>
      <w:r w:rsidRPr="006E4BA0">
        <w:rPr>
          <w:b/>
        </w:rPr>
        <w:t>(</w:t>
      </w:r>
      <w:r w:rsidR="00170B76" w:rsidRPr="006E4BA0">
        <w:rPr>
          <w:b/>
        </w:rPr>
        <w:t>e</w:t>
      </w:r>
      <w:r w:rsidRPr="006E4BA0">
        <w:rPr>
          <w:b/>
        </w:rPr>
        <w:t>)</w:t>
      </w:r>
      <w:r w:rsidRPr="006E4BA0">
        <w:rPr>
          <w:b/>
        </w:rPr>
        <w:tab/>
      </w:r>
      <w:r w:rsidR="009B58FF" w:rsidRPr="006E4BA0">
        <w:rPr>
          <w:b/>
        </w:rPr>
        <w:t xml:space="preserve">Intensify its efforts </w:t>
      </w:r>
      <w:r w:rsidR="0009577B">
        <w:rPr>
          <w:b/>
        </w:rPr>
        <w:t>to</w:t>
      </w:r>
      <w:r w:rsidR="009B58FF" w:rsidRPr="006E4BA0">
        <w:rPr>
          <w:b/>
        </w:rPr>
        <w:t xml:space="preserve"> implement measures</w:t>
      </w:r>
      <w:r w:rsidR="009B58FF" w:rsidRPr="006E4BA0" w:rsidDel="00D60ECA">
        <w:rPr>
          <w:b/>
        </w:rPr>
        <w:t xml:space="preserve"> </w:t>
      </w:r>
      <w:r w:rsidR="009B58FF" w:rsidRPr="006E4BA0">
        <w:rPr>
          <w:b/>
        </w:rPr>
        <w:t>for the deinstitutionalization of children currently living in institutions</w:t>
      </w:r>
      <w:r w:rsidR="00BE524F">
        <w:rPr>
          <w:b/>
        </w:rPr>
        <w:t>,</w:t>
      </w:r>
      <w:r w:rsidR="009B58FF" w:rsidRPr="006E4BA0">
        <w:rPr>
          <w:b/>
        </w:rPr>
        <w:t xml:space="preserve"> and ensure, whenever </w:t>
      </w:r>
      <w:r w:rsidR="00253346">
        <w:rPr>
          <w:b/>
        </w:rPr>
        <w:t xml:space="preserve">it is </w:t>
      </w:r>
      <w:r w:rsidR="009B58FF" w:rsidRPr="006E4BA0">
        <w:rPr>
          <w:b/>
        </w:rPr>
        <w:t>possible and in their best interests, the</w:t>
      </w:r>
      <w:r w:rsidR="00253346">
        <w:rPr>
          <w:b/>
        </w:rPr>
        <w:t>ir</w:t>
      </w:r>
      <w:r w:rsidR="009B58FF" w:rsidRPr="006E4BA0">
        <w:rPr>
          <w:b/>
        </w:rPr>
        <w:t xml:space="preserve"> reunification with their families. </w:t>
      </w:r>
    </w:p>
    <w:p w:rsidR="009B58FF" w:rsidRPr="005F512B" w:rsidRDefault="006E4BA0" w:rsidP="006E4BA0">
      <w:pPr>
        <w:pStyle w:val="H23G"/>
        <w:rPr>
          <w:rFonts w:eastAsia="Malgun Gothic"/>
        </w:rPr>
      </w:pPr>
      <w:r>
        <w:rPr>
          <w:rFonts w:eastAsia="Malgun Gothic"/>
        </w:rPr>
        <w:tab/>
      </w:r>
      <w:r>
        <w:rPr>
          <w:rFonts w:eastAsia="Malgun Gothic"/>
        </w:rPr>
        <w:tab/>
      </w:r>
      <w:r w:rsidR="009B58FF" w:rsidRPr="005F512B">
        <w:rPr>
          <w:rFonts w:eastAsia="Malgun Gothic"/>
        </w:rPr>
        <w:t>Adoption</w:t>
      </w:r>
    </w:p>
    <w:p w:rsidR="009B58FF" w:rsidRPr="005F512B" w:rsidRDefault="009B58FF" w:rsidP="00410C1F">
      <w:pPr>
        <w:pStyle w:val="SingleTxtG"/>
        <w:numPr>
          <w:ilvl w:val="0"/>
          <w:numId w:val="18"/>
        </w:numPr>
        <w:ind w:left="1134" w:firstLine="0"/>
        <w:rPr>
          <w:rFonts w:eastAsia="Malgun Gothic"/>
        </w:rPr>
      </w:pPr>
      <w:r w:rsidRPr="005F512B">
        <w:t xml:space="preserve">While welcoming the legal amendments in relation to the adoption process, the Committee remains concerned about lengthy adoption procedures, particularly </w:t>
      </w:r>
      <w:r w:rsidR="0009577B">
        <w:t>owing</w:t>
      </w:r>
      <w:r w:rsidR="0009577B" w:rsidRPr="005F512B">
        <w:t xml:space="preserve"> </w:t>
      </w:r>
      <w:r w:rsidRPr="005F512B">
        <w:t>to the lack of technical staff to undertake assessments of adoption applications.</w:t>
      </w:r>
    </w:p>
    <w:p w:rsidR="009B58FF" w:rsidRPr="005F512B" w:rsidRDefault="009B58FF" w:rsidP="00253346">
      <w:pPr>
        <w:pStyle w:val="SingleTxtG"/>
        <w:numPr>
          <w:ilvl w:val="0"/>
          <w:numId w:val="18"/>
        </w:numPr>
        <w:ind w:left="1134" w:firstLine="0"/>
      </w:pPr>
      <w:r w:rsidRPr="006E4BA0">
        <w:rPr>
          <w:b/>
        </w:rPr>
        <w:t xml:space="preserve">The Committee recommends that the State party adopt all necessary measures to ensure that adoption procedures are </w:t>
      </w:r>
      <w:r w:rsidR="00253346">
        <w:rPr>
          <w:b/>
        </w:rPr>
        <w:t>carried out</w:t>
      </w:r>
      <w:r w:rsidRPr="006E4BA0">
        <w:rPr>
          <w:b/>
        </w:rPr>
        <w:t xml:space="preserve"> in the shortest possible time</w:t>
      </w:r>
      <w:r w:rsidR="0009577B">
        <w:rPr>
          <w:b/>
        </w:rPr>
        <w:t xml:space="preserve"> </w:t>
      </w:r>
      <w:r w:rsidRPr="006E4BA0">
        <w:rPr>
          <w:b/>
        </w:rPr>
        <w:t>frame and</w:t>
      </w:r>
      <w:r w:rsidR="00253346">
        <w:rPr>
          <w:b/>
        </w:rPr>
        <w:t>,</w:t>
      </w:r>
      <w:r w:rsidRPr="006E4BA0">
        <w:rPr>
          <w:b/>
        </w:rPr>
        <w:t xml:space="preserve"> to this end, ensure that all institutions involved in </w:t>
      </w:r>
      <w:r w:rsidR="00BB1979">
        <w:rPr>
          <w:b/>
        </w:rPr>
        <w:t>such</w:t>
      </w:r>
      <w:r w:rsidR="00BB1979" w:rsidRPr="006E4BA0">
        <w:rPr>
          <w:b/>
        </w:rPr>
        <w:t xml:space="preserve"> </w:t>
      </w:r>
      <w:r w:rsidRPr="006E4BA0">
        <w:rPr>
          <w:b/>
        </w:rPr>
        <w:t>procedure</w:t>
      </w:r>
      <w:r w:rsidR="00BB1979">
        <w:rPr>
          <w:b/>
        </w:rPr>
        <w:t>s</w:t>
      </w:r>
      <w:r w:rsidRPr="006E4BA0">
        <w:rPr>
          <w:b/>
        </w:rPr>
        <w:t xml:space="preserve"> are provided with adequate human, technical and financial resources.</w:t>
      </w:r>
    </w:p>
    <w:p w:rsidR="009B58FF" w:rsidRPr="005F512B" w:rsidRDefault="00435368" w:rsidP="00435368">
      <w:pPr>
        <w:pStyle w:val="H23G"/>
      </w:pPr>
      <w:r>
        <w:tab/>
      </w:r>
      <w:r>
        <w:tab/>
      </w:r>
      <w:r w:rsidR="009B58FF" w:rsidRPr="005F512B">
        <w:t>Children in prison with their mothers</w:t>
      </w:r>
    </w:p>
    <w:p w:rsidR="009B58FF" w:rsidRPr="005F512B" w:rsidRDefault="009B58FF" w:rsidP="00B15EF7">
      <w:pPr>
        <w:pStyle w:val="SingleTxtG"/>
        <w:numPr>
          <w:ilvl w:val="0"/>
          <w:numId w:val="18"/>
        </w:numPr>
        <w:ind w:left="1134" w:firstLine="0"/>
      </w:pPr>
      <w:r w:rsidRPr="005F512B">
        <w:t xml:space="preserve">The Committee is concerned about the inadequacy of prison </w:t>
      </w:r>
      <w:r w:rsidRPr="005F512B">
        <w:rPr>
          <w:rFonts w:eastAsia="Calibri"/>
        </w:rPr>
        <w:t>facilities</w:t>
      </w:r>
      <w:r w:rsidRPr="005F512B">
        <w:t xml:space="preserve"> for children living in prisons with their mothers and </w:t>
      </w:r>
      <w:r w:rsidR="00253346">
        <w:t xml:space="preserve">about </w:t>
      </w:r>
      <w:r w:rsidRPr="005F512B">
        <w:t xml:space="preserve">the non-application of </w:t>
      </w:r>
      <w:r w:rsidR="002E7E24">
        <w:t>article </w:t>
      </w:r>
      <w:r w:rsidRPr="005F512B">
        <w:t xml:space="preserve">8 of Act 17.897 on </w:t>
      </w:r>
      <w:r w:rsidR="0009577B">
        <w:t>p</w:t>
      </w:r>
      <w:r w:rsidRPr="005F512B">
        <w:t>robation</w:t>
      </w:r>
      <w:r w:rsidR="00253346">
        <w:t xml:space="preserve">, which </w:t>
      </w:r>
      <w:r w:rsidRPr="005F512B">
        <w:t xml:space="preserve">allows </w:t>
      </w:r>
      <w:r w:rsidR="00253346">
        <w:t xml:space="preserve">for </w:t>
      </w:r>
      <w:r w:rsidRPr="005F512B">
        <w:t xml:space="preserve">women </w:t>
      </w:r>
      <w:r w:rsidR="00B15EF7">
        <w:t xml:space="preserve">who would otherwise be in detention </w:t>
      </w:r>
      <w:r w:rsidRPr="005F512B">
        <w:t xml:space="preserve">to be placed under house arrest </w:t>
      </w:r>
      <w:r w:rsidRPr="005F512B">
        <w:rPr>
          <w:rFonts w:eastAsia="Calibri"/>
        </w:rPr>
        <w:t>during</w:t>
      </w:r>
      <w:r w:rsidRPr="005F512B">
        <w:t xml:space="preserve"> the last trimester of pregnancy and the first three months of breastfeeding. </w:t>
      </w:r>
    </w:p>
    <w:p w:rsidR="009B58FF" w:rsidRPr="006E4BA0" w:rsidRDefault="009B58FF" w:rsidP="00410C1F">
      <w:pPr>
        <w:pStyle w:val="SingleTxtG"/>
        <w:numPr>
          <w:ilvl w:val="0"/>
          <w:numId w:val="18"/>
        </w:numPr>
        <w:ind w:left="1134" w:firstLine="0"/>
        <w:rPr>
          <w:b/>
        </w:rPr>
      </w:pPr>
      <w:r w:rsidRPr="006E4BA0">
        <w:rPr>
          <w:b/>
        </w:rPr>
        <w:t>The Committee strongly recommends that the State party:</w:t>
      </w:r>
    </w:p>
    <w:p w:rsidR="009B58FF" w:rsidRPr="006E4BA0" w:rsidRDefault="009B58FF" w:rsidP="00410C1F">
      <w:pPr>
        <w:pStyle w:val="SingleTxtG"/>
        <w:ind w:firstLine="567"/>
        <w:rPr>
          <w:rFonts w:eastAsia="SimSun"/>
          <w:b/>
        </w:rPr>
      </w:pPr>
      <w:r w:rsidRPr="006E4BA0">
        <w:rPr>
          <w:rFonts w:eastAsia="SimSun"/>
          <w:b/>
        </w:rPr>
        <w:t>(a)</w:t>
      </w:r>
      <w:r w:rsidRPr="006E4BA0">
        <w:rPr>
          <w:rFonts w:eastAsia="SimSun"/>
          <w:b/>
        </w:rPr>
        <w:tab/>
      </w:r>
      <w:r w:rsidRPr="006E4BA0">
        <w:rPr>
          <w:b/>
        </w:rPr>
        <w:t>Take effective and urgent measures to ensure adequate living conditions for children in prison with their mothers,</w:t>
      </w:r>
      <w:r w:rsidRPr="006E4BA0">
        <w:rPr>
          <w:rFonts w:eastAsia="SimSun"/>
          <w:b/>
        </w:rPr>
        <w:t xml:space="preserve"> including access to health and education services</w:t>
      </w:r>
      <w:r w:rsidRPr="006E4BA0">
        <w:rPr>
          <w:b/>
        </w:rPr>
        <w:t xml:space="preserve">; </w:t>
      </w:r>
    </w:p>
    <w:p w:rsidR="009B58FF" w:rsidRPr="006E4BA0" w:rsidRDefault="009B58FF" w:rsidP="00410C1F">
      <w:pPr>
        <w:pStyle w:val="SingleTxtG"/>
        <w:ind w:firstLine="567"/>
        <w:rPr>
          <w:b/>
        </w:rPr>
      </w:pPr>
      <w:r w:rsidRPr="006E4BA0">
        <w:rPr>
          <w:b/>
        </w:rPr>
        <w:t>(b)</w:t>
      </w:r>
      <w:r w:rsidRPr="006E4BA0">
        <w:rPr>
          <w:b/>
        </w:rPr>
        <w:tab/>
        <w:t xml:space="preserve">Ensure the effective implementation of </w:t>
      </w:r>
      <w:r w:rsidR="0009577B">
        <w:rPr>
          <w:b/>
        </w:rPr>
        <w:t>a</w:t>
      </w:r>
      <w:r w:rsidR="002E7E24">
        <w:rPr>
          <w:rFonts w:eastAsia="SimSun"/>
          <w:b/>
        </w:rPr>
        <w:t>rticle </w:t>
      </w:r>
      <w:r w:rsidRPr="006E4BA0">
        <w:rPr>
          <w:rFonts w:eastAsia="SimSun"/>
          <w:b/>
        </w:rPr>
        <w:t xml:space="preserve">8 of Act 17.897 on </w:t>
      </w:r>
      <w:r w:rsidR="0009577B">
        <w:rPr>
          <w:rFonts w:eastAsia="SimSun"/>
          <w:b/>
        </w:rPr>
        <w:t>p</w:t>
      </w:r>
      <w:r w:rsidRPr="006E4BA0">
        <w:rPr>
          <w:rFonts w:eastAsia="SimSun"/>
          <w:b/>
        </w:rPr>
        <w:t>robation;</w:t>
      </w:r>
    </w:p>
    <w:p w:rsidR="009B58FF" w:rsidRPr="006E4BA0" w:rsidRDefault="009B58FF" w:rsidP="00410C1F">
      <w:pPr>
        <w:pStyle w:val="SingleTxtG"/>
        <w:ind w:firstLine="567"/>
        <w:rPr>
          <w:rFonts w:eastAsia="SimSun"/>
          <w:b/>
        </w:rPr>
      </w:pPr>
      <w:r w:rsidRPr="006E4BA0">
        <w:rPr>
          <w:rFonts w:eastAsia="SimSun"/>
          <w:b/>
        </w:rPr>
        <w:t>(c)</w:t>
      </w:r>
      <w:r w:rsidRPr="006E4BA0">
        <w:rPr>
          <w:rFonts w:eastAsia="SimSun"/>
          <w:b/>
        </w:rPr>
        <w:tab/>
        <w:t>Ensure that the principle of the best interests of the child is</w:t>
      </w:r>
      <w:r w:rsidR="003D4BE5">
        <w:rPr>
          <w:rFonts w:eastAsia="SimSun"/>
          <w:b/>
        </w:rPr>
        <w:t xml:space="preserve"> </w:t>
      </w:r>
      <w:r w:rsidRPr="006E4BA0">
        <w:rPr>
          <w:rFonts w:eastAsia="SimSun"/>
          <w:b/>
        </w:rPr>
        <w:t>applied by competent child professionals prior to and during the</w:t>
      </w:r>
      <w:r w:rsidR="00171131">
        <w:rPr>
          <w:rFonts w:eastAsia="SimSun"/>
          <w:b/>
        </w:rPr>
        <w:t xml:space="preserve"> </w:t>
      </w:r>
      <w:r w:rsidR="0009577B">
        <w:rPr>
          <w:rFonts w:eastAsia="SimSun"/>
          <w:b/>
        </w:rPr>
        <w:t>child’s</w:t>
      </w:r>
      <w:r w:rsidR="0009577B" w:rsidRPr="006E4BA0">
        <w:rPr>
          <w:rFonts w:eastAsia="SimSun"/>
          <w:b/>
        </w:rPr>
        <w:t xml:space="preserve"> </w:t>
      </w:r>
      <w:r w:rsidRPr="006E4BA0">
        <w:rPr>
          <w:rFonts w:eastAsia="SimSun"/>
          <w:b/>
        </w:rPr>
        <w:t xml:space="preserve">stay with </w:t>
      </w:r>
      <w:r w:rsidR="005E6062">
        <w:rPr>
          <w:rFonts w:eastAsia="SimSun"/>
          <w:b/>
        </w:rPr>
        <w:t>his or her</w:t>
      </w:r>
      <w:r w:rsidR="005E6062" w:rsidRPr="006E4BA0">
        <w:rPr>
          <w:rFonts w:eastAsia="SimSun"/>
          <w:b/>
        </w:rPr>
        <w:t xml:space="preserve"> </w:t>
      </w:r>
      <w:r w:rsidRPr="006E4BA0">
        <w:rPr>
          <w:rFonts w:eastAsia="SimSun"/>
          <w:b/>
        </w:rPr>
        <w:t xml:space="preserve">detained mother; </w:t>
      </w:r>
    </w:p>
    <w:p w:rsidR="009B58FF" w:rsidRPr="006E4BA0" w:rsidRDefault="009B58FF" w:rsidP="00410C1F">
      <w:pPr>
        <w:pStyle w:val="SingleTxtG"/>
        <w:ind w:firstLine="567"/>
        <w:rPr>
          <w:b/>
        </w:rPr>
      </w:pPr>
      <w:r w:rsidRPr="006E4BA0">
        <w:rPr>
          <w:b/>
        </w:rPr>
        <w:t>(</w:t>
      </w:r>
      <w:r w:rsidR="00B474D5" w:rsidRPr="006E4BA0">
        <w:rPr>
          <w:b/>
        </w:rPr>
        <w:t>d</w:t>
      </w:r>
      <w:r w:rsidRPr="006E4BA0">
        <w:rPr>
          <w:b/>
        </w:rPr>
        <w:t>)</w:t>
      </w:r>
      <w:r w:rsidRPr="006E4BA0">
        <w:rPr>
          <w:b/>
        </w:rPr>
        <w:tab/>
      </w:r>
      <w:r w:rsidRPr="006E4BA0">
        <w:rPr>
          <w:rFonts w:eastAsia="SimSun"/>
          <w:b/>
        </w:rPr>
        <w:t>Seek</w:t>
      </w:r>
      <w:r w:rsidRPr="006E4BA0">
        <w:rPr>
          <w:b/>
        </w:rPr>
        <w:t xml:space="preserve"> technical assistance from UNICEF and other relevant partners in this regard.</w:t>
      </w:r>
    </w:p>
    <w:p w:rsidR="009B58FF" w:rsidRPr="005F512B" w:rsidRDefault="009B58FF" w:rsidP="00B15EF7">
      <w:pPr>
        <w:pStyle w:val="H1G"/>
      </w:pPr>
      <w:r w:rsidRPr="005F512B">
        <w:tab/>
        <w:t>F.</w:t>
      </w:r>
      <w:r w:rsidRPr="005F512B">
        <w:tab/>
        <w:t>Disability, basic health and welfare (</w:t>
      </w:r>
      <w:r w:rsidR="003D4BE5">
        <w:t>arts. </w:t>
      </w:r>
      <w:r w:rsidRPr="005F512B">
        <w:t>6, 18</w:t>
      </w:r>
      <w:r w:rsidR="004937D5">
        <w:t>,</w:t>
      </w:r>
      <w:r w:rsidRPr="005F512B">
        <w:t xml:space="preserve"> </w:t>
      </w:r>
      <w:r w:rsidR="003D4BE5">
        <w:t>para. </w:t>
      </w:r>
      <w:r w:rsidRPr="005F512B">
        <w:t>3, 23</w:t>
      </w:r>
      <w:r w:rsidR="00B15EF7">
        <w:t xml:space="preserve">, </w:t>
      </w:r>
      <w:r w:rsidRPr="005F512B">
        <w:t xml:space="preserve">24, 26, </w:t>
      </w:r>
      <w:r w:rsidR="00410C1F">
        <w:br/>
      </w:r>
      <w:r w:rsidRPr="005F512B">
        <w:t>27</w:t>
      </w:r>
      <w:r w:rsidR="004937D5">
        <w:t>,</w:t>
      </w:r>
      <w:r w:rsidRPr="005F512B">
        <w:t xml:space="preserve"> </w:t>
      </w:r>
      <w:r w:rsidR="003D4BE5">
        <w:t>paras. </w:t>
      </w:r>
      <w:r w:rsidRPr="005F512B">
        <w:t>1</w:t>
      </w:r>
      <w:r w:rsidR="004937D5">
        <w:t>–</w:t>
      </w:r>
      <w:r w:rsidRPr="005F512B">
        <w:t>3</w:t>
      </w:r>
      <w:r w:rsidR="004937D5">
        <w:t>,</w:t>
      </w:r>
      <w:r w:rsidRPr="005F512B">
        <w:t xml:space="preserve"> and 33</w:t>
      </w:r>
      <w:r w:rsidR="004937D5">
        <w:t xml:space="preserve"> of the Convention</w:t>
      </w:r>
      <w:r w:rsidRPr="005F512B">
        <w:t>)</w:t>
      </w:r>
    </w:p>
    <w:p w:rsidR="009B58FF" w:rsidRPr="005F512B" w:rsidRDefault="00435368" w:rsidP="00435368">
      <w:pPr>
        <w:pStyle w:val="H23G"/>
      </w:pPr>
      <w:r>
        <w:tab/>
      </w:r>
      <w:r>
        <w:tab/>
      </w:r>
      <w:r w:rsidR="009B58FF" w:rsidRPr="005F512B">
        <w:t>Children with disabilities</w:t>
      </w:r>
      <w:r w:rsidR="003D4BE5">
        <w:t xml:space="preserve"> </w:t>
      </w:r>
    </w:p>
    <w:p w:rsidR="009B58FF" w:rsidRPr="005F512B" w:rsidRDefault="009B58FF" w:rsidP="00B15EF7">
      <w:pPr>
        <w:pStyle w:val="SingleTxtG"/>
        <w:numPr>
          <w:ilvl w:val="0"/>
          <w:numId w:val="18"/>
        </w:numPr>
        <w:ind w:left="1134" w:firstLine="0"/>
      </w:pPr>
      <w:r w:rsidRPr="005F512B">
        <w:t xml:space="preserve">While noting that the </w:t>
      </w:r>
      <w:r w:rsidR="00B15EF7">
        <w:t xml:space="preserve">Plan of Action 2010-2015 for the </w:t>
      </w:r>
      <w:r w:rsidR="004937D5" w:rsidRPr="005F512B">
        <w:t>National Strategy for Children and Adolescents</w:t>
      </w:r>
      <w:r w:rsidRPr="005F512B">
        <w:t xml:space="preserve"> includes a section on </w:t>
      </w:r>
      <w:r w:rsidR="00B15EF7">
        <w:t>the care</w:t>
      </w:r>
      <w:r w:rsidRPr="005F512B">
        <w:t xml:space="preserve">, education and social inclusion of children with disabilities, the Committee is concerned that the State party has not adopted a comprehensive policy on </w:t>
      </w:r>
      <w:r w:rsidR="00B15EF7">
        <w:t xml:space="preserve">the </w:t>
      </w:r>
      <w:r w:rsidRPr="005F512B">
        <w:t>inclusive education and participation in society of children with disabilities. The Committee regrets that discrimination against children with disabilities remains widespread in the State party.</w:t>
      </w:r>
    </w:p>
    <w:p w:rsidR="009B58FF" w:rsidRPr="006E4BA0" w:rsidRDefault="009B58FF" w:rsidP="00410C1F">
      <w:pPr>
        <w:pStyle w:val="SingleTxtG"/>
        <w:numPr>
          <w:ilvl w:val="0"/>
          <w:numId w:val="18"/>
        </w:numPr>
        <w:ind w:left="1134" w:firstLine="0"/>
        <w:rPr>
          <w:b/>
        </w:rPr>
      </w:pPr>
      <w:r w:rsidRPr="006E4BA0">
        <w:rPr>
          <w:b/>
        </w:rPr>
        <w:t xml:space="preserve">In the light of </w:t>
      </w:r>
      <w:r w:rsidR="002E7E24">
        <w:rPr>
          <w:b/>
        </w:rPr>
        <w:t>article </w:t>
      </w:r>
      <w:r w:rsidRPr="006E4BA0">
        <w:rPr>
          <w:b/>
        </w:rPr>
        <w:t>23 of the Convention and of its general comment</w:t>
      </w:r>
      <w:r w:rsidR="003E63E5">
        <w:rPr>
          <w:b/>
        </w:rPr>
        <w:t xml:space="preserve"> No. </w:t>
      </w:r>
      <w:r w:rsidRPr="006E4BA0">
        <w:rPr>
          <w:b/>
        </w:rPr>
        <w:t>9 (2006) on the rights of children with disabilities, the Committee urges the State party to adopt a human rights-based approach to disability</w:t>
      </w:r>
      <w:r w:rsidR="00B15EF7">
        <w:rPr>
          <w:b/>
        </w:rPr>
        <w:t>,</w:t>
      </w:r>
      <w:r w:rsidRPr="006E4BA0">
        <w:rPr>
          <w:b/>
        </w:rPr>
        <w:t xml:space="preserve"> and specifically recommends that it:</w:t>
      </w:r>
      <w:r w:rsidR="003D4BE5">
        <w:rPr>
          <w:b/>
        </w:rPr>
        <w:t xml:space="preserve"> </w:t>
      </w:r>
    </w:p>
    <w:p w:rsidR="009B58FF" w:rsidRPr="006E4BA0" w:rsidRDefault="009B58FF" w:rsidP="00410C1F">
      <w:pPr>
        <w:pStyle w:val="SingleTxtG"/>
        <w:ind w:firstLine="567"/>
        <w:rPr>
          <w:b/>
        </w:rPr>
      </w:pPr>
      <w:r w:rsidRPr="006E4BA0">
        <w:rPr>
          <w:b/>
        </w:rPr>
        <w:t>(a)</w:t>
      </w:r>
      <w:r w:rsidRPr="006E4BA0">
        <w:rPr>
          <w:b/>
        </w:rPr>
        <w:tab/>
        <w:t>Set up comprehensive measures to develop inclusive education</w:t>
      </w:r>
      <w:r w:rsidR="00B15EF7">
        <w:rPr>
          <w:b/>
        </w:rPr>
        <w:t>,</w:t>
      </w:r>
      <w:r w:rsidRPr="006E4BA0">
        <w:rPr>
          <w:b/>
        </w:rPr>
        <w:t xml:space="preserve"> and ensure that inclusive education is given priority over the placement of children in specialized institutions and classes;</w:t>
      </w:r>
    </w:p>
    <w:p w:rsidR="009B58FF" w:rsidRPr="006E4BA0" w:rsidRDefault="009B58FF" w:rsidP="00D20225">
      <w:pPr>
        <w:pStyle w:val="SingleTxtG"/>
        <w:ind w:firstLine="567"/>
        <w:rPr>
          <w:b/>
        </w:rPr>
      </w:pPr>
      <w:r w:rsidRPr="006E4BA0">
        <w:rPr>
          <w:b/>
        </w:rPr>
        <w:t>(b)</w:t>
      </w:r>
      <w:r w:rsidRPr="006E4BA0">
        <w:rPr>
          <w:b/>
        </w:rPr>
        <w:tab/>
        <w:t xml:space="preserve">Train and assign specialized teachers and professionals </w:t>
      </w:r>
      <w:r w:rsidR="00B15EF7">
        <w:rPr>
          <w:b/>
        </w:rPr>
        <w:t>to pr</w:t>
      </w:r>
      <w:r w:rsidRPr="006E4BA0">
        <w:rPr>
          <w:b/>
        </w:rPr>
        <w:t>ovid</w:t>
      </w:r>
      <w:r w:rsidR="00D20225">
        <w:rPr>
          <w:b/>
        </w:rPr>
        <w:t xml:space="preserve">e </w:t>
      </w:r>
      <w:r w:rsidRPr="006E4BA0">
        <w:rPr>
          <w:b/>
        </w:rPr>
        <w:t xml:space="preserve">individual support and due </w:t>
      </w:r>
      <w:r w:rsidR="00D20225">
        <w:rPr>
          <w:b/>
        </w:rPr>
        <w:t>care</w:t>
      </w:r>
      <w:r w:rsidR="00D20225" w:rsidRPr="006E4BA0">
        <w:rPr>
          <w:b/>
        </w:rPr>
        <w:t xml:space="preserve"> </w:t>
      </w:r>
      <w:r w:rsidRPr="006E4BA0">
        <w:rPr>
          <w:b/>
        </w:rPr>
        <w:t>to children with learning difficulties in ordinary schools;</w:t>
      </w:r>
    </w:p>
    <w:p w:rsidR="009B58FF" w:rsidRPr="006E4BA0" w:rsidRDefault="009B58FF" w:rsidP="00D20225">
      <w:pPr>
        <w:pStyle w:val="SingleTxtG"/>
        <w:ind w:firstLine="567"/>
        <w:rPr>
          <w:b/>
        </w:rPr>
      </w:pPr>
      <w:r w:rsidRPr="006E4BA0">
        <w:rPr>
          <w:b/>
        </w:rPr>
        <w:t>(c) Adopt a human rights</w:t>
      </w:r>
      <w:r w:rsidR="00D61435">
        <w:rPr>
          <w:b/>
        </w:rPr>
        <w:t>-</w:t>
      </w:r>
      <w:r w:rsidRPr="006E4BA0">
        <w:rPr>
          <w:b/>
        </w:rPr>
        <w:t xml:space="preserve">based policy that addresses the barriers that hinder the full and effective participation </w:t>
      </w:r>
      <w:r w:rsidR="00D20225">
        <w:rPr>
          <w:b/>
        </w:rPr>
        <w:t xml:space="preserve">in society </w:t>
      </w:r>
      <w:r w:rsidRPr="006E4BA0">
        <w:rPr>
          <w:b/>
        </w:rPr>
        <w:t xml:space="preserve">of children with disabilities on an equal basis with other children; </w:t>
      </w:r>
    </w:p>
    <w:p w:rsidR="009B58FF" w:rsidRPr="006E4BA0" w:rsidRDefault="009B58FF" w:rsidP="00D20225">
      <w:pPr>
        <w:pStyle w:val="SingleTxtG"/>
        <w:ind w:firstLine="567"/>
        <w:rPr>
          <w:b/>
        </w:rPr>
      </w:pPr>
      <w:r w:rsidRPr="006E4BA0">
        <w:rPr>
          <w:b/>
        </w:rPr>
        <w:t>(d)</w:t>
      </w:r>
      <w:r w:rsidRPr="006E4BA0">
        <w:rPr>
          <w:b/>
        </w:rPr>
        <w:tab/>
        <w:t>Undertake awareness-raising campaigns aim</w:t>
      </w:r>
      <w:r w:rsidR="00D61435">
        <w:rPr>
          <w:b/>
        </w:rPr>
        <w:t>ed</w:t>
      </w:r>
      <w:r w:rsidRPr="006E4BA0">
        <w:rPr>
          <w:b/>
        </w:rPr>
        <w:t xml:space="preserve"> at government</w:t>
      </w:r>
      <w:r w:rsidR="001351BC">
        <w:rPr>
          <w:b/>
        </w:rPr>
        <w:t xml:space="preserve"> officials</w:t>
      </w:r>
      <w:r w:rsidRPr="006E4BA0">
        <w:rPr>
          <w:b/>
        </w:rPr>
        <w:t xml:space="preserve">, </w:t>
      </w:r>
      <w:r w:rsidR="00D61435">
        <w:rPr>
          <w:b/>
        </w:rPr>
        <w:t xml:space="preserve">the </w:t>
      </w:r>
      <w:r w:rsidRPr="006E4BA0">
        <w:rPr>
          <w:b/>
        </w:rPr>
        <w:t xml:space="preserve">public and families to combat </w:t>
      </w:r>
      <w:r w:rsidR="00D20225">
        <w:rPr>
          <w:b/>
        </w:rPr>
        <w:t xml:space="preserve">the </w:t>
      </w:r>
      <w:r w:rsidRPr="006E4BA0">
        <w:rPr>
          <w:b/>
        </w:rPr>
        <w:t xml:space="preserve">stigmatization </w:t>
      </w:r>
      <w:r w:rsidR="00D20225">
        <w:rPr>
          <w:b/>
        </w:rPr>
        <w:t xml:space="preserve">of </w:t>
      </w:r>
      <w:r w:rsidRPr="006E4BA0">
        <w:rPr>
          <w:b/>
        </w:rPr>
        <w:t>and prejudice against children with disabilities and promote a po</w:t>
      </w:r>
      <w:r w:rsidR="006E4BA0">
        <w:rPr>
          <w:b/>
        </w:rPr>
        <w:t>sitive image of such children.</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 xml:space="preserve">Health and health services </w:t>
      </w:r>
    </w:p>
    <w:p w:rsidR="009B58FF" w:rsidRPr="005F512B" w:rsidRDefault="009B58FF" w:rsidP="00D20225">
      <w:pPr>
        <w:pStyle w:val="SingleTxtG"/>
        <w:numPr>
          <w:ilvl w:val="0"/>
          <w:numId w:val="18"/>
        </w:numPr>
        <w:ind w:left="1134" w:firstLine="0"/>
      </w:pPr>
      <w:r w:rsidRPr="005F512B">
        <w:t xml:space="preserve">The Committee welcomes the State party’s efforts to improve the coverage of the National System of </w:t>
      </w:r>
      <w:r w:rsidR="00D61435">
        <w:t>H</w:t>
      </w:r>
      <w:r w:rsidRPr="005F512B">
        <w:t xml:space="preserve">ealth and </w:t>
      </w:r>
      <w:r w:rsidR="00D20225">
        <w:t>welcomes the</w:t>
      </w:r>
      <w:r w:rsidRPr="005F512B">
        <w:t xml:space="preserve"> adoption of the National Programme on Rural Health. However, the Committee is concerned about the </w:t>
      </w:r>
      <w:r w:rsidR="00D20225">
        <w:t>large</w:t>
      </w:r>
      <w:r w:rsidRPr="005F512B">
        <w:t xml:space="preserve"> number of children suffering from nutrition</w:t>
      </w:r>
      <w:r w:rsidR="00D20225">
        <w:t>al</w:t>
      </w:r>
      <w:r w:rsidRPr="005F512B">
        <w:t xml:space="preserve"> disorders</w:t>
      </w:r>
      <w:r w:rsidR="00D20225">
        <w:t>,</w:t>
      </w:r>
      <w:r w:rsidRPr="005F512B">
        <w:t xml:space="preserve"> such as chronic malnutrition, anaemia and obesity. </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 xml:space="preserve">In the light </w:t>
      </w:r>
      <w:r w:rsidRPr="006E4BA0">
        <w:rPr>
          <w:b/>
        </w:rPr>
        <w:t>of</w:t>
      </w:r>
      <w:r w:rsidRPr="006E4BA0">
        <w:rPr>
          <w:rFonts w:eastAsia="Malgun Gothic"/>
          <w:b/>
        </w:rPr>
        <w:t xml:space="preserve"> </w:t>
      </w:r>
      <w:r w:rsidR="00FB49F1">
        <w:rPr>
          <w:rFonts w:eastAsia="Malgun Gothic"/>
          <w:b/>
        </w:rPr>
        <w:t xml:space="preserve">its </w:t>
      </w:r>
      <w:r w:rsidRPr="006E4BA0">
        <w:rPr>
          <w:rFonts w:eastAsia="Malgun Gothic"/>
          <w:b/>
        </w:rPr>
        <w:t>general comment</w:t>
      </w:r>
      <w:r w:rsidR="003E63E5">
        <w:rPr>
          <w:rFonts w:eastAsia="Malgun Gothic"/>
          <w:b/>
        </w:rPr>
        <w:t xml:space="preserve"> No. </w:t>
      </w:r>
      <w:r w:rsidRPr="006E4BA0">
        <w:rPr>
          <w:rFonts w:eastAsia="Malgun Gothic"/>
          <w:b/>
        </w:rPr>
        <w:t xml:space="preserve">15 (2013) on the right of the child to the enjoyment of the highest attainable standard of health, the Committee recommends that the State party </w:t>
      </w:r>
      <w:r w:rsidRPr="006E4BA0">
        <w:rPr>
          <w:b/>
        </w:rPr>
        <w:t>strengthen</w:t>
      </w:r>
      <w:r w:rsidRPr="006E4BA0">
        <w:rPr>
          <w:rFonts w:eastAsia="Malgun Gothic"/>
          <w:b/>
        </w:rPr>
        <w:t xml:space="preserve"> its efforts to ensure access to </w:t>
      </w:r>
      <w:r w:rsidR="00D20225">
        <w:rPr>
          <w:rFonts w:eastAsia="Malgun Gothic"/>
          <w:b/>
        </w:rPr>
        <w:t>high-</w:t>
      </w:r>
      <w:r w:rsidRPr="006E4BA0">
        <w:rPr>
          <w:rFonts w:eastAsia="Malgun Gothic"/>
          <w:b/>
        </w:rPr>
        <w:t xml:space="preserve">quality health services by all children, particularly children living in the most disadvantaged and remote areas of the country, and </w:t>
      </w:r>
      <w:r w:rsidRPr="006E4BA0">
        <w:rPr>
          <w:b/>
        </w:rPr>
        <w:t>encourages the State party to develop policies and programmes to address chronic malnutrition and anaemia.</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 xml:space="preserve">Mental health </w:t>
      </w:r>
    </w:p>
    <w:p w:rsidR="009B58FF" w:rsidRPr="005F512B" w:rsidRDefault="009B58FF" w:rsidP="00FB49F1">
      <w:pPr>
        <w:pStyle w:val="SingleTxtG"/>
        <w:numPr>
          <w:ilvl w:val="0"/>
          <w:numId w:val="18"/>
        </w:numPr>
        <w:ind w:left="1134" w:firstLine="0"/>
      </w:pPr>
      <w:r w:rsidRPr="005F512B">
        <w:rPr>
          <w:rFonts w:eastAsia="Malgun Gothic"/>
        </w:rPr>
        <w:t xml:space="preserve">The Committee notes the lack of information on the current situation </w:t>
      </w:r>
      <w:r w:rsidR="00FB49F1">
        <w:rPr>
          <w:rFonts w:eastAsia="Malgun Gothic"/>
        </w:rPr>
        <w:t xml:space="preserve">with regard to </w:t>
      </w:r>
      <w:r w:rsidRPr="005F512B">
        <w:rPr>
          <w:rFonts w:eastAsia="Malgun Gothic"/>
        </w:rPr>
        <w:t>the</w:t>
      </w:r>
      <w:r w:rsidRPr="005F512B">
        <w:t xml:space="preserve"> use of methylphenidate </w:t>
      </w:r>
      <w:r w:rsidR="00FB49F1">
        <w:t>for</w:t>
      </w:r>
      <w:r w:rsidRPr="005F512B">
        <w:t xml:space="preserve"> children with </w:t>
      </w:r>
      <w:r w:rsidR="00BD1A78">
        <w:t>a</w:t>
      </w:r>
      <w:r w:rsidRPr="005F512B">
        <w:t xml:space="preserve">ttention </w:t>
      </w:r>
      <w:r w:rsidR="00BD1A78">
        <w:t>d</w:t>
      </w:r>
      <w:r w:rsidRPr="005F512B">
        <w:t xml:space="preserve">eficit </w:t>
      </w:r>
      <w:r w:rsidR="00BD1A78">
        <w:t>h</w:t>
      </w:r>
      <w:r w:rsidRPr="005F512B">
        <w:t xml:space="preserve">yperactivity </w:t>
      </w:r>
      <w:r w:rsidR="00BD1A78">
        <w:t>d</w:t>
      </w:r>
      <w:r w:rsidRPr="005F512B">
        <w:t xml:space="preserve">isorder (ADHD) or </w:t>
      </w:r>
      <w:r w:rsidR="00BD1A78">
        <w:t>a</w:t>
      </w:r>
      <w:r w:rsidRPr="005F512B">
        <w:t xml:space="preserve">ttention </w:t>
      </w:r>
      <w:r w:rsidR="00BD1A78">
        <w:t>d</w:t>
      </w:r>
      <w:r w:rsidRPr="005F512B">
        <w:t xml:space="preserve">eficit </w:t>
      </w:r>
      <w:r w:rsidR="00BD1A78">
        <w:t>d</w:t>
      </w:r>
      <w:r w:rsidRPr="005F512B">
        <w:t>isorder (ADD).</w:t>
      </w:r>
      <w:r w:rsidRPr="005F512B">
        <w:rPr>
          <w:rFonts w:eastAsia="Malgun Gothic"/>
        </w:rPr>
        <w:t xml:space="preserve"> </w:t>
      </w:r>
    </w:p>
    <w:p w:rsidR="009B58FF" w:rsidRPr="006E4BA0" w:rsidRDefault="009B58FF" w:rsidP="00FB49F1">
      <w:pPr>
        <w:pStyle w:val="SingleTxtG"/>
        <w:numPr>
          <w:ilvl w:val="0"/>
          <w:numId w:val="18"/>
        </w:numPr>
        <w:ind w:left="1134" w:firstLine="0"/>
        <w:rPr>
          <w:b/>
        </w:rPr>
      </w:pPr>
      <w:r w:rsidRPr="006E4BA0">
        <w:rPr>
          <w:b/>
        </w:rPr>
        <w:t>The Committee recommends that the State party undertake a study to evaluate the situation of children diagnosed with ADHD or ADD</w:t>
      </w:r>
      <w:r w:rsidR="00FB49F1">
        <w:rPr>
          <w:b/>
        </w:rPr>
        <w:t>,</w:t>
      </w:r>
      <w:r w:rsidRPr="006E4BA0">
        <w:rPr>
          <w:b/>
        </w:rPr>
        <w:t xml:space="preserve"> and the prescription of psychostimula</w:t>
      </w:r>
      <w:r w:rsidR="006E4BA0" w:rsidRPr="006E4BA0">
        <w:rPr>
          <w:b/>
        </w:rPr>
        <w:t xml:space="preserve">nts, such as methylphenidate. </w:t>
      </w:r>
    </w:p>
    <w:p w:rsidR="009B58FF" w:rsidRPr="005F512B" w:rsidRDefault="00435368" w:rsidP="00435368">
      <w:pPr>
        <w:pStyle w:val="H23G"/>
      </w:pPr>
      <w:r>
        <w:rPr>
          <w:rFonts w:eastAsia="Malgun Gothic"/>
        </w:rPr>
        <w:tab/>
      </w:r>
      <w:r>
        <w:rPr>
          <w:rFonts w:eastAsia="Malgun Gothic"/>
        </w:rPr>
        <w:tab/>
      </w:r>
      <w:r w:rsidR="009B58FF" w:rsidRPr="005F512B">
        <w:rPr>
          <w:rFonts w:eastAsia="Malgun Gothic"/>
        </w:rPr>
        <w:t>Adolescent</w:t>
      </w:r>
      <w:r w:rsidR="009B58FF" w:rsidRPr="005F512B">
        <w:t xml:space="preserve"> health</w:t>
      </w:r>
    </w:p>
    <w:p w:rsidR="009B58FF" w:rsidRPr="005F512B" w:rsidRDefault="009B58FF" w:rsidP="00410C1F">
      <w:pPr>
        <w:pStyle w:val="SingleTxtG"/>
        <w:numPr>
          <w:ilvl w:val="0"/>
          <w:numId w:val="18"/>
        </w:numPr>
        <w:ind w:left="1134" w:firstLine="0"/>
      </w:pPr>
      <w:r w:rsidRPr="005F512B">
        <w:t>While welcoming the measures adopted to address the high rates of teenage pregnanc</w:t>
      </w:r>
      <w:r w:rsidR="00BD1A78">
        <w:t>y</w:t>
      </w:r>
      <w:r w:rsidRPr="005F512B">
        <w:t xml:space="preserve"> and to provide support to teenage mothers, the Committee remains concerned about the insufficient accessibility of sexual and reproductive health services and education. The Committee is also concerned about information that pregnant teenagers who have decided to terminate their pregnancies do not receive adequate support and counselling. </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In the light of its general comment</w:t>
      </w:r>
      <w:r w:rsidR="003E63E5">
        <w:rPr>
          <w:rFonts w:eastAsia="Malgun Gothic"/>
          <w:b/>
        </w:rPr>
        <w:t xml:space="preserve"> No. </w:t>
      </w:r>
      <w:r w:rsidRPr="006E4BA0">
        <w:rPr>
          <w:rFonts w:eastAsia="Malgun Gothic"/>
          <w:b/>
        </w:rPr>
        <w:t>4 (2003) on adolescent health</w:t>
      </w:r>
      <w:r w:rsidR="00BD1A78">
        <w:rPr>
          <w:rFonts w:eastAsia="Malgun Gothic"/>
          <w:b/>
        </w:rPr>
        <w:t xml:space="preserve"> and development</w:t>
      </w:r>
      <w:r w:rsidRPr="006E4BA0">
        <w:rPr>
          <w:rFonts w:eastAsia="Malgun Gothic"/>
          <w:b/>
        </w:rPr>
        <w:t>, the Committee recommends that the State party:</w:t>
      </w:r>
    </w:p>
    <w:p w:rsidR="009B58FF" w:rsidRPr="006E4BA0" w:rsidRDefault="00B474D5" w:rsidP="00410C1F">
      <w:pPr>
        <w:pStyle w:val="SingleTxtG"/>
        <w:ind w:firstLine="567"/>
        <w:rPr>
          <w:b/>
        </w:rPr>
      </w:pPr>
      <w:r w:rsidRPr="006E4BA0">
        <w:rPr>
          <w:b/>
        </w:rPr>
        <w:t>(a)</w:t>
      </w:r>
      <w:r w:rsidRPr="006E4BA0">
        <w:rPr>
          <w:b/>
        </w:rPr>
        <w:tab/>
      </w:r>
      <w:r w:rsidR="009B58FF" w:rsidRPr="006E4BA0">
        <w:rPr>
          <w:b/>
        </w:rPr>
        <w:t xml:space="preserve">Strengthen its efforts to ensure that sexual and reproductive health education is part of the mandatory school curriculum and </w:t>
      </w:r>
      <w:r w:rsidR="00FB49F1">
        <w:rPr>
          <w:b/>
        </w:rPr>
        <w:t xml:space="preserve">is </w:t>
      </w:r>
      <w:r w:rsidR="009B58FF" w:rsidRPr="006E4BA0">
        <w:rPr>
          <w:b/>
        </w:rPr>
        <w:t xml:space="preserve">targeted </w:t>
      </w:r>
      <w:r w:rsidR="00BD1A78">
        <w:rPr>
          <w:b/>
        </w:rPr>
        <w:t>towards</w:t>
      </w:r>
      <w:r w:rsidR="00BD1A78" w:rsidRPr="006E4BA0">
        <w:rPr>
          <w:b/>
        </w:rPr>
        <w:t xml:space="preserve"> </w:t>
      </w:r>
      <w:r w:rsidR="009B58FF" w:rsidRPr="006E4BA0">
        <w:rPr>
          <w:b/>
        </w:rPr>
        <w:t xml:space="preserve">adolescent girls and boys, with special attention </w:t>
      </w:r>
      <w:r w:rsidR="00BD1A78">
        <w:rPr>
          <w:b/>
        </w:rPr>
        <w:t>to</w:t>
      </w:r>
      <w:r w:rsidR="00BD1A78" w:rsidRPr="006E4BA0">
        <w:rPr>
          <w:b/>
        </w:rPr>
        <w:t xml:space="preserve"> </w:t>
      </w:r>
      <w:r w:rsidR="009B58FF" w:rsidRPr="006E4BA0">
        <w:rPr>
          <w:b/>
        </w:rPr>
        <w:t xml:space="preserve">preventing early pregnancy and sexually transmitted infections; </w:t>
      </w:r>
    </w:p>
    <w:p w:rsidR="009B58FF" w:rsidRPr="006E4BA0" w:rsidRDefault="00B474D5" w:rsidP="00FB49F1">
      <w:pPr>
        <w:pStyle w:val="SingleTxtG"/>
        <w:ind w:firstLine="567"/>
        <w:rPr>
          <w:b/>
        </w:rPr>
      </w:pPr>
      <w:r w:rsidRPr="006E4BA0">
        <w:rPr>
          <w:b/>
        </w:rPr>
        <w:t>(</w:t>
      </w:r>
      <w:r w:rsidR="00170B76" w:rsidRPr="006E4BA0">
        <w:rPr>
          <w:b/>
        </w:rPr>
        <w:t>b</w:t>
      </w:r>
      <w:r w:rsidRPr="006E4BA0">
        <w:rPr>
          <w:b/>
        </w:rPr>
        <w:t>)</w:t>
      </w:r>
      <w:r w:rsidRPr="006E4BA0">
        <w:rPr>
          <w:b/>
        </w:rPr>
        <w:tab/>
      </w:r>
      <w:r w:rsidR="009B58FF" w:rsidRPr="006E4BA0">
        <w:rPr>
          <w:b/>
        </w:rPr>
        <w:t xml:space="preserve">Ensure equal access </w:t>
      </w:r>
      <w:r w:rsidR="00FB49F1">
        <w:rPr>
          <w:b/>
        </w:rPr>
        <w:t>to</w:t>
      </w:r>
      <w:r w:rsidR="009B58FF" w:rsidRPr="006E4BA0">
        <w:rPr>
          <w:b/>
        </w:rPr>
        <w:t xml:space="preserve"> confidential and adolescent</w:t>
      </w:r>
      <w:r w:rsidR="00BD1A78">
        <w:rPr>
          <w:b/>
        </w:rPr>
        <w:t>-</w:t>
      </w:r>
      <w:r w:rsidR="009B58FF" w:rsidRPr="006E4BA0">
        <w:rPr>
          <w:b/>
        </w:rPr>
        <w:t xml:space="preserve">sensitive sexual and reproductive health services; </w:t>
      </w:r>
    </w:p>
    <w:p w:rsidR="009B58FF" w:rsidRPr="006E4BA0" w:rsidRDefault="00B474D5" w:rsidP="00410C1F">
      <w:pPr>
        <w:pStyle w:val="SingleTxtG"/>
        <w:ind w:firstLine="567"/>
        <w:rPr>
          <w:b/>
        </w:rPr>
      </w:pPr>
      <w:r w:rsidRPr="006E4BA0">
        <w:rPr>
          <w:b/>
        </w:rPr>
        <w:t>(</w:t>
      </w:r>
      <w:r w:rsidR="00170B76" w:rsidRPr="006E4BA0">
        <w:rPr>
          <w:b/>
        </w:rPr>
        <w:t>c</w:t>
      </w:r>
      <w:r w:rsidRPr="006E4BA0">
        <w:rPr>
          <w:b/>
        </w:rPr>
        <w:t>)</w:t>
      </w:r>
      <w:r w:rsidRPr="006E4BA0">
        <w:rPr>
          <w:b/>
        </w:rPr>
        <w:tab/>
      </w:r>
      <w:r w:rsidR="009B58FF" w:rsidRPr="006E4BA0">
        <w:rPr>
          <w:b/>
        </w:rPr>
        <w:t xml:space="preserve">Develop and implement a policy to protect the rights of pregnant teenagers, adolescent mothers and their children and combat discrimination against them; </w:t>
      </w:r>
    </w:p>
    <w:p w:rsidR="009B58FF" w:rsidRPr="006E4BA0" w:rsidRDefault="00170B76" w:rsidP="00410C1F">
      <w:pPr>
        <w:pStyle w:val="SingleTxtG"/>
        <w:ind w:firstLine="567"/>
        <w:rPr>
          <w:b/>
        </w:rPr>
      </w:pPr>
      <w:r w:rsidRPr="006E4BA0">
        <w:rPr>
          <w:b/>
        </w:rPr>
        <w:t>(d</w:t>
      </w:r>
      <w:r w:rsidR="00B474D5" w:rsidRPr="006E4BA0">
        <w:rPr>
          <w:b/>
        </w:rPr>
        <w:t>)</w:t>
      </w:r>
      <w:r w:rsidR="00B474D5" w:rsidRPr="006E4BA0">
        <w:rPr>
          <w:b/>
        </w:rPr>
        <w:tab/>
      </w:r>
      <w:r w:rsidR="009B58FF" w:rsidRPr="006E4BA0">
        <w:rPr>
          <w:b/>
        </w:rPr>
        <w:t xml:space="preserve">Ensure that pregnant teenagers seeking to terminate their pregnancies receive adequate support and counselling in accordance with their age, situation and specific needs. </w:t>
      </w:r>
    </w:p>
    <w:p w:rsidR="009B58FF" w:rsidRPr="005F512B" w:rsidRDefault="00435368" w:rsidP="00435368">
      <w:pPr>
        <w:pStyle w:val="H23G"/>
      </w:pPr>
      <w:r>
        <w:tab/>
      </w:r>
      <w:r>
        <w:tab/>
      </w:r>
      <w:r w:rsidR="009B58FF" w:rsidRPr="005F512B">
        <w:t>Drug and substance abuse</w:t>
      </w:r>
    </w:p>
    <w:p w:rsidR="009B58FF" w:rsidRPr="005F512B" w:rsidRDefault="009B58FF" w:rsidP="00FB49F1">
      <w:pPr>
        <w:pStyle w:val="SingleTxtG"/>
        <w:numPr>
          <w:ilvl w:val="0"/>
          <w:numId w:val="18"/>
        </w:numPr>
        <w:ind w:left="1134" w:firstLine="0"/>
        <w:rPr>
          <w:rFonts w:eastAsia="Malgun Gothic"/>
        </w:rPr>
      </w:pPr>
      <w:r w:rsidRPr="005F512B">
        <w:t>The Committee is concerned that</w:t>
      </w:r>
      <w:r w:rsidR="00FB49F1">
        <w:t>,</w:t>
      </w:r>
      <w:r w:rsidRPr="005F512B">
        <w:t xml:space="preserve"> while tobacco, alcohol and drug consumption are widespread among adolescents, programmes and services for those affected by substance abuse remain limited.</w:t>
      </w:r>
    </w:p>
    <w:p w:rsidR="009B58FF" w:rsidRPr="006E4BA0" w:rsidRDefault="009B58FF" w:rsidP="00410C1F">
      <w:pPr>
        <w:pStyle w:val="SingleTxtG"/>
        <w:numPr>
          <w:ilvl w:val="0"/>
          <w:numId w:val="18"/>
        </w:numPr>
        <w:ind w:left="1134" w:firstLine="0"/>
        <w:rPr>
          <w:b/>
        </w:rPr>
      </w:pPr>
      <w:r w:rsidRPr="006E4BA0">
        <w:rPr>
          <w:b/>
        </w:rPr>
        <w:t>The Committee recommends that the State party address the prevalence of substance abuse, including tobacco and alcohol</w:t>
      </w:r>
      <w:r w:rsidR="00FB49F1">
        <w:rPr>
          <w:b/>
        </w:rPr>
        <w:t xml:space="preserve"> abuse</w:t>
      </w:r>
      <w:r w:rsidRPr="006E4BA0">
        <w:rPr>
          <w:b/>
        </w:rPr>
        <w:t>, provide children and adolescents with objective information in this respect, and develop accessible and youth-friendly drug dependence treatment and harm reduction services.</w:t>
      </w:r>
    </w:p>
    <w:p w:rsidR="009B58FF" w:rsidRPr="005F512B" w:rsidRDefault="00435368" w:rsidP="00435368">
      <w:pPr>
        <w:pStyle w:val="H23G"/>
      </w:pPr>
      <w:r>
        <w:tab/>
      </w:r>
      <w:r>
        <w:tab/>
      </w:r>
      <w:r w:rsidR="009B58FF" w:rsidRPr="005F512B">
        <w:t>HIV/AIDS</w:t>
      </w:r>
    </w:p>
    <w:p w:rsidR="009B58FF" w:rsidRPr="005F512B" w:rsidRDefault="009B58FF" w:rsidP="00262988">
      <w:pPr>
        <w:pStyle w:val="SingleTxtG"/>
        <w:numPr>
          <w:ilvl w:val="0"/>
          <w:numId w:val="18"/>
        </w:numPr>
        <w:ind w:left="1134" w:firstLine="0"/>
      </w:pPr>
      <w:r w:rsidRPr="005F512B">
        <w:t xml:space="preserve">The Committee notes with satisfaction that the State party has improved access to antiretroviral treatment and </w:t>
      </w:r>
      <w:r w:rsidR="00FB49F1">
        <w:t>has adopted</w:t>
      </w:r>
      <w:r w:rsidRPr="005F512B">
        <w:t xml:space="preserve"> a national strategy for the prevention of HIV/AIDS vertical transmission. It is</w:t>
      </w:r>
      <w:r w:rsidR="00171131">
        <w:t xml:space="preserve"> </w:t>
      </w:r>
      <w:r w:rsidRPr="005F512B">
        <w:t>concerned</w:t>
      </w:r>
      <w:r w:rsidR="00171131" w:rsidRPr="005F512B">
        <w:t xml:space="preserve">, however, </w:t>
      </w:r>
      <w:r w:rsidRPr="005F512B">
        <w:t xml:space="preserve">about the lack of a comprehensive </w:t>
      </w:r>
      <w:r w:rsidR="00262988">
        <w:t xml:space="preserve">HIV/AIDS prevention </w:t>
      </w:r>
      <w:r w:rsidR="00BD1A78" w:rsidRPr="005F512B">
        <w:t xml:space="preserve">strategy </w:t>
      </w:r>
      <w:r w:rsidRPr="005F512B">
        <w:t>addressed to children and adolescents.</w:t>
      </w:r>
    </w:p>
    <w:p w:rsidR="009B58FF" w:rsidRPr="006E4BA0" w:rsidRDefault="009B58FF" w:rsidP="00410C1F">
      <w:pPr>
        <w:pStyle w:val="SingleTxtG"/>
        <w:numPr>
          <w:ilvl w:val="0"/>
          <w:numId w:val="18"/>
        </w:numPr>
        <w:ind w:left="1134" w:firstLine="0"/>
        <w:rPr>
          <w:b/>
        </w:rPr>
      </w:pPr>
      <w:r w:rsidRPr="006E4BA0">
        <w:rPr>
          <w:b/>
        </w:rPr>
        <w:t>In the light of its general comment</w:t>
      </w:r>
      <w:r w:rsidR="003E63E5">
        <w:rPr>
          <w:b/>
        </w:rPr>
        <w:t xml:space="preserve"> No. </w:t>
      </w:r>
      <w:r w:rsidRPr="006E4BA0">
        <w:rPr>
          <w:b/>
        </w:rPr>
        <w:t>3 (2003) on HIV/AIDS and the rights of the child</w:t>
      </w:r>
      <w:r w:rsidR="00171131">
        <w:rPr>
          <w:b/>
        </w:rPr>
        <w:t>,</w:t>
      </w:r>
      <w:r w:rsidRPr="006E4BA0">
        <w:rPr>
          <w:b/>
        </w:rPr>
        <w:t xml:space="preserve"> and </w:t>
      </w:r>
      <w:r w:rsidR="007557F3">
        <w:rPr>
          <w:b/>
        </w:rPr>
        <w:t xml:space="preserve">of </w:t>
      </w:r>
      <w:r w:rsidRPr="006E4BA0">
        <w:rPr>
          <w:b/>
        </w:rPr>
        <w:t>the International Guidelines on HIV/AIDS and Human Rights, the Committee recommends that the State party:</w:t>
      </w:r>
    </w:p>
    <w:p w:rsidR="009B58FF" w:rsidRPr="006E4BA0" w:rsidRDefault="009B58FF" w:rsidP="00410C1F">
      <w:pPr>
        <w:pStyle w:val="SingleTxtG"/>
        <w:ind w:firstLine="567"/>
        <w:rPr>
          <w:b/>
        </w:rPr>
      </w:pPr>
      <w:r w:rsidRPr="006E4BA0">
        <w:rPr>
          <w:b/>
        </w:rPr>
        <w:t>(a)</w:t>
      </w:r>
      <w:r w:rsidRPr="006E4BA0">
        <w:rPr>
          <w:b/>
        </w:rPr>
        <w:tab/>
        <w:t>Continue to strengthen and develop policies and programmes to provide care and support for children infected or affected by HIV/AIDS, including programmes and policies to strengthen the capacity of families and the community to care for such children;</w:t>
      </w:r>
    </w:p>
    <w:p w:rsidR="009B58FF" w:rsidRPr="006E4BA0" w:rsidRDefault="009B58FF" w:rsidP="00410C1F">
      <w:pPr>
        <w:pStyle w:val="SingleTxtG"/>
        <w:ind w:firstLine="567"/>
        <w:rPr>
          <w:b/>
        </w:rPr>
      </w:pPr>
      <w:r w:rsidRPr="006E4BA0">
        <w:rPr>
          <w:b/>
        </w:rPr>
        <w:t>(b)</w:t>
      </w:r>
      <w:r w:rsidRPr="006E4BA0">
        <w:rPr>
          <w:b/>
        </w:rPr>
        <w:tab/>
        <w:t>Adopt a comprehensive strategy, including awareness-raising campaigns</w:t>
      </w:r>
      <w:r w:rsidR="00C770B9">
        <w:rPr>
          <w:b/>
        </w:rPr>
        <w:t>,</w:t>
      </w:r>
      <w:r w:rsidRPr="006E4BA0">
        <w:rPr>
          <w:b/>
        </w:rPr>
        <w:t xml:space="preserve"> to prevent the incidence and spread of HIV/AIDS among children and adolescents; </w:t>
      </w:r>
    </w:p>
    <w:p w:rsidR="009B58FF" w:rsidRPr="006E4BA0" w:rsidRDefault="009B58FF" w:rsidP="00410C1F">
      <w:pPr>
        <w:pStyle w:val="SingleTxtG"/>
        <w:ind w:firstLine="567"/>
        <w:rPr>
          <w:b/>
        </w:rPr>
      </w:pPr>
      <w:r w:rsidRPr="006E4BA0">
        <w:rPr>
          <w:b/>
        </w:rPr>
        <w:t>(c)</w:t>
      </w:r>
      <w:r w:rsidRPr="006E4BA0">
        <w:rPr>
          <w:b/>
        </w:rPr>
        <w:tab/>
        <w:t xml:space="preserve">Seek technical assistance from and strengthen its cooperation with the Joint United Nations </w:t>
      </w:r>
      <w:r w:rsidR="007557F3">
        <w:rPr>
          <w:b/>
        </w:rPr>
        <w:t>P</w:t>
      </w:r>
      <w:r w:rsidRPr="006E4BA0">
        <w:rPr>
          <w:b/>
        </w:rPr>
        <w:t>rogramme on HIV/AIDS, UNICEF</w:t>
      </w:r>
      <w:r w:rsidR="005569FC">
        <w:rPr>
          <w:b/>
        </w:rPr>
        <w:t>,</w:t>
      </w:r>
      <w:r w:rsidRPr="006E4BA0">
        <w:rPr>
          <w:b/>
        </w:rPr>
        <w:t xml:space="preserve"> the United Nations Development Programme</w:t>
      </w:r>
      <w:r w:rsidR="005569FC" w:rsidRPr="005569FC">
        <w:rPr>
          <w:b/>
        </w:rPr>
        <w:t xml:space="preserve"> </w:t>
      </w:r>
      <w:r w:rsidR="005569FC">
        <w:rPr>
          <w:b/>
        </w:rPr>
        <w:t xml:space="preserve">and </w:t>
      </w:r>
      <w:r w:rsidR="005569FC" w:rsidRPr="006E4BA0">
        <w:rPr>
          <w:b/>
        </w:rPr>
        <w:t>the World Health Organization</w:t>
      </w:r>
      <w:r w:rsidRPr="006E4BA0">
        <w:rPr>
          <w:b/>
        </w:rPr>
        <w:t>.</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Standard of living</w:t>
      </w:r>
    </w:p>
    <w:p w:rsidR="009B58FF" w:rsidRPr="005F512B" w:rsidRDefault="009B58FF" w:rsidP="00410C1F">
      <w:pPr>
        <w:pStyle w:val="SingleTxtG"/>
        <w:numPr>
          <w:ilvl w:val="0"/>
          <w:numId w:val="18"/>
        </w:numPr>
        <w:ind w:left="1134" w:firstLine="0"/>
      </w:pPr>
      <w:r w:rsidRPr="005F512B">
        <w:t>While welcoming efforts made by the State party to significantly reduce child poverty, the Committee remains concerned that 20 per cent of children still live in poverty, particularly children of African descent.</w:t>
      </w:r>
    </w:p>
    <w:p w:rsidR="009B58FF" w:rsidRPr="006E4BA0" w:rsidRDefault="009B58FF" w:rsidP="00410C1F">
      <w:pPr>
        <w:pStyle w:val="SingleTxtG"/>
        <w:numPr>
          <w:ilvl w:val="0"/>
          <w:numId w:val="18"/>
        </w:numPr>
        <w:ind w:left="1134" w:firstLine="0"/>
        <w:rPr>
          <w:b/>
        </w:rPr>
      </w:pPr>
      <w:r w:rsidRPr="006E4BA0">
        <w:rPr>
          <w:b/>
        </w:rPr>
        <w:t>The Committee recommends that the State party intensify its efforts to address in a sustained manner the still high rate of child poverty</w:t>
      </w:r>
      <w:r w:rsidR="00C770B9">
        <w:rPr>
          <w:b/>
        </w:rPr>
        <w:t>,</w:t>
      </w:r>
      <w:r w:rsidRPr="006E4BA0">
        <w:rPr>
          <w:b/>
        </w:rPr>
        <w:t xml:space="preserve"> including through the elaboration of a child poverty reduction strategy. The State party should establish a coherent framework identifying priority action against social exclusion of children, in particular children of African descent, children with disabilities, children </w:t>
      </w:r>
      <w:r w:rsidR="005569FC">
        <w:rPr>
          <w:b/>
        </w:rPr>
        <w:t>in</w:t>
      </w:r>
      <w:r w:rsidR="005569FC" w:rsidRPr="006E4BA0">
        <w:rPr>
          <w:b/>
        </w:rPr>
        <w:t xml:space="preserve"> </w:t>
      </w:r>
      <w:r w:rsidRPr="006E4BA0">
        <w:rPr>
          <w:b/>
        </w:rPr>
        <w:t>rural and remote areas and children from marginalized and disadvantaged families, including specific and measurable objectives, clear indicators, a time</w:t>
      </w:r>
      <w:r w:rsidR="005569FC">
        <w:rPr>
          <w:b/>
        </w:rPr>
        <w:t xml:space="preserve"> </w:t>
      </w:r>
      <w:r w:rsidRPr="006E4BA0">
        <w:rPr>
          <w:b/>
        </w:rPr>
        <w:t>frame and sufficient economic and material support.</w:t>
      </w:r>
    </w:p>
    <w:p w:rsidR="009B58FF" w:rsidRPr="005F512B" w:rsidRDefault="009B58FF" w:rsidP="00435368">
      <w:pPr>
        <w:pStyle w:val="H1G"/>
        <w:rPr>
          <w:rFonts w:eastAsia="Malgun Gothic"/>
        </w:rPr>
      </w:pPr>
      <w:r w:rsidRPr="005F512B">
        <w:rPr>
          <w:rFonts w:eastAsia="Malgun Gothic"/>
        </w:rPr>
        <w:tab/>
        <w:t>G.</w:t>
      </w:r>
      <w:r w:rsidRPr="005F512B">
        <w:rPr>
          <w:rFonts w:eastAsia="Malgun Gothic"/>
        </w:rPr>
        <w:tab/>
        <w:t>Education, leisure and cultural activities (</w:t>
      </w:r>
      <w:r w:rsidR="003D4BE5">
        <w:rPr>
          <w:rFonts w:eastAsia="Malgun Gothic"/>
        </w:rPr>
        <w:t>arts. </w:t>
      </w:r>
      <w:r w:rsidRPr="005F512B">
        <w:rPr>
          <w:rFonts w:eastAsia="Malgun Gothic"/>
        </w:rPr>
        <w:t>28</w:t>
      </w:r>
      <w:r w:rsidR="00C10B7C">
        <w:rPr>
          <w:rFonts w:eastAsia="Malgun Gothic"/>
        </w:rPr>
        <w:t>–</w:t>
      </w:r>
      <w:r w:rsidRPr="005F512B">
        <w:rPr>
          <w:rFonts w:eastAsia="Malgun Gothic"/>
        </w:rPr>
        <w:t>31</w:t>
      </w:r>
      <w:r w:rsidR="00C10B7C">
        <w:rPr>
          <w:rFonts w:eastAsia="Malgun Gothic"/>
        </w:rPr>
        <w:t xml:space="preserve"> of the Convention</w:t>
      </w:r>
      <w:r w:rsidRPr="005F512B">
        <w:rPr>
          <w:rFonts w:eastAsia="Malgun Gothic"/>
        </w:rPr>
        <w:t>)</w:t>
      </w:r>
    </w:p>
    <w:p w:rsidR="009B58FF" w:rsidRPr="005F512B" w:rsidRDefault="00435368" w:rsidP="00435368">
      <w:pPr>
        <w:pStyle w:val="H23G"/>
      </w:pPr>
      <w:r>
        <w:tab/>
      </w:r>
      <w:r>
        <w:tab/>
      </w:r>
      <w:r w:rsidR="009B58FF" w:rsidRPr="005F512B">
        <w:t>Education, including vocational training and guidance</w:t>
      </w:r>
    </w:p>
    <w:p w:rsidR="009B58FF" w:rsidRPr="005F512B" w:rsidRDefault="009B58FF" w:rsidP="00C770B9">
      <w:pPr>
        <w:pStyle w:val="SingleTxtG"/>
        <w:numPr>
          <w:ilvl w:val="0"/>
          <w:numId w:val="18"/>
        </w:numPr>
        <w:ind w:left="1134" w:firstLine="0"/>
      </w:pPr>
      <w:r w:rsidRPr="005F512B">
        <w:t xml:space="preserve">The Committee welcomes </w:t>
      </w:r>
      <w:r w:rsidR="00C770B9">
        <w:t xml:space="preserve">the </w:t>
      </w:r>
      <w:r w:rsidRPr="005F512B">
        <w:t xml:space="preserve">efforts made by the State party to increase its expenditure on education and to improve the education system. </w:t>
      </w:r>
      <w:r w:rsidR="00C10B7C">
        <w:t>T</w:t>
      </w:r>
      <w:r w:rsidRPr="005F512B">
        <w:t>he Committee is concerned</w:t>
      </w:r>
      <w:r w:rsidR="00C10B7C">
        <w:t>, however,</w:t>
      </w:r>
      <w:r w:rsidRPr="005F512B">
        <w:t xml:space="preserve"> about the high </w:t>
      </w:r>
      <w:r w:rsidR="00C10B7C">
        <w:t xml:space="preserve">dropout </w:t>
      </w:r>
      <w:r w:rsidRPr="005F512B">
        <w:t>rate in secondary schools, and that children in vulnerable situations, children living in rural and remote areas, and children</w:t>
      </w:r>
      <w:r w:rsidR="00C770B9">
        <w:t xml:space="preserve"> of African descent</w:t>
      </w:r>
      <w:r w:rsidRPr="005F512B">
        <w:t xml:space="preserve"> continue to face discrimination in the education system and have a very low graduation rate. The Committee is also concerned that </w:t>
      </w:r>
      <w:r w:rsidR="00C770B9">
        <w:t xml:space="preserve">the </w:t>
      </w:r>
      <w:r w:rsidRPr="005F512B">
        <w:t xml:space="preserve">economic conditions and </w:t>
      </w:r>
      <w:r w:rsidR="00171131">
        <w:t xml:space="preserve">poor </w:t>
      </w:r>
      <w:r w:rsidRPr="005F512B">
        <w:t xml:space="preserve">training of teachers continue to </w:t>
      </w:r>
      <w:r w:rsidR="00171131">
        <w:t xml:space="preserve">have a </w:t>
      </w:r>
      <w:r w:rsidRPr="005F512B">
        <w:t xml:space="preserve">negative impact </w:t>
      </w:r>
      <w:r w:rsidR="00171131">
        <w:t xml:space="preserve">on </w:t>
      </w:r>
      <w:r w:rsidRPr="005F512B">
        <w:t xml:space="preserve">the quality </w:t>
      </w:r>
      <w:r w:rsidR="00171131">
        <w:t xml:space="preserve">of </w:t>
      </w:r>
      <w:r w:rsidRPr="005F512B">
        <w:t xml:space="preserve">education for all children. </w:t>
      </w:r>
    </w:p>
    <w:p w:rsidR="009B58FF" w:rsidRPr="006E4BA0" w:rsidRDefault="009B58FF" w:rsidP="00410C1F">
      <w:pPr>
        <w:pStyle w:val="SingleTxtG"/>
        <w:numPr>
          <w:ilvl w:val="0"/>
          <w:numId w:val="18"/>
        </w:numPr>
        <w:ind w:left="1134" w:firstLine="0"/>
        <w:rPr>
          <w:b/>
        </w:rPr>
      </w:pPr>
      <w:r w:rsidRPr="006E4BA0">
        <w:rPr>
          <w:b/>
        </w:rPr>
        <w:t>In the l</w:t>
      </w:r>
      <w:r w:rsidR="00410C1F">
        <w:rPr>
          <w:b/>
        </w:rPr>
        <w:t>ight of its general comment</w:t>
      </w:r>
      <w:r w:rsidR="003E63E5">
        <w:rPr>
          <w:b/>
        </w:rPr>
        <w:t xml:space="preserve"> No. </w:t>
      </w:r>
      <w:r w:rsidRPr="006E4BA0">
        <w:rPr>
          <w:b/>
        </w:rPr>
        <w:t xml:space="preserve">1 (2001) on the aims of education, the Committee recommends that the State party: </w:t>
      </w:r>
    </w:p>
    <w:p w:rsidR="009B58FF" w:rsidRPr="006E4BA0" w:rsidRDefault="00B474D5" w:rsidP="00410C1F">
      <w:pPr>
        <w:pStyle w:val="SingleTxtG"/>
        <w:ind w:firstLine="567"/>
        <w:rPr>
          <w:b/>
        </w:rPr>
      </w:pPr>
      <w:r w:rsidRPr="006E4BA0">
        <w:rPr>
          <w:b/>
        </w:rPr>
        <w:t>(a)</w:t>
      </w:r>
      <w:r w:rsidRPr="006E4BA0">
        <w:rPr>
          <w:b/>
        </w:rPr>
        <w:tab/>
      </w:r>
      <w:r w:rsidR="009B58FF" w:rsidRPr="006E4BA0">
        <w:rPr>
          <w:b/>
        </w:rPr>
        <w:t xml:space="preserve">Continue its efforts to allocate sufficient financial resources for the development and improvement of the national education system; </w:t>
      </w:r>
    </w:p>
    <w:p w:rsidR="009B58FF" w:rsidRPr="006E4BA0" w:rsidRDefault="00B474D5" w:rsidP="00C770B9">
      <w:pPr>
        <w:pStyle w:val="SingleTxtG"/>
        <w:ind w:firstLine="567"/>
        <w:rPr>
          <w:b/>
        </w:rPr>
      </w:pPr>
      <w:r w:rsidRPr="006E4BA0">
        <w:rPr>
          <w:b/>
        </w:rPr>
        <w:t>(</w:t>
      </w:r>
      <w:r w:rsidR="00170B76" w:rsidRPr="006E4BA0">
        <w:rPr>
          <w:b/>
        </w:rPr>
        <w:t>b</w:t>
      </w:r>
      <w:r w:rsidRPr="006E4BA0">
        <w:rPr>
          <w:b/>
        </w:rPr>
        <w:t>)</w:t>
      </w:r>
      <w:r w:rsidRPr="006E4BA0">
        <w:rPr>
          <w:b/>
        </w:rPr>
        <w:tab/>
      </w:r>
      <w:r w:rsidR="009B58FF" w:rsidRPr="006E4BA0">
        <w:rPr>
          <w:b/>
        </w:rPr>
        <w:t xml:space="preserve">Adopt concrete measures to ensure equal access to </w:t>
      </w:r>
      <w:r w:rsidR="00C770B9">
        <w:rPr>
          <w:b/>
        </w:rPr>
        <w:t>high-</w:t>
      </w:r>
      <w:r w:rsidR="009B58FF" w:rsidRPr="006E4BA0">
        <w:rPr>
          <w:b/>
        </w:rPr>
        <w:t>quality education for all children, particularly children in vulnerable situations, children living in rural and remote areas, and children</w:t>
      </w:r>
      <w:r w:rsidR="00C770B9">
        <w:rPr>
          <w:b/>
        </w:rPr>
        <w:t xml:space="preserve"> of African descent</w:t>
      </w:r>
      <w:r w:rsidR="009B58FF" w:rsidRPr="006E4BA0">
        <w:rPr>
          <w:b/>
        </w:rPr>
        <w:t xml:space="preserve">; </w:t>
      </w:r>
    </w:p>
    <w:p w:rsidR="009B58FF" w:rsidRPr="006E4BA0" w:rsidRDefault="00B474D5" w:rsidP="00C770B9">
      <w:pPr>
        <w:pStyle w:val="SingleTxtG"/>
        <w:ind w:firstLine="567"/>
        <w:rPr>
          <w:b/>
        </w:rPr>
      </w:pPr>
      <w:r w:rsidRPr="006E4BA0">
        <w:rPr>
          <w:b/>
        </w:rPr>
        <w:t>(</w:t>
      </w:r>
      <w:r w:rsidR="00170B76" w:rsidRPr="006E4BA0">
        <w:rPr>
          <w:b/>
        </w:rPr>
        <w:t>c</w:t>
      </w:r>
      <w:r w:rsidRPr="006E4BA0">
        <w:rPr>
          <w:b/>
        </w:rPr>
        <w:t>)</w:t>
      </w:r>
      <w:r w:rsidRPr="006E4BA0">
        <w:rPr>
          <w:b/>
        </w:rPr>
        <w:tab/>
      </w:r>
      <w:r w:rsidR="009B58FF" w:rsidRPr="006E4BA0">
        <w:rPr>
          <w:b/>
        </w:rPr>
        <w:t xml:space="preserve">Adopt a comprehensive strategy to address factors contributing to </w:t>
      </w:r>
      <w:r w:rsidR="00C770B9">
        <w:rPr>
          <w:b/>
        </w:rPr>
        <w:t xml:space="preserve">the </w:t>
      </w:r>
      <w:r w:rsidR="009B58FF" w:rsidRPr="006E4BA0">
        <w:rPr>
          <w:b/>
        </w:rPr>
        <w:t xml:space="preserve"> repetition and non-completion </w:t>
      </w:r>
      <w:r w:rsidR="00B72647">
        <w:rPr>
          <w:b/>
        </w:rPr>
        <w:t xml:space="preserve">of schooling </w:t>
      </w:r>
      <w:r w:rsidR="009B58FF" w:rsidRPr="006E4BA0">
        <w:rPr>
          <w:b/>
        </w:rPr>
        <w:t>and</w:t>
      </w:r>
      <w:r w:rsidR="003D4BE5">
        <w:rPr>
          <w:b/>
        </w:rPr>
        <w:t xml:space="preserve"> </w:t>
      </w:r>
      <w:r w:rsidR="009B58FF" w:rsidRPr="006E4BA0">
        <w:rPr>
          <w:b/>
        </w:rPr>
        <w:t>ensure that all children</w:t>
      </w:r>
      <w:r w:rsidR="00C770B9">
        <w:rPr>
          <w:b/>
        </w:rPr>
        <w:t xml:space="preserve"> complete their schooling</w:t>
      </w:r>
      <w:r w:rsidR="009B58FF" w:rsidRPr="006E4BA0">
        <w:rPr>
          <w:b/>
        </w:rPr>
        <w:t xml:space="preserve">, particularly children in vulnerable situations, children living in rural and remote areas, and </w:t>
      </w:r>
      <w:r w:rsidR="00C10B7C">
        <w:rPr>
          <w:b/>
        </w:rPr>
        <w:t>children</w:t>
      </w:r>
      <w:r w:rsidR="00C770B9">
        <w:rPr>
          <w:b/>
        </w:rPr>
        <w:t xml:space="preserve"> of African descent</w:t>
      </w:r>
      <w:r w:rsidR="00410C1F">
        <w:rPr>
          <w:b/>
        </w:rPr>
        <w:t xml:space="preserve">; </w:t>
      </w:r>
    </w:p>
    <w:p w:rsidR="009B58FF" w:rsidRPr="006E4BA0" w:rsidRDefault="00170B76" w:rsidP="00B72647">
      <w:pPr>
        <w:pStyle w:val="SingleTxtG"/>
        <w:ind w:firstLine="567"/>
        <w:rPr>
          <w:b/>
        </w:rPr>
      </w:pPr>
      <w:r w:rsidRPr="006E4BA0">
        <w:rPr>
          <w:b/>
        </w:rPr>
        <w:t>(d</w:t>
      </w:r>
      <w:r w:rsidR="00B474D5" w:rsidRPr="006E4BA0">
        <w:rPr>
          <w:b/>
        </w:rPr>
        <w:t>)</w:t>
      </w:r>
      <w:r w:rsidR="00B474D5" w:rsidRPr="006E4BA0">
        <w:rPr>
          <w:b/>
        </w:rPr>
        <w:tab/>
      </w:r>
      <w:r w:rsidR="009B58FF" w:rsidRPr="006E4BA0">
        <w:rPr>
          <w:b/>
        </w:rPr>
        <w:t>Continue its efforts to further develop training for teachers and to improve their working conditions, in order to encourage them to provide education</w:t>
      </w:r>
      <w:r w:rsidR="00B72647">
        <w:rPr>
          <w:b/>
        </w:rPr>
        <w:t xml:space="preserve"> of a high quality</w:t>
      </w:r>
      <w:r w:rsidR="009B58FF" w:rsidRPr="006E4BA0">
        <w:rPr>
          <w:b/>
        </w:rPr>
        <w:t>.</w:t>
      </w:r>
    </w:p>
    <w:p w:rsidR="009B58FF" w:rsidRPr="005F512B" w:rsidRDefault="00435368" w:rsidP="00435368">
      <w:pPr>
        <w:pStyle w:val="H23G"/>
        <w:rPr>
          <w:rFonts w:eastAsia="Calibri"/>
        </w:rPr>
      </w:pPr>
      <w:r>
        <w:rPr>
          <w:rFonts w:eastAsia="Calibri"/>
        </w:rPr>
        <w:tab/>
      </w:r>
      <w:r>
        <w:rPr>
          <w:rFonts w:eastAsia="Calibri"/>
        </w:rPr>
        <w:tab/>
      </w:r>
      <w:r w:rsidR="009B58FF" w:rsidRPr="005F512B">
        <w:rPr>
          <w:rFonts w:eastAsia="Calibri"/>
        </w:rPr>
        <w:t>Early childhood development</w:t>
      </w:r>
    </w:p>
    <w:p w:rsidR="009B58FF" w:rsidRPr="005F512B" w:rsidRDefault="009B58FF" w:rsidP="00410C1F">
      <w:pPr>
        <w:pStyle w:val="SingleTxtG"/>
        <w:numPr>
          <w:ilvl w:val="0"/>
          <w:numId w:val="18"/>
        </w:numPr>
        <w:ind w:left="1134" w:firstLine="0"/>
      </w:pPr>
      <w:r w:rsidRPr="005F512B">
        <w:rPr>
          <w:rFonts w:eastAsia="Malgun Gothic"/>
        </w:rPr>
        <w:t>While welcoming efforts made by the State party to expand early childhood care and education, t</w:t>
      </w:r>
      <w:r w:rsidRPr="005F512B">
        <w:t>he Committee is concerned about the low number of early childhood care and education services available throughout the country, especially for children under the age of</w:t>
      </w:r>
      <w:r w:rsidR="00732E9C">
        <w:t> </w:t>
      </w:r>
      <w:r w:rsidR="002A34DE">
        <w:t>3</w:t>
      </w:r>
      <w:r w:rsidRPr="005F512B">
        <w:t xml:space="preserve">. The Committee is </w:t>
      </w:r>
      <w:r w:rsidR="002A34DE">
        <w:t>also</w:t>
      </w:r>
      <w:r w:rsidR="002A34DE" w:rsidRPr="005F512B">
        <w:t xml:space="preserve"> </w:t>
      </w:r>
      <w:r w:rsidRPr="005F512B">
        <w:t>concerned about the quality and monitoring of these services.</w:t>
      </w:r>
    </w:p>
    <w:p w:rsidR="009B58FF" w:rsidRPr="006E4BA0" w:rsidRDefault="009B58FF" w:rsidP="00410C1F">
      <w:pPr>
        <w:pStyle w:val="SingleTxtG"/>
        <w:numPr>
          <w:ilvl w:val="0"/>
          <w:numId w:val="18"/>
        </w:numPr>
        <w:ind w:left="1134" w:firstLine="0"/>
        <w:rPr>
          <w:b/>
        </w:rPr>
      </w:pPr>
      <w:r w:rsidRPr="006E4BA0">
        <w:rPr>
          <w:b/>
        </w:rPr>
        <w:t>The Committee recommends that the State party further improve the quality and coverage of its early childhood care and education, including by:</w:t>
      </w:r>
    </w:p>
    <w:p w:rsidR="009B58FF" w:rsidRPr="006E4BA0" w:rsidRDefault="009B58FF" w:rsidP="00B72647">
      <w:pPr>
        <w:pStyle w:val="SingleTxtG"/>
        <w:ind w:firstLine="567"/>
        <w:rPr>
          <w:b/>
        </w:rPr>
      </w:pPr>
      <w:r w:rsidRPr="006E4BA0">
        <w:rPr>
          <w:b/>
        </w:rPr>
        <w:t>(a)</w:t>
      </w:r>
      <w:r w:rsidRPr="006E4BA0">
        <w:rPr>
          <w:b/>
        </w:rPr>
        <w:tab/>
        <w:t xml:space="preserve">Prioritizing the provision of such care to children </w:t>
      </w:r>
      <w:r w:rsidR="00B72647">
        <w:rPr>
          <w:b/>
        </w:rPr>
        <w:t>under the age of 3</w:t>
      </w:r>
      <w:r w:rsidR="002A34DE">
        <w:rPr>
          <w:b/>
        </w:rPr>
        <w:t>,</w:t>
      </w:r>
      <w:r w:rsidRPr="006E4BA0">
        <w:rPr>
          <w:b/>
        </w:rPr>
        <w:t xml:space="preserve"> with a view to ensuring that it is provided in a holistic manner that includes overall child development and </w:t>
      </w:r>
      <w:r w:rsidR="001351BC">
        <w:rPr>
          <w:b/>
        </w:rPr>
        <w:t>the</w:t>
      </w:r>
      <w:r w:rsidR="00732E9C" w:rsidRPr="006E4BA0">
        <w:rPr>
          <w:b/>
        </w:rPr>
        <w:t xml:space="preserve"> </w:t>
      </w:r>
      <w:r w:rsidRPr="006E4BA0">
        <w:rPr>
          <w:b/>
        </w:rPr>
        <w:t xml:space="preserve">strengthening </w:t>
      </w:r>
      <w:r w:rsidR="001351BC">
        <w:rPr>
          <w:b/>
        </w:rPr>
        <w:t xml:space="preserve">of </w:t>
      </w:r>
      <w:r w:rsidRPr="006E4BA0">
        <w:rPr>
          <w:b/>
        </w:rPr>
        <w:t>parental capacity;</w:t>
      </w:r>
    </w:p>
    <w:p w:rsidR="009B58FF" w:rsidRPr="006E4BA0" w:rsidRDefault="009B58FF" w:rsidP="00410C1F">
      <w:pPr>
        <w:pStyle w:val="SingleTxtG"/>
        <w:ind w:firstLine="567"/>
        <w:rPr>
          <w:b/>
        </w:rPr>
      </w:pPr>
      <w:r w:rsidRPr="006E4BA0">
        <w:rPr>
          <w:b/>
        </w:rPr>
        <w:t>(b)</w:t>
      </w:r>
      <w:r w:rsidRPr="006E4BA0">
        <w:rPr>
          <w:b/>
        </w:rPr>
        <w:tab/>
        <w:t>Increasing the availability of early childhood care and education for all children, by providing free or affordable early childhood care</w:t>
      </w:r>
      <w:r w:rsidR="00B72647">
        <w:rPr>
          <w:b/>
        </w:rPr>
        <w:t>,</w:t>
      </w:r>
      <w:r w:rsidRPr="006E4BA0">
        <w:rPr>
          <w:b/>
        </w:rPr>
        <w:t xml:space="preserve"> whether through State-run or private facilities; </w:t>
      </w:r>
    </w:p>
    <w:p w:rsidR="009B58FF" w:rsidRPr="006E4BA0" w:rsidRDefault="009B58FF" w:rsidP="00347422">
      <w:pPr>
        <w:pStyle w:val="SingleTxtG"/>
        <w:ind w:firstLine="567"/>
        <w:rPr>
          <w:b/>
        </w:rPr>
      </w:pPr>
      <w:r w:rsidRPr="006E4BA0">
        <w:rPr>
          <w:b/>
        </w:rPr>
        <w:t>(c)</w:t>
      </w:r>
      <w:r w:rsidRPr="006E4BA0">
        <w:rPr>
          <w:b/>
        </w:rPr>
        <w:tab/>
        <w:t>Ensure that all providers of early childhood care and education</w:t>
      </w:r>
      <w:r w:rsidRPr="006E4BA0">
        <w:rPr>
          <w:rFonts w:eastAsia="Malgun Gothic"/>
          <w:b/>
        </w:rPr>
        <w:t xml:space="preserve"> undergo compulsory registration and are supervised </w:t>
      </w:r>
      <w:r w:rsidR="00347422">
        <w:rPr>
          <w:rFonts w:eastAsia="Malgun Gothic"/>
          <w:b/>
        </w:rPr>
        <w:t>on the basis of</w:t>
      </w:r>
      <w:r w:rsidRPr="006E4BA0">
        <w:rPr>
          <w:rFonts w:eastAsia="Malgun Gothic"/>
          <w:b/>
        </w:rPr>
        <w:t xml:space="preserve"> specifi</w:t>
      </w:r>
      <w:r w:rsidR="002A34DE">
        <w:rPr>
          <w:rFonts w:eastAsia="Malgun Gothic"/>
          <w:b/>
        </w:rPr>
        <w:t>c</w:t>
      </w:r>
      <w:r w:rsidRPr="006E4BA0">
        <w:rPr>
          <w:rFonts w:eastAsia="Malgun Gothic"/>
          <w:b/>
        </w:rPr>
        <w:t xml:space="preserve"> criteria.</w:t>
      </w:r>
    </w:p>
    <w:p w:rsidR="009B58FF" w:rsidRPr="005F512B" w:rsidRDefault="006E4BA0" w:rsidP="006E4BA0">
      <w:pPr>
        <w:pStyle w:val="H23G"/>
      </w:pPr>
      <w:r>
        <w:tab/>
      </w:r>
      <w:r>
        <w:tab/>
      </w:r>
      <w:r w:rsidR="009B58FF" w:rsidRPr="005F512B">
        <w:t>Right to play</w:t>
      </w:r>
    </w:p>
    <w:p w:rsidR="009B58FF" w:rsidRPr="005F512B" w:rsidRDefault="009B58FF" w:rsidP="00410C1F">
      <w:pPr>
        <w:pStyle w:val="SingleTxtG"/>
        <w:numPr>
          <w:ilvl w:val="0"/>
          <w:numId w:val="18"/>
        </w:numPr>
        <w:ind w:left="1134" w:firstLine="0"/>
      </w:pPr>
      <w:r w:rsidRPr="005F512B">
        <w:t>The Committee notes with concern the information about the lack of</w:t>
      </w:r>
      <w:r w:rsidR="00347422">
        <w:t>,</w:t>
      </w:r>
      <w:r w:rsidRPr="005F512B">
        <w:t xml:space="preserve"> or poor conditions of</w:t>
      </w:r>
      <w:r w:rsidR="00347422">
        <w:t>,</w:t>
      </w:r>
      <w:r w:rsidRPr="005F512B">
        <w:t xml:space="preserve"> playgrounds, parks and other public spaces available for recreation</w:t>
      </w:r>
      <w:r w:rsidR="00347422">
        <w:t>al</w:t>
      </w:r>
      <w:r w:rsidRPr="005F512B">
        <w:t>, cultural and sport</w:t>
      </w:r>
      <w:r w:rsidR="00732E9C">
        <w:t>s</w:t>
      </w:r>
      <w:r w:rsidRPr="005F512B">
        <w:t xml:space="preserve"> activities for children. </w:t>
      </w:r>
    </w:p>
    <w:p w:rsidR="009B58FF" w:rsidRPr="006E4BA0" w:rsidRDefault="009B58FF" w:rsidP="00410C1F">
      <w:pPr>
        <w:pStyle w:val="SingleTxtG"/>
        <w:numPr>
          <w:ilvl w:val="0"/>
          <w:numId w:val="18"/>
        </w:numPr>
        <w:ind w:left="1134" w:firstLine="0"/>
        <w:rPr>
          <w:b/>
        </w:rPr>
      </w:pPr>
      <w:r w:rsidRPr="006E4BA0">
        <w:rPr>
          <w:b/>
        </w:rPr>
        <w:t xml:space="preserve">In </w:t>
      </w:r>
      <w:r w:rsidR="002A34DE">
        <w:rPr>
          <w:b/>
        </w:rPr>
        <w:t xml:space="preserve">the </w:t>
      </w:r>
      <w:r w:rsidRPr="006E4BA0">
        <w:rPr>
          <w:b/>
        </w:rPr>
        <w:t>light of its general</w:t>
      </w:r>
      <w:r w:rsidRPr="006E4BA0">
        <w:rPr>
          <w:rFonts w:eastAsia="SimSun"/>
          <w:b/>
        </w:rPr>
        <w:t xml:space="preserve"> comment</w:t>
      </w:r>
      <w:r w:rsidR="003E63E5">
        <w:rPr>
          <w:rFonts w:eastAsia="SimSun"/>
          <w:b/>
        </w:rPr>
        <w:t xml:space="preserve"> No. </w:t>
      </w:r>
      <w:r w:rsidRPr="006E4BA0">
        <w:rPr>
          <w:rFonts w:eastAsia="SimSun"/>
          <w:b/>
        </w:rPr>
        <w:t>17 (2013) on t</w:t>
      </w:r>
      <w:r w:rsidRPr="006E4BA0">
        <w:rPr>
          <w:b/>
        </w:rPr>
        <w:t xml:space="preserve">he right of the child to rest, leisure, play, recreational activities, cultural life and the arts, the Committee </w:t>
      </w:r>
      <w:r w:rsidR="002664B0">
        <w:rPr>
          <w:b/>
        </w:rPr>
        <w:tab/>
      </w:r>
      <w:r w:rsidRPr="006E4BA0">
        <w:rPr>
          <w:b/>
        </w:rPr>
        <w:t>recommends that the State party take all necessary measures to ensure that all children, including adolescents, have access to adequate public space for play, recreation, cultural and sport</w:t>
      </w:r>
      <w:r w:rsidR="002A34DE">
        <w:rPr>
          <w:b/>
        </w:rPr>
        <w:t>s</w:t>
      </w:r>
      <w:r w:rsidRPr="006E4BA0">
        <w:rPr>
          <w:b/>
        </w:rPr>
        <w:t xml:space="preserve"> activities.</w:t>
      </w:r>
      <w:r w:rsidR="003D4BE5">
        <w:rPr>
          <w:b/>
        </w:rPr>
        <w:t xml:space="preserve"> </w:t>
      </w:r>
    </w:p>
    <w:p w:rsidR="009B58FF" w:rsidRPr="005F512B" w:rsidRDefault="009B58FF" w:rsidP="00347422">
      <w:pPr>
        <w:pStyle w:val="H1G"/>
      </w:pPr>
      <w:r w:rsidRPr="005F512B">
        <w:tab/>
        <w:t>H.</w:t>
      </w:r>
      <w:r w:rsidRPr="005F512B">
        <w:tab/>
        <w:t>Special protection measures (</w:t>
      </w:r>
      <w:r w:rsidR="003D4BE5">
        <w:t>arts. </w:t>
      </w:r>
      <w:r w:rsidRPr="005F512B">
        <w:t>22, 30, 32</w:t>
      </w:r>
      <w:r w:rsidR="00347422">
        <w:t xml:space="preserve">, </w:t>
      </w:r>
      <w:r w:rsidRPr="005F512B">
        <w:t>33, 35</w:t>
      </w:r>
      <w:r w:rsidR="00347422">
        <w:t xml:space="preserve">, </w:t>
      </w:r>
      <w:r w:rsidRPr="005F512B">
        <w:t>36, 37 (b)</w:t>
      </w:r>
      <w:r w:rsidR="001E449A">
        <w:t>–</w:t>
      </w:r>
      <w:r w:rsidRPr="005F512B">
        <w:t>(d)</w:t>
      </w:r>
      <w:r w:rsidR="00347422">
        <w:t xml:space="preserve"> and 3</w:t>
      </w:r>
      <w:r w:rsidRPr="005F512B">
        <w:t>8</w:t>
      </w:r>
      <w:r w:rsidR="001E449A">
        <w:t>–</w:t>
      </w:r>
      <w:r w:rsidRPr="005F512B">
        <w:t>40</w:t>
      </w:r>
      <w:r w:rsidR="00732E9C">
        <w:t xml:space="preserve"> of the Convention</w:t>
      </w:r>
      <w:r w:rsidRPr="005F512B">
        <w:t>)</w:t>
      </w:r>
    </w:p>
    <w:p w:rsidR="009B58FF" w:rsidRPr="005F512B" w:rsidRDefault="00435368" w:rsidP="00435368">
      <w:pPr>
        <w:pStyle w:val="H23G"/>
      </w:pPr>
      <w:r>
        <w:tab/>
      </w:r>
      <w:r>
        <w:tab/>
      </w:r>
      <w:r w:rsidR="009B58FF" w:rsidRPr="005F512B">
        <w:t>Unaccompanied children</w:t>
      </w:r>
    </w:p>
    <w:p w:rsidR="009B58FF" w:rsidRPr="005F512B" w:rsidRDefault="009B58FF" w:rsidP="00347422">
      <w:pPr>
        <w:pStyle w:val="SingleTxtG"/>
        <w:numPr>
          <w:ilvl w:val="0"/>
          <w:numId w:val="18"/>
        </w:numPr>
        <w:ind w:left="1134" w:firstLine="0"/>
      </w:pPr>
      <w:r w:rsidRPr="005F512B">
        <w:t>Despite the information provided by the State party, the Committee is concerned about the lack of a special procedure for the protection of unaccompanied migrant children. The Committee is also concerned about information on the absence of a procedure for the appointment of a guardian and a legal representative for unaccompanied children.</w:t>
      </w:r>
    </w:p>
    <w:p w:rsidR="009B58FF" w:rsidRPr="006E4BA0" w:rsidRDefault="009B58FF" w:rsidP="00347422">
      <w:pPr>
        <w:pStyle w:val="SingleTxtG"/>
        <w:numPr>
          <w:ilvl w:val="0"/>
          <w:numId w:val="18"/>
        </w:numPr>
        <w:ind w:left="1134" w:firstLine="0"/>
        <w:rPr>
          <w:b/>
        </w:rPr>
      </w:pPr>
      <w:r w:rsidRPr="006E4BA0">
        <w:rPr>
          <w:b/>
        </w:rPr>
        <w:t xml:space="preserve">In </w:t>
      </w:r>
      <w:r w:rsidR="002A34DE">
        <w:rPr>
          <w:b/>
        </w:rPr>
        <w:t xml:space="preserve">the </w:t>
      </w:r>
      <w:r w:rsidRPr="006E4BA0">
        <w:rPr>
          <w:b/>
        </w:rPr>
        <w:t>light of its general comment</w:t>
      </w:r>
      <w:r w:rsidR="003E63E5">
        <w:rPr>
          <w:b/>
        </w:rPr>
        <w:t xml:space="preserve"> No. </w:t>
      </w:r>
      <w:r w:rsidRPr="006E4BA0">
        <w:rPr>
          <w:b/>
        </w:rPr>
        <w:t xml:space="preserve">6 (2005) on treatment of unaccompanied and separated children outside their country of origin, the Committee recommends that the State party introduce comprehensive legislation ensuring assistance </w:t>
      </w:r>
      <w:r w:rsidR="00347422">
        <w:rPr>
          <w:b/>
        </w:rPr>
        <w:t xml:space="preserve">to </w:t>
      </w:r>
      <w:r w:rsidRPr="006E4BA0">
        <w:rPr>
          <w:b/>
        </w:rPr>
        <w:t xml:space="preserve">and </w:t>
      </w:r>
      <w:r w:rsidR="00347422">
        <w:rPr>
          <w:b/>
        </w:rPr>
        <w:t xml:space="preserve">the </w:t>
      </w:r>
      <w:r w:rsidRPr="006E4BA0">
        <w:rPr>
          <w:b/>
        </w:rPr>
        <w:t>protection of unaccompanied migrant children. In particular, the Committee recommends that the State party establish a specific and permanent national authority to oversee the condition</w:t>
      </w:r>
      <w:r w:rsidR="00347422">
        <w:rPr>
          <w:b/>
        </w:rPr>
        <w:t>s</w:t>
      </w:r>
      <w:r w:rsidRPr="006E4BA0">
        <w:rPr>
          <w:b/>
        </w:rPr>
        <w:t xml:space="preserve"> of unaccompanied migrant children, identify their needs and address </w:t>
      </w:r>
      <w:r w:rsidR="00A321DD">
        <w:rPr>
          <w:b/>
        </w:rPr>
        <w:t>problems</w:t>
      </w:r>
      <w:r w:rsidR="00A321DD" w:rsidRPr="006E4BA0">
        <w:rPr>
          <w:b/>
        </w:rPr>
        <w:t xml:space="preserve"> </w:t>
      </w:r>
      <w:r w:rsidR="00A321DD">
        <w:rPr>
          <w:b/>
        </w:rPr>
        <w:t>of</w:t>
      </w:r>
      <w:r w:rsidR="00A321DD" w:rsidRPr="006E4BA0">
        <w:rPr>
          <w:b/>
        </w:rPr>
        <w:t xml:space="preserve"> </w:t>
      </w:r>
      <w:r w:rsidRPr="006E4BA0">
        <w:rPr>
          <w:b/>
        </w:rPr>
        <w:t xml:space="preserve">the current system, and to develop operational guidelines on unaccompanied migrant children, including </w:t>
      </w:r>
      <w:r w:rsidR="00347422">
        <w:rPr>
          <w:b/>
        </w:rPr>
        <w:t xml:space="preserve">guidelines on their </w:t>
      </w:r>
      <w:r w:rsidRPr="006E4BA0">
        <w:rPr>
          <w:b/>
        </w:rPr>
        <w:t>reception</w:t>
      </w:r>
      <w:r w:rsidR="00347422">
        <w:rPr>
          <w:b/>
        </w:rPr>
        <w:t xml:space="preserve"> and </w:t>
      </w:r>
      <w:r w:rsidRPr="006E4BA0">
        <w:rPr>
          <w:b/>
        </w:rPr>
        <w:t xml:space="preserve">identification, </w:t>
      </w:r>
      <w:r w:rsidR="00347422">
        <w:rPr>
          <w:b/>
        </w:rPr>
        <w:t xml:space="preserve">on </w:t>
      </w:r>
      <w:r w:rsidRPr="006E4BA0">
        <w:rPr>
          <w:b/>
        </w:rPr>
        <w:t xml:space="preserve">needs assessment and </w:t>
      </w:r>
      <w:r w:rsidR="00347422">
        <w:rPr>
          <w:b/>
        </w:rPr>
        <w:t xml:space="preserve">on </w:t>
      </w:r>
      <w:r w:rsidR="002A34DE">
        <w:rPr>
          <w:b/>
        </w:rPr>
        <w:t xml:space="preserve">a </w:t>
      </w:r>
      <w:r w:rsidRPr="006E4BA0">
        <w:rPr>
          <w:b/>
        </w:rPr>
        <w:t xml:space="preserve">protection strategy. </w:t>
      </w:r>
    </w:p>
    <w:p w:rsidR="009B58FF" w:rsidRPr="005F512B" w:rsidRDefault="00435368" w:rsidP="00435368">
      <w:pPr>
        <w:pStyle w:val="H23G"/>
      </w:pPr>
      <w:r>
        <w:tab/>
      </w:r>
      <w:r>
        <w:tab/>
      </w:r>
      <w:r w:rsidR="009B58FF" w:rsidRPr="005F512B">
        <w:t>Economic exploitation, including child labour</w:t>
      </w:r>
      <w:r w:rsidR="003D4BE5">
        <w:t xml:space="preserve"> </w:t>
      </w:r>
    </w:p>
    <w:p w:rsidR="009B58FF" w:rsidRPr="006E4BA0" w:rsidRDefault="009B58FF" w:rsidP="00347422">
      <w:pPr>
        <w:pStyle w:val="SingleTxtG"/>
        <w:numPr>
          <w:ilvl w:val="0"/>
          <w:numId w:val="18"/>
        </w:numPr>
        <w:ind w:left="1134" w:firstLine="0"/>
        <w:rPr>
          <w:b/>
        </w:rPr>
      </w:pPr>
      <w:r w:rsidRPr="006E4BA0">
        <w:t xml:space="preserve">The Committee is concerned about children </w:t>
      </w:r>
      <w:r w:rsidR="00347422">
        <w:t xml:space="preserve">are </w:t>
      </w:r>
      <w:r w:rsidRPr="006E4BA0">
        <w:t xml:space="preserve">being economically exploited, particularly in street vending; garbage collection and recycling; </w:t>
      </w:r>
      <w:r w:rsidR="00732E9C">
        <w:t xml:space="preserve">the </w:t>
      </w:r>
      <w:r w:rsidRPr="006E4BA0">
        <w:t>construction</w:t>
      </w:r>
      <w:r w:rsidR="00732E9C">
        <w:t xml:space="preserve"> sector</w:t>
      </w:r>
      <w:r w:rsidRPr="006E4BA0">
        <w:t>; domestic work</w:t>
      </w:r>
      <w:r w:rsidR="00732E9C">
        <w:t>;</w:t>
      </w:r>
      <w:r w:rsidRPr="006E4BA0">
        <w:t xml:space="preserve"> and in </w:t>
      </w:r>
      <w:r w:rsidR="00A321DD">
        <w:t xml:space="preserve">the </w:t>
      </w:r>
      <w:r w:rsidRPr="006E4BA0">
        <w:t xml:space="preserve">agriculture and forestry sectors. The Committee is also concerned at the </w:t>
      </w:r>
      <w:r w:rsidR="00347422">
        <w:t>large</w:t>
      </w:r>
      <w:r w:rsidR="00347422" w:rsidRPr="006E4BA0">
        <w:t xml:space="preserve"> </w:t>
      </w:r>
      <w:r w:rsidR="00732E9C">
        <w:t>number</w:t>
      </w:r>
      <w:r w:rsidR="00732E9C" w:rsidRPr="006E4BA0">
        <w:t xml:space="preserve"> </w:t>
      </w:r>
      <w:r w:rsidRPr="006E4BA0">
        <w:t>of children involved in hazardous work in agriculture and fishing</w:t>
      </w:r>
      <w:r w:rsidR="00A321DD">
        <w:t>,</w:t>
      </w:r>
      <w:r w:rsidRPr="006E4BA0">
        <w:t xml:space="preserve"> using dangerous tools, carrying heavy loads, applying harmful pesticides, herding livestock and working long hours.</w:t>
      </w:r>
      <w:r w:rsidR="003D4BE5">
        <w:rPr>
          <w:b/>
        </w:rPr>
        <w:t xml:space="preserve"> </w:t>
      </w:r>
    </w:p>
    <w:p w:rsidR="009B58FF" w:rsidRPr="006E4BA0" w:rsidRDefault="009B58FF" w:rsidP="00410C1F">
      <w:pPr>
        <w:pStyle w:val="SingleTxtG"/>
        <w:numPr>
          <w:ilvl w:val="0"/>
          <w:numId w:val="18"/>
        </w:numPr>
        <w:ind w:left="1134" w:firstLine="0"/>
        <w:rPr>
          <w:b/>
        </w:rPr>
      </w:pPr>
      <w:r w:rsidRPr="006E4BA0">
        <w:rPr>
          <w:b/>
        </w:rPr>
        <w:t xml:space="preserve">The Committee recommends that the State party take urgent measures to monitor and address exploitative and hazardous forms of child labour by: </w:t>
      </w:r>
    </w:p>
    <w:p w:rsidR="009B58FF" w:rsidRPr="006E4BA0" w:rsidRDefault="009B58FF" w:rsidP="00410C1F">
      <w:pPr>
        <w:pStyle w:val="SingleTxtG"/>
        <w:ind w:firstLine="567"/>
        <w:rPr>
          <w:b/>
        </w:rPr>
      </w:pPr>
      <w:r w:rsidRPr="006E4BA0">
        <w:rPr>
          <w:b/>
        </w:rPr>
        <w:t>(a)</w:t>
      </w:r>
      <w:r w:rsidRPr="006E4BA0">
        <w:rPr>
          <w:b/>
        </w:rPr>
        <w:tab/>
        <w:t>Taking measures to prevent children under the minimum age from working in all sectors;</w:t>
      </w:r>
    </w:p>
    <w:p w:rsidR="009B58FF" w:rsidRPr="006E4BA0" w:rsidRDefault="009B58FF" w:rsidP="00410C1F">
      <w:pPr>
        <w:pStyle w:val="SingleTxtG"/>
        <w:ind w:firstLine="567"/>
        <w:rPr>
          <w:b/>
        </w:rPr>
      </w:pPr>
      <w:r w:rsidRPr="006E4BA0">
        <w:rPr>
          <w:b/>
        </w:rPr>
        <w:t>(b)</w:t>
      </w:r>
      <w:r w:rsidRPr="006E4BA0">
        <w:rPr>
          <w:b/>
        </w:rPr>
        <w:tab/>
        <w:t>Strengthening its efforts to provide reliable information on the number of children who carry out economic activities;</w:t>
      </w:r>
    </w:p>
    <w:p w:rsidR="009B58FF" w:rsidRPr="006E4BA0" w:rsidRDefault="009B58FF" w:rsidP="001E26F5">
      <w:pPr>
        <w:pStyle w:val="SingleTxtG"/>
        <w:ind w:firstLine="567"/>
        <w:rPr>
          <w:b/>
        </w:rPr>
      </w:pPr>
      <w:r w:rsidRPr="006E4BA0">
        <w:rPr>
          <w:b/>
        </w:rPr>
        <w:t>(c)</w:t>
      </w:r>
      <w:r w:rsidRPr="006E4BA0">
        <w:rPr>
          <w:b/>
        </w:rPr>
        <w:tab/>
        <w:t>Improving monitoring mechanisms</w:t>
      </w:r>
      <w:r w:rsidR="001E26F5">
        <w:rPr>
          <w:b/>
        </w:rPr>
        <w:t>,</w:t>
      </w:r>
      <w:r w:rsidRPr="006E4BA0">
        <w:rPr>
          <w:b/>
        </w:rPr>
        <w:t xml:space="preserve"> </w:t>
      </w:r>
      <w:r w:rsidR="001E26F5">
        <w:rPr>
          <w:b/>
        </w:rPr>
        <w:t>with the aim of ensuring that</w:t>
      </w:r>
      <w:r w:rsidRPr="006E4BA0">
        <w:rPr>
          <w:b/>
        </w:rPr>
        <w:t xml:space="preserve"> existing labour laws </w:t>
      </w:r>
      <w:r w:rsidR="001E26F5">
        <w:rPr>
          <w:b/>
        </w:rPr>
        <w:t xml:space="preserve">are enforced </w:t>
      </w:r>
      <w:r w:rsidRPr="006E4BA0">
        <w:rPr>
          <w:b/>
        </w:rPr>
        <w:t xml:space="preserve">and children </w:t>
      </w:r>
      <w:r w:rsidR="001E26F5">
        <w:rPr>
          <w:b/>
        </w:rPr>
        <w:t xml:space="preserve">are protected </w:t>
      </w:r>
      <w:r w:rsidRPr="006E4BA0">
        <w:rPr>
          <w:b/>
        </w:rPr>
        <w:t xml:space="preserve">from economic exploitation; </w:t>
      </w:r>
    </w:p>
    <w:p w:rsidR="009B58FF" w:rsidRPr="006E4BA0" w:rsidRDefault="009B58FF" w:rsidP="00410C1F">
      <w:pPr>
        <w:pStyle w:val="SingleTxtG"/>
        <w:ind w:firstLine="567"/>
        <w:rPr>
          <w:b/>
        </w:rPr>
      </w:pPr>
      <w:r w:rsidRPr="006E4BA0">
        <w:rPr>
          <w:b/>
        </w:rPr>
        <w:t>(d)</w:t>
      </w:r>
      <w:r w:rsidRPr="006E4BA0">
        <w:rPr>
          <w:b/>
        </w:rPr>
        <w:tab/>
        <w:t>Carry</w:t>
      </w:r>
      <w:r w:rsidR="00A321DD">
        <w:rPr>
          <w:b/>
        </w:rPr>
        <w:t>ing</w:t>
      </w:r>
      <w:r w:rsidRPr="006E4BA0">
        <w:rPr>
          <w:b/>
        </w:rPr>
        <w:t xml:space="preserve"> out effective investigation of cases of economic exploitation and hold</w:t>
      </w:r>
      <w:r w:rsidR="00A321DD">
        <w:rPr>
          <w:b/>
        </w:rPr>
        <w:t>ing</w:t>
      </w:r>
      <w:r w:rsidRPr="006E4BA0">
        <w:rPr>
          <w:b/>
        </w:rPr>
        <w:t xml:space="preserve"> perpetrators accountable; </w:t>
      </w:r>
    </w:p>
    <w:p w:rsidR="009B58FF" w:rsidRPr="006E4BA0" w:rsidRDefault="009B58FF" w:rsidP="00410C1F">
      <w:pPr>
        <w:pStyle w:val="SingleTxtG"/>
        <w:ind w:firstLine="567"/>
        <w:rPr>
          <w:b/>
        </w:rPr>
      </w:pPr>
      <w:r w:rsidRPr="006E4BA0">
        <w:rPr>
          <w:b/>
        </w:rPr>
        <w:t>(</w:t>
      </w:r>
      <w:r w:rsidR="00B474D5" w:rsidRPr="006E4BA0">
        <w:rPr>
          <w:b/>
        </w:rPr>
        <w:t>e</w:t>
      </w:r>
      <w:r w:rsidRPr="006E4BA0">
        <w:rPr>
          <w:b/>
        </w:rPr>
        <w:t>)</w:t>
      </w:r>
      <w:r w:rsidRPr="006E4BA0">
        <w:rPr>
          <w:b/>
        </w:rPr>
        <w:tab/>
        <w:t xml:space="preserve">Seeking technical assistance from the International Programme on the Elimination of Child Labour of the International Labour Organization, UNICEF, relevant </w:t>
      </w:r>
      <w:r w:rsidR="00A321DD">
        <w:rPr>
          <w:b/>
        </w:rPr>
        <w:t>non-governmental organizations</w:t>
      </w:r>
      <w:r w:rsidR="00A321DD" w:rsidRPr="006E4BA0">
        <w:rPr>
          <w:b/>
        </w:rPr>
        <w:t xml:space="preserve"> </w:t>
      </w:r>
      <w:r w:rsidRPr="006E4BA0">
        <w:rPr>
          <w:b/>
        </w:rPr>
        <w:t xml:space="preserve">and development partners for the development of rehabilitation and reintegration programmes for child labourers. </w:t>
      </w:r>
    </w:p>
    <w:p w:rsidR="009B58FF" w:rsidRPr="005F512B" w:rsidRDefault="00435368" w:rsidP="00435368">
      <w:pPr>
        <w:pStyle w:val="H23G"/>
        <w:rPr>
          <w:rFonts w:eastAsia="Malgun Gothic"/>
        </w:rPr>
      </w:pPr>
      <w:r>
        <w:rPr>
          <w:rFonts w:eastAsia="Malgun Gothic"/>
        </w:rPr>
        <w:tab/>
      </w:r>
      <w:r>
        <w:rPr>
          <w:rFonts w:eastAsia="Malgun Gothic"/>
        </w:rPr>
        <w:tab/>
      </w:r>
      <w:r w:rsidR="009B58FF" w:rsidRPr="005F512B">
        <w:rPr>
          <w:rFonts w:eastAsia="Malgun Gothic"/>
        </w:rPr>
        <w:t>Children in street situations</w:t>
      </w:r>
    </w:p>
    <w:p w:rsidR="009B58FF" w:rsidRPr="005F512B" w:rsidRDefault="009B58FF" w:rsidP="001E26F5">
      <w:pPr>
        <w:pStyle w:val="SingleTxtG"/>
        <w:numPr>
          <w:ilvl w:val="0"/>
          <w:numId w:val="18"/>
        </w:numPr>
        <w:ind w:left="1134" w:firstLine="0"/>
        <w:rPr>
          <w:rFonts w:eastAsia="Calibri"/>
        </w:rPr>
      </w:pPr>
      <w:r w:rsidRPr="005F512B">
        <w:rPr>
          <w:rFonts w:eastAsia="Calibri"/>
        </w:rPr>
        <w:t>While noting the establishment of the Street and Extreme Street Programmes by the State party to provide support to children in street situation</w:t>
      </w:r>
      <w:r w:rsidR="00A321DD">
        <w:rPr>
          <w:rFonts w:eastAsia="Calibri"/>
        </w:rPr>
        <w:t>s</w:t>
      </w:r>
      <w:r w:rsidRPr="005F512B">
        <w:rPr>
          <w:rFonts w:eastAsia="Calibri"/>
        </w:rPr>
        <w:t xml:space="preserve">, the Committee is seriously concerned about the lack of updated information on the number of </w:t>
      </w:r>
      <w:r w:rsidRPr="005F512B">
        <w:t>children</w:t>
      </w:r>
      <w:r w:rsidRPr="005F512B">
        <w:rPr>
          <w:rFonts w:eastAsia="Calibri"/>
        </w:rPr>
        <w:t xml:space="preserve"> in such</w:t>
      </w:r>
      <w:r w:rsidR="001E26F5">
        <w:rPr>
          <w:rFonts w:eastAsia="Calibri"/>
        </w:rPr>
        <w:t xml:space="preserve"> </w:t>
      </w:r>
      <w:r w:rsidRPr="005F512B">
        <w:rPr>
          <w:rFonts w:eastAsia="Calibri"/>
        </w:rPr>
        <w:t>situation</w:t>
      </w:r>
      <w:r w:rsidR="001E26F5">
        <w:rPr>
          <w:rFonts w:eastAsia="Calibri"/>
        </w:rPr>
        <w:t>s</w:t>
      </w:r>
      <w:r w:rsidRPr="005F512B">
        <w:rPr>
          <w:rFonts w:eastAsia="Calibri"/>
        </w:rPr>
        <w:t xml:space="preserve"> and the length</w:t>
      </w:r>
      <w:r w:rsidR="00A321DD">
        <w:rPr>
          <w:rFonts w:eastAsia="Calibri"/>
        </w:rPr>
        <w:t xml:space="preserve"> of time it is taking to</w:t>
      </w:r>
      <w:r w:rsidRPr="005F512B">
        <w:rPr>
          <w:rFonts w:eastAsia="Calibri"/>
        </w:rPr>
        <w:t xml:space="preserve"> change from a punitive to a human rights</w:t>
      </w:r>
      <w:r w:rsidR="00A321DD">
        <w:rPr>
          <w:rFonts w:eastAsia="Calibri"/>
        </w:rPr>
        <w:t>-</w:t>
      </w:r>
      <w:r w:rsidRPr="005F512B">
        <w:rPr>
          <w:rFonts w:eastAsia="Calibri"/>
        </w:rPr>
        <w:t xml:space="preserve">based approach </w:t>
      </w:r>
      <w:r w:rsidR="001E26F5">
        <w:rPr>
          <w:rFonts w:eastAsia="Calibri"/>
        </w:rPr>
        <w:t>for</w:t>
      </w:r>
      <w:r w:rsidR="00A321DD" w:rsidRPr="005F512B">
        <w:rPr>
          <w:rFonts w:eastAsia="Calibri"/>
        </w:rPr>
        <w:t xml:space="preserve"> </w:t>
      </w:r>
      <w:r w:rsidRPr="005F512B">
        <w:rPr>
          <w:rFonts w:eastAsia="Calibri"/>
        </w:rPr>
        <w:t xml:space="preserve">such </w:t>
      </w:r>
      <w:r w:rsidRPr="005F512B">
        <w:t xml:space="preserve">programmes. The Committee is also concerned about </w:t>
      </w:r>
      <w:r w:rsidRPr="005F512B">
        <w:rPr>
          <w:rFonts w:eastAsia="Calibri"/>
        </w:rPr>
        <w:t xml:space="preserve">reports of abuse </w:t>
      </w:r>
      <w:r w:rsidR="00A321DD" w:rsidRPr="005F512B">
        <w:rPr>
          <w:rFonts w:eastAsia="Calibri"/>
        </w:rPr>
        <w:t xml:space="preserve">by the police </w:t>
      </w:r>
      <w:r w:rsidRPr="005F512B">
        <w:rPr>
          <w:rFonts w:eastAsia="Calibri"/>
        </w:rPr>
        <w:t xml:space="preserve">of children in street situations. The Committee </w:t>
      </w:r>
      <w:r w:rsidR="00A321DD">
        <w:rPr>
          <w:rFonts w:eastAsia="Calibri"/>
        </w:rPr>
        <w:t>further</w:t>
      </w:r>
      <w:r w:rsidR="00A321DD" w:rsidRPr="005F512B">
        <w:rPr>
          <w:rFonts w:eastAsia="Calibri"/>
        </w:rPr>
        <w:t xml:space="preserve"> </w:t>
      </w:r>
      <w:r w:rsidRPr="005F512B">
        <w:rPr>
          <w:rFonts w:eastAsia="Calibri"/>
        </w:rPr>
        <w:t>regrets the lack of social services and measures for the recovery and reintegration</w:t>
      </w:r>
      <w:r w:rsidR="00732E9C">
        <w:rPr>
          <w:rFonts w:eastAsia="Calibri"/>
        </w:rPr>
        <w:t xml:space="preserve"> of such children</w:t>
      </w:r>
      <w:r w:rsidRPr="005F512B">
        <w:rPr>
          <w:rFonts w:eastAsia="Calibri"/>
        </w:rPr>
        <w:t xml:space="preserve">. </w:t>
      </w:r>
    </w:p>
    <w:p w:rsidR="009B58FF" w:rsidRPr="006E4BA0" w:rsidRDefault="009B58FF" w:rsidP="00410C1F">
      <w:pPr>
        <w:pStyle w:val="SingleTxtG"/>
        <w:numPr>
          <w:ilvl w:val="0"/>
          <w:numId w:val="18"/>
        </w:numPr>
        <w:ind w:left="1134" w:firstLine="0"/>
        <w:rPr>
          <w:rFonts w:eastAsia="Calibri"/>
          <w:b/>
        </w:rPr>
      </w:pPr>
      <w:r w:rsidRPr="006E4BA0">
        <w:rPr>
          <w:rFonts w:eastAsia="Calibri"/>
          <w:b/>
        </w:rPr>
        <w:t xml:space="preserve">The </w:t>
      </w:r>
      <w:r w:rsidRPr="006E4BA0">
        <w:rPr>
          <w:b/>
        </w:rPr>
        <w:t>Committee</w:t>
      </w:r>
      <w:r w:rsidRPr="006E4BA0">
        <w:rPr>
          <w:rFonts w:eastAsia="Calibri"/>
          <w:b/>
        </w:rPr>
        <w:t xml:space="preserve"> recommends that the State party: </w:t>
      </w:r>
    </w:p>
    <w:p w:rsidR="009B58FF" w:rsidRPr="006E4BA0" w:rsidRDefault="009B58FF" w:rsidP="000B47C2">
      <w:pPr>
        <w:pStyle w:val="SingleTxtG"/>
        <w:ind w:firstLine="567"/>
        <w:rPr>
          <w:rFonts w:eastAsia="Calibri"/>
          <w:b/>
        </w:rPr>
      </w:pPr>
      <w:r w:rsidRPr="006E4BA0">
        <w:rPr>
          <w:rFonts w:eastAsia="Calibri"/>
          <w:b/>
        </w:rPr>
        <w:t>(a)</w:t>
      </w:r>
      <w:r w:rsidRPr="006E4BA0">
        <w:rPr>
          <w:rFonts w:eastAsia="Calibri"/>
          <w:b/>
        </w:rPr>
        <w:tab/>
        <w:t>Develop and implement, with the active involvement of the children themselves, a comprehensive policy to address the root causes</w:t>
      </w:r>
      <w:r w:rsidR="00A321DD">
        <w:rPr>
          <w:rFonts w:eastAsia="Calibri"/>
          <w:b/>
        </w:rPr>
        <w:t xml:space="preserve"> of </w:t>
      </w:r>
      <w:r w:rsidR="00A321DD" w:rsidRPr="006E4BA0">
        <w:rPr>
          <w:rFonts w:eastAsia="Calibri"/>
          <w:b/>
        </w:rPr>
        <w:t>th</w:t>
      </w:r>
      <w:r w:rsidR="000B47C2">
        <w:rPr>
          <w:rFonts w:eastAsia="Calibri"/>
          <w:b/>
        </w:rPr>
        <w:t>e phenomenon of children in street situations</w:t>
      </w:r>
      <w:r w:rsidRPr="006E4BA0">
        <w:rPr>
          <w:rFonts w:eastAsia="Calibri"/>
          <w:b/>
        </w:rPr>
        <w:t>, in order to prevent and reduce</w:t>
      </w:r>
      <w:r w:rsidR="00A321DD">
        <w:rPr>
          <w:rFonts w:eastAsia="Calibri"/>
          <w:b/>
        </w:rPr>
        <w:t xml:space="preserve"> it</w:t>
      </w:r>
      <w:r w:rsidRPr="006E4BA0">
        <w:rPr>
          <w:rFonts w:eastAsia="Calibri"/>
          <w:b/>
        </w:rPr>
        <w:t>;</w:t>
      </w:r>
    </w:p>
    <w:p w:rsidR="009B58FF" w:rsidRPr="006E4BA0" w:rsidRDefault="009B58FF" w:rsidP="00410C1F">
      <w:pPr>
        <w:pStyle w:val="SingleTxtG"/>
        <w:ind w:firstLine="567"/>
        <w:rPr>
          <w:rFonts w:eastAsia="Calibri"/>
          <w:b/>
        </w:rPr>
      </w:pPr>
      <w:r w:rsidRPr="006E4BA0">
        <w:rPr>
          <w:rFonts w:eastAsia="Calibri"/>
          <w:b/>
        </w:rPr>
        <w:t>(b)</w:t>
      </w:r>
      <w:r w:rsidRPr="006E4BA0">
        <w:rPr>
          <w:rFonts w:eastAsia="Calibri"/>
          <w:b/>
        </w:rPr>
        <w:tab/>
        <w:t>Strengthen services by training more personnel</w:t>
      </w:r>
      <w:r w:rsidR="00A321DD">
        <w:rPr>
          <w:rFonts w:eastAsia="Calibri"/>
          <w:b/>
        </w:rPr>
        <w:t xml:space="preserve"> and</w:t>
      </w:r>
      <w:r w:rsidRPr="006E4BA0">
        <w:rPr>
          <w:rFonts w:eastAsia="Calibri"/>
          <w:b/>
        </w:rPr>
        <w:t xml:space="preserve"> developing individualized rehabilitation programmes for reintegrating children into society;</w:t>
      </w:r>
    </w:p>
    <w:p w:rsidR="009B58FF" w:rsidRPr="006E4BA0" w:rsidRDefault="009B58FF" w:rsidP="001B0E60">
      <w:pPr>
        <w:pStyle w:val="SingleTxtG"/>
        <w:ind w:firstLine="567"/>
        <w:rPr>
          <w:rFonts w:eastAsia="Calibri"/>
          <w:b/>
        </w:rPr>
      </w:pPr>
      <w:r w:rsidRPr="006E4BA0">
        <w:rPr>
          <w:rFonts w:eastAsia="Calibri"/>
          <w:b/>
        </w:rPr>
        <w:t>(c)</w:t>
      </w:r>
      <w:r w:rsidRPr="006E4BA0">
        <w:rPr>
          <w:rFonts w:eastAsia="Calibri"/>
          <w:b/>
        </w:rPr>
        <w:tab/>
        <w:t xml:space="preserve">Address the issue of violence by </w:t>
      </w:r>
      <w:r w:rsidR="00A321DD">
        <w:rPr>
          <w:rFonts w:eastAsia="Calibri"/>
          <w:b/>
        </w:rPr>
        <w:t xml:space="preserve">the </w:t>
      </w:r>
      <w:r w:rsidRPr="006E4BA0">
        <w:rPr>
          <w:rFonts w:eastAsia="Calibri"/>
          <w:b/>
        </w:rPr>
        <w:t>police against children in street situation</w:t>
      </w:r>
      <w:r w:rsidR="00A321DD">
        <w:rPr>
          <w:rFonts w:eastAsia="Calibri"/>
          <w:b/>
        </w:rPr>
        <w:t>s</w:t>
      </w:r>
      <w:r w:rsidRPr="006E4BA0">
        <w:rPr>
          <w:rFonts w:eastAsia="Calibri"/>
          <w:b/>
        </w:rPr>
        <w:t xml:space="preserve">, and bring perpetrators to justice; </w:t>
      </w:r>
    </w:p>
    <w:p w:rsidR="009B58FF" w:rsidRPr="006E4BA0" w:rsidRDefault="009B58FF" w:rsidP="00410C1F">
      <w:pPr>
        <w:pStyle w:val="SingleTxtG"/>
        <w:ind w:firstLine="567"/>
        <w:rPr>
          <w:rFonts w:eastAsia="Calibri"/>
          <w:b/>
        </w:rPr>
      </w:pPr>
      <w:r w:rsidRPr="006E4BA0">
        <w:rPr>
          <w:rFonts w:eastAsia="Calibri"/>
          <w:b/>
        </w:rPr>
        <w:t>(d)</w:t>
      </w:r>
      <w:r w:rsidRPr="006E4BA0">
        <w:rPr>
          <w:rFonts w:eastAsia="Calibri"/>
          <w:b/>
        </w:rPr>
        <w:tab/>
        <w:t xml:space="preserve">In coordination with </w:t>
      </w:r>
      <w:r w:rsidR="00A321DD">
        <w:rPr>
          <w:rFonts w:eastAsia="Calibri"/>
          <w:b/>
        </w:rPr>
        <w:t>non-governmental organizations</w:t>
      </w:r>
      <w:r w:rsidRPr="006E4BA0">
        <w:rPr>
          <w:rFonts w:eastAsia="Calibri"/>
          <w:b/>
        </w:rPr>
        <w:t>, provide children in street situations with the necessary protection, including shelter, adequate health-care services, the possibility to attend school</w:t>
      </w:r>
      <w:r w:rsidR="001B0E60">
        <w:rPr>
          <w:rFonts w:eastAsia="Calibri"/>
          <w:b/>
        </w:rPr>
        <w:t>,</w:t>
      </w:r>
      <w:r w:rsidRPr="006E4BA0">
        <w:rPr>
          <w:rFonts w:eastAsia="Calibri"/>
          <w:b/>
        </w:rPr>
        <w:t xml:space="preserve"> and other social services; </w:t>
      </w:r>
    </w:p>
    <w:p w:rsidR="009B58FF" w:rsidRPr="006E4BA0" w:rsidRDefault="009B58FF" w:rsidP="001B0E60">
      <w:pPr>
        <w:pStyle w:val="SingleTxtG"/>
        <w:ind w:firstLine="567"/>
        <w:rPr>
          <w:rFonts w:eastAsia="Calibri"/>
          <w:b/>
        </w:rPr>
      </w:pPr>
      <w:r w:rsidRPr="006E4BA0">
        <w:rPr>
          <w:rFonts w:eastAsia="Calibri"/>
          <w:b/>
        </w:rPr>
        <w:t>(e)</w:t>
      </w:r>
      <w:r w:rsidRPr="006E4BA0">
        <w:rPr>
          <w:rFonts w:eastAsia="Calibri"/>
          <w:b/>
        </w:rPr>
        <w:tab/>
        <w:t xml:space="preserve">Support family reunification programmes or </w:t>
      </w:r>
      <w:r w:rsidR="001B0E60">
        <w:rPr>
          <w:rFonts w:eastAsia="Calibri"/>
          <w:b/>
        </w:rPr>
        <w:t xml:space="preserve">placement in </w:t>
      </w:r>
      <w:r w:rsidRPr="006E4BA0">
        <w:rPr>
          <w:rFonts w:eastAsia="Calibri"/>
          <w:b/>
        </w:rPr>
        <w:t>alternative</w:t>
      </w:r>
      <w:r w:rsidR="00A321DD">
        <w:rPr>
          <w:rFonts w:eastAsia="Calibri"/>
          <w:b/>
        </w:rPr>
        <w:t xml:space="preserve"> </w:t>
      </w:r>
      <w:r w:rsidRPr="006E4BA0">
        <w:rPr>
          <w:rFonts w:eastAsia="Calibri"/>
          <w:b/>
        </w:rPr>
        <w:t xml:space="preserve">family settings when </w:t>
      </w:r>
      <w:r w:rsidR="00A321DD">
        <w:rPr>
          <w:rFonts w:eastAsia="Calibri"/>
          <w:b/>
        </w:rPr>
        <w:t>th</w:t>
      </w:r>
      <w:r w:rsidR="001B0E60">
        <w:rPr>
          <w:rFonts w:eastAsia="Calibri"/>
          <w:b/>
        </w:rPr>
        <w:t>ey</w:t>
      </w:r>
      <w:r w:rsidR="00A321DD">
        <w:rPr>
          <w:rFonts w:eastAsia="Calibri"/>
          <w:b/>
        </w:rPr>
        <w:t xml:space="preserve"> are</w:t>
      </w:r>
      <w:r w:rsidRPr="006E4BA0">
        <w:rPr>
          <w:rFonts w:eastAsia="Calibri"/>
          <w:b/>
        </w:rPr>
        <w:t xml:space="preserve"> in the best interests of the child.</w:t>
      </w:r>
    </w:p>
    <w:p w:rsidR="009B58FF" w:rsidRPr="005F512B" w:rsidRDefault="00435368" w:rsidP="00435368">
      <w:pPr>
        <w:pStyle w:val="H23G"/>
      </w:pPr>
      <w:r>
        <w:rPr>
          <w:rFonts w:eastAsia="Malgun Gothic"/>
        </w:rPr>
        <w:tab/>
      </w:r>
      <w:r>
        <w:rPr>
          <w:rFonts w:eastAsia="Malgun Gothic"/>
        </w:rPr>
        <w:tab/>
      </w:r>
      <w:r w:rsidR="009B58FF" w:rsidRPr="005F512B">
        <w:rPr>
          <w:rFonts w:eastAsia="Malgun Gothic"/>
        </w:rPr>
        <w:t>Administration of juvenile justice</w:t>
      </w:r>
      <w:r w:rsidR="003D4BE5">
        <w:rPr>
          <w:rFonts w:eastAsia="Malgun Gothic"/>
        </w:rPr>
        <w:t xml:space="preserve"> </w:t>
      </w:r>
    </w:p>
    <w:p w:rsidR="009B58FF" w:rsidRPr="005F512B" w:rsidRDefault="009B58FF" w:rsidP="00512196">
      <w:pPr>
        <w:pStyle w:val="SingleTxtG"/>
        <w:numPr>
          <w:ilvl w:val="0"/>
          <w:numId w:val="18"/>
        </w:numPr>
        <w:ind w:left="1134" w:firstLine="0"/>
        <w:rPr>
          <w:rFonts w:eastAsia="Malgun Gothic"/>
        </w:rPr>
      </w:pPr>
      <w:r w:rsidRPr="005F512B">
        <w:rPr>
          <w:rFonts w:eastAsia="Malgun Gothic"/>
        </w:rPr>
        <w:t>The Committee is concerned at the increasing social perception that juvenile delinquency has been on the rise</w:t>
      </w:r>
      <w:r w:rsidR="00512196">
        <w:rPr>
          <w:rFonts w:eastAsia="Malgun Gothic"/>
        </w:rPr>
        <w:t xml:space="preserve"> in the State party</w:t>
      </w:r>
      <w:r w:rsidRPr="005F512B">
        <w:rPr>
          <w:rFonts w:eastAsia="Malgun Gothic"/>
        </w:rPr>
        <w:t>, which is not grounded in official data</w:t>
      </w:r>
      <w:r w:rsidR="00512196">
        <w:rPr>
          <w:rFonts w:eastAsia="Malgun Gothic"/>
        </w:rPr>
        <w:t xml:space="preserve"> </w:t>
      </w:r>
      <w:r w:rsidRPr="005F512B">
        <w:rPr>
          <w:rFonts w:eastAsia="Malgun Gothic"/>
        </w:rPr>
        <w:t xml:space="preserve"> but has led to various </w:t>
      </w:r>
      <w:r w:rsidRPr="005F512B">
        <w:rPr>
          <w:rFonts w:eastAsia="Calibri"/>
        </w:rPr>
        <w:t>reforms</w:t>
      </w:r>
      <w:r w:rsidRPr="005F512B">
        <w:rPr>
          <w:rFonts w:eastAsia="Malgun Gothic"/>
        </w:rPr>
        <w:t xml:space="preserve"> of the Code on Childhood and Adolescence</w:t>
      </w:r>
      <w:r w:rsidR="003D4BE5">
        <w:rPr>
          <w:rFonts w:eastAsia="Malgun Gothic"/>
        </w:rPr>
        <w:t xml:space="preserve"> </w:t>
      </w:r>
      <w:r w:rsidR="00A321DD">
        <w:rPr>
          <w:rFonts w:eastAsia="Malgun Gothic"/>
        </w:rPr>
        <w:t>that</w:t>
      </w:r>
      <w:r w:rsidR="00A321DD" w:rsidRPr="005F512B">
        <w:rPr>
          <w:rFonts w:eastAsia="Malgun Gothic"/>
        </w:rPr>
        <w:t xml:space="preserve"> </w:t>
      </w:r>
      <w:r w:rsidRPr="005F512B">
        <w:rPr>
          <w:rFonts w:eastAsia="Malgun Gothic"/>
        </w:rPr>
        <w:t>are not in line with the Convention,</w:t>
      </w:r>
      <w:r w:rsidR="003D4BE5">
        <w:rPr>
          <w:rFonts w:eastAsia="Malgun Gothic"/>
        </w:rPr>
        <w:t xml:space="preserve"> </w:t>
      </w:r>
      <w:r w:rsidRPr="005F512B">
        <w:rPr>
          <w:rFonts w:eastAsia="Malgun Gothic"/>
        </w:rPr>
        <w:t>particularly:</w:t>
      </w:r>
    </w:p>
    <w:p w:rsidR="009B58FF" w:rsidRPr="005F512B" w:rsidRDefault="00B474D5" w:rsidP="00512196">
      <w:pPr>
        <w:pStyle w:val="SingleTxtG"/>
        <w:ind w:firstLine="567"/>
        <w:rPr>
          <w:rFonts w:eastAsia="Malgun Gothic"/>
        </w:rPr>
      </w:pPr>
      <w:r w:rsidRPr="005F512B">
        <w:t>(a)</w:t>
      </w:r>
      <w:r w:rsidRPr="005F512B">
        <w:tab/>
      </w:r>
      <w:r w:rsidR="00512196">
        <w:t>The e</w:t>
      </w:r>
      <w:r w:rsidR="009B58FF" w:rsidRPr="005F512B">
        <w:rPr>
          <w:rFonts w:eastAsia="Malgun Gothic"/>
        </w:rPr>
        <w:t xml:space="preserve">stablishment of a new national registry of criminal records for adolescents in conflict with the law that allows the preservation of criminal records when adolescents have been convicted for certain crimes; </w:t>
      </w:r>
    </w:p>
    <w:p w:rsidR="009B58FF" w:rsidRPr="005F512B" w:rsidRDefault="00170B76" w:rsidP="00512196">
      <w:pPr>
        <w:pStyle w:val="SingleTxtG"/>
        <w:ind w:firstLine="567"/>
        <w:rPr>
          <w:rFonts w:eastAsia="Malgun Gothic"/>
        </w:rPr>
      </w:pPr>
      <w:r>
        <w:t>(b</w:t>
      </w:r>
      <w:r w:rsidR="00B474D5" w:rsidRPr="005F512B">
        <w:t>)</w:t>
      </w:r>
      <w:r w:rsidR="00B474D5" w:rsidRPr="005F512B">
        <w:tab/>
      </w:r>
      <w:r w:rsidR="00512196">
        <w:t>The c</w:t>
      </w:r>
      <w:r w:rsidR="009B58FF" w:rsidRPr="005F512B">
        <w:rPr>
          <w:rFonts w:eastAsia="Malgun Gothic"/>
        </w:rPr>
        <w:t xml:space="preserve">riminalization of “attempt </w:t>
      </w:r>
      <w:r w:rsidR="00617385">
        <w:rPr>
          <w:rFonts w:eastAsia="Malgun Gothic"/>
        </w:rPr>
        <w:t>at</w:t>
      </w:r>
      <w:r w:rsidR="00617385" w:rsidRPr="005F512B">
        <w:rPr>
          <w:rFonts w:eastAsia="Malgun Gothic"/>
        </w:rPr>
        <w:t xml:space="preserve"> </w:t>
      </w:r>
      <w:r w:rsidR="009B58FF" w:rsidRPr="005F512B">
        <w:rPr>
          <w:rFonts w:eastAsia="Malgun Gothic"/>
        </w:rPr>
        <w:t>theft” in the Juv</w:t>
      </w:r>
      <w:r w:rsidR="00410C1F">
        <w:rPr>
          <w:rFonts w:eastAsia="Malgun Gothic"/>
        </w:rPr>
        <w:t>enile Criminal Offenders Act</w:t>
      </w:r>
      <w:r w:rsidR="003E63E5">
        <w:rPr>
          <w:rFonts w:eastAsia="Malgun Gothic"/>
        </w:rPr>
        <w:t xml:space="preserve"> No. </w:t>
      </w:r>
      <w:r w:rsidR="009B58FF" w:rsidRPr="005F512B">
        <w:rPr>
          <w:rFonts w:eastAsia="Malgun Gothic"/>
        </w:rPr>
        <w:t>18777 of July 2011;</w:t>
      </w:r>
    </w:p>
    <w:p w:rsidR="009B58FF" w:rsidRPr="005F512B" w:rsidRDefault="00170B76" w:rsidP="00512196">
      <w:pPr>
        <w:pStyle w:val="SingleTxtG"/>
        <w:ind w:firstLine="567"/>
        <w:rPr>
          <w:rFonts w:eastAsia="Malgun Gothic"/>
        </w:rPr>
      </w:pPr>
      <w:r>
        <w:t>(c</w:t>
      </w:r>
      <w:r w:rsidR="00B474D5" w:rsidRPr="005F512B">
        <w:t>)</w:t>
      </w:r>
      <w:r w:rsidR="00B474D5" w:rsidRPr="005F512B">
        <w:tab/>
      </w:r>
      <w:r w:rsidR="00512196">
        <w:t>The e</w:t>
      </w:r>
      <w:r w:rsidR="009B58FF" w:rsidRPr="005F512B">
        <w:rPr>
          <w:rFonts w:eastAsia="Malgun Gothic"/>
        </w:rPr>
        <w:t xml:space="preserve">xtension of the </w:t>
      </w:r>
      <w:r w:rsidR="00617385">
        <w:rPr>
          <w:rFonts w:eastAsia="Malgun Gothic"/>
        </w:rPr>
        <w:t>duration</w:t>
      </w:r>
      <w:r w:rsidR="00617385" w:rsidRPr="005F512B">
        <w:rPr>
          <w:rFonts w:eastAsia="Malgun Gothic"/>
        </w:rPr>
        <w:t xml:space="preserve"> </w:t>
      </w:r>
      <w:r w:rsidR="009B58FF" w:rsidRPr="005F512B">
        <w:rPr>
          <w:rFonts w:eastAsia="Malgun Gothic"/>
        </w:rPr>
        <w:t xml:space="preserve">of pretrial detention from 60 to 90 days; </w:t>
      </w:r>
    </w:p>
    <w:p w:rsidR="009B58FF" w:rsidRPr="005F512B" w:rsidRDefault="006E4BA0" w:rsidP="00512196">
      <w:pPr>
        <w:pStyle w:val="SingleTxtG"/>
        <w:ind w:firstLine="567"/>
        <w:rPr>
          <w:rFonts w:eastAsia="Malgun Gothic"/>
        </w:rPr>
      </w:pPr>
      <w:r>
        <w:t>(d</w:t>
      </w:r>
      <w:r w:rsidRPr="005F512B">
        <w:t>)</w:t>
      </w:r>
      <w:r w:rsidRPr="005F512B">
        <w:tab/>
      </w:r>
      <w:r w:rsidR="00512196">
        <w:t>C</w:t>
      </w:r>
      <w:r w:rsidR="009B58FF" w:rsidRPr="005F512B">
        <w:rPr>
          <w:rFonts w:eastAsia="Malgun Gothic"/>
        </w:rPr>
        <w:t xml:space="preserve">hanges </w:t>
      </w:r>
      <w:r w:rsidR="00512196">
        <w:rPr>
          <w:rFonts w:eastAsia="Malgun Gothic"/>
        </w:rPr>
        <w:t xml:space="preserve">of </w:t>
      </w:r>
      <w:r w:rsidR="009B58FF" w:rsidRPr="005F512B">
        <w:rPr>
          <w:rFonts w:eastAsia="Malgun Gothic"/>
        </w:rPr>
        <w:t>classification of serious crimes into very serious crimes</w:t>
      </w:r>
      <w:r w:rsidR="00512196">
        <w:rPr>
          <w:rFonts w:eastAsia="Malgun Gothic"/>
        </w:rPr>
        <w:t>, which have a negative impact,</w:t>
      </w:r>
      <w:r w:rsidR="009B58FF" w:rsidRPr="005F512B">
        <w:rPr>
          <w:rFonts w:eastAsia="Malgun Gothic"/>
        </w:rPr>
        <w:t xml:space="preserve"> especially on mandatory pretrial detention.</w:t>
      </w:r>
    </w:p>
    <w:p w:rsidR="009B58FF" w:rsidRPr="005F512B" w:rsidRDefault="009B58FF" w:rsidP="00512196">
      <w:pPr>
        <w:pStyle w:val="SingleTxtG"/>
        <w:numPr>
          <w:ilvl w:val="0"/>
          <w:numId w:val="18"/>
        </w:numPr>
        <w:ind w:left="1134" w:firstLine="0"/>
        <w:rPr>
          <w:rFonts w:eastAsia="Malgun Gothic"/>
        </w:rPr>
      </w:pPr>
      <w:r w:rsidRPr="006E4BA0">
        <w:rPr>
          <w:rFonts w:eastAsia="Malgun Gothic"/>
          <w:b/>
        </w:rPr>
        <w:t>The Committee recommends that the State party take all necessary measures to ensure that i</w:t>
      </w:r>
      <w:r w:rsidR="00617385">
        <w:rPr>
          <w:rFonts w:eastAsia="Malgun Gothic"/>
          <w:b/>
        </w:rPr>
        <w:t>t</w:t>
      </w:r>
      <w:r w:rsidRPr="006E4BA0">
        <w:rPr>
          <w:rFonts w:eastAsia="Malgun Gothic"/>
          <w:b/>
        </w:rPr>
        <w:t>s legislation is in full compliance with the principles and provisions of the Convention</w:t>
      </w:r>
      <w:r w:rsidR="00512196">
        <w:rPr>
          <w:rFonts w:eastAsia="Malgun Gothic"/>
          <w:b/>
        </w:rPr>
        <w:t>,</w:t>
      </w:r>
      <w:r w:rsidRPr="006E4BA0">
        <w:rPr>
          <w:rFonts w:eastAsia="Malgun Gothic"/>
          <w:b/>
        </w:rPr>
        <w:t xml:space="preserve"> and</w:t>
      </w:r>
      <w:r w:rsidR="00512196">
        <w:rPr>
          <w:rFonts w:eastAsia="Malgun Gothic"/>
          <w:b/>
        </w:rPr>
        <w:t xml:space="preserve"> </w:t>
      </w:r>
      <w:r w:rsidRPr="006E4BA0">
        <w:rPr>
          <w:rFonts w:eastAsia="Malgun Gothic"/>
          <w:b/>
        </w:rPr>
        <w:t>to th</w:t>
      </w:r>
      <w:r w:rsidR="00512196">
        <w:rPr>
          <w:rFonts w:eastAsia="Malgun Gothic"/>
          <w:b/>
        </w:rPr>
        <w:t>at</w:t>
      </w:r>
      <w:r w:rsidRPr="006E4BA0">
        <w:rPr>
          <w:rFonts w:eastAsia="Malgun Gothic"/>
          <w:b/>
        </w:rPr>
        <w:t xml:space="preserve"> end repeal the recent amendments to the Code on Childhood and Adolescence on the administration of juvenile justice which restrict the safeguards enshrined in articles</w:t>
      </w:r>
      <w:r w:rsidR="00BF265A">
        <w:rPr>
          <w:rFonts w:eastAsia="Malgun Gothic"/>
          <w:b/>
        </w:rPr>
        <w:t> </w:t>
      </w:r>
      <w:r w:rsidRPr="006E4BA0">
        <w:rPr>
          <w:rFonts w:eastAsia="Malgun Gothic"/>
          <w:b/>
        </w:rPr>
        <w:t xml:space="preserve">37 and 40 of the Convention. </w:t>
      </w:r>
    </w:p>
    <w:p w:rsidR="009B58FF" w:rsidRPr="005F512B" w:rsidRDefault="009B58FF" w:rsidP="00512196">
      <w:pPr>
        <w:pStyle w:val="SingleTxtG"/>
        <w:numPr>
          <w:ilvl w:val="0"/>
          <w:numId w:val="18"/>
        </w:numPr>
        <w:ind w:left="1134" w:firstLine="0"/>
        <w:rPr>
          <w:rFonts w:eastAsia="Malgun Gothic"/>
        </w:rPr>
      </w:pPr>
      <w:r w:rsidRPr="005F512B">
        <w:rPr>
          <w:rFonts w:eastAsia="Malgun Gothic"/>
        </w:rPr>
        <w:t>The Committee is also concerned about:</w:t>
      </w:r>
    </w:p>
    <w:p w:rsidR="009B58FF" w:rsidRPr="005F512B" w:rsidRDefault="00B474D5" w:rsidP="00512196">
      <w:pPr>
        <w:pStyle w:val="SingleTxtG"/>
        <w:ind w:firstLine="567"/>
        <w:rPr>
          <w:rFonts w:eastAsia="Malgun Gothic"/>
        </w:rPr>
      </w:pPr>
      <w:r w:rsidRPr="005F512B">
        <w:t>(a)</w:t>
      </w:r>
      <w:r w:rsidRPr="005F512B">
        <w:tab/>
      </w:r>
      <w:r w:rsidR="00512196">
        <w:t>The a</w:t>
      </w:r>
      <w:r w:rsidR="009B58FF" w:rsidRPr="005F512B">
        <w:rPr>
          <w:rFonts w:eastAsia="Malgun Gothic"/>
        </w:rPr>
        <w:t xml:space="preserve">bsence of a specialized juvenile justice system throughout the country; </w:t>
      </w:r>
    </w:p>
    <w:p w:rsidR="009B58FF" w:rsidRPr="005F512B" w:rsidRDefault="00B474D5" w:rsidP="00410C1F">
      <w:pPr>
        <w:pStyle w:val="SingleTxtG"/>
        <w:ind w:firstLine="567"/>
        <w:rPr>
          <w:rFonts w:eastAsia="Malgun Gothic"/>
        </w:rPr>
      </w:pPr>
      <w:r w:rsidRPr="005F512B">
        <w:t>(</w:t>
      </w:r>
      <w:r w:rsidR="00170B76">
        <w:t>b</w:t>
      </w:r>
      <w:r w:rsidRPr="005F512B">
        <w:t>)</w:t>
      </w:r>
      <w:r w:rsidRPr="005F512B">
        <w:tab/>
      </w:r>
      <w:r w:rsidR="00617385">
        <w:rPr>
          <w:rFonts w:eastAsia="Malgun Gothic"/>
        </w:rPr>
        <w:t>E</w:t>
      </w:r>
      <w:r w:rsidR="009B58FF" w:rsidRPr="005F512B">
        <w:rPr>
          <w:rFonts w:eastAsia="Malgun Gothic"/>
        </w:rPr>
        <w:t>xcessive use of deprivation of liberty</w:t>
      </w:r>
      <w:r w:rsidR="00512196">
        <w:rPr>
          <w:rFonts w:eastAsia="Malgun Gothic"/>
        </w:rPr>
        <w:t>,</w:t>
      </w:r>
      <w:r w:rsidR="009B58FF" w:rsidRPr="005F512B">
        <w:rPr>
          <w:rFonts w:eastAsia="Malgun Gothic"/>
        </w:rPr>
        <w:t xml:space="preserve"> both as a pretrial and punitive measure</w:t>
      </w:r>
      <w:r w:rsidR="00512196">
        <w:rPr>
          <w:rFonts w:eastAsia="Malgun Gothic"/>
        </w:rPr>
        <w:t>,</w:t>
      </w:r>
      <w:r w:rsidR="009B58FF" w:rsidRPr="005F512B">
        <w:rPr>
          <w:rFonts w:eastAsia="Malgun Gothic"/>
        </w:rPr>
        <w:t xml:space="preserve"> and the exten</w:t>
      </w:r>
      <w:r w:rsidR="00617385">
        <w:rPr>
          <w:rFonts w:eastAsia="Malgun Gothic"/>
        </w:rPr>
        <w:t>sion</w:t>
      </w:r>
      <w:r w:rsidR="009B58FF" w:rsidRPr="005F512B">
        <w:rPr>
          <w:rFonts w:eastAsia="Malgun Gothic"/>
        </w:rPr>
        <w:t xml:space="preserve"> </w:t>
      </w:r>
      <w:r w:rsidR="00617385">
        <w:rPr>
          <w:rFonts w:eastAsia="Malgun Gothic"/>
        </w:rPr>
        <w:t>of the duration</w:t>
      </w:r>
      <w:r w:rsidR="00617385" w:rsidRPr="005F512B">
        <w:rPr>
          <w:rFonts w:eastAsia="Malgun Gothic"/>
        </w:rPr>
        <w:t xml:space="preserve"> </w:t>
      </w:r>
      <w:r w:rsidR="009B58FF" w:rsidRPr="005F512B">
        <w:rPr>
          <w:rFonts w:eastAsia="Malgun Gothic"/>
        </w:rPr>
        <w:t>of pretr</w:t>
      </w:r>
      <w:r w:rsidR="00617385">
        <w:rPr>
          <w:rFonts w:eastAsia="Malgun Gothic"/>
        </w:rPr>
        <w:t>i</w:t>
      </w:r>
      <w:r w:rsidR="009B58FF" w:rsidRPr="005F512B">
        <w:rPr>
          <w:rFonts w:eastAsia="Malgun Gothic"/>
        </w:rPr>
        <w:t>al detention;</w:t>
      </w:r>
    </w:p>
    <w:p w:rsidR="009B58FF" w:rsidRPr="005F512B" w:rsidRDefault="00B474D5" w:rsidP="00410C1F">
      <w:pPr>
        <w:pStyle w:val="SingleTxtG"/>
        <w:ind w:firstLine="567"/>
        <w:rPr>
          <w:rFonts w:eastAsia="Malgun Gothic"/>
        </w:rPr>
      </w:pPr>
      <w:r w:rsidRPr="005F512B">
        <w:t>(</w:t>
      </w:r>
      <w:r w:rsidR="00170B76">
        <w:t>c</w:t>
      </w:r>
      <w:r w:rsidRPr="005F512B">
        <w:t>)</w:t>
      </w:r>
      <w:r w:rsidRPr="005F512B">
        <w:tab/>
      </w:r>
      <w:r w:rsidR="00617385">
        <w:rPr>
          <w:rFonts w:eastAsia="Malgun Gothic"/>
        </w:rPr>
        <w:t>L</w:t>
      </w:r>
      <w:r w:rsidR="009B58FF" w:rsidRPr="005F512B">
        <w:rPr>
          <w:rFonts w:eastAsia="Malgun Gothic"/>
        </w:rPr>
        <w:t>imited use of alternative measures to detention;</w:t>
      </w:r>
      <w:r w:rsidR="003D4BE5">
        <w:rPr>
          <w:rFonts w:eastAsia="Malgun Gothic"/>
        </w:rPr>
        <w:t xml:space="preserve"> </w:t>
      </w:r>
    </w:p>
    <w:p w:rsidR="009B58FF" w:rsidRPr="005F512B" w:rsidRDefault="00B474D5" w:rsidP="00512196">
      <w:pPr>
        <w:pStyle w:val="SingleTxtG"/>
        <w:ind w:firstLine="567"/>
        <w:rPr>
          <w:rFonts w:eastAsia="Malgun Gothic"/>
        </w:rPr>
      </w:pPr>
      <w:r w:rsidRPr="005F512B">
        <w:t>(</w:t>
      </w:r>
      <w:r w:rsidR="00170B76">
        <w:t>d</w:t>
      </w:r>
      <w:r w:rsidRPr="005F512B">
        <w:t>)</w:t>
      </w:r>
      <w:r w:rsidRPr="005F512B">
        <w:tab/>
      </w:r>
      <w:r w:rsidR="00512196">
        <w:t>The l</w:t>
      </w:r>
      <w:r w:rsidR="009B58FF" w:rsidRPr="005F512B">
        <w:rPr>
          <w:rFonts w:eastAsia="Malgun Gothic"/>
        </w:rPr>
        <w:t xml:space="preserve">ack of recovery and social reintegration programmes for children. </w:t>
      </w:r>
    </w:p>
    <w:p w:rsidR="009B58FF" w:rsidRPr="006E4BA0" w:rsidRDefault="009B58FF" w:rsidP="00410C1F">
      <w:pPr>
        <w:pStyle w:val="SingleTxtG"/>
        <w:numPr>
          <w:ilvl w:val="0"/>
          <w:numId w:val="18"/>
        </w:numPr>
        <w:ind w:left="1134" w:firstLine="0"/>
        <w:rPr>
          <w:rFonts w:eastAsia="Malgun Gothic"/>
          <w:b/>
        </w:rPr>
      </w:pPr>
      <w:r w:rsidRPr="006E4BA0">
        <w:rPr>
          <w:rFonts w:eastAsia="Malgun Gothic"/>
          <w:b/>
        </w:rPr>
        <w:t>In line with its previous recommenda</w:t>
      </w:r>
      <w:r w:rsidR="00410C1F">
        <w:rPr>
          <w:rFonts w:eastAsia="Malgun Gothic"/>
          <w:b/>
        </w:rPr>
        <w:t xml:space="preserve">tion (CRC/C/URY/CO/2, </w:t>
      </w:r>
      <w:r w:rsidR="003D4BE5">
        <w:rPr>
          <w:rFonts w:eastAsia="Malgun Gothic"/>
          <w:b/>
        </w:rPr>
        <w:t>para. </w:t>
      </w:r>
      <w:r w:rsidRPr="006E4BA0">
        <w:rPr>
          <w:rFonts w:eastAsia="Malgun Gothic"/>
          <w:b/>
        </w:rPr>
        <w:t>68)</w:t>
      </w:r>
      <w:r w:rsidR="00B24553">
        <w:rPr>
          <w:rFonts w:eastAsia="Malgun Gothic"/>
          <w:b/>
        </w:rPr>
        <w:t>,</w:t>
      </w:r>
      <w:r w:rsidRPr="006E4BA0">
        <w:rPr>
          <w:rFonts w:eastAsia="Malgun Gothic"/>
          <w:b/>
        </w:rPr>
        <w:t xml:space="preserve"> its </w:t>
      </w:r>
      <w:r w:rsidRPr="006E4BA0">
        <w:rPr>
          <w:b/>
        </w:rPr>
        <w:t>general comment</w:t>
      </w:r>
      <w:r w:rsidR="003E63E5">
        <w:rPr>
          <w:b/>
        </w:rPr>
        <w:t xml:space="preserve"> No. </w:t>
      </w:r>
      <w:r w:rsidRPr="006E4BA0">
        <w:rPr>
          <w:b/>
        </w:rPr>
        <w:t>10 (2007) on children’s rights in juvenile justice</w:t>
      </w:r>
      <w:r w:rsidR="00B24553">
        <w:rPr>
          <w:b/>
        </w:rPr>
        <w:t>,</w:t>
      </w:r>
      <w:r w:rsidRPr="006E4BA0">
        <w:rPr>
          <w:b/>
        </w:rPr>
        <w:t xml:space="preserve"> and other relevant standards, the Committee urges the State party to</w:t>
      </w:r>
      <w:r w:rsidRPr="006E4BA0">
        <w:rPr>
          <w:rFonts w:eastAsia="Malgun Gothic"/>
          <w:b/>
        </w:rPr>
        <w:t>:</w:t>
      </w:r>
    </w:p>
    <w:p w:rsidR="009B58FF" w:rsidRPr="006E4BA0" w:rsidRDefault="009B58FF" w:rsidP="00410C1F">
      <w:pPr>
        <w:pStyle w:val="SingleTxtG"/>
        <w:ind w:firstLine="567"/>
        <w:rPr>
          <w:rFonts w:eastAsia="Malgun Gothic"/>
          <w:b/>
        </w:rPr>
      </w:pPr>
      <w:r w:rsidRPr="006E4BA0">
        <w:rPr>
          <w:rFonts w:eastAsia="Malgun Gothic"/>
          <w:b/>
        </w:rPr>
        <w:t>(a)</w:t>
      </w:r>
      <w:r w:rsidRPr="006E4BA0">
        <w:rPr>
          <w:rFonts w:eastAsia="Malgun Gothic"/>
          <w:b/>
        </w:rPr>
        <w:tab/>
      </w:r>
      <w:r w:rsidR="00B24553">
        <w:rPr>
          <w:rFonts w:eastAsia="Malgun Gothic"/>
          <w:b/>
        </w:rPr>
        <w:t>E</w:t>
      </w:r>
      <w:r w:rsidR="00B24553" w:rsidRPr="006E4BA0">
        <w:rPr>
          <w:rFonts w:eastAsia="Calibri"/>
          <w:b/>
        </w:rPr>
        <w:t xml:space="preserve">stablish </w:t>
      </w:r>
      <w:r w:rsidR="00B24553">
        <w:rPr>
          <w:rFonts w:eastAsia="Calibri"/>
          <w:b/>
        </w:rPr>
        <w:t>e</w:t>
      </w:r>
      <w:r w:rsidRPr="006E4BA0">
        <w:rPr>
          <w:rFonts w:eastAsia="Calibri"/>
          <w:b/>
        </w:rPr>
        <w:t>xpeditiously specialized juvenile court facilities and procedures with adequate human, technical and financial resources, designate specialized judges for children and ensure that such judges receive appropriate education and training</w:t>
      </w:r>
      <w:r w:rsidRPr="006E4BA0">
        <w:rPr>
          <w:rFonts w:eastAsia="Malgun Gothic"/>
          <w:b/>
        </w:rPr>
        <w:t>;</w:t>
      </w:r>
    </w:p>
    <w:p w:rsidR="009B58FF" w:rsidRPr="006E4BA0" w:rsidRDefault="009B58FF" w:rsidP="002267E5">
      <w:pPr>
        <w:pStyle w:val="SingleTxtG"/>
        <w:ind w:firstLine="567"/>
        <w:rPr>
          <w:rFonts w:eastAsia="Calibri"/>
          <w:b/>
        </w:rPr>
      </w:pPr>
      <w:r w:rsidRPr="006E4BA0">
        <w:rPr>
          <w:rFonts w:eastAsia="Malgun Gothic"/>
          <w:b/>
        </w:rPr>
        <w:t>(b)</w:t>
      </w:r>
      <w:r w:rsidRPr="006E4BA0">
        <w:rPr>
          <w:rFonts w:eastAsia="Malgun Gothic"/>
          <w:b/>
        </w:rPr>
        <w:tab/>
      </w:r>
      <w:r w:rsidRPr="006E4BA0">
        <w:rPr>
          <w:rFonts w:eastAsia="Calibri"/>
          <w:b/>
        </w:rPr>
        <w:t>Promote alternative measures to detention, such as diversion, probation, mediation, counselling or community service, wherever possible, and ensure that detention is</w:t>
      </w:r>
      <w:r w:rsidR="00B24553" w:rsidRPr="00B24553">
        <w:rPr>
          <w:rFonts w:eastAsia="Calibri"/>
          <w:b/>
        </w:rPr>
        <w:t xml:space="preserve"> </w:t>
      </w:r>
      <w:r w:rsidR="00B24553" w:rsidRPr="006E4BA0">
        <w:rPr>
          <w:rFonts w:eastAsia="Calibri"/>
          <w:b/>
        </w:rPr>
        <w:t>only</w:t>
      </w:r>
      <w:r w:rsidRPr="006E4BA0">
        <w:rPr>
          <w:rFonts w:eastAsia="Calibri"/>
          <w:b/>
        </w:rPr>
        <w:t xml:space="preserve"> used as a last resort and for the shortest possible period</w:t>
      </w:r>
      <w:r w:rsidR="002267E5">
        <w:rPr>
          <w:rFonts w:eastAsia="Calibri"/>
          <w:b/>
        </w:rPr>
        <w:t>,</w:t>
      </w:r>
      <w:r w:rsidRPr="006E4BA0">
        <w:rPr>
          <w:rFonts w:eastAsia="Calibri"/>
          <w:b/>
        </w:rPr>
        <w:t xml:space="preserve"> and that it is reviewed on a regular basis with a view to </w:t>
      </w:r>
      <w:r w:rsidR="00B24553">
        <w:rPr>
          <w:rFonts w:eastAsia="Calibri"/>
          <w:b/>
        </w:rPr>
        <w:t xml:space="preserve">its </w:t>
      </w:r>
      <w:r w:rsidRPr="006E4BA0">
        <w:rPr>
          <w:rFonts w:eastAsia="Calibri"/>
          <w:b/>
        </w:rPr>
        <w:t>withdraw</w:t>
      </w:r>
      <w:r w:rsidR="00B24553">
        <w:rPr>
          <w:rFonts w:eastAsia="Calibri"/>
          <w:b/>
        </w:rPr>
        <w:t>al</w:t>
      </w:r>
      <w:r w:rsidRPr="006E4BA0">
        <w:rPr>
          <w:rFonts w:eastAsia="Calibri"/>
          <w:b/>
        </w:rPr>
        <w:t xml:space="preserve">; </w:t>
      </w:r>
    </w:p>
    <w:p w:rsidR="009B58FF" w:rsidRPr="006E4BA0" w:rsidRDefault="00B474D5" w:rsidP="00410C1F">
      <w:pPr>
        <w:pStyle w:val="SingleTxtG"/>
        <w:ind w:firstLine="567"/>
        <w:rPr>
          <w:rFonts w:eastAsia="Calibri"/>
          <w:b/>
        </w:rPr>
      </w:pPr>
      <w:r w:rsidRPr="006E4BA0">
        <w:rPr>
          <w:rFonts w:eastAsia="Malgun Gothic"/>
          <w:b/>
        </w:rPr>
        <w:t>(c)</w:t>
      </w:r>
      <w:r w:rsidR="009B58FF" w:rsidRPr="006E4BA0">
        <w:rPr>
          <w:rFonts w:eastAsia="Malgun Gothic"/>
          <w:b/>
        </w:rPr>
        <w:tab/>
      </w:r>
      <w:r w:rsidR="009B58FF" w:rsidRPr="006E4BA0">
        <w:rPr>
          <w:rFonts w:eastAsia="Calibri"/>
          <w:b/>
        </w:rPr>
        <w:t xml:space="preserve">In cases where detention is unavoidable, ensure that detention conditions are compliant with international standards, including with regard to access to education and health services; </w:t>
      </w:r>
    </w:p>
    <w:p w:rsidR="009B58FF" w:rsidRPr="006E4BA0" w:rsidRDefault="00B474D5" w:rsidP="00410C1F">
      <w:pPr>
        <w:pStyle w:val="SingleTxtG"/>
        <w:ind w:firstLine="567"/>
        <w:rPr>
          <w:rFonts w:eastAsia="Calibri"/>
          <w:b/>
        </w:rPr>
      </w:pPr>
      <w:r w:rsidRPr="006E4BA0">
        <w:rPr>
          <w:rFonts w:eastAsia="Malgun Gothic"/>
          <w:b/>
        </w:rPr>
        <w:t>(d)</w:t>
      </w:r>
      <w:r w:rsidR="009B58FF" w:rsidRPr="006E4BA0">
        <w:rPr>
          <w:rFonts w:eastAsia="Malgun Gothic"/>
          <w:b/>
        </w:rPr>
        <w:tab/>
        <w:t xml:space="preserve">Adopt effective measures aimed at the recovery and social integration of children in conflict with the law. </w:t>
      </w:r>
    </w:p>
    <w:p w:rsidR="009B58FF" w:rsidRPr="005F512B" w:rsidRDefault="009B58FF" w:rsidP="00410C1F">
      <w:pPr>
        <w:pStyle w:val="SingleTxtG"/>
        <w:numPr>
          <w:ilvl w:val="0"/>
          <w:numId w:val="18"/>
        </w:numPr>
        <w:ind w:left="1134" w:firstLine="0"/>
        <w:rPr>
          <w:rFonts w:eastAsia="Malgun Gothic"/>
        </w:rPr>
      </w:pPr>
      <w:r w:rsidRPr="005F512B">
        <w:rPr>
          <w:rFonts w:eastAsia="Malgun Gothic"/>
        </w:rPr>
        <w:t xml:space="preserve">To that effect, the </w:t>
      </w:r>
      <w:r w:rsidRPr="005F512B">
        <w:t>Committee</w:t>
      </w:r>
      <w:r w:rsidRPr="005F512B">
        <w:rPr>
          <w:rFonts w:eastAsia="Malgun Gothic"/>
        </w:rPr>
        <w:t xml:space="preserve"> recommends that the State party make use of the technical </w:t>
      </w:r>
      <w:r w:rsidRPr="005F512B">
        <w:t>assistance</w:t>
      </w:r>
      <w:r w:rsidRPr="005F512B">
        <w:rPr>
          <w:rFonts w:eastAsia="Malgun Gothic"/>
        </w:rPr>
        <w:t xml:space="preserve"> tools developed by the Interagency Panel on Juvenile Justice and its members, including </w:t>
      </w:r>
      <w:r w:rsidR="00B24553">
        <w:rPr>
          <w:rFonts w:eastAsia="Malgun Gothic"/>
        </w:rPr>
        <w:t xml:space="preserve">the </w:t>
      </w:r>
      <w:r w:rsidR="00B24553" w:rsidRPr="005F512B">
        <w:rPr>
          <w:rFonts w:eastAsia="Malgun Gothic"/>
        </w:rPr>
        <w:t>O</w:t>
      </w:r>
      <w:r w:rsidR="00B24553">
        <w:rPr>
          <w:rFonts w:eastAsia="Malgun Gothic"/>
        </w:rPr>
        <w:t xml:space="preserve">ffice of the United Nations </w:t>
      </w:r>
      <w:r w:rsidR="00B24553" w:rsidRPr="005F512B">
        <w:rPr>
          <w:rFonts w:eastAsia="Malgun Gothic"/>
        </w:rPr>
        <w:t>H</w:t>
      </w:r>
      <w:r w:rsidR="00B24553">
        <w:rPr>
          <w:rFonts w:eastAsia="Malgun Gothic"/>
        </w:rPr>
        <w:t xml:space="preserve">igh </w:t>
      </w:r>
      <w:r w:rsidR="00B24553" w:rsidRPr="005F512B">
        <w:rPr>
          <w:rFonts w:eastAsia="Malgun Gothic"/>
        </w:rPr>
        <w:t>C</w:t>
      </w:r>
      <w:r w:rsidR="00B24553">
        <w:rPr>
          <w:rFonts w:eastAsia="Malgun Gothic"/>
        </w:rPr>
        <w:t xml:space="preserve">ommissioner for </w:t>
      </w:r>
      <w:r w:rsidR="00B24553" w:rsidRPr="005F512B">
        <w:rPr>
          <w:rFonts w:eastAsia="Malgun Gothic"/>
        </w:rPr>
        <w:t>H</w:t>
      </w:r>
      <w:r w:rsidR="00B24553">
        <w:rPr>
          <w:rFonts w:eastAsia="Malgun Gothic"/>
        </w:rPr>
        <w:t xml:space="preserve">uman </w:t>
      </w:r>
      <w:r w:rsidR="00B24553" w:rsidRPr="005F512B">
        <w:rPr>
          <w:rFonts w:eastAsia="Malgun Gothic"/>
        </w:rPr>
        <w:t>R</w:t>
      </w:r>
      <w:r w:rsidR="00B24553">
        <w:rPr>
          <w:rFonts w:eastAsia="Malgun Gothic"/>
        </w:rPr>
        <w:t>ights,</w:t>
      </w:r>
      <w:r w:rsidR="00B24553" w:rsidRPr="005F512B">
        <w:rPr>
          <w:rFonts w:eastAsia="Malgun Gothic"/>
        </w:rPr>
        <w:t xml:space="preserve"> UNICEF, </w:t>
      </w:r>
      <w:r w:rsidRPr="005F512B">
        <w:rPr>
          <w:rFonts w:eastAsia="Malgun Gothic"/>
        </w:rPr>
        <w:t xml:space="preserve">the United Nations </w:t>
      </w:r>
      <w:r w:rsidRPr="005F512B">
        <w:t>Office</w:t>
      </w:r>
      <w:r w:rsidRPr="005F512B">
        <w:rPr>
          <w:rFonts w:eastAsia="Malgun Gothic"/>
        </w:rPr>
        <w:t xml:space="preserve"> on Drugs and Crime and </w:t>
      </w:r>
      <w:r w:rsidR="00B24553">
        <w:rPr>
          <w:rFonts w:eastAsia="Malgun Gothic"/>
        </w:rPr>
        <w:t>non-governmental organizations</w:t>
      </w:r>
      <w:r w:rsidRPr="005F512B">
        <w:rPr>
          <w:rFonts w:eastAsia="Malgun Gothic"/>
        </w:rPr>
        <w:t>, and seek technical assistance in the area of juvenile justice from members of the Panel.</w:t>
      </w:r>
    </w:p>
    <w:p w:rsidR="009B58FF" w:rsidRPr="005F512B" w:rsidRDefault="009B58FF" w:rsidP="00435368">
      <w:pPr>
        <w:pStyle w:val="H1G"/>
        <w:rPr>
          <w:rFonts w:eastAsia="SimSun"/>
        </w:rPr>
      </w:pPr>
      <w:r w:rsidRPr="005F512B">
        <w:rPr>
          <w:rFonts w:eastAsia="Malgun Gothic"/>
        </w:rPr>
        <w:tab/>
      </w:r>
      <w:r w:rsidR="00F2447D">
        <w:rPr>
          <w:rFonts w:eastAsia="SimSun"/>
        </w:rPr>
        <w:t>I</w:t>
      </w:r>
      <w:r w:rsidRPr="005F512B">
        <w:rPr>
          <w:rFonts w:eastAsia="SimSun"/>
        </w:rPr>
        <w:t>.</w:t>
      </w:r>
      <w:r w:rsidRPr="005F512B">
        <w:rPr>
          <w:rFonts w:eastAsia="SimSun"/>
        </w:rPr>
        <w:tab/>
        <w:t xml:space="preserve">Ratification of </w:t>
      </w:r>
      <w:r w:rsidRPr="005F512B">
        <w:t>the Optional Protocol on a communications procedure</w:t>
      </w:r>
    </w:p>
    <w:p w:rsidR="009B58FF" w:rsidRPr="00435368" w:rsidRDefault="009B58FF" w:rsidP="00410C1F">
      <w:pPr>
        <w:pStyle w:val="SingleTxtG"/>
        <w:numPr>
          <w:ilvl w:val="0"/>
          <w:numId w:val="18"/>
        </w:numPr>
        <w:ind w:left="1134" w:firstLine="0"/>
        <w:rPr>
          <w:b/>
        </w:rPr>
      </w:pPr>
      <w:r w:rsidRPr="00435368">
        <w:rPr>
          <w:rFonts w:eastAsia="Malgun Gothic"/>
          <w:b/>
        </w:rPr>
        <w:t xml:space="preserve">The </w:t>
      </w:r>
      <w:r w:rsidRPr="00435368">
        <w:rPr>
          <w:b/>
        </w:rPr>
        <w:t>Committee</w:t>
      </w:r>
      <w:r w:rsidRPr="00435368">
        <w:rPr>
          <w:rFonts w:eastAsia="Malgun Gothic"/>
          <w:b/>
        </w:rPr>
        <w:t xml:space="preserve"> encourages the State party to complete, </w:t>
      </w:r>
      <w:r w:rsidRPr="00435368">
        <w:rPr>
          <w:b/>
        </w:rPr>
        <w:t>without further delay,</w:t>
      </w:r>
      <w:r w:rsidRPr="00435368">
        <w:rPr>
          <w:rFonts w:eastAsia="Malgun Gothic"/>
          <w:b/>
        </w:rPr>
        <w:t xml:space="preserve"> the ratification of </w:t>
      </w:r>
      <w:r w:rsidRPr="00435368">
        <w:rPr>
          <w:b/>
        </w:rPr>
        <w:t>the Optional Protocol to the Convention on the Rights of the Child on a communications procedure</w:t>
      </w:r>
      <w:r w:rsidR="000861D0">
        <w:rPr>
          <w:b/>
        </w:rPr>
        <w:t>,</w:t>
      </w:r>
      <w:r w:rsidR="000861D0" w:rsidRPr="000861D0">
        <w:rPr>
          <w:rFonts w:eastAsia="Malgun Gothic"/>
          <w:b/>
        </w:rPr>
        <w:t xml:space="preserve"> </w:t>
      </w:r>
      <w:r w:rsidR="000861D0" w:rsidRPr="00435368">
        <w:rPr>
          <w:rFonts w:eastAsia="Malgun Gothic"/>
          <w:b/>
        </w:rPr>
        <w:t xml:space="preserve">in order to further strengthen the </w:t>
      </w:r>
      <w:r w:rsidR="000861D0" w:rsidRPr="00435368">
        <w:rPr>
          <w:b/>
        </w:rPr>
        <w:t>fulfilment</w:t>
      </w:r>
      <w:r w:rsidR="000861D0" w:rsidRPr="00435368">
        <w:rPr>
          <w:rFonts w:eastAsia="Malgun Gothic"/>
          <w:b/>
        </w:rPr>
        <w:t xml:space="preserve"> of children’s rights</w:t>
      </w:r>
      <w:r w:rsidRPr="00435368">
        <w:rPr>
          <w:b/>
        </w:rPr>
        <w:t>.</w:t>
      </w:r>
    </w:p>
    <w:p w:rsidR="009B58FF" w:rsidRPr="005F512B" w:rsidRDefault="009B58FF" w:rsidP="00435368">
      <w:pPr>
        <w:pStyle w:val="H1G"/>
        <w:rPr>
          <w:rFonts w:eastAsia="SimSun"/>
        </w:rPr>
      </w:pPr>
      <w:r w:rsidRPr="005F512B">
        <w:rPr>
          <w:rFonts w:eastAsia="SimSun"/>
        </w:rPr>
        <w:tab/>
      </w:r>
      <w:r w:rsidR="00F2447D">
        <w:rPr>
          <w:rFonts w:eastAsia="SimSun"/>
        </w:rPr>
        <w:t>J</w:t>
      </w:r>
      <w:r w:rsidRPr="005F512B">
        <w:rPr>
          <w:rFonts w:eastAsia="SimSun"/>
        </w:rPr>
        <w:t>.</w:t>
      </w:r>
      <w:r w:rsidRPr="005F512B">
        <w:rPr>
          <w:rFonts w:eastAsia="SimSun"/>
        </w:rPr>
        <w:tab/>
        <w:t>Cooperation with regional bodies</w:t>
      </w:r>
    </w:p>
    <w:p w:rsidR="009B58FF" w:rsidRPr="00435368" w:rsidRDefault="009B58FF" w:rsidP="00410C1F">
      <w:pPr>
        <w:pStyle w:val="SingleTxtG"/>
        <w:numPr>
          <w:ilvl w:val="0"/>
          <w:numId w:val="18"/>
        </w:numPr>
        <w:ind w:left="1134" w:firstLine="0"/>
        <w:rPr>
          <w:b/>
        </w:rPr>
      </w:pPr>
      <w:r w:rsidRPr="00435368">
        <w:rPr>
          <w:b/>
        </w:rPr>
        <w:t xml:space="preserve">The Committee recommends that the State party cooperate with the Organization of American States (OAS) on the implementation of children’s rights, both in the State party and in other OAS member States. </w:t>
      </w:r>
    </w:p>
    <w:p w:rsidR="009B58FF" w:rsidRPr="005F512B" w:rsidRDefault="009B58FF" w:rsidP="00435368">
      <w:pPr>
        <w:pStyle w:val="HChG"/>
      </w:pPr>
      <w:r w:rsidRPr="005F512B">
        <w:tab/>
        <w:t>I</w:t>
      </w:r>
      <w:r w:rsidR="00410C1F">
        <w:t>V.</w:t>
      </w:r>
      <w:r w:rsidR="00410C1F">
        <w:tab/>
        <w:t>Implementation and reporting</w:t>
      </w:r>
    </w:p>
    <w:p w:rsidR="009B58FF" w:rsidRPr="005F512B" w:rsidRDefault="009B58FF" w:rsidP="00435368">
      <w:pPr>
        <w:pStyle w:val="H1G"/>
      </w:pPr>
      <w:r w:rsidRPr="005F512B">
        <w:tab/>
        <w:t>A.</w:t>
      </w:r>
      <w:r w:rsidRPr="005F512B">
        <w:tab/>
        <w:t>Follow-up and dissemination</w:t>
      </w:r>
    </w:p>
    <w:p w:rsidR="009B58FF" w:rsidRPr="00435368" w:rsidRDefault="009B58FF" w:rsidP="00E24807">
      <w:pPr>
        <w:pStyle w:val="SingleTxtG"/>
        <w:numPr>
          <w:ilvl w:val="0"/>
          <w:numId w:val="18"/>
        </w:numPr>
        <w:ind w:left="1134" w:firstLine="0"/>
        <w:rPr>
          <w:rFonts w:eastAsia="Malgun Gothic"/>
          <w:b/>
        </w:rPr>
      </w:pPr>
      <w:r w:rsidRPr="00435368">
        <w:rPr>
          <w:rFonts w:eastAsia="Malgun Gothic"/>
          <w:b/>
        </w:rPr>
        <w:t xml:space="preserve">The </w:t>
      </w:r>
      <w:r w:rsidRPr="00435368">
        <w:rPr>
          <w:b/>
        </w:rPr>
        <w:t>Committee</w:t>
      </w:r>
      <w:r w:rsidRPr="00435368">
        <w:rPr>
          <w:rFonts w:eastAsia="Malgun Gothic"/>
          <w:b/>
        </w:rPr>
        <w:t xml:space="preserve"> recommends </w:t>
      </w:r>
      <w:r w:rsidRPr="00435368">
        <w:rPr>
          <w:b/>
        </w:rPr>
        <w:t>that</w:t>
      </w:r>
      <w:r w:rsidRPr="00435368">
        <w:rPr>
          <w:rFonts w:eastAsia="Malgun Gothic"/>
          <w:b/>
        </w:rPr>
        <w:t xml:space="preserve"> the State party take all appropriate measures to ensure that the recommendations contained in the present concluding observations are fully implemented. The Committee also recommends that the combined </w:t>
      </w:r>
      <w:r w:rsidR="00B24553">
        <w:rPr>
          <w:rFonts w:eastAsia="Malgun Gothic"/>
          <w:b/>
        </w:rPr>
        <w:t>thi</w:t>
      </w:r>
      <w:r w:rsidRPr="00435368">
        <w:rPr>
          <w:rFonts w:eastAsia="Malgun Gothic"/>
          <w:b/>
        </w:rPr>
        <w:t xml:space="preserve">rd to </w:t>
      </w:r>
      <w:r w:rsidR="00B24553">
        <w:rPr>
          <w:rFonts w:eastAsia="Malgun Gothic"/>
          <w:b/>
        </w:rPr>
        <w:t>fif</w:t>
      </w:r>
      <w:r w:rsidRPr="00435368">
        <w:rPr>
          <w:rFonts w:eastAsia="Malgun Gothic"/>
          <w:b/>
        </w:rPr>
        <w:t>th periodic report</w:t>
      </w:r>
      <w:r w:rsidR="007545E3">
        <w:rPr>
          <w:rFonts w:eastAsia="Malgun Gothic"/>
          <w:b/>
        </w:rPr>
        <w:t>s</w:t>
      </w:r>
      <w:r w:rsidRPr="00435368">
        <w:rPr>
          <w:rFonts w:eastAsia="Malgun Gothic"/>
          <w:b/>
        </w:rPr>
        <w:t xml:space="preserve">, the written replies </w:t>
      </w:r>
      <w:r w:rsidR="00E24807" w:rsidRPr="00435368">
        <w:rPr>
          <w:rFonts w:eastAsia="Malgun Gothic"/>
          <w:b/>
        </w:rPr>
        <w:t>of the State party</w:t>
      </w:r>
      <w:r w:rsidR="00E24807">
        <w:rPr>
          <w:rFonts w:eastAsia="Malgun Gothic"/>
          <w:b/>
        </w:rPr>
        <w:t xml:space="preserve"> </w:t>
      </w:r>
      <w:r w:rsidRPr="00435368">
        <w:rPr>
          <w:rFonts w:eastAsia="Malgun Gothic"/>
          <w:b/>
        </w:rPr>
        <w:t>to the list of issues</w:t>
      </w:r>
      <w:r w:rsidR="00E24807">
        <w:rPr>
          <w:rFonts w:eastAsia="Malgun Gothic"/>
          <w:b/>
        </w:rPr>
        <w:t>,</w:t>
      </w:r>
      <w:r w:rsidRPr="00435368">
        <w:rPr>
          <w:rFonts w:eastAsia="Malgun Gothic"/>
          <w:b/>
        </w:rPr>
        <w:t xml:space="preserve"> and the present concluding observations be made widely available in the languages of the country.</w:t>
      </w:r>
    </w:p>
    <w:p w:rsidR="009B58FF" w:rsidRPr="005F512B" w:rsidRDefault="009B58FF" w:rsidP="00435368">
      <w:pPr>
        <w:pStyle w:val="H1G"/>
        <w:rPr>
          <w:rFonts w:eastAsia="Malgun Gothic"/>
        </w:rPr>
      </w:pPr>
      <w:r w:rsidRPr="005F512B">
        <w:rPr>
          <w:rFonts w:eastAsia="Malgun Gothic"/>
        </w:rPr>
        <w:tab/>
        <w:t>B.</w:t>
      </w:r>
      <w:r w:rsidRPr="005F512B">
        <w:rPr>
          <w:rFonts w:eastAsia="Malgun Gothic"/>
        </w:rPr>
        <w:tab/>
        <w:t xml:space="preserve">Next report </w:t>
      </w:r>
    </w:p>
    <w:p w:rsidR="009B58FF" w:rsidRPr="00435368" w:rsidRDefault="009B58FF" w:rsidP="00410C1F">
      <w:pPr>
        <w:pStyle w:val="SingleTxtG"/>
        <w:numPr>
          <w:ilvl w:val="0"/>
          <w:numId w:val="18"/>
        </w:numPr>
        <w:ind w:left="1134" w:firstLine="0"/>
        <w:rPr>
          <w:rFonts w:eastAsia="Malgun Gothic"/>
          <w:b/>
        </w:rPr>
      </w:pPr>
      <w:r w:rsidRPr="00435368">
        <w:rPr>
          <w:rFonts w:eastAsia="Malgun Gothic"/>
          <w:b/>
        </w:rPr>
        <w:t xml:space="preserve">The Committee invites the State party to submit its combined sixth and seventh periodic reports by 19 June 2021 and to include therein information on the follow-up </w:t>
      </w:r>
      <w:r w:rsidRPr="00435368">
        <w:rPr>
          <w:b/>
        </w:rPr>
        <w:t>to</w:t>
      </w:r>
      <w:r w:rsidRPr="00435368">
        <w:rPr>
          <w:rFonts w:eastAsia="Malgun Gothic"/>
          <w:b/>
        </w:rPr>
        <w:t xml:space="preserve"> the present concluding observations. The report should be in compliance with the Committee’s harmonized treaty-specific reporting guidelines adopted on 1 October 2010 (CRC/C/58/Rev.2 and Corr.1) and should not exceed 21,200 words</w:t>
      </w:r>
      <w:r w:rsidR="00C056D6">
        <w:rPr>
          <w:rFonts w:eastAsia="Malgun Gothic"/>
          <w:b/>
        </w:rPr>
        <w:t>, as stipulated by</w:t>
      </w:r>
      <w:r w:rsidRPr="00435368">
        <w:rPr>
          <w:rFonts w:eastAsia="Malgun Gothic"/>
          <w:b/>
        </w:rPr>
        <w:t xml:space="preserve"> </w:t>
      </w:r>
      <w:r w:rsidR="00C056D6">
        <w:rPr>
          <w:rFonts w:eastAsia="Malgun Gothic"/>
          <w:b/>
        </w:rPr>
        <w:t>the</w:t>
      </w:r>
      <w:r w:rsidRPr="00435368">
        <w:rPr>
          <w:rFonts w:eastAsia="Malgun Gothic"/>
          <w:b/>
        </w:rPr>
        <w:t xml:space="preserve"> General Assembly </w:t>
      </w:r>
      <w:r w:rsidR="00C056D6">
        <w:rPr>
          <w:rFonts w:eastAsia="Malgun Gothic"/>
          <w:b/>
        </w:rPr>
        <w:t xml:space="preserve">in paragraph 16 of its </w:t>
      </w:r>
      <w:r w:rsidRPr="00435368">
        <w:rPr>
          <w:rFonts w:eastAsia="Malgun Gothic"/>
          <w:b/>
        </w:rPr>
        <w:t>resolution 68/268.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9B58FF" w:rsidRPr="00435368" w:rsidRDefault="009B58FF" w:rsidP="00410C1F">
      <w:pPr>
        <w:pStyle w:val="SingleTxtG"/>
        <w:numPr>
          <w:ilvl w:val="0"/>
          <w:numId w:val="18"/>
        </w:numPr>
        <w:ind w:left="1134" w:firstLine="0"/>
        <w:rPr>
          <w:rFonts w:eastAsia="Malgun Gothic"/>
          <w:b/>
        </w:rPr>
      </w:pPr>
      <w:r w:rsidRPr="00435368">
        <w:rPr>
          <w:rFonts w:eastAsia="Malgun Gothic"/>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w:t>
      </w:r>
      <w:r w:rsidR="00C056D6">
        <w:rPr>
          <w:rFonts w:eastAsia="Malgun Gothic"/>
          <w:b/>
        </w:rPr>
        <w:t>,</w:t>
      </w:r>
      <w:r w:rsidRPr="00435368">
        <w:rPr>
          <w:rFonts w:eastAsia="Malgun Gothic"/>
          <w:b/>
        </w:rPr>
        <w:t xml:space="preserve"> and </w:t>
      </w:r>
      <w:r w:rsidR="00C056D6">
        <w:rPr>
          <w:rFonts w:eastAsia="Malgun Gothic"/>
          <w:b/>
        </w:rPr>
        <w:t xml:space="preserve">by the </w:t>
      </w:r>
      <w:r w:rsidRPr="00435368">
        <w:rPr>
          <w:rFonts w:eastAsia="Malgun Gothic"/>
          <w:b/>
        </w:rPr>
        <w:t xml:space="preserve">General Assembly </w:t>
      </w:r>
      <w:r w:rsidR="00C056D6">
        <w:rPr>
          <w:rFonts w:eastAsia="Malgun Gothic"/>
          <w:b/>
        </w:rPr>
        <w:t xml:space="preserve">in paragraph 16 of its </w:t>
      </w:r>
      <w:r w:rsidRPr="00435368">
        <w:rPr>
          <w:rFonts w:eastAsia="Malgun Gothic"/>
          <w:b/>
        </w:rPr>
        <w:t xml:space="preserve">resolution 68/268. </w:t>
      </w:r>
    </w:p>
    <w:p w:rsidR="009B58FF" w:rsidRPr="00435368" w:rsidRDefault="00435368" w:rsidP="00435368">
      <w:pPr>
        <w:pStyle w:val="SingleTxtG"/>
        <w:spacing w:before="240" w:after="0"/>
        <w:jc w:val="center"/>
        <w:rPr>
          <w:u w:val="single"/>
        </w:rPr>
      </w:pPr>
      <w:r>
        <w:rPr>
          <w:u w:val="single"/>
        </w:rPr>
        <w:tab/>
      </w:r>
      <w:r>
        <w:rPr>
          <w:u w:val="single"/>
        </w:rPr>
        <w:tab/>
      </w:r>
      <w:r>
        <w:rPr>
          <w:u w:val="single"/>
        </w:rPr>
        <w:tab/>
      </w:r>
    </w:p>
    <w:sectPr w:rsidR="009B58FF" w:rsidRPr="00435368" w:rsidSect="009B58F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CC0" w:rsidRDefault="00867CC0"/>
  </w:endnote>
  <w:endnote w:type="continuationSeparator" w:id="0">
    <w:p w:rsidR="00867CC0" w:rsidRDefault="00867CC0"/>
  </w:endnote>
  <w:endnote w:type="continuationNotice" w:id="1">
    <w:p w:rsidR="00867CC0" w:rsidRDefault="00867C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46" w:rsidRPr="00EB19DD" w:rsidRDefault="00253346" w:rsidP="009B58FF">
    <w:pPr>
      <w:pStyle w:val="Footer"/>
      <w:tabs>
        <w:tab w:val="right" w:pos="9598"/>
        <w:tab w:val="right" w:pos="9638"/>
      </w:tabs>
      <w:rPr>
        <w:b/>
      </w:rPr>
    </w:pPr>
    <w:r w:rsidRPr="00EB19DD">
      <w:rPr>
        <w:b/>
        <w:sz w:val="18"/>
      </w:rPr>
      <w:fldChar w:fldCharType="begin"/>
    </w:r>
    <w:r w:rsidRPr="00EB19DD">
      <w:rPr>
        <w:b/>
        <w:sz w:val="18"/>
      </w:rPr>
      <w:instrText xml:space="preserve"> PAGE  \* MERGEFORMAT </w:instrText>
    </w:r>
    <w:r w:rsidRPr="00EB19DD">
      <w:rPr>
        <w:b/>
        <w:sz w:val="18"/>
      </w:rPr>
      <w:fldChar w:fldCharType="separate"/>
    </w:r>
    <w:r w:rsidR="00053C8B">
      <w:rPr>
        <w:b/>
        <w:noProof/>
        <w:sz w:val="18"/>
      </w:rPr>
      <w:t>16</w:t>
    </w:r>
    <w:r w:rsidRPr="00EB19DD">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46" w:rsidRPr="00EB19DD" w:rsidRDefault="00253346" w:rsidP="00F7081C">
    <w:pPr>
      <w:pStyle w:val="Footer"/>
      <w:tabs>
        <w:tab w:val="right" w:pos="9598"/>
        <w:tab w:val="right" w:pos="9638"/>
      </w:tabs>
      <w:rPr>
        <w:b/>
        <w:sz w:val="18"/>
      </w:rPr>
    </w:pPr>
    <w:r>
      <w:rPr>
        <w:b/>
        <w:sz w:val="18"/>
      </w:rPr>
      <w:tab/>
    </w:r>
    <w:r w:rsidRPr="00EB19DD">
      <w:rPr>
        <w:b/>
        <w:sz w:val="18"/>
      </w:rPr>
      <w:fldChar w:fldCharType="begin"/>
    </w:r>
    <w:r w:rsidRPr="00EB19DD">
      <w:rPr>
        <w:b/>
        <w:sz w:val="18"/>
      </w:rPr>
      <w:instrText xml:space="preserve"> PAGE  \* MERGEFORMAT </w:instrText>
    </w:r>
    <w:r w:rsidRPr="00EB19DD">
      <w:rPr>
        <w:b/>
        <w:sz w:val="18"/>
      </w:rPr>
      <w:fldChar w:fldCharType="separate"/>
    </w:r>
    <w:r w:rsidR="00053C8B">
      <w:rPr>
        <w:b/>
        <w:noProof/>
        <w:sz w:val="18"/>
      </w:rPr>
      <w:t>15</w:t>
    </w:r>
    <w:r w:rsidRPr="00EB19D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46" w:rsidRPr="009B58FF" w:rsidRDefault="008D7E2D">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253346">
      <w:rPr>
        <w:sz w:val="20"/>
      </w:rPr>
      <w:t>GE.15-</w:t>
    </w:r>
    <w:r w:rsidR="00CC071E">
      <w:rPr>
        <w:sz w:val="20"/>
      </w:rPr>
      <w:t>04312</w:t>
    </w:r>
    <w:r>
      <w:rPr>
        <w:sz w:val="20"/>
      </w:rPr>
      <w:t xml:space="preserve">  (E)</w:t>
    </w:r>
    <w:r>
      <w:rPr>
        <w:sz w:val="20"/>
      </w:rPr>
      <w:br/>
    </w:r>
    <w:r w:rsidRPr="008D7E2D">
      <w:rPr>
        <w:rFonts w:ascii="C39T30Lfz" w:hAnsi="C39T30Lfz"/>
        <w:sz w:val="56"/>
      </w:rPr>
      <w:t></w:t>
    </w:r>
    <w:r w:rsidRPr="008D7E2D">
      <w:rPr>
        <w:rFonts w:ascii="C39T30Lfz" w:hAnsi="C39T30Lfz"/>
        <w:sz w:val="56"/>
      </w:rPr>
      <w:t></w:t>
    </w:r>
    <w:r w:rsidRPr="008D7E2D">
      <w:rPr>
        <w:rFonts w:ascii="C39T30Lfz" w:hAnsi="C39T30Lfz"/>
        <w:sz w:val="56"/>
      </w:rPr>
      <w:t></w:t>
    </w:r>
    <w:r w:rsidRPr="008D7E2D">
      <w:rPr>
        <w:rFonts w:ascii="C39T30Lfz" w:hAnsi="C39T30Lfz"/>
        <w:sz w:val="56"/>
      </w:rPr>
      <w:t></w:t>
    </w:r>
    <w:r w:rsidRPr="008D7E2D">
      <w:rPr>
        <w:rFonts w:ascii="C39T30Lfz" w:hAnsi="C39T30Lfz"/>
        <w:sz w:val="56"/>
      </w:rPr>
      <w:t></w:t>
    </w:r>
    <w:r w:rsidRPr="008D7E2D">
      <w:rPr>
        <w:rFonts w:ascii="C39T30Lfz" w:hAnsi="C39T30Lfz"/>
        <w:sz w:val="56"/>
      </w:rPr>
      <w:t></w:t>
    </w:r>
    <w:r w:rsidRPr="008D7E2D">
      <w:rPr>
        <w:rFonts w:ascii="C39T30Lfz" w:hAnsi="C39T30Lfz"/>
        <w:sz w:val="56"/>
      </w:rPr>
      <w:t></w:t>
    </w:r>
    <w:r w:rsidRPr="008D7E2D">
      <w:rPr>
        <w:rFonts w:ascii="C39T30Lfz" w:hAnsi="C39T30Lfz"/>
        <w:sz w:val="56"/>
      </w:rPr>
      <w:t></w:t>
    </w:r>
    <w:r w:rsidRPr="008D7E2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CC0" w:rsidRDefault="00867CC0">
      <w:pPr>
        <w:tabs>
          <w:tab w:val="right" w:pos="2155"/>
        </w:tabs>
        <w:spacing w:after="80"/>
        <w:ind w:left="680"/>
        <w:rPr>
          <w:u w:val="single"/>
        </w:rPr>
      </w:pPr>
      <w:r>
        <w:rPr>
          <w:u w:val="single"/>
        </w:rPr>
        <w:tab/>
      </w:r>
    </w:p>
  </w:footnote>
  <w:footnote w:type="continuationSeparator" w:id="0">
    <w:p w:rsidR="00867CC0" w:rsidRDefault="00867CC0">
      <w:pPr>
        <w:tabs>
          <w:tab w:val="left" w:pos="2155"/>
        </w:tabs>
        <w:spacing w:after="80"/>
        <w:ind w:left="680"/>
        <w:rPr>
          <w:u w:val="single"/>
        </w:rPr>
      </w:pPr>
      <w:r>
        <w:rPr>
          <w:u w:val="single"/>
        </w:rPr>
        <w:tab/>
      </w:r>
    </w:p>
  </w:footnote>
  <w:footnote w:type="continuationNotice" w:id="1">
    <w:p w:rsidR="00867CC0" w:rsidRDefault="00867CC0"/>
  </w:footnote>
  <w:footnote w:id="2">
    <w:p w:rsidR="00253346" w:rsidRDefault="00253346">
      <w:pPr>
        <w:pStyle w:val="FootnoteText"/>
      </w:pPr>
      <w:r>
        <w:tab/>
      </w:r>
      <w:r w:rsidRPr="00F7081C">
        <w:rPr>
          <w:rStyle w:val="FootnoteReference"/>
          <w:sz w:val="20"/>
          <w:vertAlign w:val="baseline"/>
        </w:rPr>
        <w:t>*</w:t>
      </w:r>
      <w:r>
        <w:tab/>
      </w:r>
      <w:r w:rsidRPr="003948AD">
        <w:t xml:space="preserve">Adopted by the Committee at its </w:t>
      </w:r>
      <w:r>
        <w:t>sixty-eigh</w:t>
      </w:r>
      <w:r w:rsidRPr="00EB19DD">
        <w:t xml:space="preserve">th </w:t>
      </w:r>
      <w:r>
        <w:t>session (12–</w:t>
      </w:r>
      <w:r w:rsidRPr="003948AD">
        <w:t>30 January 2015).</w:t>
      </w:r>
    </w:p>
  </w:footnote>
  <w:footnote w:id="3">
    <w:p w:rsidR="00253346" w:rsidRDefault="00253346" w:rsidP="009B58FF">
      <w:pPr>
        <w:pStyle w:val="FootnoteText"/>
      </w:pPr>
      <w:r>
        <w:tab/>
      </w:r>
      <w:r w:rsidRPr="00F7081C">
        <w:rPr>
          <w:rStyle w:val="FootnoteReference"/>
        </w:rPr>
        <w:footnoteRef/>
      </w:r>
      <w:r>
        <w:tab/>
      </w:r>
      <w:r w:rsidRPr="00BE4198">
        <w:t xml:space="preserve">The </w:t>
      </w:r>
      <w:r w:rsidRPr="00127C5F">
        <w:t>term</w:t>
      </w:r>
      <w:r>
        <w:t xml:space="preserve"> “</w:t>
      </w:r>
      <w:r w:rsidRPr="00BE4198">
        <w:t>children</w:t>
      </w:r>
      <w:r>
        <w:t>”</w:t>
      </w:r>
      <w:r w:rsidRPr="00BE4198">
        <w:t xml:space="preserve"> encompasses </w:t>
      </w:r>
      <w:r>
        <w:t>any</w:t>
      </w:r>
      <w:r w:rsidRPr="00BE4198">
        <w:t>one under the age of 18, including adolescents.</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46" w:rsidRPr="00E3332D" w:rsidRDefault="00253346" w:rsidP="00E3332D">
    <w:pPr>
      <w:pStyle w:val="Header"/>
    </w:pPr>
    <w:r>
      <w:t>CRC/C/URY/CO/3-5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46" w:rsidRPr="00E3332D" w:rsidRDefault="00253346" w:rsidP="009B58FF">
    <w:pPr>
      <w:pStyle w:val="Header"/>
      <w:jc w:val="right"/>
    </w:pPr>
    <w:r>
      <w:t>CRC/C/URY/CO/3-5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FD3899"/>
    <w:multiLevelType w:val="hybridMultilevel"/>
    <w:tmpl w:val="0F9895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92895"/>
    <w:multiLevelType w:val="hybridMultilevel"/>
    <w:tmpl w:val="91388772"/>
    <w:lvl w:ilvl="0" w:tplc="B264417E">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34751"/>
    <w:rsid w:val="00053C8B"/>
    <w:rsid w:val="00063E08"/>
    <w:rsid w:val="000861D0"/>
    <w:rsid w:val="0009577B"/>
    <w:rsid w:val="00097990"/>
    <w:rsid w:val="000A5272"/>
    <w:rsid w:val="000B47C2"/>
    <w:rsid w:val="000D46CF"/>
    <w:rsid w:val="00112C78"/>
    <w:rsid w:val="00125086"/>
    <w:rsid w:val="001351BC"/>
    <w:rsid w:val="00136A40"/>
    <w:rsid w:val="001459E7"/>
    <w:rsid w:val="00170B76"/>
    <w:rsid w:val="00171131"/>
    <w:rsid w:val="001843CC"/>
    <w:rsid w:val="001B0E60"/>
    <w:rsid w:val="001C25AF"/>
    <w:rsid w:val="001D7AC6"/>
    <w:rsid w:val="001E26F5"/>
    <w:rsid w:val="001E449A"/>
    <w:rsid w:val="001F4169"/>
    <w:rsid w:val="001F6A89"/>
    <w:rsid w:val="002267E5"/>
    <w:rsid w:val="00253346"/>
    <w:rsid w:val="00262988"/>
    <w:rsid w:val="00264E80"/>
    <w:rsid w:val="002664B0"/>
    <w:rsid w:val="002A34DE"/>
    <w:rsid w:val="002B3E3D"/>
    <w:rsid w:val="002E7E24"/>
    <w:rsid w:val="00303BE1"/>
    <w:rsid w:val="00347422"/>
    <w:rsid w:val="00353278"/>
    <w:rsid w:val="00355767"/>
    <w:rsid w:val="003A12BF"/>
    <w:rsid w:val="003D4BE5"/>
    <w:rsid w:val="003E63E5"/>
    <w:rsid w:val="00410C1F"/>
    <w:rsid w:val="00435368"/>
    <w:rsid w:val="00443E88"/>
    <w:rsid w:val="00445D02"/>
    <w:rsid w:val="0046119E"/>
    <w:rsid w:val="00462DCA"/>
    <w:rsid w:val="004835EF"/>
    <w:rsid w:val="004937D5"/>
    <w:rsid w:val="004D3813"/>
    <w:rsid w:val="004E4582"/>
    <w:rsid w:val="00504576"/>
    <w:rsid w:val="00512196"/>
    <w:rsid w:val="00517A90"/>
    <w:rsid w:val="00526953"/>
    <w:rsid w:val="005569FC"/>
    <w:rsid w:val="00557475"/>
    <w:rsid w:val="005B2F03"/>
    <w:rsid w:val="005B7B94"/>
    <w:rsid w:val="005E6062"/>
    <w:rsid w:val="005F512B"/>
    <w:rsid w:val="005F5A39"/>
    <w:rsid w:val="00617385"/>
    <w:rsid w:val="006269AD"/>
    <w:rsid w:val="006C27B0"/>
    <w:rsid w:val="006E4BA0"/>
    <w:rsid w:val="006E7D03"/>
    <w:rsid w:val="0071724F"/>
    <w:rsid w:val="007201A1"/>
    <w:rsid w:val="00732E9C"/>
    <w:rsid w:val="007366B2"/>
    <w:rsid w:val="007545E3"/>
    <w:rsid w:val="007557F3"/>
    <w:rsid w:val="007B0E6C"/>
    <w:rsid w:val="007B6AC9"/>
    <w:rsid w:val="007D16AD"/>
    <w:rsid w:val="007E21C6"/>
    <w:rsid w:val="007E3CEA"/>
    <w:rsid w:val="00810F21"/>
    <w:rsid w:val="00820E9B"/>
    <w:rsid w:val="00823FDA"/>
    <w:rsid w:val="00867CC0"/>
    <w:rsid w:val="00897B7F"/>
    <w:rsid w:val="008A494C"/>
    <w:rsid w:val="008A59AC"/>
    <w:rsid w:val="008B1FC6"/>
    <w:rsid w:val="008C02F4"/>
    <w:rsid w:val="008D7E2D"/>
    <w:rsid w:val="008F5CD9"/>
    <w:rsid w:val="00915EF1"/>
    <w:rsid w:val="00922D67"/>
    <w:rsid w:val="00934AA7"/>
    <w:rsid w:val="00946897"/>
    <w:rsid w:val="00947FB4"/>
    <w:rsid w:val="00961FCE"/>
    <w:rsid w:val="009674FD"/>
    <w:rsid w:val="009B58FF"/>
    <w:rsid w:val="009D31A7"/>
    <w:rsid w:val="009D7D3C"/>
    <w:rsid w:val="009E07DC"/>
    <w:rsid w:val="00A067E9"/>
    <w:rsid w:val="00A321DD"/>
    <w:rsid w:val="00A55A72"/>
    <w:rsid w:val="00A923AA"/>
    <w:rsid w:val="00A93CF9"/>
    <w:rsid w:val="00AD2773"/>
    <w:rsid w:val="00AD295A"/>
    <w:rsid w:val="00B01865"/>
    <w:rsid w:val="00B04E0D"/>
    <w:rsid w:val="00B15EF7"/>
    <w:rsid w:val="00B24553"/>
    <w:rsid w:val="00B32F49"/>
    <w:rsid w:val="00B474D5"/>
    <w:rsid w:val="00B72647"/>
    <w:rsid w:val="00B82E1C"/>
    <w:rsid w:val="00B86693"/>
    <w:rsid w:val="00BB1979"/>
    <w:rsid w:val="00BB32AC"/>
    <w:rsid w:val="00BB68EB"/>
    <w:rsid w:val="00BB7A8C"/>
    <w:rsid w:val="00BC7D9D"/>
    <w:rsid w:val="00BD1A78"/>
    <w:rsid w:val="00BE524F"/>
    <w:rsid w:val="00BF265A"/>
    <w:rsid w:val="00BF2FDD"/>
    <w:rsid w:val="00C056D6"/>
    <w:rsid w:val="00C10B7C"/>
    <w:rsid w:val="00C53930"/>
    <w:rsid w:val="00C770B9"/>
    <w:rsid w:val="00C80962"/>
    <w:rsid w:val="00CB3879"/>
    <w:rsid w:val="00CC071E"/>
    <w:rsid w:val="00D10951"/>
    <w:rsid w:val="00D14F5E"/>
    <w:rsid w:val="00D20225"/>
    <w:rsid w:val="00D61435"/>
    <w:rsid w:val="00D71073"/>
    <w:rsid w:val="00D83D1C"/>
    <w:rsid w:val="00DA0BAE"/>
    <w:rsid w:val="00DC7DE5"/>
    <w:rsid w:val="00E24807"/>
    <w:rsid w:val="00E2757E"/>
    <w:rsid w:val="00E3332D"/>
    <w:rsid w:val="00E42461"/>
    <w:rsid w:val="00E67601"/>
    <w:rsid w:val="00E86D44"/>
    <w:rsid w:val="00EA5A3F"/>
    <w:rsid w:val="00EB19DD"/>
    <w:rsid w:val="00EF24DD"/>
    <w:rsid w:val="00F2447D"/>
    <w:rsid w:val="00F7081C"/>
    <w:rsid w:val="00FB49F1"/>
    <w:rsid w:val="00FD2F5D"/>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F7081C"/>
    <w:rPr>
      <w:rFonts w:ascii="Times New Roman" w:hAnsi="Times New Roman"/>
      <w:sz w:val="18"/>
      <w:vertAlign w:val="superscript"/>
    </w:rPr>
  </w:style>
  <w:style w:type="paragraph" w:styleId="FootnoteText">
    <w:name w:val="footnote text"/>
    <w:aliases w:val="5_G"/>
    <w:basedOn w:val="Normal"/>
    <w:link w:val="FootnoteTextChar"/>
    <w:qFormat/>
    <w:rsid w:val="00F7081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character" w:customStyle="1" w:styleId="Heading1Char">
    <w:name w:val="Heading 1 Char"/>
    <w:aliases w:val="Table_G Char"/>
    <w:link w:val="Heading1"/>
    <w:locked/>
    <w:rsid w:val="009B58FF"/>
    <w:rPr>
      <w:lang w:eastAsia="en-US"/>
    </w:rPr>
  </w:style>
  <w:style w:type="character" w:customStyle="1" w:styleId="Heading2Char">
    <w:name w:val="Heading 2 Char"/>
    <w:link w:val="Heading2"/>
    <w:locked/>
    <w:rsid w:val="009B58FF"/>
    <w:rPr>
      <w:lang w:eastAsia="en-US"/>
    </w:rPr>
  </w:style>
  <w:style w:type="character" w:customStyle="1" w:styleId="Heading3Char">
    <w:name w:val="Heading 3 Char"/>
    <w:link w:val="Heading3"/>
    <w:locked/>
    <w:rsid w:val="009B58FF"/>
    <w:rPr>
      <w:lang w:eastAsia="en-US"/>
    </w:rPr>
  </w:style>
  <w:style w:type="paragraph" w:customStyle="1" w:styleId="Default">
    <w:name w:val="Default"/>
    <w:rsid w:val="009B58FF"/>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9B58FF"/>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9B58FF"/>
    <w:rPr>
      <w:rFonts w:eastAsia="SimSun"/>
      <w:sz w:val="18"/>
    </w:rPr>
  </w:style>
  <w:style w:type="character" w:customStyle="1" w:styleId="Bulletpoint1Char">
    <w:name w:val="Bulletpoint_1 Char"/>
    <w:link w:val="Bulletpoint1"/>
    <w:locked/>
    <w:rsid w:val="009B58FF"/>
    <w:rPr>
      <w:lang w:val="en-US"/>
    </w:rPr>
  </w:style>
  <w:style w:type="paragraph" w:customStyle="1" w:styleId="Bulletpoint1">
    <w:name w:val="Bulletpoint_1"/>
    <w:basedOn w:val="Normal"/>
    <w:link w:val="Bulletpoint1Char"/>
    <w:rsid w:val="009B58FF"/>
    <w:pPr>
      <w:widowControl w:val="0"/>
      <w:tabs>
        <w:tab w:val="num" w:pos="720"/>
      </w:tabs>
      <w:suppressAutoHyphens w:val="0"/>
      <w:snapToGrid w:val="0"/>
      <w:spacing w:after="120" w:line="240" w:lineRule="auto"/>
      <w:ind w:left="720" w:hanging="360"/>
      <w:jc w:val="both"/>
    </w:pPr>
    <w:rPr>
      <w:lang w:val="en-US"/>
    </w:rPr>
  </w:style>
  <w:style w:type="paragraph" w:customStyle="1" w:styleId="MediumGrid1-Accent21">
    <w:name w:val="Medium Grid 1 - Accent 21"/>
    <w:basedOn w:val="Normal"/>
    <w:uiPriority w:val="34"/>
    <w:qFormat/>
    <w:rsid w:val="009B58FF"/>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9B58FF"/>
    <w:rPr>
      <w:b/>
      <w:sz w:val="28"/>
      <w:lang w:eastAsia="en-US"/>
    </w:rPr>
  </w:style>
  <w:style w:type="character" w:customStyle="1" w:styleId="st">
    <w:name w:val="st"/>
    <w:rsid w:val="009B58FF"/>
    <w:rPr>
      <w:rFonts w:cs="Times New Roman"/>
    </w:rPr>
  </w:style>
  <w:style w:type="character" w:customStyle="1" w:styleId="H1GChar">
    <w:name w:val="_ H_1_G Char"/>
    <w:link w:val="H1G"/>
    <w:rsid w:val="009B58FF"/>
    <w:rPr>
      <w:b/>
      <w:sz w:val="24"/>
      <w:lang w:eastAsia="en-US"/>
    </w:rPr>
  </w:style>
  <w:style w:type="paragraph" w:styleId="BalloonText">
    <w:name w:val="Balloon Text"/>
    <w:basedOn w:val="Normal"/>
    <w:link w:val="BalloonTextChar"/>
    <w:rsid w:val="009B58FF"/>
    <w:rPr>
      <w:rFonts w:ascii="Tahoma" w:hAnsi="Tahoma"/>
      <w:sz w:val="16"/>
      <w:szCs w:val="16"/>
      <w:lang/>
    </w:rPr>
  </w:style>
  <w:style w:type="character" w:customStyle="1" w:styleId="BalloonTextChar">
    <w:name w:val="Balloon Text Char"/>
    <w:link w:val="BalloonText"/>
    <w:rsid w:val="009B58FF"/>
    <w:rPr>
      <w:rFonts w:ascii="Tahoma" w:hAnsi="Tahoma"/>
      <w:sz w:val="16"/>
      <w:szCs w:val="16"/>
      <w:lang w:eastAsia="en-US"/>
    </w:rPr>
  </w:style>
  <w:style w:type="character" w:customStyle="1" w:styleId="CommentTextChar">
    <w:name w:val="Comment Text Char"/>
    <w:rsid w:val="009B58FF"/>
    <w:rPr>
      <w:lang w:eastAsia="en-US"/>
    </w:rPr>
  </w:style>
  <w:style w:type="paragraph" w:styleId="CommentSubject">
    <w:name w:val="annotation subject"/>
    <w:basedOn w:val="CommentText"/>
    <w:next w:val="CommentText"/>
    <w:link w:val="CommentSubjectChar"/>
    <w:rsid w:val="009B58FF"/>
    <w:rPr>
      <w:b/>
      <w:bCs/>
    </w:rPr>
  </w:style>
  <w:style w:type="character" w:customStyle="1" w:styleId="CommentTextChar1">
    <w:name w:val="Comment Text Char1"/>
    <w:link w:val="CommentText"/>
    <w:rsid w:val="009B58FF"/>
    <w:rPr>
      <w:lang w:eastAsia="en-US"/>
    </w:rPr>
  </w:style>
  <w:style w:type="character" w:customStyle="1" w:styleId="CommentSubjectChar">
    <w:name w:val="Comment Subject Char"/>
    <w:link w:val="CommentSubject"/>
    <w:rsid w:val="009B58FF"/>
    <w:rPr>
      <w:b/>
      <w:bCs/>
      <w:lang w:eastAsia="en-US"/>
    </w:rPr>
  </w:style>
  <w:style w:type="character" w:customStyle="1" w:styleId="HeaderChar">
    <w:name w:val="Header Char"/>
    <w:aliases w:val="6_G Char"/>
    <w:link w:val="Header"/>
    <w:rsid w:val="009B58FF"/>
    <w:rPr>
      <w:b/>
      <w:sz w:val="18"/>
      <w:lang w:eastAsia="en-US"/>
    </w:rPr>
  </w:style>
  <w:style w:type="character" w:customStyle="1" w:styleId="FooterChar">
    <w:name w:val="Footer Char"/>
    <w:aliases w:val="3_G Char"/>
    <w:link w:val="Footer"/>
    <w:uiPriority w:val="99"/>
    <w:rsid w:val="009B58FF"/>
    <w:rPr>
      <w:sz w:val="16"/>
      <w:lang w:eastAsia="en-US"/>
    </w:rPr>
  </w:style>
  <w:style w:type="paragraph" w:styleId="DocumentMap">
    <w:name w:val="Document Map"/>
    <w:basedOn w:val="Normal"/>
    <w:link w:val="DocumentMapChar"/>
    <w:rsid w:val="009B58FF"/>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9B58FF"/>
    <w:rPr>
      <w:rFonts w:ascii="Tahoma" w:eastAsia="Calibri" w:hAnsi="Tahoma"/>
      <w:sz w:val="16"/>
      <w:szCs w:val="16"/>
      <w:lang w:val="en-US" w:eastAsia="zh-CN"/>
    </w:rPr>
  </w:style>
  <w:style w:type="character" w:customStyle="1" w:styleId="highlight1">
    <w:name w:val="highlight1"/>
    <w:rsid w:val="009B58FF"/>
    <w:rPr>
      <w:shd w:val="clear" w:color="auto" w:fill="FFCC33"/>
    </w:rPr>
  </w:style>
  <w:style w:type="character" w:customStyle="1" w:styleId="hps">
    <w:name w:val="hps"/>
    <w:rsid w:val="009B58FF"/>
  </w:style>
  <w:style w:type="character" w:customStyle="1" w:styleId="apple-converted-space">
    <w:name w:val="apple-converted-space"/>
    <w:rsid w:val="009B58FF"/>
  </w:style>
  <w:style w:type="character" w:customStyle="1" w:styleId="highlight">
    <w:name w:val="highlight"/>
    <w:rsid w:val="009B58FF"/>
  </w:style>
  <w:style w:type="numbering" w:customStyle="1" w:styleId="NoList1">
    <w:name w:val="No List1"/>
    <w:next w:val="NoList"/>
    <w:uiPriority w:val="99"/>
    <w:semiHidden/>
    <w:unhideWhenUsed/>
    <w:rsid w:val="009B58FF"/>
  </w:style>
  <w:style w:type="paragraph" w:customStyle="1" w:styleId="ListParagraph1">
    <w:name w:val="List Paragraph1"/>
    <w:basedOn w:val="Normal"/>
    <w:uiPriority w:val="34"/>
    <w:qFormat/>
    <w:rsid w:val="009B58FF"/>
    <w:pPr>
      <w:suppressAutoHyphens w:val="0"/>
      <w:spacing w:line="240" w:lineRule="auto"/>
      <w:ind w:left="720"/>
    </w:pPr>
    <w:rPr>
      <w:rFonts w:eastAsia="Malgun Gothic"/>
      <w:sz w:val="24"/>
      <w:szCs w:val="24"/>
      <w:lang w:val="en-US" w:eastAsia="zh-CN"/>
    </w:rPr>
  </w:style>
  <w:style w:type="character" w:customStyle="1" w:styleId="st1">
    <w:name w:val="st1"/>
    <w:rsid w:val="009B58FF"/>
  </w:style>
  <w:style w:type="character" w:customStyle="1" w:styleId="apple-style-span">
    <w:name w:val="apple-style-span"/>
    <w:rsid w:val="009B58FF"/>
  </w:style>
  <w:style w:type="paragraph" w:styleId="Revision">
    <w:name w:val="Revision"/>
    <w:hidden/>
    <w:uiPriority w:val="99"/>
    <w:semiHidden/>
    <w:rsid w:val="00EF24DD"/>
    <w:rPr>
      <w:lang w:val="en-GB"/>
    </w:rPr>
  </w:style>
  <w:style w:type="paragraph" w:customStyle="1" w:styleId="ColorfulList-Accent11">
    <w:name w:val="Colorful List - Accent 11"/>
    <w:basedOn w:val="Normal"/>
    <w:uiPriority w:val="34"/>
    <w:qFormat/>
    <w:rsid w:val="009B58FF"/>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16</Pages>
  <Words>6907</Words>
  <Characters>39371</Characters>
  <Application>Microsoft Office Outlook</Application>
  <DocSecurity>4</DocSecurity>
  <Lines>328</Lines>
  <Paragraphs>92</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46186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cp:lastModifiedBy>Pdfeng</cp:lastModifiedBy>
  <cp:revision>3</cp:revision>
  <cp:lastPrinted>2015-03-06T14:21:00Z</cp:lastPrinted>
  <dcterms:created xsi:type="dcterms:W3CDTF">2015-03-06T14:21:00Z</dcterms:created>
  <dcterms:modified xsi:type="dcterms:W3CDTF">2015-03-06T14:21:00Z</dcterms:modified>
</cp:coreProperties>
</file>