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95F" w:rsidRDefault="0037295F" w:rsidP="0037295F">
      <w:pPr>
        <w:spacing w:line="60" w:lineRule="exact"/>
        <w:sectPr w:rsidR="0037295F" w:rsidSect="0037295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 Size =1Lang = C"/>
            <w10:wrap anchorx="page" anchory="page"/>
          </v:shape>
        </w:pict>
      </w:r>
      <w:commentRangeEnd w:id="0"/>
      <w:r>
        <w:rPr>
          <w:rStyle w:val="CommentReference"/>
        </w:rPr>
        <w:commentReference w:id="0"/>
      </w:r>
    </w:p>
    <w:p w:rsidR="0037295F" w:rsidRDefault="0037295F" w:rsidP="0037295F">
      <w:pPr>
        <w:spacing w:line="60" w:lineRule="exact"/>
      </w:pPr>
    </w:p>
    <w:p w:rsidR="00371812" w:rsidRDefault="00371812" w:rsidP="00C538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371812" w:rsidRPr="00291157" w:rsidRDefault="00371812" w:rsidP="00291157">
      <w:pPr>
        <w:pStyle w:val="SingleTxt"/>
        <w:spacing w:after="60"/>
        <w:ind w:left="0"/>
        <w:rPr>
          <w:rFonts w:ascii="SimHei" w:eastAsia="SimHei" w:hint="eastAsia"/>
        </w:rPr>
      </w:pPr>
      <w:r w:rsidRPr="00291157">
        <w:rPr>
          <w:rFonts w:ascii="SimHei" w:eastAsia="SimHei" w:hint="eastAsia"/>
        </w:rPr>
        <w:t>第五十六届会议</w:t>
      </w:r>
    </w:p>
    <w:p w:rsidR="00371812" w:rsidRDefault="00371812" w:rsidP="00291157">
      <w:pPr>
        <w:pStyle w:val="SingleTxt"/>
        <w:spacing w:after="60"/>
        <w:ind w:left="0"/>
        <w:rPr>
          <w:rFonts w:hint="eastAsia"/>
        </w:rPr>
      </w:pPr>
      <w:r>
        <w:rPr>
          <w:rFonts w:hint="eastAsia"/>
        </w:rPr>
        <w:t>2013年9月30日至10月18日</w:t>
      </w:r>
    </w:p>
    <w:p w:rsidR="00371812" w:rsidRDefault="00371812" w:rsidP="00291157">
      <w:pPr>
        <w:pStyle w:val="SingleTxt"/>
        <w:spacing w:after="60"/>
        <w:ind w:left="0"/>
        <w:rPr>
          <w:rFonts w:hint="eastAsia"/>
        </w:rPr>
      </w:pPr>
      <w:r>
        <w:rPr>
          <w:rFonts w:hint="eastAsia"/>
        </w:rPr>
        <w:t>临时议程项目2</w:t>
      </w:r>
    </w:p>
    <w:p w:rsidR="00371812" w:rsidRPr="00291157" w:rsidRDefault="00371812" w:rsidP="00291157">
      <w:pPr>
        <w:pStyle w:val="SingleTxt"/>
        <w:spacing w:after="60"/>
        <w:ind w:left="0"/>
        <w:rPr>
          <w:rFonts w:ascii="SimHei" w:eastAsia="SimHei" w:hint="eastAsia"/>
        </w:rPr>
      </w:pPr>
      <w:r w:rsidRPr="00291157">
        <w:rPr>
          <w:rFonts w:ascii="SimHei" w:eastAsia="SimHei" w:hint="eastAsia"/>
        </w:rPr>
        <w:t>通过议程和安排工作</w:t>
      </w:r>
    </w:p>
    <w:p w:rsidR="00291157" w:rsidRPr="00291157" w:rsidRDefault="00291157" w:rsidP="002911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91157" w:rsidRPr="00291157" w:rsidRDefault="00291157" w:rsidP="002911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91157" w:rsidRPr="00291157" w:rsidRDefault="00291157" w:rsidP="002911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71812" w:rsidRDefault="00291157" w:rsidP="002911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371812">
        <w:rPr>
          <w:rFonts w:hint="eastAsia"/>
        </w:rPr>
        <w:t>临时议程</w:t>
      </w:r>
    </w:p>
    <w:p w:rsidR="00291157" w:rsidRPr="00291157" w:rsidRDefault="00291157" w:rsidP="00291157">
      <w:pPr>
        <w:pStyle w:val="SingleTxt"/>
        <w:spacing w:after="0" w:line="120" w:lineRule="exact"/>
        <w:rPr>
          <w:rFonts w:hint="eastAsia"/>
          <w:sz w:val="10"/>
        </w:rPr>
      </w:pPr>
    </w:p>
    <w:p w:rsidR="00291157" w:rsidRPr="00291157" w:rsidRDefault="00291157" w:rsidP="00291157">
      <w:pPr>
        <w:pStyle w:val="SingleTxt"/>
        <w:spacing w:after="0" w:line="120" w:lineRule="exact"/>
        <w:rPr>
          <w:rFonts w:hint="eastAsia"/>
          <w:sz w:val="10"/>
        </w:rPr>
      </w:pPr>
    </w:p>
    <w:p w:rsidR="00371812" w:rsidRDefault="00371812" w:rsidP="00371812">
      <w:pPr>
        <w:pStyle w:val="SingleTxt"/>
        <w:rPr>
          <w:rFonts w:hint="eastAsia"/>
        </w:rPr>
      </w:pPr>
      <w:r>
        <w:rPr>
          <w:rFonts w:hint="eastAsia"/>
        </w:rPr>
        <w:t>1.</w:t>
      </w:r>
      <w:r>
        <w:rPr>
          <w:rFonts w:hint="eastAsia"/>
        </w:rPr>
        <w:tab/>
        <w:t>会议开幕。</w:t>
      </w:r>
    </w:p>
    <w:p w:rsidR="00371812" w:rsidRDefault="00371812" w:rsidP="00371812">
      <w:pPr>
        <w:pStyle w:val="SingleTxt"/>
        <w:rPr>
          <w:rFonts w:hint="eastAsia"/>
        </w:rPr>
      </w:pPr>
      <w:r>
        <w:rPr>
          <w:rFonts w:hint="eastAsia"/>
        </w:rPr>
        <w:t>2.</w:t>
      </w:r>
      <w:r>
        <w:rPr>
          <w:rFonts w:hint="eastAsia"/>
        </w:rPr>
        <w:tab/>
        <w:t>通过议程和安排工作。</w:t>
      </w:r>
    </w:p>
    <w:p w:rsidR="00371812" w:rsidRDefault="00371812" w:rsidP="00371812">
      <w:pPr>
        <w:pStyle w:val="SingleTxt"/>
        <w:rPr>
          <w:rFonts w:hint="eastAsia"/>
        </w:rPr>
      </w:pPr>
      <w:r>
        <w:rPr>
          <w:rFonts w:hint="eastAsia"/>
        </w:rPr>
        <w:t>3.</w:t>
      </w:r>
      <w:r>
        <w:rPr>
          <w:rFonts w:hint="eastAsia"/>
        </w:rPr>
        <w:tab/>
        <w:t>主席关于委员会在第五十五届和第五十六届会议之间的活动情况报告。</w:t>
      </w:r>
    </w:p>
    <w:p w:rsidR="00371812" w:rsidRDefault="00371812" w:rsidP="00371812">
      <w:pPr>
        <w:pStyle w:val="SingleTxt"/>
        <w:rPr>
          <w:rFonts w:hint="eastAsia"/>
        </w:rPr>
      </w:pPr>
      <w:r>
        <w:rPr>
          <w:rFonts w:hint="eastAsia"/>
        </w:rPr>
        <w:t>4.</w:t>
      </w:r>
      <w:r>
        <w:rPr>
          <w:rFonts w:hint="eastAsia"/>
        </w:rPr>
        <w:tab/>
        <w:t>审议缔约国根据《消除对妇女一切形式歧视公约》第18条提交的报告。</w:t>
      </w:r>
    </w:p>
    <w:p w:rsidR="00371812" w:rsidRDefault="00371812" w:rsidP="00C5387D">
      <w:pPr>
        <w:pStyle w:val="SingleTxt"/>
        <w:ind w:left="1689" w:hanging="425"/>
        <w:rPr>
          <w:rFonts w:hint="eastAsia"/>
        </w:rPr>
      </w:pPr>
      <w:r>
        <w:rPr>
          <w:rFonts w:hint="eastAsia"/>
        </w:rPr>
        <w:t>5.</w:t>
      </w:r>
      <w:r>
        <w:rPr>
          <w:rFonts w:hint="eastAsia"/>
        </w:rPr>
        <w:tab/>
        <w:t>审议缔约国根据《消除对妇女一切形式歧视公约》第18条提交的报告之后的后续行动。</w:t>
      </w:r>
    </w:p>
    <w:p w:rsidR="00371812" w:rsidRDefault="00371812" w:rsidP="00371812">
      <w:pPr>
        <w:pStyle w:val="SingleTxt"/>
        <w:rPr>
          <w:rFonts w:hint="eastAsia"/>
        </w:rPr>
      </w:pPr>
      <w:r>
        <w:rPr>
          <w:rFonts w:hint="eastAsia"/>
        </w:rPr>
        <w:t>6.</w:t>
      </w:r>
      <w:r>
        <w:rPr>
          <w:rFonts w:hint="eastAsia"/>
        </w:rPr>
        <w:tab/>
        <w:t>《消除对妇女一切形式歧视公约》第21条和第22条的执行情况。</w:t>
      </w:r>
    </w:p>
    <w:p w:rsidR="00371812" w:rsidRDefault="00371812" w:rsidP="00371812">
      <w:pPr>
        <w:pStyle w:val="SingleTxt"/>
        <w:rPr>
          <w:rFonts w:hint="eastAsia"/>
        </w:rPr>
      </w:pPr>
      <w:r>
        <w:rPr>
          <w:rFonts w:hint="eastAsia"/>
        </w:rPr>
        <w:t>7.</w:t>
      </w:r>
      <w:r>
        <w:rPr>
          <w:rFonts w:hint="eastAsia"/>
        </w:rPr>
        <w:tab/>
        <w:t>加快委员会工作的方式和方法。</w:t>
      </w:r>
    </w:p>
    <w:p w:rsidR="00371812" w:rsidRDefault="00371812" w:rsidP="00371812">
      <w:pPr>
        <w:pStyle w:val="SingleTxt"/>
        <w:rPr>
          <w:rFonts w:hint="eastAsia"/>
        </w:rPr>
      </w:pPr>
      <w:r>
        <w:rPr>
          <w:rFonts w:hint="eastAsia"/>
        </w:rPr>
        <w:t>8.</w:t>
      </w:r>
      <w:r>
        <w:rPr>
          <w:rFonts w:hint="eastAsia"/>
        </w:rPr>
        <w:tab/>
        <w:t>委员会根据《消除对妇女一切形式歧视公约任择议定书》开展的活动。</w:t>
      </w:r>
    </w:p>
    <w:p w:rsidR="00371812" w:rsidRDefault="00371812" w:rsidP="00371812">
      <w:pPr>
        <w:pStyle w:val="SingleTxt"/>
        <w:rPr>
          <w:rFonts w:hint="eastAsia"/>
        </w:rPr>
      </w:pPr>
      <w:r>
        <w:rPr>
          <w:rFonts w:hint="eastAsia"/>
        </w:rPr>
        <w:t>9.</w:t>
      </w:r>
      <w:r>
        <w:rPr>
          <w:rFonts w:hint="eastAsia"/>
        </w:rPr>
        <w:tab/>
        <w:t>委员会第五十七届会议临时议程。</w:t>
      </w:r>
    </w:p>
    <w:p w:rsidR="00371812" w:rsidRDefault="00371812" w:rsidP="00371812">
      <w:pPr>
        <w:pStyle w:val="SingleTxt"/>
        <w:rPr>
          <w:rFonts w:hint="eastAsia"/>
        </w:rPr>
      </w:pPr>
      <w:r>
        <w:rPr>
          <w:rFonts w:hint="eastAsia"/>
        </w:rPr>
        <w:t>10.</w:t>
      </w:r>
      <w:r>
        <w:rPr>
          <w:rFonts w:hint="eastAsia"/>
        </w:rPr>
        <w:tab/>
        <w:t>通过委员会第五十六届会议报告。</w:t>
      </w:r>
    </w:p>
    <w:p w:rsidR="00961943" w:rsidRPr="00961943" w:rsidRDefault="00961943" w:rsidP="0096194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71812" w:rsidRDefault="00291157" w:rsidP="002911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371812">
        <w:rPr>
          <w:rFonts w:hint="eastAsia"/>
        </w:rPr>
        <w:t>说明</w:t>
      </w:r>
    </w:p>
    <w:p w:rsidR="00291157" w:rsidRPr="00291157" w:rsidRDefault="00291157" w:rsidP="00291157">
      <w:pPr>
        <w:pStyle w:val="SingleTxt"/>
        <w:spacing w:after="0" w:line="120" w:lineRule="exact"/>
        <w:rPr>
          <w:rFonts w:hint="eastAsia"/>
          <w:sz w:val="10"/>
        </w:rPr>
      </w:pPr>
    </w:p>
    <w:p w:rsidR="00371812" w:rsidRDefault="00371812"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w:t>
      </w:r>
      <w:r>
        <w:rPr>
          <w:rFonts w:hint="eastAsia"/>
        </w:rPr>
        <w:tab/>
        <w:t>会议开幕</w:t>
      </w:r>
    </w:p>
    <w:p w:rsidR="00291157" w:rsidRPr="00291157" w:rsidRDefault="00291157" w:rsidP="00291157">
      <w:pPr>
        <w:pStyle w:val="SingleTxt"/>
        <w:spacing w:after="0" w:line="120" w:lineRule="exact"/>
        <w:rPr>
          <w:rFonts w:hint="eastAsia"/>
          <w:sz w:val="10"/>
        </w:rPr>
      </w:pPr>
    </w:p>
    <w:p w:rsidR="00371812" w:rsidRDefault="00371812" w:rsidP="00961943">
      <w:pPr>
        <w:pStyle w:val="SingleTxt"/>
        <w:spacing w:after="0"/>
        <w:rPr>
          <w:rFonts w:hint="eastAsia"/>
        </w:rPr>
      </w:pPr>
      <w:r>
        <w:rPr>
          <w:rFonts w:hint="eastAsia"/>
        </w:rPr>
        <w:tab/>
        <w:t>消除对妇女歧视委员会第五十六届会议将由委员会主席主持开幕。</w:t>
      </w:r>
    </w:p>
    <w:p w:rsidR="00371812" w:rsidRDefault="00291157"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371812">
        <w:rPr>
          <w:rFonts w:hint="eastAsia"/>
        </w:rPr>
        <w:tab/>
        <w:t>2.</w:t>
      </w:r>
      <w:r w:rsidR="00371812">
        <w:rPr>
          <w:rFonts w:hint="eastAsia"/>
        </w:rPr>
        <w:tab/>
        <w:t>通过议程和安排工作</w:t>
      </w:r>
    </w:p>
    <w:p w:rsidR="00291157" w:rsidRPr="00291157" w:rsidRDefault="00291157" w:rsidP="00291157">
      <w:pPr>
        <w:pStyle w:val="SingleTxt"/>
        <w:spacing w:after="0" w:line="120" w:lineRule="exact"/>
        <w:rPr>
          <w:rFonts w:hint="eastAsia"/>
          <w:sz w:val="10"/>
        </w:rPr>
      </w:pPr>
    </w:p>
    <w:p w:rsidR="00371812" w:rsidRDefault="00371812" w:rsidP="00371812">
      <w:pPr>
        <w:pStyle w:val="SingleTxt"/>
        <w:rPr>
          <w:rFonts w:hint="eastAsia"/>
        </w:rPr>
      </w:pPr>
      <w:r>
        <w:rPr>
          <w:rFonts w:hint="eastAsia"/>
        </w:rPr>
        <w:tab/>
        <w:t>议事规则第9条规定，任何一届会议临时议程上的第一个实质性项目应为通过议程。第7条规定，每届会议临时议程应由秘书长按照《公约》第17条至第22条的相关规定，与委员会主席协商拟订。</w:t>
      </w:r>
    </w:p>
    <w:p w:rsidR="00371812" w:rsidRDefault="00371812" w:rsidP="00371812">
      <w:pPr>
        <w:pStyle w:val="SingleTxt"/>
        <w:rPr>
          <w:rFonts w:hint="eastAsia"/>
        </w:rPr>
      </w:pPr>
      <w:r>
        <w:rPr>
          <w:rFonts w:hint="eastAsia"/>
        </w:rPr>
        <w:tab/>
        <w:t>委员会第五十五届会议核可了第五十六届会议的临时议程。</w:t>
      </w:r>
    </w:p>
    <w:p w:rsidR="00371812" w:rsidRDefault="00371812"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rPr>
          <w:rFonts w:hint="eastAsia"/>
        </w:rPr>
        <w:tab/>
        <w:t>主席关于委员会在第五十五届和第五十六届会议之间的活动情况报告</w:t>
      </w:r>
    </w:p>
    <w:p w:rsidR="00291157" w:rsidRPr="00291157" w:rsidRDefault="00291157" w:rsidP="00291157">
      <w:pPr>
        <w:pStyle w:val="SingleTxt"/>
        <w:spacing w:after="0" w:line="120" w:lineRule="exact"/>
        <w:rPr>
          <w:rFonts w:hint="eastAsia"/>
          <w:sz w:val="10"/>
        </w:rPr>
      </w:pPr>
    </w:p>
    <w:p w:rsidR="00371812" w:rsidRDefault="00371812" w:rsidP="00371812">
      <w:pPr>
        <w:pStyle w:val="SingleTxt"/>
        <w:rPr>
          <w:rFonts w:hint="eastAsia"/>
        </w:rPr>
      </w:pPr>
      <w:r>
        <w:rPr>
          <w:rFonts w:hint="eastAsia"/>
        </w:rPr>
        <w:tab/>
        <w:t>在项目3下，主席将向委员会简要介绍上一届会议以来涉及委员会工作的活动和事件。</w:t>
      </w:r>
    </w:p>
    <w:p w:rsidR="00371812" w:rsidRPr="00A123BC" w:rsidRDefault="00371812" w:rsidP="00371812">
      <w:pPr>
        <w:pStyle w:val="SingleTxt"/>
        <w:rPr>
          <w:rFonts w:ascii="SimHei" w:eastAsia="SimHei" w:hint="eastAsia"/>
        </w:rPr>
      </w:pPr>
      <w:r w:rsidRPr="00A123BC">
        <w:rPr>
          <w:rFonts w:ascii="SimHei" w:eastAsia="SimHei" w:hint="eastAsia"/>
        </w:rPr>
        <w:t>文件</w:t>
      </w:r>
    </w:p>
    <w:p w:rsidR="00371812" w:rsidRDefault="00371812" w:rsidP="00371812">
      <w:pPr>
        <w:pStyle w:val="SingleTxt"/>
        <w:rPr>
          <w:rFonts w:hint="eastAsia"/>
        </w:rPr>
      </w:pPr>
      <w:r>
        <w:rPr>
          <w:rFonts w:hint="eastAsia"/>
        </w:rPr>
        <w:t>临时议程和说明(CEDAW/C/56/1)</w:t>
      </w:r>
    </w:p>
    <w:p w:rsidR="00371812" w:rsidRDefault="00371812"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4.</w:t>
      </w:r>
      <w:r>
        <w:rPr>
          <w:rFonts w:hint="eastAsia"/>
        </w:rPr>
        <w:tab/>
        <w:t>审议缔约国根据《消除对妇女一切形式歧视公约》第18条提交的报告</w:t>
      </w:r>
    </w:p>
    <w:p w:rsidR="00291157" w:rsidRPr="00291157" w:rsidRDefault="00291157" w:rsidP="00291157">
      <w:pPr>
        <w:pStyle w:val="SingleTxt"/>
        <w:spacing w:after="0" w:line="120" w:lineRule="exact"/>
        <w:rPr>
          <w:rFonts w:hint="eastAsia"/>
          <w:sz w:val="10"/>
        </w:rPr>
      </w:pPr>
    </w:p>
    <w:p w:rsidR="00371812" w:rsidRDefault="00371812" w:rsidP="00371812">
      <w:pPr>
        <w:pStyle w:val="SingleTxt"/>
        <w:rPr>
          <w:rFonts w:hint="eastAsia"/>
        </w:rPr>
      </w:pPr>
      <w:r>
        <w:rPr>
          <w:rFonts w:hint="eastAsia"/>
        </w:rPr>
        <w:tab/>
        <w:t>《公约》第18条规定，《公约》缔约国应就本国实行《公约》各项规定所采取的立法、司法、行政或其他措施，以及在这方面取得的其他进展，向秘书长提交报告，供委员会审议。报告应在《公约》对本国生效后一年内提出，之后应至少每四年提交一次，以及在委员会要求时提交。</w:t>
      </w:r>
    </w:p>
    <w:p w:rsidR="00371812" w:rsidRDefault="00371812" w:rsidP="00371812">
      <w:pPr>
        <w:pStyle w:val="SingleTxt"/>
        <w:rPr>
          <w:rFonts w:hint="eastAsia"/>
        </w:rPr>
      </w:pPr>
      <w:r>
        <w:rPr>
          <w:rFonts w:hint="eastAsia"/>
        </w:rPr>
        <w:tab/>
        <w:t>委员会排定第五十六届会议审议以下国家的报告：安道尔、贝宁、柬埔寨、哥伦比亚、摩尔多瓦共和国、圣文森特和格林纳丁斯（在没有报告的情况下）、塞舌尔和塔吉克斯坦。</w:t>
      </w:r>
    </w:p>
    <w:p w:rsidR="00371812" w:rsidRDefault="00371812" w:rsidP="00371812">
      <w:pPr>
        <w:pStyle w:val="SingleTxt"/>
        <w:rPr>
          <w:rFonts w:hint="eastAsia"/>
        </w:rPr>
      </w:pPr>
      <w:r>
        <w:rPr>
          <w:rFonts w:hint="eastAsia"/>
        </w:rPr>
        <w:tab/>
        <w:t>议事规则第51条规定，缔约国代表应出席委员会审查本国报告的会议，参加就本国报告进行的讨论并回答问题。</w:t>
      </w:r>
    </w:p>
    <w:p w:rsidR="00371812" w:rsidRDefault="00371812" w:rsidP="00371812">
      <w:pPr>
        <w:pStyle w:val="SingleTxt"/>
        <w:rPr>
          <w:rFonts w:hint="eastAsia"/>
        </w:rPr>
      </w:pPr>
      <w:r>
        <w:rPr>
          <w:rFonts w:hint="eastAsia"/>
        </w:rPr>
        <w:tab/>
        <w:t>议事规则第49条规定秘书长在每届会议上将未收到缔约国根据《公约》第18条须提交的任何报告的情况通知委员会。秘书长还向委员会提供《公约》缔约国已提交的报告清单以及《公约》缔约国已提交但委员会尚未审议的报告清单。</w:t>
      </w:r>
    </w:p>
    <w:p w:rsidR="00371812" w:rsidRDefault="00371812" w:rsidP="00371812">
      <w:pPr>
        <w:pStyle w:val="SingleTxt"/>
        <w:rPr>
          <w:rFonts w:hint="eastAsia"/>
        </w:rPr>
      </w:pPr>
      <w:r>
        <w:rPr>
          <w:rFonts w:hint="eastAsia"/>
        </w:rPr>
        <w:tab/>
        <w:t>委员会第五十六届会议将收到关于缔约国根据《公约》第18条提交逾期报告情况的报告。</w:t>
      </w:r>
    </w:p>
    <w:p w:rsidR="00371812" w:rsidRDefault="00371812" w:rsidP="00371812">
      <w:pPr>
        <w:pStyle w:val="SingleTxt"/>
        <w:rPr>
          <w:rFonts w:hint="eastAsia"/>
        </w:rPr>
      </w:pPr>
      <w:r>
        <w:rPr>
          <w:rFonts w:hint="eastAsia"/>
        </w:rPr>
        <w:tab/>
        <w:t>每届会议召开之前举行委员会会前工作组会议，拟订与报告有关的议题和问题清单，在审议缔约国报告的会议举行之前送交报告待审国。第五十六届会议的会前工作组于2013年3月4日至8日在日内瓦举行会议。委员会将收到会前工作组的报告(CEDAW/C/PSWG/56/1)，以及缔约国对工作组所拟定的议题和问题清单作出的答复。</w:t>
      </w:r>
    </w:p>
    <w:p w:rsidR="00371812" w:rsidRPr="00291157" w:rsidRDefault="00291157" w:rsidP="00371812">
      <w:pPr>
        <w:pStyle w:val="SingleTxt"/>
        <w:rPr>
          <w:rFonts w:ascii="SimHei" w:eastAsia="SimHei" w:hint="eastAsia"/>
        </w:rPr>
      </w:pPr>
      <w:r>
        <w:br w:type="page"/>
      </w:r>
      <w:r w:rsidR="00371812" w:rsidRPr="00291157">
        <w:rPr>
          <w:rFonts w:ascii="SimHei" w:eastAsia="SimHei" w:hint="eastAsia"/>
        </w:rPr>
        <w:t>文件</w:t>
      </w:r>
    </w:p>
    <w:p w:rsidR="00371812" w:rsidRPr="00291157" w:rsidRDefault="00371812" w:rsidP="00371812">
      <w:pPr>
        <w:pStyle w:val="SingleTxt"/>
        <w:rPr>
          <w:rFonts w:ascii="KaiTi_GB2312" w:eastAsia="KaiTi_GB2312" w:hint="eastAsia"/>
        </w:rPr>
      </w:pPr>
      <w:r w:rsidRPr="00291157">
        <w:rPr>
          <w:rFonts w:ascii="KaiTi_GB2312" w:eastAsia="KaiTi_GB2312" w:hint="eastAsia"/>
        </w:rPr>
        <w:t>报告</w:t>
      </w:r>
    </w:p>
    <w:p w:rsidR="00371812" w:rsidRDefault="00371812" w:rsidP="00371812">
      <w:pPr>
        <w:pStyle w:val="SingleTxt"/>
        <w:rPr>
          <w:rFonts w:hint="eastAsia"/>
        </w:rPr>
      </w:pPr>
      <w:r>
        <w:rPr>
          <w:rFonts w:hint="eastAsia"/>
        </w:rPr>
        <w:t>安道尔的第二次和第三次合并定期报告(CEDAW/C/AND/2-3)</w:t>
      </w:r>
    </w:p>
    <w:p w:rsidR="00371812" w:rsidRDefault="00371812" w:rsidP="00371812">
      <w:pPr>
        <w:pStyle w:val="SingleTxt"/>
        <w:rPr>
          <w:rFonts w:hint="eastAsia"/>
        </w:rPr>
      </w:pPr>
      <w:r>
        <w:rPr>
          <w:rFonts w:hint="eastAsia"/>
        </w:rPr>
        <w:t>贝宁的第四次定期报告(CEDAW/C/BEN/4)</w:t>
      </w:r>
    </w:p>
    <w:p w:rsidR="00371812" w:rsidRDefault="00371812" w:rsidP="00371812">
      <w:pPr>
        <w:pStyle w:val="SingleTxt"/>
        <w:rPr>
          <w:rFonts w:hint="eastAsia"/>
        </w:rPr>
      </w:pPr>
      <w:r>
        <w:rPr>
          <w:rFonts w:hint="eastAsia"/>
        </w:rPr>
        <w:t>柬埔寨的第四和第五次合并定期报告(CEDAW/C/KHM/4-5)</w:t>
      </w:r>
    </w:p>
    <w:p w:rsidR="00371812" w:rsidRDefault="00371812" w:rsidP="00371812">
      <w:pPr>
        <w:pStyle w:val="SingleTxt"/>
        <w:rPr>
          <w:rFonts w:hint="eastAsia"/>
        </w:rPr>
      </w:pPr>
      <w:r>
        <w:rPr>
          <w:rFonts w:hint="eastAsia"/>
        </w:rPr>
        <w:t>哥伦比亚的第七和第八次合并定期报告(CEDAW/C/COL/7-8)</w:t>
      </w:r>
    </w:p>
    <w:p w:rsidR="00371812" w:rsidRDefault="00371812" w:rsidP="00371812">
      <w:pPr>
        <w:pStyle w:val="SingleTxt"/>
        <w:rPr>
          <w:rFonts w:hint="eastAsia"/>
        </w:rPr>
      </w:pPr>
      <w:r>
        <w:rPr>
          <w:rFonts w:hint="eastAsia"/>
        </w:rPr>
        <w:t>摩尔多瓦共和国的第四和第五次合并定期报告(CEDAW/C/MDA/4-5)</w:t>
      </w:r>
    </w:p>
    <w:p w:rsidR="00371812" w:rsidRDefault="00371812" w:rsidP="00371812">
      <w:pPr>
        <w:pStyle w:val="SingleTxt"/>
        <w:rPr>
          <w:rFonts w:hint="eastAsia"/>
        </w:rPr>
      </w:pPr>
      <w:r>
        <w:rPr>
          <w:rFonts w:hint="eastAsia"/>
        </w:rPr>
        <w:t>塞舌尔的初次、第二、第三、第四和第五次合并定期报告(CEDAW/C/SYC/1-5)</w:t>
      </w:r>
    </w:p>
    <w:p w:rsidR="00371812" w:rsidRDefault="00371812" w:rsidP="00371812">
      <w:pPr>
        <w:pStyle w:val="SingleTxt"/>
        <w:rPr>
          <w:rFonts w:hint="eastAsia"/>
        </w:rPr>
      </w:pPr>
      <w:r>
        <w:rPr>
          <w:rFonts w:hint="eastAsia"/>
        </w:rPr>
        <w:t>塔吉克斯坦的第四和第五次合并定期报告(CEDAW/C/TJK/4-5)</w:t>
      </w:r>
    </w:p>
    <w:p w:rsidR="00371812" w:rsidRPr="00C5387D" w:rsidRDefault="00371812" w:rsidP="00371812">
      <w:pPr>
        <w:pStyle w:val="SingleTxt"/>
        <w:rPr>
          <w:rFonts w:ascii="KaiTi_GB2312" w:eastAsia="KaiTi_GB2312" w:hint="eastAsia"/>
        </w:rPr>
      </w:pPr>
      <w:r w:rsidRPr="00C5387D">
        <w:rPr>
          <w:rFonts w:ascii="KaiTi_GB2312" w:eastAsia="KaiTi_GB2312" w:hint="eastAsia"/>
        </w:rPr>
        <w:t>议题和问题清单</w:t>
      </w:r>
    </w:p>
    <w:p w:rsidR="00371812" w:rsidRDefault="00371812" w:rsidP="00371812">
      <w:pPr>
        <w:pStyle w:val="SingleTxt"/>
        <w:rPr>
          <w:rFonts w:hint="eastAsia"/>
        </w:rPr>
      </w:pPr>
      <w:r>
        <w:rPr>
          <w:rFonts w:hint="eastAsia"/>
        </w:rPr>
        <w:t>安道尔(CEDAW/C/AND/Q/2-3)</w:t>
      </w:r>
    </w:p>
    <w:p w:rsidR="00371812" w:rsidRDefault="00371812" w:rsidP="00371812">
      <w:pPr>
        <w:pStyle w:val="SingleTxt"/>
        <w:rPr>
          <w:rFonts w:hint="eastAsia"/>
        </w:rPr>
      </w:pPr>
      <w:r>
        <w:rPr>
          <w:rFonts w:hint="eastAsia"/>
        </w:rPr>
        <w:t>贝宁(CEDAW/C/BEN/Q/4)</w:t>
      </w:r>
    </w:p>
    <w:p w:rsidR="00371812" w:rsidRDefault="00371812" w:rsidP="00371812">
      <w:pPr>
        <w:pStyle w:val="SingleTxt"/>
        <w:rPr>
          <w:rFonts w:hint="eastAsia"/>
        </w:rPr>
      </w:pPr>
      <w:r>
        <w:rPr>
          <w:rFonts w:hint="eastAsia"/>
        </w:rPr>
        <w:t>柬埔寨(CEDAW/C/KHM/Q/4-5)</w:t>
      </w:r>
    </w:p>
    <w:p w:rsidR="00371812" w:rsidRDefault="00371812" w:rsidP="00371812">
      <w:pPr>
        <w:pStyle w:val="SingleTxt"/>
        <w:rPr>
          <w:rFonts w:hint="eastAsia"/>
        </w:rPr>
      </w:pPr>
      <w:r>
        <w:rPr>
          <w:rFonts w:hint="eastAsia"/>
        </w:rPr>
        <w:t>哥伦比亚(CEDAW/C/COL/Q/7-8)</w:t>
      </w:r>
    </w:p>
    <w:p w:rsidR="00371812" w:rsidRDefault="00371812" w:rsidP="00371812">
      <w:pPr>
        <w:pStyle w:val="SingleTxt"/>
        <w:rPr>
          <w:rFonts w:hint="eastAsia"/>
        </w:rPr>
      </w:pPr>
      <w:r>
        <w:rPr>
          <w:rFonts w:hint="eastAsia"/>
        </w:rPr>
        <w:t>摩尔多瓦共和国(CEDAW/C/MDA/Q/4-5)</w:t>
      </w:r>
    </w:p>
    <w:p w:rsidR="00371812" w:rsidRDefault="00371812" w:rsidP="00371812">
      <w:pPr>
        <w:pStyle w:val="SingleTxt"/>
        <w:rPr>
          <w:rFonts w:hint="eastAsia"/>
        </w:rPr>
      </w:pPr>
      <w:r>
        <w:rPr>
          <w:rFonts w:hint="eastAsia"/>
        </w:rPr>
        <w:t>塞舌尔(CEDAW/C/DOM/ SYC/Q/1-5)</w:t>
      </w:r>
    </w:p>
    <w:p w:rsidR="00371812" w:rsidRDefault="00371812" w:rsidP="00371812">
      <w:pPr>
        <w:pStyle w:val="SingleTxt"/>
        <w:rPr>
          <w:rFonts w:hint="eastAsia"/>
        </w:rPr>
      </w:pPr>
      <w:r>
        <w:rPr>
          <w:rFonts w:hint="eastAsia"/>
        </w:rPr>
        <w:t>塔吉克斯坦(CEDAW/C/TJK/Q/4-5)</w:t>
      </w:r>
    </w:p>
    <w:p w:rsidR="00371812" w:rsidRDefault="00371812" w:rsidP="00371812">
      <w:pPr>
        <w:pStyle w:val="SingleTxt"/>
        <w:rPr>
          <w:rFonts w:hint="eastAsia"/>
        </w:rPr>
      </w:pPr>
      <w:r>
        <w:rPr>
          <w:rFonts w:hint="eastAsia"/>
        </w:rPr>
        <w:t>圣文森特和格林纳丁斯(CEDAW/C/VCT/Q/4-8)</w:t>
      </w:r>
    </w:p>
    <w:p w:rsidR="00371812" w:rsidRPr="00C5387D" w:rsidRDefault="00371812" w:rsidP="00371812">
      <w:pPr>
        <w:pStyle w:val="SingleTxt"/>
        <w:rPr>
          <w:rFonts w:ascii="KaiTi_GB2312" w:eastAsia="KaiTi_GB2312" w:hint="eastAsia"/>
        </w:rPr>
      </w:pPr>
      <w:r w:rsidRPr="00C5387D">
        <w:rPr>
          <w:rFonts w:ascii="KaiTi_GB2312" w:eastAsia="KaiTi_GB2312" w:hint="eastAsia"/>
        </w:rPr>
        <w:t>对议题和问题清单的答复</w:t>
      </w:r>
    </w:p>
    <w:p w:rsidR="00371812" w:rsidRDefault="00371812" w:rsidP="00371812">
      <w:pPr>
        <w:pStyle w:val="SingleTxt"/>
        <w:rPr>
          <w:rFonts w:hint="eastAsia"/>
        </w:rPr>
      </w:pPr>
      <w:r>
        <w:rPr>
          <w:rFonts w:hint="eastAsia"/>
        </w:rPr>
        <w:t>安道尔(CEDAW/C/AND/Q/2-3/Add.1)</w:t>
      </w:r>
    </w:p>
    <w:p w:rsidR="00371812" w:rsidRDefault="00371812" w:rsidP="00371812">
      <w:pPr>
        <w:pStyle w:val="SingleTxt"/>
        <w:rPr>
          <w:rFonts w:hint="eastAsia"/>
        </w:rPr>
      </w:pPr>
      <w:r>
        <w:rPr>
          <w:rFonts w:hint="eastAsia"/>
        </w:rPr>
        <w:t>贝宁(CEDAW/C/BEN/Q/4/Add.1)</w:t>
      </w:r>
    </w:p>
    <w:p w:rsidR="00371812" w:rsidRDefault="00371812" w:rsidP="00371812">
      <w:pPr>
        <w:pStyle w:val="SingleTxt"/>
        <w:rPr>
          <w:rFonts w:hint="eastAsia"/>
        </w:rPr>
      </w:pPr>
      <w:r>
        <w:rPr>
          <w:rFonts w:hint="eastAsia"/>
        </w:rPr>
        <w:t>柬埔寨(CEDAW/C/KHM/Q/4-5/Add.1)</w:t>
      </w:r>
    </w:p>
    <w:p w:rsidR="00371812" w:rsidRDefault="00371812" w:rsidP="00371812">
      <w:pPr>
        <w:pStyle w:val="SingleTxt"/>
        <w:rPr>
          <w:rFonts w:hint="eastAsia"/>
        </w:rPr>
      </w:pPr>
      <w:r>
        <w:rPr>
          <w:rFonts w:hint="eastAsia"/>
        </w:rPr>
        <w:t>哥伦比亚(CEDAW/C/COL/Q/7-8/Add.1)</w:t>
      </w:r>
    </w:p>
    <w:p w:rsidR="00371812" w:rsidRDefault="00371812" w:rsidP="00371812">
      <w:pPr>
        <w:pStyle w:val="SingleTxt"/>
        <w:rPr>
          <w:rFonts w:hint="eastAsia"/>
        </w:rPr>
      </w:pPr>
      <w:r>
        <w:rPr>
          <w:rFonts w:hint="eastAsia"/>
        </w:rPr>
        <w:t>摩尔多瓦共和国(CEDAW/C/MDA/Q/4-5/Add.1)</w:t>
      </w:r>
    </w:p>
    <w:p w:rsidR="00371812" w:rsidRDefault="00371812" w:rsidP="00371812">
      <w:pPr>
        <w:pStyle w:val="SingleTxt"/>
        <w:rPr>
          <w:rFonts w:hint="eastAsia"/>
        </w:rPr>
      </w:pPr>
      <w:r>
        <w:rPr>
          <w:rFonts w:hint="eastAsia"/>
        </w:rPr>
        <w:t>塞舌尔(CEDAW/C/DOM/ SYC/Q/1-5/Add.1)</w:t>
      </w:r>
    </w:p>
    <w:p w:rsidR="00371812" w:rsidRDefault="00371812" w:rsidP="00371812">
      <w:pPr>
        <w:pStyle w:val="SingleTxt"/>
        <w:rPr>
          <w:rFonts w:hint="eastAsia"/>
        </w:rPr>
      </w:pPr>
      <w:r>
        <w:rPr>
          <w:rFonts w:hint="eastAsia"/>
        </w:rPr>
        <w:t>塔吉克斯坦(CEDAW/C/TJK/Q/4-5/Add.1)</w:t>
      </w:r>
    </w:p>
    <w:p w:rsidR="00371812" w:rsidRDefault="00371812" w:rsidP="00371812">
      <w:pPr>
        <w:pStyle w:val="SingleTxt"/>
        <w:rPr>
          <w:rFonts w:hint="eastAsia"/>
        </w:rPr>
      </w:pPr>
      <w:r>
        <w:rPr>
          <w:rFonts w:hint="eastAsia"/>
        </w:rPr>
        <w:t>圣文森特和格林纳丁斯(CEDAW/C/VCT/Q/4-8/Add.1)</w:t>
      </w:r>
    </w:p>
    <w:p w:rsidR="00371812" w:rsidRDefault="00371812"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5.</w:t>
      </w:r>
      <w:r>
        <w:rPr>
          <w:rFonts w:hint="eastAsia"/>
        </w:rPr>
        <w:tab/>
        <w:t>审议缔约国根据《消除对妇女一切形式歧视公约》第18条提交的报告之后的后续行动</w:t>
      </w:r>
    </w:p>
    <w:p w:rsidR="00291157" w:rsidRPr="00291157" w:rsidRDefault="00291157" w:rsidP="00291157">
      <w:pPr>
        <w:pStyle w:val="SingleTxt"/>
        <w:spacing w:after="0" w:line="120" w:lineRule="exact"/>
        <w:rPr>
          <w:rFonts w:hint="eastAsia"/>
          <w:sz w:val="10"/>
        </w:rPr>
      </w:pPr>
    </w:p>
    <w:p w:rsidR="00371812" w:rsidRDefault="00371812" w:rsidP="00371812">
      <w:pPr>
        <w:pStyle w:val="SingleTxt"/>
        <w:rPr>
          <w:rFonts w:hint="eastAsia"/>
        </w:rPr>
      </w:pPr>
      <w:r>
        <w:rPr>
          <w:rFonts w:hint="eastAsia"/>
        </w:rPr>
        <w:tab/>
        <w:t>委员会第四十七届会议决定，在议程上增加一个项目：“审议缔约国根据《消除对妇女一切形式歧视公约》第18条提交的报告之后的后续行动”。</w:t>
      </w:r>
    </w:p>
    <w:p w:rsidR="00371812" w:rsidRDefault="00371812" w:rsidP="00371812">
      <w:pPr>
        <w:pStyle w:val="SingleTxt"/>
        <w:rPr>
          <w:rFonts w:hint="eastAsia"/>
        </w:rPr>
      </w:pPr>
      <w:r>
        <w:rPr>
          <w:rFonts w:hint="eastAsia"/>
        </w:rPr>
        <w:tab/>
        <w:t>委员会将讨论关于结论性意见后续行动的事项。</w:t>
      </w:r>
    </w:p>
    <w:p w:rsidR="00371812" w:rsidRDefault="00371812"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6.</w:t>
      </w:r>
      <w:r>
        <w:rPr>
          <w:rFonts w:hint="eastAsia"/>
        </w:rPr>
        <w:tab/>
        <w:t>《消除对妇女一切形式歧视公约》第21条和第22条的执行情况</w:t>
      </w:r>
    </w:p>
    <w:p w:rsidR="00291157" w:rsidRPr="00291157" w:rsidRDefault="00291157" w:rsidP="00291157">
      <w:pPr>
        <w:pStyle w:val="SingleTxt"/>
        <w:spacing w:after="0" w:line="120" w:lineRule="exact"/>
        <w:rPr>
          <w:rFonts w:hint="eastAsia"/>
          <w:sz w:val="10"/>
        </w:rPr>
      </w:pPr>
    </w:p>
    <w:p w:rsidR="00371812" w:rsidRDefault="00371812" w:rsidP="00371812">
      <w:pPr>
        <w:pStyle w:val="SingleTxt"/>
        <w:rPr>
          <w:rFonts w:hint="eastAsia"/>
        </w:rPr>
      </w:pPr>
      <w:r>
        <w:rPr>
          <w:rFonts w:hint="eastAsia"/>
        </w:rPr>
        <w:tab/>
        <w:t>《公约》第21条规定，委员会可根据对所收到的缔约国报告和资料的审查结果，提出意见和一般性建议。该条还规定，这些意见和一般性建议应连同缔约国可能提出的评论，载入委员会提交大会的报告。</w:t>
      </w:r>
    </w:p>
    <w:p w:rsidR="00371812" w:rsidRDefault="00371812" w:rsidP="00371812">
      <w:pPr>
        <w:pStyle w:val="SingleTxt"/>
        <w:rPr>
          <w:rFonts w:hint="eastAsia"/>
        </w:rPr>
      </w:pPr>
      <w:r>
        <w:rPr>
          <w:rFonts w:hint="eastAsia"/>
        </w:rPr>
        <w:tab/>
        <w:t>《公约》第22条规定，各专门机构对属于其工作范围内的《公约》各项规定，有权派代表出席关于其执行情况的审议。委员会可邀请各专门机构就在这些领域的《公约》执行情况提出报告。</w:t>
      </w:r>
    </w:p>
    <w:p w:rsidR="00371812" w:rsidRPr="00291157" w:rsidRDefault="00371812" w:rsidP="00371812">
      <w:pPr>
        <w:pStyle w:val="SingleTxt"/>
        <w:rPr>
          <w:rFonts w:ascii="SimHei" w:eastAsia="SimHei" w:hint="eastAsia"/>
        </w:rPr>
      </w:pPr>
      <w:r w:rsidRPr="00291157">
        <w:rPr>
          <w:rFonts w:ascii="SimHei" w:eastAsia="SimHei" w:hint="eastAsia"/>
        </w:rPr>
        <w:t>文件</w:t>
      </w:r>
    </w:p>
    <w:p w:rsidR="00371812" w:rsidRDefault="00371812" w:rsidP="00371812">
      <w:pPr>
        <w:pStyle w:val="SingleTxt"/>
        <w:rPr>
          <w:rFonts w:hint="eastAsia"/>
        </w:rPr>
      </w:pPr>
      <w:r>
        <w:rPr>
          <w:rFonts w:hint="eastAsia"/>
        </w:rPr>
        <w:tab/>
        <w:t>联合国各专门机构提交的关于在其工作范围各领域执行《公约》情况的报告。</w:t>
      </w:r>
    </w:p>
    <w:p w:rsidR="00371812" w:rsidRDefault="00371812"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7.</w:t>
      </w:r>
      <w:r>
        <w:rPr>
          <w:rFonts w:hint="eastAsia"/>
        </w:rPr>
        <w:tab/>
        <w:t>加快委员会工作的方式和方法</w:t>
      </w:r>
    </w:p>
    <w:p w:rsidR="00291157" w:rsidRPr="00291157" w:rsidRDefault="00291157" w:rsidP="00291157">
      <w:pPr>
        <w:pStyle w:val="SingleTxt"/>
        <w:spacing w:after="0" w:line="120" w:lineRule="exact"/>
        <w:rPr>
          <w:rFonts w:hint="eastAsia"/>
          <w:sz w:val="10"/>
        </w:rPr>
      </w:pPr>
    </w:p>
    <w:p w:rsidR="00371812" w:rsidRDefault="00371812" w:rsidP="00371812">
      <w:pPr>
        <w:pStyle w:val="SingleTxt"/>
        <w:rPr>
          <w:rFonts w:hint="eastAsia"/>
        </w:rPr>
      </w:pPr>
      <w:r>
        <w:rPr>
          <w:rFonts w:hint="eastAsia"/>
        </w:rPr>
        <w:tab/>
        <w:t>委员会将讨论与委员会工作方法有关的事项。</w:t>
      </w:r>
    </w:p>
    <w:p w:rsidR="00371812" w:rsidRDefault="00371812"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8.</w:t>
      </w:r>
      <w:r>
        <w:rPr>
          <w:rFonts w:hint="eastAsia"/>
        </w:rPr>
        <w:tab/>
        <w:t>委员会根据《消除对妇女一切形式歧视公约任择议定书》开展的活动</w:t>
      </w:r>
    </w:p>
    <w:p w:rsidR="00291157" w:rsidRPr="00291157" w:rsidRDefault="00291157" w:rsidP="00291157">
      <w:pPr>
        <w:pStyle w:val="SingleTxt"/>
        <w:spacing w:after="0" w:line="120" w:lineRule="exact"/>
        <w:rPr>
          <w:rFonts w:hint="eastAsia"/>
          <w:sz w:val="10"/>
        </w:rPr>
      </w:pPr>
    </w:p>
    <w:p w:rsidR="00371812" w:rsidRDefault="00371812" w:rsidP="00371812">
      <w:pPr>
        <w:pStyle w:val="SingleTxt"/>
        <w:rPr>
          <w:rFonts w:hint="eastAsia"/>
        </w:rPr>
      </w:pPr>
      <w:r>
        <w:rPr>
          <w:rFonts w:hint="eastAsia"/>
        </w:rPr>
        <w:tab/>
        <w:t>《任择议定书》来文工作组第二十七届会议将于2013年9月24日至27日在日内瓦举行。</w:t>
      </w:r>
    </w:p>
    <w:p w:rsidR="00371812" w:rsidRDefault="00371812" w:rsidP="00371812">
      <w:pPr>
        <w:pStyle w:val="SingleTxt"/>
        <w:rPr>
          <w:rFonts w:hint="eastAsia"/>
        </w:rPr>
      </w:pPr>
      <w:r>
        <w:rPr>
          <w:rFonts w:hint="eastAsia"/>
        </w:rPr>
        <w:tab/>
        <w:t>委员会第五十六届会议将继续根据《公约任择议定书》第2条和第8条执行任务。</w:t>
      </w:r>
    </w:p>
    <w:p w:rsidR="00371812" w:rsidRDefault="00371812" w:rsidP="002911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9.</w:t>
      </w:r>
      <w:r>
        <w:rPr>
          <w:rFonts w:hint="eastAsia"/>
        </w:rPr>
        <w:tab/>
        <w:t>委员会第五十七届会议临时议程</w:t>
      </w:r>
    </w:p>
    <w:p w:rsidR="00291157" w:rsidRPr="00291157" w:rsidRDefault="00291157" w:rsidP="00291157">
      <w:pPr>
        <w:pStyle w:val="SingleTxt"/>
        <w:spacing w:after="0" w:line="120" w:lineRule="exact"/>
        <w:rPr>
          <w:sz w:val="10"/>
        </w:rPr>
      </w:pPr>
    </w:p>
    <w:p w:rsidR="00371812" w:rsidRPr="00291157" w:rsidRDefault="00371812" w:rsidP="00371812">
      <w:pPr>
        <w:pStyle w:val="SingleTxt"/>
        <w:rPr>
          <w:rFonts w:ascii="SimHei" w:eastAsia="SimHei" w:hint="eastAsia"/>
        </w:rPr>
      </w:pPr>
      <w:r w:rsidRPr="00291157">
        <w:rPr>
          <w:rFonts w:ascii="SimHei" w:eastAsia="SimHei" w:hint="eastAsia"/>
        </w:rPr>
        <w:t>文件</w:t>
      </w:r>
    </w:p>
    <w:p w:rsidR="00371812" w:rsidRDefault="00371812" w:rsidP="00371812">
      <w:pPr>
        <w:pStyle w:val="SingleTxt"/>
        <w:rPr>
          <w:rFonts w:hint="eastAsia"/>
        </w:rPr>
      </w:pPr>
      <w:r>
        <w:rPr>
          <w:rFonts w:hint="eastAsia"/>
        </w:rPr>
        <w:t>第五十七届会议临时议程(CEDAW/C/57/1)。</w:t>
      </w:r>
    </w:p>
    <w:p w:rsidR="00371812" w:rsidRDefault="00371812" w:rsidP="00C538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10.</w:t>
      </w:r>
      <w:r>
        <w:rPr>
          <w:rFonts w:hint="eastAsia"/>
        </w:rPr>
        <w:tab/>
        <w:t>通过委员会第五十六届会议报告</w:t>
      </w:r>
    </w:p>
    <w:p w:rsidR="00EA31C3" w:rsidRPr="00291157" w:rsidRDefault="00291157" w:rsidP="00291157">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291157" w:rsidSect="0037295F">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7-05T09:26:00Z" w:initials="Start">
    <w:p w:rsidR="00291157" w:rsidRDefault="0029115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A123BC">
        <w:fldChar w:fldCharType="separate"/>
      </w:r>
      <w:r w:rsidR="00A123BC">
        <w:rPr>
          <w:rFonts w:hint="eastAsia"/>
          <w:noProof/>
        </w:rPr>
        <w:t xml:space="preserve">页: </w:t>
      </w:r>
      <w:r w:rsidR="00A123BC">
        <w:rPr>
          <w:noProof/>
        </w:rPr>
        <w:t>1</w:t>
      </w:r>
      <w:r w:rsidR="00A123BC">
        <w:rPr>
          <w:rFonts w:hint="eastAsia"/>
          <w:noProof/>
        </w:rPr>
        <w:br/>
      </w:r>
      <w:r>
        <w:fldChar w:fldCharType="end"/>
      </w:r>
      <w:r>
        <w:rPr>
          <w:rStyle w:val="CommentReference"/>
        </w:rPr>
        <w:annotationRef/>
      </w:r>
      <w:r>
        <w:t>&lt;&lt;ODS JOB NO&gt;&gt;N1336240C&lt;&lt;ODS JOB NO&gt;&gt;</w:t>
      </w:r>
    </w:p>
    <w:p w:rsidR="00291157" w:rsidRDefault="00291157">
      <w:pPr>
        <w:pStyle w:val="CommentText"/>
      </w:pPr>
      <w:r>
        <w:t>&lt;&lt;ODS DOC SYMBOL1&gt;&gt;CEDAW/C/56/1&lt;&lt;ODS DOC SYMBOL1&gt;&gt;</w:t>
      </w:r>
    </w:p>
    <w:p w:rsidR="00291157" w:rsidRDefault="0029115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681" w:rsidRDefault="007A7681">
      <w:r>
        <w:separator/>
      </w:r>
    </w:p>
  </w:endnote>
  <w:endnote w:type="continuationSeparator" w:id="0">
    <w:p w:rsidR="007A7681" w:rsidRDefault="007A76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91157" w:rsidTr="0037295F">
      <w:tblPrEx>
        <w:tblCellMar>
          <w:top w:w="0" w:type="dxa"/>
          <w:bottom w:w="0" w:type="dxa"/>
        </w:tblCellMar>
      </w:tblPrEx>
      <w:tc>
        <w:tcPr>
          <w:tcW w:w="5033" w:type="dxa"/>
          <w:shd w:val="clear" w:color="auto" w:fill="auto"/>
        </w:tcPr>
        <w:p w:rsidR="00291157" w:rsidRPr="0037295F" w:rsidRDefault="00291157" w:rsidP="0037295F">
          <w:pPr>
            <w:pStyle w:val="Footer"/>
            <w:jc w:val="right"/>
            <w:rPr>
              <w:b w:val="0"/>
              <w:w w:val="103"/>
              <w:sz w:val="14"/>
            </w:rPr>
          </w:pPr>
          <w:fldSimple w:instr=" DOCVARIABLE &quot;FooterJN&quot; \* MERGEFORMAT ">
            <w:r w:rsidR="00A123BC">
              <w:rPr>
                <w:b w:val="0"/>
                <w:w w:val="103"/>
                <w:sz w:val="14"/>
              </w:rPr>
              <w:t>13-36240 (C)</w:t>
            </w:r>
          </w:fldSimple>
        </w:p>
      </w:tc>
      <w:tc>
        <w:tcPr>
          <w:tcW w:w="5033" w:type="dxa"/>
          <w:shd w:val="clear" w:color="auto" w:fill="auto"/>
        </w:tcPr>
        <w:p w:rsidR="00291157" w:rsidRPr="0037295F" w:rsidRDefault="00291157" w:rsidP="0037295F">
          <w:pPr>
            <w:pStyle w:val="Footer"/>
            <w:jc w:val="left"/>
            <w:rPr>
              <w:w w:val="103"/>
            </w:rPr>
          </w:pPr>
          <w:r>
            <w:rPr>
              <w:w w:val="103"/>
            </w:rPr>
            <w:fldChar w:fldCharType="begin"/>
          </w:r>
          <w:r>
            <w:rPr>
              <w:w w:val="103"/>
            </w:rPr>
            <w:instrText xml:space="preserve"> PAGE  \* MERGEFORMAT </w:instrText>
          </w:r>
          <w:r>
            <w:rPr>
              <w:w w:val="103"/>
            </w:rPr>
            <w:fldChar w:fldCharType="separate"/>
          </w:r>
          <w:r w:rsidR="00961943">
            <w:rPr>
              <w:w w:val="103"/>
            </w:rPr>
            <w:t>4</w:t>
          </w:r>
          <w:r>
            <w:rPr>
              <w:w w:val="103"/>
            </w:rPr>
            <w:fldChar w:fldCharType="end"/>
          </w:r>
        </w:p>
      </w:tc>
    </w:tr>
  </w:tbl>
  <w:p w:rsidR="00291157" w:rsidRPr="0037295F" w:rsidRDefault="00291157" w:rsidP="003729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91157" w:rsidTr="0037295F">
      <w:tblPrEx>
        <w:tblCellMar>
          <w:top w:w="0" w:type="dxa"/>
          <w:bottom w:w="0" w:type="dxa"/>
        </w:tblCellMar>
      </w:tblPrEx>
      <w:tc>
        <w:tcPr>
          <w:tcW w:w="5033" w:type="dxa"/>
          <w:shd w:val="clear" w:color="auto" w:fill="auto"/>
        </w:tcPr>
        <w:p w:rsidR="00291157" w:rsidRPr="0037295F" w:rsidRDefault="00291157" w:rsidP="0037295F">
          <w:pPr>
            <w:pStyle w:val="Footer"/>
            <w:jc w:val="right"/>
          </w:pPr>
          <w:fldSimple w:instr=" PAGE  \* MERGEFORMAT ">
            <w:r w:rsidR="00961943">
              <w:t>3</w:t>
            </w:r>
          </w:fldSimple>
        </w:p>
      </w:tc>
      <w:tc>
        <w:tcPr>
          <w:tcW w:w="5033" w:type="dxa"/>
          <w:shd w:val="clear" w:color="auto" w:fill="auto"/>
        </w:tcPr>
        <w:p w:rsidR="00291157" w:rsidRPr="0037295F" w:rsidRDefault="00291157" w:rsidP="0037295F">
          <w:pPr>
            <w:pStyle w:val="Footer"/>
            <w:jc w:val="left"/>
            <w:rPr>
              <w:b w:val="0"/>
              <w:w w:val="103"/>
              <w:sz w:val="14"/>
            </w:rPr>
          </w:pPr>
          <w:fldSimple w:instr=" DOCVARIABLE &quot;FooterJN&quot; \* MERGEFORMAT ">
            <w:r w:rsidR="00A123BC">
              <w:rPr>
                <w:b w:val="0"/>
                <w:w w:val="103"/>
                <w:sz w:val="14"/>
              </w:rPr>
              <w:t>13-36240 (C)</w:t>
            </w:r>
          </w:fldSimple>
        </w:p>
      </w:tc>
    </w:tr>
  </w:tbl>
  <w:p w:rsidR="00291157" w:rsidRPr="0037295F" w:rsidRDefault="00291157" w:rsidP="0037295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291157" w:rsidTr="0037295F">
      <w:tblPrEx>
        <w:tblCellMar>
          <w:top w:w="0" w:type="dxa"/>
          <w:bottom w:w="0" w:type="dxa"/>
        </w:tblCellMar>
      </w:tblPrEx>
      <w:tc>
        <w:tcPr>
          <w:tcW w:w="5033" w:type="dxa"/>
        </w:tcPr>
        <w:p w:rsidR="00291157" w:rsidRPr="00291157" w:rsidRDefault="00291157" w:rsidP="0037295F">
          <w:pPr>
            <w:pStyle w:val="Footer"/>
            <w:rPr>
              <w:b w:val="0"/>
              <w:sz w:val="21"/>
            </w:rPr>
          </w:pPr>
          <w:r w:rsidRPr="00291157">
            <w:rPr>
              <w:b w:val="0"/>
              <w:sz w:val="21"/>
            </w:rPr>
            <w:t>13-36240 X (C)    250613    050713</w:t>
          </w:r>
        </w:p>
        <w:p w:rsidR="00291157" w:rsidRPr="0037295F" w:rsidRDefault="00291157" w:rsidP="0037295F">
          <w:pPr>
            <w:spacing w:before="80" w:line="210" w:lineRule="exact"/>
            <w:rPr>
              <w:rFonts w:ascii="Barcode 3 of 9 by request" w:hAnsi="Barcode 3 of 9 by request"/>
              <w:sz w:val="24"/>
            </w:rPr>
          </w:pPr>
          <w:r>
            <w:rPr>
              <w:rFonts w:ascii="Barcode 3 of 9 by request" w:hAnsi="Barcode 3 of 9 by request"/>
              <w:sz w:val="24"/>
            </w:rPr>
            <w:t>*1336240C*</w:t>
          </w:r>
        </w:p>
      </w:tc>
      <w:tc>
        <w:tcPr>
          <w:tcW w:w="3686" w:type="dxa"/>
        </w:tcPr>
        <w:p w:rsidR="00291157" w:rsidRDefault="00291157" w:rsidP="0037295F">
          <w:pPr>
            <w:pStyle w:val="Footer"/>
            <w:jc w:val="right"/>
            <w:rPr>
              <w:b w:val="0"/>
              <w:sz w:val="21"/>
            </w:rPr>
          </w:pPr>
          <w:r w:rsidRPr="0037295F">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291157" w:rsidRPr="0037295F" w:rsidRDefault="00291157" w:rsidP="0037295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681" w:rsidRDefault="007A7681">
      <w:r>
        <w:separator/>
      </w:r>
    </w:p>
  </w:footnote>
  <w:footnote w:type="continuationSeparator" w:id="0">
    <w:p w:rsidR="007A7681" w:rsidRDefault="007A76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91157" w:rsidTr="0037295F">
      <w:tblPrEx>
        <w:tblCellMar>
          <w:top w:w="0" w:type="dxa"/>
          <w:bottom w:w="0" w:type="dxa"/>
        </w:tblCellMar>
      </w:tblPrEx>
      <w:trPr>
        <w:trHeight w:hRule="exact" w:val="864"/>
      </w:trPr>
      <w:tc>
        <w:tcPr>
          <w:tcW w:w="4838" w:type="dxa"/>
          <w:shd w:val="clear" w:color="auto" w:fill="auto"/>
          <w:vAlign w:val="bottom"/>
        </w:tcPr>
        <w:p w:rsidR="00291157" w:rsidRPr="0037295F" w:rsidRDefault="00291157" w:rsidP="0037295F">
          <w:pPr>
            <w:pStyle w:val="Header"/>
            <w:spacing w:after="80"/>
            <w:jc w:val="left"/>
            <w:rPr>
              <w:b/>
              <w:sz w:val="17"/>
            </w:rPr>
          </w:pPr>
          <w:fldSimple w:instr=" DOCVARIABLE &quot;sss1&quot; \* MERGEFORMAT ">
            <w:r w:rsidR="00A123BC">
              <w:rPr>
                <w:b/>
                <w:sz w:val="17"/>
              </w:rPr>
              <w:t xml:space="preserve">CEDAW/C/56/1 </w:t>
            </w:r>
          </w:fldSimple>
        </w:p>
      </w:tc>
      <w:tc>
        <w:tcPr>
          <w:tcW w:w="5033" w:type="dxa"/>
          <w:shd w:val="clear" w:color="auto" w:fill="auto"/>
          <w:vAlign w:val="bottom"/>
        </w:tcPr>
        <w:p w:rsidR="00291157" w:rsidRDefault="00291157" w:rsidP="0037295F">
          <w:pPr>
            <w:pStyle w:val="Header"/>
          </w:pPr>
        </w:p>
      </w:tc>
    </w:tr>
  </w:tbl>
  <w:p w:rsidR="00291157" w:rsidRPr="0037295F" w:rsidRDefault="00291157" w:rsidP="003729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91157" w:rsidTr="0037295F">
      <w:tblPrEx>
        <w:tblCellMar>
          <w:top w:w="0" w:type="dxa"/>
          <w:bottom w:w="0" w:type="dxa"/>
        </w:tblCellMar>
      </w:tblPrEx>
      <w:trPr>
        <w:trHeight w:hRule="exact" w:val="864"/>
      </w:trPr>
      <w:tc>
        <w:tcPr>
          <w:tcW w:w="4838" w:type="dxa"/>
          <w:shd w:val="clear" w:color="auto" w:fill="auto"/>
          <w:vAlign w:val="bottom"/>
        </w:tcPr>
        <w:p w:rsidR="00291157" w:rsidRDefault="00291157" w:rsidP="0037295F">
          <w:pPr>
            <w:pStyle w:val="Header"/>
          </w:pPr>
        </w:p>
      </w:tc>
      <w:tc>
        <w:tcPr>
          <w:tcW w:w="5033" w:type="dxa"/>
          <w:shd w:val="clear" w:color="auto" w:fill="auto"/>
          <w:vAlign w:val="bottom"/>
        </w:tcPr>
        <w:p w:rsidR="00291157" w:rsidRPr="0037295F" w:rsidRDefault="00291157" w:rsidP="0037295F">
          <w:pPr>
            <w:pStyle w:val="Header"/>
            <w:spacing w:after="80"/>
            <w:jc w:val="right"/>
            <w:rPr>
              <w:b/>
              <w:sz w:val="17"/>
            </w:rPr>
          </w:pPr>
          <w:fldSimple w:instr=" DOCVARIABLE &quot;sss1&quot; \* MERGEFORMAT ">
            <w:r w:rsidR="00A123BC">
              <w:rPr>
                <w:b/>
                <w:sz w:val="17"/>
              </w:rPr>
              <w:t xml:space="preserve">CEDAW/C/56/1 </w:t>
            </w:r>
          </w:fldSimple>
        </w:p>
      </w:tc>
    </w:tr>
  </w:tbl>
  <w:p w:rsidR="00291157" w:rsidRPr="0037295F" w:rsidRDefault="00291157" w:rsidP="0037295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291157" w:rsidTr="0037295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91157" w:rsidRDefault="00291157" w:rsidP="0037295F">
          <w:pPr>
            <w:pStyle w:val="Header"/>
            <w:spacing w:after="120"/>
          </w:pPr>
        </w:p>
      </w:tc>
      <w:tc>
        <w:tcPr>
          <w:tcW w:w="1872" w:type="dxa"/>
          <w:tcBorders>
            <w:bottom w:val="single" w:sz="4" w:space="0" w:color="auto"/>
          </w:tcBorders>
          <w:shd w:val="clear" w:color="auto" w:fill="auto"/>
          <w:vAlign w:val="bottom"/>
        </w:tcPr>
        <w:p w:rsidR="00291157" w:rsidRPr="0037295F" w:rsidRDefault="00291157" w:rsidP="0037295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91157" w:rsidRDefault="00291157" w:rsidP="0037295F">
          <w:pPr>
            <w:pStyle w:val="Header"/>
            <w:spacing w:after="120"/>
          </w:pPr>
        </w:p>
      </w:tc>
      <w:tc>
        <w:tcPr>
          <w:tcW w:w="6523" w:type="dxa"/>
          <w:gridSpan w:val="3"/>
          <w:tcBorders>
            <w:bottom w:val="single" w:sz="4" w:space="0" w:color="auto"/>
          </w:tcBorders>
          <w:shd w:val="clear" w:color="auto" w:fill="auto"/>
          <w:vAlign w:val="bottom"/>
        </w:tcPr>
        <w:p w:rsidR="00291157" w:rsidRPr="0037295F" w:rsidRDefault="00291157" w:rsidP="0037295F">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/C/56/1 </w:t>
          </w:r>
        </w:p>
      </w:tc>
    </w:tr>
    <w:tr w:rsidR="00291157" w:rsidRPr="0037295F" w:rsidTr="0037295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91157" w:rsidRDefault="00291157" w:rsidP="0037295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91157" w:rsidRPr="0037295F" w:rsidRDefault="00291157" w:rsidP="0037295F">
          <w:pPr>
            <w:pStyle w:val="Header"/>
            <w:spacing w:before="109"/>
            <w:ind w:left="-72"/>
          </w:pPr>
        </w:p>
      </w:tc>
      <w:tc>
        <w:tcPr>
          <w:tcW w:w="5227" w:type="dxa"/>
          <w:gridSpan w:val="3"/>
          <w:tcBorders>
            <w:top w:val="single" w:sz="4" w:space="0" w:color="auto"/>
            <w:bottom w:val="single" w:sz="12" w:space="0" w:color="auto"/>
          </w:tcBorders>
          <w:shd w:val="clear" w:color="auto" w:fill="auto"/>
        </w:tcPr>
        <w:p w:rsidR="00291157" w:rsidRPr="0037295F" w:rsidRDefault="00291157" w:rsidP="0037295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91157" w:rsidRPr="0037295F" w:rsidRDefault="00291157" w:rsidP="0037295F">
          <w:pPr>
            <w:pStyle w:val="Header"/>
            <w:spacing w:before="109"/>
          </w:pPr>
        </w:p>
      </w:tc>
      <w:tc>
        <w:tcPr>
          <w:tcW w:w="3180" w:type="dxa"/>
          <w:gridSpan w:val="2"/>
          <w:tcBorders>
            <w:top w:val="single" w:sz="4" w:space="0" w:color="auto"/>
            <w:bottom w:val="single" w:sz="12" w:space="0" w:color="auto"/>
          </w:tcBorders>
          <w:shd w:val="clear" w:color="auto" w:fill="auto"/>
        </w:tcPr>
        <w:p w:rsidR="00291157" w:rsidRDefault="00291157" w:rsidP="0037295F">
          <w:pPr>
            <w:spacing w:before="240" w:line="240" w:lineRule="exact"/>
            <w:rPr>
              <w:rFonts w:ascii="Times New Roman"/>
            </w:rPr>
          </w:pPr>
          <w:r>
            <w:rPr>
              <w:rFonts w:ascii="Times New Roman"/>
            </w:rPr>
            <w:t>Distr.: General</w:t>
          </w:r>
        </w:p>
        <w:p w:rsidR="00291157" w:rsidRDefault="00291157" w:rsidP="0037295F">
          <w:pPr>
            <w:spacing w:line="240" w:lineRule="exact"/>
            <w:rPr>
              <w:rFonts w:ascii="Times New Roman"/>
            </w:rPr>
          </w:pPr>
          <w:r>
            <w:rPr>
              <w:rFonts w:ascii="Times New Roman"/>
            </w:rPr>
            <w:t>13 June 2013</w:t>
          </w:r>
        </w:p>
        <w:p w:rsidR="00291157" w:rsidRDefault="00291157" w:rsidP="0037295F">
          <w:pPr>
            <w:spacing w:line="240" w:lineRule="exact"/>
            <w:rPr>
              <w:rFonts w:ascii="Times New Roman"/>
            </w:rPr>
          </w:pPr>
          <w:r>
            <w:rPr>
              <w:rFonts w:ascii="Times New Roman"/>
            </w:rPr>
            <w:t>Chinese</w:t>
          </w:r>
        </w:p>
        <w:p w:rsidR="00291157" w:rsidRPr="0037295F" w:rsidRDefault="00291157" w:rsidP="0037295F">
          <w:pPr>
            <w:spacing w:line="240" w:lineRule="exact"/>
            <w:rPr>
              <w:rFonts w:ascii="Times New Roman"/>
            </w:rPr>
          </w:pPr>
          <w:r>
            <w:rPr>
              <w:rFonts w:ascii="Times New Roman"/>
            </w:rPr>
            <w:t>Original: English</w:t>
          </w:r>
        </w:p>
      </w:tc>
    </w:tr>
  </w:tbl>
  <w:p w:rsidR="00291157" w:rsidRPr="0037295F" w:rsidRDefault="00291157" w:rsidP="0037295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6240*"/>
    <w:docVar w:name="CreationDt" w:val="05/07/2013 09:13:25"/>
    <w:docVar w:name="DocCategory" w:val="Doc"/>
    <w:docVar w:name="DocType" w:val="Final"/>
    <w:docVar w:name="FooterJN" w:val="13-36240 (C)"/>
    <w:docVar w:name="jobn" w:val="13-36240 (C)"/>
    <w:docVar w:name="jobnDT" w:val="13-36240 (C)   050713"/>
    <w:docVar w:name="jobnDTDT" w:val="13-36240 (C)   050713   050713"/>
    <w:docVar w:name="JobNo" w:val="1336240C"/>
    <w:docVar w:name="OandT" w:val="yanghua"/>
    <w:docVar w:name="sss1" w:val="CEDAW/C/56/1 "/>
    <w:docVar w:name="sss2" w:val="-"/>
    <w:docVar w:name="Symbol1" w:val="CEDAW/C/56/1 "/>
    <w:docVar w:name="Symbol2" w:val="-"/>
  </w:docVars>
  <w:rsids>
    <w:rsidRoot w:val="007804C8"/>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91157"/>
    <w:rsid w:val="002A4AEF"/>
    <w:rsid w:val="002B305F"/>
    <w:rsid w:val="002B3409"/>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1221"/>
    <w:rsid w:val="00346223"/>
    <w:rsid w:val="00363610"/>
    <w:rsid w:val="003649EE"/>
    <w:rsid w:val="00371812"/>
    <w:rsid w:val="00371BC6"/>
    <w:rsid w:val="0037295F"/>
    <w:rsid w:val="00373A15"/>
    <w:rsid w:val="00383ACA"/>
    <w:rsid w:val="00384CB1"/>
    <w:rsid w:val="00394A02"/>
    <w:rsid w:val="003966E8"/>
    <w:rsid w:val="003C7B20"/>
    <w:rsid w:val="003D075F"/>
    <w:rsid w:val="003E4565"/>
    <w:rsid w:val="003E748F"/>
    <w:rsid w:val="003E7612"/>
    <w:rsid w:val="003F0801"/>
    <w:rsid w:val="00414423"/>
    <w:rsid w:val="0043385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A175A"/>
    <w:rsid w:val="005B7338"/>
    <w:rsid w:val="005C02AB"/>
    <w:rsid w:val="005C5FC3"/>
    <w:rsid w:val="005D0F04"/>
    <w:rsid w:val="005F12F0"/>
    <w:rsid w:val="005F1AAD"/>
    <w:rsid w:val="005F3273"/>
    <w:rsid w:val="005F34A3"/>
    <w:rsid w:val="00610CF2"/>
    <w:rsid w:val="006328DE"/>
    <w:rsid w:val="006353DE"/>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52CC"/>
    <w:rsid w:val="007319E0"/>
    <w:rsid w:val="007345AA"/>
    <w:rsid w:val="00737B00"/>
    <w:rsid w:val="0075155C"/>
    <w:rsid w:val="00753A05"/>
    <w:rsid w:val="00757193"/>
    <w:rsid w:val="00761190"/>
    <w:rsid w:val="00776537"/>
    <w:rsid w:val="007804C8"/>
    <w:rsid w:val="00783A25"/>
    <w:rsid w:val="007877F4"/>
    <w:rsid w:val="007A7681"/>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3296"/>
    <w:rsid w:val="008C3413"/>
    <w:rsid w:val="008E2D03"/>
    <w:rsid w:val="008E7BDF"/>
    <w:rsid w:val="008F2BB5"/>
    <w:rsid w:val="008F425D"/>
    <w:rsid w:val="008F5472"/>
    <w:rsid w:val="008F5D0F"/>
    <w:rsid w:val="009122E0"/>
    <w:rsid w:val="00913351"/>
    <w:rsid w:val="0096193C"/>
    <w:rsid w:val="00961943"/>
    <w:rsid w:val="009769E1"/>
    <w:rsid w:val="00977E0D"/>
    <w:rsid w:val="00982D5C"/>
    <w:rsid w:val="00986132"/>
    <w:rsid w:val="00986C04"/>
    <w:rsid w:val="009A11E3"/>
    <w:rsid w:val="009A2F76"/>
    <w:rsid w:val="009D2AC2"/>
    <w:rsid w:val="009E1774"/>
    <w:rsid w:val="009E2668"/>
    <w:rsid w:val="009E40A3"/>
    <w:rsid w:val="009E5C8C"/>
    <w:rsid w:val="009F10B1"/>
    <w:rsid w:val="009F47E3"/>
    <w:rsid w:val="009F6938"/>
    <w:rsid w:val="00A0537D"/>
    <w:rsid w:val="00A069AD"/>
    <w:rsid w:val="00A123BC"/>
    <w:rsid w:val="00A17A85"/>
    <w:rsid w:val="00A20856"/>
    <w:rsid w:val="00A24399"/>
    <w:rsid w:val="00A24CA5"/>
    <w:rsid w:val="00A33D6D"/>
    <w:rsid w:val="00A37345"/>
    <w:rsid w:val="00A40AAE"/>
    <w:rsid w:val="00A40EA9"/>
    <w:rsid w:val="00A4532A"/>
    <w:rsid w:val="00A5206D"/>
    <w:rsid w:val="00A72E47"/>
    <w:rsid w:val="00A90956"/>
    <w:rsid w:val="00A95404"/>
    <w:rsid w:val="00A968C5"/>
    <w:rsid w:val="00AA3C28"/>
    <w:rsid w:val="00AA759D"/>
    <w:rsid w:val="00AB2786"/>
    <w:rsid w:val="00AD4308"/>
    <w:rsid w:val="00AF2A33"/>
    <w:rsid w:val="00B03EFA"/>
    <w:rsid w:val="00B309DD"/>
    <w:rsid w:val="00B36621"/>
    <w:rsid w:val="00B36D64"/>
    <w:rsid w:val="00B41B48"/>
    <w:rsid w:val="00B55E1D"/>
    <w:rsid w:val="00B56194"/>
    <w:rsid w:val="00B60F41"/>
    <w:rsid w:val="00B61A34"/>
    <w:rsid w:val="00B64E8E"/>
    <w:rsid w:val="00B65E8B"/>
    <w:rsid w:val="00B8025A"/>
    <w:rsid w:val="00B827B1"/>
    <w:rsid w:val="00BB23A4"/>
    <w:rsid w:val="00BC2276"/>
    <w:rsid w:val="00BD1BFF"/>
    <w:rsid w:val="00BD2150"/>
    <w:rsid w:val="00BE1CC3"/>
    <w:rsid w:val="00BE365A"/>
    <w:rsid w:val="00BE47C4"/>
    <w:rsid w:val="00BE6FA6"/>
    <w:rsid w:val="00C052A2"/>
    <w:rsid w:val="00C06A4A"/>
    <w:rsid w:val="00C1391A"/>
    <w:rsid w:val="00C14CE6"/>
    <w:rsid w:val="00C15218"/>
    <w:rsid w:val="00C22BB2"/>
    <w:rsid w:val="00C2725D"/>
    <w:rsid w:val="00C31E79"/>
    <w:rsid w:val="00C403C9"/>
    <w:rsid w:val="00C42033"/>
    <w:rsid w:val="00C464DD"/>
    <w:rsid w:val="00C52423"/>
    <w:rsid w:val="00C5387D"/>
    <w:rsid w:val="00C60D8E"/>
    <w:rsid w:val="00C62EF9"/>
    <w:rsid w:val="00C672B6"/>
    <w:rsid w:val="00C76854"/>
    <w:rsid w:val="00C900C5"/>
    <w:rsid w:val="00C92AE0"/>
    <w:rsid w:val="00C943B4"/>
    <w:rsid w:val="00CA450F"/>
    <w:rsid w:val="00CB2B1E"/>
    <w:rsid w:val="00CC3E8B"/>
    <w:rsid w:val="00CC4E84"/>
    <w:rsid w:val="00CD5641"/>
    <w:rsid w:val="00CD7B42"/>
    <w:rsid w:val="00CE64A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5B72"/>
    <w:rsid w:val="00E37EEB"/>
    <w:rsid w:val="00E710FB"/>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381</Words>
  <Characters>2176</Characters>
  <Application>Microsoft Office Outlook</Application>
  <DocSecurity>4</DocSecurity>
  <Lines>18</Lines>
  <Paragraphs>5</Paragraphs>
  <ScaleCrop>false</ScaleCrop>
  <Company>United Nations</Company>
  <LinksUpToDate>false</LinksUpToDate>
  <CharactersWithSpaces>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FrontDesk2</cp:lastModifiedBy>
  <cp:revision>9</cp:revision>
  <cp:lastPrinted>2013-07-05T07:26:00Z</cp:lastPrinted>
  <dcterms:created xsi:type="dcterms:W3CDTF">2013-07-05T07:11:00Z</dcterms:created>
  <dcterms:modified xsi:type="dcterms:W3CDTF">2013-07-05T08:39:00Z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1336240</vt:lpwstr>
  </property>
  <property fmtid="{D5CDD505-2E9C-101B-9397-08002B2CF9AE}" pid="3" name="Symbol1">
    <vt:lpwstr>CEDAW/C/56/1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