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48763F" w:rsidP="00AC3906">
            <w:pPr>
              <w:jc w:val="right"/>
            </w:pPr>
            <w:r w:rsidRPr="0048763F">
              <w:rPr>
                <w:sz w:val="40"/>
              </w:rPr>
              <w:t>CRPD</w:t>
            </w:r>
            <w:r>
              <w:t>/C/CAN/Q/1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7D3AE0" w:rsidP="00B06775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5FC66A3" wp14:editId="1EFA6AEF">
                  <wp:extent cx="713740" cy="588645"/>
                  <wp:effectExtent l="0" t="0" r="0" b="190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48763F" w:rsidP="0048763F">
            <w:pPr>
              <w:spacing w:before="240" w:line="240" w:lineRule="exact"/>
            </w:pPr>
            <w:r>
              <w:t xml:space="preserve">Distr.: </w:t>
            </w:r>
            <w:r w:rsidR="00AC3906">
              <w:t>General</w:t>
            </w:r>
          </w:p>
          <w:p w:rsidR="0048763F" w:rsidRDefault="00123503" w:rsidP="00373EDD">
            <w:pPr>
              <w:spacing w:line="240" w:lineRule="exact"/>
            </w:pPr>
            <w:r w:rsidRPr="00F16709">
              <w:t>22</w:t>
            </w:r>
            <w:r w:rsidR="00AC3906" w:rsidRPr="00123503">
              <w:t xml:space="preserve"> September</w:t>
            </w:r>
            <w:r w:rsidR="00F54171">
              <w:t xml:space="preserve"> </w:t>
            </w:r>
            <w:r w:rsidR="0048763F" w:rsidRPr="00123503">
              <w:t>2016</w:t>
            </w:r>
          </w:p>
          <w:p w:rsidR="0048763F" w:rsidRDefault="0048763F" w:rsidP="0048763F">
            <w:pPr>
              <w:spacing w:line="240" w:lineRule="exact"/>
            </w:pPr>
          </w:p>
          <w:p w:rsidR="0048763F" w:rsidRDefault="0048763F" w:rsidP="0048763F">
            <w:pPr>
              <w:spacing w:line="240" w:lineRule="exact"/>
            </w:pPr>
            <w:r>
              <w:t>Original: English</w:t>
            </w:r>
            <w:r w:rsidR="00287B66">
              <w:br/>
            </w:r>
            <w:proofErr w:type="spellStart"/>
            <w:r w:rsidR="00287B66">
              <w:t>English</w:t>
            </w:r>
            <w:proofErr w:type="spellEnd"/>
            <w:r w:rsidR="00287B66">
              <w:t>, French and Spanish only</w:t>
            </w:r>
          </w:p>
        </w:tc>
      </w:tr>
    </w:tbl>
    <w:p w:rsidR="001F7564" w:rsidRPr="001D3795" w:rsidRDefault="001F7564" w:rsidP="001F7564">
      <w:pPr>
        <w:spacing w:before="120"/>
        <w:rPr>
          <w:rFonts w:eastAsia="MS Mincho"/>
          <w:b/>
          <w:sz w:val="24"/>
          <w:szCs w:val="24"/>
        </w:rPr>
      </w:pPr>
      <w:r w:rsidRPr="001D3795">
        <w:rPr>
          <w:rFonts w:eastAsia="MS Mincho"/>
          <w:b/>
          <w:sz w:val="24"/>
          <w:szCs w:val="24"/>
        </w:rPr>
        <w:t>Committee on the Rights of Persons with Disabilities</w:t>
      </w:r>
    </w:p>
    <w:p w:rsidR="0048763F" w:rsidRPr="00D27174" w:rsidRDefault="0048763F" w:rsidP="007526DF">
      <w:pPr>
        <w:pStyle w:val="HChG"/>
        <w:jc w:val="both"/>
      </w:pPr>
      <w:r w:rsidRPr="00AC5328">
        <w:tab/>
      </w:r>
      <w:r w:rsidRPr="00AC5328">
        <w:tab/>
      </w:r>
      <w:r>
        <w:t xml:space="preserve">List of issues in </w:t>
      </w:r>
      <w:r w:rsidRPr="00AC5328">
        <w:t xml:space="preserve">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>
        <w:t>Canada</w:t>
      </w:r>
      <w:r w:rsidRPr="00F16709">
        <w:rPr>
          <w:rStyle w:val="FootnoteReference"/>
          <w:rFonts w:eastAsia="SimSun"/>
          <w:b w:val="0"/>
          <w:bCs/>
          <w:sz w:val="20"/>
          <w:vertAlign w:val="baseline"/>
        </w:rPr>
        <w:footnoteReference w:customMarkFollows="1" w:id="2"/>
        <w:t>*</w:t>
      </w:r>
      <w:r w:rsidRPr="004B5F14">
        <w:rPr>
          <w:rFonts w:eastAsia="SimSun"/>
          <w:bCs/>
          <w:sz w:val="20"/>
          <w:vertAlign w:val="superscript"/>
        </w:rPr>
        <w:t xml:space="preserve"> </w:t>
      </w:r>
    </w:p>
    <w:p w:rsidR="0048763F" w:rsidRPr="0048763F" w:rsidRDefault="0048763F" w:rsidP="0048763F">
      <w:pPr>
        <w:pStyle w:val="H1G"/>
      </w:pPr>
      <w:r w:rsidRPr="0048763F">
        <w:tab/>
        <w:t>A.</w:t>
      </w:r>
      <w:r w:rsidRPr="0048763F">
        <w:tab/>
        <w:t>Purpose and general obligations (arts. 1</w:t>
      </w:r>
      <w:r w:rsidR="00356D40">
        <w:t>-</w:t>
      </w:r>
      <w:r w:rsidRPr="0048763F">
        <w:t>4)</w:t>
      </w:r>
    </w:p>
    <w:p w:rsidR="0048763F" w:rsidRPr="0048763F" w:rsidRDefault="0048763F" w:rsidP="0048763F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 w:rsidRPr="0048763F">
        <w:rPr>
          <w:b/>
        </w:rPr>
        <w:tab/>
      </w:r>
      <w:r w:rsidRPr="0048763F">
        <w:rPr>
          <w:b/>
        </w:rPr>
        <w:tab/>
        <w:t xml:space="preserve">Purpose (art. 1) </w:t>
      </w:r>
    </w:p>
    <w:p w:rsidR="0048763F" w:rsidRPr="0048763F" w:rsidRDefault="00F16709" w:rsidP="00F16709">
      <w:pPr>
        <w:pStyle w:val="SingleTxtG"/>
      </w:pPr>
      <w:bookmarkStart w:id="0" w:name="_GoBack"/>
      <w:proofErr w:type="gramStart"/>
      <w:r w:rsidRPr="0048763F">
        <w:t>1</w:t>
      </w:r>
      <w:bookmarkEnd w:id="0"/>
      <w:r w:rsidRPr="0048763F">
        <w:t>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</w:t>
      </w:r>
      <w:r w:rsidR="0048763F" w:rsidRPr="0048763F">
        <w:t>whether and when the Optional Protocol to the Convention will be ratified.</w:t>
      </w:r>
    </w:p>
    <w:p w:rsidR="0048763F" w:rsidRPr="0048763F" w:rsidRDefault="00C16F91" w:rsidP="00C16F91">
      <w:pPr>
        <w:pStyle w:val="H23G"/>
      </w:pPr>
      <w:r>
        <w:tab/>
      </w:r>
      <w:r>
        <w:tab/>
      </w:r>
      <w:r w:rsidR="0048763F" w:rsidRPr="0048763F">
        <w:t>General obligations (art. 4)</w:t>
      </w:r>
    </w:p>
    <w:p w:rsidR="0048763F" w:rsidRPr="0048763F" w:rsidRDefault="00F16709" w:rsidP="00F16709">
      <w:pPr>
        <w:pStyle w:val="SingleTxtG"/>
      </w:pPr>
      <w:r w:rsidRPr="0048763F">
        <w:t>2.</w:t>
      </w:r>
      <w:r w:rsidRPr="0048763F">
        <w:tab/>
      </w:r>
      <w:r w:rsidR="003C3C5E">
        <w:t>Please i</w:t>
      </w:r>
      <w:r w:rsidR="00873164">
        <w:t xml:space="preserve">nform </w:t>
      </w:r>
      <w:r w:rsidR="007526DF">
        <w:t xml:space="preserve">the Committee </w:t>
      </w:r>
      <w:r w:rsidR="00873164">
        <w:t>whether the</w:t>
      </w:r>
      <w:r w:rsidR="003C3C5E">
        <w:t xml:space="preserve"> State party </w:t>
      </w:r>
      <w:r w:rsidR="00001E71">
        <w:t>intend</w:t>
      </w:r>
      <w:r w:rsidR="003C3C5E">
        <w:t>s</w:t>
      </w:r>
      <w:r w:rsidR="00001E71">
        <w:t xml:space="preserve"> to withdraw the reservation to article 12 (4)</w:t>
      </w:r>
      <w:r w:rsidR="007526DF">
        <w:t>.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3.</w:t>
      </w:r>
      <w:r w:rsidRPr="0048763F">
        <w:tab/>
      </w:r>
      <w:r w:rsidR="00A52FC2" w:rsidRPr="00795782">
        <w:rPr>
          <w:lang w:val="en-US"/>
        </w:rPr>
        <w:t>Please</w:t>
      </w:r>
      <w:proofErr w:type="gramEnd"/>
      <w:r w:rsidR="00A52FC2" w:rsidRPr="00795782">
        <w:rPr>
          <w:lang w:val="en-US"/>
        </w:rPr>
        <w:t xml:space="preserve"> </w:t>
      </w:r>
      <w:r w:rsidR="00A52FC2">
        <w:rPr>
          <w:lang w:val="en-US" w:eastAsia="en-GB"/>
        </w:rPr>
        <w:t>indicate the steps taken towards</w:t>
      </w:r>
      <w:r w:rsidR="00A52FC2" w:rsidRPr="00795782">
        <w:rPr>
          <w:lang w:val="en-US"/>
        </w:rPr>
        <w:t xml:space="preserve"> the </w:t>
      </w:r>
      <w:r w:rsidR="00A52FC2">
        <w:rPr>
          <w:lang w:val="en-US" w:eastAsia="en-GB"/>
        </w:rPr>
        <w:t>full harmonization of the State party’s</w:t>
      </w:r>
      <w:r w:rsidR="00A52FC2" w:rsidRPr="00A50199">
        <w:rPr>
          <w:lang w:val="en-US" w:eastAsia="en-GB"/>
        </w:rPr>
        <w:t xml:space="preserve"> </w:t>
      </w:r>
      <w:r w:rsidR="00A52FC2" w:rsidRPr="00795782">
        <w:rPr>
          <w:lang w:val="en-US"/>
        </w:rPr>
        <w:t xml:space="preserve">existing </w:t>
      </w:r>
      <w:r w:rsidR="00A52FC2" w:rsidRPr="00A50199">
        <w:rPr>
          <w:lang w:val="en-US" w:eastAsia="en-GB"/>
        </w:rPr>
        <w:t xml:space="preserve">and draft </w:t>
      </w:r>
      <w:r w:rsidR="00A52FC2" w:rsidRPr="00795782">
        <w:rPr>
          <w:lang w:val="en-US"/>
        </w:rPr>
        <w:t>legislation</w:t>
      </w:r>
      <w:r w:rsidR="00001E71">
        <w:rPr>
          <w:lang w:val="en-US"/>
        </w:rPr>
        <w:t xml:space="preserve"> and relevant strategies</w:t>
      </w:r>
      <w:r w:rsidR="00A52FC2" w:rsidRPr="00795782">
        <w:rPr>
          <w:lang w:val="en-US"/>
        </w:rPr>
        <w:t xml:space="preserve"> </w:t>
      </w:r>
      <w:r w:rsidR="00A52FC2" w:rsidRPr="00A50199">
        <w:rPr>
          <w:lang w:val="en-US" w:eastAsia="en-GB"/>
        </w:rPr>
        <w:t>with the obligations under</w:t>
      </w:r>
      <w:r w:rsidR="00A52FC2" w:rsidRPr="00795782">
        <w:rPr>
          <w:lang w:val="en-US"/>
        </w:rPr>
        <w:t xml:space="preserve"> the Convention</w:t>
      </w:r>
      <w:r w:rsidR="007526DF">
        <w:rPr>
          <w:lang w:val="en-US"/>
        </w:rPr>
        <w:t>.</w:t>
      </w:r>
      <w:r w:rsidR="008416DE">
        <w:rPr>
          <w:lang w:val="en-US"/>
        </w:rPr>
        <w:t xml:space="preserve"> </w:t>
      </w:r>
    </w:p>
    <w:p w:rsidR="0048763F" w:rsidRPr="0048763F" w:rsidRDefault="00F16709" w:rsidP="00F16709">
      <w:pPr>
        <w:pStyle w:val="SingleTxtG"/>
      </w:pPr>
      <w:proofErr w:type="gramStart"/>
      <w:r w:rsidRPr="0048763F">
        <w:t>4.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</w:t>
      </w:r>
      <w:r w:rsidR="0048763F" w:rsidRPr="0048763F">
        <w:t xml:space="preserve">about intergovernmental bodies and other mechanisms </w:t>
      </w:r>
      <w:r w:rsidR="007526DF">
        <w:t xml:space="preserve">in place </w:t>
      </w:r>
      <w:r w:rsidR="0048763F" w:rsidRPr="0048763F">
        <w:t>to ensure consistent implementation of the Convention at the federal, provincial and territorial levels.</w:t>
      </w:r>
    </w:p>
    <w:p w:rsidR="0048763F" w:rsidRDefault="00F16709" w:rsidP="00F16709">
      <w:pPr>
        <w:pStyle w:val="SingleTxtG"/>
      </w:pPr>
      <w:proofErr w:type="gramStart"/>
      <w:r>
        <w:t>5.</w:t>
      </w:r>
      <w:r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7526DF">
        <w:t xml:space="preserve">also </w:t>
      </w:r>
      <w:r w:rsidR="0048763F" w:rsidRPr="0048763F">
        <w:t>inform</w:t>
      </w:r>
      <w:r w:rsidR="009E50ED">
        <w:t xml:space="preserve"> </w:t>
      </w:r>
      <w:r w:rsidR="007526DF">
        <w:t xml:space="preserve">the Committee </w:t>
      </w:r>
      <w:r w:rsidR="0048763F" w:rsidRPr="0048763F">
        <w:t xml:space="preserve">about the participation of organizations of persons with disabilities in decision-making processes concerning legislation, public policies and other measures, including their involvement in the preparation of the State party’s report. </w:t>
      </w:r>
    </w:p>
    <w:p w:rsidR="007A2B7E" w:rsidRPr="0048763F" w:rsidRDefault="00F16709" w:rsidP="00F16709">
      <w:pPr>
        <w:pStyle w:val="SingleTxtG"/>
      </w:pPr>
      <w:proofErr w:type="gramStart"/>
      <w:r w:rsidRPr="0048763F">
        <w:t>6.</w:t>
      </w:r>
      <w:r w:rsidRPr="0048763F">
        <w:tab/>
      </w:r>
      <w:r w:rsidR="007A2B7E">
        <w:t>Please</w:t>
      </w:r>
      <w:proofErr w:type="gramEnd"/>
      <w:r w:rsidR="007A2B7E">
        <w:t xml:space="preserve"> </w:t>
      </w:r>
      <w:r w:rsidR="007526DF">
        <w:t xml:space="preserve">give an </w:t>
      </w:r>
      <w:r w:rsidR="007A2B7E">
        <w:t>update on the preparation of the Canadians with Disabilities Act, including the participation of persons with disabilities in its preparation.</w:t>
      </w:r>
    </w:p>
    <w:p w:rsidR="0048763F" w:rsidRPr="0048763F" w:rsidRDefault="0048763F" w:rsidP="0048763F">
      <w:pPr>
        <w:pStyle w:val="H1G"/>
      </w:pPr>
      <w:r w:rsidRPr="0048763F">
        <w:tab/>
        <w:t>B.</w:t>
      </w:r>
      <w:r w:rsidRPr="0048763F">
        <w:tab/>
        <w:t>Specific rights</w:t>
      </w:r>
      <w:r w:rsidR="00B72678">
        <w:t xml:space="preserve"> (arts. 5-30)</w:t>
      </w:r>
    </w:p>
    <w:p w:rsidR="0048763F" w:rsidRPr="0048763F" w:rsidRDefault="0048763F" w:rsidP="00C16F91">
      <w:pPr>
        <w:pStyle w:val="H23G"/>
      </w:pPr>
      <w:r w:rsidRPr="0048763F">
        <w:tab/>
      </w:r>
      <w:r w:rsidRPr="0048763F">
        <w:tab/>
        <w:t>Equality and non-discrimination (art. 5)</w:t>
      </w:r>
    </w:p>
    <w:p w:rsidR="0048763F" w:rsidRDefault="00F16709" w:rsidP="00F16709">
      <w:pPr>
        <w:pStyle w:val="SingleTxtG"/>
      </w:pPr>
      <w:r>
        <w:t>7.</w:t>
      </w:r>
      <w:r>
        <w:tab/>
      </w:r>
      <w:r w:rsidR="0048763F" w:rsidRPr="0048763F">
        <w:t xml:space="preserve">Please indicate </w:t>
      </w:r>
      <w:r w:rsidR="005839CC">
        <w:t xml:space="preserve">whether </w:t>
      </w:r>
      <w:proofErr w:type="gramStart"/>
      <w:r w:rsidR="005839CC">
        <w:t xml:space="preserve">discrimination </w:t>
      </w:r>
      <w:r w:rsidR="00D656B6">
        <w:t xml:space="preserve">based on </w:t>
      </w:r>
      <w:r w:rsidR="00222695">
        <w:t>“</w:t>
      </w:r>
      <w:r w:rsidR="0048763F" w:rsidRPr="0048763F">
        <w:t>future impairment</w:t>
      </w:r>
      <w:r w:rsidR="00222695">
        <w:t>”</w:t>
      </w:r>
      <w:r w:rsidR="0048763F" w:rsidRPr="0048763F">
        <w:t xml:space="preserve"> </w:t>
      </w:r>
      <w:r w:rsidR="005839CC">
        <w:t xml:space="preserve">is covered by </w:t>
      </w:r>
      <w:r w:rsidR="0048763F" w:rsidRPr="0048763F">
        <w:t>the Canadian Human Rights Act</w:t>
      </w:r>
      <w:proofErr w:type="gramEnd"/>
      <w:r w:rsidR="007526DF">
        <w:t>.</w:t>
      </w:r>
      <w:r w:rsidR="0048763F" w:rsidRPr="0048763F">
        <w:t xml:space="preserve"> </w:t>
      </w:r>
    </w:p>
    <w:p w:rsidR="00D80AE6" w:rsidRDefault="00F16709" w:rsidP="00F16709">
      <w:pPr>
        <w:pStyle w:val="SingleTxtG"/>
      </w:pPr>
      <w:proofErr w:type="gramStart"/>
      <w:r>
        <w:t>8.</w:t>
      </w:r>
      <w:r>
        <w:tab/>
      </w:r>
      <w:r w:rsidR="00D80AE6">
        <w:t>Please</w:t>
      </w:r>
      <w:proofErr w:type="gramEnd"/>
      <w:r w:rsidR="00D80AE6">
        <w:t xml:space="preserve"> provide information on legal remedies available and used regarding disability-based discrimination.</w:t>
      </w:r>
    </w:p>
    <w:p w:rsidR="0048763F" w:rsidRPr="0048763F" w:rsidRDefault="00F16709" w:rsidP="00F16709">
      <w:pPr>
        <w:pStyle w:val="SingleTxtG"/>
      </w:pPr>
      <w:proofErr w:type="gramStart"/>
      <w:r w:rsidRPr="0048763F">
        <w:lastRenderedPageBreak/>
        <w:t>9.</w:t>
      </w:r>
      <w:r w:rsidRPr="0048763F">
        <w:tab/>
      </w:r>
      <w:r w:rsidR="000C52CC" w:rsidRPr="000C52CC">
        <w:t>Please</w:t>
      </w:r>
      <w:proofErr w:type="gramEnd"/>
      <w:r w:rsidR="000C52CC" w:rsidRPr="000C52CC">
        <w:t xml:space="preserve"> provide updated information on</w:t>
      </w:r>
      <w:r w:rsidR="00034B09">
        <w:t xml:space="preserve"> the status of Bill S-201</w:t>
      </w:r>
      <w:r w:rsidR="000C52CC" w:rsidRPr="000C52CC">
        <w:t>.</w:t>
      </w:r>
    </w:p>
    <w:p w:rsidR="00873164" w:rsidRPr="0048763F" w:rsidRDefault="00F16709" w:rsidP="00F16709">
      <w:pPr>
        <w:pStyle w:val="SingleTxtG"/>
      </w:pPr>
      <w:r w:rsidRPr="0048763F">
        <w:t>10.</w:t>
      </w:r>
      <w:r w:rsidRPr="0048763F">
        <w:tab/>
      </w:r>
      <w:r w:rsidR="00873164" w:rsidRPr="0048763F">
        <w:t>Please elaborate on measures to eliminate multiple and intersectional discrimination against persons with disabilities</w:t>
      </w:r>
      <w:r w:rsidR="00873164">
        <w:t>, including indigenous persons with disabilities</w:t>
      </w:r>
      <w:r w:rsidR="00873164" w:rsidRPr="0048763F">
        <w:t xml:space="preserve">. Please elaborate on effective remedies and redress provided at all levels. </w:t>
      </w:r>
    </w:p>
    <w:p w:rsidR="0048763F" w:rsidRPr="0048763F" w:rsidRDefault="0048763F" w:rsidP="00C16F91">
      <w:pPr>
        <w:pStyle w:val="H23G"/>
      </w:pPr>
      <w:r w:rsidRPr="0048763F">
        <w:tab/>
      </w:r>
      <w:r w:rsidRPr="0048763F">
        <w:tab/>
        <w:t>Women with disabilities (art. 6)</w:t>
      </w:r>
    </w:p>
    <w:p w:rsidR="0048763F" w:rsidRDefault="00F16709" w:rsidP="00F16709">
      <w:pPr>
        <w:pStyle w:val="SingleTxtG"/>
      </w:pPr>
      <w:proofErr w:type="gramStart"/>
      <w:r>
        <w:t>11.</w:t>
      </w:r>
      <w:r>
        <w:tab/>
      </w:r>
      <w:r w:rsidR="0048763F" w:rsidRPr="0048763F">
        <w:t>Please</w:t>
      </w:r>
      <w:proofErr w:type="gramEnd"/>
      <w:r w:rsidR="0048763F" w:rsidRPr="0048763F">
        <w:t xml:space="preserve"> update the Committee on program</w:t>
      </w:r>
      <w:r w:rsidR="007526DF">
        <w:t>me</w:t>
      </w:r>
      <w:r w:rsidR="0048763F" w:rsidRPr="0048763F">
        <w:t xml:space="preserve">s designed </w:t>
      </w:r>
      <w:r w:rsidR="00E2164D">
        <w:t xml:space="preserve">and implemented </w:t>
      </w:r>
      <w:r w:rsidR="0048763F" w:rsidRPr="0048763F">
        <w:t xml:space="preserve">to assist women </w:t>
      </w:r>
      <w:r w:rsidR="00E62133">
        <w:t xml:space="preserve">and girls </w:t>
      </w:r>
      <w:r w:rsidR="0048763F" w:rsidRPr="0048763F">
        <w:t xml:space="preserve">with disabilities in </w:t>
      </w:r>
      <w:r w:rsidR="00E62133">
        <w:t xml:space="preserve">all aspects of life, in particular </w:t>
      </w:r>
      <w:r w:rsidR="00326DC2">
        <w:t>participation</w:t>
      </w:r>
      <w:r w:rsidR="00526FD7">
        <w:t xml:space="preserve"> in</w:t>
      </w:r>
      <w:r w:rsidR="00326DC2">
        <w:t xml:space="preserve"> </w:t>
      </w:r>
      <w:r w:rsidR="0048763F" w:rsidRPr="0048763F">
        <w:t xml:space="preserve">employment, in </w:t>
      </w:r>
      <w:r w:rsidR="00DD7055">
        <w:t>protection from</w:t>
      </w:r>
      <w:r w:rsidR="00DD7055" w:rsidRPr="0048763F">
        <w:t xml:space="preserve"> </w:t>
      </w:r>
      <w:r w:rsidR="0048763F" w:rsidRPr="0048763F">
        <w:t>violenc</w:t>
      </w:r>
      <w:r w:rsidR="00526FD7">
        <w:t xml:space="preserve">e, including </w:t>
      </w:r>
      <w:r w:rsidR="003D2C11">
        <w:t>sexual violence, and</w:t>
      </w:r>
      <w:r w:rsidR="0021156A">
        <w:t xml:space="preserve"> </w:t>
      </w:r>
      <w:r w:rsidR="00326DC2">
        <w:t xml:space="preserve">in </w:t>
      </w:r>
      <w:proofErr w:type="spellStart"/>
      <w:r w:rsidR="007526DF">
        <w:t>gainaing</w:t>
      </w:r>
      <w:proofErr w:type="spellEnd"/>
      <w:r w:rsidR="007526DF">
        <w:t xml:space="preserve"> </w:t>
      </w:r>
      <w:r w:rsidR="00477537" w:rsidRPr="00FF1DDD">
        <w:t xml:space="preserve">access </w:t>
      </w:r>
      <w:r w:rsidR="007526DF">
        <w:t xml:space="preserve">to </w:t>
      </w:r>
      <w:r w:rsidR="00326DC2">
        <w:t>sexual health, reproductive and parental rights</w:t>
      </w:r>
      <w:r w:rsidR="0048763F" w:rsidRPr="0048763F">
        <w:t>.</w:t>
      </w:r>
    </w:p>
    <w:p w:rsidR="00D70110" w:rsidRPr="0048763F" w:rsidRDefault="00F16709" w:rsidP="00F16709">
      <w:pPr>
        <w:pStyle w:val="SingleTxtG"/>
      </w:pPr>
      <w:proofErr w:type="gramStart"/>
      <w:r w:rsidRPr="0048763F">
        <w:t>12.</w:t>
      </w:r>
      <w:r w:rsidRPr="0048763F">
        <w:tab/>
      </w:r>
      <w:r w:rsidR="00D70110">
        <w:t>Please</w:t>
      </w:r>
      <w:proofErr w:type="gramEnd"/>
      <w:r w:rsidR="00D70110">
        <w:t xml:space="preserve"> provide information on measures </w:t>
      </w:r>
      <w:r w:rsidR="00982304">
        <w:t xml:space="preserve">for the </w:t>
      </w:r>
      <w:r w:rsidR="009E50ED">
        <w:t>advancement</w:t>
      </w:r>
      <w:r w:rsidR="00982304">
        <w:t xml:space="preserve">, development and empowerment of all women and girls with disabilities, in </w:t>
      </w:r>
      <w:r w:rsidR="009E50ED">
        <w:t>particular</w:t>
      </w:r>
      <w:r w:rsidR="00982304">
        <w:t xml:space="preserve"> </w:t>
      </w:r>
      <w:r w:rsidR="00971C04">
        <w:t>indigenous women</w:t>
      </w:r>
      <w:r w:rsidR="00982304">
        <w:t xml:space="preserve"> and girls.</w:t>
      </w:r>
    </w:p>
    <w:p w:rsidR="0048763F" w:rsidRPr="0048763F" w:rsidRDefault="00C16F91" w:rsidP="00C16F91">
      <w:pPr>
        <w:pStyle w:val="H23G"/>
      </w:pPr>
      <w:r>
        <w:tab/>
      </w:r>
      <w:r>
        <w:tab/>
      </w:r>
      <w:r w:rsidR="0048763F" w:rsidRPr="0048763F">
        <w:t xml:space="preserve">Children with disabilities (art. 7) </w:t>
      </w:r>
    </w:p>
    <w:p w:rsidR="0048763F" w:rsidRDefault="00F16709" w:rsidP="00F16709">
      <w:pPr>
        <w:pStyle w:val="SingleTxtG"/>
      </w:pPr>
      <w:proofErr w:type="gramStart"/>
      <w:r>
        <w:t>13.</w:t>
      </w:r>
      <w:r>
        <w:tab/>
      </w:r>
      <w:r w:rsidR="0048763F" w:rsidRPr="0048763F">
        <w:t>Please</w:t>
      </w:r>
      <w:proofErr w:type="gramEnd"/>
      <w:r w:rsidR="0048763F" w:rsidRPr="0048763F">
        <w:t xml:space="preserve"> elaborate </w:t>
      </w:r>
      <w:r w:rsidR="00DD7055">
        <w:t>on</w:t>
      </w:r>
      <w:r w:rsidR="0048763F" w:rsidRPr="0048763F">
        <w:t xml:space="preserve"> measures taken to assist children with disabilities to enjoy their human rights on an equal footing with others, including specific budgetary lines and programmes </w:t>
      </w:r>
      <w:r w:rsidR="00DD7055">
        <w:t>in this regard.</w:t>
      </w:r>
    </w:p>
    <w:p w:rsidR="003C2E99" w:rsidRDefault="00F16709" w:rsidP="00F16709">
      <w:pPr>
        <w:pStyle w:val="SingleTxtG"/>
      </w:pPr>
      <w:proofErr w:type="gramStart"/>
      <w:r>
        <w:t>14.</w:t>
      </w:r>
      <w:r>
        <w:tab/>
      </w:r>
      <w:r w:rsidR="003C2E99" w:rsidRPr="0048763F">
        <w:t>Please</w:t>
      </w:r>
      <w:proofErr w:type="gramEnd"/>
      <w:r w:rsidR="003C2E99" w:rsidRPr="0048763F">
        <w:t xml:space="preserve"> info</w:t>
      </w:r>
      <w:r w:rsidR="003C2E99">
        <w:t>rm</w:t>
      </w:r>
      <w:r w:rsidR="003C2E99" w:rsidRPr="0048763F">
        <w:t xml:space="preserve"> </w:t>
      </w:r>
      <w:r w:rsidR="007526DF">
        <w:t xml:space="preserve">the Committee about </w:t>
      </w:r>
      <w:r w:rsidR="003C2E99" w:rsidRPr="0048763F">
        <w:t xml:space="preserve">measures </w:t>
      </w:r>
      <w:r w:rsidR="003C2E99">
        <w:t xml:space="preserve">to ensure full and effective </w:t>
      </w:r>
      <w:r w:rsidR="003C2E99" w:rsidRPr="0048763F">
        <w:t>participation of children with disabilities</w:t>
      </w:r>
      <w:r w:rsidR="003C2E99">
        <w:t xml:space="preserve">, including </w:t>
      </w:r>
      <w:r w:rsidR="00AD2096" w:rsidRPr="00FF1DDD">
        <w:t>A</w:t>
      </w:r>
      <w:r w:rsidR="007A03CD">
        <w:t>boriginal</w:t>
      </w:r>
      <w:r w:rsidR="003C2E99">
        <w:t xml:space="preserve"> children</w:t>
      </w:r>
      <w:r w:rsidR="007526DF">
        <w:t>,</w:t>
      </w:r>
      <w:r w:rsidR="003C2E99">
        <w:t xml:space="preserve"> </w:t>
      </w:r>
      <w:r w:rsidR="003C2E99" w:rsidRPr="0048763F">
        <w:t xml:space="preserve">in </w:t>
      </w:r>
      <w:r w:rsidR="003C2E99">
        <w:t xml:space="preserve">all </w:t>
      </w:r>
      <w:r w:rsidR="003C2E99" w:rsidRPr="0048763F">
        <w:t xml:space="preserve">aspects </w:t>
      </w:r>
      <w:r w:rsidR="003C2E99">
        <w:t>affecting them.</w:t>
      </w:r>
    </w:p>
    <w:p w:rsidR="0048763F" w:rsidRPr="0048763F" w:rsidRDefault="00C16F91" w:rsidP="00C16F91">
      <w:pPr>
        <w:pStyle w:val="H23G"/>
      </w:pPr>
      <w:r>
        <w:tab/>
      </w:r>
      <w:r>
        <w:tab/>
      </w:r>
      <w:r w:rsidR="0048763F" w:rsidRPr="0048763F">
        <w:t>Accessibility (art. 9)</w:t>
      </w:r>
    </w:p>
    <w:p w:rsidR="0048763F" w:rsidRPr="00FA196F" w:rsidRDefault="00F16709" w:rsidP="00F16709">
      <w:pPr>
        <w:pStyle w:val="SingleTxtG"/>
        <w:rPr>
          <w:b/>
        </w:rPr>
      </w:pPr>
      <w:proofErr w:type="gramStart"/>
      <w:r w:rsidRPr="00FA196F">
        <w:t>15.</w:t>
      </w:r>
      <w:r w:rsidRPr="00FA196F">
        <w:tab/>
      </w:r>
      <w:r w:rsidR="0048763F" w:rsidRPr="0048763F">
        <w:t>Please</w:t>
      </w:r>
      <w:proofErr w:type="gramEnd"/>
      <w:r w:rsidR="0048763F" w:rsidRPr="0048763F">
        <w:t xml:space="preserve"> elaborate on measures to monitor the implementation of accessibility measures in all areas of the Convention </w:t>
      </w:r>
      <w:r w:rsidR="007526DF">
        <w:t>and</w:t>
      </w:r>
      <w:r w:rsidR="0048763F" w:rsidRPr="0048763F">
        <w:t xml:space="preserve"> sanctions in case of lack of compliance with accessibility requirements. </w:t>
      </w:r>
    </w:p>
    <w:p w:rsidR="00FA196F" w:rsidRDefault="00356D40" w:rsidP="00F16709">
      <w:pPr>
        <w:pStyle w:val="H23G"/>
      </w:pPr>
      <w:r>
        <w:tab/>
      </w:r>
      <w:r>
        <w:tab/>
      </w:r>
      <w:r w:rsidR="00FA196F" w:rsidRPr="00FA196F">
        <w:t>Right to life (art. 10)</w:t>
      </w:r>
    </w:p>
    <w:p w:rsidR="00FA196F" w:rsidRPr="00FA196F" w:rsidRDefault="00F16709" w:rsidP="00F16709">
      <w:pPr>
        <w:pStyle w:val="SingleTxtG"/>
      </w:pPr>
      <w:r w:rsidRPr="00FA196F">
        <w:t>16.</w:t>
      </w:r>
      <w:r w:rsidRPr="00FA196F">
        <w:tab/>
      </w:r>
      <w:r w:rsidR="00FA196F">
        <w:t xml:space="preserve">Please inform </w:t>
      </w:r>
      <w:r w:rsidR="007526DF">
        <w:t xml:space="preserve">the Committee about </w:t>
      </w:r>
      <w:r w:rsidR="00FA196F">
        <w:t xml:space="preserve">measures to ensure that the State party’s legislation on </w:t>
      </w:r>
      <w:r w:rsidR="00B47B10">
        <w:t xml:space="preserve">assisted dying </w:t>
      </w:r>
      <w:proofErr w:type="gramStart"/>
      <w:r w:rsidR="00B47B10">
        <w:t>is in compliance</w:t>
      </w:r>
      <w:proofErr w:type="gramEnd"/>
      <w:r w:rsidR="00B47B10">
        <w:t xml:space="preserve"> </w:t>
      </w:r>
      <w:r w:rsidR="00FA196F">
        <w:t>with the Convention.</w:t>
      </w:r>
    </w:p>
    <w:p w:rsidR="00C70378" w:rsidRPr="0048763F" w:rsidRDefault="00C70378" w:rsidP="00C70378">
      <w:pPr>
        <w:pStyle w:val="H23G"/>
      </w:pPr>
      <w:r>
        <w:tab/>
      </w:r>
      <w:r>
        <w:tab/>
      </w:r>
      <w:r w:rsidRPr="0048763F">
        <w:t>Situations of risk and humanitarian emergencies (art. 11)</w:t>
      </w:r>
    </w:p>
    <w:p w:rsidR="00C70378" w:rsidRDefault="00F16709" w:rsidP="00F16709">
      <w:pPr>
        <w:pStyle w:val="SingleTxtG"/>
      </w:pPr>
      <w:proofErr w:type="gramStart"/>
      <w:r>
        <w:t>17.</w:t>
      </w:r>
      <w:r>
        <w:tab/>
      </w:r>
      <w:r w:rsidR="00C70378" w:rsidRPr="0048763F">
        <w:t>Please</w:t>
      </w:r>
      <w:proofErr w:type="gramEnd"/>
      <w:r w:rsidR="00C70378" w:rsidRPr="0048763F">
        <w:t xml:space="preserve"> </w:t>
      </w:r>
      <w:r w:rsidR="00C70378">
        <w:t>inform</w:t>
      </w:r>
      <w:r w:rsidR="00C70378" w:rsidRPr="0048763F">
        <w:t xml:space="preserve"> </w:t>
      </w:r>
      <w:r w:rsidR="00C70378">
        <w:t xml:space="preserve">the Committee </w:t>
      </w:r>
      <w:r w:rsidR="00C70378" w:rsidRPr="0048763F">
        <w:t xml:space="preserve">about </w:t>
      </w:r>
      <w:r w:rsidR="004A5BD1">
        <w:t xml:space="preserve">measures to educate </w:t>
      </w:r>
      <w:r w:rsidR="00C70378" w:rsidRPr="0048763F">
        <w:t xml:space="preserve">persons with disabilities about disaster risk reduction and early warning systems. Please </w:t>
      </w:r>
      <w:r w:rsidR="00C70378">
        <w:t xml:space="preserve">also </w:t>
      </w:r>
      <w:r w:rsidR="00C70378" w:rsidRPr="0048763F">
        <w:t xml:space="preserve">inform </w:t>
      </w:r>
      <w:r w:rsidR="00C70378">
        <w:t xml:space="preserve">the Committee </w:t>
      </w:r>
      <w:r w:rsidR="00C70378" w:rsidRPr="0048763F">
        <w:t xml:space="preserve">about specific measures </w:t>
      </w:r>
      <w:r w:rsidR="00C70378">
        <w:t>relating to</w:t>
      </w:r>
      <w:r w:rsidR="00C70378" w:rsidRPr="0048763F">
        <w:t xml:space="preserve"> delivery services for persons with disabilities in </w:t>
      </w:r>
      <w:proofErr w:type="gramStart"/>
      <w:r w:rsidR="00C70378" w:rsidRPr="0048763F">
        <w:t>emergency situations</w:t>
      </w:r>
      <w:proofErr w:type="gramEnd"/>
    </w:p>
    <w:p w:rsidR="0048763F" w:rsidRPr="0048763F" w:rsidRDefault="00C16F91" w:rsidP="00C16F91">
      <w:pPr>
        <w:pStyle w:val="H23G"/>
      </w:pPr>
      <w:r>
        <w:tab/>
      </w:r>
      <w:r>
        <w:tab/>
      </w:r>
      <w:r w:rsidR="0048763F" w:rsidRPr="0048763F">
        <w:t>Equal recognition before the law (art. 12)</w:t>
      </w:r>
    </w:p>
    <w:p w:rsidR="0048763F" w:rsidRPr="0048763F" w:rsidRDefault="00F16709" w:rsidP="00F16709">
      <w:pPr>
        <w:pStyle w:val="SingleTxtG"/>
      </w:pPr>
      <w:proofErr w:type="gramStart"/>
      <w:r w:rsidRPr="0048763F">
        <w:t>18.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about </w:t>
      </w:r>
      <w:r w:rsidR="0048763F" w:rsidRPr="0048763F">
        <w:t xml:space="preserve">the number of adult persons with disabilities, at </w:t>
      </w:r>
      <w:r w:rsidR="00C70378">
        <w:t xml:space="preserve">the </w:t>
      </w:r>
      <w:r w:rsidR="0048763F" w:rsidRPr="0048763F">
        <w:t>federal, provincial and territorial level</w:t>
      </w:r>
      <w:r w:rsidR="00C70378">
        <w:t>s</w:t>
      </w:r>
      <w:r w:rsidR="0048763F" w:rsidRPr="0048763F">
        <w:t xml:space="preserve">, who are under guardianship or </w:t>
      </w:r>
      <w:r w:rsidR="00D82967">
        <w:t xml:space="preserve">a </w:t>
      </w:r>
      <w:r w:rsidR="0048763F" w:rsidRPr="0048763F">
        <w:t xml:space="preserve">similar regime of substituted decision-making. Since 2010, what kinds of decisions </w:t>
      </w:r>
      <w:proofErr w:type="gramStart"/>
      <w:r w:rsidR="0048763F" w:rsidRPr="0048763F">
        <w:t>have been made</w:t>
      </w:r>
      <w:proofErr w:type="gramEnd"/>
      <w:r w:rsidR="0048763F" w:rsidRPr="0048763F">
        <w:t xml:space="preserve"> on behalf of persons with disabilities (e.g.</w:t>
      </w:r>
      <w:r w:rsidR="00C70378">
        <w:t>,</w:t>
      </w:r>
      <w:r w:rsidR="0048763F" w:rsidRPr="0048763F">
        <w:t xml:space="preserve"> medical treatment, financial affairs, housing and contracts)? How many persons with disabilities receive supported decision-making services? Have there been any decreases in substitute decision-making since 2010? Are there any innovative projects or research planned in this regard?</w:t>
      </w:r>
    </w:p>
    <w:p w:rsidR="0048763F" w:rsidRPr="0048763F" w:rsidRDefault="00D62D57" w:rsidP="00795782">
      <w:pPr>
        <w:pStyle w:val="H23G"/>
        <w:ind w:left="567" w:firstLine="0"/>
      </w:pPr>
      <w:r>
        <w:lastRenderedPageBreak/>
        <w:tab/>
      </w:r>
      <w:r>
        <w:tab/>
      </w:r>
      <w:r w:rsidR="0048763F" w:rsidRPr="0048763F">
        <w:t>Access to justice (art. 13)</w:t>
      </w:r>
    </w:p>
    <w:p w:rsidR="0048763F" w:rsidRPr="0048763F" w:rsidRDefault="00F16709" w:rsidP="00F16709">
      <w:pPr>
        <w:pStyle w:val="SingleTxtG"/>
      </w:pPr>
      <w:r w:rsidRPr="0048763F">
        <w:t>19.</w:t>
      </w:r>
      <w:r w:rsidRPr="0048763F">
        <w:tab/>
      </w:r>
      <w:r w:rsidR="0048763F" w:rsidRPr="0048763F">
        <w:t>Is easy</w:t>
      </w:r>
      <w:r w:rsidR="004A5BD1">
        <w:t>-</w:t>
      </w:r>
      <w:r w:rsidR="0048763F" w:rsidRPr="0048763F">
        <w:t>to</w:t>
      </w:r>
      <w:r w:rsidR="004A5BD1">
        <w:t>-</w:t>
      </w:r>
      <w:r w:rsidR="0048763F" w:rsidRPr="0048763F">
        <w:t>read language available for persons with cognitive impairment during judicial proceedings?</w:t>
      </w:r>
    </w:p>
    <w:p w:rsidR="0048763F" w:rsidRDefault="00F16709" w:rsidP="00F16709">
      <w:pPr>
        <w:pStyle w:val="SingleTxtG"/>
      </w:pPr>
      <w:r>
        <w:t>20.</w:t>
      </w:r>
      <w:r>
        <w:tab/>
      </w:r>
      <w:r w:rsidR="0048763F" w:rsidRPr="0048763F">
        <w:t xml:space="preserve">Please </w:t>
      </w:r>
      <w:r w:rsidR="004A5BD1">
        <w:t xml:space="preserve">give an </w:t>
      </w:r>
      <w:r w:rsidR="0048763F" w:rsidRPr="0048763F">
        <w:t xml:space="preserve">update about the </w:t>
      </w:r>
      <w:proofErr w:type="gramStart"/>
      <w:r w:rsidR="0048763F" w:rsidRPr="0048763F">
        <w:t>current status</w:t>
      </w:r>
      <w:proofErr w:type="gramEnd"/>
      <w:r w:rsidR="0048763F" w:rsidRPr="0048763F">
        <w:t xml:space="preserve"> of the Victims Bill of Rights and how it is applicable to persons with disabilities.</w:t>
      </w:r>
    </w:p>
    <w:p w:rsidR="00927809" w:rsidRPr="00D33BAF" w:rsidRDefault="00D33BAF" w:rsidP="00F16709">
      <w:pPr>
        <w:pStyle w:val="H23G"/>
      </w:pPr>
      <w:r>
        <w:tab/>
      </w:r>
      <w:r>
        <w:tab/>
      </w:r>
      <w:r w:rsidR="00927809" w:rsidRPr="00D33BAF">
        <w:t>Liberty and security of the person (art. 14)</w:t>
      </w:r>
    </w:p>
    <w:p w:rsidR="0048763F" w:rsidRPr="0048763F" w:rsidRDefault="00F16709" w:rsidP="00F16709">
      <w:pPr>
        <w:pStyle w:val="SingleTxtG"/>
      </w:pPr>
      <w:proofErr w:type="gramStart"/>
      <w:r w:rsidRPr="0048763F">
        <w:t>21.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about </w:t>
      </w:r>
      <w:r w:rsidR="0048763F" w:rsidRPr="0048763F">
        <w:t xml:space="preserve">the number of criminally accused persons with disabilities who have been declared incompetent to stand trial and/or incompetent to be guilty since 2010. What measures </w:t>
      </w:r>
      <w:proofErr w:type="gramStart"/>
      <w:r w:rsidR="0048763F" w:rsidRPr="0048763F">
        <w:t>are taken</w:t>
      </w:r>
      <w:proofErr w:type="gramEnd"/>
      <w:r w:rsidR="0048763F" w:rsidRPr="0048763F">
        <w:t xml:space="preserve"> in regard to those persons with disabilities? Are these individuals </w:t>
      </w:r>
      <w:proofErr w:type="gramStart"/>
      <w:r w:rsidR="0048763F" w:rsidRPr="0048763F">
        <w:t>transferred</w:t>
      </w:r>
      <w:proofErr w:type="gramEnd"/>
      <w:r w:rsidR="0048763F" w:rsidRPr="0048763F">
        <w:t xml:space="preserve"> to and/or detained in forensic psychiatric institutions? Please clarify whether </w:t>
      </w:r>
      <w:proofErr w:type="gramStart"/>
      <w:r w:rsidR="0048763F" w:rsidRPr="0048763F">
        <w:t>in regard to</w:t>
      </w:r>
      <w:proofErr w:type="gramEnd"/>
      <w:r w:rsidR="0048763F" w:rsidRPr="0048763F">
        <w:t xml:space="preserve"> criminal procedure they have the same rights as defendants </w:t>
      </w:r>
      <w:r w:rsidR="007A03CD">
        <w:t>such as right to</w:t>
      </w:r>
      <w:r w:rsidR="007A03CD" w:rsidRPr="0048763F">
        <w:t xml:space="preserve"> </w:t>
      </w:r>
      <w:r w:rsidR="0048763F" w:rsidRPr="0048763F">
        <w:t>information</w:t>
      </w:r>
      <w:r w:rsidR="007A03CD">
        <w:t xml:space="preserve"> or</w:t>
      </w:r>
      <w:r w:rsidR="0048763F" w:rsidRPr="0048763F">
        <w:t xml:space="preserve"> judicial review. </w:t>
      </w:r>
    </w:p>
    <w:p w:rsidR="0048763F" w:rsidRPr="0048763F" w:rsidRDefault="00F16709" w:rsidP="00F16709">
      <w:pPr>
        <w:pStyle w:val="SingleTxtG"/>
      </w:pPr>
      <w:proofErr w:type="gramStart"/>
      <w:r w:rsidRPr="0048763F">
        <w:t>22.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</w:t>
      </w:r>
      <w:r w:rsidR="0048763F" w:rsidRPr="0048763F">
        <w:t>whether the federal and provincial legislation, including the Charter of Rights and Freedoms, the Criminal Code and legislation in the area of mental health</w:t>
      </w:r>
      <w:r w:rsidR="00A95CB2">
        <w:t>,</w:t>
      </w:r>
      <w:r w:rsidR="007C1DF6">
        <w:t xml:space="preserve"> provide effective protection against arbitrary detention of persons with disabilities at </w:t>
      </w:r>
      <w:r w:rsidR="00A95CB2">
        <w:t xml:space="preserve">the </w:t>
      </w:r>
      <w:r w:rsidR="007C1DF6">
        <w:t>federal, provincial and territorial levels.</w:t>
      </w:r>
      <w:r w:rsidR="0048763F" w:rsidRPr="0048763F">
        <w:t xml:space="preserve"> </w:t>
      </w:r>
      <w:r w:rsidR="00E51C74">
        <w:t>In this regard</w:t>
      </w:r>
      <w:r w:rsidR="00052F96">
        <w:t>,</w:t>
      </w:r>
      <w:r w:rsidR="00E51C74">
        <w:t xml:space="preserve"> please also inform </w:t>
      </w:r>
      <w:r w:rsidR="007526DF">
        <w:t xml:space="preserve">the Committee about </w:t>
      </w:r>
      <w:r w:rsidR="00E51C74">
        <w:t xml:space="preserve">the measures taken towards abolishing the practice of indefinitely detaining persons with disabilities, especially with intellectual and/or psychosocial disabilities who, based on their </w:t>
      </w:r>
      <w:r w:rsidR="000A1C00">
        <w:t>impairment</w:t>
      </w:r>
      <w:r w:rsidR="00971C04">
        <w:t>,</w:t>
      </w:r>
      <w:r w:rsidR="00E51C74">
        <w:t xml:space="preserve"> </w:t>
      </w:r>
      <w:proofErr w:type="gramStart"/>
      <w:r w:rsidR="00E51C74">
        <w:t>are found</w:t>
      </w:r>
      <w:proofErr w:type="gramEnd"/>
      <w:r w:rsidR="00E51C74">
        <w:t xml:space="preserve"> to be “unfit for trial”.</w:t>
      </w:r>
    </w:p>
    <w:p w:rsidR="0048763F" w:rsidRPr="0048763F" w:rsidRDefault="00F16709" w:rsidP="00F16709">
      <w:pPr>
        <w:pStyle w:val="SingleTxtG"/>
      </w:pPr>
      <w:proofErr w:type="gramStart"/>
      <w:r w:rsidRPr="0048763F">
        <w:t>23.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7526DF">
        <w:t xml:space="preserve">provide information about </w:t>
      </w:r>
      <w:r w:rsidR="0048763F" w:rsidRPr="0048763F">
        <w:t xml:space="preserve">the number of persons with disabilities who have been detained </w:t>
      </w:r>
      <w:r w:rsidR="00A95CB2" w:rsidRPr="0048763F">
        <w:t>since 2010</w:t>
      </w:r>
      <w:r w:rsidR="00A95CB2">
        <w:t xml:space="preserve"> </w:t>
      </w:r>
      <w:r w:rsidR="0048763F" w:rsidRPr="0048763F">
        <w:t xml:space="preserve">on </w:t>
      </w:r>
      <w:r w:rsidR="00A95CB2">
        <w:t xml:space="preserve">the </w:t>
      </w:r>
      <w:r w:rsidR="0048763F" w:rsidRPr="0048763F">
        <w:t>grounds of impairment (disaggregated by gender, age and ethnicity). Has the number decreased</w:t>
      </w:r>
      <w:r w:rsidR="00A95CB2">
        <w:t xml:space="preserve"> or </w:t>
      </w:r>
      <w:r w:rsidR="0048763F" w:rsidRPr="0048763F">
        <w:t>increased since the ratification of the Convention?</w:t>
      </w:r>
    </w:p>
    <w:p w:rsidR="0048763F" w:rsidRDefault="00F16709" w:rsidP="00F16709">
      <w:pPr>
        <w:pStyle w:val="SingleTxtG"/>
      </w:pPr>
      <w:proofErr w:type="gramStart"/>
      <w:r>
        <w:t>24.</w:t>
      </w:r>
      <w:r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7526DF">
        <w:t xml:space="preserve">also provide information about </w:t>
      </w:r>
      <w:r w:rsidR="0048763F" w:rsidRPr="0048763F">
        <w:t xml:space="preserve">the number of persons with disabilities in prison and how many of them are provided with reasonable accommodation. </w:t>
      </w:r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 xml:space="preserve">Freedom from </w:t>
      </w:r>
      <w:r w:rsidR="00A95CB2">
        <w:t xml:space="preserve">exploitation, </w:t>
      </w:r>
      <w:r w:rsidRPr="0048763F">
        <w:t>violence and abuse (art. 16)</w:t>
      </w:r>
    </w:p>
    <w:p w:rsidR="0048763F" w:rsidRPr="0048763F" w:rsidRDefault="00F16709" w:rsidP="00F16709">
      <w:pPr>
        <w:pStyle w:val="SingleTxtG"/>
      </w:pPr>
      <w:r w:rsidRPr="0048763F">
        <w:t>25.</w:t>
      </w:r>
      <w:r w:rsidRPr="0048763F">
        <w:tab/>
      </w:r>
      <w:r w:rsidR="0048763F" w:rsidRPr="0048763F">
        <w:t xml:space="preserve">Please inform </w:t>
      </w:r>
      <w:r w:rsidR="007526DF">
        <w:t xml:space="preserve">the Committee </w:t>
      </w:r>
      <w:r w:rsidR="0048763F" w:rsidRPr="0048763F">
        <w:t xml:space="preserve">about the existence of a monitoring system in line with article 16 (3) at </w:t>
      </w:r>
      <w:r w:rsidR="00A95CB2">
        <w:t xml:space="preserve">the </w:t>
      </w:r>
      <w:r w:rsidR="0048763F" w:rsidRPr="0048763F">
        <w:t>federal, provincial and territorial level</w:t>
      </w:r>
      <w:r w:rsidR="00A95CB2">
        <w:t>s</w:t>
      </w:r>
      <w:r w:rsidR="0048763F" w:rsidRPr="0048763F">
        <w:t xml:space="preserve">. </w:t>
      </w:r>
    </w:p>
    <w:p w:rsidR="0048763F" w:rsidRPr="0048763F" w:rsidRDefault="00F16709" w:rsidP="00F16709">
      <w:pPr>
        <w:pStyle w:val="SingleTxtG"/>
      </w:pPr>
      <w:proofErr w:type="gramStart"/>
      <w:r w:rsidRPr="0048763F">
        <w:t>26.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</w:t>
      </w:r>
      <w:r w:rsidR="0048763F" w:rsidRPr="0048763F">
        <w:t>about violence against women and children with disabilities</w:t>
      </w:r>
      <w:r w:rsidR="00A95CB2">
        <w:t>,</w:t>
      </w:r>
      <w:r w:rsidR="0048763F" w:rsidRPr="0048763F">
        <w:t xml:space="preserve"> </w:t>
      </w:r>
      <w:r w:rsidR="000A1C00">
        <w:t xml:space="preserve">including </w:t>
      </w:r>
      <w:r w:rsidR="005D5700">
        <w:t>indigenous</w:t>
      </w:r>
      <w:r w:rsidR="000A1C00">
        <w:t xml:space="preserve"> women and children with disabilities</w:t>
      </w:r>
      <w:r w:rsidR="00A95CB2">
        <w:t>,</w:t>
      </w:r>
      <w:r w:rsidR="000A1C00">
        <w:t xml:space="preserve"> </w:t>
      </w:r>
      <w:r w:rsidR="0048763F" w:rsidRPr="0048763F">
        <w:t>and about measures to prevent and eliminate all forms of violence in different settings, including at school</w:t>
      </w:r>
      <w:r w:rsidR="00A95CB2">
        <w:t>,</w:t>
      </w:r>
      <w:r w:rsidR="00506AA0">
        <w:t xml:space="preserve"> and to facilitate reporting of violence by victims</w:t>
      </w:r>
      <w:r w:rsidR="0048763F" w:rsidRPr="0048763F">
        <w:t xml:space="preserve">. </w:t>
      </w:r>
      <w:r w:rsidR="004E7351">
        <w:t>Please also indicate the steps taken to implement the recommendations of the Truth and Reconciliation Commission and to repeal section 43 of the Penal Code.</w:t>
      </w:r>
    </w:p>
    <w:p w:rsidR="0048763F" w:rsidRPr="0048763F" w:rsidRDefault="00855818" w:rsidP="00A95CB2">
      <w:pPr>
        <w:pStyle w:val="H23G"/>
      </w:pPr>
      <w:r>
        <w:tab/>
      </w:r>
      <w:r>
        <w:tab/>
      </w:r>
      <w:r w:rsidR="0048763F" w:rsidRPr="0048763F">
        <w:t xml:space="preserve">Protecting the </w:t>
      </w:r>
      <w:r w:rsidR="00A95CB2">
        <w:t>i</w:t>
      </w:r>
      <w:r w:rsidR="0048763F" w:rsidRPr="0048763F">
        <w:t>ntegrity of the person (art. 17)</w:t>
      </w:r>
    </w:p>
    <w:p w:rsidR="0048763F" w:rsidRDefault="00F16709" w:rsidP="00F16709">
      <w:pPr>
        <w:pStyle w:val="SingleTxtG"/>
      </w:pPr>
      <w:proofErr w:type="gramStart"/>
      <w:r>
        <w:t>27.</w:t>
      </w:r>
      <w:r>
        <w:tab/>
      </w:r>
      <w:r w:rsidR="0048763F" w:rsidRPr="0048763F">
        <w:t>Please</w:t>
      </w:r>
      <w:proofErr w:type="gramEnd"/>
      <w:r w:rsidR="0048763F" w:rsidRPr="0048763F">
        <w:t xml:space="preserve"> provide details on sterilization without consent. </w:t>
      </w:r>
      <w:r w:rsidR="007978D1">
        <w:t>Which</w:t>
      </w:r>
      <w:r w:rsidR="0048763F" w:rsidRPr="0048763F">
        <w:t xml:space="preserve"> provinces and territories allow sterilization without consent and under </w:t>
      </w:r>
      <w:r w:rsidR="00A95CB2">
        <w:t xml:space="preserve">what </w:t>
      </w:r>
      <w:r w:rsidR="0048763F" w:rsidRPr="0048763F">
        <w:t>circumstances</w:t>
      </w:r>
      <w:r w:rsidR="009F0D06">
        <w:t>?</w:t>
      </w:r>
      <w:r w:rsidR="0048763F" w:rsidRPr="0048763F">
        <w:t xml:space="preserve"> Please </w:t>
      </w:r>
      <w:r w:rsidR="007526DF">
        <w:t xml:space="preserve">provide information about </w:t>
      </w:r>
      <w:r w:rsidR="0048763F" w:rsidRPr="0048763F">
        <w:t>the number of cases since 2010. Is the number increasing or decreasing?</w:t>
      </w:r>
    </w:p>
    <w:p w:rsidR="005D5700" w:rsidRPr="009E50ED" w:rsidRDefault="00F16709" w:rsidP="00F16709">
      <w:pPr>
        <w:pStyle w:val="SingleTxtG"/>
      </w:pPr>
      <w:proofErr w:type="gramStart"/>
      <w:r w:rsidRPr="009E50ED">
        <w:t>28.</w:t>
      </w:r>
      <w:r w:rsidRPr="009E50ED">
        <w:tab/>
      </w:r>
      <w:r w:rsidR="005D5700" w:rsidRPr="009E50ED">
        <w:t>Please</w:t>
      </w:r>
      <w:proofErr w:type="gramEnd"/>
      <w:r w:rsidR="005D5700" w:rsidRPr="009E50ED">
        <w:t xml:space="preserve"> inform </w:t>
      </w:r>
      <w:r w:rsidR="007526DF">
        <w:t xml:space="preserve">the Committee about </w:t>
      </w:r>
      <w:r w:rsidR="005D5700" w:rsidRPr="009E50ED">
        <w:t>measures taken to prevent treatment without consent, seclusion and the use of chemical and physical restraints for persons with disabilities, especially those with psychosocial and/or intellectual impairments.</w:t>
      </w:r>
    </w:p>
    <w:p w:rsidR="00607BA5" w:rsidRDefault="00D33BAF" w:rsidP="00F16709">
      <w:pPr>
        <w:pStyle w:val="H23G"/>
      </w:pPr>
      <w:r>
        <w:tab/>
      </w:r>
      <w:r>
        <w:tab/>
      </w:r>
      <w:r w:rsidR="00607BA5">
        <w:t>Liberty of movement and nationality (art. 18)</w:t>
      </w:r>
    </w:p>
    <w:p w:rsidR="00BE0F07" w:rsidRDefault="00F16709" w:rsidP="00F16709">
      <w:pPr>
        <w:pStyle w:val="SingleTxtG"/>
      </w:pPr>
      <w:proofErr w:type="gramStart"/>
      <w:r>
        <w:t>29.</w:t>
      </w:r>
      <w:r>
        <w:tab/>
      </w:r>
      <w:r w:rsidR="00BE0F07">
        <w:t>Please</w:t>
      </w:r>
      <w:proofErr w:type="gramEnd"/>
      <w:r w:rsidR="00BE0F07">
        <w:t xml:space="preserve"> comment on reports according to which disability may constitute a barrier to immigrating into the State party </w:t>
      </w:r>
      <w:r w:rsidR="007526DF">
        <w:t>and</w:t>
      </w:r>
      <w:r w:rsidR="00BE0F07">
        <w:t xml:space="preserve"> for citizens to leave the State party.</w:t>
      </w:r>
    </w:p>
    <w:p w:rsidR="00BE0F07" w:rsidRPr="00873164" w:rsidRDefault="00F16709" w:rsidP="00F16709">
      <w:pPr>
        <w:pStyle w:val="SingleTxtG"/>
      </w:pPr>
      <w:proofErr w:type="gramStart"/>
      <w:r w:rsidRPr="00873164">
        <w:t>30.</w:t>
      </w:r>
      <w:r w:rsidRPr="00873164">
        <w:tab/>
      </w:r>
      <w:r w:rsidR="00873164">
        <w:t>Please</w:t>
      </w:r>
      <w:proofErr w:type="gramEnd"/>
      <w:r w:rsidR="00873164">
        <w:t xml:space="preserve"> provide information on the situation of</w:t>
      </w:r>
      <w:r w:rsidR="00873164" w:rsidRPr="0048763F">
        <w:t xml:space="preserve"> migrant</w:t>
      </w:r>
      <w:r w:rsidR="00873164">
        <w:t>s</w:t>
      </w:r>
      <w:r w:rsidR="00873164" w:rsidRPr="0048763F">
        <w:t xml:space="preserve"> and asylum seekers with disabilities</w:t>
      </w:r>
      <w:r w:rsidR="00873164">
        <w:t>, including detention of migrants with intellectual and/or psychosocial disabilities.</w:t>
      </w:r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>Living independently and being included in the community (art. 19)</w:t>
      </w:r>
    </w:p>
    <w:p w:rsidR="0048763F" w:rsidRDefault="00F16709" w:rsidP="00F16709">
      <w:pPr>
        <w:pStyle w:val="SingleTxtG"/>
      </w:pPr>
      <w:proofErr w:type="gramStart"/>
      <w:r>
        <w:t>31.</w:t>
      </w:r>
      <w:r>
        <w:tab/>
      </w:r>
      <w:r w:rsidR="0048763F" w:rsidRPr="0048763F">
        <w:t>Please</w:t>
      </w:r>
      <w:proofErr w:type="gramEnd"/>
      <w:r w:rsidR="0048763F" w:rsidRPr="0048763F">
        <w:t xml:space="preserve"> in</w:t>
      </w:r>
      <w:r w:rsidR="00971C04">
        <w:t>dicate</w:t>
      </w:r>
      <w:r w:rsidR="0048763F" w:rsidRPr="0048763F">
        <w:t xml:space="preserve"> how many children and adults with disabilities live in residential institutions and how large these institutions are</w:t>
      </w:r>
      <w:r w:rsidR="00160ABF">
        <w:t>.</w:t>
      </w:r>
      <w:r w:rsidR="0048763F" w:rsidRPr="0048763F">
        <w:t xml:space="preserve"> </w:t>
      </w:r>
      <w:r w:rsidR="00160ABF">
        <w:t xml:space="preserve">Has </w:t>
      </w:r>
      <w:r w:rsidR="0048763F" w:rsidRPr="0048763F">
        <w:t>the number of persons with disabilities in institutions decreased or increased since 2010, including at the federal, provincial and territorial levels</w:t>
      </w:r>
      <w:r w:rsidR="00B72678">
        <w:t>?</w:t>
      </w:r>
    </w:p>
    <w:p w:rsidR="007A2B7E" w:rsidRPr="007A2B7E" w:rsidRDefault="00F16709" w:rsidP="00F16709">
      <w:pPr>
        <w:pStyle w:val="SingleTxtG"/>
      </w:pPr>
      <w:r w:rsidRPr="007A2B7E">
        <w:t>32.</w:t>
      </w:r>
      <w:r w:rsidRPr="007A2B7E">
        <w:tab/>
      </w:r>
      <w:r w:rsidR="003F3E2A" w:rsidRPr="007A2B7E">
        <w:t>What is the public bu</w:t>
      </w:r>
      <w:r w:rsidR="009E50ED" w:rsidRPr="007A2B7E">
        <w:t>d</w:t>
      </w:r>
      <w:r w:rsidR="003F3E2A" w:rsidRPr="007A2B7E">
        <w:t>get spent on community</w:t>
      </w:r>
      <w:r w:rsidR="00B72678">
        <w:t>-</w:t>
      </w:r>
      <w:r w:rsidR="003F3E2A" w:rsidRPr="007A2B7E">
        <w:t>based services for independent living as opposed to residential services?</w:t>
      </w:r>
      <w:r w:rsidR="009E50ED" w:rsidRPr="007A2B7E">
        <w:t xml:space="preserve"> </w:t>
      </w:r>
      <w:r w:rsidR="0048763F" w:rsidRPr="007A2B7E">
        <w:t xml:space="preserve">Please inform </w:t>
      </w:r>
      <w:r w:rsidR="007526DF">
        <w:t xml:space="preserve">the Committee </w:t>
      </w:r>
      <w:r w:rsidR="0048763F" w:rsidRPr="007A2B7E">
        <w:t xml:space="preserve">about measures </w:t>
      </w:r>
      <w:r w:rsidR="0048763F" w:rsidRPr="00C70378">
        <w:t>towards deinstitutionalization and the provision of community-based living</w:t>
      </w:r>
      <w:r w:rsidR="0048763F" w:rsidRPr="007A2B7E">
        <w:t xml:space="preserve"> arrangements since 2010. How many persons with disabilities receive independent living support</w:t>
      </w:r>
      <w:r w:rsidR="00B72678">
        <w:t>,</w:t>
      </w:r>
      <w:r w:rsidR="00160ABF" w:rsidRPr="007A2B7E">
        <w:t xml:space="preserve"> including personal assistance services</w:t>
      </w:r>
      <w:r w:rsidR="0048763F" w:rsidRPr="007A2B7E">
        <w:t>? Please provide data disaggregated by sex, age and ethnic background at all levels.</w:t>
      </w:r>
      <w:r w:rsidR="00F54171">
        <w:t xml:space="preserve"> </w:t>
      </w:r>
    </w:p>
    <w:p w:rsidR="007A2B7E" w:rsidRPr="007A2B7E" w:rsidRDefault="00D33BAF" w:rsidP="00F16709">
      <w:pPr>
        <w:pStyle w:val="H23G"/>
      </w:pPr>
      <w:r>
        <w:tab/>
      </w:r>
      <w:r>
        <w:tab/>
      </w:r>
      <w:r w:rsidR="007A2B7E" w:rsidRPr="007A2B7E">
        <w:t>Freedom of expression and opinion</w:t>
      </w:r>
      <w:r w:rsidR="00B72678">
        <w:t>,</w:t>
      </w:r>
      <w:r w:rsidR="007A2B7E" w:rsidRPr="007A2B7E">
        <w:t xml:space="preserve"> and access to information and communication (art. 21) </w:t>
      </w:r>
    </w:p>
    <w:p w:rsidR="00464C91" w:rsidRDefault="00F16709" w:rsidP="00F16709">
      <w:pPr>
        <w:pStyle w:val="SingleTxtG"/>
      </w:pPr>
      <w:r>
        <w:t>33.</w:t>
      </w:r>
      <w:r>
        <w:tab/>
      </w:r>
      <w:r w:rsidR="007A2B7E">
        <w:t xml:space="preserve">Please indicate whether information for the </w:t>
      </w:r>
      <w:proofErr w:type="gramStart"/>
      <w:r w:rsidR="007A2B7E">
        <w:t>general public</w:t>
      </w:r>
      <w:proofErr w:type="gramEnd"/>
      <w:r w:rsidR="007A2B7E">
        <w:t xml:space="preserve"> is accessible to persons with disabilities, i.e. sign language, easy</w:t>
      </w:r>
      <w:r w:rsidR="00B72678">
        <w:t>-</w:t>
      </w:r>
      <w:r w:rsidR="007A2B7E">
        <w:t>read, Braille, audio and augmentative and alternative communication</w:t>
      </w:r>
      <w:r w:rsidR="00A36834">
        <w:t xml:space="preserve">. </w:t>
      </w:r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>Respect for home and the family (art. 23)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34.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</w:t>
      </w:r>
      <w:r w:rsidR="007526DF">
        <w:t xml:space="preserve">the Committee </w:t>
      </w:r>
      <w:r w:rsidR="00B72678">
        <w:t xml:space="preserve">about </w:t>
      </w:r>
      <w:r w:rsidR="000A1C00">
        <w:t xml:space="preserve">measures taken to ensure that women with disabilities, including </w:t>
      </w:r>
      <w:r w:rsidR="00464C91">
        <w:t>indigenous</w:t>
      </w:r>
      <w:r w:rsidR="000A1C00">
        <w:t xml:space="preserve"> women with psychosocial impairments</w:t>
      </w:r>
      <w:r w:rsidR="00B72678">
        <w:t>,</w:t>
      </w:r>
      <w:r w:rsidR="000A1C00">
        <w:t xml:space="preserve"> can equally exercise their sexual and reproductive health rights and adopt children.</w:t>
      </w:r>
      <w:r w:rsidR="0048763F" w:rsidRPr="0048763F">
        <w:t xml:space="preserve"> </w:t>
      </w:r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>Education (art. 24)</w:t>
      </w:r>
    </w:p>
    <w:p w:rsidR="00B87621" w:rsidRDefault="00F16709" w:rsidP="00F16709">
      <w:pPr>
        <w:pStyle w:val="SingleTxtG"/>
      </w:pPr>
      <w:proofErr w:type="gramStart"/>
      <w:r>
        <w:t>35.</w:t>
      </w:r>
      <w:r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B72678">
        <w:t xml:space="preserve">give an </w:t>
      </w:r>
      <w:r w:rsidR="003F3E2A">
        <w:t>update</w:t>
      </w:r>
      <w:r w:rsidR="003F3E2A" w:rsidRPr="0048763F">
        <w:t xml:space="preserve"> </w:t>
      </w:r>
      <w:r w:rsidR="0048763F" w:rsidRPr="0048763F">
        <w:t xml:space="preserve">about learners with disabilities who receive education in segregated settings as opposed to learners with disabilities who are </w:t>
      </w:r>
      <w:r w:rsidR="00B72678">
        <w:t xml:space="preserve">in </w:t>
      </w:r>
      <w:r w:rsidR="0048763F" w:rsidRPr="0048763F">
        <w:t>mainstream</w:t>
      </w:r>
      <w:r w:rsidR="00B72678">
        <w:t xml:space="preserve"> settings</w:t>
      </w:r>
      <w:r w:rsidR="0048763F" w:rsidRPr="0048763F">
        <w:t>, across each of the provinces and territories.</w:t>
      </w:r>
      <w:r w:rsidR="00B87621">
        <w:t xml:space="preserve"> 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36.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inform the Committee </w:t>
      </w:r>
      <w:r w:rsidR="00B72678">
        <w:t xml:space="preserve">about </w:t>
      </w:r>
      <w:r w:rsidR="0048763F" w:rsidRPr="0048763F">
        <w:t>the situation of deaf, deaf</w:t>
      </w:r>
      <w:r w:rsidR="00EE0CA6">
        <w:t xml:space="preserve"> </w:t>
      </w:r>
      <w:r w:rsidR="0048763F" w:rsidRPr="0048763F">
        <w:t>b</w:t>
      </w:r>
      <w:r w:rsidR="00EE0CA6">
        <w:t>l</w:t>
      </w:r>
      <w:r w:rsidR="0048763F" w:rsidRPr="0048763F">
        <w:t xml:space="preserve">ind and blind learners with disabilities. 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37.</w:t>
      </w:r>
      <w:r w:rsidRPr="0048763F">
        <w:tab/>
      </w:r>
      <w:r w:rsidR="00B87621">
        <w:t>Please explain in detail how the State party is working towards inclusive education, in particular for children with high-level sup</w:t>
      </w:r>
      <w:r w:rsidR="00EE0CA6">
        <w:t xml:space="preserve">port needs across </w:t>
      </w:r>
      <w:r w:rsidR="007A2B7E">
        <w:t>all</w:t>
      </w:r>
      <w:r w:rsidR="00EE0CA6">
        <w:t xml:space="preserve"> province</w:t>
      </w:r>
      <w:r w:rsidR="007A2B7E">
        <w:t>s</w:t>
      </w:r>
      <w:r w:rsidR="00B87621">
        <w:t xml:space="preserve"> and territories</w:t>
      </w:r>
      <w:r w:rsidR="00B72678">
        <w:t>;</w:t>
      </w:r>
      <w:r w:rsidR="00B87621">
        <w:t xml:space="preserve"> please </w:t>
      </w:r>
      <w:r w:rsidR="00B72678">
        <w:t xml:space="preserve">also </w:t>
      </w:r>
      <w:r w:rsidR="007526DF">
        <w:t xml:space="preserve">provide information </w:t>
      </w:r>
      <w:r w:rsidR="00AD2096" w:rsidRPr="00FF1DDD">
        <w:t>about</w:t>
      </w:r>
      <w:r w:rsidR="00B87621">
        <w:t xml:space="preserve"> reasonable accommodation and support measures for students with disabilities</w:t>
      </w:r>
      <w:r w:rsidR="003F3E2A">
        <w:t>, including blind, deaf and deafblind learners</w:t>
      </w:r>
      <w:r w:rsidR="00B87621">
        <w:t xml:space="preserve"> at all levels of the mainstream education system, with a particular emphasis on </w:t>
      </w:r>
      <w:r w:rsidR="005112E1" w:rsidRPr="00FF1DDD">
        <w:t>Aboriginal</w:t>
      </w:r>
      <w:r w:rsidR="00B87621">
        <w:t xml:space="preserve"> children.</w:t>
      </w:r>
      <w:proofErr w:type="gramEnd"/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>Work and employment (art. 27)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38.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B72678">
        <w:t xml:space="preserve">give an </w:t>
      </w:r>
      <w:r w:rsidR="0048763F" w:rsidRPr="0048763F">
        <w:t xml:space="preserve">update on further measures taken to increase the levels of employment by persons with disabilities, including </w:t>
      </w:r>
      <w:r w:rsidR="00D040C1">
        <w:t>persons with intellectual and/or psych</w:t>
      </w:r>
      <w:r w:rsidR="000B57CF">
        <w:t>o</w:t>
      </w:r>
      <w:r w:rsidR="00D040C1">
        <w:t>social</w:t>
      </w:r>
      <w:r w:rsidR="004B5666">
        <w:t xml:space="preserve"> disabilities</w:t>
      </w:r>
      <w:r w:rsidR="0048763F" w:rsidRPr="0048763F">
        <w:t>.</w:t>
      </w:r>
    </w:p>
    <w:p w:rsidR="0048763F" w:rsidRPr="0048763F" w:rsidRDefault="00F16709" w:rsidP="00F16709">
      <w:pPr>
        <w:pStyle w:val="SingleTxtG"/>
      </w:pPr>
      <w:proofErr w:type="gramStart"/>
      <w:r w:rsidRPr="0048763F">
        <w:t>39.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7526DF">
        <w:t xml:space="preserve">provide information about </w:t>
      </w:r>
      <w:r w:rsidR="005112E1" w:rsidRPr="00FF1DDD">
        <w:t>the</w:t>
      </w:r>
      <w:r w:rsidR="005112E1">
        <w:t xml:space="preserve"> </w:t>
      </w:r>
      <w:r w:rsidR="0048763F" w:rsidRPr="0048763F">
        <w:t>number and places for sheltered workshops or similar segregated employment settings for persons with disabilities. Has the number increased or decreased since 2010?</w:t>
      </w:r>
    </w:p>
    <w:p w:rsidR="0048763F" w:rsidRPr="0048763F" w:rsidRDefault="0048763F" w:rsidP="00855818">
      <w:pPr>
        <w:pStyle w:val="H23G"/>
      </w:pPr>
      <w:r w:rsidRPr="0048763F">
        <w:tab/>
      </w:r>
      <w:r w:rsidRPr="0048763F">
        <w:tab/>
        <w:t>Adequate standard of living and social protection (</w:t>
      </w:r>
      <w:r w:rsidR="003C7A7E">
        <w:t>a</w:t>
      </w:r>
      <w:r w:rsidRPr="0048763F">
        <w:t>rt. 28)</w:t>
      </w:r>
    </w:p>
    <w:p w:rsidR="0048763F" w:rsidRPr="0048763F" w:rsidRDefault="00F16709" w:rsidP="00F16709">
      <w:pPr>
        <w:pStyle w:val="SingleTxtG"/>
      </w:pPr>
      <w:proofErr w:type="gramStart"/>
      <w:r w:rsidRPr="0048763F">
        <w:t>40.</w:t>
      </w:r>
      <w:r w:rsidRPr="0048763F">
        <w:tab/>
      </w:r>
      <w:r w:rsidR="0048763F" w:rsidRPr="0048763F">
        <w:t>Please</w:t>
      </w:r>
      <w:proofErr w:type="gramEnd"/>
      <w:r w:rsidR="0048763F" w:rsidRPr="0048763F">
        <w:t xml:space="preserve"> </w:t>
      </w:r>
      <w:r w:rsidR="007A2B7E">
        <w:t>provide</w:t>
      </w:r>
      <w:r w:rsidR="003F3E2A" w:rsidRPr="0048763F">
        <w:t xml:space="preserve"> disaggregated </w:t>
      </w:r>
      <w:r w:rsidR="0048763F" w:rsidRPr="0048763F">
        <w:t>information about the percentage of persons with disabilities</w:t>
      </w:r>
      <w:r w:rsidR="003F3E2A">
        <w:t xml:space="preserve">, particularly </w:t>
      </w:r>
      <w:r w:rsidR="00EE0CA6">
        <w:t>indigenous</w:t>
      </w:r>
      <w:r w:rsidR="003F3E2A">
        <w:t xml:space="preserve"> </w:t>
      </w:r>
      <w:r w:rsidR="007A2B7E">
        <w:t xml:space="preserve">persons with disabilities </w:t>
      </w:r>
      <w:r w:rsidR="003F3E2A">
        <w:t>and women with disabilities,</w:t>
      </w:r>
      <w:r w:rsidR="007A2B7E">
        <w:t xml:space="preserve"> who receive</w:t>
      </w:r>
      <w:r w:rsidR="0048763F" w:rsidRPr="0048763F">
        <w:t xml:space="preserve"> funding for housing and </w:t>
      </w:r>
      <w:r w:rsidR="003F3E2A">
        <w:t>adaptation</w:t>
      </w:r>
      <w:r w:rsidR="0048763F" w:rsidRPr="0048763F">
        <w:t xml:space="preserve">. Please </w:t>
      </w:r>
      <w:r w:rsidR="007526DF">
        <w:t xml:space="preserve">provide information about </w:t>
      </w:r>
      <w:r w:rsidR="0048763F" w:rsidRPr="0048763F">
        <w:t>poverty reduction strategies that include persons with disabilitie</w:t>
      </w:r>
      <w:r w:rsidR="009E50ED">
        <w:t>s</w:t>
      </w:r>
      <w:r w:rsidR="0048763F" w:rsidRPr="0048763F">
        <w:t>.</w:t>
      </w:r>
      <w:r w:rsidR="00F54171">
        <w:t xml:space="preserve"> </w:t>
      </w:r>
    </w:p>
    <w:p w:rsidR="0048763F" w:rsidRPr="0048763F" w:rsidRDefault="00855818" w:rsidP="00855818">
      <w:pPr>
        <w:pStyle w:val="H23G"/>
      </w:pPr>
      <w:r>
        <w:tab/>
      </w:r>
      <w:r>
        <w:tab/>
      </w:r>
      <w:r w:rsidR="0048763F" w:rsidRPr="0048763F">
        <w:t>Participation in political and public life (art. 29)</w:t>
      </w:r>
    </w:p>
    <w:p w:rsidR="0048763F" w:rsidRPr="0048763F" w:rsidRDefault="00F16709" w:rsidP="00F16709">
      <w:pPr>
        <w:pStyle w:val="SingleTxtG"/>
      </w:pPr>
      <w:r w:rsidRPr="0048763F">
        <w:t>41.</w:t>
      </w:r>
      <w:r w:rsidRPr="0048763F">
        <w:tab/>
      </w:r>
      <w:r w:rsidR="0048763F" w:rsidRPr="0048763F">
        <w:t xml:space="preserve">Please provide </w:t>
      </w:r>
      <w:r w:rsidR="003F3E2A">
        <w:t xml:space="preserve">disaggregated </w:t>
      </w:r>
      <w:r w:rsidR="0048763F" w:rsidRPr="0048763F">
        <w:t xml:space="preserve">data on how many adult persons with disabilities </w:t>
      </w:r>
      <w:proofErr w:type="gramStart"/>
      <w:r w:rsidR="0048763F" w:rsidRPr="0048763F">
        <w:t>are</w:t>
      </w:r>
      <w:proofErr w:type="gramEnd"/>
      <w:r w:rsidR="0048763F" w:rsidRPr="0048763F">
        <w:t xml:space="preserve"> excluded from </w:t>
      </w:r>
      <w:r w:rsidR="003F3E2A">
        <w:t>voting</w:t>
      </w:r>
      <w:r w:rsidR="0048763F" w:rsidRPr="0048763F">
        <w:t xml:space="preserve"> and on what grounds.</w:t>
      </w:r>
    </w:p>
    <w:p w:rsidR="0048763F" w:rsidRPr="0048763F" w:rsidRDefault="0048763F" w:rsidP="0048763F">
      <w:pPr>
        <w:pStyle w:val="H1G"/>
      </w:pPr>
      <w:r>
        <w:tab/>
        <w:t>C.</w:t>
      </w:r>
      <w:r>
        <w:tab/>
      </w:r>
      <w:r w:rsidRPr="0048763F">
        <w:t>Specific obligations</w:t>
      </w:r>
      <w:r w:rsidR="00B72678">
        <w:t xml:space="preserve"> (arts. 31-33)</w:t>
      </w:r>
    </w:p>
    <w:p w:rsidR="0048763F" w:rsidRPr="0048763F" w:rsidRDefault="00855818" w:rsidP="00855818">
      <w:pPr>
        <w:pStyle w:val="H23G"/>
      </w:pPr>
      <w:r>
        <w:tab/>
      </w:r>
      <w:r>
        <w:tab/>
      </w:r>
      <w:r w:rsidR="0048763F" w:rsidRPr="0048763F">
        <w:t>International cooperation (art. 32)</w:t>
      </w:r>
    </w:p>
    <w:p w:rsidR="0048763F" w:rsidRPr="00F16709" w:rsidRDefault="00F16709" w:rsidP="00F16709">
      <w:pPr>
        <w:pStyle w:val="SingleTxtG"/>
      </w:pPr>
      <w:proofErr w:type="gramStart"/>
      <w:r w:rsidRPr="00F16709">
        <w:t>42.</w:t>
      </w:r>
      <w:r w:rsidRPr="00F16709">
        <w:tab/>
      </w:r>
      <w:r w:rsidR="0048763F" w:rsidRPr="0048763F">
        <w:t>Please</w:t>
      </w:r>
      <w:proofErr w:type="gramEnd"/>
      <w:r w:rsidR="0048763F" w:rsidRPr="0048763F">
        <w:t xml:space="preserve"> indicate </w:t>
      </w:r>
      <w:r w:rsidR="005112E1" w:rsidRPr="00FF1DDD">
        <w:t xml:space="preserve">the </w:t>
      </w:r>
      <w:r w:rsidR="0048763F" w:rsidRPr="00FF1DDD">
        <w:t xml:space="preserve">measures taken to ensure that disability </w:t>
      </w:r>
      <w:r w:rsidR="005112E1" w:rsidRPr="00FF1DDD">
        <w:t xml:space="preserve">is </w:t>
      </w:r>
      <w:r w:rsidR="0048763F" w:rsidRPr="00FF1DDD">
        <w:t>mainstreamed in</w:t>
      </w:r>
      <w:r w:rsidR="005112E1" w:rsidRPr="00FF1DDD">
        <w:t>to</w:t>
      </w:r>
      <w:r w:rsidR="0048763F" w:rsidRPr="00FF1DDD">
        <w:t xml:space="preserve"> national plans to implement and monitor the 20</w:t>
      </w:r>
      <w:r w:rsidR="00630014">
        <w:t>3</w:t>
      </w:r>
      <w:r w:rsidR="0048763F" w:rsidRPr="00FF1DDD">
        <w:t xml:space="preserve">0 Agenda </w:t>
      </w:r>
      <w:r w:rsidR="00971C04">
        <w:t>for</w:t>
      </w:r>
      <w:r w:rsidR="00971C04" w:rsidRPr="00FF1DDD">
        <w:t xml:space="preserve"> </w:t>
      </w:r>
      <w:r w:rsidR="0048763F" w:rsidRPr="00FF1DDD">
        <w:t xml:space="preserve">Sustainable Development. Please inform </w:t>
      </w:r>
      <w:r w:rsidR="007526DF">
        <w:t xml:space="preserve">the Committee </w:t>
      </w:r>
      <w:r w:rsidR="00B72678">
        <w:t xml:space="preserve">about </w:t>
      </w:r>
      <w:r w:rsidR="0048763F" w:rsidRPr="00FF1DDD">
        <w:t xml:space="preserve">measures </w:t>
      </w:r>
      <w:r w:rsidR="0048763F" w:rsidRPr="0048763F">
        <w:t xml:space="preserve">adopted to ensure that organizations of persons with disabilities are meaningfully involved in these processes. </w:t>
      </w:r>
    </w:p>
    <w:p w:rsidR="0048763F" w:rsidRPr="0048763F" w:rsidRDefault="00855818" w:rsidP="00B72678">
      <w:pPr>
        <w:pStyle w:val="H23G"/>
      </w:pPr>
      <w:r>
        <w:tab/>
      </w:r>
      <w:r>
        <w:tab/>
      </w:r>
      <w:r w:rsidR="00BE3C37">
        <w:t xml:space="preserve">National implementation and monitoring </w:t>
      </w:r>
      <w:r w:rsidR="0048763F" w:rsidRPr="0048763F">
        <w:t>(art. 33)</w:t>
      </w:r>
    </w:p>
    <w:p w:rsidR="0048763F" w:rsidRPr="0048763F" w:rsidRDefault="00F16709" w:rsidP="00F16709">
      <w:pPr>
        <w:pStyle w:val="SingleTxtG"/>
      </w:pPr>
      <w:r w:rsidRPr="0048763F">
        <w:t>43.</w:t>
      </w:r>
      <w:r w:rsidRPr="0048763F">
        <w:tab/>
      </w:r>
      <w:r w:rsidR="0048763F" w:rsidRPr="0048763F">
        <w:t xml:space="preserve">Please </w:t>
      </w:r>
      <w:r w:rsidR="007526DF">
        <w:t xml:space="preserve">provide information </w:t>
      </w:r>
      <w:r w:rsidR="0088334D">
        <w:t xml:space="preserve">about any measures taken towards establishing an independent mechanism </w:t>
      </w:r>
      <w:r w:rsidR="00ED028E">
        <w:t>in compliance with art</w:t>
      </w:r>
      <w:r w:rsidR="00B72678">
        <w:t>icle</w:t>
      </w:r>
      <w:r w:rsidR="00ED028E">
        <w:t xml:space="preserve"> 33 (2)</w:t>
      </w:r>
      <w:r w:rsidR="00630014">
        <w:t>.</w:t>
      </w:r>
      <w:r w:rsidR="0088334D">
        <w:t xml:space="preserve"> Please also </w:t>
      </w:r>
      <w:r w:rsidR="007526DF">
        <w:t>provide information</w:t>
      </w:r>
      <w:r w:rsidR="0048763F" w:rsidRPr="0048763F">
        <w:t xml:space="preserve"> about measures </w:t>
      </w:r>
      <w:r w:rsidR="00ED028E">
        <w:t xml:space="preserve">to </w:t>
      </w:r>
      <w:r w:rsidR="0048763F" w:rsidRPr="0048763F">
        <w:t xml:space="preserve">ensure participation of persons with disabilities </w:t>
      </w:r>
      <w:r w:rsidR="00ED028E">
        <w:t>in line with art</w:t>
      </w:r>
      <w:r w:rsidR="00B72678">
        <w:t>icle</w:t>
      </w:r>
      <w:r w:rsidR="00ED028E">
        <w:t xml:space="preserve"> 33</w:t>
      </w:r>
      <w:r w:rsidR="00B72678">
        <w:t> </w:t>
      </w:r>
      <w:r w:rsidR="00ED028E">
        <w:t>(3)</w:t>
      </w:r>
      <w:r w:rsidR="0048763F" w:rsidRPr="0048763F">
        <w:t xml:space="preserve">. </w:t>
      </w:r>
    </w:p>
    <w:p w:rsidR="0048763F" w:rsidRPr="0048763F" w:rsidRDefault="0048763F" w:rsidP="0048763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8763F" w:rsidRPr="0048763F" w:rsidSect="00D63100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E18" w:rsidRDefault="00993E18"/>
  </w:endnote>
  <w:endnote w:type="continuationSeparator" w:id="0">
    <w:p w:rsidR="00993E18" w:rsidRDefault="00993E18"/>
  </w:endnote>
  <w:endnote w:type="continuationNotice" w:id="1">
    <w:p w:rsidR="00993E18" w:rsidRDefault="00993E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3F" w:rsidRPr="0048763F" w:rsidRDefault="0048763F" w:rsidP="0048763F">
    <w:pPr>
      <w:pStyle w:val="Footer"/>
      <w:tabs>
        <w:tab w:val="right" w:pos="9638"/>
      </w:tabs>
    </w:pPr>
    <w:r w:rsidRPr="0048763F">
      <w:rPr>
        <w:b/>
        <w:sz w:val="18"/>
      </w:rPr>
      <w:fldChar w:fldCharType="begin"/>
    </w:r>
    <w:r w:rsidRPr="0048763F">
      <w:rPr>
        <w:b/>
        <w:sz w:val="18"/>
      </w:rPr>
      <w:instrText xml:space="preserve"> </w:instrText>
    </w:r>
    <w:r w:rsidR="00E15947">
      <w:rPr>
        <w:b/>
        <w:sz w:val="18"/>
      </w:rPr>
      <w:instrText>PAGE</w:instrText>
    </w:r>
    <w:r w:rsidRPr="0048763F">
      <w:rPr>
        <w:b/>
        <w:sz w:val="18"/>
      </w:rPr>
      <w:instrText xml:space="preserve">  \* MERGEFORMAT </w:instrText>
    </w:r>
    <w:r w:rsidRPr="0048763F">
      <w:rPr>
        <w:b/>
        <w:sz w:val="18"/>
      </w:rPr>
      <w:fldChar w:fldCharType="separate"/>
    </w:r>
    <w:r w:rsidR="0018038A">
      <w:rPr>
        <w:b/>
        <w:noProof/>
        <w:sz w:val="18"/>
      </w:rPr>
      <w:t>4</w:t>
    </w:r>
    <w:r w:rsidRPr="0048763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3F" w:rsidRPr="0048763F" w:rsidRDefault="0048763F" w:rsidP="0048763F">
    <w:pPr>
      <w:pStyle w:val="Footer"/>
      <w:tabs>
        <w:tab w:val="right" w:pos="9638"/>
      </w:tabs>
      <w:rPr>
        <w:b/>
        <w:sz w:val="18"/>
      </w:rPr>
    </w:pPr>
    <w:r>
      <w:tab/>
    </w:r>
    <w:r w:rsidRPr="0048763F">
      <w:rPr>
        <w:b/>
        <w:sz w:val="18"/>
      </w:rPr>
      <w:fldChar w:fldCharType="begin"/>
    </w:r>
    <w:r w:rsidRPr="0048763F">
      <w:rPr>
        <w:b/>
        <w:sz w:val="18"/>
      </w:rPr>
      <w:instrText xml:space="preserve"> </w:instrText>
    </w:r>
    <w:r w:rsidR="00E15947">
      <w:rPr>
        <w:b/>
        <w:sz w:val="18"/>
      </w:rPr>
      <w:instrText>PAGE</w:instrText>
    </w:r>
    <w:r w:rsidRPr="0048763F">
      <w:rPr>
        <w:b/>
        <w:sz w:val="18"/>
      </w:rPr>
      <w:instrText xml:space="preserve">  \* MERGEFORMAT </w:instrText>
    </w:r>
    <w:r w:rsidRPr="0048763F">
      <w:rPr>
        <w:b/>
        <w:sz w:val="18"/>
      </w:rPr>
      <w:fldChar w:fldCharType="separate"/>
    </w:r>
    <w:r w:rsidR="0018038A">
      <w:rPr>
        <w:b/>
        <w:noProof/>
        <w:sz w:val="18"/>
      </w:rPr>
      <w:t>5</w:t>
    </w:r>
    <w:r w:rsidRPr="004876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2EE" w:rsidRDefault="0018038A" w:rsidP="0018038A">
    <w:r w:rsidRPr="00DA43F5">
      <w:rPr>
        <w:rFonts w:ascii="C39T30Lfz" w:hAnsi="C39T30Lfz"/>
        <w:noProof/>
        <w:sz w:val="56"/>
        <w:u w:val="single"/>
      </w:rPr>
      <w:drawing>
        <wp:anchor distT="0" distB="0" distL="114300" distR="114300" simplePos="0" relativeHeight="251659264" behindDoc="0" locked="0" layoutInCell="1" allowOverlap="1" wp14:anchorId="493D1C4A" wp14:editId="487330F4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8038A" w:rsidRDefault="0018038A" w:rsidP="0018038A">
    <w:pPr>
      <w:spacing w:line="240" w:lineRule="auto"/>
      <w:ind w:right="1134"/>
    </w:pPr>
    <w:r>
      <w:t>GE.16-16395(E)</w:t>
    </w:r>
  </w:p>
  <w:p w:rsidR="0018038A" w:rsidRPr="0018038A" w:rsidRDefault="0018038A" w:rsidP="0018038A">
    <w:pPr>
      <w:spacing w:line="240" w:lineRule="auto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40080" cy="640080"/>
          <wp:effectExtent l="0" t="0" r="7620" b="7620"/>
          <wp:wrapNone/>
          <wp:docPr id="2" name="Picture 1" descr="http://undocs.org/m2/QRCode.ashx?DS=CRPD/C/CAN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CAN/Q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E18" w:rsidRPr="000B175B" w:rsidRDefault="00993E1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93E18" w:rsidRPr="00FC68B7" w:rsidRDefault="00993E1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93E18" w:rsidRDefault="00993E18"/>
  </w:footnote>
  <w:footnote w:id="2">
    <w:p w:rsidR="0048763F" w:rsidRDefault="0048763F" w:rsidP="007526DF">
      <w:pPr>
        <w:pStyle w:val="FootnoteText"/>
        <w:rPr>
          <w:lang w:eastAsia="zh-CN"/>
        </w:rPr>
      </w:pPr>
      <w:r w:rsidRPr="00F54171">
        <w:rPr>
          <w:rStyle w:val="FootnoteReference"/>
          <w:vertAlign w:val="baseline"/>
        </w:rPr>
        <w:tab/>
      </w:r>
      <w:r w:rsidRPr="00F54171">
        <w:rPr>
          <w:rStyle w:val="FootnoteReference"/>
          <w:sz w:val="20"/>
          <w:vertAlign w:val="baseline"/>
        </w:rPr>
        <w:t>*</w:t>
      </w:r>
      <w:r>
        <w:tab/>
      </w:r>
      <w:proofErr w:type="gramStart"/>
      <w:r w:rsidR="00AC3906" w:rsidRPr="00AC3906">
        <w:rPr>
          <w:bCs/>
        </w:rPr>
        <w:t>Adopted by the Committee at its sixteenth session (15 August-2 September</w:t>
      </w:r>
      <w:r w:rsidR="00365D30">
        <w:rPr>
          <w:bCs/>
        </w:rPr>
        <w:t xml:space="preserve"> 2016</w:t>
      </w:r>
      <w:r w:rsidR="00AC3906" w:rsidRPr="00AC3906">
        <w:rPr>
          <w:bCs/>
        </w:rPr>
        <w:t>)</w:t>
      </w:r>
      <w:r w:rsidR="009F3135">
        <w:rPr>
          <w:bCs/>
        </w:rP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3F" w:rsidRPr="0048763F" w:rsidRDefault="0048763F">
    <w:pPr>
      <w:pStyle w:val="Header"/>
    </w:pPr>
    <w:r>
      <w:t>CRPD/C/CAN/Q/1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3F" w:rsidRPr="0048763F" w:rsidRDefault="0048763F" w:rsidP="00F16709">
    <w:pPr>
      <w:pStyle w:val="Header"/>
      <w:jc w:val="right"/>
    </w:pPr>
    <w:r>
      <w:t>CRPD/C/CAN/Q/1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5690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827B03"/>
    <w:multiLevelType w:val="hybridMultilevel"/>
    <w:tmpl w:val="5DA28C84"/>
    <w:lvl w:ilvl="0" w:tplc="107840E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2B3245FE"/>
    <w:multiLevelType w:val="hybridMultilevel"/>
    <w:tmpl w:val="C88C2D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FBC6E7F"/>
    <w:multiLevelType w:val="hybridMultilevel"/>
    <w:tmpl w:val="86A61948"/>
    <w:lvl w:ilvl="0" w:tplc="107840EA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C54A82"/>
    <w:multiLevelType w:val="hybridMultilevel"/>
    <w:tmpl w:val="ABA0C7EE"/>
    <w:lvl w:ilvl="0" w:tplc="FBC8CA8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775B2A"/>
    <w:multiLevelType w:val="hybridMultilevel"/>
    <w:tmpl w:val="036A6E42"/>
    <w:lvl w:ilvl="0" w:tplc="107840E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7C83779C"/>
    <w:multiLevelType w:val="hybridMultilevel"/>
    <w:tmpl w:val="5DA28C84"/>
    <w:lvl w:ilvl="0" w:tplc="107840E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de-DE" w:vendorID="64" w:dllVersion="131078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3F"/>
    <w:rsid w:val="00001E71"/>
    <w:rsid w:val="00010B37"/>
    <w:rsid w:val="00032FF2"/>
    <w:rsid w:val="00034B09"/>
    <w:rsid w:val="000377D0"/>
    <w:rsid w:val="00050F6B"/>
    <w:rsid w:val="00052044"/>
    <w:rsid w:val="00052F96"/>
    <w:rsid w:val="000635A8"/>
    <w:rsid w:val="00072C8C"/>
    <w:rsid w:val="000733B5"/>
    <w:rsid w:val="00077485"/>
    <w:rsid w:val="000931C0"/>
    <w:rsid w:val="000A1C00"/>
    <w:rsid w:val="000A5D3B"/>
    <w:rsid w:val="000B01D7"/>
    <w:rsid w:val="000B175B"/>
    <w:rsid w:val="000B3A0F"/>
    <w:rsid w:val="000B4EF7"/>
    <w:rsid w:val="000B57CF"/>
    <w:rsid w:val="000C1462"/>
    <w:rsid w:val="000C2D2E"/>
    <w:rsid w:val="000C52CC"/>
    <w:rsid w:val="000E0415"/>
    <w:rsid w:val="001103AA"/>
    <w:rsid w:val="00111A5A"/>
    <w:rsid w:val="00123503"/>
    <w:rsid w:val="00155467"/>
    <w:rsid w:val="00160ABF"/>
    <w:rsid w:val="0016264D"/>
    <w:rsid w:val="001657FC"/>
    <w:rsid w:val="0018038A"/>
    <w:rsid w:val="00180D95"/>
    <w:rsid w:val="00181C6A"/>
    <w:rsid w:val="0018711F"/>
    <w:rsid w:val="001B4B04"/>
    <w:rsid w:val="001C5F94"/>
    <w:rsid w:val="001C651F"/>
    <w:rsid w:val="001C6663"/>
    <w:rsid w:val="001C7895"/>
    <w:rsid w:val="001D26DF"/>
    <w:rsid w:val="001D3AF2"/>
    <w:rsid w:val="001E5AA0"/>
    <w:rsid w:val="001F1C45"/>
    <w:rsid w:val="001F7564"/>
    <w:rsid w:val="00202DA8"/>
    <w:rsid w:val="0021156A"/>
    <w:rsid w:val="00211E0B"/>
    <w:rsid w:val="00222695"/>
    <w:rsid w:val="00222E42"/>
    <w:rsid w:val="00241C97"/>
    <w:rsid w:val="002449F6"/>
    <w:rsid w:val="0025756B"/>
    <w:rsid w:val="00265DE0"/>
    <w:rsid w:val="0027173B"/>
    <w:rsid w:val="00271CAF"/>
    <w:rsid w:val="002737CF"/>
    <w:rsid w:val="00287B66"/>
    <w:rsid w:val="002950D8"/>
    <w:rsid w:val="002C6197"/>
    <w:rsid w:val="002F175C"/>
    <w:rsid w:val="002F253C"/>
    <w:rsid w:val="00310AEE"/>
    <w:rsid w:val="00314794"/>
    <w:rsid w:val="003229D8"/>
    <w:rsid w:val="00323AE6"/>
    <w:rsid w:val="00326DC2"/>
    <w:rsid w:val="00332C75"/>
    <w:rsid w:val="00333B1C"/>
    <w:rsid w:val="003374C1"/>
    <w:rsid w:val="00352709"/>
    <w:rsid w:val="00356C3C"/>
    <w:rsid w:val="00356D40"/>
    <w:rsid w:val="00357042"/>
    <w:rsid w:val="003657DE"/>
    <w:rsid w:val="00365D30"/>
    <w:rsid w:val="00371178"/>
    <w:rsid w:val="00373EDD"/>
    <w:rsid w:val="00375F71"/>
    <w:rsid w:val="00380C68"/>
    <w:rsid w:val="003834D9"/>
    <w:rsid w:val="003848FD"/>
    <w:rsid w:val="003A4810"/>
    <w:rsid w:val="003A6810"/>
    <w:rsid w:val="003C2CC4"/>
    <w:rsid w:val="003C2E99"/>
    <w:rsid w:val="003C3C5E"/>
    <w:rsid w:val="003C7A7E"/>
    <w:rsid w:val="003D2C11"/>
    <w:rsid w:val="003D4B23"/>
    <w:rsid w:val="003D5F7A"/>
    <w:rsid w:val="003D7EAF"/>
    <w:rsid w:val="003F3E2A"/>
    <w:rsid w:val="00405DDC"/>
    <w:rsid w:val="00410C89"/>
    <w:rsid w:val="0041462C"/>
    <w:rsid w:val="004223F8"/>
    <w:rsid w:val="00427204"/>
    <w:rsid w:val="004325CB"/>
    <w:rsid w:val="0045495B"/>
    <w:rsid w:val="00464C91"/>
    <w:rsid w:val="00477537"/>
    <w:rsid w:val="004802D8"/>
    <w:rsid w:val="0048763F"/>
    <w:rsid w:val="004A5BD1"/>
    <w:rsid w:val="004B5666"/>
    <w:rsid w:val="004D25E4"/>
    <w:rsid w:val="004E7351"/>
    <w:rsid w:val="00502316"/>
    <w:rsid w:val="00506AA0"/>
    <w:rsid w:val="005112E1"/>
    <w:rsid w:val="00517B36"/>
    <w:rsid w:val="00526FD7"/>
    <w:rsid w:val="005420F2"/>
    <w:rsid w:val="0057550B"/>
    <w:rsid w:val="005839CC"/>
    <w:rsid w:val="0059230E"/>
    <w:rsid w:val="005B008F"/>
    <w:rsid w:val="005B3DB3"/>
    <w:rsid w:val="005C19FA"/>
    <w:rsid w:val="005C64D2"/>
    <w:rsid w:val="005C6A79"/>
    <w:rsid w:val="005D5700"/>
    <w:rsid w:val="005E4570"/>
    <w:rsid w:val="006001EE"/>
    <w:rsid w:val="00607BA5"/>
    <w:rsid w:val="00611FC4"/>
    <w:rsid w:val="006176FB"/>
    <w:rsid w:val="00630014"/>
    <w:rsid w:val="006349D9"/>
    <w:rsid w:val="00640B26"/>
    <w:rsid w:val="00643ADB"/>
    <w:rsid w:val="00646687"/>
    <w:rsid w:val="006469C8"/>
    <w:rsid w:val="00655B4F"/>
    <w:rsid w:val="00667387"/>
    <w:rsid w:val="00677744"/>
    <w:rsid w:val="00681E33"/>
    <w:rsid w:val="006B1B59"/>
    <w:rsid w:val="006C5F51"/>
    <w:rsid w:val="006E564B"/>
    <w:rsid w:val="006F7FC3"/>
    <w:rsid w:val="00700CAC"/>
    <w:rsid w:val="00701683"/>
    <w:rsid w:val="00707700"/>
    <w:rsid w:val="00713602"/>
    <w:rsid w:val="00721F59"/>
    <w:rsid w:val="0072632A"/>
    <w:rsid w:val="007351BE"/>
    <w:rsid w:val="00736487"/>
    <w:rsid w:val="007526DF"/>
    <w:rsid w:val="0079254A"/>
    <w:rsid w:val="00795782"/>
    <w:rsid w:val="007978D1"/>
    <w:rsid w:val="007A03CD"/>
    <w:rsid w:val="007A2B7E"/>
    <w:rsid w:val="007B2CDA"/>
    <w:rsid w:val="007B6BA5"/>
    <w:rsid w:val="007C1DF6"/>
    <w:rsid w:val="007C3390"/>
    <w:rsid w:val="007C4F4B"/>
    <w:rsid w:val="007D3AE0"/>
    <w:rsid w:val="007E45DE"/>
    <w:rsid w:val="007F21B9"/>
    <w:rsid w:val="007F4B6D"/>
    <w:rsid w:val="007F6611"/>
    <w:rsid w:val="00815966"/>
    <w:rsid w:val="008204C0"/>
    <w:rsid w:val="008242D7"/>
    <w:rsid w:val="00834DB8"/>
    <w:rsid w:val="00836E64"/>
    <w:rsid w:val="008416DE"/>
    <w:rsid w:val="0084763B"/>
    <w:rsid w:val="0085226B"/>
    <w:rsid w:val="00855818"/>
    <w:rsid w:val="00873164"/>
    <w:rsid w:val="0088334D"/>
    <w:rsid w:val="00884337"/>
    <w:rsid w:val="00891271"/>
    <w:rsid w:val="00891BFC"/>
    <w:rsid w:val="00897145"/>
    <w:rsid w:val="008979B1"/>
    <w:rsid w:val="008A6B25"/>
    <w:rsid w:val="008A6C4F"/>
    <w:rsid w:val="008A720A"/>
    <w:rsid w:val="008B2335"/>
    <w:rsid w:val="008C4480"/>
    <w:rsid w:val="008C6E31"/>
    <w:rsid w:val="008D714A"/>
    <w:rsid w:val="008D7944"/>
    <w:rsid w:val="008E12B3"/>
    <w:rsid w:val="008E4899"/>
    <w:rsid w:val="00903DDA"/>
    <w:rsid w:val="0092014B"/>
    <w:rsid w:val="00922321"/>
    <w:rsid w:val="009223CA"/>
    <w:rsid w:val="00927305"/>
    <w:rsid w:val="00927809"/>
    <w:rsid w:val="00940F93"/>
    <w:rsid w:val="00946291"/>
    <w:rsid w:val="00971C04"/>
    <w:rsid w:val="00982304"/>
    <w:rsid w:val="00993E18"/>
    <w:rsid w:val="009B0F0E"/>
    <w:rsid w:val="009B6135"/>
    <w:rsid w:val="009C14AA"/>
    <w:rsid w:val="009C2511"/>
    <w:rsid w:val="009E50ED"/>
    <w:rsid w:val="009F0D06"/>
    <w:rsid w:val="009F3135"/>
    <w:rsid w:val="009F7711"/>
    <w:rsid w:val="009F7C5D"/>
    <w:rsid w:val="00A01489"/>
    <w:rsid w:val="00A06DBF"/>
    <w:rsid w:val="00A16F33"/>
    <w:rsid w:val="00A36834"/>
    <w:rsid w:val="00A45FC0"/>
    <w:rsid w:val="00A52FC2"/>
    <w:rsid w:val="00A612EE"/>
    <w:rsid w:val="00A72F22"/>
    <w:rsid w:val="00A748A6"/>
    <w:rsid w:val="00A776B4"/>
    <w:rsid w:val="00A94361"/>
    <w:rsid w:val="00A95CB2"/>
    <w:rsid w:val="00AA7FBB"/>
    <w:rsid w:val="00AB5DAE"/>
    <w:rsid w:val="00AC21BC"/>
    <w:rsid w:val="00AC3906"/>
    <w:rsid w:val="00AC778B"/>
    <w:rsid w:val="00AD2096"/>
    <w:rsid w:val="00AD268F"/>
    <w:rsid w:val="00B00C2E"/>
    <w:rsid w:val="00B06775"/>
    <w:rsid w:val="00B17B9E"/>
    <w:rsid w:val="00B22FE7"/>
    <w:rsid w:val="00B30179"/>
    <w:rsid w:val="00B47B10"/>
    <w:rsid w:val="00B56E9C"/>
    <w:rsid w:val="00B56EEC"/>
    <w:rsid w:val="00B64B1F"/>
    <w:rsid w:val="00B6553F"/>
    <w:rsid w:val="00B72678"/>
    <w:rsid w:val="00B74FA8"/>
    <w:rsid w:val="00B81E12"/>
    <w:rsid w:val="00B84B6E"/>
    <w:rsid w:val="00B87621"/>
    <w:rsid w:val="00BC74E9"/>
    <w:rsid w:val="00BD1FFA"/>
    <w:rsid w:val="00BE0F07"/>
    <w:rsid w:val="00BE37B8"/>
    <w:rsid w:val="00BE3C37"/>
    <w:rsid w:val="00BF68A8"/>
    <w:rsid w:val="00C16F91"/>
    <w:rsid w:val="00C213A4"/>
    <w:rsid w:val="00C25D64"/>
    <w:rsid w:val="00C3206E"/>
    <w:rsid w:val="00C44E22"/>
    <w:rsid w:val="00C463DD"/>
    <w:rsid w:val="00C4724C"/>
    <w:rsid w:val="00C57959"/>
    <w:rsid w:val="00C57C80"/>
    <w:rsid w:val="00C629A0"/>
    <w:rsid w:val="00C6453F"/>
    <w:rsid w:val="00C70378"/>
    <w:rsid w:val="00C745C3"/>
    <w:rsid w:val="00C75FB9"/>
    <w:rsid w:val="00C76EDF"/>
    <w:rsid w:val="00CA1DB6"/>
    <w:rsid w:val="00CC00AC"/>
    <w:rsid w:val="00CC7FE0"/>
    <w:rsid w:val="00CD6D1E"/>
    <w:rsid w:val="00CD6D9D"/>
    <w:rsid w:val="00CE4A8F"/>
    <w:rsid w:val="00CF6978"/>
    <w:rsid w:val="00D0300C"/>
    <w:rsid w:val="00D040C1"/>
    <w:rsid w:val="00D10D34"/>
    <w:rsid w:val="00D2031B"/>
    <w:rsid w:val="00D218CB"/>
    <w:rsid w:val="00D25FE2"/>
    <w:rsid w:val="00D33BAF"/>
    <w:rsid w:val="00D43252"/>
    <w:rsid w:val="00D51E7F"/>
    <w:rsid w:val="00D62D57"/>
    <w:rsid w:val="00D63100"/>
    <w:rsid w:val="00D656B6"/>
    <w:rsid w:val="00D70110"/>
    <w:rsid w:val="00D80468"/>
    <w:rsid w:val="00D80AE6"/>
    <w:rsid w:val="00D82967"/>
    <w:rsid w:val="00D84FF6"/>
    <w:rsid w:val="00D978C6"/>
    <w:rsid w:val="00DA3C1C"/>
    <w:rsid w:val="00DB4528"/>
    <w:rsid w:val="00DD7055"/>
    <w:rsid w:val="00DE45D3"/>
    <w:rsid w:val="00E010BF"/>
    <w:rsid w:val="00E07A5B"/>
    <w:rsid w:val="00E14F43"/>
    <w:rsid w:val="00E15947"/>
    <w:rsid w:val="00E2164D"/>
    <w:rsid w:val="00E34F87"/>
    <w:rsid w:val="00E51C74"/>
    <w:rsid w:val="00E61E6E"/>
    <w:rsid w:val="00E62133"/>
    <w:rsid w:val="00E71BC8"/>
    <w:rsid w:val="00E7260F"/>
    <w:rsid w:val="00E96630"/>
    <w:rsid w:val="00EB44B6"/>
    <w:rsid w:val="00EB79B9"/>
    <w:rsid w:val="00EC04A7"/>
    <w:rsid w:val="00ED028E"/>
    <w:rsid w:val="00ED32A3"/>
    <w:rsid w:val="00ED7A2A"/>
    <w:rsid w:val="00EE0CA6"/>
    <w:rsid w:val="00EE4D26"/>
    <w:rsid w:val="00EE6BD0"/>
    <w:rsid w:val="00EF1D7F"/>
    <w:rsid w:val="00EF52D3"/>
    <w:rsid w:val="00F16709"/>
    <w:rsid w:val="00F34583"/>
    <w:rsid w:val="00F47AE9"/>
    <w:rsid w:val="00F504DF"/>
    <w:rsid w:val="00F51127"/>
    <w:rsid w:val="00F54171"/>
    <w:rsid w:val="00F57A0F"/>
    <w:rsid w:val="00F57F99"/>
    <w:rsid w:val="00F66933"/>
    <w:rsid w:val="00F67796"/>
    <w:rsid w:val="00F81534"/>
    <w:rsid w:val="00F823E4"/>
    <w:rsid w:val="00F91C6C"/>
    <w:rsid w:val="00F9684C"/>
    <w:rsid w:val="00FA0CEB"/>
    <w:rsid w:val="00FA196F"/>
    <w:rsid w:val="00FA271C"/>
    <w:rsid w:val="00FA671C"/>
    <w:rsid w:val="00FC1652"/>
    <w:rsid w:val="00FC68B7"/>
    <w:rsid w:val="00FF1DD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48763F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181C6A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rsid w:val="00181C6A"/>
    <w:rPr>
      <w:sz w:val="18"/>
      <w:szCs w:val="18"/>
      <w:lang w:val="en-GB" w:eastAsia="en-US"/>
    </w:rPr>
  </w:style>
  <w:style w:type="character" w:styleId="CommentReference">
    <w:name w:val="annotation reference"/>
    <w:rsid w:val="00181C6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181C6A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181C6A"/>
    <w:rPr>
      <w:sz w:val="24"/>
      <w:szCs w:val="24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81C6A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181C6A"/>
    <w:rPr>
      <w:b/>
      <w:bCs/>
      <w:sz w:val="24"/>
      <w:szCs w:val="24"/>
      <w:lang w:val="en-GB" w:eastAsia="en-US"/>
    </w:rPr>
  </w:style>
  <w:style w:type="paragraph" w:customStyle="1" w:styleId="MediumGrid2-Accent11">
    <w:name w:val="Medium Grid 2 - Accent 11"/>
    <w:uiPriority w:val="1"/>
    <w:qFormat/>
    <w:rsid w:val="00A16F33"/>
    <w:rPr>
      <w:rFonts w:ascii="Calibri" w:eastAsia="Calibri" w:hAnsi="Calibri"/>
      <w:sz w:val="22"/>
      <w:szCs w:val="22"/>
      <w:lang w:val="en-US" w:eastAsia="en-US"/>
    </w:rPr>
  </w:style>
  <w:style w:type="paragraph" w:customStyle="1" w:styleId="MediumList2-Accent21">
    <w:name w:val="Medium List 2 - Accent 21"/>
    <w:hidden/>
    <w:uiPriority w:val="99"/>
    <w:semiHidden/>
    <w:rsid w:val="00607BA5"/>
    <w:rPr>
      <w:lang w:eastAsia="en-US"/>
    </w:rPr>
  </w:style>
  <w:style w:type="paragraph" w:customStyle="1" w:styleId="ColorfulShading-Accent11">
    <w:name w:val="Colorful Shading - Accent 11"/>
    <w:hidden/>
    <w:uiPriority w:val="71"/>
    <w:rsid w:val="000C52CC"/>
    <w:rPr>
      <w:lang w:eastAsia="en-US"/>
    </w:rPr>
  </w:style>
  <w:style w:type="character" w:customStyle="1" w:styleId="Title1">
    <w:name w:val="Title1"/>
    <w:rsid w:val="00A06DBF"/>
  </w:style>
  <w:style w:type="paragraph" w:styleId="Revision">
    <w:name w:val="Revision"/>
    <w:hidden/>
    <w:uiPriority w:val="99"/>
    <w:semiHidden/>
    <w:rsid w:val="00B74FA8"/>
    <w:rPr>
      <w:lang w:eastAsia="en-US"/>
    </w:rPr>
  </w:style>
  <w:style w:type="paragraph" w:customStyle="1" w:styleId="Default">
    <w:name w:val="Default"/>
    <w:rsid w:val="007A2B7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48763F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181C6A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rsid w:val="00181C6A"/>
    <w:rPr>
      <w:sz w:val="18"/>
      <w:szCs w:val="18"/>
      <w:lang w:val="en-GB" w:eastAsia="en-US"/>
    </w:rPr>
  </w:style>
  <w:style w:type="character" w:styleId="CommentReference">
    <w:name w:val="annotation reference"/>
    <w:rsid w:val="00181C6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181C6A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181C6A"/>
    <w:rPr>
      <w:sz w:val="24"/>
      <w:szCs w:val="24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81C6A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181C6A"/>
    <w:rPr>
      <w:b/>
      <w:bCs/>
      <w:sz w:val="24"/>
      <w:szCs w:val="24"/>
      <w:lang w:val="en-GB" w:eastAsia="en-US"/>
    </w:rPr>
  </w:style>
  <w:style w:type="paragraph" w:customStyle="1" w:styleId="MediumGrid2-Accent11">
    <w:name w:val="Medium Grid 2 - Accent 11"/>
    <w:uiPriority w:val="1"/>
    <w:qFormat/>
    <w:rsid w:val="00A16F33"/>
    <w:rPr>
      <w:rFonts w:ascii="Calibri" w:eastAsia="Calibri" w:hAnsi="Calibri"/>
      <w:sz w:val="22"/>
      <w:szCs w:val="22"/>
      <w:lang w:val="en-US" w:eastAsia="en-US"/>
    </w:rPr>
  </w:style>
  <w:style w:type="paragraph" w:customStyle="1" w:styleId="MediumList2-Accent21">
    <w:name w:val="Medium List 2 - Accent 21"/>
    <w:hidden/>
    <w:uiPriority w:val="99"/>
    <w:semiHidden/>
    <w:rsid w:val="00607BA5"/>
    <w:rPr>
      <w:lang w:eastAsia="en-US"/>
    </w:rPr>
  </w:style>
  <w:style w:type="paragraph" w:customStyle="1" w:styleId="ColorfulShading-Accent11">
    <w:name w:val="Colorful Shading - Accent 11"/>
    <w:hidden/>
    <w:uiPriority w:val="71"/>
    <w:rsid w:val="000C52CC"/>
    <w:rPr>
      <w:lang w:eastAsia="en-US"/>
    </w:rPr>
  </w:style>
  <w:style w:type="character" w:customStyle="1" w:styleId="Title1">
    <w:name w:val="Title1"/>
    <w:rsid w:val="00A06DBF"/>
  </w:style>
  <w:style w:type="paragraph" w:styleId="Revision">
    <w:name w:val="Revision"/>
    <w:hidden/>
    <w:uiPriority w:val="99"/>
    <w:semiHidden/>
    <w:rsid w:val="00B74FA8"/>
    <w:rPr>
      <w:lang w:eastAsia="en-US"/>
    </w:rPr>
  </w:style>
  <w:style w:type="paragraph" w:customStyle="1" w:styleId="Default">
    <w:name w:val="Default"/>
    <w:rsid w:val="007A2B7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8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4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65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1A12640ED4940BB92B47A3861AB98" ma:contentTypeVersion="1" ma:contentTypeDescription="Create a new document." ma:contentTypeScope="" ma:versionID="316b819b0622a988312086fce1f78444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2E316-6F82-4C44-BEE8-3E0624AA4EE1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572AD9D-C82A-494F-BFDA-611C52BC1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C5405-7ECC-4297-8E71-8F78B0A8A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B0DAD6-DBD2-4D23-8BC7-E5332CB1C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5</Pages>
  <Words>1675</Words>
  <Characters>10034</Characters>
  <Application>Microsoft Office Word</Application>
  <DocSecurity>0</DocSecurity>
  <Lines>180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1616395</dc:title>
  <dc:subject>CRPD/C/CAN/Q/1</dc:subject>
  <dc:creator>Robert Ouko</dc:creator>
  <cp:keywords/>
  <dc:description/>
  <cp:lastModifiedBy>Tpseng</cp:lastModifiedBy>
  <cp:revision>2</cp:revision>
  <cp:lastPrinted>2008-01-29T12:17:00Z</cp:lastPrinted>
  <dcterms:created xsi:type="dcterms:W3CDTF">2016-09-22T14:20:00Z</dcterms:created>
  <dcterms:modified xsi:type="dcterms:W3CDTF">2016-09-22T14:20:00Z</dcterms:modified>
</cp:coreProperties>
</file>