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00B81C" w14:textId="77777777" w:rsidTr="00366C8F">
        <w:trPr>
          <w:trHeight w:hRule="exact" w:val="851"/>
        </w:trPr>
        <w:tc>
          <w:tcPr>
            <w:tcW w:w="1280" w:type="dxa"/>
            <w:tcBorders>
              <w:bottom w:val="single" w:sz="4" w:space="0" w:color="auto"/>
            </w:tcBorders>
          </w:tcPr>
          <w:p w14:paraId="6783D5A8" w14:textId="77777777" w:rsidR="002D5AAC" w:rsidRDefault="002D5AAC" w:rsidP="00366C8F">
            <w:pPr>
              <w:kinsoku w:val="0"/>
              <w:overflowPunct w:val="0"/>
              <w:autoSpaceDE w:val="0"/>
              <w:autoSpaceDN w:val="0"/>
              <w:adjustRightInd w:val="0"/>
              <w:snapToGrid w:val="0"/>
            </w:pPr>
          </w:p>
        </w:tc>
        <w:tc>
          <w:tcPr>
            <w:tcW w:w="2273" w:type="dxa"/>
            <w:tcBorders>
              <w:bottom w:val="single" w:sz="4" w:space="0" w:color="auto"/>
            </w:tcBorders>
            <w:vAlign w:val="bottom"/>
          </w:tcPr>
          <w:p w14:paraId="47A872BC"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44674EF" w14:textId="68B63BA9" w:rsidR="002D5AAC" w:rsidRDefault="00366C8F" w:rsidP="00366C8F">
            <w:pPr>
              <w:jc w:val="right"/>
            </w:pPr>
            <w:r w:rsidRPr="00366C8F">
              <w:rPr>
                <w:sz w:val="40"/>
              </w:rPr>
              <w:t>CED</w:t>
            </w:r>
            <w:r>
              <w:t>/C/30/1</w:t>
            </w:r>
          </w:p>
        </w:tc>
      </w:tr>
      <w:tr w:rsidR="002D5AAC" w14:paraId="6146337E" w14:textId="77777777" w:rsidTr="00366C8F">
        <w:trPr>
          <w:trHeight w:hRule="exact" w:val="2835"/>
        </w:trPr>
        <w:tc>
          <w:tcPr>
            <w:tcW w:w="1280" w:type="dxa"/>
            <w:tcBorders>
              <w:top w:val="single" w:sz="4" w:space="0" w:color="auto"/>
              <w:bottom w:val="single" w:sz="12" w:space="0" w:color="auto"/>
            </w:tcBorders>
          </w:tcPr>
          <w:p w14:paraId="3CA3E85B" w14:textId="77777777" w:rsidR="002D5AAC" w:rsidRDefault="00477509" w:rsidP="008F7CAA">
            <w:pPr>
              <w:spacing w:before="120"/>
              <w:jc w:val="center"/>
            </w:pPr>
            <w:r>
              <w:rPr>
                <w:noProof/>
              </w:rPr>
              <w:drawing>
                <wp:inline distT="0" distB="0" distL="0" distR="0" wp14:anchorId="6F03D23E" wp14:editId="00A595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15D14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09A1B847" w14:textId="77777777" w:rsidR="002D5AAC" w:rsidRDefault="00366C8F" w:rsidP="008F7CAA">
            <w:pPr>
              <w:spacing w:before="240"/>
            </w:pPr>
            <w:r>
              <w:t>Distr. general</w:t>
            </w:r>
          </w:p>
          <w:p w14:paraId="6DCF92DA" w14:textId="77777777" w:rsidR="00366C8F" w:rsidRDefault="00366C8F" w:rsidP="00366C8F">
            <w:pPr>
              <w:spacing w:line="240" w:lineRule="exact"/>
            </w:pPr>
            <w:r>
              <w:t>8 de enero de 2026</w:t>
            </w:r>
          </w:p>
          <w:p w14:paraId="435951C3" w14:textId="77777777" w:rsidR="00366C8F" w:rsidRDefault="00366C8F" w:rsidP="00366C8F">
            <w:pPr>
              <w:spacing w:line="240" w:lineRule="exact"/>
            </w:pPr>
            <w:r>
              <w:t>Español</w:t>
            </w:r>
          </w:p>
          <w:p w14:paraId="541B0F97" w14:textId="77777777" w:rsidR="00366C8F" w:rsidRDefault="00366C8F" w:rsidP="00366C8F">
            <w:pPr>
              <w:spacing w:line="240" w:lineRule="exact"/>
            </w:pPr>
            <w:r>
              <w:t>Original: inglés</w:t>
            </w:r>
          </w:p>
          <w:p w14:paraId="1B09C7E4" w14:textId="6A90411F" w:rsidR="00366C8F" w:rsidRDefault="00366C8F" w:rsidP="00366C8F">
            <w:pPr>
              <w:spacing w:line="240" w:lineRule="exact"/>
            </w:pPr>
            <w:r>
              <w:t>Español, francés e inglés únicamente</w:t>
            </w:r>
          </w:p>
        </w:tc>
      </w:tr>
    </w:tbl>
    <w:p w14:paraId="19F455CB" w14:textId="77777777" w:rsidR="00366C8F" w:rsidRPr="00366C8F" w:rsidRDefault="00366C8F" w:rsidP="00366C8F">
      <w:pPr>
        <w:spacing w:before="120"/>
        <w:rPr>
          <w:b/>
          <w:bCs/>
          <w:sz w:val="24"/>
          <w:szCs w:val="24"/>
          <w:lang w:val="en-GB"/>
        </w:rPr>
      </w:pPr>
      <w:r w:rsidRPr="00366C8F">
        <w:rPr>
          <w:b/>
          <w:bCs/>
          <w:sz w:val="24"/>
          <w:szCs w:val="24"/>
        </w:rPr>
        <w:t>Comité contra la Desaparición Forzada</w:t>
      </w:r>
    </w:p>
    <w:p w14:paraId="4D8BFB6D" w14:textId="77777777" w:rsidR="00366C8F" w:rsidRPr="00366C8F" w:rsidRDefault="00366C8F" w:rsidP="00366C8F">
      <w:pPr>
        <w:rPr>
          <w:b/>
          <w:bCs/>
          <w:lang w:val="en-GB"/>
        </w:rPr>
      </w:pPr>
      <w:r w:rsidRPr="00366C8F">
        <w:rPr>
          <w:b/>
          <w:bCs/>
        </w:rPr>
        <w:t>30º período de sesiones</w:t>
      </w:r>
    </w:p>
    <w:p w14:paraId="0E3964A9" w14:textId="77777777" w:rsidR="00366C8F" w:rsidRPr="00366C8F" w:rsidRDefault="00366C8F" w:rsidP="00366C8F">
      <w:pPr>
        <w:rPr>
          <w:lang w:val="en-GB"/>
        </w:rPr>
      </w:pPr>
      <w:r w:rsidRPr="00366C8F">
        <w:t>Ginebra, 9 a 27 de marzo de 2026</w:t>
      </w:r>
    </w:p>
    <w:p w14:paraId="4AD755A0" w14:textId="77777777" w:rsidR="00366C8F" w:rsidRPr="00366C8F" w:rsidRDefault="00366C8F" w:rsidP="00366C8F">
      <w:pPr>
        <w:rPr>
          <w:lang w:val="en-GB"/>
        </w:rPr>
      </w:pPr>
      <w:r w:rsidRPr="00366C8F">
        <w:t>Tema 1 del programa provisional</w:t>
      </w:r>
    </w:p>
    <w:p w14:paraId="41FCB7BD" w14:textId="77777777" w:rsidR="00366C8F" w:rsidRPr="00366C8F" w:rsidRDefault="00366C8F" w:rsidP="00366C8F">
      <w:pPr>
        <w:rPr>
          <w:b/>
          <w:bCs/>
          <w:lang w:val="en-GB"/>
        </w:rPr>
      </w:pPr>
      <w:r w:rsidRPr="00366C8F">
        <w:rPr>
          <w:b/>
          <w:bCs/>
        </w:rPr>
        <w:t>Aprobación del programa</w:t>
      </w:r>
    </w:p>
    <w:p w14:paraId="1721949F" w14:textId="77777777" w:rsidR="00366C8F" w:rsidRPr="00366C8F" w:rsidRDefault="00366C8F" w:rsidP="00366C8F">
      <w:pPr>
        <w:pStyle w:val="HChG"/>
        <w:rPr>
          <w:lang w:val="en-GB"/>
        </w:rPr>
      </w:pPr>
      <w:r w:rsidRPr="00366C8F">
        <w:tab/>
      </w:r>
      <w:r w:rsidRPr="00366C8F">
        <w:tab/>
        <w:t>Programa provisional anotado</w:t>
      </w:r>
    </w:p>
    <w:p w14:paraId="7E4F4BC2" w14:textId="77777777" w:rsidR="00366C8F" w:rsidRPr="00366C8F" w:rsidRDefault="00366C8F" w:rsidP="00366C8F">
      <w:pPr>
        <w:pStyle w:val="H1G"/>
        <w:rPr>
          <w:lang w:val="en-GB"/>
        </w:rPr>
      </w:pPr>
      <w:r w:rsidRPr="00366C8F">
        <w:tab/>
      </w:r>
      <w:r w:rsidRPr="00366C8F">
        <w:tab/>
        <w:t>Programa provisional</w:t>
      </w:r>
    </w:p>
    <w:p w14:paraId="431A53ED" w14:textId="77777777" w:rsidR="00366C8F" w:rsidRPr="00366C8F" w:rsidRDefault="00366C8F" w:rsidP="00366C8F">
      <w:pPr>
        <w:pStyle w:val="SingleTxtG"/>
        <w:ind w:left="1701" w:hanging="567"/>
        <w:rPr>
          <w:lang w:val="en-GB"/>
        </w:rPr>
      </w:pPr>
      <w:r w:rsidRPr="00366C8F">
        <w:t>1.</w:t>
      </w:r>
      <w:r w:rsidRPr="00366C8F">
        <w:tab/>
        <w:t>Aprobación del programa.</w:t>
      </w:r>
    </w:p>
    <w:p w14:paraId="64128E13" w14:textId="77777777" w:rsidR="00366C8F" w:rsidRPr="00366C8F" w:rsidRDefault="00366C8F" w:rsidP="00366C8F">
      <w:pPr>
        <w:pStyle w:val="SingleTxtG"/>
        <w:ind w:left="1701" w:hanging="567"/>
        <w:rPr>
          <w:lang w:val="en-GB"/>
        </w:rPr>
      </w:pPr>
      <w:r w:rsidRPr="00366C8F">
        <w:t>2.</w:t>
      </w:r>
      <w:r w:rsidRPr="00366C8F">
        <w:tab/>
        <w:t>Homenaje a las víctimas de desapariciones forzadas.</w:t>
      </w:r>
    </w:p>
    <w:p w14:paraId="36E16D15" w14:textId="77777777" w:rsidR="00366C8F" w:rsidRPr="00366C8F" w:rsidRDefault="00366C8F" w:rsidP="00366C8F">
      <w:pPr>
        <w:pStyle w:val="SingleTxtG"/>
        <w:ind w:left="1701" w:hanging="567"/>
        <w:rPr>
          <w:lang w:val="en-GB"/>
        </w:rPr>
      </w:pPr>
      <w:r w:rsidRPr="00366C8F">
        <w:t>3.</w:t>
      </w:r>
      <w:r w:rsidRPr="00366C8F">
        <w:tab/>
        <w:t>Informes de los miembros del Comité sobre las actividades realizadas entre los períodos de sesiones 29º y 30º del Comité.</w:t>
      </w:r>
    </w:p>
    <w:p w14:paraId="012293FA" w14:textId="77777777" w:rsidR="00366C8F" w:rsidRPr="00366C8F" w:rsidRDefault="00366C8F" w:rsidP="00366C8F">
      <w:pPr>
        <w:pStyle w:val="SingleTxtG"/>
        <w:ind w:left="1701" w:hanging="567"/>
        <w:rPr>
          <w:lang w:val="en-GB"/>
        </w:rPr>
      </w:pPr>
      <w:r w:rsidRPr="00366C8F">
        <w:t>4.</w:t>
      </w:r>
      <w:r w:rsidRPr="00366C8F">
        <w:tab/>
        <w:t xml:space="preserve">Asuntos relacionados con los métodos de trabajo del Comité, los ámbitos de trabajo temáticos y las actividades </w:t>
      </w:r>
      <w:r w:rsidRPr="00366C8F">
        <w:rPr>
          <w:i/>
          <w:iCs/>
        </w:rPr>
        <w:t>ad hoc</w:t>
      </w:r>
      <w:r w:rsidRPr="00366C8F">
        <w:t>:</w:t>
      </w:r>
    </w:p>
    <w:p w14:paraId="26938D07" w14:textId="07BB8615" w:rsidR="00366C8F" w:rsidRPr="00366C8F" w:rsidRDefault="00366C8F" w:rsidP="00366C8F">
      <w:pPr>
        <w:pStyle w:val="SingleTxtG"/>
        <w:ind w:left="2268" w:hanging="567"/>
        <w:rPr>
          <w:lang w:val="en-GB"/>
        </w:rPr>
      </w:pPr>
      <w:r w:rsidRPr="00366C8F">
        <w:t>a)</w:t>
      </w:r>
      <w:r w:rsidRPr="00366C8F">
        <w:tab/>
        <w:t>Seguimiento de las reuniones de las Presidencias de los órganos creados en virtud de tratados de derechos humanos;</w:t>
      </w:r>
    </w:p>
    <w:p w14:paraId="059609A8" w14:textId="40137AAB" w:rsidR="00366C8F" w:rsidRPr="00366C8F" w:rsidRDefault="00366C8F" w:rsidP="00366C8F">
      <w:pPr>
        <w:pStyle w:val="SingleTxtG"/>
        <w:ind w:left="2268" w:hanging="567"/>
        <w:rPr>
          <w:lang w:val="en-GB"/>
        </w:rPr>
      </w:pPr>
      <w:r w:rsidRPr="00366C8F">
        <w:t>b)</w:t>
      </w:r>
      <w:r w:rsidRPr="00366C8F">
        <w:tab/>
        <w:t>Revisión de los métodos de trabajo del Comité;</w:t>
      </w:r>
    </w:p>
    <w:p w14:paraId="67FD3547" w14:textId="4655BDF3" w:rsidR="00366C8F" w:rsidRPr="00366C8F" w:rsidRDefault="00366C8F" w:rsidP="00366C8F">
      <w:pPr>
        <w:pStyle w:val="SingleTxtG"/>
        <w:ind w:left="2268" w:hanging="567"/>
        <w:rPr>
          <w:lang w:val="en-GB"/>
        </w:rPr>
      </w:pPr>
      <w:r w:rsidRPr="00366C8F">
        <w:t>c)</w:t>
      </w:r>
      <w:r w:rsidRPr="00366C8F">
        <w:tab/>
        <w:t>Observación general sobre las mujeres, las niñas y la desaparición forzada;</w:t>
      </w:r>
    </w:p>
    <w:p w14:paraId="77F1D2AC" w14:textId="6264E639" w:rsidR="00366C8F" w:rsidRPr="00366C8F" w:rsidRDefault="00366C8F" w:rsidP="00366C8F">
      <w:pPr>
        <w:pStyle w:val="SingleTxtG"/>
        <w:ind w:left="2268" w:hanging="567"/>
        <w:rPr>
          <w:lang w:val="en-GB"/>
        </w:rPr>
      </w:pPr>
      <w:r w:rsidRPr="00366C8F">
        <w:t>d)</w:t>
      </w:r>
      <w:r w:rsidRPr="00366C8F">
        <w:tab/>
        <w:t>Declaración conjunta sobre las desapariciones forzadas en el contexto de la represión transnacional;</w:t>
      </w:r>
    </w:p>
    <w:p w14:paraId="132C0BF8" w14:textId="53E0F578" w:rsidR="00366C8F" w:rsidRPr="00366C8F" w:rsidRDefault="00366C8F" w:rsidP="00366C8F">
      <w:pPr>
        <w:pStyle w:val="SingleTxtG"/>
        <w:ind w:left="2268" w:hanging="567"/>
        <w:rPr>
          <w:lang w:val="en-GB"/>
        </w:rPr>
      </w:pPr>
      <w:r w:rsidRPr="00366C8F">
        <w:t>e)</w:t>
      </w:r>
      <w:r w:rsidRPr="00366C8F">
        <w:tab/>
        <w:t>Declaración conjunta sobre la identidad de género, la orientación sexual y la desaparición forzada;</w:t>
      </w:r>
    </w:p>
    <w:p w14:paraId="1BD3E9C2" w14:textId="7835D17C" w:rsidR="00366C8F" w:rsidRPr="00366C8F" w:rsidRDefault="00366C8F" w:rsidP="00366C8F">
      <w:pPr>
        <w:pStyle w:val="SingleTxtG"/>
        <w:ind w:left="2268" w:hanging="567"/>
        <w:rPr>
          <w:lang w:val="en-GB"/>
        </w:rPr>
      </w:pPr>
      <w:r w:rsidRPr="00366C8F">
        <w:t>f)</w:t>
      </w:r>
      <w:r w:rsidRPr="00366C8F">
        <w:tab/>
        <w:t>Estrategia de comunicación del Comité;</w:t>
      </w:r>
    </w:p>
    <w:p w14:paraId="2BBB87F3" w14:textId="43B27A88" w:rsidR="00366C8F" w:rsidRPr="00366C8F" w:rsidRDefault="00366C8F" w:rsidP="00366C8F">
      <w:pPr>
        <w:pStyle w:val="SingleTxtG"/>
        <w:ind w:left="2268" w:hanging="567"/>
        <w:rPr>
          <w:lang w:val="en-GB"/>
        </w:rPr>
      </w:pPr>
      <w:r w:rsidRPr="00366C8F">
        <w:t>g)</w:t>
      </w:r>
      <w:r w:rsidRPr="00366C8F">
        <w:tab/>
        <w:t>Promoción de la ratificación de la Convención;</w:t>
      </w:r>
    </w:p>
    <w:p w14:paraId="545B5243" w14:textId="3113903E" w:rsidR="00366C8F" w:rsidRPr="00366C8F" w:rsidRDefault="00366C8F" w:rsidP="00366C8F">
      <w:pPr>
        <w:pStyle w:val="SingleTxtG"/>
        <w:ind w:left="2268" w:hanging="567"/>
        <w:rPr>
          <w:lang w:val="en-GB"/>
        </w:rPr>
      </w:pPr>
      <w:r w:rsidRPr="00366C8F">
        <w:t>h)</w:t>
      </w:r>
      <w:r w:rsidRPr="00366C8F">
        <w:tab/>
        <w:t>20º aniversario de la Convención;</w:t>
      </w:r>
    </w:p>
    <w:p w14:paraId="4E6FBE23" w14:textId="56917662" w:rsidR="00366C8F" w:rsidRPr="00366C8F" w:rsidRDefault="00366C8F" w:rsidP="00366C8F">
      <w:pPr>
        <w:pStyle w:val="SingleTxtG"/>
        <w:ind w:left="2268" w:hanging="567"/>
        <w:rPr>
          <w:lang w:val="en-GB"/>
        </w:rPr>
      </w:pPr>
      <w:r w:rsidRPr="00366C8F">
        <w:t>i)</w:t>
      </w:r>
      <w:r w:rsidRPr="00366C8F">
        <w:tab/>
        <w:t>Otros asuntos.</w:t>
      </w:r>
    </w:p>
    <w:p w14:paraId="2FDE30D6" w14:textId="77777777" w:rsidR="00366C8F" w:rsidRPr="00366C8F" w:rsidRDefault="00366C8F" w:rsidP="00366C8F">
      <w:pPr>
        <w:pStyle w:val="SingleTxtG"/>
        <w:ind w:left="1701" w:hanging="567"/>
        <w:rPr>
          <w:lang w:val="en-GB"/>
        </w:rPr>
      </w:pPr>
      <w:r w:rsidRPr="00366C8F">
        <w:t>5.</w:t>
      </w:r>
      <w:r w:rsidRPr="00366C8F">
        <w:tab/>
        <w:t>Examen de las listas de cuestiones establecidas en relación con el artículo 29, párrafo 1, de la Convención.</w:t>
      </w:r>
    </w:p>
    <w:p w14:paraId="7A045FB3" w14:textId="77777777" w:rsidR="00366C8F" w:rsidRPr="00366C8F" w:rsidRDefault="00366C8F" w:rsidP="00366C8F">
      <w:pPr>
        <w:pStyle w:val="SingleTxtG"/>
        <w:ind w:left="1701" w:hanging="567"/>
        <w:rPr>
          <w:lang w:val="en-GB"/>
        </w:rPr>
      </w:pPr>
      <w:r w:rsidRPr="00366C8F">
        <w:t>6.</w:t>
      </w:r>
      <w:r w:rsidRPr="00366C8F">
        <w:tab/>
        <w:t>Listas de temas prioritarios en relación con la información complementaria y las observaciones de los Estados Partes presentadas con arreglo a los artículos 29, párrafos 3 y 4, y 33 de la Convención.</w:t>
      </w:r>
    </w:p>
    <w:p w14:paraId="14D84DB1" w14:textId="77777777" w:rsidR="00366C8F" w:rsidRPr="00366C8F" w:rsidRDefault="00366C8F" w:rsidP="00366C8F">
      <w:pPr>
        <w:pStyle w:val="SingleTxtG"/>
        <w:ind w:left="1701" w:hanging="567"/>
        <w:rPr>
          <w:lang w:val="en-GB"/>
        </w:rPr>
      </w:pPr>
      <w:r w:rsidRPr="00366C8F">
        <w:t>7.</w:t>
      </w:r>
      <w:r w:rsidRPr="00366C8F">
        <w:tab/>
        <w:t>Examen de los informes presentados por los Estados Partes en virtud del artículo 29, párrafo 1, de la Convención.</w:t>
      </w:r>
    </w:p>
    <w:p w14:paraId="492935EC" w14:textId="77777777" w:rsidR="00366C8F" w:rsidRPr="00366C8F" w:rsidRDefault="00366C8F" w:rsidP="00212B01">
      <w:pPr>
        <w:pStyle w:val="SingleTxtG"/>
        <w:keepNext/>
        <w:keepLines/>
        <w:ind w:left="1701" w:hanging="567"/>
        <w:rPr>
          <w:lang w:val="en-GB"/>
        </w:rPr>
      </w:pPr>
      <w:r w:rsidRPr="00366C8F">
        <w:lastRenderedPageBreak/>
        <w:t>8.</w:t>
      </w:r>
      <w:r w:rsidRPr="00366C8F">
        <w:tab/>
        <w:t>Examen de la información complementaria y las observaciones presentadas por los Estados Partes en virtud de los artículos 29, párrafos 3 y 4, y 33 de la Convención.</w:t>
      </w:r>
    </w:p>
    <w:p w14:paraId="4D068888" w14:textId="77777777" w:rsidR="00366C8F" w:rsidRPr="00366C8F" w:rsidRDefault="00366C8F" w:rsidP="00212B01">
      <w:pPr>
        <w:pStyle w:val="SingleTxtG"/>
        <w:spacing w:after="130"/>
        <w:ind w:left="1701" w:hanging="567"/>
        <w:rPr>
          <w:lang w:val="en-GB"/>
        </w:rPr>
      </w:pPr>
      <w:r w:rsidRPr="00366C8F">
        <w:t>9.</w:t>
      </w:r>
      <w:r w:rsidRPr="00366C8F">
        <w:tab/>
        <w:t>Examen del informe sobre las peticiones de acción urgente previstas en el artículo 30 de la Convención y de la información actualizada sobre la gestión del procedimiento.</w:t>
      </w:r>
    </w:p>
    <w:p w14:paraId="0EB0B588" w14:textId="77777777" w:rsidR="00366C8F" w:rsidRPr="00366C8F" w:rsidRDefault="00366C8F" w:rsidP="00212B01">
      <w:pPr>
        <w:pStyle w:val="SingleTxtG"/>
        <w:spacing w:after="130"/>
        <w:ind w:left="1701" w:hanging="567"/>
        <w:rPr>
          <w:lang w:val="en-GB"/>
        </w:rPr>
      </w:pPr>
      <w:r w:rsidRPr="00366C8F">
        <w:t>10.</w:t>
      </w:r>
      <w:r w:rsidRPr="00366C8F">
        <w:tab/>
        <w:t>Seguimiento de los dictámenes del Comité.</w:t>
      </w:r>
    </w:p>
    <w:p w14:paraId="2C30DA01" w14:textId="77777777" w:rsidR="00366C8F" w:rsidRPr="00366C8F" w:rsidRDefault="00366C8F" w:rsidP="00212B01">
      <w:pPr>
        <w:pStyle w:val="SingleTxtG"/>
        <w:spacing w:after="130"/>
        <w:ind w:left="1701" w:hanging="567"/>
        <w:rPr>
          <w:lang w:val="en-GB"/>
        </w:rPr>
      </w:pPr>
      <w:r w:rsidRPr="00366C8F">
        <w:t>11.</w:t>
      </w:r>
      <w:r w:rsidRPr="00366C8F">
        <w:tab/>
        <w:t>Visitas efectuadas por el Comité de conformidad con el artículo 33 de la Convención.</w:t>
      </w:r>
    </w:p>
    <w:p w14:paraId="692829A9" w14:textId="77777777" w:rsidR="00366C8F" w:rsidRPr="00366C8F" w:rsidRDefault="00366C8F" w:rsidP="00212B01">
      <w:pPr>
        <w:pStyle w:val="SingleTxtG"/>
        <w:spacing w:after="130"/>
        <w:ind w:left="1701" w:hanging="567"/>
        <w:rPr>
          <w:lang w:val="en-GB"/>
        </w:rPr>
      </w:pPr>
      <w:r w:rsidRPr="00366C8F">
        <w:t>12.</w:t>
      </w:r>
      <w:r w:rsidRPr="00366C8F">
        <w:tab/>
        <w:t>Procedimiento previsto en el artículo 34 de la Convención.</w:t>
      </w:r>
    </w:p>
    <w:p w14:paraId="44D3154E" w14:textId="77777777" w:rsidR="00366C8F" w:rsidRPr="00366C8F" w:rsidRDefault="00366C8F" w:rsidP="00212B01">
      <w:pPr>
        <w:pStyle w:val="SingleTxtG"/>
        <w:spacing w:after="130"/>
        <w:ind w:left="1701" w:hanging="567"/>
        <w:rPr>
          <w:lang w:val="en-GB"/>
        </w:rPr>
      </w:pPr>
      <w:r w:rsidRPr="00366C8F">
        <w:t>13.</w:t>
      </w:r>
      <w:r w:rsidRPr="00366C8F">
        <w:tab/>
        <w:t>Examen y aprobación del informe anual a la Asamblea General.</w:t>
      </w:r>
    </w:p>
    <w:p w14:paraId="70E5342A" w14:textId="77777777" w:rsidR="00366C8F" w:rsidRPr="00366C8F" w:rsidRDefault="00366C8F" w:rsidP="00212B01">
      <w:pPr>
        <w:pStyle w:val="SingleTxtG"/>
        <w:spacing w:after="130"/>
        <w:ind w:left="1701" w:hanging="567"/>
        <w:rPr>
          <w:lang w:val="en-GB"/>
        </w:rPr>
      </w:pPr>
      <w:r w:rsidRPr="00366C8F">
        <w:t>14.</w:t>
      </w:r>
      <w:r w:rsidRPr="00366C8F">
        <w:tab/>
        <w:t>Represalias.</w:t>
      </w:r>
    </w:p>
    <w:p w14:paraId="240F1F81" w14:textId="77777777" w:rsidR="00366C8F" w:rsidRPr="00366C8F" w:rsidRDefault="00366C8F" w:rsidP="00212B01">
      <w:pPr>
        <w:pStyle w:val="SingleTxtG"/>
        <w:spacing w:after="130"/>
        <w:ind w:left="1701" w:hanging="567"/>
        <w:rPr>
          <w:lang w:val="en-GB"/>
        </w:rPr>
      </w:pPr>
      <w:r w:rsidRPr="00366C8F">
        <w:t>15.</w:t>
      </w:r>
      <w:r w:rsidRPr="00366C8F">
        <w:tab/>
        <w:t>Reuniones con Estados Miembros de las Naciones Unidas.</w:t>
      </w:r>
    </w:p>
    <w:p w14:paraId="73384F3C" w14:textId="77777777" w:rsidR="00366C8F" w:rsidRPr="00366C8F" w:rsidRDefault="00366C8F" w:rsidP="00212B01">
      <w:pPr>
        <w:pStyle w:val="SingleTxtG"/>
        <w:spacing w:after="130"/>
        <w:ind w:left="1701" w:hanging="567"/>
        <w:rPr>
          <w:lang w:val="en-GB"/>
        </w:rPr>
      </w:pPr>
      <w:r w:rsidRPr="00366C8F">
        <w:t>16.</w:t>
      </w:r>
      <w:r w:rsidRPr="00366C8F">
        <w:tab/>
        <w:t>Reuniones con organismos y mecanismos de las Naciones Unidas y con organizaciones intergubernamentales.</w:t>
      </w:r>
    </w:p>
    <w:p w14:paraId="5244938D" w14:textId="77777777" w:rsidR="00366C8F" w:rsidRPr="00366C8F" w:rsidRDefault="00366C8F" w:rsidP="00212B01">
      <w:pPr>
        <w:pStyle w:val="SingleTxtG"/>
        <w:spacing w:after="130"/>
        <w:ind w:left="1701" w:hanging="567"/>
        <w:rPr>
          <w:lang w:val="en-GB"/>
        </w:rPr>
      </w:pPr>
      <w:r w:rsidRPr="00366C8F">
        <w:t>17.</w:t>
      </w:r>
      <w:r w:rsidRPr="00366C8F">
        <w:tab/>
        <w:t>Reuniones con actores de la sociedad civil, instituciones nacionales de derechos humanos y otras partes interesadas.</w:t>
      </w:r>
    </w:p>
    <w:p w14:paraId="2BDD71A6" w14:textId="77777777" w:rsidR="00366C8F" w:rsidRPr="00366C8F" w:rsidRDefault="00366C8F" w:rsidP="00212B01">
      <w:pPr>
        <w:pStyle w:val="SingleTxtG"/>
        <w:spacing w:after="130"/>
        <w:ind w:left="1701" w:hanging="567"/>
        <w:rPr>
          <w:lang w:val="en-GB"/>
        </w:rPr>
      </w:pPr>
      <w:r w:rsidRPr="00366C8F">
        <w:t>18.</w:t>
      </w:r>
      <w:r w:rsidRPr="00366C8F">
        <w:tab/>
        <w:t>Reuniones con titulares de mandatos de los procedimientos especiales y mecanismos regionales de derechos humanos.</w:t>
      </w:r>
    </w:p>
    <w:p w14:paraId="695DB695" w14:textId="77777777" w:rsidR="00366C8F" w:rsidRPr="00366C8F" w:rsidRDefault="00366C8F" w:rsidP="00212B01">
      <w:pPr>
        <w:pStyle w:val="SingleTxtG"/>
        <w:spacing w:after="130"/>
        <w:ind w:left="1701" w:hanging="567"/>
        <w:rPr>
          <w:lang w:val="en-GB"/>
        </w:rPr>
      </w:pPr>
      <w:r w:rsidRPr="00366C8F">
        <w:t>19.</w:t>
      </w:r>
      <w:r w:rsidRPr="00366C8F">
        <w:tab/>
        <w:t xml:space="preserve">Programa provisional del </w:t>
      </w:r>
      <w:proofErr w:type="spellStart"/>
      <w:r w:rsidRPr="00366C8F">
        <w:t>31</w:t>
      </w:r>
      <w:r w:rsidRPr="00366C8F">
        <w:rPr>
          <w:vertAlign w:val="superscript"/>
        </w:rPr>
        <w:t>er</w:t>
      </w:r>
      <w:proofErr w:type="spellEnd"/>
      <w:r w:rsidRPr="00366C8F">
        <w:t xml:space="preserve"> período de sesiones.</w:t>
      </w:r>
    </w:p>
    <w:p w14:paraId="4B3264B2" w14:textId="77777777" w:rsidR="00366C8F" w:rsidRPr="00366C8F" w:rsidRDefault="00366C8F" w:rsidP="00366C8F">
      <w:pPr>
        <w:pStyle w:val="H1G"/>
        <w:rPr>
          <w:lang w:val="en-GB"/>
        </w:rPr>
      </w:pPr>
      <w:r w:rsidRPr="00366C8F">
        <w:tab/>
      </w:r>
      <w:r w:rsidRPr="00366C8F">
        <w:tab/>
        <w:t>Anotaciones</w:t>
      </w:r>
    </w:p>
    <w:p w14:paraId="674DD016" w14:textId="791AA26F" w:rsidR="00366C8F" w:rsidRPr="00366C8F" w:rsidRDefault="00366C8F" w:rsidP="00366C8F">
      <w:pPr>
        <w:pStyle w:val="H23G"/>
        <w:rPr>
          <w:lang w:val="en-GB"/>
        </w:rPr>
      </w:pPr>
      <w:r w:rsidRPr="00366C8F">
        <w:tab/>
        <w:t>1.</w:t>
      </w:r>
      <w:r w:rsidRPr="00366C8F">
        <w:tab/>
        <w:t>Aprobación del programa</w:t>
      </w:r>
    </w:p>
    <w:p w14:paraId="2F34CA83" w14:textId="0DD678EF" w:rsidR="00366C8F" w:rsidRPr="00366C8F" w:rsidRDefault="00366C8F" w:rsidP="00366C8F">
      <w:pPr>
        <w:pStyle w:val="SingleTxtG"/>
        <w:rPr>
          <w:lang w:val="en-GB"/>
        </w:rPr>
      </w:pPr>
      <w:r>
        <w:tab/>
      </w:r>
      <w:r w:rsidRPr="00366C8F">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30º período de sesiones.</w:t>
      </w:r>
    </w:p>
    <w:p w14:paraId="1749DA5C" w14:textId="77EA1EFF" w:rsidR="00366C8F" w:rsidRPr="00366C8F" w:rsidRDefault="00366C8F" w:rsidP="00366C8F">
      <w:pPr>
        <w:pStyle w:val="H23G"/>
        <w:rPr>
          <w:lang w:val="en-GB"/>
        </w:rPr>
      </w:pPr>
      <w:r w:rsidRPr="00366C8F">
        <w:tab/>
        <w:t>2.</w:t>
      </w:r>
      <w:r w:rsidRPr="00366C8F">
        <w:tab/>
        <w:t>Homenaje a las víctimas de desapariciones forzadas</w:t>
      </w:r>
    </w:p>
    <w:p w14:paraId="074ABBF0" w14:textId="6BB402FD" w:rsidR="00366C8F" w:rsidRPr="00366C8F" w:rsidRDefault="00366C8F" w:rsidP="00366C8F">
      <w:pPr>
        <w:pStyle w:val="SingleTxtG"/>
        <w:rPr>
          <w:lang w:val="en-GB"/>
        </w:rPr>
      </w:pPr>
      <w:r>
        <w:tab/>
      </w:r>
      <w:r w:rsidRPr="00366C8F">
        <w:t>El Comité rendirá homenaje a las víctimas de desapariciones forzadas.</w:t>
      </w:r>
    </w:p>
    <w:p w14:paraId="5918A8B9" w14:textId="7A13F837" w:rsidR="00366C8F" w:rsidRPr="00366C8F" w:rsidRDefault="00366C8F" w:rsidP="00366C8F">
      <w:pPr>
        <w:pStyle w:val="H23G"/>
        <w:rPr>
          <w:lang w:val="en-GB"/>
        </w:rPr>
      </w:pPr>
      <w:r w:rsidRPr="00366C8F">
        <w:tab/>
        <w:t>3.</w:t>
      </w:r>
      <w:r w:rsidRPr="00366C8F">
        <w:tab/>
        <w:t>Informes de los miembros del Comité sobre las actividades realizadas</w:t>
      </w:r>
      <w:r>
        <w:br/>
      </w:r>
      <w:r w:rsidRPr="00366C8F">
        <w:t>entre los períodos de sesiones 29º y 30º del Comité</w:t>
      </w:r>
    </w:p>
    <w:p w14:paraId="220DA670" w14:textId="6B266192" w:rsidR="00366C8F" w:rsidRPr="00366C8F" w:rsidRDefault="00366C8F" w:rsidP="00366C8F">
      <w:pPr>
        <w:pStyle w:val="SingleTxtG"/>
        <w:rPr>
          <w:lang w:val="en-GB"/>
        </w:rPr>
      </w:pPr>
      <w:r>
        <w:tab/>
      </w:r>
      <w:r w:rsidRPr="00366C8F">
        <w:t>Los miembros del Comité informarán sobre las actividades que han realizado en relación con la Convención entre los períodos de sesiones 29º y 30º.</w:t>
      </w:r>
    </w:p>
    <w:p w14:paraId="00B6D961" w14:textId="7671AA19" w:rsidR="00366C8F" w:rsidRPr="00366C8F" w:rsidRDefault="00366C8F" w:rsidP="00366C8F">
      <w:pPr>
        <w:pStyle w:val="H23G"/>
        <w:rPr>
          <w:lang w:val="en-GB"/>
        </w:rPr>
      </w:pPr>
      <w:r w:rsidRPr="00366C8F">
        <w:tab/>
        <w:t>4.</w:t>
      </w:r>
      <w:r w:rsidRPr="00366C8F">
        <w:tab/>
        <w:t>Asuntos relacionados con los métodos de trabajo del Comité, los ámbitos</w:t>
      </w:r>
      <w:r>
        <w:br/>
      </w:r>
      <w:r w:rsidRPr="00366C8F">
        <w:t xml:space="preserve">de trabajo temáticos y las actividades </w:t>
      </w:r>
      <w:r w:rsidRPr="00366C8F">
        <w:rPr>
          <w:i/>
          <w:iCs/>
        </w:rPr>
        <w:t>ad hoc</w:t>
      </w:r>
    </w:p>
    <w:p w14:paraId="01BE04AE" w14:textId="2DC02E67" w:rsidR="00366C8F" w:rsidRPr="00366C8F" w:rsidRDefault="00366C8F" w:rsidP="00366C8F">
      <w:pPr>
        <w:pStyle w:val="H23G"/>
        <w:rPr>
          <w:lang w:val="en-GB"/>
        </w:rPr>
      </w:pPr>
      <w:r w:rsidRPr="00366C8F">
        <w:tab/>
        <w:t>a)</w:t>
      </w:r>
      <w:r w:rsidRPr="00366C8F">
        <w:tab/>
        <w:t>Seguimiento de las reuniones de las Presidencias de los órganos creados</w:t>
      </w:r>
      <w:r>
        <w:br/>
      </w:r>
      <w:r w:rsidRPr="00366C8F">
        <w:t>en virtud de tratados de derechos humanos</w:t>
      </w:r>
    </w:p>
    <w:p w14:paraId="71C641A7" w14:textId="40C0E39C" w:rsidR="00366C8F" w:rsidRPr="00366C8F" w:rsidRDefault="00366C8F" w:rsidP="00366C8F">
      <w:pPr>
        <w:pStyle w:val="SingleTxtG"/>
        <w:rPr>
          <w:lang w:val="en-GB"/>
        </w:rPr>
      </w:pPr>
      <w:r>
        <w:tab/>
      </w:r>
      <w:r w:rsidRPr="00366C8F">
        <w:t>El Comité examinará los resultados de las reuniones de las Presidencias de los órganos creados en virtud de tratados de derechos humanos y adoptará las medidas necesarias a la luz de ellos.</w:t>
      </w:r>
    </w:p>
    <w:p w14:paraId="5DD1A314" w14:textId="77777777" w:rsidR="00366C8F" w:rsidRPr="00366C8F" w:rsidRDefault="00366C8F" w:rsidP="00366C8F">
      <w:pPr>
        <w:pStyle w:val="H23G"/>
        <w:rPr>
          <w:lang w:val="en-GB"/>
        </w:rPr>
      </w:pPr>
      <w:r w:rsidRPr="00366C8F">
        <w:tab/>
        <w:t>b)</w:t>
      </w:r>
      <w:r w:rsidRPr="00366C8F">
        <w:tab/>
        <w:t>Revisión de los métodos de trabajo del Comité</w:t>
      </w:r>
    </w:p>
    <w:p w14:paraId="4E6A2E13" w14:textId="42E8B3DF" w:rsidR="00366C8F" w:rsidRPr="00366C8F" w:rsidRDefault="00366C8F" w:rsidP="00366C8F">
      <w:pPr>
        <w:pStyle w:val="SingleTxtG"/>
        <w:rPr>
          <w:lang w:val="en-GB"/>
        </w:rPr>
      </w:pPr>
      <w:r>
        <w:tab/>
      </w:r>
      <w:r w:rsidRPr="00366C8F">
        <w:t>El Comité seguirá revisando sus métodos de trabajo para armonizarlos con el reglamento modificado y con los resultados de la 37ª reunión de las Presidencias de los órganos creados en virtud de tratados de derechos humanos.</w:t>
      </w:r>
    </w:p>
    <w:p w14:paraId="5A7679C0" w14:textId="77777777" w:rsidR="00366C8F" w:rsidRPr="00366C8F" w:rsidRDefault="00366C8F" w:rsidP="00366C8F">
      <w:pPr>
        <w:pStyle w:val="H23G"/>
        <w:rPr>
          <w:lang w:val="en-GB"/>
        </w:rPr>
      </w:pPr>
      <w:r w:rsidRPr="00366C8F">
        <w:lastRenderedPageBreak/>
        <w:tab/>
        <w:t>c)</w:t>
      </w:r>
      <w:r w:rsidRPr="00366C8F">
        <w:tab/>
        <w:t>Observación general sobre las mujeres, las niñas y la desaparición forzada</w:t>
      </w:r>
    </w:p>
    <w:p w14:paraId="0E299557" w14:textId="19104FD0" w:rsidR="00366C8F" w:rsidRPr="00366C8F" w:rsidRDefault="00366C8F" w:rsidP="00366C8F">
      <w:pPr>
        <w:pStyle w:val="SingleTxtG"/>
        <w:rPr>
          <w:lang w:val="en-GB"/>
        </w:rPr>
      </w:pPr>
      <w:r>
        <w:tab/>
      </w:r>
      <w:r w:rsidRPr="00366C8F">
        <w:t>El Comité proseguirá el análisis de la información recibida en respuesta a la solicitud de contribuciones y en las consultas regionales acerca de la observación general sobre las mujeres, las niñas y la desaparición forzada, y examinará un primer proyecto de observación general.</w:t>
      </w:r>
    </w:p>
    <w:p w14:paraId="6C52F53B" w14:textId="755A9068" w:rsidR="00366C8F" w:rsidRPr="00366C8F" w:rsidRDefault="00366C8F" w:rsidP="00366C8F">
      <w:pPr>
        <w:pStyle w:val="H23G"/>
        <w:rPr>
          <w:lang w:val="en-GB"/>
        </w:rPr>
      </w:pPr>
      <w:r w:rsidRPr="00366C8F">
        <w:tab/>
        <w:t>d)</w:t>
      </w:r>
      <w:r w:rsidRPr="00366C8F">
        <w:tab/>
        <w:t>Declaración conjunta sobre las desapariciones forzadas en el contexto</w:t>
      </w:r>
      <w:r>
        <w:br/>
      </w:r>
      <w:r w:rsidRPr="00366C8F">
        <w:t>de la represión transnacional</w:t>
      </w:r>
    </w:p>
    <w:p w14:paraId="4596D557" w14:textId="21D2A5AC" w:rsidR="00366C8F" w:rsidRPr="00366C8F" w:rsidRDefault="00366C8F" w:rsidP="00366C8F">
      <w:pPr>
        <w:pStyle w:val="SingleTxtG"/>
        <w:rPr>
          <w:lang w:val="en-GB"/>
        </w:rPr>
      </w:pPr>
      <w:r>
        <w:tab/>
      </w:r>
      <w:r w:rsidRPr="00366C8F">
        <w:t>El Comité examinará las contribuciones recibidas en respuesta a su solicitud de aportaciones sobre las desapariciones forzadas en el contexto de la represión transnacional y estudiará un proyecto de documento sobre la cuestión.</w:t>
      </w:r>
    </w:p>
    <w:p w14:paraId="46833CA7" w14:textId="22E728AE" w:rsidR="00366C8F" w:rsidRPr="00366C8F" w:rsidRDefault="00366C8F" w:rsidP="00366C8F">
      <w:pPr>
        <w:pStyle w:val="H23G"/>
        <w:rPr>
          <w:lang w:val="en-GB"/>
        </w:rPr>
      </w:pPr>
      <w:r w:rsidRPr="00366C8F">
        <w:tab/>
        <w:t>e)</w:t>
      </w:r>
      <w:r w:rsidRPr="00366C8F">
        <w:tab/>
        <w:t>Declaración conjunta sobre la identidad de género, la orientación sexual</w:t>
      </w:r>
      <w:r>
        <w:br/>
      </w:r>
      <w:r w:rsidRPr="00366C8F">
        <w:t>y la desaparición forzada</w:t>
      </w:r>
    </w:p>
    <w:p w14:paraId="33BAA889" w14:textId="292A796C" w:rsidR="00366C8F" w:rsidRPr="00366C8F" w:rsidRDefault="00366C8F" w:rsidP="00366C8F">
      <w:pPr>
        <w:pStyle w:val="SingleTxtG"/>
        <w:rPr>
          <w:lang w:val="en-GB"/>
        </w:rPr>
      </w:pPr>
      <w:r>
        <w:tab/>
      </w:r>
      <w:r w:rsidRPr="00366C8F">
        <w:t>El Comité examinará las contribuciones recibidas en relación con la identidad de género, la orientación sexual y la desaparición forzada y analizará un proyecto de documento sobre la cuestión.</w:t>
      </w:r>
    </w:p>
    <w:p w14:paraId="1AE06FC1" w14:textId="77777777" w:rsidR="00366C8F" w:rsidRPr="00366C8F" w:rsidRDefault="00366C8F" w:rsidP="00366C8F">
      <w:pPr>
        <w:pStyle w:val="H23G"/>
        <w:rPr>
          <w:lang w:val="en-GB"/>
        </w:rPr>
      </w:pPr>
      <w:r w:rsidRPr="00366C8F">
        <w:tab/>
        <w:t>f)</w:t>
      </w:r>
      <w:r w:rsidRPr="00366C8F">
        <w:tab/>
        <w:t>Estrategia de comunicación del Comité</w:t>
      </w:r>
    </w:p>
    <w:p w14:paraId="2F2C0CBE" w14:textId="5D80F814" w:rsidR="00366C8F" w:rsidRPr="00366C8F" w:rsidRDefault="00366C8F" w:rsidP="00366C8F">
      <w:pPr>
        <w:pStyle w:val="SingleTxtG"/>
        <w:rPr>
          <w:lang w:val="en-GB"/>
        </w:rPr>
      </w:pPr>
      <w:r>
        <w:tab/>
      </w:r>
      <w:r w:rsidRPr="00366C8F">
        <w:t>El Comité proseguirá sus intercambios con la Sección de Comunicación y Movilización Pública de la Oficina del Alto Comisionado de las Naciones Unidas para los Derechos Humanos a fin de explorar medidas concretas para concienciar acerca de la desaparición forzada y dar a conocer mejor su labor.</w:t>
      </w:r>
    </w:p>
    <w:p w14:paraId="47F18F64" w14:textId="77777777" w:rsidR="00366C8F" w:rsidRPr="00366C8F" w:rsidRDefault="00366C8F" w:rsidP="00366C8F">
      <w:pPr>
        <w:pStyle w:val="H23G"/>
        <w:rPr>
          <w:lang w:val="en-GB"/>
        </w:rPr>
      </w:pPr>
      <w:r w:rsidRPr="00366C8F">
        <w:tab/>
        <w:t>g)</w:t>
      </w:r>
      <w:r w:rsidRPr="00366C8F">
        <w:tab/>
        <w:t>Promoción de la ratificación de la Convención</w:t>
      </w:r>
    </w:p>
    <w:p w14:paraId="1916DC47" w14:textId="37B9FAEC" w:rsidR="00366C8F" w:rsidRPr="00366C8F" w:rsidRDefault="00366C8F" w:rsidP="00366C8F">
      <w:pPr>
        <w:pStyle w:val="SingleTxtG"/>
        <w:rPr>
          <w:lang w:val="en-GB"/>
        </w:rPr>
      </w:pPr>
      <w:r>
        <w:tab/>
      </w:r>
      <w:r w:rsidRPr="00366C8F">
        <w:t>El Comité organizará una reunión para promover la ratificación de la Convención.</w:t>
      </w:r>
    </w:p>
    <w:p w14:paraId="1D0D4751" w14:textId="77777777" w:rsidR="00366C8F" w:rsidRPr="00366C8F" w:rsidRDefault="00366C8F" w:rsidP="00366C8F">
      <w:pPr>
        <w:pStyle w:val="H23G"/>
        <w:rPr>
          <w:lang w:val="en-GB"/>
        </w:rPr>
      </w:pPr>
      <w:r w:rsidRPr="00366C8F">
        <w:tab/>
        <w:t>h)</w:t>
      </w:r>
      <w:r w:rsidRPr="00366C8F">
        <w:tab/>
        <w:t>20º aniversario de la Convención</w:t>
      </w:r>
    </w:p>
    <w:p w14:paraId="2175B8C2" w14:textId="74DBF989" w:rsidR="00366C8F" w:rsidRPr="00366C8F" w:rsidRDefault="00366C8F" w:rsidP="00366C8F">
      <w:pPr>
        <w:pStyle w:val="SingleTxtG"/>
        <w:rPr>
          <w:lang w:val="en-GB"/>
        </w:rPr>
      </w:pPr>
      <w:r>
        <w:tab/>
      </w:r>
      <w:r w:rsidRPr="00366C8F">
        <w:t>El Comité presentará varios productos para celebrar el 20º aniversario de la Convención Internacional para la Protección de Todas las Personas contra las Desapariciones Forzadas y planificará actividades conexas.</w:t>
      </w:r>
    </w:p>
    <w:p w14:paraId="3C3DA525" w14:textId="77777777" w:rsidR="00366C8F" w:rsidRPr="00366C8F" w:rsidRDefault="00366C8F" w:rsidP="00366C8F">
      <w:pPr>
        <w:pStyle w:val="H23G"/>
        <w:rPr>
          <w:lang w:val="en-GB"/>
        </w:rPr>
      </w:pPr>
      <w:r w:rsidRPr="00366C8F">
        <w:tab/>
        <w:t>i)</w:t>
      </w:r>
      <w:r w:rsidRPr="00366C8F">
        <w:tab/>
        <w:t>Otros asuntos</w:t>
      </w:r>
    </w:p>
    <w:p w14:paraId="23F55EE6" w14:textId="171DC68D" w:rsidR="00366C8F" w:rsidRPr="00366C8F" w:rsidRDefault="00366C8F" w:rsidP="00366C8F">
      <w:pPr>
        <w:pStyle w:val="SingleTxtG"/>
        <w:rPr>
          <w:lang w:val="en-GB"/>
        </w:rPr>
      </w:pPr>
      <w:r>
        <w:tab/>
      </w:r>
      <w:r w:rsidRPr="00366C8F">
        <w:t xml:space="preserve">El Comité examinará cualquier otro asunto que guarde relación con sus métodos de trabajo, sus ámbitos de trabajo temáticos y sus actividades </w:t>
      </w:r>
      <w:r w:rsidRPr="00366C8F">
        <w:rPr>
          <w:i/>
          <w:iCs/>
        </w:rPr>
        <w:t>ad hoc</w:t>
      </w:r>
      <w:r w:rsidRPr="00366C8F">
        <w:t>.</w:t>
      </w:r>
    </w:p>
    <w:p w14:paraId="17466AF5" w14:textId="7386D81D" w:rsidR="00366C8F" w:rsidRPr="00366C8F" w:rsidRDefault="00366C8F" w:rsidP="00366C8F">
      <w:pPr>
        <w:pStyle w:val="H23G"/>
        <w:rPr>
          <w:lang w:val="en-GB"/>
        </w:rPr>
      </w:pPr>
      <w:r w:rsidRPr="00366C8F">
        <w:tab/>
        <w:t>5.</w:t>
      </w:r>
      <w:r w:rsidRPr="00366C8F">
        <w:tab/>
        <w:t>Examen de las listas de cuestiones establecidas en relación con el artículo 29,</w:t>
      </w:r>
      <w:r>
        <w:br/>
      </w:r>
      <w:r w:rsidRPr="00366C8F">
        <w:t>párrafo 1, de la Convención</w:t>
      </w:r>
      <w:bookmarkStart w:id="0" w:name="_Hlk119486632"/>
    </w:p>
    <w:p w14:paraId="038204D6" w14:textId="7F3EA91B" w:rsidR="00366C8F" w:rsidRPr="00366C8F" w:rsidRDefault="00366C8F" w:rsidP="00366C8F">
      <w:pPr>
        <w:pStyle w:val="SingleTxtG"/>
        <w:rPr>
          <w:lang w:val="en-GB"/>
        </w:rPr>
      </w:pPr>
      <w:r>
        <w:tab/>
      </w:r>
      <w:r w:rsidRPr="00366C8F">
        <w:t>El Comité examinará y aprobará las listas de cuestiones sobre los informes presentados por Cabo Verde (</w:t>
      </w:r>
      <w:hyperlink r:id="rId8" w:history="1">
        <w:r w:rsidRPr="00366C8F">
          <w:rPr>
            <w:rStyle w:val="Hipervnculo"/>
          </w:rPr>
          <w:t>CED/C/</w:t>
        </w:r>
        <w:proofErr w:type="spellStart"/>
        <w:r w:rsidRPr="00366C8F">
          <w:rPr>
            <w:rStyle w:val="Hipervnculo"/>
          </w:rPr>
          <w:t>CPV</w:t>
        </w:r>
        <w:proofErr w:type="spellEnd"/>
        <w:r w:rsidRPr="00366C8F">
          <w:rPr>
            <w:rStyle w:val="Hipervnculo"/>
          </w:rPr>
          <w:t>/1</w:t>
        </w:r>
      </w:hyperlink>
      <w:r w:rsidRPr="00366C8F">
        <w:t>), Dinamarca (</w:t>
      </w:r>
      <w:hyperlink r:id="rId9" w:history="1">
        <w:r w:rsidRPr="00366C8F">
          <w:rPr>
            <w:rStyle w:val="Hipervnculo"/>
          </w:rPr>
          <w:t>CED/C/</w:t>
        </w:r>
        <w:proofErr w:type="spellStart"/>
        <w:r w:rsidRPr="00366C8F">
          <w:rPr>
            <w:rStyle w:val="Hipervnculo"/>
          </w:rPr>
          <w:t>DNK</w:t>
        </w:r>
        <w:proofErr w:type="spellEnd"/>
        <w:r w:rsidRPr="00366C8F">
          <w:rPr>
            <w:rStyle w:val="Hipervnculo"/>
          </w:rPr>
          <w:t>/1</w:t>
        </w:r>
      </w:hyperlink>
      <w:r w:rsidRPr="00366C8F">
        <w:t>) y la República de Corea (</w:t>
      </w:r>
      <w:hyperlink r:id="rId10" w:history="1">
        <w:r w:rsidRPr="00366C8F">
          <w:rPr>
            <w:rStyle w:val="Hipervnculo"/>
          </w:rPr>
          <w:t>CED/C/</w:t>
        </w:r>
        <w:proofErr w:type="spellStart"/>
        <w:r w:rsidRPr="00366C8F">
          <w:rPr>
            <w:rStyle w:val="Hipervnculo"/>
          </w:rPr>
          <w:t>KOR</w:t>
        </w:r>
        <w:proofErr w:type="spellEnd"/>
        <w:r w:rsidRPr="00366C8F">
          <w:rPr>
            <w:rStyle w:val="Hipervnculo"/>
          </w:rPr>
          <w:t>/1</w:t>
        </w:r>
      </w:hyperlink>
      <w:r w:rsidRPr="00366C8F">
        <w:t>).</w:t>
      </w:r>
      <w:hyperlink r:id="rId11" w:history="1"/>
      <w:hyperlink r:id="rId12" w:history="1"/>
      <w:hyperlink r:id="rId13" w:history="1"/>
    </w:p>
    <w:p w14:paraId="2E003253" w14:textId="73911FD9" w:rsidR="00366C8F" w:rsidRPr="00366C8F" w:rsidRDefault="00366C8F" w:rsidP="00366C8F">
      <w:pPr>
        <w:pStyle w:val="H23G"/>
        <w:rPr>
          <w:lang w:val="en-GB"/>
        </w:rPr>
      </w:pPr>
      <w:r w:rsidRPr="00366C8F">
        <w:tab/>
        <w:t>6.</w:t>
      </w:r>
      <w:r w:rsidRPr="00366C8F">
        <w:tab/>
        <w:t>Listas de temas prioritarios en relación con la información complementaria</w:t>
      </w:r>
      <w:r>
        <w:br/>
      </w:r>
      <w:r w:rsidRPr="00366C8F">
        <w:t>y las observaciones presentadas por los Estados Partes con arreglo</w:t>
      </w:r>
      <w:r>
        <w:br/>
      </w:r>
      <w:r w:rsidRPr="00366C8F">
        <w:t>a los artículos 29, párrafos 3 y 4, y 33 de la Convención</w:t>
      </w:r>
    </w:p>
    <w:p w14:paraId="589776EA" w14:textId="281CDAE6" w:rsidR="00366C8F" w:rsidRPr="00366C8F" w:rsidRDefault="00366C8F" w:rsidP="00366C8F">
      <w:pPr>
        <w:pStyle w:val="SingleTxtG"/>
        <w:rPr>
          <w:lang w:val="en-GB"/>
        </w:rPr>
      </w:pPr>
      <w:r>
        <w:tab/>
      </w:r>
      <w:r w:rsidRPr="00366C8F">
        <w:t>El Comité estudiará la elaboración de listas de temas prioritarios en relación con los próximos exámenes de la información complementaria y las observaciones presentadas por Colombia con arreglo al artículo 29, párrafos 3 y 4, de la Convención (</w:t>
      </w:r>
      <w:hyperlink r:id="rId14" w:history="1">
        <w:r w:rsidRPr="00366C8F">
          <w:rPr>
            <w:rStyle w:val="Hipervnculo"/>
          </w:rPr>
          <w:t>CED/C/COL/</w:t>
        </w:r>
        <w:proofErr w:type="spellStart"/>
        <w:r w:rsidRPr="00366C8F">
          <w:rPr>
            <w:rStyle w:val="Hipervnculo"/>
          </w:rPr>
          <w:t>AI</w:t>
        </w:r>
        <w:proofErr w:type="spellEnd"/>
        <w:r w:rsidRPr="00366C8F">
          <w:rPr>
            <w:rStyle w:val="Hipervnculo"/>
          </w:rPr>
          <w:t>/1</w:t>
        </w:r>
      </w:hyperlink>
      <w:r w:rsidRPr="00366C8F">
        <w:t>) y al artículo 33 de la Convención, así como de la información complementaria presentada por Kazajstán (</w:t>
      </w:r>
      <w:hyperlink r:id="rId15" w:history="1">
        <w:r w:rsidRPr="00366C8F">
          <w:rPr>
            <w:rStyle w:val="Hipervnculo"/>
          </w:rPr>
          <w:t>CED/C/</w:t>
        </w:r>
        <w:proofErr w:type="spellStart"/>
        <w:r w:rsidRPr="00366C8F">
          <w:rPr>
            <w:rStyle w:val="Hipervnculo"/>
          </w:rPr>
          <w:t>KAZ</w:t>
        </w:r>
        <w:proofErr w:type="spellEnd"/>
        <w:r w:rsidRPr="00366C8F">
          <w:rPr>
            <w:rStyle w:val="Hipervnculo"/>
          </w:rPr>
          <w:t>/</w:t>
        </w:r>
        <w:proofErr w:type="spellStart"/>
        <w:r w:rsidRPr="00366C8F">
          <w:rPr>
            <w:rStyle w:val="Hipervnculo"/>
          </w:rPr>
          <w:t>AI</w:t>
        </w:r>
        <w:proofErr w:type="spellEnd"/>
        <w:r w:rsidRPr="00366C8F">
          <w:rPr>
            <w:rStyle w:val="Hipervnculo"/>
          </w:rPr>
          <w:t>/1</w:t>
        </w:r>
      </w:hyperlink>
      <w:r w:rsidRPr="00366C8F">
        <w:t>) y Lituania (</w:t>
      </w:r>
      <w:hyperlink r:id="rId16" w:history="1">
        <w:r w:rsidRPr="00366C8F">
          <w:rPr>
            <w:rStyle w:val="Hipervnculo"/>
          </w:rPr>
          <w:t>CED/C/</w:t>
        </w:r>
        <w:proofErr w:type="spellStart"/>
        <w:r w:rsidRPr="00366C8F">
          <w:rPr>
            <w:rStyle w:val="Hipervnculo"/>
          </w:rPr>
          <w:t>LTU</w:t>
        </w:r>
        <w:proofErr w:type="spellEnd"/>
        <w:r w:rsidRPr="00366C8F">
          <w:rPr>
            <w:rStyle w:val="Hipervnculo"/>
          </w:rPr>
          <w:t>/</w:t>
        </w:r>
        <w:proofErr w:type="spellStart"/>
        <w:r w:rsidRPr="00366C8F">
          <w:rPr>
            <w:rStyle w:val="Hipervnculo"/>
          </w:rPr>
          <w:t>AI</w:t>
        </w:r>
        <w:proofErr w:type="spellEnd"/>
        <w:r w:rsidRPr="00366C8F">
          <w:rPr>
            <w:rStyle w:val="Hipervnculo"/>
          </w:rPr>
          <w:t>/1</w:t>
        </w:r>
      </w:hyperlink>
      <w:r w:rsidRPr="00366C8F">
        <w:t>) con arreglo al artículo 29, párrafos 3 y 4, de la Convención.</w:t>
      </w:r>
      <w:hyperlink r:id="rId17" w:history="1"/>
      <w:hyperlink r:id="rId18" w:history="1"/>
      <w:hyperlink r:id="rId19" w:history="1"/>
    </w:p>
    <w:p w14:paraId="45B9C3E7" w14:textId="23E106FE" w:rsidR="00366C8F" w:rsidRPr="00366C8F" w:rsidRDefault="00366C8F" w:rsidP="00366C8F">
      <w:pPr>
        <w:pStyle w:val="H23G"/>
        <w:rPr>
          <w:lang w:val="en-GB"/>
        </w:rPr>
      </w:pPr>
      <w:r w:rsidRPr="00366C8F">
        <w:lastRenderedPageBreak/>
        <w:tab/>
        <w:t>7.</w:t>
      </w:r>
      <w:r w:rsidRPr="00366C8F">
        <w:tab/>
        <w:t>Examen de los informes presentados por los Estados Partes en virtud</w:t>
      </w:r>
      <w:r>
        <w:br/>
      </w:r>
      <w:r w:rsidRPr="00366C8F">
        <w:t>del artículo 29, párrafo 1, de la Convención</w:t>
      </w:r>
      <w:bookmarkEnd w:id="0"/>
    </w:p>
    <w:p w14:paraId="029D470B" w14:textId="1B16DECD" w:rsidR="00366C8F" w:rsidRPr="00366C8F" w:rsidRDefault="00366C8F" w:rsidP="00366C8F">
      <w:pPr>
        <w:pStyle w:val="SingleTxtG"/>
        <w:rPr>
          <w:lang w:val="en-GB"/>
        </w:rPr>
      </w:pPr>
      <w:bookmarkStart w:id="1" w:name="_Hlk119486778"/>
      <w:r>
        <w:tab/>
      </w:r>
      <w:r w:rsidRPr="00366C8F">
        <w:t>El Comité examinará los informes presentados por Malawi (</w:t>
      </w:r>
      <w:hyperlink r:id="rId20" w:history="1">
        <w:r w:rsidRPr="00366C8F">
          <w:rPr>
            <w:rStyle w:val="Hipervnculo"/>
          </w:rPr>
          <w:t>CED/C/</w:t>
        </w:r>
        <w:proofErr w:type="spellStart"/>
        <w:r w:rsidRPr="00366C8F">
          <w:rPr>
            <w:rStyle w:val="Hipervnculo"/>
          </w:rPr>
          <w:t>MWI</w:t>
        </w:r>
        <w:proofErr w:type="spellEnd"/>
        <w:r w:rsidRPr="00366C8F">
          <w:rPr>
            <w:rStyle w:val="Hipervnculo"/>
          </w:rPr>
          <w:t>/1</w:t>
        </w:r>
      </w:hyperlink>
      <w:r w:rsidRPr="00366C8F">
        <w:t>) y Samoa (</w:t>
      </w:r>
      <w:hyperlink r:id="rId21" w:history="1">
        <w:r w:rsidRPr="00366C8F">
          <w:rPr>
            <w:rStyle w:val="Hipervnculo"/>
          </w:rPr>
          <w:t>CED/C/</w:t>
        </w:r>
        <w:proofErr w:type="spellStart"/>
        <w:r w:rsidRPr="00366C8F">
          <w:rPr>
            <w:rStyle w:val="Hipervnculo"/>
          </w:rPr>
          <w:t>WSM</w:t>
        </w:r>
        <w:proofErr w:type="spellEnd"/>
        <w:r w:rsidRPr="00366C8F">
          <w:rPr>
            <w:rStyle w:val="Hipervnculo"/>
          </w:rPr>
          <w:t>/1</w:t>
        </w:r>
      </w:hyperlink>
      <w:r w:rsidRPr="00366C8F">
        <w:t>) de conformidad con el artículo 29, párrafo 1, de la Convención.</w:t>
      </w:r>
      <w:hyperlink r:id="rId22" w:history="1"/>
      <w:hyperlink r:id="rId23" w:history="1"/>
    </w:p>
    <w:p w14:paraId="66BB2778" w14:textId="22FAFE29" w:rsidR="00366C8F" w:rsidRPr="00366C8F" w:rsidRDefault="00366C8F" w:rsidP="00366C8F">
      <w:pPr>
        <w:pStyle w:val="H23G"/>
        <w:rPr>
          <w:lang w:val="en-GB"/>
        </w:rPr>
      </w:pPr>
      <w:r w:rsidRPr="00366C8F">
        <w:tab/>
        <w:t>8.</w:t>
      </w:r>
      <w:r w:rsidRPr="00366C8F">
        <w:tab/>
        <w:t>Examen de la información complementaria y las observaciones presentadas</w:t>
      </w:r>
      <w:r>
        <w:br/>
      </w:r>
      <w:r w:rsidRPr="00366C8F">
        <w:t>por los Estados Partes en virtud de los artículos 29, párrafos 3 y 4, y 33 de la Convención</w:t>
      </w:r>
    </w:p>
    <w:p w14:paraId="34E60276" w14:textId="4AF57AE1" w:rsidR="00366C8F" w:rsidRPr="00366C8F" w:rsidRDefault="00366C8F" w:rsidP="00366C8F">
      <w:pPr>
        <w:pStyle w:val="SingleTxtG"/>
        <w:rPr>
          <w:lang w:val="en-GB"/>
        </w:rPr>
      </w:pPr>
      <w:r>
        <w:tab/>
      </w:r>
      <w:r w:rsidRPr="00366C8F">
        <w:t>El Comité examinará la información complementaria presentada por el Ecuador de conformidad con el artículo 29, párrafos 3 y 4, de la Convención (</w:t>
      </w:r>
      <w:hyperlink r:id="rId24" w:history="1">
        <w:r w:rsidRPr="00366C8F">
          <w:rPr>
            <w:rStyle w:val="Hipervnculo"/>
          </w:rPr>
          <w:t>CED/C/ECU/</w:t>
        </w:r>
        <w:proofErr w:type="spellStart"/>
        <w:r w:rsidRPr="00366C8F">
          <w:rPr>
            <w:rStyle w:val="Hipervnculo"/>
          </w:rPr>
          <w:t>AI</w:t>
        </w:r>
        <w:proofErr w:type="spellEnd"/>
        <w:r w:rsidRPr="00366C8F">
          <w:rPr>
            <w:rStyle w:val="Hipervnculo"/>
          </w:rPr>
          <w:t>/1</w:t>
        </w:r>
      </w:hyperlink>
      <w:r w:rsidRPr="00366C8F">
        <w:t>), y la información complementaria y las observaciones presentadas por el Iraq de conformidad con el artículo 29, párrafos 3 y 4, de la Convención (</w:t>
      </w:r>
      <w:hyperlink r:id="rId25" w:history="1">
        <w:r w:rsidRPr="00366C8F">
          <w:rPr>
            <w:rStyle w:val="Hipervnculo"/>
          </w:rPr>
          <w:t>CED/C/IRQ/</w:t>
        </w:r>
        <w:proofErr w:type="spellStart"/>
        <w:r w:rsidRPr="00366C8F">
          <w:rPr>
            <w:rStyle w:val="Hipervnculo"/>
          </w:rPr>
          <w:t>AI</w:t>
        </w:r>
        <w:proofErr w:type="spellEnd"/>
        <w:r w:rsidRPr="00366C8F">
          <w:rPr>
            <w:rStyle w:val="Hipervnculo"/>
          </w:rPr>
          <w:t>/2</w:t>
        </w:r>
      </w:hyperlink>
      <w:r w:rsidRPr="00366C8F">
        <w:t>) y el artículo 33 de la Convención (</w:t>
      </w:r>
      <w:hyperlink r:id="rId26" w:history="1">
        <w:r w:rsidRPr="00366C8F">
          <w:rPr>
            <w:rStyle w:val="Hipervnculo"/>
          </w:rPr>
          <w:t>CED/C/IRQ/</w:t>
        </w:r>
        <w:proofErr w:type="spellStart"/>
        <w:r w:rsidRPr="00366C8F">
          <w:rPr>
            <w:rStyle w:val="Hipervnculo"/>
          </w:rPr>
          <w:t>OVR</w:t>
        </w:r>
        <w:proofErr w:type="spellEnd"/>
        <w:r w:rsidRPr="00366C8F">
          <w:rPr>
            <w:rStyle w:val="Hipervnculo"/>
          </w:rPr>
          <w:t>/1</w:t>
        </w:r>
      </w:hyperlink>
      <w:r w:rsidRPr="00366C8F">
        <w:t>).</w:t>
      </w:r>
      <w:hyperlink r:id="rId27" w:history="1"/>
      <w:hyperlink r:id="rId28" w:history="1"/>
      <w:hyperlink r:id="rId29" w:history="1"/>
      <w:bookmarkEnd w:id="1"/>
    </w:p>
    <w:p w14:paraId="76F92781" w14:textId="32688C96" w:rsidR="00366C8F" w:rsidRPr="00366C8F" w:rsidRDefault="00366C8F" w:rsidP="00366C8F">
      <w:pPr>
        <w:pStyle w:val="H23G"/>
        <w:rPr>
          <w:lang w:val="en-GB"/>
        </w:rPr>
      </w:pPr>
      <w:r w:rsidRPr="00366C8F">
        <w:tab/>
        <w:t>9.</w:t>
      </w:r>
      <w:r w:rsidRPr="00366C8F">
        <w:tab/>
        <w:t>Examen del informe sobre las peticiones de acción urgente previstas</w:t>
      </w:r>
      <w:r>
        <w:br/>
      </w:r>
      <w:r w:rsidRPr="00366C8F">
        <w:t>en el artículo 30 de la Convención y de la información actualizada</w:t>
      </w:r>
      <w:r>
        <w:br/>
      </w:r>
      <w:r w:rsidRPr="00366C8F">
        <w:t>sobre la gestión del procedimiento</w:t>
      </w:r>
    </w:p>
    <w:p w14:paraId="4F6D7A5F" w14:textId="6FE61C79" w:rsidR="00366C8F" w:rsidRPr="00366C8F" w:rsidRDefault="00366C8F" w:rsidP="00366C8F">
      <w:pPr>
        <w:pStyle w:val="SingleTxtG"/>
        <w:rPr>
          <w:lang w:val="en-GB"/>
        </w:rPr>
      </w:pPr>
      <w:r>
        <w:tab/>
      </w:r>
      <w:r w:rsidRPr="00366C8F">
        <w:t>El Comité examinará el informe sobre las peticiones de acción urgente recibidas y las medidas de seguimiento adoptadas desde el 29º período de sesiones, así como la información actualizada sobre la gestión del procedimiento.</w:t>
      </w:r>
    </w:p>
    <w:p w14:paraId="35FC67C1" w14:textId="77777777" w:rsidR="00366C8F" w:rsidRPr="00366C8F" w:rsidRDefault="00366C8F" w:rsidP="00366C8F">
      <w:pPr>
        <w:pStyle w:val="H23G"/>
        <w:rPr>
          <w:lang w:val="en-GB"/>
        </w:rPr>
      </w:pPr>
      <w:r w:rsidRPr="00366C8F">
        <w:tab/>
        <w:t>10.</w:t>
      </w:r>
      <w:r w:rsidRPr="00366C8F">
        <w:tab/>
        <w:t>Seguimiento de los dictámenes del Comité</w:t>
      </w:r>
    </w:p>
    <w:p w14:paraId="2F251767" w14:textId="69DF40D2" w:rsidR="00366C8F" w:rsidRPr="00366C8F" w:rsidRDefault="00366C8F" w:rsidP="00366C8F">
      <w:pPr>
        <w:pStyle w:val="SingleTxtG"/>
        <w:rPr>
          <w:lang w:val="en-GB"/>
        </w:rPr>
      </w:pPr>
      <w:r>
        <w:tab/>
      </w:r>
      <w:r w:rsidRPr="00366C8F">
        <w:t>El Comité examinará el informe de la relatoría encargada del seguimiento de los dictámenes emitidos de conformidad con el artículo 31 de la Convención y el artículo 81 de su reglamento.</w:t>
      </w:r>
    </w:p>
    <w:p w14:paraId="3CFF9E6A" w14:textId="43816F66" w:rsidR="00366C8F" w:rsidRPr="00366C8F" w:rsidRDefault="00366C8F" w:rsidP="00366C8F">
      <w:pPr>
        <w:pStyle w:val="H23G"/>
        <w:rPr>
          <w:lang w:val="en-GB"/>
        </w:rPr>
      </w:pPr>
      <w:r w:rsidRPr="00366C8F">
        <w:tab/>
        <w:t>11.</w:t>
      </w:r>
      <w:r w:rsidRPr="00366C8F">
        <w:tab/>
        <w:t>Visitas efectuadas por el Comité de conformidad con el artículo 33</w:t>
      </w:r>
      <w:r>
        <w:br/>
      </w:r>
      <w:r w:rsidRPr="00366C8F">
        <w:t>de la Convención</w:t>
      </w:r>
    </w:p>
    <w:p w14:paraId="356D13BD" w14:textId="782B9539" w:rsidR="00366C8F" w:rsidRPr="00366C8F" w:rsidRDefault="00366C8F" w:rsidP="00366C8F">
      <w:pPr>
        <w:pStyle w:val="SingleTxtG"/>
        <w:rPr>
          <w:lang w:val="en-GB"/>
        </w:rPr>
      </w:pPr>
      <w:r>
        <w:tab/>
      </w:r>
      <w:r w:rsidRPr="00366C8F">
        <w:t>El Comité abordará cualquier cuestión relacionada con las visitas que haya solicitado o tenga previsto solicitar de conformidad con el artículo 33 de la Convención. En ese contexto, hará un seguimiento de la situación en relación con los informes sobre sus visitas a Colombia (</w:t>
      </w:r>
      <w:hyperlink r:id="rId30" w:history="1">
        <w:r w:rsidRPr="00366C8F">
          <w:rPr>
            <w:rStyle w:val="Hipervnculo"/>
          </w:rPr>
          <w:t>CED/C/COL/VR/1 (</w:t>
        </w:r>
        <w:proofErr w:type="spellStart"/>
        <w:r w:rsidRPr="00366C8F">
          <w:rPr>
            <w:rStyle w:val="Hipervnculo"/>
          </w:rPr>
          <w:t>Findings</w:t>
        </w:r>
        <w:proofErr w:type="spellEnd"/>
        <w:r w:rsidRPr="00366C8F">
          <w:rPr>
            <w:rStyle w:val="Hipervnculo"/>
          </w:rPr>
          <w:t>)</w:t>
        </w:r>
      </w:hyperlink>
      <w:r w:rsidRPr="00366C8F">
        <w:t xml:space="preserve"> y </w:t>
      </w:r>
      <w:hyperlink r:id="rId31" w:history="1">
        <w:r w:rsidRPr="00366C8F">
          <w:rPr>
            <w:rStyle w:val="Hipervnculo"/>
          </w:rPr>
          <w:t>CED/C/COL/VR/1 (</w:t>
        </w:r>
        <w:proofErr w:type="spellStart"/>
        <w:r w:rsidRPr="00366C8F">
          <w:rPr>
            <w:rStyle w:val="Hipervnculo"/>
          </w:rPr>
          <w:t>Recommendations</w:t>
        </w:r>
        <w:proofErr w:type="spellEnd"/>
        <w:r w:rsidRPr="00366C8F">
          <w:rPr>
            <w:rStyle w:val="Hipervnculo"/>
          </w:rPr>
          <w:t>)</w:t>
        </w:r>
      </w:hyperlink>
      <w:r w:rsidRPr="00366C8F">
        <w:t>), el Iraq (</w:t>
      </w:r>
      <w:hyperlink r:id="rId32" w:history="1">
        <w:r w:rsidRPr="00366C8F">
          <w:rPr>
            <w:rStyle w:val="Hipervnculo"/>
          </w:rPr>
          <w:t>CED/C/IRQ/VR/1 (</w:t>
        </w:r>
        <w:proofErr w:type="spellStart"/>
        <w:r w:rsidRPr="00366C8F">
          <w:rPr>
            <w:rStyle w:val="Hipervnculo"/>
          </w:rPr>
          <w:t>Findings</w:t>
        </w:r>
        <w:proofErr w:type="spellEnd"/>
        <w:r w:rsidRPr="00366C8F">
          <w:rPr>
            <w:rStyle w:val="Hipervnculo"/>
          </w:rPr>
          <w:t>)</w:t>
        </w:r>
      </w:hyperlink>
      <w:r w:rsidRPr="00366C8F">
        <w:t xml:space="preserve"> y </w:t>
      </w:r>
      <w:hyperlink r:id="rId33" w:history="1">
        <w:r w:rsidRPr="00366C8F">
          <w:rPr>
            <w:rStyle w:val="Hipervnculo"/>
          </w:rPr>
          <w:t>CED/C/IRQ/VR/1 (</w:t>
        </w:r>
        <w:proofErr w:type="spellStart"/>
        <w:r w:rsidRPr="00366C8F">
          <w:rPr>
            <w:rStyle w:val="Hipervnculo"/>
          </w:rPr>
          <w:t>Recommendations</w:t>
        </w:r>
        <w:proofErr w:type="spellEnd"/>
        <w:r w:rsidRPr="00366C8F">
          <w:rPr>
            <w:rStyle w:val="Hipervnculo"/>
          </w:rPr>
          <w:t>)</w:t>
        </w:r>
      </w:hyperlink>
      <w:r w:rsidRPr="00366C8F">
        <w:t>) y México (</w:t>
      </w:r>
      <w:hyperlink r:id="rId34" w:history="1">
        <w:r w:rsidRPr="00366C8F">
          <w:rPr>
            <w:rStyle w:val="Hipervnculo"/>
          </w:rPr>
          <w:t>CED/C/MEX/VR/1 (</w:t>
        </w:r>
        <w:proofErr w:type="spellStart"/>
        <w:r w:rsidRPr="00366C8F">
          <w:rPr>
            <w:rStyle w:val="Hipervnculo"/>
          </w:rPr>
          <w:t>Findings</w:t>
        </w:r>
        <w:proofErr w:type="spellEnd"/>
        <w:r w:rsidRPr="00366C8F">
          <w:rPr>
            <w:rStyle w:val="Hipervnculo"/>
          </w:rPr>
          <w:t>)</w:t>
        </w:r>
      </w:hyperlink>
      <w:r w:rsidRPr="00366C8F">
        <w:t xml:space="preserve"> y </w:t>
      </w:r>
      <w:hyperlink r:id="rId35" w:history="1">
        <w:r w:rsidRPr="00366C8F">
          <w:rPr>
            <w:rStyle w:val="Hipervnculo"/>
          </w:rPr>
          <w:t>CED/C/MEX/VR/1 (</w:t>
        </w:r>
        <w:proofErr w:type="spellStart"/>
        <w:r w:rsidRPr="00366C8F">
          <w:rPr>
            <w:rStyle w:val="Hipervnculo"/>
          </w:rPr>
          <w:t>Recommendations</w:t>
        </w:r>
        <w:proofErr w:type="spellEnd"/>
        <w:r w:rsidRPr="00366C8F">
          <w:rPr>
            <w:rStyle w:val="Hipervnculo"/>
          </w:rPr>
          <w:t>)</w:t>
        </w:r>
      </w:hyperlink>
      <w:r w:rsidRPr="00366C8F">
        <w:t>).</w:t>
      </w:r>
      <w:hyperlink r:id="rId36" w:history="1"/>
      <w:hyperlink r:id="rId37" w:history="1"/>
      <w:hyperlink r:id="rId38" w:history="1"/>
      <w:hyperlink r:id="rId39" w:history="1"/>
      <w:hyperlink r:id="rId40" w:history="1"/>
      <w:hyperlink r:id="rId41" w:history="1"/>
    </w:p>
    <w:p w14:paraId="349AFB39" w14:textId="77777777" w:rsidR="00366C8F" w:rsidRPr="00366C8F" w:rsidRDefault="00366C8F" w:rsidP="00366C8F">
      <w:pPr>
        <w:pStyle w:val="H23G"/>
        <w:rPr>
          <w:lang w:val="en-GB"/>
        </w:rPr>
      </w:pPr>
      <w:r w:rsidRPr="00366C8F">
        <w:tab/>
        <w:t>12.</w:t>
      </w:r>
      <w:r w:rsidRPr="00366C8F">
        <w:tab/>
        <w:t>Procedimiento previsto en el artículo 34 de la Convención</w:t>
      </w:r>
    </w:p>
    <w:p w14:paraId="38A49113" w14:textId="16E1BEFD" w:rsidR="00366C8F" w:rsidRPr="00366C8F" w:rsidRDefault="00366C8F" w:rsidP="00366C8F">
      <w:pPr>
        <w:pStyle w:val="SingleTxtG"/>
        <w:rPr>
          <w:lang w:val="en-GB"/>
        </w:rPr>
      </w:pPr>
      <w:r>
        <w:tab/>
      </w:r>
      <w:r w:rsidRPr="00366C8F">
        <w:t>El Comité examinará toda nueva información recibida en relación con el procedimiento previsto en el artículo 34 de la Convención.</w:t>
      </w:r>
    </w:p>
    <w:p w14:paraId="1C5E57CD" w14:textId="012C2DB2" w:rsidR="00366C8F" w:rsidRPr="00366C8F" w:rsidRDefault="00366C8F" w:rsidP="00366C8F">
      <w:pPr>
        <w:pStyle w:val="H23G"/>
        <w:rPr>
          <w:lang w:val="en-GB"/>
        </w:rPr>
      </w:pPr>
      <w:r w:rsidRPr="00366C8F">
        <w:tab/>
        <w:t>13.</w:t>
      </w:r>
      <w:r w:rsidRPr="00366C8F">
        <w:tab/>
        <w:t>Examen y aprobación del informe anual a la Asamblea General</w:t>
      </w:r>
    </w:p>
    <w:p w14:paraId="6A5B1B67" w14:textId="620ECD1C" w:rsidR="00366C8F" w:rsidRPr="00366C8F" w:rsidRDefault="00366C8F" w:rsidP="00366C8F">
      <w:pPr>
        <w:pStyle w:val="SingleTxtG"/>
        <w:rPr>
          <w:lang w:val="en-GB"/>
        </w:rPr>
      </w:pPr>
      <w:r>
        <w:tab/>
      </w:r>
      <w:r w:rsidRPr="00366C8F">
        <w:t>El Comité examinará y aprobará su informe anual a la Asamblea General, que se presentará a la Tercera Comisión de la Asamblea en octubre de 2026.</w:t>
      </w:r>
    </w:p>
    <w:p w14:paraId="443726A5" w14:textId="6D68A1A9" w:rsidR="00366C8F" w:rsidRPr="00366C8F" w:rsidRDefault="00366C8F" w:rsidP="00366C8F">
      <w:pPr>
        <w:pStyle w:val="H23G"/>
        <w:rPr>
          <w:lang w:val="en-GB"/>
        </w:rPr>
      </w:pPr>
      <w:r w:rsidRPr="00366C8F">
        <w:tab/>
        <w:t>14.</w:t>
      </w:r>
      <w:r w:rsidRPr="00366C8F">
        <w:tab/>
        <w:t>Represalias</w:t>
      </w:r>
    </w:p>
    <w:p w14:paraId="12D254D2" w14:textId="3996E425" w:rsidR="00366C8F" w:rsidRPr="00366C8F" w:rsidRDefault="00366C8F" w:rsidP="00366C8F">
      <w:pPr>
        <w:pStyle w:val="SingleTxtG"/>
        <w:rPr>
          <w:lang w:val="en-GB"/>
        </w:rPr>
      </w:pPr>
      <w:r>
        <w:tab/>
      </w:r>
      <w:r w:rsidRPr="00366C8F">
        <w:t>La relatoría sobre las represalias informará de las medidas adoptadas en relación con las denuncias de represalias recibidas desde el 29º período de sesiones del Comité.</w:t>
      </w:r>
    </w:p>
    <w:p w14:paraId="2A0CBDB4" w14:textId="6CDFA561" w:rsidR="00366C8F" w:rsidRPr="00366C8F" w:rsidRDefault="00366C8F" w:rsidP="00366C8F">
      <w:pPr>
        <w:pStyle w:val="H23G"/>
        <w:rPr>
          <w:lang w:val="en-GB"/>
        </w:rPr>
      </w:pPr>
      <w:r w:rsidRPr="00366C8F">
        <w:tab/>
        <w:t>15.</w:t>
      </w:r>
      <w:r w:rsidRPr="00366C8F">
        <w:tab/>
        <w:t>Reuniones con Estados Miembros de las Naciones Unidas</w:t>
      </w:r>
    </w:p>
    <w:p w14:paraId="45D66BD2" w14:textId="5AD85DE4" w:rsidR="00366C8F" w:rsidRPr="00366C8F" w:rsidRDefault="00366C8F" w:rsidP="00366C8F">
      <w:pPr>
        <w:pStyle w:val="SingleTxtG"/>
        <w:rPr>
          <w:lang w:val="en-GB"/>
        </w:rPr>
      </w:pPr>
      <w:r>
        <w:tab/>
      </w:r>
      <w:r w:rsidRPr="00366C8F">
        <w:t>El Comité celebrará reuniones con los Estados Partes en la Convención, los Estados signatarios de la Convención y otros Estados Miembros de las Naciones Unidas para tratar asuntos relacionados con la Convención.</w:t>
      </w:r>
    </w:p>
    <w:p w14:paraId="4DF3316D" w14:textId="672C5E55" w:rsidR="00366C8F" w:rsidRPr="00366C8F" w:rsidRDefault="00366C8F" w:rsidP="00366C8F">
      <w:pPr>
        <w:pStyle w:val="H23G"/>
        <w:rPr>
          <w:lang w:val="en-GB"/>
        </w:rPr>
      </w:pPr>
      <w:r w:rsidRPr="00366C8F">
        <w:lastRenderedPageBreak/>
        <w:tab/>
        <w:t>16.</w:t>
      </w:r>
      <w:r w:rsidRPr="00366C8F">
        <w:tab/>
        <w:t>Reuniones con organismos y mecanismos de las Naciones Unidas</w:t>
      </w:r>
      <w:r>
        <w:br/>
      </w:r>
      <w:r w:rsidRPr="00366C8F">
        <w:t>y con organizaciones intergubernamentales</w:t>
      </w:r>
    </w:p>
    <w:p w14:paraId="05BC1026" w14:textId="6858C222" w:rsidR="00366C8F" w:rsidRPr="00366C8F" w:rsidRDefault="00366C8F" w:rsidP="00366C8F">
      <w:pPr>
        <w:pStyle w:val="SingleTxtG"/>
        <w:rPr>
          <w:lang w:val="en-GB"/>
        </w:rPr>
      </w:pPr>
      <w:r>
        <w:tab/>
      </w:r>
      <w:r w:rsidRPr="00366C8F">
        <w:t>El Comité celebrará reuniones con organismos y mecanismos de las Naciones Unidas y con organizaciones intergubernamentales que se ocupan de cuestiones relacionadas con la desaparición forzada.</w:t>
      </w:r>
    </w:p>
    <w:p w14:paraId="1AC42459" w14:textId="52464DBB" w:rsidR="00366C8F" w:rsidRPr="00366C8F" w:rsidRDefault="00366C8F" w:rsidP="00366C8F">
      <w:pPr>
        <w:pStyle w:val="H23G"/>
        <w:rPr>
          <w:lang w:val="en-GB"/>
        </w:rPr>
      </w:pPr>
      <w:r w:rsidRPr="00366C8F">
        <w:tab/>
        <w:t>17.</w:t>
      </w:r>
      <w:r w:rsidRPr="00366C8F">
        <w:tab/>
        <w:t>Reuniones con actores de la sociedad civil, instituciones nacionales</w:t>
      </w:r>
      <w:r>
        <w:br/>
      </w:r>
      <w:r w:rsidRPr="00366C8F">
        <w:t>de derechos humanos y otras partes interesadas</w:t>
      </w:r>
    </w:p>
    <w:p w14:paraId="71B33A0E" w14:textId="6E20F338" w:rsidR="00366C8F" w:rsidRPr="00366C8F" w:rsidRDefault="00366C8F" w:rsidP="00366C8F">
      <w:pPr>
        <w:pStyle w:val="SingleTxtG"/>
        <w:rPr>
          <w:lang w:val="en-GB"/>
        </w:rPr>
      </w:pPr>
      <w:r>
        <w:tab/>
      </w:r>
      <w:r w:rsidRPr="00366C8F">
        <w:t>El Comité celebrará reuniones con actores de la sociedad civil, instituciones nacionales de derechos humanos y otras partes interesadas sobre la situación de la desaparición forzada en los Estados Partes que se examinarán en el 30º período de sesiones y sobre cuestiones relativas a la aplicación de la Convención.</w:t>
      </w:r>
    </w:p>
    <w:p w14:paraId="03C70F1F" w14:textId="367AF1D1" w:rsidR="00366C8F" w:rsidRPr="00366C8F" w:rsidRDefault="00366C8F" w:rsidP="00366C8F">
      <w:pPr>
        <w:pStyle w:val="H23G"/>
        <w:rPr>
          <w:lang w:val="en-GB"/>
        </w:rPr>
      </w:pPr>
      <w:r w:rsidRPr="00366C8F">
        <w:tab/>
        <w:t>18.</w:t>
      </w:r>
      <w:r w:rsidRPr="00366C8F">
        <w:tab/>
        <w:t>Reuniones con titulares de mandatos de los procedimientos especiales</w:t>
      </w:r>
      <w:r>
        <w:br/>
      </w:r>
      <w:r w:rsidRPr="00366C8F">
        <w:t>y mecanismos regionales de derechos humanos</w:t>
      </w:r>
    </w:p>
    <w:p w14:paraId="069BB843" w14:textId="259B9EEB" w:rsidR="00366C8F" w:rsidRPr="00366C8F" w:rsidRDefault="00366C8F" w:rsidP="00366C8F">
      <w:pPr>
        <w:pStyle w:val="SingleTxtG"/>
        <w:rPr>
          <w:lang w:val="en-GB"/>
        </w:rPr>
      </w:pPr>
      <w:r>
        <w:tab/>
      </w:r>
      <w:r w:rsidRPr="00366C8F">
        <w:t>El Comité se reunirá con titulares de mandatos de los procedimientos especiales y mecanismos regionales de derechos humanos para promover la cooperación con estos y tratar cuestiones específicas de interés común.</w:t>
      </w:r>
    </w:p>
    <w:p w14:paraId="1EF884F6" w14:textId="77777777" w:rsidR="00366C8F" w:rsidRPr="00366C8F" w:rsidRDefault="00366C8F" w:rsidP="00366C8F">
      <w:pPr>
        <w:pStyle w:val="H23G"/>
        <w:rPr>
          <w:lang w:val="en-GB"/>
        </w:rPr>
      </w:pPr>
      <w:r w:rsidRPr="00366C8F">
        <w:tab/>
        <w:t>19.</w:t>
      </w:r>
      <w:r w:rsidRPr="00366C8F">
        <w:tab/>
        <w:t xml:space="preserve">Programa provisional del </w:t>
      </w:r>
      <w:proofErr w:type="spellStart"/>
      <w:r w:rsidRPr="00366C8F">
        <w:t>31</w:t>
      </w:r>
      <w:r w:rsidRPr="00366C8F">
        <w:rPr>
          <w:vertAlign w:val="superscript"/>
        </w:rPr>
        <w:t>er</w:t>
      </w:r>
      <w:proofErr w:type="spellEnd"/>
      <w:r w:rsidRPr="00366C8F">
        <w:t xml:space="preserve"> período de sesiones</w:t>
      </w:r>
    </w:p>
    <w:p w14:paraId="3F1181B2" w14:textId="5E2C60F4" w:rsidR="00366C8F" w:rsidRPr="00366C8F" w:rsidRDefault="00366C8F" w:rsidP="00366C8F">
      <w:pPr>
        <w:pStyle w:val="SingleTxtG"/>
        <w:rPr>
          <w:lang w:val="en-GB"/>
        </w:rPr>
      </w:pPr>
      <w:r>
        <w:tab/>
      </w:r>
      <w:r w:rsidRPr="00366C8F">
        <w:t xml:space="preserve">El Comité estudiará la lista de temas que se incluirán en el programa provisional de su </w:t>
      </w:r>
      <w:proofErr w:type="spellStart"/>
      <w:r w:rsidRPr="00366C8F">
        <w:t>31</w:t>
      </w:r>
      <w:r w:rsidRPr="00366C8F">
        <w:rPr>
          <w:vertAlign w:val="superscript"/>
        </w:rPr>
        <w:t>er</w:t>
      </w:r>
      <w:proofErr w:type="spellEnd"/>
      <w:r w:rsidRPr="00366C8F">
        <w:t xml:space="preserve"> período de sesiones, que se celebrará en 2026.</w:t>
      </w:r>
    </w:p>
    <w:p w14:paraId="5D32556B" w14:textId="67906AB2" w:rsidR="00366C8F" w:rsidRPr="00366C8F" w:rsidRDefault="00366C8F" w:rsidP="00366C8F">
      <w:pPr>
        <w:pStyle w:val="SingleTxtG"/>
        <w:suppressAutoHyphens/>
        <w:spacing w:before="240" w:after="0"/>
        <w:jc w:val="center"/>
        <w:rPr>
          <w:u w:val="single"/>
        </w:rPr>
      </w:pPr>
      <w:r>
        <w:rPr>
          <w:u w:val="single"/>
        </w:rPr>
        <w:tab/>
      </w:r>
      <w:r>
        <w:rPr>
          <w:u w:val="single"/>
        </w:rPr>
        <w:tab/>
      </w:r>
      <w:r>
        <w:rPr>
          <w:u w:val="single"/>
        </w:rPr>
        <w:tab/>
      </w:r>
    </w:p>
    <w:sectPr w:rsidR="00366C8F" w:rsidRPr="00366C8F" w:rsidSect="00366C8F">
      <w:headerReference w:type="even" r:id="rId42"/>
      <w:headerReference w:type="default" r:id="rId43"/>
      <w:footerReference w:type="even" r:id="rId44"/>
      <w:footerReference w:type="default" r:id="rId45"/>
      <w:footerReference w:type="first" r:id="rId4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DAFA4" w14:textId="77777777" w:rsidR="00EA5E8F" w:rsidRPr="00A06E07" w:rsidRDefault="00EA5E8F" w:rsidP="00A06E07">
      <w:pPr>
        <w:pStyle w:val="Piedepgina"/>
      </w:pPr>
    </w:p>
  </w:endnote>
  <w:endnote w:type="continuationSeparator" w:id="0">
    <w:p w14:paraId="1402A0D0" w14:textId="77777777" w:rsidR="00EA5E8F" w:rsidRPr="00A06E07" w:rsidRDefault="00EA5E8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75415" w14:textId="2803A825" w:rsidR="00366C8F" w:rsidRPr="00366C8F" w:rsidRDefault="00366C8F" w:rsidP="00366C8F">
    <w:pPr>
      <w:pStyle w:val="Piedepgina"/>
      <w:tabs>
        <w:tab w:val="right" w:pos="9638"/>
      </w:tabs>
    </w:pPr>
    <w:r w:rsidRPr="00366C8F">
      <w:rPr>
        <w:b/>
        <w:sz w:val="18"/>
      </w:rPr>
      <w:fldChar w:fldCharType="begin"/>
    </w:r>
    <w:r w:rsidRPr="00366C8F">
      <w:rPr>
        <w:b/>
        <w:sz w:val="18"/>
      </w:rPr>
      <w:instrText xml:space="preserve"> PAGE  \* MERGEFORMAT </w:instrText>
    </w:r>
    <w:r w:rsidRPr="00366C8F">
      <w:rPr>
        <w:b/>
        <w:sz w:val="18"/>
      </w:rPr>
      <w:fldChar w:fldCharType="separate"/>
    </w:r>
    <w:r w:rsidRPr="00366C8F">
      <w:rPr>
        <w:b/>
        <w:noProof/>
        <w:sz w:val="18"/>
      </w:rPr>
      <w:t>2</w:t>
    </w:r>
    <w:r w:rsidRPr="00366C8F">
      <w:rPr>
        <w:b/>
        <w:sz w:val="18"/>
      </w:rPr>
      <w:fldChar w:fldCharType="end"/>
    </w:r>
    <w:r>
      <w:rPr>
        <w:b/>
        <w:sz w:val="18"/>
      </w:rPr>
      <w:tab/>
    </w:r>
    <w:proofErr w:type="spellStart"/>
    <w:r>
      <w:t>GE.25</w:t>
    </w:r>
    <w:proofErr w:type="spellEnd"/>
    <w:r>
      <w:t>-21134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C3E2" w14:textId="4DAC17DA" w:rsidR="00366C8F" w:rsidRPr="00366C8F" w:rsidRDefault="00366C8F" w:rsidP="00366C8F">
    <w:pPr>
      <w:pStyle w:val="Piedepgina"/>
      <w:tabs>
        <w:tab w:val="right" w:pos="9638"/>
      </w:tabs>
      <w:rPr>
        <w:b/>
        <w:sz w:val="18"/>
      </w:rPr>
    </w:pPr>
    <w:proofErr w:type="spellStart"/>
    <w:r>
      <w:t>GE.25</w:t>
    </w:r>
    <w:proofErr w:type="spellEnd"/>
    <w:r>
      <w:t>-21134</w:t>
    </w:r>
    <w:r>
      <w:tab/>
    </w:r>
    <w:r w:rsidRPr="00366C8F">
      <w:rPr>
        <w:b/>
        <w:sz w:val="18"/>
      </w:rPr>
      <w:fldChar w:fldCharType="begin"/>
    </w:r>
    <w:r w:rsidRPr="00366C8F">
      <w:rPr>
        <w:b/>
        <w:sz w:val="18"/>
      </w:rPr>
      <w:instrText xml:space="preserve"> PAGE  \* MERGEFORMAT </w:instrText>
    </w:r>
    <w:r w:rsidRPr="00366C8F">
      <w:rPr>
        <w:b/>
        <w:sz w:val="18"/>
      </w:rPr>
      <w:fldChar w:fldCharType="separate"/>
    </w:r>
    <w:r w:rsidRPr="00366C8F">
      <w:rPr>
        <w:b/>
        <w:noProof/>
        <w:sz w:val="18"/>
      </w:rPr>
      <w:t>3</w:t>
    </w:r>
    <w:r w:rsidRPr="00366C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74645" w14:textId="33D4785F" w:rsidR="00042B72" w:rsidRPr="00366C8F" w:rsidRDefault="00366C8F" w:rsidP="00366C8F">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37BC0B3A" wp14:editId="44879F8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-21134  (S)</w:t>
    </w:r>
    <w:r>
      <w:rPr>
        <w:noProof/>
        <w:sz w:val="20"/>
      </w:rPr>
      <w:drawing>
        <wp:anchor distT="0" distB="0" distL="114300" distR="114300" simplePos="0" relativeHeight="251658752" behindDoc="0" locked="0" layoutInCell="1" allowOverlap="1" wp14:anchorId="300986F1" wp14:editId="02A22E3D">
          <wp:simplePos x="0" y="0"/>
          <wp:positionH relativeFrom="margin">
            <wp:posOffset>5489575</wp:posOffset>
          </wp:positionH>
          <wp:positionV relativeFrom="margin">
            <wp:posOffset>8891905</wp:posOffset>
          </wp:positionV>
          <wp:extent cx="628650" cy="628650"/>
          <wp:effectExtent l="0" t="0" r="0" b="0"/>
          <wp:wrapNone/>
          <wp:docPr id="13800383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210126    220126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D057E" w14:textId="77777777" w:rsidR="00EA5E8F" w:rsidRPr="001075E9" w:rsidRDefault="00EA5E8F" w:rsidP="001075E9">
      <w:pPr>
        <w:tabs>
          <w:tab w:val="right" w:pos="2155"/>
        </w:tabs>
        <w:spacing w:after="80" w:line="240" w:lineRule="auto"/>
        <w:ind w:left="680"/>
        <w:rPr>
          <w:u w:val="single"/>
        </w:rPr>
      </w:pPr>
      <w:r>
        <w:rPr>
          <w:u w:val="single"/>
        </w:rPr>
        <w:tab/>
      </w:r>
    </w:p>
  </w:footnote>
  <w:footnote w:type="continuationSeparator" w:id="0">
    <w:p w14:paraId="027F2C6F" w14:textId="77777777" w:rsidR="00EA5E8F" w:rsidRDefault="00EA5E8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DA36" w14:textId="100D0F86" w:rsidR="00366C8F" w:rsidRPr="00366C8F" w:rsidRDefault="00366C8F">
    <w:pPr>
      <w:pStyle w:val="Encabezado"/>
    </w:pPr>
    <w:fldSimple w:instr=" TITLE  \* MERGEFORMAT ">
      <w:r w:rsidR="005B6858">
        <w:t>CED/C/30/1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46533" w14:textId="41D16CC8" w:rsidR="00366C8F" w:rsidRPr="00366C8F" w:rsidRDefault="00366C8F" w:rsidP="00366C8F">
    <w:pPr>
      <w:pStyle w:val="Encabezado"/>
      <w:jc w:val="right"/>
    </w:pPr>
    <w:fldSimple w:instr=" TITLE  \* MERGEFORMAT ">
      <w:r w:rsidR="005B6858">
        <w:t>CED/C/30/1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6496346">
    <w:abstractNumId w:val="14"/>
  </w:num>
  <w:num w:numId="2" w16cid:durableId="1224559948">
    <w:abstractNumId w:val="11"/>
  </w:num>
  <w:num w:numId="3" w16cid:durableId="1984776484">
    <w:abstractNumId w:val="16"/>
  </w:num>
  <w:num w:numId="4" w16cid:durableId="523372907">
    <w:abstractNumId w:val="15"/>
  </w:num>
  <w:num w:numId="5" w16cid:durableId="390616395">
    <w:abstractNumId w:val="13"/>
  </w:num>
  <w:num w:numId="6" w16cid:durableId="956133080">
    <w:abstractNumId w:val="8"/>
  </w:num>
  <w:num w:numId="7" w16cid:durableId="1356224503">
    <w:abstractNumId w:val="3"/>
  </w:num>
  <w:num w:numId="8" w16cid:durableId="1854417622">
    <w:abstractNumId w:val="2"/>
  </w:num>
  <w:num w:numId="9" w16cid:durableId="570967139">
    <w:abstractNumId w:val="1"/>
  </w:num>
  <w:num w:numId="10" w16cid:durableId="889076932">
    <w:abstractNumId w:val="0"/>
  </w:num>
  <w:num w:numId="11" w16cid:durableId="1022903041">
    <w:abstractNumId w:val="9"/>
  </w:num>
  <w:num w:numId="12" w16cid:durableId="157884457">
    <w:abstractNumId w:val="7"/>
  </w:num>
  <w:num w:numId="13" w16cid:durableId="1267734892">
    <w:abstractNumId w:val="6"/>
  </w:num>
  <w:num w:numId="14" w16cid:durableId="1867476083">
    <w:abstractNumId w:val="5"/>
  </w:num>
  <w:num w:numId="15" w16cid:durableId="1035621037">
    <w:abstractNumId w:val="4"/>
  </w:num>
  <w:num w:numId="16" w16cid:durableId="817503348">
    <w:abstractNumId w:val="10"/>
  </w:num>
  <w:num w:numId="17" w16cid:durableId="1525286529">
    <w:abstractNumId w:val="14"/>
  </w:num>
  <w:num w:numId="18" w16cid:durableId="1274366093">
    <w:abstractNumId w:val="11"/>
  </w:num>
  <w:num w:numId="19" w16cid:durableId="1915048613">
    <w:abstractNumId w:val="10"/>
  </w:num>
  <w:num w:numId="20" w16cid:durableId="1739279610">
    <w:abstractNumId w:val="16"/>
  </w:num>
  <w:num w:numId="21" w16cid:durableId="345600286">
    <w:abstractNumId w:val="15"/>
  </w:num>
  <w:num w:numId="22" w16cid:durableId="1177378508">
    <w:abstractNumId w:val="12"/>
  </w:num>
  <w:num w:numId="23" w16cid:durableId="1311522242">
    <w:abstractNumId w:val="12"/>
  </w:num>
  <w:num w:numId="24" w16cid:durableId="1840847016">
    <w:abstractNumId w:val="13"/>
  </w:num>
  <w:num w:numId="25" w16cid:durableId="390348909">
    <w:abstractNumId w:val="9"/>
  </w:num>
  <w:num w:numId="26" w16cid:durableId="1309047572">
    <w:abstractNumId w:val="7"/>
  </w:num>
  <w:num w:numId="27" w16cid:durableId="18362558">
    <w:abstractNumId w:val="6"/>
  </w:num>
  <w:num w:numId="28" w16cid:durableId="674655059">
    <w:abstractNumId w:val="5"/>
  </w:num>
  <w:num w:numId="29" w16cid:durableId="1884096810">
    <w:abstractNumId w:val="4"/>
  </w:num>
  <w:num w:numId="30" w16cid:durableId="108739541">
    <w:abstractNumId w:val="8"/>
  </w:num>
  <w:num w:numId="31" w16cid:durableId="1141263661">
    <w:abstractNumId w:val="3"/>
  </w:num>
  <w:num w:numId="32" w16cid:durableId="2115323830">
    <w:abstractNumId w:val="2"/>
  </w:num>
  <w:num w:numId="33" w16cid:durableId="384525128">
    <w:abstractNumId w:val="1"/>
  </w:num>
  <w:num w:numId="34" w16cid:durableId="175527854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E8F"/>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B6C35"/>
    <w:rsid w:val="001C7A89"/>
    <w:rsid w:val="00212B01"/>
    <w:rsid w:val="002A2EFC"/>
    <w:rsid w:val="002A7023"/>
    <w:rsid w:val="002C0E18"/>
    <w:rsid w:val="002D5AAC"/>
    <w:rsid w:val="002E4A7E"/>
    <w:rsid w:val="00301299"/>
    <w:rsid w:val="00307FB6"/>
    <w:rsid w:val="00317339"/>
    <w:rsid w:val="00322004"/>
    <w:rsid w:val="003402C2"/>
    <w:rsid w:val="00366C8F"/>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B6858"/>
    <w:rsid w:val="005D7914"/>
    <w:rsid w:val="005E3CB3"/>
    <w:rsid w:val="005E6387"/>
    <w:rsid w:val="005F0B42"/>
    <w:rsid w:val="006160E5"/>
    <w:rsid w:val="00623071"/>
    <w:rsid w:val="00681A10"/>
    <w:rsid w:val="006C2031"/>
    <w:rsid w:val="006D461A"/>
    <w:rsid w:val="006F35EE"/>
    <w:rsid w:val="007021FF"/>
    <w:rsid w:val="007062AC"/>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11D0B"/>
    <w:rsid w:val="00D33D63"/>
    <w:rsid w:val="00D47FEA"/>
    <w:rsid w:val="00D90138"/>
    <w:rsid w:val="00DF5890"/>
    <w:rsid w:val="00E73F76"/>
    <w:rsid w:val="00EA2C9F"/>
    <w:rsid w:val="00EA5E8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711BD"/>
  <w15:docId w15:val="{AB8BB487-8E7E-4271-BE1D-A595679A0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212B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ED/C/CPV/1" TargetMode="External"/><Relationship Id="rId13" Type="http://schemas.openxmlformats.org/officeDocument/2006/relationships/hyperlink" Target="https://docs.un.org/en/CED/C/KOR/1" TargetMode="External"/><Relationship Id="rId18" Type="http://schemas.openxmlformats.org/officeDocument/2006/relationships/hyperlink" Target="http://undocs.org/en/CED/C/KAZ/AI/1" TargetMode="External"/><Relationship Id="rId26" Type="http://schemas.openxmlformats.org/officeDocument/2006/relationships/hyperlink" Target="https://docs.un.org/es/CED/C/IRQ/OVR/1" TargetMode="External"/><Relationship Id="rId39" Type="http://schemas.openxmlformats.org/officeDocument/2006/relationships/hyperlink" Target="http://undocs.org/en/CED/C/IRQ/VR/1(Recommendations)" TargetMode="External"/><Relationship Id="rId3" Type="http://schemas.openxmlformats.org/officeDocument/2006/relationships/settings" Target="settings.xml"/><Relationship Id="rId21" Type="http://schemas.openxmlformats.org/officeDocument/2006/relationships/hyperlink" Target="https://docs.un.org/es/CED/C/WSM/1" TargetMode="External"/><Relationship Id="rId34" Type="http://schemas.openxmlformats.org/officeDocument/2006/relationships/hyperlink" Target="https://docs.un.org/es/CED/C/MEX/VR/1(Findings)"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docs.un.org/en/CED/C/DNK/1" TargetMode="External"/><Relationship Id="rId17" Type="http://schemas.openxmlformats.org/officeDocument/2006/relationships/hyperlink" Target="http://undocs.org/en/CED/C/COL/AI/1" TargetMode="External"/><Relationship Id="rId25" Type="http://schemas.openxmlformats.org/officeDocument/2006/relationships/hyperlink" Target="https://docs.un.org/es/CED/C/IRQ/AI/2" TargetMode="External"/><Relationship Id="rId33" Type="http://schemas.openxmlformats.org/officeDocument/2006/relationships/hyperlink" Target="https://docs.un.org/es/CED/C/IRQ/VR/1(Recommendations)" TargetMode="External"/><Relationship Id="rId38" Type="http://schemas.openxmlformats.org/officeDocument/2006/relationships/hyperlink" Target="http://undocs.org/en/CED/C/IRQ/VR/1(Findings)" TargetMode="External"/><Relationship Id="rId46"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cs.un.org/es/CED/C/LTU/AI/1" TargetMode="External"/><Relationship Id="rId20" Type="http://schemas.openxmlformats.org/officeDocument/2006/relationships/hyperlink" Target="https://docs.un.org/es/CED/C/MWI/1" TargetMode="External"/><Relationship Id="rId29" Type="http://schemas.openxmlformats.org/officeDocument/2006/relationships/hyperlink" Target="https://docs.un.org/en/CED/C/IRQ/OVR/1" TargetMode="External"/><Relationship Id="rId41" Type="http://schemas.openxmlformats.org/officeDocument/2006/relationships/hyperlink" Target="http://undocs.org/en/CED/C/MEX/VR/1(Recommend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C/CPV/1" TargetMode="External"/><Relationship Id="rId24" Type="http://schemas.openxmlformats.org/officeDocument/2006/relationships/hyperlink" Target="https://docs.un.org/es/CED/C/ECU/AI/1" TargetMode="External"/><Relationship Id="rId32" Type="http://schemas.openxmlformats.org/officeDocument/2006/relationships/hyperlink" Target="https://docs.un.org/es/CED/C/IRQ/VR/1(Findings)" TargetMode="External"/><Relationship Id="rId37" Type="http://schemas.openxmlformats.org/officeDocument/2006/relationships/hyperlink" Target="http://undocs.org/en/CED/C/COL/VR/1(Recommendations)" TargetMode="External"/><Relationship Id="rId40" Type="http://schemas.openxmlformats.org/officeDocument/2006/relationships/hyperlink" Target="http://undocs.org/en/CED/C/MEX/VR/1(Findings)"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s.un.org/es/CED/C/KAZ/AI/1" TargetMode="External"/><Relationship Id="rId23" Type="http://schemas.openxmlformats.org/officeDocument/2006/relationships/hyperlink" Target="http://undocs.org/en/CED/C/WSM/1" TargetMode="External"/><Relationship Id="rId28" Type="http://schemas.openxmlformats.org/officeDocument/2006/relationships/hyperlink" Target="https://docs.un.org/en/CED/C/IRQ/AI/2" TargetMode="External"/><Relationship Id="rId36" Type="http://schemas.openxmlformats.org/officeDocument/2006/relationships/hyperlink" Target="http://undocs.org/en/CED/C/COL/VR/1(Findings)" TargetMode="External"/><Relationship Id="rId10" Type="http://schemas.openxmlformats.org/officeDocument/2006/relationships/hyperlink" Target="https://docs.un.org/es/CED/C/KOR/1" TargetMode="External"/><Relationship Id="rId19" Type="http://schemas.openxmlformats.org/officeDocument/2006/relationships/hyperlink" Target="http://undocs.org/en/CED/C/LTU/AI/1" TargetMode="External"/><Relationship Id="rId31" Type="http://schemas.openxmlformats.org/officeDocument/2006/relationships/hyperlink" Target="https://docs.un.org/es/CED/C/COL/VR/1(Recommendations)"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cs.un.org/es/CED/C/DNK/1" TargetMode="External"/><Relationship Id="rId14" Type="http://schemas.openxmlformats.org/officeDocument/2006/relationships/hyperlink" Target="https://docs.un.org/es/CED/C/COL/AI/1" TargetMode="External"/><Relationship Id="rId22" Type="http://schemas.openxmlformats.org/officeDocument/2006/relationships/hyperlink" Target="http://undocs.org/en/CED/C/MWI/1" TargetMode="External"/><Relationship Id="rId27" Type="http://schemas.openxmlformats.org/officeDocument/2006/relationships/hyperlink" Target="https://docs.un.org/en/CED/C/ECU/AI/1" TargetMode="External"/><Relationship Id="rId30" Type="http://schemas.openxmlformats.org/officeDocument/2006/relationships/hyperlink" Target="https://docs.un.org/es/CED/C/COL/VR/1(Findings)" TargetMode="External"/><Relationship Id="rId35" Type="http://schemas.openxmlformats.org/officeDocument/2006/relationships/hyperlink" Target="https://docs.un.org/es/CED/C/MEX/VR/1(Recommendations)" TargetMode="External"/><Relationship Id="rId43" Type="http://schemas.openxmlformats.org/officeDocument/2006/relationships/header" Target="header2.xml"/><Relationship Id="rId48"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5</Pages>
  <Words>1739</Words>
  <Characters>9534</Characters>
  <Application>Microsoft Office Word</Application>
  <DocSecurity>0</DocSecurity>
  <Lines>191</Lines>
  <Paragraphs>99</Paragraphs>
  <ScaleCrop>false</ScaleCrop>
  <HeadingPairs>
    <vt:vector size="2" baseType="variant">
      <vt:variant>
        <vt:lpstr>Título</vt:lpstr>
      </vt:variant>
      <vt:variant>
        <vt:i4>1</vt:i4>
      </vt:variant>
    </vt:vector>
  </HeadingPairs>
  <TitlesOfParts>
    <vt:vector size="1" baseType="lpstr">
      <vt:lpstr>CED/C/30/1</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CED/C/30/1</dc:title>
  <dc:subject/>
  <dc:creator>Angel ANGEL-MORENO-TORRES</dc:creator>
  <cp:keywords/>
  <cp:lastModifiedBy>Angel Moreno Torres</cp:lastModifiedBy>
  <cp:revision>3</cp:revision>
  <cp:lastPrinted>2026-01-22T10:10:00Z</cp:lastPrinted>
  <dcterms:created xsi:type="dcterms:W3CDTF">2026-01-22T10:10:00Z</dcterms:created>
  <dcterms:modified xsi:type="dcterms:W3CDTF">2026-01-22T10:10:00Z</dcterms:modified>
</cp:coreProperties>
</file>