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01285348" w14:textId="77777777" w:rsidTr="000E62AA">
        <w:trPr>
          <w:trHeight w:hRule="exact" w:val="851"/>
        </w:trPr>
        <w:tc>
          <w:tcPr>
            <w:tcW w:w="1280" w:type="dxa"/>
            <w:tcBorders>
              <w:bottom w:val="single" w:sz="4" w:space="0" w:color="auto"/>
            </w:tcBorders>
          </w:tcPr>
          <w:p w14:paraId="0BDE336E" w14:textId="77777777" w:rsidR="00A1364C" w:rsidRPr="00F124C6" w:rsidRDefault="00A1364C" w:rsidP="00D02719"/>
        </w:tc>
        <w:tc>
          <w:tcPr>
            <w:tcW w:w="2273" w:type="dxa"/>
            <w:tcBorders>
              <w:bottom w:val="single" w:sz="4" w:space="0" w:color="auto"/>
            </w:tcBorders>
            <w:vAlign w:val="bottom"/>
          </w:tcPr>
          <w:p w14:paraId="6667ADE5"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3287071B" w14:textId="77777777" w:rsidR="00A1364C" w:rsidRPr="00AC45B3" w:rsidRDefault="00AC45B3" w:rsidP="000E62AA">
            <w:pPr>
              <w:spacing w:line="240" w:lineRule="atLeast"/>
              <w:jc w:val="right"/>
              <w:rPr>
                <w:sz w:val="20"/>
                <w:szCs w:val="21"/>
              </w:rPr>
            </w:pPr>
            <w:r w:rsidRPr="00AC45B3">
              <w:rPr>
                <w:sz w:val="40"/>
                <w:szCs w:val="21"/>
              </w:rPr>
              <w:t>A</w:t>
            </w:r>
            <w:r>
              <w:rPr>
                <w:sz w:val="20"/>
                <w:szCs w:val="21"/>
              </w:rPr>
              <w:t>/</w:t>
            </w:r>
            <w:proofErr w:type="spellStart"/>
            <w:r>
              <w:rPr>
                <w:sz w:val="20"/>
                <w:szCs w:val="21"/>
              </w:rPr>
              <w:t>HRC</w:t>
            </w:r>
            <w:proofErr w:type="spellEnd"/>
            <w:r>
              <w:rPr>
                <w:sz w:val="20"/>
                <w:szCs w:val="21"/>
              </w:rPr>
              <w:t>/51/</w:t>
            </w:r>
            <w:proofErr w:type="spellStart"/>
            <w:r>
              <w:rPr>
                <w:sz w:val="20"/>
                <w:szCs w:val="21"/>
              </w:rPr>
              <w:t>L.40</w:t>
            </w:r>
            <w:proofErr w:type="spellEnd"/>
          </w:p>
        </w:tc>
      </w:tr>
      <w:tr w:rsidR="00A1364C" w:rsidRPr="00F124C6" w14:paraId="0675F19F" w14:textId="77777777" w:rsidTr="000E62AA">
        <w:trPr>
          <w:trHeight w:hRule="exact" w:val="2835"/>
        </w:trPr>
        <w:tc>
          <w:tcPr>
            <w:tcW w:w="1280" w:type="dxa"/>
            <w:tcBorders>
              <w:top w:val="single" w:sz="4" w:space="0" w:color="auto"/>
              <w:bottom w:val="single" w:sz="12" w:space="0" w:color="auto"/>
            </w:tcBorders>
          </w:tcPr>
          <w:p w14:paraId="030F94AD" w14:textId="77777777" w:rsidR="00A1364C" w:rsidRPr="00F124C6" w:rsidRDefault="00A1364C" w:rsidP="000E62AA">
            <w:pPr>
              <w:spacing w:line="120" w:lineRule="atLeast"/>
              <w:rPr>
                <w:sz w:val="10"/>
                <w:szCs w:val="10"/>
              </w:rPr>
            </w:pPr>
          </w:p>
          <w:p w14:paraId="07C76813" w14:textId="77777777" w:rsidR="00A1364C" w:rsidRPr="00F124C6" w:rsidRDefault="00A1364C" w:rsidP="000E62AA">
            <w:pPr>
              <w:spacing w:line="120" w:lineRule="atLeast"/>
              <w:rPr>
                <w:sz w:val="10"/>
                <w:szCs w:val="10"/>
              </w:rPr>
            </w:pPr>
            <w:r>
              <w:rPr>
                <w:rFonts w:hint="eastAsia"/>
                <w:noProof/>
              </w:rPr>
              <w:drawing>
                <wp:inline distT="0" distB="0" distL="0" distR="0" wp14:anchorId="55AA73D3" wp14:editId="072A55D3">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7F05ADC"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2ADA6CBB" w14:textId="2B3D9487" w:rsidR="00A1364C" w:rsidRPr="00F124C6" w:rsidRDefault="00A1364C" w:rsidP="000E62AA">
            <w:pPr>
              <w:spacing w:before="240" w:line="240" w:lineRule="atLeast"/>
              <w:rPr>
                <w:sz w:val="20"/>
              </w:rPr>
            </w:pPr>
            <w:r w:rsidRPr="00F124C6">
              <w:rPr>
                <w:sz w:val="20"/>
              </w:rPr>
              <w:t xml:space="preserve">Distr.: </w:t>
            </w:r>
            <w:r w:rsidR="005F44CD" w:rsidRPr="005F44CD">
              <w:rPr>
                <w:sz w:val="20"/>
              </w:rPr>
              <w:t>Limited</w:t>
            </w:r>
          </w:p>
          <w:p w14:paraId="188A1544" w14:textId="136BA67C" w:rsidR="00A1364C" w:rsidRPr="00F124C6" w:rsidRDefault="005F44CD" w:rsidP="007A4727">
            <w:pPr>
              <w:spacing w:line="240" w:lineRule="atLeast"/>
              <w:rPr>
                <w:sz w:val="20"/>
              </w:rPr>
            </w:pPr>
            <w:r>
              <w:rPr>
                <w:sz w:val="20"/>
              </w:rPr>
              <w:t xml:space="preserve">3 </w:t>
            </w:r>
            <w:r w:rsidRPr="005F44CD">
              <w:rPr>
                <w:sz w:val="20"/>
              </w:rPr>
              <w:t>October</w:t>
            </w:r>
            <w:r w:rsidR="008B4347">
              <w:rPr>
                <w:sz w:val="20"/>
              </w:rPr>
              <w:t xml:space="preserve"> 20</w:t>
            </w:r>
            <w:r w:rsidR="007803C3">
              <w:rPr>
                <w:sz w:val="20"/>
              </w:rPr>
              <w:t>2</w:t>
            </w:r>
            <w:r w:rsidR="007C7CBB">
              <w:rPr>
                <w:sz w:val="20"/>
              </w:rPr>
              <w:t>2</w:t>
            </w:r>
          </w:p>
          <w:p w14:paraId="045E93D5" w14:textId="77777777" w:rsidR="00A1364C" w:rsidRPr="00F124C6" w:rsidRDefault="00A1364C" w:rsidP="000E62AA">
            <w:pPr>
              <w:spacing w:line="240" w:lineRule="atLeast"/>
              <w:rPr>
                <w:sz w:val="20"/>
              </w:rPr>
            </w:pPr>
            <w:r w:rsidRPr="00F124C6">
              <w:rPr>
                <w:sz w:val="20"/>
              </w:rPr>
              <w:t xml:space="preserve">Chinese </w:t>
            </w:r>
          </w:p>
          <w:p w14:paraId="3B59FE1A" w14:textId="77777777" w:rsidR="00A1364C" w:rsidRPr="00F124C6" w:rsidRDefault="00A1364C" w:rsidP="000E62AA">
            <w:pPr>
              <w:spacing w:line="240" w:lineRule="atLeast"/>
            </w:pPr>
            <w:r w:rsidRPr="00F124C6">
              <w:rPr>
                <w:sz w:val="20"/>
              </w:rPr>
              <w:t>Original: English</w:t>
            </w:r>
          </w:p>
        </w:tc>
      </w:tr>
    </w:tbl>
    <w:p w14:paraId="769FA087" w14:textId="77777777" w:rsidR="00C3030F" w:rsidRPr="00C3030F" w:rsidRDefault="00C3030F" w:rsidP="00C3030F">
      <w:pPr>
        <w:spacing w:before="120"/>
        <w:rPr>
          <w:rFonts w:ascii="Time New Roman" w:eastAsia="黑体" w:hAnsi="Time New Roman" w:hint="eastAsia"/>
          <w:sz w:val="24"/>
          <w:szCs w:val="24"/>
        </w:rPr>
      </w:pPr>
      <w:r w:rsidRPr="00C3030F">
        <w:rPr>
          <w:rFonts w:ascii="Time New Roman" w:eastAsia="黑体" w:hAnsi="Time New Roman"/>
          <w:sz w:val="24"/>
          <w:szCs w:val="24"/>
          <w:lang w:val="zh-CN"/>
        </w:rPr>
        <w:t>人权理事会</w:t>
      </w:r>
    </w:p>
    <w:p w14:paraId="64DE571F" w14:textId="77777777" w:rsidR="00C3030F" w:rsidRPr="00C3030F" w:rsidRDefault="00C3030F" w:rsidP="00C3030F">
      <w:pPr>
        <w:rPr>
          <w:rFonts w:ascii="Time New Roman" w:eastAsia="黑体" w:hAnsi="Time New Roman" w:hint="eastAsia"/>
        </w:rPr>
      </w:pPr>
      <w:r w:rsidRPr="00C3030F">
        <w:rPr>
          <w:rFonts w:ascii="Time New Roman" w:eastAsia="黑体" w:hAnsi="Time New Roman"/>
          <w:lang w:val="zh-CN"/>
        </w:rPr>
        <w:t>第五十一届会议</w:t>
      </w:r>
    </w:p>
    <w:p w14:paraId="40C138AC" w14:textId="77777777" w:rsidR="00C3030F" w:rsidRPr="00492897" w:rsidRDefault="00C3030F" w:rsidP="00C3030F">
      <w:r w:rsidRPr="00492897">
        <w:rPr>
          <w:lang w:val="zh-CN"/>
        </w:rPr>
        <w:t>2022</w:t>
      </w:r>
      <w:r w:rsidRPr="00492897">
        <w:rPr>
          <w:lang w:val="zh-CN"/>
        </w:rPr>
        <w:t>年</w:t>
      </w:r>
      <w:r w:rsidRPr="00492897">
        <w:rPr>
          <w:lang w:val="zh-CN"/>
        </w:rPr>
        <w:t>9</w:t>
      </w:r>
      <w:r w:rsidRPr="00492897">
        <w:rPr>
          <w:lang w:val="zh-CN"/>
        </w:rPr>
        <w:t>月</w:t>
      </w:r>
      <w:r w:rsidRPr="00492897">
        <w:rPr>
          <w:lang w:val="zh-CN"/>
        </w:rPr>
        <w:t>12</w:t>
      </w:r>
      <w:r w:rsidRPr="00492897">
        <w:rPr>
          <w:lang w:val="zh-CN"/>
        </w:rPr>
        <w:t>日至</w:t>
      </w:r>
      <w:r w:rsidRPr="00492897">
        <w:rPr>
          <w:lang w:val="zh-CN"/>
        </w:rPr>
        <w:t>10</w:t>
      </w:r>
      <w:r w:rsidRPr="00492897">
        <w:rPr>
          <w:lang w:val="zh-CN"/>
        </w:rPr>
        <w:t>月</w:t>
      </w:r>
      <w:r w:rsidRPr="00492897">
        <w:rPr>
          <w:lang w:val="zh-CN"/>
        </w:rPr>
        <w:t>7</w:t>
      </w:r>
      <w:r w:rsidRPr="00492897">
        <w:rPr>
          <w:lang w:val="zh-CN"/>
        </w:rPr>
        <w:t>日</w:t>
      </w:r>
    </w:p>
    <w:p w14:paraId="4FA7F45A" w14:textId="77777777" w:rsidR="00C3030F" w:rsidRPr="00492897" w:rsidRDefault="00C3030F" w:rsidP="00C3030F">
      <w:r w:rsidRPr="00492897">
        <w:rPr>
          <w:lang w:val="zh-CN"/>
        </w:rPr>
        <w:t>议程项目</w:t>
      </w:r>
      <w:r w:rsidRPr="00492897">
        <w:rPr>
          <w:lang w:val="zh-CN"/>
        </w:rPr>
        <w:t>3</w:t>
      </w:r>
    </w:p>
    <w:p w14:paraId="795600AD" w14:textId="4C57331B" w:rsidR="00C3030F" w:rsidRPr="00C3030F" w:rsidRDefault="00C3030F" w:rsidP="00C3030F">
      <w:pPr>
        <w:rPr>
          <w:rFonts w:ascii="Time New Roman" w:eastAsia="黑体" w:hAnsi="Time New Roman" w:hint="eastAsia"/>
        </w:rPr>
      </w:pPr>
      <w:r w:rsidRPr="00C3030F">
        <w:rPr>
          <w:rFonts w:ascii="Time New Roman" w:eastAsia="黑体" w:hAnsi="Time New Roman"/>
          <w:lang w:val="zh-CN"/>
        </w:rPr>
        <w:t>促进和保护所有人权</w:t>
      </w:r>
      <w:r w:rsidRPr="00C3030F">
        <w:rPr>
          <w:rFonts w:ascii="Time New Roman" w:eastAsia="黑体" w:hAnsi="Time New Roman" w:hint="eastAsia"/>
          <w:spacing w:val="-50"/>
          <w:lang w:val="zh-CN"/>
        </w:rPr>
        <w:t>―</w:t>
      </w:r>
      <w:r w:rsidRPr="00C3030F">
        <w:rPr>
          <w:rFonts w:ascii="Time New Roman" w:eastAsia="黑体" w:hAnsi="Time New Roman" w:hint="eastAsia"/>
          <w:lang w:val="zh-CN"/>
        </w:rPr>
        <w:t>―</w:t>
      </w:r>
      <w:r w:rsidRPr="00C3030F">
        <w:rPr>
          <w:rFonts w:ascii="Time New Roman" w:eastAsia="黑体" w:hAnsi="Time New Roman"/>
          <w:lang w:val="zh-CN"/>
        </w:rPr>
        <w:t>公民权利、政治权利、</w:t>
      </w:r>
      <w:r w:rsidRPr="00C3030F">
        <w:rPr>
          <w:rFonts w:ascii="Time New Roman" w:eastAsia="黑体" w:hAnsi="Time New Roman"/>
          <w:lang w:val="zh-CN"/>
        </w:rPr>
        <w:br/>
      </w:r>
      <w:r w:rsidRPr="00C3030F">
        <w:rPr>
          <w:rFonts w:ascii="Time New Roman" w:eastAsia="黑体" w:hAnsi="Time New Roman"/>
          <w:lang w:val="zh-CN"/>
        </w:rPr>
        <w:t>经济、社会及文化权利，包括发展权</w:t>
      </w:r>
    </w:p>
    <w:p w14:paraId="7364E0D5" w14:textId="04D423A5" w:rsidR="00C3030F" w:rsidRPr="00492897" w:rsidRDefault="00C3030F" w:rsidP="000E6BF9">
      <w:pPr>
        <w:pStyle w:val="H23GC"/>
      </w:pPr>
      <w:r w:rsidRPr="00492897">
        <w:rPr>
          <w:lang w:val="zh-CN"/>
        </w:rPr>
        <w:tab/>
      </w:r>
      <w:r w:rsidRPr="00492897">
        <w:rPr>
          <w:lang w:val="zh-CN"/>
        </w:rPr>
        <w:tab/>
      </w:r>
      <w:r w:rsidRPr="00492897">
        <w:rPr>
          <w:lang w:val="zh-CN"/>
        </w:rPr>
        <w:t>阿尔巴尼亚</w:t>
      </w:r>
      <w:r w:rsidR="000E6BF9" w:rsidRPr="000E6BF9">
        <w:rPr>
          <w:rStyle w:val="a8"/>
          <w:sz w:val="22"/>
          <w:vertAlign w:val="baseline"/>
        </w:rPr>
        <w:footnoteReference w:customMarkFollows="1" w:id="2"/>
        <w:t>*</w:t>
      </w:r>
      <w:r w:rsidRPr="00492897">
        <w:rPr>
          <w:lang w:val="zh-CN"/>
        </w:rPr>
        <w:t>、安道尔</w:t>
      </w:r>
      <w:r>
        <w:rPr>
          <w:lang w:val="zh-CN"/>
        </w:rPr>
        <w:t>*</w:t>
      </w:r>
      <w:r>
        <w:rPr>
          <w:lang w:val="zh-CN"/>
        </w:rPr>
        <w:t>、</w:t>
      </w:r>
      <w:r w:rsidRPr="00492897">
        <w:rPr>
          <w:lang w:val="zh-CN"/>
        </w:rPr>
        <w:t>奥地利</w:t>
      </w:r>
      <w:r>
        <w:rPr>
          <w:lang w:val="zh-CN"/>
        </w:rPr>
        <w:t>*</w:t>
      </w:r>
      <w:r>
        <w:rPr>
          <w:lang w:val="zh-CN"/>
        </w:rPr>
        <w:t>、</w:t>
      </w:r>
      <w:r w:rsidRPr="00492897">
        <w:rPr>
          <w:lang w:val="zh-CN"/>
        </w:rPr>
        <w:t>比利时</w:t>
      </w:r>
      <w:r>
        <w:rPr>
          <w:lang w:val="zh-CN"/>
        </w:rPr>
        <w:t>*</w:t>
      </w:r>
      <w:r>
        <w:rPr>
          <w:lang w:val="zh-CN"/>
        </w:rPr>
        <w:t>、</w:t>
      </w:r>
      <w:r w:rsidRPr="00492897">
        <w:rPr>
          <w:lang w:val="zh-CN"/>
        </w:rPr>
        <w:t>波斯尼亚和黑塞哥维那</w:t>
      </w:r>
      <w:r>
        <w:rPr>
          <w:lang w:val="zh-CN"/>
        </w:rPr>
        <w:t>*</w:t>
      </w:r>
      <w:r>
        <w:rPr>
          <w:lang w:val="zh-CN"/>
        </w:rPr>
        <w:t>、</w:t>
      </w:r>
      <w:r w:rsidRPr="00492897">
        <w:rPr>
          <w:lang w:val="zh-CN"/>
        </w:rPr>
        <w:t>保加利亚</w:t>
      </w:r>
      <w:r>
        <w:rPr>
          <w:lang w:val="zh-CN"/>
        </w:rPr>
        <w:t>*</w:t>
      </w:r>
      <w:r>
        <w:rPr>
          <w:lang w:val="zh-CN"/>
        </w:rPr>
        <w:t>、</w:t>
      </w:r>
      <w:r w:rsidRPr="00492897">
        <w:rPr>
          <w:lang w:val="zh-CN"/>
        </w:rPr>
        <w:t>智利</w:t>
      </w:r>
      <w:r>
        <w:rPr>
          <w:lang w:val="zh-CN"/>
        </w:rPr>
        <w:t>*</w:t>
      </w:r>
      <w:r>
        <w:rPr>
          <w:lang w:val="zh-CN"/>
        </w:rPr>
        <w:t>、</w:t>
      </w:r>
      <w:r w:rsidRPr="00492897">
        <w:rPr>
          <w:lang w:val="zh-CN"/>
        </w:rPr>
        <w:t>哥斯达黎加</w:t>
      </w:r>
      <w:r>
        <w:rPr>
          <w:lang w:val="zh-CN"/>
        </w:rPr>
        <w:t>*</w:t>
      </w:r>
      <w:r>
        <w:rPr>
          <w:lang w:val="zh-CN"/>
        </w:rPr>
        <w:t>、</w:t>
      </w:r>
      <w:r w:rsidRPr="00492897">
        <w:rPr>
          <w:lang w:val="zh-CN"/>
        </w:rPr>
        <w:t>克罗地亚</w:t>
      </w:r>
      <w:r>
        <w:rPr>
          <w:lang w:val="zh-CN"/>
        </w:rPr>
        <w:t>*</w:t>
      </w:r>
      <w:r>
        <w:rPr>
          <w:lang w:val="zh-CN"/>
        </w:rPr>
        <w:t>、</w:t>
      </w:r>
      <w:r w:rsidRPr="00492897">
        <w:rPr>
          <w:lang w:val="zh-CN"/>
        </w:rPr>
        <w:t>捷克、丹麦</w:t>
      </w:r>
      <w:r>
        <w:rPr>
          <w:lang w:val="zh-CN"/>
        </w:rPr>
        <w:t>*</w:t>
      </w:r>
      <w:r>
        <w:rPr>
          <w:lang w:val="zh-CN"/>
        </w:rPr>
        <w:t>、</w:t>
      </w:r>
      <w:r w:rsidRPr="00492897">
        <w:rPr>
          <w:lang w:val="zh-CN"/>
        </w:rPr>
        <w:t>厄瓜多尔</w:t>
      </w:r>
      <w:r>
        <w:rPr>
          <w:lang w:val="zh-CN"/>
        </w:rPr>
        <w:t>*</w:t>
      </w:r>
      <w:r>
        <w:rPr>
          <w:lang w:val="zh-CN"/>
        </w:rPr>
        <w:t>、</w:t>
      </w:r>
      <w:r w:rsidRPr="00492897">
        <w:rPr>
          <w:lang w:val="zh-CN"/>
        </w:rPr>
        <w:t>爱沙尼亚</w:t>
      </w:r>
      <w:r>
        <w:rPr>
          <w:lang w:val="zh-CN"/>
        </w:rPr>
        <w:t>*</w:t>
      </w:r>
      <w:r>
        <w:rPr>
          <w:lang w:val="zh-CN"/>
        </w:rPr>
        <w:t>、</w:t>
      </w:r>
      <w:r w:rsidRPr="00492897">
        <w:rPr>
          <w:lang w:val="zh-CN"/>
        </w:rPr>
        <w:t>斐济</w:t>
      </w:r>
      <w:r>
        <w:rPr>
          <w:lang w:val="zh-CN"/>
        </w:rPr>
        <w:t>*</w:t>
      </w:r>
      <w:r>
        <w:rPr>
          <w:lang w:val="zh-CN"/>
        </w:rPr>
        <w:t>、</w:t>
      </w:r>
      <w:r w:rsidRPr="00492897">
        <w:rPr>
          <w:lang w:val="zh-CN"/>
        </w:rPr>
        <w:t>芬兰、德国、希腊</w:t>
      </w:r>
      <w:r>
        <w:rPr>
          <w:lang w:val="zh-CN"/>
        </w:rPr>
        <w:t>*</w:t>
      </w:r>
      <w:r>
        <w:rPr>
          <w:lang w:val="zh-CN"/>
        </w:rPr>
        <w:t>、</w:t>
      </w:r>
      <w:r w:rsidRPr="00492897">
        <w:rPr>
          <w:lang w:val="zh-CN"/>
        </w:rPr>
        <w:t>匈牙利</w:t>
      </w:r>
      <w:r>
        <w:rPr>
          <w:lang w:val="zh-CN"/>
        </w:rPr>
        <w:t>*</w:t>
      </w:r>
      <w:r>
        <w:rPr>
          <w:lang w:val="zh-CN"/>
        </w:rPr>
        <w:t>、</w:t>
      </w:r>
      <w:r w:rsidRPr="00492897">
        <w:rPr>
          <w:lang w:val="zh-CN"/>
        </w:rPr>
        <w:t>冰岛</w:t>
      </w:r>
      <w:r>
        <w:rPr>
          <w:lang w:val="zh-CN"/>
        </w:rPr>
        <w:t>*</w:t>
      </w:r>
      <w:r>
        <w:rPr>
          <w:lang w:val="zh-CN"/>
        </w:rPr>
        <w:t>、</w:t>
      </w:r>
      <w:r w:rsidRPr="00492897">
        <w:rPr>
          <w:lang w:val="zh-CN"/>
        </w:rPr>
        <w:t>伊拉克</w:t>
      </w:r>
      <w:r>
        <w:rPr>
          <w:lang w:val="zh-CN"/>
        </w:rPr>
        <w:t>*</w:t>
      </w:r>
      <w:r>
        <w:rPr>
          <w:lang w:val="zh-CN"/>
        </w:rPr>
        <w:t>、</w:t>
      </w:r>
      <w:r w:rsidRPr="00492897">
        <w:rPr>
          <w:lang w:val="zh-CN"/>
        </w:rPr>
        <w:t>爱尔兰</w:t>
      </w:r>
      <w:r>
        <w:rPr>
          <w:lang w:val="zh-CN"/>
        </w:rPr>
        <w:t>*</w:t>
      </w:r>
      <w:r>
        <w:rPr>
          <w:lang w:val="zh-CN"/>
        </w:rPr>
        <w:t>、</w:t>
      </w:r>
      <w:r w:rsidRPr="00492897">
        <w:rPr>
          <w:lang w:val="zh-CN"/>
        </w:rPr>
        <w:t>意大利</w:t>
      </w:r>
      <w:r>
        <w:rPr>
          <w:lang w:val="zh-CN"/>
        </w:rPr>
        <w:t>*</w:t>
      </w:r>
      <w:r>
        <w:rPr>
          <w:lang w:val="zh-CN"/>
        </w:rPr>
        <w:t>、</w:t>
      </w:r>
      <w:r w:rsidRPr="00492897">
        <w:rPr>
          <w:lang w:val="zh-CN"/>
        </w:rPr>
        <w:t>拉脱维亚</w:t>
      </w:r>
      <w:r>
        <w:rPr>
          <w:lang w:val="zh-CN"/>
        </w:rPr>
        <w:t>*</w:t>
      </w:r>
      <w:r>
        <w:rPr>
          <w:lang w:val="zh-CN"/>
        </w:rPr>
        <w:t>、</w:t>
      </w:r>
      <w:r w:rsidRPr="00492897">
        <w:rPr>
          <w:lang w:val="zh-CN"/>
        </w:rPr>
        <w:t>列支敦士登</w:t>
      </w:r>
      <w:r>
        <w:rPr>
          <w:lang w:val="zh-CN"/>
        </w:rPr>
        <w:t>*</w:t>
      </w:r>
      <w:r>
        <w:rPr>
          <w:lang w:val="zh-CN"/>
        </w:rPr>
        <w:t>、</w:t>
      </w:r>
      <w:r w:rsidRPr="00492897">
        <w:rPr>
          <w:lang w:val="zh-CN"/>
        </w:rPr>
        <w:t>立陶宛、卢森堡、马耳他</w:t>
      </w:r>
      <w:r>
        <w:rPr>
          <w:lang w:val="zh-CN"/>
        </w:rPr>
        <w:t>*</w:t>
      </w:r>
      <w:r>
        <w:rPr>
          <w:lang w:val="zh-CN"/>
        </w:rPr>
        <w:t>、</w:t>
      </w:r>
      <w:r w:rsidRPr="00492897">
        <w:rPr>
          <w:lang w:val="zh-CN"/>
        </w:rPr>
        <w:t>墨西哥、摩纳哥</w:t>
      </w:r>
      <w:r>
        <w:rPr>
          <w:lang w:val="zh-CN"/>
        </w:rPr>
        <w:t>*</w:t>
      </w:r>
      <w:r>
        <w:rPr>
          <w:lang w:val="zh-CN"/>
        </w:rPr>
        <w:t>、</w:t>
      </w:r>
      <w:r w:rsidRPr="00492897">
        <w:rPr>
          <w:lang w:val="zh-CN"/>
        </w:rPr>
        <w:t>黑山、荷兰、挪威</w:t>
      </w:r>
      <w:r>
        <w:rPr>
          <w:lang w:val="zh-CN"/>
        </w:rPr>
        <w:t>*</w:t>
      </w:r>
      <w:r>
        <w:rPr>
          <w:lang w:val="zh-CN"/>
        </w:rPr>
        <w:t>、</w:t>
      </w:r>
      <w:r w:rsidRPr="00492897">
        <w:rPr>
          <w:lang w:val="zh-CN"/>
        </w:rPr>
        <w:t>巴拉圭、秘鲁</w:t>
      </w:r>
      <w:r>
        <w:rPr>
          <w:lang w:val="zh-CN"/>
        </w:rPr>
        <w:t>*</w:t>
      </w:r>
      <w:r>
        <w:rPr>
          <w:lang w:val="zh-CN"/>
        </w:rPr>
        <w:t>、</w:t>
      </w:r>
      <w:r w:rsidRPr="00492897">
        <w:rPr>
          <w:lang w:val="zh-CN"/>
        </w:rPr>
        <w:t>葡萄牙</w:t>
      </w:r>
      <w:r>
        <w:rPr>
          <w:lang w:val="zh-CN"/>
        </w:rPr>
        <w:t>*</w:t>
      </w:r>
      <w:r>
        <w:rPr>
          <w:lang w:val="zh-CN"/>
        </w:rPr>
        <w:t>、</w:t>
      </w:r>
      <w:r w:rsidRPr="00492897">
        <w:rPr>
          <w:lang w:val="zh-CN"/>
        </w:rPr>
        <w:t>罗马尼亚</w:t>
      </w:r>
      <w:r>
        <w:rPr>
          <w:lang w:val="zh-CN"/>
        </w:rPr>
        <w:t>*</w:t>
      </w:r>
      <w:r>
        <w:rPr>
          <w:lang w:val="zh-CN"/>
        </w:rPr>
        <w:t>、</w:t>
      </w:r>
      <w:r w:rsidRPr="00492897">
        <w:rPr>
          <w:lang w:val="zh-CN"/>
        </w:rPr>
        <w:t>圣马力诺</w:t>
      </w:r>
      <w:r>
        <w:rPr>
          <w:lang w:val="zh-CN"/>
        </w:rPr>
        <w:t>*</w:t>
      </w:r>
      <w:r>
        <w:rPr>
          <w:lang w:val="zh-CN"/>
        </w:rPr>
        <w:t>、</w:t>
      </w:r>
      <w:r w:rsidRPr="00492897">
        <w:rPr>
          <w:lang w:val="zh-CN"/>
        </w:rPr>
        <w:t>斯洛伐克</w:t>
      </w:r>
      <w:r>
        <w:rPr>
          <w:lang w:val="zh-CN"/>
        </w:rPr>
        <w:t>*</w:t>
      </w:r>
      <w:r>
        <w:rPr>
          <w:lang w:val="zh-CN"/>
        </w:rPr>
        <w:t>、</w:t>
      </w:r>
      <w:r w:rsidRPr="00492897">
        <w:rPr>
          <w:lang w:val="zh-CN"/>
        </w:rPr>
        <w:t>斯洛文尼亚</w:t>
      </w:r>
      <w:r>
        <w:rPr>
          <w:lang w:val="zh-CN"/>
        </w:rPr>
        <w:t>*</w:t>
      </w:r>
      <w:r>
        <w:rPr>
          <w:lang w:val="zh-CN"/>
        </w:rPr>
        <w:t>、</w:t>
      </w:r>
      <w:r w:rsidRPr="00492897">
        <w:rPr>
          <w:lang w:val="zh-CN"/>
        </w:rPr>
        <w:t>西班牙</w:t>
      </w:r>
      <w:r>
        <w:rPr>
          <w:lang w:val="zh-CN"/>
        </w:rPr>
        <w:t>*</w:t>
      </w:r>
      <w:r>
        <w:rPr>
          <w:lang w:val="zh-CN"/>
        </w:rPr>
        <w:t>、</w:t>
      </w:r>
      <w:r w:rsidRPr="00492897">
        <w:rPr>
          <w:lang w:val="zh-CN"/>
        </w:rPr>
        <w:t>瑞典</w:t>
      </w:r>
      <w:r>
        <w:rPr>
          <w:lang w:val="zh-CN"/>
        </w:rPr>
        <w:t>*</w:t>
      </w:r>
      <w:r>
        <w:rPr>
          <w:lang w:val="zh-CN"/>
        </w:rPr>
        <w:t>、</w:t>
      </w:r>
      <w:r w:rsidRPr="00492897">
        <w:rPr>
          <w:lang w:val="zh-CN"/>
        </w:rPr>
        <w:t>瑞士</w:t>
      </w:r>
      <w:r>
        <w:rPr>
          <w:lang w:val="zh-CN"/>
        </w:rPr>
        <w:t>*</w:t>
      </w:r>
      <w:r>
        <w:rPr>
          <w:lang w:val="zh-CN"/>
        </w:rPr>
        <w:t>、</w:t>
      </w:r>
      <w:r w:rsidRPr="00492897">
        <w:rPr>
          <w:lang w:val="zh-CN"/>
        </w:rPr>
        <w:t>乌克兰</w:t>
      </w:r>
      <w:r w:rsidR="00DF39BE">
        <w:rPr>
          <w:rFonts w:hint="eastAsia"/>
          <w:lang w:val="zh-CN"/>
        </w:rPr>
        <w:t>和</w:t>
      </w:r>
      <w:r w:rsidRPr="00492897">
        <w:rPr>
          <w:lang w:val="zh-CN"/>
        </w:rPr>
        <w:t>乌拉圭</w:t>
      </w:r>
      <w:r w:rsidRPr="00492897">
        <w:rPr>
          <w:lang w:val="zh-CN"/>
        </w:rPr>
        <w:t>*</w:t>
      </w:r>
      <w:r w:rsidRPr="00492897">
        <w:rPr>
          <w:lang w:val="zh-CN"/>
        </w:rPr>
        <w:t>：决议草案</w:t>
      </w:r>
    </w:p>
    <w:p w14:paraId="0012527B" w14:textId="7DC46CB3" w:rsidR="00C3030F" w:rsidRPr="00492897" w:rsidRDefault="000E6BF9" w:rsidP="000E6BF9">
      <w:pPr>
        <w:pStyle w:val="H1GC"/>
        <w:tabs>
          <w:tab w:val="left" w:pos="1843"/>
        </w:tabs>
      </w:pPr>
      <w:r>
        <w:rPr>
          <w:lang w:val="zh-CN"/>
        </w:rPr>
        <w:tab/>
      </w:r>
      <w:r>
        <w:rPr>
          <w:lang w:val="zh-CN"/>
        </w:rPr>
        <w:tab/>
      </w:r>
      <w:r w:rsidR="00C3030F" w:rsidRPr="00492897">
        <w:rPr>
          <w:lang w:val="zh-CN"/>
        </w:rPr>
        <w:t>51/…</w:t>
      </w:r>
      <w:r>
        <w:rPr>
          <w:lang w:val="zh-CN"/>
        </w:rPr>
        <w:tab/>
      </w:r>
      <w:r w:rsidR="00C3030F" w:rsidRPr="00492897">
        <w:rPr>
          <w:lang w:val="zh-CN"/>
        </w:rPr>
        <w:t>享有安全饮用水和卫生设施的人权</w:t>
      </w:r>
    </w:p>
    <w:p w14:paraId="59F2D8FA" w14:textId="738B1585" w:rsidR="00C3030F" w:rsidRPr="000E6BF9" w:rsidRDefault="00C3030F" w:rsidP="000E6BF9">
      <w:pPr>
        <w:pStyle w:val="SingleTxtGC"/>
        <w:rPr>
          <w:rFonts w:ascii="Time New Roman" w:eastAsia="楷体" w:hAnsi="Time New Roman" w:hint="eastAsia"/>
          <w:i/>
          <w:iCs/>
        </w:rPr>
      </w:pPr>
      <w:r w:rsidRPr="00492897">
        <w:rPr>
          <w:lang w:val="zh-CN"/>
        </w:rPr>
        <w:tab/>
      </w:r>
      <w:r w:rsidRPr="000E6BF9">
        <w:rPr>
          <w:rFonts w:ascii="Time New Roman" w:eastAsia="楷体" w:hAnsi="Time New Roman"/>
          <w:lang w:val="zh-CN"/>
        </w:rPr>
        <w:t>人权理事会，</w:t>
      </w:r>
    </w:p>
    <w:p w14:paraId="67E8C163" w14:textId="77777777" w:rsidR="000E6BF9" w:rsidRDefault="00C3030F" w:rsidP="000E6BF9">
      <w:pPr>
        <w:pStyle w:val="SingleTxtGC"/>
        <w:rPr>
          <w:iCs/>
        </w:rPr>
      </w:pPr>
      <w:r w:rsidRPr="00492897">
        <w:rPr>
          <w:lang w:val="zh-CN"/>
        </w:rPr>
        <w:tab/>
      </w:r>
      <w:r w:rsidRPr="00492897">
        <w:rPr>
          <w:rFonts w:eastAsia="楷体"/>
          <w:lang w:val="zh-CN"/>
        </w:rPr>
        <w:t>遵循</w:t>
      </w:r>
      <w:r w:rsidRPr="00492897">
        <w:rPr>
          <w:lang w:val="zh-CN"/>
        </w:rPr>
        <w:t>《联合国宪章》的宗旨和原则，</w:t>
      </w:r>
    </w:p>
    <w:p w14:paraId="7B5BE289" w14:textId="77777777" w:rsidR="000E6BF9" w:rsidRDefault="000E6BF9" w:rsidP="000E6BF9">
      <w:pPr>
        <w:pStyle w:val="SingleTxtGC"/>
        <w:rPr>
          <w:iCs/>
        </w:rPr>
      </w:pPr>
      <w:r>
        <w:rPr>
          <w:iCs/>
        </w:rPr>
        <w:tab/>
      </w:r>
      <w:r w:rsidR="00C3030F" w:rsidRPr="00492897">
        <w:rPr>
          <w:rFonts w:eastAsia="楷体"/>
          <w:lang w:val="zh-CN"/>
        </w:rPr>
        <w:t>回顾</w:t>
      </w:r>
      <w:r w:rsidR="00C3030F" w:rsidRPr="00492897">
        <w:rPr>
          <w:lang w:val="zh-CN"/>
        </w:rPr>
        <w:t>《世界人权宣言》、《经济社会文化权利国际公约》、《公民及政治权利国际公约》、《消除一切形式种族歧视国际公约》、《消除对妇女一切形式歧视公约》、《儿童权利公约》和《残疾人权利公约》，</w:t>
      </w:r>
    </w:p>
    <w:p w14:paraId="275636F3" w14:textId="77777777" w:rsidR="000E6BF9" w:rsidRDefault="000E6BF9" w:rsidP="000E6BF9">
      <w:pPr>
        <w:pStyle w:val="SingleTxtGC"/>
        <w:rPr>
          <w:iCs/>
        </w:rPr>
      </w:pPr>
      <w:r>
        <w:rPr>
          <w:iCs/>
        </w:rPr>
        <w:tab/>
      </w:r>
      <w:r w:rsidR="00C3030F" w:rsidRPr="00492897">
        <w:rPr>
          <w:rFonts w:eastAsia="楷体"/>
          <w:lang w:val="zh-CN"/>
        </w:rPr>
        <w:t>又回顾</w:t>
      </w:r>
      <w:r w:rsidR="00C3030F" w:rsidRPr="00492897">
        <w:rPr>
          <w:lang w:val="zh-CN"/>
        </w:rPr>
        <w:t>《维也纳宣言和行动纲领》，其中重申所有人权都是普遍、不可分割、相互依存和相互关联的，必须</w:t>
      </w:r>
      <w:r w:rsidR="00C3030F" w:rsidRPr="00492897">
        <w:rPr>
          <w:rFonts w:hint="eastAsia"/>
          <w:lang w:val="zh-CN"/>
        </w:rPr>
        <w:t>以公正和平等的方式，在同样的基础上，以同样的重视程度，全面对待所有人权</w:t>
      </w:r>
      <w:r w:rsidR="00C3030F" w:rsidRPr="00492897">
        <w:rPr>
          <w:lang w:val="zh-CN"/>
        </w:rPr>
        <w:t>，各国有义务促进和保护所有人权，</w:t>
      </w:r>
      <w:r w:rsidR="00C3030F" w:rsidRPr="00492897">
        <w:rPr>
          <w:rFonts w:hint="eastAsia"/>
          <w:lang w:val="zh-CN"/>
        </w:rPr>
        <w:t>并且</w:t>
      </w:r>
      <w:r w:rsidR="00C3030F" w:rsidRPr="00492897">
        <w:rPr>
          <w:lang w:val="zh-CN"/>
        </w:rPr>
        <w:t>还重申发展权，</w:t>
      </w:r>
    </w:p>
    <w:p w14:paraId="749B1035" w14:textId="77777777" w:rsidR="000E6BF9" w:rsidRDefault="000E6BF9" w:rsidP="000E6BF9">
      <w:pPr>
        <w:pStyle w:val="SingleTxtGC"/>
        <w:rPr>
          <w:iCs/>
        </w:rPr>
      </w:pPr>
      <w:r>
        <w:rPr>
          <w:iCs/>
        </w:rPr>
        <w:tab/>
      </w:r>
      <w:r w:rsidR="00C3030F" w:rsidRPr="00492897">
        <w:rPr>
          <w:rFonts w:eastAsia="楷体"/>
          <w:lang w:val="zh-CN"/>
        </w:rPr>
        <w:t>重申</w:t>
      </w:r>
      <w:r w:rsidR="00C3030F" w:rsidRPr="00492897">
        <w:rPr>
          <w:lang w:val="zh-CN"/>
        </w:rPr>
        <w:t>人权理事会以往关于享有安全饮用水和卫生设施的人权的所有决议，特别是</w:t>
      </w:r>
      <w:r w:rsidR="00C3030F" w:rsidRPr="00492897">
        <w:rPr>
          <w:lang w:val="zh-CN"/>
        </w:rPr>
        <w:t>2020</w:t>
      </w:r>
      <w:r w:rsidR="00C3030F" w:rsidRPr="00492897">
        <w:rPr>
          <w:lang w:val="zh-CN"/>
        </w:rPr>
        <w:t>年</w:t>
      </w:r>
      <w:r w:rsidR="00C3030F" w:rsidRPr="00492897">
        <w:rPr>
          <w:lang w:val="zh-CN"/>
        </w:rPr>
        <w:t>10</w:t>
      </w:r>
      <w:r w:rsidR="00C3030F" w:rsidRPr="00492897">
        <w:rPr>
          <w:lang w:val="zh-CN"/>
        </w:rPr>
        <w:t>月</w:t>
      </w:r>
      <w:r w:rsidR="00C3030F" w:rsidRPr="00492897">
        <w:rPr>
          <w:lang w:val="zh-CN"/>
        </w:rPr>
        <w:t>6</w:t>
      </w:r>
      <w:r w:rsidR="00C3030F" w:rsidRPr="00492897">
        <w:rPr>
          <w:lang w:val="zh-CN"/>
        </w:rPr>
        <w:t>日第</w:t>
      </w:r>
      <w:r w:rsidR="00C3030F" w:rsidRPr="00492897">
        <w:rPr>
          <w:lang w:val="zh-CN"/>
        </w:rPr>
        <w:t>45/8</w:t>
      </w:r>
      <w:r w:rsidR="00C3030F" w:rsidRPr="00492897">
        <w:rPr>
          <w:lang w:val="zh-CN"/>
        </w:rPr>
        <w:t>号决议，</w:t>
      </w:r>
    </w:p>
    <w:p w14:paraId="247F9869" w14:textId="77777777" w:rsidR="000E6BF9" w:rsidRDefault="000E6BF9" w:rsidP="000E6BF9">
      <w:pPr>
        <w:pStyle w:val="SingleTxtGC"/>
        <w:rPr>
          <w:iCs/>
        </w:rPr>
      </w:pPr>
      <w:r>
        <w:rPr>
          <w:iCs/>
        </w:rPr>
        <w:tab/>
      </w:r>
      <w:r w:rsidR="00C3030F" w:rsidRPr="00492897">
        <w:rPr>
          <w:rFonts w:eastAsia="楷体"/>
          <w:lang w:val="zh-CN"/>
        </w:rPr>
        <w:t>回顾</w:t>
      </w:r>
      <w:r w:rsidR="00C3030F" w:rsidRPr="00492897">
        <w:rPr>
          <w:lang w:val="zh-CN"/>
        </w:rPr>
        <w:t>大会以往关于享有安全饮用水和卫生设施的人权的所有决议，特别是</w:t>
      </w:r>
      <w:r w:rsidR="00C3030F" w:rsidRPr="00492897">
        <w:rPr>
          <w:lang w:val="zh-CN"/>
        </w:rPr>
        <w:t>2010</w:t>
      </w:r>
      <w:r w:rsidR="00C3030F" w:rsidRPr="00492897">
        <w:rPr>
          <w:lang w:val="zh-CN"/>
        </w:rPr>
        <w:t>年</w:t>
      </w:r>
      <w:r w:rsidR="00C3030F" w:rsidRPr="00492897">
        <w:rPr>
          <w:lang w:val="zh-CN"/>
        </w:rPr>
        <w:t>7</w:t>
      </w:r>
      <w:r w:rsidR="00C3030F" w:rsidRPr="00492897">
        <w:rPr>
          <w:lang w:val="zh-CN"/>
        </w:rPr>
        <w:t>月</w:t>
      </w:r>
      <w:r w:rsidR="00C3030F" w:rsidRPr="00492897">
        <w:rPr>
          <w:lang w:val="zh-CN"/>
        </w:rPr>
        <w:t>28</w:t>
      </w:r>
      <w:r w:rsidR="00C3030F" w:rsidRPr="00492897">
        <w:rPr>
          <w:lang w:val="zh-CN"/>
        </w:rPr>
        <w:t>日第</w:t>
      </w:r>
      <w:r w:rsidR="00C3030F" w:rsidRPr="00492897">
        <w:rPr>
          <w:lang w:val="zh-CN"/>
        </w:rPr>
        <w:t>64/292</w:t>
      </w:r>
      <w:r w:rsidR="00C3030F" w:rsidRPr="00492897">
        <w:rPr>
          <w:lang w:val="zh-CN"/>
        </w:rPr>
        <w:t>号决议，大会在其中确认，享有安全清洁饮用水和卫</w:t>
      </w:r>
      <w:r w:rsidR="00C3030F" w:rsidRPr="00492897">
        <w:rPr>
          <w:lang w:val="zh-CN"/>
        </w:rPr>
        <w:lastRenderedPageBreak/>
        <w:t>生设施的权利是一项人权，对充分享有生命和所有人权至关重要，以及</w:t>
      </w:r>
      <w:r w:rsidR="00C3030F" w:rsidRPr="00492897">
        <w:rPr>
          <w:lang w:val="zh-CN"/>
        </w:rPr>
        <w:t>2021</w:t>
      </w:r>
      <w:r w:rsidR="00C3030F" w:rsidRPr="00492897">
        <w:rPr>
          <w:lang w:val="zh-CN"/>
        </w:rPr>
        <w:t>年</w:t>
      </w:r>
      <w:r w:rsidR="00C3030F" w:rsidRPr="00492897">
        <w:rPr>
          <w:lang w:val="zh-CN"/>
        </w:rPr>
        <w:t>12</w:t>
      </w:r>
      <w:r w:rsidR="00C3030F" w:rsidRPr="00492897">
        <w:rPr>
          <w:lang w:val="zh-CN"/>
        </w:rPr>
        <w:t>月</w:t>
      </w:r>
      <w:r w:rsidR="00C3030F" w:rsidRPr="00492897">
        <w:rPr>
          <w:lang w:val="zh-CN"/>
        </w:rPr>
        <w:t>16</w:t>
      </w:r>
      <w:r w:rsidR="00C3030F" w:rsidRPr="00492897">
        <w:rPr>
          <w:lang w:val="zh-CN"/>
        </w:rPr>
        <w:t>日第</w:t>
      </w:r>
      <w:r w:rsidR="00C3030F" w:rsidRPr="00492897">
        <w:rPr>
          <w:lang w:val="zh-CN"/>
        </w:rPr>
        <w:t>76/153</w:t>
      </w:r>
      <w:r w:rsidR="00C3030F" w:rsidRPr="00492897">
        <w:rPr>
          <w:lang w:val="zh-CN"/>
        </w:rPr>
        <w:t>号决议，</w:t>
      </w:r>
    </w:p>
    <w:p w14:paraId="625E13D3" w14:textId="77777777" w:rsidR="000E6BF9" w:rsidRDefault="000E6BF9" w:rsidP="000E6BF9">
      <w:pPr>
        <w:pStyle w:val="SingleTxtGC"/>
        <w:rPr>
          <w:iCs/>
        </w:rPr>
      </w:pPr>
      <w:r>
        <w:rPr>
          <w:iCs/>
        </w:rPr>
        <w:tab/>
      </w:r>
      <w:r w:rsidR="00C3030F" w:rsidRPr="00492897">
        <w:rPr>
          <w:rFonts w:eastAsia="楷体"/>
          <w:lang w:val="zh-CN"/>
        </w:rPr>
        <w:t>又回顾</w:t>
      </w:r>
      <w:r w:rsidR="00C3030F" w:rsidRPr="00492897">
        <w:rPr>
          <w:lang w:val="zh-CN"/>
        </w:rPr>
        <w:t>各国在确保充分实现所有人权方面负有首要责任，并应独自或通过国际援助与合作，特别是经济和技术援助与合作，最大限度地利用现有资源，采取措施逐步充分实现享有安全饮用水和卫生设施的权利，该项权利源于适当生活水准权，与享有能达到的最高标准身心健康的权利以及享有生命和人格尊严的权利密切相关，</w:t>
      </w:r>
    </w:p>
    <w:p w14:paraId="346B1853" w14:textId="77777777" w:rsidR="000E6BF9" w:rsidRDefault="000E6BF9" w:rsidP="000E6BF9">
      <w:pPr>
        <w:pStyle w:val="SingleTxtGC"/>
        <w:rPr>
          <w:iCs/>
        </w:rPr>
      </w:pPr>
      <w:r>
        <w:rPr>
          <w:iCs/>
        </w:rPr>
        <w:tab/>
      </w:r>
      <w:r w:rsidR="00C3030F" w:rsidRPr="00492897">
        <w:rPr>
          <w:rFonts w:eastAsia="楷体"/>
          <w:lang w:val="zh-CN"/>
        </w:rPr>
        <w:t>还回顾</w:t>
      </w:r>
      <w:r w:rsidR="00C3030F" w:rsidRPr="00492897">
        <w:rPr>
          <w:lang w:val="zh-CN"/>
        </w:rPr>
        <w:t>《国际人口与发展会议行动纲领》及其各次审查会议的成果文件，并重申《北京宣言》和《行动纲要》、大会第二十三届特别会议的成果文件，以及妇女地位委员</w:t>
      </w:r>
      <w:r w:rsidR="00C3030F" w:rsidRPr="00492897">
        <w:rPr>
          <w:rFonts w:hint="eastAsia"/>
          <w:lang w:val="es-ES"/>
        </w:rPr>
        <w:t>会</w:t>
      </w:r>
      <w:r w:rsidR="00C3030F" w:rsidRPr="00492897">
        <w:rPr>
          <w:lang w:val="zh-CN"/>
        </w:rPr>
        <w:t>在第四次妇女问题世界会议十周年、十五周年、二十周年和二十五周年之际通过的宣言，</w:t>
      </w:r>
    </w:p>
    <w:p w14:paraId="294BC1A3" w14:textId="273A740A" w:rsidR="000E6BF9" w:rsidRDefault="000E6BF9" w:rsidP="000E6BF9">
      <w:pPr>
        <w:pStyle w:val="SingleTxtGC"/>
        <w:rPr>
          <w:b/>
          <w:iCs/>
        </w:rPr>
      </w:pPr>
      <w:r>
        <w:rPr>
          <w:iCs/>
        </w:rPr>
        <w:tab/>
      </w:r>
      <w:r w:rsidR="00C3030F" w:rsidRPr="00492897">
        <w:rPr>
          <w:rFonts w:eastAsia="楷体"/>
          <w:lang w:val="zh-CN"/>
        </w:rPr>
        <w:t>重申</w:t>
      </w:r>
      <w:r w:rsidR="00C3030F" w:rsidRPr="00492897">
        <w:rPr>
          <w:lang w:val="zh-CN"/>
        </w:rPr>
        <w:t>大会</w:t>
      </w:r>
      <w:r w:rsidR="00C3030F" w:rsidRPr="00492897">
        <w:rPr>
          <w:lang w:val="zh-CN"/>
        </w:rPr>
        <w:t>2015</w:t>
      </w:r>
      <w:r w:rsidR="00C3030F" w:rsidRPr="00492897">
        <w:rPr>
          <w:lang w:val="zh-CN"/>
        </w:rPr>
        <w:t>年</w:t>
      </w:r>
      <w:r w:rsidR="00C3030F" w:rsidRPr="00492897">
        <w:rPr>
          <w:lang w:val="zh-CN"/>
        </w:rPr>
        <w:t>9</w:t>
      </w:r>
      <w:r w:rsidR="00C3030F" w:rsidRPr="00492897">
        <w:rPr>
          <w:lang w:val="zh-CN"/>
        </w:rPr>
        <w:t>月</w:t>
      </w:r>
      <w:r w:rsidR="00C3030F" w:rsidRPr="00492897">
        <w:rPr>
          <w:lang w:val="zh-CN"/>
        </w:rPr>
        <w:t>25</w:t>
      </w:r>
      <w:r w:rsidR="00C3030F" w:rsidRPr="00492897">
        <w:rPr>
          <w:lang w:val="zh-CN"/>
        </w:rPr>
        <w:t>日题为</w:t>
      </w:r>
      <w:r w:rsidR="00C3030F" w:rsidRPr="00492897">
        <w:rPr>
          <w:rFonts w:hint="eastAsia"/>
          <w:lang w:val="zh-CN"/>
        </w:rPr>
        <w:t>“</w:t>
      </w:r>
      <w:r w:rsidR="00C3030F" w:rsidRPr="00492897">
        <w:rPr>
          <w:lang w:val="zh-CN"/>
        </w:rPr>
        <w:t>变革我们的世界：</w:t>
      </w:r>
      <w:r w:rsidR="00C3030F" w:rsidRPr="00492897">
        <w:rPr>
          <w:lang w:val="zh-CN"/>
        </w:rPr>
        <w:t>2030</w:t>
      </w:r>
      <w:r w:rsidR="00C3030F" w:rsidRPr="00492897">
        <w:rPr>
          <w:lang w:val="zh-CN"/>
        </w:rPr>
        <w:t>年可持续发展议程</w:t>
      </w:r>
      <w:r w:rsidR="00C3030F" w:rsidRPr="00492897">
        <w:rPr>
          <w:rFonts w:hint="eastAsia"/>
          <w:lang w:val="zh-CN"/>
        </w:rPr>
        <w:t>”</w:t>
      </w:r>
      <w:r w:rsidR="00C3030F" w:rsidRPr="00492897">
        <w:rPr>
          <w:lang w:val="zh-CN"/>
        </w:rPr>
        <w:t>的第</w:t>
      </w:r>
      <w:r w:rsidR="00C3030F" w:rsidRPr="00492897">
        <w:rPr>
          <w:lang w:val="zh-CN"/>
        </w:rPr>
        <w:t>70/1</w:t>
      </w:r>
      <w:r w:rsidR="00C3030F" w:rsidRPr="00492897">
        <w:rPr>
          <w:lang w:val="zh-CN"/>
        </w:rPr>
        <w:t>号决议，其中要求采用统筹兼顾的方式，实现经济、社会和环境三个方面的可持续发展，确保不让任何一个人掉队；并特别提及关于确保为所有人提供水和卫生设施并对此进行可持续管理</w:t>
      </w:r>
      <w:r w:rsidR="00C3030F" w:rsidRPr="00492897">
        <w:rPr>
          <w:rFonts w:hint="eastAsia"/>
          <w:lang w:val="zh-CN"/>
        </w:rPr>
        <w:t>的</w:t>
      </w:r>
      <w:r w:rsidR="00C3030F" w:rsidRPr="00492897">
        <w:rPr>
          <w:lang w:val="zh-CN"/>
        </w:rPr>
        <w:t>可持续发展目标</w:t>
      </w:r>
      <w:r w:rsidR="00C3030F" w:rsidRPr="00492897">
        <w:rPr>
          <w:lang w:val="zh-CN"/>
        </w:rPr>
        <w:t>6,</w:t>
      </w:r>
      <w:r w:rsidR="00C2677B">
        <w:rPr>
          <w:lang w:val="zh-CN"/>
        </w:rPr>
        <w:t xml:space="preserve"> </w:t>
      </w:r>
      <w:r w:rsidR="00C3030F" w:rsidRPr="00492897">
        <w:rPr>
          <w:lang w:val="zh-CN"/>
        </w:rPr>
        <w:t>该目标反映了实现普遍和公平享有安全饮用水、环境卫生设施和经期保健</w:t>
      </w:r>
      <w:r w:rsidR="00C3030F" w:rsidRPr="00492897">
        <w:rPr>
          <w:rFonts w:hint="eastAsia"/>
          <w:lang w:val="zh-CN"/>
        </w:rPr>
        <w:t>及</w:t>
      </w:r>
      <w:r w:rsidR="00C3030F" w:rsidRPr="00492897">
        <w:rPr>
          <w:lang w:val="zh-CN"/>
        </w:rPr>
        <w:t>卫生等方面的个人卫生设施之间的联系，并力求改善水质、提供更安全的饮用水、减少缺水人数、在各级实施水资源的综合管理、保护和恢复与水有关的生态系统，并确保特别</w:t>
      </w:r>
      <w:r w:rsidR="00C3030F" w:rsidRPr="00492897">
        <w:rPr>
          <w:rFonts w:hint="eastAsia"/>
          <w:lang w:val="zh-CN"/>
        </w:rPr>
        <w:t>注重</w:t>
      </w:r>
      <w:r w:rsidR="00C3030F" w:rsidRPr="00492897">
        <w:rPr>
          <w:lang w:val="zh-CN"/>
        </w:rPr>
        <w:t>妇女和女童的需求和权利，</w:t>
      </w:r>
    </w:p>
    <w:p w14:paraId="1B474489" w14:textId="77777777" w:rsidR="000E6BF9" w:rsidRDefault="000E6BF9" w:rsidP="000E6BF9">
      <w:pPr>
        <w:pStyle w:val="SingleTxtGC"/>
        <w:rPr>
          <w:iCs/>
        </w:rPr>
      </w:pPr>
      <w:r>
        <w:rPr>
          <w:b/>
          <w:iCs/>
        </w:rPr>
        <w:tab/>
      </w:r>
      <w:r w:rsidR="00C3030F" w:rsidRPr="00492897">
        <w:rPr>
          <w:rFonts w:eastAsia="楷体"/>
          <w:lang w:val="zh-CN"/>
        </w:rPr>
        <w:t>回顾</w:t>
      </w:r>
      <w:r w:rsidR="00C3030F" w:rsidRPr="00492897">
        <w:rPr>
          <w:lang w:val="zh-CN"/>
        </w:rPr>
        <w:t>人权理事会关于气候变化与人权以及关于人权与环境的所有决议，其中包括理事会</w:t>
      </w:r>
      <w:r w:rsidR="00C3030F" w:rsidRPr="00492897">
        <w:rPr>
          <w:lang w:val="zh-CN"/>
        </w:rPr>
        <w:t>2021</w:t>
      </w:r>
      <w:r w:rsidR="00C3030F" w:rsidRPr="00492897">
        <w:rPr>
          <w:lang w:val="zh-CN"/>
        </w:rPr>
        <w:t>年</w:t>
      </w:r>
      <w:r w:rsidR="00C3030F" w:rsidRPr="00492897">
        <w:rPr>
          <w:lang w:val="zh-CN"/>
        </w:rPr>
        <w:t>10</w:t>
      </w:r>
      <w:r w:rsidR="00C3030F" w:rsidRPr="00492897">
        <w:rPr>
          <w:lang w:val="zh-CN"/>
        </w:rPr>
        <w:t>月</w:t>
      </w:r>
      <w:r w:rsidR="00C3030F" w:rsidRPr="00492897">
        <w:rPr>
          <w:lang w:val="zh-CN"/>
        </w:rPr>
        <w:t>8</w:t>
      </w:r>
      <w:r w:rsidR="00C3030F" w:rsidRPr="00492897">
        <w:rPr>
          <w:lang w:val="zh-CN"/>
        </w:rPr>
        <w:t>日第</w:t>
      </w:r>
      <w:r w:rsidR="00C3030F" w:rsidRPr="00492897">
        <w:rPr>
          <w:lang w:val="zh-CN"/>
        </w:rPr>
        <w:t>48/13</w:t>
      </w:r>
      <w:r w:rsidR="00C3030F" w:rsidRPr="00492897">
        <w:rPr>
          <w:lang w:val="zh-CN"/>
        </w:rPr>
        <w:t>号决议，以及大会</w:t>
      </w:r>
      <w:r w:rsidR="00C3030F" w:rsidRPr="00492897">
        <w:rPr>
          <w:lang w:val="zh-CN"/>
        </w:rPr>
        <w:t>2022</w:t>
      </w:r>
      <w:r w:rsidR="00C3030F" w:rsidRPr="00492897">
        <w:rPr>
          <w:lang w:val="zh-CN"/>
        </w:rPr>
        <w:t>年</w:t>
      </w:r>
      <w:r w:rsidR="00C3030F" w:rsidRPr="00492897">
        <w:rPr>
          <w:lang w:val="zh-CN"/>
        </w:rPr>
        <w:t>7</w:t>
      </w:r>
      <w:r w:rsidR="00C3030F" w:rsidRPr="00492897">
        <w:rPr>
          <w:lang w:val="zh-CN"/>
        </w:rPr>
        <w:t>月</w:t>
      </w:r>
      <w:r w:rsidR="00C3030F" w:rsidRPr="00492897">
        <w:rPr>
          <w:lang w:val="zh-CN"/>
        </w:rPr>
        <w:t>28</w:t>
      </w:r>
      <w:r w:rsidR="00C3030F" w:rsidRPr="00492897">
        <w:rPr>
          <w:lang w:val="zh-CN"/>
        </w:rPr>
        <w:t>日第</w:t>
      </w:r>
      <w:r w:rsidR="00C3030F" w:rsidRPr="00492897">
        <w:rPr>
          <w:lang w:val="zh-CN"/>
        </w:rPr>
        <w:t>76/300</w:t>
      </w:r>
      <w:r w:rsidR="00C3030F" w:rsidRPr="00492897">
        <w:rPr>
          <w:lang w:val="zh-CN"/>
        </w:rPr>
        <w:t>号决议，这两项决议的标题均为</w:t>
      </w:r>
      <w:r w:rsidR="00C3030F" w:rsidRPr="00492897">
        <w:rPr>
          <w:rFonts w:hint="eastAsia"/>
          <w:lang w:val="zh-CN"/>
        </w:rPr>
        <w:t>“</w:t>
      </w:r>
      <w:r w:rsidR="00C3030F" w:rsidRPr="00492897">
        <w:rPr>
          <w:lang w:val="zh-CN"/>
        </w:rPr>
        <w:t>享有清洁、健康和</w:t>
      </w:r>
      <w:proofErr w:type="gramStart"/>
      <w:r w:rsidR="00C3030F" w:rsidRPr="00492897">
        <w:rPr>
          <w:lang w:val="zh-CN"/>
        </w:rPr>
        <w:t>可</w:t>
      </w:r>
      <w:proofErr w:type="gramEnd"/>
      <w:r w:rsidR="00C3030F" w:rsidRPr="00492897">
        <w:rPr>
          <w:lang w:val="zh-CN"/>
        </w:rPr>
        <w:t>持续环境的人权</w:t>
      </w:r>
      <w:r w:rsidR="00C3030F" w:rsidRPr="00492897">
        <w:rPr>
          <w:rFonts w:hint="eastAsia"/>
          <w:lang w:val="zh-CN"/>
        </w:rPr>
        <w:t>”</w:t>
      </w:r>
      <w:r w:rsidR="00C3030F" w:rsidRPr="00492897">
        <w:rPr>
          <w:lang w:val="zh-CN"/>
        </w:rPr>
        <w:t>，</w:t>
      </w:r>
    </w:p>
    <w:p w14:paraId="1F4778A7" w14:textId="77777777" w:rsidR="000E6BF9" w:rsidRDefault="000E6BF9" w:rsidP="000E6BF9">
      <w:pPr>
        <w:pStyle w:val="SingleTxtGC"/>
        <w:rPr>
          <w:iCs/>
        </w:rPr>
      </w:pPr>
      <w:r>
        <w:rPr>
          <w:iCs/>
        </w:rPr>
        <w:tab/>
      </w:r>
      <w:bookmarkStart w:id="0" w:name="_Hlk115815005"/>
      <w:r w:rsidR="00C3030F" w:rsidRPr="00492897">
        <w:rPr>
          <w:rFonts w:eastAsia="楷体"/>
          <w:lang w:val="zh-CN"/>
        </w:rPr>
        <w:t>又回顾</w:t>
      </w:r>
      <w:r w:rsidR="00C3030F" w:rsidRPr="00492897">
        <w:rPr>
          <w:rFonts w:eastAsia="楷体" w:hint="eastAsia"/>
          <w:lang w:val="zh-CN"/>
        </w:rPr>
        <w:t>，</w:t>
      </w:r>
      <w:r w:rsidR="00C3030F" w:rsidRPr="00492897">
        <w:rPr>
          <w:lang w:val="zh-CN"/>
        </w:rPr>
        <w:t>享有安全饮用水和卫生设施的人权获得承认</w:t>
      </w:r>
      <w:r w:rsidR="00C3030F" w:rsidRPr="00492897">
        <w:rPr>
          <w:rFonts w:hint="eastAsia"/>
          <w:lang w:val="zh-CN"/>
        </w:rPr>
        <w:t>已逾</w:t>
      </w:r>
      <w:r w:rsidR="00C3030F" w:rsidRPr="00492897">
        <w:rPr>
          <w:lang w:val="zh-CN"/>
        </w:rPr>
        <w:t>十年，《</w:t>
      </w:r>
      <w:r w:rsidR="00C3030F" w:rsidRPr="00492897">
        <w:rPr>
          <w:lang w:val="zh-CN"/>
        </w:rPr>
        <w:t>2030</w:t>
      </w:r>
      <w:r w:rsidR="00C3030F" w:rsidRPr="00492897">
        <w:rPr>
          <w:lang w:val="zh-CN"/>
        </w:rPr>
        <w:t>年可持续发展议程》</w:t>
      </w:r>
      <w:r w:rsidR="00C3030F" w:rsidRPr="00492897">
        <w:rPr>
          <w:rFonts w:hint="eastAsia"/>
          <w:lang w:val="zh-CN"/>
        </w:rPr>
        <w:t>获得通过业已</w:t>
      </w:r>
      <w:r w:rsidR="00C3030F" w:rsidRPr="00492897">
        <w:rPr>
          <w:lang w:val="zh-CN"/>
        </w:rPr>
        <w:t>七年，</w:t>
      </w:r>
      <w:r w:rsidR="00C3030F" w:rsidRPr="00492897">
        <w:rPr>
          <w:rFonts w:hint="eastAsia"/>
          <w:lang w:val="zh-CN"/>
        </w:rPr>
        <w:t>再考虑到</w:t>
      </w:r>
      <w:r w:rsidR="00C3030F" w:rsidRPr="00492897">
        <w:rPr>
          <w:lang w:val="zh-CN"/>
        </w:rPr>
        <w:t>冠状病毒病大流行</w:t>
      </w:r>
      <w:r w:rsidR="00C3030F" w:rsidRPr="00492897">
        <w:rPr>
          <w:lang w:val="zh-CN"/>
        </w:rPr>
        <w:t>(COVID-19</w:t>
      </w:r>
      <w:r w:rsidR="00C3030F" w:rsidRPr="00492897">
        <w:rPr>
          <w:lang w:val="zh-CN"/>
        </w:rPr>
        <w:t>疫情</w:t>
      </w:r>
      <w:r w:rsidR="00C3030F" w:rsidRPr="00492897">
        <w:rPr>
          <w:lang w:val="zh-CN"/>
        </w:rPr>
        <w:t>)</w:t>
      </w:r>
      <w:r w:rsidR="00C3030F" w:rsidRPr="00492897">
        <w:rPr>
          <w:lang w:val="zh-CN"/>
        </w:rPr>
        <w:t>的</w:t>
      </w:r>
      <w:r w:rsidR="00C3030F" w:rsidRPr="00492897">
        <w:rPr>
          <w:rFonts w:hint="eastAsia"/>
          <w:lang w:val="zh-CN"/>
        </w:rPr>
        <w:t>情况</w:t>
      </w:r>
      <w:r w:rsidR="00C3030F" w:rsidRPr="00492897">
        <w:rPr>
          <w:lang w:val="zh-CN"/>
        </w:rPr>
        <w:t>，有助于真正实现享有安全饮用水和卫生设施的人权的综合方针</w:t>
      </w:r>
      <w:r w:rsidR="00C3030F" w:rsidRPr="00492897">
        <w:rPr>
          <w:rFonts w:hint="eastAsia"/>
          <w:lang w:val="zh-CN"/>
        </w:rPr>
        <w:t>，</w:t>
      </w:r>
      <w:r w:rsidR="00C3030F" w:rsidRPr="00492897">
        <w:rPr>
          <w:lang w:val="zh-CN"/>
        </w:rPr>
        <w:t>特别是通过解决不平等现象和确保特别关注所有妇女和女童的需求和权利</w:t>
      </w:r>
      <w:r w:rsidR="00C3030F" w:rsidRPr="00492897">
        <w:rPr>
          <w:rFonts w:hint="eastAsia"/>
          <w:lang w:val="zh-CN"/>
        </w:rPr>
        <w:t>加以</w:t>
      </w:r>
      <w:r w:rsidR="00C3030F" w:rsidRPr="00492897">
        <w:rPr>
          <w:lang w:val="zh-CN"/>
        </w:rPr>
        <w:t>实现</w:t>
      </w:r>
      <w:r w:rsidR="00C3030F" w:rsidRPr="00492897">
        <w:rPr>
          <w:rFonts w:hint="eastAsia"/>
          <w:lang w:val="zh-CN"/>
        </w:rPr>
        <w:t>，</w:t>
      </w:r>
      <w:r w:rsidR="00C3030F" w:rsidRPr="00492897">
        <w:rPr>
          <w:lang w:val="zh-CN"/>
        </w:rPr>
        <w:t>比以往任何时候都更有必要，</w:t>
      </w:r>
    </w:p>
    <w:p w14:paraId="0D4DD971" w14:textId="77777777" w:rsidR="000E6BF9" w:rsidRDefault="000E6BF9" w:rsidP="000E6BF9">
      <w:pPr>
        <w:pStyle w:val="SingleTxtGC"/>
        <w:rPr>
          <w:b/>
          <w:iCs/>
        </w:rPr>
      </w:pPr>
      <w:r>
        <w:rPr>
          <w:iCs/>
        </w:rPr>
        <w:tab/>
      </w:r>
      <w:bookmarkEnd w:id="0"/>
      <w:r w:rsidR="00C3030F" w:rsidRPr="00492897">
        <w:rPr>
          <w:rFonts w:eastAsia="楷体"/>
          <w:lang w:val="zh-CN"/>
        </w:rPr>
        <w:t>深为关切的是</w:t>
      </w:r>
      <w:r w:rsidR="00C3030F" w:rsidRPr="00492897">
        <w:rPr>
          <w:lang w:val="zh-CN"/>
        </w:rPr>
        <w:t>，受疫情影响，既有的不平等现象持续存在并且更加严重，妇女、女童以及边缘和弱势群体面临格外严重的风险，同时认识到当务之急是扩大获得适足饮用水和卫生服务，包括经期保健</w:t>
      </w:r>
      <w:r w:rsidR="00C3030F" w:rsidRPr="00492897">
        <w:rPr>
          <w:rFonts w:hint="eastAsia"/>
          <w:lang w:val="zh-CN"/>
        </w:rPr>
        <w:t>及</w:t>
      </w:r>
      <w:r w:rsidR="00C3030F" w:rsidRPr="00492897">
        <w:rPr>
          <w:lang w:val="zh-CN"/>
        </w:rPr>
        <w:t>卫生服务的机会，以及确保继续提供这方面的既有服务，包括性保健和生殖保健服务；还表示严重关切的是，全世界仍有</w:t>
      </w:r>
      <w:r w:rsidR="00C3030F" w:rsidRPr="00492897">
        <w:rPr>
          <w:lang w:val="zh-CN"/>
        </w:rPr>
        <w:t>23</w:t>
      </w:r>
      <w:r w:rsidR="00C3030F" w:rsidRPr="00492897">
        <w:rPr>
          <w:lang w:val="zh-CN"/>
        </w:rPr>
        <w:t>亿人家中没有防止</w:t>
      </w:r>
      <w:r w:rsidR="00C3030F" w:rsidRPr="00492897">
        <w:rPr>
          <w:rFonts w:hint="eastAsia"/>
          <w:lang w:val="zh-CN"/>
        </w:rPr>
        <w:t>COVID</w:t>
      </w:r>
      <w:r w:rsidR="00C3030F" w:rsidRPr="00492897">
        <w:rPr>
          <w:lang w:val="zh-CN"/>
        </w:rPr>
        <w:t>-19</w:t>
      </w:r>
      <w:r w:rsidR="00C3030F" w:rsidRPr="00492897">
        <w:rPr>
          <w:lang w:val="zh-CN"/>
        </w:rPr>
        <w:t>和其他传染病传播</w:t>
      </w:r>
      <w:r w:rsidR="00C3030F" w:rsidRPr="00492897">
        <w:rPr>
          <w:rFonts w:hint="eastAsia"/>
          <w:lang w:val="zh-CN"/>
        </w:rPr>
        <w:t>所急需的基本洗手</w:t>
      </w:r>
      <w:r w:rsidR="00C3030F" w:rsidRPr="00492897">
        <w:rPr>
          <w:lang w:val="zh-CN"/>
        </w:rPr>
        <w:t>设施，</w:t>
      </w:r>
    </w:p>
    <w:p w14:paraId="70F9FE57" w14:textId="77777777" w:rsidR="000E6BF9" w:rsidRDefault="000E6BF9" w:rsidP="000E6BF9">
      <w:pPr>
        <w:pStyle w:val="SingleTxtGC"/>
        <w:rPr>
          <w:b/>
          <w:iCs/>
        </w:rPr>
      </w:pPr>
      <w:r>
        <w:rPr>
          <w:b/>
          <w:iCs/>
        </w:rPr>
        <w:tab/>
      </w:r>
      <w:r w:rsidR="00C3030F" w:rsidRPr="00492897">
        <w:rPr>
          <w:rFonts w:eastAsia="楷体"/>
          <w:lang w:val="zh-CN"/>
        </w:rPr>
        <w:t>期待</w:t>
      </w:r>
      <w:r w:rsidR="00C3030F" w:rsidRPr="00492897">
        <w:rPr>
          <w:lang w:val="zh-CN"/>
        </w:rPr>
        <w:t>将于</w:t>
      </w:r>
      <w:r w:rsidR="00C3030F" w:rsidRPr="00492897">
        <w:rPr>
          <w:lang w:val="zh-CN"/>
        </w:rPr>
        <w:t>2023</w:t>
      </w:r>
      <w:r w:rsidR="00C3030F" w:rsidRPr="00492897">
        <w:rPr>
          <w:lang w:val="zh-CN"/>
        </w:rPr>
        <w:t>年</w:t>
      </w:r>
      <w:r w:rsidR="00C3030F" w:rsidRPr="00492897">
        <w:rPr>
          <w:lang w:val="zh-CN"/>
        </w:rPr>
        <w:t>3</w:t>
      </w:r>
      <w:r w:rsidR="00C3030F" w:rsidRPr="00492897">
        <w:rPr>
          <w:lang w:val="zh-CN"/>
        </w:rPr>
        <w:t>月</w:t>
      </w:r>
      <w:r w:rsidR="00C3030F" w:rsidRPr="00492897">
        <w:rPr>
          <w:lang w:val="zh-CN"/>
        </w:rPr>
        <w:t>22</w:t>
      </w:r>
      <w:r w:rsidR="00C3030F" w:rsidRPr="00492897">
        <w:rPr>
          <w:lang w:val="zh-CN"/>
        </w:rPr>
        <w:t>日至</w:t>
      </w:r>
      <w:r w:rsidR="00C3030F" w:rsidRPr="00492897">
        <w:rPr>
          <w:lang w:val="zh-CN"/>
        </w:rPr>
        <w:t>24</w:t>
      </w:r>
      <w:r w:rsidR="00C3030F" w:rsidRPr="00492897">
        <w:rPr>
          <w:lang w:val="zh-CN"/>
        </w:rPr>
        <w:t>日在纽约举办的联合国</w:t>
      </w:r>
      <w:r w:rsidR="00C3030F" w:rsidRPr="00492897">
        <w:rPr>
          <w:lang w:val="zh-CN"/>
        </w:rPr>
        <w:t>2018-2028</w:t>
      </w:r>
      <w:r w:rsidR="00C3030F" w:rsidRPr="00492897">
        <w:rPr>
          <w:rFonts w:hint="eastAsia"/>
          <w:lang w:val="zh-CN"/>
        </w:rPr>
        <w:t>“</w:t>
      </w:r>
      <w:r w:rsidR="00C3030F" w:rsidRPr="00492897">
        <w:rPr>
          <w:lang w:val="zh-CN"/>
        </w:rPr>
        <w:t>水促进可持续发展</w:t>
      </w:r>
      <w:r w:rsidR="00C3030F" w:rsidRPr="00492897">
        <w:rPr>
          <w:rFonts w:hint="eastAsia"/>
          <w:lang w:val="zh-CN"/>
        </w:rPr>
        <w:t>”</w:t>
      </w:r>
      <w:r w:rsidR="00C3030F" w:rsidRPr="00492897">
        <w:rPr>
          <w:lang w:val="zh-CN"/>
        </w:rPr>
        <w:t>国际行动十年目标执行情况中期全面审查会议</w:t>
      </w:r>
      <w:r w:rsidR="00C3030F" w:rsidRPr="00492897">
        <w:rPr>
          <w:lang w:val="zh-CN"/>
        </w:rPr>
        <w:t>(</w:t>
      </w:r>
      <w:r w:rsidR="00C3030F" w:rsidRPr="00492897">
        <w:rPr>
          <w:lang w:val="zh-CN"/>
        </w:rPr>
        <w:t>后称联合国</w:t>
      </w:r>
      <w:r w:rsidR="00C3030F" w:rsidRPr="00492897">
        <w:rPr>
          <w:lang w:val="zh-CN"/>
        </w:rPr>
        <w:t>2023</w:t>
      </w:r>
      <w:r w:rsidR="00C3030F" w:rsidRPr="00492897">
        <w:rPr>
          <w:lang w:val="zh-CN"/>
        </w:rPr>
        <w:t>年水事会议</w:t>
      </w:r>
      <w:r w:rsidR="00C3030F" w:rsidRPr="00492897">
        <w:rPr>
          <w:lang w:val="zh-CN"/>
        </w:rPr>
        <w:t>)</w:t>
      </w:r>
      <w:r w:rsidR="00C3030F" w:rsidRPr="00492897">
        <w:rPr>
          <w:lang w:val="zh-CN"/>
        </w:rPr>
        <w:t>，关注会议筹备进程，并特别呼吁加快实现国际商定的与水有关的目标和具体目标，包括《</w:t>
      </w:r>
      <w:r w:rsidR="00C3030F" w:rsidRPr="00492897">
        <w:rPr>
          <w:lang w:val="zh-CN"/>
        </w:rPr>
        <w:t>2030</w:t>
      </w:r>
      <w:r w:rsidR="00C3030F" w:rsidRPr="00492897">
        <w:rPr>
          <w:lang w:val="zh-CN"/>
        </w:rPr>
        <w:t>年议程》所载的相关目标，</w:t>
      </w:r>
    </w:p>
    <w:p w14:paraId="4BE8E64E" w14:textId="77777777" w:rsidR="000E6BF9" w:rsidRDefault="000E6BF9" w:rsidP="000E6BF9">
      <w:pPr>
        <w:pStyle w:val="SingleTxtGC"/>
        <w:rPr>
          <w:b/>
          <w:iCs/>
        </w:rPr>
      </w:pPr>
      <w:r>
        <w:rPr>
          <w:b/>
          <w:iCs/>
        </w:rPr>
        <w:tab/>
      </w:r>
      <w:r w:rsidR="00C3030F" w:rsidRPr="00492897">
        <w:rPr>
          <w:rFonts w:eastAsia="楷体"/>
          <w:lang w:val="zh-CN"/>
        </w:rPr>
        <w:t>强调</w:t>
      </w:r>
      <w:r w:rsidR="00C3030F" w:rsidRPr="00492897">
        <w:rPr>
          <w:lang w:val="zh-CN"/>
        </w:rPr>
        <w:t>必须在联合国</w:t>
      </w:r>
      <w:r w:rsidR="00C3030F" w:rsidRPr="00492897">
        <w:rPr>
          <w:lang w:val="zh-CN"/>
        </w:rPr>
        <w:t>2023</w:t>
      </w:r>
      <w:r w:rsidR="00C3030F" w:rsidRPr="00492897">
        <w:rPr>
          <w:lang w:val="zh-CN"/>
        </w:rPr>
        <w:t>年水事会议上突出人权问题，包括在会议</w:t>
      </w:r>
      <w:r w:rsidR="00C3030F" w:rsidRPr="00492897">
        <w:rPr>
          <w:rFonts w:hint="eastAsia"/>
          <w:lang w:val="zh-CN"/>
        </w:rPr>
        <w:t>所有环节</w:t>
      </w:r>
      <w:r w:rsidR="00C3030F" w:rsidRPr="00492897">
        <w:rPr>
          <w:lang w:val="zh-CN"/>
        </w:rPr>
        <w:t>，特别是在互动对话中体现人权的重要性，尤其是通过享有安全饮用水和卫生</w:t>
      </w:r>
      <w:r w:rsidR="00C3030F" w:rsidRPr="00492897">
        <w:rPr>
          <w:lang w:val="zh-CN"/>
        </w:rPr>
        <w:lastRenderedPageBreak/>
        <w:t>设施的人权问题特别报告员以及人权理事会其他相关特别程序任务负责人和社会论坛等机制的积极参与，以及确保民间社会享有广泛和包容的代表性，</w:t>
      </w:r>
    </w:p>
    <w:p w14:paraId="5D900E0B" w14:textId="77777777" w:rsidR="000E6BF9" w:rsidRDefault="000E6BF9" w:rsidP="000E6BF9">
      <w:pPr>
        <w:pStyle w:val="SingleTxtGC"/>
        <w:rPr>
          <w:b/>
          <w:iCs/>
        </w:rPr>
      </w:pPr>
      <w:r>
        <w:rPr>
          <w:b/>
          <w:iCs/>
        </w:rPr>
        <w:tab/>
      </w:r>
      <w:r w:rsidR="00C3030F" w:rsidRPr="00492897">
        <w:rPr>
          <w:rFonts w:eastAsia="楷体"/>
          <w:lang w:val="zh-CN"/>
        </w:rPr>
        <w:t>欢迎</w:t>
      </w:r>
      <w:r w:rsidR="00C3030F" w:rsidRPr="00492897">
        <w:rPr>
          <w:lang w:val="zh-CN"/>
        </w:rPr>
        <w:t>世界卫生组织和联合国儿童基金会通过</w:t>
      </w:r>
      <w:r w:rsidR="00C3030F" w:rsidRPr="00492897">
        <w:rPr>
          <w:rFonts w:hint="eastAsia"/>
          <w:lang w:val="zh-CN"/>
        </w:rPr>
        <w:t>“</w:t>
      </w:r>
      <w:r w:rsidR="00C3030F" w:rsidRPr="00492897">
        <w:rPr>
          <w:lang w:val="zh-CN"/>
        </w:rPr>
        <w:t>供水、环境卫生和个人卫生联合监测方案</w:t>
      </w:r>
      <w:r w:rsidR="00C3030F" w:rsidRPr="00492897">
        <w:rPr>
          <w:rFonts w:hint="eastAsia"/>
          <w:lang w:val="zh-CN"/>
        </w:rPr>
        <w:t>”</w:t>
      </w:r>
      <w:r w:rsidR="00C3030F" w:rsidRPr="00492897">
        <w:rPr>
          <w:lang w:val="zh-CN"/>
        </w:rPr>
        <w:t>开展的工作，该方案建立了一个广泛的全球数据库，</w:t>
      </w:r>
      <w:r w:rsidR="00C3030F" w:rsidRPr="00492897">
        <w:rPr>
          <w:rFonts w:hint="eastAsia"/>
          <w:lang w:val="zh-CN"/>
        </w:rPr>
        <w:t>并在</w:t>
      </w:r>
      <w:r w:rsidR="00C3030F" w:rsidRPr="00492897">
        <w:rPr>
          <w:lang w:val="zh-CN"/>
        </w:rPr>
        <w:t>制定用于衡量相关进展情况的全球规范</w:t>
      </w:r>
      <w:r w:rsidR="00C3030F" w:rsidRPr="00492897">
        <w:rPr>
          <w:rFonts w:hint="eastAsia"/>
          <w:lang w:val="zh-CN"/>
        </w:rPr>
        <w:t>方面发挥了关键作用</w:t>
      </w:r>
      <w:r w:rsidR="00C3030F" w:rsidRPr="00492897">
        <w:rPr>
          <w:lang w:val="zh-CN"/>
        </w:rPr>
        <w:t>，同时考虑到官方数字并非总能反映享有安全饮用水和卫生设施的人权的所有层面，</w:t>
      </w:r>
    </w:p>
    <w:p w14:paraId="653D2325" w14:textId="77777777" w:rsidR="000E6BF9" w:rsidRDefault="000E6BF9" w:rsidP="000E6BF9">
      <w:pPr>
        <w:pStyle w:val="SingleTxtGC"/>
        <w:rPr>
          <w:b/>
          <w:iCs/>
        </w:rPr>
      </w:pPr>
      <w:r>
        <w:rPr>
          <w:b/>
          <w:iCs/>
        </w:rPr>
        <w:tab/>
      </w:r>
      <w:r w:rsidR="00C3030F" w:rsidRPr="00492897">
        <w:rPr>
          <w:rFonts w:eastAsia="楷体"/>
          <w:lang w:val="zh-CN"/>
        </w:rPr>
        <w:t>又欢迎</w:t>
      </w:r>
      <w:r w:rsidR="00C3030F" w:rsidRPr="00492897">
        <w:rPr>
          <w:rFonts w:ascii="宋体" w:hAnsi="宋体" w:hint="eastAsia"/>
          <w:lang w:val="zh-CN"/>
        </w:rPr>
        <w:t>据</w:t>
      </w:r>
      <w:r w:rsidR="00C3030F" w:rsidRPr="00492897">
        <w:rPr>
          <w:lang w:val="zh-CN"/>
        </w:rPr>
        <w:t>联合监测方案的相关数据</w:t>
      </w:r>
      <w:r w:rsidR="00C3030F" w:rsidRPr="00492897">
        <w:rPr>
          <w:rFonts w:hint="eastAsia"/>
          <w:lang w:val="zh-CN"/>
        </w:rPr>
        <w:t>显示</w:t>
      </w:r>
      <w:r w:rsidR="00C3030F" w:rsidRPr="00492897">
        <w:rPr>
          <w:lang w:val="zh-CN"/>
        </w:rPr>
        <w:t>，</w:t>
      </w:r>
      <w:r w:rsidR="00C3030F" w:rsidRPr="00492897">
        <w:rPr>
          <w:lang w:val="zh-CN"/>
        </w:rPr>
        <w:t>2015</w:t>
      </w:r>
      <w:r w:rsidR="00C3030F" w:rsidRPr="00492897">
        <w:rPr>
          <w:lang w:val="zh-CN"/>
        </w:rPr>
        <w:t>至</w:t>
      </w:r>
      <w:r w:rsidR="00C3030F" w:rsidRPr="00492897">
        <w:rPr>
          <w:lang w:val="zh-CN"/>
        </w:rPr>
        <w:t>2020</w:t>
      </w:r>
      <w:r w:rsidR="00C3030F" w:rsidRPr="00492897">
        <w:rPr>
          <w:lang w:val="zh-CN"/>
        </w:rPr>
        <w:t>年，全球使用得到安全管理的饮用水的人口比例从</w:t>
      </w:r>
      <w:r w:rsidR="00C3030F" w:rsidRPr="00492897">
        <w:rPr>
          <w:lang w:val="zh-CN"/>
        </w:rPr>
        <w:t>70%</w:t>
      </w:r>
      <w:r w:rsidR="00C3030F" w:rsidRPr="00492897">
        <w:rPr>
          <w:lang w:val="zh-CN"/>
        </w:rPr>
        <w:t>增至</w:t>
      </w:r>
      <w:r w:rsidR="00C3030F" w:rsidRPr="00492897">
        <w:rPr>
          <w:lang w:val="zh-CN"/>
        </w:rPr>
        <w:t>74%</w:t>
      </w:r>
      <w:r w:rsidR="00C3030F" w:rsidRPr="00492897">
        <w:rPr>
          <w:lang w:val="zh-CN"/>
        </w:rPr>
        <w:t>，使用得到安全管理的卫生服务的人口比例从</w:t>
      </w:r>
      <w:r w:rsidR="00C3030F" w:rsidRPr="00492897">
        <w:rPr>
          <w:lang w:val="zh-CN"/>
        </w:rPr>
        <w:t>47%</w:t>
      </w:r>
      <w:r w:rsidR="00C3030F" w:rsidRPr="00492897">
        <w:rPr>
          <w:lang w:val="zh-CN"/>
        </w:rPr>
        <w:t>增至</w:t>
      </w:r>
      <w:r w:rsidR="00C3030F" w:rsidRPr="00492897">
        <w:rPr>
          <w:lang w:val="zh-CN"/>
        </w:rPr>
        <w:t>54%</w:t>
      </w:r>
      <w:r w:rsidR="00C3030F" w:rsidRPr="00492897">
        <w:rPr>
          <w:lang w:val="zh-CN"/>
        </w:rPr>
        <w:t>，同时注意到，为在</w:t>
      </w:r>
      <w:r w:rsidR="00C3030F" w:rsidRPr="00492897">
        <w:rPr>
          <w:lang w:val="zh-CN"/>
        </w:rPr>
        <w:t>2030</w:t>
      </w:r>
      <w:r w:rsidR="00C3030F" w:rsidRPr="00492897">
        <w:rPr>
          <w:lang w:val="zh-CN"/>
        </w:rPr>
        <w:t>年实现普遍和公平享有安全饮用水和卫生服务的目标，需要将目前的进展速度提高</w:t>
      </w:r>
      <w:r w:rsidR="00C3030F" w:rsidRPr="00492897">
        <w:rPr>
          <w:rFonts w:hint="eastAsia"/>
          <w:lang w:val="zh-CN"/>
        </w:rPr>
        <w:t>四倍</w:t>
      </w:r>
      <w:r w:rsidR="00C3030F" w:rsidRPr="00492897">
        <w:rPr>
          <w:lang w:val="zh-CN"/>
        </w:rPr>
        <w:t>，</w:t>
      </w:r>
    </w:p>
    <w:p w14:paraId="40670423" w14:textId="77777777" w:rsidR="000E6BF9" w:rsidRDefault="000E6BF9" w:rsidP="000E6BF9">
      <w:pPr>
        <w:pStyle w:val="SingleTxtGC"/>
        <w:rPr>
          <w:iCs/>
        </w:rPr>
      </w:pPr>
      <w:r>
        <w:rPr>
          <w:b/>
          <w:iCs/>
        </w:rPr>
        <w:tab/>
      </w:r>
      <w:r w:rsidR="00C3030F" w:rsidRPr="00492897">
        <w:rPr>
          <w:rFonts w:eastAsia="楷体"/>
          <w:lang w:val="zh-CN"/>
        </w:rPr>
        <w:t>深为关切的是</w:t>
      </w:r>
      <w:r w:rsidR="00C3030F" w:rsidRPr="00492897">
        <w:rPr>
          <w:lang w:val="zh-CN"/>
        </w:rPr>
        <w:t>，全世界仍有</w:t>
      </w:r>
      <w:r w:rsidR="00C3030F" w:rsidRPr="00492897">
        <w:rPr>
          <w:lang w:val="zh-CN"/>
        </w:rPr>
        <w:t>20</w:t>
      </w:r>
      <w:r w:rsidR="00C3030F" w:rsidRPr="00492897">
        <w:rPr>
          <w:lang w:val="zh-CN"/>
        </w:rPr>
        <w:t>亿人未享有得到安全管理的饮用水服务，其中</w:t>
      </w:r>
      <w:r w:rsidR="00C3030F" w:rsidRPr="00492897">
        <w:rPr>
          <w:lang w:val="zh-CN"/>
        </w:rPr>
        <w:t>12</w:t>
      </w:r>
      <w:r w:rsidR="00C3030F" w:rsidRPr="00492897">
        <w:rPr>
          <w:lang w:val="zh-CN"/>
        </w:rPr>
        <w:t>亿人仅有基本服务，</w:t>
      </w:r>
      <w:r w:rsidR="00C3030F" w:rsidRPr="00492897">
        <w:rPr>
          <w:lang w:val="zh-CN"/>
        </w:rPr>
        <w:t>2.82</w:t>
      </w:r>
      <w:r w:rsidR="00C3030F" w:rsidRPr="00492897">
        <w:rPr>
          <w:lang w:val="zh-CN"/>
        </w:rPr>
        <w:t>亿人仅获得有限的服务，</w:t>
      </w:r>
      <w:r w:rsidR="00C3030F" w:rsidRPr="00492897">
        <w:rPr>
          <w:lang w:val="zh-CN"/>
        </w:rPr>
        <w:t>3.67</w:t>
      </w:r>
      <w:r w:rsidR="00C3030F" w:rsidRPr="00492897">
        <w:rPr>
          <w:lang w:val="zh-CN"/>
        </w:rPr>
        <w:t>亿人使用未经改善的水源，</w:t>
      </w:r>
      <w:r w:rsidR="00C3030F" w:rsidRPr="00492897">
        <w:rPr>
          <w:lang w:val="zh-CN"/>
        </w:rPr>
        <w:t>1.22</w:t>
      </w:r>
      <w:r w:rsidR="00C3030F" w:rsidRPr="00492897">
        <w:rPr>
          <w:lang w:val="zh-CN"/>
        </w:rPr>
        <w:t>亿人饮用地表水，同时还有</w:t>
      </w:r>
      <w:r w:rsidR="00C3030F" w:rsidRPr="00492897">
        <w:rPr>
          <w:lang w:val="zh-CN"/>
        </w:rPr>
        <w:t>36</w:t>
      </w:r>
      <w:r w:rsidR="00C3030F" w:rsidRPr="00492897">
        <w:rPr>
          <w:lang w:val="zh-CN"/>
        </w:rPr>
        <w:t>亿人未享有得到安全管理的卫生设施，其中</w:t>
      </w:r>
      <w:r w:rsidR="00C3030F" w:rsidRPr="00492897">
        <w:rPr>
          <w:lang w:val="zh-CN"/>
        </w:rPr>
        <w:t>19</w:t>
      </w:r>
      <w:r w:rsidR="00C3030F" w:rsidRPr="00492897">
        <w:rPr>
          <w:lang w:val="zh-CN"/>
        </w:rPr>
        <w:t>亿人仅有基本服务，</w:t>
      </w:r>
      <w:r w:rsidR="00C3030F" w:rsidRPr="00492897">
        <w:rPr>
          <w:lang w:val="zh-CN"/>
        </w:rPr>
        <w:t>5.8</w:t>
      </w:r>
      <w:r w:rsidR="00C3030F" w:rsidRPr="00492897">
        <w:rPr>
          <w:lang w:val="zh-CN"/>
        </w:rPr>
        <w:t>亿人仅获得有限的服务，</w:t>
      </w:r>
      <w:r w:rsidR="00C3030F" w:rsidRPr="00492897">
        <w:rPr>
          <w:lang w:val="zh-CN"/>
        </w:rPr>
        <w:t>6.16</w:t>
      </w:r>
      <w:r w:rsidR="00C3030F" w:rsidRPr="00492897">
        <w:rPr>
          <w:lang w:val="zh-CN"/>
        </w:rPr>
        <w:t>亿人使用未经改良的设施，</w:t>
      </w:r>
      <w:r w:rsidR="00C3030F" w:rsidRPr="00492897">
        <w:rPr>
          <w:lang w:val="zh-CN"/>
        </w:rPr>
        <w:t>4.94</w:t>
      </w:r>
      <w:r w:rsidR="00C3030F" w:rsidRPr="00492897">
        <w:rPr>
          <w:lang w:val="zh-CN"/>
        </w:rPr>
        <w:t>亿人露天如厕，</w:t>
      </w:r>
    </w:p>
    <w:p w14:paraId="33A6E83F" w14:textId="77777777" w:rsidR="000E6BF9" w:rsidRDefault="000E6BF9" w:rsidP="000E6BF9">
      <w:pPr>
        <w:pStyle w:val="SingleTxtGC"/>
        <w:rPr>
          <w:iCs/>
        </w:rPr>
      </w:pPr>
      <w:r>
        <w:rPr>
          <w:iCs/>
        </w:rPr>
        <w:tab/>
      </w:r>
      <w:r w:rsidR="00C3030F" w:rsidRPr="00492897">
        <w:rPr>
          <w:rFonts w:eastAsia="楷体"/>
          <w:lang w:val="zh-CN"/>
        </w:rPr>
        <w:t>认识到</w:t>
      </w:r>
      <w:r w:rsidR="00C3030F" w:rsidRPr="00492897">
        <w:rPr>
          <w:lang w:val="zh-CN"/>
        </w:rPr>
        <w:t>持续获得安全用水、环境卫生和个人卫生设施对于预防传染病至关重要，无法获得或无法充分获得供水、环境卫生和个人卫生设施的人感染和传播疾病的风险要高得多，</w:t>
      </w:r>
    </w:p>
    <w:p w14:paraId="5D56FF3A" w14:textId="77777777" w:rsidR="000E6BF9" w:rsidRDefault="000E6BF9" w:rsidP="000E6BF9">
      <w:pPr>
        <w:pStyle w:val="SingleTxtGC"/>
        <w:rPr>
          <w:b/>
          <w:iCs/>
        </w:rPr>
      </w:pPr>
      <w:r>
        <w:rPr>
          <w:iCs/>
        </w:rPr>
        <w:tab/>
      </w:r>
      <w:r w:rsidR="00C3030F" w:rsidRPr="00492897">
        <w:rPr>
          <w:rFonts w:eastAsia="楷体" w:hint="eastAsia"/>
          <w:lang w:val="zh-CN"/>
        </w:rPr>
        <w:t>深感震惊地注意到</w:t>
      </w:r>
      <w:r w:rsidR="00C3030F" w:rsidRPr="00492897">
        <w:rPr>
          <w:rFonts w:hint="eastAsia"/>
          <w:lang w:val="zh-CN"/>
        </w:rPr>
        <w:t>，与水、环境卫生和个人卫生有关的疾病对儿童的影响最大，注意到儿童腹泻仍然是</w:t>
      </w:r>
      <w:r w:rsidR="00C3030F" w:rsidRPr="00492897">
        <w:rPr>
          <w:lang w:val="zh-CN"/>
        </w:rPr>
        <w:t>5</w:t>
      </w:r>
      <w:r w:rsidR="00C3030F" w:rsidRPr="00492897">
        <w:rPr>
          <w:rFonts w:hint="eastAsia"/>
          <w:lang w:val="zh-CN"/>
        </w:rPr>
        <w:t>岁以下儿童死亡的主要原因，并强调儿童和妇女普遍和公平地获得安全饮用水和卫生设施与减少儿童死亡率、发病率和发育迟缓现象息息相关，并且在人道主义紧急情况和危机中，儿童因供水和卫生服务中断而受害最深，全球</w:t>
      </w:r>
      <w:r w:rsidR="00C3030F" w:rsidRPr="00492897">
        <w:rPr>
          <w:lang w:val="zh-CN"/>
        </w:rPr>
        <w:t>29%</w:t>
      </w:r>
      <w:r w:rsidR="00C3030F" w:rsidRPr="00492897">
        <w:rPr>
          <w:rFonts w:hint="eastAsia"/>
          <w:lang w:val="zh-CN"/>
        </w:rPr>
        <w:t>的学校仍然缺乏基本饮用水服务，</w:t>
      </w:r>
      <w:r w:rsidR="00C3030F" w:rsidRPr="00492897">
        <w:rPr>
          <w:lang w:val="zh-CN"/>
        </w:rPr>
        <w:t>28%</w:t>
      </w:r>
      <w:r w:rsidR="00C3030F" w:rsidRPr="00492897">
        <w:rPr>
          <w:rFonts w:hint="eastAsia"/>
          <w:lang w:val="zh-CN"/>
        </w:rPr>
        <w:t>的学校仍然缺乏基本环境卫生服务，</w:t>
      </w:r>
      <w:r w:rsidR="00C3030F" w:rsidRPr="00492897">
        <w:rPr>
          <w:lang w:val="zh-CN"/>
        </w:rPr>
        <w:t>42%</w:t>
      </w:r>
      <w:r w:rsidR="00C3030F" w:rsidRPr="00492897">
        <w:rPr>
          <w:rFonts w:hint="eastAsia"/>
          <w:lang w:val="zh-CN"/>
        </w:rPr>
        <w:t>的学校缺乏基本个人卫生服务，</w:t>
      </w:r>
    </w:p>
    <w:p w14:paraId="11813E69" w14:textId="77777777" w:rsidR="000E6BF9" w:rsidRDefault="000E6BF9" w:rsidP="000E6BF9">
      <w:pPr>
        <w:pStyle w:val="SingleTxtGC"/>
        <w:rPr>
          <w:b/>
          <w:i/>
          <w:iCs/>
        </w:rPr>
      </w:pPr>
      <w:r>
        <w:rPr>
          <w:b/>
          <w:iCs/>
        </w:rPr>
        <w:tab/>
      </w:r>
      <w:r w:rsidR="00C3030F" w:rsidRPr="00492897">
        <w:rPr>
          <w:rFonts w:eastAsia="楷体"/>
          <w:lang w:val="zh-CN"/>
        </w:rPr>
        <w:t>深为关切的是</w:t>
      </w:r>
      <w:r w:rsidR="00C3030F" w:rsidRPr="00492897">
        <w:rPr>
          <w:lang w:val="zh-CN"/>
        </w:rPr>
        <w:t>，残疾人，特别是残疾妇女、儿童和老年人，在获得适合需求的无障碍用水和卫生设施方面经常面临障碍，这影响了他们独立生活和充分参与生活各个方面的能力，包括接受教育和就业的能力，对于无家可归以及身处人道主义紧急情况和危机中的残疾人来说，这一点尤其令人关切，</w:t>
      </w:r>
    </w:p>
    <w:p w14:paraId="3C9697A4" w14:textId="77777777" w:rsidR="000E6BF9" w:rsidRDefault="000E6BF9" w:rsidP="000E6BF9">
      <w:pPr>
        <w:pStyle w:val="SingleTxtGC"/>
        <w:rPr>
          <w:i/>
          <w:iCs/>
        </w:rPr>
      </w:pPr>
      <w:r>
        <w:rPr>
          <w:b/>
          <w:i/>
          <w:iCs/>
        </w:rPr>
        <w:tab/>
      </w:r>
      <w:r w:rsidR="00C3030F" w:rsidRPr="00492897">
        <w:rPr>
          <w:rFonts w:eastAsia="楷体"/>
          <w:lang w:val="zh-CN"/>
        </w:rPr>
        <w:t>认识到</w:t>
      </w:r>
      <w:r w:rsidR="00C3030F" w:rsidRPr="00492897">
        <w:rPr>
          <w:lang w:val="zh-CN"/>
        </w:rPr>
        <w:t>虽然气候变化的相关影响和环境损害，包括日益严重的水短缺，对世界各地的个人和社区享有安全饮用水和卫生设施的人权会造成影响，但那些已经处于边缘和弱势地位的人群，例如生活在非正规居住区、小岛屿国家、农村和地方社区的人以及遭受荒漠化、土地退化、干旱和缺水的人对这些后果的感受最深，还认识到，土著人民依赖环境和环境资源并与之有着密切关系，这一特殊状况可能让他们成为最早面对气候变化直接后果的群体之一，</w:t>
      </w:r>
    </w:p>
    <w:p w14:paraId="1671889A" w14:textId="168CC9FF" w:rsidR="000E6BF9" w:rsidRDefault="000E6BF9" w:rsidP="000E6BF9">
      <w:pPr>
        <w:pStyle w:val="SingleTxtGC"/>
        <w:rPr>
          <w:iCs/>
        </w:rPr>
      </w:pPr>
      <w:r>
        <w:rPr>
          <w:i/>
          <w:iCs/>
        </w:rPr>
        <w:tab/>
      </w:r>
      <w:r w:rsidR="00C3030F" w:rsidRPr="00492897">
        <w:rPr>
          <w:rFonts w:eastAsia="楷体"/>
          <w:lang w:val="zh-CN"/>
        </w:rPr>
        <w:t>赞赏地注意到</w:t>
      </w:r>
      <w:r w:rsidR="00C3030F" w:rsidRPr="00492897">
        <w:rPr>
          <w:lang w:val="zh-CN"/>
        </w:rPr>
        <w:t>享有安全饮用水和卫生设施的人权问题特别报告员题为</w:t>
      </w:r>
      <w:r w:rsidR="00C3030F" w:rsidRPr="00492897">
        <w:rPr>
          <w:rFonts w:hint="eastAsia"/>
          <w:lang w:val="zh-CN"/>
        </w:rPr>
        <w:t>“</w:t>
      </w:r>
      <w:r w:rsidR="00C3030F" w:rsidRPr="00492897">
        <w:rPr>
          <w:lang w:val="zh-CN"/>
        </w:rPr>
        <w:t>土著人民享有安全饮用水和卫生设施的人权：现状和祖传文化的经验</w:t>
      </w:r>
      <w:r w:rsidR="00C3030F" w:rsidRPr="00492897">
        <w:rPr>
          <w:rFonts w:hint="eastAsia"/>
          <w:lang w:val="zh-CN"/>
        </w:rPr>
        <w:t>”</w:t>
      </w:r>
      <w:r w:rsidR="00C3030F" w:rsidRPr="00492897">
        <w:rPr>
          <w:lang w:val="zh-CN"/>
        </w:rPr>
        <w:t>的报告，</w:t>
      </w:r>
      <w:r w:rsidR="00C3030F" w:rsidRPr="000E6BF9">
        <w:rPr>
          <w:rStyle w:val="a8"/>
        </w:rPr>
        <w:footnoteReference w:id="3"/>
      </w:r>
      <w:r>
        <w:rPr>
          <w:rFonts w:hint="eastAsia"/>
          <w:lang w:val="zh-CN"/>
        </w:rPr>
        <w:t xml:space="preserve"> </w:t>
      </w:r>
      <w:r w:rsidR="00C3030F" w:rsidRPr="00492897">
        <w:rPr>
          <w:lang w:val="zh-CN"/>
        </w:rPr>
        <w:t>并促请所有国家考虑报告所载的建议，</w:t>
      </w:r>
    </w:p>
    <w:p w14:paraId="6D8463FF" w14:textId="77777777" w:rsidR="000E6BF9" w:rsidRDefault="000E6BF9" w:rsidP="000E6BF9">
      <w:pPr>
        <w:pStyle w:val="SingleTxtGC"/>
        <w:rPr>
          <w:i/>
          <w:iCs/>
        </w:rPr>
      </w:pPr>
      <w:r>
        <w:rPr>
          <w:iCs/>
        </w:rPr>
        <w:lastRenderedPageBreak/>
        <w:tab/>
      </w:r>
      <w:r w:rsidR="00C3030F" w:rsidRPr="00492897">
        <w:rPr>
          <w:rFonts w:eastAsia="楷体"/>
          <w:lang w:val="zh-CN"/>
        </w:rPr>
        <w:t>注意到</w:t>
      </w:r>
      <w:r w:rsidR="00C3030F" w:rsidRPr="00492897">
        <w:rPr>
          <w:lang w:val="zh-CN"/>
        </w:rPr>
        <w:t>需要投入资金并让社区积极参与适应战略以有效解决气候变化的风险，并注意</w:t>
      </w:r>
      <w:r w:rsidR="00C3030F" w:rsidRPr="00492897">
        <w:rPr>
          <w:rFonts w:hint="eastAsia"/>
          <w:lang w:val="zh-CN"/>
        </w:rPr>
        <w:t>到</w:t>
      </w:r>
      <w:r w:rsidR="00C3030F" w:rsidRPr="00492897">
        <w:rPr>
          <w:lang w:val="zh-CN"/>
        </w:rPr>
        <w:t>对于那些处于边缘或弱势地位的人来说，他们赖以生存的水生生态系统的健康和</w:t>
      </w:r>
      <w:proofErr w:type="gramStart"/>
      <w:r w:rsidR="00C3030F" w:rsidRPr="00492897">
        <w:rPr>
          <w:lang w:val="zh-CN"/>
        </w:rPr>
        <w:t>可</w:t>
      </w:r>
      <w:proofErr w:type="gramEnd"/>
      <w:r w:rsidR="00C3030F" w:rsidRPr="00492897">
        <w:rPr>
          <w:lang w:val="zh-CN"/>
        </w:rPr>
        <w:t>持续性对逐步实现享有安全饮用水和卫生设施的人权尤为重要，</w:t>
      </w:r>
    </w:p>
    <w:p w14:paraId="07866530" w14:textId="77777777" w:rsidR="000E6BF9" w:rsidRDefault="000E6BF9" w:rsidP="000E6BF9">
      <w:pPr>
        <w:pStyle w:val="SingleTxtGC"/>
        <w:rPr>
          <w:b/>
          <w:iCs/>
        </w:rPr>
      </w:pPr>
      <w:r>
        <w:rPr>
          <w:i/>
          <w:iCs/>
        </w:rPr>
        <w:tab/>
      </w:r>
      <w:r w:rsidR="00C3030F" w:rsidRPr="00492897">
        <w:rPr>
          <w:rFonts w:eastAsia="楷体"/>
          <w:lang w:val="zh-CN"/>
        </w:rPr>
        <w:t>又注意到</w:t>
      </w:r>
      <w:r w:rsidR="00C3030F" w:rsidRPr="00492897">
        <w:rPr>
          <w:lang w:val="zh-CN"/>
        </w:rPr>
        <w:t>在世界许多地区，妇女和女童承受着为家庭取水和照护责任的主要负担，包括水源性疾病造成的</w:t>
      </w:r>
      <w:r w:rsidR="00C3030F" w:rsidRPr="00492897">
        <w:rPr>
          <w:rFonts w:hint="eastAsia"/>
          <w:lang w:val="zh-CN"/>
        </w:rPr>
        <w:t>照护</w:t>
      </w:r>
      <w:r w:rsidR="00C3030F" w:rsidRPr="00492897">
        <w:rPr>
          <w:lang w:val="zh-CN"/>
        </w:rPr>
        <w:t>负担，这限制了她们</w:t>
      </w:r>
      <w:r w:rsidR="00C3030F" w:rsidRPr="00492897">
        <w:rPr>
          <w:rFonts w:hint="eastAsia"/>
          <w:lang w:val="zh-CN"/>
        </w:rPr>
        <w:t>参与</w:t>
      </w:r>
      <w:r w:rsidR="00C3030F" w:rsidRPr="00492897">
        <w:rPr>
          <w:lang w:val="zh-CN"/>
        </w:rPr>
        <w:t>教育和休闲等其他活动的时间，也限制了谋取生计的时间，</w:t>
      </w:r>
    </w:p>
    <w:p w14:paraId="3587A424" w14:textId="77777777" w:rsidR="000E6BF9" w:rsidRDefault="000E6BF9" w:rsidP="000E6BF9">
      <w:pPr>
        <w:pStyle w:val="SingleTxtGC"/>
        <w:rPr>
          <w:b/>
          <w:iCs/>
        </w:rPr>
      </w:pPr>
      <w:r>
        <w:rPr>
          <w:b/>
          <w:iCs/>
        </w:rPr>
        <w:tab/>
      </w:r>
      <w:r w:rsidR="00C3030F" w:rsidRPr="00492897">
        <w:rPr>
          <w:rFonts w:eastAsia="楷体"/>
          <w:lang w:val="zh-CN"/>
        </w:rPr>
        <w:t>深为关切的是</w:t>
      </w:r>
      <w:r w:rsidR="00C3030F" w:rsidRPr="00492897">
        <w:rPr>
          <w:lang w:val="zh-CN"/>
        </w:rPr>
        <w:t>，妇女和女童在为家庭取水、使用室外卫生设施，或因缺乏适当卫生设施而露天如厕时特别容易受到袭击、性暴力和性别暴力、骚扰及其他安全威胁，这限制了她们在公共空间自由和</w:t>
      </w:r>
      <w:proofErr w:type="gramStart"/>
      <w:r w:rsidR="00C3030F" w:rsidRPr="00492897">
        <w:rPr>
          <w:lang w:val="zh-CN"/>
        </w:rPr>
        <w:t>安全行动</w:t>
      </w:r>
      <w:proofErr w:type="gramEnd"/>
      <w:r w:rsidR="00C3030F" w:rsidRPr="00492897">
        <w:rPr>
          <w:lang w:val="zh-CN"/>
        </w:rPr>
        <w:t>的能力，</w:t>
      </w:r>
    </w:p>
    <w:p w14:paraId="4A391BFC" w14:textId="77777777" w:rsidR="000E6BF9" w:rsidRDefault="000E6BF9" w:rsidP="000E6BF9">
      <w:pPr>
        <w:pStyle w:val="SingleTxtGC"/>
        <w:rPr>
          <w:i/>
          <w:iCs/>
        </w:rPr>
      </w:pPr>
      <w:r>
        <w:rPr>
          <w:b/>
          <w:iCs/>
        </w:rPr>
        <w:tab/>
      </w:r>
      <w:r w:rsidR="00C3030F" w:rsidRPr="00492897">
        <w:rPr>
          <w:rFonts w:eastAsia="楷体"/>
          <w:lang w:val="zh-CN"/>
        </w:rPr>
        <w:t>又深为关切的是</w:t>
      </w:r>
      <w:r w:rsidR="00C3030F" w:rsidRPr="00492897">
        <w:rPr>
          <w:lang w:val="zh-CN"/>
        </w:rPr>
        <w:t>，妇女和女童，包括残疾妇女和女童，在享有安全饮用水和卫生设施的权利方面往往面临特殊障碍，并且她们无法充分获得供水和卫生服务，包括经期保健</w:t>
      </w:r>
      <w:r w:rsidR="00C3030F" w:rsidRPr="00492897">
        <w:rPr>
          <w:rFonts w:hint="eastAsia"/>
          <w:lang w:val="zh-CN"/>
        </w:rPr>
        <w:t>及</w:t>
      </w:r>
      <w:r w:rsidR="00C3030F" w:rsidRPr="00492897">
        <w:rPr>
          <w:lang w:val="zh-CN"/>
        </w:rPr>
        <w:t>卫生服务，特别是无法在学校和其他教育环境、工作场所、保健中心、公共设施和公共建筑充分获得这些服务，这对性别平等、妇女和女童的赋权以及享有人权，包括食物权、受教育权、健康权、享有安全健康工作环境的权利以及参与公共事务的权利造成不利影响，</w:t>
      </w:r>
    </w:p>
    <w:p w14:paraId="2A3C449A" w14:textId="77777777" w:rsidR="000E6BF9" w:rsidRDefault="000E6BF9" w:rsidP="000E6BF9">
      <w:pPr>
        <w:pStyle w:val="SingleTxtGC"/>
        <w:rPr>
          <w:b/>
          <w:iCs/>
        </w:rPr>
      </w:pPr>
      <w:r>
        <w:rPr>
          <w:i/>
          <w:iCs/>
        </w:rPr>
        <w:tab/>
      </w:r>
      <w:r w:rsidR="00C3030F" w:rsidRPr="00492897">
        <w:rPr>
          <w:rFonts w:eastAsia="楷体"/>
          <w:lang w:val="zh-CN"/>
        </w:rPr>
        <w:t>还深为关切的是</w:t>
      </w:r>
      <w:r w:rsidR="00C3030F" w:rsidRPr="00492897">
        <w:rPr>
          <w:lang w:val="zh-CN"/>
        </w:rPr>
        <w:t>，人们普遍对经期保健</w:t>
      </w:r>
      <w:r w:rsidR="00C3030F" w:rsidRPr="00492897">
        <w:rPr>
          <w:rFonts w:hint="eastAsia"/>
          <w:lang w:val="zh-CN"/>
        </w:rPr>
        <w:t>及</w:t>
      </w:r>
      <w:r w:rsidR="00C3030F" w:rsidRPr="00492897">
        <w:rPr>
          <w:lang w:val="zh-CN"/>
        </w:rPr>
        <w:t>卫生避而不谈并冠以污名，这意味着妇女和女童往往缺乏这方面的基本信息，遭到排斥并蒙受污名，导致她们无法充分实现权利并发挥潜能，</w:t>
      </w:r>
    </w:p>
    <w:p w14:paraId="660946A5" w14:textId="77777777" w:rsidR="000E6BF9" w:rsidRDefault="000E6BF9" w:rsidP="000E6BF9">
      <w:pPr>
        <w:pStyle w:val="SingleTxtGC"/>
        <w:rPr>
          <w:i/>
          <w:iCs/>
        </w:rPr>
      </w:pPr>
      <w:r>
        <w:rPr>
          <w:b/>
          <w:iCs/>
        </w:rPr>
        <w:tab/>
      </w:r>
      <w:r w:rsidR="00C3030F" w:rsidRPr="00492897">
        <w:rPr>
          <w:rFonts w:eastAsia="楷体"/>
          <w:lang w:val="zh-CN"/>
        </w:rPr>
        <w:t>深为</w:t>
      </w:r>
      <w:proofErr w:type="gramStart"/>
      <w:r w:rsidR="00C3030F" w:rsidRPr="00492897">
        <w:rPr>
          <w:rFonts w:eastAsia="楷体"/>
          <w:lang w:val="zh-CN"/>
        </w:rPr>
        <w:t>关切</w:t>
      </w:r>
      <w:r w:rsidR="00C3030F" w:rsidRPr="00492897">
        <w:rPr>
          <w:lang w:val="zh-CN"/>
        </w:rPr>
        <w:t>在</w:t>
      </w:r>
      <w:proofErr w:type="gramEnd"/>
      <w:r w:rsidR="00C3030F" w:rsidRPr="00492897">
        <w:rPr>
          <w:lang w:val="zh-CN"/>
        </w:rPr>
        <w:t>人道主义紧急情况和危机中无法充分获得供水和卫生服务的状况</w:t>
      </w:r>
      <w:r w:rsidR="00C3030F" w:rsidRPr="00492897">
        <w:rPr>
          <w:rFonts w:hint="eastAsia"/>
          <w:lang w:val="zh-CN"/>
        </w:rPr>
        <w:t>以及</w:t>
      </w:r>
      <w:r w:rsidR="00C3030F" w:rsidRPr="00492897">
        <w:rPr>
          <w:lang w:val="zh-CN"/>
        </w:rPr>
        <w:t>整体卫生状况因此所受的严重影响，</w:t>
      </w:r>
    </w:p>
    <w:p w14:paraId="69C7039F" w14:textId="322DF9AE" w:rsidR="000E6BF9" w:rsidRDefault="000E6BF9" w:rsidP="000E6BF9">
      <w:pPr>
        <w:pStyle w:val="SingleTxtGC"/>
        <w:rPr>
          <w:b/>
          <w:iCs/>
        </w:rPr>
      </w:pPr>
      <w:r>
        <w:rPr>
          <w:i/>
          <w:iCs/>
        </w:rPr>
        <w:tab/>
      </w:r>
      <w:r w:rsidR="00C3030F" w:rsidRPr="00492897">
        <w:rPr>
          <w:rFonts w:eastAsia="楷体"/>
          <w:lang w:val="zh-CN"/>
        </w:rPr>
        <w:t>震惊地注意到</w:t>
      </w:r>
      <w:r w:rsidR="00C3030F" w:rsidRPr="00492897">
        <w:rPr>
          <w:lang w:val="zh-CN"/>
        </w:rPr>
        <w:t>，《</w:t>
      </w:r>
      <w:r w:rsidR="00C3030F" w:rsidRPr="00492897">
        <w:rPr>
          <w:lang w:val="zh-CN"/>
        </w:rPr>
        <w:t>2022</w:t>
      </w:r>
      <w:r w:rsidR="00C3030F" w:rsidRPr="00492897">
        <w:rPr>
          <w:lang w:val="zh-CN"/>
        </w:rPr>
        <w:t>年可持续发展目标报告》显示，</w:t>
      </w:r>
      <w:r w:rsidR="00C3030F" w:rsidRPr="000E6BF9">
        <w:rPr>
          <w:rStyle w:val="a8"/>
        </w:rPr>
        <w:footnoteReference w:id="4"/>
      </w:r>
      <w:r>
        <w:rPr>
          <w:rFonts w:hint="eastAsia"/>
          <w:lang w:val="zh-CN"/>
        </w:rPr>
        <w:t xml:space="preserve"> </w:t>
      </w:r>
      <w:r w:rsidR="00C3030F" w:rsidRPr="00492897">
        <w:rPr>
          <w:lang w:val="zh-CN"/>
        </w:rPr>
        <w:t>到</w:t>
      </w:r>
      <w:r w:rsidR="00C3030F" w:rsidRPr="00492897">
        <w:rPr>
          <w:lang w:val="zh-CN"/>
        </w:rPr>
        <w:t>2030</w:t>
      </w:r>
      <w:r w:rsidR="00C3030F" w:rsidRPr="00492897">
        <w:rPr>
          <w:lang w:val="zh-CN"/>
        </w:rPr>
        <w:t>年，缺水可能导致约</w:t>
      </w:r>
      <w:r w:rsidR="00C3030F" w:rsidRPr="00492897">
        <w:rPr>
          <w:lang w:val="zh-CN"/>
        </w:rPr>
        <w:t>7</w:t>
      </w:r>
      <w:r w:rsidR="00C3030F" w:rsidRPr="00492897">
        <w:rPr>
          <w:lang w:val="zh-CN"/>
        </w:rPr>
        <w:t>亿人流离失所，流离失所者，包括生活在难民营中的人，更有可能得不到基本饮用水和基本卫生设施，同时肯定难民收容国为改善难民营居民处境所作的努力，</w:t>
      </w:r>
    </w:p>
    <w:p w14:paraId="2B60525B" w14:textId="77777777" w:rsidR="000E6BF9" w:rsidRDefault="000E6BF9" w:rsidP="000E6BF9">
      <w:pPr>
        <w:pStyle w:val="SingleTxtGC"/>
        <w:rPr>
          <w:b/>
          <w:iCs/>
        </w:rPr>
      </w:pPr>
      <w:r>
        <w:rPr>
          <w:b/>
          <w:iCs/>
        </w:rPr>
        <w:tab/>
      </w:r>
      <w:r w:rsidR="00C3030F" w:rsidRPr="00492897">
        <w:rPr>
          <w:rFonts w:eastAsia="楷体"/>
          <w:lang w:val="zh-CN"/>
        </w:rPr>
        <w:t>深感震惊地注意到</w:t>
      </w:r>
      <w:r w:rsidR="00C3030F" w:rsidRPr="00492897">
        <w:rPr>
          <w:lang w:val="zh-CN"/>
        </w:rPr>
        <w:t>，武装冲突中存在</w:t>
      </w:r>
      <w:r w:rsidR="00C3030F" w:rsidRPr="00492897">
        <w:rPr>
          <w:rFonts w:hint="eastAsia"/>
          <w:lang w:val="zh-CN"/>
        </w:rPr>
        <w:t>无差别袭击和</w:t>
      </w:r>
      <w:r w:rsidR="00C3030F" w:rsidRPr="00492897">
        <w:rPr>
          <w:lang w:val="zh-CN"/>
        </w:rPr>
        <w:t>针对民用物体</w:t>
      </w:r>
      <w:r w:rsidR="00C3030F" w:rsidRPr="00492897">
        <w:rPr>
          <w:rFonts w:hint="eastAsia"/>
          <w:lang w:val="zh-CN"/>
        </w:rPr>
        <w:t>的</w:t>
      </w:r>
      <w:r w:rsidR="00C3030F" w:rsidRPr="00492897">
        <w:rPr>
          <w:lang w:val="zh-CN"/>
        </w:rPr>
        <w:t>蓄意攻击，这可能会造成人员受伤，并破坏对安全饮用水和卫生服务至关重要的民用基础设施，</w:t>
      </w:r>
    </w:p>
    <w:p w14:paraId="7EDF9123" w14:textId="77777777" w:rsidR="000E6BF9" w:rsidRDefault="000E6BF9" w:rsidP="000E6BF9">
      <w:pPr>
        <w:pStyle w:val="SingleTxtGC"/>
        <w:rPr>
          <w:b/>
          <w:iCs/>
        </w:rPr>
      </w:pPr>
      <w:r>
        <w:rPr>
          <w:b/>
          <w:iCs/>
        </w:rPr>
        <w:tab/>
      </w:r>
      <w:r w:rsidR="00C3030F" w:rsidRPr="00492897">
        <w:rPr>
          <w:rFonts w:eastAsia="楷体"/>
          <w:lang w:val="zh-CN"/>
        </w:rPr>
        <w:t>申明</w:t>
      </w:r>
      <w:r w:rsidR="00C3030F" w:rsidRPr="00492897">
        <w:rPr>
          <w:lang w:val="zh-CN"/>
        </w:rPr>
        <w:t>国家方案和政策在确保逐步实现享有安全饮用水和卫生设施的人权方面的重要性，还申明必须在区域和国际层面酌情开展合作并提供技术援助，藉此促进逐步实现享有安全饮用水和卫生设施的人权，</w:t>
      </w:r>
    </w:p>
    <w:p w14:paraId="640F74C6" w14:textId="77777777" w:rsidR="000E6BF9" w:rsidRDefault="000E6BF9" w:rsidP="000E6BF9">
      <w:pPr>
        <w:pStyle w:val="SingleTxtGC"/>
        <w:rPr>
          <w:i/>
          <w:iCs/>
        </w:rPr>
      </w:pPr>
      <w:r>
        <w:rPr>
          <w:b/>
          <w:iCs/>
        </w:rPr>
        <w:tab/>
      </w:r>
      <w:r w:rsidR="00C3030F" w:rsidRPr="00492897">
        <w:rPr>
          <w:rFonts w:eastAsia="楷体"/>
          <w:lang w:val="zh-CN"/>
        </w:rPr>
        <w:t>承认</w:t>
      </w:r>
      <w:r w:rsidR="00C3030F" w:rsidRPr="00492897">
        <w:rPr>
          <w:rFonts w:hint="eastAsia"/>
          <w:lang w:val="zh-CN"/>
        </w:rPr>
        <w:t>对于</w:t>
      </w:r>
      <w:r w:rsidR="00C3030F" w:rsidRPr="00492897">
        <w:rPr>
          <w:lang w:val="zh-CN"/>
        </w:rPr>
        <w:t>促进和保护享有安全饮用水和卫生设施的人权</w:t>
      </w:r>
      <w:r w:rsidR="00C3030F" w:rsidRPr="00492897">
        <w:rPr>
          <w:rFonts w:hint="eastAsia"/>
          <w:lang w:val="zh-CN"/>
        </w:rPr>
        <w:t>，</w:t>
      </w:r>
      <w:r w:rsidR="00C3030F" w:rsidRPr="00492897">
        <w:rPr>
          <w:lang w:val="zh-CN"/>
        </w:rPr>
        <w:t>民间社会在地方、国家、区域和国际各级发挥的重要作用，以及人权维护者，包括环境人权维护者发挥的积极、重要和有效作用，</w:t>
      </w:r>
    </w:p>
    <w:p w14:paraId="5E99BEA2" w14:textId="77777777" w:rsidR="000E6BF9" w:rsidRDefault="000E6BF9" w:rsidP="000E6BF9">
      <w:pPr>
        <w:pStyle w:val="SingleTxtGC"/>
        <w:rPr>
          <w:b/>
          <w:iCs/>
        </w:rPr>
      </w:pPr>
      <w:r>
        <w:rPr>
          <w:i/>
          <w:iCs/>
        </w:rPr>
        <w:tab/>
      </w:r>
      <w:bookmarkStart w:id="1" w:name="_Hlk115425202"/>
      <w:bookmarkStart w:id="2" w:name="_Hlk115425282"/>
      <w:r w:rsidR="00C3030F" w:rsidRPr="00492897">
        <w:rPr>
          <w:rFonts w:eastAsia="楷体"/>
          <w:lang w:val="zh-CN"/>
        </w:rPr>
        <w:t>回顾</w:t>
      </w:r>
      <w:r w:rsidR="00C3030F" w:rsidRPr="00492897">
        <w:rPr>
          <w:lang w:val="zh-CN"/>
        </w:rPr>
        <w:t>《工商企业与人权指导原则》，其中强调所有工商企业都有责任尊重人权，并强调包括跨国和其他工商企业在内的非国家行为体应履行尊重人权，包括尊重享有安全饮用水和卫生设施的人权的责任，并为此与国家合作调查关于侵犯享有安全饮用水和卫生设施的人权行为的指控，并逐步与各国配合，查明并纠正侵犯享有安全饮用水和卫生设施的人权的行为，</w:t>
      </w:r>
      <w:bookmarkEnd w:id="1"/>
    </w:p>
    <w:p w14:paraId="5FF11E55" w14:textId="77777777" w:rsidR="000E6BF9" w:rsidRDefault="000E6BF9" w:rsidP="000E6BF9">
      <w:pPr>
        <w:pStyle w:val="SingleTxtGC"/>
        <w:rPr>
          <w:b/>
          <w:iCs/>
        </w:rPr>
      </w:pPr>
      <w:r>
        <w:rPr>
          <w:b/>
          <w:iCs/>
        </w:rPr>
        <w:lastRenderedPageBreak/>
        <w:tab/>
      </w:r>
      <w:bookmarkEnd w:id="2"/>
      <w:r w:rsidR="00C3030F" w:rsidRPr="00492897">
        <w:rPr>
          <w:rFonts w:eastAsia="楷体"/>
          <w:lang w:val="zh-CN"/>
        </w:rPr>
        <w:t>强调</w:t>
      </w:r>
      <w:r w:rsidR="00C3030F" w:rsidRPr="00492897">
        <w:rPr>
          <w:lang w:val="zh-CN"/>
        </w:rPr>
        <w:t>无法获得安全饮用水、环境卫生和个人卫生设施是导致严重人员损失和重大经济代价的根本原因，并申明，按照关于确保实现享有安全饮用水和卫生设施的权利的人权标准，即可负担性、可获得性、可利用性和质量的要求，除其他外，应不加任何区分地为各阶层人口在</w:t>
      </w:r>
      <w:proofErr w:type="gramStart"/>
      <w:r w:rsidR="00C3030F" w:rsidRPr="00492897">
        <w:rPr>
          <w:lang w:val="zh-CN"/>
        </w:rPr>
        <w:t>切实可</w:t>
      </w:r>
      <w:proofErr w:type="gramEnd"/>
      <w:r w:rsidR="00C3030F" w:rsidRPr="00492897">
        <w:rPr>
          <w:lang w:val="zh-CN"/>
        </w:rPr>
        <w:t>及的安全范围内、以人人都能负担得起的价格提供便捷的供水、环境卫生和个人卫生设施</w:t>
      </w:r>
      <w:r w:rsidR="00C3030F" w:rsidRPr="00492897">
        <w:rPr>
          <w:rFonts w:hint="eastAsia"/>
          <w:lang w:val="zh-CN"/>
        </w:rPr>
        <w:t>及</w:t>
      </w:r>
      <w:r w:rsidR="00C3030F" w:rsidRPr="00492897">
        <w:rPr>
          <w:lang w:val="zh-CN"/>
        </w:rPr>
        <w:t>服务，并确保这些设施和服务对残疾人的无障碍性、包容性和适当性，</w:t>
      </w:r>
    </w:p>
    <w:p w14:paraId="4A9EC5B7" w14:textId="77777777" w:rsidR="000E6BF9" w:rsidRDefault="000E6BF9" w:rsidP="000E6BF9">
      <w:pPr>
        <w:pStyle w:val="SingleTxtGC"/>
        <w:rPr>
          <w:iCs/>
        </w:rPr>
      </w:pPr>
      <w:r>
        <w:rPr>
          <w:b/>
          <w:iCs/>
        </w:rPr>
        <w:tab/>
      </w:r>
      <w:bookmarkStart w:id="3" w:name="_Hlk115425442"/>
      <w:r w:rsidR="00C3030F" w:rsidRPr="00492897">
        <w:rPr>
          <w:rFonts w:eastAsia="楷体"/>
          <w:lang w:val="zh-CN"/>
        </w:rPr>
        <w:t>强调</w:t>
      </w:r>
      <w:r w:rsidR="00C3030F" w:rsidRPr="00492897">
        <w:rPr>
          <w:lang w:val="zh-CN"/>
        </w:rPr>
        <w:t>到</w:t>
      </w:r>
      <w:r w:rsidR="00C3030F" w:rsidRPr="00492897">
        <w:rPr>
          <w:lang w:val="zh-CN"/>
        </w:rPr>
        <w:t>2030</w:t>
      </w:r>
      <w:r w:rsidR="00C3030F" w:rsidRPr="00492897">
        <w:rPr>
          <w:lang w:val="zh-CN"/>
        </w:rPr>
        <w:t>年实现人人享有安全、负担得起和充足的饮用水、环境卫生和个人卫生设施的重要性，以及确定充足的新资金来源，包括可持续的创新融资和增加投资的重要性，</w:t>
      </w:r>
    </w:p>
    <w:p w14:paraId="630380FB" w14:textId="77777777" w:rsidR="000E6BF9" w:rsidRDefault="000E6BF9" w:rsidP="000E6BF9">
      <w:pPr>
        <w:pStyle w:val="SingleTxtGC"/>
        <w:rPr>
          <w:iCs/>
        </w:rPr>
      </w:pPr>
      <w:r>
        <w:rPr>
          <w:iCs/>
        </w:rPr>
        <w:tab/>
      </w:r>
      <w:bookmarkEnd w:id="3"/>
      <w:r w:rsidR="00C3030F" w:rsidRPr="00492897">
        <w:rPr>
          <w:rFonts w:eastAsia="楷体"/>
          <w:lang w:val="zh-CN"/>
        </w:rPr>
        <w:t>又强调</w:t>
      </w:r>
      <w:r w:rsidR="00C3030F" w:rsidRPr="00492897">
        <w:rPr>
          <w:lang w:val="zh-CN"/>
        </w:rPr>
        <w:t>监测和报告可持续发展目标和具体目标，包括目标</w:t>
      </w:r>
      <w:r w:rsidR="00C3030F" w:rsidRPr="00492897">
        <w:rPr>
          <w:lang w:val="zh-CN"/>
        </w:rPr>
        <w:t>6</w:t>
      </w:r>
      <w:r w:rsidR="00C3030F" w:rsidRPr="00492897">
        <w:rPr>
          <w:lang w:val="zh-CN"/>
        </w:rPr>
        <w:t>的落实情况的重要性，</w:t>
      </w:r>
    </w:p>
    <w:p w14:paraId="04B3CF24" w14:textId="77777777" w:rsidR="000E6BF9" w:rsidRDefault="000E6BF9" w:rsidP="000E6BF9">
      <w:pPr>
        <w:pStyle w:val="SingleTxtGC"/>
      </w:pPr>
      <w:r>
        <w:rPr>
          <w:iCs/>
        </w:rPr>
        <w:tab/>
      </w:r>
      <w:r w:rsidR="00C3030F" w:rsidRPr="00492897">
        <w:rPr>
          <w:lang w:val="zh-CN"/>
        </w:rPr>
        <w:t>1.</w:t>
      </w:r>
      <w:r w:rsidR="00C3030F" w:rsidRPr="00492897">
        <w:rPr>
          <w:lang w:val="zh-CN"/>
        </w:rPr>
        <w:tab/>
      </w:r>
      <w:r w:rsidR="00C3030F" w:rsidRPr="00492897">
        <w:rPr>
          <w:rFonts w:eastAsia="楷体"/>
          <w:lang w:val="zh-CN"/>
        </w:rPr>
        <w:t>重申</w:t>
      </w:r>
      <w:r w:rsidR="00C3030F" w:rsidRPr="00492897">
        <w:rPr>
          <w:lang w:val="zh-CN"/>
        </w:rPr>
        <w:t>享有安全饮用水的人权意味着人人都有权不受歧视地持续获得充足、安全、可接受、易于获取和负担得起的个人和家庭用水，享有卫生设施的人权意味着人人都有权不受歧视地在所有生活领域</w:t>
      </w:r>
      <w:proofErr w:type="gramStart"/>
      <w:r w:rsidR="00C3030F" w:rsidRPr="00492897">
        <w:rPr>
          <w:lang w:val="zh-CN"/>
        </w:rPr>
        <w:t>以负担</w:t>
      </w:r>
      <w:proofErr w:type="gramEnd"/>
      <w:r w:rsidR="00C3030F" w:rsidRPr="00492897">
        <w:rPr>
          <w:lang w:val="zh-CN"/>
        </w:rPr>
        <w:t>得起的价格切实享有安全、清洁、有保障、从社会和文化角度均可接受，并且维护隐私和确保尊严的卫生设施，并重申这两项权利都是享有适当生活水准权的组成部分；</w:t>
      </w:r>
      <w:bookmarkStart w:id="4" w:name="_30j0zll" w:colFirst="0" w:colLast="0"/>
      <w:bookmarkEnd w:id="4"/>
    </w:p>
    <w:p w14:paraId="530A330D" w14:textId="77777777" w:rsidR="000E6BF9" w:rsidRDefault="000E6BF9" w:rsidP="000E6BF9">
      <w:pPr>
        <w:pStyle w:val="SingleTxtGC"/>
      </w:pPr>
      <w:r>
        <w:tab/>
      </w:r>
      <w:r w:rsidR="00C3030F" w:rsidRPr="00492897">
        <w:rPr>
          <w:lang w:val="zh-CN"/>
        </w:rPr>
        <w:t>2.</w:t>
      </w:r>
      <w:r w:rsidR="00C3030F" w:rsidRPr="00492897">
        <w:rPr>
          <w:lang w:val="zh-CN"/>
        </w:rPr>
        <w:tab/>
      </w:r>
      <w:r w:rsidR="00C3030F" w:rsidRPr="00492897">
        <w:rPr>
          <w:rFonts w:eastAsia="楷体"/>
          <w:lang w:val="zh-CN"/>
        </w:rPr>
        <w:t>促请</w:t>
      </w:r>
      <w:r w:rsidR="00C3030F" w:rsidRPr="00492897">
        <w:rPr>
          <w:lang w:val="zh-CN"/>
        </w:rPr>
        <w:t>各国：</w:t>
      </w:r>
    </w:p>
    <w:p w14:paraId="756A0E2F" w14:textId="77777777" w:rsidR="000E6BF9" w:rsidRDefault="000E6BF9" w:rsidP="000E6BF9">
      <w:pPr>
        <w:pStyle w:val="SingleTxtGC"/>
        <w:rPr>
          <w:iCs/>
        </w:rPr>
      </w:pPr>
      <w:r>
        <w:tab/>
      </w:r>
      <w:r w:rsidR="00C3030F" w:rsidRPr="00492897">
        <w:rPr>
          <w:lang w:val="zh-CN"/>
        </w:rPr>
        <w:t>(a)</w:t>
      </w:r>
      <w:r w:rsidR="00C3030F" w:rsidRPr="00492897">
        <w:rPr>
          <w:lang w:val="zh-CN"/>
        </w:rPr>
        <w:tab/>
      </w:r>
      <w:r w:rsidR="00C3030F" w:rsidRPr="00492897">
        <w:rPr>
          <w:lang w:val="zh-CN"/>
        </w:rPr>
        <w:t>采取措施，确保逐步实现享有安全饮用水和卫生设施的人权，采用注重性别平等和包容性的办法，尊重、保护和实现妇女及女童的所有人权，并满足所有处于不同境况和条件下的妇女和女童的需求，让她们参与变革并从中受益；</w:t>
      </w:r>
    </w:p>
    <w:p w14:paraId="1D5FF88C" w14:textId="77777777" w:rsidR="000E6BF9" w:rsidRDefault="000E6BF9" w:rsidP="000E6BF9">
      <w:pPr>
        <w:pStyle w:val="SingleTxtGC"/>
        <w:rPr>
          <w:iCs/>
        </w:rPr>
      </w:pPr>
      <w:r>
        <w:rPr>
          <w:iCs/>
        </w:rPr>
        <w:tab/>
      </w:r>
      <w:r w:rsidR="00C3030F" w:rsidRPr="00492897">
        <w:rPr>
          <w:lang w:val="zh-CN"/>
        </w:rPr>
        <w:t>(b)</w:t>
      </w:r>
      <w:r w:rsidR="00C3030F" w:rsidRPr="00492897">
        <w:rPr>
          <w:lang w:val="zh-CN"/>
        </w:rPr>
        <w:tab/>
      </w:r>
      <w:r w:rsidR="00C3030F" w:rsidRPr="00492897">
        <w:rPr>
          <w:lang w:val="zh-CN"/>
        </w:rPr>
        <w:t>加快国际商定的可持续发展目标和具体目标，包括关于确保为所有人提供水和卫生设施并对此进行可持续管理的目标</w:t>
      </w:r>
      <w:r w:rsidR="00C3030F" w:rsidRPr="00492897">
        <w:rPr>
          <w:lang w:val="zh-CN"/>
        </w:rPr>
        <w:t>6</w:t>
      </w:r>
      <w:r w:rsidR="00C3030F" w:rsidRPr="00492897">
        <w:rPr>
          <w:lang w:val="zh-CN"/>
        </w:rPr>
        <w:t>的跨部门落实，并根据国际法规定的义务，为落实目标与</w:t>
      </w:r>
      <w:proofErr w:type="gramStart"/>
      <w:r w:rsidR="00C3030F" w:rsidRPr="00492897">
        <w:rPr>
          <w:lang w:val="zh-CN"/>
        </w:rPr>
        <w:t>所有利益</w:t>
      </w:r>
      <w:proofErr w:type="gramEnd"/>
      <w:r w:rsidR="00C3030F" w:rsidRPr="00492897">
        <w:rPr>
          <w:lang w:val="zh-CN"/>
        </w:rPr>
        <w:t>攸关方协调合作，并考虑到联合国</w:t>
      </w:r>
      <w:r w:rsidR="00C3030F" w:rsidRPr="00492897">
        <w:rPr>
          <w:lang w:val="zh-CN"/>
        </w:rPr>
        <w:t>2023</w:t>
      </w:r>
      <w:r w:rsidR="00C3030F" w:rsidRPr="00492897">
        <w:rPr>
          <w:lang w:val="zh-CN"/>
        </w:rPr>
        <w:t>年水事会议的成果；</w:t>
      </w:r>
    </w:p>
    <w:p w14:paraId="780488F5" w14:textId="77777777" w:rsidR="000E6BF9" w:rsidRDefault="000E6BF9" w:rsidP="000E6BF9">
      <w:pPr>
        <w:pStyle w:val="SingleTxtGC"/>
        <w:rPr>
          <w:iCs/>
        </w:rPr>
      </w:pPr>
      <w:r>
        <w:rPr>
          <w:iCs/>
        </w:rPr>
        <w:tab/>
      </w:r>
      <w:r w:rsidR="00C3030F" w:rsidRPr="00492897">
        <w:rPr>
          <w:lang w:val="zh-CN"/>
        </w:rPr>
        <w:t>(c)</w:t>
      </w:r>
      <w:r w:rsidR="00C3030F" w:rsidRPr="00492897">
        <w:rPr>
          <w:lang w:val="zh-CN"/>
        </w:rPr>
        <w:tab/>
      </w:r>
      <w:r w:rsidR="00C3030F" w:rsidRPr="00492897">
        <w:rPr>
          <w:lang w:val="zh-CN"/>
        </w:rPr>
        <w:t>增进妇女在水和环境卫生管理决策中的领导作用以及充分、有效、平等和切实的参与，并确保在所有水和环境卫生方案中纳入性别观点；</w:t>
      </w:r>
    </w:p>
    <w:p w14:paraId="6B4CA808" w14:textId="77777777" w:rsidR="000E6BF9" w:rsidRDefault="000E6BF9" w:rsidP="000E6BF9">
      <w:pPr>
        <w:pStyle w:val="SingleTxtGC"/>
        <w:rPr>
          <w:b/>
          <w:iCs/>
        </w:rPr>
      </w:pPr>
      <w:r>
        <w:rPr>
          <w:iCs/>
        </w:rPr>
        <w:tab/>
      </w:r>
      <w:r w:rsidR="00C3030F" w:rsidRPr="00492897">
        <w:rPr>
          <w:lang w:val="zh-CN"/>
        </w:rPr>
        <w:t>(d)</w:t>
      </w:r>
      <w:r w:rsidR="00C3030F" w:rsidRPr="00492897">
        <w:rPr>
          <w:lang w:val="zh-CN"/>
        </w:rPr>
        <w:tab/>
      </w:r>
      <w:r w:rsidR="00C3030F" w:rsidRPr="00492897">
        <w:rPr>
          <w:lang w:val="zh-CN"/>
        </w:rPr>
        <w:t>确保所有妇女和女童都能获得安全和负担得起的饮用水，并充分和平等地获得环境卫生服务</w:t>
      </w:r>
      <w:r w:rsidR="00C3030F" w:rsidRPr="00492897">
        <w:rPr>
          <w:rFonts w:hint="eastAsia"/>
          <w:lang w:val="zh-CN"/>
        </w:rPr>
        <w:t>和</w:t>
      </w:r>
      <w:r w:rsidR="00C3030F" w:rsidRPr="00492897">
        <w:rPr>
          <w:lang w:val="zh-CN"/>
        </w:rPr>
        <w:t>经期保健</w:t>
      </w:r>
      <w:r w:rsidR="00C3030F" w:rsidRPr="00492897">
        <w:rPr>
          <w:rFonts w:hint="eastAsia"/>
          <w:lang w:val="zh-CN"/>
        </w:rPr>
        <w:t>及</w:t>
      </w:r>
      <w:r w:rsidR="00C3030F" w:rsidRPr="00492897">
        <w:rPr>
          <w:lang w:val="zh-CN"/>
        </w:rPr>
        <w:t>卫生等方面的个人卫生服务，包括公共和私人空间的卫生设施和服务，确保消除对月经和经期保健及卫生的普遍</w:t>
      </w:r>
      <w:proofErr w:type="gramStart"/>
      <w:r w:rsidR="00C3030F" w:rsidRPr="00492897">
        <w:rPr>
          <w:lang w:val="zh-CN"/>
        </w:rPr>
        <w:t>污名化</w:t>
      </w:r>
      <w:proofErr w:type="gramEnd"/>
      <w:r w:rsidR="00C3030F" w:rsidRPr="00492897">
        <w:rPr>
          <w:lang w:val="zh-CN"/>
        </w:rPr>
        <w:t>和耻辱意识，为此在学校内外推进教育和保健行动，以培养将月经视为健康和自然现象的文化，并确保提供相关事实信息；</w:t>
      </w:r>
    </w:p>
    <w:p w14:paraId="027FFD35" w14:textId="77777777" w:rsidR="000E6BF9" w:rsidRDefault="000E6BF9" w:rsidP="000E6BF9">
      <w:pPr>
        <w:pStyle w:val="SingleTxtGC"/>
        <w:rPr>
          <w:iCs/>
        </w:rPr>
      </w:pPr>
      <w:r>
        <w:rPr>
          <w:b/>
          <w:iCs/>
        </w:rPr>
        <w:tab/>
      </w:r>
      <w:r w:rsidR="00C3030F" w:rsidRPr="00492897">
        <w:rPr>
          <w:lang w:val="zh-CN"/>
        </w:rPr>
        <w:t>(e)</w:t>
      </w:r>
      <w:r w:rsidR="00C3030F" w:rsidRPr="00492897">
        <w:rPr>
          <w:lang w:val="zh-CN"/>
        </w:rPr>
        <w:tab/>
      </w:r>
      <w:r w:rsidR="00C3030F" w:rsidRPr="00492897">
        <w:rPr>
          <w:lang w:val="zh-CN"/>
        </w:rPr>
        <w:t>采取措施，增强所有妇女和女童的能力，让她们能够在人道主义紧急情况和危机中，特别是在发生武装冲突或自然灾害时做好准备，为此确保</w:t>
      </w:r>
      <w:r w:rsidR="00C3030F" w:rsidRPr="00492897">
        <w:rPr>
          <w:rFonts w:hint="eastAsia"/>
          <w:lang w:val="zh-CN"/>
        </w:rPr>
        <w:t>供</w:t>
      </w:r>
      <w:r w:rsidR="00C3030F" w:rsidRPr="00492897">
        <w:rPr>
          <w:lang w:val="zh-CN"/>
        </w:rPr>
        <w:t>水和卫生服务</w:t>
      </w:r>
      <w:r w:rsidR="00C3030F" w:rsidRPr="00492897">
        <w:rPr>
          <w:rFonts w:hint="eastAsia"/>
          <w:lang w:val="zh-CN"/>
        </w:rPr>
        <w:t>并提供便于理解</w:t>
      </w:r>
      <w:r w:rsidR="00C3030F" w:rsidRPr="00492897">
        <w:rPr>
          <w:lang w:val="zh-CN"/>
        </w:rPr>
        <w:t>的相关信息，实施注重性别平等的政策、计划和方案，特别是藉此为妇女和女童切实解决经期保健</w:t>
      </w:r>
      <w:r w:rsidR="00C3030F" w:rsidRPr="00492897">
        <w:rPr>
          <w:rFonts w:hint="eastAsia"/>
          <w:lang w:val="zh-CN"/>
        </w:rPr>
        <w:t>及</w:t>
      </w:r>
      <w:r w:rsidR="00C3030F" w:rsidRPr="00492897">
        <w:rPr>
          <w:lang w:val="zh-CN"/>
        </w:rPr>
        <w:t>卫生问题，以及在不损害她们的权利、安全和尊严的前提下，充分提供经期用品以及已用经期物品的处理</w:t>
      </w:r>
      <w:r w:rsidR="00C3030F" w:rsidRPr="00492897">
        <w:rPr>
          <w:rFonts w:hint="eastAsia"/>
          <w:lang w:val="zh-CN"/>
        </w:rPr>
        <w:t>办法</w:t>
      </w:r>
      <w:r w:rsidR="00C3030F" w:rsidRPr="00492897">
        <w:rPr>
          <w:lang w:val="zh-CN"/>
        </w:rPr>
        <w:t>；</w:t>
      </w:r>
    </w:p>
    <w:p w14:paraId="3F7F8E85" w14:textId="77777777" w:rsidR="000E6BF9" w:rsidRDefault="000E6BF9" w:rsidP="000E6BF9">
      <w:pPr>
        <w:pStyle w:val="SingleTxtGC"/>
        <w:rPr>
          <w:iCs/>
        </w:rPr>
      </w:pPr>
      <w:r>
        <w:rPr>
          <w:iCs/>
        </w:rPr>
        <w:tab/>
      </w:r>
      <w:r w:rsidR="00C3030F" w:rsidRPr="00492897">
        <w:rPr>
          <w:lang w:val="zh-CN"/>
        </w:rPr>
        <w:t>(f)</w:t>
      </w:r>
      <w:r w:rsidR="00C3030F" w:rsidRPr="00492897">
        <w:rPr>
          <w:lang w:val="zh-CN"/>
        </w:rPr>
        <w:tab/>
      </w:r>
      <w:r w:rsidR="00C3030F" w:rsidRPr="00492897">
        <w:rPr>
          <w:lang w:val="zh-CN"/>
        </w:rPr>
        <w:t>减少妇女和女童</w:t>
      </w:r>
      <w:r w:rsidR="00C3030F" w:rsidRPr="00492897">
        <w:rPr>
          <w:rFonts w:hint="eastAsia"/>
          <w:lang w:val="zh-CN"/>
        </w:rPr>
        <w:t>为</w:t>
      </w:r>
      <w:r w:rsidR="00C3030F" w:rsidRPr="00492897">
        <w:rPr>
          <w:lang w:val="zh-CN"/>
        </w:rPr>
        <w:t>家庭</w:t>
      </w:r>
      <w:r w:rsidR="00C3030F" w:rsidRPr="00492897">
        <w:rPr>
          <w:rFonts w:hint="eastAsia"/>
          <w:lang w:val="zh-CN"/>
        </w:rPr>
        <w:t>取</w:t>
      </w:r>
      <w:r w:rsidR="00C3030F" w:rsidRPr="00492897">
        <w:rPr>
          <w:lang w:val="zh-CN"/>
        </w:rPr>
        <w:t>水的时间，保护她们在使用室外卫生设施或在露天如厕时免遭性暴力等人身威胁和侵犯，并在城乡规划和基础设施建设中注重性别平等，以打造安全的公共空间，增强妇女和女童的安全及保障；</w:t>
      </w:r>
    </w:p>
    <w:p w14:paraId="16211AC3" w14:textId="77777777" w:rsidR="000E6BF9" w:rsidRDefault="000E6BF9" w:rsidP="000E6BF9">
      <w:pPr>
        <w:pStyle w:val="SingleTxtGC"/>
        <w:rPr>
          <w:iCs/>
        </w:rPr>
      </w:pPr>
      <w:r>
        <w:rPr>
          <w:iCs/>
        </w:rPr>
        <w:lastRenderedPageBreak/>
        <w:tab/>
      </w:r>
      <w:r w:rsidR="00C3030F" w:rsidRPr="00492897">
        <w:rPr>
          <w:lang w:val="zh-CN"/>
        </w:rPr>
        <w:t>(g)</w:t>
      </w:r>
      <w:r w:rsidR="00C3030F" w:rsidRPr="00492897">
        <w:rPr>
          <w:lang w:val="zh-CN"/>
        </w:rPr>
        <w:tab/>
      </w:r>
      <w:r w:rsidR="00C3030F" w:rsidRPr="00492897">
        <w:rPr>
          <w:lang w:val="zh-CN"/>
        </w:rPr>
        <w:t>采取措施，确保残疾人能够无障碍使用供水和卫生设施及服务，并根据《残疾人权利公约》适用通用设计原则，以满足残疾人特别是残疾妇女和儿童的需求；</w:t>
      </w:r>
    </w:p>
    <w:p w14:paraId="123554DA" w14:textId="77777777" w:rsidR="000E6BF9" w:rsidRDefault="000E6BF9" w:rsidP="000E6BF9">
      <w:pPr>
        <w:pStyle w:val="SingleTxtGC"/>
        <w:rPr>
          <w:iCs/>
        </w:rPr>
      </w:pPr>
      <w:r>
        <w:rPr>
          <w:iCs/>
        </w:rPr>
        <w:tab/>
      </w:r>
      <w:r w:rsidR="00C3030F" w:rsidRPr="00492897">
        <w:rPr>
          <w:lang w:val="zh-CN"/>
        </w:rPr>
        <w:t>(h)</w:t>
      </w:r>
      <w:r w:rsidR="00C3030F" w:rsidRPr="00492897">
        <w:rPr>
          <w:lang w:val="zh-CN"/>
        </w:rPr>
        <w:tab/>
      </w:r>
      <w:r w:rsidR="00C3030F" w:rsidRPr="00492897">
        <w:rPr>
          <w:lang w:val="zh-CN"/>
        </w:rPr>
        <w:t>采取政策，增加获得卫生设施的机会，包括为最弱势和最边缘化的个人提供此类机会，从而逐步消除露天如厕现象；</w:t>
      </w:r>
    </w:p>
    <w:p w14:paraId="56B707BF" w14:textId="77777777" w:rsidR="000E6BF9" w:rsidRDefault="000E6BF9" w:rsidP="000E6BF9">
      <w:pPr>
        <w:pStyle w:val="SingleTxtGC"/>
        <w:rPr>
          <w:iCs/>
        </w:rPr>
      </w:pPr>
      <w:r>
        <w:rPr>
          <w:iCs/>
        </w:rPr>
        <w:tab/>
      </w:r>
      <w:r w:rsidR="00C3030F" w:rsidRPr="00492897">
        <w:rPr>
          <w:lang w:val="zh-CN"/>
        </w:rPr>
        <w:t>(i)</w:t>
      </w:r>
      <w:r w:rsidR="00C3030F" w:rsidRPr="00492897">
        <w:rPr>
          <w:lang w:val="zh-CN"/>
        </w:rPr>
        <w:tab/>
      </w:r>
      <w:r w:rsidR="00C3030F" w:rsidRPr="00492897">
        <w:rPr>
          <w:lang w:val="zh-CN"/>
        </w:rPr>
        <w:t>提高国际上对水源性疾病，特别是霍乱和儿童腹泻的认识，这些疾病可以通过安全饮用水和适当的环境卫生和个人卫生设施加以预防，并与相关利益攸关方建立伙伴关系，在发展中国家实施项目，增加获得安全饮用水和卫生设施的机会；</w:t>
      </w:r>
    </w:p>
    <w:p w14:paraId="3644F884" w14:textId="77777777" w:rsidR="000E6BF9" w:rsidRDefault="000E6BF9" w:rsidP="000E6BF9">
      <w:pPr>
        <w:pStyle w:val="SingleTxtGC"/>
        <w:rPr>
          <w:iCs/>
        </w:rPr>
      </w:pPr>
      <w:r>
        <w:rPr>
          <w:iCs/>
        </w:rPr>
        <w:tab/>
      </w:r>
      <w:r w:rsidR="00C3030F" w:rsidRPr="00492897">
        <w:rPr>
          <w:lang w:val="zh-CN"/>
        </w:rPr>
        <w:t>(j)</w:t>
      </w:r>
      <w:r w:rsidR="00C3030F" w:rsidRPr="00492897">
        <w:rPr>
          <w:lang w:val="zh-CN"/>
        </w:rPr>
        <w:tab/>
      </w:r>
      <w:r w:rsidR="00C3030F" w:rsidRPr="00492897">
        <w:rPr>
          <w:lang w:val="zh-CN"/>
        </w:rPr>
        <w:t>加大力度切实减少环境中未处理废水的排放比重，并确保在改善环境卫生服务的计划和方案中考虑到需要建立适当的系统来处理废水</w:t>
      </w:r>
      <w:r w:rsidR="00C3030F" w:rsidRPr="00492897">
        <w:rPr>
          <w:lang w:val="zh-CN"/>
        </w:rPr>
        <w:t>(</w:t>
      </w:r>
      <w:r w:rsidR="00C3030F" w:rsidRPr="00492897">
        <w:rPr>
          <w:lang w:val="zh-CN"/>
        </w:rPr>
        <w:t>包括含有抗生素抗性细菌和抗生素抗性基因的废水</w:t>
      </w:r>
      <w:r w:rsidR="00C3030F" w:rsidRPr="00492897">
        <w:rPr>
          <w:lang w:val="zh-CN"/>
        </w:rPr>
        <w:t>)</w:t>
      </w:r>
      <w:r w:rsidR="00C3030F" w:rsidRPr="00492897">
        <w:rPr>
          <w:lang w:val="zh-CN"/>
        </w:rPr>
        <w:t>以及婴儿粪便，以减少对人类健康、饮用水资源和环境的风险，同时承认废水再利用的潜力；</w:t>
      </w:r>
      <w:bookmarkStart w:id="5" w:name="_Hlk115425537"/>
      <w:bookmarkEnd w:id="5"/>
    </w:p>
    <w:p w14:paraId="607707AC" w14:textId="77777777" w:rsidR="000E6BF9" w:rsidRDefault="000E6BF9" w:rsidP="000E6BF9">
      <w:pPr>
        <w:pStyle w:val="SingleTxtGC"/>
        <w:rPr>
          <w:iCs/>
        </w:rPr>
      </w:pPr>
      <w:r>
        <w:rPr>
          <w:iCs/>
        </w:rPr>
        <w:tab/>
      </w:r>
      <w:r w:rsidR="00C3030F" w:rsidRPr="00492897">
        <w:rPr>
          <w:lang w:val="zh-CN"/>
        </w:rPr>
        <w:t>(k)</w:t>
      </w:r>
      <w:r w:rsidR="00C3030F" w:rsidRPr="00492897">
        <w:rPr>
          <w:lang w:val="zh-CN"/>
        </w:rPr>
        <w:tab/>
      </w:r>
      <w:r w:rsidR="00C3030F" w:rsidRPr="00492897">
        <w:rPr>
          <w:lang w:val="zh-CN"/>
        </w:rPr>
        <w:t>为包括私营部门供应商在内的所有供水和卫生服务供应商确立有效的问责和监管机制，确保</w:t>
      </w:r>
      <w:r w:rsidR="00C3030F" w:rsidRPr="00492897">
        <w:rPr>
          <w:rFonts w:hint="eastAsia"/>
          <w:lang w:val="zh-CN"/>
        </w:rPr>
        <w:t>这些供应</w:t>
      </w:r>
      <w:proofErr w:type="gramStart"/>
      <w:r w:rsidR="00C3030F" w:rsidRPr="00492897">
        <w:rPr>
          <w:rFonts w:hint="eastAsia"/>
          <w:lang w:val="zh-CN"/>
        </w:rPr>
        <w:t>商</w:t>
      </w:r>
      <w:r w:rsidR="00C3030F" w:rsidRPr="00492897">
        <w:rPr>
          <w:lang w:val="zh-CN"/>
        </w:rPr>
        <w:t>尊重</w:t>
      </w:r>
      <w:proofErr w:type="gramEnd"/>
      <w:r w:rsidR="00C3030F" w:rsidRPr="00492897">
        <w:rPr>
          <w:lang w:val="zh-CN"/>
        </w:rPr>
        <w:t>人权，</w:t>
      </w:r>
      <w:proofErr w:type="gramStart"/>
      <w:r w:rsidR="00C3030F" w:rsidRPr="00492897">
        <w:rPr>
          <w:lang w:val="zh-CN"/>
        </w:rPr>
        <w:t>不</w:t>
      </w:r>
      <w:proofErr w:type="gramEnd"/>
      <w:r w:rsidR="00C3030F" w:rsidRPr="00492897">
        <w:rPr>
          <w:lang w:val="zh-CN"/>
        </w:rPr>
        <w:t>引发或助长侵犯或践踏人权的行为；</w:t>
      </w:r>
    </w:p>
    <w:p w14:paraId="0F24BC1C" w14:textId="77777777" w:rsidR="000E6BF9" w:rsidRDefault="000E6BF9" w:rsidP="000E6BF9">
      <w:pPr>
        <w:pStyle w:val="SingleTxtGC"/>
        <w:rPr>
          <w:iCs/>
        </w:rPr>
      </w:pPr>
      <w:r>
        <w:rPr>
          <w:iCs/>
        </w:rPr>
        <w:tab/>
      </w:r>
      <w:r w:rsidR="00C3030F" w:rsidRPr="00492897">
        <w:rPr>
          <w:lang w:val="zh-CN"/>
        </w:rPr>
        <w:t>(l)</w:t>
      </w:r>
      <w:r w:rsidR="00C3030F" w:rsidRPr="00492897">
        <w:rPr>
          <w:lang w:val="zh-CN"/>
        </w:rPr>
        <w:tab/>
      </w:r>
      <w:r w:rsidR="00C3030F" w:rsidRPr="00492897">
        <w:rPr>
          <w:lang w:val="zh-CN"/>
        </w:rPr>
        <w:t>应各国特别是发展中国家的请求，以全部门办法提供</w:t>
      </w:r>
      <w:r w:rsidR="00C3030F" w:rsidRPr="00492897">
        <w:rPr>
          <w:rFonts w:hint="eastAsia"/>
          <w:lang w:val="zh-CN"/>
        </w:rPr>
        <w:t>资金</w:t>
      </w:r>
      <w:r w:rsidR="00C3030F" w:rsidRPr="00492897">
        <w:rPr>
          <w:lang w:val="zh-CN"/>
        </w:rPr>
        <w:t>并支持能力建设和技术转让，帮助这些国家向所有人提供安全、清洁、可获得和负担得起的饮用水和卫生设施，认识到水资源综合管理</w:t>
      </w:r>
      <w:r w:rsidR="00C3030F" w:rsidRPr="00492897">
        <w:rPr>
          <w:rFonts w:hint="eastAsia"/>
          <w:lang w:val="zh-CN"/>
        </w:rPr>
        <w:t>的必要性并加以实施</w:t>
      </w:r>
      <w:r w:rsidR="00C3030F" w:rsidRPr="00492897">
        <w:rPr>
          <w:lang w:val="zh-CN"/>
        </w:rPr>
        <w:t>，以确保可持续和公平地利用水资源并保护生态系统；</w:t>
      </w:r>
    </w:p>
    <w:p w14:paraId="5BF66D7A" w14:textId="77777777" w:rsidR="000E6BF9" w:rsidRDefault="000E6BF9" w:rsidP="000E6BF9">
      <w:pPr>
        <w:pStyle w:val="SingleTxtGC"/>
        <w:rPr>
          <w:iCs/>
        </w:rPr>
      </w:pPr>
      <w:r>
        <w:rPr>
          <w:iCs/>
        </w:rPr>
        <w:tab/>
      </w:r>
      <w:r w:rsidR="00C3030F" w:rsidRPr="00492897">
        <w:rPr>
          <w:lang w:val="zh-CN"/>
        </w:rPr>
        <w:t>(m)</w:t>
      </w:r>
      <w:r w:rsidR="00C3030F" w:rsidRPr="00492897">
        <w:rPr>
          <w:lang w:val="zh-CN"/>
        </w:rPr>
        <w:tab/>
      </w:r>
      <w:r w:rsidR="00C3030F" w:rsidRPr="00492897">
        <w:rPr>
          <w:lang w:val="zh-CN"/>
        </w:rPr>
        <w:t>有效应对卫生和人道主义危机及其后果，特别是为此加大努力逐步实现享有安全饮用水和卫生设施的人权；</w:t>
      </w:r>
    </w:p>
    <w:p w14:paraId="22CD5C59" w14:textId="77777777" w:rsidR="000E6BF9" w:rsidRDefault="000E6BF9" w:rsidP="000E6BF9">
      <w:pPr>
        <w:pStyle w:val="SingleTxtGC"/>
        <w:rPr>
          <w:iCs/>
        </w:rPr>
      </w:pPr>
      <w:r>
        <w:rPr>
          <w:iCs/>
        </w:rPr>
        <w:tab/>
      </w:r>
      <w:r w:rsidR="00C3030F" w:rsidRPr="00492897">
        <w:rPr>
          <w:lang w:val="zh-CN"/>
        </w:rPr>
        <w:t>(n)</w:t>
      </w:r>
      <w:r w:rsidR="00C3030F" w:rsidRPr="00492897">
        <w:rPr>
          <w:lang w:val="zh-CN"/>
        </w:rPr>
        <w:tab/>
      </w:r>
      <w:r w:rsidR="00C3030F" w:rsidRPr="00492897">
        <w:rPr>
          <w:lang w:val="zh-CN"/>
        </w:rPr>
        <w:t>加强知识和数据、机构能力、法律法规的制定及执行、政策和规划、利益攸关方的参与以及适当的供资，为包括地下水资源在内的水资源综合管理制定适当和有效的框架，并确保充分执行相关政策和计划，为子孙后代保留资源，以确保水资源的供应和管理满足适当生活水准的要求；</w:t>
      </w:r>
    </w:p>
    <w:p w14:paraId="4FC77EC5" w14:textId="77777777" w:rsidR="000E6BF9" w:rsidRDefault="000E6BF9" w:rsidP="000E6BF9">
      <w:pPr>
        <w:pStyle w:val="SingleTxtGC"/>
        <w:rPr>
          <w:iCs/>
        </w:rPr>
      </w:pPr>
      <w:r>
        <w:rPr>
          <w:iCs/>
        </w:rPr>
        <w:tab/>
      </w:r>
      <w:r w:rsidR="00C3030F" w:rsidRPr="00492897">
        <w:rPr>
          <w:lang w:val="zh-CN"/>
        </w:rPr>
        <w:t>3.</w:t>
      </w:r>
      <w:r w:rsidR="00C3030F" w:rsidRPr="00492897">
        <w:rPr>
          <w:lang w:val="zh-CN"/>
        </w:rPr>
        <w:tab/>
      </w:r>
      <w:r w:rsidR="00C3030F" w:rsidRPr="00492897">
        <w:rPr>
          <w:rFonts w:eastAsia="楷体"/>
          <w:lang w:val="zh-CN"/>
        </w:rPr>
        <w:t>欢迎</w:t>
      </w:r>
      <w:r w:rsidR="00C3030F" w:rsidRPr="00492897">
        <w:rPr>
          <w:lang w:val="zh-CN"/>
        </w:rPr>
        <w:t>享有安全饮用水和卫生设施的人权问题特别报告员的工作，并赞赏地注意到特别报告员的报告；</w:t>
      </w:r>
    </w:p>
    <w:p w14:paraId="64DB2346" w14:textId="77777777" w:rsidR="000E6BF9" w:rsidRDefault="000E6BF9" w:rsidP="000E6BF9">
      <w:pPr>
        <w:pStyle w:val="SingleTxtGC"/>
        <w:rPr>
          <w:i/>
          <w:iCs/>
        </w:rPr>
      </w:pPr>
      <w:r>
        <w:rPr>
          <w:iCs/>
        </w:rPr>
        <w:tab/>
      </w:r>
      <w:r w:rsidR="00C3030F" w:rsidRPr="00492897">
        <w:rPr>
          <w:lang w:val="zh-CN"/>
        </w:rPr>
        <w:t>4.</w:t>
      </w:r>
      <w:r w:rsidR="00C3030F" w:rsidRPr="00492897">
        <w:rPr>
          <w:lang w:val="zh-CN"/>
        </w:rPr>
        <w:tab/>
      </w:r>
      <w:r w:rsidR="00C3030F" w:rsidRPr="00492897">
        <w:rPr>
          <w:rFonts w:eastAsia="楷体"/>
          <w:lang w:val="zh-CN"/>
        </w:rPr>
        <w:t>决定</w:t>
      </w:r>
      <w:r w:rsidR="00C3030F" w:rsidRPr="00492897">
        <w:rPr>
          <w:lang w:val="zh-CN"/>
        </w:rPr>
        <w:t>将享有安全饮用水和卫生设施的人权问题特别报告员的任务延长三年，并请特别报告员继续每年向人权理事会提交报告，并向大会提交年度报告；</w:t>
      </w:r>
    </w:p>
    <w:p w14:paraId="7FAC53C1" w14:textId="77777777" w:rsidR="000E6BF9" w:rsidRDefault="000E6BF9" w:rsidP="000E6BF9">
      <w:pPr>
        <w:pStyle w:val="SingleTxtGC"/>
        <w:rPr>
          <w:iCs/>
        </w:rPr>
      </w:pPr>
      <w:r>
        <w:rPr>
          <w:i/>
          <w:iCs/>
        </w:rPr>
        <w:tab/>
      </w:r>
      <w:r w:rsidR="00C3030F" w:rsidRPr="00492897">
        <w:rPr>
          <w:lang w:val="zh-CN"/>
        </w:rPr>
        <w:t>5.</w:t>
      </w:r>
      <w:r w:rsidR="00C3030F" w:rsidRPr="00492897">
        <w:rPr>
          <w:lang w:val="zh-CN"/>
        </w:rPr>
        <w:tab/>
      </w:r>
      <w:r w:rsidR="00C3030F" w:rsidRPr="00492897">
        <w:rPr>
          <w:rFonts w:eastAsia="楷体"/>
          <w:lang w:val="zh-CN"/>
        </w:rPr>
        <w:t>请</w:t>
      </w:r>
      <w:r w:rsidR="00C3030F" w:rsidRPr="00492897">
        <w:rPr>
          <w:lang w:val="zh-CN"/>
        </w:rPr>
        <w:t>特别报告员与各国和其他利益攸关方积极合作，参与联合国</w:t>
      </w:r>
      <w:r w:rsidR="00C3030F" w:rsidRPr="00492897">
        <w:rPr>
          <w:lang w:val="zh-CN"/>
        </w:rPr>
        <w:t>2023</w:t>
      </w:r>
      <w:r w:rsidR="00C3030F" w:rsidRPr="00492897">
        <w:rPr>
          <w:lang w:val="zh-CN"/>
        </w:rPr>
        <w:t>年水事会议</w:t>
      </w:r>
      <w:r w:rsidR="00C3030F" w:rsidRPr="00492897">
        <w:rPr>
          <w:rFonts w:hint="eastAsia"/>
          <w:lang w:val="zh-CN"/>
        </w:rPr>
        <w:t>的</w:t>
      </w:r>
      <w:r w:rsidR="00C3030F" w:rsidRPr="00492897">
        <w:rPr>
          <w:lang w:val="zh-CN"/>
        </w:rPr>
        <w:t>筹备进程，确保人权问题在会议议程和成果中得到充分体现，并确保民间社会具有广泛和包容的代表性，以</w:t>
      </w:r>
      <w:r w:rsidR="00C3030F" w:rsidRPr="00492897">
        <w:rPr>
          <w:rFonts w:hint="eastAsia"/>
          <w:lang w:val="zh-CN"/>
        </w:rPr>
        <w:t>在</w:t>
      </w:r>
      <w:r w:rsidR="00C3030F" w:rsidRPr="00492897">
        <w:rPr>
          <w:lang w:val="zh-CN"/>
        </w:rPr>
        <w:t>该</w:t>
      </w:r>
      <w:r w:rsidR="00C3030F" w:rsidRPr="00492897">
        <w:rPr>
          <w:rFonts w:hint="eastAsia"/>
          <w:lang w:val="zh-CN"/>
        </w:rPr>
        <w:t>次</w:t>
      </w:r>
      <w:r w:rsidR="00C3030F" w:rsidRPr="00492897">
        <w:rPr>
          <w:lang w:val="zh-CN"/>
        </w:rPr>
        <w:t>会议</w:t>
      </w:r>
      <w:r w:rsidR="00C3030F" w:rsidRPr="00492897">
        <w:rPr>
          <w:rFonts w:hint="eastAsia"/>
          <w:lang w:val="zh-CN"/>
        </w:rPr>
        <w:t>上</w:t>
      </w:r>
      <w:r w:rsidR="00C3030F" w:rsidRPr="00492897">
        <w:rPr>
          <w:lang w:val="zh-CN"/>
        </w:rPr>
        <w:t>推动逐步实现享有安全饮用水和卫生设施的人权；</w:t>
      </w:r>
    </w:p>
    <w:p w14:paraId="260D53E6" w14:textId="77777777" w:rsidR="000E6BF9" w:rsidRDefault="000E6BF9" w:rsidP="000E6BF9">
      <w:pPr>
        <w:pStyle w:val="SingleTxtGC"/>
        <w:rPr>
          <w:iCs/>
        </w:rPr>
      </w:pPr>
      <w:r>
        <w:rPr>
          <w:iCs/>
        </w:rPr>
        <w:tab/>
      </w:r>
      <w:r w:rsidR="00C3030F" w:rsidRPr="00492897">
        <w:rPr>
          <w:lang w:val="zh-CN"/>
        </w:rPr>
        <w:t>6.</w:t>
      </w:r>
      <w:r w:rsidR="00C3030F" w:rsidRPr="00492897">
        <w:rPr>
          <w:lang w:val="zh-CN"/>
        </w:rPr>
        <w:tab/>
      </w:r>
      <w:r w:rsidR="00C3030F" w:rsidRPr="00492897">
        <w:rPr>
          <w:rFonts w:eastAsia="楷体"/>
          <w:lang w:val="zh-CN"/>
        </w:rPr>
        <w:t>鼓励</w:t>
      </w:r>
      <w:r w:rsidR="00C3030F" w:rsidRPr="00492897">
        <w:rPr>
          <w:lang w:val="zh-CN"/>
        </w:rPr>
        <w:t>各国政府继续积极回应特别报告员</w:t>
      </w:r>
      <w:r w:rsidR="00C3030F" w:rsidRPr="00492897">
        <w:rPr>
          <w:rFonts w:hint="eastAsia"/>
          <w:lang w:val="zh-CN"/>
        </w:rPr>
        <w:t>关于进行</w:t>
      </w:r>
      <w:r w:rsidR="00C3030F" w:rsidRPr="00492897">
        <w:rPr>
          <w:lang w:val="zh-CN"/>
        </w:rPr>
        <w:t>访问和</w:t>
      </w:r>
      <w:r w:rsidR="00C3030F" w:rsidRPr="00492897">
        <w:rPr>
          <w:rFonts w:hint="eastAsia"/>
          <w:lang w:val="zh-CN"/>
        </w:rPr>
        <w:t>提供</w:t>
      </w:r>
      <w:r w:rsidR="00C3030F" w:rsidRPr="00492897">
        <w:rPr>
          <w:lang w:val="zh-CN"/>
        </w:rPr>
        <w:t>资料的</w:t>
      </w:r>
      <w:r w:rsidR="00C3030F" w:rsidRPr="00492897">
        <w:rPr>
          <w:rFonts w:hint="eastAsia"/>
          <w:lang w:val="zh-CN"/>
        </w:rPr>
        <w:t>要</w:t>
      </w:r>
      <w:r w:rsidR="00C3030F" w:rsidRPr="00492897">
        <w:rPr>
          <w:lang w:val="zh-CN"/>
        </w:rPr>
        <w:t>求，有效落实任务负责人的建议，并提供资料说明在这方面采取的措施；</w:t>
      </w:r>
    </w:p>
    <w:p w14:paraId="29941BE4" w14:textId="77777777" w:rsidR="000E6BF9" w:rsidRDefault="000E6BF9" w:rsidP="00B050FA">
      <w:pPr>
        <w:pStyle w:val="SingleTxtGC"/>
        <w:keepNext/>
        <w:keepLines/>
        <w:rPr>
          <w:iCs/>
        </w:rPr>
      </w:pPr>
      <w:r>
        <w:rPr>
          <w:iCs/>
        </w:rPr>
        <w:lastRenderedPageBreak/>
        <w:tab/>
      </w:r>
      <w:r w:rsidR="00C3030F" w:rsidRPr="00492897">
        <w:rPr>
          <w:lang w:val="zh-CN"/>
        </w:rPr>
        <w:t>7.</w:t>
      </w:r>
      <w:r w:rsidR="00C3030F" w:rsidRPr="00492897">
        <w:rPr>
          <w:lang w:val="zh-CN"/>
        </w:rPr>
        <w:tab/>
      </w:r>
      <w:r w:rsidR="00C3030F" w:rsidRPr="00492897">
        <w:rPr>
          <w:rFonts w:eastAsia="楷体"/>
          <w:lang w:val="zh-CN"/>
        </w:rPr>
        <w:t>请</w:t>
      </w:r>
      <w:r w:rsidR="00C3030F" w:rsidRPr="00492897">
        <w:rPr>
          <w:lang w:val="zh-CN"/>
        </w:rPr>
        <w:t>秘书长和联合国人权事务高级专员向特别报告员提供切实履行任务所需的一切资源与协助；</w:t>
      </w:r>
    </w:p>
    <w:p w14:paraId="7FE9B67F" w14:textId="31FEC9B4" w:rsidR="00C3030F" w:rsidRPr="00492897" w:rsidRDefault="000E6BF9" w:rsidP="000E6BF9">
      <w:pPr>
        <w:pStyle w:val="SingleTxtGC"/>
        <w:rPr>
          <w:iCs/>
        </w:rPr>
      </w:pPr>
      <w:r>
        <w:rPr>
          <w:iCs/>
        </w:rPr>
        <w:tab/>
      </w:r>
      <w:r w:rsidR="00C3030F" w:rsidRPr="00492897">
        <w:rPr>
          <w:lang w:val="zh-CN"/>
        </w:rPr>
        <w:t>8.</w:t>
      </w:r>
      <w:r w:rsidR="00C3030F" w:rsidRPr="00492897">
        <w:rPr>
          <w:lang w:val="zh-CN"/>
        </w:rPr>
        <w:tab/>
      </w:r>
      <w:r w:rsidR="00C3030F" w:rsidRPr="00492897">
        <w:rPr>
          <w:rFonts w:eastAsia="楷体"/>
          <w:lang w:val="zh-CN"/>
        </w:rPr>
        <w:t>决定</w:t>
      </w:r>
      <w:r w:rsidR="00C3030F" w:rsidRPr="00492897">
        <w:rPr>
          <w:rFonts w:hint="eastAsia"/>
          <w:lang w:val="zh-CN"/>
        </w:rPr>
        <w:t>理事会</w:t>
      </w:r>
      <w:r w:rsidR="00C3030F" w:rsidRPr="00492897">
        <w:rPr>
          <w:lang w:val="zh-CN"/>
        </w:rPr>
        <w:t>第五十七届会议在同一议程项目下继续审议</w:t>
      </w:r>
      <w:r w:rsidR="00C3030F" w:rsidRPr="00492897">
        <w:rPr>
          <w:rFonts w:hint="eastAsia"/>
          <w:lang w:val="zh-CN"/>
        </w:rPr>
        <w:t>此事</w:t>
      </w:r>
      <w:r w:rsidR="00C3030F" w:rsidRPr="00492897">
        <w:rPr>
          <w:lang w:val="zh-CN"/>
        </w:rPr>
        <w:t>。</w:t>
      </w:r>
    </w:p>
    <w:p w14:paraId="138CD9E6" w14:textId="77777777" w:rsidR="000E6BF9" w:rsidRPr="002D6A9C" w:rsidRDefault="000E6BF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0E6BF9" w:rsidRPr="002D6A9C"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D7E6E9" w14:textId="77777777" w:rsidR="002B2533" w:rsidRPr="000D319F" w:rsidRDefault="002B2533" w:rsidP="000D319F">
      <w:pPr>
        <w:pStyle w:val="af0"/>
        <w:spacing w:after="240"/>
        <w:ind w:left="907"/>
        <w:rPr>
          <w:rFonts w:asciiTheme="majorBidi" w:eastAsia="宋体" w:hAnsiTheme="majorBidi" w:cstheme="majorBidi"/>
          <w:sz w:val="21"/>
          <w:szCs w:val="21"/>
          <w:lang w:val="en-US"/>
        </w:rPr>
      </w:pPr>
    </w:p>
    <w:p w14:paraId="7EC237BB" w14:textId="77777777" w:rsidR="002B2533" w:rsidRPr="000D319F" w:rsidRDefault="002B2533"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019F3158" w14:textId="77777777" w:rsidR="002B2533" w:rsidRPr="000D319F" w:rsidRDefault="002B2533" w:rsidP="000D319F">
      <w:pPr>
        <w:pStyle w:val="af0"/>
      </w:pPr>
    </w:p>
  </w:endnote>
  <w:endnote w:type="continuationNotice" w:id="1">
    <w:p w14:paraId="29A67CF7" w14:textId="77777777" w:rsidR="002B2533" w:rsidRDefault="002B253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F10C68" w14:textId="77777777" w:rsidR="00AC45B3" w:rsidRPr="00AC45B3" w:rsidRDefault="00AC45B3" w:rsidP="00AC45B3">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AC45B3">
      <w:rPr>
        <w:rStyle w:val="af2"/>
        <w:b w:val="0"/>
        <w:snapToGrid w:val="0"/>
        <w:sz w:val="16"/>
      </w:rPr>
      <w:t>GE.22</w:t>
    </w:r>
    <w:proofErr w:type="spellEnd"/>
    <w:r w:rsidRPr="00AC45B3">
      <w:rPr>
        <w:rStyle w:val="af2"/>
        <w:b w:val="0"/>
        <w:snapToGrid w:val="0"/>
        <w:sz w:val="16"/>
      </w:rPr>
      <w:t>-15534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BA4EEA" w14:textId="77777777" w:rsidR="00AC45B3" w:rsidRPr="00AC45B3" w:rsidRDefault="00AC45B3" w:rsidP="00AC45B3">
    <w:pPr>
      <w:pStyle w:val="af0"/>
      <w:tabs>
        <w:tab w:val="right" w:pos="9638"/>
      </w:tabs>
      <w:rPr>
        <w:rStyle w:val="af2"/>
      </w:rPr>
    </w:pPr>
    <w:proofErr w:type="spellStart"/>
    <w:r>
      <w:t>GE.22</w:t>
    </w:r>
    <w:proofErr w:type="spellEnd"/>
    <w:r>
      <w:t>-15534</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DE45A2" w14:textId="0BC1A87E" w:rsidR="00056632" w:rsidRPr="00487939" w:rsidRDefault="00AC45B3"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19648D12" wp14:editId="4184A10A">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-15534</w:t>
    </w:r>
    <w:r w:rsidR="00731A42" w:rsidRPr="00EE277A">
      <w:rPr>
        <w:sz w:val="20"/>
        <w:lang w:eastAsia="zh-CN"/>
      </w:rPr>
      <w:t xml:space="preserve"> (C)</w:t>
    </w:r>
    <w:r w:rsidR="008B4347">
      <w:rPr>
        <w:sz w:val="20"/>
        <w:lang w:eastAsia="zh-CN"/>
      </w:rPr>
      <w:tab/>
    </w:r>
    <w:r>
      <w:rPr>
        <w:sz w:val="20"/>
        <w:lang w:eastAsia="zh-CN"/>
      </w:rPr>
      <w:t>0510</w:t>
    </w:r>
    <w:r w:rsidR="007803C3">
      <w:rPr>
        <w:sz w:val="20"/>
        <w:lang w:eastAsia="zh-CN"/>
      </w:rPr>
      <w:t>2</w:t>
    </w:r>
    <w:r w:rsidR="007C7CBB">
      <w:rPr>
        <w:rFonts w:asciiTheme="majorBidi" w:eastAsiaTheme="minorEastAsia" w:hAnsiTheme="majorBidi" w:cstheme="majorBidi"/>
        <w:sz w:val="20"/>
        <w:lang w:eastAsia="zh-CN"/>
      </w:rPr>
      <w:t>2</w:t>
    </w:r>
    <w:r w:rsidR="00731A42">
      <w:rPr>
        <w:sz w:val="20"/>
        <w:lang w:eastAsia="zh-CN"/>
      </w:rPr>
      <w:tab/>
    </w:r>
    <w:r>
      <w:rPr>
        <w:sz w:val="20"/>
        <w:lang w:eastAsia="zh-CN"/>
      </w:rPr>
      <w:t>0510</w:t>
    </w:r>
    <w:r w:rsidR="007803C3">
      <w:rPr>
        <w:sz w:val="20"/>
        <w:lang w:eastAsia="zh-CN"/>
      </w:rPr>
      <w:t>2</w:t>
    </w:r>
    <w:r w:rsidR="007C7CBB">
      <w:rPr>
        <w:rFonts w:asciiTheme="majorBidi" w:eastAsiaTheme="minorEastAsia" w:hAnsiTheme="majorBidi" w:cstheme="majorBidi"/>
        <w:sz w:val="20"/>
        <w:lang w:eastAsia="zh-CN"/>
      </w:rPr>
      <w:t>2</w:t>
    </w:r>
    <w:r w:rsidR="00731A42">
      <w:rPr>
        <w:b/>
        <w:sz w:val="21"/>
      </w:rPr>
      <w:tab/>
    </w:r>
    <w:r w:rsidR="00A1364C">
      <w:rPr>
        <w:rFonts w:hint="eastAsia"/>
        <w:b/>
        <w:noProof/>
        <w:sz w:val="21"/>
        <w:lang w:val="en-US" w:eastAsia="zh-CN"/>
      </w:rPr>
      <w:drawing>
        <wp:inline distT="0" distB="0" distL="0" distR="0" wp14:anchorId="1822CAA3" wp14:editId="09C48611">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0FF9C0" w14:textId="77777777" w:rsidR="002B2533" w:rsidRPr="000157B1" w:rsidRDefault="002B2533"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02417646" w14:textId="77777777" w:rsidR="002B2533" w:rsidRPr="000157B1" w:rsidRDefault="002B2533"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05F23AF6" w14:textId="77777777" w:rsidR="002B2533" w:rsidRDefault="002B2533"/>
  </w:footnote>
  <w:footnote w:id="2">
    <w:p w14:paraId="65E6BC8C" w14:textId="62A907BA" w:rsidR="000E6BF9" w:rsidRPr="0049012F" w:rsidRDefault="000E6BF9" w:rsidP="000E6BF9">
      <w:pPr>
        <w:pStyle w:val="a6"/>
        <w:rPr>
          <w:szCs w:val="18"/>
        </w:rPr>
      </w:pPr>
      <w:r w:rsidRPr="000E6BF9">
        <w:rPr>
          <w:rStyle w:val="a8"/>
          <w:vertAlign w:val="baseline"/>
        </w:rPr>
        <w:tab/>
        <w:t>*</w:t>
      </w:r>
      <w:r w:rsidRPr="000E6BF9">
        <w:rPr>
          <w:rStyle w:val="a8"/>
          <w:vertAlign w:val="baseline"/>
        </w:rPr>
        <w:tab/>
      </w:r>
      <w:r>
        <w:rPr>
          <w:lang w:val="zh-CN"/>
        </w:rPr>
        <w:t>非人权理事会成员国。</w:t>
      </w:r>
    </w:p>
  </w:footnote>
  <w:footnote w:id="3">
    <w:p w14:paraId="5A18CB7F" w14:textId="74E6C5BF" w:rsidR="00C3030F" w:rsidRPr="001E3E18" w:rsidRDefault="00C3030F" w:rsidP="000E6BF9">
      <w:pPr>
        <w:pStyle w:val="a6"/>
      </w:pPr>
      <w:r>
        <w:rPr>
          <w:lang w:val="zh-CN"/>
        </w:rPr>
        <w:tab/>
      </w:r>
      <w:r w:rsidRPr="000E6BF9">
        <w:rPr>
          <w:rStyle w:val="a8"/>
        </w:rPr>
        <w:footnoteRef/>
      </w:r>
      <w:r>
        <w:rPr>
          <w:lang w:val="zh-CN"/>
        </w:rPr>
        <w:tab/>
        <w:t>A/HRC/51/24.</w:t>
      </w:r>
    </w:p>
  </w:footnote>
  <w:footnote w:id="4">
    <w:p w14:paraId="0443A434" w14:textId="77777777" w:rsidR="00C3030F" w:rsidRPr="001E3E18" w:rsidRDefault="00C3030F" w:rsidP="000E6BF9">
      <w:pPr>
        <w:pStyle w:val="a6"/>
      </w:pPr>
      <w:r>
        <w:rPr>
          <w:lang w:val="zh-CN"/>
        </w:rPr>
        <w:tab/>
      </w:r>
      <w:r w:rsidRPr="000E6BF9">
        <w:rPr>
          <w:rStyle w:val="a8"/>
        </w:rPr>
        <w:footnoteRef/>
      </w:r>
      <w:r>
        <w:rPr>
          <w:lang w:val="zh-CN"/>
        </w:rPr>
        <w:tab/>
      </w:r>
      <w:r>
        <w:rPr>
          <w:lang w:val="zh-CN"/>
        </w:rPr>
        <w:t>联合国出版物，</w:t>
      </w:r>
      <w:r>
        <w:rPr>
          <w:lang w:val="zh-CN"/>
        </w:rPr>
        <w:t>2022</w:t>
      </w:r>
      <w:r>
        <w:rPr>
          <w:lang w:val="zh-CN"/>
        </w:rPr>
        <w:t>年。</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F2D301" w14:textId="77777777" w:rsidR="00056632" w:rsidRDefault="00AC45B3" w:rsidP="00AC45B3">
    <w:pPr>
      <w:pStyle w:val="af3"/>
    </w:pPr>
    <w:r>
      <w:t>A/</w:t>
    </w:r>
    <w:proofErr w:type="spellStart"/>
    <w:r>
      <w:t>HRC</w:t>
    </w:r>
    <w:proofErr w:type="spellEnd"/>
    <w:r>
      <w:t>/51/</w:t>
    </w:r>
    <w:proofErr w:type="spellStart"/>
    <w:r>
      <w:t>L.40</w:t>
    </w:r>
    <w:proofErr w:type="spell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2A08B" w14:textId="77777777" w:rsidR="00056632" w:rsidRPr="00202A30" w:rsidRDefault="00AC45B3" w:rsidP="00AC45B3">
    <w:pPr>
      <w:pStyle w:val="af3"/>
      <w:jc w:val="right"/>
    </w:pPr>
    <w:r>
      <w:t>A/</w:t>
    </w:r>
    <w:proofErr w:type="spellStart"/>
    <w:r>
      <w:t>HRC</w:t>
    </w:r>
    <w:proofErr w:type="spellEnd"/>
    <w:r>
      <w:t>/51/</w:t>
    </w:r>
    <w:proofErr w:type="spellStart"/>
    <w:r>
      <w:t>L.40</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5"/>
  </w:num>
  <w:num w:numId="3">
    <w:abstractNumId w:val="2"/>
  </w:num>
  <w:num w:numId="4">
    <w:abstractNumId w:val="0"/>
  </w:num>
  <w:num w:numId="5">
    <w:abstractNumId w:val="1"/>
  </w:num>
  <w:num w:numId="6">
    <w:abstractNumId w:val="5"/>
  </w:num>
  <w:num w:numId="7">
    <w:abstractNumId w:val="2"/>
  </w:num>
  <w:num w:numId="8">
    <w:abstractNumId w:val="3"/>
  </w:num>
  <w:num w:numId="9">
    <w:abstractNumId w:val="3"/>
  </w:num>
  <w:num w:numId="10">
    <w:abstractNumId w:val="4"/>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533"/>
    <w:rsid w:val="00011483"/>
    <w:rsid w:val="00031F0C"/>
    <w:rsid w:val="00054E5E"/>
    <w:rsid w:val="000D319F"/>
    <w:rsid w:val="000D6BBD"/>
    <w:rsid w:val="000E4D0E"/>
    <w:rsid w:val="000E62AA"/>
    <w:rsid w:val="000E6BF9"/>
    <w:rsid w:val="00144B69"/>
    <w:rsid w:val="00152D5C"/>
    <w:rsid w:val="00153E86"/>
    <w:rsid w:val="0016094B"/>
    <w:rsid w:val="001737B8"/>
    <w:rsid w:val="00186C47"/>
    <w:rsid w:val="001B16DD"/>
    <w:rsid w:val="001B1BD1"/>
    <w:rsid w:val="001C3EF2"/>
    <w:rsid w:val="001D17F6"/>
    <w:rsid w:val="00204B42"/>
    <w:rsid w:val="0022146A"/>
    <w:rsid w:val="002231C3"/>
    <w:rsid w:val="0024417F"/>
    <w:rsid w:val="00250F8D"/>
    <w:rsid w:val="00256232"/>
    <w:rsid w:val="002939D6"/>
    <w:rsid w:val="002B2533"/>
    <w:rsid w:val="002B3AC7"/>
    <w:rsid w:val="002E1C97"/>
    <w:rsid w:val="002F4D47"/>
    <w:rsid w:val="002F5834"/>
    <w:rsid w:val="003224E5"/>
    <w:rsid w:val="00326EBF"/>
    <w:rsid w:val="00327FE4"/>
    <w:rsid w:val="00346D15"/>
    <w:rsid w:val="003537E4"/>
    <w:rsid w:val="0037569F"/>
    <w:rsid w:val="00393259"/>
    <w:rsid w:val="003C0C9C"/>
    <w:rsid w:val="00427F63"/>
    <w:rsid w:val="00474C6B"/>
    <w:rsid w:val="004972E2"/>
    <w:rsid w:val="004C3F04"/>
    <w:rsid w:val="004C4A0A"/>
    <w:rsid w:val="00557D9A"/>
    <w:rsid w:val="00561BB8"/>
    <w:rsid w:val="005C00B0"/>
    <w:rsid w:val="005E01D9"/>
    <w:rsid w:val="005E3084"/>
    <w:rsid w:val="005E3A08"/>
    <w:rsid w:val="005E403A"/>
    <w:rsid w:val="005F44CD"/>
    <w:rsid w:val="00623FC4"/>
    <w:rsid w:val="006749CD"/>
    <w:rsid w:val="00680656"/>
    <w:rsid w:val="006B1119"/>
    <w:rsid w:val="006B7A8F"/>
    <w:rsid w:val="006C65D8"/>
    <w:rsid w:val="006E3E46"/>
    <w:rsid w:val="006E41E9"/>
    <w:rsid w:val="006E71B1"/>
    <w:rsid w:val="00705D89"/>
    <w:rsid w:val="00731A42"/>
    <w:rsid w:val="00767E69"/>
    <w:rsid w:val="0077079A"/>
    <w:rsid w:val="007803C3"/>
    <w:rsid w:val="007A4727"/>
    <w:rsid w:val="007A5599"/>
    <w:rsid w:val="007C0CAE"/>
    <w:rsid w:val="007C7CBB"/>
    <w:rsid w:val="007E5DAD"/>
    <w:rsid w:val="00811540"/>
    <w:rsid w:val="00845338"/>
    <w:rsid w:val="00856233"/>
    <w:rsid w:val="00860F27"/>
    <w:rsid w:val="008B0560"/>
    <w:rsid w:val="008B2BFA"/>
    <w:rsid w:val="008B4347"/>
    <w:rsid w:val="008D32CC"/>
    <w:rsid w:val="00923C5A"/>
    <w:rsid w:val="00924843"/>
    <w:rsid w:val="0093206A"/>
    <w:rsid w:val="00932BA2"/>
    <w:rsid w:val="00936F03"/>
    <w:rsid w:val="00943B69"/>
    <w:rsid w:val="00944CB3"/>
    <w:rsid w:val="0094536F"/>
    <w:rsid w:val="00952103"/>
    <w:rsid w:val="009B09D7"/>
    <w:rsid w:val="009D35ED"/>
    <w:rsid w:val="009F4503"/>
    <w:rsid w:val="00A03CB6"/>
    <w:rsid w:val="00A03FB9"/>
    <w:rsid w:val="00A1364C"/>
    <w:rsid w:val="00A21076"/>
    <w:rsid w:val="00A3739A"/>
    <w:rsid w:val="00A52DAF"/>
    <w:rsid w:val="00A84072"/>
    <w:rsid w:val="00A84DF2"/>
    <w:rsid w:val="00A87B40"/>
    <w:rsid w:val="00AB3322"/>
    <w:rsid w:val="00AC154D"/>
    <w:rsid w:val="00AC45B3"/>
    <w:rsid w:val="00B050FA"/>
    <w:rsid w:val="00B11889"/>
    <w:rsid w:val="00B16570"/>
    <w:rsid w:val="00B423E7"/>
    <w:rsid w:val="00B53320"/>
    <w:rsid w:val="00BB60B0"/>
    <w:rsid w:val="00BC1F4D"/>
    <w:rsid w:val="00BC6522"/>
    <w:rsid w:val="00BF6D17"/>
    <w:rsid w:val="00C121D5"/>
    <w:rsid w:val="00C17349"/>
    <w:rsid w:val="00C2677B"/>
    <w:rsid w:val="00C278FA"/>
    <w:rsid w:val="00C3030F"/>
    <w:rsid w:val="00C351AA"/>
    <w:rsid w:val="00C52236"/>
    <w:rsid w:val="00C71175"/>
    <w:rsid w:val="00C7253F"/>
    <w:rsid w:val="00C7577A"/>
    <w:rsid w:val="00C760F9"/>
    <w:rsid w:val="00C86376"/>
    <w:rsid w:val="00D02719"/>
    <w:rsid w:val="00D26A05"/>
    <w:rsid w:val="00D45C65"/>
    <w:rsid w:val="00D67E3B"/>
    <w:rsid w:val="00D85827"/>
    <w:rsid w:val="00D93FA6"/>
    <w:rsid w:val="00D97B98"/>
    <w:rsid w:val="00DB3E58"/>
    <w:rsid w:val="00DC671F"/>
    <w:rsid w:val="00DE4DA7"/>
    <w:rsid w:val="00DF39BE"/>
    <w:rsid w:val="00E33B38"/>
    <w:rsid w:val="00E47FE5"/>
    <w:rsid w:val="00E574AF"/>
    <w:rsid w:val="00E71878"/>
    <w:rsid w:val="00E845B2"/>
    <w:rsid w:val="00EF457D"/>
    <w:rsid w:val="00F00D09"/>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57EC27"/>
  <w15:docId w15:val="{C0018939-CDFB-4787-AF55-53F2B0F73F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7</Pages>
  <Words>6271</Words>
  <Characters>6524</Characters>
  <Application>Microsoft Office Word</Application>
  <DocSecurity>0</DocSecurity>
  <Lines>232</Lines>
  <Paragraphs>72</Paragraphs>
  <ScaleCrop>false</ScaleCrop>
  <Company>DCM</Company>
  <LinksUpToDate>false</LinksUpToDate>
  <CharactersWithSpaces>6626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A/HRC/51/L.40</dc:title>
  <dc:subject>2215534</dc:subject>
  <dc:creator>tang</dc:creator>
  <cp:keywords/>
  <dc:description/>
  <cp:lastModifiedBy>Xiaoqing Yang</cp:lastModifiedBy>
  <cp:revision>2</cp:revision>
  <cp:lastPrinted>2014-05-09T11:28:00Z</cp:lastPrinted>
  <dcterms:created xsi:type="dcterms:W3CDTF">2022-10-05T16:13:00Z</dcterms:created>
  <dcterms:modified xsi:type="dcterms:W3CDTF">2022-10-05T16:13:00Z</dcterms:modified>
</cp:coreProperties>
</file>