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D5362">
                <w:t>C/8</w:t>
              </w:r>
              <w:r w:rsidR="00917FAE">
                <w:rPr>
                  <w:lang w:val="en-US"/>
                </w:rPr>
                <w:t>3</w:t>
              </w:r>
              <w:r w:rsidR="008D5362">
                <w:t>/2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8D5362">
                <w:rPr>
                  <w:sz w:val="20"/>
                  <w:lang w:val="en-US"/>
                </w:rPr>
                <w:t>3 June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917FAE" w:rsidRDefault="007511D7" w:rsidP="00917FAE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</w:tc>
      </w:tr>
    </w:tbl>
    <w:p w:rsidR="005F4956" w:rsidRPr="00F50FF5" w:rsidRDefault="005F4956" w:rsidP="005F4956">
      <w:pPr>
        <w:spacing w:before="120"/>
      </w:pPr>
      <w:r w:rsidRPr="00EF3B89">
        <w:rPr>
          <w:b/>
          <w:sz w:val="24"/>
          <w:szCs w:val="24"/>
        </w:rPr>
        <w:t>Комитет по ликвидации расовой дискриминации</w:t>
      </w:r>
      <w:r w:rsidRPr="00F50FF5">
        <w:br/>
      </w:r>
      <w:r w:rsidRPr="00F50FF5">
        <w:rPr>
          <w:b/>
        </w:rPr>
        <w:t xml:space="preserve">Восемьдесят </w:t>
      </w:r>
      <w:r w:rsidR="00766136">
        <w:rPr>
          <w:b/>
        </w:rPr>
        <w:t>третья</w:t>
      </w:r>
      <w:r w:rsidRPr="00F50FF5">
        <w:rPr>
          <w:b/>
        </w:rPr>
        <w:t xml:space="preserve"> сессия</w:t>
      </w:r>
      <w:r w:rsidRPr="00F50FF5">
        <w:br/>
        <w:t>1</w:t>
      </w:r>
      <w:r w:rsidR="00766136">
        <w:t>2</w:t>
      </w:r>
      <w:r w:rsidRPr="005F4956">
        <w:t>−</w:t>
      </w:r>
      <w:r w:rsidR="00766136">
        <w:t>30 августа</w:t>
      </w:r>
      <w:r w:rsidRPr="00F50FF5">
        <w:t xml:space="preserve"> 2013 года </w:t>
      </w:r>
    </w:p>
    <w:p w:rsidR="005F4956" w:rsidRPr="00F50FF5" w:rsidRDefault="005F4956" w:rsidP="005F4956">
      <w:r w:rsidRPr="00F50FF5">
        <w:t>Пункт 5 предварительной повестки дня</w:t>
      </w:r>
    </w:p>
    <w:p w:rsidR="005F4956" w:rsidRPr="00F50FF5" w:rsidRDefault="005F4956" w:rsidP="005F4956">
      <w:pPr>
        <w:rPr>
          <w:b/>
          <w:bCs/>
        </w:rPr>
      </w:pPr>
      <w:r w:rsidRPr="00F50FF5">
        <w:rPr>
          <w:b/>
        </w:rPr>
        <w:t xml:space="preserve">Представление докладов государствами-участниками </w:t>
      </w:r>
    </w:p>
    <w:p w:rsidR="005F4956" w:rsidRPr="00F50FF5" w:rsidRDefault="005F4956" w:rsidP="005F4956">
      <w:r w:rsidRPr="00F50FF5">
        <w:rPr>
          <w:b/>
        </w:rPr>
        <w:t>в соответствии с пунктом 1 статьи 9 Конвенции</w:t>
      </w:r>
    </w:p>
    <w:p w:rsidR="005F4956" w:rsidRPr="00F50FF5" w:rsidRDefault="005F4956" w:rsidP="005F4956">
      <w:pPr>
        <w:pStyle w:val="HChGR"/>
      </w:pPr>
      <w:r w:rsidRPr="00F50FF5">
        <w:tab/>
      </w:r>
      <w:r w:rsidRPr="00F50FF5">
        <w:tab/>
        <w:t xml:space="preserve">Положение дел с представлением докладов государствами-участниками в соответствии </w:t>
      </w:r>
      <w:r w:rsidRPr="005F4956">
        <w:br/>
      </w:r>
      <w:r w:rsidRPr="00F50FF5">
        <w:t>с пунктом 1 статьи 9 Конвенции</w:t>
      </w:r>
    </w:p>
    <w:p w:rsidR="005F4956" w:rsidRPr="00F50FF5" w:rsidRDefault="005F4956" w:rsidP="005F4956">
      <w:pPr>
        <w:pStyle w:val="H1GR"/>
      </w:pPr>
      <w:r w:rsidRPr="00F50FF5">
        <w:tab/>
      </w:r>
      <w:r w:rsidRPr="00F50FF5">
        <w:tab/>
        <w:t>Записка Генерального секретаря</w:t>
      </w:r>
    </w:p>
    <w:p w:rsidR="005F4956" w:rsidRPr="00F50FF5" w:rsidRDefault="005F4956" w:rsidP="005F4956">
      <w:pPr>
        <w:pStyle w:val="SingleTxtGR"/>
      </w:pPr>
      <w:r w:rsidRPr="00F50FF5">
        <w:tab/>
        <w:t>В настоящей записке содержится информация об общем положении дел с представлением докладов государствами-участниками в соответствии со стат</w:t>
      </w:r>
      <w:r w:rsidRPr="00F50FF5">
        <w:t>ь</w:t>
      </w:r>
      <w:r w:rsidRPr="00F50FF5">
        <w:t>ей 9 Конвенции. В разделе А перечислены полученные доклады, ожидающие рассмотрения Комитетом; в разделе В перечислены доклады с наступающим или уже истекшим сроком представления. Информация, содержащаяся в н</w:t>
      </w:r>
      <w:r w:rsidRPr="00F50FF5">
        <w:t>а</w:t>
      </w:r>
      <w:r w:rsidRPr="00F50FF5">
        <w:t>стоящей записке, отражает положение дел по состоянию на 3</w:t>
      </w:r>
      <w:r w:rsidR="00766136">
        <w:t>1</w:t>
      </w:r>
      <w:r w:rsidRPr="00F50FF5">
        <w:t xml:space="preserve"> </w:t>
      </w:r>
      <w:r w:rsidR="00766136">
        <w:t>мая 2013</w:t>
      </w:r>
      <w:r w:rsidRPr="00F50FF5">
        <w:t xml:space="preserve"> г</w:t>
      </w:r>
      <w:r w:rsidRPr="00F50FF5">
        <w:t>о</w:t>
      </w:r>
      <w:r w:rsidRPr="00F50FF5">
        <w:t>да.</w:t>
      </w:r>
    </w:p>
    <w:p w:rsidR="005F4956" w:rsidRPr="00F50FF5" w:rsidRDefault="005F4956" w:rsidP="005F4956">
      <w:pPr>
        <w:pStyle w:val="H1GR"/>
      </w:pPr>
      <w:r w:rsidRPr="00F50FF5">
        <w:br w:type="page"/>
      </w:r>
      <w:r w:rsidRPr="00F50FF5">
        <w:tab/>
        <w:t>А.</w:t>
      </w:r>
      <w:r w:rsidRPr="00F50FF5">
        <w:tab/>
        <w:t>Полученные доклады, ожидающие рассмотрения Комитетом</w:t>
      </w:r>
    </w:p>
    <w:tbl>
      <w:tblPr>
        <w:tblStyle w:val="TabTxt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736"/>
        <w:gridCol w:w="6768"/>
      </w:tblGrid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Беларусь</w:t>
            </w:r>
            <w:r w:rsidR="00766136" w:rsidRPr="000467CC">
              <w:footnoteReference w:customMarkFollows="1" w:id="1"/>
              <w:t>*</w:t>
            </w:r>
          </w:p>
        </w:tc>
        <w:tc>
          <w:tcPr>
            <w:cnfStyle w:val="000100000000"/>
            <w:tcW w:w="77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Восемнадцатый−девятнадцатый</w:t>
            </w:r>
            <w:proofErr w:type="spellEnd"/>
            <w:r w:rsidRPr="000467CC">
              <w:t xml:space="preserve"> периодические доклады, подлежавшие предста</w:t>
            </w:r>
            <w:r w:rsidRPr="000467CC">
              <w:t>в</w:t>
            </w:r>
            <w:r w:rsidRPr="000467CC">
              <w:t>лению в 2008 году и представленные в 2012 году (CERD/C/BLR/18-19)</w:t>
            </w:r>
          </w:p>
          <w:p w:rsidR="005F4956" w:rsidRPr="000467CC" w:rsidRDefault="005F4956" w:rsidP="000467CC"/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Бельгия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Шестнадцатый−девятнадцатый</w:t>
            </w:r>
            <w:proofErr w:type="spellEnd"/>
            <w:r w:rsidRPr="000467CC">
              <w:t xml:space="preserve"> периодические доклады, подлежавшие представл</w:t>
            </w:r>
            <w:r w:rsidRPr="000467CC">
              <w:t>е</w:t>
            </w:r>
            <w:r w:rsidRPr="000467CC">
              <w:t>нию в 2012 году и представленные в 2012 году (CERD/C/BEL/16-19)</w:t>
            </w:r>
          </w:p>
          <w:p w:rsidR="005F4956" w:rsidRPr="000467CC" w:rsidRDefault="005F4956" w:rsidP="000467CC"/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Буркина-Фасо</w:t>
            </w:r>
            <w:r w:rsidR="00C861C0" w:rsidRPr="000467CC"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Двенадцатый−девятнадцатый</w:t>
            </w:r>
            <w:proofErr w:type="spellEnd"/>
            <w:r w:rsidRPr="000467CC">
              <w:t xml:space="preserve"> периодические доклады, подлежавшие представл</w:t>
            </w:r>
            <w:r w:rsidRPr="000467CC">
              <w:t>е</w:t>
            </w:r>
            <w:r w:rsidRPr="000467CC">
              <w:t>нию в 2011 году и представленные в 2012 году (CERD/C/BFA/12-19)</w:t>
            </w:r>
          </w:p>
        </w:tc>
      </w:tr>
      <w:tr w:rsidR="00766136" w:rsidRPr="000467CC" w:rsidTr="000467CC">
        <w:tc>
          <w:tcPr>
            <w:tcW w:w="1973" w:type="dxa"/>
          </w:tcPr>
          <w:p w:rsidR="00766136" w:rsidRPr="000467CC" w:rsidRDefault="00766136" w:rsidP="000467CC">
            <w:r w:rsidRPr="000467CC">
              <w:t>Камерун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766136" w:rsidRPr="000467CC" w:rsidRDefault="00766136" w:rsidP="000467CC">
            <w:proofErr w:type="spellStart"/>
            <w:r w:rsidRPr="000467CC">
              <w:t>Девятнадцатый−двадцать</w:t>
            </w:r>
            <w:proofErr w:type="spellEnd"/>
            <w:r w:rsidRPr="000467CC">
              <w:t xml:space="preserve"> первый периодические доклады, подлежащие</w:t>
            </w:r>
            <w:r w:rsidR="009A3956" w:rsidRPr="000467CC">
              <w:t xml:space="preserve"> предста</w:t>
            </w:r>
            <w:r w:rsidR="009A3956" w:rsidRPr="000467CC">
              <w:t>в</w:t>
            </w:r>
            <w:r w:rsidR="009A3956" w:rsidRPr="000467CC">
              <w:t>лению в 2012 году и представленные в 2013 году (CERD/C/CMR/19-21)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Чад</w:t>
            </w:r>
            <w:r w:rsidR="00C861C0" w:rsidRPr="000467CC"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Шестнадцатый−восемнадцатый</w:t>
            </w:r>
            <w:proofErr w:type="spellEnd"/>
            <w:r w:rsidRPr="000467CC">
              <w:t xml:space="preserve"> периодические доклады, подлежавшие предста</w:t>
            </w:r>
            <w:r w:rsidRPr="000467CC">
              <w:t>в</w:t>
            </w:r>
            <w:r w:rsidRPr="000467CC">
              <w:t xml:space="preserve">лению в 2012 году и представленные </w:t>
            </w:r>
            <w:r w:rsidRPr="000467CC">
              <w:br/>
              <w:t>в 2012 году (CERD/C/TCD/16-18)</w:t>
            </w:r>
          </w:p>
          <w:p w:rsidR="005F4956" w:rsidRPr="000467CC" w:rsidRDefault="005F4956" w:rsidP="000467CC"/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Чили</w:t>
            </w:r>
            <w:r w:rsidR="00C861C0" w:rsidRPr="000467CC"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Девятнадцатый−двадцать</w:t>
            </w:r>
            <w:proofErr w:type="spellEnd"/>
            <w:r w:rsidRPr="000467CC">
              <w:t xml:space="preserve"> первый периодические доклады, подлежавшие предста</w:t>
            </w:r>
            <w:r w:rsidRPr="000467CC">
              <w:t>в</w:t>
            </w:r>
            <w:r w:rsidRPr="000467CC">
              <w:t xml:space="preserve">лению в 2012 году и представленные </w:t>
            </w:r>
            <w:r w:rsidRPr="000467CC">
              <w:br/>
              <w:t>в 2012 году (CERD/C/CHL/19-21)</w:t>
            </w:r>
          </w:p>
          <w:p w:rsidR="005F4956" w:rsidRPr="000467CC" w:rsidRDefault="005F4956" w:rsidP="000467CC"/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Кипр</w:t>
            </w:r>
            <w:r w:rsidR="00C861C0" w:rsidRPr="000467CC"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Семнадцатый−двадцать</w:t>
            </w:r>
            <w:proofErr w:type="spellEnd"/>
            <w:r w:rsidRPr="000467CC">
              <w:t xml:space="preserve"> второй периодические доклады, подлежавшие представл</w:t>
            </w:r>
            <w:r w:rsidRPr="000467CC">
              <w:t>е</w:t>
            </w:r>
            <w:r w:rsidRPr="000467CC">
              <w:t xml:space="preserve">нию в 2008 году и представленные </w:t>
            </w:r>
            <w:r w:rsidRPr="000467CC">
              <w:br/>
              <w:t>в 2012 году (CERD/C/CYP/17-22)</w:t>
            </w:r>
          </w:p>
        </w:tc>
      </w:tr>
      <w:tr w:rsidR="005F4956" w:rsidRPr="000467CC" w:rsidDel="002F3D80" w:rsidTr="000467CC">
        <w:tc>
          <w:tcPr>
            <w:tcW w:w="1973" w:type="dxa"/>
          </w:tcPr>
          <w:p w:rsidR="005F4956" w:rsidRPr="000467CC" w:rsidDel="002F3D80" w:rsidRDefault="005F4956" w:rsidP="000467CC">
            <w:r w:rsidRPr="000467CC">
              <w:t>Сальвад</w:t>
            </w:r>
            <w:r w:rsidR="00BC63FD" w:rsidRPr="000467CC">
              <w:t>о</w:t>
            </w:r>
            <w:r w:rsidRPr="000467CC">
              <w:t>р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Del="002F3D80" w:rsidRDefault="005F4956" w:rsidP="000467CC">
            <w:proofErr w:type="spellStart"/>
            <w:r w:rsidRPr="000467CC">
              <w:t>Шестнадцатый−семнадцатый</w:t>
            </w:r>
            <w:proofErr w:type="spellEnd"/>
            <w:r w:rsidRPr="000467CC">
              <w:t xml:space="preserve"> периодические доклады, подлежащие представлению в 2012 году и представленные в 2013 году</w:t>
            </w:r>
            <w:r w:rsidRPr="000467CC">
              <w:br/>
              <w:t>(CERD/C/SLV/16-17)</w:t>
            </w:r>
          </w:p>
        </w:tc>
      </w:tr>
      <w:tr w:rsidR="005F4956" w:rsidRPr="000467CC" w:rsidDel="002F3D80" w:rsidTr="000467CC">
        <w:tc>
          <w:tcPr>
            <w:tcW w:w="1973" w:type="dxa"/>
          </w:tcPr>
          <w:p w:rsidR="005F4956" w:rsidRPr="000467CC" w:rsidDel="002F3D80" w:rsidRDefault="005F4956" w:rsidP="000467CC">
            <w:r w:rsidRPr="000467CC">
              <w:t>Эстония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Del="002F3D80" w:rsidRDefault="006A5AD0" w:rsidP="000467CC">
            <w:proofErr w:type="spellStart"/>
            <w:r>
              <w:t>Десяты</w:t>
            </w:r>
            <w:r w:rsidR="005033F8">
              <w:t>й</w:t>
            </w:r>
            <w:r w:rsidR="005F4956" w:rsidRPr="000467CC">
              <w:t>−</w:t>
            </w:r>
            <w:r>
              <w:t>одиннадц</w:t>
            </w:r>
            <w:r w:rsidR="005F4956" w:rsidRPr="000467CC">
              <w:t>атый</w:t>
            </w:r>
            <w:proofErr w:type="spellEnd"/>
            <w:r w:rsidR="005F4956" w:rsidRPr="000467CC">
              <w:t xml:space="preserve"> периодические доклады, подлежащие предста</w:t>
            </w:r>
            <w:r w:rsidR="005F4956" w:rsidRPr="000467CC">
              <w:t>в</w:t>
            </w:r>
            <w:r w:rsidR="005F4956" w:rsidRPr="000467CC">
              <w:t>лению в 2012 году и представленные в 2013 году</w:t>
            </w:r>
            <w:r w:rsidR="005033F8">
              <w:t xml:space="preserve"> </w:t>
            </w:r>
            <w:r w:rsidR="005F4956" w:rsidRPr="000467CC">
              <w:t>(CERD/C/EST/10-11)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Франция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r w:rsidRPr="000467CC">
              <w:t>Двадцатый и двадцать первый периодические доклады, подлежащие представл</w:t>
            </w:r>
            <w:r w:rsidRPr="000467CC">
              <w:t>е</w:t>
            </w:r>
            <w:r w:rsidRPr="000467CC">
              <w:t>нию в 2012 году и представленные в 2013 году</w:t>
            </w:r>
            <w:r w:rsidRPr="000467CC">
              <w:br/>
              <w:t>(CERD/C/FRA/20-21)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Германия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Девятнадцатый−двадцать</w:t>
            </w:r>
            <w:proofErr w:type="spellEnd"/>
            <w:r w:rsidRPr="000467CC">
              <w:t xml:space="preserve"> второй периодические доклады, подлежащие предста</w:t>
            </w:r>
            <w:r w:rsidRPr="000467CC">
              <w:t>в</w:t>
            </w:r>
            <w:r w:rsidRPr="000467CC">
              <w:t>лению в 2012 году и представленные в 2013 году</w:t>
            </w:r>
            <w:r w:rsidRPr="000467CC">
              <w:br/>
              <w:t>(CERD/C/DEU/19-22)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802944">
            <w:pPr>
              <w:pageBreakBefore/>
            </w:pPr>
            <w:r w:rsidRPr="000467CC">
              <w:t>Гватемала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Четырнадцатый−пятнадцатый</w:t>
            </w:r>
            <w:proofErr w:type="spellEnd"/>
            <w:r w:rsidRPr="000467CC">
              <w:t xml:space="preserve"> периодические доклады, подлежащие представл</w:t>
            </w:r>
            <w:r w:rsidRPr="000467CC">
              <w:t>е</w:t>
            </w:r>
            <w:r w:rsidRPr="000467CC">
              <w:t>нию в 2013 году и представленные в 2013 году</w:t>
            </w:r>
            <w:r w:rsidRPr="000467CC">
              <w:br/>
              <w:t>(CERD/C/GTM/14-15)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Гондурас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Первый−пятый</w:t>
            </w:r>
            <w:proofErr w:type="spellEnd"/>
            <w:r w:rsidRPr="000467CC">
              <w:t xml:space="preserve"> периодические доклады, подлежащие представлению в 2011 году и представленные в 2012 году</w:t>
            </w:r>
            <w:r w:rsidRPr="000467CC">
              <w:br/>
              <w:t>(CERD/C/HND/1-5)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Ямайка</w:t>
            </w:r>
            <w:r w:rsidR="005033F8" w:rsidRPr="005033F8">
              <w:rPr>
                <w:sz w:val="18"/>
                <w:szCs w:val="18"/>
              </w:rPr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Шестнадцатый−двадцатый</w:t>
            </w:r>
            <w:proofErr w:type="spellEnd"/>
            <w:r w:rsidRPr="000467CC">
              <w:t xml:space="preserve"> периодические доклады, подлежащие пре</w:t>
            </w:r>
            <w:r w:rsidRPr="000467CC">
              <w:t>д</w:t>
            </w:r>
            <w:r w:rsidRPr="000467CC">
              <w:t>ставлению в 2008 году и представленные в 2012 году</w:t>
            </w:r>
            <w:r w:rsidRPr="000467CC">
              <w:br/>
              <w:t>(CERD/C/JAM/16-20)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Япония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Седьмой−девятый</w:t>
            </w:r>
            <w:proofErr w:type="spellEnd"/>
            <w:r w:rsidRPr="000467CC">
              <w:t xml:space="preserve"> периодические доклады, подлежащие представлению в 2013 году и представленные в 2013 году</w:t>
            </w:r>
            <w:r w:rsidRPr="000467CC">
              <w:br/>
              <w:t>(CERD/C/JPN/7-9)</w:t>
            </w:r>
          </w:p>
        </w:tc>
      </w:tr>
      <w:tr w:rsidR="005F4956" w:rsidRPr="000467CC" w:rsidTr="000467CC">
        <w:trPr>
          <w:trHeight w:val="108"/>
        </w:trPr>
        <w:tc>
          <w:tcPr>
            <w:tcW w:w="1973" w:type="dxa"/>
          </w:tcPr>
          <w:p w:rsidR="005F4956" w:rsidRPr="000467CC" w:rsidRDefault="005F4956" w:rsidP="000467CC">
            <w:r w:rsidRPr="000467CC">
              <w:t>Казахстан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Шестой−седьмой</w:t>
            </w:r>
            <w:proofErr w:type="spellEnd"/>
            <w:r w:rsidRPr="000467CC">
              <w:t xml:space="preserve"> периодические доклады, подлежащие представлению в 2012 году и представленные в 2012 году</w:t>
            </w:r>
            <w:r w:rsidRPr="000467CC">
              <w:br/>
              <w:t>(CERD/C/KAZ/6-7)</w:t>
            </w:r>
          </w:p>
        </w:tc>
      </w:tr>
      <w:tr w:rsidR="005F4956" w:rsidRPr="000467CC" w:rsidDel="002F3D80" w:rsidTr="000467CC">
        <w:trPr>
          <w:trHeight w:val="108"/>
        </w:trPr>
        <w:tc>
          <w:tcPr>
            <w:tcW w:w="1973" w:type="dxa"/>
          </w:tcPr>
          <w:p w:rsidR="005F4956" w:rsidRPr="000467CC" w:rsidDel="002F3D80" w:rsidRDefault="005F4956" w:rsidP="000467CC">
            <w:r w:rsidRPr="000467CC">
              <w:t>Люксембург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Del="002F3D80" w:rsidRDefault="005F4956" w:rsidP="000467CC">
            <w:proofErr w:type="spellStart"/>
            <w:r w:rsidRPr="000467CC">
              <w:t>Четырнадцатый−семнадцатый</w:t>
            </w:r>
            <w:proofErr w:type="spellEnd"/>
            <w:r w:rsidRPr="000467CC">
              <w:t xml:space="preserve"> периодические доклады, подлежащие представл</w:t>
            </w:r>
            <w:r w:rsidRPr="000467CC">
              <w:t>е</w:t>
            </w:r>
            <w:r w:rsidRPr="000467CC">
              <w:t>нию в 2011 году и представленные в 2013 году</w:t>
            </w:r>
            <w:r w:rsidRPr="000467CC">
              <w:br/>
              <w:t>(CERD/C/LUX/14-17)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Черногория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Второй−третий</w:t>
            </w:r>
            <w:proofErr w:type="spellEnd"/>
            <w:r w:rsidRPr="000467CC">
              <w:t xml:space="preserve"> периодические доклады государств-участников, подл</w:t>
            </w:r>
            <w:r w:rsidRPr="000467CC">
              <w:t>е</w:t>
            </w:r>
            <w:r w:rsidRPr="000467CC">
              <w:t>жащие пре</w:t>
            </w:r>
            <w:r w:rsidRPr="000467CC">
              <w:t>д</w:t>
            </w:r>
            <w:r w:rsidRPr="000467CC">
              <w:t>ставлению в 2011 году и представленные в 201</w:t>
            </w:r>
            <w:r w:rsidR="005033F8">
              <w:t>2</w:t>
            </w:r>
            <w:r w:rsidRPr="000467CC">
              <w:t xml:space="preserve"> году</w:t>
            </w:r>
            <w:r w:rsidRPr="000467CC">
              <w:br/>
            </w:r>
            <w:r w:rsidR="005033F8">
              <w:t>(</w:t>
            </w:r>
            <w:r w:rsidRPr="000467CC">
              <w:t>CERD/C/MNE/2-3)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Перу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Восемнадцатый−двадцать</w:t>
            </w:r>
            <w:proofErr w:type="spellEnd"/>
            <w:r w:rsidRPr="000467CC">
              <w:t xml:space="preserve"> первый периодические доклады, подлежащие предста</w:t>
            </w:r>
            <w:r w:rsidRPr="000467CC">
              <w:t>в</w:t>
            </w:r>
            <w:r w:rsidRPr="000467CC">
              <w:t>лению в 2012 году и представленные в 2013 году</w:t>
            </w:r>
          </w:p>
        </w:tc>
      </w:tr>
      <w:tr w:rsidR="005F4956" w:rsidRPr="000467CC" w:rsidTr="000467CC">
        <w:tc>
          <w:tcPr>
            <w:tcW w:w="1973" w:type="dxa"/>
          </w:tcPr>
          <w:p w:rsidR="005F4956" w:rsidRPr="000467CC" w:rsidRDefault="005F4956" w:rsidP="000467CC">
            <w:r w:rsidRPr="000467CC">
              <w:t>Польша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Двадцатый−двадцать</w:t>
            </w:r>
            <w:proofErr w:type="spellEnd"/>
            <w:r w:rsidRPr="000467CC">
              <w:t xml:space="preserve"> первый периодические доклады, подлежащие представлению в 2012 году и представленные в 2012 году</w:t>
            </w:r>
            <w:r w:rsidRPr="000467CC">
              <w:br/>
              <w:t>(CERD/C/POL/20-21)</w:t>
            </w:r>
          </w:p>
        </w:tc>
      </w:tr>
      <w:tr w:rsidR="005F4956" w:rsidRPr="000467CC" w:rsidTr="000467CC">
        <w:trPr>
          <w:trHeight w:val="108"/>
        </w:trPr>
        <w:tc>
          <w:tcPr>
            <w:tcW w:w="1973" w:type="dxa"/>
          </w:tcPr>
          <w:p w:rsidR="005F4956" w:rsidRPr="000467CC" w:rsidRDefault="005F4956" w:rsidP="000467CC">
            <w:r w:rsidRPr="000467CC">
              <w:t>Швеция</w:t>
            </w:r>
            <w:r w:rsidR="005033F8" w:rsidRPr="005033F8">
              <w:rPr>
                <w:sz w:val="18"/>
                <w:szCs w:val="18"/>
              </w:rPr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Девятнадцатый−двадцать</w:t>
            </w:r>
            <w:proofErr w:type="spellEnd"/>
            <w:r w:rsidRPr="000467CC">
              <w:t xml:space="preserve"> первый периодические доклады, подлежащие предста</w:t>
            </w:r>
            <w:r w:rsidRPr="000467CC">
              <w:t>в</w:t>
            </w:r>
            <w:r w:rsidRPr="000467CC">
              <w:t>лению в 2012 году и представленные в 201</w:t>
            </w:r>
            <w:r w:rsidR="006A5AD0">
              <w:t>2</w:t>
            </w:r>
            <w:r w:rsidRPr="000467CC">
              <w:t xml:space="preserve"> году</w:t>
            </w:r>
            <w:r w:rsidR="006A5AD0">
              <w:br/>
            </w:r>
            <w:r w:rsidRPr="000467CC">
              <w:t>(CERD/C/SWE/19-21)</w:t>
            </w:r>
          </w:p>
        </w:tc>
      </w:tr>
      <w:tr w:rsidR="005F4956" w:rsidRPr="000467CC" w:rsidTr="000467CC">
        <w:trPr>
          <w:trHeight w:val="108"/>
        </w:trPr>
        <w:tc>
          <w:tcPr>
            <w:tcW w:w="1973" w:type="dxa"/>
          </w:tcPr>
          <w:p w:rsidR="005F4956" w:rsidRPr="000467CC" w:rsidRDefault="005F4956" w:rsidP="000467CC">
            <w:r w:rsidRPr="000467CC">
              <w:t>Швейцария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Седьмой−девятый</w:t>
            </w:r>
            <w:proofErr w:type="spellEnd"/>
            <w:r w:rsidRPr="000467CC">
              <w:t xml:space="preserve"> периодические доклады, подлежащие представлению в 2012 году и представленные в 2012 году</w:t>
            </w:r>
            <w:r w:rsidRPr="000467CC">
              <w:br/>
              <w:t>(CERD/C/CHE/7-9)</w:t>
            </w:r>
          </w:p>
        </w:tc>
      </w:tr>
      <w:tr w:rsidR="005F4956" w:rsidRPr="000467CC" w:rsidTr="000467CC">
        <w:trPr>
          <w:trHeight w:val="108"/>
        </w:trPr>
        <w:tc>
          <w:tcPr>
            <w:tcW w:w="1973" w:type="dxa"/>
          </w:tcPr>
          <w:p w:rsidR="005F4956" w:rsidRPr="000467CC" w:rsidRDefault="005F4956" w:rsidP="000467CC">
            <w:r w:rsidRPr="000467CC">
              <w:t>Узбекистан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0467CC" w:rsidRDefault="005F4956" w:rsidP="000467CC">
            <w:proofErr w:type="spellStart"/>
            <w:r w:rsidRPr="000467CC">
              <w:t>Восьмой−девятый</w:t>
            </w:r>
            <w:proofErr w:type="spellEnd"/>
            <w:r w:rsidRPr="000467CC">
              <w:t xml:space="preserve"> периодические доклады, подлежащие представлению в 2012 году и представленные в 2012 году</w:t>
            </w:r>
            <w:r w:rsidRPr="000467CC">
              <w:br/>
              <w:t>(CERD/C/UZB/8-9)</w:t>
            </w:r>
          </w:p>
        </w:tc>
      </w:tr>
      <w:tr w:rsidR="005F4956" w:rsidRPr="000467CC" w:rsidTr="000467CC">
        <w:trPr>
          <w:trHeight w:val="108"/>
        </w:trPr>
        <w:tc>
          <w:tcPr>
            <w:tcW w:w="1973" w:type="dxa"/>
          </w:tcPr>
          <w:p w:rsidR="005F4956" w:rsidRPr="000467CC" w:rsidRDefault="005F4956" w:rsidP="000467CC">
            <w:r w:rsidRPr="000467CC">
              <w:t xml:space="preserve">Венесуэла </w:t>
            </w:r>
            <w:r w:rsidR="004E3365">
              <w:br/>
            </w:r>
            <w:r w:rsidRPr="000467CC">
              <w:t>(</w:t>
            </w:r>
            <w:proofErr w:type="spellStart"/>
            <w:r w:rsidRPr="000467CC">
              <w:t>Бол</w:t>
            </w:r>
            <w:r w:rsidRPr="000467CC">
              <w:t>и</w:t>
            </w:r>
            <w:r w:rsidRPr="000467CC">
              <w:t>варианская</w:t>
            </w:r>
            <w:proofErr w:type="spellEnd"/>
            <w:r w:rsidRPr="000467CC">
              <w:t xml:space="preserve"> Республ</w:t>
            </w:r>
            <w:r w:rsidRPr="000467CC">
              <w:t>и</w:t>
            </w:r>
            <w:r w:rsidRPr="000467CC">
              <w:t>ка)</w:t>
            </w:r>
            <w:r w:rsidRPr="006A5AD0">
              <w:rPr>
                <w:sz w:val="18"/>
                <w:szCs w:val="18"/>
              </w:rPr>
              <w:t>*</w:t>
            </w:r>
          </w:p>
        </w:tc>
        <w:tc>
          <w:tcPr>
            <w:cnfStyle w:val="000100000000"/>
            <w:tcW w:w="77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F4956" w:rsidRPr="00802944" w:rsidRDefault="005F4956" w:rsidP="000467CC">
            <w:proofErr w:type="spellStart"/>
            <w:r w:rsidRPr="000467CC">
              <w:t>Девятнадцатый−двадцатый</w:t>
            </w:r>
            <w:proofErr w:type="spellEnd"/>
            <w:r w:rsidRPr="000467CC">
              <w:t xml:space="preserve"> периодические доклады, подлежащие пре</w:t>
            </w:r>
            <w:r w:rsidRPr="000467CC">
              <w:t>д</w:t>
            </w:r>
            <w:r w:rsidRPr="000467CC">
              <w:t>ставлению в 2008 году и представленные в 2012 году</w:t>
            </w:r>
            <w:r w:rsidRPr="000467CC">
              <w:br/>
              <w:t>(CERD/C/VEN/19-21)</w:t>
            </w:r>
          </w:p>
        </w:tc>
      </w:tr>
    </w:tbl>
    <w:p w:rsidR="004E3365" w:rsidRDefault="004E3365" w:rsidP="005F4956"/>
    <w:p w:rsidR="005F4956" w:rsidRPr="00F50FF5" w:rsidRDefault="004E3365" w:rsidP="004E3365">
      <w:pPr>
        <w:pStyle w:val="H1GR"/>
      </w:pPr>
      <w:r>
        <w:br w:type="page"/>
      </w:r>
      <w:r w:rsidR="006A5AD0">
        <w:tab/>
      </w:r>
      <w:r w:rsidR="005F4956" w:rsidRPr="00F50FF5">
        <w:t>В.</w:t>
      </w:r>
      <w:r w:rsidR="005F4956" w:rsidRPr="00F50FF5">
        <w:tab/>
        <w:t>Доклады, подлежащие представлению</w:t>
      </w:r>
    </w:p>
    <w:p w:rsidR="005F4956" w:rsidRPr="00F50FF5" w:rsidRDefault="005F4956" w:rsidP="006A5AD0">
      <w:pPr>
        <w:pStyle w:val="H23GR"/>
      </w:pPr>
      <w:r w:rsidRPr="00F50FF5">
        <w:tab/>
        <w:t>1.</w:t>
      </w:r>
      <w:r w:rsidRPr="00F50FF5">
        <w:tab/>
        <w:t xml:space="preserve">Государства-участники c двумя или более </w:t>
      </w:r>
      <w:proofErr w:type="spellStart"/>
      <w:r w:rsidRPr="00F50FF5">
        <w:t>непредставленными</w:t>
      </w:r>
      <w:proofErr w:type="spellEnd"/>
      <w:r w:rsidRPr="00F50FF5">
        <w:t xml:space="preserve"> докладами</w:t>
      </w:r>
    </w:p>
    <w:tbl>
      <w:tblPr>
        <w:tblW w:w="8609" w:type="dxa"/>
        <w:tblInd w:w="1144" w:type="dxa"/>
        <w:tblLayout w:type="fixed"/>
        <w:tblLook w:val="0000"/>
      </w:tblPr>
      <w:tblGrid>
        <w:gridCol w:w="2534"/>
        <w:gridCol w:w="2995"/>
        <w:gridCol w:w="3080"/>
      </w:tblGrid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bookmarkStart w:id="2" w:name="OLE_LINK1"/>
            <w:bookmarkStart w:id="3" w:name="OLE_LINK2"/>
            <w:r w:rsidRPr="00F50FF5">
              <w:t>Сьерра-Леоне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Дополнительный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31 марта 1975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1976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1978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1980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1982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1984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1986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1988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1990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 xml:space="preserve">4 января 1992 года 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1994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1996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2010 года</w:t>
            </w:r>
          </w:p>
        </w:tc>
      </w:tr>
      <w:tr w:rsidR="00604AD2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604AD2" w:rsidRPr="00F50FF5" w:rsidRDefault="00604AD2" w:rsidP="00147BB4"/>
        </w:tc>
        <w:tc>
          <w:tcPr>
            <w:tcW w:w="2995" w:type="dxa"/>
          </w:tcPr>
          <w:p w:rsidR="00604AD2" w:rsidRPr="00F50FF5" w:rsidRDefault="00604AD2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604AD2" w:rsidRPr="00F50FF5" w:rsidRDefault="00604AD2" w:rsidP="00147BB4"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Либерия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1977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1979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1981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1983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1985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1987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1989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1991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1993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1995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Одиннадцатый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1997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5 декабря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декабря 2009 года</w:t>
            </w:r>
          </w:p>
        </w:tc>
      </w:tr>
      <w:tr w:rsidR="004E336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4E3365" w:rsidRPr="00F50FF5" w:rsidRDefault="004E3365" w:rsidP="00147BB4"/>
        </w:tc>
        <w:tc>
          <w:tcPr>
            <w:tcW w:w="2995" w:type="dxa"/>
          </w:tcPr>
          <w:p w:rsidR="004E3365" w:rsidRPr="00F50FF5" w:rsidRDefault="004E3365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4E3365" w:rsidRPr="00F50FF5" w:rsidRDefault="004E3365" w:rsidP="00147BB4">
            <w:r w:rsidRPr="00F50FF5">
              <w:t>5 декабря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 xml:space="preserve">Гамбия 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1982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1984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1986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1988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i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1990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1992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1994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1996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28 января 2010 года</w:t>
            </w:r>
          </w:p>
        </w:tc>
      </w:tr>
      <w:tr w:rsidR="004E336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4E3365" w:rsidRPr="00F50FF5" w:rsidRDefault="004E3365" w:rsidP="00147BB4"/>
        </w:tc>
        <w:tc>
          <w:tcPr>
            <w:tcW w:w="2995" w:type="dxa"/>
          </w:tcPr>
          <w:p w:rsidR="004E3365" w:rsidRPr="00F50FF5" w:rsidRDefault="004E3365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4E3365" w:rsidRPr="00F50FF5" w:rsidRDefault="004E3365" w:rsidP="00147BB4">
            <w:r w:rsidRPr="00F50FF5">
              <w:t>28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Сомали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1984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1986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Седьмой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1988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1990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1992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1994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1996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/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 xml:space="preserve">25 сентября 2006 года 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25 сентября 2010 года</w:t>
            </w:r>
          </w:p>
        </w:tc>
      </w:tr>
      <w:tr w:rsidR="00864C1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864C1A" w:rsidRPr="00F50FF5" w:rsidRDefault="00864C1A" w:rsidP="00147BB4"/>
        </w:tc>
        <w:tc>
          <w:tcPr>
            <w:tcW w:w="2995" w:type="dxa"/>
          </w:tcPr>
          <w:p w:rsidR="00864C1A" w:rsidRPr="00F50FF5" w:rsidRDefault="00864C1A" w:rsidP="00147BB4">
            <w:r>
              <w:t>Девятнадцатый доклад</w:t>
            </w:r>
          </w:p>
        </w:tc>
        <w:tc>
          <w:tcPr>
            <w:tcW w:w="3080" w:type="dxa"/>
          </w:tcPr>
          <w:p w:rsidR="00864C1A" w:rsidRPr="00F50FF5" w:rsidRDefault="00864C1A" w:rsidP="00147BB4">
            <w:r>
              <w:t>25 сентября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roofErr w:type="spellStart"/>
            <w:r w:rsidRPr="00F50FF5">
              <w:t>Папуа-Новая</w:t>
            </w:r>
            <w:proofErr w:type="spellEnd"/>
            <w:r w:rsidRPr="00F50FF5">
              <w:t xml:space="preserve"> Гв</w:t>
            </w:r>
            <w:r w:rsidRPr="00F50FF5">
              <w:t>и</w:t>
            </w:r>
            <w:r w:rsidRPr="00F50FF5">
              <w:t>нея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1985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1987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1989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1991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1993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1995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1997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1999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2001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2003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2005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2007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2009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февраля 2011 г</w:t>
            </w:r>
            <w:r w:rsidRPr="00F50FF5">
              <w:t>о</w:t>
            </w:r>
            <w:r w:rsidRPr="00F50FF5">
              <w:t>да</w:t>
            </w:r>
          </w:p>
        </w:tc>
      </w:tr>
      <w:tr w:rsidR="00864C1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864C1A" w:rsidRPr="00F50FF5" w:rsidRDefault="00864C1A" w:rsidP="00147BB4"/>
        </w:tc>
        <w:tc>
          <w:tcPr>
            <w:tcW w:w="2995" w:type="dxa"/>
          </w:tcPr>
          <w:p w:rsidR="00864C1A" w:rsidRPr="00F50FF5" w:rsidRDefault="00864C1A" w:rsidP="00147BB4">
            <w:r>
              <w:t>Шестнадцатый доклад</w:t>
            </w:r>
          </w:p>
        </w:tc>
        <w:tc>
          <w:tcPr>
            <w:tcW w:w="3080" w:type="dxa"/>
          </w:tcPr>
          <w:p w:rsidR="00864C1A" w:rsidRPr="00F50FF5" w:rsidRDefault="00864C1A" w:rsidP="00147BB4">
            <w:r>
              <w:t>26 февраля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Соломоновы Остр</w:t>
            </w:r>
            <w:r w:rsidRPr="00F50FF5">
              <w:t>о</w:t>
            </w:r>
            <w:r w:rsidRPr="00F50FF5">
              <w:t>ва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1985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1987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1989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1991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1993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1995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1997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апреля 2011 года</w:t>
            </w:r>
          </w:p>
        </w:tc>
      </w:tr>
      <w:tr w:rsidR="00864C1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864C1A" w:rsidRPr="00F50FF5" w:rsidRDefault="00864C1A" w:rsidP="00147BB4"/>
        </w:tc>
        <w:tc>
          <w:tcPr>
            <w:tcW w:w="2995" w:type="dxa"/>
          </w:tcPr>
          <w:p w:rsidR="00864C1A" w:rsidRPr="00F50FF5" w:rsidRDefault="00864C1A" w:rsidP="00147BB4">
            <w:r>
              <w:t>Шестнадцатый доклад</w:t>
            </w:r>
          </w:p>
        </w:tc>
        <w:tc>
          <w:tcPr>
            <w:tcW w:w="3080" w:type="dxa"/>
          </w:tcPr>
          <w:p w:rsidR="00864C1A" w:rsidRPr="00F50FF5" w:rsidRDefault="00864C1A" w:rsidP="00147BB4">
            <w:r>
              <w:t>16 апреля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Центральноафрика</w:t>
            </w:r>
            <w:r w:rsidRPr="00F50FF5">
              <w:t>н</w:t>
            </w:r>
            <w:r w:rsidRPr="00F50FF5">
              <w:t xml:space="preserve">ская 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1986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Республ</w:t>
            </w:r>
            <w:r w:rsidRPr="00F50FF5">
              <w:t>и</w:t>
            </w:r>
            <w:r w:rsidRPr="00F50FF5">
              <w:t>ка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1988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1990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1992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1994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1996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Двадцатый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15 апреля 2010 года</w:t>
            </w:r>
          </w:p>
        </w:tc>
      </w:tr>
      <w:tr w:rsidR="004E336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4E3365" w:rsidRPr="00F50FF5" w:rsidRDefault="004E3365" w:rsidP="00147BB4"/>
        </w:tc>
        <w:tc>
          <w:tcPr>
            <w:tcW w:w="2995" w:type="dxa"/>
          </w:tcPr>
          <w:p w:rsidR="004E3365" w:rsidRPr="00F50FF5" w:rsidRDefault="004E3365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4E3365" w:rsidRPr="00F50FF5" w:rsidRDefault="004E3365" w:rsidP="00147BB4">
            <w:r w:rsidRPr="00F50FF5">
              <w:t>15 апреля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864C1A">
            <w:r w:rsidRPr="00F50FF5">
              <w:t>Афганистан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1986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1988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1990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1992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1994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Седьмой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1996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5 августа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Сейшельские Ос</w:t>
            </w:r>
            <w:r w:rsidRPr="00F50FF5">
              <w:t>т</w:t>
            </w:r>
            <w:r w:rsidRPr="00F50FF5">
              <w:t>рова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1989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Седьмой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1991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1993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i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1995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 xml:space="preserve">6 апреля 1997 года 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6 апреля 2011 года</w:t>
            </w:r>
          </w:p>
        </w:tc>
      </w:tr>
      <w:tr w:rsidR="00864C1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864C1A" w:rsidRPr="00F50FF5" w:rsidRDefault="00864C1A" w:rsidP="00147BB4"/>
        </w:tc>
        <w:tc>
          <w:tcPr>
            <w:tcW w:w="2995" w:type="dxa"/>
          </w:tcPr>
          <w:p w:rsidR="00864C1A" w:rsidRPr="00F50FF5" w:rsidRDefault="00864C1A" w:rsidP="00147BB4">
            <w:r>
              <w:t>Восемнадцатый доклад</w:t>
            </w:r>
          </w:p>
        </w:tc>
        <w:tc>
          <w:tcPr>
            <w:tcW w:w="3080" w:type="dxa"/>
          </w:tcPr>
          <w:p w:rsidR="00864C1A" w:rsidRPr="00F50FF5" w:rsidRDefault="00864C1A" w:rsidP="00147BB4">
            <w:r>
              <w:t>6 апреля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Сент-Люсия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1991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1993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1995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1997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16 марта 2011 года</w:t>
            </w:r>
          </w:p>
        </w:tc>
      </w:tr>
      <w:tr w:rsidR="00864C1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864C1A" w:rsidRPr="00F50FF5" w:rsidRDefault="00864C1A" w:rsidP="00147BB4"/>
        </w:tc>
        <w:tc>
          <w:tcPr>
            <w:tcW w:w="2995" w:type="dxa"/>
          </w:tcPr>
          <w:p w:rsidR="00864C1A" w:rsidRPr="00F50FF5" w:rsidRDefault="00BD4DE8" w:rsidP="00147BB4">
            <w:r>
              <w:t>Двенадцатый доклад</w:t>
            </w:r>
          </w:p>
        </w:tc>
        <w:tc>
          <w:tcPr>
            <w:tcW w:w="3080" w:type="dxa"/>
          </w:tcPr>
          <w:p w:rsidR="00864C1A" w:rsidRPr="00F50FF5" w:rsidRDefault="00BD4DE8" w:rsidP="00147BB4">
            <w:r>
              <w:t>16 марта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Малави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1997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11 июля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Нигер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января 2010 года</w:t>
            </w:r>
          </w:p>
        </w:tc>
      </w:tr>
      <w:tr w:rsidR="004E336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4E3365" w:rsidRPr="00F50FF5" w:rsidRDefault="004E3365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4E3365" w:rsidRPr="00F50FF5" w:rsidRDefault="004E3365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4E3365" w:rsidRPr="00F50FF5" w:rsidRDefault="004E3365" w:rsidP="00147BB4"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Свазиленд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  <w:p w:rsidR="005F4956" w:rsidRPr="00F50FF5" w:rsidRDefault="005F4956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7 мая 2010 года</w:t>
            </w:r>
          </w:p>
          <w:p w:rsidR="005F4956" w:rsidRPr="00F50FF5" w:rsidRDefault="005F4956" w:rsidP="00147BB4">
            <w:r w:rsidRPr="00F50FF5">
              <w:t>7 мая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Бурунди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1998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Четырнадцатый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Пятнадцатый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26 ноября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Ирак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1999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2001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2003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2005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2007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Двадцатый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2009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февраля 2011 г</w:t>
            </w:r>
            <w:r w:rsidRPr="00F50FF5">
              <w:t>о</w:t>
            </w:r>
            <w:r w:rsidRPr="00F50FF5">
              <w:t>да</w:t>
            </w:r>
          </w:p>
        </w:tc>
      </w:tr>
      <w:tr w:rsidR="00BD4DE8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BD4DE8" w:rsidRPr="00F50FF5" w:rsidRDefault="00BD4DE8" w:rsidP="00147BB4"/>
        </w:tc>
        <w:tc>
          <w:tcPr>
            <w:tcW w:w="2995" w:type="dxa"/>
          </w:tcPr>
          <w:p w:rsidR="00BD4DE8" w:rsidRPr="00F50FF5" w:rsidRDefault="00BD4DE8" w:rsidP="00147BB4">
            <w:r>
              <w:t>Двадцать второй доклад</w:t>
            </w:r>
          </w:p>
        </w:tc>
        <w:tc>
          <w:tcPr>
            <w:tcW w:w="3080" w:type="dxa"/>
          </w:tcPr>
          <w:p w:rsidR="00BD4DE8" w:rsidRPr="00F50FF5" w:rsidRDefault="00BD4DE8" w:rsidP="00147BB4">
            <w:r>
              <w:t>13 февраля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Габон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1999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30 марта 2011 года</w:t>
            </w:r>
          </w:p>
        </w:tc>
      </w:tr>
      <w:tr w:rsidR="00BD4DE8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BD4DE8" w:rsidRPr="00F50FF5" w:rsidRDefault="00BD4DE8" w:rsidP="00147BB4"/>
        </w:tc>
        <w:tc>
          <w:tcPr>
            <w:tcW w:w="2995" w:type="dxa"/>
          </w:tcPr>
          <w:p w:rsidR="00BD4DE8" w:rsidRPr="00F50FF5" w:rsidRDefault="00BD4DE8" w:rsidP="00147BB4">
            <w:r>
              <w:t>Семнадцатый доклад</w:t>
            </w:r>
          </w:p>
        </w:tc>
        <w:tc>
          <w:tcPr>
            <w:tcW w:w="3080" w:type="dxa"/>
          </w:tcPr>
          <w:p w:rsidR="00BD4DE8" w:rsidRPr="00F50FF5" w:rsidRDefault="00BD4DE8" w:rsidP="00147BB4">
            <w:r>
              <w:t>30 марта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Гаити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18 января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18 января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18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18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18 января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18 января 2010 года</w:t>
            </w:r>
          </w:p>
        </w:tc>
      </w:tr>
      <w:tr w:rsidR="0073530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735306" w:rsidRPr="00F50FF5" w:rsidRDefault="00735306" w:rsidP="00147BB4"/>
        </w:tc>
        <w:tc>
          <w:tcPr>
            <w:tcW w:w="2995" w:type="dxa"/>
          </w:tcPr>
          <w:p w:rsidR="00735306" w:rsidRPr="00F50FF5" w:rsidRDefault="0073530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735306" w:rsidRPr="00F50FF5" w:rsidRDefault="00735306" w:rsidP="00147BB4">
            <w:r w:rsidRPr="00F50FF5">
              <w:t>18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Гвинея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13 апреля 2010 года</w:t>
            </w:r>
          </w:p>
          <w:p w:rsidR="005F4956" w:rsidRPr="00F50FF5" w:rsidRDefault="005F4956" w:rsidP="00147BB4">
            <w:r w:rsidRPr="00F50FF5">
              <w:t>13 апреля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 xml:space="preserve">Сирийская Арабская 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Республика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Святейший Пр</w:t>
            </w:r>
            <w:r w:rsidRPr="00F50FF5">
              <w:t>е</w:t>
            </w:r>
            <w:r w:rsidRPr="00F50FF5">
              <w:t>стол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31 мая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31 мая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31 мая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31 мая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21 мая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Пятый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 xml:space="preserve">12 июня 2000 года </w:t>
            </w:r>
          </w:p>
        </w:tc>
      </w:tr>
      <w:tr w:rsidR="00C8679D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8679D" w:rsidRPr="00F50FF5" w:rsidRDefault="00C8679D" w:rsidP="00147BB4"/>
        </w:tc>
        <w:tc>
          <w:tcPr>
            <w:tcW w:w="2995" w:type="dxa"/>
          </w:tcPr>
          <w:p w:rsidR="00C8679D" w:rsidRPr="00F50FF5" w:rsidRDefault="00C8679D" w:rsidP="00147BB4"/>
        </w:tc>
        <w:tc>
          <w:tcPr>
            <w:tcW w:w="3080" w:type="dxa"/>
          </w:tcPr>
          <w:p w:rsidR="00C8679D" w:rsidRPr="00F50FF5" w:rsidRDefault="00C8679D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B12C52" w:rsidP="00147BB4">
            <w:r w:rsidRPr="00B12C52">
              <w:t>Зимбабве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12 июня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12 июня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12 июня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12 июня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Десятый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12 июня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/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июня 2012 года</w:t>
            </w:r>
          </w:p>
        </w:tc>
      </w:tr>
      <w:tr w:rsidR="00C8679D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8679D" w:rsidRPr="00F50FF5" w:rsidRDefault="00C8679D" w:rsidP="00147BB4">
            <w:pPr>
              <w:rPr>
                <w:b/>
                <w:bCs/>
              </w:rPr>
            </w:pPr>
          </w:p>
        </w:tc>
        <w:tc>
          <w:tcPr>
            <w:tcW w:w="2995" w:type="dxa"/>
          </w:tcPr>
          <w:p w:rsidR="00C8679D" w:rsidRPr="00F50FF5" w:rsidRDefault="00C8679D" w:rsidP="00147BB4"/>
        </w:tc>
        <w:tc>
          <w:tcPr>
            <w:tcW w:w="3080" w:type="dxa"/>
          </w:tcPr>
          <w:p w:rsidR="00C8679D" w:rsidRPr="00F50FF5" w:rsidRDefault="00C8679D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Лесото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2000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Двадцатый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4 декабря 2010 года</w:t>
            </w:r>
          </w:p>
        </w:tc>
      </w:tr>
      <w:tr w:rsidR="00DB49D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B49D5" w:rsidRPr="00F50FF5" w:rsidRDefault="00DB49D5" w:rsidP="00147BB4"/>
        </w:tc>
        <w:tc>
          <w:tcPr>
            <w:tcW w:w="2995" w:type="dxa"/>
          </w:tcPr>
          <w:p w:rsidR="00DB49D5" w:rsidRPr="00F50FF5" w:rsidRDefault="00DB49D5" w:rsidP="00147BB4">
            <w:r>
              <w:t>Двадцать первый доклад</w:t>
            </w:r>
          </w:p>
        </w:tc>
        <w:tc>
          <w:tcPr>
            <w:tcW w:w="3080" w:type="dxa"/>
          </w:tcPr>
          <w:p w:rsidR="00DB49D5" w:rsidRPr="00F50FF5" w:rsidRDefault="00DB49D5" w:rsidP="00147BB4">
            <w:r>
              <w:t>4 декабря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Тонга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2001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r w:rsidRPr="00F50FF5">
              <w:t>17 марта 2011 года</w:t>
            </w:r>
          </w:p>
        </w:tc>
      </w:tr>
      <w:tr w:rsidR="00DB49D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B49D5" w:rsidRPr="00F50FF5" w:rsidRDefault="00DB49D5" w:rsidP="00147BB4"/>
        </w:tc>
        <w:tc>
          <w:tcPr>
            <w:tcW w:w="2995" w:type="dxa"/>
          </w:tcPr>
          <w:p w:rsidR="00DB49D5" w:rsidRPr="00F50FF5" w:rsidRDefault="00DB49D5" w:rsidP="00147BB4">
            <w:r>
              <w:t>Двадцать первый доклад</w:t>
            </w:r>
          </w:p>
        </w:tc>
        <w:tc>
          <w:tcPr>
            <w:tcW w:w="3080" w:type="dxa"/>
          </w:tcPr>
          <w:p w:rsidR="00DB49D5" w:rsidRPr="00F50FF5" w:rsidRDefault="00DB49D5" w:rsidP="00147BB4">
            <w:r>
              <w:t>17 марта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Судан 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Двенадцатый и тринадцатый доклады, подлежащие совм</w:t>
            </w:r>
            <w:r w:rsidRPr="00F50FF5">
              <w:t>е</w:t>
            </w:r>
            <w:r w:rsidRPr="00F50FF5">
              <w:t>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апреля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апреля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апреля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апреля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>Семнадцатый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Default="005F4956" w:rsidP="00147BB4">
            <w:pPr>
              <w:rPr>
                <w:lang w:val="en-US"/>
              </w:rPr>
            </w:pPr>
            <w:r w:rsidRPr="00F50FF5">
              <w:t>20 апреля 201</w:t>
            </w:r>
            <w:r>
              <w:t>0</w:t>
            </w:r>
            <w:r w:rsidRPr="00F50FF5">
              <w:t xml:space="preserve"> года</w:t>
            </w:r>
          </w:p>
          <w:p w:rsidR="005F4956" w:rsidRPr="007C63FF" w:rsidRDefault="005F4956" w:rsidP="00147BB4">
            <w:pPr>
              <w:rPr>
                <w:bCs/>
              </w:rPr>
            </w:pPr>
            <w:r>
              <w:rPr>
                <w:lang w:val="en-US"/>
              </w:rPr>
              <w:t xml:space="preserve">20 </w:t>
            </w:r>
            <w:r>
              <w:t>апреля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Бангладеш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июля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Эритрея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августа 2002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августа 2004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августа 2006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августа 2008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августа 2010 г</w:t>
            </w:r>
            <w:r w:rsidRPr="00F50FF5">
              <w:t>о</w:t>
            </w:r>
            <w:r w:rsidRPr="00F50FF5">
              <w:t>да</w:t>
            </w:r>
          </w:p>
        </w:tc>
      </w:tr>
      <w:tr w:rsidR="00DB49D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B49D5" w:rsidRPr="00F50FF5" w:rsidRDefault="00DB49D5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DB49D5" w:rsidRPr="00F50FF5" w:rsidRDefault="00DB49D5" w:rsidP="00147BB4">
            <w:r>
              <w:t>Шестой доклад</w:t>
            </w:r>
          </w:p>
        </w:tc>
        <w:tc>
          <w:tcPr>
            <w:tcW w:w="3080" w:type="dxa"/>
          </w:tcPr>
          <w:p w:rsidR="00DB49D5" w:rsidRPr="00F50FF5" w:rsidRDefault="00DB49D5" w:rsidP="00147BB4">
            <w:r>
              <w:t>30 августа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/>
              </w:rPr>
            </w:pPr>
            <w:r w:rsidRPr="00F50FF5">
              <w:t>Белиз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декабря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декабря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декабря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декабря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декабря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DB49D5" w:rsidP="00147BB4">
            <w:pPr>
              <w:rPr>
                <w:bCs/>
              </w:rPr>
            </w:pPr>
            <w:r>
              <w:t>14</w:t>
            </w:r>
            <w:r w:rsidR="005F4956" w:rsidRPr="00F50FF5">
              <w:t xml:space="preserve"> </w:t>
            </w:r>
            <w:r>
              <w:t>декабря</w:t>
            </w:r>
            <w:r w:rsidR="005F4956" w:rsidRPr="00F50FF5">
              <w:t xml:space="preserve"> 2012 г</w:t>
            </w:r>
            <w:r w:rsidR="005F4956" w:rsidRPr="00F50FF5">
              <w:t>о</w:t>
            </w:r>
            <w:r w:rsidR="005F4956"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Бенин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декабря 2002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декабря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декабря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декабря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30 декабря 2010 года</w:t>
            </w:r>
          </w:p>
        </w:tc>
      </w:tr>
      <w:tr w:rsidR="00DB49D5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B49D5" w:rsidRPr="00F50FF5" w:rsidRDefault="00DB49D5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DB49D5" w:rsidRPr="00F50FF5" w:rsidRDefault="00DB49D5" w:rsidP="00147BB4">
            <w:r>
              <w:t>Шестой доклад</w:t>
            </w:r>
          </w:p>
        </w:tc>
        <w:tc>
          <w:tcPr>
            <w:tcW w:w="3080" w:type="dxa"/>
          </w:tcPr>
          <w:p w:rsidR="00DB49D5" w:rsidRPr="00F50FF5" w:rsidRDefault="00B12C52" w:rsidP="00147BB4">
            <w:r>
              <w:t>3</w:t>
            </w:r>
            <w:r w:rsidR="00C537A3">
              <w:t xml:space="preserve">0 </w:t>
            </w:r>
            <w:r>
              <w:t>декабря</w:t>
            </w:r>
            <w:r w:rsidR="00C537A3">
              <w:t xml:space="preserve">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C8679D">
            <w:pPr>
              <w:pageBreakBefore/>
              <w:rPr>
                <w:bCs/>
              </w:rPr>
            </w:pPr>
            <w:r w:rsidRPr="00F50FF5">
              <w:t>Шри-Ланка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Десятый и одиннадцатый до</w:t>
            </w:r>
            <w:r w:rsidRPr="00F50FF5">
              <w:t>к</w:t>
            </w:r>
            <w:r w:rsidRPr="00F50FF5">
              <w:t>лады, подлежащие совмес</w:t>
            </w:r>
            <w:r w:rsidRPr="00F50FF5">
              <w:t>т</w:t>
            </w:r>
            <w:r w:rsidRPr="00F50FF5">
              <w:t>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марта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марта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Тринадцатый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марта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20 марта 2011 года</w:t>
            </w:r>
          </w:p>
        </w:tc>
      </w:tr>
      <w:tr w:rsidR="00C537A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537A3" w:rsidRPr="00F50FF5" w:rsidRDefault="00C537A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537A3" w:rsidRPr="00F50FF5" w:rsidRDefault="00C537A3" w:rsidP="00147BB4">
            <w:r>
              <w:t>Шестнадцатый доклад</w:t>
            </w:r>
          </w:p>
        </w:tc>
        <w:tc>
          <w:tcPr>
            <w:tcW w:w="3080" w:type="dxa"/>
          </w:tcPr>
          <w:p w:rsidR="00C537A3" w:rsidRPr="00F50FF5" w:rsidRDefault="00C537A3" w:rsidP="00147BB4">
            <w:r>
              <w:t>20 марта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Сан-Марино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апреля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апреля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апреля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апреля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11 апреля 2011 года</w:t>
            </w:r>
          </w:p>
        </w:tc>
      </w:tr>
      <w:tr w:rsidR="00C537A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537A3" w:rsidRPr="00F50FF5" w:rsidRDefault="00C537A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537A3" w:rsidRPr="00F50FF5" w:rsidRDefault="00C537A3" w:rsidP="00147BB4">
            <w:r>
              <w:t xml:space="preserve">Шестой доклад </w:t>
            </w:r>
          </w:p>
        </w:tc>
        <w:tc>
          <w:tcPr>
            <w:tcW w:w="3080" w:type="dxa"/>
          </w:tcPr>
          <w:p w:rsidR="00C537A3" w:rsidRPr="00F50FF5" w:rsidRDefault="00C537A3" w:rsidP="00147BB4">
            <w:r>
              <w:t>11 апреля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Экваториальная Гв</w:t>
            </w:r>
            <w:r w:rsidRPr="00F50FF5">
              <w:t>и</w:t>
            </w:r>
            <w:r w:rsidRPr="00F50FF5">
              <w:t>нея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ноября 2003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Второй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ноября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ноября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ноября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ноября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Венгрия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Египет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и восемнадц</w:t>
            </w:r>
            <w:r w:rsidRPr="00F50FF5">
              <w:t>а</w:t>
            </w:r>
            <w:r w:rsidRPr="00F50FF5">
              <w:t>тый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Тимор-Лешти</w:t>
            </w:r>
            <w:proofErr w:type="spellEnd"/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16 апреля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16 апреля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16 апреля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>
              <w:t>16 апреля 2010 года</w:t>
            </w:r>
          </w:p>
        </w:tc>
      </w:tr>
      <w:tr w:rsidR="00C537A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537A3" w:rsidRPr="00F50FF5" w:rsidRDefault="00C537A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537A3" w:rsidRPr="00F50FF5" w:rsidRDefault="00C537A3" w:rsidP="00147BB4">
            <w:r w:rsidRPr="00F50FF5">
              <w:t>Пятый доклад</w:t>
            </w:r>
          </w:p>
        </w:tc>
        <w:tc>
          <w:tcPr>
            <w:tcW w:w="3080" w:type="dxa"/>
          </w:tcPr>
          <w:p w:rsidR="00C537A3" w:rsidRDefault="00C537A3" w:rsidP="00147BB4">
            <w:r w:rsidRPr="00F50FF5">
              <w:t>16 апреля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Тринидад и Тобаго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и шестнадц</w:t>
            </w:r>
            <w:r w:rsidRPr="00F50FF5">
              <w:t>а</w:t>
            </w:r>
            <w:r w:rsidRPr="00F50FF5">
              <w:t>тый доклады,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ноября 2004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ноября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ноября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ноября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Двадцатый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ноября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C8679D">
            <w:pPr>
              <w:pageBreakBefore/>
              <w:rPr>
                <w:bCs/>
              </w:rPr>
            </w:pPr>
            <w:r w:rsidRPr="00F50FF5">
              <w:t xml:space="preserve">Мали 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и шестнадц</w:t>
            </w:r>
            <w:r w:rsidRPr="00F50FF5">
              <w:t>а</w:t>
            </w:r>
            <w:r w:rsidRPr="00F50FF5">
              <w:t>тый доклады,</w:t>
            </w:r>
            <w:r>
              <w:t xml:space="preserve"> </w:t>
            </w:r>
            <w:r w:rsidRPr="00F50FF5">
              <w:t xml:space="preserve">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15 августа 2005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15 августа 2007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15 августа 2009 г</w:t>
            </w:r>
            <w:r w:rsidRPr="00F50FF5">
              <w:t>о</w:t>
            </w:r>
            <w:r w:rsidRPr="00F50FF5">
              <w:t>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15 августа 2011 г</w:t>
            </w:r>
            <w:r w:rsidRPr="00F50FF5">
              <w:t>о</w:t>
            </w:r>
            <w:r w:rsidRPr="00F50FF5">
              <w:t>да</w:t>
            </w:r>
          </w:p>
        </w:tc>
      </w:tr>
      <w:tr w:rsidR="00B12C52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B12C52" w:rsidRPr="00F50FF5" w:rsidRDefault="00B12C52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B12C52" w:rsidRPr="00F50FF5" w:rsidRDefault="00B12C52" w:rsidP="00147BB4"/>
        </w:tc>
        <w:tc>
          <w:tcPr>
            <w:tcW w:w="3080" w:type="dxa"/>
          </w:tcPr>
          <w:p w:rsidR="00B12C52" w:rsidRPr="00F50FF5" w:rsidRDefault="00B12C52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Коморские Остр</w:t>
            </w:r>
            <w:r w:rsidRPr="00F50FF5">
              <w:t>о</w:t>
            </w:r>
            <w:r w:rsidRPr="00F50FF5">
              <w:t>ва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Первоначальный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27 октября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27 октября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27 октября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Четвертый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27 октября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Уганда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Одиннадц</w:t>
            </w:r>
            <w:r w:rsidRPr="00F50FF5">
              <w:t>а</w:t>
            </w:r>
            <w:r w:rsidRPr="00F50FF5">
              <w:t>тый−тринадцатый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21 декабря 2005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21 декабря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21 декабря 2009 года</w:t>
            </w:r>
          </w:p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21 декабря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Гана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и девятн</w:t>
            </w:r>
            <w:r w:rsidRPr="00F50FF5">
              <w:t>а</w:t>
            </w:r>
            <w:r w:rsidRPr="00F50FF5">
              <w:t>дцатый доклады, подлежащие совместному предста</w:t>
            </w:r>
            <w:r w:rsidRPr="00F50FF5">
              <w:t>в</w:t>
            </w:r>
            <w:r w:rsidRPr="00F50FF5">
              <w:t xml:space="preserve">лению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Ливия</w:t>
            </w:r>
            <w:r w:rsidRPr="00F50FF5">
              <w:br/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и девятн</w:t>
            </w:r>
            <w:r w:rsidRPr="00F50FF5">
              <w:t>а</w:t>
            </w:r>
            <w:r w:rsidRPr="00F50FF5">
              <w:t>дцатый доклады, подлежащие совместному предста</w:t>
            </w:r>
            <w:r w:rsidRPr="00F50FF5">
              <w:t>в</w:t>
            </w:r>
            <w:r w:rsidRPr="00F50FF5">
              <w:t xml:space="preserve">лению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Кот-д’Ивуар</w:t>
            </w:r>
            <w:proofErr w:type="spellEnd"/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Пятнадцатый−семнадцатый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февраля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февраля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3 февраля 2010 года</w:t>
            </w:r>
          </w:p>
          <w:p w:rsidR="005F4956" w:rsidRPr="00F50FF5" w:rsidRDefault="005F4956" w:rsidP="00147BB4">
            <w:pPr>
              <w:rPr>
                <w:bCs/>
              </w:rPr>
            </w:pPr>
            <w:r w:rsidRPr="00F50FF5">
              <w:t>3 февраля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Багамские Острова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Пятнадцатый и шестнадц</w:t>
            </w:r>
            <w:r w:rsidRPr="00F50FF5">
              <w:t>а</w:t>
            </w:r>
            <w:r w:rsidRPr="00F50FF5">
              <w:t>тый доклады,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/>
              </w:rPr>
            </w:pPr>
            <w:r w:rsidRPr="00F50FF5">
              <w:t>4 сентября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сентября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Восемнадцатый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сентября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сентября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Саудовская Аравия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Четвертый и пятый доклады, подлежащие совместному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октября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октября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октября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Восьмой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октября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Кабо-Верде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Тринадцатый и четырнадц</w:t>
            </w:r>
            <w:r w:rsidRPr="00F50FF5">
              <w:t>а</w:t>
            </w:r>
            <w:r w:rsidRPr="00F50FF5">
              <w:t>тый доклады, подлежащие совместному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 ноября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 ноября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Шестнадцатый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 ноября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Семнадцатый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 ноября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Сент-Винсент </w:t>
            </w:r>
            <w:r>
              <w:br/>
            </w:r>
            <w:r w:rsidRPr="00F50FF5">
              <w:t>и Грен</w:t>
            </w:r>
            <w:r w:rsidRPr="00F50FF5">
              <w:t>а</w:t>
            </w:r>
            <w:r w:rsidRPr="00F50FF5">
              <w:t>дины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Одиннадц</w:t>
            </w:r>
            <w:r w:rsidRPr="00F50FF5">
              <w:t>а</w:t>
            </w:r>
            <w:r w:rsidRPr="00F50FF5">
              <w:t>тый−тринадцатый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9 декабря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Четырнадцатый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9 декабря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9 декабря 2010 года</w:t>
            </w:r>
          </w:p>
        </w:tc>
      </w:tr>
      <w:tr w:rsidR="00C537A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537A3" w:rsidRPr="00F50FF5" w:rsidRDefault="00C537A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537A3" w:rsidRPr="00F50FF5" w:rsidRDefault="00C537A3" w:rsidP="00147BB4">
            <w:r>
              <w:t>Шестнадцатый доклад</w:t>
            </w:r>
          </w:p>
        </w:tc>
        <w:tc>
          <w:tcPr>
            <w:tcW w:w="3080" w:type="dxa"/>
          </w:tcPr>
          <w:p w:rsidR="00C537A3" w:rsidRPr="00F50FF5" w:rsidRDefault="00C537A3" w:rsidP="00147BB4">
            <w:r>
              <w:t>9 декабря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Ливан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декабря 2006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декабря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декабря 2010 года</w:t>
            </w:r>
          </w:p>
        </w:tc>
      </w:tr>
      <w:tr w:rsidR="00C537A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537A3" w:rsidRPr="00F50FF5" w:rsidRDefault="00C537A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537A3" w:rsidRPr="00F50FF5" w:rsidRDefault="00DC5F00" w:rsidP="00147BB4">
            <w:r>
              <w:t>Двадцать первый доклад</w:t>
            </w:r>
          </w:p>
        </w:tc>
        <w:tc>
          <w:tcPr>
            <w:tcW w:w="3080" w:type="dxa"/>
          </w:tcPr>
          <w:p w:rsidR="00C537A3" w:rsidRPr="00F50FF5" w:rsidRDefault="00DC5F00" w:rsidP="00147BB4">
            <w:r>
              <w:t>12 декабря 201</w:t>
            </w:r>
            <w:r w:rsidR="006434BA">
              <w:t>3</w:t>
            </w:r>
            <w:r>
              <w:t xml:space="preserve">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Бахрейн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Восьмой и девятый докл</w:t>
            </w:r>
            <w:r w:rsidRPr="00F50FF5">
              <w:t>а</w:t>
            </w:r>
            <w:r w:rsidRPr="00F50FF5">
              <w:t>ды, подлежащие совместному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26 апреля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26 апреля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26 апреля 2011 года</w:t>
            </w:r>
          </w:p>
        </w:tc>
      </w:tr>
      <w:tr w:rsidR="00DC5F00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C5F00" w:rsidRPr="00F50FF5" w:rsidRDefault="00DC5F00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DC5F00" w:rsidRPr="00F50FF5" w:rsidRDefault="00DC5F00" w:rsidP="00147BB4">
            <w:r>
              <w:t>Двенадцатый доклад</w:t>
            </w:r>
          </w:p>
        </w:tc>
        <w:tc>
          <w:tcPr>
            <w:tcW w:w="3080" w:type="dxa"/>
          </w:tcPr>
          <w:p w:rsidR="00DC5F00" w:rsidRPr="00F50FF5" w:rsidRDefault="00DC5F00" w:rsidP="00147BB4">
            <w:r>
              <w:t>26 апреля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Латвия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Шестой−восьмой</w:t>
            </w:r>
            <w:proofErr w:type="spellEnd"/>
            <w:r w:rsidRPr="00F50FF5">
              <w:t xml:space="preserve"> доклады, подлежащие совместному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14 мая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мая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Десятый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14 мая 2011 года</w:t>
            </w:r>
          </w:p>
        </w:tc>
      </w:tr>
      <w:tr w:rsidR="00DC5F00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C5F00" w:rsidRPr="00F50FF5" w:rsidRDefault="00DC5F00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DC5F00" w:rsidRPr="00F50FF5" w:rsidRDefault="00DC5F00" w:rsidP="00147BB4">
            <w:r>
              <w:t>Одиннадцатый доклад</w:t>
            </w:r>
          </w:p>
        </w:tc>
        <w:tc>
          <w:tcPr>
            <w:tcW w:w="3080" w:type="dxa"/>
          </w:tcPr>
          <w:p w:rsidR="00DC5F00" w:rsidRPr="00F50FF5" w:rsidRDefault="00DC5F00" w:rsidP="00147BB4">
            <w:r>
              <w:t>14 мая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Андорра</w:t>
            </w:r>
          </w:p>
        </w:tc>
        <w:tc>
          <w:tcPr>
            <w:tcW w:w="2995" w:type="dxa"/>
          </w:tcPr>
          <w:p w:rsidR="005F4956" w:rsidRPr="00F50FF5" w:rsidRDefault="005F4956" w:rsidP="00147BB4">
            <w:r w:rsidRPr="00F50FF5">
              <w:t xml:space="preserve">Первоначальный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22 октября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23 октября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23 октября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Сент-Китс</w:t>
            </w:r>
            <w:proofErr w:type="spellEnd"/>
            <w:r w:rsidRPr="00F50FF5">
              <w:t xml:space="preserve"> и </w:t>
            </w:r>
            <w:proofErr w:type="spellStart"/>
            <w:r w:rsidRPr="00F50FF5">
              <w:t>Невис</w:t>
            </w:r>
            <w:proofErr w:type="spellEnd"/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 xml:space="preserve">Первоначальный доклад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12 ноября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Второй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12 ноября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Третий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12 ноября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Объединенная </w:t>
            </w:r>
            <w:r>
              <w:br/>
            </w:r>
            <w:r w:rsidRPr="00F50FF5">
              <w:t>Республика Танз</w:t>
            </w:r>
            <w:r w:rsidRPr="00F50FF5">
              <w:t>а</w:t>
            </w:r>
            <w:r w:rsidRPr="00F50FF5">
              <w:t>ния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Семнадцатый и восемнадц</w:t>
            </w:r>
            <w:r w:rsidRPr="00F50FF5">
              <w:t>а</w:t>
            </w:r>
            <w:r w:rsidRPr="00F50FF5">
              <w:t>тый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26 ноября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26 ноября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BF0AD4" w:rsidP="00147BB4">
            <w:pPr>
              <w:rPr>
                <w:bCs/>
                <w:i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BF0AD4" w:rsidP="00147BB4">
            <w:pPr>
              <w:rPr>
                <w:bCs/>
                <w:iCs/>
              </w:rPr>
            </w:pPr>
            <w:r w:rsidRPr="00F50FF5">
              <w:t>26 ноября 2011 года</w:t>
            </w:r>
          </w:p>
        </w:tc>
      </w:tr>
      <w:tr w:rsidR="00BF0AD4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BF0AD4" w:rsidRPr="00F50FF5" w:rsidRDefault="00BF0AD4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BF0AD4" w:rsidRPr="00F50FF5" w:rsidRDefault="00BF0AD4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BF0AD4" w:rsidRPr="00F50FF5" w:rsidRDefault="00BF0AD4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6434BA">
            <w:pPr>
              <w:pageBreakBefore/>
              <w:rPr>
                <w:bCs/>
              </w:rPr>
            </w:pPr>
            <w:r w:rsidRPr="00F50FF5">
              <w:t>Барбадос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Семнадцатый и восемнадц</w:t>
            </w:r>
            <w:r w:rsidRPr="00F50FF5">
              <w:t>а</w:t>
            </w:r>
            <w:r w:rsidRPr="00F50FF5">
              <w:t>тый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8 декабря 2007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8 декабря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8 декабря 2011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Бразилия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Восемнадцатый−двадцатый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Нигерия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и двадцатый доклады, подлежащие совм</w:t>
            </w:r>
            <w:r w:rsidRPr="00F50FF5">
              <w:t>е</w:t>
            </w:r>
            <w:r w:rsidRPr="00F50FF5">
              <w:t>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4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4 января 2012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Мавритания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Восьмой−десятый</w:t>
            </w:r>
            <w:proofErr w:type="spellEnd"/>
            <w:r w:rsidRPr="00F50FF5">
              <w:t xml:space="preserve"> доклады, подлежащие совместному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января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12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Двенадцатый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bCs/>
              </w:rPr>
            </w:pPr>
            <w:r w:rsidRPr="00F50FF5">
              <w:t>12 января 2012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Непал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Семнадц</w:t>
            </w:r>
            <w:r w:rsidRPr="00F50FF5">
              <w:t>а</w:t>
            </w:r>
            <w:r w:rsidRPr="00F50FF5">
              <w:t>тый−девятнадцатый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 марта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 марта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 марта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Мадагаскар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и двадцатый доклады, подлежащие совм</w:t>
            </w:r>
            <w:r w:rsidRPr="00F50FF5">
              <w:t>е</w:t>
            </w:r>
            <w:r w:rsidRPr="00F50FF5">
              <w:t>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9 марта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9 марта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  <w:i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bCs/>
                <w:iCs/>
              </w:rPr>
            </w:pPr>
            <w:r w:rsidRPr="00F50FF5">
              <w:t>9 марта 2012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Гайана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Пятнадцатый и шестнадц</w:t>
            </w:r>
            <w:r w:rsidRPr="00F50FF5">
              <w:t>а</w:t>
            </w:r>
            <w:r w:rsidRPr="00F50FF5">
              <w:t>тый доклады, подлежащие совм</w:t>
            </w:r>
            <w:r w:rsidRPr="00F50FF5">
              <w:t>е</w:t>
            </w:r>
            <w:r w:rsidRPr="00F50FF5">
              <w:t>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17 марта 2008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17 марта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Восемнадцатый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17 марта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Замбия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proofErr w:type="spellStart"/>
            <w:r w:rsidRPr="00F50FF5">
              <w:t>Семнадц</w:t>
            </w:r>
            <w:r w:rsidRPr="00F50FF5">
              <w:t>а</w:t>
            </w:r>
            <w:r w:rsidRPr="00F50FF5">
              <w:t>тый−девятнадцатый</w:t>
            </w:r>
            <w:proofErr w:type="spellEnd"/>
            <w:r w:rsidRPr="00F50FF5">
              <w:t xml:space="preserve"> доклады, подлежащие совм</w:t>
            </w:r>
            <w:r w:rsidRPr="00F50FF5">
              <w:t>е</w:t>
            </w:r>
            <w:r w:rsidRPr="00F50FF5">
              <w:t>стному представл</w:t>
            </w:r>
            <w:r w:rsidRPr="00F50FF5">
              <w:t>е</w:t>
            </w:r>
            <w:r w:rsidRPr="00F50FF5">
              <w:t xml:space="preserve">нию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5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5 марта 2011 года</w:t>
            </w:r>
          </w:p>
        </w:tc>
      </w:tr>
      <w:tr w:rsidR="00DD60D9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D60D9" w:rsidRPr="00F50FF5" w:rsidRDefault="00DD60D9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DD60D9" w:rsidRPr="00F50FF5" w:rsidRDefault="00DD60D9" w:rsidP="00147BB4">
            <w:r>
              <w:t>Тринадцатый доклад</w:t>
            </w:r>
          </w:p>
        </w:tc>
        <w:tc>
          <w:tcPr>
            <w:tcW w:w="3080" w:type="dxa"/>
          </w:tcPr>
          <w:p w:rsidR="00DD60D9" w:rsidRPr="00F50FF5" w:rsidRDefault="00DD60D9" w:rsidP="00147BB4">
            <w:r>
              <w:t>5 марта 2013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Ботсвана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Семнадцатый и восемнадц</w:t>
            </w:r>
            <w:r w:rsidRPr="00F50FF5">
              <w:t>а</w:t>
            </w:r>
            <w:r w:rsidRPr="00F50FF5">
              <w:t>тый доклады, подлежащие совместному представл</w:t>
            </w:r>
            <w:r w:rsidRPr="00F50FF5">
              <w:t>е</w:t>
            </w:r>
            <w:r w:rsidRPr="00F50FF5">
              <w:t xml:space="preserve">нию 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марта 2009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22 марта 2011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6434BA" w:rsidP="00147BB4">
            <w:pPr>
              <w:rPr>
                <w:bCs/>
              </w:rPr>
            </w:pPr>
            <w:r>
              <w:rPr>
                <w:bCs/>
              </w:rPr>
              <w:t>Двадцатый доклад</w:t>
            </w:r>
          </w:p>
        </w:tc>
        <w:tc>
          <w:tcPr>
            <w:tcW w:w="3080" w:type="dxa"/>
          </w:tcPr>
          <w:p w:rsidR="005F4956" w:rsidRPr="00F50FF5" w:rsidRDefault="006434BA" w:rsidP="00147BB4">
            <w:pPr>
              <w:rPr>
                <w:bCs/>
              </w:rPr>
            </w:pPr>
            <w:r>
              <w:rPr>
                <w:bCs/>
              </w:rPr>
              <w:t>22 марта 2013 года</w:t>
            </w:r>
          </w:p>
        </w:tc>
      </w:tr>
      <w:tr w:rsidR="006434B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6434BA" w:rsidRPr="00F50FF5" w:rsidRDefault="006434BA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6434BA" w:rsidRPr="00F50FF5" w:rsidRDefault="006434BA" w:rsidP="00147BB4">
            <w:pPr>
              <w:rPr>
                <w:bCs/>
              </w:rPr>
            </w:pPr>
          </w:p>
        </w:tc>
        <w:tc>
          <w:tcPr>
            <w:tcW w:w="3080" w:type="dxa"/>
          </w:tcPr>
          <w:p w:rsidR="006434BA" w:rsidRPr="00F50FF5" w:rsidRDefault="006434BA" w:rsidP="00147BB4">
            <w:pPr>
              <w:rPr>
                <w:b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 xml:space="preserve">Антигуа и </w:t>
            </w:r>
            <w:proofErr w:type="spellStart"/>
            <w:r w:rsidRPr="00F50FF5">
              <w:t>Барбуда</w:t>
            </w:r>
            <w:proofErr w:type="spellEnd"/>
          </w:p>
        </w:tc>
        <w:tc>
          <w:tcPr>
            <w:tcW w:w="2995" w:type="dxa"/>
          </w:tcPr>
          <w:p w:rsidR="005F4956" w:rsidRPr="00CF1513" w:rsidRDefault="005F4956" w:rsidP="00147BB4">
            <w:pPr>
              <w:rPr>
                <w:bCs/>
                <w:iCs/>
              </w:rPr>
            </w:pPr>
            <w:r w:rsidRPr="00F50FF5">
              <w:t>Десятый и одиннадцатый до</w:t>
            </w:r>
            <w:r w:rsidRPr="00F50FF5">
              <w:t>к</w:t>
            </w:r>
            <w:r w:rsidRPr="00F50FF5">
              <w:t>лады, подлежащие совмес</w:t>
            </w:r>
            <w:r w:rsidRPr="00F50FF5">
              <w:t>т</w:t>
            </w:r>
            <w:r w:rsidRPr="00F50FF5">
              <w:t>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CF1513" w:rsidRDefault="005F4956" w:rsidP="00CF1513">
            <w:pPr>
              <w:rPr>
                <w:bCs/>
                <w:iCs/>
              </w:rPr>
            </w:pPr>
            <w:r w:rsidRPr="00F50FF5">
              <w:t>24 ноября 2009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/>
        </w:tc>
        <w:tc>
          <w:tcPr>
            <w:tcW w:w="2995" w:type="dxa"/>
          </w:tcPr>
          <w:p w:rsidR="00CF1513" w:rsidRPr="00F50FF5" w:rsidRDefault="00CF1513" w:rsidP="00147BB4">
            <w:r w:rsidRPr="00F50FF5">
              <w:t>Двенадцатый доклад</w:t>
            </w:r>
          </w:p>
        </w:tc>
        <w:tc>
          <w:tcPr>
            <w:tcW w:w="3080" w:type="dxa"/>
          </w:tcPr>
          <w:p w:rsidR="00CF1513" w:rsidRPr="00F50FF5" w:rsidRDefault="00CF1513" w:rsidP="00147BB4">
            <w:r w:rsidRPr="00F50FF5">
              <w:t>24 ноября 2011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/>
        </w:tc>
        <w:tc>
          <w:tcPr>
            <w:tcW w:w="2995" w:type="dxa"/>
          </w:tcPr>
          <w:p w:rsidR="00CF1513" w:rsidRPr="00F50FF5" w:rsidRDefault="00CF1513" w:rsidP="00147BB4"/>
        </w:tc>
        <w:tc>
          <w:tcPr>
            <w:tcW w:w="3080" w:type="dxa"/>
          </w:tcPr>
          <w:p w:rsidR="00CF1513" w:rsidRPr="00F50FF5" w:rsidRDefault="00CF1513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Оман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Второй−четвертый</w:t>
            </w:r>
            <w:proofErr w:type="spellEnd"/>
            <w:r w:rsidRPr="00F50FF5">
              <w:t xml:space="preserve"> доклады, подлежащие совместному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2 января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CF1513" w:rsidP="00147BB4">
            <w:pPr>
              <w:rPr>
                <w:bCs/>
                <w:iCs/>
              </w:rPr>
            </w:pPr>
            <w:r w:rsidRPr="00F50FF5">
              <w:t>Пятый доклад</w:t>
            </w:r>
          </w:p>
        </w:tc>
        <w:tc>
          <w:tcPr>
            <w:tcW w:w="3080" w:type="dxa"/>
          </w:tcPr>
          <w:p w:rsidR="005F4956" w:rsidRPr="00F50FF5" w:rsidRDefault="00CF1513" w:rsidP="00147BB4">
            <w:pPr>
              <w:rPr>
                <w:iCs/>
              </w:rPr>
            </w:pPr>
            <w:r w:rsidRPr="00F50FF5">
              <w:t>2 января 2012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CF1513" w:rsidRPr="00F50FF5" w:rsidRDefault="00CF1513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CF1513" w:rsidRPr="00F50FF5" w:rsidRDefault="00CF1513" w:rsidP="00147BB4">
            <w:pPr>
              <w:rPr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Коста-Рика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Девятнадцатый и двадцатый доклады, подлежащие совм</w:t>
            </w:r>
            <w:r w:rsidRPr="00F50FF5">
              <w:t>е</w:t>
            </w:r>
            <w:r w:rsidRPr="00F50FF5">
              <w:t>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CF1513" w:rsidRDefault="005F4956" w:rsidP="00147BB4">
            <w:pPr>
              <w:rPr>
                <w:bCs/>
                <w:iCs/>
              </w:rPr>
            </w:pPr>
            <w:r w:rsidRPr="00F50FF5">
              <w:t>4 января 2010 года</w:t>
            </w:r>
          </w:p>
        </w:tc>
      </w:tr>
      <w:tr w:rsidR="00CF1513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CF1513" w:rsidRPr="00F50FF5" w:rsidRDefault="00CF1513" w:rsidP="00147BB4"/>
        </w:tc>
        <w:tc>
          <w:tcPr>
            <w:tcW w:w="2995" w:type="dxa"/>
          </w:tcPr>
          <w:p w:rsidR="00CF1513" w:rsidRPr="00F50FF5" w:rsidRDefault="00CF1513" w:rsidP="00147BB4">
            <w:r w:rsidRPr="00F50FF5">
              <w:t>Двадцать первый доклад</w:t>
            </w:r>
          </w:p>
        </w:tc>
        <w:tc>
          <w:tcPr>
            <w:tcW w:w="3080" w:type="dxa"/>
          </w:tcPr>
          <w:p w:rsidR="00CF1513" w:rsidRPr="00F50FF5" w:rsidRDefault="00CF1513" w:rsidP="00147BB4"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pPr>
              <w:rPr>
                <w:bCs/>
              </w:rPr>
            </w:pPr>
            <w:r w:rsidRPr="00F50FF5">
              <w:t>Индия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Двадцатый и двадцать пе</w:t>
            </w:r>
            <w:r w:rsidRPr="00F50FF5">
              <w:t>р</w:t>
            </w:r>
            <w:r w:rsidRPr="00F50FF5">
              <w:t>вый доклады, подлежащие совм</w:t>
            </w:r>
            <w:r w:rsidRPr="00F50FF5">
              <w:t>е</w:t>
            </w:r>
            <w:r w:rsidRPr="00F50FF5">
              <w:t>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B7F54" w:rsidRDefault="005F4956" w:rsidP="00147BB4">
            <w:pPr>
              <w:rPr>
                <w:iCs/>
              </w:rPr>
            </w:pPr>
            <w:r w:rsidRPr="00F50FF5">
              <w:t>4 января 2010 года</w:t>
            </w:r>
          </w:p>
        </w:tc>
      </w:tr>
      <w:tr w:rsidR="00FB7F54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FB7F54" w:rsidRPr="00F50FF5" w:rsidRDefault="00FB7F54" w:rsidP="00147BB4"/>
        </w:tc>
        <w:tc>
          <w:tcPr>
            <w:tcW w:w="2995" w:type="dxa"/>
          </w:tcPr>
          <w:p w:rsidR="00FB7F54" w:rsidRPr="00F50FF5" w:rsidRDefault="00FB7F54" w:rsidP="00147BB4"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FB7F54" w:rsidRPr="00F50FF5" w:rsidRDefault="00FB7F54" w:rsidP="00147BB4">
            <w:r w:rsidRPr="00F50FF5">
              <w:t>4 января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/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Южная Афр</w:t>
            </w:r>
            <w:r w:rsidRPr="00F50FF5">
              <w:t>и</w:t>
            </w:r>
            <w:r w:rsidRPr="00F50FF5">
              <w:t>ка</w:t>
            </w:r>
          </w:p>
        </w:tc>
        <w:tc>
          <w:tcPr>
            <w:tcW w:w="2995" w:type="dxa"/>
          </w:tcPr>
          <w:p w:rsidR="005F4956" w:rsidRPr="00FB7F54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Четвертый−шестой</w:t>
            </w:r>
            <w:proofErr w:type="spellEnd"/>
            <w:r w:rsidRPr="00F50FF5">
              <w:t xml:space="preserve">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9 января 2010 года</w:t>
            </w:r>
          </w:p>
        </w:tc>
      </w:tr>
      <w:tr w:rsidR="006434BA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6434BA" w:rsidRPr="00F50FF5" w:rsidRDefault="006434BA" w:rsidP="00147BB4"/>
        </w:tc>
        <w:tc>
          <w:tcPr>
            <w:tcW w:w="2995" w:type="dxa"/>
          </w:tcPr>
          <w:p w:rsidR="006434BA" w:rsidRPr="00F50FF5" w:rsidRDefault="006434BA" w:rsidP="00147BB4">
            <w:r w:rsidRPr="00F50FF5">
              <w:t>Седьмой доклад</w:t>
            </w:r>
          </w:p>
        </w:tc>
        <w:tc>
          <w:tcPr>
            <w:tcW w:w="3080" w:type="dxa"/>
          </w:tcPr>
          <w:p w:rsidR="006434BA" w:rsidRPr="00F50FF5" w:rsidRDefault="006434BA" w:rsidP="00147BB4">
            <w:r w:rsidRPr="00F50FF5">
              <w:t>9 января 2012 года</w:t>
            </w:r>
          </w:p>
        </w:tc>
      </w:tr>
      <w:tr w:rsidR="00FB7F54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FB7F54" w:rsidRPr="00F50FF5" w:rsidRDefault="00FB7F54" w:rsidP="00147BB4"/>
        </w:tc>
        <w:tc>
          <w:tcPr>
            <w:tcW w:w="2995" w:type="dxa"/>
          </w:tcPr>
          <w:p w:rsidR="00FB7F54" w:rsidRPr="00F50FF5" w:rsidRDefault="00FB7F54" w:rsidP="00147BB4"/>
        </w:tc>
        <w:tc>
          <w:tcPr>
            <w:tcW w:w="3080" w:type="dxa"/>
          </w:tcPr>
          <w:p w:rsidR="00FB7F54" w:rsidRPr="00F50FF5" w:rsidRDefault="00FB7F54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Мозамбик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Тринадцатый и четырнадц</w:t>
            </w:r>
            <w:r w:rsidRPr="00F50FF5">
              <w:t>а</w:t>
            </w:r>
            <w:r w:rsidRPr="00F50FF5">
              <w:t>тый доклады, подлежащие совместному пре</w:t>
            </w:r>
            <w:r w:rsidRPr="00F50FF5">
              <w:t>д</w:t>
            </w:r>
            <w:r w:rsidRPr="00F50FF5">
              <w:t>ставлению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18 мая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Пятнадцатый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18 мая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 xml:space="preserve">Демократическая </w:t>
            </w:r>
            <w:r w:rsidRPr="00F50FF5">
              <w:br/>
              <w:t>Ре</w:t>
            </w:r>
            <w:r w:rsidRPr="00F50FF5">
              <w:t>с</w:t>
            </w:r>
            <w:r w:rsidRPr="00F50FF5">
              <w:t>публика Конго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Шестнадц</w:t>
            </w:r>
            <w:r w:rsidRPr="00F50FF5">
              <w:t>а</w:t>
            </w:r>
            <w:r w:rsidRPr="00F50FF5">
              <w:t>тый−восемнад</w:t>
            </w:r>
            <w:r>
              <w:t>-</w:t>
            </w:r>
            <w:r w:rsidRPr="00F50FF5">
              <w:t>цатый</w:t>
            </w:r>
            <w:proofErr w:type="spellEnd"/>
            <w:r w:rsidRPr="00F50FF5">
              <w:t xml:space="preserve">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21 мая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Девятнадцатый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21 мая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Индонезия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Четвертый−шестой</w:t>
            </w:r>
            <w:proofErr w:type="spellEnd"/>
            <w:r w:rsidRPr="00F50FF5">
              <w:t xml:space="preserve"> доклады, подлежащие совместному представл</w:t>
            </w:r>
            <w:r w:rsidRPr="00F50FF5">
              <w:t>е</w:t>
            </w:r>
            <w:r w:rsidRPr="00F50FF5">
              <w:t>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25 июля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Седьмой доклад</w:t>
            </w:r>
          </w:p>
        </w:tc>
        <w:tc>
          <w:tcPr>
            <w:tcW w:w="3080" w:type="dxa"/>
          </w:tcPr>
          <w:p w:rsidR="005F4956" w:rsidRPr="00F8414B" w:rsidRDefault="005F4956" w:rsidP="00147BB4">
            <w:pPr>
              <w:rPr>
                <w:iCs/>
                <w:lang w:val="en-US"/>
              </w:rPr>
            </w:pPr>
            <w:r w:rsidRPr="00F50FF5">
              <w:t>25 июля 2012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Монголия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Девятнадцатый−двадцать</w:t>
            </w:r>
            <w:proofErr w:type="spellEnd"/>
            <w:r w:rsidRPr="00F50FF5">
              <w:t xml:space="preserve"> пе</w:t>
            </w:r>
            <w:r w:rsidRPr="00F50FF5">
              <w:t>р</w:t>
            </w:r>
            <w:r w:rsidRPr="00F50FF5">
              <w:t>вый доклады, подлежащие совместному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5 сентября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Двадцать второй доклад</w:t>
            </w:r>
          </w:p>
        </w:tc>
        <w:tc>
          <w:tcPr>
            <w:tcW w:w="3080" w:type="dxa"/>
          </w:tcPr>
          <w:p w:rsidR="005F4956" w:rsidRPr="00A43949" w:rsidRDefault="005F4956" w:rsidP="00147BB4">
            <w:pPr>
              <w:rPr>
                <w:iCs/>
                <w:lang w:val="en-US"/>
              </w:rPr>
            </w:pPr>
            <w:r w:rsidRPr="00F50FF5">
              <w:t>5 сентября 2012 года</w:t>
            </w:r>
          </w:p>
        </w:tc>
      </w:tr>
      <w:tr w:rsidR="00385921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385921" w:rsidRPr="00F50FF5" w:rsidRDefault="00385921" w:rsidP="00147BB4"/>
        </w:tc>
        <w:tc>
          <w:tcPr>
            <w:tcW w:w="2995" w:type="dxa"/>
          </w:tcPr>
          <w:p w:rsidR="00385921" w:rsidRPr="00F50FF5" w:rsidRDefault="00385921" w:rsidP="00147BB4"/>
        </w:tc>
        <w:tc>
          <w:tcPr>
            <w:tcW w:w="3080" w:type="dxa"/>
          </w:tcPr>
          <w:p w:rsidR="00385921" w:rsidRPr="00F50FF5" w:rsidRDefault="00385921" w:rsidP="00147BB4"/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>
            <w:r w:rsidRPr="00F50FF5">
              <w:t>Бывшая югосла</w:t>
            </w:r>
            <w:r w:rsidRPr="00F50FF5">
              <w:t>в</w:t>
            </w:r>
            <w:r w:rsidRPr="00F50FF5">
              <w:t>ская Республика Макед</w:t>
            </w:r>
            <w:r w:rsidRPr="00F50FF5">
              <w:t>о</w:t>
            </w:r>
            <w:r w:rsidRPr="00F50FF5">
              <w:t>ния</w:t>
            </w:r>
          </w:p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proofErr w:type="spellStart"/>
            <w:r w:rsidRPr="00F50FF5">
              <w:t>Восьмой−десятый</w:t>
            </w:r>
            <w:proofErr w:type="spellEnd"/>
            <w:r w:rsidRPr="00F50FF5">
              <w:t xml:space="preserve"> доклады, подлежащие совместному предста</w:t>
            </w:r>
            <w:r w:rsidRPr="00F50FF5">
              <w:t>в</w:t>
            </w:r>
            <w:r w:rsidRPr="00F50FF5">
              <w:t>лению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17 сентября 2010 года</w:t>
            </w:r>
          </w:p>
        </w:tc>
      </w:tr>
      <w:tr w:rsidR="005F4956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5F4956" w:rsidRPr="00F50FF5" w:rsidRDefault="005F4956" w:rsidP="00147BB4"/>
        </w:tc>
        <w:tc>
          <w:tcPr>
            <w:tcW w:w="2995" w:type="dxa"/>
          </w:tcPr>
          <w:p w:rsidR="005F4956" w:rsidRPr="00F50FF5" w:rsidRDefault="005F4956" w:rsidP="00147BB4">
            <w:pPr>
              <w:rPr>
                <w:bCs/>
                <w:iCs/>
              </w:rPr>
            </w:pPr>
            <w:r w:rsidRPr="00F50FF5">
              <w:t>Одиннадцатый доклад</w:t>
            </w:r>
          </w:p>
        </w:tc>
        <w:tc>
          <w:tcPr>
            <w:tcW w:w="3080" w:type="dxa"/>
          </w:tcPr>
          <w:p w:rsidR="005F4956" w:rsidRPr="00F50FF5" w:rsidRDefault="005F4956" w:rsidP="00147BB4">
            <w:pPr>
              <w:rPr>
                <w:iCs/>
              </w:rPr>
            </w:pPr>
            <w:r w:rsidRPr="00F50FF5">
              <w:t>17 сентября 2012 года</w:t>
            </w:r>
          </w:p>
        </w:tc>
      </w:tr>
      <w:tr w:rsidR="00DD60D9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D60D9" w:rsidRPr="00F50FF5" w:rsidRDefault="00DD60D9" w:rsidP="00147BB4"/>
        </w:tc>
        <w:tc>
          <w:tcPr>
            <w:tcW w:w="2995" w:type="dxa"/>
          </w:tcPr>
          <w:p w:rsidR="00DD60D9" w:rsidRPr="00F50FF5" w:rsidRDefault="00DD60D9" w:rsidP="00147BB4"/>
        </w:tc>
        <w:tc>
          <w:tcPr>
            <w:tcW w:w="3080" w:type="dxa"/>
          </w:tcPr>
          <w:p w:rsidR="00DD60D9" w:rsidRPr="00F50FF5" w:rsidRDefault="00DD60D9" w:rsidP="00147BB4"/>
        </w:tc>
      </w:tr>
      <w:tr w:rsidR="00DD60D9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DD60D9" w:rsidRPr="00F50FF5" w:rsidRDefault="00DD60D9" w:rsidP="007425F1">
            <w:pPr>
              <w:pageBreakBefore/>
            </w:pPr>
            <w:r>
              <w:t>Никарагуа</w:t>
            </w:r>
          </w:p>
        </w:tc>
        <w:tc>
          <w:tcPr>
            <w:tcW w:w="2995" w:type="dxa"/>
          </w:tcPr>
          <w:p w:rsidR="00DD60D9" w:rsidRPr="00F50FF5" w:rsidRDefault="00DD60D9" w:rsidP="00147BB4">
            <w:proofErr w:type="spellStart"/>
            <w:r>
              <w:t>Пятнадцатый−семнадцатый</w:t>
            </w:r>
            <w:proofErr w:type="spellEnd"/>
            <w:r w:rsidR="00FB7F54">
              <w:t xml:space="preserve"> доклады, подлежащие совм</w:t>
            </w:r>
            <w:r w:rsidR="00FB7F54">
              <w:t>е</w:t>
            </w:r>
            <w:r w:rsidR="00FB7F54">
              <w:t>стному представлению</w:t>
            </w:r>
          </w:p>
        </w:tc>
        <w:tc>
          <w:tcPr>
            <w:tcW w:w="3080" w:type="dxa"/>
          </w:tcPr>
          <w:p w:rsidR="00DD60D9" w:rsidRPr="00F50FF5" w:rsidRDefault="00FB7F54" w:rsidP="00147BB4">
            <w:r>
              <w:t>17 марта 2011 года</w:t>
            </w:r>
          </w:p>
        </w:tc>
      </w:tr>
      <w:tr w:rsidR="00FB7F54" w:rsidRPr="00F50FF5" w:rsidTr="00604AD2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FB7F54" w:rsidRDefault="00FB7F54" w:rsidP="00147BB4"/>
        </w:tc>
        <w:tc>
          <w:tcPr>
            <w:tcW w:w="2995" w:type="dxa"/>
          </w:tcPr>
          <w:p w:rsidR="00FB7F54" w:rsidRDefault="00FB7F54" w:rsidP="00147BB4">
            <w:r>
              <w:t>Шестнадцатый доклад</w:t>
            </w:r>
          </w:p>
        </w:tc>
        <w:tc>
          <w:tcPr>
            <w:tcW w:w="3080" w:type="dxa"/>
          </w:tcPr>
          <w:p w:rsidR="00FB7F54" w:rsidRDefault="00FB7F54" w:rsidP="00147BB4">
            <w:r>
              <w:t>17 марта 2013 года</w:t>
            </w:r>
          </w:p>
        </w:tc>
      </w:tr>
    </w:tbl>
    <w:bookmarkEnd w:id="2"/>
    <w:bookmarkEnd w:id="3"/>
    <w:p w:rsidR="005F4956" w:rsidRPr="00F50FF5" w:rsidRDefault="005F4956" w:rsidP="005F4956">
      <w:pPr>
        <w:pStyle w:val="H23GR"/>
      </w:pPr>
      <w:r w:rsidRPr="00F50FF5">
        <w:tab/>
        <w:t>2.</w:t>
      </w:r>
      <w:r w:rsidRPr="00F50FF5">
        <w:tab/>
        <w:t>Другие государства-участники, доклады которых подлежат представлению, но еще не были получены на фактическую дату выпуска настоящей записки</w:t>
      </w:r>
    </w:p>
    <w:tbl>
      <w:tblPr>
        <w:tblStyle w:val="TabTxt"/>
        <w:tblW w:w="8595" w:type="dxa"/>
        <w:tblInd w:w="1078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2492"/>
        <w:gridCol w:w="3065"/>
        <w:gridCol w:w="3038"/>
      </w:tblGrid>
      <w:tr w:rsidR="00A27BAB" w:rsidRPr="00287D04" w:rsidTr="00385921">
        <w:trPr>
          <w:tblHeader/>
        </w:trPr>
        <w:tc>
          <w:tcPr>
            <w:tcW w:w="2492" w:type="dxa"/>
            <w:shd w:val="clear" w:color="auto" w:fill="auto"/>
            <w:vAlign w:val="bottom"/>
          </w:tcPr>
          <w:p w:rsidR="005F4956" w:rsidRPr="00287D04" w:rsidRDefault="005F4956" w:rsidP="00A27BAB">
            <w:pPr>
              <w:spacing w:before="80" w:after="80" w:line="200" w:lineRule="exact"/>
              <w:ind w:left="70" w:right="-154"/>
              <w:rPr>
                <w:i/>
                <w:sz w:val="16"/>
              </w:rPr>
            </w:pPr>
            <w:r w:rsidRPr="00287D04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3065" w:type="dxa"/>
            <w:shd w:val="clear" w:color="auto" w:fill="auto"/>
            <w:vAlign w:val="bottom"/>
          </w:tcPr>
          <w:p w:rsidR="005F4956" w:rsidRPr="00287D04" w:rsidRDefault="005F4956" w:rsidP="00A27BAB">
            <w:pPr>
              <w:spacing w:before="80" w:after="80" w:line="200" w:lineRule="exact"/>
              <w:ind w:left="98"/>
              <w:rPr>
                <w:i/>
                <w:sz w:val="16"/>
              </w:rPr>
            </w:pPr>
            <w:r w:rsidRPr="00287D04">
              <w:rPr>
                <w:i/>
                <w:sz w:val="16"/>
              </w:rPr>
              <w:t>Доклады, подлежащие представл</w:t>
            </w:r>
            <w:r w:rsidRPr="00287D04">
              <w:rPr>
                <w:i/>
                <w:sz w:val="16"/>
              </w:rPr>
              <w:t>е</w:t>
            </w:r>
            <w:r w:rsidRPr="00287D04">
              <w:rPr>
                <w:i/>
                <w:sz w:val="16"/>
              </w:rPr>
              <w:t>нию</w:t>
            </w:r>
          </w:p>
        </w:tc>
        <w:tc>
          <w:tcPr>
            <w:cnfStyle w:val="000100000000"/>
            <w:tcW w:w="3038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vAlign w:val="bottom"/>
          </w:tcPr>
          <w:p w:rsidR="005F4956" w:rsidRPr="00287D04" w:rsidRDefault="005F4956" w:rsidP="00647816">
            <w:pPr>
              <w:spacing w:before="80" w:after="80" w:line="200" w:lineRule="exact"/>
              <w:ind w:left="70" w:firstLine="14"/>
              <w:rPr>
                <w:i/>
                <w:sz w:val="16"/>
              </w:rPr>
            </w:pPr>
            <w:r w:rsidRPr="00287D04">
              <w:rPr>
                <w:i/>
                <w:sz w:val="16"/>
              </w:rPr>
              <w:t>Дата, к которой</w:t>
            </w:r>
            <w:r w:rsidR="004E3365">
              <w:rPr>
                <w:i/>
                <w:sz w:val="16"/>
              </w:rPr>
              <w:t xml:space="preserve"> </w:t>
            </w:r>
            <w:r w:rsidRPr="00287D04">
              <w:rPr>
                <w:i/>
                <w:sz w:val="16"/>
              </w:rPr>
              <w:t xml:space="preserve">должен был </w:t>
            </w:r>
            <w:r w:rsidR="00647816">
              <w:rPr>
                <w:i/>
                <w:sz w:val="16"/>
              </w:rPr>
              <w:br/>
            </w:r>
            <w:r w:rsidRPr="00287D04">
              <w:rPr>
                <w:i/>
                <w:sz w:val="16"/>
              </w:rPr>
              <w:t>быть</w:t>
            </w:r>
            <w:r w:rsidR="00A27BAB">
              <w:rPr>
                <w:i/>
                <w:sz w:val="16"/>
              </w:rPr>
              <w:t xml:space="preserve"> </w:t>
            </w:r>
            <w:r w:rsidRPr="00287D04">
              <w:rPr>
                <w:i/>
                <w:sz w:val="16"/>
              </w:rPr>
              <w:t>представлен до</w:t>
            </w:r>
            <w:r w:rsidRPr="00287D04">
              <w:rPr>
                <w:i/>
                <w:sz w:val="16"/>
              </w:rPr>
              <w:t>к</w:t>
            </w:r>
            <w:r w:rsidRPr="00287D04">
              <w:rPr>
                <w:i/>
                <w:sz w:val="16"/>
              </w:rPr>
              <w:t>лад</w:t>
            </w:r>
          </w:p>
        </w:tc>
      </w:tr>
      <w:tr w:rsidR="00A27BAB" w:rsidRPr="00287D04" w:rsidTr="00385921">
        <w:trPr>
          <w:trHeight w:val="282"/>
        </w:trPr>
        <w:tc>
          <w:tcPr>
            <w:tcW w:w="2492" w:type="dxa"/>
          </w:tcPr>
          <w:p w:rsidR="005F4956" w:rsidRPr="00287D04" w:rsidRDefault="005F4956" w:rsidP="00A27BAB">
            <w:pPr>
              <w:spacing w:before="0" w:after="0"/>
            </w:pPr>
          </w:p>
        </w:tc>
        <w:tc>
          <w:tcPr>
            <w:tcW w:w="3065" w:type="dxa"/>
          </w:tcPr>
          <w:p w:rsidR="005F4956" w:rsidRPr="00287D04" w:rsidRDefault="005F4956" w:rsidP="00A27BAB">
            <w:pPr>
              <w:spacing w:before="0" w:after="0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A27BAB">
            <w:pPr>
              <w:spacing w:before="0" w:after="0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Того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Восемнадцатый и девятнадц</w:t>
            </w:r>
            <w:r w:rsidRPr="00287D04">
              <w:t>а</w:t>
            </w:r>
            <w:r w:rsidRPr="00287D04">
              <w:t>тый п</w:t>
            </w:r>
            <w:r w:rsidRPr="00287D04">
              <w:t>е</w:t>
            </w:r>
            <w:r w:rsidRPr="00287D04">
              <w:t>риодические доклады, подлежащие совместному представл</w:t>
            </w:r>
            <w:r w:rsidRPr="00287D04">
              <w:t>е</w:t>
            </w:r>
            <w:r w:rsidRPr="00287D04">
              <w:t>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5 июля 2011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Хорватия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Девятый и десятый доклады, подлежащие совместному предста</w:t>
            </w:r>
            <w:r w:rsidRPr="00287D04">
              <w:t>в</w:t>
            </w:r>
            <w:r w:rsidRPr="00287D04">
              <w:t>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12 октября 2011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Турция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Четвертый и пятый периодич</w:t>
            </w:r>
            <w:r w:rsidRPr="00287D04">
              <w:t>е</w:t>
            </w:r>
            <w:r w:rsidRPr="00287D04">
              <w:t>ские доклады, подлежащие с</w:t>
            </w:r>
            <w:r w:rsidRPr="00287D04">
              <w:t>о</w:t>
            </w:r>
            <w:r w:rsidRPr="00287D04">
              <w:t>вместн</w:t>
            </w:r>
            <w:r w:rsidRPr="00287D04">
              <w:t>о</w:t>
            </w:r>
            <w:r w:rsidRPr="00287D04">
              <w:t>му представлению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15 октября 2011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  <w:r w:rsidRPr="00287D04">
              <w:t>Соединенные Штаты Америки</w:t>
            </w:r>
          </w:p>
        </w:tc>
        <w:tc>
          <w:tcPr>
            <w:tcW w:w="3065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  <w:r w:rsidRPr="00287D04">
              <w:t>Седьмой, восьмой и девятый периодические доклады, по</w:t>
            </w:r>
            <w:r w:rsidRPr="00287D04">
              <w:t>д</w:t>
            </w:r>
            <w:r w:rsidRPr="00287D04">
              <w:t>лежащие совместному пре</w:t>
            </w:r>
            <w:r w:rsidRPr="00287D04">
              <w:t>д</w:t>
            </w:r>
            <w:r w:rsidRPr="00287D04">
              <w:t>ставлению</w:t>
            </w:r>
          </w:p>
        </w:tc>
        <w:tc>
          <w:tcPr>
            <w:cnfStyle w:val="000100000000"/>
            <w:tcW w:w="3038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  <w:r w:rsidRPr="00287D04">
              <w:t>20 ноября 2011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D27CBF" w:rsidRPr="00287D04" w:rsidRDefault="00D27CBF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D27CBF" w:rsidRPr="00287D04" w:rsidRDefault="00287354" w:rsidP="00855CF1">
            <w:pPr>
              <w:spacing w:before="0" w:after="0"/>
              <w:ind w:left="84" w:firstLine="14"/>
            </w:pPr>
            <w:r w:rsidRPr="00287D04">
              <w:t>Гвинея-Бисау</w:t>
            </w:r>
          </w:p>
        </w:tc>
        <w:tc>
          <w:tcPr>
            <w:tcW w:w="3065" w:type="dxa"/>
          </w:tcPr>
          <w:p w:rsidR="00D27CBF" w:rsidRPr="00287D04" w:rsidRDefault="00287354" w:rsidP="00855CF1">
            <w:pPr>
              <w:spacing w:before="0" w:after="0"/>
              <w:ind w:left="84" w:firstLine="14"/>
            </w:pPr>
            <w:r w:rsidRPr="00287D04">
              <w:t>Первоначальный доклад, по</w:t>
            </w:r>
            <w:r w:rsidRPr="00287D04">
              <w:t>д</w:t>
            </w:r>
            <w:r w:rsidRPr="00287D04">
              <w:t>лежащий представлению</w:t>
            </w:r>
          </w:p>
        </w:tc>
        <w:tc>
          <w:tcPr>
            <w:cnfStyle w:val="000100000000"/>
            <w:tcW w:w="3038" w:type="dxa"/>
          </w:tcPr>
          <w:p w:rsidR="00D27CBF" w:rsidRPr="00287D04" w:rsidRDefault="00DC4963" w:rsidP="00855CF1">
            <w:pPr>
              <w:spacing w:before="0" w:after="0"/>
              <w:ind w:left="84" w:firstLine="14"/>
            </w:pPr>
            <w:r w:rsidRPr="00287D04">
              <w:t>1 декабря 2011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Пакистан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Двадцать первый и двадцать второй периодические докл</w:t>
            </w:r>
            <w:r w:rsidRPr="00287D04">
              <w:t>а</w:t>
            </w:r>
            <w:r w:rsidRPr="00287D04">
              <w:t>ды, подлежащие совместному предста</w:t>
            </w:r>
            <w:r w:rsidRPr="00287D04">
              <w:t>в</w:t>
            </w:r>
            <w:r w:rsidRPr="00287D04">
              <w:t>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4 января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E692E" w:rsidRPr="00287D04" w:rsidRDefault="005E692E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E692E" w:rsidRPr="00287D04" w:rsidRDefault="005E692E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E692E" w:rsidRPr="00287D04" w:rsidRDefault="005E692E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Филиппины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Двадцать первый и двадцать второй периодические докл</w:t>
            </w:r>
            <w:r w:rsidRPr="00287D04">
              <w:t>а</w:t>
            </w:r>
            <w:r w:rsidRPr="00287D04">
              <w:t>ды, подлежащие совместному предста</w:t>
            </w:r>
            <w:r w:rsidRPr="00287D04">
              <w:t>в</w:t>
            </w:r>
            <w:r w:rsidRPr="00287D04">
              <w:t>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4 января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Тунис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Двадцатый и двадцать второй периодические доклады, по</w:t>
            </w:r>
            <w:r w:rsidRPr="00287D04">
              <w:t>д</w:t>
            </w:r>
            <w:r w:rsidRPr="00287D04">
              <w:t>лежащие совместному пре</w:t>
            </w:r>
            <w:r w:rsidRPr="00287D04">
              <w:t>д</w:t>
            </w:r>
            <w:r w:rsidRPr="00287D04">
              <w:t>ставлению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4 января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Болгария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Двадцатый и двадцать первый периодические доклады, по</w:t>
            </w:r>
            <w:r w:rsidRPr="00287D04">
              <w:t>д</w:t>
            </w:r>
            <w:r w:rsidRPr="00287D04">
              <w:t>лежащие совместному пре</w:t>
            </w:r>
            <w:r w:rsidRPr="00287D04">
              <w:t>д</w:t>
            </w:r>
            <w:r w:rsidRPr="00287D04">
              <w:t>ставлению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4 января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  <w:r w:rsidRPr="00287D04">
              <w:t xml:space="preserve">Лихтенштейн </w:t>
            </w:r>
          </w:p>
        </w:tc>
        <w:tc>
          <w:tcPr>
            <w:tcW w:w="3065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  <w:proofErr w:type="spellStart"/>
            <w:r w:rsidRPr="00287D04">
              <w:t>Седьмой−восьмой</w:t>
            </w:r>
            <w:proofErr w:type="spellEnd"/>
            <w:r w:rsidRPr="00287D04">
              <w:t xml:space="preserve"> периодич</w:t>
            </w:r>
            <w:r w:rsidRPr="00287D04">
              <w:t>е</w:t>
            </w:r>
            <w:r w:rsidRPr="00287D04">
              <w:t>ские доклады, подлежащие с</w:t>
            </w:r>
            <w:r w:rsidRPr="00287D04">
              <w:t>о</w:t>
            </w:r>
            <w:r w:rsidRPr="00287D04">
              <w:t>вместн</w:t>
            </w:r>
            <w:r w:rsidRPr="00287D04">
              <w:t>о</w:t>
            </w:r>
            <w:r w:rsidRPr="00287D04">
              <w:t>му представлению</w:t>
            </w:r>
          </w:p>
        </w:tc>
        <w:tc>
          <w:tcPr>
            <w:cnfStyle w:val="000100000000"/>
            <w:tcW w:w="3038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  <w:r w:rsidRPr="00287D04">
              <w:t>10 февраля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DC4963" w:rsidRPr="00287D04" w:rsidRDefault="00DC4963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Конго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Десятый и одиннадцатый п</w:t>
            </w:r>
            <w:r w:rsidRPr="00287D04">
              <w:t>е</w:t>
            </w:r>
            <w:r w:rsidRPr="00287D04">
              <w:t>риодические доклады, подл</w:t>
            </w:r>
            <w:r w:rsidRPr="00287D04">
              <w:t>е</w:t>
            </w:r>
            <w:r w:rsidRPr="00287D04">
              <w:t>жащие совместному предста</w:t>
            </w:r>
            <w:r w:rsidRPr="00287D04">
              <w:t>в</w:t>
            </w:r>
            <w:r w:rsidRPr="00287D04">
              <w:t>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30 марта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8F515B" w:rsidP="00855CF1">
            <w:pPr>
              <w:spacing w:before="0" w:after="0"/>
              <w:ind w:left="84" w:firstLine="14"/>
            </w:pPr>
            <w:r>
              <w:t>Намибия</w:t>
            </w:r>
          </w:p>
        </w:tc>
        <w:tc>
          <w:tcPr>
            <w:tcW w:w="3065" w:type="dxa"/>
          </w:tcPr>
          <w:p w:rsidR="005F4956" w:rsidRPr="00287D04" w:rsidRDefault="008F515B" w:rsidP="00855CF1">
            <w:pPr>
              <w:spacing w:before="0" w:after="0"/>
              <w:ind w:left="84" w:firstLine="14"/>
            </w:pPr>
            <w:proofErr w:type="spellStart"/>
            <w:r>
              <w:t>Тринадцатый−пятнадцатый</w:t>
            </w:r>
            <w:proofErr w:type="spellEnd"/>
            <w:r>
              <w:t xml:space="preserve"> </w:t>
            </w:r>
            <w:r w:rsidR="005F4956" w:rsidRPr="00287D04">
              <w:t>п</w:t>
            </w:r>
            <w:r w:rsidR="005F4956" w:rsidRPr="00287D04">
              <w:t>е</w:t>
            </w:r>
            <w:r w:rsidR="005F4956" w:rsidRPr="00287D04">
              <w:t>риодические доклады, подл</w:t>
            </w:r>
            <w:r w:rsidR="005F4956" w:rsidRPr="00287D04">
              <w:t>е</w:t>
            </w:r>
            <w:r w:rsidR="005F4956" w:rsidRPr="00287D04">
              <w:t>жащие совместному предста</w:t>
            </w:r>
            <w:r w:rsidR="005F4956" w:rsidRPr="00287D04">
              <w:t>в</w:t>
            </w:r>
            <w:r w:rsidR="005F4956" w:rsidRPr="00287D04">
              <w:t>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8F515B" w:rsidP="00855CF1">
            <w:pPr>
              <w:spacing w:before="0" w:after="0"/>
              <w:ind w:left="84" w:firstLine="14"/>
            </w:pPr>
            <w:r>
              <w:t xml:space="preserve">31 июля </w:t>
            </w:r>
            <w:r w:rsidR="005F4956" w:rsidRPr="00287D04">
              <w:t>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Колумбия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Пятнадцатый и шестнадцатый периодические доклады, по</w:t>
            </w:r>
            <w:r w:rsidRPr="00287D04">
              <w:t>д</w:t>
            </w:r>
            <w:r w:rsidRPr="00287D04">
              <w:t>лежащие совместному пре</w:t>
            </w:r>
            <w:r w:rsidRPr="00287D04">
              <w:t>д</w:t>
            </w:r>
            <w:r w:rsidRPr="00287D04">
              <w:t>ставлению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2 октября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Монако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proofErr w:type="spellStart"/>
            <w:r w:rsidRPr="00287D04">
              <w:t>Седьмой−девятый</w:t>
            </w:r>
            <w:proofErr w:type="spellEnd"/>
            <w:r w:rsidRPr="00287D04">
              <w:t xml:space="preserve"> периодич</w:t>
            </w:r>
            <w:r w:rsidRPr="00287D04">
              <w:t>е</w:t>
            </w:r>
            <w:r w:rsidRPr="00287D04">
              <w:t>ские доклады, подлежащие с</w:t>
            </w:r>
            <w:r w:rsidRPr="00287D04">
              <w:t>о</w:t>
            </w:r>
            <w:r w:rsidRPr="00287D04">
              <w:t>вместн</w:t>
            </w:r>
            <w:r w:rsidRPr="00287D04">
              <w:t>о</w:t>
            </w:r>
            <w:r w:rsidRPr="00287D04">
              <w:t>му представлению</w:t>
            </w:r>
          </w:p>
        </w:tc>
        <w:tc>
          <w:tcPr>
            <w:cnfStyle w:val="000100000000"/>
            <w:tcW w:w="3038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27 октября 2012 года</w:t>
            </w:r>
          </w:p>
        </w:tc>
      </w:tr>
      <w:tr w:rsidR="00A27BAB" w:rsidRPr="00287D04" w:rsidTr="00385921">
        <w:tc>
          <w:tcPr>
            <w:tcW w:w="2492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7666CD" w:rsidRPr="00287D04" w:rsidRDefault="007666CD" w:rsidP="00855CF1">
            <w:pPr>
              <w:spacing w:before="0" w:after="0"/>
              <w:ind w:left="84" w:firstLine="14"/>
            </w:pPr>
          </w:p>
        </w:tc>
      </w:tr>
      <w:tr w:rsidR="00A27BAB" w:rsidRPr="00287D04" w:rsidTr="00385921">
        <w:tc>
          <w:tcPr>
            <w:tcW w:w="2492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Австралия</w:t>
            </w:r>
          </w:p>
        </w:tc>
        <w:tc>
          <w:tcPr>
            <w:tcW w:w="3065" w:type="dxa"/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Восемнадцатый и девятнадц</w:t>
            </w:r>
            <w:r w:rsidRPr="00287D04">
              <w:t>а</w:t>
            </w:r>
            <w:r w:rsidRPr="00287D04">
              <w:t>тый п</w:t>
            </w:r>
            <w:r w:rsidRPr="00287D04">
              <w:t>е</w:t>
            </w:r>
            <w:r w:rsidRPr="00287D04">
              <w:t>риодические доклады, подлежащие совместному представл</w:t>
            </w:r>
            <w:r w:rsidRPr="00287D04">
              <w:t>е</w:t>
            </w:r>
            <w:r w:rsidRPr="00287D04">
              <w:t>нию</w:t>
            </w:r>
          </w:p>
        </w:tc>
        <w:tc>
          <w:tcPr>
            <w:cnfStyle w:val="000100000000"/>
            <w:tcW w:w="3038" w:type="dxa"/>
            <w:tcBorders>
              <w:bottom w:val="none" w:sz="0" w:space="0" w:color="auto"/>
            </w:tcBorders>
          </w:tcPr>
          <w:p w:rsidR="005F4956" w:rsidRPr="00287D04" w:rsidRDefault="005F4956" w:rsidP="00855CF1">
            <w:pPr>
              <w:spacing w:before="0" w:after="0"/>
              <w:ind w:left="84" w:firstLine="14"/>
            </w:pPr>
            <w:r w:rsidRPr="00287D04">
              <w:t>30 октября 2012 года</w:t>
            </w:r>
          </w:p>
        </w:tc>
      </w:tr>
      <w:tr w:rsidR="00E12D7E" w:rsidRPr="00287D04" w:rsidTr="00385921">
        <w:tc>
          <w:tcPr>
            <w:tcW w:w="2492" w:type="dxa"/>
          </w:tcPr>
          <w:p w:rsidR="00E12D7E" w:rsidRPr="00287D04" w:rsidRDefault="00EB0867" w:rsidP="00E12D7E">
            <w:pPr>
              <w:spacing w:before="0" w:after="0"/>
              <w:ind w:left="84" w:firstLine="14"/>
            </w:pPr>
            <w:r w:rsidRPr="00287D04">
              <w:t>Джибути</w:t>
            </w:r>
          </w:p>
        </w:tc>
        <w:tc>
          <w:tcPr>
            <w:tcW w:w="3065" w:type="dxa"/>
          </w:tcPr>
          <w:p w:rsidR="00E12D7E" w:rsidRPr="00287D04" w:rsidRDefault="00EB0867" w:rsidP="00E12D7E">
            <w:pPr>
              <w:spacing w:before="0" w:after="0"/>
              <w:ind w:left="84" w:firstLine="14"/>
            </w:pPr>
            <w:r w:rsidRPr="00287D04">
              <w:t>Первоначальный доклад, по</w:t>
            </w:r>
            <w:r w:rsidRPr="00287D04">
              <w:t>д</w:t>
            </w:r>
            <w:r w:rsidRPr="00287D04">
              <w:t>лежащий представлению</w:t>
            </w:r>
          </w:p>
        </w:tc>
        <w:tc>
          <w:tcPr>
            <w:cnfStyle w:val="000100000000"/>
            <w:tcW w:w="3038" w:type="dxa"/>
          </w:tcPr>
          <w:p w:rsidR="00E12D7E" w:rsidRPr="00287D04" w:rsidRDefault="00EB0867" w:rsidP="00E12D7E">
            <w:pPr>
              <w:spacing w:before="0" w:after="0"/>
              <w:ind w:left="84" w:firstLine="14"/>
            </w:pPr>
            <w:r w:rsidRPr="00287D04">
              <w:t>30 октября 2012 года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287D04" w:rsidRDefault="00EB0867" w:rsidP="00D43255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287D04" w:rsidRDefault="00EB0867" w:rsidP="00D43255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287D04" w:rsidRDefault="00EB0867" w:rsidP="00D43255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Камбоджа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Четырнадцатый−пятнадцатый</w:t>
            </w:r>
            <w:proofErr w:type="spellEnd"/>
            <w:r w:rsidRPr="00917FAE">
              <w:t xml:space="preserve"> периодические доклады, по</w:t>
            </w:r>
            <w:r w:rsidRPr="00917FAE">
              <w:t>д</w:t>
            </w:r>
            <w:r w:rsidRPr="00917FAE">
              <w:t>лежащие совместному пре</w:t>
            </w:r>
            <w:r w:rsidRPr="00917FAE">
              <w:t>д</w:t>
            </w:r>
            <w:r w:rsidRPr="00917FAE">
              <w:t>ставл</w:t>
            </w:r>
            <w:r w:rsidRPr="00917FAE">
              <w:t>е</w:t>
            </w:r>
            <w:r w:rsidRPr="00917FAE">
              <w:t>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28 декабря 2012 года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Исландия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 xml:space="preserve">Двадцать </w:t>
            </w:r>
            <w:proofErr w:type="spellStart"/>
            <w:r w:rsidRPr="00917FAE">
              <w:t>первый−двадцать</w:t>
            </w:r>
            <w:proofErr w:type="spellEnd"/>
            <w:r w:rsidRPr="00917FAE">
              <w:t xml:space="preserve"> третий периодические докл</w:t>
            </w:r>
            <w:r w:rsidRPr="00917FAE">
              <w:t>а</w:t>
            </w:r>
            <w:r w:rsidRPr="00917FAE">
              <w:t>ды, подлеж</w:t>
            </w:r>
            <w:r w:rsidRPr="00917FAE">
              <w:t>а</w:t>
            </w:r>
            <w:r w:rsidRPr="00917FAE">
              <w:t>щие совместному пре</w:t>
            </w:r>
            <w:r w:rsidRPr="00917FAE">
              <w:t>д</w:t>
            </w:r>
            <w:r w:rsidRPr="00917FAE">
              <w:t>ставлению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4 января 2013 г</w:t>
            </w:r>
            <w:r w:rsidRPr="00917FAE">
              <w:t>о</w:t>
            </w:r>
            <w:r w:rsidRPr="00917FAE">
              <w:t>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 xml:space="preserve">Иран (Исламская </w:t>
            </w:r>
            <w:r>
              <w:br/>
            </w:r>
            <w:r w:rsidRPr="00917FAE">
              <w:t>Ре</w:t>
            </w:r>
            <w:r w:rsidRPr="00917FAE">
              <w:t>с</w:t>
            </w:r>
            <w:r w:rsidRPr="00917FAE">
              <w:t>публика)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Двадцатый−двадцать</w:t>
            </w:r>
            <w:proofErr w:type="spellEnd"/>
            <w:r w:rsidRPr="00917FAE">
              <w:t xml:space="preserve"> второй периодические доклады, по</w:t>
            </w:r>
            <w:r w:rsidRPr="00917FAE">
              <w:t>д</w:t>
            </w:r>
            <w:r w:rsidRPr="00917FAE">
              <w:t>лежащие совместному пре</w:t>
            </w:r>
            <w:r w:rsidRPr="00917FAE">
              <w:t>д</w:t>
            </w:r>
            <w:r w:rsidRPr="00917FAE">
              <w:t>ставлению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4 января 2013 г</w:t>
            </w:r>
            <w:r w:rsidRPr="00917FAE">
              <w:t>о</w:t>
            </w:r>
            <w:r w:rsidRPr="00917FAE">
              <w:t>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Панама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 xml:space="preserve">Двадцать </w:t>
            </w:r>
            <w:proofErr w:type="spellStart"/>
            <w:r w:rsidRPr="00917FAE">
              <w:t>первый−двадцать</w:t>
            </w:r>
            <w:proofErr w:type="spellEnd"/>
            <w:r w:rsidRPr="00917FAE">
              <w:t xml:space="preserve"> третий периодические докл</w:t>
            </w:r>
            <w:r w:rsidRPr="00917FAE">
              <w:t>а</w:t>
            </w:r>
            <w:r w:rsidRPr="00917FAE">
              <w:t>ды, подлежащие представл</w:t>
            </w:r>
            <w:r w:rsidRPr="00917FAE">
              <w:t>е</w:t>
            </w:r>
            <w:r w:rsidRPr="00917FAE">
              <w:t>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4 января 2013 г</w:t>
            </w:r>
            <w:r w:rsidRPr="00917FAE">
              <w:t>о</w:t>
            </w:r>
            <w:r w:rsidRPr="00917FAE">
              <w:t>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D43255">
            <w:pPr>
              <w:pageBreakBefore/>
              <w:spacing w:before="0" w:after="0"/>
              <w:ind w:left="85" w:firstLine="11"/>
            </w:pPr>
            <w:r w:rsidRPr="00917FAE">
              <w:t>Дания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Двадцат</w:t>
            </w:r>
            <w:r>
              <w:t>ый−двадцать</w:t>
            </w:r>
            <w:proofErr w:type="spellEnd"/>
            <w:r>
              <w:t xml:space="preserve"> первый</w:t>
            </w:r>
            <w:r w:rsidRPr="00917FAE">
              <w:t xml:space="preserve"> периодические доклады, по</w:t>
            </w:r>
            <w:r w:rsidRPr="00917FAE">
              <w:t>д</w:t>
            </w:r>
            <w:r w:rsidRPr="00917FAE">
              <w:t>лежащие совместному пре</w:t>
            </w:r>
            <w:r w:rsidRPr="00917FAE">
              <w:t>д</w:t>
            </w:r>
            <w:r w:rsidRPr="00917FAE">
              <w:t>ставлению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8 января 2013 г</w:t>
            </w:r>
            <w:r w:rsidRPr="00917FAE">
              <w:t>о</w:t>
            </w:r>
            <w:r w:rsidRPr="00917FAE">
              <w:t>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5" w:firstLine="11"/>
            </w:pPr>
            <w:r w:rsidRPr="00917FAE">
              <w:t>Нидерланды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Девятнадцатый−двадцать</w:t>
            </w:r>
            <w:proofErr w:type="spellEnd"/>
            <w:r w:rsidRPr="00917FAE">
              <w:t xml:space="preserve"> пе</w:t>
            </w:r>
            <w:r w:rsidRPr="00917FAE">
              <w:t>р</w:t>
            </w:r>
            <w:r w:rsidRPr="00917FAE">
              <w:t>вый периодические докл</w:t>
            </w:r>
            <w:r w:rsidRPr="00917FAE">
              <w:t>а</w:t>
            </w:r>
            <w:r w:rsidRPr="00917FAE">
              <w:t>ды, подлеж</w:t>
            </w:r>
            <w:r w:rsidRPr="00917FAE">
              <w:t>а</w:t>
            </w:r>
            <w:r w:rsidRPr="00917FAE">
              <w:t>щие совместному представл</w:t>
            </w:r>
            <w:r w:rsidRPr="00917FAE">
              <w:t>е</w:t>
            </w:r>
            <w:r w:rsidRPr="00917FAE">
              <w:t>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>
              <w:t>9 января 20</w:t>
            </w:r>
            <w:r w:rsidRPr="00917FAE">
              <w:t>13 года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Китай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Четырнадц</w:t>
            </w:r>
            <w:r>
              <w:t>а</w:t>
            </w:r>
            <w:r w:rsidRPr="00917FAE">
              <w:t>тый−шестнадца</w:t>
            </w:r>
            <w:r>
              <w:t>-</w:t>
            </w:r>
            <w:r w:rsidRPr="00917FAE">
              <w:t>тый</w:t>
            </w:r>
            <w:proofErr w:type="spellEnd"/>
            <w:r w:rsidRPr="00917FAE">
              <w:t xml:space="preserve"> период</w:t>
            </w:r>
            <w:r w:rsidRPr="00917FAE">
              <w:t>и</w:t>
            </w:r>
            <w:r w:rsidRPr="00917FAE">
              <w:t>ческие доклады, подлежащие совместному представл</w:t>
            </w:r>
            <w:r w:rsidRPr="00917FAE">
              <w:t>е</w:t>
            </w:r>
            <w:r w:rsidRPr="00917FAE">
              <w:t>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28 января 2013 года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  <w:tcBorders>
              <w:bottom w:val="none" w:sz="0" w:space="0" w:color="auto"/>
            </w:tcBorders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Куба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Девятнадцатый−двадцать</w:t>
            </w:r>
            <w:proofErr w:type="spellEnd"/>
            <w:r w:rsidRPr="00917FAE">
              <w:t xml:space="preserve"> пе</w:t>
            </w:r>
            <w:r w:rsidRPr="00917FAE">
              <w:t>р</w:t>
            </w:r>
            <w:r w:rsidRPr="00917FAE">
              <w:t>вый периодические докл</w:t>
            </w:r>
            <w:r w:rsidRPr="00917FAE">
              <w:t>а</w:t>
            </w:r>
            <w:r w:rsidRPr="00917FAE">
              <w:t>ды, подлеж</w:t>
            </w:r>
            <w:r w:rsidRPr="00917FAE">
              <w:t>а</w:t>
            </w:r>
            <w:r w:rsidRPr="00917FAE">
              <w:t>щие совместному представл</w:t>
            </w:r>
            <w:r w:rsidRPr="00917FAE">
              <w:t>е</w:t>
            </w:r>
            <w:r w:rsidRPr="00917FAE">
              <w:t>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16 марта 2013 г</w:t>
            </w:r>
            <w:r w:rsidRPr="00917FAE">
              <w:t>о</w:t>
            </w:r>
            <w:r w:rsidRPr="00917FAE">
              <w:t>да</w:t>
            </w: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385921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Суринам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Тринадцатый−пятнадцатый</w:t>
            </w:r>
            <w:proofErr w:type="spellEnd"/>
            <w:r w:rsidRPr="00917FAE">
              <w:t xml:space="preserve"> п</w:t>
            </w:r>
            <w:r w:rsidRPr="00917FAE">
              <w:t>е</w:t>
            </w:r>
            <w:r w:rsidRPr="00917FAE">
              <w:t>риодические доклады, подл</w:t>
            </w:r>
            <w:r w:rsidRPr="00917FAE">
              <w:t>е</w:t>
            </w:r>
            <w:r w:rsidRPr="00917FAE">
              <w:t>жащие совместному предста</w:t>
            </w:r>
            <w:r w:rsidRPr="00917FAE">
              <w:t>в</w:t>
            </w:r>
            <w:r w:rsidRPr="00917FAE">
              <w:t>лению</w:t>
            </w:r>
          </w:p>
        </w:tc>
        <w:tc>
          <w:tcPr>
            <w:cnfStyle w:val="000100000000"/>
            <w:tcW w:w="3038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14 апреля 2013 года</w:t>
            </w:r>
          </w:p>
        </w:tc>
      </w:tr>
      <w:tr w:rsidR="00EB0867" w:rsidRPr="00287D04" w:rsidTr="00D43255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  <w:tc>
          <w:tcPr>
            <w:cnfStyle w:val="000100000000"/>
            <w:tcW w:w="3038" w:type="dxa"/>
            <w:tcBorders>
              <w:bottom w:val="none" w:sz="0" w:space="0" w:color="auto"/>
            </w:tcBorders>
          </w:tcPr>
          <w:p w:rsidR="00EB0867" w:rsidRPr="00917FAE" w:rsidRDefault="00EB0867" w:rsidP="00A64B78">
            <w:pPr>
              <w:spacing w:before="0" w:after="0"/>
              <w:ind w:left="84" w:firstLine="14"/>
            </w:pPr>
          </w:p>
        </w:tc>
      </w:tr>
      <w:tr w:rsidR="00EB0867" w:rsidRPr="00287D04" w:rsidTr="00D43255">
        <w:tc>
          <w:tcPr>
            <w:tcW w:w="2492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Мальдивские Ос</w:t>
            </w:r>
            <w:r w:rsidRPr="00917FAE">
              <w:t>т</w:t>
            </w:r>
            <w:r w:rsidRPr="00917FAE">
              <w:t>рова</w:t>
            </w:r>
          </w:p>
        </w:tc>
        <w:tc>
          <w:tcPr>
            <w:tcW w:w="3065" w:type="dxa"/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proofErr w:type="spellStart"/>
            <w:r w:rsidRPr="00917FAE">
              <w:t>Тринадцатый−пятнадцатый</w:t>
            </w:r>
            <w:proofErr w:type="spellEnd"/>
            <w:r w:rsidRPr="00917FAE">
              <w:t xml:space="preserve"> п</w:t>
            </w:r>
            <w:r w:rsidRPr="00917FAE">
              <w:t>е</w:t>
            </w:r>
            <w:r w:rsidRPr="00917FAE">
              <w:t>риодические доклады, подл</w:t>
            </w:r>
            <w:r w:rsidRPr="00917FAE">
              <w:t>е</w:t>
            </w:r>
            <w:r w:rsidRPr="00917FAE">
              <w:t>жащие совместному предста</w:t>
            </w:r>
            <w:r w:rsidRPr="00917FAE">
              <w:t>в</w:t>
            </w:r>
            <w:r w:rsidRPr="00917FAE">
              <w:t>лению</w:t>
            </w:r>
          </w:p>
        </w:tc>
        <w:tc>
          <w:tcPr>
            <w:cnfStyle w:val="000100000000"/>
            <w:tcW w:w="3038" w:type="dxa"/>
            <w:tcBorders>
              <w:bottom w:val="none" w:sz="0" w:space="0" w:color="auto"/>
            </w:tcBorders>
          </w:tcPr>
          <w:p w:rsidR="00EB0867" w:rsidRPr="00917FAE" w:rsidRDefault="00EB0867" w:rsidP="00A64B78">
            <w:pPr>
              <w:spacing w:before="0" w:after="0"/>
              <w:ind w:left="84" w:firstLine="14"/>
            </w:pPr>
            <w:r w:rsidRPr="00917FAE">
              <w:t>24 мая 2013 года</w:t>
            </w:r>
          </w:p>
        </w:tc>
      </w:tr>
    </w:tbl>
    <w:p w:rsidR="00917FAE" w:rsidRPr="00D43255" w:rsidRDefault="00917FAE" w:rsidP="00D4325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17FAE" w:rsidRPr="00D43255" w:rsidSect="00E12D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336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53B" w:rsidRDefault="0000453B">
      <w:r>
        <w:rPr>
          <w:lang w:val="en-US"/>
        </w:rPr>
        <w:tab/>
      </w:r>
      <w:r>
        <w:separator/>
      </w:r>
    </w:p>
  </w:endnote>
  <w:endnote w:type="continuationSeparator" w:id="0">
    <w:p w:rsidR="0000453B" w:rsidRDefault="00004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3B" w:rsidRPr="009A6F4A" w:rsidRDefault="0000453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GE.13-44274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3B" w:rsidRPr="009A6F4A" w:rsidRDefault="0000453B">
    <w:pPr>
      <w:pStyle w:val="Footer"/>
      <w:rPr>
        <w:lang w:val="en-US"/>
      </w:rPr>
    </w:pPr>
    <w:r>
      <w:rPr>
        <w:lang w:val="en-US"/>
      </w:rPr>
      <w:t>GE.13-44274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3B" w:rsidRPr="009A6F4A" w:rsidRDefault="0000453B">
    <w:pPr>
      <w:pStyle w:val="Footer"/>
      <w:rPr>
        <w:sz w:val="20"/>
        <w:lang w:val="en-US"/>
      </w:rPr>
    </w:pPr>
    <w:r>
      <w:rPr>
        <w:sz w:val="20"/>
        <w:lang w:val="en-US"/>
      </w:rPr>
      <w:t>GE.13-44274  (R)  060613  070613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53B" w:rsidRPr="00F71F63" w:rsidRDefault="0000453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0453B" w:rsidRPr="00F71F63" w:rsidRDefault="0000453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0453B" w:rsidRPr="00635E86" w:rsidRDefault="0000453B" w:rsidP="00635E86">
      <w:pPr>
        <w:pStyle w:val="Footer"/>
      </w:pPr>
    </w:p>
  </w:footnote>
  <w:footnote w:id="1">
    <w:p w:rsidR="0000453B" w:rsidRPr="004122E7" w:rsidRDefault="0000453B" w:rsidP="00766136">
      <w:pPr>
        <w:pStyle w:val="FootnoteText"/>
        <w:rPr>
          <w:lang w:val="ru-RU"/>
        </w:rPr>
      </w:pPr>
      <w:r w:rsidRPr="00E8563A">
        <w:rPr>
          <w:rStyle w:val="FootnoteReference"/>
          <w:szCs w:val="18"/>
          <w:vertAlign w:val="baseline"/>
          <w:lang w:val="ru-RU"/>
        </w:rPr>
        <w:tab/>
        <w:t>*</w:t>
      </w:r>
      <w:r w:rsidRPr="004122E7">
        <w:rPr>
          <w:rStyle w:val="FootnoteReference"/>
          <w:sz w:val="20"/>
          <w:lang w:val="ru-RU"/>
        </w:rPr>
        <w:tab/>
      </w:r>
      <w:r w:rsidRPr="004122E7">
        <w:rPr>
          <w:rStyle w:val="FootnoteText"/>
          <w:lang w:val="ru-RU"/>
        </w:rPr>
        <w:t xml:space="preserve">Рассмотрение докладов намечено на </w:t>
      </w:r>
      <w:r>
        <w:rPr>
          <w:rStyle w:val="FootnoteText"/>
          <w:lang w:val="ru-RU"/>
        </w:rPr>
        <w:t>настоящую</w:t>
      </w:r>
      <w:r w:rsidRPr="004122E7">
        <w:rPr>
          <w:rStyle w:val="FootnoteText"/>
          <w:lang w:val="ru-RU"/>
        </w:rPr>
        <w:t xml:space="preserve"> сессию.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3B" w:rsidRPr="005A734F" w:rsidRDefault="0000453B">
    <w:pPr>
      <w:pStyle w:val="Header"/>
      <w:rPr>
        <w:lang w:val="en-US"/>
      </w:rPr>
    </w:pPr>
    <w:r>
      <w:rPr>
        <w:lang w:val="en-US"/>
      </w:rPr>
      <w:t>CERD/C/83/2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3B" w:rsidRPr="009A6F4A" w:rsidRDefault="0000453B">
    <w:pPr>
      <w:pStyle w:val="Header"/>
      <w:rPr>
        <w:lang w:val="en-US"/>
      </w:rPr>
    </w:pPr>
    <w:r>
      <w:rPr>
        <w:lang w:val="en-US"/>
      </w:rPr>
      <w:tab/>
      <w:t>CERD/C/83/2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FFFFFFFF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0871BCF"/>
    <w:multiLevelType w:val="hybridMultilevel"/>
    <w:tmpl w:val="275A1682"/>
    <w:lvl w:ilvl="0" w:tplc="FFFFFFFF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5">
    <w:nsid w:val="311A7890"/>
    <w:multiLevelType w:val="hybridMultilevel"/>
    <w:tmpl w:val="151405B6"/>
    <w:lvl w:ilvl="0" w:tplc="FFFFFFFF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8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8862366"/>
    <w:multiLevelType w:val="hybridMultilevel"/>
    <w:tmpl w:val="523E6D94"/>
    <w:lvl w:ilvl="0" w:tplc="FFFFFFFF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4"/>
  </w:num>
  <w:num w:numId="2">
    <w:abstractNumId w:val="20"/>
  </w:num>
  <w:num w:numId="3">
    <w:abstractNumId w:val="23"/>
  </w:num>
  <w:num w:numId="4">
    <w:abstractNumId w:val="26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2"/>
  </w:num>
  <w:num w:numId="17">
    <w:abstractNumId w:val="24"/>
  </w:num>
  <w:num w:numId="18">
    <w:abstractNumId w:val="20"/>
  </w:num>
  <w:num w:numId="19">
    <w:abstractNumId w:val="20"/>
  </w:num>
  <w:num w:numId="20">
    <w:abstractNumId w:val="24"/>
  </w:num>
  <w:num w:numId="21">
    <w:abstractNumId w:val="20"/>
  </w:num>
  <w:num w:numId="22">
    <w:abstractNumId w:val="23"/>
  </w:num>
  <w:num w:numId="23">
    <w:abstractNumId w:val="23"/>
  </w:num>
  <w:num w:numId="24">
    <w:abstractNumId w:val="10"/>
  </w:num>
  <w:num w:numId="25">
    <w:abstractNumId w:val="27"/>
  </w:num>
  <w:num w:numId="26">
    <w:abstractNumId w:val="29"/>
  </w:num>
  <w:num w:numId="27">
    <w:abstractNumId w:val="14"/>
  </w:num>
  <w:num w:numId="28">
    <w:abstractNumId w:val="11"/>
  </w:num>
  <w:num w:numId="29">
    <w:abstractNumId w:val="16"/>
  </w:num>
  <w:num w:numId="30">
    <w:abstractNumId w:val="18"/>
  </w:num>
  <w:num w:numId="31">
    <w:abstractNumId w:val="28"/>
  </w:num>
  <w:num w:numId="32">
    <w:abstractNumId w:val="21"/>
  </w:num>
  <w:num w:numId="33">
    <w:abstractNumId w:val="30"/>
  </w:num>
  <w:num w:numId="34">
    <w:abstractNumId w:val="19"/>
  </w:num>
  <w:num w:numId="35">
    <w:abstractNumId w:val="25"/>
  </w:num>
  <w:num w:numId="36">
    <w:abstractNumId w:val="17"/>
  </w:num>
  <w:num w:numId="37">
    <w:abstractNumId w:val="13"/>
  </w:num>
  <w:num w:numId="38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5362"/>
    <w:rsid w:val="000033D8"/>
    <w:rsid w:val="0000453B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7CC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47BB4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7354"/>
    <w:rsid w:val="00287D04"/>
    <w:rsid w:val="00291C8F"/>
    <w:rsid w:val="002A0FC8"/>
    <w:rsid w:val="002A115E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3D71"/>
    <w:rsid w:val="00367FC9"/>
    <w:rsid w:val="003711A1"/>
    <w:rsid w:val="00372123"/>
    <w:rsid w:val="00385921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6953"/>
    <w:rsid w:val="004A0DE8"/>
    <w:rsid w:val="004A4CB7"/>
    <w:rsid w:val="004A57B5"/>
    <w:rsid w:val="004B19DA"/>
    <w:rsid w:val="004B77A8"/>
    <w:rsid w:val="004C2A53"/>
    <w:rsid w:val="004C3B35"/>
    <w:rsid w:val="004C43EC"/>
    <w:rsid w:val="004E3365"/>
    <w:rsid w:val="004E6729"/>
    <w:rsid w:val="004F0E47"/>
    <w:rsid w:val="005033F8"/>
    <w:rsid w:val="00511B7F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60C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692E"/>
    <w:rsid w:val="005E74AB"/>
    <w:rsid w:val="005F4956"/>
    <w:rsid w:val="00604AD2"/>
    <w:rsid w:val="00606A3E"/>
    <w:rsid w:val="006115AA"/>
    <w:rsid w:val="006120AE"/>
    <w:rsid w:val="00635E86"/>
    <w:rsid w:val="00636A37"/>
    <w:rsid w:val="006434BA"/>
    <w:rsid w:val="00647816"/>
    <w:rsid w:val="006501A5"/>
    <w:rsid w:val="00650F2C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AD0"/>
    <w:rsid w:val="006A7C6E"/>
    <w:rsid w:val="006B23D9"/>
    <w:rsid w:val="006C1814"/>
    <w:rsid w:val="006C2F45"/>
    <w:rsid w:val="006C361A"/>
    <w:rsid w:val="006C5657"/>
    <w:rsid w:val="006D04E9"/>
    <w:rsid w:val="006D5E4E"/>
    <w:rsid w:val="006E6860"/>
    <w:rsid w:val="006E7183"/>
    <w:rsid w:val="006F5FBF"/>
    <w:rsid w:val="0070327E"/>
    <w:rsid w:val="00707B5F"/>
    <w:rsid w:val="00735306"/>
    <w:rsid w:val="00735602"/>
    <w:rsid w:val="007425F1"/>
    <w:rsid w:val="007511D7"/>
    <w:rsid w:val="0075279B"/>
    <w:rsid w:val="00753748"/>
    <w:rsid w:val="00762446"/>
    <w:rsid w:val="00766136"/>
    <w:rsid w:val="007666CD"/>
    <w:rsid w:val="0077570C"/>
    <w:rsid w:val="00781ACB"/>
    <w:rsid w:val="007A79EB"/>
    <w:rsid w:val="007D4CA0"/>
    <w:rsid w:val="007D51F5"/>
    <w:rsid w:val="007D7A23"/>
    <w:rsid w:val="007E38C3"/>
    <w:rsid w:val="007E549E"/>
    <w:rsid w:val="007E71C9"/>
    <w:rsid w:val="007F7553"/>
    <w:rsid w:val="00802944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CF1"/>
    <w:rsid w:val="00861C52"/>
    <w:rsid w:val="00864C1A"/>
    <w:rsid w:val="008727A1"/>
    <w:rsid w:val="00886B0F"/>
    <w:rsid w:val="00891C08"/>
    <w:rsid w:val="008A3879"/>
    <w:rsid w:val="008A5FA8"/>
    <w:rsid w:val="008A7575"/>
    <w:rsid w:val="008B5F47"/>
    <w:rsid w:val="008C7B87"/>
    <w:rsid w:val="008D5362"/>
    <w:rsid w:val="008D6A7A"/>
    <w:rsid w:val="008E3E87"/>
    <w:rsid w:val="008E7F13"/>
    <w:rsid w:val="008F3185"/>
    <w:rsid w:val="008F515B"/>
    <w:rsid w:val="00915B0A"/>
    <w:rsid w:val="00917FAE"/>
    <w:rsid w:val="00926904"/>
    <w:rsid w:val="009372F0"/>
    <w:rsid w:val="00955022"/>
    <w:rsid w:val="00957B4D"/>
    <w:rsid w:val="00964EEA"/>
    <w:rsid w:val="00980C86"/>
    <w:rsid w:val="009A395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BAB"/>
    <w:rsid w:val="00A4025D"/>
    <w:rsid w:val="00A43949"/>
    <w:rsid w:val="00A64B78"/>
    <w:rsid w:val="00A800D1"/>
    <w:rsid w:val="00A91CAA"/>
    <w:rsid w:val="00A92699"/>
    <w:rsid w:val="00AB5BF0"/>
    <w:rsid w:val="00AC1C95"/>
    <w:rsid w:val="00AC2CCB"/>
    <w:rsid w:val="00AC443A"/>
    <w:rsid w:val="00AE60E2"/>
    <w:rsid w:val="00AE7F6C"/>
    <w:rsid w:val="00B0169F"/>
    <w:rsid w:val="00B05F21"/>
    <w:rsid w:val="00B12C52"/>
    <w:rsid w:val="00B14EA9"/>
    <w:rsid w:val="00B30A3C"/>
    <w:rsid w:val="00B81305"/>
    <w:rsid w:val="00BB17DC"/>
    <w:rsid w:val="00BB1AF9"/>
    <w:rsid w:val="00BB4C4A"/>
    <w:rsid w:val="00BC63FD"/>
    <w:rsid w:val="00BD3CAE"/>
    <w:rsid w:val="00BD4DE8"/>
    <w:rsid w:val="00BD5F3C"/>
    <w:rsid w:val="00BF0AD4"/>
    <w:rsid w:val="00C07C0F"/>
    <w:rsid w:val="00C145C4"/>
    <w:rsid w:val="00C20D2F"/>
    <w:rsid w:val="00C2131B"/>
    <w:rsid w:val="00C37AF8"/>
    <w:rsid w:val="00C37C79"/>
    <w:rsid w:val="00C41BBC"/>
    <w:rsid w:val="00C51419"/>
    <w:rsid w:val="00C537A3"/>
    <w:rsid w:val="00C54056"/>
    <w:rsid w:val="00C663A3"/>
    <w:rsid w:val="00C75CB2"/>
    <w:rsid w:val="00C861C0"/>
    <w:rsid w:val="00C8679D"/>
    <w:rsid w:val="00C90723"/>
    <w:rsid w:val="00C90D5C"/>
    <w:rsid w:val="00CA609E"/>
    <w:rsid w:val="00CA7DA4"/>
    <w:rsid w:val="00CB31FB"/>
    <w:rsid w:val="00CE3D6F"/>
    <w:rsid w:val="00CE79A5"/>
    <w:rsid w:val="00CF0042"/>
    <w:rsid w:val="00CF1513"/>
    <w:rsid w:val="00CF262F"/>
    <w:rsid w:val="00D025D5"/>
    <w:rsid w:val="00D26B13"/>
    <w:rsid w:val="00D26CC1"/>
    <w:rsid w:val="00D27CBF"/>
    <w:rsid w:val="00D30662"/>
    <w:rsid w:val="00D32A0B"/>
    <w:rsid w:val="00D43255"/>
    <w:rsid w:val="00D6236B"/>
    <w:rsid w:val="00D80655"/>
    <w:rsid w:val="00D809D1"/>
    <w:rsid w:val="00D84ECF"/>
    <w:rsid w:val="00DA2851"/>
    <w:rsid w:val="00DA2B7C"/>
    <w:rsid w:val="00DA5686"/>
    <w:rsid w:val="00DB2FC0"/>
    <w:rsid w:val="00DB49D5"/>
    <w:rsid w:val="00DC4963"/>
    <w:rsid w:val="00DC5F00"/>
    <w:rsid w:val="00DD60D9"/>
    <w:rsid w:val="00DF18FA"/>
    <w:rsid w:val="00DF49CA"/>
    <w:rsid w:val="00DF775B"/>
    <w:rsid w:val="00E007F3"/>
    <w:rsid w:val="00E00DEA"/>
    <w:rsid w:val="00E06EF0"/>
    <w:rsid w:val="00E11679"/>
    <w:rsid w:val="00E12D7E"/>
    <w:rsid w:val="00E154CA"/>
    <w:rsid w:val="00E307D1"/>
    <w:rsid w:val="00E461C0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0867"/>
    <w:rsid w:val="00EB5142"/>
    <w:rsid w:val="00EC0044"/>
    <w:rsid w:val="00EC6B9F"/>
    <w:rsid w:val="00EE516D"/>
    <w:rsid w:val="00EF4D1B"/>
    <w:rsid w:val="00EF7295"/>
    <w:rsid w:val="00F069D1"/>
    <w:rsid w:val="00F1503D"/>
    <w:rsid w:val="00F167B1"/>
    <w:rsid w:val="00F22712"/>
    <w:rsid w:val="00F275F5"/>
    <w:rsid w:val="00F33188"/>
    <w:rsid w:val="00F35BDE"/>
    <w:rsid w:val="00F52A0E"/>
    <w:rsid w:val="00F622A8"/>
    <w:rsid w:val="00F71F63"/>
    <w:rsid w:val="00F8414B"/>
    <w:rsid w:val="00F87506"/>
    <w:rsid w:val="00F92C41"/>
    <w:rsid w:val="00FA5522"/>
    <w:rsid w:val="00FA6E4A"/>
    <w:rsid w:val="00FB2B35"/>
    <w:rsid w:val="00FB7F54"/>
    <w:rsid w:val="00FC1F41"/>
    <w:rsid w:val="00FC4AE1"/>
    <w:rsid w:val="00FD2EA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5F4956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eastAsia="ru-RU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eastAsia="ru-RU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5F495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eastAsia="ru-RU"/>
    </w:rPr>
  </w:style>
  <w:style w:type="paragraph" w:customStyle="1" w:styleId="SLG">
    <w:name w:val="__S_L_G"/>
    <w:basedOn w:val="Normal"/>
    <w:next w:val="Normal"/>
    <w:rsid w:val="005F495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eastAsia="ru-RU"/>
    </w:rPr>
  </w:style>
  <w:style w:type="paragraph" w:customStyle="1" w:styleId="SSG">
    <w:name w:val="__S_S_G"/>
    <w:basedOn w:val="Normal"/>
    <w:next w:val="Normal"/>
    <w:rsid w:val="005F495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eastAsia="ru-RU"/>
    </w:rPr>
  </w:style>
  <w:style w:type="paragraph" w:customStyle="1" w:styleId="XLargeG">
    <w:name w:val="__XLarge_G"/>
    <w:basedOn w:val="Normal"/>
    <w:next w:val="Normal"/>
    <w:rsid w:val="005F495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eastAsia="ru-RU"/>
    </w:rPr>
  </w:style>
  <w:style w:type="paragraph" w:customStyle="1" w:styleId="Bullet1G">
    <w:name w:val="_Bullet 1_G"/>
    <w:basedOn w:val="Normal"/>
    <w:rsid w:val="005F4956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eastAsia="ru-RU"/>
    </w:rPr>
  </w:style>
  <w:style w:type="paragraph" w:customStyle="1" w:styleId="Bullet2G">
    <w:name w:val="_Bullet 2_G"/>
    <w:basedOn w:val="Normal"/>
    <w:rsid w:val="005F4956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eastAsia="ru-RU"/>
    </w:rPr>
  </w:style>
  <w:style w:type="paragraph" w:customStyle="1" w:styleId="H1G">
    <w:name w:val="_ H_1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eastAsia="ru-RU"/>
    </w:rPr>
  </w:style>
  <w:style w:type="paragraph" w:customStyle="1" w:styleId="H23G">
    <w:name w:val="_ H_2/3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eastAsia="ru-RU"/>
    </w:rPr>
  </w:style>
  <w:style w:type="paragraph" w:customStyle="1" w:styleId="H4G">
    <w:name w:val="_ H_4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eastAsia="ru-RU"/>
    </w:rPr>
  </w:style>
  <w:style w:type="paragraph" w:customStyle="1" w:styleId="H56G">
    <w:name w:val="_ H_5/6_G"/>
    <w:basedOn w:val="Normal"/>
    <w:next w:val="Normal"/>
    <w:rsid w:val="005F49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eastAsia="ru-RU"/>
    </w:rPr>
  </w:style>
  <w:style w:type="paragraph" w:customStyle="1" w:styleId="Rom1">
    <w:name w:val="Rom1"/>
    <w:basedOn w:val="Normal"/>
    <w:rsid w:val="005F4956"/>
    <w:pPr>
      <w:numPr>
        <w:numId w:val="26"/>
      </w:numPr>
      <w:tabs>
        <w:tab w:val="clear" w:pos="1440"/>
      </w:tabs>
      <w:spacing w:after="240" w:line="240" w:lineRule="auto"/>
      <w:ind w:left="1135" w:hanging="284"/>
    </w:pPr>
    <w:rPr>
      <w:spacing w:val="0"/>
      <w:w w:val="100"/>
      <w:kern w:val="0"/>
      <w:sz w:val="24"/>
      <w:lang w:eastAsia="ru-RU"/>
    </w:rPr>
  </w:style>
  <w:style w:type="paragraph" w:customStyle="1" w:styleId="Rom2">
    <w:name w:val="Rom2"/>
    <w:basedOn w:val="Normal"/>
    <w:rsid w:val="005F4956"/>
    <w:pPr>
      <w:numPr>
        <w:numId w:val="27"/>
      </w:numPr>
      <w:tabs>
        <w:tab w:val="clear" w:pos="2160"/>
      </w:tabs>
      <w:spacing w:after="240" w:line="240" w:lineRule="auto"/>
      <w:ind w:left="1702" w:hanging="284"/>
    </w:pPr>
    <w:rPr>
      <w:spacing w:val="0"/>
      <w:w w:val="100"/>
      <w:kern w:val="0"/>
      <w:sz w:val="24"/>
      <w:lang w:eastAsia="ru-RU"/>
    </w:rPr>
  </w:style>
  <w:style w:type="paragraph" w:customStyle="1" w:styleId="ParaNo">
    <w:name w:val="ParaNo."/>
    <w:basedOn w:val="Normal"/>
    <w:rsid w:val="005F4956"/>
    <w:pPr>
      <w:numPr>
        <w:numId w:val="36"/>
      </w:numPr>
      <w:tabs>
        <w:tab w:val="clear" w:pos="360"/>
        <w:tab w:val="left" w:pos="737"/>
      </w:tabs>
      <w:spacing w:after="240" w:line="240" w:lineRule="auto"/>
    </w:pPr>
    <w:rPr>
      <w:spacing w:val="0"/>
      <w:w w:val="100"/>
      <w:kern w:val="0"/>
      <w:sz w:val="24"/>
      <w:lang w:eastAsia="ru-RU"/>
    </w:rPr>
  </w:style>
  <w:style w:type="paragraph" w:customStyle="1" w:styleId="Bullet">
    <w:name w:val="Bullet"/>
    <w:basedOn w:val="Normal"/>
    <w:rsid w:val="005F4956"/>
    <w:pPr>
      <w:numPr>
        <w:numId w:val="37"/>
      </w:numPr>
      <w:spacing w:after="240" w:line="240" w:lineRule="auto"/>
    </w:pPr>
    <w:rPr>
      <w:spacing w:val="0"/>
      <w:w w:val="100"/>
      <w:kern w:val="0"/>
      <w:sz w:val="24"/>
      <w:lang w:eastAsia="ru-RU"/>
    </w:rPr>
  </w:style>
  <w:style w:type="paragraph" w:customStyle="1" w:styleId="Dash">
    <w:name w:val="Dash"/>
    <w:basedOn w:val="Normal"/>
    <w:rsid w:val="005F4956"/>
    <w:pPr>
      <w:numPr>
        <w:numId w:val="38"/>
      </w:numPr>
      <w:adjustRightInd w:val="0"/>
      <w:snapToGrid w:val="0"/>
      <w:spacing w:after="240" w:line="240" w:lineRule="auto"/>
    </w:pPr>
    <w:rPr>
      <w:spacing w:val="0"/>
      <w:w w:val="100"/>
      <w:kern w:val="0"/>
      <w:sz w:val="24"/>
      <w:lang w:eastAsia="ru-RU"/>
    </w:rPr>
  </w:style>
  <w:style w:type="character" w:customStyle="1" w:styleId="SingleTxtGChar">
    <w:name w:val="_ Single Txt_G Char"/>
    <w:link w:val="SingleTxtG"/>
    <w:rsid w:val="005F4956"/>
    <w:rPr>
      <w:lang w:val="ru-RU" w:eastAsia="ru-RU" w:bidi="ar-SA"/>
    </w:rPr>
  </w:style>
  <w:style w:type="paragraph" w:styleId="BalloonText">
    <w:name w:val="Balloon Text"/>
    <w:basedOn w:val="Normal"/>
    <w:semiHidden/>
    <w:rsid w:val="005F4956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17</Pages>
  <Words>4167</Words>
  <Characters>23754</Characters>
  <Application>Microsoft Office Outlook</Application>
  <DocSecurity>4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2013-06-07T13:41:00Z</cp:lastPrinted>
  <dcterms:created xsi:type="dcterms:W3CDTF">2013-06-07T13:45:00Z</dcterms:created>
  <dcterms:modified xsi:type="dcterms:W3CDTF">2013-06-07T13:45:00Z</dcterms:modified>
</cp:coreProperties>
</file>