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976E26" w14:paraId="2684EBE0" w14:textId="77777777" w:rsidTr="00BB6CFB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3FAA46FC" w14:textId="77777777" w:rsidR="002D5AAC" w:rsidRPr="00976E26" w:rsidRDefault="002D5AAC" w:rsidP="00BB6CF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02720D43" w14:textId="77777777" w:rsidR="002D5AAC" w:rsidRPr="00976E26" w:rsidRDefault="00BD33EE" w:rsidP="00213632">
            <w:pPr>
              <w:spacing w:after="80" w:line="300" w:lineRule="exact"/>
              <w:rPr>
                <w:sz w:val="28"/>
              </w:rPr>
            </w:pPr>
            <w:r w:rsidRPr="00976E26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6C738367" w14:textId="1D84CCB1" w:rsidR="002D5AAC" w:rsidRPr="00976E26" w:rsidRDefault="00BB6CFB" w:rsidP="00BB6CFB">
            <w:pPr>
              <w:jc w:val="right"/>
            </w:pPr>
            <w:r w:rsidRPr="00976E26">
              <w:rPr>
                <w:sz w:val="40"/>
              </w:rPr>
              <w:t>CERD</w:t>
            </w:r>
            <w:r w:rsidRPr="00976E26">
              <w:t>/C/107/2</w:t>
            </w:r>
          </w:p>
        </w:tc>
      </w:tr>
      <w:tr w:rsidR="002D5AAC" w:rsidRPr="00976E26" w14:paraId="5D7CD73A" w14:textId="77777777" w:rsidTr="00BB6CF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5459B8AE" w14:textId="77777777" w:rsidR="002D5AAC" w:rsidRPr="00976E26" w:rsidRDefault="00CC15A3" w:rsidP="00213632">
            <w:pPr>
              <w:spacing w:before="120"/>
              <w:jc w:val="center"/>
            </w:pPr>
            <w:r w:rsidRPr="00976E26">
              <w:rPr>
                <w:noProof/>
              </w:rPr>
              <w:drawing>
                <wp:inline distT="0" distB="0" distL="0" distR="0" wp14:anchorId="1FE57434" wp14:editId="40A7BAA5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10ECFEB" w14:textId="77777777" w:rsidR="002D5AAC" w:rsidRPr="00976E26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976E26">
              <w:rPr>
                <w:b/>
                <w:sz w:val="34"/>
                <w:szCs w:val="34"/>
              </w:rPr>
              <w:t>Convención Internacional sobre</w:t>
            </w:r>
            <w:r w:rsidRPr="00976E26"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 w:rsidRPr="00976E26">
              <w:rPr>
                <w:b/>
                <w:sz w:val="34"/>
                <w:szCs w:val="34"/>
              </w:rPr>
              <w:t xml:space="preserve">Todas </w:t>
            </w:r>
            <w:r w:rsidRPr="00976E26">
              <w:rPr>
                <w:b/>
                <w:sz w:val="34"/>
                <w:szCs w:val="34"/>
              </w:rPr>
              <w:t>las Formas</w:t>
            </w:r>
            <w:r w:rsidRPr="00976E26"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CF82893" w14:textId="77777777" w:rsidR="002D5AAC" w:rsidRPr="00976E26" w:rsidRDefault="00BB6CFB" w:rsidP="00213632">
            <w:pPr>
              <w:spacing w:before="240"/>
            </w:pPr>
            <w:r w:rsidRPr="00976E26">
              <w:t>Distr. general</w:t>
            </w:r>
          </w:p>
          <w:p w14:paraId="70ABD2A7" w14:textId="77777777" w:rsidR="00BB6CFB" w:rsidRPr="00976E26" w:rsidRDefault="00BB6CFB" w:rsidP="00BB6CFB">
            <w:pPr>
              <w:spacing w:line="240" w:lineRule="exact"/>
            </w:pPr>
            <w:r w:rsidRPr="00976E26">
              <w:t>10 de junio de 2022</w:t>
            </w:r>
          </w:p>
          <w:p w14:paraId="2D03182D" w14:textId="77777777" w:rsidR="00BB6CFB" w:rsidRPr="00976E26" w:rsidRDefault="00BB6CFB" w:rsidP="00BB6CFB">
            <w:pPr>
              <w:spacing w:line="240" w:lineRule="exact"/>
            </w:pPr>
            <w:r w:rsidRPr="00976E26">
              <w:t>Español</w:t>
            </w:r>
          </w:p>
          <w:p w14:paraId="0B50BA99" w14:textId="77777777" w:rsidR="00BB6CFB" w:rsidRPr="00976E26" w:rsidRDefault="00BB6CFB" w:rsidP="00BB6CFB">
            <w:pPr>
              <w:spacing w:line="240" w:lineRule="exact"/>
            </w:pPr>
            <w:r w:rsidRPr="00976E26">
              <w:t>Original: inglés</w:t>
            </w:r>
          </w:p>
          <w:p w14:paraId="004B22A5" w14:textId="3392B6C2" w:rsidR="00BB6CFB" w:rsidRPr="00976E26" w:rsidRDefault="00BB6CFB" w:rsidP="00BB6CFB">
            <w:pPr>
              <w:spacing w:line="240" w:lineRule="exact"/>
            </w:pPr>
            <w:r w:rsidRPr="00976E26">
              <w:t>Español, francés e inglés únicamente</w:t>
            </w:r>
          </w:p>
        </w:tc>
      </w:tr>
    </w:tbl>
    <w:p w14:paraId="1959AA42" w14:textId="3BAB8E92" w:rsidR="00BB6CFB" w:rsidRPr="00B1590C" w:rsidRDefault="00BB6CFB" w:rsidP="00BB6CFB">
      <w:pPr>
        <w:spacing w:before="120"/>
        <w:rPr>
          <w:sz w:val="24"/>
          <w:szCs w:val="24"/>
        </w:rPr>
      </w:pPr>
      <w:r w:rsidRPr="00B1590C">
        <w:rPr>
          <w:b/>
          <w:bCs/>
          <w:sz w:val="24"/>
          <w:szCs w:val="24"/>
        </w:rPr>
        <w:t>Comité para la Eliminación de la Discriminación Racial</w:t>
      </w:r>
    </w:p>
    <w:p w14:paraId="7744BE1C" w14:textId="77777777" w:rsidR="00BB6CFB" w:rsidRPr="00BB6CFB" w:rsidRDefault="00BB6CFB" w:rsidP="00BB6CFB">
      <w:pPr>
        <w:spacing w:line="240" w:lineRule="auto"/>
        <w:rPr>
          <w:b/>
          <w:bCs/>
        </w:rPr>
      </w:pPr>
      <w:r w:rsidRPr="00BB6CFB">
        <w:rPr>
          <w:b/>
          <w:bCs/>
        </w:rPr>
        <w:t>107º período de sesiones</w:t>
      </w:r>
    </w:p>
    <w:p w14:paraId="233E2C03" w14:textId="77777777" w:rsidR="00BB6CFB" w:rsidRPr="00BB6CFB" w:rsidRDefault="00BB6CFB" w:rsidP="00BB6CFB">
      <w:pPr>
        <w:spacing w:line="240" w:lineRule="auto"/>
      </w:pPr>
      <w:r w:rsidRPr="00BB6CFB">
        <w:t>8 a 30 de agosto de 2022</w:t>
      </w:r>
    </w:p>
    <w:p w14:paraId="232B420A" w14:textId="77777777" w:rsidR="00BB6CFB" w:rsidRPr="00BB6CFB" w:rsidRDefault="00BB6CFB" w:rsidP="00BB6CFB">
      <w:pPr>
        <w:spacing w:line="240" w:lineRule="auto"/>
      </w:pPr>
      <w:r w:rsidRPr="00BB6CFB">
        <w:t>Tema 5 del programa provisional</w:t>
      </w:r>
    </w:p>
    <w:p w14:paraId="4D913008" w14:textId="77777777" w:rsidR="00BB6CFB" w:rsidRPr="00BB6CFB" w:rsidRDefault="00BB6CFB" w:rsidP="00BB6CFB">
      <w:pPr>
        <w:spacing w:line="240" w:lineRule="auto"/>
        <w:rPr>
          <w:b/>
          <w:bCs/>
        </w:rPr>
      </w:pPr>
      <w:r w:rsidRPr="00BB6CFB">
        <w:rPr>
          <w:b/>
          <w:bCs/>
        </w:rPr>
        <w:t>Presentación de informes por los Estados partes en</w:t>
      </w:r>
      <w:r w:rsidRPr="00BB6CFB">
        <w:rPr>
          <w:b/>
          <w:bCs/>
        </w:rPr>
        <w:br/>
        <w:t>virtud del artículo 9, párrafo 1, de la Convención</w:t>
      </w:r>
    </w:p>
    <w:p w14:paraId="55EC77CD" w14:textId="310321C8" w:rsidR="00BB6CFB" w:rsidRPr="00976E26" w:rsidRDefault="00BB6CFB" w:rsidP="00BB6CFB">
      <w:pPr>
        <w:pStyle w:val="HChG"/>
      </w:pPr>
      <w:r w:rsidRPr="00976E26">
        <w:tab/>
      </w:r>
      <w:r w:rsidRPr="00976E26">
        <w:tab/>
        <w:t>Situación de la presentación de informes por los Estados partes en virtud del artículo 9, párrafo 1,</w:t>
      </w:r>
      <w:r w:rsidRPr="00976E26">
        <w:br/>
        <w:t>de la Convención</w:t>
      </w:r>
    </w:p>
    <w:p w14:paraId="3ADF4966" w14:textId="6033CDFF" w:rsidR="00BB6CFB" w:rsidRPr="00976E26" w:rsidRDefault="00BB6CFB" w:rsidP="00BB6CFB">
      <w:pPr>
        <w:pStyle w:val="H1G"/>
      </w:pPr>
      <w:r w:rsidRPr="00976E26">
        <w:tab/>
      </w:r>
      <w:r w:rsidRPr="00976E26">
        <w:tab/>
        <w:t>Nota del Secretario General</w:t>
      </w:r>
      <w:r w:rsidRPr="00976E26">
        <w:rPr>
          <w:rStyle w:val="Refdenotaalpie"/>
          <w:b w:val="0"/>
          <w:sz w:val="20"/>
          <w:vertAlign w:val="baseline"/>
        </w:rPr>
        <w:footnoteReference w:customMarkFollows="1" w:id="1"/>
        <w:t>*</w:t>
      </w:r>
    </w:p>
    <w:p w14:paraId="020AA434" w14:textId="77777777" w:rsidR="00BB6CFB" w:rsidRPr="00BB6CFB" w:rsidRDefault="00BB6CFB" w:rsidP="00BB6CFB">
      <w:pPr>
        <w:pStyle w:val="SingleTxtG"/>
      </w:pPr>
      <w:r w:rsidRPr="00BB6CFB">
        <w:t>1.</w:t>
      </w:r>
      <w:r w:rsidRPr="00BB6CFB">
        <w:tab/>
        <w:t>Los Estados partes se comprometen a presentar al Secretario General de las Naciones Unidas, para su examen por el Comité, un informe sobre las medidas legislativas, judiciales, administrativas o de otra índole que hayan adoptado y que sirvan para hacer efectivas las disposiciones de la Convención dentro del plazo de un año a partir de la entrada en vigor de la Convención para el Estado de que se trate y, en lo sucesivo, cada dos años y cuando el Comité lo solicite, de conformidad con el artículo 9, párrafo 1, de la Convención.</w:t>
      </w:r>
    </w:p>
    <w:p w14:paraId="6D4A08B3" w14:textId="77777777" w:rsidR="00BB6CFB" w:rsidRPr="00BB6CFB" w:rsidRDefault="00BB6CFB" w:rsidP="00BB6CFB">
      <w:pPr>
        <w:pStyle w:val="SingleTxtG"/>
      </w:pPr>
      <w:r w:rsidRPr="00BB6CFB">
        <w:t>2.</w:t>
      </w:r>
      <w:r w:rsidRPr="00BB6CFB">
        <w:tab/>
        <w:t>La presente nota contiene información sobre la situación general con respecto a la presentación de informes por los Estados partes de conformidad con el artículo 9 de la Convención. En el cuadro 1 se enumeran los informes recibidos que el Comité todavía no ha examinado; en el cuadro 2 figuran los Estados partes cuyos informes debían haberse presentado pero aún no se han recibido. La información que figura en la presente nota refleja la situación al 2 de junio de 2022.</w:t>
      </w:r>
    </w:p>
    <w:p w14:paraId="18A6E762" w14:textId="3D7AD996" w:rsidR="008954E0" w:rsidRDefault="00BB6CFB" w:rsidP="008954E0">
      <w:pPr>
        <w:pStyle w:val="Ttulo1"/>
        <w:rPr>
          <w:b/>
        </w:rPr>
      </w:pPr>
      <w:r w:rsidRPr="00976E26">
        <w:t>Cuadro 1</w:t>
      </w:r>
    </w:p>
    <w:p w14:paraId="4D3319C9" w14:textId="71F1DF6F" w:rsidR="00BB6CFB" w:rsidRPr="00976E26" w:rsidRDefault="008954E0" w:rsidP="008954E0">
      <w:pPr>
        <w:pStyle w:val="H23G"/>
        <w:spacing w:before="0"/>
      </w:pPr>
      <w:r>
        <w:rPr>
          <w:bCs/>
        </w:rPr>
        <w:tab/>
      </w:r>
      <w:r>
        <w:rPr>
          <w:bCs/>
        </w:rPr>
        <w:tab/>
      </w:r>
      <w:r w:rsidR="00BB6CFB" w:rsidRPr="00976E26">
        <w:t>Informes recibidos que aún no han sido examinados por el Comité</w:t>
      </w:r>
    </w:p>
    <w:tbl>
      <w:tblPr>
        <w:tblStyle w:val="Tablaconcuadrcula"/>
        <w:tblW w:w="7370" w:type="dxa"/>
        <w:tblInd w:w="1134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2842"/>
        <w:gridCol w:w="4528"/>
      </w:tblGrid>
      <w:tr w:rsidR="00AE3624" w:rsidRPr="00AE3624" w14:paraId="434C7559" w14:textId="77777777" w:rsidTr="00AE3624">
        <w:trPr>
          <w:trHeight w:val="240"/>
          <w:tblHeader/>
        </w:trPr>
        <w:tc>
          <w:tcPr>
            <w:tcW w:w="2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711594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bookmarkStart w:id="0" w:name="_Hlk106273006"/>
            <w:r w:rsidRPr="00BB6CFB">
              <w:rPr>
                <w:i/>
                <w:sz w:val="16"/>
              </w:rPr>
              <w:t>Estado parte</w:t>
            </w:r>
          </w:p>
        </w:tc>
        <w:tc>
          <w:tcPr>
            <w:tcW w:w="45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559546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BB6CFB">
              <w:rPr>
                <w:i/>
                <w:sz w:val="16"/>
              </w:rPr>
              <w:t>Informes recibidos</w:t>
            </w:r>
          </w:p>
        </w:tc>
      </w:tr>
      <w:tr w:rsidR="00AE3624" w:rsidRPr="00BB6CFB" w14:paraId="40E0450A" w14:textId="77777777" w:rsidTr="00AE3624">
        <w:trPr>
          <w:trHeight w:hRule="exact" w:val="113"/>
          <w:tblHeader/>
        </w:trPr>
        <w:tc>
          <w:tcPr>
            <w:tcW w:w="2842" w:type="dxa"/>
            <w:tcBorders>
              <w:top w:val="single" w:sz="12" w:space="0" w:color="auto"/>
            </w:tcBorders>
            <w:shd w:val="clear" w:color="auto" w:fill="auto"/>
          </w:tcPr>
          <w:p w14:paraId="673EA5C8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4528" w:type="dxa"/>
            <w:tcBorders>
              <w:top w:val="single" w:sz="12" w:space="0" w:color="auto"/>
            </w:tcBorders>
            <w:shd w:val="clear" w:color="auto" w:fill="auto"/>
          </w:tcPr>
          <w:p w14:paraId="696ACA50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  <w:tr w:rsidR="00BB6CFB" w:rsidRPr="00BB6CFB" w14:paraId="17B2910A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76C572A3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Afganistán</w:t>
            </w:r>
          </w:p>
        </w:tc>
        <w:tc>
          <w:tcPr>
            <w:tcW w:w="4528" w:type="dxa"/>
            <w:shd w:val="clear" w:color="auto" w:fill="auto"/>
          </w:tcPr>
          <w:p w14:paraId="0FCBC789" w14:textId="071F07A1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2º a 16º, pendientes desde 1986, presentados en 2019 con arreglo al procedimiento simplificado de presentación de informes (</w:t>
            </w:r>
            <w:hyperlink r:id="rId8" w:history="1">
              <w:r w:rsidRPr="00BB6CFB">
                <w:rPr>
                  <w:rStyle w:val="Hipervnculo"/>
                </w:rPr>
                <w:t>CERD/C/AFG/2-16</w:t>
              </w:r>
            </w:hyperlink>
            <w:r w:rsidRPr="00BB6CFB">
              <w:t>)</w:t>
            </w:r>
          </w:p>
        </w:tc>
      </w:tr>
      <w:tr w:rsidR="00BB6CFB" w:rsidRPr="00BB6CFB" w14:paraId="3A653008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3872DDF0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Albania</w:t>
            </w:r>
          </w:p>
        </w:tc>
        <w:tc>
          <w:tcPr>
            <w:tcW w:w="4528" w:type="dxa"/>
            <w:shd w:val="clear" w:color="auto" w:fill="auto"/>
          </w:tcPr>
          <w:p w14:paraId="29B90799" w14:textId="6EF68596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13º y 14º, que debían presentarse en 2021, presentados en 2021 (</w:t>
            </w:r>
            <w:hyperlink r:id="rId9" w:history="1">
              <w:r w:rsidRPr="00BB6CFB">
                <w:rPr>
                  <w:rStyle w:val="Hipervnculo"/>
                </w:rPr>
                <w:t>CERD/C/ALB/13-14</w:t>
              </w:r>
            </w:hyperlink>
            <w:r w:rsidRPr="00BB6CFB">
              <w:t>)</w:t>
            </w:r>
          </w:p>
        </w:tc>
      </w:tr>
      <w:tr w:rsidR="00BB6CFB" w:rsidRPr="00BB6CFB" w14:paraId="37BC6AA4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56F06644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Alemania</w:t>
            </w:r>
          </w:p>
        </w:tc>
        <w:tc>
          <w:tcPr>
            <w:tcW w:w="4528" w:type="dxa"/>
            <w:shd w:val="clear" w:color="auto" w:fill="auto"/>
          </w:tcPr>
          <w:p w14:paraId="5F9023DB" w14:textId="0BD05FF8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rPr>
                <w:iCs/>
              </w:rPr>
              <w:t>Informes periódicos 23º a 26º, que debían presentarse en 2018, presentados en 2020 (</w:t>
            </w:r>
            <w:hyperlink r:id="rId10" w:history="1">
              <w:r w:rsidRPr="00BB6CFB">
                <w:rPr>
                  <w:rStyle w:val="Hipervnculo"/>
                  <w:bCs/>
                  <w:iCs/>
                </w:rPr>
                <w:t>CERD/C/DEU/23-26</w:t>
              </w:r>
            </w:hyperlink>
            <w:r w:rsidRPr="00BB6CFB">
              <w:t>)</w:t>
            </w:r>
          </w:p>
        </w:tc>
      </w:tr>
      <w:tr w:rsidR="00BB6CFB" w:rsidRPr="00BB6CFB" w14:paraId="66974DE5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5253E680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Argentina</w:t>
            </w:r>
          </w:p>
        </w:tc>
        <w:tc>
          <w:tcPr>
            <w:tcW w:w="4528" w:type="dxa"/>
            <w:shd w:val="clear" w:color="auto" w:fill="auto"/>
          </w:tcPr>
          <w:p w14:paraId="77BE9CEE" w14:textId="37CED329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24º a 26º, que debían presentarse en 2020, presentados en 2020 (</w:t>
            </w:r>
            <w:hyperlink r:id="rId11" w:history="1">
              <w:r w:rsidRPr="00BB6CFB">
                <w:rPr>
                  <w:rStyle w:val="Hipervnculo"/>
                </w:rPr>
                <w:t>CERD/C/ARG/24-26</w:t>
              </w:r>
            </w:hyperlink>
            <w:r w:rsidRPr="00BB6CFB">
              <w:t>)</w:t>
            </w:r>
          </w:p>
        </w:tc>
      </w:tr>
      <w:tr w:rsidR="00BB6CFB" w:rsidRPr="00BB6CFB" w14:paraId="53A0E8FA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559438B6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lastRenderedPageBreak/>
              <w:t>Armenia</w:t>
            </w:r>
          </w:p>
        </w:tc>
        <w:tc>
          <w:tcPr>
            <w:tcW w:w="4528" w:type="dxa"/>
            <w:shd w:val="clear" w:color="auto" w:fill="auto"/>
          </w:tcPr>
          <w:p w14:paraId="325074E3" w14:textId="7AEC67FA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12º a 14º, que debían presentarse en 2020, presentados en 2022 (</w:t>
            </w:r>
            <w:hyperlink r:id="rId12" w:history="1">
              <w:r w:rsidRPr="00BB6CFB">
                <w:rPr>
                  <w:rStyle w:val="Hipervnculo"/>
                </w:rPr>
                <w:t>CERD/C/ARM/12-14</w:t>
              </w:r>
            </w:hyperlink>
            <w:r w:rsidRPr="00BB6CFB">
              <w:t>)</w:t>
            </w:r>
          </w:p>
        </w:tc>
      </w:tr>
      <w:tr w:rsidR="00BB6CFB" w:rsidRPr="00BB6CFB" w14:paraId="75A75296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5F16A7B8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Azerbaiyán</w:t>
            </w:r>
            <w:r w:rsidRPr="00BB6CFB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4528" w:type="dxa"/>
            <w:shd w:val="clear" w:color="auto" w:fill="auto"/>
          </w:tcPr>
          <w:p w14:paraId="032D2313" w14:textId="3FCE63AF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10º a 12º, que debían presentarse en 2019, presentados en 2019 (</w:t>
            </w:r>
            <w:hyperlink r:id="rId13" w:history="1">
              <w:r w:rsidRPr="00BB6CFB">
                <w:rPr>
                  <w:rStyle w:val="Hipervnculo"/>
                </w:rPr>
                <w:t>CERD/C/AZE/10-12</w:t>
              </w:r>
            </w:hyperlink>
            <w:r w:rsidRPr="00BB6CFB">
              <w:t>)</w:t>
            </w:r>
          </w:p>
        </w:tc>
      </w:tr>
      <w:tr w:rsidR="00BB6CFB" w:rsidRPr="00BB6CFB" w14:paraId="04FE65F5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2F1837A9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Bahrein</w:t>
            </w:r>
          </w:p>
        </w:tc>
        <w:tc>
          <w:tcPr>
            <w:tcW w:w="4528" w:type="dxa"/>
            <w:shd w:val="clear" w:color="auto" w:fill="auto"/>
          </w:tcPr>
          <w:p w14:paraId="4F1C1FD7" w14:textId="76F6DDED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8º a 14º, pendientes desde 2007, presentados en 2019 con arreglo al procedimiento simplificado de presentación de informes (</w:t>
            </w:r>
            <w:hyperlink r:id="rId14" w:history="1">
              <w:r w:rsidRPr="00BB6CFB">
                <w:rPr>
                  <w:rStyle w:val="Hipervnculo"/>
                </w:rPr>
                <w:t>CERD/C/BHR/8-14</w:t>
              </w:r>
            </w:hyperlink>
            <w:r w:rsidRPr="00BB6CFB">
              <w:t>)</w:t>
            </w:r>
          </w:p>
        </w:tc>
      </w:tr>
      <w:tr w:rsidR="00BB6CFB" w:rsidRPr="00BB6CFB" w14:paraId="69A3125A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2E9A1C3B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Belarús</w:t>
            </w:r>
          </w:p>
        </w:tc>
        <w:tc>
          <w:tcPr>
            <w:tcW w:w="4528" w:type="dxa"/>
            <w:shd w:val="clear" w:color="auto" w:fill="auto"/>
          </w:tcPr>
          <w:p w14:paraId="6939CE0F" w14:textId="69DAA363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24º y 25º, que debían presentarse en 2020, presentados en 2021 (</w:t>
            </w:r>
            <w:hyperlink r:id="rId15" w:history="1">
              <w:r w:rsidRPr="00BB6CFB">
                <w:rPr>
                  <w:rStyle w:val="Hipervnculo"/>
                </w:rPr>
                <w:t>CERD/C/BLR/24-25</w:t>
              </w:r>
            </w:hyperlink>
            <w:r w:rsidRPr="00BB6CFB">
              <w:t>)</w:t>
            </w:r>
          </w:p>
        </w:tc>
      </w:tr>
      <w:tr w:rsidR="00BB6CFB" w:rsidRPr="00BB6CFB" w14:paraId="6ACE56F0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3003FF08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Benin</w:t>
            </w:r>
            <w:r w:rsidRPr="00BB6CFB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4528" w:type="dxa"/>
            <w:shd w:val="clear" w:color="auto" w:fill="auto"/>
          </w:tcPr>
          <w:p w14:paraId="245BA4CF" w14:textId="1596F484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inicial a noveno, que debían presentarse en 2002, presentados en 2020 (</w:t>
            </w:r>
            <w:hyperlink r:id="rId16" w:history="1">
              <w:r w:rsidRPr="00BB6CFB">
                <w:rPr>
                  <w:rStyle w:val="Hipervnculo"/>
                </w:rPr>
                <w:t>CERD/C/BEN/1-9</w:t>
              </w:r>
            </w:hyperlink>
            <w:r w:rsidRPr="00BB6CFB">
              <w:t>)</w:t>
            </w:r>
          </w:p>
        </w:tc>
      </w:tr>
      <w:tr w:rsidR="00BB6CFB" w:rsidRPr="00BB6CFB" w14:paraId="2A8CAEA1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08EA28CE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Bolivia (Estado Plurinacional de)</w:t>
            </w:r>
          </w:p>
        </w:tc>
        <w:tc>
          <w:tcPr>
            <w:tcW w:w="4528" w:type="dxa"/>
            <w:shd w:val="clear" w:color="auto" w:fill="auto"/>
          </w:tcPr>
          <w:p w14:paraId="1A2C24CE" w14:textId="6C9431CB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21º a 24º, que debían presentarse en 2013, presentados en 2019 (</w:t>
            </w:r>
            <w:hyperlink r:id="rId17" w:history="1">
              <w:r w:rsidRPr="00BB6CFB">
                <w:rPr>
                  <w:rStyle w:val="Hipervnculo"/>
                </w:rPr>
                <w:t>CERD/C/BOL/21-24</w:t>
              </w:r>
            </w:hyperlink>
            <w:r w:rsidRPr="00BB6CFB">
              <w:t>)</w:t>
            </w:r>
          </w:p>
        </w:tc>
      </w:tr>
      <w:tr w:rsidR="00BB6CFB" w:rsidRPr="00BB6CFB" w14:paraId="4EE1C1AB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72142E60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Botswana</w:t>
            </w:r>
          </w:p>
        </w:tc>
        <w:tc>
          <w:tcPr>
            <w:tcW w:w="4528" w:type="dxa"/>
            <w:shd w:val="clear" w:color="auto" w:fill="auto"/>
          </w:tcPr>
          <w:p w14:paraId="0B441B8E" w14:textId="3618BB69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rPr>
                <w:iCs/>
              </w:rPr>
              <w:t>Informes periódicos 17º a 22º, pendientes desde 2017, presentados en 2020 con arreglo al procedimiento simplificado de presentación de informes (</w:t>
            </w:r>
            <w:hyperlink r:id="rId18" w:history="1">
              <w:r w:rsidRPr="00BB6CFB">
                <w:rPr>
                  <w:rStyle w:val="Hipervnculo"/>
                  <w:bCs/>
                  <w:iCs/>
                </w:rPr>
                <w:t>CERD/C/BWA/17-22</w:t>
              </w:r>
            </w:hyperlink>
            <w:r w:rsidRPr="00BB6CFB">
              <w:t>)</w:t>
            </w:r>
          </w:p>
        </w:tc>
      </w:tr>
      <w:tr w:rsidR="00BB6CFB" w:rsidRPr="00BB6CFB" w14:paraId="203F9734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45CFA7F8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Brasil</w:t>
            </w:r>
          </w:p>
        </w:tc>
        <w:tc>
          <w:tcPr>
            <w:tcW w:w="4528" w:type="dxa"/>
            <w:shd w:val="clear" w:color="auto" w:fill="auto"/>
          </w:tcPr>
          <w:p w14:paraId="4A6BAFAF" w14:textId="3FBEA556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rPr>
                <w:iCs/>
              </w:rPr>
              <w:t>Informes periódicos 18º a 20º, que debían presentarse en 2008, presentados en 2020 (</w:t>
            </w:r>
            <w:hyperlink r:id="rId19" w:history="1">
              <w:r w:rsidRPr="00BB6CFB">
                <w:rPr>
                  <w:rStyle w:val="Hipervnculo"/>
                  <w:bCs/>
                  <w:iCs/>
                </w:rPr>
                <w:t>CERD/C/BRA/18-20</w:t>
              </w:r>
            </w:hyperlink>
            <w:r w:rsidRPr="00BB6CFB">
              <w:rPr>
                <w:iCs/>
              </w:rPr>
              <w:t>)</w:t>
            </w:r>
          </w:p>
        </w:tc>
      </w:tr>
      <w:tr w:rsidR="00BB6CFB" w:rsidRPr="00BB6CFB" w14:paraId="3548B283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42987C6F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Bulgaria</w:t>
            </w:r>
          </w:p>
        </w:tc>
        <w:tc>
          <w:tcPr>
            <w:tcW w:w="4528" w:type="dxa"/>
            <w:shd w:val="clear" w:color="auto" w:fill="auto"/>
          </w:tcPr>
          <w:p w14:paraId="6EEA804B" w14:textId="590E529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23º a 25º, que debían presentarse en 2020, presentados en 2020 (</w:t>
            </w:r>
            <w:hyperlink r:id="rId20" w:history="1">
              <w:r w:rsidRPr="00BB6CFB">
                <w:rPr>
                  <w:rStyle w:val="Hipervnculo"/>
                </w:rPr>
                <w:t>CERD/C/BGR/23-25</w:t>
              </w:r>
            </w:hyperlink>
            <w:r w:rsidRPr="00BB6CFB">
              <w:t>)</w:t>
            </w:r>
          </w:p>
        </w:tc>
      </w:tr>
      <w:tr w:rsidR="00BB6CFB" w:rsidRPr="00BB6CFB" w14:paraId="4B247322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40F50968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Croacia</w:t>
            </w:r>
          </w:p>
        </w:tc>
        <w:tc>
          <w:tcPr>
            <w:tcW w:w="4528" w:type="dxa"/>
            <w:shd w:val="clear" w:color="auto" w:fill="auto"/>
          </w:tcPr>
          <w:p w14:paraId="1376AF01" w14:textId="7945FE15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rPr>
                <w:iCs/>
              </w:rPr>
              <w:t>Informes periódicos 9º a 14º, que debían presentarse en 2011, presentados en 2020 (</w:t>
            </w:r>
            <w:hyperlink r:id="rId21" w:history="1">
              <w:r w:rsidRPr="00BB6CFB">
                <w:rPr>
                  <w:rStyle w:val="Hipervnculo"/>
                  <w:bCs/>
                  <w:iCs/>
                </w:rPr>
                <w:t>CERD/C/HRV/9-14</w:t>
              </w:r>
            </w:hyperlink>
            <w:r w:rsidRPr="00BB6CFB">
              <w:t>)</w:t>
            </w:r>
          </w:p>
        </w:tc>
      </w:tr>
      <w:tr w:rsidR="00BB6CFB" w:rsidRPr="00BB6CFB" w14:paraId="212AA4D5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5061BAEA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Chipre</w:t>
            </w:r>
          </w:p>
        </w:tc>
        <w:tc>
          <w:tcPr>
            <w:tcW w:w="4528" w:type="dxa"/>
            <w:shd w:val="clear" w:color="auto" w:fill="auto"/>
          </w:tcPr>
          <w:p w14:paraId="504C7B7F" w14:textId="44DE7FCD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 periódico, que debía presentarse en 2020, presentado en 2019 (</w:t>
            </w:r>
            <w:hyperlink r:id="rId22" w:history="1">
              <w:r w:rsidRPr="00BB6CFB">
                <w:rPr>
                  <w:rStyle w:val="Hipervnculo"/>
                </w:rPr>
                <w:t>CERD/C/CYP/25</w:t>
              </w:r>
            </w:hyperlink>
            <w:r w:rsidRPr="00BB6CFB">
              <w:t>)</w:t>
            </w:r>
          </w:p>
        </w:tc>
      </w:tr>
      <w:tr w:rsidR="00BB6CFB" w:rsidRPr="00BB6CFB" w14:paraId="5D52665D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7C025638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Ecuador</w:t>
            </w:r>
          </w:p>
        </w:tc>
        <w:tc>
          <w:tcPr>
            <w:tcW w:w="4528" w:type="dxa"/>
            <w:shd w:val="clear" w:color="auto" w:fill="auto"/>
          </w:tcPr>
          <w:p w14:paraId="00B29031" w14:textId="3CB4DC59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 periódico, que debía presentarse en 2020, presentado en 2019 (</w:t>
            </w:r>
            <w:hyperlink r:id="rId23" w:history="1">
              <w:r w:rsidRPr="00BB6CFB">
                <w:rPr>
                  <w:rStyle w:val="Hipervnculo"/>
                </w:rPr>
                <w:t>CERD/C/ECU/25</w:t>
              </w:r>
            </w:hyperlink>
            <w:r w:rsidRPr="00BB6CFB">
              <w:t>)</w:t>
            </w:r>
          </w:p>
        </w:tc>
      </w:tr>
      <w:tr w:rsidR="00BB6CFB" w:rsidRPr="00BB6CFB" w14:paraId="7973A635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3D2DF154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Eslovaquia</w:t>
            </w:r>
            <w:r w:rsidRPr="00BB6CFB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4528" w:type="dxa"/>
            <w:shd w:val="clear" w:color="auto" w:fill="auto"/>
          </w:tcPr>
          <w:p w14:paraId="268FE5E7" w14:textId="1DDE99AC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 periódico, que debía presentarse en 2020, presentado en 2019 (</w:t>
            </w:r>
            <w:hyperlink r:id="rId24" w:history="1">
              <w:r w:rsidRPr="00BB6CFB">
                <w:rPr>
                  <w:rStyle w:val="Hipervnculo"/>
                </w:rPr>
                <w:t>CERD/C/SVK/13</w:t>
              </w:r>
            </w:hyperlink>
            <w:r w:rsidRPr="00BB6CFB">
              <w:t>)</w:t>
            </w:r>
          </w:p>
        </w:tc>
      </w:tr>
      <w:tr w:rsidR="00BB6CFB" w:rsidRPr="00BB6CFB" w14:paraId="510A707F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64BC308B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Eslovenia</w:t>
            </w:r>
          </w:p>
        </w:tc>
        <w:tc>
          <w:tcPr>
            <w:tcW w:w="4528" w:type="dxa"/>
            <w:shd w:val="clear" w:color="auto" w:fill="auto"/>
          </w:tcPr>
          <w:p w14:paraId="229F36EA" w14:textId="2BF91C7B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12º a 14º, que debían presentarse en 2019, presentados en 2021 (</w:t>
            </w:r>
            <w:hyperlink r:id="rId25" w:history="1">
              <w:r w:rsidRPr="00BB6CFB">
                <w:rPr>
                  <w:rStyle w:val="Hipervnculo"/>
                </w:rPr>
                <w:t>CERD/C/SVN/12-14</w:t>
              </w:r>
            </w:hyperlink>
            <w:r w:rsidRPr="00BB6CFB">
              <w:t>)</w:t>
            </w:r>
          </w:p>
        </w:tc>
      </w:tr>
      <w:tr w:rsidR="00BB6CFB" w:rsidRPr="00BB6CFB" w14:paraId="6D449DF0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188A888A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España</w:t>
            </w:r>
          </w:p>
        </w:tc>
        <w:tc>
          <w:tcPr>
            <w:tcW w:w="4528" w:type="dxa"/>
            <w:shd w:val="clear" w:color="auto" w:fill="auto"/>
          </w:tcPr>
          <w:p w14:paraId="15A4C5CA" w14:textId="582BA1E1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24º a 26º, que debían presentarse en 2020, presentados en 2020 (</w:t>
            </w:r>
            <w:hyperlink r:id="rId26" w:history="1">
              <w:r w:rsidRPr="00BB6CFB">
                <w:rPr>
                  <w:rStyle w:val="Hipervnculo"/>
                </w:rPr>
                <w:t>CERD/C/ESP/24-26</w:t>
              </w:r>
            </w:hyperlink>
            <w:r w:rsidRPr="00BB6CFB">
              <w:t>)</w:t>
            </w:r>
          </w:p>
        </w:tc>
      </w:tr>
      <w:tr w:rsidR="00BB6CFB" w:rsidRPr="00BB6CFB" w14:paraId="6875830D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7C6BEBEE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Estados Unidos de América</w:t>
            </w:r>
            <w:r w:rsidRPr="00BB6CFB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4528" w:type="dxa"/>
            <w:shd w:val="clear" w:color="auto" w:fill="auto"/>
          </w:tcPr>
          <w:p w14:paraId="53471174" w14:textId="36A8AAEF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rPr>
                <w:iCs/>
              </w:rPr>
              <w:t>Informes periódicos 10º a 12º, que debían presentarse en 2017, presentados en 2021 (</w:t>
            </w:r>
            <w:hyperlink r:id="rId27" w:history="1">
              <w:r w:rsidRPr="00BB6CFB">
                <w:rPr>
                  <w:rStyle w:val="Hipervnculo"/>
                  <w:bCs/>
                  <w:iCs/>
                </w:rPr>
                <w:t>CERD/C/USA/10-12</w:t>
              </w:r>
            </w:hyperlink>
            <w:r w:rsidRPr="00BB6CFB">
              <w:t>)</w:t>
            </w:r>
          </w:p>
        </w:tc>
      </w:tr>
      <w:tr w:rsidR="00BB6CFB" w:rsidRPr="00BB6CFB" w14:paraId="611A6723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7F3189D9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Federación de Rusia</w:t>
            </w:r>
          </w:p>
        </w:tc>
        <w:tc>
          <w:tcPr>
            <w:tcW w:w="4528" w:type="dxa"/>
            <w:shd w:val="clear" w:color="auto" w:fill="auto"/>
          </w:tcPr>
          <w:p w14:paraId="2A823AE7" w14:textId="6CC3E976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rPr>
                <w:iCs/>
              </w:rPr>
              <w:t>Informes periódicos 25º y 26º, que debían presentarse en 2020, presentados en 2020 (</w:t>
            </w:r>
            <w:hyperlink r:id="rId28" w:history="1">
              <w:r w:rsidRPr="00BB6CFB">
                <w:rPr>
                  <w:rStyle w:val="Hipervnculo"/>
                  <w:bCs/>
                  <w:iCs/>
                </w:rPr>
                <w:t>CERD/C/RUS/25-26</w:t>
              </w:r>
            </w:hyperlink>
            <w:r w:rsidRPr="00BB6CFB">
              <w:t>)</w:t>
            </w:r>
          </w:p>
        </w:tc>
      </w:tr>
      <w:tr w:rsidR="00BB6CFB" w:rsidRPr="00BB6CFB" w14:paraId="267EBEB7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4CF3A4E6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Filipinas</w:t>
            </w:r>
          </w:p>
        </w:tc>
        <w:tc>
          <w:tcPr>
            <w:tcW w:w="4528" w:type="dxa"/>
            <w:shd w:val="clear" w:color="auto" w:fill="auto"/>
          </w:tcPr>
          <w:p w14:paraId="3A09D6B5" w14:textId="5B916B7D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rPr>
                <w:iCs/>
              </w:rPr>
              <w:t>Informes periódicos 21º a 25º, que debían presentarse en 2012, presentados en 2021 (</w:t>
            </w:r>
            <w:hyperlink r:id="rId29" w:history="1">
              <w:r w:rsidRPr="00BB6CFB">
                <w:rPr>
                  <w:rStyle w:val="Hipervnculo"/>
                  <w:bCs/>
                  <w:iCs/>
                </w:rPr>
                <w:t>CERD/C/PHL/21-25</w:t>
              </w:r>
            </w:hyperlink>
            <w:r w:rsidRPr="00BB6CFB">
              <w:t>)</w:t>
            </w:r>
          </w:p>
        </w:tc>
      </w:tr>
      <w:tr w:rsidR="00BB6CFB" w:rsidRPr="00BB6CFB" w14:paraId="41AF54D5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6767279A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Finlandia</w:t>
            </w:r>
          </w:p>
        </w:tc>
        <w:tc>
          <w:tcPr>
            <w:tcW w:w="4528" w:type="dxa"/>
            <w:shd w:val="clear" w:color="auto" w:fill="auto"/>
          </w:tcPr>
          <w:p w14:paraId="7B6736D4" w14:textId="2EC92776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24º a 26º, que debían presentarse en 2021, presentados en 2021 (</w:t>
            </w:r>
            <w:hyperlink r:id="rId30" w:history="1">
              <w:r w:rsidRPr="00BB6CFB">
                <w:rPr>
                  <w:rStyle w:val="Hipervnculo"/>
                </w:rPr>
                <w:t>CERD/C/FIN/24-26</w:t>
              </w:r>
            </w:hyperlink>
            <w:r w:rsidRPr="00BB6CFB">
              <w:t>)</w:t>
            </w:r>
          </w:p>
        </w:tc>
      </w:tr>
      <w:tr w:rsidR="00BB6CFB" w:rsidRPr="00BB6CFB" w14:paraId="00502ECF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7E5645EB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lastRenderedPageBreak/>
              <w:t>Francia</w:t>
            </w:r>
          </w:p>
        </w:tc>
        <w:tc>
          <w:tcPr>
            <w:tcW w:w="4528" w:type="dxa"/>
            <w:shd w:val="clear" w:color="auto" w:fill="auto"/>
          </w:tcPr>
          <w:p w14:paraId="4EC540B5" w14:textId="109644A0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22º y 23º, que debían presentarse en 2017, presentados en 2019 (</w:t>
            </w:r>
            <w:hyperlink r:id="rId31" w:history="1">
              <w:r w:rsidRPr="00BB6CFB">
                <w:rPr>
                  <w:rStyle w:val="Hipervnculo"/>
                </w:rPr>
                <w:t>CERD/C/FRA/22-23</w:t>
              </w:r>
            </w:hyperlink>
            <w:r w:rsidRPr="00BB6CFB">
              <w:t>)</w:t>
            </w:r>
          </w:p>
        </w:tc>
      </w:tr>
      <w:tr w:rsidR="00BB6CFB" w:rsidRPr="00BB6CFB" w14:paraId="42180CC2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1F206084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Georgia</w:t>
            </w:r>
          </w:p>
        </w:tc>
        <w:tc>
          <w:tcPr>
            <w:tcW w:w="4528" w:type="dxa"/>
            <w:shd w:val="clear" w:color="auto" w:fill="auto"/>
          </w:tcPr>
          <w:p w14:paraId="38236CF7" w14:textId="6D14F4DD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rPr>
                <w:iCs/>
              </w:rPr>
              <w:t>Informes periódicos 9º y 10º, que debían presentarse en 2020, presentados en 2020 (</w:t>
            </w:r>
            <w:hyperlink r:id="rId32" w:history="1">
              <w:r w:rsidRPr="00BB6CFB">
                <w:rPr>
                  <w:rStyle w:val="Hipervnculo"/>
                  <w:bCs/>
                  <w:iCs/>
                </w:rPr>
                <w:t>CERD/C/GEO/9-10</w:t>
              </w:r>
            </w:hyperlink>
            <w:r w:rsidRPr="00BB6CFB">
              <w:t>)</w:t>
            </w:r>
          </w:p>
        </w:tc>
      </w:tr>
      <w:tr w:rsidR="00BB6CFB" w:rsidRPr="00BB6CFB" w14:paraId="2BFC38C8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2FAE3DD4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Grecia</w:t>
            </w:r>
          </w:p>
        </w:tc>
        <w:tc>
          <w:tcPr>
            <w:tcW w:w="4528" w:type="dxa"/>
            <w:shd w:val="clear" w:color="auto" w:fill="auto"/>
          </w:tcPr>
          <w:p w14:paraId="4A86AF34" w14:textId="07FF661A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rPr>
                <w:iCs/>
              </w:rPr>
              <w:t>Informes periódicos 23º y 24º, que debían presentarse en 2019, presentados en 2021 (</w:t>
            </w:r>
            <w:hyperlink r:id="rId33" w:history="1">
              <w:r w:rsidRPr="00BB6CFB">
                <w:rPr>
                  <w:rStyle w:val="Hipervnculo"/>
                  <w:bCs/>
                  <w:iCs/>
                </w:rPr>
                <w:t>CERD/C/GRC/23-24</w:t>
              </w:r>
            </w:hyperlink>
            <w:r w:rsidRPr="00BB6CFB">
              <w:t>)</w:t>
            </w:r>
          </w:p>
        </w:tc>
      </w:tr>
      <w:tr w:rsidR="00BB6CFB" w:rsidRPr="00BB6CFB" w14:paraId="1EF1CD18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061B10CC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Guatemala</w:t>
            </w:r>
          </w:p>
        </w:tc>
        <w:tc>
          <w:tcPr>
            <w:tcW w:w="4528" w:type="dxa"/>
            <w:shd w:val="clear" w:color="auto" w:fill="auto"/>
          </w:tcPr>
          <w:p w14:paraId="5760282B" w14:textId="49A84FC2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rPr>
                <w:iCs/>
              </w:rPr>
              <w:t>Informes periódicos 18º a 20º, que debían presentarse en 2022, presentados en 2022 (</w:t>
            </w:r>
            <w:hyperlink r:id="rId34" w:history="1">
              <w:r w:rsidRPr="00BB6CFB">
                <w:rPr>
                  <w:rStyle w:val="Hipervnculo"/>
                  <w:bCs/>
                  <w:iCs/>
                </w:rPr>
                <w:t>CERD/C/GTM/18-20</w:t>
              </w:r>
            </w:hyperlink>
            <w:r w:rsidRPr="00BB6CFB">
              <w:rPr>
                <w:iCs/>
              </w:rPr>
              <w:t>)</w:t>
            </w:r>
          </w:p>
        </w:tc>
      </w:tr>
      <w:tr w:rsidR="00BB6CFB" w:rsidRPr="00BB6CFB" w14:paraId="1805EBAC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3D55D288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Irán (República Islámica del)</w:t>
            </w:r>
          </w:p>
        </w:tc>
        <w:tc>
          <w:tcPr>
            <w:tcW w:w="4528" w:type="dxa"/>
            <w:shd w:val="clear" w:color="auto" w:fill="auto"/>
          </w:tcPr>
          <w:p w14:paraId="207A89D1" w14:textId="455E860C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t>Informes periódicos 20º a 27º, que debían presentarse en 2014, presentados en 2022 (</w:t>
            </w:r>
            <w:hyperlink r:id="rId35" w:history="1">
              <w:r w:rsidRPr="00BB6CFB">
                <w:rPr>
                  <w:rStyle w:val="Hipervnculo"/>
                </w:rPr>
                <w:t>CERD/C/IRN/20-27</w:t>
              </w:r>
            </w:hyperlink>
            <w:r w:rsidRPr="00BB6CFB">
              <w:t>)</w:t>
            </w:r>
          </w:p>
        </w:tc>
      </w:tr>
      <w:tr w:rsidR="00BB6CFB" w:rsidRPr="00BB6CFB" w14:paraId="33AAC1A4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362EE9AC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Italia</w:t>
            </w:r>
          </w:p>
        </w:tc>
        <w:tc>
          <w:tcPr>
            <w:tcW w:w="4528" w:type="dxa"/>
            <w:shd w:val="clear" w:color="auto" w:fill="auto"/>
          </w:tcPr>
          <w:p w14:paraId="40C72A33" w14:textId="6816915A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 periódico, que debía presentarse en 2019, presentado en 2019 (</w:t>
            </w:r>
            <w:hyperlink r:id="rId36" w:history="1">
              <w:r w:rsidRPr="00BB6CFB">
                <w:rPr>
                  <w:rStyle w:val="Hipervnculo"/>
                </w:rPr>
                <w:t>CERD/C/ITA/21</w:t>
              </w:r>
            </w:hyperlink>
            <w:r w:rsidRPr="00BB6CFB">
              <w:t>)</w:t>
            </w:r>
          </w:p>
        </w:tc>
      </w:tr>
      <w:tr w:rsidR="00BB6CFB" w:rsidRPr="00BB6CFB" w14:paraId="6C57C0E1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38D3859F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Jamaica</w:t>
            </w:r>
          </w:p>
        </w:tc>
        <w:tc>
          <w:tcPr>
            <w:tcW w:w="4528" w:type="dxa"/>
            <w:shd w:val="clear" w:color="auto" w:fill="auto"/>
          </w:tcPr>
          <w:p w14:paraId="25BA04D2" w14:textId="616B6ED6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21º a 24º, que debían presentarse en 2016, presentados en 2019 (</w:t>
            </w:r>
            <w:hyperlink r:id="rId37" w:history="1">
              <w:r w:rsidRPr="00BB6CFB">
                <w:rPr>
                  <w:rStyle w:val="Hipervnculo"/>
                </w:rPr>
                <w:t>CERD/C/JAM/21-24</w:t>
              </w:r>
            </w:hyperlink>
            <w:r w:rsidRPr="00BB6CFB">
              <w:t>)</w:t>
            </w:r>
          </w:p>
        </w:tc>
      </w:tr>
      <w:tr w:rsidR="00BB6CFB" w:rsidRPr="00BB6CFB" w14:paraId="7902F41F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7D8F7AB6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Kenya</w:t>
            </w:r>
          </w:p>
        </w:tc>
        <w:tc>
          <w:tcPr>
            <w:tcW w:w="4528" w:type="dxa"/>
            <w:shd w:val="clear" w:color="auto" w:fill="auto"/>
          </w:tcPr>
          <w:p w14:paraId="04638571" w14:textId="3A8C5E20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8º y 9º, que debían presentarse en 2020, presentados en 2021 (</w:t>
            </w:r>
            <w:hyperlink r:id="rId38" w:history="1">
              <w:r w:rsidRPr="00BB6CFB">
                <w:rPr>
                  <w:rStyle w:val="Hipervnculo"/>
                </w:rPr>
                <w:t>CERD/C/KEN/8-9</w:t>
              </w:r>
            </w:hyperlink>
            <w:r w:rsidRPr="00BB6CFB">
              <w:t>)</w:t>
            </w:r>
          </w:p>
        </w:tc>
      </w:tr>
      <w:tr w:rsidR="00BB6CFB" w:rsidRPr="00BB6CFB" w14:paraId="282AB69A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015C52AF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Kuwait</w:t>
            </w:r>
          </w:p>
        </w:tc>
        <w:tc>
          <w:tcPr>
            <w:tcW w:w="4528" w:type="dxa"/>
            <w:shd w:val="clear" w:color="auto" w:fill="auto"/>
          </w:tcPr>
          <w:p w14:paraId="4DDCBC25" w14:textId="56361E8D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25º y 26º, que debían presentarse en 2020, presentados en 2019 (</w:t>
            </w:r>
            <w:hyperlink r:id="rId39" w:history="1">
              <w:r w:rsidRPr="00BB6CFB">
                <w:rPr>
                  <w:rStyle w:val="Hipervnculo"/>
                </w:rPr>
                <w:t>CERD/C/KWT/25-26</w:t>
              </w:r>
            </w:hyperlink>
            <w:r w:rsidRPr="00BB6CFB">
              <w:t>)</w:t>
            </w:r>
          </w:p>
        </w:tc>
      </w:tr>
      <w:tr w:rsidR="00BB6CFB" w:rsidRPr="00BB6CFB" w14:paraId="4A1A79AD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09AC0B1D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Marruecos</w:t>
            </w:r>
          </w:p>
        </w:tc>
        <w:tc>
          <w:tcPr>
            <w:tcW w:w="4528" w:type="dxa"/>
            <w:shd w:val="clear" w:color="auto" w:fill="auto"/>
          </w:tcPr>
          <w:p w14:paraId="283310DB" w14:textId="4E4316DD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19º a 21º, que debían presentarse en 2014, presentados en 2020 (</w:t>
            </w:r>
            <w:hyperlink r:id="rId40" w:history="1">
              <w:r w:rsidRPr="00BB6CFB">
                <w:rPr>
                  <w:rStyle w:val="Hipervnculo"/>
                </w:rPr>
                <w:t>CERD/C/MAR/19-21</w:t>
              </w:r>
            </w:hyperlink>
            <w:r w:rsidRPr="00BB6CFB">
              <w:t>)</w:t>
            </w:r>
          </w:p>
        </w:tc>
      </w:tr>
      <w:tr w:rsidR="00BB6CFB" w:rsidRPr="00BB6CFB" w14:paraId="2A502015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74BAACB3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Mauricio</w:t>
            </w:r>
          </w:p>
        </w:tc>
        <w:tc>
          <w:tcPr>
            <w:tcW w:w="4528" w:type="dxa"/>
            <w:shd w:val="clear" w:color="auto" w:fill="auto"/>
          </w:tcPr>
          <w:p w14:paraId="38803A7A" w14:textId="4996752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24º y 25º, que debían presentarse en 2021, presentados en 2021 (</w:t>
            </w:r>
            <w:hyperlink r:id="rId41" w:history="1">
              <w:r w:rsidRPr="00BB6CFB">
                <w:rPr>
                  <w:rStyle w:val="Hipervnculo"/>
                </w:rPr>
                <w:t>CERD/C/MUS/24-25</w:t>
              </w:r>
            </w:hyperlink>
            <w:r w:rsidRPr="00BB6CFB">
              <w:t>)</w:t>
            </w:r>
          </w:p>
        </w:tc>
      </w:tr>
      <w:tr w:rsidR="00BB6CFB" w:rsidRPr="00BB6CFB" w14:paraId="4865520F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5EEB7D39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México</w:t>
            </w:r>
          </w:p>
        </w:tc>
        <w:tc>
          <w:tcPr>
            <w:tcW w:w="4528" w:type="dxa"/>
            <w:shd w:val="clear" w:color="auto" w:fill="auto"/>
          </w:tcPr>
          <w:p w14:paraId="0B2FEB5F" w14:textId="5FD4701D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22º a 24º, que debían presentarse en 2022, presentados en 2022 (</w:t>
            </w:r>
            <w:hyperlink r:id="rId42" w:history="1">
              <w:r w:rsidRPr="00BB6CFB">
                <w:rPr>
                  <w:rStyle w:val="Hipervnculo"/>
                </w:rPr>
                <w:t>CERD/C/MEX/22-24</w:t>
              </w:r>
            </w:hyperlink>
            <w:r w:rsidRPr="00BB6CFB">
              <w:t>)</w:t>
            </w:r>
          </w:p>
        </w:tc>
      </w:tr>
      <w:tr w:rsidR="00BB6CFB" w:rsidRPr="00BB6CFB" w14:paraId="639D4701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7209EC47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Mónaco</w:t>
            </w:r>
          </w:p>
        </w:tc>
        <w:tc>
          <w:tcPr>
            <w:tcW w:w="4528" w:type="dxa"/>
            <w:shd w:val="clear" w:color="auto" w:fill="auto"/>
          </w:tcPr>
          <w:p w14:paraId="01BA500A" w14:textId="34EE1CA9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7º a 9º, que debían presentarse en 2012, presentados en 2021 (</w:t>
            </w:r>
            <w:hyperlink r:id="rId43" w:history="1">
              <w:r w:rsidRPr="00BB6CFB">
                <w:rPr>
                  <w:rStyle w:val="Hipervnculo"/>
                </w:rPr>
                <w:t>CERD/C/MCO/7-9</w:t>
              </w:r>
            </w:hyperlink>
            <w:r w:rsidRPr="00BB6CFB">
              <w:t>)</w:t>
            </w:r>
          </w:p>
        </w:tc>
      </w:tr>
      <w:tr w:rsidR="00BB6CFB" w:rsidRPr="00BB6CFB" w14:paraId="73B42DFC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23B9D420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Namibia</w:t>
            </w:r>
          </w:p>
        </w:tc>
        <w:tc>
          <w:tcPr>
            <w:tcW w:w="4528" w:type="dxa"/>
            <w:shd w:val="clear" w:color="auto" w:fill="auto"/>
          </w:tcPr>
          <w:p w14:paraId="2B0B832D" w14:textId="6BE96098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16º a 18º, que debían presentarse en 2019, presentados en 2020 (</w:t>
            </w:r>
            <w:hyperlink r:id="rId44" w:history="1">
              <w:r w:rsidRPr="00BB6CFB">
                <w:rPr>
                  <w:rStyle w:val="Hipervnculo"/>
                </w:rPr>
                <w:t>CERD/C/NAM/16-18</w:t>
              </w:r>
            </w:hyperlink>
            <w:r w:rsidRPr="00BB6CFB">
              <w:t>)</w:t>
            </w:r>
          </w:p>
        </w:tc>
      </w:tr>
      <w:tr w:rsidR="00BB6CFB" w:rsidRPr="00BB6CFB" w14:paraId="4D606409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6255182D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Nicaragua</w:t>
            </w:r>
            <w:r w:rsidRPr="00BB6CFB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4528" w:type="dxa"/>
            <w:shd w:val="clear" w:color="auto" w:fill="auto"/>
          </w:tcPr>
          <w:p w14:paraId="758D6B75" w14:textId="6CFA4C8F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15º a 21º, que debían presentarse en 2011, presentados en 2019 (</w:t>
            </w:r>
            <w:hyperlink r:id="rId45" w:history="1">
              <w:r w:rsidRPr="00BB6CFB">
                <w:rPr>
                  <w:rStyle w:val="Hipervnculo"/>
                </w:rPr>
                <w:t>CERD/C/NIC/15-21</w:t>
              </w:r>
            </w:hyperlink>
            <w:r w:rsidRPr="00BB6CFB">
              <w:t>)</w:t>
            </w:r>
          </w:p>
        </w:tc>
      </w:tr>
      <w:tr w:rsidR="00BB6CFB" w:rsidRPr="00BB6CFB" w14:paraId="5B3523FB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05EA82EB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Níger</w:t>
            </w:r>
          </w:p>
        </w:tc>
        <w:tc>
          <w:tcPr>
            <w:tcW w:w="4528" w:type="dxa"/>
            <w:shd w:val="clear" w:color="auto" w:fill="auto"/>
          </w:tcPr>
          <w:p w14:paraId="10AD1617" w14:textId="3516FCDD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22º a 25º, que debían presentarse en 2018, presentados en 2019 (</w:t>
            </w:r>
            <w:hyperlink r:id="rId46" w:history="1">
              <w:r w:rsidRPr="00BB6CFB">
                <w:rPr>
                  <w:rStyle w:val="Hipervnculo"/>
                </w:rPr>
                <w:t>CERD/C/NER/22-25</w:t>
              </w:r>
            </w:hyperlink>
            <w:r w:rsidRPr="00BB6CFB">
              <w:t>)</w:t>
            </w:r>
          </w:p>
        </w:tc>
      </w:tr>
      <w:tr w:rsidR="00BB6CFB" w:rsidRPr="00BB6CFB" w14:paraId="2D5CF72B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20B233CB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Nueva Zelandia</w:t>
            </w:r>
          </w:p>
        </w:tc>
        <w:tc>
          <w:tcPr>
            <w:tcW w:w="4528" w:type="dxa"/>
            <w:shd w:val="clear" w:color="auto" w:fill="auto"/>
          </w:tcPr>
          <w:p w14:paraId="6F79C3E4" w14:textId="01DAAB45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23º y 24º, que debían presentarse en 2021, presentados en 2021 (</w:t>
            </w:r>
            <w:hyperlink r:id="rId47" w:history="1">
              <w:r w:rsidRPr="00BB6CFB">
                <w:rPr>
                  <w:rStyle w:val="Hipervnculo"/>
                </w:rPr>
                <w:t>CERD/C/NZL/23-24</w:t>
              </w:r>
            </w:hyperlink>
            <w:r w:rsidRPr="00BB6CFB">
              <w:t>)</w:t>
            </w:r>
          </w:p>
        </w:tc>
      </w:tr>
      <w:tr w:rsidR="00BB6CFB" w:rsidRPr="00BB6CFB" w14:paraId="6D7FEC22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6282F17A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Pakistán</w:t>
            </w:r>
          </w:p>
        </w:tc>
        <w:tc>
          <w:tcPr>
            <w:tcW w:w="4528" w:type="dxa"/>
            <w:shd w:val="clear" w:color="auto" w:fill="auto"/>
          </w:tcPr>
          <w:p w14:paraId="5476D2C0" w14:textId="03CE6EAD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t>Informes periódicos 24º a 26º, que debían presentarse en 2020, presentados en 2021 (</w:t>
            </w:r>
            <w:hyperlink r:id="rId48" w:history="1">
              <w:r w:rsidRPr="00BB6CFB">
                <w:rPr>
                  <w:rStyle w:val="Hipervnculo"/>
                </w:rPr>
                <w:t>CERD/C/PAK/24-26</w:t>
              </w:r>
            </w:hyperlink>
            <w:r w:rsidRPr="00BB6CFB">
              <w:t>)</w:t>
            </w:r>
          </w:p>
        </w:tc>
      </w:tr>
      <w:tr w:rsidR="00BB6CFB" w:rsidRPr="00BB6CFB" w14:paraId="73C26A71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5F92D321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Portugal</w:t>
            </w:r>
          </w:p>
        </w:tc>
        <w:tc>
          <w:tcPr>
            <w:tcW w:w="4528" w:type="dxa"/>
            <w:shd w:val="clear" w:color="auto" w:fill="auto"/>
          </w:tcPr>
          <w:p w14:paraId="1EBA7FB8" w14:textId="6F8BE91B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rPr>
                <w:iCs/>
              </w:rPr>
              <w:t>Informes periódicos 18º y 19º, que debían presentarse en 2019, presentados en 2020 (</w:t>
            </w:r>
            <w:hyperlink r:id="rId49" w:history="1">
              <w:r w:rsidRPr="00BB6CFB">
                <w:rPr>
                  <w:rStyle w:val="Hipervnculo"/>
                  <w:bCs/>
                  <w:iCs/>
                </w:rPr>
                <w:t>CERD/C/PRT/18-19</w:t>
              </w:r>
            </w:hyperlink>
            <w:r w:rsidRPr="00BB6CFB">
              <w:t>)</w:t>
            </w:r>
          </w:p>
        </w:tc>
      </w:tr>
      <w:tr w:rsidR="00BB6CFB" w:rsidRPr="00BB6CFB" w14:paraId="5352ED1D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047A5E86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Qatar</w:t>
            </w:r>
          </w:p>
        </w:tc>
        <w:tc>
          <w:tcPr>
            <w:tcW w:w="4528" w:type="dxa"/>
            <w:shd w:val="clear" w:color="auto" w:fill="auto"/>
          </w:tcPr>
          <w:p w14:paraId="6588FCB1" w14:textId="47B81692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t>Informes periódicos 22º y 23º, que debían presentarse en 2021, presentados en 2021 (</w:t>
            </w:r>
            <w:hyperlink r:id="rId50" w:history="1">
              <w:r w:rsidRPr="00BB6CFB">
                <w:rPr>
                  <w:rStyle w:val="Hipervnculo"/>
                </w:rPr>
                <w:t>CERD/C/QAT/22-23</w:t>
              </w:r>
            </w:hyperlink>
            <w:r w:rsidRPr="00BB6CFB">
              <w:t>)</w:t>
            </w:r>
          </w:p>
        </w:tc>
      </w:tr>
      <w:tr w:rsidR="00BB6CFB" w:rsidRPr="00BB6CFB" w14:paraId="3BD40AF1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2F5F5112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República de Moldova</w:t>
            </w:r>
          </w:p>
        </w:tc>
        <w:tc>
          <w:tcPr>
            <w:tcW w:w="4528" w:type="dxa"/>
            <w:shd w:val="clear" w:color="auto" w:fill="auto"/>
          </w:tcPr>
          <w:p w14:paraId="76B5E9B7" w14:textId="5A5D77EC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rPr>
                <w:iCs/>
              </w:rPr>
              <w:t>Informes periódicos 12º a 14º, que debían presentarse en 2020, presentados en 2020 (</w:t>
            </w:r>
            <w:hyperlink r:id="rId51" w:history="1">
              <w:r w:rsidRPr="00BB6CFB">
                <w:rPr>
                  <w:rStyle w:val="Hipervnculo"/>
                  <w:bCs/>
                  <w:iCs/>
                </w:rPr>
                <w:t>CERD/C/MDA/12-14</w:t>
              </w:r>
            </w:hyperlink>
            <w:r w:rsidRPr="00BB6CFB">
              <w:t>)</w:t>
            </w:r>
          </w:p>
        </w:tc>
      </w:tr>
      <w:tr w:rsidR="00BB6CFB" w:rsidRPr="00BB6CFB" w14:paraId="3BD183A9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50B483F6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lastRenderedPageBreak/>
              <w:t>Rumania</w:t>
            </w:r>
          </w:p>
        </w:tc>
        <w:tc>
          <w:tcPr>
            <w:tcW w:w="4528" w:type="dxa"/>
            <w:shd w:val="clear" w:color="auto" w:fill="auto"/>
          </w:tcPr>
          <w:p w14:paraId="383747FD" w14:textId="2B38BCC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rPr>
                <w:iCs/>
              </w:rPr>
              <w:t>Informes periódicos 20º a 22º, que debían presentarse en 2013, presentados en 2021 (</w:t>
            </w:r>
            <w:hyperlink r:id="rId52" w:history="1">
              <w:r w:rsidRPr="00BB6CFB">
                <w:rPr>
                  <w:rStyle w:val="Hipervnculo"/>
                  <w:bCs/>
                  <w:iCs/>
                </w:rPr>
                <w:t>CERD/C/ROU/20-</w:t>
              </w:r>
              <w:r w:rsidRPr="00BB6CFB">
                <w:rPr>
                  <w:rStyle w:val="Hipervnculo"/>
                </w:rPr>
                <w:t>22</w:t>
              </w:r>
            </w:hyperlink>
            <w:r w:rsidRPr="00BB6CFB">
              <w:rPr>
                <w:iCs/>
              </w:rPr>
              <w:t>)</w:t>
            </w:r>
          </w:p>
        </w:tc>
      </w:tr>
      <w:tr w:rsidR="00BB6CFB" w:rsidRPr="00BB6CFB" w14:paraId="78ECA76A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6FB4C08F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Senegal</w:t>
            </w:r>
          </w:p>
        </w:tc>
        <w:tc>
          <w:tcPr>
            <w:tcW w:w="4528" w:type="dxa"/>
            <w:shd w:val="clear" w:color="auto" w:fill="auto"/>
          </w:tcPr>
          <w:p w14:paraId="044C29CF" w14:textId="091688A9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19º a 23º, que debían presentarse en 2015, presentados en 2019 (</w:t>
            </w:r>
            <w:hyperlink r:id="rId53" w:history="1">
              <w:r w:rsidRPr="00BB6CFB">
                <w:rPr>
                  <w:rStyle w:val="Hipervnculo"/>
                </w:rPr>
                <w:t>CERD/C/SEN/19-23</w:t>
              </w:r>
            </w:hyperlink>
            <w:r w:rsidRPr="00BB6CFB">
              <w:t>)</w:t>
            </w:r>
          </w:p>
        </w:tc>
      </w:tr>
      <w:tr w:rsidR="00BB6CFB" w:rsidRPr="00BB6CFB" w14:paraId="4C533257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29DF76B5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Serbia</w:t>
            </w:r>
          </w:p>
        </w:tc>
        <w:tc>
          <w:tcPr>
            <w:tcW w:w="4528" w:type="dxa"/>
            <w:shd w:val="clear" w:color="auto" w:fill="auto"/>
          </w:tcPr>
          <w:p w14:paraId="7CD9D87D" w14:textId="723B3B9F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6º a 9º, que debían presentarse en 2020, presentados en 2021 (</w:t>
            </w:r>
            <w:hyperlink r:id="rId54" w:history="1">
              <w:r w:rsidRPr="00BB6CFB">
                <w:rPr>
                  <w:rStyle w:val="Hipervnculo"/>
                </w:rPr>
                <w:t>CERD/C/SRB/6-9</w:t>
              </w:r>
            </w:hyperlink>
            <w:r w:rsidRPr="00BB6CFB">
              <w:t>)</w:t>
            </w:r>
          </w:p>
        </w:tc>
      </w:tr>
      <w:tr w:rsidR="00BB6CFB" w:rsidRPr="00BB6CFB" w14:paraId="5F026600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2EBF020F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Sudáfrica</w:t>
            </w:r>
          </w:p>
        </w:tc>
        <w:tc>
          <w:tcPr>
            <w:tcW w:w="4528" w:type="dxa"/>
            <w:shd w:val="clear" w:color="auto" w:fill="auto"/>
          </w:tcPr>
          <w:p w14:paraId="70BEB3BE" w14:textId="51597FE5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9º a 11º, que debían presentarse en 2020, presentados en 2021 (</w:t>
            </w:r>
            <w:hyperlink r:id="rId55" w:history="1">
              <w:r w:rsidRPr="00BB6CFB">
                <w:rPr>
                  <w:rStyle w:val="Hipervnculo"/>
                </w:rPr>
                <w:t>CERD/C/ZAF/9-11</w:t>
              </w:r>
            </w:hyperlink>
            <w:r w:rsidRPr="00BB6CFB">
              <w:t>)</w:t>
            </w:r>
          </w:p>
        </w:tc>
      </w:tr>
      <w:tr w:rsidR="00BB6CFB" w:rsidRPr="00BB6CFB" w14:paraId="7925CFA7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7A0FF014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Suriname</w:t>
            </w:r>
            <w:r w:rsidRPr="00BB6CFB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4528" w:type="dxa"/>
            <w:shd w:val="clear" w:color="auto" w:fill="auto"/>
          </w:tcPr>
          <w:p w14:paraId="507A268D" w14:textId="65A9E834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16º a 18º, que debían presentarse en 2019, presentados en 2019 (</w:t>
            </w:r>
            <w:hyperlink r:id="rId56" w:history="1">
              <w:r w:rsidRPr="00BB6CFB">
                <w:rPr>
                  <w:rStyle w:val="Hipervnculo"/>
                </w:rPr>
                <w:t>CERD/C/SUR/16-18</w:t>
              </w:r>
            </w:hyperlink>
            <w:r w:rsidRPr="00BB6CFB">
              <w:t>)</w:t>
            </w:r>
          </w:p>
        </w:tc>
      </w:tr>
      <w:tr w:rsidR="00BB6CFB" w:rsidRPr="00BB6CFB" w14:paraId="536FFA7F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3A9C311B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Tayikistán</w:t>
            </w:r>
          </w:p>
        </w:tc>
        <w:tc>
          <w:tcPr>
            <w:tcW w:w="4528" w:type="dxa"/>
            <w:shd w:val="clear" w:color="auto" w:fill="auto"/>
          </w:tcPr>
          <w:p w14:paraId="1514A0F8" w14:textId="63350A10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rPr>
                <w:iCs/>
              </w:rPr>
              <w:t>Informes periódicos 12º y 13º, que debían presentarse en 2020, presentados en 2020 (</w:t>
            </w:r>
            <w:hyperlink r:id="rId57" w:history="1">
              <w:r w:rsidRPr="00BB6CFB">
                <w:rPr>
                  <w:rStyle w:val="Hipervnculo"/>
                  <w:bCs/>
                  <w:iCs/>
                </w:rPr>
                <w:t>CERD/C/TJK/12-13</w:t>
              </w:r>
            </w:hyperlink>
            <w:r w:rsidRPr="00BB6CFB">
              <w:t>)</w:t>
            </w:r>
          </w:p>
        </w:tc>
      </w:tr>
      <w:tr w:rsidR="00BB6CFB" w:rsidRPr="00BB6CFB" w14:paraId="45946723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09E9C104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Turkmenistán</w:t>
            </w:r>
          </w:p>
        </w:tc>
        <w:tc>
          <w:tcPr>
            <w:tcW w:w="4528" w:type="dxa"/>
            <w:shd w:val="clear" w:color="auto" w:fill="auto"/>
          </w:tcPr>
          <w:p w14:paraId="679E78FD" w14:textId="5CDCBA41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periódicos 12º y 13º, que debían presentarse en 2019, presentados en 2019 (</w:t>
            </w:r>
            <w:hyperlink r:id="rId58" w:history="1">
              <w:r w:rsidRPr="00BB6CFB">
                <w:rPr>
                  <w:rStyle w:val="Hipervnculo"/>
                </w:rPr>
                <w:t>CERD/C/TKM/12-13</w:t>
              </w:r>
            </w:hyperlink>
            <w:r w:rsidRPr="00BB6CFB">
              <w:t>)</w:t>
            </w:r>
          </w:p>
        </w:tc>
      </w:tr>
      <w:tr w:rsidR="00BB6CFB" w:rsidRPr="00BB6CFB" w14:paraId="2E50A52C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694592C3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Ucrania</w:t>
            </w:r>
          </w:p>
        </w:tc>
        <w:tc>
          <w:tcPr>
            <w:tcW w:w="4528" w:type="dxa"/>
            <w:shd w:val="clear" w:color="auto" w:fill="auto"/>
          </w:tcPr>
          <w:p w14:paraId="2D1C3602" w14:textId="5716601C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rPr>
                <w:iCs/>
              </w:rPr>
              <w:t>Informes periódicos 24º a 26º, que debían presentarse en 2020, presentados en 2022 (</w:t>
            </w:r>
            <w:hyperlink r:id="rId59" w:history="1">
              <w:r w:rsidRPr="00BB6CFB">
                <w:rPr>
                  <w:rStyle w:val="Hipervnculo"/>
                </w:rPr>
                <w:t>CERD/C/UKR/24-26</w:t>
              </w:r>
            </w:hyperlink>
            <w:r w:rsidRPr="00BB6CFB">
              <w:t>)</w:t>
            </w:r>
          </w:p>
        </w:tc>
      </w:tr>
      <w:tr w:rsidR="00BB6CFB" w:rsidRPr="00BB6CFB" w14:paraId="40EE1579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66DD5688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Uruguay</w:t>
            </w:r>
          </w:p>
        </w:tc>
        <w:tc>
          <w:tcPr>
            <w:tcW w:w="4528" w:type="dxa"/>
            <w:shd w:val="clear" w:color="auto" w:fill="auto"/>
          </w:tcPr>
          <w:p w14:paraId="544D9F88" w14:textId="25355173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rPr>
                <w:iCs/>
              </w:rPr>
              <w:t>Informes periódicos 24º a 26º, que debían presentarse en 2020, presentados en 2020 (</w:t>
            </w:r>
            <w:hyperlink r:id="rId60" w:history="1">
              <w:r w:rsidRPr="00BB6CFB">
                <w:rPr>
                  <w:rStyle w:val="Hipervnculo"/>
                  <w:bCs/>
                  <w:iCs/>
                </w:rPr>
                <w:t>CERD/C/URY/24-26</w:t>
              </w:r>
            </w:hyperlink>
            <w:r w:rsidRPr="00BB6CFB">
              <w:t>)</w:t>
            </w:r>
          </w:p>
        </w:tc>
      </w:tr>
      <w:tr w:rsidR="00BB6CFB" w:rsidRPr="00BB6CFB" w14:paraId="09CA89B1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08BAA079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Venezuela (República Bolivariana de)</w:t>
            </w:r>
          </w:p>
        </w:tc>
        <w:tc>
          <w:tcPr>
            <w:tcW w:w="4528" w:type="dxa"/>
            <w:shd w:val="clear" w:color="auto" w:fill="auto"/>
          </w:tcPr>
          <w:p w14:paraId="7AAAE971" w14:textId="26B6913E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t>Informes periódicos 22º a 24º, que debían presentarse en 2016, presentados en 2021 (</w:t>
            </w:r>
            <w:hyperlink r:id="rId61" w:history="1">
              <w:r w:rsidRPr="00BB6CFB">
                <w:rPr>
                  <w:rStyle w:val="Hipervnculo"/>
                </w:rPr>
                <w:t>CERD/C/VEN/22-24</w:t>
              </w:r>
            </w:hyperlink>
            <w:r w:rsidRPr="00BB6CFB">
              <w:t>)</w:t>
            </w:r>
          </w:p>
        </w:tc>
      </w:tr>
      <w:tr w:rsidR="00BB6CFB" w:rsidRPr="00BB6CFB" w14:paraId="140C9010" w14:textId="77777777" w:rsidTr="00AE3624">
        <w:trPr>
          <w:trHeight w:val="240"/>
        </w:trPr>
        <w:tc>
          <w:tcPr>
            <w:tcW w:w="2842" w:type="dxa"/>
            <w:shd w:val="clear" w:color="auto" w:fill="auto"/>
          </w:tcPr>
          <w:p w14:paraId="3A1105AC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Viet Nam</w:t>
            </w:r>
          </w:p>
        </w:tc>
        <w:tc>
          <w:tcPr>
            <w:tcW w:w="4528" w:type="dxa"/>
            <w:shd w:val="clear" w:color="auto" w:fill="auto"/>
          </w:tcPr>
          <w:p w14:paraId="3A135E11" w14:textId="0A011A94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rPr>
                <w:iCs/>
              </w:rPr>
              <w:t>Informes periódicos 15º a 17º, que debían presentarse en 2015, presentados en 2021 (</w:t>
            </w:r>
            <w:hyperlink r:id="rId62" w:history="1">
              <w:r w:rsidRPr="00BB6CFB">
                <w:rPr>
                  <w:rStyle w:val="Hipervnculo"/>
                  <w:bCs/>
                  <w:iCs/>
                </w:rPr>
                <w:t>CERD/C/VNM/15-17</w:t>
              </w:r>
            </w:hyperlink>
            <w:r w:rsidRPr="00BB6CFB">
              <w:t>)</w:t>
            </w:r>
          </w:p>
        </w:tc>
      </w:tr>
      <w:tr w:rsidR="00AE3624" w:rsidRPr="00BB6CFB" w14:paraId="513402A0" w14:textId="77777777" w:rsidTr="00AE3624">
        <w:trPr>
          <w:trHeight w:val="240"/>
        </w:trPr>
        <w:tc>
          <w:tcPr>
            <w:tcW w:w="2842" w:type="dxa"/>
            <w:tcBorders>
              <w:bottom w:val="single" w:sz="12" w:space="0" w:color="auto"/>
            </w:tcBorders>
            <w:shd w:val="clear" w:color="auto" w:fill="auto"/>
          </w:tcPr>
          <w:p w14:paraId="40FF8024" w14:textId="77777777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rPr>
                <w:iCs/>
              </w:rPr>
              <w:t>Zimbabwe</w:t>
            </w:r>
            <w:r w:rsidRPr="00BB6CFB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4528" w:type="dxa"/>
            <w:tcBorders>
              <w:bottom w:val="single" w:sz="12" w:space="0" w:color="auto"/>
            </w:tcBorders>
            <w:shd w:val="clear" w:color="auto" w:fill="auto"/>
          </w:tcPr>
          <w:p w14:paraId="24E3C61D" w14:textId="39F52242" w:rsidR="00BB6CFB" w:rsidRPr="00BB6CFB" w:rsidRDefault="00BB6CFB" w:rsidP="00AE362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iCs/>
              </w:rPr>
            </w:pPr>
            <w:r w:rsidRPr="00BB6CFB">
              <w:rPr>
                <w:iCs/>
              </w:rPr>
              <w:t>Informes periódicos 5º a 11º, que debían presentarse en 2000, presentados en 2021 (</w:t>
            </w:r>
            <w:hyperlink r:id="rId63" w:history="1">
              <w:r w:rsidRPr="00BB6CFB">
                <w:rPr>
                  <w:rStyle w:val="Hipervnculo"/>
                  <w:bCs/>
                  <w:iCs/>
                </w:rPr>
                <w:t>CERD/C/ZWE/5-11</w:t>
              </w:r>
            </w:hyperlink>
            <w:r w:rsidRPr="00BB6CFB">
              <w:t>)</w:t>
            </w:r>
          </w:p>
        </w:tc>
      </w:tr>
    </w:tbl>
    <w:bookmarkEnd w:id="0"/>
    <w:p w14:paraId="5355A7E3" w14:textId="5B24BEDE" w:rsidR="00BB6CFB" w:rsidRPr="00BB6CFB" w:rsidRDefault="00BB6CFB" w:rsidP="008954E0">
      <w:pPr>
        <w:pStyle w:val="SingleTxtG"/>
        <w:spacing w:before="120" w:after="240"/>
        <w:ind w:firstLine="170"/>
        <w:jc w:val="left"/>
        <w:rPr>
          <w:sz w:val="18"/>
          <w:szCs w:val="18"/>
        </w:rPr>
      </w:pPr>
      <w:r w:rsidRPr="00BB6CFB">
        <w:rPr>
          <w:i/>
          <w:iCs/>
          <w:sz w:val="18"/>
          <w:szCs w:val="18"/>
          <w:vertAlign w:val="superscript"/>
        </w:rPr>
        <w:t>a</w:t>
      </w:r>
      <w:r w:rsidR="00AE3624" w:rsidRPr="0048246F">
        <w:rPr>
          <w:sz w:val="18"/>
          <w:szCs w:val="18"/>
        </w:rPr>
        <w:t xml:space="preserve"> </w:t>
      </w:r>
      <w:r w:rsidRPr="00BB6CFB">
        <w:rPr>
          <w:sz w:val="18"/>
          <w:szCs w:val="18"/>
        </w:rPr>
        <w:t xml:space="preserve"> Examen del Comité previsto en su 107º período de sesiones.</w:t>
      </w:r>
    </w:p>
    <w:p w14:paraId="55923ED8" w14:textId="11CB3B9C" w:rsidR="008954E0" w:rsidRDefault="00BB6CFB" w:rsidP="008954E0">
      <w:pPr>
        <w:pStyle w:val="Ttulo1"/>
        <w:rPr>
          <w:b/>
        </w:rPr>
      </w:pPr>
      <w:r w:rsidRPr="00AE3624">
        <w:t>Cuadro 2</w:t>
      </w:r>
    </w:p>
    <w:p w14:paraId="37447CFA" w14:textId="1E6E0055" w:rsidR="00BB6CFB" w:rsidRPr="00BB6CFB" w:rsidRDefault="008954E0" w:rsidP="008954E0">
      <w:pPr>
        <w:pStyle w:val="H23G"/>
        <w:spacing w:before="0"/>
      </w:pPr>
      <w:r>
        <w:rPr>
          <w:b w:val="0"/>
          <w:bCs/>
        </w:rPr>
        <w:tab/>
      </w:r>
      <w:r>
        <w:rPr>
          <w:b w:val="0"/>
          <w:bCs/>
        </w:rPr>
        <w:tab/>
      </w:r>
      <w:r w:rsidR="00BB6CFB" w:rsidRPr="00BB6CFB">
        <w:t>Estados partes con informes pendientes de presentación</w:t>
      </w:r>
    </w:p>
    <w:tbl>
      <w:tblPr>
        <w:tblStyle w:val="Tablaconcuadrcula"/>
        <w:tblW w:w="7370" w:type="dxa"/>
        <w:tblInd w:w="1134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2535"/>
        <w:gridCol w:w="2525"/>
        <w:gridCol w:w="2310"/>
      </w:tblGrid>
      <w:tr w:rsidR="00990D61" w:rsidRPr="00990D61" w14:paraId="41E54ACF" w14:textId="77777777" w:rsidTr="00990D61">
        <w:trPr>
          <w:trHeight w:val="240"/>
          <w:tblHeader/>
        </w:trPr>
        <w:tc>
          <w:tcPr>
            <w:tcW w:w="25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7B5F9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BB6CFB">
              <w:rPr>
                <w:i/>
                <w:sz w:val="16"/>
              </w:rPr>
              <w:t>Estado parte</w:t>
            </w:r>
          </w:p>
        </w:tc>
        <w:tc>
          <w:tcPr>
            <w:tcW w:w="25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0EAC0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BB6CFB">
              <w:rPr>
                <w:i/>
                <w:sz w:val="16"/>
              </w:rPr>
              <w:t>Informe pendiente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6EA344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BB6CFB">
              <w:rPr>
                <w:i/>
                <w:sz w:val="16"/>
              </w:rPr>
              <w:t>Fecha en que debía presentarse</w:t>
            </w:r>
          </w:p>
        </w:tc>
      </w:tr>
      <w:tr w:rsidR="00990D61" w:rsidRPr="00BB6CFB" w14:paraId="178A4646" w14:textId="77777777" w:rsidTr="00FE22A9">
        <w:trPr>
          <w:trHeight w:hRule="exact" w:val="113"/>
          <w:tblHeader/>
        </w:trPr>
        <w:tc>
          <w:tcPr>
            <w:tcW w:w="2535" w:type="dxa"/>
            <w:tcBorders>
              <w:top w:val="single" w:sz="12" w:space="0" w:color="auto"/>
            </w:tcBorders>
            <w:shd w:val="clear" w:color="auto" w:fill="auto"/>
          </w:tcPr>
          <w:p w14:paraId="1473C31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</w:p>
        </w:tc>
        <w:tc>
          <w:tcPr>
            <w:tcW w:w="2525" w:type="dxa"/>
            <w:tcBorders>
              <w:top w:val="single" w:sz="12" w:space="0" w:color="auto"/>
            </w:tcBorders>
            <w:shd w:val="clear" w:color="auto" w:fill="auto"/>
          </w:tcPr>
          <w:p w14:paraId="380F0AD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310" w:type="dxa"/>
            <w:tcBorders>
              <w:top w:val="single" w:sz="12" w:space="0" w:color="auto"/>
            </w:tcBorders>
            <w:shd w:val="clear" w:color="auto" w:fill="auto"/>
          </w:tcPr>
          <w:p w14:paraId="341EAAC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  <w:tr w:rsidR="00990D61" w:rsidRPr="00BB6CFB" w14:paraId="49A8562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EB6A4D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rPr>
                <w:bCs/>
              </w:rPr>
              <w:t>Antigua y Barbuda</w:t>
            </w:r>
          </w:p>
        </w:tc>
        <w:tc>
          <w:tcPr>
            <w:tcW w:w="2525" w:type="dxa"/>
            <w:shd w:val="clear" w:color="auto" w:fill="auto"/>
          </w:tcPr>
          <w:p w14:paraId="2FDE11B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10º y 11º,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755B466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noviembre de 2009</w:t>
            </w:r>
          </w:p>
        </w:tc>
      </w:tr>
      <w:tr w:rsidR="00990D61" w:rsidRPr="00BB6CFB" w14:paraId="53177BA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9FDD85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A60F74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74FAC2F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noviembre de 2011</w:t>
            </w:r>
          </w:p>
        </w:tc>
      </w:tr>
      <w:tr w:rsidR="00990D61" w:rsidRPr="00BB6CFB" w14:paraId="4E692F7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6EF15A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D1F522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15A0A1B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noviembre de 2013</w:t>
            </w:r>
          </w:p>
        </w:tc>
      </w:tr>
      <w:tr w:rsidR="00990D61" w:rsidRPr="00BB6CFB" w14:paraId="6A4FBC1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44DD7D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95E527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228F30C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noviembre de 2015</w:t>
            </w:r>
          </w:p>
        </w:tc>
      </w:tr>
      <w:tr w:rsidR="00990D61" w:rsidRPr="00BB6CFB" w14:paraId="4BE0194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FF021E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A51DA2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012A392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noviembre de 2017</w:t>
            </w:r>
          </w:p>
        </w:tc>
      </w:tr>
      <w:tr w:rsidR="00990D61" w:rsidRPr="00BB6CFB" w14:paraId="0632C95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F35F5B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420FCC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008EED5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noviembre de 2019</w:t>
            </w:r>
          </w:p>
        </w:tc>
      </w:tr>
      <w:tr w:rsidR="00990D61" w:rsidRPr="00BB6CFB" w14:paraId="0993D5E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561E53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7A27A0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2F3118D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noviembre de 2021</w:t>
            </w:r>
          </w:p>
        </w:tc>
      </w:tr>
      <w:tr w:rsidR="00990D61" w:rsidRPr="00BB6CFB" w14:paraId="7E6BFAC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7814C1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Arabia Saudita</w:t>
            </w:r>
          </w:p>
        </w:tc>
        <w:tc>
          <w:tcPr>
            <w:tcW w:w="2525" w:type="dxa"/>
            <w:shd w:val="clear" w:color="auto" w:fill="auto"/>
          </w:tcPr>
          <w:p w14:paraId="0651EEE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10º y 11º,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1046926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 de octubre de 2020</w:t>
            </w:r>
          </w:p>
        </w:tc>
      </w:tr>
      <w:tr w:rsidR="00990D61" w:rsidRPr="00BB6CFB" w14:paraId="7F18C69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F813B7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Argelia</w:t>
            </w:r>
          </w:p>
        </w:tc>
        <w:tc>
          <w:tcPr>
            <w:tcW w:w="2525" w:type="dxa"/>
            <w:shd w:val="clear" w:color="auto" w:fill="auto"/>
          </w:tcPr>
          <w:p w14:paraId="6BD3895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22º a 24º,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2D49B10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marzo de 2021</w:t>
            </w:r>
          </w:p>
        </w:tc>
      </w:tr>
      <w:tr w:rsidR="00990D61" w:rsidRPr="00BB6CFB" w14:paraId="191DD79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487440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lastRenderedPageBreak/>
              <w:t>Australia</w:t>
            </w:r>
          </w:p>
        </w:tc>
        <w:tc>
          <w:tcPr>
            <w:tcW w:w="2525" w:type="dxa"/>
            <w:shd w:val="clear" w:color="auto" w:fill="auto"/>
          </w:tcPr>
          <w:p w14:paraId="044AA5BB" w14:textId="15A3418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 xml:space="preserve">Informes periódicos 21º </w:t>
            </w:r>
            <w:r w:rsidR="00FC7205" w:rsidRPr="00FC7205">
              <w:br/>
            </w:r>
            <w:r w:rsidRPr="00BB6CFB">
              <w:t>y</w:t>
            </w:r>
            <w:r w:rsidR="00FC7205" w:rsidRPr="00FC7205">
              <w:t xml:space="preserve"> </w:t>
            </w:r>
            <w:r w:rsidRPr="00BB6CFB">
              <w:t>22º,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3EC4A5E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octubre de 2020</w:t>
            </w:r>
          </w:p>
        </w:tc>
      </w:tr>
      <w:tr w:rsidR="00990D61" w:rsidRPr="00BB6CFB" w14:paraId="6AF925D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8E40CE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Austria</w:t>
            </w:r>
          </w:p>
        </w:tc>
        <w:tc>
          <w:tcPr>
            <w:tcW w:w="2525" w:type="dxa"/>
            <w:shd w:val="clear" w:color="auto" w:fill="auto"/>
          </w:tcPr>
          <w:p w14:paraId="4FCECB7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21º y 22º,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4B61334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junio de 2015</w:t>
            </w:r>
          </w:p>
        </w:tc>
      </w:tr>
      <w:tr w:rsidR="00990D61" w:rsidRPr="00BB6CFB" w:rsidDel="00026CB5" w14:paraId="225C3F2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32CF33B" w14:textId="77777777" w:rsidR="00BB6CFB" w:rsidRPr="00BB6CFB" w:rsidDel="00026CB5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E7C07B6" w14:textId="77777777" w:rsidR="00BB6CFB" w:rsidRPr="00BB6CFB" w:rsidDel="00026CB5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 </w:t>
            </w:r>
          </w:p>
        </w:tc>
        <w:tc>
          <w:tcPr>
            <w:tcW w:w="2310" w:type="dxa"/>
            <w:shd w:val="clear" w:color="auto" w:fill="auto"/>
          </w:tcPr>
          <w:p w14:paraId="17408C8A" w14:textId="77777777" w:rsidR="00BB6CFB" w:rsidRPr="00BB6CFB" w:rsidDel="00026CB5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junio de 2017</w:t>
            </w:r>
          </w:p>
        </w:tc>
      </w:tr>
      <w:tr w:rsidR="00990D61" w:rsidRPr="00BB6CFB" w14:paraId="771E09E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7F0B8A1" w14:textId="77777777" w:rsidR="00BB6CFB" w:rsidRPr="00BB6CFB" w:rsidDel="00026CB5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8E7C80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6EF2E3E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junio de 2019</w:t>
            </w:r>
          </w:p>
        </w:tc>
      </w:tr>
      <w:tr w:rsidR="00990D61" w:rsidRPr="00BB6CFB" w14:paraId="25178EC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66DEB68" w14:textId="77777777" w:rsidR="00BB6CFB" w:rsidRPr="00BB6CFB" w:rsidDel="00026CB5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1ECD98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0663288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junio de 2021</w:t>
            </w:r>
          </w:p>
        </w:tc>
      </w:tr>
      <w:tr w:rsidR="00990D61" w:rsidRPr="00BB6CFB" w14:paraId="5244FC5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3CC3A5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Bahamas</w:t>
            </w:r>
          </w:p>
        </w:tc>
        <w:tc>
          <w:tcPr>
            <w:tcW w:w="2525" w:type="dxa"/>
            <w:shd w:val="clear" w:color="auto" w:fill="auto"/>
          </w:tcPr>
          <w:p w14:paraId="1CE5CB6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15º y 16º,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36B82A8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septiembre de 2006</w:t>
            </w:r>
          </w:p>
        </w:tc>
      </w:tr>
      <w:tr w:rsidR="00990D61" w:rsidRPr="00BB6CFB" w14:paraId="7195B9F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B90D03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D90ECE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7BDD3DB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septiembre de 2008</w:t>
            </w:r>
          </w:p>
        </w:tc>
      </w:tr>
      <w:tr w:rsidR="00990D61" w:rsidRPr="00BB6CFB" w14:paraId="79B6D44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80B6DB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97D594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 xml:space="preserve">18º informe </w:t>
            </w:r>
          </w:p>
        </w:tc>
        <w:tc>
          <w:tcPr>
            <w:tcW w:w="2310" w:type="dxa"/>
            <w:shd w:val="clear" w:color="auto" w:fill="auto"/>
          </w:tcPr>
          <w:p w14:paraId="28D7CBE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septiembre de 2010</w:t>
            </w:r>
          </w:p>
        </w:tc>
      </w:tr>
      <w:tr w:rsidR="00990D61" w:rsidRPr="00BB6CFB" w14:paraId="240A529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5F9B24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73A3B5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600467A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septiembre de 2012</w:t>
            </w:r>
          </w:p>
        </w:tc>
      </w:tr>
      <w:tr w:rsidR="00990D61" w:rsidRPr="00BB6CFB" w14:paraId="1276026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B0EE5D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594161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5D1F3D0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septiembre de 2014</w:t>
            </w:r>
          </w:p>
        </w:tc>
      </w:tr>
      <w:tr w:rsidR="00990D61" w:rsidRPr="00BB6CFB" w14:paraId="0FDE955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445F0D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A36663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3FD1A1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septiembre de 2016</w:t>
            </w:r>
          </w:p>
        </w:tc>
      </w:tr>
      <w:tr w:rsidR="00990D61" w:rsidRPr="00BB6CFB" w14:paraId="2689336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914BC5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B895DB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3FDD441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septiembre de 2018</w:t>
            </w:r>
          </w:p>
        </w:tc>
      </w:tr>
      <w:tr w:rsidR="00990D61" w:rsidRPr="00BB6CFB" w14:paraId="29375A0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886514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3E926F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288126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septiembre de 2020</w:t>
            </w:r>
          </w:p>
        </w:tc>
      </w:tr>
      <w:tr w:rsidR="00990D61" w:rsidRPr="00BB6CFB" w14:paraId="229FCE6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B8693F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Bangladesh</w:t>
            </w:r>
          </w:p>
        </w:tc>
        <w:tc>
          <w:tcPr>
            <w:tcW w:w="2525" w:type="dxa"/>
            <w:shd w:val="clear" w:color="auto" w:fill="auto"/>
          </w:tcPr>
          <w:p w14:paraId="04E8470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5DF888A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2002</w:t>
            </w:r>
          </w:p>
        </w:tc>
      </w:tr>
      <w:tr w:rsidR="00990D61" w:rsidRPr="00BB6CFB" w14:paraId="408A2F3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7BE2DC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5EF9F9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54C9107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2004</w:t>
            </w:r>
          </w:p>
        </w:tc>
      </w:tr>
      <w:tr w:rsidR="00990D61" w:rsidRPr="00BB6CFB" w14:paraId="1D0F26E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042972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5AE10F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61CD53A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2006</w:t>
            </w:r>
          </w:p>
        </w:tc>
      </w:tr>
      <w:tr w:rsidR="00990D61" w:rsidRPr="00BB6CFB" w14:paraId="201F3D7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95441B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069BC2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5363361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2008</w:t>
            </w:r>
          </w:p>
        </w:tc>
      </w:tr>
      <w:tr w:rsidR="00990D61" w:rsidRPr="00BB6CFB" w14:paraId="1D124A7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984E22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9E4E4A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4D24EFD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2010</w:t>
            </w:r>
          </w:p>
        </w:tc>
      </w:tr>
      <w:tr w:rsidR="00990D61" w:rsidRPr="00BB6CFB" w14:paraId="6BA1874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1BFDA5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82872B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62C6471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2012</w:t>
            </w:r>
          </w:p>
        </w:tc>
      </w:tr>
      <w:tr w:rsidR="00990D61" w:rsidRPr="00BB6CFB" w14:paraId="1794AA9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ECEC34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D26153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4909C9E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2014</w:t>
            </w:r>
          </w:p>
        </w:tc>
      </w:tr>
      <w:tr w:rsidR="00990D61" w:rsidRPr="00BB6CFB" w14:paraId="2AEBE96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D60673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664DAC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562A2C2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2016</w:t>
            </w:r>
          </w:p>
        </w:tc>
      </w:tr>
      <w:tr w:rsidR="00990D61" w:rsidRPr="00BB6CFB" w14:paraId="6631A41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765A7C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1E1455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4A2E1D9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2018</w:t>
            </w:r>
          </w:p>
        </w:tc>
      </w:tr>
      <w:tr w:rsidR="00990D61" w:rsidRPr="00BB6CFB" w14:paraId="2434762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970BA5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4AA112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5B609B5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2020</w:t>
            </w:r>
          </w:p>
        </w:tc>
      </w:tr>
      <w:tr w:rsidR="00990D61" w:rsidRPr="00BB6CFB" w14:paraId="4E75E15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BA69C2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Barbados</w:t>
            </w:r>
          </w:p>
        </w:tc>
        <w:tc>
          <w:tcPr>
            <w:tcW w:w="2525" w:type="dxa"/>
            <w:shd w:val="clear" w:color="auto" w:fill="auto"/>
          </w:tcPr>
          <w:p w14:paraId="11C23F8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17º y 18º,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640C7F2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diciembre de 2007</w:t>
            </w:r>
          </w:p>
        </w:tc>
      </w:tr>
      <w:tr w:rsidR="00990D61" w:rsidRPr="00BB6CFB" w14:paraId="1D1C275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B52A3F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C69210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7824213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diciembre de 2009</w:t>
            </w:r>
          </w:p>
        </w:tc>
      </w:tr>
      <w:tr w:rsidR="00990D61" w:rsidRPr="00BB6CFB" w14:paraId="5D67945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C1EB42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0F35F0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3391048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diciembre de 2011</w:t>
            </w:r>
          </w:p>
        </w:tc>
      </w:tr>
      <w:tr w:rsidR="00990D61" w:rsidRPr="00BB6CFB" w14:paraId="3D4EB4A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9B2E3F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EE1299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6F05670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diciembre de 2013</w:t>
            </w:r>
          </w:p>
        </w:tc>
      </w:tr>
      <w:tr w:rsidR="00990D61" w:rsidRPr="00BB6CFB" w14:paraId="0BBDE1A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F75A2E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EF7DDF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760A7F2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diciembre de 2015</w:t>
            </w:r>
          </w:p>
        </w:tc>
      </w:tr>
      <w:tr w:rsidR="00990D61" w:rsidRPr="00BB6CFB" w14:paraId="52DA052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E858FC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4E9277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6F9C1B8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diciembre de 2017</w:t>
            </w:r>
          </w:p>
        </w:tc>
      </w:tr>
      <w:tr w:rsidR="00990D61" w:rsidRPr="00BB6CFB" w14:paraId="1C267BE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105937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DF65F2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0FADDDE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diciembre de 2019</w:t>
            </w:r>
          </w:p>
        </w:tc>
      </w:tr>
      <w:tr w:rsidR="00990D61" w:rsidRPr="00BB6CFB" w14:paraId="116096F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B6BFB01" w14:textId="77777777" w:rsidR="00BB6CFB" w:rsidRPr="00BB6CFB" w:rsidRDefault="00BB6CFB" w:rsidP="007379FC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lastRenderedPageBreak/>
              <w:t>Belice</w:t>
            </w:r>
          </w:p>
        </w:tc>
        <w:tc>
          <w:tcPr>
            <w:tcW w:w="2525" w:type="dxa"/>
            <w:shd w:val="clear" w:color="auto" w:fill="auto"/>
          </w:tcPr>
          <w:p w14:paraId="4888FDA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4A78A50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 de diciembre de 2002</w:t>
            </w:r>
          </w:p>
        </w:tc>
      </w:tr>
      <w:tr w:rsidR="00990D61" w:rsidRPr="00BB6CFB" w14:paraId="6102BE3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18CB19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D85AD3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1C5416F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 de diciembre de 2004</w:t>
            </w:r>
          </w:p>
        </w:tc>
      </w:tr>
      <w:tr w:rsidR="00990D61" w:rsidRPr="00BB6CFB" w14:paraId="5001321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1489A8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95BFBC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78D64AD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 de diciembre de 2006</w:t>
            </w:r>
          </w:p>
        </w:tc>
      </w:tr>
      <w:tr w:rsidR="00990D61" w:rsidRPr="00BB6CFB" w14:paraId="66F26DC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8EC0B2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274ACB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011392C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 de diciembre de 2008</w:t>
            </w:r>
          </w:p>
        </w:tc>
      </w:tr>
      <w:tr w:rsidR="00990D61" w:rsidRPr="00BB6CFB" w14:paraId="3E2B494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D6944F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A8720A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3CFC829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 de diciembre de 2010</w:t>
            </w:r>
          </w:p>
        </w:tc>
      </w:tr>
      <w:tr w:rsidR="00990D61" w:rsidRPr="00BB6CFB" w14:paraId="0709B6B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DA701E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B0013D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3D05152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 de diciembre de 2012</w:t>
            </w:r>
          </w:p>
        </w:tc>
      </w:tr>
      <w:tr w:rsidR="00990D61" w:rsidRPr="00BB6CFB" w14:paraId="26D6A17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AB4394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F05BFE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6AA0688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 de diciembre de 2014</w:t>
            </w:r>
          </w:p>
        </w:tc>
      </w:tr>
      <w:tr w:rsidR="00990D61" w:rsidRPr="00BB6CFB" w14:paraId="7DA26D9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2FD225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41AD10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63D1AB3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 de diciembre de 2016</w:t>
            </w:r>
          </w:p>
        </w:tc>
      </w:tr>
      <w:tr w:rsidR="00990D61" w:rsidRPr="00BB6CFB" w14:paraId="449EF2C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B53296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068FFE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772E41C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 de diciembre de 2018</w:t>
            </w:r>
          </w:p>
        </w:tc>
      </w:tr>
      <w:tr w:rsidR="00990D61" w:rsidRPr="00BB6CFB" w14:paraId="5BF7AD1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0D44A4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B336AE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4E98EE3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 de diciembre de 2020</w:t>
            </w:r>
          </w:p>
        </w:tc>
      </w:tr>
      <w:tr w:rsidR="00990D61" w:rsidRPr="00BB6CFB" w14:paraId="6EBD660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7B72D0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Bosnia y Herzegovina</w:t>
            </w:r>
          </w:p>
        </w:tc>
        <w:tc>
          <w:tcPr>
            <w:tcW w:w="2525" w:type="dxa"/>
            <w:shd w:val="clear" w:color="auto" w:fill="auto"/>
          </w:tcPr>
          <w:p w14:paraId="59476D2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14º y 15º,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2433B54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julio de 2021</w:t>
            </w:r>
          </w:p>
        </w:tc>
      </w:tr>
      <w:tr w:rsidR="00990D61" w:rsidRPr="00BB6CFB" w14:paraId="7E01C0F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2FF746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Burkina Faso</w:t>
            </w:r>
          </w:p>
        </w:tc>
        <w:tc>
          <w:tcPr>
            <w:tcW w:w="2525" w:type="dxa"/>
            <w:shd w:val="clear" w:color="auto" w:fill="auto"/>
          </w:tcPr>
          <w:p w14:paraId="4D21823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20º a 22º,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198E2A8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agosto de 2017</w:t>
            </w:r>
          </w:p>
        </w:tc>
      </w:tr>
      <w:tr w:rsidR="00990D61" w:rsidRPr="00BB6CFB" w14:paraId="0D852BB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454108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80BEF2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0CE3782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agosto de 2019</w:t>
            </w:r>
          </w:p>
        </w:tc>
      </w:tr>
      <w:tr w:rsidR="00990D61" w:rsidRPr="00BB6CFB" w14:paraId="4658A74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8EBB4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57E069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1ED0ABB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agosto de 2021</w:t>
            </w:r>
          </w:p>
        </w:tc>
      </w:tr>
      <w:tr w:rsidR="00990D61" w:rsidRPr="00BB6CFB" w14:paraId="6B67595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2155AA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Burundi</w:t>
            </w:r>
          </w:p>
        </w:tc>
        <w:tc>
          <w:tcPr>
            <w:tcW w:w="2525" w:type="dxa"/>
            <w:shd w:val="clear" w:color="auto" w:fill="auto"/>
          </w:tcPr>
          <w:p w14:paraId="1843A40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11º informe</w:t>
            </w:r>
          </w:p>
        </w:tc>
        <w:tc>
          <w:tcPr>
            <w:tcW w:w="2310" w:type="dxa"/>
            <w:shd w:val="clear" w:color="auto" w:fill="auto"/>
          </w:tcPr>
          <w:p w14:paraId="75F8F8A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1998</w:t>
            </w:r>
          </w:p>
        </w:tc>
      </w:tr>
      <w:tr w:rsidR="00990D61" w:rsidRPr="00BB6CFB" w14:paraId="198D352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6DBF7A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FB8F51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25A0814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2000</w:t>
            </w:r>
          </w:p>
        </w:tc>
      </w:tr>
      <w:tr w:rsidR="00990D61" w:rsidRPr="00BB6CFB" w14:paraId="49B6AAF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93BD16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6DD793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5981200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2002</w:t>
            </w:r>
          </w:p>
        </w:tc>
      </w:tr>
      <w:tr w:rsidR="00990D61" w:rsidRPr="00BB6CFB" w14:paraId="0E46DEA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FC8F02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AB2447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03F94E8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2004</w:t>
            </w:r>
          </w:p>
        </w:tc>
      </w:tr>
      <w:tr w:rsidR="00990D61" w:rsidRPr="00BB6CFB" w14:paraId="1AC6484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FD849F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79A636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38E3EB4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2006</w:t>
            </w:r>
          </w:p>
        </w:tc>
      </w:tr>
      <w:tr w:rsidR="00990D61" w:rsidRPr="00BB6CFB" w14:paraId="61BB8A3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3D0AAA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730C6F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654D4E2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2008</w:t>
            </w:r>
          </w:p>
        </w:tc>
      </w:tr>
      <w:tr w:rsidR="00990D61" w:rsidRPr="00BB6CFB" w14:paraId="4A70E18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2B1BF8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80DD20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353EEF5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2010</w:t>
            </w:r>
          </w:p>
        </w:tc>
      </w:tr>
      <w:tr w:rsidR="00990D61" w:rsidRPr="00BB6CFB" w14:paraId="5A44DCF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788DAB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83BCD8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7948006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2012</w:t>
            </w:r>
          </w:p>
        </w:tc>
      </w:tr>
      <w:tr w:rsidR="00990D61" w:rsidRPr="00BB6CFB" w14:paraId="53C0784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EDCDBE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9ECD1E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2D3E8D5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2014</w:t>
            </w:r>
          </w:p>
        </w:tc>
      </w:tr>
      <w:tr w:rsidR="00990D61" w:rsidRPr="00BB6CFB" w14:paraId="701B244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9D30E7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0DDC5F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66FF6D9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2016</w:t>
            </w:r>
          </w:p>
        </w:tc>
      </w:tr>
      <w:tr w:rsidR="00990D61" w:rsidRPr="00BB6CFB" w14:paraId="2753831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C4C628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96CDD0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606896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2018</w:t>
            </w:r>
          </w:p>
        </w:tc>
      </w:tr>
      <w:tr w:rsidR="00990D61" w:rsidRPr="00BB6CFB" w14:paraId="0021CA3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9D9F2A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93F124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13AD730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2020</w:t>
            </w:r>
          </w:p>
        </w:tc>
      </w:tr>
      <w:tr w:rsidR="00990D61" w:rsidRPr="00BB6CFB" w14:paraId="3ED76A1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B56E26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Cabo Verde</w:t>
            </w:r>
          </w:p>
        </w:tc>
        <w:tc>
          <w:tcPr>
            <w:tcW w:w="2525" w:type="dxa"/>
            <w:shd w:val="clear" w:color="auto" w:fill="auto"/>
          </w:tcPr>
          <w:p w14:paraId="3F37E45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13º y 14º,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5E3F561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 de noviembre de 2006</w:t>
            </w:r>
          </w:p>
        </w:tc>
      </w:tr>
      <w:tr w:rsidR="00990D61" w:rsidRPr="00BB6CFB" w14:paraId="2BA7021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90D6F6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377E96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6A431C7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 de noviembre de 2008</w:t>
            </w:r>
          </w:p>
        </w:tc>
      </w:tr>
      <w:tr w:rsidR="00990D61" w:rsidRPr="00BB6CFB" w14:paraId="6D3E09C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10789B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93BF4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6C2547B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 de noviembre de 2010</w:t>
            </w:r>
          </w:p>
        </w:tc>
      </w:tr>
      <w:tr w:rsidR="00990D61" w:rsidRPr="00BB6CFB" w14:paraId="315FEBF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00A1BB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ED52D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 xml:space="preserve">17º informe </w:t>
            </w:r>
          </w:p>
        </w:tc>
        <w:tc>
          <w:tcPr>
            <w:tcW w:w="2310" w:type="dxa"/>
            <w:shd w:val="clear" w:color="auto" w:fill="auto"/>
          </w:tcPr>
          <w:p w14:paraId="7344CC5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 de noviembre de 2012</w:t>
            </w:r>
          </w:p>
        </w:tc>
      </w:tr>
      <w:tr w:rsidR="00990D61" w:rsidRPr="00BB6CFB" w14:paraId="2EAC4D0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7EC2BC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A589BA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44593E0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 de noviembre de 2014</w:t>
            </w:r>
          </w:p>
        </w:tc>
      </w:tr>
      <w:tr w:rsidR="00990D61" w:rsidRPr="00BB6CFB" w14:paraId="244AE49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3140D3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34CB52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40CD6FE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 de noviembre de 2016</w:t>
            </w:r>
          </w:p>
        </w:tc>
      </w:tr>
      <w:tr w:rsidR="00990D61" w:rsidRPr="00BB6CFB" w14:paraId="30FA236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830F98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9E1AD7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21C8D75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 de noviembre de 2018</w:t>
            </w:r>
          </w:p>
        </w:tc>
      </w:tr>
      <w:tr w:rsidR="00990D61" w:rsidRPr="00BB6CFB" w14:paraId="2CCBA8A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72C4D5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99F6A7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03C4B7C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 de noviembre de 2020</w:t>
            </w:r>
          </w:p>
        </w:tc>
      </w:tr>
      <w:tr w:rsidR="00F30F43" w:rsidRPr="00BB6CFB" w14:paraId="1472565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735D7C1" w14:textId="4C64020C" w:rsidR="00F30F43" w:rsidRPr="00BB6CFB" w:rsidRDefault="00F30F43" w:rsidP="00F30F4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rPr>
                <w:bCs/>
              </w:rPr>
              <w:t>Chad</w:t>
            </w:r>
          </w:p>
        </w:tc>
        <w:tc>
          <w:tcPr>
            <w:tcW w:w="2525" w:type="dxa"/>
            <w:shd w:val="clear" w:color="auto" w:fill="auto"/>
          </w:tcPr>
          <w:p w14:paraId="27A2C59B" w14:textId="77A6AAAB" w:rsidR="00F30F43" w:rsidRPr="00BB6CFB" w:rsidRDefault="00F30F43" w:rsidP="00F30F4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19º y 20º,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2A839185" w14:textId="4FEE69D1" w:rsidR="00F30F43" w:rsidRPr="00BB6CFB" w:rsidRDefault="00F30F43" w:rsidP="00F30F4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septiembre de 2016</w:t>
            </w:r>
          </w:p>
        </w:tc>
      </w:tr>
      <w:tr w:rsidR="00F30F43" w:rsidRPr="00BB6CFB" w14:paraId="792D8E3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D6AB653" w14:textId="77777777" w:rsidR="00F30F43" w:rsidRPr="00BB6CFB" w:rsidRDefault="00F30F43" w:rsidP="00F30F4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1E17675" w14:textId="42534CDB" w:rsidR="00F30F43" w:rsidRPr="00BB6CFB" w:rsidRDefault="00F30F43" w:rsidP="00F30F4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118A13FD" w14:textId="10B83831" w:rsidR="00F30F43" w:rsidRPr="00BB6CFB" w:rsidRDefault="00F30F43" w:rsidP="00F30F4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septiembre de 2018</w:t>
            </w:r>
          </w:p>
        </w:tc>
      </w:tr>
      <w:tr w:rsidR="00F30F43" w:rsidRPr="00BB6CFB" w14:paraId="44B2E89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A635341" w14:textId="77777777" w:rsidR="00F30F43" w:rsidRPr="00BB6CFB" w:rsidRDefault="00F30F43" w:rsidP="00F30F4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F7DA979" w14:textId="06505FFC" w:rsidR="00F30F43" w:rsidRPr="00BB6CFB" w:rsidRDefault="00F30F43" w:rsidP="00F30F4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52DB5E06" w14:textId="547EF227" w:rsidR="00F30F43" w:rsidRPr="00BB6CFB" w:rsidRDefault="00F30F43" w:rsidP="00F30F4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septiembre de 2020</w:t>
            </w:r>
          </w:p>
        </w:tc>
      </w:tr>
      <w:tr w:rsidR="00990D61" w:rsidRPr="00BB6CFB" w14:paraId="587C847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C13156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Comoras</w:t>
            </w:r>
          </w:p>
        </w:tc>
        <w:tc>
          <w:tcPr>
            <w:tcW w:w="2525" w:type="dxa"/>
            <w:shd w:val="clear" w:color="auto" w:fill="auto"/>
          </w:tcPr>
          <w:p w14:paraId="23298D8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0C273DD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 de octubre de 2005</w:t>
            </w:r>
          </w:p>
        </w:tc>
      </w:tr>
      <w:tr w:rsidR="00990D61" w:rsidRPr="00BB6CFB" w14:paraId="4711194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BF208B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F45459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2F8CC93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 de octubre de 2007</w:t>
            </w:r>
          </w:p>
        </w:tc>
      </w:tr>
      <w:tr w:rsidR="00990D61" w:rsidRPr="00BB6CFB" w14:paraId="0E0C5E0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602A24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E17C16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506356F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 de octubre de 2009</w:t>
            </w:r>
          </w:p>
        </w:tc>
      </w:tr>
      <w:tr w:rsidR="00990D61" w:rsidRPr="00BB6CFB" w14:paraId="59D8C73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B802F0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F97E18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10B3B94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 de octubre de 2011</w:t>
            </w:r>
          </w:p>
        </w:tc>
      </w:tr>
      <w:tr w:rsidR="00990D61" w:rsidRPr="00BB6CFB" w14:paraId="288D81E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C5E852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128228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7BC0A52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 de octubre de 2013</w:t>
            </w:r>
          </w:p>
        </w:tc>
      </w:tr>
      <w:tr w:rsidR="00990D61" w:rsidRPr="00BB6CFB" w14:paraId="650A435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7BE003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F1A404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1D1FB90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 de octubre de 2015</w:t>
            </w:r>
          </w:p>
        </w:tc>
      </w:tr>
      <w:tr w:rsidR="00990D61" w:rsidRPr="00BB6CFB" w14:paraId="48B97F6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5C56B5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1B3DE8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3C6D509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 de octubre de 2017</w:t>
            </w:r>
          </w:p>
        </w:tc>
      </w:tr>
      <w:tr w:rsidR="00990D61" w:rsidRPr="00BB6CFB" w14:paraId="1CFD1F4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F5893D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42D672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6CDAB27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 de octubre de 2019</w:t>
            </w:r>
          </w:p>
        </w:tc>
      </w:tr>
      <w:tr w:rsidR="00990D61" w:rsidRPr="00BB6CFB" w14:paraId="1ED7A2E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5A69CE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3DEDC4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27B67C9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 de octubre de 2021</w:t>
            </w:r>
          </w:p>
        </w:tc>
      </w:tr>
      <w:tr w:rsidR="00990D61" w:rsidRPr="00BB6CFB" w14:paraId="3200E29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19121C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Congo</w:t>
            </w:r>
          </w:p>
        </w:tc>
        <w:tc>
          <w:tcPr>
            <w:tcW w:w="2525" w:type="dxa"/>
            <w:shd w:val="clear" w:color="auto" w:fill="auto"/>
          </w:tcPr>
          <w:p w14:paraId="47CAA3E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10º y 11º,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43FF3E2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2012</w:t>
            </w:r>
          </w:p>
        </w:tc>
      </w:tr>
      <w:tr w:rsidR="00990D61" w:rsidRPr="00BB6CFB" w14:paraId="2EE6719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702AFE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D23D97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 xml:space="preserve">12º informe </w:t>
            </w:r>
          </w:p>
        </w:tc>
        <w:tc>
          <w:tcPr>
            <w:tcW w:w="2310" w:type="dxa"/>
            <w:shd w:val="clear" w:color="auto" w:fill="auto"/>
          </w:tcPr>
          <w:p w14:paraId="135B415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2014</w:t>
            </w:r>
          </w:p>
        </w:tc>
      </w:tr>
      <w:tr w:rsidR="00990D61" w:rsidRPr="00BB6CFB" w14:paraId="7F0A76B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9A140B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A3BAA0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7DF6C5A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2016</w:t>
            </w:r>
          </w:p>
        </w:tc>
      </w:tr>
      <w:tr w:rsidR="00990D61" w:rsidRPr="00BB6CFB" w14:paraId="78BCBA3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F78D72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9E274B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2FA56FB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2018</w:t>
            </w:r>
          </w:p>
        </w:tc>
      </w:tr>
      <w:tr w:rsidR="00990D61" w:rsidRPr="00BB6CFB" w14:paraId="62A82B2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B41BDC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41A72C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25B317E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2020</w:t>
            </w:r>
          </w:p>
        </w:tc>
      </w:tr>
      <w:tr w:rsidR="00990D61" w:rsidRPr="00BB6CFB" w14:paraId="16BA78A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88BEF7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B6DF3C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242E13C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2022</w:t>
            </w:r>
          </w:p>
        </w:tc>
      </w:tr>
      <w:tr w:rsidR="00990D61" w:rsidRPr="00BB6CFB" w14:paraId="4BB8F6B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AB2E4E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Costa Rica</w:t>
            </w:r>
          </w:p>
        </w:tc>
        <w:tc>
          <w:tcPr>
            <w:tcW w:w="2525" w:type="dxa"/>
            <w:shd w:val="clear" w:color="auto" w:fill="auto"/>
          </w:tcPr>
          <w:p w14:paraId="0C0423A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23º y 24º,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15D9485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2018</w:t>
            </w:r>
          </w:p>
        </w:tc>
      </w:tr>
      <w:tr w:rsidR="00990D61" w:rsidRPr="00BB6CFB" w14:paraId="11387B8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1DCA9E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96F1FA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171EBCA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2020</w:t>
            </w:r>
          </w:p>
        </w:tc>
      </w:tr>
      <w:tr w:rsidR="00990D61" w:rsidRPr="00BB6CFB" w14:paraId="1B30812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EE8E07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6F7DB9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6DB0300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2022</w:t>
            </w:r>
          </w:p>
        </w:tc>
      </w:tr>
      <w:tr w:rsidR="00990D61" w:rsidRPr="00BB6CFB" w14:paraId="4C8E175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ED65BC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Côte d’Ivoire</w:t>
            </w:r>
          </w:p>
        </w:tc>
        <w:tc>
          <w:tcPr>
            <w:tcW w:w="2525" w:type="dxa"/>
            <w:shd w:val="clear" w:color="auto" w:fill="auto"/>
          </w:tcPr>
          <w:p w14:paraId="708CA3A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15º a 17º,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5E6E67B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febrero de 2006</w:t>
            </w:r>
          </w:p>
        </w:tc>
      </w:tr>
      <w:tr w:rsidR="00990D61" w:rsidRPr="00BB6CFB" w14:paraId="6953FC3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223785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5CBAF5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1212766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febrero de 2008</w:t>
            </w:r>
          </w:p>
        </w:tc>
      </w:tr>
      <w:tr w:rsidR="00990D61" w:rsidRPr="00BB6CFB" w14:paraId="456757E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5FFC4C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02D480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743236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febrero de 2010</w:t>
            </w:r>
          </w:p>
        </w:tc>
      </w:tr>
      <w:tr w:rsidR="00990D61" w:rsidRPr="00BB6CFB" w14:paraId="5967A1C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8A4B58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1D3D54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46A8EBB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febrero de 2012</w:t>
            </w:r>
          </w:p>
        </w:tc>
      </w:tr>
      <w:tr w:rsidR="00990D61" w:rsidRPr="00BB6CFB" w14:paraId="1D347A0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7B6F28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083736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0DEECCD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febrero de 2014</w:t>
            </w:r>
          </w:p>
        </w:tc>
      </w:tr>
      <w:tr w:rsidR="00990D61" w:rsidRPr="00BB6CFB" w14:paraId="1AF74DC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13AC51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6A8266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3BD5FA7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febrero de 2016</w:t>
            </w:r>
          </w:p>
        </w:tc>
      </w:tr>
      <w:tr w:rsidR="00990D61" w:rsidRPr="00BB6CFB" w14:paraId="693C507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C6F7FE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C8A3B4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5E11BAE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febrero de 2018</w:t>
            </w:r>
          </w:p>
        </w:tc>
      </w:tr>
      <w:tr w:rsidR="00990D61" w:rsidRPr="00BB6CFB" w14:paraId="6C9F806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9E8AF1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E90E8F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1846BBC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febrero de 2020</w:t>
            </w:r>
          </w:p>
        </w:tc>
      </w:tr>
      <w:tr w:rsidR="00990D61" w:rsidRPr="00BB6CFB" w14:paraId="5A96CC5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E0E2D4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0EC2E2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3FB33F7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febrero de 2022</w:t>
            </w:r>
          </w:p>
        </w:tc>
      </w:tr>
      <w:tr w:rsidR="00990D61" w:rsidRPr="00BB6CFB" w14:paraId="6601A98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27AADC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lastRenderedPageBreak/>
              <w:t>Djibouti</w:t>
            </w:r>
          </w:p>
        </w:tc>
        <w:tc>
          <w:tcPr>
            <w:tcW w:w="2525" w:type="dxa"/>
            <w:shd w:val="clear" w:color="auto" w:fill="auto"/>
          </w:tcPr>
          <w:p w14:paraId="3769A08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3º y 4º,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6A414BB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octubre de 2020</w:t>
            </w:r>
          </w:p>
        </w:tc>
      </w:tr>
      <w:tr w:rsidR="00990D61" w:rsidRPr="00BB6CFB" w14:paraId="7E83A77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8D287C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Egipto</w:t>
            </w:r>
          </w:p>
        </w:tc>
        <w:tc>
          <w:tcPr>
            <w:tcW w:w="2525" w:type="dxa"/>
            <w:shd w:val="clear" w:color="auto" w:fill="auto"/>
          </w:tcPr>
          <w:p w14:paraId="6FAF92F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23º a 25º,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3DA5037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2018</w:t>
            </w:r>
          </w:p>
        </w:tc>
      </w:tr>
      <w:tr w:rsidR="00990D61" w:rsidRPr="00BB6CFB" w14:paraId="4078AB1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BBBED3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387924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53034B9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2020</w:t>
            </w:r>
          </w:p>
        </w:tc>
      </w:tr>
      <w:tr w:rsidR="00990D61" w:rsidRPr="00BB6CFB" w14:paraId="196305C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04952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7F47F5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27º informe</w:t>
            </w:r>
          </w:p>
        </w:tc>
        <w:tc>
          <w:tcPr>
            <w:tcW w:w="2310" w:type="dxa"/>
            <w:shd w:val="clear" w:color="auto" w:fill="auto"/>
          </w:tcPr>
          <w:p w14:paraId="09C6597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2022</w:t>
            </w:r>
          </w:p>
        </w:tc>
      </w:tr>
      <w:tr w:rsidR="00990D61" w:rsidRPr="00BB6CFB" w14:paraId="048138E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6E2153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Emiratos Árabes Unidos</w:t>
            </w:r>
          </w:p>
        </w:tc>
        <w:tc>
          <w:tcPr>
            <w:tcW w:w="2525" w:type="dxa"/>
            <w:shd w:val="clear" w:color="auto" w:fill="auto"/>
          </w:tcPr>
          <w:p w14:paraId="2A558C7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22º y 23º,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2EFB949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 de julio de 2021</w:t>
            </w:r>
          </w:p>
        </w:tc>
      </w:tr>
      <w:tr w:rsidR="00990D61" w:rsidRPr="00BB6CFB" w14:paraId="395A291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C6FF48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Eritrea</w:t>
            </w:r>
          </w:p>
        </w:tc>
        <w:tc>
          <w:tcPr>
            <w:tcW w:w="2525" w:type="dxa"/>
            <w:shd w:val="clear" w:color="auto" w:fill="auto"/>
          </w:tcPr>
          <w:p w14:paraId="1E04518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26B99A1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31 de agosto de 2002</w:t>
            </w:r>
          </w:p>
        </w:tc>
      </w:tr>
      <w:tr w:rsidR="00990D61" w:rsidRPr="00BB6CFB" w14:paraId="1523A15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2E7606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16A0B5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2C42AE4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31 de agosto de 2004</w:t>
            </w:r>
          </w:p>
        </w:tc>
      </w:tr>
      <w:tr w:rsidR="00990D61" w:rsidRPr="00BB6CFB" w14:paraId="52A9321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2F098F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329DF5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686A576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31 de agosto de 2006</w:t>
            </w:r>
          </w:p>
        </w:tc>
      </w:tr>
      <w:tr w:rsidR="00990D61" w:rsidRPr="00BB6CFB" w14:paraId="5A80237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FF2698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1C63D9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3D35F83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31 de agosto de 2008</w:t>
            </w:r>
          </w:p>
        </w:tc>
      </w:tr>
      <w:tr w:rsidR="00990D61" w:rsidRPr="00BB6CFB" w14:paraId="63CE12B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0DD124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C13E2C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61F0893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31 de agosto de 2010</w:t>
            </w:r>
          </w:p>
        </w:tc>
      </w:tr>
      <w:tr w:rsidR="00990D61" w:rsidRPr="00BB6CFB" w14:paraId="5147824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3B11F1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D01C38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77B7626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31 de agosto de 2012</w:t>
            </w:r>
          </w:p>
        </w:tc>
      </w:tr>
      <w:tr w:rsidR="00990D61" w:rsidRPr="00BB6CFB" w14:paraId="2E68EAC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F5CDA4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82F518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7A58740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31 de agosto de 2014</w:t>
            </w:r>
          </w:p>
        </w:tc>
      </w:tr>
      <w:tr w:rsidR="00990D61" w:rsidRPr="00BB6CFB" w14:paraId="1F027D4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A04401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01BA41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1F73229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31 de agosto de 2016</w:t>
            </w:r>
          </w:p>
        </w:tc>
      </w:tr>
      <w:tr w:rsidR="00990D61" w:rsidRPr="00BB6CFB" w14:paraId="7D41CA6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D8BF94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DE6403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453AD67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31 de agosto de 2018</w:t>
            </w:r>
          </w:p>
        </w:tc>
      </w:tr>
      <w:tr w:rsidR="00990D61" w:rsidRPr="00BB6CFB" w14:paraId="30F5943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FFE95F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4CC797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735C249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31 de agosto de 2020</w:t>
            </w:r>
          </w:p>
        </w:tc>
      </w:tr>
      <w:tr w:rsidR="00990D61" w:rsidRPr="00BB6CFB" w14:paraId="3CAAD20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843111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Eswatini</w:t>
            </w:r>
          </w:p>
        </w:tc>
        <w:tc>
          <w:tcPr>
            <w:tcW w:w="2525" w:type="dxa"/>
            <w:shd w:val="clear" w:color="auto" w:fill="auto"/>
          </w:tcPr>
          <w:p w14:paraId="1FF276E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33C8E2A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7 de mayo de 1998</w:t>
            </w:r>
          </w:p>
        </w:tc>
      </w:tr>
      <w:tr w:rsidR="00990D61" w:rsidRPr="00BB6CFB" w14:paraId="27A5381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047BE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B69759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77D0FDC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7 de mayo de 2000</w:t>
            </w:r>
          </w:p>
        </w:tc>
      </w:tr>
      <w:tr w:rsidR="00990D61" w:rsidRPr="00BB6CFB" w14:paraId="7211296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86611E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EC9268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15D6F21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7 de mayo de 2002</w:t>
            </w:r>
          </w:p>
        </w:tc>
      </w:tr>
      <w:tr w:rsidR="00990D61" w:rsidRPr="00BB6CFB" w14:paraId="32DD64D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76F1DB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CD44E6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17D0732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7 de mayo de 2004</w:t>
            </w:r>
          </w:p>
        </w:tc>
      </w:tr>
      <w:tr w:rsidR="00990D61" w:rsidRPr="00BB6CFB" w14:paraId="0C0ACD1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271B01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E7D607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7AEA5D5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7 de mayo de 2006</w:t>
            </w:r>
          </w:p>
        </w:tc>
      </w:tr>
      <w:tr w:rsidR="00990D61" w:rsidRPr="00BB6CFB" w14:paraId="772AB73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56A84C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273D00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2001912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7 de mayo de 2008</w:t>
            </w:r>
          </w:p>
        </w:tc>
      </w:tr>
      <w:tr w:rsidR="00990D61" w:rsidRPr="00BB6CFB" w14:paraId="6F2A488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CC2E92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C7878D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54C0452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7 de mayo de 2010</w:t>
            </w:r>
          </w:p>
        </w:tc>
      </w:tr>
      <w:tr w:rsidR="00990D61" w:rsidRPr="00BB6CFB" w14:paraId="63BD7CE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42D4EF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93A3C9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6A33E3F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7 de mayo de 2012</w:t>
            </w:r>
          </w:p>
        </w:tc>
      </w:tr>
      <w:tr w:rsidR="00990D61" w:rsidRPr="00BB6CFB" w14:paraId="3434944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76CB12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FD446B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2DA87F9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7 de mayo de 2014</w:t>
            </w:r>
          </w:p>
        </w:tc>
      </w:tr>
      <w:tr w:rsidR="00990D61" w:rsidRPr="00BB6CFB" w14:paraId="77DB566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0297DB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2C90DC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66236B6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7 de mayo de 2016</w:t>
            </w:r>
          </w:p>
        </w:tc>
      </w:tr>
      <w:tr w:rsidR="00990D61" w:rsidRPr="00BB6CFB" w14:paraId="50F5B3E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48DC7E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E3A4B0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5D5CECC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7 de mayo de 2018</w:t>
            </w:r>
          </w:p>
        </w:tc>
      </w:tr>
      <w:tr w:rsidR="00990D61" w:rsidRPr="00BB6CFB" w14:paraId="7913163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D03F55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BE8FD6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544F163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7 de mayo de 2020</w:t>
            </w:r>
          </w:p>
        </w:tc>
      </w:tr>
      <w:tr w:rsidR="00990D61" w:rsidRPr="00BB6CFB" w14:paraId="7EF5474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C49041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82ECFC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27º informe</w:t>
            </w:r>
          </w:p>
        </w:tc>
        <w:tc>
          <w:tcPr>
            <w:tcW w:w="2310" w:type="dxa"/>
            <w:shd w:val="clear" w:color="auto" w:fill="auto"/>
          </w:tcPr>
          <w:p w14:paraId="46E5F50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7 de mayo de 2022</w:t>
            </w:r>
          </w:p>
        </w:tc>
      </w:tr>
      <w:tr w:rsidR="00990D61" w:rsidRPr="00BB6CFB" w14:paraId="1E0F3A0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2BBA0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Etiopía</w:t>
            </w:r>
          </w:p>
        </w:tc>
        <w:tc>
          <w:tcPr>
            <w:tcW w:w="2525" w:type="dxa"/>
            <w:shd w:val="clear" w:color="auto" w:fill="auto"/>
          </w:tcPr>
          <w:p w14:paraId="130EA28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17º a 19º,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337EAF1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 de julio de 2013</w:t>
            </w:r>
          </w:p>
        </w:tc>
      </w:tr>
      <w:tr w:rsidR="00990D61" w:rsidRPr="00BB6CFB" w14:paraId="2C98734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932EFD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2290E1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3C0F28A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 de julio de 2015</w:t>
            </w:r>
          </w:p>
        </w:tc>
      </w:tr>
      <w:tr w:rsidR="00990D61" w:rsidRPr="00BB6CFB" w14:paraId="20F2C85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F8A487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70C1FB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1729281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 de julio de 2017</w:t>
            </w:r>
          </w:p>
        </w:tc>
      </w:tr>
      <w:tr w:rsidR="00990D61" w:rsidRPr="00BB6CFB" w14:paraId="60E5115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CFC022E" w14:textId="77777777" w:rsidR="00BB6CFB" w:rsidRPr="00BB6CFB" w:rsidRDefault="00BB6CFB" w:rsidP="00F30F43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AEC5304" w14:textId="77777777" w:rsidR="00BB6CFB" w:rsidRPr="00BB6CFB" w:rsidRDefault="00BB6CFB" w:rsidP="00F30F43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27396BB0" w14:textId="77777777" w:rsidR="00BB6CFB" w:rsidRPr="00BB6CFB" w:rsidRDefault="00BB6CFB" w:rsidP="00F30F43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 de julio de 2019</w:t>
            </w:r>
          </w:p>
        </w:tc>
      </w:tr>
      <w:tr w:rsidR="00990D61" w:rsidRPr="00BB6CFB" w14:paraId="7C8250A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ED7C8C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73DF8F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2F842B6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 de julio de 2021</w:t>
            </w:r>
          </w:p>
        </w:tc>
      </w:tr>
      <w:tr w:rsidR="00990D61" w:rsidRPr="00BB6CFB" w14:paraId="638FCD7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E5C298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Fiji</w:t>
            </w:r>
          </w:p>
        </w:tc>
        <w:tc>
          <w:tcPr>
            <w:tcW w:w="2525" w:type="dxa"/>
            <w:shd w:val="clear" w:color="auto" w:fill="auto"/>
          </w:tcPr>
          <w:p w14:paraId="20B0D47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21º y 22º,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3AD39F3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febrero de 2016</w:t>
            </w:r>
          </w:p>
        </w:tc>
      </w:tr>
      <w:tr w:rsidR="00990D61" w:rsidRPr="00BB6CFB" w14:paraId="213AB27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ECAD2F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60CC53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12F6CD9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febrero de 2018</w:t>
            </w:r>
          </w:p>
        </w:tc>
      </w:tr>
      <w:tr w:rsidR="00990D61" w:rsidRPr="00BB6CFB" w14:paraId="7C8ECA7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3DD3C1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9566B4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435DB25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febrero de 2020</w:t>
            </w:r>
          </w:p>
        </w:tc>
      </w:tr>
      <w:tr w:rsidR="00990D61" w:rsidRPr="00BB6CFB" w14:paraId="4BE2A0A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CFAB09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8557DE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52CADF3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febrero de 2022</w:t>
            </w:r>
          </w:p>
        </w:tc>
      </w:tr>
      <w:tr w:rsidR="00990D61" w:rsidRPr="00BB6CFB" w14:paraId="3E153B2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03994F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Gabón</w:t>
            </w:r>
          </w:p>
        </w:tc>
        <w:tc>
          <w:tcPr>
            <w:tcW w:w="2525" w:type="dxa"/>
            <w:shd w:val="clear" w:color="auto" w:fill="auto"/>
          </w:tcPr>
          <w:p w14:paraId="4C15667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6C095BD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1999</w:t>
            </w:r>
          </w:p>
        </w:tc>
      </w:tr>
      <w:tr w:rsidR="00990D61" w:rsidRPr="00BB6CFB" w14:paraId="2A48559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F8BC86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093BA7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11º informe</w:t>
            </w:r>
          </w:p>
        </w:tc>
        <w:tc>
          <w:tcPr>
            <w:tcW w:w="2310" w:type="dxa"/>
            <w:shd w:val="clear" w:color="auto" w:fill="auto"/>
          </w:tcPr>
          <w:p w14:paraId="7E66012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2001</w:t>
            </w:r>
          </w:p>
        </w:tc>
      </w:tr>
      <w:tr w:rsidR="00990D61" w:rsidRPr="00BB6CFB" w14:paraId="2FED274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4097DD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B2C989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28E68E4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2003</w:t>
            </w:r>
          </w:p>
        </w:tc>
      </w:tr>
      <w:tr w:rsidR="00990D61" w:rsidRPr="00BB6CFB" w14:paraId="61A3EEA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8081DA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A65F06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23C542E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2005</w:t>
            </w:r>
          </w:p>
        </w:tc>
      </w:tr>
      <w:tr w:rsidR="00990D61" w:rsidRPr="00BB6CFB" w14:paraId="7B19FC5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906937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C543B8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067CC18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2007</w:t>
            </w:r>
          </w:p>
        </w:tc>
      </w:tr>
      <w:tr w:rsidR="00990D61" w:rsidRPr="00BB6CFB" w14:paraId="15D91D3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EF25F5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34035E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716048E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2009</w:t>
            </w:r>
          </w:p>
        </w:tc>
      </w:tr>
      <w:tr w:rsidR="00990D61" w:rsidRPr="00BB6CFB" w14:paraId="7859957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543488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141888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0A1F931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2011</w:t>
            </w:r>
          </w:p>
        </w:tc>
      </w:tr>
      <w:tr w:rsidR="00990D61" w:rsidRPr="00BB6CFB" w14:paraId="4458506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FC8E3F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8DDF8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7684164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2013</w:t>
            </w:r>
          </w:p>
        </w:tc>
      </w:tr>
      <w:tr w:rsidR="00990D61" w:rsidRPr="00BB6CFB" w14:paraId="1F5FFC1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B12585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9D2D26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07DF5F8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2015</w:t>
            </w:r>
          </w:p>
        </w:tc>
      </w:tr>
      <w:tr w:rsidR="00990D61" w:rsidRPr="00BB6CFB" w14:paraId="6457342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05777A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695B4A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683F6D7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2017</w:t>
            </w:r>
          </w:p>
        </w:tc>
      </w:tr>
      <w:tr w:rsidR="00990D61" w:rsidRPr="00BB6CFB" w14:paraId="01B5A6B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0780E9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8D5661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4DBA5E0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2019</w:t>
            </w:r>
          </w:p>
        </w:tc>
      </w:tr>
      <w:tr w:rsidR="00990D61" w:rsidRPr="00BB6CFB" w14:paraId="5803450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0CA9CB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7EBF71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62725A6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30 de marzo de 2021</w:t>
            </w:r>
          </w:p>
        </w:tc>
      </w:tr>
      <w:tr w:rsidR="00990D61" w:rsidRPr="00BB6CFB" w14:paraId="67F7A80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07D454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Gambia</w:t>
            </w:r>
          </w:p>
        </w:tc>
        <w:tc>
          <w:tcPr>
            <w:tcW w:w="2525" w:type="dxa"/>
            <w:shd w:val="clear" w:color="auto" w:fill="auto"/>
          </w:tcPr>
          <w:p w14:paraId="30D6FC0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428E4B9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1982</w:t>
            </w:r>
          </w:p>
        </w:tc>
      </w:tr>
      <w:tr w:rsidR="00990D61" w:rsidRPr="00BB6CFB" w14:paraId="614CA7C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2F677F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46489D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0008811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1984</w:t>
            </w:r>
          </w:p>
        </w:tc>
      </w:tr>
      <w:tr w:rsidR="00990D61" w:rsidRPr="00BB6CFB" w14:paraId="3A28707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4CDF42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C1D839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134E33D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1986</w:t>
            </w:r>
          </w:p>
        </w:tc>
      </w:tr>
      <w:tr w:rsidR="00990D61" w:rsidRPr="00BB6CFB" w14:paraId="4765138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C6E59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071EA6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5D3B4F7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1988</w:t>
            </w:r>
          </w:p>
        </w:tc>
      </w:tr>
      <w:tr w:rsidR="00990D61" w:rsidRPr="00BB6CFB" w14:paraId="17C5C72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BA9EBF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0CE541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567D161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1990</w:t>
            </w:r>
          </w:p>
        </w:tc>
      </w:tr>
      <w:tr w:rsidR="00990D61" w:rsidRPr="00BB6CFB" w14:paraId="287B430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976DA1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F9AA9C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6B6F50C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1992</w:t>
            </w:r>
          </w:p>
        </w:tc>
      </w:tr>
      <w:tr w:rsidR="00990D61" w:rsidRPr="00BB6CFB" w14:paraId="71B034D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BC64D5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190C8A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4A6DCF2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1994</w:t>
            </w:r>
          </w:p>
        </w:tc>
      </w:tr>
      <w:tr w:rsidR="00990D61" w:rsidRPr="00BB6CFB" w14:paraId="7E4FA0B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FE85F7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0A2609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505F97C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1996</w:t>
            </w:r>
          </w:p>
        </w:tc>
      </w:tr>
      <w:tr w:rsidR="00990D61" w:rsidRPr="00BB6CFB" w14:paraId="4928DC2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FD54F0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54531A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0A8FC94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1998</w:t>
            </w:r>
          </w:p>
        </w:tc>
      </w:tr>
      <w:tr w:rsidR="00990D61" w:rsidRPr="00BB6CFB" w14:paraId="5BF9CD0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F9231E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6909F0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11º informe</w:t>
            </w:r>
          </w:p>
        </w:tc>
        <w:tc>
          <w:tcPr>
            <w:tcW w:w="2310" w:type="dxa"/>
            <w:shd w:val="clear" w:color="auto" w:fill="auto"/>
          </w:tcPr>
          <w:p w14:paraId="5531363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2000</w:t>
            </w:r>
          </w:p>
        </w:tc>
      </w:tr>
      <w:tr w:rsidR="00990D61" w:rsidRPr="00BB6CFB" w14:paraId="095E098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93C22D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31292D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6A98F78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2002</w:t>
            </w:r>
          </w:p>
        </w:tc>
      </w:tr>
      <w:tr w:rsidR="00990D61" w:rsidRPr="00BB6CFB" w14:paraId="1C0272B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7A0856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42B19A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64834BD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2004</w:t>
            </w:r>
          </w:p>
        </w:tc>
      </w:tr>
      <w:tr w:rsidR="00990D61" w:rsidRPr="00BB6CFB" w14:paraId="6BCE022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4F6D17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BCF4C1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4AA6606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2006</w:t>
            </w:r>
          </w:p>
        </w:tc>
      </w:tr>
      <w:tr w:rsidR="00990D61" w:rsidRPr="00BB6CFB" w14:paraId="0AD67AB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936444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1E5253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1ED274C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2008</w:t>
            </w:r>
          </w:p>
        </w:tc>
      </w:tr>
      <w:tr w:rsidR="00990D61" w:rsidRPr="00BB6CFB" w14:paraId="2872D7C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12E8D7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1F5863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532AB51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2010</w:t>
            </w:r>
          </w:p>
        </w:tc>
      </w:tr>
      <w:tr w:rsidR="00990D61" w:rsidRPr="00BB6CFB" w14:paraId="7AE3084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8CDAB2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52B4B7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48FBB1D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2012</w:t>
            </w:r>
          </w:p>
        </w:tc>
      </w:tr>
      <w:tr w:rsidR="00990D61" w:rsidRPr="00BB6CFB" w14:paraId="6F1431D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2C1974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7D693E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4DF5F06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2014</w:t>
            </w:r>
          </w:p>
        </w:tc>
      </w:tr>
      <w:tr w:rsidR="00990D61" w:rsidRPr="00BB6CFB" w14:paraId="479C66B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4C945E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88B49F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42A1789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2016</w:t>
            </w:r>
          </w:p>
        </w:tc>
      </w:tr>
      <w:tr w:rsidR="00990D61" w:rsidRPr="00BB6CFB" w14:paraId="47D444A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61C575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850541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5CB5DC6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2018</w:t>
            </w:r>
          </w:p>
        </w:tc>
      </w:tr>
      <w:tr w:rsidR="00990D61" w:rsidRPr="00BB6CFB" w14:paraId="63A4F9C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55AF5E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D98E8C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6E26DAC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2020</w:t>
            </w:r>
          </w:p>
        </w:tc>
      </w:tr>
      <w:tr w:rsidR="00990D61" w:rsidRPr="00BB6CFB" w14:paraId="76B9C1A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B10667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F37F57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30D1ABD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28 de enero de 2022</w:t>
            </w:r>
          </w:p>
        </w:tc>
      </w:tr>
      <w:tr w:rsidR="00990D61" w:rsidRPr="00BB6CFB" w14:paraId="3A8CBD3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F47E5A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Ghana</w:t>
            </w:r>
          </w:p>
        </w:tc>
        <w:tc>
          <w:tcPr>
            <w:tcW w:w="2525" w:type="dxa"/>
            <w:shd w:val="clear" w:color="auto" w:fill="auto"/>
          </w:tcPr>
          <w:p w14:paraId="1441655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18º y 19º,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2BD8E31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2006</w:t>
            </w:r>
          </w:p>
        </w:tc>
      </w:tr>
      <w:tr w:rsidR="00990D61" w:rsidRPr="00BB6CFB" w14:paraId="2CC57B0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443312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0C2A1E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25C90B5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2008</w:t>
            </w:r>
          </w:p>
        </w:tc>
      </w:tr>
      <w:tr w:rsidR="00990D61" w:rsidRPr="00BB6CFB" w14:paraId="529DE70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F0C79C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CA8ABC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DD294A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2010</w:t>
            </w:r>
          </w:p>
        </w:tc>
      </w:tr>
      <w:tr w:rsidR="00990D61" w:rsidRPr="00BB6CFB" w14:paraId="7F62FA7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EB56E0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14BFFD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3BA3363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2012</w:t>
            </w:r>
          </w:p>
        </w:tc>
      </w:tr>
      <w:tr w:rsidR="00990D61" w:rsidRPr="00BB6CFB" w14:paraId="33F8DA7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330CE4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266423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8085D8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2014</w:t>
            </w:r>
          </w:p>
        </w:tc>
      </w:tr>
      <w:tr w:rsidR="00990D61" w:rsidRPr="00BB6CFB" w14:paraId="5C238F1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CE0BEB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501965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28F1B7C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2016</w:t>
            </w:r>
          </w:p>
        </w:tc>
      </w:tr>
      <w:tr w:rsidR="00990D61" w:rsidRPr="00BB6CFB" w14:paraId="020BF7C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B35BB6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7641C6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16A2E3D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2018</w:t>
            </w:r>
          </w:p>
        </w:tc>
      </w:tr>
      <w:tr w:rsidR="00990D61" w:rsidRPr="00BB6CFB" w14:paraId="05C7357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02CDE5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459812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28BD6B3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2020</w:t>
            </w:r>
          </w:p>
        </w:tc>
      </w:tr>
      <w:tr w:rsidR="00990D61" w:rsidRPr="00BB6CFB" w14:paraId="7D919E9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65ABBD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1E52E5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27º informe</w:t>
            </w:r>
          </w:p>
        </w:tc>
        <w:tc>
          <w:tcPr>
            <w:tcW w:w="2310" w:type="dxa"/>
            <w:shd w:val="clear" w:color="auto" w:fill="auto"/>
          </w:tcPr>
          <w:p w14:paraId="7030073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2022</w:t>
            </w:r>
          </w:p>
        </w:tc>
      </w:tr>
      <w:tr w:rsidR="00990D61" w:rsidRPr="00BB6CFB" w14:paraId="2E60579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67F2B4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Granada</w:t>
            </w:r>
          </w:p>
        </w:tc>
        <w:tc>
          <w:tcPr>
            <w:tcW w:w="2525" w:type="dxa"/>
            <w:shd w:val="clear" w:color="auto" w:fill="auto"/>
          </w:tcPr>
          <w:p w14:paraId="67AC23D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51E738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junio de 2014</w:t>
            </w:r>
          </w:p>
        </w:tc>
      </w:tr>
      <w:tr w:rsidR="00990D61" w:rsidRPr="00BB6CFB" w14:paraId="42D782E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10C6E3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4EDA06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7B2E85F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junio de 2016</w:t>
            </w:r>
          </w:p>
        </w:tc>
      </w:tr>
      <w:tr w:rsidR="00990D61" w:rsidRPr="00BB6CFB" w14:paraId="4626801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0C55D6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E9C82C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2551974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junio de 2018</w:t>
            </w:r>
          </w:p>
        </w:tc>
      </w:tr>
      <w:tr w:rsidR="00990D61" w:rsidRPr="00BB6CFB" w14:paraId="181008E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E0C329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4FDB4F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5413D64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junio de 2020</w:t>
            </w:r>
          </w:p>
        </w:tc>
      </w:tr>
      <w:tr w:rsidR="00990D61" w:rsidRPr="00BB6CFB" w14:paraId="3B799F2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A327F1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Guinea</w:t>
            </w:r>
          </w:p>
        </w:tc>
        <w:tc>
          <w:tcPr>
            <w:tcW w:w="2525" w:type="dxa"/>
            <w:shd w:val="clear" w:color="auto" w:fill="auto"/>
          </w:tcPr>
          <w:p w14:paraId="3E41F11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02CADC7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 de abril de 2000</w:t>
            </w:r>
          </w:p>
        </w:tc>
      </w:tr>
      <w:tr w:rsidR="00990D61" w:rsidRPr="00BB6CFB" w14:paraId="6CA83C9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3DB325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B26698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1BAA3B0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 de abril de 2002</w:t>
            </w:r>
          </w:p>
        </w:tc>
      </w:tr>
      <w:tr w:rsidR="00990D61" w:rsidRPr="00BB6CFB" w14:paraId="1C6FA66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D2A132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22E6B6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69DB484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 de abril de 2004</w:t>
            </w:r>
          </w:p>
        </w:tc>
      </w:tr>
      <w:tr w:rsidR="00990D61" w:rsidRPr="00BB6CFB" w14:paraId="303E622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250820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5985B7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20F9F52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 de abril de 2006</w:t>
            </w:r>
          </w:p>
        </w:tc>
      </w:tr>
      <w:tr w:rsidR="00990D61" w:rsidRPr="00BB6CFB" w14:paraId="5EDE822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44890F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EED436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7F403FD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 de abril de 2008</w:t>
            </w:r>
          </w:p>
        </w:tc>
      </w:tr>
      <w:tr w:rsidR="00990D61" w:rsidRPr="00BB6CFB" w14:paraId="76A878D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93525C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6F83CC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1C40A28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 de abril de 2010</w:t>
            </w:r>
          </w:p>
        </w:tc>
      </w:tr>
      <w:tr w:rsidR="00990D61" w:rsidRPr="00BB6CFB" w14:paraId="26BE7B6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83017A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80977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0E2B1B2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 de abril de 2012</w:t>
            </w:r>
          </w:p>
        </w:tc>
      </w:tr>
      <w:tr w:rsidR="00990D61" w:rsidRPr="00BB6CFB" w14:paraId="58F0E26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4918B3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E95B00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1F8F565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 de abril de 2014</w:t>
            </w:r>
          </w:p>
        </w:tc>
      </w:tr>
      <w:tr w:rsidR="00990D61" w:rsidRPr="00BB6CFB" w14:paraId="1CEAC9E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C29B71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76115D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428FACF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 de abril de 2016</w:t>
            </w:r>
          </w:p>
        </w:tc>
      </w:tr>
      <w:tr w:rsidR="00990D61" w:rsidRPr="00BB6CFB" w14:paraId="76556E8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6519FA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465BA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DA176C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 de abril de 2018</w:t>
            </w:r>
          </w:p>
        </w:tc>
      </w:tr>
      <w:tr w:rsidR="00990D61" w:rsidRPr="00BB6CFB" w14:paraId="0204E8B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67E158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E0C7F7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70838EA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 de abril de 2020</w:t>
            </w:r>
          </w:p>
        </w:tc>
      </w:tr>
      <w:tr w:rsidR="00990D61" w:rsidRPr="00BB6CFB" w14:paraId="4F2843A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15FE5E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702D43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293120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 de abril de 2022</w:t>
            </w:r>
          </w:p>
        </w:tc>
      </w:tr>
      <w:tr w:rsidR="00990D61" w:rsidRPr="00BB6CFB" w14:paraId="0EC2E94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6B9449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Guinea Ecuatorial</w:t>
            </w:r>
          </w:p>
        </w:tc>
        <w:tc>
          <w:tcPr>
            <w:tcW w:w="2525" w:type="dxa"/>
            <w:shd w:val="clear" w:color="auto" w:fill="auto"/>
          </w:tcPr>
          <w:p w14:paraId="1C88977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3F28795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noviembre de 2003</w:t>
            </w:r>
          </w:p>
        </w:tc>
      </w:tr>
      <w:tr w:rsidR="00990D61" w:rsidRPr="00BB6CFB" w14:paraId="4C107FE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67BFBE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D7B556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3F877E9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noviembre de 2005</w:t>
            </w:r>
          </w:p>
        </w:tc>
      </w:tr>
      <w:tr w:rsidR="00990D61" w:rsidRPr="00BB6CFB" w14:paraId="3D26C97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008D13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D4DDE5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0F57FA3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noviembre de 2007</w:t>
            </w:r>
          </w:p>
        </w:tc>
      </w:tr>
      <w:tr w:rsidR="00990D61" w:rsidRPr="00BB6CFB" w14:paraId="590141B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40B26D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ADD7BF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6DEA85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noviembre de 2009</w:t>
            </w:r>
          </w:p>
        </w:tc>
      </w:tr>
      <w:tr w:rsidR="00990D61" w:rsidRPr="00BB6CFB" w14:paraId="5757890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043BCE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1B31AE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2F1BC4B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noviembre de 2011</w:t>
            </w:r>
          </w:p>
        </w:tc>
      </w:tr>
      <w:tr w:rsidR="00990D61" w:rsidRPr="00BB6CFB" w14:paraId="6864B9E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430FA3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5FB983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500B9BC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noviembre de 2013</w:t>
            </w:r>
          </w:p>
        </w:tc>
      </w:tr>
      <w:tr w:rsidR="00990D61" w:rsidRPr="00BB6CFB" w14:paraId="24DFCCC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B3C8FC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D63F23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5E4F579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noviembre de 2015</w:t>
            </w:r>
          </w:p>
        </w:tc>
      </w:tr>
      <w:tr w:rsidR="00990D61" w:rsidRPr="00BB6CFB" w14:paraId="71EE10F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8C03D2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1F7880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5029E2C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noviembre de 2017</w:t>
            </w:r>
          </w:p>
        </w:tc>
      </w:tr>
      <w:tr w:rsidR="00990D61" w:rsidRPr="00BB6CFB" w14:paraId="1F5999F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50E76D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6F1706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177284B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noviembre de 2019</w:t>
            </w:r>
          </w:p>
        </w:tc>
      </w:tr>
      <w:tr w:rsidR="00990D61" w:rsidRPr="00BB6CFB" w14:paraId="412C8FF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B74C23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94BB33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4827FD4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8 de noviembre de 2021</w:t>
            </w:r>
          </w:p>
        </w:tc>
      </w:tr>
      <w:tr w:rsidR="00990D61" w:rsidRPr="00BB6CFB" w14:paraId="52EFAAA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59CDF2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Guinea-Bissau</w:t>
            </w:r>
          </w:p>
        </w:tc>
        <w:tc>
          <w:tcPr>
            <w:tcW w:w="2525" w:type="dxa"/>
            <w:shd w:val="clear" w:color="auto" w:fill="auto"/>
          </w:tcPr>
          <w:p w14:paraId="4E290FB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184CBCB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 de diciembre de 2011</w:t>
            </w:r>
          </w:p>
        </w:tc>
      </w:tr>
      <w:tr w:rsidR="00990D61" w:rsidRPr="00BB6CFB" w14:paraId="363180B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F72355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B75035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030D744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 de diciembre de 2013</w:t>
            </w:r>
          </w:p>
        </w:tc>
      </w:tr>
      <w:tr w:rsidR="00990D61" w:rsidRPr="00BB6CFB" w14:paraId="5BB76F8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423883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22D2BA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19F15E3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 de diciembre de 2015</w:t>
            </w:r>
          </w:p>
        </w:tc>
      </w:tr>
      <w:tr w:rsidR="00990D61" w:rsidRPr="00BB6CFB" w14:paraId="22B6648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73F0E0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908DC0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23EEFEE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 de diciembre de 2017</w:t>
            </w:r>
          </w:p>
        </w:tc>
      </w:tr>
      <w:tr w:rsidR="00990D61" w:rsidRPr="00BB6CFB" w14:paraId="01DDFB7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A3C2D4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1A184D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2C70E3C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 de diciembre de 2019</w:t>
            </w:r>
          </w:p>
        </w:tc>
      </w:tr>
      <w:tr w:rsidR="00990D61" w:rsidRPr="00BB6CFB" w14:paraId="265E14E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C04EAD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3B2442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08EDD05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 de diciembre de 2021</w:t>
            </w:r>
          </w:p>
        </w:tc>
      </w:tr>
      <w:tr w:rsidR="00990D61" w:rsidRPr="00BB6CFB" w14:paraId="1E3DD02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254114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Guyana</w:t>
            </w:r>
          </w:p>
        </w:tc>
        <w:tc>
          <w:tcPr>
            <w:tcW w:w="2525" w:type="dxa"/>
            <w:shd w:val="clear" w:color="auto" w:fill="auto"/>
          </w:tcPr>
          <w:p w14:paraId="6E28595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15º y 16º,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1CF92CF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2008</w:t>
            </w:r>
          </w:p>
        </w:tc>
      </w:tr>
      <w:tr w:rsidR="00990D61" w:rsidRPr="00BB6CFB" w14:paraId="1109D7E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46811C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77F11C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10D9DD4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2010</w:t>
            </w:r>
          </w:p>
        </w:tc>
      </w:tr>
      <w:tr w:rsidR="00990D61" w:rsidRPr="00BB6CFB" w14:paraId="3793515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1ACE28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07C446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5A5986C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2012</w:t>
            </w:r>
          </w:p>
        </w:tc>
      </w:tr>
      <w:tr w:rsidR="00990D61" w:rsidRPr="00BB6CFB" w14:paraId="3598786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9A4251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92EA1F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2D0861B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2014</w:t>
            </w:r>
          </w:p>
        </w:tc>
      </w:tr>
      <w:tr w:rsidR="00990D61" w:rsidRPr="00BB6CFB" w14:paraId="2FC9DA6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550BF1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5C0D3B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0186E9F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2016</w:t>
            </w:r>
          </w:p>
        </w:tc>
      </w:tr>
      <w:tr w:rsidR="00990D61" w:rsidRPr="00BB6CFB" w14:paraId="6FCE9BE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DCD8EE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1F0B45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0A440DB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2018</w:t>
            </w:r>
          </w:p>
        </w:tc>
      </w:tr>
      <w:tr w:rsidR="00990D61" w:rsidRPr="00BB6CFB" w14:paraId="6FDD6C6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43F611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E7BC5C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1D5F661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2020</w:t>
            </w:r>
          </w:p>
        </w:tc>
      </w:tr>
      <w:tr w:rsidR="00990D61" w:rsidRPr="00BB6CFB" w14:paraId="4AD7FDD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C95A88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46E301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0238747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2022</w:t>
            </w:r>
          </w:p>
        </w:tc>
      </w:tr>
      <w:tr w:rsidR="00990D61" w:rsidRPr="00BB6CFB" w14:paraId="21DB8EA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B315B4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Haití</w:t>
            </w:r>
          </w:p>
        </w:tc>
        <w:tc>
          <w:tcPr>
            <w:tcW w:w="2525" w:type="dxa"/>
            <w:shd w:val="clear" w:color="auto" w:fill="auto"/>
          </w:tcPr>
          <w:p w14:paraId="0F87723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5A34422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enero de 2000</w:t>
            </w:r>
          </w:p>
        </w:tc>
      </w:tr>
      <w:tr w:rsidR="00990D61" w:rsidRPr="00BB6CFB" w14:paraId="42E62D4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EFCF32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90A53B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2C39DD2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enero de 2002</w:t>
            </w:r>
          </w:p>
        </w:tc>
      </w:tr>
      <w:tr w:rsidR="00990D61" w:rsidRPr="00BB6CFB" w14:paraId="36E889E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36416A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1C4A81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7070EAB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enero de 2004</w:t>
            </w:r>
          </w:p>
        </w:tc>
      </w:tr>
      <w:tr w:rsidR="00990D61" w:rsidRPr="00BB6CFB" w14:paraId="6178217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200432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F1D2B4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0D11084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enero de 2006</w:t>
            </w:r>
          </w:p>
        </w:tc>
      </w:tr>
      <w:tr w:rsidR="00990D61" w:rsidRPr="00BB6CFB" w14:paraId="5B0F901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8A9254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C08EEF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2DC4341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enero de 2008</w:t>
            </w:r>
          </w:p>
        </w:tc>
      </w:tr>
      <w:tr w:rsidR="00990D61" w:rsidRPr="00BB6CFB" w14:paraId="07967DB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F181A4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AB5C22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09E7403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enero de 2010</w:t>
            </w:r>
          </w:p>
        </w:tc>
      </w:tr>
      <w:tr w:rsidR="00990D61" w:rsidRPr="00BB6CFB" w14:paraId="6B8783F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3613D6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47E730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7210047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enero de 2012</w:t>
            </w:r>
          </w:p>
        </w:tc>
      </w:tr>
      <w:tr w:rsidR="00990D61" w:rsidRPr="00BB6CFB" w14:paraId="42418BE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8DFADC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81A3A3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137BC5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enero de 2014</w:t>
            </w:r>
          </w:p>
        </w:tc>
      </w:tr>
      <w:tr w:rsidR="00990D61" w:rsidRPr="00BB6CFB" w14:paraId="3C310E1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7A11A7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A82647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6754D30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enero de 2016</w:t>
            </w:r>
          </w:p>
        </w:tc>
      </w:tr>
      <w:tr w:rsidR="00990D61" w:rsidRPr="00BB6CFB" w14:paraId="557F7DA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0F71C1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2FD88F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37CCAD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enero de 2018</w:t>
            </w:r>
          </w:p>
        </w:tc>
      </w:tr>
      <w:tr w:rsidR="00990D61" w:rsidRPr="00BB6CFB" w14:paraId="445E87B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703D200" w14:textId="77777777" w:rsidR="00BB6CFB" w:rsidRPr="00BB6CFB" w:rsidRDefault="00BB6CFB" w:rsidP="00F30F43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89C002D" w14:textId="77777777" w:rsidR="00BB6CFB" w:rsidRPr="00BB6CFB" w:rsidRDefault="00BB6CFB" w:rsidP="00F30F43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63BF7E56" w14:textId="77777777" w:rsidR="00BB6CFB" w:rsidRPr="00BB6CFB" w:rsidRDefault="00BB6CFB" w:rsidP="00F30F43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enero de 2020</w:t>
            </w:r>
          </w:p>
        </w:tc>
      </w:tr>
      <w:tr w:rsidR="00990D61" w:rsidRPr="00BB6CFB" w14:paraId="7851CE9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989C64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5889E9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55389FA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enero de 2022</w:t>
            </w:r>
          </w:p>
        </w:tc>
      </w:tr>
      <w:tr w:rsidR="00990D61" w:rsidRPr="00BB6CFB" w14:paraId="669120C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56F598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India</w:t>
            </w:r>
          </w:p>
        </w:tc>
        <w:tc>
          <w:tcPr>
            <w:tcW w:w="2525" w:type="dxa"/>
            <w:shd w:val="clear" w:color="auto" w:fill="auto"/>
          </w:tcPr>
          <w:p w14:paraId="4BCABF2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20º y 21º,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3C1401A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2010</w:t>
            </w:r>
          </w:p>
        </w:tc>
      </w:tr>
      <w:tr w:rsidR="00990D61" w:rsidRPr="00BB6CFB" w14:paraId="0DAD71F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8A2CDA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8B8605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6454362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2012</w:t>
            </w:r>
          </w:p>
        </w:tc>
      </w:tr>
      <w:tr w:rsidR="00990D61" w:rsidRPr="00BB6CFB" w14:paraId="6777B3F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1FB0D9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7453E6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267812D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2014</w:t>
            </w:r>
          </w:p>
        </w:tc>
      </w:tr>
      <w:tr w:rsidR="00990D61" w:rsidRPr="00BB6CFB" w14:paraId="2FACCA7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6411B1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AB86EC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507EE89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2016</w:t>
            </w:r>
          </w:p>
        </w:tc>
      </w:tr>
      <w:tr w:rsidR="00990D61" w:rsidRPr="00BB6CFB" w14:paraId="0E42B28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2DFC4C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D8D74D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26C9295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2018</w:t>
            </w:r>
          </w:p>
        </w:tc>
      </w:tr>
      <w:tr w:rsidR="00990D61" w:rsidRPr="00BB6CFB" w14:paraId="7A407E2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FC80EC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8EAEBE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576935C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2020</w:t>
            </w:r>
          </w:p>
        </w:tc>
      </w:tr>
      <w:tr w:rsidR="00990D61" w:rsidRPr="00BB6CFB" w14:paraId="09C70DD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734E28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2E43E9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27º informe</w:t>
            </w:r>
          </w:p>
        </w:tc>
        <w:tc>
          <w:tcPr>
            <w:tcW w:w="2310" w:type="dxa"/>
            <w:shd w:val="clear" w:color="auto" w:fill="auto"/>
          </w:tcPr>
          <w:p w14:paraId="694150D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2022</w:t>
            </w:r>
          </w:p>
        </w:tc>
      </w:tr>
      <w:tr w:rsidR="00990D61" w:rsidRPr="00BB6CFB" w14:paraId="316DEC6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46BB53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Indonesia</w:t>
            </w:r>
          </w:p>
        </w:tc>
        <w:tc>
          <w:tcPr>
            <w:tcW w:w="2525" w:type="dxa"/>
            <w:shd w:val="clear" w:color="auto" w:fill="auto"/>
          </w:tcPr>
          <w:p w14:paraId="2315033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4º a 6º,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7827FEF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julio de 2010</w:t>
            </w:r>
          </w:p>
        </w:tc>
      </w:tr>
      <w:tr w:rsidR="00990D61" w:rsidRPr="00BB6CFB" w14:paraId="36190C0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1120F3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CDDAF5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2F9D06C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julio de 2012</w:t>
            </w:r>
          </w:p>
        </w:tc>
      </w:tr>
      <w:tr w:rsidR="00990D61" w:rsidRPr="00BB6CFB" w14:paraId="7D0E721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9EE5FC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8DE025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080D309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julio de 2014</w:t>
            </w:r>
          </w:p>
        </w:tc>
      </w:tr>
      <w:tr w:rsidR="00990D61" w:rsidRPr="00BB6CFB" w14:paraId="68F525A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E3BB6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3DAAD2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3730DF5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julio de 2016</w:t>
            </w:r>
          </w:p>
        </w:tc>
      </w:tr>
      <w:tr w:rsidR="00990D61" w:rsidRPr="00BB6CFB" w14:paraId="6A825B3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FB387F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572C21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5E8D36F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julio de 2018</w:t>
            </w:r>
          </w:p>
        </w:tc>
      </w:tr>
      <w:tr w:rsidR="00990D61" w:rsidRPr="00BB6CFB" w14:paraId="50677F7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5F1999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09DABB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11º informe</w:t>
            </w:r>
          </w:p>
        </w:tc>
        <w:tc>
          <w:tcPr>
            <w:tcW w:w="2310" w:type="dxa"/>
            <w:shd w:val="clear" w:color="auto" w:fill="auto"/>
          </w:tcPr>
          <w:p w14:paraId="7BD25DD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julio de 2020</w:t>
            </w:r>
          </w:p>
        </w:tc>
      </w:tr>
      <w:tr w:rsidR="00990D61" w:rsidRPr="00BB6CFB" w14:paraId="0CA832D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D92ABA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Islas Marshall</w:t>
            </w:r>
          </w:p>
        </w:tc>
        <w:tc>
          <w:tcPr>
            <w:tcW w:w="2525" w:type="dxa"/>
            <w:shd w:val="clear" w:color="auto" w:fill="auto"/>
          </w:tcPr>
          <w:p w14:paraId="6ED056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4998F97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mayo de 2020</w:t>
            </w:r>
          </w:p>
        </w:tc>
      </w:tr>
      <w:tr w:rsidR="00990D61" w:rsidRPr="00BB6CFB" w14:paraId="022C66F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BB404D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42A09D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4BC93CC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mayo de 2022</w:t>
            </w:r>
          </w:p>
        </w:tc>
      </w:tr>
      <w:tr w:rsidR="00990D61" w:rsidRPr="00BB6CFB" w14:paraId="14C0356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C76198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Islas Salomón</w:t>
            </w:r>
          </w:p>
        </w:tc>
        <w:tc>
          <w:tcPr>
            <w:tcW w:w="2525" w:type="dxa"/>
            <w:shd w:val="clear" w:color="auto" w:fill="auto"/>
          </w:tcPr>
          <w:p w14:paraId="59BEDC3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0A12F7F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1985</w:t>
            </w:r>
          </w:p>
        </w:tc>
      </w:tr>
      <w:tr w:rsidR="00990D61" w:rsidRPr="00BB6CFB" w14:paraId="63636B3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CCD3C0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884DEA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7C5EFED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1987</w:t>
            </w:r>
          </w:p>
        </w:tc>
      </w:tr>
      <w:tr w:rsidR="00990D61" w:rsidRPr="00BB6CFB" w14:paraId="0B8F6ED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8146F5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30091C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07E5879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1989</w:t>
            </w:r>
          </w:p>
        </w:tc>
      </w:tr>
      <w:tr w:rsidR="00990D61" w:rsidRPr="00BB6CFB" w14:paraId="28EA7B7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89C16C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722C6F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4C385A3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1991</w:t>
            </w:r>
          </w:p>
        </w:tc>
      </w:tr>
      <w:tr w:rsidR="00990D61" w:rsidRPr="00BB6CFB" w14:paraId="4E50410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68FBC5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338C78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044B0D7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1993</w:t>
            </w:r>
          </w:p>
        </w:tc>
      </w:tr>
      <w:tr w:rsidR="00990D61" w:rsidRPr="00BB6CFB" w14:paraId="27C2342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7DBAF9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1EC0BF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17941A5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1995</w:t>
            </w:r>
          </w:p>
        </w:tc>
      </w:tr>
      <w:tr w:rsidR="00990D61" w:rsidRPr="00BB6CFB" w14:paraId="4D9DBB1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0575B6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25AC18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3EBF57F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1997</w:t>
            </w:r>
          </w:p>
        </w:tc>
      </w:tr>
      <w:tr w:rsidR="00990D61" w:rsidRPr="00BB6CFB" w14:paraId="5187DFB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71EB1C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F96EC0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4BE955A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1999</w:t>
            </w:r>
          </w:p>
        </w:tc>
      </w:tr>
      <w:tr w:rsidR="00990D61" w:rsidRPr="00BB6CFB" w14:paraId="5F77A18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49DD5C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61F27E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4449D4D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2001</w:t>
            </w:r>
          </w:p>
        </w:tc>
      </w:tr>
      <w:tr w:rsidR="00990D61" w:rsidRPr="00BB6CFB" w14:paraId="1E20E7B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B7CE5A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1830C3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11º informe</w:t>
            </w:r>
          </w:p>
        </w:tc>
        <w:tc>
          <w:tcPr>
            <w:tcW w:w="2310" w:type="dxa"/>
            <w:shd w:val="clear" w:color="auto" w:fill="auto"/>
          </w:tcPr>
          <w:p w14:paraId="2B77631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2003</w:t>
            </w:r>
          </w:p>
        </w:tc>
      </w:tr>
      <w:tr w:rsidR="00990D61" w:rsidRPr="00BB6CFB" w14:paraId="2DA212F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F65E4B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3052CA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688E13F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2005</w:t>
            </w:r>
          </w:p>
        </w:tc>
      </w:tr>
      <w:tr w:rsidR="00990D61" w:rsidRPr="00BB6CFB" w14:paraId="28F62FB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DBEC58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AACBB8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2FA35B6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2007</w:t>
            </w:r>
          </w:p>
        </w:tc>
      </w:tr>
      <w:tr w:rsidR="00990D61" w:rsidRPr="00BB6CFB" w14:paraId="064DC80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791939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6D8CBD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7611073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2009</w:t>
            </w:r>
          </w:p>
        </w:tc>
      </w:tr>
      <w:tr w:rsidR="00990D61" w:rsidRPr="00BB6CFB" w14:paraId="46033C9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0FF9DA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9507CE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3FD413A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2011</w:t>
            </w:r>
          </w:p>
        </w:tc>
      </w:tr>
      <w:tr w:rsidR="00990D61" w:rsidRPr="00BB6CFB" w14:paraId="40216B9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5396DC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734AF0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0B2C5E1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2013</w:t>
            </w:r>
          </w:p>
        </w:tc>
      </w:tr>
      <w:tr w:rsidR="00990D61" w:rsidRPr="00BB6CFB" w14:paraId="2780F34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D289F1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A6D555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4F706FE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2015</w:t>
            </w:r>
          </w:p>
        </w:tc>
      </w:tr>
      <w:tr w:rsidR="00990D61" w:rsidRPr="00BB6CFB" w14:paraId="0C2B5BD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9013A1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F1E5B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2AAEBA3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2017</w:t>
            </w:r>
          </w:p>
        </w:tc>
      </w:tr>
      <w:tr w:rsidR="00990D61" w:rsidRPr="00BB6CFB" w14:paraId="118E35C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66F7BA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DE8B8F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540CFE8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2019</w:t>
            </w:r>
          </w:p>
        </w:tc>
      </w:tr>
      <w:tr w:rsidR="00990D61" w:rsidRPr="00BB6CFB" w14:paraId="72C5D41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7B0C80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3F5FCF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3EF5B24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2021</w:t>
            </w:r>
          </w:p>
        </w:tc>
      </w:tr>
      <w:tr w:rsidR="00990D61" w:rsidRPr="00BB6CFB" w14:paraId="35CC7B6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A6759D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Jordania</w:t>
            </w:r>
          </w:p>
        </w:tc>
        <w:tc>
          <w:tcPr>
            <w:tcW w:w="2525" w:type="dxa"/>
            <w:shd w:val="clear" w:color="auto" w:fill="auto"/>
          </w:tcPr>
          <w:p w14:paraId="59ED756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21º a 23º,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05BCC48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29 de junio de 2021</w:t>
            </w:r>
          </w:p>
        </w:tc>
      </w:tr>
      <w:tr w:rsidR="00990D61" w:rsidRPr="00BB6CFB" w14:paraId="6E25CF6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0A6409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Lesotho</w:t>
            </w:r>
          </w:p>
        </w:tc>
        <w:tc>
          <w:tcPr>
            <w:tcW w:w="2525" w:type="dxa"/>
            <w:shd w:val="clear" w:color="auto" w:fill="auto"/>
          </w:tcPr>
          <w:p w14:paraId="05096AA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554C60A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diciembre de 2000</w:t>
            </w:r>
          </w:p>
        </w:tc>
      </w:tr>
      <w:tr w:rsidR="00990D61" w:rsidRPr="00BB6CFB" w14:paraId="28C610D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B929B5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bookmarkStart w:id="1" w:name="OLE_LINK1"/>
            <w:bookmarkStart w:id="2" w:name="OLE_LINK2"/>
          </w:p>
        </w:tc>
        <w:tc>
          <w:tcPr>
            <w:tcW w:w="2525" w:type="dxa"/>
            <w:shd w:val="clear" w:color="auto" w:fill="auto"/>
          </w:tcPr>
          <w:p w14:paraId="025EAC2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04FE3F1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diciembre de 2002</w:t>
            </w:r>
          </w:p>
        </w:tc>
      </w:tr>
      <w:tr w:rsidR="00990D61" w:rsidRPr="00BB6CFB" w14:paraId="7AC4719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180281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C8FB75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70795BD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diciembre de 2004</w:t>
            </w:r>
          </w:p>
        </w:tc>
      </w:tr>
      <w:tr w:rsidR="00990D61" w:rsidRPr="00BB6CFB" w14:paraId="4E27B0E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D47644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6DF0CA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05F61F9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diciembre de 2006</w:t>
            </w:r>
          </w:p>
        </w:tc>
      </w:tr>
      <w:tr w:rsidR="00990D61" w:rsidRPr="00BB6CFB" w14:paraId="4EF29AC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3BAC38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EEC90B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2478F24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diciembre de 2008</w:t>
            </w:r>
          </w:p>
        </w:tc>
      </w:tr>
      <w:tr w:rsidR="00990D61" w:rsidRPr="00BB6CFB" w14:paraId="2F42051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C28A51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E52A3F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 xml:space="preserve">20º informe </w:t>
            </w:r>
          </w:p>
        </w:tc>
        <w:tc>
          <w:tcPr>
            <w:tcW w:w="2310" w:type="dxa"/>
            <w:shd w:val="clear" w:color="auto" w:fill="auto"/>
          </w:tcPr>
          <w:p w14:paraId="536A476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diciembre de 2010</w:t>
            </w:r>
          </w:p>
        </w:tc>
      </w:tr>
      <w:tr w:rsidR="00990D61" w:rsidRPr="00BB6CFB" w14:paraId="69C3760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2CB53C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D59A0C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1279E7E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diciembre de 2012</w:t>
            </w:r>
          </w:p>
        </w:tc>
      </w:tr>
      <w:tr w:rsidR="00990D61" w:rsidRPr="00BB6CFB" w14:paraId="3755DEE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A94630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9A7037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173DC25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diciembre de 2014</w:t>
            </w:r>
          </w:p>
        </w:tc>
      </w:tr>
      <w:tr w:rsidR="00990D61" w:rsidRPr="00BB6CFB" w14:paraId="7A8F144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455D09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B30D87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BEC7D4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diciembre de 2016</w:t>
            </w:r>
          </w:p>
        </w:tc>
      </w:tr>
      <w:tr w:rsidR="00990D61" w:rsidRPr="00BB6CFB" w14:paraId="35F0889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E0937C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2AD238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6739F81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diciembre de 2018</w:t>
            </w:r>
          </w:p>
        </w:tc>
      </w:tr>
      <w:tr w:rsidR="00990D61" w:rsidRPr="00BB6CFB" w14:paraId="50E7EB7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7B3EB3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C53237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1C85B7C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diciembre de 2020</w:t>
            </w:r>
          </w:p>
        </w:tc>
      </w:tr>
      <w:tr w:rsidR="00990D61" w:rsidRPr="00BB6CFB" w14:paraId="1EC0259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C41FBF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Liberia</w:t>
            </w:r>
          </w:p>
        </w:tc>
        <w:tc>
          <w:tcPr>
            <w:tcW w:w="2525" w:type="dxa"/>
            <w:shd w:val="clear" w:color="auto" w:fill="auto"/>
          </w:tcPr>
          <w:p w14:paraId="3A6C1F9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61052DE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1977</w:t>
            </w:r>
          </w:p>
        </w:tc>
      </w:tr>
      <w:tr w:rsidR="00990D61" w:rsidRPr="00BB6CFB" w14:paraId="716DCCB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C6F87D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DBB4FD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45F209C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1979</w:t>
            </w:r>
          </w:p>
        </w:tc>
      </w:tr>
      <w:tr w:rsidR="00990D61" w:rsidRPr="00BB6CFB" w14:paraId="4701FC2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C5375E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8DDF3B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05DB3EB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1981</w:t>
            </w:r>
          </w:p>
        </w:tc>
      </w:tr>
      <w:tr w:rsidR="00990D61" w:rsidRPr="00BB6CFB" w14:paraId="3A19D91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23224F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8C0698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189C2A9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1983</w:t>
            </w:r>
          </w:p>
        </w:tc>
      </w:tr>
      <w:tr w:rsidR="00990D61" w:rsidRPr="00BB6CFB" w14:paraId="4898270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CA9133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D537EC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1734331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1985</w:t>
            </w:r>
          </w:p>
        </w:tc>
      </w:tr>
      <w:tr w:rsidR="00990D61" w:rsidRPr="00BB6CFB" w14:paraId="1184929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01D600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1F9C06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7556799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1987</w:t>
            </w:r>
          </w:p>
        </w:tc>
      </w:tr>
      <w:tr w:rsidR="00990D61" w:rsidRPr="00BB6CFB" w14:paraId="54214BA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5F79B5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710450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3636171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1989</w:t>
            </w:r>
          </w:p>
        </w:tc>
      </w:tr>
      <w:tr w:rsidR="00990D61" w:rsidRPr="00BB6CFB" w14:paraId="76988B7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C607EF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CF3AB2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6AF93CA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1991</w:t>
            </w:r>
          </w:p>
        </w:tc>
      </w:tr>
      <w:tr w:rsidR="00990D61" w:rsidRPr="00BB6CFB" w14:paraId="6B6D7B8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52B221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2C74EF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632DB45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1993</w:t>
            </w:r>
          </w:p>
        </w:tc>
      </w:tr>
      <w:tr w:rsidR="00990D61" w:rsidRPr="00BB6CFB" w14:paraId="0FC9B20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2299E4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1AAADF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3BDFB25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1995</w:t>
            </w:r>
          </w:p>
        </w:tc>
      </w:tr>
      <w:tr w:rsidR="00990D61" w:rsidRPr="00BB6CFB" w14:paraId="55A432D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7BEE0F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0C9A00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 xml:space="preserve">11º informe </w:t>
            </w:r>
          </w:p>
        </w:tc>
        <w:tc>
          <w:tcPr>
            <w:tcW w:w="2310" w:type="dxa"/>
            <w:shd w:val="clear" w:color="auto" w:fill="auto"/>
          </w:tcPr>
          <w:p w14:paraId="520CF1C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1997</w:t>
            </w:r>
          </w:p>
        </w:tc>
      </w:tr>
      <w:tr w:rsidR="00990D61" w:rsidRPr="00BB6CFB" w14:paraId="4F78E58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73F355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EEE8FF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5115E18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1999</w:t>
            </w:r>
          </w:p>
        </w:tc>
      </w:tr>
      <w:tr w:rsidR="00990D61" w:rsidRPr="00BB6CFB" w14:paraId="39E00C4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C0B74A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E87962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0298C59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2001</w:t>
            </w:r>
          </w:p>
        </w:tc>
      </w:tr>
      <w:tr w:rsidR="00990D61" w:rsidRPr="00BB6CFB" w14:paraId="66A0848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343563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94F275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5CA5FB2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2003</w:t>
            </w:r>
          </w:p>
        </w:tc>
      </w:tr>
      <w:tr w:rsidR="00990D61" w:rsidRPr="00BB6CFB" w14:paraId="0225A9F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709BAF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B57445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2DE6966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2005</w:t>
            </w:r>
          </w:p>
        </w:tc>
      </w:tr>
      <w:tr w:rsidR="00990D61" w:rsidRPr="00BB6CFB" w14:paraId="426ABC7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9F7394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C5E62D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6C02CC7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2007</w:t>
            </w:r>
          </w:p>
        </w:tc>
      </w:tr>
      <w:tr w:rsidR="00990D61" w:rsidRPr="00BB6CFB" w14:paraId="5FF4497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3CCBC6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0659F5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459E2B6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2009</w:t>
            </w:r>
          </w:p>
        </w:tc>
      </w:tr>
      <w:tr w:rsidR="00990D61" w:rsidRPr="00BB6CFB" w14:paraId="070AA02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9B235E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4CB1EE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7F6CABE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2011</w:t>
            </w:r>
          </w:p>
        </w:tc>
      </w:tr>
      <w:tr w:rsidR="00990D61" w:rsidRPr="00BB6CFB" w14:paraId="3E01C5B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DAF6BC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DC5DF0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7B09B21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2013</w:t>
            </w:r>
          </w:p>
        </w:tc>
      </w:tr>
      <w:tr w:rsidR="00990D61" w:rsidRPr="00BB6CFB" w14:paraId="58BC1BD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50AE18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D7A24D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01E5676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2015</w:t>
            </w:r>
          </w:p>
        </w:tc>
      </w:tr>
      <w:tr w:rsidR="00990D61" w:rsidRPr="00BB6CFB" w14:paraId="6CABD68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38560B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EDB901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78338CC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2017</w:t>
            </w:r>
          </w:p>
        </w:tc>
      </w:tr>
      <w:tr w:rsidR="00990D61" w:rsidRPr="00BB6CFB" w14:paraId="1DBE020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752C49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D4D18A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71B73D7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2019</w:t>
            </w:r>
          </w:p>
        </w:tc>
      </w:tr>
      <w:tr w:rsidR="00990D61" w:rsidRPr="00BB6CFB" w14:paraId="08A4623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D60B3D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1E0FFA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4FBC5F6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5 de diciembre de 2021</w:t>
            </w:r>
          </w:p>
        </w:tc>
      </w:tr>
      <w:tr w:rsidR="00990D61" w:rsidRPr="00BB6CFB" w14:paraId="3347338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55968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Libia</w:t>
            </w:r>
          </w:p>
        </w:tc>
        <w:tc>
          <w:tcPr>
            <w:tcW w:w="2525" w:type="dxa"/>
            <w:shd w:val="clear" w:color="auto" w:fill="auto"/>
          </w:tcPr>
          <w:p w14:paraId="72105B6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18º y 19º,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788F79F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2006</w:t>
            </w:r>
          </w:p>
        </w:tc>
      </w:tr>
      <w:tr w:rsidR="00990D61" w:rsidRPr="00BB6CFB" w14:paraId="4B6BE59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D90957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EC1C9E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2B6B38B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2008</w:t>
            </w:r>
          </w:p>
        </w:tc>
      </w:tr>
      <w:tr w:rsidR="00990D61" w:rsidRPr="00BB6CFB" w14:paraId="42A39D8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553267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1F7C34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790B540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2010</w:t>
            </w:r>
          </w:p>
        </w:tc>
      </w:tr>
      <w:tr w:rsidR="00990D61" w:rsidRPr="00BB6CFB" w14:paraId="2A82D02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9E04B1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CADB0E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3E67ADC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2012</w:t>
            </w:r>
          </w:p>
        </w:tc>
      </w:tr>
      <w:tr w:rsidR="00990D61" w:rsidRPr="00BB6CFB" w14:paraId="28A38D9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777999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24B3B2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5B28006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2014</w:t>
            </w:r>
          </w:p>
        </w:tc>
      </w:tr>
      <w:tr w:rsidR="00990D61" w:rsidRPr="00BB6CFB" w14:paraId="0552405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57A9E9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C23A39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2E476DF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2016</w:t>
            </w:r>
          </w:p>
        </w:tc>
      </w:tr>
      <w:tr w:rsidR="00990D61" w:rsidRPr="00BB6CFB" w14:paraId="32BAC2B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F7A6E5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6E7F6A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1BEEC9A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2018</w:t>
            </w:r>
          </w:p>
        </w:tc>
      </w:tr>
      <w:tr w:rsidR="00990D61" w:rsidRPr="00BB6CFB" w14:paraId="5AFAA09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1CDB9E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C61CCA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1EF5E90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2020</w:t>
            </w:r>
          </w:p>
        </w:tc>
      </w:tr>
      <w:tr w:rsidR="00990D61" w:rsidRPr="00BB6CFB" w14:paraId="670C48F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BF0A1C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97ACA4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27º informe</w:t>
            </w:r>
          </w:p>
        </w:tc>
        <w:tc>
          <w:tcPr>
            <w:tcW w:w="2310" w:type="dxa"/>
            <w:shd w:val="clear" w:color="auto" w:fill="auto"/>
          </w:tcPr>
          <w:p w14:paraId="36AEB2C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2022</w:t>
            </w:r>
          </w:p>
        </w:tc>
      </w:tr>
      <w:tr w:rsidR="00990D61" w:rsidRPr="00BB6CFB" w14:paraId="2451690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D58F88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Liechtenstein</w:t>
            </w:r>
          </w:p>
        </w:tc>
        <w:tc>
          <w:tcPr>
            <w:tcW w:w="2525" w:type="dxa"/>
            <w:shd w:val="clear" w:color="auto" w:fill="auto"/>
          </w:tcPr>
          <w:p w14:paraId="3944804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7º y 8º,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13FB21E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febrero de 2016</w:t>
            </w:r>
          </w:p>
        </w:tc>
      </w:tr>
      <w:tr w:rsidR="00990D61" w:rsidRPr="00BB6CFB" w14:paraId="3674460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236E28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E9DE6C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3AAA686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febrero de 2018</w:t>
            </w:r>
          </w:p>
        </w:tc>
      </w:tr>
      <w:tr w:rsidR="00990D61" w:rsidRPr="00BB6CFB" w14:paraId="7B98375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5AE879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39506B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772FB0A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febrero de 2020</w:t>
            </w:r>
          </w:p>
        </w:tc>
      </w:tr>
      <w:tr w:rsidR="00990D61" w:rsidRPr="00BB6CFB" w14:paraId="0A95FAB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990655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38BA46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11º informe</w:t>
            </w:r>
          </w:p>
        </w:tc>
        <w:tc>
          <w:tcPr>
            <w:tcW w:w="2310" w:type="dxa"/>
            <w:shd w:val="clear" w:color="auto" w:fill="auto"/>
          </w:tcPr>
          <w:p w14:paraId="2F2DC97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febrero de 2022</w:t>
            </w:r>
          </w:p>
        </w:tc>
      </w:tr>
      <w:tr w:rsidR="00990D61" w:rsidRPr="00BB6CFB" w14:paraId="14AF388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6BF682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Macedonia del Norte</w:t>
            </w:r>
          </w:p>
        </w:tc>
        <w:tc>
          <w:tcPr>
            <w:tcW w:w="2525" w:type="dxa"/>
            <w:shd w:val="clear" w:color="auto" w:fill="auto"/>
          </w:tcPr>
          <w:p w14:paraId="680BE38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11º a 14º,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2B23BA4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septiembre de 2018</w:t>
            </w:r>
          </w:p>
        </w:tc>
      </w:tr>
      <w:tr w:rsidR="00990D61" w:rsidRPr="00BB6CFB" w14:paraId="153E6BE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1174B2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5AA3FE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3F615D2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septiembre de 2020</w:t>
            </w:r>
          </w:p>
        </w:tc>
      </w:tr>
      <w:tr w:rsidR="00990D61" w:rsidRPr="00BB6CFB" w14:paraId="67C1C44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6BEE14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Madagascar</w:t>
            </w:r>
          </w:p>
        </w:tc>
        <w:tc>
          <w:tcPr>
            <w:tcW w:w="2525" w:type="dxa"/>
            <w:shd w:val="clear" w:color="auto" w:fill="auto"/>
          </w:tcPr>
          <w:p w14:paraId="33D6130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19º y 20º,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36A4B50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marzo de 2008</w:t>
            </w:r>
          </w:p>
        </w:tc>
      </w:tr>
      <w:tr w:rsidR="00990D61" w:rsidRPr="00BB6CFB" w14:paraId="0B8B202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F94BA5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7BDFC9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2E90FEC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marzo de 2010</w:t>
            </w:r>
          </w:p>
        </w:tc>
      </w:tr>
      <w:tr w:rsidR="00990D61" w:rsidRPr="00BB6CFB" w14:paraId="5F3716E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35CC49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8EFBC7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301CE2D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marzo de 2012</w:t>
            </w:r>
          </w:p>
        </w:tc>
      </w:tr>
      <w:tr w:rsidR="00990D61" w:rsidRPr="00BB6CFB" w14:paraId="6FC1269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F75F8E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BDB7C9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E481E5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marzo de 2014</w:t>
            </w:r>
          </w:p>
        </w:tc>
      </w:tr>
      <w:tr w:rsidR="00990D61" w:rsidRPr="00BB6CFB" w14:paraId="2241C45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FF1EB5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EDE078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06D486B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marzo de 2016</w:t>
            </w:r>
          </w:p>
        </w:tc>
      </w:tr>
      <w:tr w:rsidR="00990D61" w:rsidRPr="00BB6CFB" w14:paraId="7D082BF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015587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DEF2BB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3B6DC41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marzo de 2018</w:t>
            </w:r>
          </w:p>
        </w:tc>
      </w:tr>
      <w:tr w:rsidR="00990D61" w:rsidRPr="00BB6CFB" w14:paraId="31744E8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D8BE13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A4B312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71AA686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marzo de 2020</w:t>
            </w:r>
          </w:p>
        </w:tc>
      </w:tr>
      <w:tr w:rsidR="00990D61" w:rsidRPr="00BB6CFB" w14:paraId="5D846F9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5F638E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1F30E2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27º informe</w:t>
            </w:r>
          </w:p>
        </w:tc>
        <w:tc>
          <w:tcPr>
            <w:tcW w:w="2310" w:type="dxa"/>
            <w:shd w:val="clear" w:color="auto" w:fill="auto"/>
          </w:tcPr>
          <w:p w14:paraId="4471D1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marzo de 2022</w:t>
            </w:r>
          </w:p>
        </w:tc>
      </w:tr>
      <w:tr w:rsidR="00990D61" w:rsidRPr="00BB6CFB" w14:paraId="1871428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CBB07F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Malawi</w:t>
            </w:r>
          </w:p>
        </w:tc>
        <w:tc>
          <w:tcPr>
            <w:tcW w:w="2525" w:type="dxa"/>
            <w:shd w:val="clear" w:color="auto" w:fill="auto"/>
          </w:tcPr>
          <w:p w14:paraId="6E2C98F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3FF4411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1997</w:t>
            </w:r>
          </w:p>
        </w:tc>
      </w:tr>
      <w:tr w:rsidR="00990D61" w:rsidRPr="00BB6CFB" w14:paraId="4417C9D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C13147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304A24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33D316A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1999</w:t>
            </w:r>
          </w:p>
        </w:tc>
      </w:tr>
      <w:tr w:rsidR="00990D61" w:rsidRPr="00BB6CFB" w14:paraId="63C63E7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FA8505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720169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0510778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2001</w:t>
            </w:r>
          </w:p>
        </w:tc>
      </w:tr>
      <w:tr w:rsidR="00990D61" w:rsidRPr="00BB6CFB" w14:paraId="7ADC469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75880C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95128B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2992ABF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2003</w:t>
            </w:r>
          </w:p>
        </w:tc>
      </w:tr>
      <w:tr w:rsidR="00990D61" w:rsidRPr="00BB6CFB" w14:paraId="6D1B241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F8D3EE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8B451A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58AC829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2005</w:t>
            </w:r>
          </w:p>
        </w:tc>
      </w:tr>
      <w:tr w:rsidR="00990D61" w:rsidRPr="00BB6CFB" w14:paraId="7F9ED99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545420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D02EA2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43DC907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2007</w:t>
            </w:r>
          </w:p>
        </w:tc>
      </w:tr>
      <w:tr w:rsidR="00990D61" w:rsidRPr="00BB6CFB" w14:paraId="4F6AF9A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C0EE7E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2E24AD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2E5D615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2009</w:t>
            </w:r>
          </w:p>
        </w:tc>
      </w:tr>
      <w:tr w:rsidR="00990D61" w:rsidRPr="00BB6CFB" w14:paraId="143B0C2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5F943D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6ACF28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43E0702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2011</w:t>
            </w:r>
          </w:p>
        </w:tc>
      </w:tr>
      <w:tr w:rsidR="00990D61" w:rsidRPr="00BB6CFB" w14:paraId="4E7A037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84D8C9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217F3B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3BEEAD4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2013</w:t>
            </w:r>
          </w:p>
        </w:tc>
      </w:tr>
      <w:tr w:rsidR="00990D61" w:rsidRPr="00BB6CFB" w14:paraId="02EA638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9E3A61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D67096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24E1BBB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2015</w:t>
            </w:r>
          </w:p>
        </w:tc>
      </w:tr>
      <w:tr w:rsidR="00990D61" w:rsidRPr="00BB6CFB" w14:paraId="2C4DB3C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4F8C69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6E6C66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11º informe</w:t>
            </w:r>
          </w:p>
        </w:tc>
        <w:tc>
          <w:tcPr>
            <w:tcW w:w="2310" w:type="dxa"/>
            <w:shd w:val="clear" w:color="auto" w:fill="auto"/>
          </w:tcPr>
          <w:p w14:paraId="5E56357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2017</w:t>
            </w:r>
          </w:p>
        </w:tc>
      </w:tr>
      <w:tr w:rsidR="00990D61" w:rsidRPr="00BB6CFB" w14:paraId="0B074F5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BF5BC5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D465B0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6F1EC8B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2019</w:t>
            </w:r>
          </w:p>
        </w:tc>
      </w:tr>
      <w:tr w:rsidR="00990D61" w:rsidRPr="00BB6CFB" w14:paraId="1C59F4E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27C0A2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B9D9D6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48AC7D9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julio de 2021</w:t>
            </w:r>
          </w:p>
        </w:tc>
      </w:tr>
      <w:tr w:rsidR="00990D61" w:rsidRPr="00BB6CFB" w14:paraId="530BA40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214F17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Maldivas</w:t>
            </w:r>
          </w:p>
        </w:tc>
        <w:tc>
          <w:tcPr>
            <w:tcW w:w="2525" w:type="dxa"/>
            <w:shd w:val="clear" w:color="auto" w:fill="auto"/>
          </w:tcPr>
          <w:p w14:paraId="38817C1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13º a 15º,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5A8247D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mayo de 2015</w:t>
            </w:r>
          </w:p>
        </w:tc>
      </w:tr>
      <w:tr w:rsidR="00990D61" w:rsidRPr="00BB6CFB" w14:paraId="5DB3653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0A089F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9D9B86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2083071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mayo de 2017</w:t>
            </w:r>
          </w:p>
        </w:tc>
      </w:tr>
      <w:tr w:rsidR="00990D61" w:rsidRPr="00BB6CFB" w14:paraId="7D2F4D8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63DDF9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EB8148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06F8430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mayo de 2019</w:t>
            </w:r>
          </w:p>
        </w:tc>
      </w:tr>
      <w:tr w:rsidR="00990D61" w:rsidRPr="00BB6CFB" w14:paraId="57CA4F7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ABE684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5B20CE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6AA5055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mayo de 2021</w:t>
            </w:r>
          </w:p>
        </w:tc>
      </w:tr>
      <w:tr w:rsidR="00990D61" w:rsidRPr="00BB6CFB" w14:paraId="6BBD705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756796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Malí</w:t>
            </w:r>
          </w:p>
        </w:tc>
        <w:tc>
          <w:tcPr>
            <w:tcW w:w="2525" w:type="dxa"/>
            <w:shd w:val="clear" w:color="auto" w:fill="auto"/>
          </w:tcPr>
          <w:p w14:paraId="1B7CCFC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15º y 16º,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1E3B808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agosto de 2005</w:t>
            </w:r>
          </w:p>
        </w:tc>
      </w:tr>
      <w:tr w:rsidR="00990D61" w:rsidRPr="00BB6CFB" w14:paraId="49CB3C9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D8C6CA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F31775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57BB5C2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agosto de 2007</w:t>
            </w:r>
          </w:p>
        </w:tc>
      </w:tr>
      <w:tr w:rsidR="00990D61" w:rsidRPr="00BB6CFB" w14:paraId="19D1DAE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4DFCFA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92D59D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0BDC345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agosto de 2009</w:t>
            </w:r>
          </w:p>
        </w:tc>
      </w:tr>
      <w:tr w:rsidR="00990D61" w:rsidRPr="00BB6CFB" w14:paraId="38DA913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2C6D6B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126D57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09D7DA3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agosto de 2011</w:t>
            </w:r>
          </w:p>
        </w:tc>
      </w:tr>
      <w:tr w:rsidR="00990D61" w:rsidRPr="00BB6CFB" w14:paraId="4D3623F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4010D9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7745A2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35B3C91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agosto de 2013</w:t>
            </w:r>
          </w:p>
        </w:tc>
      </w:tr>
      <w:tr w:rsidR="00990D61" w:rsidRPr="00BB6CFB" w14:paraId="501B93A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10D8AF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F98612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43D4A7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agosto de 2015</w:t>
            </w:r>
          </w:p>
        </w:tc>
      </w:tr>
      <w:tr w:rsidR="00990D61" w:rsidRPr="00BB6CFB" w14:paraId="1EE9D6F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CFBFCC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A1E38D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747746F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agosto de 2017</w:t>
            </w:r>
          </w:p>
        </w:tc>
      </w:tr>
      <w:tr w:rsidR="00990D61" w:rsidRPr="00BB6CFB" w14:paraId="46F304F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BE93B0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D89EE8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7F8FB3D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agosto de 2019</w:t>
            </w:r>
          </w:p>
        </w:tc>
      </w:tr>
      <w:tr w:rsidR="00990D61" w:rsidRPr="00BB6CFB" w14:paraId="395A2A7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411501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73B5C1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1B48225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agosto de 2021</w:t>
            </w:r>
          </w:p>
        </w:tc>
      </w:tr>
      <w:tr w:rsidR="00990D61" w:rsidRPr="00BB6CFB" w14:paraId="4C047E6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31CD0C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Malta</w:t>
            </w:r>
          </w:p>
        </w:tc>
        <w:tc>
          <w:tcPr>
            <w:tcW w:w="2525" w:type="dxa"/>
            <w:shd w:val="clear" w:color="auto" w:fill="auto"/>
          </w:tcPr>
          <w:p w14:paraId="13834F0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21º y 22º,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2F7C3B8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junio de 2014</w:t>
            </w:r>
          </w:p>
        </w:tc>
      </w:tr>
      <w:tr w:rsidR="00990D61" w:rsidRPr="00BB6CFB" w14:paraId="3A767E4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372703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847C14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3CF803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junio de 2016</w:t>
            </w:r>
          </w:p>
        </w:tc>
      </w:tr>
      <w:tr w:rsidR="00990D61" w:rsidRPr="00BB6CFB" w14:paraId="513CDE5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ED6F10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6EABE0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36896D8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junio de 2018</w:t>
            </w:r>
          </w:p>
        </w:tc>
      </w:tr>
      <w:tr w:rsidR="00990D61" w:rsidRPr="00BB6CFB" w14:paraId="04FD567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7299B5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238871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4DA318D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junio de 2020</w:t>
            </w:r>
          </w:p>
        </w:tc>
      </w:tr>
      <w:tr w:rsidR="00990D61" w:rsidRPr="00BB6CFB" w14:paraId="4FC3228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5E9DF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Montenegro</w:t>
            </w:r>
          </w:p>
        </w:tc>
        <w:tc>
          <w:tcPr>
            <w:tcW w:w="2525" w:type="dxa"/>
            <w:shd w:val="clear" w:color="auto" w:fill="auto"/>
          </w:tcPr>
          <w:p w14:paraId="7820CF2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7º y 8º,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1DB8A5F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junio de 2021</w:t>
            </w:r>
          </w:p>
        </w:tc>
      </w:tr>
      <w:tr w:rsidR="00990D61" w:rsidRPr="00BB6CFB" w14:paraId="60011AA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C10B1A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Mozambique</w:t>
            </w:r>
          </w:p>
        </w:tc>
        <w:tc>
          <w:tcPr>
            <w:tcW w:w="2525" w:type="dxa"/>
            <w:shd w:val="clear" w:color="auto" w:fill="auto"/>
          </w:tcPr>
          <w:p w14:paraId="777BD28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13º y 14º,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644902E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mayo de 2010</w:t>
            </w:r>
          </w:p>
        </w:tc>
      </w:tr>
      <w:tr w:rsidR="00990D61" w:rsidRPr="00BB6CFB" w14:paraId="4C0FDE6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56958F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58771D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482845F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mayo de 2012</w:t>
            </w:r>
          </w:p>
        </w:tc>
      </w:tr>
      <w:tr w:rsidR="00990D61" w:rsidRPr="00BB6CFB" w14:paraId="4B7445B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7D4FE6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131549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3C88140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mayo de 2014</w:t>
            </w:r>
          </w:p>
        </w:tc>
      </w:tr>
      <w:tr w:rsidR="00990D61" w:rsidRPr="00BB6CFB" w14:paraId="06C1BC8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6A2CDF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EC4C38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0D8D74A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mayo de 2016</w:t>
            </w:r>
          </w:p>
        </w:tc>
      </w:tr>
      <w:tr w:rsidR="00990D61" w:rsidRPr="00BB6CFB" w14:paraId="650B7D1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16A834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E3AF46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36BF542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mayo de 2018</w:t>
            </w:r>
          </w:p>
        </w:tc>
      </w:tr>
      <w:tr w:rsidR="00990D61" w:rsidRPr="00BB6CFB" w14:paraId="13AAE9A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4CA7B9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6F3944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298CA53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mayo de 2020</w:t>
            </w:r>
          </w:p>
        </w:tc>
      </w:tr>
      <w:tr w:rsidR="00990D61" w:rsidRPr="00BB6CFB" w14:paraId="6D6506A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ED267C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8E3713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187C235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 de mayo de 2022</w:t>
            </w:r>
          </w:p>
        </w:tc>
      </w:tr>
      <w:tr w:rsidR="00990D61" w:rsidRPr="00BB6CFB" w14:paraId="60A5E88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7BC9E5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Nepal</w:t>
            </w:r>
          </w:p>
        </w:tc>
        <w:tc>
          <w:tcPr>
            <w:tcW w:w="2525" w:type="dxa"/>
            <w:shd w:val="clear" w:color="auto" w:fill="auto"/>
          </w:tcPr>
          <w:p w14:paraId="7A1344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24º y 25º,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503D745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 de marzo de 2022</w:t>
            </w:r>
          </w:p>
        </w:tc>
      </w:tr>
      <w:tr w:rsidR="00990D61" w:rsidRPr="00BB6CFB" w14:paraId="0BAD793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7D66D9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Nigeria</w:t>
            </w:r>
          </w:p>
        </w:tc>
        <w:tc>
          <w:tcPr>
            <w:tcW w:w="2525" w:type="dxa"/>
            <w:shd w:val="clear" w:color="auto" w:fill="auto"/>
          </w:tcPr>
          <w:p w14:paraId="58371EE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19º y 20º,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55AA91F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2008</w:t>
            </w:r>
          </w:p>
        </w:tc>
      </w:tr>
      <w:tr w:rsidR="00990D61" w:rsidRPr="00BB6CFB" w14:paraId="3AD72BC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910AC7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FB6325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7BB71CC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2010</w:t>
            </w:r>
          </w:p>
        </w:tc>
      </w:tr>
      <w:tr w:rsidR="00990D61" w:rsidRPr="00BB6CFB" w14:paraId="3E048BB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BB80B8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E9FDCE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25EADBF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2012</w:t>
            </w:r>
          </w:p>
        </w:tc>
      </w:tr>
      <w:tr w:rsidR="00990D61" w:rsidRPr="00BB6CFB" w14:paraId="4933FD8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F7092D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CBD43A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73D839F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2014</w:t>
            </w:r>
          </w:p>
        </w:tc>
      </w:tr>
      <w:tr w:rsidR="00990D61" w:rsidRPr="00BB6CFB" w14:paraId="5D68055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A925E1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C3072B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39ADD8E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2016</w:t>
            </w:r>
          </w:p>
        </w:tc>
      </w:tr>
      <w:tr w:rsidR="00990D61" w:rsidRPr="00BB6CFB" w14:paraId="42E7CFF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AA2B7F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F798B1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04DA39C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2018</w:t>
            </w:r>
          </w:p>
        </w:tc>
      </w:tr>
      <w:tr w:rsidR="00990D61" w:rsidRPr="00BB6CFB" w14:paraId="07CB8C4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22187C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B61AED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1D7E0D2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2020</w:t>
            </w:r>
          </w:p>
        </w:tc>
      </w:tr>
      <w:tr w:rsidR="00990D61" w:rsidRPr="00BB6CFB" w14:paraId="65AA012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6D143F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529B2E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27º informe</w:t>
            </w:r>
          </w:p>
        </w:tc>
        <w:tc>
          <w:tcPr>
            <w:tcW w:w="2310" w:type="dxa"/>
            <w:shd w:val="clear" w:color="auto" w:fill="auto"/>
          </w:tcPr>
          <w:p w14:paraId="6BC0FCA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2022</w:t>
            </w:r>
          </w:p>
        </w:tc>
      </w:tr>
      <w:tr w:rsidR="00990D61" w:rsidRPr="00BB6CFB" w14:paraId="2D5F9F1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5FB886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Omán</w:t>
            </w:r>
          </w:p>
        </w:tc>
        <w:tc>
          <w:tcPr>
            <w:tcW w:w="2525" w:type="dxa"/>
            <w:shd w:val="clear" w:color="auto" w:fill="auto"/>
          </w:tcPr>
          <w:p w14:paraId="5DAC3FE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6º a 9º,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341BE65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 de enero de 2020</w:t>
            </w:r>
          </w:p>
        </w:tc>
      </w:tr>
      <w:tr w:rsidR="00990D61" w:rsidRPr="00BB6CFB" w14:paraId="635C4DF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8683F1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249B64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40E319A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 de enero de 2022</w:t>
            </w:r>
          </w:p>
        </w:tc>
      </w:tr>
      <w:tr w:rsidR="00990D61" w:rsidRPr="00BB6CFB" w14:paraId="73709A9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729152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Panamá</w:t>
            </w:r>
          </w:p>
        </w:tc>
        <w:tc>
          <w:tcPr>
            <w:tcW w:w="2525" w:type="dxa"/>
            <w:shd w:val="clear" w:color="auto" w:fill="auto"/>
          </w:tcPr>
          <w:p w14:paraId="2E1DCAD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21º a 23º,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47FA969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2013</w:t>
            </w:r>
          </w:p>
        </w:tc>
      </w:tr>
      <w:tr w:rsidR="00990D61" w:rsidRPr="00BB6CFB" w14:paraId="6D0E644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1E85ED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A8C186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3B920D2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2015</w:t>
            </w:r>
          </w:p>
        </w:tc>
      </w:tr>
      <w:tr w:rsidR="00990D61" w:rsidRPr="00BB6CFB" w14:paraId="2872EDC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C2B02D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917D6C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22977BB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2017</w:t>
            </w:r>
          </w:p>
        </w:tc>
      </w:tr>
      <w:tr w:rsidR="00990D61" w:rsidRPr="00BB6CFB" w14:paraId="5DB7483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C18EF9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3AD51B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6B23F69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2019</w:t>
            </w:r>
          </w:p>
        </w:tc>
      </w:tr>
      <w:tr w:rsidR="00990D61" w:rsidRPr="00BB6CFB" w14:paraId="52D226C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B5AEFC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AAC7D4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27º informe</w:t>
            </w:r>
          </w:p>
        </w:tc>
        <w:tc>
          <w:tcPr>
            <w:tcW w:w="2310" w:type="dxa"/>
            <w:shd w:val="clear" w:color="auto" w:fill="auto"/>
          </w:tcPr>
          <w:p w14:paraId="564FEA0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2021</w:t>
            </w:r>
          </w:p>
        </w:tc>
      </w:tr>
      <w:tr w:rsidR="00990D61" w:rsidRPr="00BB6CFB" w14:paraId="30CF3F2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3273D8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Papua Nueva Guinea</w:t>
            </w:r>
          </w:p>
        </w:tc>
        <w:tc>
          <w:tcPr>
            <w:tcW w:w="2525" w:type="dxa"/>
            <w:shd w:val="clear" w:color="auto" w:fill="auto"/>
          </w:tcPr>
          <w:p w14:paraId="7370EAB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4DEA4E6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1985</w:t>
            </w:r>
          </w:p>
        </w:tc>
      </w:tr>
      <w:tr w:rsidR="00990D61" w:rsidRPr="00BB6CFB" w14:paraId="151B2F0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9B6A4A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ED8045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102C789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1987</w:t>
            </w:r>
          </w:p>
        </w:tc>
      </w:tr>
      <w:tr w:rsidR="00990D61" w:rsidRPr="00BB6CFB" w14:paraId="68B2317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EE7977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5A9FF4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05B415B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1989</w:t>
            </w:r>
          </w:p>
        </w:tc>
      </w:tr>
      <w:tr w:rsidR="00990D61" w:rsidRPr="00BB6CFB" w14:paraId="12E505F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721C66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5C6360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2012F8F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1991</w:t>
            </w:r>
          </w:p>
        </w:tc>
      </w:tr>
      <w:tr w:rsidR="00990D61" w:rsidRPr="00BB6CFB" w14:paraId="71DFFAC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722114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0FE582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68892F1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1993</w:t>
            </w:r>
          </w:p>
        </w:tc>
      </w:tr>
      <w:tr w:rsidR="00990D61" w:rsidRPr="00BB6CFB" w14:paraId="38B4A5D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8A5002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D02EFC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64B6179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1995</w:t>
            </w:r>
          </w:p>
        </w:tc>
      </w:tr>
      <w:tr w:rsidR="00990D61" w:rsidRPr="00BB6CFB" w14:paraId="72C17A1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54B381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1B2D3E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3477CB5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1997</w:t>
            </w:r>
          </w:p>
        </w:tc>
      </w:tr>
      <w:tr w:rsidR="00990D61" w:rsidRPr="00BB6CFB" w14:paraId="0C6A03B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3758CE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FAAB3B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62BD1F6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1999</w:t>
            </w:r>
          </w:p>
        </w:tc>
      </w:tr>
      <w:tr w:rsidR="00990D61" w:rsidRPr="00BB6CFB" w14:paraId="4E428C4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A1E3D4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521C1E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0B18B77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2001</w:t>
            </w:r>
          </w:p>
        </w:tc>
      </w:tr>
      <w:tr w:rsidR="00990D61" w:rsidRPr="00BB6CFB" w14:paraId="7F2B266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A0C169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CCAC14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11º informe</w:t>
            </w:r>
          </w:p>
        </w:tc>
        <w:tc>
          <w:tcPr>
            <w:tcW w:w="2310" w:type="dxa"/>
            <w:shd w:val="clear" w:color="auto" w:fill="auto"/>
          </w:tcPr>
          <w:p w14:paraId="396552E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2003</w:t>
            </w:r>
          </w:p>
        </w:tc>
      </w:tr>
      <w:tr w:rsidR="00990D61" w:rsidRPr="00BB6CFB" w14:paraId="1D9D7A0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56E767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9C2D2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7217FEF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2005</w:t>
            </w:r>
          </w:p>
        </w:tc>
      </w:tr>
      <w:tr w:rsidR="00990D61" w:rsidRPr="00BB6CFB" w14:paraId="56853EE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D5F948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6D27A3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23A6F15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2007</w:t>
            </w:r>
          </w:p>
        </w:tc>
      </w:tr>
      <w:tr w:rsidR="00990D61" w:rsidRPr="00BB6CFB" w14:paraId="4D76E2D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0CB8C9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BDC96A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488C67C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2009</w:t>
            </w:r>
          </w:p>
        </w:tc>
      </w:tr>
      <w:tr w:rsidR="00990D61" w:rsidRPr="00BB6CFB" w14:paraId="6C9B53C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4EA056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0DD7D4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4C1C169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2011</w:t>
            </w:r>
          </w:p>
        </w:tc>
      </w:tr>
      <w:tr w:rsidR="00990D61" w:rsidRPr="00BB6CFB" w14:paraId="097B77E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DE9018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EED9AE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4C5C3C2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2013</w:t>
            </w:r>
          </w:p>
        </w:tc>
      </w:tr>
      <w:tr w:rsidR="00990D61" w:rsidRPr="00BB6CFB" w14:paraId="552B2BB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0B3E8C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0F610E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2AF35C5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2015</w:t>
            </w:r>
          </w:p>
        </w:tc>
      </w:tr>
      <w:tr w:rsidR="00990D61" w:rsidRPr="00BB6CFB" w14:paraId="2442497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4399DD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16A2DE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4170ED0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2017</w:t>
            </w:r>
          </w:p>
        </w:tc>
      </w:tr>
      <w:tr w:rsidR="00990D61" w:rsidRPr="00BB6CFB" w14:paraId="309643A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E0A045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15680B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6E93A10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2019</w:t>
            </w:r>
          </w:p>
        </w:tc>
      </w:tr>
      <w:tr w:rsidR="00990D61" w:rsidRPr="00BB6CFB" w14:paraId="2CE5165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FADE0B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C939DA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66141E8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febrero de 2021</w:t>
            </w:r>
          </w:p>
        </w:tc>
      </w:tr>
      <w:tr w:rsidR="00990D61" w:rsidRPr="00BB6CFB" w14:paraId="7073A41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B96B88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Paraguay</w:t>
            </w:r>
          </w:p>
        </w:tc>
        <w:tc>
          <w:tcPr>
            <w:tcW w:w="2525" w:type="dxa"/>
            <w:shd w:val="clear" w:color="auto" w:fill="auto"/>
          </w:tcPr>
          <w:p w14:paraId="10322AB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7º y 8º,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6F9CE11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septiembre de 2018</w:t>
            </w:r>
          </w:p>
        </w:tc>
      </w:tr>
      <w:tr w:rsidR="00990D61" w:rsidRPr="00BB6CFB" w14:paraId="1553140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F6BE37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901707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17438BB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septiembre de 2020</w:t>
            </w:r>
          </w:p>
        </w:tc>
      </w:tr>
      <w:tr w:rsidR="00990D61" w:rsidRPr="00BB6CFB" w14:paraId="7ED5E99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F349E7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Reino Unido de Gran Bretaña e Irlanda del Norte</w:t>
            </w:r>
          </w:p>
        </w:tc>
        <w:tc>
          <w:tcPr>
            <w:tcW w:w="2525" w:type="dxa"/>
            <w:shd w:val="clear" w:color="auto" w:fill="auto"/>
          </w:tcPr>
          <w:p w14:paraId="10AF5AF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24º a 26º,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3240E67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2020</w:t>
            </w:r>
          </w:p>
        </w:tc>
      </w:tr>
      <w:tr w:rsidR="00990D61" w:rsidRPr="00BB6CFB" w14:paraId="6328173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F6F7D4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325FFC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27º informe</w:t>
            </w:r>
          </w:p>
        </w:tc>
        <w:tc>
          <w:tcPr>
            <w:tcW w:w="2310" w:type="dxa"/>
            <w:shd w:val="clear" w:color="auto" w:fill="auto"/>
          </w:tcPr>
          <w:p w14:paraId="03D37B26" w14:textId="3A82E22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202</w:t>
            </w:r>
            <w:r w:rsidR="006221D5">
              <w:t>2</w:t>
            </w:r>
          </w:p>
        </w:tc>
      </w:tr>
      <w:tr w:rsidR="00990D61" w:rsidRPr="00BB6CFB" w14:paraId="23B6A4D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40EFAC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República Árabe Siria</w:t>
            </w:r>
          </w:p>
        </w:tc>
        <w:tc>
          <w:tcPr>
            <w:tcW w:w="2525" w:type="dxa"/>
            <w:shd w:val="clear" w:color="auto" w:fill="auto"/>
          </w:tcPr>
          <w:p w14:paraId="1DB7C32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2DC618E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2000</w:t>
            </w:r>
          </w:p>
        </w:tc>
      </w:tr>
      <w:tr w:rsidR="00990D61" w:rsidRPr="00BB6CFB" w14:paraId="168B47D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0DFCD0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4C8C94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75DF674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2002</w:t>
            </w:r>
          </w:p>
        </w:tc>
      </w:tr>
      <w:tr w:rsidR="00990D61" w:rsidRPr="00BB6CFB" w14:paraId="7A29E39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84F228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EEC435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18E0911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2004</w:t>
            </w:r>
          </w:p>
        </w:tc>
      </w:tr>
      <w:tr w:rsidR="00990D61" w:rsidRPr="00BB6CFB" w14:paraId="1766524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40CC3F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8C79A4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4C774A3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2006</w:t>
            </w:r>
          </w:p>
        </w:tc>
      </w:tr>
      <w:tr w:rsidR="00990D61" w:rsidRPr="00BB6CFB" w14:paraId="1850A41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B6F602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AC7D93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2FE5A75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2008</w:t>
            </w:r>
          </w:p>
        </w:tc>
      </w:tr>
      <w:tr w:rsidR="00990D61" w:rsidRPr="00BB6CFB" w14:paraId="0531ED8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8B3119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8B7B46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7A90199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2010</w:t>
            </w:r>
          </w:p>
        </w:tc>
      </w:tr>
      <w:tr w:rsidR="00990D61" w:rsidRPr="00BB6CFB" w14:paraId="315C02B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773094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3378E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45538D2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2012</w:t>
            </w:r>
          </w:p>
        </w:tc>
      </w:tr>
      <w:tr w:rsidR="00990D61" w:rsidRPr="00BB6CFB" w14:paraId="38C07DC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1E0FAA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EFBA54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700E79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2014</w:t>
            </w:r>
          </w:p>
        </w:tc>
      </w:tr>
      <w:tr w:rsidR="00990D61" w:rsidRPr="00BB6CFB" w14:paraId="62D72BF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BA69F9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2459C0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537FA48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2016</w:t>
            </w:r>
          </w:p>
        </w:tc>
      </w:tr>
      <w:tr w:rsidR="00990D61" w:rsidRPr="00BB6CFB" w14:paraId="2B4370E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3BEEF5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EF1789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10ABD62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2018</w:t>
            </w:r>
          </w:p>
        </w:tc>
      </w:tr>
      <w:tr w:rsidR="00990D61" w:rsidRPr="00BB6CFB" w14:paraId="153DA6C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54F4CD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E43EF2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6F39BE1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2020</w:t>
            </w:r>
          </w:p>
        </w:tc>
      </w:tr>
      <w:tr w:rsidR="00990D61" w:rsidRPr="00BB6CFB" w14:paraId="6054BB3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93341C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E707A2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27º informe</w:t>
            </w:r>
          </w:p>
        </w:tc>
        <w:tc>
          <w:tcPr>
            <w:tcW w:w="2310" w:type="dxa"/>
            <w:shd w:val="clear" w:color="auto" w:fill="auto"/>
          </w:tcPr>
          <w:p w14:paraId="7C0B80A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2022</w:t>
            </w:r>
          </w:p>
        </w:tc>
      </w:tr>
      <w:tr w:rsidR="00990D61" w:rsidRPr="00BB6CFB" w14:paraId="2527A79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D9E76A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República Centroafricana</w:t>
            </w:r>
          </w:p>
        </w:tc>
        <w:tc>
          <w:tcPr>
            <w:tcW w:w="2525" w:type="dxa"/>
            <w:shd w:val="clear" w:color="auto" w:fill="auto"/>
          </w:tcPr>
          <w:p w14:paraId="333AF0C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77341C1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1986</w:t>
            </w:r>
          </w:p>
        </w:tc>
      </w:tr>
      <w:tr w:rsidR="00990D61" w:rsidRPr="00BB6CFB" w14:paraId="144CAA5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D54BC3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6C4A56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310B29B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1988</w:t>
            </w:r>
          </w:p>
        </w:tc>
      </w:tr>
      <w:tr w:rsidR="00990D61" w:rsidRPr="00BB6CFB" w14:paraId="7E23A51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C2EFF4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20336E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205F2BE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1990</w:t>
            </w:r>
          </w:p>
        </w:tc>
      </w:tr>
      <w:tr w:rsidR="00990D61" w:rsidRPr="00BB6CFB" w14:paraId="315D203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881465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274292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11º informe</w:t>
            </w:r>
          </w:p>
        </w:tc>
        <w:tc>
          <w:tcPr>
            <w:tcW w:w="2310" w:type="dxa"/>
            <w:shd w:val="clear" w:color="auto" w:fill="auto"/>
          </w:tcPr>
          <w:p w14:paraId="4D5AD9A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1992</w:t>
            </w:r>
          </w:p>
        </w:tc>
      </w:tr>
      <w:tr w:rsidR="00990D61" w:rsidRPr="00BB6CFB" w14:paraId="39F9C94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CA955B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74B0E3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456E77E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1994</w:t>
            </w:r>
          </w:p>
        </w:tc>
      </w:tr>
      <w:tr w:rsidR="00990D61" w:rsidRPr="00BB6CFB" w14:paraId="0F6EDB4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EABA12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9513DE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1CC0119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1996</w:t>
            </w:r>
          </w:p>
        </w:tc>
      </w:tr>
      <w:tr w:rsidR="00990D61" w:rsidRPr="00BB6CFB" w14:paraId="043DCE6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ADF8A2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CC33BE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48DDE8E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1998</w:t>
            </w:r>
          </w:p>
        </w:tc>
      </w:tr>
      <w:tr w:rsidR="00990D61" w:rsidRPr="00BB6CFB" w14:paraId="15B2A2E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223F40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855634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0ECE26C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2000</w:t>
            </w:r>
          </w:p>
        </w:tc>
      </w:tr>
      <w:tr w:rsidR="00990D61" w:rsidRPr="00BB6CFB" w14:paraId="413766A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11FF5A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220901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76449C9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2002</w:t>
            </w:r>
          </w:p>
        </w:tc>
      </w:tr>
      <w:tr w:rsidR="00990D61" w:rsidRPr="00BB6CFB" w14:paraId="79B14D4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569F7C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D5432D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3230156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2004</w:t>
            </w:r>
          </w:p>
        </w:tc>
      </w:tr>
      <w:tr w:rsidR="00990D61" w:rsidRPr="00BB6CFB" w14:paraId="5919086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1EEA69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B79A3D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648EE5F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2006</w:t>
            </w:r>
          </w:p>
        </w:tc>
      </w:tr>
      <w:tr w:rsidR="00990D61" w:rsidRPr="00BB6CFB" w14:paraId="1E60F5A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065135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0A2DC7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72F0E3D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2008</w:t>
            </w:r>
          </w:p>
        </w:tc>
      </w:tr>
      <w:tr w:rsidR="00990D61" w:rsidRPr="00BB6CFB" w14:paraId="0F64D30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8BC3BE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85367B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72BE739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2010</w:t>
            </w:r>
          </w:p>
        </w:tc>
      </w:tr>
      <w:tr w:rsidR="00990D61" w:rsidRPr="00BB6CFB" w14:paraId="774B9B7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A007A8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F685AD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1172AC6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2012</w:t>
            </w:r>
          </w:p>
        </w:tc>
      </w:tr>
      <w:tr w:rsidR="00990D61" w:rsidRPr="00BB6CFB" w14:paraId="7DCFA33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A99089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BEB5E3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1F89A01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2014</w:t>
            </w:r>
          </w:p>
        </w:tc>
      </w:tr>
      <w:tr w:rsidR="00990D61" w:rsidRPr="00BB6CFB" w14:paraId="1B9D425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1B46CE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1C305E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51C55D6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2016</w:t>
            </w:r>
          </w:p>
        </w:tc>
      </w:tr>
      <w:tr w:rsidR="00990D61" w:rsidRPr="00BB6CFB" w14:paraId="1687BF6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B07AC9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0762A7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0049492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2018</w:t>
            </w:r>
          </w:p>
        </w:tc>
      </w:tr>
      <w:tr w:rsidR="00990D61" w:rsidRPr="00BB6CFB" w14:paraId="2B6ADCE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0C767C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CE61C5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12D90A3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2020</w:t>
            </w:r>
          </w:p>
        </w:tc>
      </w:tr>
      <w:tr w:rsidR="00990D61" w:rsidRPr="00BB6CFB" w14:paraId="058CE5B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DA9E88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A4A75F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559D107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abril de 2022</w:t>
            </w:r>
          </w:p>
        </w:tc>
      </w:tr>
      <w:tr w:rsidR="00990D61" w:rsidRPr="00BB6CFB" w14:paraId="321F2E0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9548FF2" w14:textId="7022EBA0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República Democrática del</w:t>
            </w:r>
            <w:r w:rsidR="000D3C9A">
              <w:rPr>
                <w:bCs/>
              </w:rPr>
              <w:t> </w:t>
            </w:r>
            <w:r w:rsidRPr="00BB6CFB">
              <w:rPr>
                <w:bCs/>
              </w:rPr>
              <w:t>Congo</w:t>
            </w:r>
          </w:p>
        </w:tc>
        <w:tc>
          <w:tcPr>
            <w:tcW w:w="2525" w:type="dxa"/>
            <w:shd w:val="clear" w:color="auto" w:fill="auto"/>
          </w:tcPr>
          <w:p w14:paraId="0C22E5D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16º a 18º,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31D777E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2011</w:t>
            </w:r>
          </w:p>
        </w:tc>
      </w:tr>
      <w:tr w:rsidR="00990D61" w:rsidRPr="00BB6CFB" w14:paraId="5BB5225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136D32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F5094D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316A727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2013</w:t>
            </w:r>
          </w:p>
        </w:tc>
      </w:tr>
      <w:tr w:rsidR="00990D61" w:rsidRPr="00BB6CFB" w14:paraId="5C62AA4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EF2E31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6FE6C0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79841D3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2015</w:t>
            </w:r>
          </w:p>
        </w:tc>
      </w:tr>
      <w:tr w:rsidR="00990D61" w:rsidRPr="00BB6CFB" w14:paraId="499A64E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02BBFE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96E1E1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508641E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2017</w:t>
            </w:r>
          </w:p>
        </w:tc>
      </w:tr>
      <w:tr w:rsidR="00990D61" w:rsidRPr="00BB6CFB" w14:paraId="01F3D00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31DB7A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61C45C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65AEE77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2019</w:t>
            </w:r>
          </w:p>
        </w:tc>
      </w:tr>
      <w:tr w:rsidR="00990D61" w:rsidRPr="00BB6CFB" w14:paraId="6F4BF9C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1813F3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66204A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095A7BC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2021</w:t>
            </w:r>
          </w:p>
        </w:tc>
      </w:tr>
      <w:tr w:rsidR="00990D61" w:rsidRPr="00BB6CFB" w14:paraId="321FCDA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0B9473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República Democrática Popular Lao</w:t>
            </w:r>
          </w:p>
        </w:tc>
        <w:tc>
          <w:tcPr>
            <w:tcW w:w="2525" w:type="dxa"/>
            <w:shd w:val="clear" w:color="auto" w:fill="auto"/>
          </w:tcPr>
          <w:p w14:paraId="6EEEDF2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19º a 21º,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5CF4B06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marzo de 2015</w:t>
            </w:r>
          </w:p>
        </w:tc>
      </w:tr>
      <w:tr w:rsidR="00990D61" w:rsidRPr="00BB6CFB" w14:paraId="4EB485B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921A45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AAB40B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46DE06B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marzo de 2017</w:t>
            </w:r>
          </w:p>
        </w:tc>
      </w:tr>
      <w:tr w:rsidR="00990D61" w:rsidRPr="00BB6CFB" w14:paraId="617A511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E7A217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E6261E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0F52405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marzo de 2019</w:t>
            </w:r>
          </w:p>
        </w:tc>
      </w:tr>
      <w:tr w:rsidR="00990D61" w:rsidRPr="00BB6CFB" w14:paraId="6AC59FF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C86E9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EA9784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567893A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marzo de 2021</w:t>
            </w:r>
          </w:p>
        </w:tc>
      </w:tr>
      <w:tr w:rsidR="00990D61" w:rsidRPr="00BB6CFB" w14:paraId="0EB0F6A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A97DF2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República Dominicana</w:t>
            </w:r>
          </w:p>
        </w:tc>
        <w:tc>
          <w:tcPr>
            <w:tcW w:w="2525" w:type="dxa"/>
            <w:shd w:val="clear" w:color="auto" w:fill="auto"/>
          </w:tcPr>
          <w:p w14:paraId="6F592CE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15º a 17º,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4B1C107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junio de 2016</w:t>
            </w:r>
          </w:p>
        </w:tc>
      </w:tr>
      <w:tr w:rsidR="00990D61" w:rsidRPr="00BB6CFB" w14:paraId="0F8AFB5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5F358C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3A2C58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267FCA9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junio de 2018</w:t>
            </w:r>
          </w:p>
        </w:tc>
      </w:tr>
      <w:tr w:rsidR="00990D61" w:rsidRPr="00BB6CFB" w14:paraId="54AC841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1D7EF5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406078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665B392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 de junio de 2020</w:t>
            </w:r>
          </w:p>
        </w:tc>
      </w:tr>
      <w:tr w:rsidR="00990D61" w:rsidRPr="00BB6CFB" w14:paraId="3B8F805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953D73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República Unida de Tanzanía</w:t>
            </w:r>
          </w:p>
        </w:tc>
        <w:tc>
          <w:tcPr>
            <w:tcW w:w="2525" w:type="dxa"/>
            <w:shd w:val="clear" w:color="auto" w:fill="auto"/>
          </w:tcPr>
          <w:p w14:paraId="2074650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17º y 18º,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2C545D6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2007</w:t>
            </w:r>
          </w:p>
        </w:tc>
      </w:tr>
      <w:tr w:rsidR="00990D61" w:rsidRPr="00BB6CFB" w14:paraId="6845C92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B3C9B7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F24439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1D412C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2009</w:t>
            </w:r>
          </w:p>
        </w:tc>
      </w:tr>
      <w:tr w:rsidR="00990D61" w:rsidRPr="00BB6CFB" w14:paraId="7F78378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842794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93303F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052BE18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2011</w:t>
            </w:r>
          </w:p>
        </w:tc>
      </w:tr>
      <w:tr w:rsidR="00990D61" w:rsidRPr="00BB6CFB" w14:paraId="54B49FF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1F84D4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DB97F0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004AE80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2013</w:t>
            </w:r>
          </w:p>
        </w:tc>
      </w:tr>
      <w:tr w:rsidR="00990D61" w:rsidRPr="00BB6CFB" w14:paraId="68A2691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069F33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BA4727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1EC78E1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2015</w:t>
            </w:r>
          </w:p>
        </w:tc>
      </w:tr>
      <w:tr w:rsidR="00990D61" w:rsidRPr="00BB6CFB" w14:paraId="4E41933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9A73AD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F88A0D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178E6EE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2017</w:t>
            </w:r>
          </w:p>
        </w:tc>
      </w:tr>
      <w:tr w:rsidR="00990D61" w:rsidRPr="00BB6CFB" w14:paraId="124C9C9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4B9BC7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480C58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7B2695C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2019</w:t>
            </w:r>
          </w:p>
        </w:tc>
      </w:tr>
      <w:tr w:rsidR="00990D61" w:rsidRPr="00BB6CFB" w14:paraId="18FB9EA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01FB6E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BB88D4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721133C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 de noviembre de 2021</w:t>
            </w:r>
          </w:p>
        </w:tc>
      </w:tr>
      <w:tr w:rsidR="00990D61" w:rsidRPr="00BB6CFB" w14:paraId="56159E4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801316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Rwanda</w:t>
            </w:r>
          </w:p>
        </w:tc>
        <w:tc>
          <w:tcPr>
            <w:tcW w:w="2525" w:type="dxa"/>
            <w:shd w:val="clear" w:color="auto" w:fill="auto"/>
          </w:tcPr>
          <w:p w14:paraId="30D1D92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21º y 22º,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7D84434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mayo de 2020</w:t>
            </w:r>
          </w:p>
        </w:tc>
      </w:tr>
      <w:tr w:rsidR="00990D61" w:rsidRPr="00BB6CFB" w14:paraId="070AC6D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6671A7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C6DF71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71ACA38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mayo de 2022</w:t>
            </w:r>
          </w:p>
        </w:tc>
      </w:tr>
      <w:tr w:rsidR="00990D61" w:rsidRPr="00BB6CFB" w14:paraId="1E88BCB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37AFA8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lastRenderedPageBreak/>
              <w:t>Saint Kitts y Nevis</w:t>
            </w:r>
          </w:p>
        </w:tc>
        <w:tc>
          <w:tcPr>
            <w:tcW w:w="2525" w:type="dxa"/>
            <w:shd w:val="clear" w:color="auto" w:fill="auto"/>
          </w:tcPr>
          <w:p w14:paraId="5FEAC1E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4C1D63C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 de noviembre de 2007</w:t>
            </w:r>
          </w:p>
        </w:tc>
      </w:tr>
      <w:tr w:rsidR="00990D61" w:rsidRPr="00BB6CFB" w14:paraId="769FF78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EBD0EB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5E9CEC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65AE9BE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 de noviembre de 2009</w:t>
            </w:r>
          </w:p>
        </w:tc>
      </w:tr>
      <w:tr w:rsidR="00990D61" w:rsidRPr="00BB6CFB" w14:paraId="744A982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1E81DF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0D21C1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478C815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 de noviembre de 2011</w:t>
            </w:r>
          </w:p>
        </w:tc>
      </w:tr>
      <w:tr w:rsidR="00990D61" w:rsidRPr="00BB6CFB" w14:paraId="2E078D1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CBB2CA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3AD473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099180D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 de noviembre de 2013</w:t>
            </w:r>
          </w:p>
        </w:tc>
      </w:tr>
      <w:tr w:rsidR="00990D61" w:rsidRPr="00BB6CFB" w14:paraId="6E3B4FD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2BDA4C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066F07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3824937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 de noviembre de 2015</w:t>
            </w:r>
          </w:p>
        </w:tc>
      </w:tr>
      <w:tr w:rsidR="00990D61" w:rsidRPr="00BB6CFB" w14:paraId="43B4926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473E49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D15794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5BD98AF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 de noviembre de 2017</w:t>
            </w:r>
          </w:p>
        </w:tc>
      </w:tr>
      <w:tr w:rsidR="00990D61" w:rsidRPr="00BB6CFB" w14:paraId="6BC2FDC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161322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8CD55D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4861D20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 de noviembre de 2019</w:t>
            </w:r>
          </w:p>
        </w:tc>
      </w:tr>
      <w:tr w:rsidR="00990D61" w:rsidRPr="00BB6CFB" w14:paraId="5157CAD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28E389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51E0AB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3C8EE79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 de noviembre de 2021</w:t>
            </w:r>
          </w:p>
        </w:tc>
      </w:tr>
      <w:tr w:rsidR="00990D61" w:rsidRPr="00BB6CFB" w14:paraId="6608AF2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00DC0B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San Marino</w:t>
            </w:r>
          </w:p>
        </w:tc>
        <w:tc>
          <w:tcPr>
            <w:tcW w:w="2525" w:type="dxa"/>
            <w:shd w:val="clear" w:color="auto" w:fill="auto"/>
          </w:tcPr>
          <w:p w14:paraId="1AA8380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427A39D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abril de 2003</w:t>
            </w:r>
          </w:p>
        </w:tc>
      </w:tr>
      <w:tr w:rsidR="00990D61" w:rsidRPr="00BB6CFB" w14:paraId="36989C4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634A67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CE3E72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2E27594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abril de 2005</w:t>
            </w:r>
          </w:p>
        </w:tc>
      </w:tr>
      <w:tr w:rsidR="00990D61" w:rsidRPr="00BB6CFB" w14:paraId="3F95846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7B1604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AC7A55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281EC5C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abril de 2007</w:t>
            </w:r>
          </w:p>
        </w:tc>
      </w:tr>
      <w:tr w:rsidR="00990D61" w:rsidRPr="00BB6CFB" w14:paraId="0F1B20E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60671C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0490A1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2D14B97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abril de 2009</w:t>
            </w:r>
          </w:p>
        </w:tc>
      </w:tr>
      <w:tr w:rsidR="00990D61" w:rsidRPr="00BB6CFB" w14:paraId="776D332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EC949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B0663D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2F309FB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abril de 2011</w:t>
            </w:r>
          </w:p>
        </w:tc>
      </w:tr>
      <w:tr w:rsidR="00990D61" w:rsidRPr="00BB6CFB" w14:paraId="743E6E4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3507E6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20D9BB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4F1BB01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abril de 2013</w:t>
            </w:r>
          </w:p>
        </w:tc>
      </w:tr>
      <w:tr w:rsidR="00990D61" w:rsidRPr="00BB6CFB" w14:paraId="7E718B7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A19FF3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2610EB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107F4B1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abril de 2015</w:t>
            </w:r>
          </w:p>
        </w:tc>
      </w:tr>
      <w:tr w:rsidR="00990D61" w:rsidRPr="00BB6CFB" w14:paraId="3AC1164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4FF948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BF2635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5CDA38C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abril de 2017</w:t>
            </w:r>
          </w:p>
        </w:tc>
      </w:tr>
      <w:tr w:rsidR="00990D61" w:rsidRPr="00BB6CFB" w14:paraId="49DDF3E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C7FFEB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55BFF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6556B15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abril de 2019</w:t>
            </w:r>
          </w:p>
        </w:tc>
      </w:tr>
      <w:tr w:rsidR="00990D61" w:rsidRPr="00BB6CFB" w14:paraId="5FCFF79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2E2BF9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FDC88B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3A7619F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 de abril de 2021</w:t>
            </w:r>
          </w:p>
        </w:tc>
      </w:tr>
      <w:tr w:rsidR="00990D61" w:rsidRPr="00BB6CFB" w14:paraId="1C141F7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85B5A2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San Vicente y las Granadinas</w:t>
            </w:r>
          </w:p>
        </w:tc>
        <w:tc>
          <w:tcPr>
            <w:tcW w:w="2525" w:type="dxa"/>
            <w:shd w:val="clear" w:color="auto" w:fill="auto"/>
          </w:tcPr>
          <w:p w14:paraId="739DE69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11º a 13º,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0BA38AE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diciembre de 2006</w:t>
            </w:r>
          </w:p>
        </w:tc>
      </w:tr>
      <w:tr w:rsidR="00990D61" w:rsidRPr="00BB6CFB" w14:paraId="5EE5E9E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B084C3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86072A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471A817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diciembre de 2008</w:t>
            </w:r>
          </w:p>
        </w:tc>
      </w:tr>
      <w:tr w:rsidR="00990D61" w:rsidRPr="00BB6CFB" w14:paraId="1AF4316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54A3E4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C44B01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722545D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diciembre de 2010</w:t>
            </w:r>
          </w:p>
        </w:tc>
      </w:tr>
      <w:tr w:rsidR="00990D61" w:rsidRPr="00BB6CFB" w14:paraId="547936D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517109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0E4F74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6AEE567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diciembre de 2012</w:t>
            </w:r>
          </w:p>
        </w:tc>
      </w:tr>
      <w:tr w:rsidR="00990D61" w:rsidRPr="00BB6CFB" w14:paraId="20DDD69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9394F9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6AF0EE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74DB6C7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diciembre de 2014</w:t>
            </w:r>
          </w:p>
        </w:tc>
      </w:tr>
      <w:tr w:rsidR="00990D61" w:rsidRPr="00BB6CFB" w14:paraId="59D6FF4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97D6CE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BC7361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0473642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diciembre de 2016</w:t>
            </w:r>
          </w:p>
        </w:tc>
      </w:tr>
      <w:tr w:rsidR="00990D61" w:rsidRPr="00BB6CFB" w14:paraId="2A08F8F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80CBE2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BE6E8A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34793C3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diciembre de 2018</w:t>
            </w:r>
          </w:p>
        </w:tc>
      </w:tr>
      <w:tr w:rsidR="00990D61" w:rsidRPr="00BB6CFB" w14:paraId="76B6B50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544829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052805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18119CB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9 de diciembre de 2020</w:t>
            </w:r>
          </w:p>
        </w:tc>
      </w:tr>
      <w:tr w:rsidR="00990D61" w:rsidRPr="00BB6CFB" w14:paraId="1BCF0B8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A4CD55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Santa Lucía</w:t>
            </w:r>
          </w:p>
        </w:tc>
        <w:tc>
          <w:tcPr>
            <w:tcW w:w="2525" w:type="dxa"/>
            <w:shd w:val="clear" w:color="auto" w:fill="auto"/>
          </w:tcPr>
          <w:p w14:paraId="50A1632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5A66261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1991</w:t>
            </w:r>
          </w:p>
        </w:tc>
      </w:tr>
      <w:tr w:rsidR="00990D61" w:rsidRPr="00BB6CFB" w14:paraId="19A7F6A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0FB14F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B5FFB0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5C2F324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1993</w:t>
            </w:r>
          </w:p>
        </w:tc>
      </w:tr>
      <w:tr w:rsidR="00990D61" w:rsidRPr="00BB6CFB" w14:paraId="3BB43A6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BAE34F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533C35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6DD912D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1995</w:t>
            </w:r>
          </w:p>
        </w:tc>
      </w:tr>
      <w:tr w:rsidR="00990D61" w:rsidRPr="00BB6CFB" w14:paraId="7E0AF30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C30CD0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736FA1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2325D93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1997</w:t>
            </w:r>
          </w:p>
        </w:tc>
      </w:tr>
      <w:tr w:rsidR="00990D61" w:rsidRPr="00BB6CFB" w14:paraId="343461A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51A9B3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8C1DCC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703ECC6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1999</w:t>
            </w:r>
          </w:p>
        </w:tc>
      </w:tr>
      <w:tr w:rsidR="00990D61" w:rsidRPr="00BB6CFB" w14:paraId="123C761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8936CE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AC6CCD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27AC260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2001</w:t>
            </w:r>
          </w:p>
        </w:tc>
      </w:tr>
      <w:tr w:rsidR="00990D61" w:rsidRPr="00BB6CFB" w14:paraId="6404B98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48A76F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F02C72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68A02DA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2003</w:t>
            </w:r>
          </w:p>
        </w:tc>
      </w:tr>
      <w:tr w:rsidR="00990D61" w:rsidRPr="00BB6CFB" w14:paraId="5BE8517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44F84E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9A9951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19C955A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2005</w:t>
            </w:r>
          </w:p>
        </w:tc>
      </w:tr>
      <w:tr w:rsidR="00990D61" w:rsidRPr="00BB6CFB" w14:paraId="459A736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A89517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1070DE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06AD68C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2007</w:t>
            </w:r>
          </w:p>
        </w:tc>
      </w:tr>
      <w:tr w:rsidR="00990D61" w:rsidRPr="00BB6CFB" w14:paraId="1D8D5AB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14A80E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240533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68C6613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2009</w:t>
            </w:r>
          </w:p>
        </w:tc>
      </w:tr>
      <w:tr w:rsidR="00990D61" w:rsidRPr="00BB6CFB" w14:paraId="672256C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2DD29F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99FD7A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11º informe</w:t>
            </w:r>
          </w:p>
        </w:tc>
        <w:tc>
          <w:tcPr>
            <w:tcW w:w="2310" w:type="dxa"/>
            <w:shd w:val="clear" w:color="auto" w:fill="auto"/>
          </w:tcPr>
          <w:p w14:paraId="541FE85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2011</w:t>
            </w:r>
          </w:p>
        </w:tc>
      </w:tr>
      <w:tr w:rsidR="00990D61" w:rsidRPr="00BB6CFB" w14:paraId="722493E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B68216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4D74C9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62A1BEE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2013</w:t>
            </w:r>
          </w:p>
        </w:tc>
      </w:tr>
      <w:tr w:rsidR="00990D61" w:rsidRPr="00BB6CFB" w14:paraId="4F2DD9B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04B00C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8698F8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64B3576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2015</w:t>
            </w:r>
          </w:p>
        </w:tc>
      </w:tr>
      <w:tr w:rsidR="00990D61" w:rsidRPr="00BB6CFB" w14:paraId="7F55436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D0661F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8E9908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6359992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2017</w:t>
            </w:r>
          </w:p>
        </w:tc>
      </w:tr>
      <w:tr w:rsidR="00990D61" w:rsidRPr="00BB6CFB" w14:paraId="1429876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507EF9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C7FECD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72ADE4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2019</w:t>
            </w:r>
          </w:p>
        </w:tc>
      </w:tr>
      <w:tr w:rsidR="00990D61" w:rsidRPr="00BB6CFB" w14:paraId="4C52D6E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83C3ED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A431EA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5BFB21F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marzo de 2021</w:t>
            </w:r>
          </w:p>
        </w:tc>
      </w:tr>
      <w:tr w:rsidR="00990D61" w:rsidRPr="00BB6CFB" w14:paraId="4C6044D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10B0B0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Santa Sede</w:t>
            </w:r>
          </w:p>
        </w:tc>
        <w:tc>
          <w:tcPr>
            <w:tcW w:w="2525" w:type="dxa"/>
            <w:shd w:val="clear" w:color="auto" w:fill="auto"/>
          </w:tcPr>
          <w:p w14:paraId="3FB3AED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24º y 25º,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6B48368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2018</w:t>
            </w:r>
          </w:p>
        </w:tc>
      </w:tr>
      <w:tr w:rsidR="00990D61" w:rsidRPr="00BB6CFB" w14:paraId="5E240E8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43CB7E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</w:p>
        </w:tc>
        <w:tc>
          <w:tcPr>
            <w:tcW w:w="2525" w:type="dxa"/>
            <w:shd w:val="clear" w:color="auto" w:fill="auto"/>
          </w:tcPr>
          <w:p w14:paraId="4867F8A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57BBE3E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2020</w:t>
            </w:r>
          </w:p>
        </w:tc>
      </w:tr>
      <w:tr w:rsidR="00990D61" w:rsidRPr="00BB6CFB" w14:paraId="6568A96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84F496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4C0033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27º informe</w:t>
            </w:r>
          </w:p>
        </w:tc>
        <w:tc>
          <w:tcPr>
            <w:tcW w:w="2310" w:type="dxa"/>
            <w:shd w:val="clear" w:color="auto" w:fill="auto"/>
          </w:tcPr>
          <w:p w14:paraId="5548D03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mayo de 2022</w:t>
            </w:r>
          </w:p>
        </w:tc>
      </w:tr>
      <w:tr w:rsidR="00990D61" w:rsidRPr="00BB6CFB" w14:paraId="24C239A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B37523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Santo Tomé y Príncipe</w:t>
            </w:r>
          </w:p>
        </w:tc>
        <w:tc>
          <w:tcPr>
            <w:tcW w:w="2525" w:type="dxa"/>
            <w:shd w:val="clear" w:color="auto" w:fill="auto"/>
          </w:tcPr>
          <w:p w14:paraId="145B0A7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03AD271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febrero de 2018</w:t>
            </w:r>
          </w:p>
        </w:tc>
      </w:tr>
      <w:tr w:rsidR="00990D61" w:rsidRPr="00BB6CFB" w14:paraId="58E2DF1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A29DB3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</w:p>
        </w:tc>
        <w:tc>
          <w:tcPr>
            <w:tcW w:w="2525" w:type="dxa"/>
            <w:shd w:val="clear" w:color="auto" w:fill="auto"/>
          </w:tcPr>
          <w:p w14:paraId="42CC6F6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37DA9DC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febrero de 2020</w:t>
            </w:r>
          </w:p>
        </w:tc>
      </w:tr>
      <w:tr w:rsidR="00990D61" w:rsidRPr="00BB6CFB" w14:paraId="3C58503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2943C8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BE21CF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0C7D41F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febrero de 2022</w:t>
            </w:r>
          </w:p>
        </w:tc>
      </w:tr>
      <w:tr w:rsidR="00990D61" w:rsidRPr="00BB6CFB" w14:paraId="2825CA7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30AEDC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Seychelles</w:t>
            </w:r>
          </w:p>
        </w:tc>
        <w:tc>
          <w:tcPr>
            <w:tcW w:w="2525" w:type="dxa"/>
            <w:shd w:val="clear" w:color="auto" w:fill="auto"/>
          </w:tcPr>
          <w:p w14:paraId="7550DF4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3A92ADE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1989</w:t>
            </w:r>
          </w:p>
        </w:tc>
      </w:tr>
      <w:tr w:rsidR="00990D61" w:rsidRPr="00BB6CFB" w14:paraId="1576B5D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CD5DBE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361F32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 xml:space="preserve">Séptimo informe </w:t>
            </w:r>
          </w:p>
        </w:tc>
        <w:tc>
          <w:tcPr>
            <w:tcW w:w="2310" w:type="dxa"/>
            <w:shd w:val="clear" w:color="auto" w:fill="auto"/>
          </w:tcPr>
          <w:p w14:paraId="1FB8F40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1991</w:t>
            </w:r>
          </w:p>
        </w:tc>
      </w:tr>
      <w:tr w:rsidR="00990D61" w:rsidRPr="00BB6CFB" w14:paraId="0970A8B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62AD84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4B7766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7D46351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1993</w:t>
            </w:r>
          </w:p>
        </w:tc>
      </w:tr>
      <w:tr w:rsidR="00990D61" w:rsidRPr="00BB6CFB" w14:paraId="22316F1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2059F8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CC6654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1227F6B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1995</w:t>
            </w:r>
          </w:p>
        </w:tc>
      </w:tr>
      <w:tr w:rsidR="00990D61" w:rsidRPr="00BB6CFB" w14:paraId="0F8BF84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D7F118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ECF676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25BE45E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1997</w:t>
            </w:r>
          </w:p>
        </w:tc>
      </w:tr>
      <w:tr w:rsidR="00990D61" w:rsidRPr="00BB6CFB" w14:paraId="1B0003A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7C1457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C93AA0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11º informe</w:t>
            </w:r>
          </w:p>
        </w:tc>
        <w:tc>
          <w:tcPr>
            <w:tcW w:w="2310" w:type="dxa"/>
            <w:shd w:val="clear" w:color="auto" w:fill="auto"/>
          </w:tcPr>
          <w:p w14:paraId="67ED707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1999</w:t>
            </w:r>
          </w:p>
        </w:tc>
      </w:tr>
      <w:tr w:rsidR="00990D61" w:rsidRPr="00BB6CFB" w14:paraId="569FCC3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A9924F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02CD96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239CEF9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2001</w:t>
            </w:r>
          </w:p>
        </w:tc>
      </w:tr>
      <w:tr w:rsidR="00990D61" w:rsidRPr="00BB6CFB" w14:paraId="5A089D6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B6A56D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991349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629A71B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2003</w:t>
            </w:r>
          </w:p>
        </w:tc>
      </w:tr>
      <w:tr w:rsidR="00990D61" w:rsidRPr="00BB6CFB" w14:paraId="483CAEB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78AFC7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A0433B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1E413FE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2005</w:t>
            </w:r>
          </w:p>
        </w:tc>
      </w:tr>
      <w:tr w:rsidR="00990D61" w:rsidRPr="00BB6CFB" w14:paraId="40A3DDD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B07BF1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33A543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7FBE3FD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2007</w:t>
            </w:r>
          </w:p>
        </w:tc>
      </w:tr>
      <w:tr w:rsidR="00990D61" w:rsidRPr="00BB6CFB" w14:paraId="2EC5D8E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983617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040026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62A9FFC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2009</w:t>
            </w:r>
          </w:p>
        </w:tc>
      </w:tr>
      <w:tr w:rsidR="00990D61" w:rsidRPr="00BB6CFB" w14:paraId="63E4EB2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71EA91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E4A111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2A7EF76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2011</w:t>
            </w:r>
          </w:p>
        </w:tc>
      </w:tr>
      <w:tr w:rsidR="00990D61" w:rsidRPr="00BB6CFB" w14:paraId="6EBFD61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01D0EE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5D0A8E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40ED681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2013</w:t>
            </w:r>
          </w:p>
        </w:tc>
      </w:tr>
      <w:tr w:rsidR="00990D61" w:rsidRPr="00BB6CFB" w14:paraId="1941FC4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085C52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6E8CF5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1C663D1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2015</w:t>
            </w:r>
          </w:p>
        </w:tc>
      </w:tr>
      <w:tr w:rsidR="00990D61" w:rsidRPr="00BB6CFB" w14:paraId="21EF44F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377619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5E6DF9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651CEE4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2017</w:t>
            </w:r>
          </w:p>
        </w:tc>
      </w:tr>
      <w:tr w:rsidR="00990D61" w:rsidRPr="00BB6CFB" w14:paraId="166CBB0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335594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0AFA0D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4CB9FEB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2019</w:t>
            </w:r>
          </w:p>
        </w:tc>
      </w:tr>
      <w:tr w:rsidR="00990D61" w:rsidRPr="00BB6CFB" w14:paraId="15AB261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45080A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F64FAA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5FF002E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6 de abril de 2021</w:t>
            </w:r>
          </w:p>
        </w:tc>
      </w:tr>
      <w:tr w:rsidR="00990D61" w:rsidRPr="00BB6CFB" w14:paraId="66F0EA0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1E1FF19" w14:textId="77777777" w:rsidR="00BB6CFB" w:rsidRPr="00BB6CFB" w:rsidRDefault="00BB6CFB" w:rsidP="000D3C9A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lastRenderedPageBreak/>
              <w:t>Sierra Leona</w:t>
            </w:r>
          </w:p>
        </w:tc>
        <w:tc>
          <w:tcPr>
            <w:tcW w:w="2525" w:type="dxa"/>
            <w:shd w:val="clear" w:color="auto" w:fill="auto"/>
          </w:tcPr>
          <w:p w14:paraId="360456BF" w14:textId="77777777" w:rsidR="00BB6CFB" w:rsidRPr="00BB6CFB" w:rsidRDefault="00BB6CFB" w:rsidP="000D3C9A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suplementario</w:t>
            </w:r>
          </w:p>
        </w:tc>
        <w:tc>
          <w:tcPr>
            <w:tcW w:w="2310" w:type="dxa"/>
            <w:shd w:val="clear" w:color="auto" w:fill="auto"/>
          </w:tcPr>
          <w:p w14:paraId="5F80B01B" w14:textId="77777777" w:rsidR="00BB6CFB" w:rsidRPr="00BB6CFB" w:rsidRDefault="00BB6CFB" w:rsidP="000D3C9A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31 de marzo de 1975</w:t>
            </w:r>
          </w:p>
        </w:tc>
      </w:tr>
      <w:tr w:rsidR="00990D61" w:rsidRPr="00BB6CFB" w14:paraId="338D5997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34EEFC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6525C7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60B24EF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1976</w:t>
            </w:r>
          </w:p>
        </w:tc>
      </w:tr>
      <w:tr w:rsidR="00990D61" w:rsidRPr="00BB6CFB" w14:paraId="232F5AD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0B2BE3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438EF7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4747A91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1978</w:t>
            </w:r>
          </w:p>
        </w:tc>
      </w:tr>
      <w:tr w:rsidR="00990D61" w:rsidRPr="00BB6CFB" w14:paraId="306EC1E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ABC780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B560F9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0FA10CA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1980</w:t>
            </w:r>
          </w:p>
        </w:tc>
      </w:tr>
      <w:tr w:rsidR="00990D61" w:rsidRPr="00BB6CFB" w14:paraId="11DCAB2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4126C7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1D853D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13146E6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1982</w:t>
            </w:r>
          </w:p>
        </w:tc>
      </w:tr>
      <w:tr w:rsidR="00990D61" w:rsidRPr="00BB6CFB" w14:paraId="5492F4E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99EDE6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EC7944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098F2BE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1984</w:t>
            </w:r>
          </w:p>
        </w:tc>
      </w:tr>
      <w:tr w:rsidR="00990D61" w:rsidRPr="00BB6CFB" w14:paraId="056CD9C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4CB566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7BDB41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33B36D1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1986</w:t>
            </w:r>
          </w:p>
        </w:tc>
      </w:tr>
      <w:tr w:rsidR="00990D61" w:rsidRPr="00BB6CFB" w14:paraId="5E32AA6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BEC947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E098BB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4F4326C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1988</w:t>
            </w:r>
          </w:p>
        </w:tc>
      </w:tr>
      <w:tr w:rsidR="00990D61" w:rsidRPr="00BB6CFB" w14:paraId="7E22A79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8C1228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455F2A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11º informe</w:t>
            </w:r>
          </w:p>
        </w:tc>
        <w:tc>
          <w:tcPr>
            <w:tcW w:w="2310" w:type="dxa"/>
            <w:shd w:val="clear" w:color="auto" w:fill="auto"/>
          </w:tcPr>
          <w:p w14:paraId="704ABC3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1990</w:t>
            </w:r>
          </w:p>
        </w:tc>
      </w:tr>
      <w:tr w:rsidR="00990D61" w:rsidRPr="00BB6CFB" w14:paraId="52F3B65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28485E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111C95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22668B1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1992</w:t>
            </w:r>
          </w:p>
        </w:tc>
      </w:tr>
      <w:tr w:rsidR="00990D61" w:rsidRPr="00BB6CFB" w14:paraId="7A3C269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AA6448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79F3A2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02866E2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1994</w:t>
            </w:r>
          </w:p>
        </w:tc>
      </w:tr>
      <w:tr w:rsidR="00990D61" w:rsidRPr="00BB6CFB" w14:paraId="0C193C6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0A1E5B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DF7AE4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71E57DD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1996</w:t>
            </w:r>
          </w:p>
        </w:tc>
      </w:tr>
      <w:tr w:rsidR="00990D61" w:rsidRPr="00BB6CFB" w14:paraId="2A3A932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F2E339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A7D5C2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6646190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1998</w:t>
            </w:r>
          </w:p>
        </w:tc>
      </w:tr>
      <w:tr w:rsidR="00990D61" w:rsidRPr="00BB6CFB" w14:paraId="1EEDBD6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42C442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13FE8E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1BD6EA7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2000</w:t>
            </w:r>
          </w:p>
        </w:tc>
      </w:tr>
      <w:tr w:rsidR="00990D61" w:rsidRPr="00BB6CFB" w14:paraId="238AEC4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1891BE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3FF1DF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0D2D726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2002</w:t>
            </w:r>
          </w:p>
        </w:tc>
      </w:tr>
      <w:tr w:rsidR="00990D61" w:rsidRPr="00BB6CFB" w14:paraId="60106D7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3973A3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BA1CC7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092EB63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2004</w:t>
            </w:r>
          </w:p>
        </w:tc>
      </w:tr>
      <w:tr w:rsidR="00990D61" w:rsidRPr="00BB6CFB" w14:paraId="1242045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14424C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E43C91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69879A9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2006</w:t>
            </w:r>
          </w:p>
        </w:tc>
      </w:tr>
      <w:tr w:rsidR="00990D61" w:rsidRPr="00BB6CFB" w14:paraId="5056C10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9AC8E7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BE31CF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12DA00A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2008</w:t>
            </w:r>
          </w:p>
        </w:tc>
      </w:tr>
      <w:tr w:rsidR="00990D61" w:rsidRPr="00BB6CFB" w14:paraId="3BEAE3F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B373D2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130AE7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43A2142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2010</w:t>
            </w:r>
          </w:p>
        </w:tc>
      </w:tr>
      <w:tr w:rsidR="00990D61" w:rsidRPr="00BB6CFB" w14:paraId="362A4EF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D3980C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20F508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00902D6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2012</w:t>
            </w:r>
          </w:p>
        </w:tc>
      </w:tr>
      <w:tr w:rsidR="00990D61" w:rsidRPr="00BB6CFB" w14:paraId="37191B8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0231F7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E7AC1B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66761A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2014</w:t>
            </w:r>
          </w:p>
        </w:tc>
      </w:tr>
      <w:tr w:rsidR="00990D61" w:rsidRPr="00BB6CFB" w14:paraId="1A95286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941F32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21A8C6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5F88B50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2016</w:t>
            </w:r>
          </w:p>
        </w:tc>
      </w:tr>
      <w:tr w:rsidR="00990D61" w:rsidRPr="00BB6CFB" w14:paraId="7528694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73AE77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9CF362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7D5D08D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2018</w:t>
            </w:r>
          </w:p>
        </w:tc>
      </w:tr>
      <w:tr w:rsidR="00990D61" w:rsidRPr="00BB6CFB" w14:paraId="19A69FC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A5AE45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BF5BB1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1D1715A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2020</w:t>
            </w:r>
          </w:p>
        </w:tc>
      </w:tr>
      <w:tr w:rsidR="00990D61" w:rsidRPr="00BB6CFB" w14:paraId="267338E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84C75A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84A51C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27º informe</w:t>
            </w:r>
          </w:p>
        </w:tc>
        <w:tc>
          <w:tcPr>
            <w:tcW w:w="2310" w:type="dxa"/>
            <w:shd w:val="clear" w:color="auto" w:fill="auto"/>
          </w:tcPr>
          <w:p w14:paraId="762FE50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2022</w:t>
            </w:r>
          </w:p>
        </w:tc>
      </w:tr>
      <w:tr w:rsidR="00990D61" w:rsidRPr="00BB6CFB" w14:paraId="4720DDB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D5AE8A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Somalia</w:t>
            </w:r>
          </w:p>
        </w:tc>
        <w:tc>
          <w:tcPr>
            <w:tcW w:w="2525" w:type="dxa"/>
            <w:shd w:val="clear" w:color="auto" w:fill="auto"/>
          </w:tcPr>
          <w:p w14:paraId="139B6C3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4C9339E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1984</w:t>
            </w:r>
          </w:p>
        </w:tc>
      </w:tr>
      <w:tr w:rsidR="00990D61" w:rsidRPr="00BB6CFB" w14:paraId="63D458C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2E6489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77B888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0932257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1986</w:t>
            </w:r>
          </w:p>
        </w:tc>
      </w:tr>
      <w:tr w:rsidR="00990D61" w:rsidRPr="00BB6CFB" w14:paraId="4E4695B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45F224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0B4243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09DF157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1988</w:t>
            </w:r>
          </w:p>
        </w:tc>
      </w:tr>
      <w:tr w:rsidR="00990D61" w:rsidRPr="00BB6CFB" w14:paraId="1077A4B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4EAB5D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B4EFEE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6096B3A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1990</w:t>
            </w:r>
          </w:p>
        </w:tc>
      </w:tr>
      <w:tr w:rsidR="00990D61" w:rsidRPr="00BB6CFB" w14:paraId="2A38DC9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8F6515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C9BB9D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7D36611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1992</w:t>
            </w:r>
          </w:p>
        </w:tc>
      </w:tr>
      <w:tr w:rsidR="00990D61" w:rsidRPr="00BB6CFB" w14:paraId="2C8DC44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2748B1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C07D3B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43519A0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1994</w:t>
            </w:r>
          </w:p>
        </w:tc>
      </w:tr>
      <w:tr w:rsidR="00990D61" w:rsidRPr="00BB6CFB" w14:paraId="7E0641F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5AF75D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7488CB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11º informe</w:t>
            </w:r>
          </w:p>
        </w:tc>
        <w:tc>
          <w:tcPr>
            <w:tcW w:w="2310" w:type="dxa"/>
            <w:shd w:val="clear" w:color="auto" w:fill="auto"/>
          </w:tcPr>
          <w:p w14:paraId="454B8A5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1996</w:t>
            </w:r>
          </w:p>
        </w:tc>
      </w:tr>
      <w:tr w:rsidR="00990D61" w:rsidRPr="00BB6CFB" w14:paraId="4F941EF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11D297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6CDD0B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12º informe</w:t>
            </w:r>
          </w:p>
        </w:tc>
        <w:tc>
          <w:tcPr>
            <w:tcW w:w="2310" w:type="dxa"/>
            <w:shd w:val="clear" w:color="auto" w:fill="auto"/>
          </w:tcPr>
          <w:p w14:paraId="00CCE5A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1998</w:t>
            </w:r>
          </w:p>
        </w:tc>
      </w:tr>
      <w:tr w:rsidR="00990D61" w:rsidRPr="00BB6CFB" w14:paraId="68177F8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07428D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34FC03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258E888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2000</w:t>
            </w:r>
          </w:p>
        </w:tc>
      </w:tr>
      <w:tr w:rsidR="00990D61" w:rsidRPr="00BB6CFB" w14:paraId="7A9CFFC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8838A1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95546B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778669F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2002</w:t>
            </w:r>
          </w:p>
        </w:tc>
      </w:tr>
      <w:tr w:rsidR="00990D61" w:rsidRPr="00BB6CFB" w14:paraId="3BD7C3E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40C57D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893C7E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7867A95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2004</w:t>
            </w:r>
          </w:p>
        </w:tc>
      </w:tr>
      <w:tr w:rsidR="00990D61" w:rsidRPr="00BB6CFB" w14:paraId="3175B66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F83140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2A39F8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1A2C52E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2006</w:t>
            </w:r>
          </w:p>
        </w:tc>
      </w:tr>
      <w:tr w:rsidR="00990D61" w:rsidRPr="00BB6CFB" w14:paraId="4801ED9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BE417C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8716FF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42E0E01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2008</w:t>
            </w:r>
          </w:p>
        </w:tc>
      </w:tr>
      <w:tr w:rsidR="00990D61" w:rsidRPr="00BB6CFB" w14:paraId="7FB872A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D053AF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CB2C4A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1130299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2010</w:t>
            </w:r>
          </w:p>
        </w:tc>
      </w:tr>
      <w:tr w:rsidR="00990D61" w:rsidRPr="00BB6CFB" w14:paraId="0ED64F4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213409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7A2C00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59AE4D3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2012</w:t>
            </w:r>
          </w:p>
        </w:tc>
      </w:tr>
      <w:tr w:rsidR="00990D61" w:rsidRPr="00BB6CFB" w14:paraId="3382FE6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EABB45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C31BF1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0B7C1D7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2014</w:t>
            </w:r>
          </w:p>
        </w:tc>
      </w:tr>
      <w:tr w:rsidR="00990D61" w:rsidRPr="00BB6CFB" w14:paraId="457C894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3657FC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7E45D3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 </w:t>
            </w:r>
          </w:p>
        </w:tc>
        <w:tc>
          <w:tcPr>
            <w:tcW w:w="2310" w:type="dxa"/>
            <w:shd w:val="clear" w:color="auto" w:fill="auto"/>
          </w:tcPr>
          <w:p w14:paraId="7ED827D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2016</w:t>
            </w:r>
          </w:p>
        </w:tc>
      </w:tr>
      <w:tr w:rsidR="00990D61" w:rsidRPr="00BB6CFB" w14:paraId="7303579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5AAD7C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6250AF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26219FF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2018</w:t>
            </w:r>
          </w:p>
        </w:tc>
      </w:tr>
      <w:tr w:rsidR="00990D61" w:rsidRPr="00BB6CFB" w14:paraId="4E81D03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24536C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452EC7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4C46ADA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 de septiembre de 2020</w:t>
            </w:r>
          </w:p>
        </w:tc>
      </w:tr>
      <w:tr w:rsidR="00990D61" w:rsidRPr="00BB6CFB" w14:paraId="7488A47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51EA0C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Sri Lanka</w:t>
            </w:r>
          </w:p>
        </w:tc>
        <w:tc>
          <w:tcPr>
            <w:tcW w:w="2525" w:type="dxa"/>
            <w:shd w:val="clear" w:color="auto" w:fill="auto"/>
          </w:tcPr>
          <w:p w14:paraId="630BE73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18º y 19º,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5AB1DD6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 de marzo de 2019</w:t>
            </w:r>
          </w:p>
        </w:tc>
      </w:tr>
      <w:tr w:rsidR="00990D61" w:rsidRPr="00BB6CFB" w14:paraId="082F330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91B665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B3104A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528D0CC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 de marzo de 2021</w:t>
            </w:r>
          </w:p>
        </w:tc>
      </w:tr>
      <w:tr w:rsidR="00990D61" w:rsidRPr="00BB6CFB" w14:paraId="4538030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5C5C1D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Sudán</w:t>
            </w:r>
          </w:p>
        </w:tc>
        <w:tc>
          <w:tcPr>
            <w:tcW w:w="2525" w:type="dxa"/>
            <w:shd w:val="clear" w:color="auto" w:fill="auto"/>
          </w:tcPr>
          <w:p w14:paraId="5EA9A88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17º a 19º,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2DB2F39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abril de 2019</w:t>
            </w:r>
          </w:p>
        </w:tc>
      </w:tr>
      <w:tr w:rsidR="00990D61" w:rsidRPr="00BB6CFB" w14:paraId="64E5A8C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0D92A9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642BC4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793E44E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10 de abril de 2021</w:t>
            </w:r>
          </w:p>
        </w:tc>
      </w:tr>
      <w:tr w:rsidR="00990D61" w:rsidRPr="00BB6CFB" w14:paraId="6626D55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988E54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Timor-Leste</w:t>
            </w:r>
          </w:p>
        </w:tc>
        <w:tc>
          <w:tcPr>
            <w:tcW w:w="2525" w:type="dxa"/>
            <w:shd w:val="clear" w:color="auto" w:fill="auto"/>
          </w:tcPr>
          <w:p w14:paraId="73D0F92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 inicial</w:t>
            </w:r>
          </w:p>
        </w:tc>
        <w:tc>
          <w:tcPr>
            <w:tcW w:w="2310" w:type="dxa"/>
            <w:shd w:val="clear" w:color="auto" w:fill="auto"/>
          </w:tcPr>
          <w:p w14:paraId="32F46DD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2004</w:t>
            </w:r>
          </w:p>
        </w:tc>
      </w:tr>
      <w:tr w:rsidR="00990D61" w:rsidRPr="00BB6CFB" w14:paraId="438C46F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AD3CE6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AA18D0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Segundo informe</w:t>
            </w:r>
          </w:p>
        </w:tc>
        <w:tc>
          <w:tcPr>
            <w:tcW w:w="2310" w:type="dxa"/>
            <w:shd w:val="clear" w:color="auto" w:fill="auto"/>
          </w:tcPr>
          <w:p w14:paraId="12AAF52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2006</w:t>
            </w:r>
          </w:p>
        </w:tc>
      </w:tr>
      <w:tr w:rsidR="00990D61" w:rsidRPr="00BB6CFB" w14:paraId="2E84CB1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78C45F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B65818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Tercer informe</w:t>
            </w:r>
          </w:p>
        </w:tc>
        <w:tc>
          <w:tcPr>
            <w:tcW w:w="2310" w:type="dxa"/>
            <w:shd w:val="clear" w:color="auto" w:fill="auto"/>
          </w:tcPr>
          <w:p w14:paraId="60260B1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2008</w:t>
            </w:r>
          </w:p>
        </w:tc>
      </w:tr>
      <w:tr w:rsidR="00990D61" w:rsidRPr="00BB6CFB" w14:paraId="3652E37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770521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B09947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Cuarto informe</w:t>
            </w:r>
          </w:p>
        </w:tc>
        <w:tc>
          <w:tcPr>
            <w:tcW w:w="2310" w:type="dxa"/>
            <w:shd w:val="clear" w:color="auto" w:fill="auto"/>
          </w:tcPr>
          <w:p w14:paraId="69928DB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2010</w:t>
            </w:r>
          </w:p>
        </w:tc>
      </w:tr>
      <w:tr w:rsidR="00990D61" w:rsidRPr="00BB6CFB" w14:paraId="7B235F2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4ED4B7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E74B1A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Quinto informe</w:t>
            </w:r>
          </w:p>
        </w:tc>
        <w:tc>
          <w:tcPr>
            <w:tcW w:w="2310" w:type="dxa"/>
            <w:shd w:val="clear" w:color="auto" w:fill="auto"/>
          </w:tcPr>
          <w:p w14:paraId="1DD1227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2012</w:t>
            </w:r>
          </w:p>
        </w:tc>
      </w:tr>
      <w:tr w:rsidR="00990D61" w:rsidRPr="00BB6CFB" w14:paraId="273EBF4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7056E8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66DD62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Sexto informe</w:t>
            </w:r>
          </w:p>
        </w:tc>
        <w:tc>
          <w:tcPr>
            <w:tcW w:w="2310" w:type="dxa"/>
            <w:shd w:val="clear" w:color="auto" w:fill="auto"/>
          </w:tcPr>
          <w:p w14:paraId="7EBCACD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2014</w:t>
            </w:r>
          </w:p>
        </w:tc>
      </w:tr>
      <w:tr w:rsidR="00990D61" w:rsidRPr="00BB6CFB" w14:paraId="3F0F9BC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D3D735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97EBB4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Séptimo informe</w:t>
            </w:r>
          </w:p>
        </w:tc>
        <w:tc>
          <w:tcPr>
            <w:tcW w:w="2310" w:type="dxa"/>
            <w:shd w:val="clear" w:color="auto" w:fill="auto"/>
          </w:tcPr>
          <w:p w14:paraId="7DE46BF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2016</w:t>
            </w:r>
          </w:p>
        </w:tc>
      </w:tr>
      <w:tr w:rsidR="00990D61" w:rsidRPr="00BB6CFB" w14:paraId="3CBDD08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4D81D9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1F45D8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Octavo informe</w:t>
            </w:r>
          </w:p>
        </w:tc>
        <w:tc>
          <w:tcPr>
            <w:tcW w:w="2310" w:type="dxa"/>
            <w:shd w:val="clear" w:color="auto" w:fill="auto"/>
          </w:tcPr>
          <w:p w14:paraId="16B51A4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2018</w:t>
            </w:r>
          </w:p>
        </w:tc>
      </w:tr>
      <w:tr w:rsidR="00990D61" w:rsidRPr="00BB6CFB" w14:paraId="4DD62C1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8F6183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40B1CB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Noveno informe</w:t>
            </w:r>
          </w:p>
        </w:tc>
        <w:tc>
          <w:tcPr>
            <w:tcW w:w="2310" w:type="dxa"/>
            <w:shd w:val="clear" w:color="auto" w:fill="auto"/>
          </w:tcPr>
          <w:p w14:paraId="695A720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2020</w:t>
            </w:r>
          </w:p>
        </w:tc>
      </w:tr>
      <w:tr w:rsidR="00990D61" w:rsidRPr="00BB6CFB" w14:paraId="5635029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C65961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03BCB3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20F0F00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 de abril de 2020</w:t>
            </w:r>
          </w:p>
        </w:tc>
      </w:tr>
      <w:tr w:rsidR="00990D61" w:rsidRPr="00BB6CFB" w14:paraId="350EE94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AB1A16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Togo</w:t>
            </w:r>
          </w:p>
        </w:tc>
        <w:tc>
          <w:tcPr>
            <w:tcW w:w="2525" w:type="dxa"/>
            <w:shd w:val="clear" w:color="auto" w:fill="auto"/>
          </w:tcPr>
          <w:p w14:paraId="1B8A46B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20º a 24º,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22C685F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 de octubre de 2021</w:t>
            </w:r>
          </w:p>
        </w:tc>
      </w:tr>
      <w:tr w:rsidR="00990D61" w:rsidRPr="00BB6CFB" w14:paraId="76958D6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818A66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Tonga</w:t>
            </w:r>
          </w:p>
        </w:tc>
        <w:tc>
          <w:tcPr>
            <w:tcW w:w="2525" w:type="dxa"/>
            <w:shd w:val="clear" w:color="auto" w:fill="auto"/>
          </w:tcPr>
          <w:p w14:paraId="04B5AF0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4908EDB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2001</w:t>
            </w:r>
          </w:p>
        </w:tc>
      </w:tr>
      <w:tr w:rsidR="00990D61" w:rsidRPr="00BB6CFB" w14:paraId="26DD023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25F950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7E4B59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6C16197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2003</w:t>
            </w:r>
          </w:p>
        </w:tc>
      </w:tr>
      <w:tr w:rsidR="00990D61" w:rsidRPr="00BB6CFB" w14:paraId="73E3085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7AAD32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F73F4A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5E7CC6C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2005</w:t>
            </w:r>
          </w:p>
        </w:tc>
      </w:tr>
      <w:tr w:rsidR="00990D61" w:rsidRPr="00BB6CFB" w14:paraId="7213C42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7C43DC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E8320C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378E886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2007</w:t>
            </w:r>
          </w:p>
        </w:tc>
      </w:tr>
      <w:tr w:rsidR="00990D61" w:rsidRPr="00BB6CFB" w14:paraId="0ADD483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B58620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8B6B04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6395F4C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2009</w:t>
            </w:r>
          </w:p>
        </w:tc>
      </w:tr>
      <w:tr w:rsidR="00990D61" w:rsidRPr="00BB6CFB" w14:paraId="21F0E73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6286DD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80A1D8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771CAB9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2011</w:t>
            </w:r>
          </w:p>
        </w:tc>
      </w:tr>
      <w:tr w:rsidR="00990D61" w:rsidRPr="00BB6CFB" w14:paraId="402096D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1E273D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7837AB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6A07965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2013</w:t>
            </w:r>
          </w:p>
        </w:tc>
      </w:tr>
      <w:tr w:rsidR="00990D61" w:rsidRPr="00BB6CFB" w14:paraId="1999655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D46EE1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5291FE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75BAC80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2015</w:t>
            </w:r>
          </w:p>
        </w:tc>
      </w:tr>
      <w:tr w:rsidR="00990D61" w:rsidRPr="00BB6CFB" w14:paraId="5CF7A05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CD2043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FF96A2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6E69694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2017</w:t>
            </w:r>
          </w:p>
        </w:tc>
      </w:tr>
      <w:tr w:rsidR="00990D61" w:rsidRPr="00BB6CFB" w14:paraId="264C5A0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2CF905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FE00AF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21110DD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2019</w:t>
            </w:r>
          </w:p>
        </w:tc>
      </w:tr>
      <w:tr w:rsidR="00990D61" w:rsidRPr="00BB6CFB" w14:paraId="4D198B3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A269A7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60135A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477420C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marzo de 2021</w:t>
            </w:r>
          </w:p>
        </w:tc>
      </w:tr>
      <w:tr w:rsidR="00990D61" w:rsidRPr="00BB6CFB" w14:paraId="40D7D54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7FDB30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Trinidad y Tabago</w:t>
            </w:r>
          </w:p>
        </w:tc>
        <w:tc>
          <w:tcPr>
            <w:tcW w:w="2525" w:type="dxa"/>
            <w:shd w:val="clear" w:color="auto" w:fill="auto"/>
          </w:tcPr>
          <w:p w14:paraId="0ACA511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15º y 16º,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0E968E2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noviembre de 2004</w:t>
            </w:r>
          </w:p>
        </w:tc>
      </w:tr>
      <w:tr w:rsidR="00990D61" w:rsidRPr="00BB6CFB" w14:paraId="2337E46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31E6C6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13149D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4AEA8D3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noviembre de 2006</w:t>
            </w:r>
          </w:p>
        </w:tc>
      </w:tr>
      <w:tr w:rsidR="00990D61" w:rsidRPr="00BB6CFB" w14:paraId="45F1713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241F51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76483F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56278A4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noviembre de 2008</w:t>
            </w:r>
          </w:p>
        </w:tc>
      </w:tr>
      <w:tr w:rsidR="00990D61" w:rsidRPr="00BB6CFB" w14:paraId="6A91E30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A90D1C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0CD6D4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63E530E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noviembre de 2010</w:t>
            </w:r>
          </w:p>
        </w:tc>
      </w:tr>
      <w:tr w:rsidR="00990D61" w:rsidRPr="00BB6CFB" w14:paraId="35FB60B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9BFC2C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C9F7B4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1D49DEF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noviembre de 2012</w:t>
            </w:r>
          </w:p>
        </w:tc>
      </w:tr>
      <w:tr w:rsidR="00990D61" w:rsidRPr="00BB6CFB" w14:paraId="45B3444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7BAA5D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E794D5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2E992F2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noviembre de 2014</w:t>
            </w:r>
          </w:p>
        </w:tc>
      </w:tr>
      <w:tr w:rsidR="00990D61" w:rsidRPr="00BB6CFB" w14:paraId="43404B54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95073A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E7279A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38B2ED2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noviembre de 2016</w:t>
            </w:r>
          </w:p>
        </w:tc>
      </w:tr>
      <w:tr w:rsidR="00990D61" w:rsidRPr="00BB6CFB" w14:paraId="0C8E4C91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496B9C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56195C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3BBAE92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noviembre de 2018</w:t>
            </w:r>
          </w:p>
        </w:tc>
      </w:tr>
      <w:tr w:rsidR="00990D61" w:rsidRPr="00BB6CFB" w14:paraId="0C6C892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A1C054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003743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0F8F6D9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3 de noviembre de 2020</w:t>
            </w:r>
          </w:p>
        </w:tc>
      </w:tr>
      <w:tr w:rsidR="00990D61" w:rsidRPr="00BB6CFB" w14:paraId="58E4239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AD79A8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Túnez</w:t>
            </w:r>
          </w:p>
        </w:tc>
        <w:tc>
          <w:tcPr>
            <w:tcW w:w="2525" w:type="dxa"/>
            <w:shd w:val="clear" w:color="auto" w:fill="auto"/>
          </w:tcPr>
          <w:p w14:paraId="7C51023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20º a 22º,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4ACDEC0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2012</w:t>
            </w:r>
          </w:p>
        </w:tc>
      </w:tr>
      <w:tr w:rsidR="00990D61" w:rsidRPr="00BB6CFB" w14:paraId="0E82DA5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336B61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4F486D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53E4E06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2014</w:t>
            </w:r>
          </w:p>
        </w:tc>
      </w:tr>
      <w:tr w:rsidR="00990D61" w:rsidRPr="00BB6CFB" w14:paraId="0AEAC22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4D000C0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5DA7E7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shd w:val="clear" w:color="auto" w:fill="auto"/>
          </w:tcPr>
          <w:p w14:paraId="7A32D38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2016</w:t>
            </w:r>
          </w:p>
        </w:tc>
      </w:tr>
      <w:tr w:rsidR="00990D61" w:rsidRPr="00BB6CFB" w14:paraId="53512FA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B265A3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395F848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25º informe</w:t>
            </w:r>
          </w:p>
        </w:tc>
        <w:tc>
          <w:tcPr>
            <w:tcW w:w="2310" w:type="dxa"/>
            <w:shd w:val="clear" w:color="auto" w:fill="auto"/>
          </w:tcPr>
          <w:p w14:paraId="206B66B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2018</w:t>
            </w:r>
          </w:p>
        </w:tc>
      </w:tr>
      <w:tr w:rsidR="00990D61" w:rsidRPr="00BB6CFB" w14:paraId="231494B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C9D44E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86A013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26º informe</w:t>
            </w:r>
          </w:p>
        </w:tc>
        <w:tc>
          <w:tcPr>
            <w:tcW w:w="2310" w:type="dxa"/>
            <w:shd w:val="clear" w:color="auto" w:fill="auto"/>
          </w:tcPr>
          <w:p w14:paraId="45BDF2B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2020</w:t>
            </w:r>
          </w:p>
        </w:tc>
      </w:tr>
      <w:tr w:rsidR="00990D61" w:rsidRPr="00BB6CFB" w14:paraId="675E6650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799381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C08E85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27º informe</w:t>
            </w:r>
          </w:p>
        </w:tc>
        <w:tc>
          <w:tcPr>
            <w:tcW w:w="2310" w:type="dxa"/>
            <w:shd w:val="clear" w:color="auto" w:fill="auto"/>
          </w:tcPr>
          <w:p w14:paraId="7CC6880D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4 de enero de 2022</w:t>
            </w:r>
          </w:p>
        </w:tc>
      </w:tr>
      <w:tr w:rsidR="00990D61" w:rsidRPr="00BB6CFB" w14:paraId="79DE1579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B87F43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t>Türkiye</w:t>
            </w:r>
          </w:p>
        </w:tc>
        <w:tc>
          <w:tcPr>
            <w:tcW w:w="2525" w:type="dxa"/>
            <w:shd w:val="clear" w:color="auto" w:fill="auto"/>
          </w:tcPr>
          <w:p w14:paraId="19AFA93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7º a 9º,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02FB32F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octubre de 2019</w:t>
            </w:r>
          </w:p>
        </w:tc>
      </w:tr>
      <w:tr w:rsidR="00990D61" w:rsidRPr="00BB6CFB" w14:paraId="5D28061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7EABF9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63C3EAC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Décimo informe</w:t>
            </w:r>
          </w:p>
        </w:tc>
        <w:tc>
          <w:tcPr>
            <w:tcW w:w="2310" w:type="dxa"/>
            <w:shd w:val="clear" w:color="auto" w:fill="auto"/>
          </w:tcPr>
          <w:p w14:paraId="6E12AA9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 de octubre de 2021</w:t>
            </w:r>
          </w:p>
        </w:tc>
      </w:tr>
      <w:tr w:rsidR="00990D61" w:rsidRPr="00BB6CFB" w14:paraId="322A2A15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37EEEC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t>Uganda</w:t>
            </w:r>
          </w:p>
        </w:tc>
        <w:tc>
          <w:tcPr>
            <w:tcW w:w="2525" w:type="dxa"/>
            <w:shd w:val="clear" w:color="auto" w:fill="auto"/>
          </w:tcPr>
          <w:p w14:paraId="179B589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11º a 13º,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3DA3060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diciembre de 2005</w:t>
            </w:r>
          </w:p>
        </w:tc>
      </w:tr>
      <w:tr w:rsidR="00990D61" w:rsidRPr="00BB6CFB" w14:paraId="614CADD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69D39A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8BA77B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14º informe</w:t>
            </w:r>
          </w:p>
        </w:tc>
        <w:tc>
          <w:tcPr>
            <w:tcW w:w="2310" w:type="dxa"/>
            <w:shd w:val="clear" w:color="auto" w:fill="auto"/>
          </w:tcPr>
          <w:p w14:paraId="148F877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diciembre de 2007</w:t>
            </w:r>
          </w:p>
        </w:tc>
      </w:tr>
      <w:tr w:rsidR="00990D61" w:rsidRPr="00BB6CFB" w14:paraId="31AC543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5B68B4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570A82D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15º informe</w:t>
            </w:r>
          </w:p>
        </w:tc>
        <w:tc>
          <w:tcPr>
            <w:tcW w:w="2310" w:type="dxa"/>
            <w:shd w:val="clear" w:color="auto" w:fill="auto"/>
          </w:tcPr>
          <w:p w14:paraId="4949DCE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diciembre de 2009</w:t>
            </w:r>
          </w:p>
        </w:tc>
      </w:tr>
      <w:tr w:rsidR="00990D61" w:rsidRPr="00BB6CFB" w14:paraId="3766A8B3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B28D5E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28A37AD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16º informe</w:t>
            </w:r>
          </w:p>
        </w:tc>
        <w:tc>
          <w:tcPr>
            <w:tcW w:w="2310" w:type="dxa"/>
            <w:shd w:val="clear" w:color="auto" w:fill="auto"/>
          </w:tcPr>
          <w:p w14:paraId="22ABE46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diciembre de 2011</w:t>
            </w:r>
          </w:p>
        </w:tc>
      </w:tr>
      <w:tr w:rsidR="00990D61" w:rsidRPr="00BB6CFB" w14:paraId="18FB211A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862ADF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CB90637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17º informe</w:t>
            </w:r>
          </w:p>
        </w:tc>
        <w:tc>
          <w:tcPr>
            <w:tcW w:w="2310" w:type="dxa"/>
            <w:shd w:val="clear" w:color="auto" w:fill="auto"/>
          </w:tcPr>
          <w:p w14:paraId="6130676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diciembre de 2013</w:t>
            </w:r>
          </w:p>
        </w:tc>
      </w:tr>
      <w:tr w:rsidR="00990D61" w:rsidRPr="00BB6CFB" w14:paraId="4AA79DBE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753197A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A936D6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18º informe</w:t>
            </w:r>
          </w:p>
        </w:tc>
        <w:tc>
          <w:tcPr>
            <w:tcW w:w="2310" w:type="dxa"/>
            <w:shd w:val="clear" w:color="auto" w:fill="auto"/>
          </w:tcPr>
          <w:p w14:paraId="54DA02B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diciembre de 2015</w:t>
            </w:r>
          </w:p>
        </w:tc>
      </w:tr>
      <w:tr w:rsidR="00990D61" w:rsidRPr="00BB6CFB" w14:paraId="0D1419E8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B5B6BC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1D41638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19º informe</w:t>
            </w:r>
          </w:p>
        </w:tc>
        <w:tc>
          <w:tcPr>
            <w:tcW w:w="2310" w:type="dxa"/>
            <w:shd w:val="clear" w:color="auto" w:fill="auto"/>
          </w:tcPr>
          <w:p w14:paraId="7094873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diciembre de 2017</w:t>
            </w:r>
          </w:p>
        </w:tc>
      </w:tr>
      <w:tr w:rsidR="00990D61" w:rsidRPr="00BB6CFB" w14:paraId="46431D3C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5732935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A4BB4C4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20º informe</w:t>
            </w:r>
          </w:p>
        </w:tc>
        <w:tc>
          <w:tcPr>
            <w:tcW w:w="2310" w:type="dxa"/>
            <w:shd w:val="clear" w:color="auto" w:fill="auto"/>
          </w:tcPr>
          <w:p w14:paraId="5562B19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diciembre de 2019</w:t>
            </w:r>
          </w:p>
        </w:tc>
      </w:tr>
      <w:tr w:rsidR="00990D61" w:rsidRPr="00BB6CFB" w14:paraId="5AE9088D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17C54F8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0789BC6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4A0C74C8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 de diciembre de 2021</w:t>
            </w:r>
          </w:p>
        </w:tc>
      </w:tr>
      <w:tr w:rsidR="00990D61" w:rsidRPr="00BB6CFB" w14:paraId="487D654F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38F9F8A4" w14:textId="77777777" w:rsidR="00BB6CFB" w:rsidRPr="00BB6CFB" w:rsidRDefault="00BB6CFB" w:rsidP="00611C5D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Cs/>
              </w:rPr>
            </w:pPr>
            <w:r w:rsidRPr="00BB6CFB">
              <w:rPr>
                <w:bCs/>
              </w:rPr>
              <w:lastRenderedPageBreak/>
              <w:t>Yemen</w:t>
            </w:r>
          </w:p>
        </w:tc>
        <w:tc>
          <w:tcPr>
            <w:tcW w:w="2525" w:type="dxa"/>
            <w:shd w:val="clear" w:color="auto" w:fill="auto"/>
          </w:tcPr>
          <w:p w14:paraId="68C4893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Informes 19º y 20º, que se presentarán conjuntamente</w:t>
            </w:r>
          </w:p>
        </w:tc>
        <w:tc>
          <w:tcPr>
            <w:tcW w:w="2310" w:type="dxa"/>
            <w:shd w:val="clear" w:color="auto" w:fill="auto"/>
          </w:tcPr>
          <w:p w14:paraId="56D1C4F2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noviembre de 2013</w:t>
            </w:r>
          </w:p>
        </w:tc>
      </w:tr>
      <w:tr w:rsidR="00990D61" w:rsidRPr="00BB6CFB" w14:paraId="2D2447A6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0DA46909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775E2FDE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21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735F614A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noviembre de 2015</w:t>
            </w:r>
          </w:p>
        </w:tc>
      </w:tr>
      <w:tr w:rsidR="00990D61" w:rsidRPr="00BB6CFB" w14:paraId="6D92779B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63DD7735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233062B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22º informe</w:t>
            </w:r>
          </w:p>
        </w:tc>
        <w:tc>
          <w:tcPr>
            <w:tcW w:w="2310" w:type="dxa"/>
            <w:shd w:val="clear" w:color="auto" w:fill="auto"/>
          </w:tcPr>
          <w:p w14:paraId="3A807843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noviembre de 2017</w:t>
            </w:r>
          </w:p>
        </w:tc>
      </w:tr>
      <w:tr w:rsidR="00990D61" w:rsidRPr="00BB6CFB" w14:paraId="4B954AA2" w14:textId="77777777" w:rsidTr="00990D61">
        <w:trPr>
          <w:trHeight w:val="240"/>
        </w:trPr>
        <w:tc>
          <w:tcPr>
            <w:tcW w:w="2535" w:type="dxa"/>
            <w:shd w:val="clear" w:color="auto" w:fill="auto"/>
          </w:tcPr>
          <w:p w14:paraId="27036A4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shd w:val="clear" w:color="auto" w:fill="auto"/>
          </w:tcPr>
          <w:p w14:paraId="4910C7BC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23</w:t>
            </w:r>
            <w:r w:rsidRPr="00BB6CFB">
              <w:rPr>
                <w:vertAlign w:val="superscript"/>
              </w:rPr>
              <w:t>er</w:t>
            </w:r>
            <w:r w:rsidRPr="00BB6CFB">
              <w:t xml:space="preserve"> informe</w:t>
            </w:r>
          </w:p>
        </w:tc>
        <w:tc>
          <w:tcPr>
            <w:tcW w:w="2310" w:type="dxa"/>
            <w:shd w:val="clear" w:color="auto" w:fill="auto"/>
          </w:tcPr>
          <w:p w14:paraId="23CB5C01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noviembre de 2019</w:t>
            </w:r>
          </w:p>
        </w:tc>
      </w:tr>
      <w:tr w:rsidR="00990D61" w:rsidRPr="00BB6CFB" w14:paraId="5AE1ABD7" w14:textId="77777777" w:rsidTr="00990D61">
        <w:trPr>
          <w:trHeight w:val="240"/>
        </w:trPr>
        <w:tc>
          <w:tcPr>
            <w:tcW w:w="2535" w:type="dxa"/>
            <w:tcBorders>
              <w:bottom w:val="single" w:sz="12" w:space="0" w:color="auto"/>
            </w:tcBorders>
            <w:shd w:val="clear" w:color="auto" w:fill="auto"/>
          </w:tcPr>
          <w:p w14:paraId="395D1280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525" w:type="dxa"/>
            <w:tcBorders>
              <w:bottom w:val="single" w:sz="12" w:space="0" w:color="auto"/>
            </w:tcBorders>
            <w:shd w:val="clear" w:color="auto" w:fill="auto"/>
          </w:tcPr>
          <w:p w14:paraId="429B96AF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24º informe</w:t>
            </w:r>
          </w:p>
        </w:tc>
        <w:tc>
          <w:tcPr>
            <w:tcW w:w="2310" w:type="dxa"/>
            <w:tcBorders>
              <w:bottom w:val="single" w:sz="12" w:space="0" w:color="auto"/>
            </w:tcBorders>
            <w:shd w:val="clear" w:color="auto" w:fill="auto"/>
          </w:tcPr>
          <w:p w14:paraId="65F09DC6" w14:textId="77777777" w:rsidR="00BB6CFB" w:rsidRPr="00BB6CFB" w:rsidRDefault="00BB6CFB" w:rsidP="00990D6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BB6CFB">
              <w:t>17 de noviembre de 2021</w:t>
            </w:r>
          </w:p>
        </w:tc>
      </w:tr>
    </w:tbl>
    <w:bookmarkEnd w:id="1"/>
    <w:bookmarkEnd w:id="2"/>
    <w:p w14:paraId="1A2B4C9F" w14:textId="71DFC7DB" w:rsidR="00381C24" w:rsidRPr="00976E26" w:rsidRDefault="00BB6CFB" w:rsidP="00BB6CFB">
      <w:pPr>
        <w:pStyle w:val="SingleTxtG"/>
        <w:suppressAutoHyphens/>
        <w:spacing w:before="240" w:after="0"/>
        <w:jc w:val="center"/>
        <w:rPr>
          <w:u w:val="single"/>
        </w:rPr>
      </w:pPr>
      <w:r w:rsidRPr="00976E26">
        <w:rPr>
          <w:u w:val="single"/>
        </w:rPr>
        <w:tab/>
      </w:r>
      <w:r w:rsidRPr="00976E26">
        <w:rPr>
          <w:u w:val="single"/>
        </w:rPr>
        <w:tab/>
      </w:r>
      <w:r w:rsidRPr="00976E26">
        <w:rPr>
          <w:u w:val="single"/>
        </w:rPr>
        <w:tab/>
      </w:r>
    </w:p>
    <w:sectPr w:rsidR="00381C24" w:rsidRPr="00976E26" w:rsidSect="00BB6CFB">
      <w:headerReference w:type="even" r:id="rId64"/>
      <w:headerReference w:type="default" r:id="rId65"/>
      <w:footerReference w:type="even" r:id="rId66"/>
      <w:footerReference w:type="default" r:id="rId67"/>
      <w:footerReference w:type="first" r:id="rId6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1659C" w14:textId="77777777" w:rsidR="006C3AA2" w:rsidRPr="00D43FF0" w:rsidRDefault="006C3AA2" w:rsidP="00D43FF0">
      <w:pPr>
        <w:pStyle w:val="Piedepgina"/>
      </w:pPr>
    </w:p>
  </w:endnote>
  <w:endnote w:type="continuationSeparator" w:id="0">
    <w:p w14:paraId="26433393" w14:textId="77777777" w:rsidR="006C3AA2" w:rsidRPr="00D43FF0" w:rsidRDefault="006C3AA2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2D88C" w14:textId="22ABE93A" w:rsidR="00BB6CFB" w:rsidRPr="00BB6CFB" w:rsidRDefault="00BB6CFB" w:rsidP="00BB6CFB">
    <w:pPr>
      <w:pStyle w:val="Piedepgina"/>
      <w:tabs>
        <w:tab w:val="right" w:pos="9638"/>
      </w:tabs>
    </w:pPr>
    <w:r w:rsidRPr="00BB6CFB">
      <w:rPr>
        <w:b/>
        <w:sz w:val="18"/>
      </w:rPr>
      <w:fldChar w:fldCharType="begin"/>
    </w:r>
    <w:r w:rsidRPr="00BB6CFB">
      <w:rPr>
        <w:b/>
        <w:sz w:val="18"/>
      </w:rPr>
      <w:instrText xml:space="preserve"> PAGE  \* MERGEFORMAT </w:instrText>
    </w:r>
    <w:r w:rsidRPr="00BB6CFB">
      <w:rPr>
        <w:b/>
        <w:sz w:val="18"/>
      </w:rPr>
      <w:fldChar w:fldCharType="separate"/>
    </w:r>
    <w:r w:rsidRPr="00BB6CFB">
      <w:rPr>
        <w:b/>
        <w:noProof/>
        <w:sz w:val="18"/>
      </w:rPr>
      <w:t>2</w:t>
    </w:r>
    <w:r w:rsidRPr="00BB6CFB">
      <w:rPr>
        <w:b/>
        <w:sz w:val="18"/>
      </w:rPr>
      <w:fldChar w:fldCharType="end"/>
    </w:r>
    <w:r>
      <w:rPr>
        <w:b/>
        <w:sz w:val="18"/>
      </w:rPr>
      <w:tab/>
    </w:r>
    <w:r>
      <w:t>GE.22-09002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C401" w14:textId="4A396E99" w:rsidR="00BB6CFB" w:rsidRPr="00BB6CFB" w:rsidRDefault="00BB6CFB" w:rsidP="00BB6CFB">
    <w:pPr>
      <w:pStyle w:val="Piedepgina"/>
      <w:tabs>
        <w:tab w:val="right" w:pos="9638"/>
      </w:tabs>
      <w:rPr>
        <w:b/>
        <w:sz w:val="18"/>
      </w:rPr>
    </w:pPr>
    <w:r>
      <w:t>GE.22-09002</w:t>
    </w:r>
    <w:r>
      <w:tab/>
    </w:r>
    <w:r w:rsidRPr="00BB6CFB">
      <w:rPr>
        <w:b/>
        <w:sz w:val="18"/>
      </w:rPr>
      <w:fldChar w:fldCharType="begin"/>
    </w:r>
    <w:r w:rsidRPr="00BB6CFB">
      <w:rPr>
        <w:b/>
        <w:sz w:val="18"/>
      </w:rPr>
      <w:instrText xml:space="preserve"> PAGE  \* MERGEFORMAT </w:instrText>
    </w:r>
    <w:r w:rsidRPr="00BB6CFB">
      <w:rPr>
        <w:b/>
        <w:sz w:val="18"/>
      </w:rPr>
      <w:fldChar w:fldCharType="separate"/>
    </w:r>
    <w:r w:rsidRPr="00BB6CFB">
      <w:rPr>
        <w:b/>
        <w:noProof/>
        <w:sz w:val="18"/>
      </w:rPr>
      <w:t>3</w:t>
    </w:r>
    <w:r w:rsidRPr="00BB6CF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DF6C3" w14:textId="3F6E3DAE" w:rsidR="00C63C2A" w:rsidRPr="00BB6CFB" w:rsidRDefault="00BB6CFB" w:rsidP="00BB6CFB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2575D3EF" wp14:editId="5464E67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22-09002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1BC9588D" wp14:editId="2BC4EE96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0912">
      <w:rPr>
        <w:sz w:val="20"/>
      </w:rPr>
      <w:t xml:space="preserve">    130622    160622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017EA" w14:textId="77777777" w:rsidR="006C3AA2" w:rsidRPr="001075E9" w:rsidRDefault="006C3AA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85C5934" w14:textId="77777777" w:rsidR="006C3AA2" w:rsidRDefault="006C3AA2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4481108" w14:textId="2479E6F4" w:rsidR="00BB6CFB" w:rsidRPr="00BB6CFB" w:rsidRDefault="00BB6CFB" w:rsidP="00BB6CFB">
      <w:pPr>
        <w:pStyle w:val="Textonotapie"/>
        <w:rPr>
          <w:sz w:val="20"/>
        </w:rPr>
      </w:pPr>
      <w:r>
        <w:tab/>
      </w:r>
      <w:r w:rsidRPr="00BB6CFB">
        <w:rPr>
          <w:rStyle w:val="Refdenotaalpie"/>
          <w:sz w:val="20"/>
          <w:vertAlign w:val="baseline"/>
        </w:rPr>
        <w:t>*</w:t>
      </w:r>
      <w:r w:rsidRPr="00BB6CFB">
        <w:rPr>
          <w:rStyle w:val="Refdenotaalpie"/>
          <w:vertAlign w:val="baseline"/>
        </w:rPr>
        <w:tab/>
      </w:r>
      <w:r w:rsidRPr="00BB6CFB">
        <w:t>Este documento se presentó con retraso para poder incluir en él la información más reciente.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C55A0" w14:textId="7FB474BD" w:rsidR="00BB6CFB" w:rsidRPr="00BB6CFB" w:rsidRDefault="00477B3C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BB6CFB">
      <w:t>CERD/C/107/2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5B30B" w14:textId="238BD151" w:rsidR="00BB6CFB" w:rsidRPr="00BB6CFB" w:rsidRDefault="00477B3C" w:rsidP="00BB6CFB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BB6CFB">
      <w:t>CERD/C/107/2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A2104D"/>
    <w:multiLevelType w:val="multilevel"/>
    <w:tmpl w:val="0C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42577A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DF4057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D1C5FA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55B834FB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3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 w15:restartNumberingAfterBreak="0">
    <w:nsid w:val="5E7D328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6" w15:restartNumberingAfterBreak="0">
    <w:nsid w:val="5F2E28B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0" w15:restartNumberingAfterBreak="0">
    <w:nsid w:val="7D82435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7"/>
  </w:num>
  <w:num w:numId="2">
    <w:abstractNumId w:val="17"/>
  </w:num>
  <w:num w:numId="3">
    <w:abstractNumId w:val="29"/>
  </w:num>
  <w:num w:numId="4">
    <w:abstractNumId w:val="28"/>
  </w:num>
  <w:num w:numId="5">
    <w:abstractNumId w:val="2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27"/>
  </w:num>
  <w:num w:numId="18">
    <w:abstractNumId w:val="17"/>
  </w:num>
  <w:num w:numId="19">
    <w:abstractNumId w:val="12"/>
  </w:num>
  <w:num w:numId="20">
    <w:abstractNumId w:val="29"/>
  </w:num>
  <w:num w:numId="21">
    <w:abstractNumId w:val="28"/>
  </w:num>
  <w:num w:numId="22">
    <w:abstractNumId w:val="18"/>
  </w:num>
  <w:num w:numId="23">
    <w:abstractNumId w:val="18"/>
  </w:num>
  <w:num w:numId="24">
    <w:abstractNumId w:val="24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 w:numId="35">
    <w:abstractNumId w:val="16"/>
  </w:num>
  <w:num w:numId="36">
    <w:abstractNumId w:val="15"/>
  </w:num>
  <w:num w:numId="37">
    <w:abstractNumId w:val="10"/>
  </w:num>
  <w:num w:numId="38">
    <w:abstractNumId w:val="23"/>
  </w:num>
  <w:num w:numId="39">
    <w:abstractNumId w:val="14"/>
  </w:num>
  <w:num w:numId="40">
    <w:abstractNumId w:val="30"/>
  </w:num>
  <w:num w:numId="41">
    <w:abstractNumId w:val="20"/>
  </w:num>
  <w:num w:numId="42">
    <w:abstractNumId w:val="19"/>
  </w:num>
  <w:num w:numId="43">
    <w:abstractNumId w:val="22"/>
  </w:num>
  <w:num w:numId="44">
    <w:abstractNumId w:val="21"/>
  </w:num>
  <w:num w:numId="45">
    <w:abstractNumId w:val="25"/>
  </w:num>
  <w:num w:numId="46">
    <w:abstractNumId w:val="13"/>
  </w:num>
  <w:num w:numId="47">
    <w:abstractNumId w:val="26"/>
  </w:num>
  <w:num w:numId="4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AA2"/>
    <w:rsid w:val="00006BB9"/>
    <w:rsid w:val="000107A1"/>
    <w:rsid w:val="0002339D"/>
    <w:rsid w:val="00036733"/>
    <w:rsid w:val="000B57E7"/>
    <w:rsid w:val="000D3C9A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0B3B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3F0912"/>
    <w:rsid w:val="004031F0"/>
    <w:rsid w:val="00454E07"/>
    <w:rsid w:val="00471CB3"/>
    <w:rsid w:val="00477B3C"/>
    <w:rsid w:val="0048246F"/>
    <w:rsid w:val="004B5CEF"/>
    <w:rsid w:val="0050108D"/>
    <w:rsid w:val="0051740C"/>
    <w:rsid w:val="00572E19"/>
    <w:rsid w:val="005F0B42"/>
    <w:rsid w:val="00611C5D"/>
    <w:rsid w:val="006221D5"/>
    <w:rsid w:val="00634841"/>
    <w:rsid w:val="00655A21"/>
    <w:rsid w:val="0067198A"/>
    <w:rsid w:val="006725B3"/>
    <w:rsid w:val="006808A9"/>
    <w:rsid w:val="006B12B8"/>
    <w:rsid w:val="006C3AA2"/>
    <w:rsid w:val="006D631C"/>
    <w:rsid w:val="006F35EE"/>
    <w:rsid w:val="007021FF"/>
    <w:rsid w:val="007076CB"/>
    <w:rsid w:val="007379FC"/>
    <w:rsid w:val="007967DF"/>
    <w:rsid w:val="007C070E"/>
    <w:rsid w:val="007F6465"/>
    <w:rsid w:val="00834B71"/>
    <w:rsid w:val="0086445C"/>
    <w:rsid w:val="00865A80"/>
    <w:rsid w:val="00865FAC"/>
    <w:rsid w:val="008728CD"/>
    <w:rsid w:val="008954E0"/>
    <w:rsid w:val="008A08D7"/>
    <w:rsid w:val="008A13F9"/>
    <w:rsid w:val="008C0F65"/>
    <w:rsid w:val="008C29C4"/>
    <w:rsid w:val="008F3C44"/>
    <w:rsid w:val="00906890"/>
    <w:rsid w:val="00914475"/>
    <w:rsid w:val="00951972"/>
    <w:rsid w:val="00954E65"/>
    <w:rsid w:val="00976E26"/>
    <w:rsid w:val="00990D61"/>
    <w:rsid w:val="009A07FD"/>
    <w:rsid w:val="00A17DFD"/>
    <w:rsid w:val="00A414EF"/>
    <w:rsid w:val="00A4674B"/>
    <w:rsid w:val="00A917B3"/>
    <w:rsid w:val="00AB4B51"/>
    <w:rsid w:val="00AE3624"/>
    <w:rsid w:val="00B066FC"/>
    <w:rsid w:val="00B10CC7"/>
    <w:rsid w:val="00B1590C"/>
    <w:rsid w:val="00B62458"/>
    <w:rsid w:val="00B778C8"/>
    <w:rsid w:val="00BA3587"/>
    <w:rsid w:val="00BB2321"/>
    <w:rsid w:val="00BB36EA"/>
    <w:rsid w:val="00BB6CFB"/>
    <w:rsid w:val="00BD33EE"/>
    <w:rsid w:val="00C528D7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C3AE4"/>
    <w:rsid w:val="00DD4E25"/>
    <w:rsid w:val="00DE007D"/>
    <w:rsid w:val="00E05C6B"/>
    <w:rsid w:val="00E2656E"/>
    <w:rsid w:val="00E73F76"/>
    <w:rsid w:val="00EA31D8"/>
    <w:rsid w:val="00EA5579"/>
    <w:rsid w:val="00EF1360"/>
    <w:rsid w:val="00EF3220"/>
    <w:rsid w:val="00EF7198"/>
    <w:rsid w:val="00F30F43"/>
    <w:rsid w:val="00F41883"/>
    <w:rsid w:val="00F45524"/>
    <w:rsid w:val="00F94155"/>
    <w:rsid w:val="00FC28A5"/>
    <w:rsid w:val="00FC7205"/>
    <w:rsid w:val="00FD2EF7"/>
    <w:rsid w:val="00FD4AD6"/>
    <w:rsid w:val="00FE22A9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7FFEE6"/>
  <w15:docId w15:val="{23D98DEF-DEEE-4D65-B302-52C4A075D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iPriority="99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,Table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link w:val="Ttulo2Car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semiHidden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semiHidden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,Table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customStyle="1" w:styleId="Ttulo2Car">
    <w:name w:val="Título 2 Car"/>
    <w:basedOn w:val="Fuentedeprrafopredeter"/>
    <w:link w:val="Ttulo2"/>
    <w:semiHidden/>
    <w:rsid w:val="00BB6CFB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semiHidden/>
    <w:rsid w:val="00BB6CFB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BB6CFB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BB6CFB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BB6CFB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BB6CFB"/>
    <w:rPr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BB6CFB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BB6CFB"/>
    <w:rPr>
      <w:rFonts w:ascii="Arial" w:hAnsi="Arial" w:cs="Arial"/>
      <w:sz w:val="22"/>
      <w:szCs w:val="22"/>
      <w:lang w:val="es-ES" w:eastAsia="es-ES"/>
    </w:rPr>
  </w:style>
  <w:style w:type="paragraph" w:styleId="Revisin">
    <w:name w:val="Revision"/>
    <w:hidden/>
    <w:uiPriority w:val="99"/>
    <w:semiHidden/>
    <w:rsid w:val="00BB6CFB"/>
    <w:rPr>
      <w:lang w:val="en-GB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B6C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B6CFB"/>
    <w:pPr>
      <w:spacing w:line="240" w:lineRule="auto"/>
    </w:pPr>
    <w:rPr>
      <w:rFonts w:eastAsia="SimSun"/>
      <w:lang w:val="en-GB" w:eastAsia="zh-CN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B6CFB"/>
    <w:rPr>
      <w:rFonts w:eastAsia="SimSun"/>
      <w:lang w:val="en-GB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B6C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B6CFB"/>
    <w:rPr>
      <w:rFonts w:eastAsia="SimSun"/>
      <w:b/>
      <w:bCs/>
      <w:lang w:val="en-GB"/>
    </w:rPr>
  </w:style>
  <w:style w:type="character" w:styleId="Mencinsinresolver">
    <w:name w:val="Unresolved Mention"/>
    <w:basedOn w:val="Fuentedeprrafopredeter"/>
    <w:uiPriority w:val="99"/>
    <w:semiHidden/>
    <w:unhideWhenUsed/>
    <w:rsid w:val="00BB6C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ndocs.org/sp/CERD/C/AZE/10-12" TargetMode="External"/><Relationship Id="rId18" Type="http://schemas.openxmlformats.org/officeDocument/2006/relationships/hyperlink" Target="http://undocs.org/sp/CERD/C/BWA/17-22" TargetMode="External"/><Relationship Id="rId26" Type="http://schemas.openxmlformats.org/officeDocument/2006/relationships/hyperlink" Target="http://undocs.org/sp/CERD/C/ESP/24-26" TargetMode="External"/><Relationship Id="rId39" Type="http://schemas.openxmlformats.org/officeDocument/2006/relationships/hyperlink" Target="http://undocs.org/sp/CERD/C/KWT/25-26" TargetMode="External"/><Relationship Id="rId21" Type="http://schemas.openxmlformats.org/officeDocument/2006/relationships/hyperlink" Target="http://undocs.org/sp/CERD/C/HRV/9-14" TargetMode="External"/><Relationship Id="rId34" Type="http://schemas.openxmlformats.org/officeDocument/2006/relationships/hyperlink" Target="http://undocs.org/sp/CERD/C/GTM/18-20" TargetMode="External"/><Relationship Id="rId42" Type="http://schemas.openxmlformats.org/officeDocument/2006/relationships/hyperlink" Target="http://undocs.org/sp/CERD/C/MEX/22-24" TargetMode="External"/><Relationship Id="rId47" Type="http://schemas.openxmlformats.org/officeDocument/2006/relationships/hyperlink" Target="http://undocs.org/sp/CERD/C/NZL/23-24" TargetMode="External"/><Relationship Id="rId50" Type="http://schemas.openxmlformats.org/officeDocument/2006/relationships/hyperlink" Target="http://undocs.org/sp/CERD/C/QAT/22-23" TargetMode="External"/><Relationship Id="rId55" Type="http://schemas.openxmlformats.org/officeDocument/2006/relationships/hyperlink" Target="http://undocs.org/sp/CERD/C/ZAF/9-11" TargetMode="External"/><Relationship Id="rId63" Type="http://schemas.openxmlformats.org/officeDocument/2006/relationships/hyperlink" Target="http://undocs.org/sp/CERD/C/ZWE/5-11" TargetMode="External"/><Relationship Id="rId68" Type="http://schemas.openxmlformats.org/officeDocument/2006/relationships/footer" Target="footer3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hyperlink" Target="http://undocs.org/sp/CERD/C/BEN/1-9" TargetMode="External"/><Relationship Id="rId29" Type="http://schemas.openxmlformats.org/officeDocument/2006/relationships/hyperlink" Target="http://undocs.org/sp/CERD/C/PHL/21-2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sp/CERD/C/ARG/24-26" TargetMode="External"/><Relationship Id="rId24" Type="http://schemas.openxmlformats.org/officeDocument/2006/relationships/hyperlink" Target="http://undocs.org/sp/CERD/C/SVK/13" TargetMode="External"/><Relationship Id="rId32" Type="http://schemas.openxmlformats.org/officeDocument/2006/relationships/hyperlink" Target="http://undocs.org/sp/CERD/C/GEO/9-10" TargetMode="External"/><Relationship Id="rId37" Type="http://schemas.openxmlformats.org/officeDocument/2006/relationships/hyperlink" Target="http://undocs.org/sp/CERD/C/JAM/21-24" TargetMode="External"/><Relationship Id="rId40" Type="http://schemas.openxmlformats.org/officeDocument/2006/relationships/hyperlink" Target="http://undocs.org/sp/CERD/C/MAR/19-21" TargetMode="External"/><Relationship Id="rId45" Type="http://schemas.openxmlformats.org/officeDocument/2006/relationships/hyperlink" Target="http://undocs.org/sp/CERD/C/NIC/15-21" TargetMode="External"/><Relationship Id="rId53" Type="http://schemas.openxmlformats.org/officeDocument/2006/relationships/hyperlink" Target="http://undocs.org/sp/CERD/C/SEN/19-23" TargetMode="External"/><Relationship Id="rId58" Type="http://schemas.openxmlformats.org/officeDocument/2006/relationships/hyperlink" Target="http://undocs.org/sp/CERD/C/TKM/12-13" TargetMode="External"/><Relationship Id="rId66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undocs.org/sp/CERD/C/BLR/24-25" TargetMode="External"/><Relationship Id="rId23" Type="http://schemas.openxmlformats.org/officeDocument/2006/relationships/hyperlink" Target="http://undocs.org/sp/CERD/C/ECU/25" TargetMode="External"/><Relationship Id="rId28" Type="http://schemas.openxmlformats.org/officeDocument/2006/relationships/hyperlink" Target="http://undocs.org/sp/CERD/C/RUS/25-26" TargetMode="External"/><Relationship Id="rId36" Type="http://schemas.openxmlformats.org/officeDocument/2006/relationships/hyperlink" Target="http://undocs.org/sp/CERD/C/ITA/21" TargetMode="External"/><Relationship Id="rId49" Type="http://schemas.openxmlformats.org/officeDocument/2006/relationships/hyperlink" Target="http://undocs.org/sp/CERD/C/PRT/18-19" TargetMode="External"/><Relationship Id="rId57" Type="http://schemas.openxmlformats.org/officeDocument/2006/relationships/hyperlink" Target="http://undocs.org/sp/CERD/C/TJK/12-13" TargetMode="External"/><Relationship Id="rId61" Type="http://schemas.openxmlformats.org/officeDocument/2006/relationships/hyperlink" Target="http://undocs.org/sp/CERD/C/VEN/22-24" TargetMode="External"/><Relationship Id="rId10" Type="http://schemas.openxmlformats.org/officeDocument/2006/relationships/hyperlink" Target="http://undocs.org/sp/CERD/C/DEU/23-26" TargetMode="External"/><Relationship Id="rId19" Type="http://schemas.openxmlformats.org/officeDocument/2006/relationships/hyperlink" Target="http://undocs.org/sp/CERD/C/BRA/18-20" TargetMode="External"/><Relationship Id="rId31" Type="http://schemas.openxmlformats.org/officeDocument/2006/relationships/hyperlink" Target="http://undocs.org/sp/CERD/C/FRA/22-23" TargetMode="External"/><Relationship Id="rId44" Type="http://schemas.openxmlformats.org/officeDocument/2006/relationships/hyperlink" Target="http://undocs.org/sp/CERD/C/NAM/16-18" TargetMode="External"/><Relationship Id="rId52" Type="http://schemas.openxmlformats.org/officeDocument/2006/relationships/hyperlink" Target="http://undocs.org/sp/CERD/C/ROU/20-22" TargetMode="External"/><Relationship Id="rId60" Type="http://schemas.openxmlformats.org/officeDocument/2006/relationships/hyperlink" Target="http://undocs.org/sp/CERD/C/URY/24-26" TargetMode="External"/><Relationship Id="rId65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undocs.org/sp/CERD/C/ALB/13-14" TargetMode="External"/><Relationship Id="rId14" Type="http://schemas.openxmlformats.org/officeDocument/2006/relationships/hyperlink" Target="http://undocs.org/sp/CERD/C/BHR/8-14" TargetMode="External"/><Relationship Id="rId22" Type="http://schemas.openxmlformats.org/officeDocument/2006/relationships/hyperlink" Target="http://undocs.org/sp/CERD/C/CYP/25" TargetMode="External"/><Relationship Id="rId27" Type="http://schemas.openxmlformats.org/officeDocument/2006/relationships/hyperlink" Target="http://undocs.org/sp/CERD/C/USA/10-12" TargetMode="External"/><Relationship Id="rId30" Type="http://schemas.openxmlformats.org/officeDocument/2006/relationships/hyperlink" Target="http://undocs.org/sp/CERD/C/FIN/24-26" TargetMode="External"/><Relationship Id="rId35" Type="http://schemas.openxmlformats.org/officeDocument/2006/relationships/hyperlink" Target="http://undocs.org/sp/CERD/C/IRN/20-27" TargetMode="External"/><Relationship Id="rId43" Type="http://schemas.openxmlformats.org/officeDocument/2006/relationships/hyperlink" Target="http://undocs.org/sp/CERD/C/MCO/7-9" TargetMode="External"/><Relationship Id="rId48" Type="http://schemas.openxmlformats.org/officeDocument/2006/relationships/hyperlink" Target="http://undocs.org/sp/CERD/C/PAK/24-26" TargetMode="External"/><Relationship Id="rId56" Type="http://schemas.openxmlformats.org/officeDocument/2006/relationships/hyperlink" Target="http://undocs.org/sp/CERD/C/SUR/16-18" TargetMode="External"/><Relationship Id="rId64" Type="http://schemas.openxmlformats.org/officeDocument/2006/relationships/header" Target="header1.xml"/><Relationship Id="rId69" Type="http://schemas.openxmlformats.org/officeDocument/2006/relationships/fontTable" Target="fontTable.xml"/><Relationship Id="rId8" Type="http://schemas.openxmlformats.org/officeDocument/2006/relationships/hyperlink" Target="http://undocs.org/sp/CERD/C/AFG/2-16" TargetMode="External"/><Relationship Id="rId51" Type="http://schemas.openxmlformats.org/officeDocument/2006/relationships/hyperlink" Target="http://undocs.org/sp/CERD/C/MDA/12-14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undocs.org/sp/CERD/C/ARM/12-14" TargetMode="External"/><Relationship Id="rId17" Type="http://schemas.openxmlformats.org/officeDocument/2006/relationships/hyperlink" Target="http://undocs.org/sp/CERD/C/BOL/21-24" TargetMode="External"/><Relationship Id="rId25" Type="http://schemas.openxmlformats.org/officeDocument/2006/relationships/hyperlink" Target="http://undocs.org/sp/CERD/C/SVN/12-14" TargetMode="External"/><Relationship Id="rId33" Type="http://schemas.openxmlformats.org/officeDocument/2006/relationships/hyperlink" Target="http://undocs.org/sp/CERD/C/GRC/23-24" TargetMode="External"/><Relationship Id="rId38" Type="http://schemas.openxmlformats.org/officeDocument/2006/relationships/hyperlink" Target="http://undocs.org/sp/CERD/C/KEN/8-9" TargetMode="External"/><Relationship Id="rId46" Type="http://schemas.openxmlformats.org/officeDocument/2006/relationships/hyperlink" Target="http://undocs.org/sp/CERD/C/NER/22-25" TargetMode="External"/><Relationship Id="rId59" Type="http://schemas.openxmlformats.org/officeDocument/2006/relationships/hyperlink" Target="http://undocs.org/sp/CERD/C/UKR/24-26" TargetMode="External"/><Relationship Id="rId67" Type="http://schemas.openxmlformats.org/officeDocument/2006/relationships/footer" Target="footer2.xml"/><Relationship Id="rId20" Type="http://schemas.openxmlformats.org/officeDocument/2006/relationships/hyperlink" Target="http://undocs.org/sp/CERD/C/BGR/23-25" TargetMode="External"/><Relationship Id="rId41" Type="http://schemas.openxmlformats.org/officeDocument/2006/relationships/hyperlink" Target="http://undocs.org/sp/CERD/C/MUS/24-25" TargetMode="External"/><Relationship Id="rId54" Type="http://schemas.openxmlformats.org/officeDocument/2006/relationships/hyperlink" Target="http://undocs.org/sp/CERD/C/SRB/6-9" TargetMode="External"/><Relationship Id="rId62" Type="http://schemas.openxmlformats.org/officeDocument/2006/relationships/hyperlink" Target="http://undocs.org/sp/CERD/C/VNM/15-17" TargetMode="External"/><Relationship Id="rId7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24</Pages>
  <Words>6014</Words>
  <Characters>26698</Characters>
  <Application>Microsoft Office Word</Application>
  <DocSecurity>0</DocSecurity>
  <Lines>2154</Lines>
  <Paragraphs>1469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CERD/C/107/2</vt:lpstr>
    </vt:vector>
  </TitlesOfParts>
  <Company/>
  <LinksUpToDate>false</LinksUpToDate>
  <CharactersWithSpaces>31264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CERD/C/107/2</dc:title>
  <dc:subject/>
  <dc:creator>Marcel GONZALEZ-PEREZ</dc:creator>
  <cp:keywords/>
  <cp:lastModifiedBy>Romina Merino Mac-Kay</cp:lastModifiedBy>
  <cp:revision>2</cp:revision>
  <dcterms:created xsi:type="dcterms:W3CDTF">2022-06-16T10:02:00Z</dcterms:created>
  <dcterms:modified xsi:type="dcterms:W3CDTF">2022-06-16T10:02:00Z</dcterms:modified>
</cp:coreProperties>
</file>