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546B9" w14:paraId="7E14E955" w14:textId="77777777" w:rsidTr="00281242">
        <w:trPr>
          <w:trHeight w:hRule="exact" w:val="851"/>
        </w:trPr>
        <w:tc>
          <w:tcPr>
            <w:tcW w:w="1274" w:type="dxa"/>
            <w:tcBorders>
              <w:bottom w:val="single" w:sz="4" w:space="0" w:color="auto"/>
            </w:tcBorders>
            <w:shd w:val="clear" w:color="auto" w:fill="auto"/>
          </w:tcPr>
          <w:p w14:paraId="6ADF46F7" w14:textId="77777777" w:rsidR="006B3E27" w:rsidRPr="00BE5849" w:rsidRDefault="006B3E27" w:rsidP="00F676FD">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2B27409" w14:textId="77777777" w:rsidR="006B3E27" w:rsidRPr="000546B9" w:rsidRDefault="006B3E27" w:rsidP="002F3D3A">
            <w:pPr>
              <w:spacing w:after="80" w:line="480" w:lineRule="exact"/>
              <w:ind w:left="57"/>
              <w:rPr>
                <w:sz w:val="30"/>
                <w:szCs w:val="30"/>
                <w:rtl/>
              </w:rPr>
            </w:pPr>
            <w:r w:rsidRPr="000546B9">
              <w:rPr>
                <w:rFonts w:hint="cs"/>
                <w:sz w:val="30"/>
                <w:szCs w:val="30"/>
                <w:rtl/>
              </w:rPr>
              <w:t>الأمم المتحدة</w:t>
            </w:r>
          </w:p>
        </w:tc>
        <w:tc>
          <w:tcPr>
            <w:tcW w:w="3402" w:type="dxa"/>
            <w:tcBorders>
              <w:bottom w:val="single" w:sz="4" w:space="0" w:color="auto"/>
            </w:tcBorders>
            <w:shd w:val="clear" w:color="auto" w:fill="auto"/>
            <w:vAlign w:val="bottom"/>
          </w:tcPr>
          <w:p w14:paraId="631A2BF3" w14:textId="46BEF8B9" w:rsidR="006B3E27" w:rsidRPr="000546B9" w:rsidRDefault="00517A07" w:rsidP="00517A07">
            <w:pPr>
              <w:bidi w:val="0"/>
              <w:rPr>
                <w:szCs w:val="20"/>
                <w:lang w:eastAsia="zh-TW"/>
              </w:rPr>
            </w:pPr>
            <w:r w:rsidRPr="000546B9">
              <w:rPr>
                <w:sz w:val="40"/>
                <w:szCs w:val="20"/>
                <w:lang w:eastAsia="zh-TW"/>
              </w:rPr>
              <w:t>A</w:t>
            </w:r>
            <w:r w:rsidRPr="000546B9">
              <w:rPr>
                <w:szCs w:val="20"/>
                <w:lang w:eastAsia="zh-TW"/>
              </w:rPr>
              <w:t>/HRC/51/L.5</w:t>
            </w:r>
          </w:p>
        </w:tc>
      </w:tr>
      <w:tr w:rsidR="006B3E27" w:rsidRPr="000546B9" w14:paraId="4DEF20B3" w14:textId="77777777" w:rsidTr="00281242">
        <w:trPr>
          <w:trHeight w:hRule="exact" w:val="2835"/>
        </w:trPr>
        <w:tc>
          <w:tcPr>
            <w:tcW w:w="1274" w:type="dxa"/>
            <w:tcBorders>
              <w:top w:val="single" w:sz="4" w:space="0" w:color="auto"/>
              <w:bottom w:val="single" w:sz="12" w:space="0" w:color="auto"/>
            </w:tcBorders>
            <w:shd w:val="clear" w:color="auto" w:fill="auto"/>
          </w:tcPr>
          <w:p w14:paraId="03485CD7" w14:textId="77777777" w:rsidR="006B3E27" w:rsidRPr="000546B9" w:rsidRDefault="00655884" w:rsidP="0047152B">
            <w:pPr>
              <w:jc w:val="center"/>
              <w:rPr>
                <w:sz w:val="56"/>
                <w:szCs w:val="56"/>
                <w:lang w:val="es-ES_tradnl"/>
              </w:rPr>
            </w:pPr>
            <w:r w:rsidRPr="000546B9">
              <w:rPr>
                <w:noProof/>
                <w:sz w:val="56"/>
                <w:szCs w:val="56"/>
              </w:rPr>
              <w:drawing>
                <wp:inline distT="0" distB="0" distL="0" distR="0" wp14:anchorId="19F8A0E9" wp14:editId="7241B90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A1E5A6F" w14:textId="77777777" w:rsidR="006B3E27" w:rsidRPr="000546B9" w:rsidRDefault="001773DB" w:rsidP="002F3D3A">
            <w:pPr>
              <w:spacing w:before="120" w:after="40" w:line="640" w:lineRule="exact"/>
              <w:ind w:left="57"/>
              <w:rPr>
                <w:b/>
                <w:bCs/>
                <w:sz w:val="50"/>
                <w:szCs w:val="50"/>
              </w:rPr>
            </w:pPr>
            <w:r w:rsidRPr="000546B9">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80C064D" w14:textId="77777777" w:rsidR="006B3E27" w:rsidRPr="000546B9" w:rsidRDefault="00517A07" w:rsidP="00BE5849">
            <w:pPr>
              <w:bidi w:val="0"/>
              <w:spacing w:before="240"/>
              <w:rPr>
                <w:szCs w:val="20"/>
              </w:rPr>
            </w:pPr>
            <w:r w:rsidRPr="000546B9">
              <w:rPr>
                <w:szCs w:val="20"/>
              </w:rPr>
              <w:t>Distr.: Limited</w:t>
            </w:r>
          </w:p>
          <w:p w14:paraId="23798B66" w14:textId="77777777" w:rsidR="00517A07" w:rsidRPr="000546B9" w:rsidRDefault="00517A07" w:rsidP="00517A07">
            <w:pPr>
              <w:bidi w:val="0"/>
              <w:spacing w:line="240" w:lineRule="exact"/>
              <w:jc w:val="left"/>
              <w:rPr>
                <w:szCs w:val="20"/>
              </w:rPr>
            </w:pPr>
            <w:r w:rsidRPr="000546B9">
              <w:rPr>
                <w:szCs w:val="20"/>
              </w:rPr>
              <w:t>29 September 2022</w:t>
            </w:r>
          </w:p>
          <w:p w14:paraId="51824794" w14:textId="77777777" w:rsidR="00517A07" w:rsidRPr="000546B9" w:rsidRDefault="00517A07" w:rsidP="00517A07">
            <w:pPr>
              <w:bidi w:val="0"/>
              <w:spacing w:line="240" w:lineRule="exact"/>
              <w:jc w:val="left"/>
              <w:rPr>
                <w:szCs w:val="20"/>
              </w:rPr>
            </w:pPr>
            <w:r w:rsidRPr="000546B9">
              <w:rPr>
                <w:szCs w:val="20"/>
              </w:rPr>
              <w:t>Arabic</w:t>
            </w:r>
          </w:p>
          <w:p w14:paraId="497FFBE3" w14:textId="5387B45B" w:rsidR="00517A07" w:rsidRPr="000546B9" w:rsidRDefault="00517A07" w:rsidP="00517A07">
            <w:pPr>
              <w:bidi w:val="0"/>
              <w:spacing w:line="240" w:lineRule="exact"/>
              <w:jc w:val="left"/>
              <w:rPr>
                <w:szCs w:val="20"/>
              </w:rPr>
            </w:pPr>
            <w:r w:rsidRPr="000546B9">
              <w:rPr>
                <w:szCs w:val="20"/>
              </w:rPr>
              <w:t>Original: English</w:t>
            </w:r>
          </w:p>
        </w:tc>
      </w:tr>
    </w:tbl>
    <w:bookmarkEnd w:id="0"/>
    <w:p w14:paraId="43E7DC8D" w14:textId="77777777" w:rsidR="00F820F3" w:rsidRPr="000546B9" w:rsidRDefault="00F820F3" w:rsidP="00F820F3">
      <w:pPr>
        <w:pStyle w:val="SingleTxtGA"/>
        <w:spacing w:before="120" w:after="0"/>
        <w:ind w:left="0" w:right="4252"/>
        <w:jc w:val="left"/>
        <w:rPr>
          <w:b/>
          <w:bCs/>
          <w:sz w:val="26"/>
          <w:szCs w:val="26"/>
          <w:rtl/>
        </w:rPr>
      </w:pPr>
      <w:r w:rsidRPr="000546B9">
        <w:rPr>
          <w:b/>
          <w:bCs/>
          <w:sz w:val="26"/>
          <w:szCs w:val="26"/>
          <w:rtl/>
        </w:rPr>
        <w:t>مجلس حقوق الإنسان</w:t>
      </w:r>
    </w:p>
    <w:p w14:paraId="3104E3FE" w14:textId="77777777" w:rsidR="00F820F3" w:rsidRPr="000546B9" w:rsidRDefault="00F820F3" w:rsidP="00F820F3">
      <w:pPr>
        <w:pStyle w:val="SingleTxtGA"/>
        <w:spacing w:after="0"/>
        <w:ind w:left="0" w:right="4252"/>
        <w:jc w:val="left"/>
        <w:rPr>
          <w:b/>
          <w:bCs/>
          <w:rtl/>
        </w:rPr>
      </w:pPr>
      <w:r w:rsidRPr="000546B9">
        <w:rPr>
          <w:b/>
          <w:bCs/>
          <w:rtl/>
        </w:rPr>
        <w:t>الدورة الحادية والخمسون</w:t>
      </w:r>
    </w:p>
    <w:p w14:paraId="23AB47CA" w14:textId="77777777" w:rsidR="00F820F3" w:rsidRPr="000546B9" w:rsidRDefault="00F820F3" w:rsidP="00F820F3">
      <w:pPr>
        <w:pStyle w:val="SingleTxtGA"/>
        <w:spacing w:after="0"/>
        <w:ind w:left="0" w:right="4252"/>
        <w:jc w:val="left"/>
        <w:rPr>
          <w:rtl/>
        </w:rPr>
      </w:pPr>
      <w:r w:rsidRPr="000546B9">
        <w:rPr>
          <w:rtl/>
        </w:rPr>
        <w:t>12</w:t>
      </w:r>
      <w:r w:rsidRPr="000546B9">
        <w:rPr>
          <w:rFonts w:hint="cs"/>
          <w:rtl/>
        </w:rPr>
        <w:t xml:space="preserve"> </w:t>
      </w:r>
      <w:r w:rsidRPr="000546B9">
        <w:rPr>
          <w:rtl/>
        </w:rPr>
        <w:t>أيلول/سبتمبر - 7 تشرين الأول/أكتوبر 2022</w:t>
      </w:r>
    </w:p>
    <w:p w14:paraId="7CEDD2EA" w14:textId="77777777" w:rsidR="00F820F3" w:rsidRPr="000546B9" w:rsidRDefault="00F820F3" w:rsidP="00F820F3">
      <w:pPr>
        <w:pStyle w:val="SingleTxtGA"/>
        <w:spacing w:after="0"/>
        <w:ind w:left="0" w:right="4252"/>
        <w:jc w:val="left"/>
        <w:rPr>
          <w:rtl/>
        </w:rPr>
      </w:pPr>
      <w:r w:rsidRPr="000546B9">
        <w:rPr>
          <w:rtl/>
        </w:rPr>
        <w:t>البند 3 من جدول الأعمال</w:t>
      </w:r>
    </w:p>
    <w:p w14:paraId="4AC16699" w14:textId="77777777" w:rsidR="00F820F3" w:rsidRPr="000546B9" w:rsidRDefault="00F820F3" w:rsidP="00F820F3">
      <w:pPr>
        <w:pStyle w:val="SingleTxtGA"/>
        <w:spacing w:after="0"/>
        <w:ind w:left="0" w:right="4252"/>
        <w:jc w:val="left"/>
        <w:rPr>
          <w:b/>
          <w:bCs/>
          <w:rtl/>
        </w:rPr>
      </w:pPr>
      <w:r w:rsidRPr="000546B9">
        <w:rPr>
          <w:b/>
          <w:bCs/>
          <w:rtl/>
        </w:rPr>
        <w:t>تعزيز وحماية جميع حقوق الإنسان المدنية والسياسية والاقتصادية والاجتماعية والثقافية، بما في ذلك الحق في التنمية</w:t>
      </w:r>
    </w:p>
    <w:p w14:paraId="7889E4B4" w14:textId="77777777" w:rsidR="00F820F3" w:rsidRPr="000546B9" w:rsidRDefault="00F820F3" w:rsidP="00F820F3">
      <w:pPr>
        <w:pStyle w:val="H23GA"/>
        <w:rPr>
          <w:rtl/>
        </w:rPr>
      </w:pPr>
      <w:r w:rsidRPr="000546B9">
        <w:rPr>
          <w:rtl/>
        </w:rPr>
        <w:tab/>
      </w:r>
      <w:r w:rsidRPr="000546B9">
        <w:rPr>
          <w:rtl/>
        </w:rPr>
        <w:tab/>
        <w:t>الأرجنتين، إسبانيا</w:t>
      </w:r>
      <w:r w:rsidRPr="000546B9">
        <w:rPr>
          <w:rtl/>
        </w:rPr>
        <w:footnoteReference w:customMarkFollows="1" w:id="1"/>
        <w:t>*، أستراليا*، إستونيا*، إسرائيل*، إكوادور*، ألبانيا*، ألمانيا، أندورا*، أوروغواي*، أوكرانيا، آيسلندا*، باراغواي، البرازيل، البرتغال*، بلغاريا*، بيرو*، تركيا*، رومانيا*، السويد*، سويسرا*، شيلي*، العراق*، قبرص*، كرواتيا*، كوستاريكا*، لاتفيا*، لكسمبرغ، ليتوانيا، المكسيك، المملكة المتحدة لبريطانيا العظمى وأيرلندا الشمالية، النرويج*، هولندا، الولايات المتحدة الأمريكية</w:t>
      </w:r>
      <w:r w:rsidRPr="000546B9">
        <w:rPr>
          <w:rFonts w:hint="cs"/>
          <w:rtl/>
        </w:rPr>
        <w:t>: مشروع قرار</w:t>
      </w:r>
    </w:p>
    <w:p w14:paraId="5D17C786" w14:textId="77777777" w:rsidR="00F820F3" w:rsidRPr="000546B9" w:rsidRDefault="00F820F3" w:rsidP="00F820F3">
      <w:pPr>
        <w:pStyle w:val="H1GA"/>
        <w:ind w:left="2108" w:hanging="861"/>
        <w:rPr>
          <w:rtl/>
        </w:rPr>
      </w:pPr>
      <w:r w:rsidRPr="000546B9">
        <w:rPr>
          <w:rtl/>
        </w:rPr>
        <w:t>51/...</w:t>
      </w:r>
      <w:r w:rsidRPr="000546B9">
        <w:rPr>
          <w:rtl/>
        </w:rPr>
        <w:tab/>
        <w:t>حق كل فرد في التمتع بأعلى مستوى ممكن من الصحة البدنية والعقلية</w:t>
      </w:r>
    </w:p>
    <w:p w14:paraId="744E3C83" w14:textId="77777777" w:rsidR="00F820F3" w:rsidRPr="000546B9" w:rsidRDefault="00F820F3" w:rsidP="00F820F3">
      <w:pPr>
        <w:pStyle w:val="SingleTxtGA"/>
        <w:rPr>
          <w:rtl/>
        </w:rPr>
      </w:pPr>
      <w:r w:rsidRPr="000546B9">
        <w:rPr>
          <w:i/>
          <w:iCs/>
          <w:rtl/>
        </w:rPr>
        <w:tab/>
        <w:t>إن مجلس حقوق الإنسان،</w:t>
      </w:r>
    </w:p>
    <w:p w14:paraId="78746FD0" w14:textId="1ED9FBD8" w:rsidR="00F820F3" w:rsidRPr="000546B9" w:rsidRDefault="00F820F3" w:rsidP="00F820F3">
      <w:pPr>
        <w:pStyle w:val="SingleTxtGA"/>
        <w:rPr>
          <w:rtl/>
        </w:rPr>
      </w:pPr>
      <w:r w:rsidRPr="000546B9">
        <w:rPr>
          <w:i/>
          <w:iCs/>
          <w:rtl/>
        </w:rPr>
        <w:tab/>
        <w:t xml:space="preserve">إذ </w:t>
      </w:r>
      <w:r w:rsidR="000546B9" w:rsidRPr="000546B9">
        <w:rPr>
          <w:rFonts w:hint="cs"/>
          <w:i/>
          <w:iCs/>
          <w:rtl/>
        </w:rPr>
        <w:t>ي</w:t>
      </w:r>
      <w:r w:rsidRPr="000546B9">
        <w:rPr>
          <w:i/>
          <w:iCs/>
          <w:rtl/>
        </w:rPr>
        <w:t>سترشد</w:t>
      </w:r>
      <w:r w:rsidRPr="000546B9">
        <w:rPr>
          <w:rtl/>
        </w:rPr>
        <w:t xml:space="preserve"> بمقاصد ميثاق الأمم المتحدة ومبادئه،</w:t>
      </w:r>
    </w:p>
    <w:p w14:paraId="25F27314" w14:textId="77777777" w:rsidR="00F820F3" w:rsidRPr="000546B9" w:rsidRDefault="00F820F3" w:rsidP="00F820F3">
      <w:pPr>
        <w:pStyle w:val="SingleTxtGA"/>
        <w:rPr>
          <w:rtl/>
        </w:rPr>
      </w:pPr>
      <w:r w:rsidRPr="000546B9">
        <w:rPr>
          <w:i/>
          <w:iCs/>
          <w:rtl/>
        </w:rPr>
        <w:tab/>
        <w:t>وإذ يؤكد من جديد</w:t>
      </w:r>
      <w:r w:rsidRPr="000546B9">
        <w:rPr>
          <w:rtl/>
        </w:rPr>
        <w:t xml:space="preserve"> الإعلان العالمي لحقوق الإنسان، ويشير إلى العهد الدولي الخاص بالحقوق الاقتصادية والاجتماعية،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14:paraId="61358B1F" w14:textId="6CB2ACC2" w:rsidR="00F820F3" w:rsidRPr="000546B9" w:rsidRDefault="00F820F3" w:rsidP="00F820F3">
      <w:pPr>
        <w:pStyle w:val="SingleTxtGA"/>
        <w:rPr>
          <w:rtl/>
        </w:rPr>
      </w:pPr>
      <w:r w:rsidRPr="000546B9">
        <w:rPr>
          <w:i/>
          <w:iCs/>
          <w:rtl/>
        </w:rPr>
        <w:tab/>
        <w:t>وإذ يؤكد من جدي</w:t>
      </w:r>
      <w:r w:rsidR="000546B9" w:rsidRPr="000546B9">
        <w:rPr>
          <w:rFonts w:hint="cs"/>
          <w:i/>
          <w:iCs/>
          <w:rtl/>
        </w:rPr>
        <w:t xml:space="preserve">د أيضاً </w:t>
      </w:r>
      <w:r w:rsidRPr="000546B9">
        <w:rPr>
          <w:rtl/>
        </w:rPr>
        <w:t>حق كل إنسان، من دون أي نوع من التمييز، في التمتع بأعلى مستوى ممكن من الصحة البدنية والعقلية، وإذ يشدد على أن جميع حقوق الإنسان عالمية وغير قابلة للتجزئة ومترابطة ومتشابكة ويُعزز بعضها بعضاً،</w:t>
      </w:r>
    </w:p>
    <w:p w14:paraId="5E2721B1" w14:textId="77777777" w:rsidR="00F820F3" w:rsidRPr="000546B9" w:rsidRDefault="00F820F3" w:rsidP="00F820F3">
      <w:pPr>
        <w:pStyle w:val="SingleTxtGA"/>
        <w:rPr>
          <w:rtl/>
        </w:rPr>
      </w:pPr>
      <w:r w:rsidRPr="000546B9">
        <w:rPr>
          <w:i/>
          <w:iCs/>
          <w:rtl/>
        </w:rPr>
        <w:tab/>
        <w:t>وإذ يذكّر</w:t>
      </w:r>
      <w:r w:rsidRPr="000546B9">
        <w:rPr>
          <w:rtl/>
        </w:rPr>
        <w:t xml:space="preserve"> بأن الصحة العقلية جزء لا يتجزأ من حق كل إنسان في التمتع بأعلى مستوى ممكن من الصحة البدنية والعقلية،</w:t>
      </w:r>
    </w:p>
    <w:p w14:paraId="1E445FB1" w14:textId="77777777" w:rsidR="00F820F3" w:rsidRPr="000546B9" w:rsidRDefault="00F820F3" w:rsidP="00F820F3">
      <w:pPr>
        <w:pStyle w:val="SingleTxtGA"/>
        <w:rPr>
          <w:rtl/>
        </w:rPr>
      </w:pPr>
      <w:r w:rsidRPr="000546B9">
        <w:rPr>
          <w:i/>
          <w:iCs/>
          <w:rtl/>
        </w:rPr>
        <w:tab/>
        <w:t>وإذ يدرك</w:t>
      </w:r>
      <w:r w:rsidRPr="000546B9">
        <w:rPr>
          <w:rtl/>
        </w:rPr>
        <w:t xml:space="preserve"> أنه خلال فترة الجوائح العالمية وغيرها من حالات الطوارئ الصحية، ينبغي أن يسترشد إعمال الحق في التمتع بأعلى مستوى ممكن من الصحة البدنية والعقلية بروح قوية من التضامن، لا سيما التضامن مع أفقر الناس ومع الأشخاص الذين يعيشون في حالات ضعف،</w:t>
      </w:r>
    </w:p>
    <w:p w14:paraId="4017BB5A" w14:textId="77777777" w:rsidR="00F820F3" w:rsidRPr="000546B9" w:rsidRDefault="00F820F3" w:rsidP="00F820F3">
      <w:pPr>
        <w:pStyle w:val="SingleTxtGA"/>
        <w:rPr>
          <w:rtl/>
        </w:rPr>
      </w:pPr>
      <w:r w:rsidRPr="000546B9">
        <w:rPr>
          <w:i/>
          <w:iCs/>
          <w:rtl/>
        </w:rPr>
        <w:lastRenderedPageBreak/>
        <w:tab/>
        <w:t>وإذ يؤكد من جديد</w:t>
      </w:r>
      <w:r w:rsidRPr="000546B9">
        <w:rPr>
          <w:rtl/>
        </w:rPr>
        <w:t xml:space="preserve"> قرار الجمعية العامة 70/1 المؤرخ 25 أيلول/سبتمبر 2015، المعنون "تحويل عالمنا: خطة التنمية المستدامة لعام 2030"، ويرحب بأهداف التنمية المستدامة، ومنها بالأخص الهدف 3 بشأن كفالة تمتع الجميع بأنماط عيش صحية وبالرفاهية في جميع الأعمار، وغاياته المحددة والمترابطة، والأهداف والغايات الأخرى المتصلة بالصحة،</w:t>
      </w:r>
    </w:p>
    <w:p w14:paraId="697B526B" w14:textId="1D9A6DB6" w:rsidR="00F820F3" w:rsidRPr="000546B9" w:rsidRDefault="00F820F3" w:rsidP="00F820F3">
      <w:pPr>
        <w:pStyle w:val="SingleTxtGA"/>
        <w:rPr>
          <w:rtl/>
        </w:rPr>
      </w:pPr>
      <w:r w:rsidRPr="000546B9">
        <w:rPr>
          <w:i/>
          <w:iCs/>
          <w:rtl/>
        </w:rPr>
        <w:tab/>
        <w:t>وإذ يُذكّر</w:t>
      </w:r>
      <w:r w:rsidRPr="000546B9">
        <w:rPr>
          <w:rtl/>
        </w:rPr>
        <w:t xml:space="preserve"> بقرارات مجلس حقوق الإنسان 6/29 المؤرخ 14 كانون الأول/ديسمبر 2007، و15/22 المؤرخ 27 أيلول/سبتمبر 2010، و24/6 المؤرخ 8 تشرين الأول/أكتوبر 2013، و33/9 المؤرخ 29 أيلول/سبتمبر 2016، و42/16 المؤرخ 26 أيلول/سبتمبر 2019</w:t>
      </w:r>
      <w:r w:rsidR="000546B9" w:rsidRPr="000546B9">
        <w:rPr>
          <w:rFonts w:hint="cs"/>
          <w:rtl/>
        </w:rPr>
        <w:t>،</w:t>
      </w:r>
      <w:r w:rsidRPr="000546B9">
        <w:rPr>
          <w:rtl/>
        </w:rPr>
        <w:t xml:space="preserve"> وبجميع القرارات السابقة الصادرة عن لجنة حقوق الإنسان ومجلس حقوق الإنسان بشأن إعمال حق كل إنسان في التمتع بأعلى مستوى ممكن من الصحة البدنية والعقلية،</w:t>
      </w:r>
    </w:p>
    <w:p w14:paraId="3B15D433" w14:textId="77777777" w:rsidR="00F820F3" w:rsidRPr="000546B9" w:rsidRDefault="00F820F3" w:rsidP="00F820F3">
      <w:pPr>
        <w:pStyle w:val="SingleTxtGA"/>
        <w:rPr>
          <w:rtl/>
        </w:rPr>
      </w:pPr>
      <w:r w:rsidRPr="000546B9">
        <w:rPr>
          <w:i/>
          <w:iCs/>
          <w:rtl/>
        </w:rPr>
        <w:tab/>
        <w:t>وإذ يُسلم</w:t>
      </w:r>
      <w:r w:rsidRPr="000546B9">
        <w:rPr>
          <w:rtl/>
        </w:rPr>
        <w:t xml:space="preserve"> بضرورة قيام الدول، بالتعاون مع المنظمات الدولية والمجتمع المدني، بما في ذلك المنظمات غير الحكومية والقطاع الخاص، بتهيئة الظروف المواتية على الصعيد الوطني والإقليمي والدولي لضمان تمتع كل إنسان تمتعاً كاملاً وفعلياً بالحق في أعلى مستوى ممكن من الصحة البدنية والعقلية، وبمعالجة المحددات الأساسية والاجتماعية للصحة،</w:t>
      </w:r>
    </w:p>
    <w:p w14:paraId="4F7A6FA2" w14:textId="0053E979" w:rsidR="00F820F3" w:rsidRPr="000546B9" w:rsidRDefault="00F820F3" w:rsidP="00F820F3">
      <w:pPr>
        <w:pStyle w:val="SingleTxtGA"/>
        <w:rPr>
          <w:rtl/>
        </w:rPr>
      </w:pPr>
      <w:r w:rsidRPr="000546B9">
        <w:rPr>
          <w:i/>
          <w:iCs/>
          <w:rtl/>
        </w:rPr>
        <w:tab/>
        <w:t>وإذ يشير</w:t>
      </w:r>
      <w:r w:rsidRPr="000546B9">
        <w:rPr>
          <w:rtl/>
        </w:rPr>
        <w:t xml:space="preserve"> إلى قراري مجلس حقوق الإنسان 5/1، بشأن بناء مؤسسات المجلس و5/2، بشأن مدونة قواعد السلوك لأصحاب الولايات في إطار الإجراءات الخاصة للمجلس، المؤرخيْن 18 حزيران/يونيه 2007، وإذ يشدد على أن يضطلع المكلف(ة) بالولاية بواجباته(ا) وفقاً لهذين القرارين ومرفقيهما</w:t>
      </w:r>
      <w:r w:rsidR="000546B9" w:rsidRPr="000546B9">
        <w:rPr>
          <w:rFonts w:hint="cs"/>
          <w:rtl/>
        </w:rPr>
        <w:t>،</w:t>
      </w:r>
    </w:p>
    <w:p w14:paraId="27198227" w14:textId="77777777" w:rsidR="00F820F3" w:rsidRPr="000546B9" w:rsidRDefault="00F820F3" w:rsidP="00F820F3">
      <w:pPr>
        <w:pStyle w:val="SingleTxtGA"/>
        <w:rPr>
          <w:rtl/>
        </w:rPr>
      </w:pPr>
      <w:r w:rsidRPr="000546B9">
        <w:rPr>
          <w:rtl/>
        </w:rPr>
        <w:tab/>
        <w:t>1-</w:t>
      </w:r>
      <w:r w:rsidRPr="000546B9">
        <w:rPr>
          <w:i/>
          <w:iCs/>
          <w:rtl/>
        </w:rPr>
        <w:tab/>
        <w:t>يرحب</w:t>
      </w:r>
      <w:r w:rsidRPr="000546B9">
        <w:rPr>
          <w:rtl/>
        </w:rPr>
        <w:t xml:space="preserve"> بعمل المقررة الخاصة المعنية بحق كل فرد في التمتع بأعلى مستوى ممكن من الصحة البدنية والعقلية؛</w:t>
      </w:r>
    </w:p>
    <w:p w14:paraId="18A2E604" w14:textId="6BC8E92A" w:rsidR="00F820F3" w:rsidRPr="000546B9" w:rsidRDefault="00F820F3" w:rsidP="00F820F3">
      <w:pPr>
        <w:pStyle w:val="SingleTxtGA"/>
        <w:rPr>
          <w:rtl/>
        </w:rPr>
      </w:pPr>
      <w:r w:rsidRPr="000546B9">
        <w:rPr>
          <w:rtl/>
        </w:rPr>
        <w:tab/>
        <w:t>2-</w:t>
      </w:r>
      <w:r w:rsidRPr="000546B9">
        <w:rPr>
          <w:i/>
          <w:iCs/>
          <w:rtl/>
        </w:rPr>
        <w:tab/>
        <w:t>يحيط علماً</w:t>
      </w:r>
      <w:r w:rsidRPr="000546B9">
        <w:rPr>
          <w:rtl/>
        </w:rPr>
        <w:t xml:space="preserve"> بتقارير المقررة الخاصة المقدمة إلى مجلس حقوق الإنسان في دورتيه السابعة والأربعين والخمسين</w:t>
      </w:r>
      <w:r w:rsidRPr="000546B9">
        <w:rPr>
          <w:vertAlign w:val="superscript"/>
          <w:rtl/>
        </w:rPr>
        <w:t>(</w:t>
      </w:r>
      <w:r w:rsidRPr="000546B9">
        <w:rPr>
          <w:vertAlign w:val="superscript"/>
          <w:lang w:val="en-US"/>
        </w:rPr>
        <w:footnoteReference w:id="2"/>
      </w:r>
      <w:r w:rsidRPr="000546B9">
        <w:rPr>
          <w:vertAlign w:val="superscript"/>
          <w:rtl/>
        </w:rPr>
        <w:t>)</w:t>
      </w:r>
      <w:r w:rsidRPr="000546B9">
        <w:rPr>
          <w:rtl/>
        </w:rPr>
        <w:t>، وإلى الجمعية العامة في دورتيها السادسة والسبعين والسابعة والسبعين</w:t>
      </w:r>
      <w:r w:rsidRPr="000546B9">
        <w:rPr>
          <w:vertAlign w:val="superscript"/>
          <w:rtl/>
        </w:rPr>
        <w:t xml:space="preserve"> </w:t>
      </w:r>
      <w:r w:rsidRPr="000546B9">
        <w:rPr>
          <w:vertAlign w:val="superscript"/>
          <w:rtl/>
        </w:rPr>
        <w:t>(</w:t>
      </w:r>
      <w:r w:rsidRPr="000546B9">
        <w:rPr>
          <w:vertAlign w:val="superscript"/>
          <w:lang w:val="en-US"/>
        </w:rPr>
        <w:footnoteReference w:id="3"/>
      </w:r>
      <w:r w:rsidRPr="000546B9">
        <w:rPr>
          <w:vertAlign w:val="superscript"/>
          <w:rtl/>
        </w:rPr>
        <w:t>)</w:t>
      </w:r>
      <w:r w:rsidRPr="000546B9">
        <w:rPr>
          <w:rtl/>
        </w:rPr>
        <w:t>؛</w:t>
      </w:r>
    </w:p>
    <w:p w14:paraId="3C5EE4BF" w14:textId="77777777" w:rsidR="00F820F3" w:rsidRPr="000546B9" w:rsidRDefault="00F820F3" w:rsidP="00F820F3">
      <w:pPr>
        <w:pStyle w:val="SingleTxtGA"/>
        <w:rPr>
          <w:rtl/>
        </w:rPr>
      </w:pPr>
      <w:r w:rsidRPr="000546B9">
        <w:rPr>
          <w:rtl/>
        </w:rPr>
        <w:tab/>
        <w:t>3-</w:t>
      </w:r>
      <w:r w:rsidRPr="000546B9">
        <w:rPr>
          <w:i/>
          <w:iCs/>
          <w:rtl/>
        </w:rPr>
        <w:tab/>
        <w:t>يقرر</w:t>
      </w:r>
      <w:r w:rsidRPr="000546B9">
        <w:rPr>
          <w:rtl/>
        </w:rPr>
        <w:t xml:space="preserve"> تمديد ولاية المقررة الخاصة المعنية بحق كل فرد في التمتع بأعلى مستوى ممكن من الصحة البدنية والعقلية، وفقاً لما قرره مجلس حقوق الإنسان في الفقرة 1 من قراره 6/29، لفترة أخرى مدتها ثلاث سنوات؛</w:t>
      </w:r>
    </w:p>
    <w:p w14:paraId="1F7A3D32" w14:textId="77777777" w:rsidR="00F820F3" w:rsidRPr="000546B9" w:rsidRDefault="00F820F3" w:rsidP="00F820F3">
      <w:pPr>
        <w:pStyle w:val="SingleTxtGA"/>
        <w:rPr>
          <w:rtl/>
        </w:rPr>
      </w:pPr>
      <w:r w:rsidRPr="000546B9">
        <w:rPr>
          <w:rtl/>
        </w:rPr>
        <w:tab/>
        <w:t>4-</w:t>
      </w:r>
      <w:r w:rsidRPr="000546B9">
        <w:rPr>
          <w:i/>
          <w:iCs/>
          <w:rtl/>
        </w:rPr>
        <w:tab/>
        <w:t>يشجّع</w:t>
      </w:r>
      <w:r w:rsidRPr="000546B9">
        <w:rPr>
          <w:rtl/>
        </w:rPr>
        <w:t xml:space="preserve"> المقررة الخاصة على الاستمرار، في سياق اضطلاعها بولايتها، في مراعاة ودعم تحقيق أهداف وغايات التنمية المستدامة المتعلقة بالصحة؛</w:t>
      </w:r>
    </w:p>
    <w:p w14:paraId="2F8A576B" w14:textId="77777777" w:rsidR="00F820F3" w:rsidRPr="000546B9" w:rsidRDefault="00F820F3" w:rsidP="00F820F3">
      <w:pPr>
        <w:pStyle w:val="SingleTxtGA"/>
        <w:rPr>
          <w:rtl/>
        </w:rPr>
      </w:pPr>
      <w:r w:rsidRPr="000546B9">
        <w:rPr>
          <w:rtl/>
        </w:rPr>
        <w:tab/>
        <w:t>5-</w:t>
      </w:r>
      <w:r w:rsidRPr="000546B9">
        <w:rPr>
          <w:i/>
          <w:iCs/>
          <w:rtl/>
        </w:rPr>
        <w:tab/>
        <w:t>يطلب</w:t>
      </w:r>
      <w:r w:rsidRPr="000546B9">
        <w:rPr>
          <w:rtl/>
        </w:rPr>
        <w:t xml:space="preserve"> إلى جميع الحكومات التعاون مع المقررة الخاصة تعاوناً كاملاً في أدائها المهام والواجبات التي كُلّفت بها، وإيلاء الاعتبار الواجب للتوصيات التي تقدمها المكلفة بالولاية؛</w:t>
      </w:r>
    </w:p>
    <w:p w14:paraId="69487CCF" w14:textId="77777777" w:rsidR="00F820F3" w:rsidRPr="000546B9" w:rsidRDefault="00F820F3" w:rsidP="00F820F3">
      <w:pPr>
        <w:pStyle w:val="SingleTxtGA"/>
        <w:rPr>
          <w:rtl/>
        </w:rPr>
      </w:pPr>
      <w:r w:rsidRPr="000546B9">
        <w:rPr>
          <w:rtl/>
        </w:rPr>
        <w:tab/>
        <w:t>6-</w:t>
      </w:r>
      <w:r w:rsidRPr="000546B9">
        <w:rPr>
          <w:i/>
          <w:iCs/>
          <w:rtl/>
        </w:rPr>
        <w:tab/>
        <w:t>يشجّع</w:t>
      </w:r>
      <w:r w:rsidRPr="000546B9">
        <w:rPr>
          <w:rtl/>
        </w:rPr>
        <w:t xml:space="preserve"> جميع الحكومات على النظر بجدية في تلبية الطلبات التي تقدمها المقررة الخاصة لزيارة بلدانها لتمكين المكلفة بالولاية من الاضطلاع بولايتها بفعالية؛</w:t>
      </w:r>
    </w:p>
    <w:p w14:paraId="1CE90258" w14:textId="77777777" w:rsidR="00F820F3" w:rsidRPr="000546B9" w:rsidRDefault="00F820F3" w:rsidP="00F820F3">
      <w:pPr>
        <w:pStyle w:val="SingleTxtGA"/>
        <w:rPr>
          <w:rtl/>
        </w:rPr>
      </w:pPr>
      <w:r w:rsidRPr="000546B9">
        <w:rPr>
          <w:rtl/>
        </w:rPr>
        <w:tab/>
        <w:t>7-</w:t>
      </w:r>
      <w:r w:rsidRPr="000546B9">
        <w:rPr>
          <w:i/>
          <w:iCs/>
          <w:rtl/>
        </w:rPr>
        <w:tab/>
        <w:t>يطلب</w:t>
      </w:r>
      <w:r w:rsidRPr="000546B9">
        <w:rPr>
          <w:rtl/>
        </w:rPr>
        <w:t xml:space="preserve"> إلى الأمين العام ومفوض الأمم المتحدة السامي لحقوق الإنسان مواصلة توفير جميع الموارد اللازمة للاضطلاع بولاية المقررة الخاصة بفعالية، بما في ذلك في الجهود الرامية إلى تحقيق أهداف وغايات التنمية المستدامة المتصلة بالصحة، التي اصطدمت بجائحة مرض فيروس كورونا (كوفيد-19)؛</w:t>
      </w:r>
    </w:p>
    <w:p w14:paraId="320BA816" w14:textId="77777777" w:rsidR="00F820F3" w:rsidRPr="000546B9" w:rsidRDefault="00F820F3" w:rsidP="00F820F3">
      <w:pPr>
        <w:pStyle w:val="SingleTxtGA"/>
        <w:rPr>
          <w:rtl/>
        </w:rPr>
      </w:pPr>
      <w:r w:rsidRPr="000546B9">
        <w:rPr>
          <w:rtl/>
        </w:rPr>
        <w:lastRenderedPageBreak/>
        <w:tab/>
        <w:t>8-</w:t>
      </w:r>
      <w:r w:rsidRPr="000546B9">
        <w:rPr>
          <w:i/>
          <w:iCs/>
          <w:rtl/>
        </w:rPr>
        <w:tab/>
        <w:t>يطلب</w:t>
      </w:r>
      <w:r w:rsidRPr="000546B9">
        <w:rPr>
          <w:rtl/>
        </w:rPr>
        <w:t xml:space="preserve"> إلى المقررة الخاصة أن تقدم تقريراً سنوياً إلى مجلس حقوق الإنسان والجمعية العامة يغطي جميع الأنشطة التي اضطلعت بها فيما يتصل بالولاية، بغية تحقيق أقصى منفعة ممكنة من عملية تقديم التقارير؛</w:t>
      </w:r>
    </w:p>
    <w:p w14:paraId="043C1DBA" w14:textId="7316E7A3" w:rsidR="00F820F3" w:rsidRDefault="00F820F3" w:rsidP="00F820F3">
      <w:pPr>
        <w:pStyle w:val="SingleTxtGA"/>
        <w:rPr>
          <w:rtl/>
        </w:rPr>
      </w:pPr>
      <w:r w:rsidRPr="000546B9">
        <w:rPr>
          <w:rtl/>
        </w:rPr>
        <w:tab/>
        <w:t>9-</w:t>
      </w:r>
      <w:r w:rsidRPr="000546B9">
        <w:rPr>
          <w:i/>
          <w:iCs/>
          <w:rtl/>
        </w:rPr>
        <w:tab/>
        <w:t>يقرر</w:t>
      </w:r>
      <w:r w:rsidRPr="000546B9">
        <w:rPr>
          <w:rtl/>
        </w:rPr>
        <w:t xml:space="preserve"> مواصلة نظره في هذه المسألة في إطار البند نفسه من جدول الأعمال، وفقاً لبرنامج عمله.</w:t>
      </w:r>
    </w:p>
    <w:p w14:paraId="5597F54C" w14:textId="41AA5214" w:rsidR="00F820F3" w:rsidRPr="0079460A" w:rsidRDefault="00F820F3" w:rsidP="00F820F3">
      <w:pPr>
        <w:pStyle w:val="SingleTxtGA"/>
        <w:jc w:val="center"/>
        <w:rPr>
          <w:rFonts w:hint="cs"/>
          <w:u w:val="single"/>
          <w:rtl/>
          <w:lang w:val="en-US"/>
        </w:rPr>
      </w:pPr>
      <w:r>
        <w:rPr>
          <w:u w:val="single"/>
        </w:rPr>
        <w:tab/>
      </w:r>
      <w:r>
        <w:rPr>
          <w:u w:val="single"/>
        </w:rPr>
        <w:tab/>
      </w:r>
      <w:r>
        <w:rPr>
          <w:u w:val="single"/>
        </w:rPr>
        <w:tab/>
      </w:r>
    </w:p>
    <w:sectPr w:rsidR="00F820F3" w:rsidRPr="0079460A" w:rsidSect="00517A0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89679" w14:textId="77777777" w:rsidR="003E770C" w:rsidRPr="002901D9" w:rsidRDefault="003E770C" w:rsidP="00AD3834">
      <w:pPr>
        <w:spacing w:after="60" w:line="240" w:lineRule="auto"/>
        <w:ind w:left="57"/>
        <w:rPr>
          <w:i/>
          <w:iCs/>
        </w:rPr>
      </w:pPr>
      <w:r>
        <w:rPr>
          <w:rFonts w:hint="cs"/>
          <w:i/>
          <w:iCs/>
          <w:rtl/>
        </w:rPr>
        <w:t>الحواشي</w:t>
      </w:r>
    </w:p>
  </w:endnote>
  <w:endnote w:type="continuationSeparator" w:id="0">
    <w:p w14:paraId="2A22EDFE" w14:textId="77777777" w:rsidR="003E770C" w:rsidRDefault="003E77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C61B9" w14:textId="133A0A3E" w:rsidR="00F676FD" w:rsidRPr="00F676FD" w:rsidRDefault="00F676FD" w:rsidP="00F676FD">
    <w:pPr>
      <w:pStyle w:val="Footer"/>
      <w:tabs>
        <w:tab w:val="right" w:pos="9638"/>
      </w:tabs>
      <w:rPr>
        <w:b/>
        <w:sz w:val="18"/>
        <w:lang w:val="en-US"/>
      </w:rPr>
    </w:pPr>
    <w:r>
      <w:rPr>
        <w:lang w:val="en-US"/>
      </w:rPr>
      <w:t>GE.22-15265</w:t>
    </w:r>
    <w:r>
      <w:rPr>
        <w:lang w:val="en-US"/>
      </w:rPr>
      <w:tab/>
    </w:r>
    <w:r w:rsidRPr="00F676FD">
      <w:rPr>
        <w:b/>
        <w:sz w:val="18"/>
        <w:lang w:val="en-US"/>
      </w:rPr>
      <w:fldChar w:fldCharType="begin"/>
    </w:r>
    <w:r w:rsidRPr="00F676FD">
      <w:rPr>
        <w:b/>
        <w:sz w:val="18"/>
        <w:lang w:val="en-US"/>
      </w:rPr>
      <w:instrText xml:space="preserve"> PAGE  \* MERGEFORMAT </w:instrText>
    </w:r>
    <w:r w:rsidRPr="00F676FD">
      <w:rPr>
        <w:b/>
        <w:sz w:val="18"/>
        <w:lang w:val="en-US"/>
      </w:rPr>
      <w:fldChar w:fldCharType="separate"/>
    </w:r>
    <w:r w:rsidRPr="00F676FD">
      <w:rPr>
        <w:b/>
        <w:noProof/>
        <w:sz w:val="18"/>
        <w:lang w:val="en-US"/>
      </w:rPr>
      <w:t>2</w:t>
    </w:r>
    <w:r w:rsidRPr="00F676F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C9B55" w14:textId="42FF3554" w:rsidR="006959B0" w:rsidRPr="00F676FD" w:rsidRDefault="00F676FD" w:rsidP="00F676F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GE.22-15265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1791" w14:textId="4C442239" w:rsidR="00FD4BC9" w:rsidRPr="00F676FD" w:rsidRDefault="00F676FD" w:rsidP="00F676F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BB3DD70" wp14:editId="47ACB0C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22-15265 (A)</w:t>
    </w:r>
    <w:r>
      <w:rPr>
        <w:noProof/>
        <w:sz w:val="20"/>
        <w:lang w:val="en-US"/>
      </w:rPr>
      <w:drawing>
        <wp:anchor distT="0" distB="0" distL="114300" distR="114300" simplePos="0" relativeHeight="251659264" behindDoc="0" locked="0" layoutInCell="1" allowOverlap="1" wp14:anchorId="7674997C" wp14:editId="645B84B5">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405BA" w14:textId="77777777" w:rsidR="003E770C" w:rsidRPr="00A350CC" w:rsidRDefault="003E770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54B9C29" w14:textId="77777777" w:rsidR="003E770C" w:rsidRDefault="003E770C" w:rsidP="00656392">
      <w:pPr>
        <w:spacing w:line="240" w:lineRule="auto"/>
      </w:pPr>
      <w:r>
        <w:continuationSeparator/>
      </w:r>
    </w:p>
  </w:footnote>
  <w:footnote w:id="1">
    <w:p w14:paraId="54B2DB9E" w14:textId="77777777" w:rsidR="00F820F3" w:rsidRPr="000546B9" w:rsidRDefault="00F820F3" w:rsidP="00F820F3">
      <w:pPr>
        <w:pStyle w:val="FootnoteText1"/>
        <w:spacing w:line="300" w:lineRule="exact"/>
        <w:rPr>
          <w:rFonts w:hint="cs"/>
          <w:rtl/>
        </w:rPr>
      </w:pPr>
      <w:r w:rsidRPr="000546B9">
        <w:rPr>
          <w:rtl/>
        </w:rPr>
        <w:t>*</w:t>
      </w:r>
      <w:r w:rsidRPr="000546B9">
        <w:rPr>
          <w:rtl/>
        </w:rPr>
        <w:tab/>
      </w:r>
      <w:r w:rsidRPr="000546B9">
        <w:rPr>
          <w:rFonts w:hint="cs"/>
          <w:rtl/>
        </w:rPr>
        <w:t>دولة غير عضو في مجلس حقوق الإنسان.</w:t>
      </w:r>
    </w:p>
  </w:footnote>
  <w:footnote w:id="2">
    <w:p w14:paraId="15A5DA82" w14:textId="61162D59" w:rsidR="00F820F3" w:rsidRPr="000546B9" w:rsidRDefault="00F820F3" w:rsidP="00F820F3">
      <w:pPr>
        <w:pStyle w:val="FootnoteText1"/>
        <w:spacing w:line="300" w:lineRule="exact"/>
        <w:rPr>
          <w:rFonts w:hint="cs"/>
          <w:rtl/>
        </w:rPr>
      </w:pPr>
      <w:r w:rsidRPr="000546B9">
        <w:rPr>
          <w:rStyle w:val="FootnoteReference"/>
          <w:vertAlign w:val="baseline"/>
          <w:rtl/>
        </w:rPr>
        <w:t>(</w:t>
      </w:r>
      <w:r w:rsidRPr="000546B9">
        <w:rPr>
          <w:rStyle w:val="FootnoteReference"/>
          <w:vertAlign w:val="baseline"/>
        </w:rPr>
        <w:footnoteRef/>
      </w:r>
      <w:r w:rsidRPr="000546B9">
        <w:rPr>
          <w:rStyle w:val="FootnoteReference"/>
          <w:vertAlign w:val="baseline"/>
          <w:rtl/>
        </w:rPr>
        <w:t>)</w:t>
      </w:r>
      <w:r w:rsidRPr="000546B9">
        <w:rPr>
          <w:rStyle w:val="FootnoteReference"/>
          <w:vertAlign w:val="baseline"/>
          <w:rtl/>
        </w:rPr>
        <w:tab/>
      </w:r>
      <w:r w:rsidR="000546B9" w:rsidRPr="000546B9">
        <w:rPr>
          <w:rStyle w:val="FootnoteReference"/>
          <w:vertAlign w:val="baseline"/>
        </w:rPr>
        <w:t>A/HRC/47/28</w:t>
      </w:r>
      <w:r w:rsidR="000546B9" w:rsidRPr="000546B9">
        <w:rPr>
          <w:rStyle w:val="FootnoteReference"/>
          <w:vertAlign w:val="baseline"/>
          <w:rtl/>
        </w:rPr>
        <w:t xml:space="preserve"> و</w:t>
      </w:r>
      <w:r w:rsidR="000546B9" w:rsidRPr="000546B9">
        <w:rPr>
          <w:rStyle w:val="FootnoteReference"/>
          <w:vertAlign w:val="baseline"/>
        </w:rPr>
        <w:t>Add.1</w:t>
      </w:r>
      <w:r w:rsidR="000546B9" w:rsidRPr="000546B9">
        <w:rPr>
          <w:rStyle w:val="FootnoteReference"/>
          <w:vertAlign w:val="baseline"/>
          <w:rtl/>
        </w:rPr>
        <w:t>، و</w:t>
      </w:r>
      <w:r w:rsidR="000546B9" w:rsidRPr="000546B9">
        <w:rPr>
          <w:rStyle w:val="FootnoteReference"/>
          <w:vertAlign w:val="baseline"/>
        </w:rPr>
        <w:t>A/HRC/50/28</w:t>
      </w:r>
      <w:r w:rsidR="000546B9" w:rsidRPr="000546B9">
        <w:rPr>
          <w:rStyle w:val="FootnoteReference"/>
          <w:vertAlign w:val="baseline"/>
          <w:rtl/>
        </w:rPr>
        <w:t>.</w:t>
      </w:r>
    </w:p>
  </w:footnote>
  <w:footnote w:id="3">
    <w:p w14:paraId="57F18C42" w14:textId="0F81EF6F" w:rsidR="00F820F3" w:rsidRPr="004744D0" w:rsidRDefault="00F820F3" w:rsidP="00F820F3">
      <w:pPr>
        <w:pStyle w:val="FootnoteText1"/>
        <w:spacing w:line="300" w:lineRule="exact"/>
        <w:rPr>
          <w:rFonts w:hint="cs"/>
          <w:rtl/>
        </w:rPr>
      </w:pPr>
      <w:r w:rsidRPr="000546B9">
        <w:rPr>
          <w:rStyle w:val="FootnoteReference"/>
          <w:vertAlign w:val="baseline"/>
          <w:rtl/>
        </w:rPr>
        <w:t>(</w:t>
      </w:r>
      <w:r w:rsidRPr="000546B9">
        <w:rPr>
          <w:rStyle w:val="FootnoteReference"/>
          <w:vertAlign w:val="baseline"/>
        </w:rPr>
        <w:footnoteRef/>
      </w:r>
      <w:r w:rsidRPr="000546B9">
        <w:rPr>
          <w:rStyle w:val="FootnoteReference"/>
          <w:vertAlign w:val="baseline"/>
          <w:rtl/>
        </w:rPr>
        <w:t>)</w:t>
      </w:r>
      <w:r w:rsidRPr="000546B9">
        <w:rPr>
          <w:rStyle w:val="FootnoteReference"/>
          <w:vertAlign w:val="baseline"/>
          <w:rtl/>
        </w:rPr>
        <w:tab/>
      </w:r>
      <w:r w:rsidR="000546B9" w:rsidRPr="000546B9">
        <w:t>A/76/172</w:t>
      </w:r>
      <w:r w:rsidR="000546B9" w:rsidRPr="000546B9">
        <w:rPr>
          <w:rtl/>
        </w:rPr>
        <w:t xml:space="preserve"> و</w:t>
      </w:r>
      <w:r w:rsidR="000546B9" w:rsidRPr="000546B9">
        <w:t>A/77/197</w:t>
      </w:r>
      <w:r w:rsidR="000546B9" w:rsidRPr="000546B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D7438" w14:textId="26C09D2B" w:rsidR="00F676FD" w:rsidRPr="00F676FD" w:rsidRDefault="00F676FD" w:rsidP="00F676FD">
    <w:pPr>
      <w:pStyle w:val="Header"/>
      <w:jc w:val="left"/>
    </w:pPr>
    <w:fldSimple w:instr=" TITLE  \* MERGEFORMAT ">
      <w:r>
        <w:t>A/HRC/51/L.5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B491C" w14:textId="3E0EDD82" w:rsidR="00F676FD" w:rsidRPr="00F676FD" w:rsidRDefault="00F676FD" w:rsidP="00F676FD">
    <w:pPr>
      <w:pStyle w:val="Header"/>
      <w:bidi w:val="0"/>
    </w:pPr>
    <w:fldSimple w:instr=" TITLE  \* MERGEFORMAT ">
      <w:r>
        <w:t>A/HRC/51/L.5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AA3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0C"/>
    <w:rsid w:val="000076D5"/>
    <w:rsid w:val="00014B0C"/>
    <w:rsid w:val="00031428"/>
    <w:rsid w:val="0004034F"/>
    <w:rsid w:val="00043663"/>
    <w:rsid w:val="000505CF"/>
    <w:rsid w:val="000546B9"/>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3E770C"/>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A07"/>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177C"/>
    <w:rsid w:val="00784303"/>
    <w:rsid w:val="007853F9"/>
    <w:rsid w:val="007902CD"/>
    <w:rsid w:val="0079460A"/>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44AF5"/>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5ACE"/>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676FD"/>
    <w:rsid w:val="00F763B4"/>
    <w:rsid w:val="00F820F3"/>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485ED53"/>
  <w15:docId w15:val="{F301F4B4-7394-4934-BE6C-62150CE6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605</Words>
  <Characters>3892</Characters>
  <Application>Microsoft Office Word</Application>
  <DocSecurity>0</DocSecurity>
  <Lines>389</Lines>
  <Paragraphs>345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A/HRC/51/L.5</dc:title>
  <dc:subject>GE.2215265(A)</dc:subject>
  <dc:creator>Jamal ALKAHLOUT - MBOU</dc:creator>
  <cp:keywords>GE.2250618(A)</cp:keywords>
  <dc:description>Limited_x000d_
29 September 2022_x000d_
Arabic_x000d_
English</dc:description>
  <cp:lastModifiedBy>Jamal Alkahlout</cp:lastModifiedBy>
  <cp:revision>2</cp:revision>
  <dcterms:created xsi:type="dcterms:W3CDTF">2022-10-03T08:44:00Z</dcterms:created>
  <dcterms:modified xsi:type="dcterms:W3CDTF">2022-10-03T08:44:00Z</dcterms:modified>
  <cp:category>Final</cp:category>
</cp:coreProperties>
</file>