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3A0687" w:rsidRPr="00635870" w:rsidTr="006730C4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0687" w:rsidRPr="009E6774" w:rsidRDefault="003A0687" w:rsidP="006730C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HRC</w:t>
            </w:r>
            <w:proofErr w:type="spellEnd"/>
            <w:r>
              <w:rPr>
                <w:lang w:val="en-US"/>
              </w:rPr>
              <w:t>/</w:t>
            </w:r>
            <w:r w:rsidR="00E147C1">
              <w:fldChar w:fldCharType="begin"/>
            </w:r>
            <w:r w:rsidR="00E147C1">
              <w:instrText xml:space="preserve"> FILLIN  "Введите часть символа после A/HRC/"  \* MERGEFORMAT </w:instrText>
            </w:r>
            <w:r w:rsidR="00F42609">
              <w:fldChar w:fldCharType="separate"/>
            </w:r>
            <w:proofErr w:type="spellStart"/>
            <w:r w:rsidR="00F42609">
              <w:t>RES</w:t>
            </w:r>
            <w:proofErr w:type="spellEnd"/>
            <w:r w:rsidR="00F42609">
              <w:t>/28/23</w:t>
            </w:r>
            <w:r w:rsidR="00E147C1">
              <w:fldChar w:fldCharType="end"/>
            </w:r>
          </w:p>
        </w:tc>
      </w:tr>
      <w:tr w:rsidR="003A0687" w:rsidRPr="00635870" w:rsidTr="006730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Pr="00635870" w:rsidRDefault="002D414F" w:rsidP="006730C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0687" w:rsidRPr="003B1275" w:rsidRDefault="003A0687" w:rsidP="006730C4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Default="003A0687" w:rsidP="006730C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796CD0">
              <w:fldChar w:fldCharType="separate"/>
            </w:r>
            <w:r>
              <w:fldChar w:fldCharType="end"/>
            </w:r>
            <w:bookmarkEnd w:id="0"/>
          </w:p>
          <w:p w:rsidR="003A0687" w:rsidRDefault="003A0687" w:rsidP="006730C4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F42609">
              <w:rPr>
                <w:lang w:val="en-US"/>
              </w:rPr>
              <w:fldChar w:fldCharType="separate"/>
            </w:r>
            <w:r w:rsidR="00F42609">
              <w:rPr>
                <w:lang w:val="en-US"/>
              </w:rPr>
              <w:t>2 April 2015</w:t>
            </w:r>
            <w:r>
              <w:rPr>
                <w:lang w:val="en-US"/>
              </w:rPr>
              <w:fldChar w:fldCharType="end"/>
            </w:r>
          </w:p>
          <w:p w:rsidR="003A0687" w:rsidRDefault="003A0687" w:rsidP="006730C4">
            <w:r>
              <w:rPr>
                <w:lang w:val="en-US"/>
              </w:rPr>
              <w:t>Russian</w:t>
            </w:r>
          </w:p>
          <w:p w:rsidR="003A0687" w:rsidRDefault="003A0687" w:rsidP="006730C4">
            <w:r>
              <w:rPr>
                <w:lang w:val="en-US"/>
              </w:rPr>
              <w:t>Original</w:t>
            </w:r>
            <w:r>
              <w:t xml:space="preserve">: 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796CD0">
              <w:fldChar w:fldCharType="separate"/>
            </w:r>
            <w:r>
              <w:fldChar w:fldCharType="end"/>
            </w:r>
            <w:bookmarkEnd w:id="1"/>
          </w:p>
          <w:p w:rsidR="003A0687" w:rsidRPr="00635870" w:rsidRDefault="003A0687" w:rsidP="006730C4"/>
        </w:tc>
      </w:tr>
    </w:tbl>
    <w:p w:rsidR="003A0687" w:rsidRDefault="003A0687" w:rsidP="006730C4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F42609" w:rsidRPr="0052285D" w:rsidRDefault="00F42609" w:rsidP="00F42609">
      <w:pPr>
        <w:rPr>
          <w:b/>
        </w:rPr>
      </w:pPr>
      <w:r w:rsidRPr="0052285D">
        <w:rPr>
          <w:b/>
        </w:rPr>
        <w:t xml:space="preserve">Двадцать восьмая сессия </w:t>
      </w:r>
    </w:p>
    <w:p w:rsidR="00F42609" w:rsidRPr="0052285D" w:rsidRDefault="00F42609" w:rsidP="00F42609">
      <w:r w:rsidRPr="0052285D">
        <w:t>Пункт 4 повестки дня</w:t>
      </w:r>
    </w:p>
    <w:p w:rsidR="00F42609" w:rsidRPr="0052285D" w:rsidRDefault="00F42609" w:rsidP="00F42609">
      <w:pPr>
        <w:rPr>
          <w:b/>
        </w:rPr>
      </w:pPr>
      <w:r w:rsidRPr="0052285D">
        <w:rPr>
          <w:b/>
        </w:rPr>
        <w:t xml:space="preserve">Ситуации в области прав человека, </w:t>
      </w:r>
      <w:r w:rsidRPr="00C91FF5">
        <w:rPr>
          <w:b/>
        </w:rPr>
        <w:br/>
      </w:r>
      <w:r w:rsidRPr="0052285D">
        <w:rPr>
          <w:b/>
        </w:rPr>
        <w:t>требующие внимания со стороны Совета</w:t>
      </w:r>
    </w:p>
    <w:p w:rsidR="00F42609" w:rsidRPr="0052285D" w:rsidRDefault="00F42609" w:rsidP="008105E8">
      <w:pPr>
        <w:pStyle w:val="H23GR"/>
      </w:pPr>
      <w:r w:rsidRPr="00442331">
        <w:tab/>
      </w:r>
      <w:r w:rsidRPr="00442331">
        <w:tab/>
      </w:r>
      <w:r w:rsidRPr="00E6345C">
        <w:t>Резолюция, принятая Советом по правам человека</w:t>
      </w:r>
    </w:p>
    <w:p w:rsidR="00E147C1" w:rsidRDefault="00F42609" w:rsidP="00F42609">
      <w:pPr>
        <w:pStyle w:val="H1GR"/>
        <w:rPr>
          <w:lang w:val="en-US"/>
        </w:rPr>
      </w:pPr>
      <w:r w:rsidRPr="0052285D">
        <w:tab/>
      </w:r>
      <w:r w:rsidRPr="0052285D">
        <w:tab/>
        <w:t>28/</w:t>
      </w:r>
      <w:r>
        <w:t>23</w:t>
      </w:r>
      <w:r w:rsidRPr="00120F22">
        <w:br/>
      </w:r>
      <w:r w:rsidRPr="0052285D">
        <w:t>Положение в области прав человека в Мьянме</w:t>
      </w:r>
    </w:p>
    <w:p w:rsidR="008105E8" w:rsidRPr="0052285D" w:rsidRDefault="008105E8" w:rsidP="008105E8">
      <w:pPr>
        <w:pStyle w:val="SingleTxtGR"/>
      </w:pPr>
      <w:r w:rsidRPr="0052285D">
        <w:tab/>
      </w:r>
      <w:r w:rsidRPr="0052285D">
        <w:rPr>
          <w:i/>
        </w:rPr>
        <w:t>Совет по правам человека,</w:t>
      </w:r>
    </w:p>
    <w:p w:rsidR="008105E8" w:rsidRPr="009933C2" w:rsidRDefault="008105E8" w:rsidP="009933C2">
      <w:pPr>
        <w:pStyle w:val="SingleTxtGR"/>
        <w:keepNext/>
        <w:keepLines/>
        <w:rPr>
          <w:iCs/>
        </w:rPr>
      </w:pPr>
      <w:r w:rsidRPr="009933C2">
        <w:rPr>
          <w:iCs/>
        </w:rPr>
        <w:tab/>
      </w:r>
      <w:r w:rsidRPr="009933C2">
        <w:rPr>
          <w:i/>
          <w:iCs/>
        </w:rPr>
        <w:t>руководствуясь</w:t>
      </w:r>
      <w:r w:rsidRPr="009933C2">
        <w:rPr>
          <w:iCs/>
        </w:rPr>
        <w:t xml:space="preserve"> Уставом Организации Объединенных Наций, Всеобщей декларацией прав человека и Международными пактами о правах человека и подтверждая предыдущие резолюции о положении в области прав человека в Мьянме, последними из которых являются резолюция 25/26 Совета по правам человека от </w:t>
      </w:r>
      <w:r w:rsidRPr="00BE041B">
        <w:rPr>
          <w:iCs/>
        </w:rPr>
        <w:t>28</w:t>
      </w:r>
      <w:r w:rsidRPr="009933C2">
        <w:rPr>
          <w:iCs/>
        </w:rPr>
        <w:t xml:space="preserve"> марта 2014 года и резолюция 6</w:t>
      </w:r>
      <w:r w:rsidR="003442C7">
        <w:rPr>
          <w:iCs/>
          <w:lang w:val="en-US"/>
        </w:rPr>
        <w:t>9</w:t>
      </w:r>
      <w:r w:rsidRPr="009933C2">
        <w:rPr>
          <w:iCs/>
        </w:rPr>
        <w:t>/248 Генеральной Ассамблеи от 29 декабря 2014 года, а также заявление Председателя от 14 июня 2013 года (</w:t>
      </w:r>
      <w:proofErr w:type="spellStart"/>
      <w:r w:rsidRPr="009933C2">
        <w:rPr>
          <w:iCs/>
        </w:rPr>
        <w:t>PRST</w:t>
      </w:r>
      <w:proofErr w:type="spellEnd"/>
      <w:r w:rsidRPr="009933C2">
        <w:rPr>
          <w:iCs/>
        </w:rPr>
        <w:t>/23/1),</w:t>
      </w:r>
    </w:p>
    <w:p w:rsidR="008105E8" w:rsidRPr="0052285D" w:rsidRDefault="008105E8" w:rsidP="008105E8">
      <w:pPr>
        <w:pStyle w:val="SingleTxtGR"/>
        <w:rPr>
          <w:iCs/>
        </w:rPr>
      </w:pPr>
      <w:r w:rsidRPr="0052285D">
        <w:tab/>
      </w:r>
      <w:r w:rsidRPr="0052285D">
        <w:rPr>
          <w:i/>
        </w:rPr>
        <w:t>приветствуя</w:t>
      </w:r>
      <w:r w:rsidRPr="0052285D">
        <w:rPr>
          <w:iCs/>
        </w:rPr>
        <w:t xml:space="preserve"> работу и доклады Специального докладчика по вопросу о положении в области прав человека в Мьянме </w:t>
      </w:r>
      <w:r>
        <w:rPr>
          <w:iCs/>
        </w:rPr>
        <w:t>и</w:t>
      </w:r>
      <w:r w:rsidRPr="0052285D">
        <w:rPr>
          <w:iCs/>
        </w:rPr>
        <w:t xml:space="preserve"> сотрудничество правительства Мьянмы со Специальным докладчиком, включая содействие в осуществлении ею поездок в страну 17</w:t>
      </w:r>
      <w:r>
        <w:rPr>
          <w:iCs/>
        </w:rPr>
        <w:t>−</w:t>
      </w:r>
      <w:r w:rsidRPr="0052285D">
        <w:rPr>
          <w:iCs/>
        </w:rPr>
        <w:t>26 июля 2014 года и 7</w:t>
      </w:r>
      <w:r>
        <w:rPr>
          <w:iCs/>
        </w:rPr>
        <w:t>−</w:t>
      </w:r>
      <w:r w:rsidRPr="0052285D">
        <w:rPr>
          <w:iCs/>
        </w:rPr>
        <w:t>16 января 2015 года,</w:t>
      </w:r>
    </w:p>
    <w:p w:rsidR="008105E8" w:rsidRPr="0052285D" w:rsidRDefault="008105E8" w:rsidP="008105E8">
      <w:pPr>
        <w:pStyle w:val="SingleTxtGR"/>
        <w:keepNext/>
        <w:keepLines/>
        <w:rPr>
          <w:i/>
          <w:iCs/>
        </w:rPr>
      </w:pPr>
      <w:r w:rsidRPr="0052285D">
        <w:rPr>
          <w:i/>
        </w:rPr>
        <w:tab/>
        <w:t>ссылаясь</w:t>
      </w:r>
      <w:r w:rsidRPr="0052285D">
        <w:rPr>
          <w:iCs/>
        </w:rPr>
        <w:t xml:space="preserve"> на </w:t>
      </w:r>
      <w:r>
        <w:rPr>
          <w:iCs/>
        </w:rPr>
        <w:t xml:space="preserve">свои </w:t>
      </w:r>
      <w:r w:rsidRPr="0052285D">
        <w:rPr>
          <w:iCs/>
        </w:rPr>
        <w:t xml:space="preserve">резолюции 5/1 об институциональном строительстве Совета </w:t>
      </w:r>
      <w:r w:rsidRPr="00E6345C">
        <w:rPr>
          <w:iCs/>
        </w:rPr>
        <w:t xml:space="preserve">по правам человека </w:t>
      </w:r>
      <w:r w:rsidRPr="0052285D">
        <w:rPr>
          <w:iCs/>
        </w:rPr>
        <w:t>и 5/2 о Кодексе поведения мандатариев специал</w:t>
      </w:r>
      <w:r w:rsidRPr="0052285D">
        <w:rPr>
          <w:iCs/>
        </w:rPr>
        <w:t>ь</w:t>
      </w:r>
      <w:r w:rsidRPr="0052285D">
        <w:rPr>
          <w:iCs/>
        </w:rPr>
        <w:t>ных процедур Совета от 18 июня 2007 года и подчеркивая, что мандатарий и</w:t>
      </w:r>
      <w:r w:rsidRPr="0052285D">
        <w:rPr>
          <w:iCs/>
        </w:rPr>
        <w:t>с</w:t>
      </w:r>
      <w:r w:rsidRPr="0052285D">
        <w:rPr>
          <w:iCs/>
        </w:rPr>
        <w:t>полняет свои обязанности в соответствии с этими резолюциями и приложени</w:t>
      </w:r>
      <w:r w:rsidRPr="0052285D">
        <w:rPr>
          <w:iCs/>
        </w:rPr>
        <w:t>я</w:t>
      </w:r>
      <w:r w:rsidRPr="0052285D">
        <w:rPr>
          <w:iCs/>
        </w:rPr>
        <w:t>ми к ним,</w:t>
      </w:r>
    </w:p>
    <w:p w:rsidR="008105E8" w:rsidRPr="0052285D" w:rsidRDefault="008105E8" w:rsidP="008105E8">
      <w:pPr>
        <w:pStyle w:val="SingleTxtGR"/>
        <w:rPr>
          <w:i/>
          <w:iCs/>
        </w:rPr>
      </w:pPr>
      <w:r w:rsidRPr="0052285D">
        <w:rPr>
          <w:iCs/>
        </w:rPr>
        <w:tab/>
        <w:t>1.</w:t>
      </w:r>
      <w:r w:rsidRPr="0052285D">
        <w:rPr>
          <w:iCs/>
        </w:rPr>
        <w:tab/>
      </w:r>
      <w:r w:rsidRPr="0052285D">
        <w:rPr>
          <w:i/>
        </w:rPr>
        <w:t>приветствует</w:t>
      </w:r>
      <w:r w:rsidRPr="0052285D">
        <w:rPr>
          <w:iCs/>
        </w:rPr>
        <w:t xml:space="preserve"> продолжающиеся позитивные изменения в Мьянме </w:t>
      </w:r>
      <w:r>
        <w:rPr>
          <w:iCs/>
        </w:rPr>
        <w:t xml:space="preserve">и стремление правительства Мьянмы продолжать </w:t>
      </w:r>
      <w:r w:rsidRPr="0052285D">
        <w:rPr>
          <w:iCs/>
        </w:rPr>
        <w:t>политическ</w:t>
      </w:r>
      <w:r>
        <w:rPr>
          <w:iCs/>
        </w:rPr>
        <w:t>ую,</w:t>
      </w:r>
      <w:r w:rsidRPr="0052285D">
        <w:rPr>
          <w:iCs/>
        </w:rPr>
        <w:t xml:space="preserve"> экономич</w:t>
      </w:r>
      <w:r w:rsidRPr="0052285D">
        <w:rPr>
          <w:iCs/>
        </w:rPr>
        <w:t>е</w:t>
      </w:r>
      <w:r w:rsidRPr="0052285D">
        <w:rPr>
          <w:iCs/>
        </w:rPr>
        <w:t>ск</w:t>
      </w:r>
      <w:r>
        <w:rPr>
          <w:iCs/>
        </w:rPr>
        <w:t>ую</w:t>
      </w:r>
      <w:r w:rsidRPr="0052285D">
        <w:rPr>
          <w:iCs/>
        </w:rPr>
        <w:t xml:space="preserve"> и демократическ</w:t>
      </w:r>
      <w:r>
        <w:rPr>
          <w:iCs/>
        </w:rPr>
        <w:t>ую</w:t>
      </w:r>
      <w:r w:rsidRPr="0052285D">
        <w:rPr>
          <w:iCs/>
        </w:rPr>
        <w:t xml:space="preserve"> реформ</w:t>
      </w:r>
      <w:r>
        <w:rPr>
          <w:iCs/>
        </w:rPr>
        <w:t>ы</w:t>
      </w:r>
      <w:r w:rsidRPr="0052285D">
        <w:rPr>
          <w:iCs/>
        </w:rPr>
        <w:t>, поддерживает ее непрерывные усилия, направленные на национальное примирение и поощрение и защиту прав чел</w:t>
      </w:r>
      <w:r w:rsidRPr="0052285D">
        <w:rPr>
          <w:iCs/>
        </w:rPr>
        <w:t>о</w:t>
      </w:r>
      <w:r w:rsidRPr="0052285D">
        <w:rPr>
          <w:iCs/>
        </w:rPr>
        <w:t>века, и, признавая масштабы проведенных к настоящему времени реформ, пр</w:t>
      </w:r>
      <w:r w:rsidRPr="0052285D">
        <w:rPr>
          <w:iCs/>
        </w:rPr>
        <w:t>и</w:t>
      </w:r>
      <w:r w:rsidRPr="0052285D">
        <w:rPr>
          <w:iCs/>
        </w:rPr>
        <w:t>зывает правительство предпринимать дальнейшие шаги в целях укрепления д</w:t>
      </w:r>
      <w:r w:rsidRPr="0052285D">
        <w:rPr>
          <w:iCs/>
        </w:rPr>
        <w:t>о</w:t>
      </w:r>
      <w:r w:rsidRPr="0052285D">
        <w:rPr>
          <w:iCs/>
        </w:rPr>
        <w:t>стигнутого прогресса и решения оста</w:t>
      </w:r>
      <w:r>
        <w:rPr>
          <w:iCs/>
        </w:rPr>
        <w:t>ющихся</w:t>
      </w:r>
      <w:r w:rsidRPr="0052285D">
        <w:rPr>
          <w:iCs/>
        </w:rPr>
        <w:t xml:space="preserve"> проблем;</w:t>
      </w:r>
    </w:p>
    <w:p w:rsidR="008105E8" w:rsidRPr="0052285D" w:rsidRDefault="008105E8" w:rsidP="008105E8">
      <w:pPr>
        <w:pStyle w:val="SingleTxtGR"/>
        <w:rPr>
          <w:i/>
          <w:iCs/>
        </w:rPr>
      </w:pPr>
      <w:r w:rsidRPr="0052285D">
        <w:rPr>
          <w:iCs/>
        </w:rPr>
        <w:lastRenderedPageBreak/>
        <w:tab/>
        <w:t>2.</w:t>
      </w:r>
      <w:r w:rsidRPr="0052285D">
        <w:rPr>
          <w:iCs/>
        </w:rPr>
        <w:tab/>
      </w:r>
      <w:r w:rsidRPr="0052285D">
        <w:rPr>
          <w:i/>
        </w:rPr>
        <w:t>приветствует</w:t>
      </w:r>
      <w:r w:rsidRPr="0052285D">
        <w:rPr>
          <w:iCs/>
        </w:rPr>
        <w:t xml:space="preserve"> </w:t>
      </w:r>
      <w:r w:rsidRPr="008B5D36">
        <w:rPr>
          <w:i/>
        </w:rPr>
        <w:t>также</w:t>
      </w:r>
      <w:r w:rsidRPr="008B5D36">
        <w:rPr>
          <w:iCs/>
        </w:rPr>
        <w:t xml:space="preserve"> </w:t>
      </w:r>
      <w:r w:rsidRPr="0052285D">
        <w:rPr>
          <w:iCs/>
        </w:rPr>
        <w:t>продолжающееся взаимодействие прав</w:t>
      </w:r>
      <w:r w:rsidRPr="0052285D">
        <w:rPr>
          <w:iCs/>
        </w:rPr>
        <w:t>и</w:t>
      </w:r>
      <w:r w:rsidRPr="0052285D">
        <w:rPr>
          <w:iCs/>
        </w:rPr>
        <w:t xml:space="preserve">тельства Мьянмы с политическими </w:t>
      </w:r>
      <w:r>
        <w:rPr>
          <w:iCs/>
        </w:rPr>
        <w:t>деятелями</w:t>
      </w:r>
      <w:r w:rsidRPr="0052285D">
        <w:rPr>
          <w:iCs/>
        </w:rPr>
        <w:t xml:space="preserve"> в парламенте и оппозиционными партиями, настоятельно призывает правительство продолжать конституцио</w:t>
      </w:r>
      <w:r w:rsidRPr="0052285D">
        <w:rPr>
          <w:iCs/>
        </w:rPr>
        <w:t>н</w:t>
      </w:r>
      <w:r w:rsidRPr="0052285D">
        <w:rPr>
          <w:iCs/>
        </w:rPr>
        <w:t>ную реформу и принять меры для того, чтобы конституционный референдум и выборы, которые состоятся в 2015 году и в последующие годы, носили засл</w:t>
      </w:r>
      <w:r w:rsidRPr="0052285D">
        <w:rPr>
          <w:iCs/>
        </w:rPr>
        <w:t>у</w:t>
      </w:r>
      <w:r w:rsidRPr="0052285D">
        <w:rPr>
          <w:iCs/>
        </w:rPr>
        <w:t xml:space="preserve">живающий доверия, </w:t>
      </w:r>
      <w:r>
        <w:rPr>
          <w:iCs/>
        </w:rPr>
        <w:t>инклюзивный</w:t>
      </w:r>
      <w:r w:rsidRPr="0052285D">
        <w:rPr>
          <w:iCs/>
        </w:rPr>
        <w:t xml:space="preserve"> и </w:t>
      </w:r>
      <w:proofErr w:type="spellStart"/>
      <w:r w:rsidRPr="0052285D">
        <w:rPr>
          <w:iCs/>
        </w:rPr>
        <w:t>транспарентный</w:t>
      </w:r>
      <w:proofErr w:type="spellEnd"/>
      <w:r w:rsidRPr="0052285D">
        <w:rPr>
          <w:iCs/>
        </w:rPr>
        <w:t xml:space="preserve"> характер, обеспечивая равные возможности в плане представленности и участия женщин в качестве кандидатов и избирателей, и чтобы все жители Мьянмы смогли проголосовать, позволяя </w:t>
      </w:r>
      <w:r>
        <w:rPr>
          <w:iCs/>
        </w:rPr>
        <w:t xml:space="preserve">при этом </w:t>
      </w:r>
      <w:r w:rsidRPr="0052285D">
        <w:rPr>
          <w:iCs/>
        </w:rPr>
        <w:t xml:space="preserve">всем кандидатам на равных бороться за голоса избирателей, а международному сообществу </w:t>
      </w:r>
      <w:r>
        <w:rPr>
          <w:iCs/>
        </w:rPr>
        <w:t>−</w:t>
      </w:r>
      <w:r w:rsidRPr="0052285D">
        <w:rPr>
          <w:iCs/>
        </w:rPr>
        <w:t xml:space="preserve"> следить за ходом выборов</w:t>
      </w:r>
      <w:r w:rsidR="003442C7">
        <w:rPr>
          <w:iCs/>
        </w:rPr>
        <w:t>,</w:t>
      </w:r>
      <w:r w:rsidRPr="0052285D">
        <w:rPr>
          <w:iCs/>
        </w:rPr>
        <w:t xml:space="preserve"> и обеспечивая устойчивую основу для демократических преобразований в Мьянме за счет подчинения всех национальных учреждений, включая военные, избранному д</w:t>
      </w:r>
      <w:r w:rsidRPr="0052285D">
        <w:rPr>
          <w:iCs/>
        </w:rPr>
        <w:t>е</w:t>
      </w:r>
      <w:r w:rsidRPr="0052285D">
        <w:rPr>
          <w:iCs/>
        </w:rPr>
        <w:t>мократическим путем, в полной мере представительному гражданскому прав</w:t>
      </w:r>
      <w:r w:rsidRPr="0052285D">
        <w:rPr>
          <w:iCs/>
        </w:rPr>
        <w:t>и</w:t>
      </w:r>
      <w:r w:rsidRPr="0052285D">
        <w:rPr>
          <w:iCs/>
        </w:rPr>
        <w:t>тельству;</w:t>
      </w:r>
    </w:p>
    <w:p w:rsidR="008105E8" w:rsidRPr="0052285D" w:rsidRDefault="008105E8" w:rsidP="008105E8">
      <w:pPr>
        <w:pStyle w:val="SingleTxtGR"/>
      </w:pPr>
      <w:r w:rsidRPr="0052285D">
        <w:rPr>
          <w:i/>
          <w:iCs/>
        </w:rPr>
        <w:tab/>
      </w:r>
      <w:r w:rsidRPr="0052285D">
        <w:rPr>
          <w:iCs/>
        </w:rPr>
        <w:t>3.</w:t>
      </w:r>
      <w:r w:rsidRPr="0052285D">
        <w:rPr>
          <w:iCs/>
        </w:rPr>
        <w:tab/>
      </w:r>
      <w:r w:rsidRPr="0052285D">
        <w:rPr>
          <w:i/>
        </w:rPr>
        <w:t>ссыла</w:t>
      </w:r>
      <w:r>
        <w:rPr>
          <w:i/>
        </w:rPr>
        <w:t>ется</w:t>
      </w:r>
      <w:r w:rsidRPr="0052285D">
        <w:t xml:space="preserve"> на досрочное освобождение узников совести, подчерк</w:t>
      </w:r>
      <w:r w:rsidRPr="0052285D">
        <w:t>и</w:t>
      </w:r>
      <w:r w:rsidRPr="0052285D">
        <w:t>вает важную роль Комитета по проверке оставшихся узников совести, выступ</w:t>
      </w:r>
      <w:r w:rsidRPr="0052285D">
        <w:t>а</w:t>
      </w:r>
      <w:r w:rsidRPr="0052285D">
        <w:t>ет за дальнейшую работу недавно образованного Комитета по делам узников совести и включение в его состав более широкого числа представителей общ</w:t>
      </w:r>
      <w:r w:rsidRPr="0052285D">
        <w:t>и</w:t>
      </w:r>
      <w:r w:rsidRPr="0052285D">
        <w:t>ны политических заключенных и настоятельно призывает правительство Мья</w:t>
      </w:r>
      <w:r w:rsidRPr="0052285D">
        <w:t>н</w:t>
      </w:r>
      <w:r w:rsidRPr="0052285D">
        <w:t>мы выполнить свое обязательство по безоговорочному освобождению всех оставшихся политических заключенных, в том числе всех политических акт</w:t>
      </w:r>
      <w:r w:rsidRPr="0052285D">
        <w:t>и</w:t>
      </w:r>
      <w:r w:rsidRPr="0052285D">
        <w:t>вистов, журналистов, правозащитников и участников мирных протестов, кот</w:t>
      </w:r>
      <w:r w:rsidRPr="0052285D">
        <w:t>о</w:t>
      </w:r>
      <w:r w:rsidRPr="0052285D">
        <w:t>рые были задержаны и осуждены в последнее время, и обеспечить полную ре</w:t>
      </w:r>
      <w:r w:rsidRPr="0052285D">
        <w:t>а</w:t>
      </w:r>
      <w:r w:rsidRPr="0052285D">
        <w:t>билитацию бывших узников совести;</w:t>
      </w:r>
    </w:p>
    <w:p w:rsidR="008105E8" w:rsidRPr="0052285D" w:rsidRDefault="008105E8" w:rsidP="008105E8">
      <w:pPr>
        <w:pStyle w:val="SingleTxtGR"/>
      </w:pPr>
      <w:r w:rsidRPr="0052285D">
        <w:rPr>
          <w:i/>
          <w:iCs/>
        </w:rPr>
        <w:tab/>
      </w:r>
      <w:r w:rsidRPr="0052285D">
        <w:rPr>
          <w:iCs/>
        </w:rPr>
        <w:t>4.</w:t>
      </w:r>
      <w:r w:rsidRPr="0052285D">
        <w:rPr>
          <w:i/>
          <w:iCs/>
        </w:rPr>
        <w:tab/>
      </w:r>
      <w:r w:rsidRPr="0052285D">
        <w:rPr>
          <w:i/>
        </w:rPr>
        <w:t>призывает</w:t>
      </w:r>
      <w:r w:rsidRPr="0052285D">
        <w:t xml:space="preserve"> правительство Мьянмы выполнить свои обязательства по защите права на свободу выражения мнений, ассоциации и мирных собр</w:t>
      </w:r>
      <w:r w:rsidRPr="0052285D">
        <w:t>а</w:t>
      </w:r>
      <w:r w:rsidRPr="0052285D">
        <w:t>ний, разрешить деятельность свободных и независимых средств массовой и</w:t>
      </w:r>
      <w:r w:rsidRPr="0052285D">
        <w:t>н</w:t>
      </w:r>
      <w:r w:rsidRPr="0052285D">
        <w:t>формации и предпринять надлежащие шаги для обеспечения защиты и безопа</w:t>
      </w:r>
      <w:r w:rsidRPr="0052285D">
        <w:t>с</w:t>
      </w:r>
      <w:r w:rsidRPr="0052285D">
        <w:t>ности журналистов, активистов гражданского общества и правозащитников и их свободы при осуществлении ими своей деятельности и проявлять особую бдительность</w:t>
      </w:r>
      <w:r>
        <w:t>,</w:t>
      </w:r>
      <w:r w:rsidRPr="0052285D">
        <w:t xml:space="preserve"> с тем чтобы обеспечить полную защиту этих свобод </w:t>
      </w:r>
      <w:r>
        <w:t>и простра</w:t>
      </w:r>
      <w:r>
        <w:t>н</w:t>
      </w:r>
      <w:r>
        <w:t>ства</w:t>
      </w:r>
      <w:r w:rsidRPr="0052285D">
        <w:t xml:space="preserve"> для деятельности гражданского общества в преддверии выборов;</w:t>
      </w:r>
    </w:p>
    <w:p w:rsidR="008105E8" w:rsidRPr="0052285D" w:rsidRDefault="008105E8" w:rsidP="008105E8">
      <w:pPr>
        <w:pStyle w:val="SingleTxtGR"/>
      </w:pPr>
      <w:r w:rsidRPr="0052285D">
        <w:tab/>
        <w:t>5.</w:t>
      </w:r>
      <w:r w:rsidRPr="0052285D">
        <w:tab/>
      </w:r>
      <w:r>
        <w:rPr>
          <w:i/>
        </w:rPr>
        <w:t>рекоменду</w:t>
      </w:r>
      <w:r w:rsidRPr="0052285D">
        <w:rPr>
          <w:i/>
        </w:rPr>
        <w:t>ет</w:t>
      </w:r>
      <w:r w:rsidRPr="0052285D">
        <w:rPr>
          <w:iCs/>
        </w:rPr>
        <w:t xml:space="preserve"> правительств</w:t>
      </w:r>
      <w:r>
        <w:rPr>
          <w:iCs/>
        </w:rPr>
        <w:t>у</w:t>
      </w:r>
      <w:r w:rsidRPr="0052285D">
        <w:rPr>
          <w:iCs/>
        </w:rPr>
        <w:t xml:space="preserve"> Мьянмы обеспечить Национальной к</w:t>
      </w:r>
      <w:r w:rsidRPr="0052285D">
        <w:rPr>
          <w:iCs/>
        </w:rPr>
        <w:t>о</w:t>
      </w:r>
      <w:r w:rsidRPr="0052285D">
        <w:rPr>
          <w:iCs/>
        </w:rPr>
        <w:t xml:space="preserve">миссии по правам человека возможность </w:t>
      </w:r>
      <w:r>
        <w:rPr>
          <w:iCs/>
        </w:rPr>
        <w:t xml:space="preserve">в полной мере </w:t>
      </w:r>
      <w:r w:rsidRPr="0052285D">
        <w:rPr>
          <w:iCs/>
        </w:rPr>
        <w:t>выполнять свои фун</w:t>
      </w:r>
      <w:r w:rsidRPr="0052285D">
        <w:rPr>
          <w:iCs/>
        </w:rPr>
        <w:t>к</w:t>
      </w:r>
      <w:r w:rsidRPr="0052285D">
        <w:rPr>
          <w:iCs/>
        </w:rPr>
        <w:t>ции в соответствии с принципами, касающимися статуса национальных учр</w:t>
      </w:r>
      <w:r w:rsidRPr="0052285D">
        <w:rPr>
          <w:iCs/>
        </w:rPr>
        <w:t>е</w:t>
      </w:r>
      <w:r w:rsidRPr="0052285D">
        <w:rPr>
          <w:iCs/>
        </w:rPr>
        <w:t>ждений, занимающихся поощрением и защитой прав человека (Парижские принципы);</w:t>
      </w:r>
    </w:p>
    <w:p w:rsidR="008105E8" w:rsidRPr="0052285D" w:rsidRDefault="008105E8" w:rsidP="008105E8">
      <w:pPr>
        <w:pStyle w:val="SingleTxtGR"/>
        <w:keepNext/>
        <w:keepLines/>
      </w:pPr>
      <w:r w:rsidRPr="0052285D">
        <w:tab/>
        <w:t>6.</w:t>
      </w:r>
      <w:r w:rsidRPr="0052285D">
        <w:tab/>
      </w:r>
      <w:r w:rsidRPr="0052285D">
        <w:rPr>
          <w:i/>
        </w:rPr>
        <w:t>настоятельно призывает</w:t>
      </w:r>
      <w:r w:rsidRPr="0052285D">
        <w:rPr>
          <w:iCs/>
        </w:rPr>
        <w:t xml:space="preserve"> правительство Мьянмы активизировать свои усилия по </w:t>
      </w:r>
      <w:r>
        <w:rPr>
          <w:iCs/>
        </w:rPr>
        <w:t>пресечению всех</w:t>
      </w:r>
      <w:r w:rsidRPr="0052285D">
        <w:rPr>
          <w:iCs/>
        </w:rPr>
        <w:t xml:space="preserve"> сохраняющихся нарушений и ущемлений прав человека, включая произвольные аресты и задержания, принудительное пер</w:t>
      </w:r>
      <w:r w:rsidRPr="0052285D">
        <w:rPr>
          <w:iCs/>
        </w:rPr>
        <w:t>е</w:t>
      </w:r>
      <w:r w:rsidRPr="0052285D">
        <w:rPr>
          <w:iCs/>
        </w:rPr>
        <w:t>мещение, изнасилования и другие формы сексуального насилия, пытки и ж</w:t>
      </w:r>
      <w:r w:rsidRPr="0052285D">
        <w:rPr>
          <w:iCs/>
        </w:rPr>
        <w:t>е</w:t>
      </w:r>
      <w:r w:rsidRPr="0052285D">
        <w:rPr>
          <w:iCs/>
        </w:rPr>
        <w:t>стокое, бесчеловечное и унижающее достоинство обращение или наказание, произвольное лишение собственности, включая землю, и нарушения норм ме</w:t>
      </w:r>
      <w:r w:rsidRPr="0052285D">
        <w:rPr>
          <w:iCs/>
        </w:rPr>
        <w:t>ж</w:t>
      </w:r>
      <w:r w:rsidRPr="0052285D">
        <w:rPr>
          <w:iCs/>
        </w:rPr>
        <w:t>дународного гуманитарного права в некоторых частях страны, и повторяет свой призыв к правительству принять необходимые меры, с тем чтобы обеспечить привлечение виновных лиц к ответственности и положить конец безнаказанн</w:t>
      </w:r>
      <w:r w:rsidRPr="0052285D">
        <w:rPr>
          <w:iCs/>
        </w:rPr>
        <w:t>о</w:t>
      </w:r>
      <w:r w:rsidRPr="0052285D">
        <w:rPr>
          <w:iCs/>
        </w:rPr>
        <w:t>сти;</w:t>
      </w:r>
    </w:p>
    <w:p w:rsidR="008105E8" w:rsidRPr="0052285D" w:rsidRDefault="008105E8" w:rsidP="008105E8">
      <w:pPr>
        <w:pStyle w:val="SingleTxtGR"/>
      </w:pPr>
      <w:r w:rsidRPr="0052285D">
        <w:tab/>
        <w:t>7.</w:t>
      </w:r>
      <w:r w:rsidRPr="0052285D">
        <w:tab/>
      </w:r>
      <w:r>
        <w:rPr>
          <w:i/>
        </w:rPr>
        <w:t>рекоменду</w:t>
      </w:r>
      <w:r w:rsidRPr="0052285D">
        <w:rPr>
          <w:i/>
        </w:rPr>
        <w:t>ет</w:t>
      </w:r>
      <w:r w:rsidRPr="0052285D">
        <w:t xml:space="preserve"> правительств</w:t>
      </w:r>
      <w:r>
        <w:t>у</w:t>
      </w:r>
      <w:r w:rsidRPr="0052285D">
        <w:t xml:space="preserve"> Мьянмы предпринять дальнейшие ш</w:t>
      </w:r>
      <w:r w:rsidRPr="0052285D">
        <w:t>а</w:t>
      </w:r>
      <w:r w:rsidRPr="0052285D">
        <w:t>ги для повышения эффективности государственного управления и обеспечения верховенства права, приветствует текущие усилия по пересмотру и реформир</w:t>
      </w:r>
      <w:r w:rsidRPr="0052285D">
        <w:t>о</w:t>
      </w:r>
      <w:r w:rsidRPr="0052285D">
        <w:t>ванию законодательства, в том числе Конституции, подчеркивает необход</w:t>
      </w:r>
      <w:r w:rsidRPr="0052285D">
        <w:t>и</w:t>
      </w:r>
      <w:r w:rsidRPr="0052285D">
        <w:lastRenderedPageBreak/>
        <w:t>мость и актуальность таких реформ, напоминает о важности обеспечения их соответствия международным нормам и демократическим принципам и приз</w:t>
      </w:r>
      <w:r w:rsidRPr="0052285D">
        <w:t>ы</w:t>
      </w:r>
      <w:r w:rsidRPr="0052285D">
        <w:t>вает правительство и политических деятелей продолжить проведение правовой реформы, принять меры в связи с необходимостью создания независимой, бе</w:t>
      </w:r>
      <w:r w:rsidRPr="0052285D">
        <w:t>с</w:t>
      </w:r>
      <w:r w:rsidRPr="0052285D">
        <w:t xml:space="preserve">пристрастной и эффективной судебной системы и независимой и автономной профессиональной организации адвокатов, а также рассмотреть возможность ратификации дополнительных международных договоров, </w:t>
      </w:r>
      <w:r>
        <w:t xml:space="preserve">в том числе </w:t>
      </w:r>
      <w:r w:rsidRPr="0052285D">
        <w:t>межд</w:t>
      </w:r>
      <w:r w:rsidRPr="0052285D">
        <w:t>у</w:t>
      </w:r>
      <w:r w:rsidRPr="0052285D">
        <w:t>народны</w:t>
      </w:r>
      <w:r>
        <w:t>х</w:t>
      </w:r>
      <w:r w:rsidRPr="0052285D">
        <w:t xml:space="preserve"> конвенци</w:t>
      </w:r>
      <w:r>
        <w:t>й</w:t>
      </w:r>
      <w:r w:rsidRPr="0052285D">
        <w:t xml:space="preserve"> по правам человека, и их включения в национальное зак</w:t>
      </w:r>
      <w:r w:rsidRPr="0052285D">
        <w:t>о</w:t>
      </w:r>
      <w:r w:rsidRPr="0052285D">
        <w:t>нодательство;</w:t>
      </w:r>
    </w:p>
    <w:p w:rsidR="008105E8" w:rsidRPr="0052285D" w:rsidRDefault="008105E8" w:rsidP="008105E8">
      <w:pPr>
        <w:pStyle w:val="SingleTxtGR"/>
      </w:pPr>
      <w:r w:rsidRPr="0052285D">
        <w:tab/>
        <w:t>8.</w:t>
      </w:r>
      <w:r w:rsidRPr="0052285D">
        <w:tab/>
      </w:r>
      <w:r w:rsidRPr="0052285D">
        <w:rPr>
          <w:i/>
        </w:rPr>
        <w:t>настоятельно призывает</w:t>
      </w:r>
      <w:r w:rsidRPr="0052285D">
        <w:t xml:space="preserve"> правительство Мьянмы активизировать усилия по борьбе с дискриминацией, нарушениями прав человека, подстрек</w:t>
      </w:r>
      <w:r w:rsidRPr="0052285D">
        <w:t>а</w:t>
      </w:r>
      <w:r w:rsidRPr="0052285D">
        <w:t>тельством к насилию, актами насилия, перемещением и бедственным эконом</w:t>
      </w:r>
      <w:r w:rsidRPr="0052285D">
        <w:t>и</w:t>
      </w:r>
      <w:r w:rsidRPr="0052285D">
        <w:t>ческим положением представителей этнических и религиозных меньшинств, принять все необходимые меры к недопущению нападений на мусульман и чл</w:t>
      </w:r>
      <w:r w:rsidRPr="0052285D">
        <w:t>е</w:t>
      </w:r>
      <w:r w:rsidRPr="0052285D">
        <w:t>нов других меньшинств и привлекать к ответственности лиц, виновных в по</w:t>
      </w:r>
      <w:r w:rsidRPr="0052285D">
        <w:t>д</w:t>
      </w:r>
      <w:r w:rsidRPr="0052285D">
        <w:t>стрекательстве к насилию и актах насилия, призывает правительство обесп</w:t>
      </w:r>
      <w:r w:rsidRPr="0052285D">
        <w:t>е</w:t>
      </w:r>
      <w:r w:rsidRPr="0052285D">
        <w:t xml:space="preserve">чить право </w:t>
      </w:r>
      <w:r>
        <w:t>участвовать в голосовании</w:t>
      </w:r>
      <w:r w:rsidRPr="0052285D">
        <w:t>, свободу передвижения и равный доступ к услугам, в том числе к медицинским услугам и услугам в области образов</w:t>
      </w:r>
      <w:r w:rsidRPr="0052285D">
        <w:t>а</w:t>
      </w:r>
      <w:r w:rsidRPr="0052285D">
        <w:t>ния, а также призывает правительство обеспечить, чтобы любые законы по з</w:t>
      </w:r>
      <w:r w:rsidRPr="0052285D">
        <w:t>а</w:t>
      </w:r>
      <w:r w:rsidRPr="0052285D">
        <w:t xml:space="preserve">щите рас и религий </w:t>
      </w:r>
      <w:r>
        <w:t xml:space="preserve">согласовывались с </w:t>
      </w:r>
      <w:r w:rsidRPr="0052285D">
        <w:t>процесс</w:t>
      </w:r>
      <w:r>
        <w:t>ом</w:t>
      </w:r>
      <w:r w:rsidRPr="0052285D">
        <w:t xml:space="preserve"> перехода к национальному примирению и открытому демократическому обществу и в полной мере соо</w:t>
      </w:r>
      <w:r w:rsidRPr="0052285D">
        <w:t>т</w:t>
      </w:r>
      <w:r w:rsidRPr="0052285D">
        <w:t xml:space="preserve">ветствовали положениям международных договоров по правам человека, </w:t>
      </w:r>
      <w:r>
        <w:t>участником</w:t>
      </w:r>
      <w:r w:rsidRPr="0052285D">
        <w:t xml:space="preserve"> которых является Мьянма;</w:t>
      </w:r>
    </w:p>
    <w:p w:rsidR="008105E8" w:rsidRPr="00062D6F" w:rsidRDefault="008105E8" w:rsidP="008105E8">
      <w:pPr>
        <w:pStyle w:val="SingleTxtGR"/>
      </w:pPr>
      <w:r w:rsidRPr="001608F4">
        <w:tab/>
      </w:r>
      <w:r w:rsidRPr="00062D6F">
        <w:t>9.</w:t>
      </w:r>
      <w:r w:rsidRPr="00062D6F">
        <w:tab/>
      </w:r>
      <w:r w:rsidRPr="00062D6F">
        <w:rPr>
          <w:i/>
          <w:iCs/>
        </w:rPr>
        <w:t>выражает обеспокоенность</w:t>
      </w:r>
      <w:r w:rsidRPr="00062D6F">
        <w:t xml:space="preserve"> по поводу распространения обусло</w:t>
      </w:r>
      <w:r w:rsidRPr="00062D6F">
        <w:t>в</w:t>
      </w:r>
      <w:r w:rsidRPr="00062D6F">
        <w:t>ленной националистическими взглядами нетерпимости в отношении религио</w:t>
      </w:r>
      <w:r w:rsidRPr="00062D6F">
        <w:t>з</w:t>
      </w:r>
      <w:r w:rsidRPr="00062D6F">
        <w:t>ных и этнических меньшинств, а также Организации Объединенных Наций и других международных организаций, настоятельно призывает правительство Мьянмы и политических лидеров публично осуждать соответствующие выск</w:t>
      </w:r>
      <w:r w:rsidRPr="00062D6F">
        <w:t>а</w:t>
      </w:r>
      <w:r w:rsidRPr="00062D6F">
        <w:t xml:space="preserve">зывания, а также рекомендует правительству принимать </w:t>
      </w:r>
      <w:r>
        <w:t>все необходимые и надлежащие</w:t>
      </w:r>
      <w:r w:rsidRPr="00062D6F">
        <w:t xml:space="preserve"> меры </w:t>
      </w:r>
      <w:r>
        <w:t>по борьбе с насилием в соответствии со своими междун</w:t>
      </w:r>
      <w:r>
        <w:t>а</w:t>
      </w:r>
      <w:r>
        <w:t>родными обязательствами в области прав человека</w:t>
      </w:r>
      <w:r w:rsidRPr="00062D6F">
        <w:t>;</w:t>
      </w:r>
    </w:p>
    <w:p w:rsidR="008105E8" w:rsidRPr="00062D6F" w:rsidRDefault="008105E8" w:rsidP="008105E8">
      <w:pPr>
        <w:pStyle w:val="SingleTxtGR"/>
      </w:pPr>
      <w:r w:rsidRPr="00062D6F">
        <w:tab/>
        <w:t>10.</w:t>
      </w:r>
      <w:r w:rsidRPr="00062D6F">
        <w:tab/>
      </w:r>
      <w:r w:rsidRPr="00062D6F">
        <w:rPr>
          <w:i/>
          <w:iCs/>
        </w:rPr>
        <w:t>вновь выражает свою серьезную обеспокоенность</w:t>
      </w:r>
      <w:r w:rsidRPr="00062D6F">
        <w:t xml:space="preserve"> по поводу п</w:t>
      </w:r>
      <w:r w:rsidRPr="00062D6F">
        <w:t>о</w:t>
      </w:r>
      <w:r w:rsidRPr="00062D6F">
        <w:t xml:space="preserve">ложения меньшинства </w:t>
      </w:r>
      <w:proofErr w:type="spellStart"/>
      <w:r w:rsidRPr="00062D6F">
        <w:t>рохингья</w:t>
      </w:r>
      <w:proofErr w:type="spellEnd"/>
      <w:r w:rsidRPr="00062D6F">
        <w:t xml:space="preserve"> и других меньшинств в штате </w:t>
      </w:r>
      <w:proofErr w:type="spellStart"/>
      <w:r w:rsidRPr="00062D6F">
        <w:t>Ракхайн</w:t>
      </w:r>
      <w:proofErr w:type="spellEnd"/>
      <w:r w:rsidRPr="00062D6F">
        <w:t xml:space="preserve">, в том числе по поводу новых случаев насильственных и </w:t>
      </w:r>
      <w:r>
        <w:t xml:space="preserve">иных </w:t>
      </w:r>
      <w:r w:rsidRPr="00062D6F">
        <w:t>неправомерных де</w:t>
      </w:r>
      <w:r w:rsidRPr="00062D6F">
        <w:t>й</w:t>
      </w:r>
      <w:r w:rsidRPr="00062D6F">
        <w:t>ствий, причинивших огромные страдания всем общинам, а также по поводу п</w:t>
      </w:r>
      <w:r w:rsidRPr="00062D6F">
        <w:t>о</w:t>
      </w:r>
      <w:r w:rsidRPr="00062D6F">
        <w:t>ступивших в прошлом году сообщений о нападениях на представителей м</w:t>
      </w:r>
      <w:r w:rsidRPr="00062D6F">
        <w:t>у</w:t>
      </w:r>
      <w:r w:rsidRPr="00062D6F">
        <w:t>сульманских меньшинств и неправомерном обращении с ними в других рай</w:t>
      </w:r>
      <w:r w:rsidRPr="00062D6F">
        <w:t>о</w:t>
      </w:r>
      <w:r w:rsidRPr="00062D6F">
        <w:t>нах страны и запугиваний и угроз, поступающих в адрес сотрудников Орган</w:t>
      </w:r>
      <w:r w:rsidRPr="00062D6F">
        <w:t>и</w:t>
      </w:r>
      <w:r w:rsidRPr="00062D6F">
        <w:t xml:space="preserve">зации Объединенных Наций и других гуманитарных организаций, работающих в штате </w:t>
      </w:r>
      <w:proofErr w:type="spellStart"/>
      <w:r w:rsidRPr="00062D6F">
        <w:t>Ракхайн</w:t>
      </w:r>
      <w:proofErr w:type="spellEnd"/>
      <w:r w:rsidRPr="00062D6F">
        <w:t xml:space="preserve">, и призывает правительство Мьянмы обеспечить защиту всех гражданских лиц от насилия, возможности </w:t>
      </w:r>
      <w:r>
        <w:t xml:space="preserve">для </w:t>
      </w:r>
      <w:r w:rsidRPr="00062D6F">
        <w:t>самоопределения, полное с</w:t>
      </w:r>
      <w:r w:rsidRPr="00062D6F">
        <w:t>о</w:t>
      </w:r>
      <w:r w:rsidRPr="00062D6F">
        <w:t>блюдение прав человека и основных свобод, быстрый и беспрепятственный д</w:t>
      </w:r>
      <w:r w:rsidRPr="00062D6F">
        <w:t>о</w:t>
      </w:r>
      <w:r w:rsidRPr="00062D6F">
        <w:t>ступ к гуманитарной помощи без какой-либо дискриминации на всей террит</w:t>
      </w:r>
      <w:r w:rsidRPr="00062D6F">
        <w:t>о</w:t>
      </w:r>
      <w:r w:rsidRPr="00062D6F">
        <w:t xml:space="preserve">рии штата </w:t>
      </w:r>
      <w:proofErr w:type="spellStart"/>
      <w:r w:rsidRPr="00062D6F">
        <w:t>Ракхайн</w:t>
      </w:r>
      <w:proofErr w:type="spellEnd"/>
      <w:r w:rsidRPr="00062D6F">
        <w:t xml:space="preserve">, а также безопасное и добровольное возвращение внутренне перемещенных лиц в свои родные общины и свободу передвижения для всех лиц, принадлежащих к меньшинству </w:t>
      </w:r>
      <w:proofErr w:type="spellStart"/>
      <w:r w:rsidRPr="00062D6F">
        <w:t>рохингья</w:t>
      </w:r>
      <w:proofErr w:type="spellEnd"/>
      <w:r w:rsidRPr="00062D6F">
        <w:t>;</w:t>
      </w:r>
    </w:p>
    <w:p w:rsidR="008105E8" w:rsidRPr="00062D6F" w:rsidRDefault="008105E8" w:rsidP="008105E8">
      <w:pPr>
        <w:pStyle w:val="SingleTxtGR"/>
      </w:pPr>
      <w:r w:rsidRPr="00062D6F">
        <w:tab/>
        <w:t>11.</w:t>
      </w:r>
      <w:r w:rsidRPr="00062D6F">
        <w:tab/>
      </w:r>
      <w:r w:rsidRPr="00062D6F">
        <w:rPr>
          <w:i/>
          <w:iCs/>
        </w:rPr>
        <w:t>выражает озабоченность</w:t>
      </w:r>
      <w:r w:rsidRPr="00062D6F">
        <w:t xml:space="preserve"> в связи с заявлением правительства Мьянмы о том, что срок действия всех белых </w:t>
      </w:r>
      <w:r>
        <w:t xml:space="preserve">учетных </w:t>
      </w:r>
      <w:r w:rsidRPr="00062D6F">
        <w:t>карт, представляющих собой удостоверения личности, исте</w:t>
      </w:r>
      <w:r>
        <w:t>чет</w:t>
      </w:r>
      <w:r w:rsidRPr="00062D6F">
        <w:t xml:space="preserve"> 31 марта 2015 года, что лишит лиц, принадлежащих к меньшинству </w:t>
      </w:r>
      <w:proofErr w:type="spellStart"/>
      <w:r w:rsidRPr="00062D6F">
        <w:t>рохингья</w:t>
      </w:r>
      <w:proofErr w:type="spellEnd"/>
      <w:r w:rsidRPr="00062D6F">
        <w:t>, любой формы удостоверения личн</w:t>
      </w:r>
      <w:r w:rsidRPr="00062D6F">
        <w:t>о</w:t>
      </w:r>
      <w:r w:rsidRPr="00062D6F">
        <w:t xml:space="preserve">сти и права голосовать, а также призывает правительство выдать без какой-либо </w:t>
      </w:r>
      <w:r w:rsidRPr="00062D6F">
        <w:lastRenderedPageBreak/>
        <w:t>дискриминации документы, удостоверяющие личность, всем нынешним обл</w:t>
      </w:r>
      <w:r w:rsidRPr="00062D6F">
        <w:t>а</w:t>
      </w:r>
      <w:r w:rsidRPr="00062D6F">
        <w:t>дателям белых учетных карт, в том числе всем лицам, принадлежащим к мен</w:t>
      </w:r>
      <w:r w:rsidRPr="00062D6F">
        <w:t>ь</w:t>
      </w:r>
      <w:r w:rsidRPr="00062D6F">
        <w:t xml:space="preserve">шинству </w:t>
      </w:r>
      <w:proofErr w:type="spellStart"/>
      <w:r w:rsidRPr="00062D6F">
        <w:t>рохингья</w:t>
      </w:r>
      <w:proofErr w:type="spellEnd"/>
      <w:r w:rsidRPr="00062D6F">
        <w:t>, обеспечить равные возможности стать полноправными гражданами и, приветствуя ряд принятых правительством мер, рекомендует ему, а также лидерам политических партий и гражданского общества, соде</w:t>
      </w:r>
      <w:r w:rsidRPr="00062D6F">
        <w:t>й</w:t>
      </w:r>
      <w:r w:rsidRPr="00062D6F">
        <w:t xml:space="preserve">ствовать поддержанию межконфессионального и </w:t>
      </w:r>
      <w:proofErr w:type="spellStart"/>
      <w:r w:rsidRPr="00062D6F">
        <w:t>межобщинного</w:t>
      </w:r>
      <w:proofErr w:type="spellEnd"/>
      <w:r w:rsidRPr="00062D6F">
        <w:t xml:space="preserve"> диалога, в том числе в штате </w:t>
      </w:r>
      <w:proofErr w:type="spellStart"/>
      <w:r w:rsidRPr="00062D6F">
        <w:t>Ракхайн</w:t>
      </w:r>
      <w:proofErr w:type="spellEnd"/>
      <w:r w:rsidRPr="00062D6F">
        <w:t xml:space="preserve">, и провести полноценные, </w:t>
      </w:r>
      <w:proofErr w:type="spellStart"/>
      <w:r w:rsidRPr="00062D6F">
        <w:t>транспарентные</w:t>
      </w:r>
      <w:proofErr w:type="spellEnd"/>
      <w:r w:rsidRPr="00062D6F">
        <w:t xml:space="preserve"> и независ</w:t>
      </w:r>
      <w:r w:rsidRPr="00062D6F">
        <w:t>и</w:t>
      </w:r>
      <w:r w:rsidRPr="00062D6F">
        <w:t xml:space="preserve">мые расследования в связи со всеми сообщениями о нарушении и </w:t>
      </w:r>
      <w:r>
        <w:t>ущемле</w:t>
      </w:r>
      <w:r w:rsidRPr="00062D6F">
        <w:t>нии прав человека для устранения коренных причин, привлечения к ответственн</w:t>
      </w:r>
      <w:r w:rsidRPr="00062D6F">
        <w:t>о</w:t>
      </w:r>
      <w:r w:rsidRPr="00062D6F">
        <w:t>сти виновных и создания условий для примирения;</w:t>
      </w:r>
    </w:p>
    <w:p w:rsidR="008105E8" w:rsidRPr="00062D6F" w:rsidRDefault="008105E8" w:rsidP="008105E8">
      <w:pPr>
        <w:pStyle w:val="SingleTxtGR"/>
      </w:pPr>
      <w:r w:rsidRPr="00062D6F">
        <w:tab/>
        <w:t>12.</w:t>
      </w:r>
      <w:r w:rsidRPr="00062D6F">
        <w:tab/>
      </w:r>
      <w:r w:rsidRPr="00062D6F">
        <w:rPr>
          <w:i/>
          <w:iCs/>
        </w:rPr>
        <w:t>призывает</w:t>
      </w:r>
      <w:r w:rsidRPr="00062D6F">
        <w:t xml:space="preserve"> продолжать прилагать усилия для достижения с воор</w:t>
      </w:r>
      <w:r w:rsidRPr="00062D6F">
        <w:t>у</w:t>
      </w:r>
      <w:r w:rsidRPr="00062D6F">
        <w:t>женными этническими группами соглашения о долгосрочном общенационал</w:t>
      </w:r>
      <w:r w:rsidRPr="00062D6F">
        <w:t>ь</w:t>
      </w:r>
      <w:r w:rsidRPr="00062D6F">
        <w:t>ном прекращении огня, а также всеобщего политического диалога, который позволил бы найти комплексные стратегические решения, обращает особое внимание на важное значение полноценного, равноправного и эффективного участия женщин, прежде всего принадлежащих к пострадавшим от конфликта общинам, во всех мероприятиях, связанных с предупреждением и урегулиров</w:t>
      </w:r>
      <w:r w:rsidRPr="00062D6F">
        <w:t>а</w:t>
      </w:r>
      <w:r w:rsidRPr="00062D6F">
        <w:t>нием вооруженн</w:t>
      </w:r>
      <w:r>
        <w:t>ого</w:t>
      </w:r>
      <w:r w:rsidRPr="00062D6F">
        <w:t xml:space="preserve"> конфликт</w:t>
      </w:r>
      <w:r>
        <w:t>а</w:t>
      </w:r>
      <w:r w:rsidRPr="00062D6F">
        <w:t>, поддержанием мира и безопасности и постко</w:t>
      </w:r>
      <w:r w:rsidRPr="00062D6F">
        <w:t>н</w:t>
      </w:r>
      <w:r w:rsidRPr="00062D6F">
        <w:t xml:space="preserve">фликтным </w:t>
      </w:r>
      <w:proofErr w:type="spellStart"/>
      <w:r w:rsidRPr="00062D6F">
        <w:t>миростроительством</w:t>
      </w:r>
      <w:proofErr w:type="spellEnd"/>
      <w:r w:rsidRPr="00062D6F">
        <w:t xml:space="preserve">, с целью достижения прочного мира; выражает обеспокоенность в связи с объявлением чрезвычайного положения и введением законов военного времени в самоуправляемом районе </w:t>
      </w:r>
      <w:proofErr w:type="spellStart"/>
      <w:r w:rsidRPr="00062D6F">
        <w:t>Коканг</w:t>
      </w:r>
      <w:proofErr w:type="spellEnd"/>
      <w:r w:rsidRPr="00062D6F">
        <w:t xml:space="preserve"> и в связи с акт</w:t>
      </w:r>
      <w:r w:rsidRPr="00062D6F">
        <w:t>и</w:t>
      </w:r>
      <w:r w:rsidRPr="00062D6F">
        <w:t xml:space="preserve">визацией боевых действий в штатах </w:t>
      </w:r>
      <w:proofErr w:type="spellStart"/>
      <w:r w:rsidRPr="00062D6F">
        <w:t>Шан</w:t>
      </w:r>
      <w:proofErr w:type="spellEnd"/>
      <w:r w:rsidRPr="00062D6F">
        <w:t xml:space="preserve"> и </w:t>
      </w:r>
      <w:proofErr w:type="spellStart"/>
      <w:r w:rsidRPr="00062D6F">
        <w:t>Качин</w:t>
      </w:r>
      <w:proofErr w:type="spellEnd"/>
      <w:r w:rsidRPr="00062D6F">
        <w:t>; а также настоятельно приз</w:t>
      </w:r>
      <w:r w:rsidRPr="00062D6F">
        <w:t>ы</w:t>
      </w:r>
      <w:r w:rsidRPr="00062D6F">
        <w:t>вает в полном объеме соблюдать все положения действующих соглашений о прекращении огня, в том числе в части, касающейся обеспечения всеми стор</w:t>
      </w:r>
      <w:r w:rsidRPr="00062D6F">
        <w:t>о</w:t>
      </w:r>
      <w:r w:rsidRPr="00062D6F">
        <w:t>нами защиты гражданского населения от нарушений и попраний прав человека и нарушений норм международного гуманитарного права и представления г</w:t>
      </w:r>
      <w:r w:rsidRPr="00062D6F">
        <w:t>у</w:t>
      </w:r>
      <w:r w:rsidRPr="00062D6F">
        <w:t>манитарны</w:t>
      </w:r>
      <w:r>
        <w:t>м</w:t>
      </w:r>
      <w:r w:rsidRPr="00062D6F">
        <w:t xml:space="preserve"> работник</w:t>
      </w:r>
      <w:r>
        <w:t>ам</w:t>
      </w:r>
      <w:r w:rsidRPr="00062D6F">
        <w:t xml:space="preserve"> безопасного, своевременного, быстрого и беспрепя</w:t>
      </w:r>
      <w:r w:rsidRPr="00062D6F">
        <w:t>т</w:t>
      </w:r>
      <w:r w:rsidRPr="00062D6F">
        <w:t>ственного доступа во все районы</w:t>
      </w:r>
      <w:r>
        <w:t xml:space="preserve"> страны</w:t>
      </w:r>
      <w:r w:rsidRPr="00062D6F">
        <w:t>;</w:t>
      </w:r>
    </w:p>
    <w:p w:rsidR="008105E8" w:rsidRPr="00062D6F" w:rsidRDefault="008105E8" w:rsidP="008105E8">
      <w:pPr>
        <w:pStyle w:val="SingleTxtGR"/>
      </w:pPr>
      <w:r w:rsidRPr="00062D6F">
        <w:tab/>
        <w:t>13.</w:t>
      </w:r>
      <w:r w:rsidRPr="00062D6F">
        <w:tab/>
      </w:r>
      <w:r w:rsidRPr="00062D6F">
        <w:rPr>
          <w:i/>
          <w:iCs/>
        </w:rPr>
        <w:t>приветствует</w:t>
      </w:r>
      <w:r w:rsidRPr="00062D6F">
        <w:t xml:space="preserve"> непрерывное взаимодействие и сотрудничество пр</w:t>
      </w:r>
      <w:r w:rsidRPr="00062D6F">
        <w:t>а</w:t>
      </w:r>
      <w:r w:rsidRPr="00062D6F">
        <w:t>вительства Мьянмы с Организацией Объединенных Наций, в частности со Сп</w:t>
      </w:r>
      <w:r w:rsidRPr="00062D6F">
        <w:t>е</w:t>
      </w:r>
      <w:r w:rsidRPr="00062D6F">
        <w:t>циальным представителем Генерального секретаря по вопросу о детях и воор</w:t>
      </w:r>
      <w:r w:rsidRPr="00062D6F">
        <w:t>у</w:t>
      </w:r>
      <w:r w:rsidRPr="00062D6F">
        <w:t xml:space="preserve">женных конфликтах, </w:t>
      </w:r>
      <w:proofErr w:type="spellStart"/>
      <w:r w:rsidRPr="00062D6F">
        <w:t>Страновой</w:t>
      </w:r>
      <w:proofErr w:type="spellEnd"/>
      <w:r w:rsidRPr="00062D6F">
        <w:t xml:space="preserve"> целевой группой Организации Объединенных Наций по наблюдению и отчетности под совместным председательством Де</w:t>
      </w:r>
      <w:r w:rsidRPr="00062D6F">
        <w:t>т</w:t>
      </w:r>
      <w:r w:rsidRPr="00062D6F">
        <w:t>ского фонда Организации Объединенных Наций и координатора-резидента О</w:t>
      </w:r>
      <w:r w:rsidRPr="00062D6F">
        <w:t>р</w:t>
      </w:r>
      <w:r w:rsidRPr="00062D6F">
        <w:t>ганизации Объединенных Наций, Международной организацией труда и друг</w:t>
      </w:r>
      <w:r w:rsidRPr="00062D6F">
        <w:t>и</w:t>
      </w:r>
      <w:r w:rsidRPr="00062D6F">
        <w:t>ми международными субъектами, а также прогресс, достигнутый в деле пр</w:t>
      </w:r>
      <w:r w:rsidRPr="00062D6F">
        <w:t>е</w:t>
      </w:r>
      <w:r w:rsidRPr="00062D6F">
        <w:t>кращения вербовки и использования детей-солдат в Мьянме и искоренения принудительного труда, в том числе неизменную приверженность правител</w:t>
      </w:r>
      <w:r w:rsidRPr="00062D6F">
        <w:t>ь</w:t>
      </w:r>
      <w:r w:rsidRPr="00062D6F">
        <w:t>ства выполн</w:t>
      </w:r>
      <w:r>
        <w:t>ению</w:t>
      </w:r>
      <w:r w:rsidRPr="00062D6F">
        <w:t xml:space="preserve"> разработанн</w:t>
      </w:r>
      <w:r>
        <w:t>ого</w:t>
      </w:r>
      <w:r w:rsidRPr="00062D6F">
        <w:t xml:space="preserve"> совместно со </w:t>
      </w:r>
      <w:proofErr w:type="spellStart"/>
      <w:r w:rsidRPr="00062D6F">
        <w:t>Страновой</w:t>
      </w:r>
      <w:proofErr w:type="spellEnd"/>
      <w:r w:rsidRPr="00062D6F">
        <w:t xml:space="preserve"> целевой группой по наблюдению и отчетности план</w:t>
      </w:r>
      <w:r>
        <w:t>а</w:t>
      </w:r>
      <w:r w:rsidRPr="00062D6F">
        <w:t xml:space="preserve"> действий по искоренению и предупреждению вербовки и использования детей вооруженными группировками, а также</w:t>
      </w:r>
      <w:r>
        <w:t xml:space="preserve"> </w:t>
      </w:r>
      <w:r w:rsidRPr="00062D6F">
        <w:t>рек</w:t>
      </w:r>
      <w:r w:rsidRPr="00062D6F">
        <w:t>о</w:t>
      </w:r>
      <w:r w:rsidRPr="00062D6F">
        <w:t xml:space="preserve">мендует обеспечить его выполнение в полном объеме </w:t>
      </w:r>
      <w:r>
        <w:t>и</w:t>
      </w:r>
      <w:r w:rsidRPr="00062D6F">
        <w:t xml:space="preserve"> соблюдение других с</w:t>
      </w:r>
      <w:r w:rsidRPr="00062D6F">
        <w:t>о</w:t>
      </w:r>
      <w:r w:rsidRPr="00062D6F">
        <w:t>ответствующих соглашений, в том числе обязательства положить конец испол</w:t>
      </w:r>
      <w:r w:rsidRPr="00062D6F">
        <w:t>ь</w:t>
      </w:r>
      <w:r w:rsidRPr="00062D6F">
        <w:t>зованию принудительного труда к 2015 году;</w:t>
      </w:r>
    </w:p>
    <w:p w:rsidR="008105E8" w:rsidRPr="00062D6F" w:rsidRDefault="008105E8" w:rsidP="008105E8">
      <w:pPr>
        <w:pStyle w:val="SingleTxtGR"/>
      </w:pPr>
      <w:r w:rsidRPr="00062D6F">
        <w:tab/>
        <w:t>14.</w:t>
      </w:r>
      <w:r w:rsidRPr="00062D6F">
        <w:tab/>
      </w:r>
      <w:r w:rsidRPr="00062D6F">
        <w:rPr>
          <w:i/>
          <w:iCs/>
        </w:rPr>
        <w:t>выражает озабоченность</w:t>
      </w:r>
      <w:r w:rsidRPr="00062D6F">
        <w:t xml:space="preserve"> по поводу продолжающихся задержек в связи с обещанием правительства Мьянмы открыть у себя </w:t>
      </w:r>
      <w:proofErr w:type="spellStart"/>
      <w:r w:rsidRPr="00062D6F">
        <w:t>страновое</w:t>
      </w:r>
      <w:proofErr w:type="spellEnd"/>
      <w:r w:rsidRPr="00062D6F">
        <w:t xml:space="preserve"> отделение Управления Верховного комиссара Организации Объединенных Наций по пр</w:t>
      </w:r>
      <w:r w:rsidRPr="00062D6F">
        <w:t>а</w:t>
      </w:r>
      <w:r w:rsidRPr="00062D6F">
        <w:t xml:space="preserve">вам человека, </w:t>
      </w:r>
      <w:r>
        <w:t>отмечает</w:t>
      </w:r>
      <w:r w:rsidRPr="00062D6F">
        <w:t xml:space="preserve"> ведущиеся переговоры и призывает правительство в безотлагательном порядке создать такое отделение с полным объемом полном</w:t>
      </w:r>
      <w:r w:rsidRPr="00062D6F">
        <w:t>о</w:t>
      </w:r>
      <w:r w:rsidRPr="00062D6F">
        <w:t>чий, определить процедуру его открытия в соответствии с мандатом Верховн</w:t>
      </w:r>
      <w:r w:rsidRPr="00062D6F">
        <w:t>о</w:t>
      </w:r>
      <w:r w:rsidRPr="00062D6F">
        <w:t>го комиссара, а также взаимодействовать с другими субъектами Организации Объединенных Наций в стране;</w:t>
      </w:r>
    </w:p>
    <w:p w:rsidR="008105E8" w:rsidRPr="00062D6F" w:rsidRDefault="008105E8" w:rsidP="008105E8">
      <w:pPr>
        <w:pStyle w:val="SingleTxtGR"/>
      </w:pPr>
      <w:r w:rsidRPr="00062D6F">
        <w:lastRenderedPageBreak/>
        <w:tab/>
        <w:t>15.</w:t>
      </w:r>
      <w:r w:rsidRPr="00062D6F">
        <w:tab/>
      </w:r>
      <w:r w:rsidRPr="00062D6F">
        <w:rPr>
          <w:i/>
          <w:iCs/>
        </w:rPr>
        <w:t>призывает</w:t>
      </w:r>
      <w:r w:rsidRPr="00062D6F">
        <w:t xml:space="preserve"> международное сообщество продолжать оказывать по</w:t>
      </w:r>
      <w:r w:rsidRPr="00062D6F">
        <w:t>д</w:t>
      </w:r>
      <w:r w:rsidRPr="00062D6F">
        <w:t>держку правительству Мьянмы в выполнении его международных обязательств и обещаний, касающихся прав человека, продвижении переходных демократ</w:t>
      </w:r>
      <w:r w:rsidRPr="00062D6F">
        <w:t>и</w:t>
      </w:r>
      <w:r w:rsidRPr="00062D6F">
        <w:t xml:space="preserve">ческих процессов в стране и обеспечении ее экономического и социального развития и призывает все </w:t>
      </w:r>
      <w:r>
        <w:t xml:space="preserve">коммерческие </w:t>
      </w:r>
      <w:r w:rsidRPr="00062D6F">
        <w:t>предприятия выполнять свои обязанн</w:t>
      </w:r>
      <w:r w:rsidRPr="00062D6F">
        <w:t>о</w:t>
      </w:r>
      <w:r w:rsidRPr="00062D6F">
        <w:t>сти по соблюдению прав человека в соответствии с Руководящими принципами предпринимательской деятельности в аспекте прав человека;</w:t>
      </w:r>
    </w:p>
    <w:p w:rsidR="008105E8" w:rsidRPr="00062D6F" w:rsidRDefault="008105E8" w:rsidP="008105E8">
      <w:pPr>
        <w:pStyle w:val="SingleTxtGR"/>
      </w:pPr>
      <w:r w:rsidRPr="00062D6F">
        <w:tab/>
        <w:t>16.</w:t>
      </w:r>
      <w:r w:rsidRPr="00062D6F">
        <w:tab/>
      </w:r>
      <w:r w:rsidRPr="00062D6F">
        <w:rPr>
          <w:i/>
          <w:iCs/>
        </w:rPr>
        <w:t>постановляет</w:t>
      </w:r>
      <w:r w:rsidRPr="00062D6F">
        <w:t xml:space="preserve"> продлить на один год мандат Специального докла</w:t>
      </w:r>
      <w:r w:rsidRPr="00062D6F">
        <w:t>д</w:t>
      </w:r>
      <w:r w:rsidRPr="00062D6F">
        <w:t>чика по вопросу о положении в области прав человека в Мьянме согласно соо</w:t>
      </w:r>
      <w:r w:rsidRPr="00062D6F">
        <w:t>т</w:t>
      </w:r>
      <w:r w:rsidRPr="00062D6F">
        <w:t>ветствующим резолюциям Комиссии по правам человека и резолюциям Совета по правам человека 7/32 от 28 марта 2008 года, 10/2 от 27 марта 2009 года, 13/25 от 26 марта 2010 года, 16/24 от 25 марта 2011 года, 19/21 от 23 марта 2012</w:t>
      </w:r>
      <w:r>
        <w:t> </w:t>
      </w:r>
      <w:r w:rsidRPr="00062D6F">
        <w:t>года</w:t>
      </w:r>
      <w:r>
        <w:t>,</w:t>
      </w:r>
      <w:r w:rsidRPr="00062D6F">
        <w:t xml:space="preserve"> 22/14 от 21 марта 2013 года</w:t>
      </w:r>
      <w:r>
        <w:t xml:space="preserve"> и 25/26</w:t>
      </w:r>
      <w:r w:rsidRPr="00062D6F">
        <w:t xml:space="preserve"> и предлагает Специальному д</w:t>
      </w:r>
      <w:r w:rsidRPr="00062D6F">
        <w:t>о</w:t>
      </w:r>
      <w:r w:rsidRPr="00062D6F">
        <w:t>кладчику включить в свой следующий доклад, среди прочего, дополнительные рекомендации, касающиеся потребностей Мьянмы, в том числе в области те</w:t>
      </w:r>
      <w:r w:rsidRPr="00062D6F">
        <w:t>х</w:t>
      </w:r>
      <w:r w:rsidRPr="00062D6F">
        <w:t xml:space="preserve">нической помощи и помощи в укреплении потенциала, а также информацию о прогрессе в организации избирательного процесса и осуществлении реформ в преддверии выборов 2015 года </w:t>
      </w:r>
      <w:r>
        <w:t>и</w:t>
      </w:r>
      <w:r w:rsidRPr="00062D6F">
        <w:t xml:space="preserve"> после их проведения; </w:t>
      </w:r>
    </w:p>
    <w:p w:rsidR="008105E8" w:rsidRPr="00062D6F" w:rsidRDefault="008105E8" w:rsidP="008105E8">
      <w:pPr>
        <w:pStyle w:val="SingleTxtGR"/>
      </w:pPr>
      <w:r w:rsidRPr="00062D6F">
        <w:tab/>
        <w:t>17.</w:t>
      </w:r>
      <w:r w:rsidRPr="00062D6F">
        <w:tab/>
      </w:r>
      <w:r w:rsidRPr="00062D6F">
        <w:rPr>
          <w:i/>
          <w:iCs/>
        </w:rPr>
        <w:t>призывает</w:t>
      </w:r>
      <w:r w:rsidRPr="00062D6F">
        <w:t xml:space="preserve"> правительство Мьянмы продолжать сотрудничество со Специальным докладчиком в осуществлении возложенных на нее обязанностей, в том числе содействовать дальнейшим посещениям страны, и, отмечая сотру</w:t>
      </w:r>
      <w:r w:rsidRPr="00062D6F">
        <w:t>д</w:t>
      </w:r>
      <w:r w:rsidRPr="00062D6F">
        <w:t>ничество правительства со Специальным докладчиком, призывает Управление Верховного комиссара оказывать Специальному докладчику всю необходимую помощь и предоставлять ей все необходимые ресурсы, с тем чтобы она могла в полном объеме выполнить свой мандат;</w:t>
      </w:r>
    </w:p>
    <w:p w:rsidR="008105E8" w:rsidRPr="00062D6F" w:rsidRDefault="008105E8" w:rsidP="008105E8">
      <w:pPr>
        <w:pStyle w:val="SingleTxtGR"/>
      </w:pPr>
      <w:r w:rsidRPr="00062D6F">
        <w:tab/>
        <w:t>18.</w:t>
      </w:r>
      <w:r w:rsidRPr="00062D6F">
        <w:tab/>
      </w:r>
      <w:r w:rsidRPr="00062D6F">
        <w:rPr>
          <w:i/>
          <w:iCs/>
        </w:rPr>
        <w:t>просит</w:t>
      </w:r>
      <w:r w:rsidRPr="00062D6F">
        <w:t xml:space="preserve"> Специального докладчика представить доклад о ходе раб</w:t>
      </w:r>
      <w:r w:rsidRPr="00062D6F">
        <w:t>о</w:t>
      </w:r>
      <w:r w:rsidRPr="00062D6F">
        <w:t>ты Генеральной Ассамблее на ее семидесятой сессии и Совету по правам чел</w:t>
      </w:r>
      <w:r w:rsidRPr="00062D6F">
        <w:t>о</w:t>
      </w:r>
      <w:r w:rsidRPr="00062D6F">
        <w:t>века в соответствии с его годовой программой работы;</w:t>
      </w:r>
    </w:p>
    <w:p w:rsidR="008105E8" w:rsidRDefault="008105E8" w:rsidP="008105E8">
      <w:pPr>
        <w:pStyle w:val="SingleTxtGR"/>
      </w:pPr>
      <w:r w:rsidRPr="00062D6F">
        <w:tab/>
        <w:t>19.</w:t>
      </w:r>
      <w:r w:rsidRPr="00062D6F">
        <w:tab/>
      </w:r>
      <w:r w:rsidRPr="00062D6F">
        <w:rPr>
          <w:i/>
          <w:iCs/>
        </w:rPr>
        <w:t>заявляет о своей решительной поддержке</w:t>
      </w:r>
      <w:r w:rsidRPr="00062D6F">
        <w:t xml:space="preserve"> миссии добрых услуг и вовлеченности Генерального секретаря и призывает правительство Мьянмы в полной мер</w:t>
      </w:r>
      <w:bookmarkStart w:id="2" w:name="_GoBack"/>
      <w:bookmarkEnd w:id="2"/>
      <w:r w:rsidRPr="00062D6F">
        <w:t>е сотрудничать с Генеральным секретарем и его Специальным с</w:t>
      </w:r>
      <w:r w:rsidRPr="00062D6F">
        <w:t>о</w:t>
      </w:r>
      <w:r w:rsidRPr="00062D6F">
        <w:t>ветником по Мьянме.</w:t>
      </w:r>
    </w:p>
    <w:p w:rsidR="008105E8" w:rsidRPr="003442C7" w:rsidRDefault="008105E8" w:rsidP="00C0192C">
      <w:pPr>
        <w:pStyle w:val="SingleTxtGR"/>
        <w:jc w:val="right"/>
        <w:rPr>
          <w:i/>
        </w:rPr>
      </w:pPr>
      <w:r w:rsidRPr="003442C7">
        <w:rPr>
          <w:i/>
        </w:rPr>
        <w:t>57-е заседание</w:t>
      </w:r>
      <w:r w:rsidR="00C0192C" w:rsidRPr="003442C7">
        <w:rPr>
          <w:i/>
          <w:lang w:val="en-US"/>
        </w:rPr>
        <w:br/>
      </w:r>
      <w:r w:rsidRPr="003442C7">
        <w:rPr>
          <w:i/>
        </w:rPr>
        <w:t>27 марта 2015 года</w:t>
      </w:r>
    </w:p>
    <w:p w:rsidR="00F42609" w:rsidRDefault="008105E8" w:rsidP="008105E8">
      <w:pPr>
        <w:pStyle w:val="SingleTxtGR"/>
        <w:rPr>
          <w:lang w:val="en-US"/>
        </w:rPr>
      </w:pPr>
      <w:r>
        <w:t>[Принята без голосования.]</w:t>
      </w:r>
    </w:p>
    <w:p w:rsidR="00F42609" w:rsidRPr="00C0192C" w:rsidRDefault="00C0192C" w:rsidP="00C0192C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F42609" w:rsidRPr="00C0192C" w:rsidSect="00267F7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609" w:rsidRDefault="00F42609">
      <w:r>
        <w:rPr>
          <w:lang w:val="en-US"/>
        </w:rPr>
        <w:tab/>
      </w:r>
      <w:r>
        <w:separator/>
      </w:r>
    </w:p>
  </w:endnote>
  <w:endnote w:type="continuationSeparator" w:id="0">
    <w:p w:rsidR="00F42609" w:rsidRDefault="00F42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6730C4" w:rsidP="00E147C1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3442C7">
      <w:rPr>
        <w:rStyle w:val="ad"/>
        <w:noProof/>
      </w:rPr>
      <w:t>4</w:t>
    </w:r>
    <w:r>
      <w:rPr>
        <w:rStyle w:val="ad"/>
      </w:rPr>
      <w:fldChar w:fldCharType="end"/>
    </w:r>
    <w:r>
      <w:rPr>
        <w:lang w:val="en-US"/>
      </w:rPr>
      <w:tab/>
      <w:t>GE.</w:t>
    </w:r>
    <w:r w:rsidR="00F411D5">
      <w:rPr>
        <w:lang w:val="en-US"/>
      </w:rPr>
      <w:t>1</w:t>
    </w:r>
    <w:r w:rsidR="00E147C1">
      <w:rPr>
        <w:lang w:val="en-US"/>
      </w:rPr>
      <w:t>5</w:t>
    </w:r>
    <w:r>
      <w:rPr>
        <w:lang w:val="en-US"/>
      </w:rPr>
      <w:t>-</w:t>
    </w:r>
    <w:r w:rsidR="002C0004">
      <w:rPr>
        <w:lang w:val="en-US"/>
      </w:rPr>
      <w:t>07092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6730C4" w:rsidP="00E147C1">
    <w:pPr>
      <w:pStyle w:val="ac"/>
      <w:rPr>
        <w:lang w:val="en-US"/>
      </w:rPr>
    </w:pPr>
    <w:r>
      <w:rPr>
        <w:lang w:val="en-US"/>
      </w:rPr>
      <w:t>GE.</w:t>
    </w:r>
    <w:r w:rsidR="00F411D5">
      <w:rPr>
        <w:lang w:val="en-US"/>
      </w:rPr>
      <w:t>1</w:t>
    </w:r>
    <w:r w:rsidR="00E147C1">
      <w:rPr>
        <w:lang w:val="en-US"/>
      </w:rPr>
      <w:t>5</w:t>
    </w:r>
    <w:r>
      <w:rPr>
        <w:lang w:val="en-US"/>
      </w:rPr>
      <w:t>-</w:t>
    </w:r>
    <w:r w:rsidR="002C0004">
      <w:rPr>
        <w:lang w:val="en-US"/>
      </w:rPr>
      <w:t>07092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3442C7">
      <w:rPr>
        <w:rStyle w:val="ad"/>
        <w:noProof/>
      </w:rPr>
      <w:t>5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6D4931" w:rsidTr="00036FE6">
      <w:trPr>
        <w:trHeight w:val="438"/>
      </w:trPr>
      <w:tc>
        <w:tcPr>
          <w:tcW w:w="4068" w:type="dxa"/>
          <w:vAlign w:val="bottom"/>
        </w:tcPr>
        <w:p w:rsidR="006D4931" w:rsidRPr="006D4931" w:rsidRDefault="00B731EC" w:rsidP="00B002A9">
          <w:r>
            <w:rPr>
              <w:lang w:val="en-US"/>
            </w:rPr>
            <w:t>GE.</w:t>
          </w:r>
          <w:r w:rsidR="002D414F">
            <w:rPr>
              <w:lang w:val="en-US"/>
            </w:rPr>
            <w:t>1</w:t>
          </w:r>
          <w:r w:rsidR="00E147C1">
            <w:rPr>
              <w:lang w:val="en-US"/>
            </w:rPr>
            <w:t>5</w:t>
          </w:r>
          <w:r w:rsidR="006D4931" w:rsidRPr="006D4931">
            <w:rPr>
              <w:lang w:val="en-US"/>
            </w:rPr>
            <w:t>-</w:t>
          </w:r>
          <w:r w:rsidR="00B002A9">
            <w:rPr>
              <w:lang w:val="en-US"/>
            </w:rPr>
            <w:t>07092</w:t>
          </w:r>
          <w:r w:rsidR="006D4931" w:rsidRPr="006D4931">
            <w:rPr>
              <w:lang w:val="en-US"/>
            </w:rPr>
            <w:t xml:space="preserve">  (R)</w:t>
          </w:r>
          <w:r w:rsidR="00B002A9">
            <w:rPr>
              <w:lang w:val="en-US"/>
            </w:rPr>
            <w:t xml:space="preserve">  090415  090415</w:t>
          </w:r>
        </w:p>
      </w:tc>
      <w:tc>
        <w:tcPr>
          <w:tcW w:w="4663" w:type="dxa"/>
          <w:vMerge w:val="restart"/>
          <w:vAlign w:val="bottom"/>
        </w:tcPr>
        <w:p w:rsidR="006D4931" w:rsidRDefault="002D414F" w:rsidP="00036FE6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D348CC7" wp14:editId="4409A667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6D4931" w:rsidRDefault="002C0004" w:rsidP="00036FE6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315" cy="869315"/>
                <wp:effectExtent l="0" t="0" r="6985" b="6985"/>
                <wp:docPr id="3" name="Рисунок 3" descr="http://undocs.org/m2/QRCode2.ashx?DS=A/HRC/RES/28/23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A/HRC/RES/28/23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D4931" w:rsidRPr="00797A78" w:rsidTr="00036FE6">
      <w:tc>
        <w:tcPr>
          <w:tcW w:w="4068" w:type="dxa"/>
          <w:vAlign w:val="bottom"/>
        </w:tcPr>
        <w:p w:rsidR="006D4931" w:rsidRPr="00B002A9" w:rsidRDefault="00B002A9" w:rsidP="00036FE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002A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002A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002A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B002A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002A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B002A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002A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B002A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B002A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6D4931" w:rsidRDefault="006D4931" w:rsidP="00036FE6"/>
      </w:tc>
      <w:tc>
        <w:tcPr>
          <w:tcW w:w="1124" w:type="dxa"/>
          <w:vMerge/>
        </w:tcPr>
        <w:p w:rsidR="006D4931" w:rsidRDefault="006D4931" w:rsidP="00036FE6"/>
      </w:tc>
    </w:tr>
  </w:tbl>
  <w:p w:rsidR="006D4931" w:rsidRDefault="006D4931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609" w:rsidRPr="00F71F63" w:rsidRDefault="00F4260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42609" w:rsidRPr="00F71F63" w:rsidRDefault="00F4260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42609" w:rsidRPr="00635E86" w:rsidRDefault="00F42609" w:rsidP="00635E86">
      <w:pPr>
        <w:pStyle w:val="ac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6730C4">
    <w:pPr>
      <w:pStyle w:val="a9"/>
      <w:rPr>
        <w:lang w:val="en-US"/>
      </w:rPr>
    </w:pPr>
    <w:r>
      <w:rPr>
        <w:lang w:val="en-US"/>
      </w:rPr>
      <w:t>A/</w:t>
    </w:r>
    <w:proofErr w:type="spellStart"/>
    <w:r>
      <w:rPr>
        <w:lang w:val="en-US"/>
      </w:rPr>
      <w:t>HRC</w:t>
    </w:r>
    <w:proofErr w:type="spellEnd"/>
    <w:r>
      <w:rPr>
        <w:lang w:val="en-US"/>
      </w:rPr>
      <w:t>/</w:t>
    </w:r>
    <w:r w:rsidR="002C0004">
      <w:rPr>
        <w:lang w:val="en-US"/>
      </w:rPr>
      <w:t>RES/28/23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6730C4">
    <w:pPr>
      <w:pStyle w:val="a9"/>
      <w:rPr>
        <w:lang w:val="en-US"/>
      </w:rPr>
    </w:pPr>
    <w:r>
      <w:rPr>
        <w:lang w:val="en-US"/>
      </w:rPr>
      <w:tab/>
      <w:t>A/</w:t>
    </w:r>
    <w:proofErr w:type="spellStart"/>
    <w:r>
      <w:rPr>
        <w:lang w:val="en-US"/>
      </w:rPr>
      <w:t>HRC</w:t>
    </w:r>
    <w:proofErr w:type="spellEnd"/>
    <w:r>
      <w:rPr>
        <w:lang w:val="en-US"/>
      </w:rPr>
      <w:t>/</w:t>
    </w:r>
    <w:r w:rsidR="002C0004">
      <w:rPr>
        <w:lang w:val="en-US"/>
      </w:rPr>
      <w:t>RES/28/23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609"/>
    <w:rsid w:val="000033D8"/>
    <w:rsid w:val="000054E3"/>
    <w:rsid w:val="00005C1C"/>
    <w:rsid w:val="00016553"/>
    <w:rsid w:val="000233B3"/>
    <w:rsid w:val="00023E9E"/>
    <w:rsid w:val="00026B0C"/>
    <w:rsid w:val="0003638E"/>
    <w:rsid w:val="00036FE6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6FF"/>
    <w:rsid w:val="000D6863"/>
    <w:rsid w:val="00117AEE"/>
    <w:rsid w:val="001463F7"/>
    <w:rsid w:val="00156C82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01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7F74"/>
    <w:rsid w:val="0028492B"/>
    <w:rsid w:val="00291C8F"/>
    <w:rsid w:val="002C0004"/>
    <w:rsid w:val="002C5036"/>
    <w:rsid w:val="002C6A71"/>
    <w:rsid w:val="002C6D5F"/>
    <w:rsid w:val="002D15EA"/>
    <w:rsid w:val="002D414F"/>
    <w:rsid w:val="002D6C07"/>
    <w:rsid w:val="002E0CE6"/>
    <w:rsid w:val="002E1163"/>
    <w:rsid w:val="002E43F3"/>
    <w:rsid w:val="003215F5"/>
    <w:rsid w:val="00332891"/>
    <w:rsid w:val="003442C7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0687"/>
    <w:rsid w:val="003A3F1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5AAF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30C4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4931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4651"/>
    <w:rsid w:val="007F7553"/>
    <w:rsid w:val="0080755E"/>
    <w:rsid w:val="008105E8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2657"/>
    <w:rsid w:val="00915B0A"/>
    <w:rsid w:val="00926904"/>
    <w:rsid w:val="009372F0"/>
    <w:rsid w:val="00955022"/>
    <w:rsid w:val="00957B4D"/>
    <w:rsid w:val="00964EEA"/>
    <w:rsid w:val="00972A8F"/>
    <w:rsid w:val="00980C86"/>
    <w:rsid w:val="009933C2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78A4"/>
    <w:rsid w:val="00A800D1"/>
    <w:rsid w:val="00A820C3"/>
    <w:rsid w:val="00A92699"/>
    <w:rsid w:val="00AB5BF0"/>
    <w:rsid w:val="00AC1C95"/>
    <w:rsid w:val="00AC2CCB"/>
    <w:rsid w:val="00AC443A"/>
    <w:rsid w:val="00AE60E2"/>
    <w:rsid w:val="00B002A9"/>
    <w:rsid w:val="00B0169F"/>
    <w:rsid w:val="00B05F21"/>
    <w:rsid w:val="00B14EA9"/>
    <w:rsid w:val="00B30A3C"/>
    <w:rsid w:val="00B731EC"/>
    <w:rsid w:val="00B81305"/>
    <w:rsid w:val="00BB17DC"/>
    <w:rsid w:val="00BB1AF9"/>
    <w:rsid w:val="00BB4C4A"/>
    <w:rsid w:val="00BD3CAE"/>
    <w:rsid w:val="00BD5F3C"/>
    <w:rsid w:val="00C0192C"/>
    <w:rsid w:val="00C07C0F"/>
    <w:rsid w:val="00C145C4"/>
    <w:rsid w:val="00C20D2F"/>
    <w:rsid w:val="00C2131B"/>
    <w:rsid w:val="00C37AF8"/>
    <w:rsid w:val="00C37C79"/>
    <w:rsid w:val="00C41BBC"/>
    <w:rsid w:val="00C4598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47C1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3A35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11D5"/>
    <w:rsid w:val="00F42609"/>
    <w:rsid w:val="00F52A0E"/>
    <w:rsid w:val="00F71F63"/>
    <w:rsid w:val="00F87506"/>
    <w:rsid w:val="00F92C41"/>
    <w:rsid w:val="00FA5522"/>
    <w:rsid w:val="00FA6E4A"/>
    <w:rsid w:val="00FB2B35"/>
    <w:rsid w:val="00FC4AE1"/>
    <w:rsid w:val="00FD09F4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3A0687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E147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E147C1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3A0687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E147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E147C1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1</TotalTime>
  <Pages>5</Pages>
  <Words>1809</Words>
  <Characters>12794</Characters>
  <Application>Microsoft Office Word</Application>
  <DocSecurity>0</DocSecurity>
  <Lines>272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Marina Korotkova</dc:creator>
  <cp:lastModifiedBy>Marina Korotkova</cp:lastModifiedBy>
  <cp:revision>2</cp:revision>
  <cp:lastPrinted>2015-04-09T10:01:00Z</cp:lastPrinted>
  <dcterms:created xsi:type="dcterms:W3CDTF">2015-04-09T11:44:00Z</dcterms:created>
  <dcterms:modified xsi:type="dcterms:W3CDTF">2015-04-09T11:44:00Z</dcterms:modified>
</cp:coreProperties>
</file>