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Pr="00CD5F75" w:rsidRDefault="00FB6B19">
      <w:pPr>
        <w:rPr>
          <w:sz w:val="2"/>
        </w:rPr>
      </w:pPr>
      <w:r w:rsidRPr="00CD5F75">
        <w:rPr>
          <w:noProof/>
          <w:sz w:val="2"/>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5B5DCD" w:rsidRDefault="005B5DCD">
                  <w:pPr>
                    <w:rPr>
                      <w:lang w:val="en-US"/>
                    </w:rPr>
                  </w:pPr>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42420</w:t>
                  </w:r>
                  <w:r>
                    <w:rPr>
                      <w:lang w:val="en-US"/>
                    </w:rPr>
                    <w:fldChar w:fldCharType="end"/>
                  </w:r>
                  <w:r>
                    <w:rPr>
                      <w:lang w:val="en-US"/>
                    </w:rPr>
                    <w:t xml:space="preserve">   (R)    190609    </w:t>
                  </w:r>
                  <w:r>
                    <w:t>22</w:t>
                  </w:r>
                  <w:r>
                    <w:rPr>
                      <w:lang w:val="en-US"/>
                    </w:rPr>
                    <w:t>0609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rsidRPr="00CD5F75">
        <w:tblPrEx>
          <w:tblCellMar>
            <w:top w:w="0" w:type="dxa"/>
            <w:left w:w="0" w:type="dxa"/>
            <w:bottom w:w="0" w:type="dxa"/>
            <w:right w:w="0" w:type="dxa"/>
          </w:tblCellMar>
        </w:tblPrEx>
        <w:tc>
          <w:tcPr>
            <w:tcW w:w="5181" w:type="dxa"/>
            <w:tcBorders>
              <w:bottom w:val="single" w:sz="18" w:space="0" w:color="auto"/>
            </w:tcBorders>
          </w:tcPr>
          <w:p w:rsidR="00FB6B19" w:rsidRPr="00CD5F75" w:rsidRDefault="00FB6B19">
            <w:pPr>
              <w:tabs>
                <w:tab w:val="left" w:pos="0"/>
                <w:tab w:val="left" w:pos="7086"/>
              </w:tabs>
              <w:suppressAutoHyphens/>
              <w:spacing w:line="216" w:lineRule="auto"/>
            </w:pPr>
            <w:r w:rsidRPr="00CD5F75">
              <w:rPr>
                <w:b/>
                <w:sz w:val="30"/>
              </w:rPr>
              <w:t xml:space="preserve">ОРГАНИЗАЦИЯ </w:t>
            </w:r>
            <w:r w:rsidRPr="00CD5F75">
              <w:rPr>
                <w:b/>
                <w:sz w:val="30"/>
              </w:rPr>
              <w:br/>
              <w:t>ОБЪЕДИНЕННЫХ</w:t>
            </w:r>
            <w:r w:rsidRPr="00CD5F75">
              <w:t xml:space="preserve"> </w:t>
            </w:r>
            <w:r w:rsidRPr="00CD5F75">
              <w:rPr>
                <w:b/>
                <w:sz w:val="30"/>
              </w:rPr>
              <w:t>НАЦИЙ</w:t>
            </w:r>
          </w:p>
          <w:p w:rsidR="00FB6B19" w:rsidRPr="00CD5F75"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Pr="00CD5F75" w:rsidRDefault="00FB6B19">
            <w:pPr>
              <w:pStyle w:val="Heading5"/>
              <w:jc w:val="right"/>
              <w:rPr>
                <w:b/>
                <w:i w:val="0"/>
                <w:sz w:val="72"/>
                <w:u w:val="none"/>
              </w:rPr>
            </w:pPr>
            <w:r w:rsidRPr="00CD5F75">
              <w:rPr>
                <w:b/>
                <w:i w:val="0"/>
                <w:sz w:val="72"/>
                <w:u w:val="none"/>
              </w:rPr>
              <w:t>CERD</w:t>
            </w:r>
          </w:p>
        </w:tc>
      </w:tr>
    </w:tbl>
    <w:p w:rsidR="00FB6B19" w:rsidRPr="00CD5F75" w:rsidRDefault="00FB6B19">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841"/>
        <w:gridCol w:w="2268"/>
      </w:tblGrid>
      <w:tr w:rsidR="00FB6B19" w:rsidRPr="00CD5F75" w:rsidTr="00037724">
        <w:tblPrEx>
          <w:tblCellMar>
            <w:top w:w="0" w:type="dxa"/>
            <w:bottom w:w="0" w:type="dxa"/>
          </w:tblCellMar>
        </w:tblPrEx>
        <w:tc>
          <w:tcPr>
            <w:tcW w:w="1558" w:type="dxa"/>
            <w:tcBorders>
              <w:bottom w:val="single" w:sz="36" w:space="0" w:color="auto"/>
            </w:tcBorders>
          </w:tcPr>
          <w:bookmarkStart w:id="0" w:name="_MON_1113892389"/>
          <w:bookmarkEnd w:id="0"/>
          <w:p w:rsidR="00FB6B19" w:rsidRPr="00CD5F75" w:rsidRDefault="00FB6B19">
            <w:pPr>
              <w:tabs>
                <w:tab w:val="left" w:pos="0"/>
                <w:tab w:val="left" w:pos="7086"/>
              </w:tabs>
              <w:suppressAutoHyphens/>
              <w:ind w:left="30" w:right="270"/>
              <w:rPr>
                <w:sz w:val="2"/>
              </w:rPr>
            </w:pPr>
            <w:r w:rsidRPr="00CD5F75">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1397" r:id="rId8"/>
              </w:object>
            </w:r>
          </w:p>
          <w:p w:rsidR="00FB6B19" w:rsidRPr="00CD5F75"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CD5F75">
              <w:rPr>
                <w:rFonts w:ascii="Times New Roman" w:hAnsi="Times New Roman"/>
                <w:vanish/>
                <w:sz w:val="20"/>
              </w:rPr>
              <w:fldChar w:fldCharType="begin"/>
            </w:r>
            <w:r w:rsidRPr="00CD5F75">
              <w:rPr>
                <w:rFonts w:ascii="Times New Roman" w:hAnsi="Times New Roman"/>
                <w:vanish/>
                <w:sz w:val="20"/>
              </w:rPr>
              <w:instrText>SEQ _endnote  \* ARABIC</w:instrText>
            </w:r>
            <w:r w:rsidRPr="00CD5F75">
              <w:rPr>
                <w:rFonts w:ascii="Times New Roman" w:hAnsi="Times New Roman"/>
                <w:vanish/>
                <w:sz w:val="20"/>
              </w:rPr>
              <w:fldChar w:fldCharType="separate"/>
            </w:r>
            <w:r w:rsidR="002361A4">
              <w:rPr>
                <w:rFonts w:ascii="Times New Roman" w:hAnsi="Times New Roman"/>
                <w:noProof/>
                <w:vanish/>
                <w:sz w:val="20"/>
              </w:rPr>
              <w:t>1</w:t>
            </w:r>
            <w:r w:rsidRPr="00CD5F75">
              <w:rPr>
                <w:rFonts w:ascii="Times New Roman" w:hAnsi="Times New Roman"/>
                <w:vanish/>
                <w:sz w:val="20"/>
              </w:rPr>
              <w:fldChar w:fldCharType="end"/>
            </w:r>
          </w:p>
          <w:p w:rsidR="00FB6B19" w:rsidRPr="00CD5F75" w:rsidRDefault="00FB6B19">
            <w:pPr>
              <w:tabs>
                <w:tab w:val="left" w:pos="0"/>
                <w:tab w:val="left" w:pos="7086"/>
              </w:tabs>
              <w:suppressAutoHyphens/>
              <w:rPr>
                <w:sz w:val="20"/>
              </w:rPr>
            </w:pPr>
          </w:p>
        </w:tc>
        <w:tc>
          <w:tcPr>
            <w:tcW w:w="5841" w:type="dxa"/>
            <w:tcBorders>
              <w:bottom w:val="single" w:sz="36" w:space="0" w:color="auto"/>
            </w:tcBorders>
          </w:tcPr>
          <w:p w:rsidR="00FB6B19" w:rsidRPr="00CD5F75" w:rsidRDefault="00FB6B19">
            <w:pPr>
              <w:tabs>
                <w:tab w:val="left" w:pos="0"/>
                <w:tab w:val="left" w:pos="7086"/>
              </w:tabs>
              <w:suppressAutoHyphens/>
              <w:ind w:right="283"/>
              <w:rPr>
                <w:sz w:val="20"/>
              </w:rPr>
            </w:pPr>
          </w:p>
          <w:p w:rsidR="00FB6B19" w:rsidRPr="00CD5F75" w:rsidRDefault="00FB6B19">
            <w:pPr>
              <w:tabs>
                <w:tab w:val="left" w:pos="0"/>
                <w:tab w:val="left" w:pos="7086"/>
              </w:tabs>
              <w:suppressAutoHyphens/>
              <w:spacing w:line="264" w:lineRule="auto"/>
              <w:ind w:right="284"/>
              <w:rPr>
                <w:i/>
              </w:rPr>
            </w:pPr>
            <w:r w:rsidRPr="00CD5F75">
              <w:rPr>
                <w:i/>
                <w:sz w:val="40"/>
              </w:rPr>
              <w:t>М</w:t>
            </w:r>
            <w:r w:rsidRPr="00CD5F75">
              <w:rPr>
                <w:i/>
              </w:rPr>
              <w:t xml:space="preserve">ЕЖДУНАРОДНАЯ </w:t>
            </w:r>
            <w:r w:rsidRPr="00CD5F75">
              <w:rPr>
                <w:i/>
              </w:rPr>
              <w:br/>
              <w:t xml:space="preserve">КОНВЕНЦИЯ </w:t>
            </w:r>
            <w:r w:rsidRPr="00CD5F75">
              <w:rPr>
                <w:i/>
              </w:rPr>
              <w:br/>
              <w:t xml:space="preserve">О ЛИКВИДАЦИИ </w:t>
            </w:r>
            <w:r w:rsidRPr="00CD5F75">
              <w:rPr>
                <w:i/>
              </w:rPr>
              <w:br/>
              <w:t xml:space="preserve">ВСЕХ ФОРМ </w:t>
            </w:r>
            <w:r w:rsidRPr="00CD5F75">
              <w:rPr>
                <w:i/>
              </w:rPr>
              <w:br/>
              <w:t>РАСОВОЙ ДИСКРИМИНАЦИИ</w:t>
            </w:r>
          </w:p>
          <w:p w:rsidR="00FB6B19" w:rsidRPr="00CD5F75" w:rsidRDefault="00FB6B19">
            <w:pPr>
              <w:tabs>
                <w:tab w:val="left" w:pos="0"/>
                <w:tab w:val="left" w:pos="7086"/>
              </w:tabs>
              <w:suppressAutoHyphens/>
              <w:spacing w:line="312" w:lineRule="auto"/>
              <w:ind w:right="283"/>
              <w:rPr>
                <w:sz w:val="20"/>
              </w:rPr>
            </w:pPr>
          </w:p>
        </w:tc>
        <w:tc>
          <w:tcPr>
            <w:tcW w:w="2268" w:type="dxa"/>
            <w:tcBorders>
              <w:bottom w:val="single" w:sz="36" w:space="0" w:color="auto"/>
            </w:tcBorders>
          </w:tcPr>
          <w:p w:rsidR="00FB6B19" w:rsidRPr="00CD5F75" w:rsidRDefault="00FB6B19"/>
          <w:p w:rsidR="00FB6B19" w:rsidRPr="00CD5F75" w:rsidRDefault="00FB6B19">
            <w:pPr>
              <w:spacing w:line="216" w:lineRule="auto"/>
              <w:rPr>
                <w:sz w:val="22"/>
              </w:rPr>
            </w:pPr>
            <w:r w:rsidRPr="00CD5F75">
              <w:rPr>
                <w:sz w:val="22"/>
              </w:rPr>
              <w:t>Distr.</w:t>
            </w:r>
          </w:p>
          <w:p w:rsidR="00FB6B19" w:rsidRPr="00CD5F75" w:rsidRDefault="00FB6B19">
            <w:pPr>
              <w:spacing w:line="216" w:lineRule="auto"/>
              <w:rPr>
                <w:sz w:val="22"/>
              </w:rPr>
            </w:pPr>
            <w:r w:rsidRPr="00CD5F75">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CD5F75">
              <w:rPr>
                <w:sz w:val="22"/>
              </w:rPr>
              <w:instrText xml:space="preserve"> FORMDROPDOWN </w:instrText>
            </w:r>
            <w:r w:rsidRPr="00CD5F75">
              <w:rPr>
                <w:sz w:val="22"/>
              </w:rPr>
            </w:r>
            <w:r w:rsidRPr="00CD5F75">
              <w:rPr>
                <w:sz w:val="22"/>
              </w:rPr>
              <w:fldChar w:fldCharType="end"/>
            </w:r>
            <w:bookmarkEnd w:id="1"/>
          </w:p>
          <w:p w:rsidR="00FB6B19" w:rsidRPr="00CD5F75"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CD5F75" w:rsidRDefault="00FB6B19">
            <w:pPr>
              <w:spacing w:line="216" w:lineRule="auto"/>
              <w:rPr>
                <w:sz w:val="22"/>
              </w:rPr>
            </w:pPr>
            <w:r w:rsidRPr="00CD5F75">
              <w:rPr>
                <w:sz w:val="22"/>
              </w:rPr>
              <w:fldChar w:fldCharType="begin"/>
            </w:r>
            <w:r w:rsidRPr="00CD5F75">
              <w:rPr>
                <w:sz w:val="22"/>
              </w:rPr>
              <w:instrText xml:space="preserve"> FILLIN  "Введите символ документа" \* MERGEFORMAT </w:instrText>
            </w:r>
            <w:r w:rsidR="00882F1E" w:rsidRPr="00CD5F75">
              <w:rPr>
                <w:sz w:val="22"/>
              </w:rPr>
              <w:fldChar w:fldCharType="separate"/>
            </w:r>
            <w:r w:rsidR="00882F1E" w:rsidRPr="00CD5F75">
              <w:rPr>
                <w:sz w:val="22"/>
              </w:rPr>
              <w:t>CERD/C/KAZ/4-5</w:t>
            </w:r>
            <w:r w:rsidRPr="00CD5F75">
              <w:rPr>
                <w:sz w:val="22"/>
              </w:rPr>
              <w:fldChar w:fldCharType="end"/>
            </w:r>
          </w:p>
          <w:p w:rsidR="00FB6B19" w:rsidRPr="00CD5F75" w:rsidRDefault="00FB6B19">
            <w:pPr>
              <w:spacing w:line="216" w:lineRule="auto"/>
              <w:rPr>
                <w:sz w:val="22"/>
              </w:rPr>
            </w:pPr>
            <w:r w:rsidRPr="00CD5F75">
              <w:rPr>
                <w:sz w:val="22"/>
              </w:rPr>
              <w:fldChar w:fldCharType="begin"/>
            </w:r>
            <w:r w:rsidRPr="00CD5F75">
              <w:rPr>
                <w:sz w:val="22"/>
              </w:rPr>
              <w:instrText xml:space="preserve"> FILLIN  "Введите дату документа" \* MERGEFORMAT </w:instrText>
            </w:r>
            <w:r w:rsidR="00882F1E" w:rsidRPr="00CD5F75">
              <w:rPr>
                <w:sz w:val="22"/>
              </w:rPr>
              <w:fldChar w:fldCharType="separate"/>
            </w:r>
            <w:r w:rsidR="00882F1E" w:rsidRPr="00CD5F75">
              <w:rPr>
                <w:sz w:val="22"/>
              </w:rPr>
              <w:t>13 May 2009</w:t>
            </w:r>
            <w:r w:rsidRPr="00CD5F75">
              <w:rPr>
                <w:sz w:val="22"/>
              </w:rPr>
              <w:fldChar w:fldCharType="end"/>
            </w:r>
          </w:p>
          <w:p w:rsidR="00FB6B19" w:rsidRPr="00CD5F75" w:rsidRDefault="00FB6B19">
            <w:pPr>
              <w:spacing w:line="216" w:lineRule="auto"/>
              <w:rPr>
                <w:sz w:val="22"/>
              </w:rPr>
            </w:pPr>
          </w:p>
          <w:p w:rsidR="00FB6B19" w:rsidRPr="00CD5F75" w:rsidRDefault="00CD5F75" w:rsidP="00037724">
            <w:pPr>
              <w:rPr>
                <w:sz w:val="22"/>
              </w:rPr>
            </w:pPr>
            <w:r w:rsidRPr="00CD5F75">
              <w:rPr>
                <w:sz w:val="22"/>
              </w:rPr>
              <w:t xml:space="preserve">Original:  </w:t>
            </w:r>
            <w:r w:rsidR="00037724" w:rsidRPr="00CD5F75">
              <w:rPr>
                <w:sz w:val="22"/>
              </w:rPr>
              <w:t>RUSSIAN</w:t>
            </w:r>
          </w:p>
        </w:tc>
      </w:tr>
    </w:tbl>
    <w:p w:rsidR="00FB6B19" w:rsidRPr="00CD5F75" w:rsidRDefault="00FB6B19">
      <w:pPr>
        <w:tabs>
          <w:tab w:val="left" w:pos="0"/>
          <w:tab w:val="left" w:pos="7086"/>
        </w:tabs>
        <w:suppressAutoHyphens/>
      </w:pPr>
    </w:p>
    <w:p w:rsidR="004C0C71" w:rsidRPr="00CD5F75" w:rsidRDefault="004C0C71" w:rsidP="004C0C71">
      <w:pPr>
        <w:tabs>
          <w:tab w:val="left" w:pos="0"/>
          <w:tab w:val="left" w:pos="7086"/>
        </w:tabs>
        <w:suppressAutoHyphens/>
        <w:rPr>
          <w:szCs w:val="24"/>
        </w:rPr>
      </w:pPr>
      <w:r w:rsidRPr="00CD5F75">
        <w:rPr>
          <w:szCs w:val="24"/>
        </w:rPr>
        <w:t>КОМИТЕТ ПО ЛИКВИДАЦИИ</w:t>
      </w:r>
      <w:r w:rsidRPr="00CD5F75">
        <w:rPr>
          <w:szCs w:val="24"/>
        </w:rPr>
        <w:br/>
        <w:t>РАСОВОЙ ДИСКРИМИНАЦИИ</w:t>
      </w:r>
    </w:p>
    <w:p w:rsidR="004C0C71" w:rsidRPr="00CD5F75" w:rsidRDefault="004C0C71" w:rsidP="004C0C71">
      <w:pPr>
        <w:tabs>
          <w:tab w:val="left" w:pos="0"/>
          <w:tab w:val="left" w:pos="7086"/>
        </w:tabs>
        <w:suppressAutoHyphens/>
        <w:rPr>
          <w:szCs w:val="24"/>
        </w:rPr>
      </w:pPr>
    </w:p>
    <w:p w:rsidR="004C0C71" w:rsidRPr="00CD5F75" w:rsidRDefault="004C0C71" w:rsidP="004C0C71">
      <w:pPr>
        <w:tabs>
          <w:tab w:val="left" w:pos="0"/>
          <w:tab w:val="left" w:pos="7086"/>
        </w:tabs>
        <w:suppressAutoHyphens/>
        <w:rPr>
          <w:szCs w:val="24"/>
        </w:rPr>
      </w:pPr>
    </w:p>
    <w:p w:rsidR="004C0C71" w:rsidRPr="00CD5F75" w:rsidRDefault="004C0C71" w:rsidP="004C0C71">
      <w:pPr>
        <w:tabs>
          <w:tab w:val="left" w:pos="0"/>
          <w:tab w:val="left" w:pos="7086"/>
        </w:tabs>
        <w:suppressAutoHyphens/>
        <w:jc w:val="center"/>
        <w:rPr>
          <w:b/>
          <w:szCs w:val="24"/>
        </w:rPr>
      </w:pPr>
      <w:r w:rsidRPr="00CD5F75">
        <w:rPr>
          <w:b/>
          <w:szCs w:val="24"/>
        </w:rPr>
        <w:t>ДОКЛАДЫ, ПРЕДСТАВЛЯЕМЫЕ ГОСУДАРСТВАМИ-УЧАСТНИКАМИ</w:t>
      </w:r>
      <w:r w:rsidRPr="00CD5F75">
        <w:rPr>
          <w:b/>
          <w:szCs w:val="24"/>
        </w:rPr>
        <w:br/>
        <w:t>В СООТВЕТСТВИИ СО СТАТЬЕЙ 9 КОНВЕНЦИИ</w:t>
      </w:r>
    </w:p>
    <w:p w:rsidR="004C0C71" w:rsidRPr="00CD5F75" w:rsidRDefault="004C0C71" w:rsidP="004C0C71">
      <w:pPr>
        <w:tabs>
          <w:tab w:val="left" w:pos="0"/>
          <w:tab w:val="left" w:pos="7086"/>
        </w:tabs>
        <w:suppressAutoHyphens/>
        <w:jc w:val="center"/>
        <w:rPr>
          <w:szCs w:val="24"/>
        </w:rPr>
      </w:pPr>
    </w:p>
    <w:p w:rsidR="004C0C71" w:rsidRPr="00CD5F75" w:rsidRDefault="004C0C71" w:rsidP="004C0C71">
      <w:pPr>
        <w:tabs>
          <w:tab w:val="left" w:pos="0"/>
          <w:tab w:val="left" w:pos="7086"/>
        </w:tabs>
        <w:suppressAutoHyphens/>
        <w:jc w:val="center"/>
        <w:rPr>
          <w:b/>
          <w:szCs w:val="24"/>
        </w:rPr>
      </w:pPr>
      <w:r w:rsidRPr="00CD5F75">
        <w:rPr>
          <w:b/>
          <w:szCs w:val="24"/>
        </w:rPr>
        <w:t>Четвертый и пятый периодические доклады государств-участников,</w:t>
      </w:r>
      <w:r w:rsidRPr="00CD5F75">
        <w:rPr>
          <w:b/>
          <w:szCs w:val="24"/>
        </w:rPr>
        <w:br/>
        <w:t>подлежащие представлению в 2007 году</w:t>
      </w:r>
      <w:r w:rsidRPr="00CD5F75">
        <w:rPr>
          <w:rStyle w:val="FootnoteReference"/>
          <w:b w:val="0"/>
          <w:szCs w:val="24"/>
          <w:vertAlign w:val="baseline"/>
        </w:rPr>
        <w:footnoteReference w:customMarkFollows="1" w:id="1"/>
        <w:t>*</w:t>
      </w:r>
    </w:p>
    <w:p w:rsidR="004C0C71" w:rsidRPr="00CD5F75" w:rsidRDefault="004C0C71" w:rsidP="004C0C71">
      <w:pPr>
        <w:tabs>
          <w:tab w:val="left" w:pos="0"/>
          <w:tab w:val="left" w:pos="7086"/>
        </w:tabs>
        <w:suppressAutoHyphens/>
        <w:jc w:val="center"/>
        <w:rPr>
          <w:szCs w:val="24"/>
        </w:rPr>
      </w:pPr>
    </w:p>
    <w:p w:rsidR="004C0C71" w:rsidRPr="00CD5F75" w:rsidRDefault="004E3FC7" w:rsidP="004C0C71">
      <w:pPr>
        <w:tabs>
          <w:tab w:val="left" w:pos="0"/>
          <w:tab w:val="left" w:pos="7086"/>
        </w:tabs>
        <w:suppressAutoHyphens/>
        <w:jc w:val="center"/>
        <w:rPr>
          <w:szCs w:val="24"/>
        </w:rPr>
      </w:pPr>
      <w:r w:rsidRPr="00CD5F75">
        <w:rPr>
          <w:b/>
          <w:szCs w:val="24"/>
        </w:rPr>
        <w:t>КАЗАХСТАН</w:t>
      </w:r>
      <w:r w:rsidR="00C74095" w:rsidRPr="00CD5F75">
        <w:rPr>
          <w:szCs w:val="24"/>
        </w:rPr>
        <w:t>**</w:t>
      </w:r>
    </w:p>
    <w:p w:rsidR="004C0C71" w:rsidRPr="00CD5F75" w:rsidRDefault="004C0C71" w:rsidP="004C0C71">
      <w:pPr>
        <w:tabs>
          <w:tab w:val="left" w:pos="0"/>
          <w:tab w:val="left" w:pos="7086"/>
        </w:tabs>
        <w:suppressAutoHyphens/>
        <w:jc w:val="center"/>
        <w:rPr>
          <w:szCs w:val="24"/>
        </w:rPr>
      </w:pPr>
    </w:p>
    <w:p w:rsidR="004C0C71" w:rsidRPr="00CD5F75" w:rsidRDefault="004C0C71" w:rsidP="004C0C71">
      <w:pPr>
        <w:tabs>
          <w:tab w:val="left" w:pos="0"/>
          <w:tab w:val="left" w:pos="7086"/>
        </w:tabs>
        <w:suppressAutoHyphens/>
        <w:jc w:val="center"/>
        <w:rPr>
          <w:szCs w:val="24"/>
        </w:rPr>
      </w:pPr>
    </w:p>
    <w:p w:rsidR="004C0C71" w:rsidRPr="00CD5F75" w:rsidRDefault="004C0C71" w:rsidP="004C0C71">
      <w:pPr>
        <w:tabs>
          <w:tab w:val="left" w:pos="0"/>
          <w:tab w:val="left" w:pos="7086"/>
        </w:tabs>
        <w:suppressAutoHyphens/>
        <w:jc w:val="right"/>
        <w:rPr>
          <w:szCs w:val="24"/>
        </w:rPr>
      </w:pPr>
      <w:r w:rsidRPr="00CD5F75">
        <w:rPr>
          <w:szCs w:val="24"/>
        </w:rPr>
        <w:t>[</w:t>
      </w:r>
      <w:r w:rsidR="00C74095" w:rsidRPr="00CD5F75">
        <w:rPr>
          <w:szCs w:val="24"/>
        </w:rPr>
        <w:t>29 июля</w:t>
      </w:r>
      <w:r w:rsidRPr="00CD5F75">
        <w:rPr>
          <w:szCs w:val="24"/>
        </w:rPr>
        <w:t xml:space="preserve"> 2008 года]</w:t>
      </w:r>
    </w:p>
    <w:p w:rsidR="004C0C71" w:rsidRPr="00CD5F75" w:rsidRDefault="004C0C71" w:rsidP="004C0C71">
      <w:pPr>
        <w:tabs>
          <w:tab w:val="left" w:pos="0"/>
        </w:tabs>
        <w:suppressAutoHyphens/>
      </w:pPr>
    </w:p>
    <w:p w:rsidR="003B0E72" w:rsidRPr="00CD5F75" w:rsidRDefault="003B0E72">
      <w:pPr>
        <w:tabs>
          <w:tab w:val="left" w:pos="0"/>
          <w:tab w:val="left" w:pos="7086"/>
        </w:tabs>
        <w:suppressAutoHyphens/>
      </w:pPr>
    </w:p>
    <w:p w:rsidR="00765215" w:rsidRPr="00CD5F75" w:rsidRDefault="00882F1E" w:rsidP="00CB4429">
      <w:pPr>
        <w:jc w:val="center"/>
        <w:rPr>
          <w:szCs w:val="24"/>
        </w:rPr>
      </w:pPr>
      <w:r w:rsidRPr="00CD5F75">
        <w:br w:type="page"/>
      </w:r>
      <w:r w:rsidR="00765215" w:rsidRPr="00CD5F75">
        <w:rPr>
          <w:rStyle w:val="Strong"/>
          <w:sz w:val="24"/>
          <w:szCs w:val="24"/>
          <w:lang w:val="ru-RU"/>
        </w:rPr>
        <w:t>Введение</w:t>
      </w:r>
    </w:p>
    <w:p w:rsidR="00765215" w:rsidRPr="00CD5F75" w:rsidRDefault="00765215" w:rsidP="00765215"/>
    <w:p w:rsidR="00CB4429" w:rsidRPr="00CD5F75" w:rsidRDefault="00765215" w:rsidP="00765215">
      <w:r w:rsidRPr="00CD5F75">
        <w:tab/>
        <w:t>Нас</w:t>
      </w:r>
      <w:r w:rsidR="00CB4429" w:rsidRPr="00CD5F75">
        <w:t xml:space="preserve">тоящий доклад представляется в </w:t>
      </w:r>
      <w:r w:rsidRPr="00CD5F75">
        <w:t>соответствии с пунктом 1 статьи 9 Международной конвенции о ликвидации всех форм расовой дискриминации и составлен в соответствии с Общими руководящими принципами, касающимися формы и содержания докладов, подлежащих представлению государствами-участниками.</w:t>
      </w:r>
    </w:p>
    <w:p w:rsidR="00CB4429" w:rsidRPr="00CD5F75" w:rsidRDefault="00CB4429" w:rsidP="00765215"/>
    <w:p w:rsidR="00765215" w:rsidRPr="00CD5F75" w:rsidRDefault="00765215" w:rsidP="00765215">
      <w:r w:rsidRPr="00CD5F75">
        <w:tab/>
        <w:t>Доклад подготовлен Министерством культуры и информации  Республики Казахстан с участием заинтересованных министерств, ведомств, Национального центра по правам человека при Президенте Республики Казахстан</w:t>
      </w:r>
      <w:r w:rsidR="00293866" w:rsidRPr="00CD5F75">
        <w:t xml:space="preserve">.  </w:t>
      </w:r>
      <w:r w:rsidRPr="00CD5F75">
        <w:t>В подготовке доклада в части проведения социологического опроса  оказали содействие неправительственные организации Казахстана</w:t>
      </w:r>
      <w:r w:rsidR="00293866" w:rsidRPr="00CD5F75">
        <w:t xml:space="preserve">:  </w:t>
      </w:r>
      <w:r w:rsidRPr="00CD5F75">
        <w:t xml:space="preserve">общественное объединение </w:t>
      </w:r>
      <w:r w:rsidR="00CB4429" w:rsidRPr="00CD5F75">
        <w:t>"</w:t>
      </w:r>
      <w:r w:rsidRPr="00CD5F75">
        <w:t>Казахстан</w:t>
      </w:r>
      <w:r w:rsidR="00293866" w:rsidRPr="00CD5F75">
        <w:t xml:space="preserve">.  </w:t>
      </w:r>
      <w:r w:rsidRPr="00CD5F75">
        <w:t>Здоровое поколение</w:t>
      </w:r>
      <w:r w:rsidR="00CB4429" w:rsidRPr="00CD5F75">
        <w:t>"</w:t>
      </w:r>
      <w:r w:rsidRPr="00CD5F75">
        <w:t xml:space="preserve"> и объединение юридических лиц </w:t>
      </w:r>
      <w:r w:rsidR="00CB4429" w:rsidRPr="00CD5F75">
        <w:t>"</w:t>
      </w:r>
      <w:r w:rsidRPr="00CD5F75">
        <w:t>Гражданский альянс Казахстана</w:t>
      </w:r>
      <w:r w:rsidR="00CB4429" w:rsidRPr="00CD5F75">
        <w:t>"</w:t>
      </w:r>
      <w:r w:rsidRPr="00CD5F75">
        <w:t>.</w:t>
      </w:r>
    </w:p>
    <w:p w:rsidR="00765215" w:rsidRPr="00CD5F75" w:rsidRDefault="00765215" w:rsidP="00765215"/>
    <w:p w:rsidR="00765215" w:rsidRPr="00CD5F75" w:rsidRDefault="00765215" w:rsidP="00765215">
      <w:r w:rsidRPr="00CD5F75">
        <w:tab/>
        <w:t>В периодический доклад включены ответы на замечания Комитета Организации Объединенных Наций (далее – ООН) по ликвидации всех форм расовой дискриминации</w:t>
      </w:r>
      <w:r w:rsidR="00293866" w:rsidRPr="00CD5F75">
        <w:t xml:space="preserve">.  </w:t>
      </w:r>
      <w:r w:rsidRPr="00CD5F75">
        <w:t>Проведен анализ основных нормативных правовых актов Республики Казахстан</w:t>
      </w:r>
      <w:r w:rsidR="00293866" w:rsidRPr="00CD5F75">
        <w:t xml:space="preserve">.  </w:t>
      </w:r>
      <w:r w:rsidRPr="00CD5F75">
        <w:t>Международная Конвенция по ликвидации всех форм расовой дискриминации, принятая 21 декабря 1965 года и ратифицированная Республикой Казахстан Законом Республики Казахстан 28 июня 1998 года, имеет приоритет перед национальным законодательством, поскольку в соответствии с пунктом 3 статьи 4 Конституции Республики Казахстан (далее</w:t>
      </w:r>
      <w:r w:rsidR="00293866" w:rsidRPr="00CD5F75">
        <w:t> </w:t>
      </w:r>
      <w:r w:rsidRPr="00CD5F75">
        <w:t>– Конституция)</w:t>
      </w:r>
      <w:r w:rsidR="00293866" w:rsidRPr="00CD5F75">
        <w:t xml:space="preserve">:  </w:t>
      </w:r>
      <w:r w:rsidR="00CB4429" w:rsidRPr="00CD5F75">
        <w:t>"</w:t>
      </w:r>
      <w:r w:rsidRPr="00CD5F75">
        <w:t>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r w:rsidR="00CB4429" w:rsidRPr="00CD5F75">
        <w:t>"</w:t>
      </w:r>
      <w:r w:rsidR="00293866" w:rsidRPr="00CD5F75">
        <w:t xml:space="preserve">.  </w:t>
      </w:r>
      <w:r w:rsidRPr="00CD5F75">
        <w:t>Компетенцией по осуществлению Международной Конвенции по ликвидации всех форм расовой дискриминации, социальных и культурных правах обладают следующие государственные Республики Казахстан и консультативно-совещательный орган</w:t>
      </w:r>
      <w:r w:rsidR="00293866" w:rsidRPr="00CD5F75">
        <w:t>:</w:t>
      </w:r>
    </w:p>
    <w:p w:rsidR="00765215" w:rsidRPr="00CD5F75" w:rsidRDefault="00765215" w:rsidP="00765215"/>
    <w:p w:rsidR="00765215" w:rsidRPr="00CD5F75" w:rsidRDefault="00293866" w:rsidP="00E61F25">
      <w:r w:rsidRPr="00CD5F75">
        <w:tab/>
      </w:r>
      <w:r w:rsidR="00765215" w:rsidRPr="00CD5F75">
        <w:t>1</w:t>
      </w:r>
      <w:r w:rsidRPr="00CD5F75">
        <w:t>.</w:t>
      </w:r>
      <w:r w:rsidRPr="00CD5F75">
        <w:tab/>
      </w:r>
      <w:r w:rsidR="00765215" w:rsidRPr="00CD5F75">
        <w:t>Комиссия по правам человека при Президенте Республики Казахстан;</w:t>
      </w:r>
      <w:r w:rsidR="00765215" w:rsidRPr="00CD5F75">
        <w:br/>
      </w:r>
      <w:r w:rsidRPr="00CD5F75">
        <w:tab/>
      </w:r>
      <w:r w:rsidR="00765215" w:rsidRPr="00CD5F75">
        <w:t>2</w:t>
      </w:r>
      <w:r w:rsidRPr="00CD5F75">
        <w:t>.</w:t>
      </w:r>
      <w:r w:rsidRPr="00CD5F75">
        <w:tab/>
      </w:r>
      <w:r w:rsidR="00765215" w:rsidRPr="00CD5F75">
        <w:t>Министерство юстиции;</w:t>
      </w:r>
      <w:r w:rsidR="00765215" w:rsidRPr="00CD5F75">
        <w:br/>
      </w:r>
      <w:r w:rsidRPr="00CD5F75">
        <w:tab/>
      </w:r>
      <w:r w:rsidR="00765215" w:rsidRPr="00CD5F75">
        <w:t>3</w:t>
      </w:r>
      <w:r w:rsidRPr="00CD5F75">
        <w:t>.</w:t>
      </w:r>
      <w:r w:rsidRPr="00CD5F75">
        <w:tab/>
      </w:r>
      <w:r w:rsidR="00765215" w:rsidRPr="00CD5F75">
        <w:t>Комитет национальной безопасности;</w:t>
      </w:r>
      <w:r w:rsidR="00765215" w:rsidRPr="00CD5F75">
        <w:br/>
      </w:r>
      <w:r w:rsidR="00E61F25" w:rsidRPr="00CD5F75">
        <w:tab/>
      </w:r>
      <w:r w:rsidR="00765215" w:rsidRPr="00CD5F75">
        <w:t>4</w:t>
      </w:r>
      <w:r w:rsidRPr="00CD5F75">
        <w:t>.</w:t>
      </w:r>
      <w:r w:rsidR="00E61F25" w:rsidRPr="00CD5F75">
        <w:tab/>
      </w:r>
      <w:r w:rsidR="00765215" w:rsidRPr="00CD5F75">
        <w:t>Министерство внутренних дел;</w:t>
      </w:r>
      <w:r w:rsidR="00765215" w:rsidRPr="00CD5F75">
        <w:br/>
      </w:r>
      <w:r w:rsidR="00E61F25" w:rsidRPr="00CD5F75">
        <w:tab/>
      </w:r>
      <w:r w:rsidR="00765215" w:rsidRPr="00CD5F75">
        <w:t>5</w:t>
      </w:r>
      <w:r w:rsidRPr="00CD5F75">
        <w:t>.</w:t>
      </w:r>
      <w:r w:rsidR="00E61F25" w:rsidRPr="00CD5F75">
        <w:tab/>
      </w:r>
      <w:r w:rsidR="00765215" w:rsidRPr="00CD5F75">
        <w:t>Министерство индустрии и торговли</w:t>
      </w:r>
      <w:r w:rsidRPr="00CD5F75">
        <w:t>;</w:t>
      </w:r>
      <w:r w:rsidR="00765215" w:rsidRPr="00CD5F75">
        <w:br/>
      </w:r>
      <w:r w:rsidR="00E61F25" w:rsidRPr="00CD5F75">
        <w:tab/>
      </w:r>
      <w:r w:rsidR="00765215" w:rsidRPr="00CD5F75">
        <w:t>6</w:t>
      </w:r>
      <w:r w:rsidRPr="00CD5F75">
        <w:t>.</w:t>
      </w:r>
      <w:r w:rsidR="00E61F25" w:rsidRPr="00CD5F75">
        <w:tab/>
      </w:r>
      <w:r w:rsidR="00765215" w:rsidRPr="00CD5F75">
        <w:t>Министерство здравоохранения;</w:t>
      </w:r>
      <w:r w:rsidR="00765215" w:rsidRPr="00CD5F75">
        <w:br/>
      </w:r>
      <w:r w:rsidR="00E61F25" w:rsidRPr="00CD5F75">
        <w:tab/>
      </w:r>
      <w:r w:rsidR="00765215" w:rsidRPr="00CD5F75">
        <w:t>7</w:t>
      </w:r>
      <w:r w:rsidRPr="00CD5F75">
        <w:t>.</w:t>
      </w:r>
      <w:r w:rsidR="00E61F25" w:rsidRPr="00CD5F75">
        <w:tab/>
      </w:r>
      <w:r w:rsidR="00765215" w:rsidRPr="00CD5F75">
        <w:t>Агентство по статистике;</w:t>
      </w:r>
      <w:r w:rsidR="00765215" w:rsidRPr="00CD5F75">
        <w:br/>
      </w:r>
      <w:r w:rsidR="00E61F25" w:rsidRPr="00CD5F75">
        <w:tab/>
      </w:r>
      <w:r w:rsidR="00765215" w:rsidRPr="00CD5F75">
        <w:t>8</w:t>
      </w:r>
      <w:r w:rsidRPr="00CD5F75">
        <w:t>.</w:t>
      </w:r>
      <w:r w:rsidR="00E61F25" w:rsidRPr="00CD5F75">
        <w:tab/>
      </w:r>
      <w:r w:rsidR="00765215" w:rsidRPr="00CD5F75">
        <w:t>Генеральная прокуратура;</w:t>
      </w:r>
      <w:r w:rsidR="00765215" w:rsidRPr="00CD5F75">
        <w:br/>
      </w:r>
      <w:r w:rsidR="00E61F25" w:rsidRPr="00CD5F75">
        <w:tab/>
      </w:r>
      <w:r w:rsidR="00765215" w:rsidRPr="00CD5F75">
        <w:t>9</w:t>
      </w:r>
      <w:r w:rsidRPr="00CD5F75">
        <w:t>.</w:t>
      </w:r>
      <w:r w:rsidR="00E61F25" w:rsidRPr="00CD5F75">
        <w:tab/>
      </w:r>
      <w:r w:rsidR="00765215" w:rsidRPr="00CD5F75">
        <w:t>Министерство образования и науки;</w:t>
      </w:r>
      <w:r w:rsidR="00765215" w:rsidRPr="00CD5F75">
        <w:br/>
      </w:r>
      <w:r w:rsidR="00E61F25" w:rsidRPr="00CD5F75">
        <w:tab/>
      </w:r>
      <w:r w:rsidR="00765215" w:rsidRPr="00CD5F75">
        <w:t>10</w:t>
      </w:r>
      <w:r w:rsidRPr="00CD5F75">
        <w:t>.</w:t>
      </w:r>
      <w:r w:rsidR="00E61F25" w:rsidRPr="00CD5F75">
        <w:tab/>
      </w:r>
      <w:r w:rsidR="00765215" w:rsidRPr="00CD5F75">
        <w:t>Министерство труда и социальной защиты населения;</w:t>
      </w:r>
      <w:r w:rsidR="00765215" w:rsidRPr="00CD5F75">
        <w:br/>
      </w:r>
      <w:r w:rsidR="00E61F25" w:rsidRPr="00CD5F75">
        <w:tab/>
      </w:r>
      <w:r w:rsidR="00765215" w:rsidRPr="00CD5F75">
        <w:t>11</w:t>
      </w:r>
      <w:r w:rsidRPr="00CD5F75">
        <w:t>.</w:t>
      </w:r>
      <w:r w:rsidR="00E61F25" w:rsidRPr="00CD5F75">
        <w:tab/>
      </w:r>
      <w:r w:rsidR="00765215" w:rsidRPr="00CD5F75">
        <w:t>Министерство экономики и бюджетного планирования;</w:t>
      </w:r>
      <w:r w:rsidR="00765215" w:rsidRPr="00CD5F75">
        <w:br/>
      </w:r>
      <w:r w:rsidR="00E61F25" w:rsidRPr="00CD5F75">
        <w:tab/>
      </w:r>
      <w:r w:rsidR="00765215" w:rsidRPr="00CD5F75">
        <w:t>12</w:t>
      </w:r>
      <w:r w:rsidRPr="00CD5F75">
        <w:t>.</w:t>
      </w:r>
      <w:r w:rsidR="00E61F25" w:rsidRPr="00CD5F75">
        <w:tab/>
      </w:r>
      <w:r w:rsidR="00765215" w:rsidRPr="00CD5F75">
        <w:t>Министерство иностранных дел;</w:t>
      </w:r>
      <w:r w:rsidR="00765215" w:rsidRPr="00CD5F75">
        <w:br/>
      </w:r>
      <w:r w:rsidR="00E61F25" w:rsidRPr="00CD5F75">
        <w:tab/>
      </w:r>
      <w:r w:rsidR="00765215" w:rsidRPr="00CD5F75">
        <w:t>13</w:t>
      </w:r>
      <w:r w:rsidRPr="00CD5F75">
        <w:t>.</w:t>
      </w:r>
      <w:r w:rsidR="00E61F25" w:rsidRPr="00CD5F75">
        <w:tab/>
      </w:r>
      <w:r w:rsidR="00765215" w:rsidRPr="00CD5F75">
        <w:t xml:space="preserve">Национальный центр по правам человека (Уполномоченный по правам </w:t>
      </w:r>
      <w:r w:rsidR="00E61F25" w:rsidRPr="00CD5F75">
        <w:br/>
      </w:r>
      <w:r w:rsidR="00E61F25" w:rsidRPr="00CD5F75">
        <w:tab/>
      </w:r>
      <w:r w:rsidR="00E61F25" w:rsidRPr="00CD5F75">
        <w:tab/>
      </w:r>
      <w:r w:rsidR="00765215" w:rsidRPr="00CD5F75">
        <w:t>человека в Республике Казахстан).</w:t>
      </w:r>
    </w:p>
    <w:p w:rsidR="00765215" w:rsidRPr="00CD5F75" w:rsidRDefault="00765215" w:rsidP="00765215"/>
    <w:p w:rsidR="00765215" w:rsidRPr="00CD5F75" w:rsidRDefault="00B30122" w:rsidP="00765215">
      <w:pPr>
        <w:rPr>
          <w:b/>
        </w:rPr>
      </w:pPr>
      <w:r w:rsidRPr="00CD5F75">
        <w:rPr>
          <w:b/>
        </w:rPr>
        <w:tab/>
      </w:r>
      <w:r w:rsidR="00765215" w:rsidRPr="00CD5F75">
        <w:rPr>
          <w:b/>
        </w:rPr>
        <w:t>Сведения общего характера</w:t>
      </w:r>
    </w:p>
    <w:p w:rsidR="00765215" w:rsidRPr="00CD5F75" w:rsidRDefault="00765215" w:rsidP="00765215"/>
    <w:p w:rsidR="00765215" w:rsidRPr="00CD5F75" w:rsidRDefault="00B30122" w:rsidP="00765215">
      <w:r w:rsidRPr="00CD5F75">
        <w:tab/>
      </w:r>
      <w:r w:rsidR="00765215" w:rsidRPr="00CD5F75">
        <w:t>Территория Республики Казахстан – 2 724,9 тысяч квадратных километров</w:t>
      </w:r>
      <w:r w:rsidR="00293866" w:rsidRPr="00CD5F75">
        <w:t xml:space="preserve">.  </w:t>
      </w:r>
    </w:p>
    <w:p w:rsidR="00765215" w:rsidRPr="00CD5F75" w:rsidRDefault="00765215" w:rsidP="00765215"/>
    <w:p w:rsidR="00765215" w:rsidRPr="00CD5F75" w:rsidRDefault="00B30122" w:rsidP="00765215">
      <w:r w:rsidRPr="00CD5F75">
        <w:tab/>
      </w:r>
      <w:r w:rsidR="00765215" w:rsidRPr="00CD5F75">
        <w:t>Административно-территориальное устройство Республики Казахстан на 1 января 2008 года состоит из 10 133 административно-территориальных единиц</w:t>
      </w:r>
      <w:r w:rsidR="00293866" w:rsidRPr="00CD5F75">
        <w:t xml:space="preserve">.  </w:t>
      </w:r>
      <w:r w:rsidR="00765215" w:rsidRPr="00CD5F75">
        <w:t>В нее входят 14</w:t>
      </w:r>
      <w:r w:rsidRPr="00CD5F75">
        <w:t> </w:t>
      </w:r>
      <w:r w:rsidR="00765215" w:rsidRPr="00CD5F75">
        <w:t>областей, столица, 1 город республиканского значения, 160 районов, 9 районов в столице и городе республиканского значения, 39 и 45 городов областного и районного значения, 5 районов в городах областного значения, 157  поселковых и 2 346 сельских администраций, 163 поселка и  7194 аульных/сельских населенных пун</w:t>
      </w:r>
      <w:r w:rsidR="00765215" w:rsidRPr="00CD5F75">
        <w:t>к</w:t>
      </w:r>
      <w:r w:rsidR="00765215" w:rsidRPr="00CD5F75">
        <w:t>та.</w:t>
      </w:r>
    </w:p>
    <w:p w:rsidR="00765215" w:rsidRPr="00CD5F75" w:rsidRDefault="00765215" w:rsidP="00765215"/>
    <w:p w:rsidR="00765215" w:rsidRPr="00CD5F75" w:rsidRDefault="00B30122" w:rsidP="00765215">
      <w:r w:rsidRPr="00CD5F75">
        <w:tab/>
      </w:r>
      <w:r w:rsidR="00765215" w:rsidRPr="00CD5F75">
        <w:t>Плотность населения в целом по республике составляет 5,6 человек на один квадратный кил</w:t>
      </w:r>
      <w:r w:rsidR="00765215" w:rsidRPr="00CD5F75">
        <w:t>о</w:t>
      </w:r>
      <w:r w:rsidR="00765215" w:rsidRPr="00CD5F75">
        <w:t>метр.</w:t>
      </w:r>
    </w:p>
    <w:p w:rsidR="00765215" w:rsidRPr="00CD5F75" w:rsidRDefault="00765215" w:rsidP="00765215"/>
    <w:p w:rsidR="00765215" w:rsidRPr="00CD5F75" w:rsidRDefault="00B30122" w:rsidP="00765215">
      <w:r w:rsidRPr="00CD5F75">
        <w:tab/>
      </w:r>
      <w:r w:rsidR="00765215" w:rsidRPr="00CD5F75">
        <w:t>Численность населения страны на 1 января 2008 года по текущим данным составила 15 602 600 человек, в том числе городского – 8305,0 тысяч      (53,2%), сельского – 7241,6</w:t>
      </w:r>
      <w:r w:rsidRPr="00CD5F75">
        <w:t> </w:t>
      </w:r>
      <w:r w:rsidR="00765215" w:rsidRPr="00CD5F75">
        <w:t>тысяч человек (46,8%)</w:t>
      </w:r>
      <w:r w:rsidR="00293866" w:rsidRPr="00CD5F75">
        <w:t xml:space="preserve">.  </w:t>
      </w:r>
      <w:r w:rsidR="00765215" w:rsidRPr="00CD5F75">
        <w:t>По сравнению с началом года она увеличилась на 49,1</w:t>
      </w:r>
      <w:r w:rsidRPr="00CD5F75">
        <w:t> </w:t>
      </w:r>
      <w:r w:rsidR="00765215" w:rsidRPr="00CD5F75">
        <w:t>тысячу человек, или на 0,3%.</w:t>
      </w:r>
    </w:p>
    <w:p w:rsidR="00765215" w:rsidRPr="00CD5F75" w:rsidRDefault="00765215" w:rsidP="00765215"/>
    <w:p w:rsidR="00765215" w:rsidRPr="00CD5F75" w:rsidRDefault="00B30122" w:rsidP="00765215">
      <w:r w:rsidRPr="00CD5F75">
        <w:tab/>
      </w:r>
      <w:r w:rsidR="00765215" w:rsidRPr="00CD5F75">
        <w:t>Столица – город Астана</w:t>
      </w:r>
      <w:r w:rsidR="00293866" w:rsidRPr="00CD5F75">
        <w:t>.</w:t>
      </w:r>
    </w:p>
    <w:p w:rsidR="00765215" w:rsidRPr="00CD5F75" w:rsidRDefault="00765215" w:rsidP="00765215"/>
    <w:p w:rsidR="00765215" w:rsidRPr="00CD5F75" w:rsidRDefault="00B30122" w:rsidP="00765215">
      <w:r w:rsidRPr="00CD5F75">
        <w:tab/>
      </w:r>
      <w:r w:rsidR="00765215" w:rsidRPr="00CD5F75">
        <w:t>Город республиканского значения – Алматы.</w:t>
      </w:r>
    </w:p>
    <w:p w:rsidR="00765215" w:rsidRPr="00CD5F75" w:rsidRDefault="00765215" w:rsidP="00765215"/>
    <w:p w:rsidR="00765215" w:rsidRPr="00CD5F75" w:rsidRDefault="00B30122" w:rsidP="00765215">
      <w:r w:rsidRPr="00CD5F75">
        <w:tab/>
      </w:r>
      <w:r w:rsidR="00765215" w:rsidRPr="00CD5F75">
        <w:t>По площади Казахстан занимает 9-е место в мире, уступая Российской Федерации, Китаю, Соединенным Штатам Америки, Аргентине, Бразилии, Канаде, Индии и Австралии</w:t>
      </w:r>
      <w:r w:rsidR="00293866" w:rsidRPr="00CD5F75">
        <w:t xml:space="preserve">.  </w:t>
      </w:r>
      <w:r w:rsidR="00765215" w:rsidRPr="00CD5F75">
        <w:t>Общая протяженность границ Республики Казахстан с соседними государствами составляет 12187 километров</w:t>
      </w:r>
      <w:r w:rsidR="00293866" w:rsidRPr="00CD5F75">
        <w:t xml:space="preserve">.  </w:t>
      </w:r>
      <w:r w:rsidR="00765215" w:rsidRPr="00CD5F75">
        <w:t>Казахстан граничит по суше с Китайской Народной Республикой, Кыргызстаном, Узбекистаном, Туркменистаном, Российской Федерацией</w:t>
      </w:r>
      <w:r w:rsidRPr="00CD5F75">
        <w:t>.</w:t>
      </w:r>
    </w:p>
    <w:p w:rsidR="00765215" w:rsidRPr="00CD5F75" w:rsidRDefault="00765215" w:rsidP="00765215"/>
    <w:p w:rsidR="00765215" w:rsidRPr="00CD5F75" w:rsidRDefault="00B30122" w:rsidP="00765215">
      <w:r w:rsidRPr="00CD5F75">
        <w:tab/>
      </w:r>
      <w:r w:rsidR="00765215" w:rsidRPr="00CD5F75">
        <w:t xml:space="preserve">Территория Казахстана простирается с запада на восток на </w:t>
      </w:r>
      <w:smartTag w:uri="urn:schemas-microsoft-com:office:smarttags" w:element="metricconverter">
        <w:smartTagPr>
          <w:attr w:name="ProductID" w:val="3 000 километров"/>
        </w:smartTagPr>
        <w:r w:rsidR="00765215" w:rsidRPr="00CD5F75">
          <w:t xml:space="preserve">3 </w:t>
        </w:r>
        <w:smartTag w:uri="urn:schemas-microsoft-com:office:smarttags" w:element="metricconverter">
          <w:smartTagPr>
            <w:attr w:name="ProductID" w:val="000 километров"/>
          </w:smartTagPr>
          <w:r w:rsidR="00765215" w:rsidRPr="00CD5F75">
            <w:t>000 километров</w:t>
          </w:r>
        </w:smartTag>
      </w:smartTag>
      <w:r w:rsidR="00765215" w:rsidRPr="00CD5F75">
        <w:t>, с севера на юг – на 1 600 километров</w:t>
      </w:r>
      <w:r w:rsidR="00293866" w:rsidRPr="00CD5F75">
        <w:t>.</w:t>
      </w:r>
    </w:p>
    <w:p w:rsidR="00765215" w:rsidRPr="00CD5F75" w:rsidRDefault="00765215" w:rsidP="00765215"/>
    <w:p w:rsidR="00765215" w:rsidRPr="00CD5F75" w:rsidRDefault="00B30122" w:rsidP="00765215">
      <w:r w:rsidRPr="00CD5F75">
        <w:tab/>
      </w:r>
      <w:r w:rsidR="00765215" w:rsidRPr="00CD5F75">
        <w:t>На территории республики представлены природные зоны умеренного пояса – лесостепь, полупустыня и пустыня</w:t>
      </w:r>
      <w:r w:rsidR="00293866" w:rsidRPr="00CD5F75">
        <w:t xml:space="preserve">.  </w:t>
      </w:r>
      <w:r w:rsidR="00765215" w:rsidRPr="00CD5F75">
        <w:t>Средняя температура января повышается от </w:t>
      </w:r>
      <w:r w:rsidR="00765215" w:rsidRPr="00CD5F75">
        <w:noBreakHyphen/>
        <w:t> 18° С на севере и востоке республики до -3 ° С в самой южной части Казахстана</w:t>
      </w:r>
      <w:r w:rsidR="00293866" w:rsidRPr="00CD5F75">
        <w:t xml:space="preserve">.  </w:t>
      </w:r>
      <w:r w:rsidR="00765215" w:rsidRPr="00CD5F75">
        <w:t>Средняя температура июля возрастает с +19° С на севере до +28 ° С на юге</w:t>
      </w:r>
      <w:r w:rsidRPr="00CD5F75">
        <w:t>.</w:t>
      </w:r>
    </w:p>
    <w:p w:rsidR="00765215" w:rsidRPr="00CD5F75" w:rsidRDefault="00765215" w:rsidP="00765215"/>
    <w:p w:rsidR="00765215" w:rsidRPr="00CD5F75" w:rsidRDefault="00B30122" w:rsidP="00765215">
      <w:r w:rsidRPr="00CD5F75">
        <w:tab/>
      </w:r>
      <w:r w:rsidR="00765215" w:rsidRPr="00CD5F75">
        <w:t>Территория Казахстана расположена в четырех климатических зонах – лесостепной, степной, полупустынной, пустынной</w:t>
      </w:r>
      <w:r w:rsidRPr="00CD5F75">
        <w:t>.</w:t>
      </w:r>
    </w:p>
    <w:p w:rsidR="00765215" w:rsidRPr="00CD5F75" w:rsidRDefault="00765215" w:rsidP="00765215"/>
    <w:p w:rsidR="00765215" w:rsidRPr="00CD5F75" w:rsidRDefault="00B30122" w:rsidP="00765215">
      <w:r w:rsidRPr="00CD5F75">
        <w:tab/>
      </w:r>
      <w:r w:rsidR="00765215" w:rsidRPr="00CD5F75">
        <w:t xml:space="preserve">Самая высокая точка Казахстана – пик Хан-Тенгри (7 </w:t>
      </w:r>
      <w:smartTag w:uri="urn:schemas-microsoft-com:office:smarttags" w:element="metricconverter">
        <w:smartTagPr>
          <w:attr w:name="ProductID" w:val="010 метров"/>
        </w:smartTagPr>
        <w:r w:rsidR="00765215" w:rsidRPr="00CD5F75">
          <w:t>010 метров</w:t>
        </w:r>
      </w:smartTag>
      <w:r w:rsidR="00765215" w:rsidRPr="00CD5F75">
        <w:t>), самая низкая – впадина Карагие (</w:t>
      </w:r>
      <w:smartTag w:uri="urn:schemas-microsoft-com:office:smarttags" w:element="metricconverter">
        <w:smartTagPr>
          <w:attr w:name="ProductID" w:val="132 метров"/>
        </w:smartTagPr>
        <w:r w:rsidR="00765215" w:rsidRPr="00CD5F75">
          <w:t>132 метров</w:t>
        </w:r>
      </w:smartTag>
      <w:r w:rsidR="00765215" w:rsidRPr="00CD5F75">
        <w:t xml:space="preserve"> ниже уровня моря)</w:t>
      </w:r>
      <w:r w:rsidR="007D2A06" w:rsidRPr="00CD5F75">
        <w:t>.</w:t>
      </w:r>
    </w:p>
    <w:p w:rsidR="00765215" w:rsidRPr="00CD5F75" w:rsidRDefault="00765215" w:rsidP="00765215"/>
    <w:p w:rsidR="00765215" w:rsidRPr="00CD5F75" w:rsidRDefault="007D2A06" w:rsidP="00765215">
      <w:r w:rsidRPr="00CD5F75">
        <w:tab/>
      </w:r>
      <w:r w:rsidR="00765215" w:rsidRPr="00CD5F75">
        <w:t>Современная фауна Казахстана включает в себя 172 вида млекопитающих, 490 видов птиц, 51 вид пресмыкающихся, 12 видов земноводных, свыше 100 видов рыб</w:t>
      </w:r>
      <w:r w:rsidRPr="00CD5F75">
        <w:t>.</w:t>
      </w:r>
    </w:p>
    <w:p w:rsidR="00765215" w:rsidRPr="00CD5F75" w:rsidRDefault="00765215" w:rsidP="00765215"/>
    <w:p w:rsidR="00765215" w:rsidRPr="00CD5F75" w:rsidRDefault="007D2A06" w:rsidP="00765215">
      <w:r w:rsidRPr="00CD5F75">
        <w:tab/>
      </w:r>
      <w:r w:rsidR="00765215" w:rsidRPr="00CD5F75">
        <w:t>С юго-запада территория Казахстана омывается изолированными водоемами Каспийского и Аральского морей</w:t>
      </w:r>
      <w:r w:rsidRPr="00CD5F75">
        <w:t>.</w:t>
      </w:r>
    </w:p>
    <w:p w:rsidR="00765215" w:rsidRPr="00CD5F75" w:rsidRDefault="00765215" w:rsidP="00765215"/>
    <w:p w:rsidR="00765215" w:rsidRPr="00CD5F75" w:rsidRDefault="007D2A06" w:rsidP="00765215">
      <w:r w:rsidRPr="00CD5F75">
        <w:tab/>
      </w:r>
      <w:r w:rsidR="00765215" w:rsidRPr="00CD5F75">
        <w:t>Казахстан занимает первое место по площади среди государств, не имеющих выхода к морю</w:t>
      </w:r>
      <w:r w:rsidRPr="00CD5F75">
        <w:t>.</w:t>
      </w:r>
    </w:p>
    <w:p w:rsidR="00765215" w:rsidRPr="00CD5F75" w:rsidRDefault="00765215" w:rsidP="00765215"/>
    <w:p w:rsidR="00765215" w:rsidRPr="00CD5F75" w:rsidRDefault="007D2A06" w:rsidP="00765215">
      <w:pPr>
        <w:rPr>
          <w:b/>
        </w:rPr>
      </w:pPr>
      <w:r w:rsidRPr="00CD5F75">
        <w:rPr>
          <w:b/>
        </w:rPr>
        <w:tab/>
      </w:r>
      <w:r w:rsidR="00765215" w:rsidRPr="00CD5F75">
        <w:rPr>
          <w:b/>
        </w:rPr>
        <w:t>Население</w:t>
      </w:r>
    </w:p>
    <w:p w:rsidR="00765215" w:rsidRPr="00CD5F75" w:rsidRDefault="00765215" w:rsidP="00765215"/>
    <w:p w:rsidR="00765215" w:rsidRPr="00CD5F75" w:rsidRDefault="007D2A06" w:rsidP="00765215">
      <w:pPr>
        <w:rPr>
          <w:spacing w:val="2"/>
        </w:rPr>
      </w:pPr>
      <w:r w:rsidRPr="00CD5F75">
        <w:tab/>
      </w:r>
      <w:r w:rsidR="00765215" w:rsidRPr="00CD5F75">
        <w:t xml:space="preserve">Численность населения  – 15 602,6 тысяч </w:t>
      </w:r>
      <w:r w:rsidR="00765215" w:rsidRPr="00CD5F75">
        <w:rPr>
          <w:spacing w:val="2"/>
        </w:rPr>
        <w:t>человек</w:t>
      </w:r>
      <w:r w:rsidRPr="00CD5F75">
        <w:rPr>
          <w:spacing w:val="2"/>
        </w:rPr>
        <w:t>.</w:t>
      </w:r>
    </w:p>
    <w:p w:rsidR="00765215" w:rsidRPr="00CD5F75" w:rsidRDefault="00765215" w:rsidP="00765215">
      <w:pPr>
        <w:rPr>
          <w:spacing w:val="2"/>
        </w:rPr>
      </w:pPr>
    </w:p>
    <w:p w:rsidR="00765215" w:rsidRPr="00CD5F75" w:rsidRDefault="007D2A06" w:rsidP="00765215">
      <w:r w:rsidRPr="00CD5F75">
        <w:tab/>
      </w:r>
      <w:r w:rsidR="00765215" w:rsidRPr="00CD5F75">
        <w:t>С начала 2008 года в регионах Республики Казахстан, кроме Акмолинской, Костанайской, Северо-Казахстанской и Восточно-Казахстанской областей, наблюдался рост численности населения</w:t>
      </w:r>
      <w:r w:rsidR="00293866" w:rsidRPr="00CD5F75">
        <w:t xml:space="preserve">.  </w:t>
      </w:r>
      <w:r w:rsidR="00765215" w:rsidRPr="00CD5F75">
        <w:t>Максимальный прирост общей численности приходится на Южно-Ка</w:t>
      </w:r>
      <w:r w:rsidR="00765215" w:rsidRPr="00CD5F75">
        <w:softHyphen/>
        <w:t>захстанскую область –</w:t>
      </w:r>
      <w:r w:rsidRPr="00CD5F75">
        <w:t xml:space="preserve"> </w:t>
      </w:r>
      <w:r w:rsidR="00765215" w:rsidRPr="00CD5F75">
        <w:t xml:space="preserve">49 031 человек, Алматинскую область – 22 582 человек и город Алматы –37 493 человек соответственно, </w:t>
      </w:r>
      <w:r w:rsidR="00765215" w:rsidRPr="00CD5F75">
        <w:rPr>
          <w:spacing w:val="-1"/>
        </w:rPr>
        <w:t xml:space="preserve">а максимальная ее убыль </w:t>
      </w:r>
      <w:r w:rsidR="00765215" w:rsidRPr="00CD5F75">
        <w:t>–</w:t>
      </w:r>
      <w:r w:rsidR="00765215" w:rsidRPr="00CD5F75">
        <w:rPr>
          <w:spacing w:val="-1"/>
        </w:rPr>
        <w:t xml:space="preserve"> на Восточно-Казахстанскую область </w:t>
      </w:r>
      <w:r w:rsidR="00765215" w:rsidRPr="00CD5F75">
        <w:t>–</w:t>
      </w:r>
      <w:r w:rsidR="00765215" w:rsidRPr="00CD5F75">
        <w:rPr>
          <w:spacing w:val="-1"/>
        </w:rPr>
        <w:t xml:space="preserve"> минус 7 129 человек и Костанайскую область </w:t>
      </w:r>
      <w:r w:rsidR="00765215" w:rsidRPr="00CD5F75">
        <w:t>–</w:t>
      </w:r>
      <w:r w:rsidR="00765215" w:rsidRPr="00CD5F75">
        <w:rPr>
          <w:spacing w:val="-1"/>
        </w:rPr>
        <w:t xml:space="preserve"> 6 141 человек</w:t>
      </w:r>
      <w:r w:rsidR="00293866" w:rsidRPr="00CD5F75">
        <w:rPr>
          <w:spacing w:val="-1"/>
        </w:rPr>
        <w:t>.</w:t>
      </w:r>
    </w:p>
    <w:p w:rsidR="00765215" w:rsidRPr="00CD5F75" w:rsidRDefault="00765215" w:rsidP="00765215"/>
    <w:p w:rsidR="00765215" w:rsidRPr="00CD5F75" w:rsidRDefault="007D2A06" w:rsidP="00765215">
      <w:r w:rsidRPr="00CD5F75">
        <w:rPr>
          <w:spacing w:val="-3"/>
        </w:rPr>
        <w:tab/>
      </w:r>
      <w:r w:rsidR="00765215" w:rsidRPr="00CD5F75">
        <w:rPr>
          <w:spacing w:val="-3"/>
        </w:rPr>
        <w:t>За первый квартал 2008 года органами ЗАГС зарегистрировано 86 927 рождений, что на 9 126 новорожденных больше по сравнению с аналогичным периодом прошлого года</w:t>
      </w:r>
      <w:r w:rsidR="00293866" w:rsidRPr="00CD5F75">
        <w:rPr>
          <w:spacing w:val="-3"/>
        </w:rPr>
        <w:t xml:space="preserve">.  </w:t>
      </w:r>
      <w:r w:rsidR="00765215" w:rsidRPr="00CD5F75">
        <w:rPr>
          <w:spacing w:val="-3"/>
        </w:rPr>
        <w:t>Об</w:t>
      </w:r>
      <w:r w:rsidR="00686337" w:rsidRPr="00CD5F75">
        <w:rPr>
          <w:spacing w:val="-3"/>
        </w:rPr>
        <w:t xml:space="preserve">щий коэффициент рождаемости на </w:t>
      </w:r>
      <w:r w:rsidR="00765215" w:rsidRPr="00CD5F75">
        <w:rPr>
          <w:spacing w:val="-3"/>
        </w:rPr>
        <w:t>1 000 жителей составил 21,0 родившихся</w:t>
      </w:r>
      <w:r w:rsidR="00293866" w:rsidRPr="00CD5F75">
        <w:rPr>
          <w:spacing w:val="-3"/>
        </w:rPr>
        <w:t xml:space="preserve">.  </w:t>
      </w:r>
      <w:r w:rsidR="00765215" w:rsidRPr="00CD5F75">
        <w:rPr>
          <w:spacing w:val="-3"/>
        </w:rPr>
        <w:t>Уровень рождаемости по регионам страны колеблется в пределах 12,7</w:t>
      </w:r>
      <w:r w:rsidR="00765215" w:rsidRPr="00CD5F75">
        <w:t>–</w:t>
      </w:r>
      <w:r w:rsidR="00765215" w:rsidRPr="00CD5F75">
        <w:rPr>
          <w:spacing w:val="-1"/>
        </w:rPr>
        <w:t xml:space="preserve"> </w:t>
      </w:r>
      <w:r w:rsidR="00765215" w:rsidRPr="00CD5F75">
        <w:rPr>
          <w:spacing w:val="-3"/>
        </w:rPr>
        <w:t>30,3 родившихся на 1</w:t>
      </w:r>
      <w:r w:rsidR="00686337" w:rsidRPr="00CD5F75">
        <w:rPr>
          <w:spacing w:val="-3"/>
        </w:rPr>
        <w:t> </w:t>
      </w:r>
      <w:r w:rsidR="00765215" w:rsidRPr="00CD5F75">
        <w:rPr>
          <w:spacing w:val="-3"/>
        </w:rPr>
        <w:t>000</w:t>
      </w:r>
      <w:r w:rsidR="00686337" w:rsidRPr="00CD5F75">
        <w:rPr>
          <w:spacing w:val="-3"/>
        </w:rPr>
        <w:t> </w:t>
      </w:r>
      <w:r w:rsidR="00765215" w:rsidRPr="00CD5F75">
        <w:rPr>
          <w:spacing w:val="-3"/>
        </w:rPr>
        <w:t>жителей.</w:t>
      </w:r>
    </w:p>
    <w:p w:rsidR="00765215" w:rsidRPr="00CD5F75" w:rsidRDefault="00765215" w:rsidP="00765215"/>
    <w:p w:rsidR="00765215" w:rsidRPr="00CD5F75" w:rsidRDefault="00686337" w:rsidP="0006115D">
      <w:pPr>
        <w:keepNext/>
        <w:spacing w:line="240" w:lineRule="auto"/>
        <w:rPr>
          <w:rStyle w:val="Strong"/>
          <w:sz w:val="24"/>
          <w:szCs w:val="24"/>
          <w:lang w:val="ru-RU"/>
        </w:rPr>
      </w:pPr>
      <w:r w:rsidRPr="00CD5F75">
        <w:rPr>
          <w:rStyle w:val="Strong"/>
          <w:sz w:val="24"/>
          <w:szCs w:val="24"/>
          <w:lang w:val="ru-RU"/>
        </w:rPr>
        <w:tab/>
      </w:r>
      <w:r w:rsidR="00765215" w:rsidRPr="00CD5F75">
        <w:rPr>
          <w:rStyle w:val="Strong"/>
          <w:sz w:val="24"/>
          <w:szCs w:val="24"/>
          <w:lang w:val="ru-RU"/>
        </w:rPr>
        <w:t xml:space="preserve">Национальный состав населения Республики Казахстан </w:t>
      </w:r>
    </w:p>
    <w:p w:rsidR="00765215" w:rsidRPr="00CD5F75" w:rsidRDefault="00765215" w:rsidP="0006115D">
      <w:pPr>
        <w:keepNext/>
        <w:spacing w:line="216" w:lineRule="auto"/>
        <w:rPr>
          <w:rStyle w:val="Strong"/>
          <w:b w:val="0"/>
          <w:lang w:val="ru-RU"/>
        </w:rPr>
      </w:pPr>
    </w:p>
    <w:tbl>
      <w:tblP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640"/>
        <w:gridCol w:w="4505"/>
      </w:tblGrid>
      <w:tr w:rsidR="00765215" w:rsidRPr="00CD5F75" w:rsidTr="00686337">
        <w:tblPrEx>
          <w:tblCellMar>
            <w:top w:w="0" w:type="dxa"/>
            <w:bottom w:w="0" w:type="dxa"/>
          </w:tblCellMar>
        </w:tblPrEx>
        <w:trPr>
          <w:trHeight w:hRule="exact" w:val="307"/>
        </w:trPr>
        <w:tc>
          <w:tcPr>
            <w:tcW w:w="3640" w:type="dxa"/>
            <w:shd w:val="clear" w:color="auto" w:fill="FFFFFF"/>
          </w:tcPr>
          <w:p w:rsidR="00765215" w:rsidRPr="00CD5F75" w:rsidRDefault="00765215" w:rsidP="0006115D">
            <w:pPr>
              <w:keepNext/>
              <w:spacing w:line="240" w:lineRule="auto"/>
              <w:jc w:val="center"/>
              <w:rPr>
                <w:b/>
              </w:rPr>
            </w:pPr>
            <w:r w:rsidRPr="00CD5F75">
              <w:rPr>
                <w:b/>
              </w:rPr>
              <w:t>Все национальности</w:t>
            </w:r>
          </w:p>
        </w:tc>
        <w:tc>
          <w:tcPr>
            <w:tcW w:w="4505" w:type="dxa"/>
            <w:shd w:val="clear" w:color="auto" w:fill="FFFFFF"/>
          </w:tcPr>
          <w:p w:rsidR="00765215" w:rsidRPr="00CD5F75" w:rsidRDefault="00765215" w:rsidP="0006115D">
            <w:pPr>
              <w:keepNext/>
              <w:spacing w:line="240" w:lineRule="auto"/>
              <w:jc w:val="center"/>
              <w:rPr>
                <w:b/>
              </w:rPr>
            </w:pPr>
            <w:r w:rsidRPr="00CD5F75">
              <w:rPr>
                <w:b/>
              </w:rPr>
              <w:t>15 602 600 человек</w:t>
            </w:r>
          </w:p>
        </w:tc>
      </w:tr>
      <w:tr w:rsidR="00765215" w:rsidRPr="00CD5F75" w:rsidTr="00765215">
        <w:tblPrEx>
          <w:tblCellMar>
            <w:top w:w="0" w:type="dxa"/>
            <w:bottom w:w="0" w:type="dxa"/>
          </w:tblCellMar>
        </w:tblPrEx>
        <w:trPr>
          <w:trHeight w:hRule="exact" w:val="360"/>
        </w:trPr>
        <w:tc>
          <w:tcPr>
            <w:tcW w:w="3640" w:type="dxa"/>
            <w:shd w:val="clear" w:color="auto" w:fill="FFFFFF"/>
            <w:vAlign w:val="center"/>
          </w:tcPr>
          <w:p w:rsidR="00765215" w:rsidRPr="00CD5F75" w:rsidRDefault="00765215" w:rsidP="0006115D">
            <w:pPr>
              <w:spacing w:line="240" w:lineRule="auto"/>
            </w:pPr>
            <w:r w:rsidRPr="00CD5F75">
              <w:t>Казахи</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9</w:t>
            </w:r>
            <w:r w:rsidR="009913B1" w:rsidRPr="00CD5F75">
              <w:t xml:space="preserve"> </w:t>
            </w:r>
            <w:r w:rsidRPr="00CD5F75">
              <w:t>336</w:t>
            </w:r>
            <w:r w:rsidR="009913B1" w:rsidRPr="00CD5F75">
              <w:t xml:space="preserve"> </w:t>
            </w:r>
            <w:r w:rsidRPr="00CD5F75">
              <w:t>752</w:t>
            </w:r>
          </w:p>
        </w:tc>
      </w:tr>
      <w:tr w:rsidR="00765215" w:rsidRPr="00CD5F75" w:rsidTr="00765215">
        <w:tblPrEx>
          <w:tblCellMar>
            <w:top w:w="0" w:type="dxa"/>
            <w:bottom w:w="0" w:type="dxa"/>
          </w:tblCellMar>
        </w:tblPrEx>
        <w:trPr>
          <w:trHeight w:hRule="exact" w:val="356"/>
        </w:trPr>
        <w:tc>
          <w:tcPr>
            <w:tcW w:w="3640" w:type="dxa"/>
            <w:shd w:val="clear" w:color="auto" w:fill="FFFFFF"/>
            <w:vAlign w:val="center"/>
          </w:tcPr>
          <w:p w:rsidR="00765215" w:rsidRPr="00CD5F75" w:rsidRDefault="00765215" w:rsidP="0006115D">
            <w:pPr>
              <w:spacing w:line="240" w:lineRule="auto"/>
            </w:pPr>
            <w:r w:rsidRPr="00CD5F75">
              <w:t>Русские</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3</w:t>
            </w:r>
            <w:r w:rsidR="009913B1" w:rsidRPr="00CD5F75">
              <w:t xml:space="preserve"> </w:t>
            </w:r>
            <w:r w:rsidRPr="00CD5F75">
              <w:t>915</w:t>
            </w:r>
            <w:r w:rsidR="009913B1" w:rsidRPr="00CD5F75">
              <w:t xml:space="preserve"> </w:t>
            </w:r>
            <w:r w:rsidRPr="00CD5F75">
              <w:t>607</w:t>
            </w:r>
          </w:p>
        </w:tc>
      </w:tr>
      <w:tr w:rsidR="00765215" w:rsidRPr="00CD5F75" w:rsidTr="00765215">
        <w:tblPrEx>
          <w:tblCellMar>
            <w:top w:w="0" w:type="dxa"/>
            <w:bottom w:w="0" w:type="dxa"/>
          </w:tblCellMar>
        </w:tblPrEx>
        <w:trPr>
          <w:trHeight w:hRule="exact" w:val="353"/>
        </w:trPr>
        <w:tc>
          <w:tcPr>
            <w:tcW w:w="3640" w:type="dxa"/>
            <w:shd w:val="clear" w:color="auto" w:fill="FFFFFF"/>
            <w:vAlign w:val="center"/>
          </w:tcPr>
          <w:p w:rsidR="00765215" w:rsidRPr="00CD5F75" w:rsidRDefault="00765215" w:rsidP="0006115D">
            <w:pPr>
              <w:spacing w:line="240" w:lineRule="auto"/>
            </w:pPr>
            <w:r w:rsidRPr="00CD5F75">
              <w:t>Узбеки</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450</w:t>
            </w:r>
            <w:r w:rsidR="009913B1" w:rsidRPr="00CD5F75">
              <w:t xml:space="preserve"> </w:t>
            </w:r>
            <w:r w:rsidRPr="00CD5F75">
              <w:t>855</w:t>
            </w:r>
          </w:p>
        </w:tc>
      </w:tr>
      <w:tr w:rsidR="00765215" w:rsidRPr="00CD5F75" w:rsidTr="00765215">
        <w:tblPrEx>
          <w:tblCellMar>
            <w:top w:w="0" w:type="dxa"/>
            <w:bottom w:w="0" w:type="dxa"/>
          </w:tblCellMar>
        </w:tblPrEx>
        <w:trPr>
          <w:trHeight w:hRule="exact" w:val="362"/>
        </w:trPr>
        <w:tc>
          <w:tcPr>
            <w:tcW w:w="3640" w:type="dxa"/>
            <w:shd w:val="clear" w:color="auto" w:fill="FFFFFF"/>
            <w:vAlign w:val="center"/>
          </w:tcPr>
          <w:p w:rsidR="00765215" w:rsidRPr="00CD5F75" w:rsidRDefault="00765215" w:rsidP="0006115D">
            <w:pPr>
              <w:spacing w:line="240" w:lineRule="auto"/>
            </w:pPr>
            <w:r w:rsidRPr="00CD5F75">
              <w:t>Украинцы</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431</w:t>
            </w:r>
            <w:r w:rsidR="009913B1" w:rsidRPr="00CD5F75">
              <w:t xml:space="preserve"> </w:t>
            </w:r>
            <w:r w:rsidRPr="00CD5F75">
              <w:t>157</w:t>
            </w:r>
          </w:p>
        </w:tc>
      </w:tr>
      <w:tr w:rsidR="00765215" w:rsidRPr="00CD5F75" w:rsidTr="00765215">
        <w:tblPrEx>
          <w:tblCellMar>
            <w:top w:w="0" w:type="dxa"/>
            <w:bottom w:w="0" w:type="dxa"/>
          </w:tblCellMar>
        </w:tblPrEx>
        <w:trPr>
          <w:trHeight w:hRule="exact" w:val="359"/>
        </w:trPr>
        <w:tc>
          <w:tcPr>
            <w:tcW w:w="3640" w:type="dxa"/>
            <w:shd w:val="clear" w:color="auto" w:fill="FFFFFF"/>
            <w:vAlign w:val="center"/>
          </w:tcPr>
          <w:p w:rsidR="00765215" w:rsidRPr="00CD5F75" w:rsidRDefault="00765215" w:rsidP="0006115D">
            <w:pPr>
              <w:spacing w:line="240" w:lineRule="auto"/>
            </w:pPr>
            <w:r w:rsidRPr="00CD5F75">
              <w:t>Уйгуры</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237</w:t>
            </w:r>
            <w:r w:rsidR="009913B1" w:rsidRPr="00CD5F75">
              <w:t xml:space="preserve"> </w:t>
            </w:r>
            <w:r w:rsidRPr="00CD5F75">
              <w:t>288</w:t>
            </w:r>
          </w:p>
        </w:tc>
      </w:tr>
      <w:tr w:rsidR="00765215" w:rsidRPr="00CD5F75" w:rsidTr="00765215">
        <w:tblPrEx>
          <w:tblCellMar>
            <w:top w:w="0" w:type="dxa"/>
            <w:bottom w:w="0" w:type="dxa"/>
          </w:tblCellMar>
        </w:tblPrEx>
        <w:trPr>
          <w:trHeight w:hRule="exact" w:val="354"/>
        </w:trPr>
        <w:tc>
          <w:tcPr>
            <w:tcW w:w="3640" w:type="dxa"/>
            <w:shd w:val="clear" w:color="auto" w:fill="FFFFFF"/>
            <w:vAlign w:val="center"/>
          </w:tcPr>
          <w:p w:rsidR="00765215" w:rsidRPr="00CD5F75" w:rsidRDefault="00765215" w:rsidP="0006115D">
            <w:pPr>
              <w:spacing w:line="240" w:lineRule="auto"/>
            </w:pPr>
            <w:r w:rsidRPr="00CD5F75">
              <w:t>Татары</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227</w:t>
            </w:r>
            <w:r w:rsidR="009913B1" w:rsidRPr="00CD5F75">
              <w:t xml:space="preserve"> </w:t>
            </w:r>
            <w:r w:rsidRPr="00CD5F75">
              <w:t>472</w:t>
            </w:r>
          </w:p>
        </w:tc>
      </w:tr>
      <w:tr w:rsidR="00765215" w:rsidRPr="00CD5F75" w:rsidTr="00765215">
        <w:tblPrEx>
          <w:tblCellMar>
            <w:top w:w="0" w:type="dxa"/>
            <w:bottom w:w="0" w:type="dxa"/>
          </w:tblCellMar>
        </w:tblPrEx>
        <w:trPr>
          <w:trHeight w:hRule="exact" w:val="350"/>
        </w:trPr>
        <w:tc>
          <w:tcPr>
            <w:tcW w:w="3640" w:type="dxa"/>
            <w:shd w:val="clear" w:color="auto" w:fill="FFFFFF"/>
            <w:vAlign w:val="center"/>
          </w:tcPr>
          <w:p w:rsidR="00765215" w:rsidRPr="00CD5F75" w:rsidRDefault="00765215" w:rsidP="0006115D">
            <w:pPr>
              <w:spacing w:line="240" w:lineRule="auto"/>
            </w:pPr>
            <w:r w:rsidRPr="00CD5F75">
              <w:t>Немцы</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221</w:t>
            </w:r>
            <w:r w:rsidR="009913B1" w:rsidRPr="00CD5F75">
              <w:t xml:space="preserve"> </w:t>
            </w:r>
            <w:r w:rsidRPr="00CD5F75">
              <w:t>412</w:t>
            </w:r>
          </w:p>
        </w:tc>
      </w:tr>
      <w:tr w:rsidR="00765215" w:rsidRPr="00CD5F75" w:rsidTr="00765215">
        <w:tblPrEx>
          <w:tblCellMar>
            <w:top w:w="0" w:type="dxa"/>
            <w:bottom w:w="0" w:type="dxa"/>
          </w:tblCellMar>
        </w:tblPrEx>
        <w:trPr>
          <w:trHeight w:hRule="exact" w:val="375"/>
        </w:trPr>
        <w:tc>
          <w:tcPr>
            <w:tcW w:w="3640" w:type="dxa"/>
            <w:shd w:val="clear" w:color="auto" w:fill="FFFFFF"/>
            <w:vAlign w:val="center"/>
          </w:tcPr>
          <w:p w:rsidR="00765215" w:rsidRPr="00CD5F75" w:rsidRDefault="00765215" w:rsidP="0006115D">
            <w:pPr>
              <w:spacing w:line="240" w:lineRule="auto"/>
            </w:pPr>
            <w:r w:rsidRPr="00CD5F75">
              <w:t>Корейцы</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103</w:t>
            </w:r>
            <w:r w:rsidR="009913B1" w:rsidRPr="00CD5F75">
              <w:t xml:space="preserve"> </w:t>
            </w:r>
            <w:r w:rsidRPr="00CD5F75">
              <w:t>159</w:t>
            </w:r>
          </w:p>
        </w:tc>
      </w:tr>
      <w:tr w:rsidR="00765215" w:rsidRPr="00CD5F75" w:rsidTr="00765215">
        <w:tblPrEx>
          <w:tblCellMar>
            <w:top w:w="0" w:type="dxa"/>
            <w:bottom w:w="0" w:type="dxa"/>
          </w:tblCellMar>
        </w:tblPrEx>
        <w:trPr>
          <w:trHeight w:hRule="exact" w:val="356"/>
        </w:trPr>
        <w:tc>
          <w:tcPr>
            <w:tcW w:w="3640" w:type="dxa"/>
            <w:shd w:val="clear" w:color="auto" w:fill="FFFFFF"/>
            <w:vAlign w:val="center"/>
          </w:tcPr>
          <w:p w:rsidR="00765215" w:rsidRPr="00CD5F75" w:rsidRDefault="00765215" w:rsidP="0006115D">
            <w:pPr>
              <w:spacing w:line="240" w:lineRule="auto"/>
            </w:pPr>
            <w:r w:rsidRPr="00CD5F75">
              <w:t>Азербайджанцы</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91</w:t>
            </w:r>
            <w:r w:rsidR="009913B1" w:rsidRPr="00CD5F75">
              <w:t xml:space="preserve"> </w:t>
            </w:r>
            <w:r w:rsidRPr="00CD5F75">
              <w:t>739</w:t>
            </w:r>
          </w:p>
        </w:tc>
      </w:tr>
      <w:tr w:rsidR="00765215" w:rsidRPr="00CD5F75" w:rsidTr="00765215">
        <w:tblPrEx>
          <w:tblCellMar>
            <w:top w:w="0" w:type="dxa"/>
            <w:bottom w:w="0" w:type="dxa"/>
          </w:tblCellMar>
        </w:tblPrEx>
        <w:trPr>
          <w:trHeight w:hRule="exact" w:val="352"/>
        </w:trPr>
        <w:tc>
          <w:tcPr>
            <w:tcW w:w="3640" w:type="dxa"/>
            <w:shd w:val="clear" w:color="auto" w:fill="FFFFFF"/>
            <w:vAlign w:val="center"/>
          </w:tcPr>
          <w:p w:rsidR="00765215" w:rsidRPr="00CD5F75" w:rsidRDefault="00765215" w:rsidP="0006115D">
            <w:pPr>
              <w:spacing w:line="240" w:lineRule="auto"/>
            </w:pPr>
            <w:r w:rsidRPr="00CD5F75">
              <w:t>Белорусы</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88</w:t>
            </w:r>
            <w:r w:rsidR="009913B1" w:rsidRPr="00CD5F75">
              <w:t xml:space="preserve"> </w:t>
            </w:r>
            <w:r w:rsidRPr="00CD5F75">
              <w:t>801</w:t>
            </w:r>
          </w:p>
        </w:tc>
      </w:tr>
      <w:tr w:rsidR="00765215" w:rsidRPr="00CD5F75" w:rsidTr="00765215">
        <w:tblPrEx>
          <w:tblCellMar>
            <w:top w:w="0" w:type="dxa"/>
            <w:bottom w:w="0" w:type="dxa"/>
          </w:tblCellMar>
        </w:tblPrEx>
        <w:trPr>
          <w:trHeight w:hRule="exact" w:val="363"/>
        </w:trPr>
        <w:tc>
          <w:tcPr>
            <w:tcW w:w="3640" w:type="dxa"/>
            <w:shd w:val="clear" w:color="auto" w:fill="FFFFFF"/>
            <w:vAlign w:val="center"/>
          </w:tcPr>
          <w:p w:rsidR="00765215" w:rsidRPr="00CD5F75" w:rsidRDefault="00765215" w:rsidP="0006115D">
            <w:pPr>
              <w:spacing w:line="240" w:lineRule="auto"/>
            </w:pPr>
            <w:r w:rsidRPr="00CD5F75">
              <w:t>Турки</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87</w:t>
            </w:r>
            <w:r w:rsidR="009913B1" w:rsidRPr="00CD5F75">
              <w:t xml:space="preserve"> </w:t>
            </w:r>
            <w:r w:rsidRPr="00CD5F75">
              <w:t>713</w:t>
            </w:r>
          </w:p>
        </w:tc>
      </w:tr>
      <w:tr w:rsidR="00765215" w:rsidRPr="00CD5F75" w:rsidTr="00765215">
        <w:tblPrEx>
          <w:tblCellMar>
            <w:top w:w="0" w:type="dxa"/>
            <w:bottom w:w="0" w:type="dxa"/>
          </w:tblCellMar>
        </w:tblPrEx>
        <w:trPr>
          <w:trHeight w:hRule="exact" w:val="344"/>
        </w:trPr>
        <w:tc>
          <w:tcPr>
            <w:tcW w:w="3640" w:type="dxa"/>
            <w:shd w:val="clear" w:color="auto" w:fill="FFFFFF"/>
            <w:vAlign w:val="center"/>
          </w:tcPr>
          <w:p w:rsidR="00765215" w:rsidRPr="00CD5F75" w:rsidRDefault="00765215" w:rsidP="0006115D">
            <w:pPr>
              <w:spacing w:line="240" w:lineRule="auto"/>
            </w:pPr>
            <w:r w:rsidRPr="00CD5F75">
              <w:t>Дунгане</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47</w:t>
            </w:r>
            <w:r w:rsidR="009913B1" w:rsidRPr="00CD5F75">
              <w:t xml:space="preserve"> </w:t>
            </w:r>
            <w:r w:rsidRPr="00CD5F75">
              <w:t>617</w:t>
            </w:r>
          </w:p>
        </w:tc>
      </w:tr>
      <w:tr w:rsidR="00765215" w:rsidRPr="00CD5F75" w:rsidTr="00765215">
        <w:tblPrEx>
          <w:tblCellMar>
            <w:top w:w="0" w:type="dxa"/>
            <w:bottom w:w="0" w:type="dxa"/>
          </w:tblCellMar>
        </w:tblPrEx>
        <w:trPr>
          <w:trHeight w:hRule="exact" w:val="368"/>
        </w:trPr>
        <w:tc>
          <w:tcPr>
            <w:tcW w:w="3640" w:type="dxa"/>
            <w:shd w:val="clear" w:color="auto" w:fill="FFFFFF"/>
            <w:vAlign w:val="center"/>
          </w:tcPr>
          <w:p w:rsidR="00765215" w:rsidRPr="00CD5F75" w:rsidRDefault="00765215" w:rsidP="0006115D">
            <w:pPr>
              <w:spacing w:line="240" w:lineRule="auto"/>
            </w:pPr>
            <w:r w:rsidRPr="00CD5F75">
              <w:t>Поляки</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40</w:t>
            </w:r>
            <w:r w:rsidR="009913B1" w:rsidRPr="00CD5F75">
              <w:t xml:space="preserve"> </w:t>
            </w:r>
            <w:r w:rsidRPr="00CD5F75">
              <w:t>422</w:t>
            </w:r>
          </w:p>
        </w:tc>
      </w:tr>
      <w:tr w:rsidR="00765215" w:rsidRPr="00CD5F75" w:rsidTr="00765215">
        <w:tblPrEx>
          <w:tblCellMar>
            <w:top w:w="0" w:type="dxa"/>
            <w:bottom w:w="0" w:type="dxa"/>
          </w:tblCellMar>
        </w:tblPrEx>
        <w:trPr>
          <w:trHeight w:hRule="exact" w:val="351"/>
        </w:trPr>
        <w:tc>
          <w:tcPr>
            <w:tcW w:w="3640" w:type="dxa"/>
            <w:shd w:val="clear" w:color="auto" w:fill="FFFFFF"/>
            <w:vAlign w:val="center"/>
          </w:tcPr>
          <w:p w:rsidR="00765215" w:rsidRPr="00CD5F75" w:rsidRDefault="00765215" w:rsidP="0006115D">
            <w:pPr>
              <w:spacing w:line="240" w:lineRule="auto"/>
            </w:pPr>
            <w:r w:rsidRPr="00CD5F75">
              <w:t>Курды</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38</w:t>
            </w:r>
            <w:r w:rsidR="009913B1" w:rsidRPr="00CD5F75">
              <w:t xml:space="preserve"> </w:t>
            </w:r>
            <w:r w:rsidRPr="00CD5F75">
              <w:t>849</w:t>
            </w:r>
          </w:p>
        </w:tc>
      </w:tr>
      <w:tr w:rsidR="00765215" w:rsidRPr="00CD5F75" w:rsidTr="00765215">
        <w:tblPrEx>
          <w:tblCellMar>
            <w:top w:w="0" w:type="dxa"/>
            <w:bottom w:w="0" w:type="dxa"/>
          </w:tblCellMar>
        </w:tblPrEx>
        <w:trPr>
          <w:trHeight w:hRule="exact" w:val="360"/>
        </w:trPr>
        <w:tc>
          <w:tcPr>
            <w:tcW w:w="3640" w:type="dxa"/>
            <w:shd w:val="clear" w:color="auto" w:fill="FFFFFF"/>
            <w:vAlign w:val="center"/>
          </w:tcPr>
          <w:p w:rsidR="00765215" w:rsidRPr="00CD5F75" w:rsidRDefault="00765215" w:rsidP="0006115D">
            <w:pPr>
              <w:spacing w:line="240" w:lineRule="auto"/>
            </w:pPr>
            <w:r w:rsidRPr="00CD5F75">
              <w:t>Чеченцы</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36</w:t>
            </w:r>
            <w:r w:rsidR="009913B1" w:rsidRPr="00CD5F75">
              <w:t xml:space="preserve"> </w:t>
            </w:r>
            <w:r w:rsidRPr="00CD5F75">
              <w:t>412</w:t>
            </w:r>
          </w:p>
        </w:tc>
      </w:tr>
      <w:tr w:rsidR="00765215" w:rsidRPr="00CD5F75" w:rsidTr="00765215">
        <w:tblPrEx>
          <w:tblCellMar>
            <w:top w:w="0" w:type="dxa"/>
            <w:bottom w:w="0" w:type="dxa"/>
          </w:tblCellMar>
        </w:tblPrEx>
        <w:trPr>
          <w:trHeight w:hRule="exact" w:val="356"/>
        </w:trPr>
        <w:tc>
          <w:tcPr>
            <w:tcW w:w="3640" w:type="dxa"/>
            <w:shd w:val="clear" w:color="auto" w:fill="FFFFFF"/>
            <w:vAlign w:val="center"/>
          </w:tcPr>
          <w:p w:rsidR="00765215" w:rsidRPr="00CD5F75" w:rsidRDefault="00765215" w:rsidP="0006115D">
            <w:pPr>
              <w:spacing w:line="240" w:lineRule="auto"/>
            </w:pPr>
            <w:r w:rsidRPr="00CD5F75">
              <w:t>Таджики</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33</w:t>
            </w:r>
            <w:r w:rsidR="009913B1" w:rsidRPr="00CD5F75">
              <w:t xml:space="preserve"> </w:t>
            </w:r>
            <w:r w:rsidRPr="00CD5F75">
              <w:t>404</w:t>
            </w:r>
          </w:p>
        </w:tc>
      </w:tr>
      <w:tr w:rsidR="00765215" w:rsidRPr="00CD5F75" w:rsidTr="00765215">
        <w:tblPrEx>
          <w:tblCellMar>
            <w:top w:w="0" w:type="dxa"/>
            <w:bottom w:w="0" w:type="dxa"/>
          </w:tblCellMar>
        </w:tblPrEx>
        <w:trPr>
          <w:trHeight w:hRule="exact" w:val="366"/>
        </w:trPr>
        <w:tc>
          <w:tcPr>
            <w:tcW w:w="3640" w:type="dxa"/>
            <w:shd w:val="clear" w:color="auto" w:fill="FFFFFF"/>
            <w:vAlign w:val="center"/>
          </w:tcPr>
          <w:p w:rsidR="00765215" w:rsidRPr="00CD5F75" w:rsidRDefault="00765215" w:rsidP="0006115D">
            <w:pPr>
              <w:spacing w:line="240" w:lineRule="auto"/>
            </w:pPr>
            <w:r w:rsidRPr="00CD5F75">
              <w:t>Другие</w:t>
            </w:r>
          </w:p>
        </w:tc>
        <w:tc>
          <w:tcPr>
            <w:tcW w:w="4505" w:type="dxa"/>
            <w:shd w:val="clear" w:color="auto" w:fill="FFFFFF"/>
            <w:vAlign w:val="center"/>
          </w:tcPr>
          <w:p w:rsidR="00765215" w:rsidRPr="00CD5F75" w:rsidRDefault="00765215" w:rsidP="009913B1">
            <w:pPr>
              <w:tabs>
                <w:tab w:val="clear" w:pos="567"/>
                <w:tab w:val="clear" w:pos="1134"/>
                <w:tab w:val="clear" w:pos="1701"/>
                <w:tab w:val="clear" w:pos="2268"/>
              </w:tabs>
              <w:spacing w:line="240" w:lineRule="auto"/>
              <w:ind w:right="1735"/>
              <w:jc w:val="right"/>
            </w:pPr>
            <w:r w:rsidRPr="00CD5F75">
              <w:t>213</w:t>
            </w:r>
            <w:r w:rsidR="009913B1" w:rsidRPr="00CD5F75">
              <w:t xml:space="preserve"> </w:t>
            </w:r>
            <w:r w:rsidRPr="00CD5F75">
              <w:t>941</w:t>
            </w:r>
          </w:p>
        </w:tc>
      </w:tr>
    </w:tbl>
    <w:p w:rsidR="00765215" w:rsidRPr="00CD5F75" w:rsidRDefault="00765215" w:rsidP="0006115D">
      <w:pPr>
        <w:spacing w:line="240" w:lineRule="auto"/>
      </w:pPr>
    </w:p>
    <w:p w:rsidR="00765215" w:rsidRPr="00CD5F75" w:rsidRDefault="0006115D" w:rsidP="0006115D">
      <w:pPr>
        <w:spacing w:line="240" w:lineRule="auto"/>
        <w:rPr>
          <w:b/>
          <w:szCs w:val="24"/>
        </w:rPr>
      </w:pPr>
      <w:r w:rsidRPr="00CD5F75">
        <w:rPr>
          <w:b/>
          <w:szCs w:val="24"/>
        </w:rPr>
        <w:tab/>
      </w:r>
      <w:r w:rsidR="00765215" w:rsidRPr="00CD5F75">
        <w:rPr>
          <w:b/>
          <w:szCs w:val="24"/>
        </w:rPr>
        <w:t>Численность н</w:t>
      </w:r>
      <w:r w:rsidR="00765215" w:rsidRPr="00CD5F75">
        <w:rPr>
          <w:b/>
          <w:szCs w:val="24"/>
        </w:rPr>
        <w:t>а</w:t>
      </w:r>
      <w:r w:rsidR="00765215" w:rsidRPr="00CD5F75">
        <w:rPr>
          <w:b/>
          <w:szCs w:val="24"/>
        </w:rPr>
        <w:t>селения на 1 января 2008 года</w:t>
      </w:r>
    </w:p>
    <w:p w:rsidR="00765215" w:rsidRPr="00CD5F75" w:rsidRDefault="00765215" w:rsidP="0006115D">
      <w:pPr>
        <w:spacing w:line="240" w:lineRule="auto"/>
        <w:rPr>
          <w:szCs w:val="24"/>
        </w:rPr>
      </w:pPr>
    </w:p>
    <w:p w:rsidR="00765215" w:rsidRPr="00CD5F75" w:rsidRDefault="00765215" w:rsidP="0006115D">
      <w:pPr>
        <w:spacing w:line="240" w:lineRule="auto"/>
        <w:rPr>
          <w:szCs w:val="24"/>
        </w:rPr>
      </w:pPr>
      <w:r w:rsidRPr="00CD5F75">
        <w:rPr>
          <w:szCs w:val="24"/>
        </w:rPr>
        <w:t>тысяч человек</w:t>
      </w:r>
    </w:p>
    <w:bookmarkStart w:id="2" w:name="_MON_1233554387"/>
    <w:bookmarkEnd w:id="2"/>
    <w:p w:rsidR="00765215" w:rsidRPr="00CD5F75" w:rsidRDefault="0006115D" w:rsidP="00765215">
      <w:pPr>
        <w:rPr>
          <w:szCs w:val="24"/>
        </w:rPr>
      </w:pPr>
      <w:r w:rsidRPr="00CD5F75">
        <w:rPr>
          <w:szCs w:val="24"/>
        </w:rPr>
        <w:object w:dxaOrig="9405" w:dyaOrig="6165">
          <v:shape id="_x0000_i1026" type="#_x0000_t75" style="width:395.25pt;height:240pt" o:ole="" fillcolor="window">
            <v:imagedata r:id="rId9" o:title=""/>
          </v:shape>
          <o:OLEObject Type="Embed" ProgID="Excel.Sheet.8" ShapeID="_x0000_i1026" DrawAspect="Content" ObjectID="_1395481398" r:id="rId10"/>
        </w:object>
      </w:r>
    </w:p>
    <w:p w:rsidR="00765215" w:rsidRPr="00CD5F75" w:rsidRDefault="00765215" w:rsidP="00765215">
      <w:pPr>
        <w:rPr>
          <w:szCs w:val="24"/>
        </w:rPr>
      </w:pPr>
    </w:p>
    <w:p w:rsidR="00765215" w:rsidRPr="00CD5F75" w:rsidRDefault="009913B1" w:rsidP="00765215">
      <w:pPr>
        <w:rPr>
          <w:szCs w:val="24"/>
        </w:rPr>
      </w:pPr>
      <w:r w:rsidRPr="00CD5F75">
        <w:rPr>
          <w:szCs w:val="24"/>
        </w:rPr>
        <w:tab/>
      </w:r>
      <w:r w:rsidR="00765215" w:rsidRPr="00CD5F75">
        <w:rPr>
          <w:szCs w:val="24"/>
        </w:rPr>
        <w:t>Наиболее урбанизированными являются Карагандинская и Мангистауская области, где численность горожан составляет 84,7% и 69,4% соответственно</w:t>
      </w:r>
      <w:r w:rsidR="00293866" w:rsidRPr="00CD5F75">
        <w:rPr>
          <w:szCs w:val="24"/>
        </w:rPr>
        <w:t xml:space="preserve">.  </w:t>
      </w:r>
      <w:r w:rsidR="00765215" w:rsidRPr="00CD5F75">
        <w:rPr>
          <w:szCs w:val="24"/>
        </w:rPr>
        <w:t>В Южно-Казахстанской, Северо-Казахстанской и Алмати</w:t>
      </w:r>
      <w:r w:rsidR="00765215" w:rsidRPr="00CD5F75">
        <w:rPr>
          <w:szCs w:val="24"/>
        </w:rPr>
        <w:t>н</w:t>
      </w:r>
      <w:r w:rsidR="00765215" w:rsidRPr="00CD5F75">
        <w:rPr>
          <w:szCs w:val="24"/>
        </w:rPr>
        <w:t>ской областях преобладает сельское население –</w:t>
      </w:r>
      <w:r w:rsidR="00765215" w:rsidRPr="00CD5F75">
        <w:rPr>
          <w:spacing w:val="-1"/>
          <w:szCs w:val="24"/>
        </w:rPr>
        <w:t xml:space="preserve"> </w:t>
      </w:r>
      <w:r w:rsidR="00765215" w:rsidRPr="00CD5F75">
        <w:rPr>
          <w:szCs w:val="24"/>
        </w:rPr>
        <w:t>60,2-69,9% от их общей численности.</w:t>
      </w:r>
    </w:p>
    <w:p w:rsidR="00765215" w:rsidRPr="00CD5F75" w:rsidRDefault="00765215" w:rsidP="00765215">
      <w:pPr>
        <w:rPr>
          <w:szCs w:val="24"/>
        </w:rPr>
      </w:pPr>
    </w:p>
    <w:p w:rsidR="00765215" w:rsidRPr="00CD5F75" w:rsidRDefault="009913B1" w:rsidP="00765215">
      <w:pPr>
        <w:rPr>
          <w:szCs w:val="24"/>
        </w:rPr>
      </w:pPr>
      <w:r w:rsidRPr="00CD5F75">
        <w:rPr>
          <w:szCs w:val="24"/>
        </w:rPr>
        <w:tab/>
      </w:r>
      <w:r w:rsidR="00765215" w:rsidRPr="00CD5F75">
        <w:rPr>
          <w:szCs w:val="24"/>
        </w:rPr>
        <w:t>Общий прирост численности населения республики за январь-декабрь 2007 года составил 175,3 тысяч человек, из них 141,6 тысяч - в городских поселениях</w:t>
      </w:r>
      <w:r w:rsidR="00293866" w:rsidRPr="00CD5F75">
        <w:rPr>
          <w:szCs w:val="24"/>
        </w:rPr>
        <w:t xml:space="preserve">.  </w:t>
      </w:r>
      <w:r w:rsidR="00765215" w:rsidRPr="00CD5F75">
        <w:rPr>
          <w:szCs w:val="24"/>
        </w:rPr>
        <w:t>За этот период наблюдается увеличение общей числе</w:t>
      </w:r>
      <w:r w:rsidR="00765215" w:rsidRPr="00CD5F75">
        <w:rPr>
          <w:szCs w:val="24"/>
        </w:rPr>
        <w:t>н</w:t>
      </w:r>
      <w:r w:rsidR="00765215" w:rsidRPr="00CD5F75">
        <w:rPr>
          <w:szCs w:val="24"/>
        </w:rPr>
        <w:t>ности населения в 13 регионах страны (кроме Восточно-Казахстанской, Костанайской и Северо-Казахстанской)</w:t>
      </w:r>
      <w:r w:rsidR="00293866" w:rsidRPr="00CD5F75">
        <w:rPr>
          <w:szCs w:val="24"/>
        </w:rPr>
        <w:t xml:space="preserve">.  </w:t>
      </w:r>
      <w:r w:rsidR="00765215" w:rsidRPr="00CD5F75">
        <w:rPr>
          <w:szCs w:val="24"/>
        </w:rPr>
        <w:t>Максимальный ее прирост приходится на Южно-Казахстанскую область и город Алматы –</w:t>
      </w:r>
      <w:r w:rsidR="00765215" w:rsidRPr="00CD5F75">
        <w:rPr>
          <w:spacing w:val="-1"/>
          <w:szCs w:val="24"/>
        </w:rPr>
        <w:t xml:space="preserve"> </w:t>
      </w:r>
      <w:r w:rsidR="00765215" w:rsidRPr="00CD5F75">
        <w:rPr>
          <w:szCs w:val="24"/>
        </w:rPr>
        <w:t>48,5 тысяч и 39,1 тысяч человек соответственно, а максимальная ее убыль –</w:t>
      </w:r>
      <w:r w:rsidR="00765215" w:rsidRPr="00CD5F75">
        <w:rPr>
          <w:spacing w:val="-1"/>
          <w:szCs w:val="24"/>
        </w:rPr>
        <w:t xml:space="preserve"> </w:t>
      </w:r>
      <w:r w:rsidR="00765215" w:rsidRPr="00CD5F75">
        <w:rPr>
          <w:szCs w:val="24"/>
        </w:rPr>
        <w:t>на Восточно-Казахстанскую область - минус 6,7 тысяч чел</w:t>
      </w:r>
      <w:r w:rsidR="00765215" w:rsidRPr="00CD5F75">
        <w:rPr>
          <w:szCs w:val="24"/>
        </w:rPr>
        <w:t>о</w:t>
      </w:r>
      <w:r w:rsidR="00765215" w:rsidRPr="00CD5F75">
        <w:rPr>
          <w:szCs w:val="24"/>
        </w:rPr>
        <w:t>век.</w:t>
      </w:r>
    </w:p>
    <w:p w:rsidR="00765215" w:rsidRPr="00CD5F75" w:rsidRDefault="00765215" w:rsidP="00765215">
      <w:pPr>
        <w:rPr>
          <w:szCs w:val="24"/>
        </w:rPr>
      </w:pPr>
    </w:p>
    <w:p w:rsidR="00765215" w:rsidRPr="00CD5F75" w:rsidRDefault="009913B1" w:rsidP="00765215">
      <w:pPr>
        <w:rPr>
          <w:szCs w:val="24"/>
        </w:rPr>
      </w:pPr>
      <w:r w:rsidRPr="00CD5F75">
        <w:rPr>
          <w:szCs w:val="24"/>
        </w:rPr>
        <w:tab/>
      </w:r>
      <w:r w:rsidR="00765215" w:rsidRPr="00CD5F75">
        <w:rPr>
          <w:szCs w:val="24"/>
        </w:rPr>
        <w:t>Численность населения республики на 1 января 2008 года по сравнению с 1 январем 2007 года увеличилась на 174 650 и составила 15 620,6 тысяч человек</w:t>
      </w:r>
      <w:r w:rsidR="00293866" w:rsidRPr="00CD5F75">
        <w:rPr>
          <w:szCs w:val="24"/>
        </w:rPr>
        <w:t xml:space="preserve">.  </w:t>
      </w:r>
      <w:r w:rsidR="00765215" w:rsidRPr="00CD5F75">
        <w:rPr>
          <w:szCs w:val="24"/>
        </w:rPr>
        <w:t>Увеличение численности населения страны связано в основном с ростом рождаемости</w:t>
      </w:r>
      <w:r w:rsidR="00DA7E08" w:rsidRPr="00CD5F75">
        <w:rPr>
          <w:szCs w:val="24"/>
        </w:rPr>
        <w:t>.</w:t>
      </w:r>
    </w:p>
    <w:p w:rsidR="00765215" w:rsidRPr="00CD5F75" w:rsidRDefault="00765215" w:rsidP="00765215">
      <w:pPr>
        <w:rPr>
          <w:szCs w:val="24"/>
        </w:rPr>
      </w:pPr>
    </w:p>
    <w:p w:rsidR="00765215" w:rsidRPr="00CD5F75" w:rsidRDefault="009913B1" w:rsidP="00765215">
      <w:pPr>
        <w:rPr>
          <w:szCs w:val="24"/>
        </w:rPr>
      </w:pPr>
      <w:r w:rsidRPr="00CD5F75">
        <w:rPr>
          <w:szCs w:val="24"/>
        </w:rPr>
        <w:tab/>
      </w:r>
      <w:r w:rsidR="00765215" w:rsidRPr="00CD5F75">
        <w:rPr>
          <w:szCs w:val="24"/>
        </w:rPr>
        <w:t>Возрастной состав населения республики на 1 января 2008 года сложился следующим образом</w:t>
      </w:r>
      <w:r w:rsidR="00293866" w:rsidRPr="00CD5F75">
        <w:rPr>
          <w:szCs w:val="24"/>
        </w:rPr>
        <w:t xml:space="preserve">:  </w:t>
      </w:r>
      <w:r w:rsidR="00765215" w:rsidRPr="00CD5F75">
        <w:rPr>
          <w:szCs w:val="24"/>
        </w:rPr>
        <w:t>дети до 15 лет составили 3729,9 (3691,7) тысяч человек, или 24,0%, лица в возрасте от 15 до 65 лет – 10635,6 (10497,3) тысяч человек, или 68,3% (68,2%), лица в возрасте 65 и старше – 1206,0 (1207,9) тысяч человек, или 7,7% (7,8%) от о</w:t>
      </w:r>
      <w:r w:rsidR="00765215" w:rsidRPr="00CD5F75">
        <w:rPr>
          <w:szCs w:val="24"/>
        </w:rPr>
        <w:t>б</w:t>
      </w:r>
      <w:r w:rsidR="00765215" w:rsidRPr="00CD5F75">
        <w:rPr>
          <w:szCs w:val="24"/>
        </w:rPr>
        <w:t>щей численности</w:t>
      </w:r>
      <w:r w:rsidR="00293866" w:rsidRPr="00CD5F75">
        <w:rPr>
          <w:szCs w:val="24"/>
        </w:rPr>
        <w:t xml:space="preserve">.  </w:t>
      </w:r>
      <w:r w:rsidR="00765215" w:rsidRPr="00CD5F75">
        <w:rPr>
          <w:szCs w:val="24"/>
        </w:rPr>
        <w:t>По сравнению с 1 январем 2007 года численность детей от 0 до 15 лет и лиц в возрасте 15-64 года увелич</w:t>
      </w:r>
      <w:r w:rsidR="00765215" w:rsidRPr="00CD5F75">
        <w:rPr>
          <w:szCs w:val="24"/>
        </w:rPr>
        <w:t>и</w:t>
      </w:r>
      <w:r w:rsidR="00765215" w:rsidRPr="00CD5F75">
        <w:rPr>
          <w:szCs w:val="24"/>
        </w:rPr>
        <w:t>лась на 38,2 тысяч, или на 1,0% и 138,3 тысяч человек, или на 1,3% соответс</w:t>
      </w:r>
      <w:r w:rsidR="00765215" w:rsidRPr="00CD5F75">
        <w:rPr>
          <w:szCs w:val="24"/>
        </w:rPr>
        <w:t>т</w:t>
      </w:r>
      <w:r w:rsidR="00765215" w:rsidRPr="00CD5F75">
        <w:rPr>
          <w:szCs w:val="24"/>
        </w:rPr>
        <w:t>венно</w:t>
      </w:r>
      <w:r w:rsidR="00293866" w:rsidRPr="00CD5F75">
        <w:rPr>
          <w:szCs w:val="24"/>
        </w:rPr>
        <w:t xml:space="preserve">.  </w:t>
      </w:r>
      <w:r w:rsidR="00765215" w:rsidRPr="00CD5F75">
        <w:rPr>
          <w:szCs w:val="24"/>
        </w:rPr>
        <w:t>Численность лиц в возрасте 65 лет и старше уменьшилась на 1,9</w:t>
      </w:r>
      <w:r w:rsidRPr="00CD5F75">
        <w:rPr>
          <w:szCs w:val="24"/>
        </w:rPr>
        <w:t> </w:t>
      </w:r>
      <w:r w:rsidR="00765215" w:rsidRPr="00CD5F75">
        <w:rPr>
          <w:szCs w:val="24"/>
        </w:rPr>
        <w:t>тысяч человек, или на 0,2%.</w:t>
      </w:r>
    </w:p>
    <w:p w:rsidR="00765215" w:rsidRPr="00CD5F75" w:rsidRDefault="00765215" w:rsidP="00765215">
      <w:pPr>
        <w:rPr>
          <w:szCs w:val="24"/>
        </w:rPr>
      </w:pPr>
    </w:p>
    <w:p w:rsidR="00765215" w:rsidRPr="00CD5F75" w:rsidRDefault="009913B1" w:rsidP="00765215">
      <w:pPr>
        <w:rPr>
          <w:szCs w:val="24"/>
        </w:rPr>
      </w:pPr>
      <w:r w:rsidRPr="00CD5F75">
        <w:rPr>
          <w:szCs w:val="24"/>
        </w:rPr>
        <w:tab/>
      </w:r>
      <w:r w:rsidR="00765215" w:rsidRPr="00CD5F75">
        <w:rPr>
          <w:szCs w:val="24"/>
        </w:rPr>
        <w:t>В гендерном аспекте в республике сложилось соотношение с перевесом численности женского н</w:t>
      </w:r>
      <w:r w:rsidR="00765215" w:rsidRPr="00CD5F75">
        <w:rPr>
          <w:szCs w:val="24"/>
        </w:rPr>
        <w:t>а</w:t>
      </w:r>
      <w:r w:rsidR="00765215" w:rsidRPr="00CD5F75">
        <w:rPr>
          <w:szCs w:val="24"/>
        </w:rPr>
        <w:t>селения</w:t>
      </w:r>
      <w:r w:rsidR="00293866" w:rsidRPr="00CD5F75">
        <w:rPr>
          <w:szCs w:val="24"/>
        </w:rPr>
        <w:t xml:space="preserve">.  </w:t>
      </w:r>
      <w:r w:rsidR="00765215" w:rsidRPr="00CD5F75">
        <w:rPr>
          <w:szCs w:val="24"/>
        </w:rPr>
        <w:t>На 1 000 мужчин приходится 1 078 женщин.</w:t>
      </w:r>
    </w:p>
    <w:p w:rsidR="00765215" w:rsidRPr="00CD5F75" w:rsidRDefault="00765215" w:rsidP="00765215">
      <w:pPr>
        <w:rPr>
          <w:szCs w:val="24"/>
        </w:rPr>
      </w:pPr>
    </w:p>
    <w:p w:rsidR="00765215" w:rsidRPr="00CD5F75" w:rsidRDefault="009913B1" w:rsidP="009913B1">
      <w:pPr>
        <w:keepNext/>
        <w:rPr>
          <w:b/>
          <w:szCs w:val="24"/>
        </w:rPr>
      </w:pPr>
      <w:r w:rsidRPr="00CD5F75">
        <w:rPr>
          <w:b/>
          <w:szCs w:val="24"/>
        </w:rPr>
        <w:tab/>
      </w:r>
      <w:r w:rsidR="00765215" w:rsidRPr="00CD5F75">
        <w:rPr>
          <w:b/>
          <w:szCs w:val="24"/>
        </w:rPr>
        <w:t>Половозрастная пирамида населения на 1 января 2008 года</w:t>
      </w:r>
    </w:p>
    <w:p w:rsidR="00765215" w:rsidRPr="00CD5F75" w:rsidRDefault="00765215" w:rsidP="001D022B">
      <w:pPr>
        <w:keepNext/>
        <w:jc w:val="right"/>
        <w:rPr>
          <w:szCs w:val="24"/>
        </w:rPr>
      </w:pPr>
      <w:r w:rsidRPr="00CD5F75">
        <w:rPr>
          <w:szCs w:val="24"/>
        </w:rPr>
        <w:t>в процентах</w:t>
      </w:r>
    </w:p>
    <w:p w:rsidR="00765215" w:rsidRPr="00CD5F75" w:rsidRDefault="00765215" w:rsidP="00765215">
      <w:r w:rsidRPr="00CD5F75">
        <w:object w:dxaOrig="9409" w:dyaOrig="7963">
          <v:shape id="_x0000_i1027" type="#_x0000_t75" style="width:470.25pt;height:398.25pt" o:ole="">
            <v:imagedata r:id="rId11" o:title=""/>
          </v:shape>
          <o:OLEObject Type="Embed" ProgID="Excel.Chart.8" ShapeID="_x0000_i1027" DrawAspect="Content" ObjectID="_1395481399" r:id="rId12">
            <o:FieldCodes>\s</o:FieldCodes>
          </o:OLEObject>
        </w:object>
      </w:r>
    </w:p>
    <w:p w:rsidR="00765215" w:rsidRPr="00CD5F75" w:rsidRDefault="001D022B" w:rsidP="00765215">
      <w:pPr>
        <w:rPr>
          <w:b/>
        </w:rPr>
      </w:pPr>
      <w:r w:rsidRPr="00CD5F75">
        <w:rPr>
          <w:b/>
        </w:rPr>
        <w:tab/>
      </w:r>
      <w:r w:rsidR="00765215" w:rsidRPr="00CD5F75">
        <w:rPr>
          <w:b/>
        </w:rPr>
        <w:t>Политическая и правовая система</w:t>
      </w:r>
    </w:p>
    <w:p w:rsidR="00765215" w:rsidRPr="00CD5F75" w:rsidRDefault="00765215" w:rsidP="00765215"/>
    <w:p w:rsidR="00765215" w:rsidRPr="00CD5F75" w:rsidRDefault="001D022B" w:rsidP="00765215">
      <w:pPr>
        <w:rPr>
          <w:b/>
        </w:rPr>
      </w:pPr>
      <w:r w:rsidRPr="00CD5F75">
        <w:rPr>
          <w:b/>
        </w:rPr>
        <w:tab/>
      </w:r>
      <w:r w:rsidR="00765215" w:rsidRPr="00CD5F75">
        <w:rPr>
          <w:b/>
        </w:rPr>
        <w:t>Конституция</w:t>
      </w:r>
    </w:p>
    <w:p w:rsidR="00765215" w:rsidRPr="00CD5F75" w:rsidRDefault="00765215" w:rsidP="00765215"/>
    <w:p w:rsidR="001D022B" w:rsidRPr="00CD5F75" w:rsidRDefault="001D022B" w:rsidP="00765215">
      <w:r w:rsidRPr="00CD5F75">
        <w:tab/>
      </w:r>
      <w:r w:rsidR="00765215" w:rsidRPr="00CD5F75">
        <w:t>Действующая ныне Конституция – вторая по счету за 17 лет существования независимого Казахстана</w:t>
      </w:r>
      <w:r w:rsidR="00293866" w:rsidRPr="00CD5F75">
        <w:t xml:space="preserve">.  </w:t>
      </w:r>
      <w:r w:rsidR="00765215" w:rsidRPr="00CD5F75">
        <w:t>Предыдущая Конституция действовала с 28 января 1993 года по 30 августа 1995 года</w:t>
      </w:r>
      <w:r w:rsidR="00293866" w:rsidRPr="00CD5F75">
        <w:t xml:space="preserve">.  </w:t>
      </w:r>
      <w:r w:rsidR="00765215" w:rsidRPr="00CD5F75">
        <w:t>До 1993 года в Казахстане действовала Конституция Казахской Советской Социалистической Республики</w:t>
      </w:r>
      <w:r w:rsidR="00293866" w:rsidRPr="00CD5F75">
        <w:t xml:space="preserve">.  </w:t>
      </w:r>
      <w:r w:rsidR="00765215" w:rsidRPr="00CD5F75">
        <w:t>Действующая Конституция была принята на референдуме 30 августа 1995 года.</w:t>
      </w:r>
    </w:p>
    <w:p w:rsidR="001D022B" w:rsidRPr="00CD5F75" w:rsidRDefault="001D022B" w:rsidP="00765215"/>
    <w:p w:rsidR="00765215" w:rsidRPr="00CD5F75" w:rsidRDefault="001D022B" w:rsidP="00765215">
      <w:r w:rsidRPr="00CD5F75">
        <w:tab/>
      </w:r>
      <w:r w:rsidR="00765215" w:rsidRPr="00CD5F75">
        <w:t>7 октября 1998 года в нее были внесены изменения, в частности, увеличившие срок полномочий депутатов Парламента и Президента</w:t>
      </w:r>
      <w:r w:rsidR="00293866" w:rsidRPr="00CD5F75">
        <w:t xml:space="preserve">.  </w:t>
      </w:r>
      <w:r w:rsidR="00765215" w:rsidRPr="00CD5F75">
        <w:t>В результате внесения поправок также был отменен верхний возрастной предел для избрания лица Президентом и занятия должности государственного служащего.</w:t>
      </w:r>
    </w:p>
    <w:p w:rsidR="00765215" w:rsidRPr="00CD5F75" w:rsidRDefault="00765215" w:rsidP="00765215"/>
    <w:p w:rsidR="00765215" w:rsidRPr="00CD5F75" w:rsidRDefault="001D022B" w:rsidP="00765215">
      <w:r w:rsidRPr="00CD5F75">
        <w:tab/>
      </w:r>
      <w:r w:rsidR="00765215" w:rsidRPr="00CD5F75">
        <w:t xml:space="preserve">В соответствии с Законом Республики Казахстан от 21 мая 2007 года </w:t>
      </w:r>
      <w:r w:rsidR="00CB4429" w:rsidRPr="00CD5F75">
        <w:t>"</w:t>
      </w:r>
      <w:r w:rsidR="00765215" w:rsidRPr="00CD5F75">
        <w:t>О внесении изменений и дополнений в Конституцию Республики Казахстан</w:t>
      </w:r>
      <w:r w:rsidR="00CB4429" w:rsidRPr="00CD5F75">
        <w:t>"</w:t>
      </w:r>
      <w:r w:rsidR="00765215" w:rsidRPr="00CD5F75">
        <w:t xml:space="preserve"> в Конституцию был внесен еще ряд изменений и дополнений, в частности:</w:t>
      </w:r>
    </w:p>
    <w:p w:rsidR="00765215" w:rsidRPr="00CD5F75" w:rsidRDefault="00765215" w:rsidP="00765215"/>
    <w:p w:rsidR="00EA4EC6" w:rsidRPr="00CD5F75" w:rsidRDefault="00765215" w:rsidP="00EA4EC6">
      <w:pPr>
        <w:ind w:left="567"/>
      </w:pPr>
      <w:r w:rsidRPr="00CD5F75">
        <w:t>разрешено финансирование государством общественных объединений, в том числе политических партий (ранее на это существовал конституционный запрет);</w:t>
      </w:r>
    </w:p>
    <w:p w:rsidR="00EA4EC6" w:rsidRPr="00CD5F75" w:rsidRDefault="00EA4EC6" w:rsidP="00EA4EC6">
      <w:pPr>
        <w:ind w:left="567"/>
      </w:pPr>
    </w:p>
    <w:p w:rsidR="00EA4EC6" w:rsidRPr="00CD5F75" w:rsidRDefault="00765215" w:rsidP="00EA4EC6">
      <w:pPr>
        <w:ind w:left="567"/>
      </w:pPr>
      <w:r w:rsidRPr="00CD5F75">
        <w:t>уменьшено количество преступлений, за которые предусмотрена исключительная мера наказания –</w:t>
      </w:r>
      <w:r w:rsidRPr="00CD5F75">
        <w:rPr>
          <w:spacing w:val="-1"/>
        </w:rPr>
        <w:t xml:space="preserve"> </w:t>
      </w:r>
      <w:r w:rsidRPr="00CD5F75">
        <w:t>смертная казнь;</w:t>
      </w:r>
    </w:p>
    <w:p w:rsidR="00EA4EC6" w:rsidRPr="00CD5F75" w:rsidRDefault="00EA4EC6" w:rsidP="00EA4EC6">
      <w:pPr>
        <w:ind w:left="567"/>
      </w:pPr>
    </w:p>
    <w:p w:rsidR="00765215" w:rsidRPr="00CD5F75" w:rsidRDefault="00765215" w:rsidP="00EA4EC6">
      <w:pPr>
        <w:ind w:left="567"/>
      </w:pPr>
      <w:r w:rsidRPr="00CD5F75">
        <w:t>санкционирование ареста передано суду (ранее эти функции исполняли органы прокуратуры);</w:t>
      </w:r>
    </w:p>
    <w:p w:rsidR="00765215" w:rsidRPr="00CD5F75" w:rsidRDefault="00765215" w:rsidP="00EA4EC6">
      <w:pPr>
        <w:ind w:left="567"/>
      </w:pPr>
    </w:p>
    <w:p w:rsidR="00765215" w:rsidRPr="00CD5F75" w:rsidRDefault="00765215" w:rsidP="00EA4EC6">
      <w:pPr>
        <w:ind w:left="567"/>
      </w:pPr>
      <w:r w:rsidRPr="00CD5F75">
        <w:t>уменьшен срок полномочий Президента страны с семи до пяти лет;</w:t>
      </w:r>
    </w:p>
    <w:p w:rsidR="00765215" w:rsidRPr="00CD5F75" w:rsidRDefault="00765215" w:rsidP="00EA4EC6">
      <w:pPr>
        <w:ind w:left="567"/>
      </w:pPr>
    </w:p>
    <w:p w:rsidR="00765215" w:rsidRPr="00CD5F75" w:rsidRDefault="00765215" w:rsidP="00EA4EC6">
      <w:pPr>
        <w:ind w:left="567"/>
      </w:pPr>
      <w:r w:rsidRPr="00CD5F75">
        <w:t>исключено конституционное положение о том, что на время исполнении своих обязанностей Президент приостанавливает свое членство в политической партии;</w:t>
      </w:r>
    </w:p>
    <w:p w:rsidR="00765215" w:rsidRPr="00CD5F75" w:rsidRDefault="00765215" w:rsidP="00EA4EC6">
      <w:pPr>
        <w:ind w:left="567"/>
      </w:pPr>
    </w:p>
    <w:p w:rsidR="00765215" w:rsidRPr="00CD5F75" w:rsidRDefault="00765215" w:rsidP="00EA4EC6">
      <w:pPr>
        <w:ind w:left="567"/>
      </w:pPr>
      <w:r w:rsidRPr="00CD5F75">
        <w:t>увеличено число мест в нижней (Мажилис) и верхней (Сенат) палатах Парламента;</w:t>
      </w:r>
    </w:p>
    <w:p w:rsidR="00765215" w:rsidRPr="00CD5F75" w:rsidRDefault="00765215" w:rsidP="00EA4EC6">
      <w:pPr>
        <w:ind w:left="567"/>
      </w:pPr>
    </w:p>
    <w:p w:rsidR="00765215" w:rsidRPr="00CD5F75" w:rsidRDefault="00765215" w:rsidP="00EA4EC6">
      <w:pPr>
        <w:ind w:left="567"/>
      </w:pPr>
      <w:r w:rsidRPr="00CD5F75">
        <w:t>увеличено количество депутатов верхней палаты Парламента (Сената), назначаемых Президентом;</w:t>
      </w:r>
    </w:p>
    <w:p w:rsidR="00765215" w:rsidRPr="00CD5F75" w:rsidRDefault="00765215" w:rsidP="00EA4EC6">
      <w:pPr>
        <w:ind w:left="567"/>
      </w:pPr>
    </w:p>
    <w:p w:rsidR="00765215" w:rsidRPr="00CD5F75" w:rsidRDefault="00765215" w:rsidP="00EA4EC6">
      <w:pPr>
        <w:ind w:left="567"/>
      </w:pPr>
      <w:r w:rsidRPr="00CD5F75">
        <w:t>введен императивный мандат депутата нижней палаты Парламента (Мажилиса), в связи с чем депутат Мажилиса лишается своего мандата в случае выхода или исключения из политической партии, по партийному списку которой он был избран, или в случае прекращения деятельности этой партии;</w:t>
      </w:r>
    </w:p>
    <w:p w:rsidR="00765215" w:rsidRPr="00CD5F75" w:rsidRDefault="00765215" w:rsidP="00EA4EC6">
      <w:pPr>
        <w:ind w:left="567"/>
      </w:pPr>
    </w:p>
    <w:p w:rsidR="00765215" w:rsidRPr="00CD5F75" w:rsidRDefault="00765215" w:rsidP="00EA4EC6">
      <w:pPr>
        <w:ind w:left="567"/>
      </w:pPr>
      <w:r w:rsidRPr="00CD5F75">
        <w:t>увеличен срок полномочий местных представительных органов –</w:t>
      </w:r>
      <w:r w:rsidRPr="00CD5F75">
        <w:rPr>
          <w:spacing w:val="-1"/>
        </w:rPr>
        <w:t xml:space="preserve"> </w:t>
      </w:r>
      <w:r w:rsidRPr="00CD5F75">
        <w:t>маслихатов.</w:t>
      </w:r>
    </w:p>
    <w:p w:rsidR="00765215" w:rsidRPr="00CD5F75" w:rsidRDefault="00765215" w:rsidP="00765215"/>
    <w:p w:rsidR="00765215" w:rsidRPr="00CD5F75" w:rsidRDefault="001D022B" w:rsidP="00765215">
      <w:r w:rsidRPr="00CD5F75">
        <w:tab/>
      </w:r>
      <w:r w:rsidR="00765215" w:rsidRPr="00CD5F75">
        <w:t>Конституция гарантирует основные права и свободы человека (раздел II)</w:t>
      </w:r>
      <w:r w:rsidR="00293866" w:rsidRPr="00CD5F75">
        <w:t xml:space="preserve">.  </w:t>
      </w:r>
      <w:r w:rsidR="00765215" w:rsidRPr="00CD5F75">
        <w:t>Конституция может быть изменена и дополнена Парламентом по предложению Президента</w:t>
      </w:r>
      <w:r w:rsidR="00293866" w:rsidRPr="00CD5F75">
        <w:t xml:space="preserve">.  </w:t>
      </w:r>
      <w:r w:rsidR="00765215" w:rsidRPr="00CD5F75">
        <w:t>Изменения и дополнения в Конституцию Республики Казахстан могут быть также внесены республиканским референдумом, проводимым по решению Президента, принятого им по собственной инициативе, предложению Парламента или Правительства</w:t>
      </w:r>
      <w:r w:rsidR="00293866" w:rsidRPr="00CD5F75">
        <w:t xml:space="preserve">.  </w:t>
      </w:r>
      <w:r w:rsidR="00765215" w:rsidRPr="00CD5F75">
        <w:t>Проект изменений и дополнений в Конституцию не вносится на республиканский референдум, если Президент решит передать его на рассмотрение Парламента</w:t>
      </w:r>
      <w:r w:rsidR="00293866" w:rsidRPr="00CD5F75">
        <w:t xml:space="preserve">.  </w:t>
      </w:r>
      <w:r w:rsidR="00765215" w:rsidRPr="00CD5F75">
        <w:t>Решение Парламента принимается в этом случае в порядке, установленном Конституцией</w:t>
      </w:r>
      <w:r w:rsidR="00293866" w:rsidRPr="00CD5F75">
        <w:t xml:space="preserve">.  </w:t>
      </w:r>
      <w:r w:rsidR="00765215" w:rsidRPr="00CD5F75">
        <w:t>Если Президент Республики отклоняет предложение Парламента о вынесении на республиканский референдум изменений и дополнений в Конституцию, то Парламент вправе большинством не менее четырех пятых голосов от общего числа депутатов каждой из Палат Парламента принять закон о внесении этих изменений и дополнений в Конституцию</w:t>
      </w:r>
      <w:r w:rsidR="00293866" w:rsidRPr="00CD5F75">
        <w:t xml:space="preserve">.  </w:t>
      </w:r>
      <w:r w:rsidR="00765215" w:rsidRPr="00CD5F75">
        <w:t>В таком случае Президент Республики подписывает этот закон или выносит его на республиканский референдум, который считается состоявшимся, если в голосовании приняло участие более половины граждан Республики, имеющих право участвовать в республиканском референдуме</w:t>
      </w:r>
      <w:r w:rsidR="00293866" w:rsidRPr="00CD5F75">
        <w:t xml:space="preserve">.  </w:t>
      </w:r>
      <w:r w:rsidR="00765215" w:rsidRPr="00CD5F75">
        <w:t>Изменения и дополнения в Конституцию, вынесенные на республиканский референдум, считаются принятыми, если за них проголосовало более половины граждан, принявших участие в голосовании, не менее чем в двух третях областей, городе республиканского значения и столице.</w:t>
      </w:r>
    </w:p>
    <w:p w:rsidR="00765215" w:rsidRPr="00CD5F75" w:rsidRDefault="00765215" w:rsidP="00765215"/>
    <w:p w:rsidR="00765215" w:rsidRPr="00CD5F75" w:rsidRDefault="00EA4EC6" w:rsidP="00765215">
      <w:pPr>
        <w:rPr>
          <w:b/>
        </w:rPr>
      </w:pPr>
      <w:r w:rsidRPr="00CD5F75">
        <w:rPr>
          <w:b/>
          <w:iCs/>
        </w:rPr>
        <w:tab/>
      </w:r>
      <w:r w:rsidR="00765215" w:rsidRPr="00CD5F75">
        <w:rPr>
          <w:b/>
          <w:iCs/>
        </w:rPr>
        <w:t>Президент</w:t>
      </w:r>
    </w:p>
    <w:p w:rsidR="00765215" w:rsidRPr="00CD5F75" w:rsidRDefault="00765215" w:rsidP="00765215"/>
    <w:p w:rsidR="00765215" w:rsidRPr="00CD5F75" w:rsidRDefault="00EA4EC6" w:rsidP="00765215">
      <w:r w:rsidRPr="00CD5F75">
        <w:tab/>
      </w:r>
      <w:r w:rsidR="00765215" w:rsidRPr="00CD5F75">
        <w:t>В Казахстане президентская форма правления</w:t>
      </w:r>
      <w:r w:rsidR="00293866" w:rsidRPr="00CD5F75">
        <w:t xml:space="preserve">.  </w:t>
      </w:r>
      <w:r w:rsidR="00765215" w:rsidRPr="00CD5F75">
        <w:t>Президент Республики Казахстан избирается в соответствии с Конституционным законом Республики Казахстан от 28</w:t>
      </w:r>
      <w:r w:rsidRPr="00CD5F75">
        <w:t> </w:t>
      </w:r>
      <w:r w:rsidR="00765215" w:rsidRPr="00CD5F75">
        <w:t xml:space="preserve">сентября 1995 года </w:t>
      </w:r>
      <w:r w:rsidR="00CB4429" w:rsidRPr="00CD5F75">
        <w:t>"</w:t>
      </w:r>
      <w:r w:rsidR="00765215" w:rsidRPr="00CD5F75">
        <w:t>О выборах в Республике Казахстан</w:t>
      </w:r>
      <w:r w:rsidR="00CB4429" w:rsidRPr="00CD5F75">
        <w:t>"</w:t>
      </w:r>
      <w:r w:rsidR="00765215" w:rsidRPr="00CD5F75">
        <w:t xml:space="preserve"> совершеннолетними гражданами Республики на основе всеобщего, равного и прямого избирательного права при тайном голосовании сроком на пять лет.</w:t>
      </w:r>
      <w:r w:rsidRPr="00CD5F75">
        <w:t xml:space="preserve">  </w:t>
      </w:r>
      <w:r w:rsidR="00765215" w:rsidRPr="00CD5F75">
        <w:t>Одно и то же лицо не может быть избрано Президентом Республики более двух раз подряд</w:t>
      </w:r>
      <w:r w:rsidR="00293866" w:rsidRPr="00CD5F75">
        <w:t xml:space="preserve">.  </w:t>
      </w:r>
      <w:r w:rsidR="00765215" w:rsidRPr="00CD5F75">
        <w:t>Однако это ограничение не распространяется на Первого Президента Республики Казахстан.</w:t>
      </w:r>
    </w:p>
    <w:p w:rsidR="00765215" w:rsidRPr="00CD5F75" w:rsidRDefault="00765215" w:rsidP="00765215"/>
    <w:p w:rsidR="00765215" w:rsidRPr="00CD5F75" w:rsidRDefault="00EA4EC6" w:rsidP="00765215">
      <w:r w:rsidRPr="00CD5F75">
        <w:tab/>
      </w:r>
      <w:r w:rsidR="00765215" w:rsidRPr="00CD5F75">
        <w:t>Президент определяет основные направления внутренней и внешней политики государства</w:t>
      </w:r>
      <w:r w:rsidR="00293866" w:rsidRPr="00CD5F75">
        <w:t xml:space="preserve">;  </w:t>
      </w:r>
      <w:r w:rsidR="00765215" w:rsidRPr="00CD5F75">
        <w:t>назначает выборы в Парламент</w:t>
      </w:r>
      <w:r w:rsidR="00293866" w:rsidRPr="00CD5F75">
        <w:t xml:space="preserve">;  </w:t>
      </w:r>
      <w:r w:rsidR="00765215" w:rsidRPr="00CD5F75">
        <w:t>принимает решение о проведении референдума</w:t>
      </w:r>
      <w:r w:rsidR="00293866" w:rsidRPr="00CD5F75">
        <w:t xml:space="preserve">;  </w:t>
      </w:r>
      <w:r w:rsidR="00765215" w:rsidRPr="00CD5F75">
        <w:t>подписывает законы, международные договоры и ратифицированные грамоты.</w:t>
      </w:r>
      <w:r w:rsidR="006B6212" w:rsidRPr="00CD5F75">
        <w:t xml:space="preserve">  </w:t>
      </w:r>
      <w:r w:rsidR="00765215" w:rsidRPr="00CD5F75">
        <w:t>Президент имеет право законодательной инициативы.</w:t>
      </w:r>
    </w:p>
    <w:p w:rsidR="00765215" w:rsidRPr="00CD5F75" w:rsidRDefault="00765215" w:rsidP="00765215"/>
    <w:p w:rsidR="00765215" w:rsidRPr="00CD5F75" w:rsidRDefault="006B6212" w:rsidP="00765215">
      <w:r w:rsidRPr="00CD5F75">
        <w:tab/>
      </w:r>
      <w:r w:rsidR="00765215" w:rsidRPr="00CD5F75">
        <w:t>Президент после консультаций с фракциями политических партий, представленных в Мажилисе Парламента, вносит на рассмотрение Мажилиса для дачи согласия кандидатуру Премьер-Министра Республики</w:t>
      </w:r>
      <w:r w:rsidRPr="00CD5F75">
        <w:t xml:space="preserve">;  </w:t>
      </w:r>
      <w:r w:rsidR="00765215" w:rsidRPr="00CD5F75">
        <w:t>с согласия Мажилиса Парламента назначает на должность Премьер-Министра Республики</w:t>
      </w:r>
      <w:r w:rsidR="00293866" w:rsidRPr="00CD5F75">
        <w:t xml:space="preserve">;  </w:t>
      </w:r>
      <w:r w:rsidR="00765215" w:rsidRPr="00CD5F75">
        <w:t>освобождает его от должности</w:t>
      </w:r>
      <w:r w:rsidR="00293866" w:rsidRPr="00CD5F75">
        <w:t xml:space="preserve">;  </w:t>
      </w:r>
      <w:r w:rsidR="00765215" w:rsidRPr="00CD5F75">
        <w:t>по представлению Премьер-Министра определяет структуру Правительства Республики, образует, упраздняет и реорганизует центральные исполнительные органы Республики, не входящие в состав Правительства</w:t>
      </w:r>
      <w:r w:rsidR="00293866" w:rsidRPr="00CD5F75">
        <w:t xml:space="preserve">;  </w:t>
      </w:r>
      <w:r w:rsidR="00765215" w:rsidRPr="00CD5F75">
        <w:t>назначает на должности членов Правительства Республики</w:t>
      </w:r>
      <w:r w:rsidR="00293866" w:rsidRPr="00CD5F75">
        <w:t xml:space="preserve">;  </w:t>
      </w:r>
      <w:r w:rsidR="00765215" w:rsidRPr="00CD5F75">
        <w:t>назначает на должности министров иностранных дел, обороны, внутренних дел, юстиции</w:t>
      </w:r>
      <w:r w:rsidR="00293866" w:rsidRPr="00CD5F75">
        <w:t xml:space="preserve">;  </w:t>
      </w:r>
      <w:r w:rsidR="00765215" w:rsidRPr="00CD5F75">
        <w:t>освобождает от должностей членов Правительства</w:t>
      </w:r>
      <w:r w:rsidR="00293866" w:rsidRPr="00CD5F75">
        <w:t xml:space="preserve">;  </w:t>
      </w:r>
      <w:r w:rsidR="00765215" w:rsidRPr="00CD5F75">
        <w:t>принимает присягу членов Правительства</w:t>
      </w:r>
      <w:r w:rsidR="00293866" w:rsidRPr="00CD5F75">
        <w:t xml:space="preserve">;  </w:t>
      </w:r>
      <w:r w:rsidR="00765215" w:rsidRPr="00CD5F75">
        <w:t>председательствует на заседаниях Правительства по особо важным вопросам</w:t>
      </w:r>
      <w:r w:rsidR="00293866" w:rsidRPr="00CD5F75">
        <w:t xml:space="preserve">;  </w:t>
      </w:r>
      <w:r w:rsidR="00765215" w:rsidRPr="00CD5F75">
        <w:t>поручает Правительству внесение законопроекта в Мажилис Парламента</w:t>
      </w:r>
      <w:r w:rsidR="00293866" w:rsidRPr="00CD5F75">
        <w:t xml:space="preserve">;  </w:t>
      </w:r>
      <w:r w:rsidR="00765215" w:rsidRPr="00CD5F75">
        <w:t>отменяет либо приостанавливает полностью или частично действие актов Правительства и Премьер-Министра Республики, акимов областей, городов республиканского значения и столицы</w:t>
      </w:r>
      <w:r w:rsidR="00293866" w:rsidRPr="00CD5F75">
        <w:t xml:space="preserve">.  </w:t>
      </w:r>
      <w:r w:rsidR="00765215" w:rsidRPr="00CD5F75">
        <w:t>Президент с согласия Сената Парламента назначает на должности Председателя Национального Банка, Генерального Прокурора и Председателя Комитета национальной безопасности Республики Казахстан</w:t>
      </w:r>
      <w:r w:rsidR="00293866" w:rsidRPr="00CD5F75">
        <w:t xml:space="preserve">;  </w:t>
      </w:r>
      <w:r w:rsidR="00765215" w:rsidRPr="00CD5F75">
        <w:t>освобождает их от должностей.</w:t>
      </w:r>
    </w:p>
    <w:p w:rsidR="00765215" w:rsidRPr="00CD5F75" w:rsidRDefault="00765215" w:rsidP="00765215"/>
    <w:p w:rsidR="00765215" w:rsidRPr="00CD5F75" w:rsidRDefault="006B6212" w:rsidP="00765215">
      <w:r w:rsidRPr="00CD5F75">
        <w:tab/>
      </w:r>
      <w:r w:rsidR="00765215" w:rsidRPr="00CD5F75">
        <w:t>Президент назначает на должности сроком на пять лет Председателя и двух членов Центральной избирательной комиссии, Председателя и двух членов Счетного комитета по контролю за исполнением республиканского бюджета</w:t>
      </w:r>
      <w:r w:rsidR="00293866" w:rsidRPr="00CD5F75">
        <w:t xml:space="preserve">.  </w:t>
      </w:r>
      <w:r w:rsidR="00765215" w:rsidRPr="00CD5F75">
        <w:t>Президентом назначается Председатель и два члена Конституционного Совета</w:t>
      </w:r>
      <w:r w:rsidRPr="00CD5F75">
        <w:t>.</w:t>
      </w:r>
    </w:p>
    <w:p w:rsidR="00765215" w:rsidRPr="00CD5F75" w:rsidRDefault="00765215" w:rsidP="00765215"/>
    <w:p w:rsidR="006B6212" w:rsidRPr="00CD5F75" w:rsidRDefault="006B6212" w:rsidP="00765215">
      <w:r w:rsidRPr="00CD5F75">
        <w:tab/>
      </w:r>
      <w:r w:rsidR="00765215" w:rsidRPr="00CD5F75">
        <w:t>Президент после консультаций с п</w:t>
      </w:r>
      <w:r w:rsidRPr="00CD5F75">
        <w:t xml:space="preserve">редседателями Палат Парламента </w:t>
      </w:r>
      <w:r w:rsidR="00765215" w:rsidRPr="00CD5F75">
        <w:t>и Премьер-Министром может распустить Парламент или Мажилис Парламента.</w:t>
      </w:r>
    </w:p>
    <w:p w:rsidR="006B6212" w:rsidRPr="00CD5F75" w:rsidRDefault="006B6212" w:rsidP="00765215"/>
    <w:p w:rsidR="00765215" w:rsidRPr="00CD5F75" w:rsidRDefault="006B6212" w:rsidP="00765215">
      <w:r w:rsidRPr="00CD5F75">
        <w:tab/>
      </w:r>
      <w:r w:rsidR="00765215" w:rsidRPr="00CD5F75">
        <w:t>Президент является Верховным Главнокомандующим Вооруженными Силами Республики</w:t>
      </w:r>
      <w:r w:rsidR="00293866" w:rsidRPr="00CD5F75">
        <w:t xml:space="preserve">.  </w:t>
      </w:r>
      <w:r w:rsidR="00765215" w:rsidRPr="00CD5F75">
        <w:t>Президент образует Совет Безопасности и иные консультативно-совещательные органы, а также Ассамблею народа Казахстана и Высший Судебный Совет</w:t>
      </w:r>
      <w:r w:rsidR="00293866" w:rsidRPr="00CD5F75">
        <w:t>.</w:t>
      </w:r>
    </w:p>
    <w:p w:rsidR="00765215" w:rsidRPr="00CD5F75" w:rsidRDefault="00765215" w:rsidP="00765215"/>
    <w:p w:rsidR="00765215" w:rsidRPr="00CD5F75" w:rsidRDefault="00853354" w:rsidP="00765215">
      <w:r w:rsidRPr="00CD5F75">
        <w:tab/>
      </w:r>
      <w:r w:rsidR="00765215" w:rsidRPr="00CD5F75">
        <w:t>Президент решает вопросы гражданства республики, предоставления политического убежища, осуществляет помилование граждан, награждает государственными наградами Республики, присваивает почетные, высшие воинские и иные звания, классные чины, дипломатические ранги, квалификационные классы и осуществляет иные полномочия в соответствии с Конституцией и законами Республики Казахстан.</w:t>
      </w:r>
    </w:p>
    <w:p w:rsidR="00765215" w:rsidRPr="00CD5F75" w:rsidRDefault="00765215" w:rsidP="00765215"/>
    <w:p w:rsidR="00765215" w:rsidRPr="00CD5F75" w:rsidRDefault="00853354" w:rsidP="00765215">
      <w:r w:rsidRPr="00CD5F75">
        <w:tab/>
      </w:r>
      <w:r w:rsidR="00765215" w:rsidRPr="00CD5F75">
        <w:t>Президент обладает правом вето на принятые Парламентом законы, правом отмены либо приостановления всех нормативных актов Правительства и органов исполнительной власти, издает Указы и распоряжения, имеющие обязательную силу на территории Республики, а в случаях, предусмотренных Конституцией 1995 года – законы и указы, имеющие силу законов Республики</w:t>
      </w:r>
      <w:r w:rsidR="00293866" w:rsidRPr="00CD5F75">
        <w:t xml:space="preserve">.  </w:t>
      </w:r>
      <w:r w:rsidR="00765215" w:rsidRPr="00CD5F75">
        <w:t>Другие полномочия Президента определяет</w:t>
      </w:r>
      <w:r w:rsidRPr="00CD5F75">
        <w:t xml:space="preserve"> </w:t>
      </w:r>
      <w:r w:rsidR="00765215" w:rsidRPr="00CD5F75">
        <w:t xml:space="preserve">Конституционный Закон Республики Казахстан от 26 декабря 1995 года </w:t>
      </w:r>
      <w:r w:rsidR="00CB4429" w:rsidRPr="00CD5F75">
        <w:t>"</w:t>
      </w:r>
      <w:r w:rsidR="00765215" w:rsidRPr="00CD5F75">
        <w:t>О Президенте Республики Казахстан</w:t>
      </w:r>
      <w:r w:rsidR="00CB4429" w:rsidRPr="00CD5F75">
        <w:t>"</w:t>
      </w:r>
      <w:r w:rsidR="00765215" w:rsidRPr="00CD5F75">
        <w:t>.</w:t>
      </w:r>
    </w:p>
    <w:p w:rsidR="00765215" w:rsidRPr="00CD5F75" w:rsidRDefault="00765215" w:rsidP="00765215"/>
    <w:p w:rsidR="00765215" w:rsidRPr="00CD5F75" w:rsidRDefault="00853354" w:rsidP="00765215">
      <w:r w:rsidRPr="00CD5F75">
        <w:tab/>
      </w:r>
      <w:r w:rsidR="00765215" w:rsidRPr="00CD5F75">
        <w:t>Президент может быть отрешен от должности Парламентом только в случае государственной измены</w:t>
      </w:r>
      <w:r w:rsidR="00293866" w:rsidRPr="00CD5F75">
        <w:t xml:space="preserve">.  </w:t>
      </w:r>
      <w:r w:rsidR="00765215" w:rsidRPr="00CD5F75">
        <w:t>Окончательное решение по данному вопросу принимается на совместном заседании Палат Парламента большинством не менее трех четвертей от общего числа голосов депутатов каждой из Палат, при наличии заключения Верховного Суда об обоснованности обвинения и заключения Конституционного Совета о соблюдении установленных конституционных процедур</w:t>
      </w:r>
      <w:r w:rsidR="00293866" w:rsidRPr="00CD5F75">
        <w:t>.</w:t>
      </w:r>
    </w:p>
    <w:p w:rsidR="00765215" w:rsidRPr="00CD5F75" w:rsidRDefault="00765215" w:rsidP="00765215"/>
    <w:p w:rsidR="00765215" w:rsidRPr="00CD5F75" w:rsidRDefault="00853354" w:rsidP="00765215">
      <w:r w:rsidRPr="00CD5F75">
        <w:tab/>
      </w:r>
      <w:r w:rsidR="00765215" w:rsidRPr="00CD5F75">
        <w:t>Президент может быть досрочно освобожден от должности при устойчивой неспособности осуществлять свои обязанности по болезни.</w:t>
      </w:r>
    </w:p>
    <w:p w:rsidR="00765215" w:rsidRPr="00CD5F75" w:rsidRDefault="00765215" w:rsidP="00765215"/>
    <w:p w:rsidR="00765215" w:rsidRPr="00CD5F75" w:rsidRDefault="00853354" w:rsidP="00765215">
      <w:pPr>
        <w:rPr>
          <w:b/>
        </w:rPr>
      </w:pPr>
      <w:r w:rsidRPr="00CD5F75">
        <w:rPr>
          <w:b/>
        </w:rPr>
        <w:tab/>
      </w:r>
      <w:r w:rsidR="00765215" w:rsidRPr="00CD5F75">
        <w:rPr>
          <w:b/>
        </w:rPr>
        <w:t>Парламент</w:t>
      </w:r>
    </w:p>
    <w:p w:rsidR="00765215" w:rsidRPr="00CD5F75" w:rsidRDefault="00765215" w:rsidP="00765215"/>
    <w:p w:rsidR="00765215" w:rsidRPr="00CD5F75" w:rsidRDefault="00853354" w:rsidP="00765215">
      <w:r w:rsidRPr="00CD5F75">
        <w:tab/>
      </w:r>
      <w:r w:rsidR="00765215" w:rsidRPr="00CD5F75">
        <w:t>Состоит из двух палат</w:t>
      </w:r>
      <w:r w:rsidR="00293866" w:rsidRPr="00CD5F75">
        <w:t xml:space="preserve">:  </w:t>
      </w:r>
      <w:r w:rsidR="00765215" w:rsidRPr="00CD5F75">
        <w:t>Сената и Мажилиса, действующих на постоянной основе</w:t>
      </w:r>
      <w:r w:rsidR="00293866" w:rsidRPr="00CD5F75">
        <w:t xml:space="preserve">.  </w:t>
      </w:r>
      <w:r w:rsidR="00765215" w:rsidRPr="00CD5F75">
        <w:t>Сенат образуют депутаты, избираемые по два человека от каждой области, города республиканского значения и столицы Республики Казахстан</w:t>
      </w:r>
      <w:r w:rsidR="00293866" w:rsidRPr="00CD5F75">
        <w:t xml:space="preserve">.  </w:t>
      </w:r>
      <w:r w:rsidR="00765215" w:rsidRPr="00CD5F75">
        <w:t>Депутаты Сената избираются депутатами местных представительных органов власти –</w:t>
      </w:r>
      <w:r w:rsidR="00765215" w:rsidRPr="00CD5F75">
        <w:rPr>
          <w:spacing w:val="-1"/>
        </w:rPr>
        <w:t xml:space="preserve"> </w:t>
      </w:r>
      <w:r w:rsidR="00765215" w:rsidRPr="00CD5F75">
        <w:t>маслихатов</w:t>
      </w:r>
      <w:r w:rsidR="00293866" w:rsidRPr="00CD5F75">
        <w:t xml:space="preserve">.  </w:t>
      </w:r>
      <w:r w:rsidR="00765215" w:rsidRPr="00CD5F75">
        <w:t>Пятнадцать депутатов Сената назначаются Президентом с учетом национально-культурных и иных значимых интересов общества.</w:t>
      </w:r>
    </w:p>
    <w:p w:rsidR="00765215" w:rsidRPr="00CD5F75" w:rsidRDefault="00765215" w:rsidP="00765215"/>
    <w:p w:rsidR="00765215" w:rsidRPr="00CD5F75" w:rsidRDefault="00853354" w:rsidP="00765215">
      <w:r w:rsidRPr="00CD5F75">
        <w:tab/>
      </w:r>
      <w:r w:rsidR="00765215" w:rsidRPr="00CD5F75">
        <w:t>Мажилис состоит из ста семи депутатов</w:t>
      </w:r>
      <w:r w:rsidR="00293866" w:rsidRPr="00CD5F75">
        <w:t xml:space="preserve">.  </w:t>
      </w:r>
      <w:r w:rsidR="00765215" w:rsidRPr="00CD5F75">
        <w:t>Избрание девяноста восьми депутатов Мажилиса осуществляется на основе всеобщего, равного и прямого избирательного права при тайном голосовании</w:t>
      </w:r>
      <w:r w:rsidR="00293866" w:rsidRPr="00CD5F75">
        <w:t xml:space="preserve">.  </w:t>
      </w:r>
      <w:r w:rsidR="00765215" w:rsidRPr="00CD5F75">
        <w:t>Девять депутатов Мажилиса избираются Ассамблеей народа Казахстана</w:t>
      </w:r>
      <w:r w:rsidR="00293866" w:rsidRPr="00CD5F75">
        <w:t xml:space="preserve">.  </w:t>
      </w:r>
      <w:r w:rsidR="00765215" w:rsidRPr="00CD5F75">
        <w:t>К распределению депутатских мандатов на основе партийных списков допускаются политические партии, набравшие не менее семи процентов голосов избирателей, принявших участие в голосовании</w:t>
      </w:r>
      <w:r w:rsidR="00293866" w:rsidRPr="00CD5F75">
        <w:t xml:space="preserve">.  </w:t>
      </w:r>
      <w:r w:rsidR="00765215" w:rsidRPr="00CD5F75">
        <w:t>Срок полномочий депутатов Сената –</w:t>
      </w:r>
      <w:r w:rsidR="00765215" w:rsidRPr="00CD5F75">
        <w:rPr>
          <w:spacing w:val="-1"/>
        </w:rPr>
        <w:t xml:space="preserve"> </w:t>
      </w:r>
      <w:r w:rsidR="00765215" w:rsidRPr="00CD5F75">
        <w:t>шесть лет, срок полномочий депутатов Мажилиса –</w:t>
      </w:r>
      <w:r w:rsidR="00765215" w:rsidRPr="00CD5F75">
        <w:rPr>
          <w:spacing w:val="-1"/>
        </w:rPr>
        <w:t xml:space="preserve"> </w:t>
      </w:r>
      <w:r w:rsidR="00765215" w:rsidRPr="00CD5F75">
        <w:t>пять лет.</w:t>
      </w:r>
    </w:p>
    <w:p w:rsidR="00765215" w:rsidRPr="00CD5F75" w:rsidRDefault="00765215" w:rsidP="00765215"/>
    <w:p w:rsidR="00765215" w:rsidRPr="00CD5F75" w:rsidRDefault="00853354" w:rsidP="00765215">
      <w:r w:rsidRPr="00CD5F75">
        <w:tab/>
      </w:r>
      <w:r w:rsidR="00765215" w:rsidRPr="00CD5F75">
        <w:t>Полномочия депутата Парламента прекращаются в случаях подачи в отставку, его смерти, признания депутата по вступившему в законную силу решению суда недееспособным, умершим или безвестно отсутствующим и иных предусмотренных Конституцией и конституционным законом случаях.</w:t>
      </w:r>
    </w:p>
    <w:p w:rsidR="00765215" w:rsidRPr="00CD5F75" w:rsidRDefault="00765215" w:rsidP="00765215"/>
    <w:p w:rsidR="00765215" w:rsidRPr="00CD5F75" w:rsidRDefault="00853354" w:rsidP="00765215">
      <w:r w:rsidRPr="00CD5F75">
        <w:tab/>
      </w:r>
      <w:r w:rsidR="00765215" w:rsidRPr="00CD5F75">
        <w:t>Депутат Парламента лишается своего мандата при его выезде на постоянное место жительства за пределы Казахстана, вступлении в законную силу в отношении него обвинительного приговора суда, утрате гражданства Республики Казахстан.</w:t>
      </w:r>
    </w:p>
    <w:p w:rsidR="00765215" w:rsidRPr="00CD5F75" w:rsidRDefault="00765215" w:rsidP="00765215"/>
    <w:p w:rsidR="00853354" w:rsidRPr="00CD5F75" w:rsidRDefault="00853354" w:rsidP="00765215">
      <w:r w:rsidRPr="00CD5F75">
        <w:tab/>
      </w:r>
      <w:r w:rsidR="00765215" w:rsidRPr="00CD5F75">
        <w:t>Депутат Мажилиса Парламента лишается своего мандата при выходе или исключении депутата из политической партии, от которой в соответствии с конституционным законом он избран, прекращении деятельности политической партии, от которой в соответствии с конституционным законом депутат избран.</w:t>
      </w:r>
    </w:p>
    <w:p w:rsidR="00853354" w:rsidRPr="00CD5F75" w:rsidRDefault="00853354" w:rsidP="00765215"/>
    <w:p w:rsidR="000828BD" w:rsidRPr="00CD5F75" w:rsidRDefault="00765215" w:rsidP="00765215">
      <w:r w:rsidRPr="00CD5F75">
        <w:tab/>
        <w:t>Полномочия назначенных депутатов Сената Парламента могут быть досрочно прекращены по решению Президента Республики.</w:t>
      </w:r>
    </w:p>
    <w:p w:rsidR="000828BD" w:rsidRPr="00CD5F75" w:rsidRDefault="000828BD" w:rsidP="00765215"/>
    <w:p w:rsidR="00765215" w:rsidRPr="00CD5F75" w:rsidRDefault="000828BD" w:rsidP="00765215">
      <w:r w:rsidRPr="00CD5F75">
        <w:tab/>
      </w:r>
      <w:r w:rsidR="00765215" w:rsidRPr="00CD5F75">
        <w:t>Полномочия депутатов Парламента и Мажилиса Парламента прекращаются в случаях роспуска соответственно Парламента или Мажилиса Парламента.</w:t>
      </w:r>
    </w:p>
    <w:p w:rsidR="00765215" w:rsidRPr="00CD5F75" w:rsidRDefault="00765215" w:rsidP="00765215"/>
    <w:p w:rsidR="00765215" w:rsidRPr="00CD5F75" w:rsidRDefault="000828BD" w:rsidP="00765215">
      <w:r w:rsidRPr="00CD5F75">
        <w:tab/>
      </w:r>
      <w:r w:rsidR="00765215" w:rsidRPr="00CD5F75">
        <w:t>Парламент принимает законы, вносит в них изменения и дополнения, ратифицирует и денонсирует международные договоры республики.</w:t>
      </w:r>
    </w:p>
    <w:p w:rsidR="00765215" w:rsidRPr="00CD5F75" w:rsidRDefault="00765215" w:rsidP="00765215"/>
    <w:p w:rsidR="00765215" w:rsidRPr="00CD5F75" w:rsidRDefault="000828BD" w:rsidP="00765215">
      <w:r w:rsidRPr="00CD5F75">
        <w:tab/>
      </w:r>
      <w:r w:rsidR="00765215" w:rsidRPr="00CD5F75">
        <w:t>Парламент на совместном заседании Палат:</w:t>
      </w:r>
    </w:p>
    <w:p w:rsidR="00765215" w:rsidRPr="00CD5F75" w:rsidRDefault="00765215" w:rsidP="00765215"/>
    <w:p w:rsidR="00765215" w:rsidRPr="00CD5F75" w:rsidRDefault="00765215" w:rsidP="000828BD">
      <w:pPr>
        <w:ind w:left="567"/>
      </w:pPr>
      <w:r w:rsidRPr="00CD5F75">
        <w:t>по предложению Президента Республики Казахстан вносит изменения и дополнения в Конституцию;</w:t>
      </w:r>
    </w:p>
    <w:p w:rsidR="00765215" w:rsidRPr="00CD5F75" w:rsidRDefault="00765215" w:rsidP="000828BD">
      <w:pPr>
        <w:ind w:left="567"/>
      </w:pPr>
    </w:p>
    <w:p w:rsidR="000828BD" w:rsidRPr="00CD5F75" w:rsidRDefault="00765215" w:rsidP="000828BD">
      <w:pPr>
        <w:ind w:left="567"/>
      </w:pPr>
      <w:r w:rsidRPr="00CD5F75">
        <w:t>утверждает отчеты Правительства и Счетного комитета по контролю за исполнением республиканского бюджета об исполнении республиканского бюджета</w:t>
      </w:r>
      <w:r w:rsidR="00293866" w:rsidRPr="00CD5F75">
        <w:t xml:space="preserve">.  </w:t>
      </w:r>
      <w:r w:rsidRPr="00CD5F75">
        <w:t>Неутверждение Парламентом отчета Правительства об исполнении республиканского бюджета означает выражение Парламентом вотума недоверия Правительству;</w:t>
      </w:r>
    </w:p>
    <w:p w:rsidR="000828BD" w:rsidRPr="00CD5F75" w:rsidRDefault="000828BD" w:rsidP="000828BD">
      <w:pPr>
        <w:ind w:left="567"/>
      </w:pPr>
    </w:p>
    <w:p w:rsidR="00765215" w:rsidRPr="00CD5F75" w:rsidRDefault="00765215" w:rsidP="000828BD">
      <w:pPr>
        <w:ind w:left="567"/>
      </w:pPr>
      <w:r w:rsidRPr="00CD5F75">
        <w:t>двумя третями голосов от общего числа депутатов каждой из Палат по инициативе Президента вправе делегировать ему законодательные полномочия на срок, не превышающий одного года;</w:t>
      </w:r>
    </w:p>
    <w:p w:rsidR="00765215" w:rsidRPr="00CD5F75" w:rsidRDefault="00765215" w:rsidP="000828BD">
      <w:pPr>
        <w:ind w:left="567"/>
      </w:pPr>
    </w:p>
    <w:p w:rsidR="00765215" w:rsidRPr="00CD5F75" w:rsidRDefault="00765215" w:rsidP="000828BD">
      <w:pPr>
        <w:ind w:left="567"/>
      </w:pPr>
      <w:r w:rsidRPr="00CD5F75">
        <w:t>решает вопросы войны и мира;</w:t>
      </w:r>
    </w:p>
    <w:p w:rsidR="00765215" w:rsidRPr="00CD5F75" w:rsidRDefault="00765215" w:rsidP="000828BD">
      <w:pPr>
        <w:ind w:left="567"/>
      </w:pPr>
    </w:p>
    <w:p w:rsidR="00765215" w:rsidRPr="00CD5F75" w:rsidRDefault="00765215" w:rsidP="000828BD">
      <w:pPr>
        <w:ind w:left="567"/>
      </w:pPr>
      <w:r w:rsidRPr="00CD5F75">
        <w:t>принимает по предложению Президента Республики решение об использовании Вооруженных Сил Республики для выполнения международных обязательств по поддержанию мира и безопасности;</w:t>
      </w:r>
    </w:p>
    <w:p w:rsidR="00765215" w:rsidRPr="00CD5F75" w:rsidRDefault="00765215" w:rsidP="000828BD">
      <w:pPr>
        <w:ind w:left="567"/>
      </w:pPr>
    </w:p>
    <w:p w:rsidR="000828BD" w:rsidRPr="00CD5F75" w:rsidRDefault="00765215" w:rsidP="000828BD">
      <w:pPr>
        <w:ind w:left="567"/>
      </w:pPr>
      <w:r w:rsidRPr="00CD5F75">
        <w:t>осуществляет иные полномочия, возложенные на Парламент Конституцией.</w:t>
      </w:r>
    </w:p>
    <w:p w:rsidR="000828BD" w:rsidRPr="00CD5F75" w:rsidRDefault="000828BD" w:rsidP="000828BD">
      <w:pPr>
        <w:ind w:left="567"/>
      </w:pPr>
    </w:p>
    <w:p w:rsidR="00765215" w:rsidRPr="00CD5F75" w:rsidRDefault="000828BD" w:rsidP="000828BD">
      <w:r w:rsidRPr="00CD5F75">
        <w:tab/>
      </w:r>
      <w:r w:rsidR="00765215" w:rsidRPr="00CD5F75">
        <w:t>Право законодательной инициативы принадлежит Президенту Республики Казахстан, депутатам Парламента и Правительству и реализуется исключительно в Мажилисе.</w:t>
      </w:r>
    </w:p>
    <w:p w:rsidR="00765215" w:rsidRPr="00CD5F75" w:rsidRDefault="00765215" w:rsidP="00765215"/>
    <w:p w:rsidR="00765215" w:rsidRPr="00CD5F75" w:rsidRDefault="009C3526" w:rsidP="00765215">
      <w:r w:rsidRPr="00CD5F75">
        <w:tab/>
      </w:r>
      <w:r w:rsidR="00765215" w:rsidRPr="00CD5F75">
        <w:t>Парламент в раздельном заседании Палат путем последовательного рассмотрения вопросов вначале в Мажилисе, а затем в Сенате проводит повторное обсуждение и голосование по законам или статьям закона, вызвавшим возражения Президента Республики, в месячный срок со дня направления возражений</w:t>
      </w:r>
      <w:r w:rsidR="00293866" w:rsidRPr="00CD5F75">
        <w:t xml:space="preserve">.  </w:t>
      </w:r>
      <w:r w:rsidR="00765215" w:rsidRPr="00CD5F75">
        <w:t>Несоблюдение этого срока означает принятие возражений Президента</w:t>
      </w:r>
      <w:r w:rsidR="00293866" w:rsidRPr="00CD5F75">
        <w:t xml:space="preserve">.  </w:t>
      </w:r>
      <w:r w:rsidR="00765215" w:rsidRPr="00CD5F75">
        <w:t>Если Мажилис и Сенат большинством в две трети голосов от общего числа депутатов каждой из Палат подтвердят ранее принятое решение, Президент в течение одного месяца подписывает закон</w:t>
      </w:r>
      <w:r w:rsidR="00293866" w:rsidRPr="00CD5F75">
        <w:t xml:space="preserve">.  </w:t>
      </w:r>
      <w:r w:rsidR="00765215" w:rsidRPr="00CD5F75">
        <w:t>Если возражения Президента не преодолены хотя бы одной из Палат, закон считается непринятым или принятым в редакции, предложенной Президентом</w:t>
      </w:r>
      <w:r w:rsidR="00293866" w:rsidRPr="00CD5F75">
        <w:t xml:space="preserve">.  </w:t>
      </w:r>
      <w:r w:rsidR="00765215" w:rsidRPr="00CD5F75">
        <w:t>При этом возражения Президента на конституционные законы преодолеваются Парламентом не менее чем тремя четвертями голосов от общего числа депутатов каждой из Палат</w:t>
      </w:r>
      <w:r w:rsidRPr="00CD5F75">
        <w:t>.</w:t>
      </w:r>
    </w:p>
    <w:p w:rsidR="00765215" w:rsidRPr="00CD5F75" w:rsidRDefault="00765215" w:rsidP="00765215"/>
    <w:p w:rsidR="009C3526" w:rsidRPr="00CD5F75" w:rsidRDefault="009C3526" w:rsidP="00765215">
      <w:r w:rsidRPr="00CD5F75">
        <w:tab/>
      </w:r>
      <w:r w:rsidR="00765215" w:rsidRPr="00CD5F75">
        <w:t>Сенат избирает и освобождает от должности (по представлению Президента) Председателя Верховного суда и судей Верховного суда республики, дает согласие на назначение Президентом Председателя Национального Банка, Генерального прокурора и председателя Комитета национальной безопасности.</w:t>
      </w:r>
    </w:p>
    <w:p w:rsidR="009C3526" w:rsidRPr="00CD5F75" w:rsidRDefault="009C3526" w:rsidP="00765215"/>
    <w:p w:rsidR="009C3526" w:rsidRPr="00CD5F75" w:rsidRDefault="00765215" w:rsidP="00765215">
      <w:r w:rsidRPr="00CD5F75">
        <w:tab/>
        <w:t>Сенат выполняет функции Парламента Республики по принятию конституционных законов и законов в период временного отсутствия Мажилиса, вызванного досрочным прекращением его полномочий.</w:t>
      </w:r>
    </w:p>
    <w:p w:rsidR="009C3526" w:rsidRPr="00CD5F75" w:rsidRDefault="009C3526" w:rsidP="00765215"/>
    <w:p w:rsidR="00765215" w:rsidRPr="00CD5F75" w:rsidRDefault="009C3526" w:rsidP="00765215">
      <w:r w:rsidRPr="00CD5F75">
        <w:tab/>
      </w:r>
      <w:r w:rsidR="00765215" w:rsidRPr="00CD5F75">
        <w:t>К исключительному ведению Мажилиса относится принятие к рассмотрению внесенных в Парламент проектов конституционных законов и законов и рассмотрение этих проектов, большинством голосов от общего числа депутатов Палаты дача согласия Президенту Республики на назначение Премьер-Министра Республики.</w:t>
      </w:r>
    </w:p>
    <w:p w:rsidR="00765215" w:rsidRPr="00CD5F75" w:rsidRDefault="00765215" w:rsidP="00765215"/>
    <w:p w:rsidR="00765215" w:rsidRPr="00CD5F75" w:rsidRDefault="009C3526" w:rsidP="00765215">
      <w:r w:rsidRPr="00CD5F75">
        <w:tab/>
      </w:r>
      <w:r w:rsidR="00765215" w:rsidRPr="00CD5F75">
        <w:t>Мажилис большинством голосов от общего числа депутатов Мажилиса по инициативе не менее одной пятой от общего числа депутатов Мажилиса вправе выразить вотум недоверия Правительству.</w:t>
      </w:r>
      <w:r w:rsidRPr="00CD5F75">
        <w:t xml:space="preserve">  </w:t>
      </w:r>
      <w:r w:rsidR="00765215" w:rsidRPr="00CD5F75">
        <w:t>Президент может распустить Парламент и Мажилис после консультаций с председателями Палат Парламента и Премьер-Министром.</w:t>
      </w:r>
    </w:p>
    <w:p w:rsidR="00765215" w:rsidRPr="00CD5F75" w:rsidRDefault="00765215" w:rsidP="00765215"/>
    <w:p w:rsidR="00765215" w:rsidRPr="00CD5F75" w:rsidRDefault="009C3526" w:rsidP="00765215">
      <w:r w:rsidRPr="00CD5F75">
        <w:tab/>
      </w:r>
      <w:r w:rsidR="00765215" w:rsidRPr="00CD5F75">
        <w:t xml:space="preserve">Организация и деятельность Парламента, правовое положение его депутатов определяются Конституционным Законом Республики Казахстан от 16 октября 1995 года </w:t>
      </w:r>
      <w:r w:rsidR="00CB4429" w:rsidRPr="00CD5F75">
        <w:t>"</w:t>
      </w:r>
      <w:r w:rsidR="00765215" w:rsidRPr="00CD5F75">
        <w:t>О Парламенте Республики Казахстан и статусе его депутатов</w:t>
      </w:r>
      <w:r w:rsidR="00CB4429" w:rsidRPr="00CD5F75">
        <w:t>"</w:t>
      </w:r>
      <w:r w:rsidR="00765215" w:rsidRPr="00CD5F75">
        <w:t>.</w:t>
      </w:r>
    </w:p>
    <w:p w:rsidR="00765215" w:rsidRPr="00CD5F75" w:rsidRDefault="00765215" w:rsidP="00765215"/>
    <w:p w:rsidR="00765215" w:rsidRPr="00CD5F75" w:rsidRDefault="009C3526" w:rsidP="00765215">
      <w:pPr>
        <w:rPr>
          <w:b/>
          <w:iCs/>
        </w:rPr>
      </w:pPr>
      <w:r w:rsidRPr="00CD5F75">
        <w:rPr>
          <w:b/>
          <w:iCs/>
        </w:rPr>
        <w:tab/>
      </w:r>
      <w:r w:rsidR="00765215" w:rsidRPr="00CD5F75">
        <w:rPr>
          <w:b/>
          <w:iCs/>
        </w:rPr>
        <w:t>Правительство</w:t>
      </w:r>
    </w:p>
    <w:p w:rsidR="00765215" w:rsidRPr="00CD5F75" w:rsidRDefault="00765215" w:rsidP="00765215"/>
    <w:p w:rsidR="00765215" w:rsidRPr="00CD5F75" w:rsidRDefault="009C3526" w:rsidP="00765215">
      <w:r w:rsidRPr="00CD5F75">
        <w:tab/>
      </w:r>
      <w:r w:rsidR="00765215" w:rsidRPr="00CD5F75">
        <w:t>Правительство образуется Президентом Республики Казахстан, несет ответственность перед Президентом и подотчетно Парламенту.</w:t>
      </w:r>
    </w:p>
    <w:p w:rsidR="00765215" w:rsidRPr="00CD5F75" w:rsidRDefault="00765215" w:rsidP="00765215"/>
    <w:p w:rsidR="00765215" w:rsidRPr="00CD5F75" w:rsidRDefault="009C3526" w:rsidP="00765215">
      <w:r w:rsidRPr="00CD5F75">
        <w:tab/>
      </w:r>
      <w:r w:rsidR="00765215" w:rsidRPr="00CD5F75">
        <w:t>Премьер-Министр назначается Президентом с согласия Мажилиса Парламента.</w:t>
      </w:r>
    </w:p>
    <w:p w:rsidR="00765215" w:rsidRPr="00CD5F75" w:rsidRDefault="00765215" w:rsidP="00765215"/>
    <w:p w:rsidR="00765215" w:rsidRPr="00CD5F75" w:rsidRDefault="009C3526" w:rsidP="00765215">
      <w:r w:rsidRPr="00CD5F75">
        <w:tab/>
      </w:r>
      <w:r w:rsidR="00765215" w:rsidRPr="00CD5F75">
        <w:t>Парламент заслушивает Программу Правительства и одобряет либо отклоняет ее</w:t>
      </w:r>
      <w:r w:rsidR="00293866" w:rsidRPr="00CD5F75">
        <w:t xml:space="preserve">.  </w:t>
      </w:r>
      <w:r w:rsidR="00765215" w:rsidRPr="00CD5F75">
        <w:t>Каждая из Палат Парламента самостоятельно, без участия другой Палаты, вправе по итогам заслушивания отчета большинством голосов от общего числа депутатов Палаты вправе принимать обращение к Президенту Республики об освобождении от должности члена Правительства в случае неисполнения им законов Республики</w:t>
      </w:r>
      <w:r w:rsidR="00293866" w:rsidRPr="00CD5F75">
        <w:t xml:space="preserve">.  </w:t>
      </w:r>
      <w:r w:rsidR="00765215" w:rsidRPr="00CD5F75">
        <w:t>Если Президент Республики отклоняет такое обращение, то депутаты большинством голосов от общего числа депутатов Палаты вправе по истечении шести месяцев со дня первого обращения повторно поставить перед Президентом Республики вопрос об освобождении от должности члена Правительства</w:t>
      </w:r>
      <w:r w:rsidR="00293866" w:rsidRPr="00CD5F75">
        <w:t xml:space="preserve">.  </w:t>
      </w:r>
      <w:r w:rsidR="00765215" w:rsidRPr="00CD5F75">
        <w:t>В этом случае Президент Республики освобождает от должности члена Правительства.</w:t>
      </w:r>
    </w:p>
    <w:p w:rsidR="00765215" w:rsidRPr="00CD5F75" w:rsidRDefault="00765215" w:rsidP="00765215"/>
    <w:p w:rsidR="00765215" w:rsidRPr="00CD5F75" w:rsidRDefault="00462DBC" w:rsidP="00765215">
      <w:r w:rsidRPr="00CD5F75">
        <w:tab/>
      </w:r>
      <w:r w:rsidR="00765215" w:rsidRPr="00CD5F75">
        <w:t>Президент вправе по собственной инициативе принять решение о прекращении полномочий Правительства и освободить от должности любого его члена</w:t>
      </w:r>
      <w:r w:rsidR="00293866" w:rsidRPr="00CD5F75">
        <w:t xml:space="preserve">.  </w:t>
      </w:r>
      <w:r w:rsidR="00765215" w:rsidRPr="00CD5F75">
        <w:t>Освобождение от должности Премьер-Министра означает прекращение полномочий всего Правительства.</w:t>
      </w:r>
      <w:r w:rsidRPr="00CD5F75">
        <w:t xml:space="preserve">  </w:t>
      </w:r>
      <w:r w:rsidR="00765215" w:rsidRPr="00CD5F75">
        <w:tab/>
        <w:t xml:space="preserve">Компетенция, порядок организации и деятельности Правительства определяются Конституционным законом  от 18 декабря 1995 года </w:t>
      </w:r>
      <w:r w:rsidR="00CB4429" w:rsidRPr="00CD5F75">
        <w:t>"</w:t>
      </w:r>
      <w:r w:rsidR="00765215" w:rsidRPr="00CD5F75">
        <w:t>О Правительстве Республики Казахстан</w:t>
      </w:r>
      <w:r w:rsidR="00CB4429" w:rsidRPr="00CD5F75">
        <w:t>"</w:t>
      </w:r>
      <w:r w:rsidR="00765215" w:rsidRPr="00CD5F75">
        <w:t>.</w:t>
      </w:r>
    </w:p>
    <w:p w:rsidR="00765215" w:rsidRPr="00CD5F75" w:rsidRDefault="00765215" w:rsidP="00765215"/>
    <w:p w:rsidR="00765215" w:rsidRPr="00CD5F75" w:rsidRDefault="00462DBC" w:rsidP="00765215">
      <w:pPr>
        <w:rPr>
          <w:b/>
        </w:rPr>
      </w:pPr>
      <w:r w:rsidRPr="00CD5F75">
        <w:rPr>
          <w:b/>
        </w:rPr>
        <w:tab/>
      </w:r>
      <w:r w:rsidR="00765215" w:rsidRPr="00CD5F75">
        <w:rPr>
          <w:b/>
        </w:rPr>
        <w:t>Конституционный Совет</w:t>
      </w:r>
    </w:p>
    <w:p w:rsidR="00765215" w:rsidRPr="00CD5F75" w:rsidRDefault="00765215" w:rsidP="00765215"/>
    <w:p w:rsidR="00765215" w:rsidRPr="00CD5F75" w:rsidRDefault="00462DBC" w:rsidP="00765215">
      <w:r w:rsidRPr="00CD5F75">
        <w:tab/>
      </w:r>
      <w:r w:rsidR="00765215" w:rsidRPr="00CD5F75">
        <w:t>Конституционный Совет образован в соответствии с Конституцией 1995 года и рассматривает до подписания Президентом принятые Парламентом законы на их соответствие Конституции Республики</w:t>
      </w:r>
      <w:r w:rsidR="00293866" w:rsidRPr="00CD5F75">
        <w:t xml:space="preserve">;  </w:t>
      </w:r>
      <w:r w:rsidR="00765215" w:rsidRPr="00CD5F75">
        <w:t>рассматривает до ратификации международные договоры республики на соответствие их Конституции</w:t>
      </w:r>
      <w:r w:rsidR="00293866" w:rsidRPr="00CD5F75">
        <w:t xml:space="preserve">;  </w:t>
      </w:r>
      <w:r w:rsidR="00765215" w:rsidRPr="00CD5F75">
        <w:t>дает официальное толкование норм Конституции</w:t>
      </w:r>
      <w:r w:rsidR="00293866" w:rsidRPr="00CD5F75">
        <w:t xml:space="preserve">;  </w:t>
      </w:r>
      <w:r w:rsidR="00765215" w:rsidRPr="00CD5F75">
        <w:t>решает в случае спора вопрос о правильности проведения выборов Президента Республики, депутатов Парламента и проведения республиканского референдума</w:t>
      </w:r>
      <w:r w:rsidR="00293866" w:rsidRPr="00CD5F75">
        <w:t xml:space="preserve">;  </w:t>
      </w:r>
      <w:r w:rsidR="00765215" w:rsidRPr="00CD5F75">
        <w:t>рассматривает на соответствие Конституции Республики принятые Парламентом и его Палатами постановления</w:t>
      </w:r>
      <w:r w:rsidR="00293866" w:rsidRPr="00CD5F75">
        <w:t xml:space="preserve">;  </w:t>
      </w:r>
      <w:r w:rsidR="00765215" w:rsidRPr="00CD5F75">
        <w:t>выполняет иные полномочия, определенные Конституцией.</w:t>
      </w:r>
    </w:p>
    <w:p w:rsidR="00765215" w:rsidRPr="00CD5F75" w:rsidRDefault="00765215" w:rsidP="00765215"/>
    <w:p w:rsidR="00765215" w:rsidRPr="00CD5F75" w:rsidRDefault="00462DBC" w:rsidP="00765215">
      <w:r w:rsidRPr="00CD5F75">
        <w:tab/>
      </w:r>
      <w:r w:rsidR="00765215" w:rsidRPr="00CD5F75">
        <w:t>Эти вопросы Конституционный Совет рассматривает только по обращению Президента, Премьер-Министра, Председателя Сената, Председателя Мажилиса или не менее одной пятой части от общего числа депутатов Парламента.</w:t>
      </w:r>
      <w:r w:rsidR="00765215" w:rsidRPr="00CD5F75">
        <w:tab/>
        <w:t xml:space="preserve"> Законы или иные нормативные правовые акты, признанные неконституционными, в том числе ущемляющими закрепленные Конституцией права и свободы человека и гражданина, Конституционным Советом отменяются и не подлежат применению.</w:t>
      </w:r>
    </w:p>
    <w:p w:rsidR="00765215" w:rsidRPr="00CD5F75" w:rsidRDefault="00765215" w:rsidP="00765215"/>
    <w:p w:rsidR="00765215" w:rsidRPr="00CD5F75" w:rsidRDefault="00462DBC" w:rsidP="00765215">
      <w:r w:rsidRPr="00CD5F75">
        <w:tab/>
      </w:r>
      <w:r w:rsidR="00765215" w:rsidRPr="00CD5F75">
        <w:t>Конституционный Совет состоит из семи членов, полномочия которых длятся шесть лет</w:t>
      </w:r>
      <w:r w:rsidR="00293866" w:rsidRPr="00CD5F75">
        <w:t xml:space="preserve">.  </w:t>
      </w:r>
      <w:r w:rsidR="00765215" w:rsidRPr="00CD5F75">
        <w:t>Пожизненными членами Конституционного совета являются  по праву экс</w:t>
      </w:r>
      <w:r w:rsidRPr="00CD5F75">
        <w:noBreakHyphen/>
      </w:r>
      <w:r w:rsidR="00765215" w:rsidRPr="00CD5F75">
        <w:t>Президенты Республики</w:t>
      </w:r>
      <w:r w:rsidR="00293866" w:rsidRPr="00CD5F75">
        <w:t xml:space="preserve">.  </w:t>
      </w:r>
      <w:r w:rsidR="00765215" w:rsidRPr="00CD5F75">
        <w:t>Два члена Конституционного Совета назначаются Президентом Республики, по два члена Конституционного Совета назначаются соответственно Сенатом и Мажилисом</w:t>
      </w:r>
      <w:r w:rsidR="00293866" w:rsidRPr="00CD5F75">
        <w:t>.</w:t>
      </w:r>
    </w:p>
    <w:p w:rsidR="00765215" w:rsidRPr="00CD5F75" w:rsidRDefault="00765215" w:rsidP="00765215"/>
    <w:p w:rsidR="00765215" w:rsidRPr="00CD5F75" w:rsidRDefault="00462DBC" w:rsidP="00765215">
      <w:pPr>
        <w:rPr>
          <w:b/>
        </w:rPr>
      </w:pPr>
      <w:r w:rsidRPr="00CD5F75">
        <w:rPr>
          <w:b/>
        </w:rPr>
        <w:tab/>
      </w:r>
      <w:r w:rsidR="00765215" w:rsidRPr="00CD5F75">
        <w:rPr>
          <w:b/>
        </w:rPr>
        <w:t>Суды и правосудие</w:t>
      </w:r>
    </w:p>
    <w:p w:rsidR="00765215" w:rsidRPr="00CD5F75" w:rsidRDefault="00765215" w:rsidP="00765215"/>
    <w:p w:rsidR="00765215" w:rsidRPr="00CD5F75" w:rsidRDefault="00462DBC" w:rsidP="00765215">
      <w:r w:rsidRPr="00CD5F75">
        <w:tab/>
      </w:r>
      <w:r w:rsidR="00765215" w:rsidRPr="00CD5F75">
        <w:t>Суды состоят из постоянных судей, независимость которых защищается Конституцией и законом</w:t>
      </w:r>
      <w:r w:rsidR="00293866" w:rsidRPr="00CD5F75">
        <w:t xml:space="preserve">.  </w:t>
      </w:r>
      <w:r w:rsidR="00765215" w:rsidRPr="00CD5F75">
        <w:t>Судами Республики Казахстан являются Верховный Суд и местные суды, учреждаемые законом</w:t>
      </w:r>
      <w:r w:rsidR="00293866" w:rsidRPr="00CD5F75">
        <w:t xml:space="preserve">.  </w:t>
      </w:r>
      <w:r w:rsidR="00765215" w:rsidRPr="00CD5F75">
        <w:t>Все судьи назначаются Президентом, за исключением членов Верховного суда</w:t>
      </w:r>
      <w:r w:rsidR="00293866" w:rsidRPr="00CD5F75">
        <w:t xml:space="preserve">.  </w:t>
      </w:r>
      <w:r w:rsidR="00765215" w:rsidRPr="00CD5F75">
        <w:t>Верховный Суд является высшим судебным органом Республики Казахстан.</w:t>
      </w:r>
      <w:r w:rsidRPr="00CD5F75">
        <w:t xml:space="preserve">  </w:t>
      </w:r>
      <w:r w:rsidR="00765215" w:rsidRPr="00CD5F75">
        <w:t>Председатель и судьи Верховного Суда Республики Казахстан избираются Сенатом по представлению Президента Республики на основании рекомендаций Высшего Судебного Совета</w:t>
      </w:r>
      <w:r w:rsidR="00293866" w:rsidRPr="00CD5F75">
        <w:t>.</w:t>
      </w:r>
    </w:p>
    <w:p w:rsidR="00765215" w:rsidRPr="00CD5F75" w:rsidRDefault="00765215" w:rsidP="00765215"/>
    <w:p w:rsidR="00765215" w:rsidRPr="00CD5F75" w:rsidRDefault="00044FBE" w:rsidP="00765215">
      <w:r w:rsidRPr="00CD5F75">
        <w:tab/>
      </w:r>
      <w:r w:rsidR="00765215" w:rsidRPr="00CD5F75">
        <w:t>Суд не вправе применять законы и иные нормативные правовые акты, ущемляющие закрепленные Конституцией права и свободы человека и гражданина.</w:t>
      </w:r>
    </w:p>
    <w:p w:rsidR="00765215" w:rsidRPr="00CD5F75" w:rsidRDefault="00765215" w:rsidP="00765215"/>
    <w:p w:rsidR="00765215" w:rsidRPr="00CD5F75" w:rsidRDefault="00044FBE" w:rsidP="00765215">
      <w:r w:rsidRPr="00CD5F75">
        <w:tab/>
      </w:r>
      <w:r w:rsidR="00765215" w:rsidRPr="00CD5F75">
        <w:t>Статус, порядок формирования и организация работы судов определяются</w:t>
      </w:r>
      <w:r w:rsidRPr="00CD5F75">
        <w:t xml:space="preserve"> </w:t>
      </w:r>
      <w:r w:rsidR="00765215" w:rsidRPr="00CD5F75">
        <w:t xml:space="preserve">Конституционным законом Республики Казахстан от 25 декабря 2000 года </w:t>
      </w:r>
      <w:r w:rsidR="00CB4429" w:rsidRPr="00CD5F75">
        <w:t>"</w:t>
      </w:r>
      <w:r w:rsidR="00765215" w:rsidRPr="00CD5F75">
        <w:t>О судебной системе и статусе судей Республики Казахстан</w:t>
      </w:r>
      <w:r w:rsidR="00CB4429" w:rsidRPr="00CD5F75">
        <w:t>"</w:t>
      </w:r>
      <w:r w:rsidR="00765215" w:rsidRPr="00CD5F75">
        <w:t>, Высшего Судебного Совета</w:t>
      </w:r>
      <w:r w:rsidRPr="00CD5F75">
        <w:t> </w:t>
      </w:r>
      <w:r w:rsidR="00765215" w:rsidRPr="00CD5F75">
        <w:t>–</w:t>
      </w:r>
      <w:r w:rsidR="00765215" w:rsidRPr="00CD5F75">
        <w:rPr>
          <w:spacing w:val="-1"/>
        </w:rPr>
        <w:t xml:space="preserve"> </w:t>
      </w:r>
      <w:r w:rsidR="00765215" w:rsidRPr="00CD5F75">
        <w:t xml:space="preserve">Законом Республики Казахстан от 28 мая 2001 года </w:t>
      </w:r>
      <w:r w:rsidR="00CB4429" w:rsidRPr="00CD5F75">
        <w:t>"</w:t>
      </w:r>
      <w:r w:rsidR="00765215" w:rsidRPr="00CD5F75">
        <w:t>О Высшем Судебном Совете Республики Казахстан</w:t>
      </w:r>
      <w:r w:rsidR="00CB4429" w:rsidRPr="00CD5F75">
        <w:t>"</w:t>
      </w:r>
      <w:r w:rsidR="00293866" w:rsidRPr="00CD5F75">
        <w:t xml:space="preserve">.  </w:t>
      </w:r>
    </w:p>
    <w:p w:rsidR="00765215" w:rsidRPr="00CD5F75" w:rsidRDefault="00765215" w:rsidP="00765215"/>
    <w:p w:rsidR="00765215" w:rsidRPr="00CD5F75" w:rsidRDefault="00044FBE" w:rsidP="00765215">
      <w:r w:rsidRPr="00CD5F75">
        <w:tab/>
      </w:r>
      <w:r w:rsidR="00765215" w:rsidRPr="00CD5F75">
        <w:t>С 1 января 2007 года в Республике Казахстан введено судопроизводство с участием присяжных заседателей.</w:t>
      </w:r>
    </w:p>
    <w:p w:rsidR="00765215" w:rsidRPr="00CD5F75" w:rsidRDefault="00765215" w:rsidP="00765215"/>
    <w:p w:rsidR="00765215" w:rsidRPr="00CD5F75" w:rsidRDefault="00765215" w:rsidP="00765215">
      <w:pPr>
        <w:rPr>
          <w:b/>
        </w:rPr>
      </w:pPr>
      <w:r w:rsidRPr="00CD5F75">
        <w:rPr>
          <w:b/>
        </w:rPr>
        <w:tab/>
      </w:r>
      <w:r w:rsidRPr="00CD5F75">
        <w:rPr>
          <w:b/>
          <w:iCs/>
        </w:rPr>
        <w:t>Прокуратура</w:t>
      </w:r>
    </w:p>
    <w:p w:rsidR="00765215" w:rsidRPr="00CD5F75" w:rsidRDefault="00765215" w:rsidP="00765215"/>
    <w:p w:rsidR="00044FBE" w:rsidRPr="00CD5F75" w:rsidRDefault="00765215" w:rsidP="00765215">
      <w:r w:rsidRPr="00CD5F75">
        <w:tab/>
        <w:t>Прокуратура осуществляет высший надзор за точным и единообразным применением законов, указов Президента, иных нормативных правовых актов, представляет интересы государства в суде, и в пределах, установленных законом, осуществляет уголовное преследование.</w:t>
      </w:r>
      <w:r w:rsidR="00044FBE" w:rsidRPr="00CD5F75">
        <w:t xml:space="preserve">  </w:t>
      </w:r>
      <w:r w:rsidRPr="00CD5F75">
        <w:t>Прокуратура Республики составляет единую централизованную систему с подчинением нижестоящих прокуроров вышестоящим и Генеральному прокурору, назначаемому Президентом сроком на пять лет</w:t>
      </w:r>
      <w:r w:rsidR="00293866" w:rsidRPr="00CD5F75">
        <w:t xml:space="preserve">.  </w:t>
      </w:r>
      <w:r w:rsidRPr="00CD5F75">
        <w:t>Прокуратура подотчетна лишь Президенту.</w:t>
      </w:r>
    </w:p>
    <w:p w:rsidR="00044FBE" w:rsidRPr="00CD5F75" w:rsidRDefault="00044FBE" w:rsidP="00765215"/>
    <w:p w:rsidR="00765215" w:rsidRPr="00CD5F75" w:rsidRDefault="00765215" w:rsidP="00765215">
      <w:r w:rsidRPr="00CD5F75">
        <w:tab/>
        <w:t xml:space="preserve">Компетенция, организация и порядок деятельности Прокуратуры определяются Законом Республики Казахстан от 21 декабря 1995 года </w:t>
      </w:r>
      <w:r w:rsidR="00CB4429" w:rsidRPr="00CD5F75">
        <w:t>"</w:t>
      </w:r>
      <w:r w:rsidRPr="00CD5F75">
        <w:t>О Прокуратуре</w:t>
      </w:r>
      <w:r w:rsidR="00CB4429" w:rsidRPr="00CD5F75">
        <w:t>"</w:t>
      </w:r>
      <w:r w:rsidRPr="00CD5F75">
        <w:t>.</w:t>
      </w:r>
    </w:p>
    <w:p w:rsidR="00765215" w:rsidRPr="00CD5F75" w:rsidRDefault="00765215" w:rsidP="00765215"/>
    <w:p w:rsidR="00765215" w:rsidRPr="00CD5F75" w:rsidRDefault="00765215" w:rsidP="00044FBE">
      <w:pPr>
        <w:keepNext/>
        <w:rPr>
          <w:b/>
          <w:iCs/>
        </w:rPr>
      </w:pPr>
      <w:r w:rsidRPr="00CD5F75">
        <w:rPr>
          <w:b/>
        </w:rPr>
        <w:tab/>
      </w:r>
      <w:r w:rsidRPr="00CD5F75">
        <w:rPr>
          <w:b/>
          <w:iCs/>
        </w:rPr>
        <w:t>Местные органы власти</w:t>
      </w:r>
    </w:p>
    <w:p w:rsidR="00765215" w:rsidRPr="00CD5F75" w:rsidRDefault="00765215" w:rsidP="00765215">
      <w:pPr>
        <w:rPr>
          <w:iCs/>
        </w:rPr>
      </w:pPr>
    </w:p>
    <w:p w:rsidR="00044FBE" w:rsidRPr="00CD5F75" w:rsidRDefault="00765215" w:rsidP="00765215">
      <w:r w:rsidRPr="00CD5F75">
        <w:tab/>
        <w:t>Местное государственное управление осуществляется местными представительными и исполнительными органами, которые ответственны за состояние дел на соответствующей территории.</w:t>
      </w:r>
      <w:r w:rsidR="00044FBE" w:rsidRPr="00CD5F75">
        <w:t xml:space="preserve">  </w:t>
      </w:r>
      <w:r w:rsidRPr="00CD5F75">
        <w:t>Местные представительные органы – маслихаты –</w:t>
      </w:r>
      <w:r w:rsidRPr="00CD5F75">
        <w:rPr>
          <w:spacing w:val="-1"/>
        </w:rPr>
        <w:t xml:space="preserve"> </w:t>
      </w:r>
      <w:r w:rsidRPr="00CD5F75">
        <w:t>избираются населением на основе всеобщего, равного, прямого избирательного права сроком на пять лет.</w:t>
      </w:r>
    </w:p>
    <w:p w:rsidR="00044FBE" w:rsidRPr="00CD5F75" w:rsidRDefault="00044FBE" w:rsidP="00765215"/>
    <w:p w:rsidR="007D36F5" w:rsidRPr="00CD5F75" w:rsidRDefault="00765215" w:rsidP="00765215">
      <w:r w:rsidRPr="00CD5F75">
        <w:tab/>
        <w:t>К ведению маслихатов относятся</w:t>
      </w:r>
      <w:r w:rsidR="00293866" w:rsidRPr="00CD5F75">
        <w:t xml:space="preserve">:  </w:t>
      </w:r>
      <w:r w:rsidRPr="00CD5F75">
        <w:t>утверждение планов, экономических и социальных программ развития территории, местного бюджета и отчетов об их исполнении</w:t>
      </w:r>
      <w:r w:rsidR="00293866" w:rsidRPr="00CD5F75">
        <w:t xml:space="preserve">;  </w:t>
      </w:r>
      <w:r w:rsidRPr="00CD5F75">
        <w:t>решение вопросов местного административно-территориального устройства</w:t>
      </w:r>
      <w:r w:rsidR="00293866" w:rsidRPr="00CD5F75">
        <w:t xml:space="preserve">;  </w:t>
      </w:r>
      <w:r w:rsidRPr="00CD5F75">
        <w:t>рассмотрение отчетов руководителей местных исполнительных органов по вопросам, входящим в компетенцию маслихата, и осуществление иных полномочий по обеспечению прав и законных интересов граждан.</w:t>
      </w:r>
    </w:p>
    <w:p w:rsidR="007D36F5" w:rsidRPr="00CD5F75" w:rsidRDefault="007D36F5" w:rsidP="00765215"/>
    <w:p w:rsidR="007D36F5" w:rsidRPr="00CD5F75" w:rsidRDefault="00765215" w:rsidP="00765215">
      <w:r w:rsidRPr="00CD5F75">
        <w:tab/>
        <w:t>Местные исполнительные органы входят в единую систему исполнительных органов Республики Казахстан и обеспечивают проведение общегосударственной политики исполнительной власти на соответствующей территории.</w:t>
      </w:r>
    </w:p>
    <w:p w:rsidR="007D36F5" w:rsidRPr="00CD5F75" w:rsidRDefault="007D36F5" w:rsidP="00765215"/>
    <w:p w:rsidR="007D36F5" w:rsidRPr="00CD5F75" w:rsidRDefault="007D36F5" w:rsidP="00765215">
      <w:r w:rsidRPr="00CD5F75">
        <w:tab/>
      </w:r>
      <w:r w:rsidR="00765215" w:rsidRPr="00CD5F75">
        <w:t>К ведению местных исполнительных органов относятся</w:t>
      </w:r>
      <w:r w:rsidR="00293866" w:rsidRPr="00CD5F75">
        <w:t xml:space="preserve">:  </w:t>
      </w:r>
      <w:r w:rsidR="00765215" w:rsidRPr="00CD5F75">
        <w:t>разработка экономических и социальных программ развития, местного бюджета, управление коммунальной собственностью, иные полномочия, определенные Конституцией и законодательством.</w:t>
      </w:r>
    </w:p>
    <w:p w:rsidR="007D36F5" w:rsidRPr="00CD5F75" w:rsidRDefault="007D36F5" w:rsidP="00765215"/>
    <w:p w:rsidR="007D36F5" w:rsidRPr="00CD5F75" w:rsidRDefault="00765215" w:rsidP="00765215">
      <w:r w:rsidRPr="00CD5F75">
        <w:tab/>
        <w:t>Акимы областей, города республиканского значения и столицы назначаются на должность Президентом Республики с согласия маслихатов соответственно областей, города республиканского значения и столицы.</w:t>
      </w:r>
    </w:p>
    <w:p w:rsidR="007D36F5" w:rsidRPr="00CD5F75" w:rsidRDefault="007D36F5" w:rsidP="00765215"/>
    <w:p w:rsidR="00765215" w:rsidRPr="00CD5F75" w:rsidRDefault="007D36F5" w:rsidP="00765215">
      <w:r w:rsidRPr="00CD5F75">
        <w:tab/>
      </w:r>
      <w:r w:rsidR="00765215" w:rsidRPr="00CD5F75">
        <w:t>По инициативе не менее одной пятой от общего числа депутатов маслихата может быть поставлен вопрос о выражении вотума недоверия акиму</w:t>
      </w:r>
      <w:r w:rsidR="00293866" w:rsidRPr="00CD5F75">
        <w:t xml:space="preserve">.  </w:t>
      </w:r>
      <w:r w:rsidR="00765215" w:rsidRPr="00CD5F75">
        <w:t>В этом случае маслихат большинством голосов от общего числа его депутатов вправе выразить недоверие акиму и поставить вопрос о его освобождении от должности соответственно перед Президентом Республики либо вышестоящим акимом</w:t>
      </w:r>
      <w:r w:rsidR="00293866" w:rsidRPr="00CD5F75">
        <w:t xml:space="preserve">.  </w:t>
      </w:r>
      <w:r w:rsidR="00765215" w:rsidRPr="00CD5F75">
        <w:t>Полномочия акимов областей, городов республиканского значения и столицы прекращаются при вступлении в должность вновь избранного Президента.</w:t>
      </w:r>
    </w:p>
    <w:p w:rsidR="00765215" w:rsidRPr="00CD5F75" w:rsidRDefault="00765215" w:rsidP="00765215"/>
    <w:p w:rsidR="00765215" w:rsidRPr="00CD5F75" w:rsidRDefault="00765215" w:rsidP="00765215">
      <w:pPr>
        <w:rPr>
          <w:b/>
        </w:rPr>
      </w:pPr>
      <w:r w:rsidRPr="00CD5F75">
        <w:rPr>
          <w:b/>
        </w:rPr>
        <w:tab/>
        <w:t>Законодательное и институциональное обеспечение прав человека</w:t>
      </w:r>
    </w:p>
    <w:p w:rsidR="00765215" w:rsidRPr="00CD5F75" w:rsidRDefault="00765215" w:rsidP="00765215"/>
    <w:p w:rsidR="00765215" w:rsidRPr="00CD5F75" w:rsidRDefault="007D36F5" w:rsidP="00765215">
      <w:r w:rsidRPr="00CD5F75">
        <w:tab/>
      </w:r>
      <w:r w:rsidR="00765215" w:rsidRPr="00CD5F75">
        <w:t>За годы независимости Казахстаном была проделана огромная работа по совершенствованию законодательства и приведению его в соответствие с нормами международных документов о правах человека, ратифицированных  страной</w:t>
      </w:r>
      <w:r w:rsidR="00293866" w:rsidRPr="00CD5F75">
        <w:t xml:space="preserve">.  </w:t>
      </w:r>
      <w:r w:rsidR="00765215" w:rsidRPr="00CD5F75">
        <w:t>Учреждены такие правозащитные учреждение как Комиссия по правам человека при Президенте Республики Казахстан, Уполномоченный по правам человека в Республике Казахстан, Национальная комиссия по делам семьи и гендерной политике при Президенте Республики Казахстан.</w:t>
      </w:r>
    </w:p>
    <w:p w:rsidR="00765215" w:rsidRPr="00CD5F75" w:rsidRDefault="00765215" w:rsidP="00765215"/>
    <w:p w:rsidR="00765215" w:rsidRPr="00CD5F75" w:rsidRDefault="007D36F5" w:rsidP="00765215">
      <w:r w:rsidRPr="00CD5F75">
        <w:tab/>
      </w:r>
      <w:r w:rsidR="00765215" w:rsidRPr="00CD5F75">
        <w:t>Комиссия по правам человека – один из наиболее распространенных в мире типов национальных правозащитных учреждений</w:t>
      </w:r>
      <w:r w:rsidR="00293866" w:rsidRPr="00CD5F75">
        <w:t xml:space="preserve">.  </w:t>
      </w:r>
      <w:r w:rsidR="00765215" w:rsidRPr="00CD5F75">
        <w:t>В Казахстане этот орган был создан Указом Президента Республики в 1997 году</w:t>
      </w:r>
      <w:r w:rsidR="00293866" w:rsidRPr="00CD5F75">
        <w:t>.</w:t>
      </w:r>
    </w:p>
    <w:p w:rsidR="007D36F5" w:rsidRPr="00CD5F75" w:rsidRDefault="007D36F5" w:rsidP="00765215"/>
    <w:p w:rsidR="007D36F5" w:rsidRPr="00CD5F75" w:rsidRDefault="007D36F5" w:rsidP="00765215">
      <w:r w:rsidRPr="00CD5F75">
        <w:tab/>
      </w:r>
      <w:r w:rsidR="00765215" w:rsidRPr="00CD5F75">
        <w:t>В соответствии с Положением о Комиссии по правам человека при Президенте Республики Казахстан, утвержденным Указом Главы государства от 19 марта 2003 года, основным направлением деятельности Комиссии по правам человека является содействие Главе государства в реализации его конституционных полномочий гаранта прав и свобод человека</w:t>
      </w:r>
      <w:r w:rsidR="00293866" w:rsidRPr="00CD5F75">
        <w:t xml:space="preserve">.  </w:t>
      </w:r>
      <w:r w:rsidR="00765215" w:rsidRPr="00CD5F75">
        <w:t>Комиссия вырабатывает предложения по совершенствованию государственной политики в области прав человека и повышению эффективности правозащитных механизмов</w:t>
      </w:r>
      <w:r w:rsidR="00293866" w:rsidRPr="00CD5F75">
        <w:t xml:space="preserve">.  </w:t>
      </w:r>
      <w:r w:rsidR="00765215" w:rsidRPr="00CD5F75">
        <w:t>Поступающие в Комиссию обращения, прежде всего, необходимы для изучения ситуации с правами человек, выявления недостатков в законодательной базе и правоприменительной практике государственных органов.</w:t>
      </w:r>
    </w:p>
    <w:p w:rsidR="007D36F5" w:rsidRPr="00CD5F75" w:rsidRDefault="007D36F5" w:rsidP="00765215"/>
    <w:p w:rsidR="00765215" w:rsidRPr="00CD5F75" w:rsidRDefault="00765215" w:rsidP="00765215">
      <w:r w:rsidRPr="00CD5F75">
        <w:tab/>
        <w:t>Являясь консультативно-совещательным политическим органом, Комиссия правам человека при Президенте Республики Казахстан взаимодействует с государственными органами, судами, прокуратурой, полицией, а также с неправительственными организациями, которые стали ее полноценными партнерами в деле защиты законных прав и интересов казахстанцев.</w:t>
      </w:r>
    </w:p>
    <w:p w:rsidR="00765215" w:rsidRPr="00CD5F75" w:rsidRDefault="00765215" w:rsidP="00765215"/>
    <w:p w:rsidR="00765215" w:rsidRPr="00CD5F75" w:rsidRDefault="007D36F5" w:rsidP="00A73C34">
      <w:r w:rsidRPr="00CD5F75">
        <w:tab/>
      </w:r>
      <w:r w:rsidR="00765215" w:rsidRPr="00CD5F75">
        <w:t>Вместе с тем, в соответствии с Указом Президента Республики Казахстан от 19</w:t>
      </w:r>
      <w:r w:rsidRPr="00CD5F75">
        <w:t> </w:t>
      </w:r>
      <w:r w:rsidR="00765215" w:rsidRPr="00CD5F75">
        <w:t xml:space="preserve">сентября 2002 года № 947 учреждена должность </w:t>
      </w:r>
      <w:r w:rsidR="00765215" w:rsidRPr="00CD5F75">
        <w:rPr>
          <w:spacing w:val="8"/>
        </w:rPr>
        <w:t xml:space="preserve">Уполномоченного по правам человека, а государственным органом </w:t>
      </w:r>
      <w:r w:rsidR="00765215" w:rsidRPr="00CD5F75">
        <w:rPr>
          <w:spacing w:val="-1"/>
        </w:rPr>
        <w:t xml:space="preserve">определен Центр по правам человека, который осуществляет </w:t>
      </w:r>
      <w:r w:rsidR="00765215" w:rsidRPr="00CD5F75">
        <w:rPr>
          <w:spacing w:val="10"/>
        </w:rPr>
        <w:t xml:space="preserve">информационно-аналитическое, организационно-правовое и иное </w:t>
      </w:r>
      <w:r w:rsidR="00765215" w:rsidRPr="00CD5F75">
        <w:rPr>
          <w:spacing w:val="-1"/>
        </w:rPr>
        <w:t>обеспечение деятельности Уполномоченного по правам человека.</w:t>
      </w:r>
    </w:p>
    <w:p w:rsidR="00765215" w:rsidRPr="00CD5F75" w:rsidRDefault="00765215" w:rsidP="00765215"/>
    <w:p w:rsidR="00765215" w:rsidRPr="00CD5F75" w:rsidRDefault="007D36F5" w:rsidP="00765215">
      <w:r w:rsidRPr="00CD5F75">
        <w:tab/>
      </w:r>
      <w:r w:rsidR="00765215" w:rsidRPr="00CD5F75">
        <w:t>Появление института Уполномоченного по правам человека в Республике Казахстан (далее – Уполномоченный) стало следствием развития общества, его демократизации и становления идей, прав человека в стране</w:t>
      </w:r>
      <w:r w:rsidR="00293866" w:rsidRPr="00CD5F75">
        <w:t xml:space="preserve">.  </w:t>
      </w:r>
      <w:r w:rsidR="00765215" w:rsidRPr="00CD5F75">
        <w:t>Созданию нового государственного органа предшествовала многоплановая работа по популяризации данного института, анализу и проектированию воздействия института Уполномоченного на совершенствование государственного управления.</w:t>
      </w:r>
    </w:p>
    <w:p w:rsidR="00765215" w:rsidRPr="00CD5F75" w:rsidRDefault="00765215" w:rsidP="00765215"/>
    <w:p w:rsidR="00744C35" w:rsidRPr="00CD5F75" w:rsidRDefault="00744C35" w:rsidP="00765215">
      <w:r w:rsidRPr="00CD5F75">
        <w:tab/>
      </w:r>
      <w:r w:rsidR="00765215" w:rsidRPr="00CD5F75">
        <w:t>Также в 2006 году была учреждена Национальная комиссия по делам семьи и гендерной политике при Президенте Республики Казахстан, преобразованная в мае 2008</w:t>
      </w:r>
      <w:r w:rsidRPr="00CD5F75">
        <w:t> </w:t>
      </w:r>
      <w:r w:rsidR="00765215" w:rsidRPr="00CD5F75">
        <w:t>года в Национальную комиссию по делам женщин и семейно-демографической политике при Президенте Республики Казахстан</w:t>
      </w:r>
      <w:r w:rsidR="00293866" w:rsidRPr="00CD5F75">
        <w:t>.</w:t>
      </w:r>
    </w:p>
    <w:p w:rsidR="00744C35" w:rsidRPr="00CD5F75" w:rsidRDefault="00744C35" w:rsidP="00765215"/>
    <w:p w:rsidR="00744C35" w:rsidRPr="00CD5F75" w:rsidRDefault="00744C35" w:rsidP="00765215">
      <w:r w:rsidRPr="00CD5F75">
        <w:tab/>
      </w:r>
      <w:r w:rsidR="00765215" w:rsidRPr="00CD5F75">
        <w:t>В соответствии с частью 1 статьи 2 Гражданского кодекса Республики Казахстан гражданское законодательство основывается на признании равенства участников регулируемых им отношений, неприкосновенности собственности, свободы договора, недопустимости произвольного вмешательства кого-либо в частные дела, необходимости беспрепятственного осуществления гражданских прав, обеспечения восстановления нарушенных прав, их судебной защиты.</w:t>
      </w:r>
    </w:p>
    <w:p w:rsidR="00744C35" w:rsidRPr="00CD5F75" w:rsidRDefault="00744C35" w:rsidP="00765215"/>
    <w:p w:rsidR="00744C35" w:rsidRPr="00CD5F75" w:rsidRDefault="00744C35" w:rsidP="00765215">
      <w:r w:rsidRPr="00CD5F75">
        <w:tab/>
      </w:r>
      <w:r w:rsidR="00765215" w:rsidRPr="00CD5F75">
        <w:t>Согласно статье 5 Гражданского процессуального кодекса задачами гражданского судопроизводства являются защита нарушенных или оспариваемых прав, свобод и охраняемых законом интересов граждан, государства и организаций, укрепление законности и правопорядка, предупреждение правонарушений.</w:t>
      </w:r>
    </w:p>
    <w:p w:rsidR="00744C35" w:rsidRPr="00CD5F75" w:rsidRDefault="00744C35" w:rsidP="00765215"/>
    <w:p w:rsidR="00744C35" w:rsidRPr="00CD5F75" w:rsidRDefault="00765215" w:rsidP="00765215">
      <w:r w:rsidRPr="00CD5F75">
        <w:tab/>
        <w:t>Задачами Уголовного кодекса, принятого 16 июля 1997 года, являются</w:t>
      </w:r>
      <w:r w:rsidR="00293866" w:rsidRPr="00CD5F75">
        <w:t xml:space="preserve">:  </w:t>
      </w:r>
      <w:r w:rsidRPr="00CD5F75">
        <w:t>защита прав, свобод и законных интересов человека и гражданина, собственности, прав и законных интересов организаций, общественного порядка и безопасности, окружающей среды, конституционного строя и территориальной целостности Республики Казахстан, охраняемых законом интересов общества и государства от преступных посягательств, охрана мира и безопасности человечества, а также предупреждение преступлений.</w:t>
      </w:r>
    </w:p>
    <w:p w:rsidR="00744C35" w:rsidRPr="00CD5F75" w:rsidRDefault="00744C35" w:rsidP="00765215"/>
    <w:p w:rsidR="00765215" w:rsidRPr="00CD5F75" w:rsidRDefault="00744C35" w:rsidP="00765215">
      <w:r w:rsidRPr="00CD5F75">
        <w:tab/>
      </w:r>
      <w:r w:rsidR="00765215" w:rsidRPr="00CD5F75">
        <w:t>Согласно части 2 статьи 8 Уголовно-процессуального кодекса установленный законом порядок производства по уголовным делам должен обеспечивать защиту от необоснованного обвинения и осуждения, от незаконного ограничения прав и свобод человека и гражданина, в случае незаконного обвинения или осуждения невиновного - незамедлительную и полную его реабилитацию, а также способствовать укреплению законности и правопорядка, предупреждению преступлений, формированию уважительного отношения к праву.</w:t>
      </w:r>
    </w:p>
    <w:p w:rsidR="00765215" w:rsidRPr="00CD5F75" w:rsidRDefault="00765215" w:rsidP="00765215"/>
    <w:p w:rsidR="00765215" w:rsidRPr="00CD5F75" w:rsidRDefault="00744C35" w:rsidP="00765215">
      <w:r w:rsidRPr="00CD5F75">
        <w:tab/>
      </w:r>
      <w:r w:rsidR="00765215" w:rsidRPr="00CD5F75">
        <w:t>Целями уголовно-исполнительного законодательства Республики Казахстан являются восстановление социальной справедливости, исправление осужденных, предупреждение совершения новых преступлений как осужденными, так и иными лицами</w:t>
      </w:r>
      <w:r w:rsidR="00293866" w:rsidRPr="00CD5F75">
        <w:t xml:space="preserve">.  </w:t>
      </w:r>
      <w:r w:rsidR="00765215" w:rsidRPr="00CD5F75">
        <w:t>В соответствии с целями уголовно-исполнительное законодательство имеет своей задачей регулирование порядка и условий отбывания наказаний, определение средств исправления осужденных, охрану их прав, свобод и законных интересов, оказание им помощи в социальной адаптации.</w:t>
      </w:r>
    </w:p>
    <w:p w:rsidR="00765215" w:rsidRPr="00CD5F75" w:rsidRDefault="00765215" w:rsidP="00765215"/>
    <w:p w:rsidR="00765215" w:rsidRPr="00CD5F75" w:rsidRDefault="00744C35" w:rsidP="00765215">
      <w:pPr>
        <w:rPr>
          <w:b/>
        </w:rPr>
      </w:pPr>
      <w:r w:rsidRPr="00CD5F75">
        <w:rPr>
          <w:b/>
        </w:rPr>
        <w:tab/>
      </w:r>
      <w:r w:rsidR="00765215" w:rsidRPr="00CD5F75">
        <w:rPr>
          <w:b/>
        </w:rPr>
        <w:t>Информирование и пропаганда прав человека</w:t>
      </w:r>
    </w:p>
    <w:p w:rsidR="00765215" w:rsidRPr="00CD5F75" w:rsidRDefault="00765215" w:rsidP="00765215"/>
    <w:p w:rsidR="00765215" w:rsidRPr="00CD5F75" w:rsidRDefault="00765215" w:rsidP="00765215">
      <w:r w:rsidRPr="00CD5F75">
        <w:tab/>
        <w:t>Постановлением Правительства Республики Казахстан от 30 июня 2006 года утвержден Национальный план действий по образованию в области прав человека в Республике Казахс</w:t>
      </w:r>
      <w:r w:rsidR="00F54A8B" w:rsidRPr="00CD5F75">
        <w:t xml:space="preserve">тан на 2006-2007 годы (далее – </w:t>
      </w:r>
      <w:r w:rsidRPr="00CD5F75">
        <w:t>Национальный план).</w:t>
      </w:r>
    </w:p>
    <w:p w:rsidR="00765215" w:rsidRPr="00CD5F75" w:rsidRDefault="00765215" w:rsidP="00765215"/>
    <w:p w:rsidR="00765215" w:rsidRPr="00CD5F75" w:rsidRDefault="00744C35" w:rsidP="00765215">
      <w:r w:rsidRPr="00CD5F75">
        <w:tab/>
      </w:r>
      <w:r w:rsidR="00765215" w:rsidRPr="00CD5F75">
        <w:t>Республика Казахстан поддерживает цели Всемирной программы в области прав человека (далее – Всемирная программа), рекомендованной Генеральной Ассамблеей Организации Объединенных Наций, и отмечает, что образование в области прав человека вносит огромный вклад в дело осуществления прав человека</w:t>
      </w:r>
      <w:r w:rsidR="00F54A8B" w:rsidRPr="00CD5F75">
        <w:t>.</w:t>
      </w:r>
    </w:p>
    <w:p w:rsidR="00765215" w:rsidRPr="00CD5F75" w:rsidRDefault="00765215" w:rsidP="00765215"/>
    <w:p w:rsidR="00765215" w:rsidRPr="00CD5F75" w:rsidRDefault="00F54A8B" w:rsidP="00765215">
      <w:r w:rsidRPr="00CD5F75">
        <w:tab/>
      </w:r>
      <w:r w:rsidR="00765215" w:rsidRPr="00CD5F75">
        <w:t>Резолюцией 2004/71 Комиссии по правам человека в рамках первого этапа (2005</w:t>
      </w:r>
      <w:r w:rsidRPr="00CD5F75">
        <w:noBreakHyphen/>
      </w:r>
      <w:r w:rsidR="00765215" w:rsidRPr="00CD5F75">
        <w:t>2007 годы) Всемирной программы основное внимание уделяется системам начального и среднего образования</w:t>
      </w:r>
      <w:r w:rsidR="00293866" w:rsidRPr="00CD5F75">
        <w:t xml:space="preserve">.  </w:t>
      </w:r>
      <w:r w:rsidR="00765215" w:rsidRPr="00CD5F75">
        <w:t>В соответствии с этим Республика Казахстан взяла на себя обязательства по проведению исследования по вопросам образования в области прав человека в системе средних школ и разработке Национального плана.</w:t>
      </w:r>
    </w:p>
    <w:p w:rsidR="00765215" w:rsidRPr="00CD5F75" w:rsidRDefault="00765215" w:rsidP="00765215"/>
    <w:p w:rsidR="00F54A8B" w:rsidRPr="00CD5F75" w:rsidRDefault="00F54A8B" w:rsidP="00765215">
      <w:r w:rsidRPr="00CD5F75">
        <w:tab/>
      </w:r>
      <w:r w:rsidR="00765215" w:rsidRPr="00CD5F75">
        <w:t>Следует отметить, что данная программа не является первой в многолетнем процессе образования в области прав человека</w:t>
      </w:r>
      <w:r w:rsidR="00293866" w:rsidRPr="00CD5F75">
        <w:t xml:space="preserve">.  </w:t>
      </w:r>
      <w:r w:rsidR="00765215" w:rsidRPr="00CD5F75">
        <w:t>В целях оказания содействия инициативам в области просвещения по вопросам прав человека были приняты конкретные международные рамки действий, такие как Десятилетие образования в области прав человека ООН на 1995-2004 годы, которые способствовали разработке и осуществлению всеобъемлющих, эффективных и устойчивых стратегий в интересах образования в области прав человека на национальном уровне.</w:t>
      </w:r>
    </w:p>
    <w:p w:rsidR="00F54A8B" w:rsidRPr="00CD5F75" w:rsidRDefault="00F54A8B" w:rsidP="00765215"/>
    <w:p w:rsidR="00F54A8B" w:rsidRPr="00CD5F75" w:rsidRDefault="00765215" w:rsidP="00765215">
      <w:r w:rsidRPr="00CD5F75">
        <w:tab/>
        <w:t>В процессе разработки Национального плана Министерство образования и науки Республики Казахстан (далее – МОН) провело национальное исследование на предмет образования в области прав человека в средних общеобразовательных школах, с привлечением экспертов и социологических организаций.</w:t>
      </w:r>
    </w:p>
    <w:p w:rsidR="00F54A8B" w:rsidRPr="00CD5F75" w:rsidRDefault="00F54A8B" w:rsidP="00765215"/>
    <w:p w:rsidR="00F54A8B" w:rsidRPr="00CD5F75" w:rsidRDefault="00765215" w:rsidP="00765215">
      <w:r w:rsidRPr="00CD5F75">
        <w:tab/>
        <w:t>В соответствии с этим были разработаны индикаторы для мониторинга знаний по правам человека, среди которых</w:t>
      </w:r>
      <w:r w:rsidR="00293866" w:rsidRPr="00CD5F75">
        <w:t xml:space="preserve">:  </w:t>
      </w:r>
      <w:r w:rsidRPr="00CD5F75">
        <w:t>показатель осведомленности школьников об основных правах человека, количество часов, выделяемых на преподавание прав человека, оснащенность учебниками и пособиями по правам человека и другие.</w:t>
      </w:r>
    </w:p>
    <w:p w:rsidR="00F54A8B" w:rsidRPr="00CD5F75" w:rsidRDefault="00F54A8B" w:rsidP="00765215"/>
    <w:p w:rsidR="00F54A8B" w:rsidRPr="00CD5F75" w:rsidRDefault="00765215" w:rsidP="00765215">
      <w:r w:rsidRPr="00CD5F75">
        <w:tab/>
        <w:t>Проведенное исследование позволило увидеть общую картину по образованию в области прав человека в средней школе.</w:t>
      </w:r>
    </w:p>
    <w:p w:rsidR="00F54A8B" w:rsidRPr="00CD5F75" w:rsidRDefault="00F54A8B" w:rsidP="00765215"/>
    <w:p w:rsidR="00F54A8B" w:rsidRPr="00CD5F75" w:rsidRDefault="00F54A8B" w:rsidP="00765215">
      <w:r w:rsidRPr="00CD5F75">
        <w:tab/>
      </w:r>
      <w:r w:rsidR="00765215" w:rsidRPr="00CD5F75">
        <w:t>Количество часов на преподавание прав человека в разных классах составляет от четырех до пяти часов в месяц, в дополнение к этому проводятся факультативы, классные часы, внешкольные мероприятия.</w:t>
      </w:r>
    </w:p>
    <w:p w:rsidR="00F54A8B" w:rsidRPr="00CD5F75" w:rsidRDefault="00F54A8B" w:rsidP="00765215"/>
    <w:p w:rsidR="002914E0" w:rsidRPr="00CD5F75" w:rsidRDefault="00F54A8B" w:rsidP="00765215">
      <w:r w:rsidRPr="00CD5F75">
        <w:tab/>
      </w:r>
      <w:r w:rsidR="00765215" w:rsidRPr="00CD5F75">
        <w:t xml:space="preserve">Результаты опроса показали, что учащиеся проявляют высокий интерес </w:t>
      </w:r>
      <w:r w:rsidR="002914E0" w:rsidRPr="00CD5F75">
        <w:t>(96</w:t>
      </w:r>
      <w:r w:rsidR="00765215" w:rsidRPr="00CD5F75">
        <w:t>%) к более глубокому изучению своих прав в школе</w:t>
      </w:r>
      <w:r w:rsidR="00293866" w:rsidRPr="00CD5F75">
        <w:t xml:space="preserve">.  </w:t>
      </w:r>
      <w:r w:rsidR="00765215" w:rsidRPr="00CD5F75">
        <w:t>Процент детей, знающих, куда обращаться, если их права нарушены, увеличивается от младших классов к старшим (с</w:t>
      </w:r>
      <w:r w:rsidR="002914E0" w:rsidRPr="00CD5F75">
        <w:t> </w:t>
      </w:r>
      <w:r w:rsidR="00765215" w:rsidRPr="00CD5F75">
        <w:t>43% до 58%).</w:t>
      </w:r>
      <w:r w:rsidR="002914E0" w:rsidRPr="00CD5F75">
        <w:t xml:space="preserve">  </w:t>
      </w:r>
      <w:r w:rsidR="00765215" w:rsidRPr="00CD5F75">
        <w:t>Велика роль родителей и семьи в формировании знаний и практической помощи детям по вопросам прав человека, так как больше половины учеников получают информацию о правах человека от своих родителей, и в случае нарушения их прав они также обратятся к родителям.</w:t>
      </w:r>
    </w:p>
    <w:p w:rsidR="002914E0" w:rsidRPr="00CD5F75" w:rsidRDefault="002914E0" w:rsidP="00765215"/>
    <w:p w:rsidR="00765215" w:rsidRPr="00CD5F75" w:rsidRDefault="00765215" w:rsidP="00765215">
      <w:r w:rsidRPr="00CD5F75">
        <w:tab/>
        <w:t>Широкое обсуждение результатов исследования, а также выработанные рекомендации и предложения содействуют совершенствованию образования в области прав человека, корректировке преподавания граждановедения и других дисциплин правового спектра с учетом важности преподавания прав человека</w:t>
      </w:r>
      <w:r w:rsidR="00293866" w:rsidRPr="00CD5F75">
        <w:t xml:space="preserve">.  </w:t>
      </w:r>
      <w:r w:rsidRPr="00CD5F75">
        <w:t>С целью обсуждения проекта национального исследования был проведен ряд мероприятий совместно с Уполномоченным по правам человека в Республике Казахстан, неправительственными организациями при поддержке Центра Организации по безопасности и сотрудничеству в Европе (далее – ОБСЕ) в Казахстане.</w:t>
      </w:r>
    </w:p>
    <w:p w:rsidR="00765215" w:rsidRPr="00CD5F75" w:rsidRDefault="00765215" w:rsidP="00765215"/>
    <w:p w:rsidR="002914E0" w:rsidRPr="00CD5F75" w:rsidRDefault="002914E0" w:rsidP="00765215">
      <w:r w:rsidRPr="00CD5F75">
        <w:tab/>
      </w:r>
      <w:r w:rsidR="00765215" w:rsidRPr="00CD5F75">
        <w:t>Важно отметить позитивные тенденции в ситуации с образованием в области прав человека в республике</w:t>
      </w:r>
      <w:r w:rsidR="00293866" w:rsidRPr="00CD5F75">
        <w:t xml:space="preserve">.  </w:t>
      </w:r>
      <w:r w:rsidR="00765215" w:rsidRPr="00CD5F75">
        <w:t>Права человека внедряются и реализуются в рамках всей системы образования и на всех уровнях образования.</w:t>
      </w:r>
    </w:p>
    <w:p w:rsidR="002914E0" w:rsidRPr="00CD5F75" w:rsidRDefault="002914E0" w:rsidP="00765215"/>
    <w:p w:rsidR="002914E0" w:rsidRPr="00CD5F75" w:rsidRDefault="002914E0" w:rsidP="00765215">
      <w:r w:rsidRPr="00CD5F75">
        <w:tab/>
      </w:r>
      <w:r w:rsidR="00765215" w:rsidRPr="00CD5F75">
        <w:t>Национальный план включает цели, приоритеты, а также мероприятия по его реализации, определенные по результатам проведения национального исследования</w:t>
      </w:r>
      <w:r w:rsidR="00293866" w:rsidRPr="00CD5F75">
        <w:t xml:space="preserve">.  </w:t>
      </w:r>
      <w:r w:rsidR="00765215" w:rsidRPr="00CD5F75">
        <w:t>В</w:t>
      </w:r>
      <w:r w:rsidRPr="00CD5F75">
        <w:t> </w:t>
      </w:r>
      <w:r w:rsidR="00765215" w:rsidRPr="00CD5F75">
        <w:t>Национальном плане предусмотрено 8 приоритетов, которые сформированы с учетом компонентов образования в области прав человека в средней школе, предложенных Всемирной программой образования в области прав человека.</w:t>
      </w:r>
    </w:p>
    <w:p w:rsidR="002914E0" w:rsidRPr="00CD5F75" w:rsidRDefault="002914E0" w:rsidP="00765215"/>
    <w:p w:rsidR="002914E0" w:rsidRPr="00CD5F75" w:rsidRDefault="00765215" w:rsidP="00765215">
      <w:r w:rsidRPr="00CD5F75">
        <w:tab/>
        <w:t>Достижение целей Национального плана носит краткосрочный характер (2006</w:t>
      </w:r>
      <w:r w:rsidR="002914E0" w:rsidRPr="00CD5F75">
        <w:noBreakHyphen/>
      </w:r>
      <w:r w:rsidRPr="00CD5F75">
        <w:t>2007</w:t>
      </w:r>
      <w:r w:rsidR="002914E0" w:rsidRPr="00CD5F75">
        <w:t> </w:t>
      </w:r>
      <w:r w:rsidRPr="00CD5F75">
        <w:t>годы), что продиктовано необходимостью реализации первого этапа (2005</w:t>
      </w:r>
      <w:r w:rsidR="002914E0" w:rsidRPr="00CD5F75">
        <w:noBreakHyphen/>
      </w:r>
      <w:r w:rsidRPr="00CD5F75">
        <w:t>2007 годы) Всемирной программы</w:t>
      </w:r>
      <w:r w:rsidR="00293866" w:rsidRPr="00CD5F75">
        <w:t xml:space="preserve">.  </w:t>
      </w:r>
      <w:r w:rsidRPr="00CD5F75">
        <w:t>По итогам реализации Национального плана планируется проведение работ по оценке достижений и разработка плана реализации последующих этапов Всемирной программы.</w:t>
      </w:r>
    </w:p>
    <w:p w:rsidR="002914E0" w:rsidRPr="00CD5F75" w:rsidRDefault="002914E0" w:rsidP="00765215"/>
    <w:p w:rsidR="004172AB" w:rsidRPr="00CD5F75" w:rsidRDefault="002914E0" w:rsidP="00765215">
      <w:r w:rsidRPr="00CD5F75">
        <w:tab/>
      </w:r>
      <w:r w:rsidR="00765215" w:rsidRPr="00CD5F75">
        <w:t>Основными целями Национального плана являются</w:t>
      </w:r>
      <w:r w:rsidR="00293866" w:rsidRPr="00CD5F75">
        <w:t xml:space="preserve">:  </w:t>
      </w:r>
      <w:r w:rsidR="00765215" w:rsidRPr="00CD5F75">
        <w:t>совершенствование образования культуры прав человека, достижение общего понимания основных принципов и методов образования в области прав человека, уделение особого внимания образованию в области прав человека на национальном и международном уровнях, расширение взаимодействия и сотрудничества всех заинтересованных сторон в деле развития и совершенствования образования в области прав человека, а также совершенствование действующих учебных программ образования в области прав человека.</w:t>
      </w:r>
      <w:r w:rsidR="004172AB" w:rsidRPr="00CD5F75">
        <w:t xml:space="preserve">  </w:t>
      </w:r>
      <w:r w:rsidR="00765215" w:rsidRPr="00CD5F75">
        <w:t>Реализация мероприятий Национального плана призвана дать эффект, который выразится в формировании культуры прав человека у школьника, способного активно и грамотно пользоваться своими правами, повышении уровня правосознания учащихся, снижении детской преступности, а также в проявлении других позитивных в правовом плане проявлениях</w:t>
      </w:r>
      <w:r w:rsidR="00293866" w:rsidRPr="00CD5F75">
        <w:t xml:space="preserve">.  </w:t>
      </w:r>
      <w:r w:rsidR="00765215" w:rsidRPr="00CD5F75">
        <w:t>Однако следует помнить, что совершенствование системного образования в области прав человека и работа по воспитанию учащихся в духе уважения прав человека связана с большими трудностями, и решение их возможно лишь путем длительной и целенаправленной работы.</w:t>
      </w:r>
      <w:r w:rsidR="004172AB" w:rsidRPr="00CD5F75">
        <w:t xml:space="preserve">  </w:t>
      </w:r>
      <w:r w:rsidR="00765215" w:rsidRPr="00CD5F75">
        <w:t>В целях реализации поставленных задач необходимо тесное сотрудничество всех заинтересованных участников данного процесса</w:t>
      </w:r>
      <w:r w:rsidR="00293866" w:rsidRPr="00CD5F75">
        <w:t xml:space="preserve">:  </w:t>
      </w:r>
      <w:r w:rsidR="00765215" w:rsidRPr="00CD5F75">
        <w:t>государственных органов, международных организаций, неправительственного сектора, а так же самих педагогических работников и учащихся.</w:t>
      </w:r>
    </w:p>
    <w:p w:rsidR="004172AB" w:rsidRPr="00CD5F75" w:rsidRDefault="004172AB" w:rsidP="00765215"/>
    <w:p w:rsidR="004172AB" w:rsidRPr="00CD5F75" w:rsidRDefault="004172AB" w:rsidP="00765215">
      <w:r w:rsidRPr="00CD5F75">
        <w:tab/>
      </w:r>
      <w:r w:rsidR="00765215" w:rsidRPr="00CD5F75">
        <w:t>Таким образом, Национальный план представляет собой ряд первоочередных спланированных конкретных действий, направленных на совершенствование образования в области прав человека в рамках среднего образования в Республике Казахстан.</w:t>
      </w:r>
      <w:r w:rsidRPr="00CD5F75">
        <w:t xml:space="preserve">  </w:t>
      </w:r>
      <w:r w:rsidR="00765215" w:rsidRPr="00CD5F75">
        <w:t>В</w:t>
      </w:r>
      <w:r w:rsidRPr="00CD5F75">
        <w:t> </w:t>
      </w:r>
      <w:r w:rsidR="00765215" w:rsidRPr="00CD5F75">
        <w:t>рамках реализации Национального плана осуществляется ряд мероприятий, способствующих формированию правовой культуры школьников:</w:t>
      </w:r>
    </w:p>
    <w:p w:rsidR="004172AB" w:rsidRPr="00CD5F75" w:rsidRDefault="004172AB" w:rsidP="00765215"/>
    <w:p w:rsidR="007537AD" w:rsidRPr="00CD5F75" w:rsidRDefault="00765215" w:rsidP="007537AD">
      <w:pPr>
        <w:ind w:left="567"/>
      </w:pPr>
      <w:r w:rsidRPr="00CD5F75">
        <w:t>с 2006-2007 учебного года в школах республики правовые дисциплины включены в перечень республиканских олимпиад и соревнований научных проектов;</w:t>
      </w:r>
    </w:p>
    <w:p w:rsidR="007537AD" w:rsidRPr="00CD5F75" w:rsidRDefault="007537AD" w:rsidP="007537AD">
      <w:pPr>
        <w:ind w:left="567"/>
      </w:pPr>
    </w:p>
    <w:p w:rsidR="007537AD" w:rsidRPr="00CD5F75" w:rsidRDefault="00765215" w:rsidP="007537AD">
      <w:pPr>
        <w:ind w:left="567"/>
      </w:pPr>
      <w:r w:rsidRPr="00CD5F75">
        <w:t xml:space="preserve">в период с 30 ноября по 20 декабря 2006 года в организациях среднего общего, начального профессионального и среднего профессионального образования проведены республиканская акция студентов юридических вузов и колледжей </w:t>
      </w:r>
      <w:r w:rsidR="00CB4429" w:rsidRPr="00CD5F75">
        <w:t>"</w:t>
      </w:r>
      <w:r w:rsidRPr="00CD5F75">
        <w:t>Правовые знания – школьникам</w:t>
      </w:r>
      <w:r w:rsidR="00CB4429" w:rsidRPr="00CD5F75">
        <w:t>"</w:t>
      </w:r>
      <w:r w:rsidRPr="00CD5F75">
        <w:t xml:space="preserve"> и другие специальные мероприятия, посвященные Дню прав человека, Всеобщей Декларации прав человека;</w:t>
      </w:r>
    </w:p>
    <w:p w:rsidR="007537AD" w:rsidRPr="00CD5F75" w:rsidRDefault="007537AD" w:rsidP="007537AD">
      <w:pPr>
        <w:ind w:left="567"/>
      </w:pPr>
    </w:p>
    <w:p w:rsidR="007537AD" w:rsidRPr="00CD5F75" w:rsidRDefault="00765215" w:rsidP="007537AD">
      <w:pPr>
        <w:ind w:left="567"/>
      </w:pPr>
      <w:r w:rsidRPr="00CD5F75">
        <w:t xml:space="preserve">на </w:t>
      </w:r>
      <w:r w:rsidR="00CD5F75" w:rsidRPr="00CD5F75">
        <w:t>веб-сайте</w:t>
      </w:r>
      <w:r w:rsidRPr="00CD5F75">
        <w:t xml:space="preserve"> МОН создана рубрика "Образование по правам человека";</w:t>
      </w:r>
    </w:p>
    <w:p w:rsidR="007537AD" w:rsidRPr="00CD5F75" w:rsidRDefault="007537AD" w:rsidP="007537AD">
      <w:pPr>
        <w:ind w:left="567"/>
      </w:pPr>
    </w:p>
    <w:p w:rsidR="007537AD" w:rsidRPr="00CD5F75" w:rsidRDefault="00765215" w:rsidP="007537AD">
      <w:pPr>
        <w:ind w:left="567"/>
      </w:pPr>
      <w:r w:rsidRPr="00CD5F75">
        <w:t>подготовлены и опубликованы специальные материалы по проблемам образования в области прав человека в периодических журналах и газетах</w:t>
      </w:r>
      <w:r w:rsidR="00293866" w:rsidRPr="00CD5F75">
        <w:t xml:space="preserve">:  </w:t>
      </w:r>
      <w:r w:rsidR="00CB4429" w:rsidRPr="00CD5F75">
        <w:t>"</w:t>
      </w:r>
      <w:r w:rsidRPr="00CD5F75">
        <w:t>Внешкольник Казахстана</w:t>
      </w:r>
      <w:r w:rsidR="00CB4429" w:rsidRPr="00CD5F75">
        <w:t>"</w:t>
      </w:r>
      <w:r w:rsidRPr="00CD5F75">
        <w:t xml:space="preserve">, </w:t>
      </w:r>
      <w:r w:rsidR="00CB4429" w:rsidRPr="00CD5F75">
        <w:t>"</w:t>
      </w:r>
      <w:r w:rsidRPr="00CD5F75">
        <w:t>Қазақстан тарихы</w:t>
      </w:r>
      <w:r w:rsidR="00CB4429" w:rsidRPr="00CD5F75">
        <w:t>"</w:t>
      </w:r>
      <w:r w:rsidRPr="00CD5F75">
        <w:t xml:space="preserve">, </w:t>
      </w:r>
      <w:r w:rsidR="00CB4429" w:rsidRPr="00CD5F75">
        <w:t>"</w:t>
      </w:r>
      <w:r w:rsidRPr="00CD5F75">
        <w:t>История Казахстана</w:t>
      </w:r>
      <w:r w:rsidR="00293866" w:rsidRPr="00CD5F75">
        <w:t xml:space="preserve">:  </w:t>
      </w:r>
      <w:r w:rsidRPr="00CD5F75">
        <w:t>преподавание в вузах и школах</w:t>
      </w:r>
      <w:r w:rsidR="00CB4429" w:rsidRPr="00CD5F75">
        <w:t>"</w:t>
      </w:r>
      <w:r w:rsidRPr="00CD5F75">
        <w:t xml:space="preserve">, </w:t>
      </w:r>
      <w:r w:rsidR="00CB4429" w:rsidRPr="00CD5F75">
        <w:t>"</w:t>
      </w:r>
      <w:r w:rsidRPr="00CD5F75">
        <w:t>Учитель Казахстана</w:t>
      </w:r>
      <w:r w:rsidR="00CB4429" w:rsidRPr="00CD5F75">
        <w:t>"</w:t>
      </w:r>
      <w:r w:rsidRPr="00CD5F75">
        <w:t xml:space="preserve">, </w:t>
      </w:r>
      <w:r w:rsidR="00CB4429" w:rsidRPr="00CD5F75">
        <w:t>"</w:t>
      </w:r>
      <w:r w:rsidRPr="00CD5F75">
        <w:t>Қазақстан мұғалімі</w:t>
      </w:r>
      <w:r w:rsidR="00CB4429" w:rsidRPr="00CD5F75">
        <w:t>"</w:t>
      </w:r>
      <w:r w:rsidRPr="00CD5F75">
        <w:t xml:space="preserve">, </w:t>
      </w:r>
      <w:r w:rsidR="00CB4429" w:rsidRPr="00CD5F75">
        <w:t>"</w:t>
      </w:r>
      <w:r w:rsidRPr="00CD5F75">
        <w:t>Қазақстан мектебі</w:t>
      </w:r>
      <w:r w:rsidR="00CB4429" w:rsidRPr="00CD5F75">
        <w:t>"</w:t>
      </w:r>
      <w:r w:rsidRPr="00CD5F75">
        <w:t xml:space="preserve">, </w:t>
      </w:r>
      <w:r w:rsidR="00CB4429" w:rsidRPr="00CD5F75">
        <w:t>"</w:t>
      </w:r>
      <w:r w:rsidRPr="00CD5F75">
        <w:t>Столичное образование</w:t>
      </w:r>
      <w:r w:rsidR="00CB4429" w:rsidRPr="00CD5F75">
        <w:t>"</w:t>
      </w:r>
      <w:r w:rsidRPr="00CD5F75">
        <w:t xml:space="preserve"> и другие.</w:t>
      </w:r>
    </w:p>
    <w:p w:rsidR="007537AD" w:rsidRPr="00CD5F75" w:rsidRDefault="007537AD" w:rsidP="007537AD"/>
    <w:p w:rsidR="009B49DE" w:rsidRPr="00CD5F75" w:rsidRDefault="00765215" w:rsidP="007537AD">
      <w:r w:rsidRPr="00CD5F75">
        <w:tab/>
        <w:t>В соответствии с Государственными общеобязательными стандартами образования в общеобразовательных школах изучается цикл общественно-правовых дисциплин</w:t>
      </w:r>
      <w:r w:rsidR="00293866" w:rsidRPr="00CD5F75">
        <w:t xml:space="preserve">:  </w:t>
      </w:r>
      <w:r w:rsidRPr="00CD5F75">
        <w:t xml:space="preserve">в начальных классах – </w:t>
      </w:r>
      <w:r w:rsidR="00CB4429" w:rsidRPr="00CD5F75">
        <w:t>"</w:t>
      </w:r>
      <w:r w:rsidRPr="00CD5F75">
        <w:t>Родная речь</w:t>
      </w:r>
      <w:r w:rsidR="00CB4429" w:rsidRPr="00CD5F75">
        <w:t>"</w:t>
      </w:r>
      <w:r w:rsidRPr="00CD5F75">
        <w:t xml:space="preserve">, </w:t>
      </w:r>
      <w:r w:rsidR="00CB4429" w:rsidRPr="00CD5F75">
        <w:t>"</w:t>
      </w:r>
      <w:r w:rsidRPr="00CD5F75">
        <w:t>Познание мира</w:t>
      </w:r>
      <w:r w:rsidR="00CB4429" w:rsidRPr="00CD5F75">
        <w:t>"</w:t>
      </w:r>
      <w:r w:rsidRPr="00CD5F75">
        <w:t xml:space="preserve">, в старших классах – </w:t>
      </w:r>
      <w:r w:rsidR="00CB4429" w:rsidRPr="00CD5F75">
        <w:t>"</w:t>
      </w:r>
      <w:r w:rsidRPr="00CD5F75">
        <w:t>История</w:t>
      </w:r>
      <w:r w:rsidR="00CB4429" w:rsidRPr="00CD5F75">
        <w:t>"</w:t>
      </w:r>
      <w:r w:rsidRPr="00CD5F75">
        <w:t xml:space="preserve"> (51</w:t>
      </w:r>
      <w:r w:rsidR="009B49DE" w:rsidRPr="00CD5F75">
        <w:t> </w:t>
      </w:r>
      <w:r w:rsidRPr="00CD5F75">
        <w:t xml:space="preserve">час в год), </w:t>
      </w:r>
      <w:r w:rsidR="00CB4429" w:rsidRPr="00CD5F75">
        <w:t>"</w:t>
      </w:r>
      <w:r w:rsidRPr="00CD5F75">
        <w:t>История Казахстана</w:t>
      </w:r>
      <w:r w:rsidR="00CB4429" w:rsidRPr="00CD5F75">
        <w:t>"</w:t>
      </w:r>
      <w:r w:rsidRPr="00CD5F75">
        <w:t xml:space="preserve"> (51 час), </w:t>
      </w:r>
      <w:r w:rsidR="00CB4429" w:rsidRPr="00CD5F75">
        <w:t>"</w:t>
      </w:r>
      <w:r w:rsidRPr="00CD5F75">
        <w:t>Основы обществознания</w:t>
      </w:r>
      <w:r w:rsidR="00CB4429" w:rsidRPr="00CD5F75">
        <w:t>"</w:t>
      </w:r>
      <w:r w:rsidRPr="00CD5F75">
        <w:t xml:space="preserve"> (68 часов), </w:t>
      </w:r>
      <w:r w:rsidR="00CB4429" w:rsidRPr="00CD5F75">
        <w:t>"</w:t>
      </w:r>
      <w:r w:rsidRPr="00CD5F75">
        <w:t>Основы правоведения</w:t>
      </w:r>
      <w:r w:rsidR="00CB4429" w:rsidRPr="00CD5F75">
        <w:t>"</w:t>
      </w:r>
      <w:r w:rsidRPr="00CD5F75">
        <w:t xml:space="preserve"> (68 часов)</w:t>
      </w:r>
      <w:r w:rsidR="00293866" w:rsidRPr="00CD5F75">
        <w:t xml:space="preserve">.  </w:t>
      </w:r>
      <w:r w:rsidRPr="00CD5F75">
        <w:t xml:space="preserve">Кроме того, ведутся специальные курсы, разработанные Международным фондом избирательных систем по программе </w:t>
      </w:r>
      <w:r w:rsidR="00CB4429" w:rsidRPr="00CD5F75">
        <w:t>"</w:t>
      </w:r>
      <w:r w:rsidRPr="00CD5F75">
        <w:t>Введение в граждановедение</w:t>
      </w:r>
      <w:r w:rsidR="00CB4429" w:rsidRPr="00CD5F75">
        <w:t>"</w:t>
      </w:r>
      <w:r w:rsidRPr="00CD5F75">
        <w:t>.</w:t>
      </w:r>
    </w:p>
    <w:p w:rsidR="009B49DE" w:rsidRPr="00CD5F75" w:rsidRDefault="009B49DE" w:rsidP="007537AD"/>
    <w:p w:rsidR="009B49DE" w:rsidRPr="00CD5F75" w:rsidRDefault="009B49DE" w:rsidP="007537AD">
      <w:r w:rsidRPr="00CD5F75">
        <w:tab/>
      </w:r>
      <w:r w:rsidR="00CD5F75" w:rsidRPr="00CD5F75">
        <w:t xml:space="preserve">С 2005-2006 учебного года в школах республики реализуется региональный проект "Исследуя гуманитарное право" (далее – ИГП), одной из основных задач которого является распространение знаний о международном гуманитарном праве.  </w:t>
      </w:r>
      <w:r w:rsidR="00765215" w:rsidRPr="00CD5F75">
        <w:t>Данная программа направлена на ограничение и предотвращение нарушений гуманитарного права и основных прав человека, способствует формированию мировоззрения учащихся, учит исследовать различные аспекты определенной проблемы и конструктивно обсуждать ее</w:t>
      </w:r>
      <w:r w:rsidR="00293866" w:rsidRPr="00CD5F75">
        <w:t xml:space="preserve">.  </w:t>
      </w:r>
      <w:r w:rsidR="00765215" w:rsidRPr="00CD5F75">
        <w:t>В ходе изучения курса у учащихся развиваются интерес и понимание современных социальных и политических событий, школьники учатся оценивать текущие события и гуманитарные акции с точки зрения международного права, знакомятся с деятельностью общественных объединений, призванных оказывать поддержку уязвимым слоям населения.</w:t>
      </w:r>
      <w:r w:rsidRPr="00CD5F75">
        <w:t xml:space="preserve">  </w:t>
      </w:r>
      <w:r w:rsidR="00765215" w:rsidRPr="00CD5F75">
        <w:t>Пилотный проект ИГП реализуется в 30 общеобразовательных школах Алматинской, Южно-Казахстанской, Жамбылской и Кызылординской областей.</w:t>
      </w:r>
    </w:p>
    <w:p w:rsidR="009B49DE" w:rsidRPr="00CD5F75" w:rsidRDefault="009B49DE" w:rsidP="007537AD"/>
    <w:p w:rsidR="00765215" w:rsidRPr="00CD5F75" w:rsidRDefault="009B49DE" w:rsidP="007537AD">
      <w:r w:rsidRPr="00CD5F75">
        <w:tab/>
      </w:r>
      <w:r w:rsidR="00765215" w:rsidRPr="00CD5F75">
        <w:t>Координирование и методическое обеспечение проекта ИГП возложены на Республиканский институт повышения квалификации научно-педагогических кадров системы образования и областные институты повышения квалификации педагогических кадров</w:t>
      </w:r>
      <w:r w:rsidR="00293866" w:rsidRPr="00CD5F75">
        <w:t xml:space="preserve">.  </w:t>
      </w:r>
      <w:r w:rsidR="00765215" w:rsidRPr="00CD5F75">
        <w:t xml:space="preserve">Учебное пособие ИГП вошло в приказ Министра образования и науки Республики Казахстан от 15 февраля 2007 года </w:t>
      </w:r>
      <w:r w:rsidR="00CB4429" w:rsidRPr="00CD5F75">
        <w:t>"</w:t>
      </w:r>
      <w:r w:rsidR="00765215" w:rsidRPr="00CD5F75">
        <w:t>Об утверждении Перечня учебных изданий, разрешенных к использованию в организациях образования в 2007-2008 году</w:t>
      </w:r>
      <w:r w:rsidR="00CB4429" w:rsidRPr="00CD5F75">
        <w:t>"</w:t>
      </w:r>
      <w:r w:rsidR="00765215" w:rsidRPr="00CD5F75">
        <w:t>.</w:t>
      </w:r>
      <w:r w:rsidR="00765215" w:rsidRPr="00CD5F75">
        <w:tab/>
      </w:r>
    </w:p>
    <w:p w:rsidR="00765215" w:rsidRPr="00CD5F75" w:rsidRDefault="00765215" w:rsidP="00765215"/>
    <w:p w:rsidR="00765215" w:rsidRPr="00CD5F75" w:rsidRDefault="009B49DE" w:rsidP="00765215">
      <w:r w:rsidRPr="00CD5F75">
        <w:tab/>
      </w:r>
      <w:r w:rsidR="00765215" w:rsidRPr="00CD5F75">
        <w:t>Реализация мероприятий Национального плана призвана дать эффект, который выразится в формировании культуры прав человека у школьника, способного активно и грамотно пользоваться своими правами, в повышении уровня правосознания учащихся, снижении детской преступности, а также в проявлении других позитивных в правовом плане проявлениях</w:t>
      </w:r>
      <w:r w:rsidR="00293866" w:rsidRPr="00CD5F75">
        <w:t xml:space="preserve">.  </w:t>
      </w:r>
      <w:r w:rsidR="00765215" w:rsidRPr="00CD5F75">
        <w:t>Однако следует помнить, что совершенствование системного образования в области прав человека и работа по воспитанию учащихся в духе уважения прав человека связана с большими трудностями, и решение их возможно лишь путем длительной и целенаправленной работы.</w:t>
      </w:r>
    </w:p>
    <w:p w:rsidR="00765215" w:rsidRPr="00CD5F75" w:rsidRDefault="00765215" w:rsidP="00765215"/>
    <w:p w:rsidR="00765215" w:rsidRPr="00CD5F75" w:rsidRDefault="009B49DE" w:rsidP="009B49DE">
      <w:pPr>
        <w:keepNext/>
        <w:rPr>
          <w:b/>
        </w:rPr>
      </w:pPr>
      <w:r w:rsidRPr="00CD5F75">
        <w:rPr>
          <w:b/>
        </w:rPr>
        <w:tab/>
      </w:r>
      <w:r w:rsidR="00765215" w:rsidRPr="00CD5F75">
        <w:rPr>
          <w:b/>
        </w:rPr>
        <w:t xml:space="preserve">О защите прав человека </w:t>
      </w:r>
    </w:p>
    <w:p w:rsidR="00765215" w:rsidRPr="00CD5F75" w:rsidRDefault="00765215" w:rsidP="00765215"/>
    <w:p w:rsidR="00765215" w:rsidRPr="00CD5F75" w:rsidRDefault="009B49DE" w:rsidP="00765215">
      <w:r w:rsidRPr="00CD5F75">
        <w:tab/>
      </w:r>
      <w:r w:rsidR="00765215" w:rsidRPr="00CD5F75">
        <w:t>Республика Казахстан утверждает себя демократическим, светским, правовым и социальным государством, высшими ценностями которого являются человек, его жизнь, права и свободы.</w:t>
      </w:r>
    </w:p>
    <w:p w:rsidR="00765215" w:rsidRPr="00CD5F75" w:rsidRDefault="00765215" w:rsidP="00765215"/>
    <w:p w:rsidR="00765215" w:rsidRPr="00CD5F75" w:rsidRDefault="009B49DE" w:rsidP="00765215">
      <w:r w:rsidRPr="00CD5F75">
        <w:tab/>
      </w:r>
      <w:r w:rsidR="00765215" w:rsidRPr="00CD5F75">
        <w:t>За нарушение прав человека в национальном законодательстве предусмотрены следующие виды ответственности</w:t>
      </w:r>
      <w:r w:rsidR="00293866" w:rsidRPr="00CD5F75">
        <w:t>:</w:t>
      </w:r>
    </w:p>
    <w:p w:rsidR="009B49DE" w:rsidRPr="00CD5F75" w:rsidRDefault="009B49DE" w:rsidP="00765215"/>
    <w:p w:rsidR="00765215" w:rsidRPr="00CD5F75" w:rsidRDefault="009B49DE" w:rsidP="00765215">
      <w:r w:rsidRPr="00CD5F75">
        <w:tab/>
      </w:r>
      <w:r w:rsidR="00765215" w:rsidRPr="00CD5F75">
        <w:t>Главой 3 Уголовного Кодекса Республики Казахстан за совершение преступления против конституционных и иных прав и свобод человека и гражданина предусмотрена уголовная ответственность</w:t>
      </w:r>
      <w:r w:rsidR="00293866" w:rsidRPr="00CD5F75">
        <w:t xml:space="preserve">.  </w:t>
      </w:r>
      <w:r w:rsidR="00765215" w:rsidRPr="00CD5F75">
        <w:t>Это следующие статьи</w:t>
      </w:r>
      <w:r w:rsidR="00293866" w:rsidRPr="00CD5F75">
        <w:t xml:space="preserve">:  </w:t>
      </w:r>
      <w:r w:rsidR="00765215" w:rsidRPr="00CD5F75">
        <w:t xml:space="preserve">141 </w:t>
      </w:r>
      <w:r w:rsidR="00CB4429" w:rsidRPr="00CD5F75">
        <w:t>"</w:t>
      </w:r>
      <w:r w:rsidR="00765215" w:rsidRPr="00CD5F75">
        <w:t>Нарушение равноправия граждан</w:t>
      </w:r>
      <w:r w:rsidR="00CB4429" w:rsidRPr="00CD5F75">
        <w:t>"</w:t>
      </w:r>
      <w:r w:rsidR="00765215" w:rsidRPr="00CD5F75">
        <w:t xml:space="preserve">, 142 </w:t>
      </w:r>
      <w:r w:rsidR="00CB4429" w:rsidRPr="00CD5F75">
        <w:t>"</w:t>
      </w:r>
      <w:r w:rsidR="00765215" w:rsidRPr="00CD5F75">
        <w:t>Нарушение неприкосновенности частной жизни</w:t>
      </w:r>
      <w:r w:rsidR="00CB4429" w:rsidRPr="00CD5F75">
        <w:t>"</w:t>
      </w:r>
      <w:r w:rsidR="00765215" w:rsidRPr="00CD5F75">
        <w:t xml:space="preserve">, 143 </w:t>
      </w:r>
      <w:r w:rsidR="00CB4429" w:rsidRPr="00CD5F75">
        <w:t>"</w:t>
      </w:r>
      <w:r w:rsidR="00765215" w:rsidRPr="00CD5F75">
        <w:t>Незаконное нарушение тайны переписки, телефонных переговоров, почтовых, телеграфных и иных сообщений</w:t>
      </w:r>
      <w:r w:rsidR="00CB4429" w:rsidRPr="00CD5F75">
        <w:t>"</w:t>
      </w:r>
      <w:r w:rsidR="00765215" w:rsidRPr="00CD5F75">
        <w:t xml:space="preserve">, 144 </w:t>
      </w:r>
      <w:r w:rsidR="00CB4429" w:rsidRPr="00CD5F75">
        <w:t>"</w:t>
      </w:r>
      <w:r w:rsidR="00765215" w:rsidRPr="00CD5F75">
        <w:t>Разглашение врачебной тайны</w:t>
      </w:r>
      <w:r w:rsidR="00CB4429" w:rsidRPr="00CD5F75">
        <w:t>"</w:t>
      </w:r>
      <w:r w:rsidR="00765215" w:rsidRPr="00CD5F75">
        <w:t xml:space="preserve">,  145 </w:t>
      </w:r>
      <w:r w:rsidR="00CB4429" w:rsidRPr="00CD5F75">
        <w:t>"</w:t>
      </w:r>
      <w:r w:rsidR="00765215" w:rsidRPr="00CD5F75">
        <w:t>Нарушение неприкосновенности жилища</w:t>
      </w:r>
      <w:r w:rsidR="00CB4429" w:rsidRPr="00CD5F75">
        <w:t>"</w:t>
      </w:r>
      <w:r w:rsidR="00765215" w:rsidRPr="00CD5F75">
        <w:t xml:space="preserve">, 146 </w:t>
      </w:r>
      <w:r w:rsidR="00CB4429" w:rsidRPr="00CD5F75">
        <w:t>"</w:t>
      </w:r>
      <w:r w:rsidR="00765215" w:rsidRPr="00CD5F75">
        <w:t>Воспрепятствование осуществлению избирательных прав или работе избирательных комиссий</w:t>
      </w:r>
      <w:r w:rsidR="00CB4429" w:rsidRPr="00CD5F75">
        <w:t>"</w:t>
      </w:r>
      <w:r w:rsidR="00765215" w:rsidRPr="00CD5F75">
        <w:t xml:space="preserve">, 147 </w:t>
      </w:r>
      <w:r w:rsidR="00CB4429" w:rsidRPr="00CD5F75">
        <w:t>"</w:t>
      </w:r>
      <w:r w:rsidR="00765215" w:rsidRPr="00CD5F75">
        <w:t>Фальсификация избирательных документов, документов референдума или неправильный подсчет голосов</w:t>
      </w:r>
      <w:r w:rsidR="00CB4429" w:rsidRPr="00CD5F75">
        <w:t>"</w:t>
      </w:r>
      <w:r w:rsidR="00765215" w:rsidRPr="00CD5F75">
        <w:t xml:space="preserve">, 148 </w:t>
      </w:r>
      <w:r w:rsidR="00CB4429" w:rsidRPr="00CD5F75">
        <w:t>"</w:t>
      </w:r>
      <w:r w:rsidR="00765215" w:rsidRPr="00CD5F75">
        <w:rPr>
          <w:rStyle w:val="s0"/>
          <w:sz w:val="24"/>
          <w:szCs w:val="24"/>
          <w:lang w:val="ru-RU"/>
        </w:rPr>
        <w:t>Нарушение трудового законодательства Республики Казахстан</w:t>
      </w:r>
      <w:r w:rsidR="00CB4429" w:rsidRPr="00CD5F75">
        <w:t>"</w:t>
      </w:r>
      <w:r w:rsidR="00765215" w:rsidRPr="00CD5F75">
        <w:t xml:space="preserve">, 149 </w:t>
      </w:r>
      <w:r w:rsidR="00CB4429" w:rsidRPr="00CD5F75">
        <w:t>"</w:t>
      </w:r>
      <w:r w:rsidR="00765215" w:rsidRPr="00CD5F75">
        <w:t>Воспрепятствование осуществлению права на свободу совести и вероисповеданий</w:t>
      </w:r>
      <w:r w:rsidR="00CB4429" w:rsidRPr="00CD5F75">
        <w:t>"</w:t>
      </w:r>
      <w:r w:rsidR="00765215" w:rsidRPr="00CD5F75">
        <w:t xml:space="preserve">, 150 </w:t>
      </w:r>
      <w:r w:rsidR="00CB4429" w:rsidRPr="00CD5F75">
        <w:t>"</w:t>
      </w:r>
      <w:r w:rsidR="00765215" w:rsidRPr="00CD5F75">
        <w:t>Воспрепятствование деятельности общественных объединений</w:t>
      </w:r>
      <w:r w:rsidR="00CB4429" w:rsidRPr="00CD5F75">
        <w:t>"</w:t>
      </w:r>
      <w:r w:rsidR="00765215" w:rsidRPr="00CD5F75">
        <w:t xml:space="preserve">, 151 </w:t>
      </w:r>
      <w:r w:rsidR="00CB4429" w:rsidRPr="00CD5F75">
        <w:t>"</w:t>
      </w:r>
      <w:r w:rsidR="00765215" w:rsidRPr="00CD5F75">
        <w:t>Воспрепятствование проведению собрания, митинга, демонстрации, шествия, пикетирования или участию в них</w:t>
      </w:r>
      <w:r w:rsidR="00CB4429" w:rsidRPr="00CD5F75">
        <w:t>"</w:t>
      </w:r>
      <w:r w:rsidR="00765215" w:rsidRPr="00CD5F75">
        <w:t xml:space="preserve">, 152 </w:t>
      </w:r>
      <w:r w:rsidR="00CB4429" w:rsidRPr="00CD5F75">
        <w:t>"</w:t>
      </w:r>
      <w:r w:rsidR="00765215" w:rsidRPr="00CD5F75">
        <w:t>Нарушение правил охраны труда</w:t>
      </w:r>
      <w:r w:rsidR="00CB4429" w:rsidRPr="00CD5F75">
        <w:t>"</w:t>
      </w:r>
      <w:r w:rsidR="00765215" w:rsidRPr="00CD5F75">
        <w:t xml:space="preserve">,  153 </w:t>
      </w:r>
      <w:r w:rsidR="00CB4429" w:rsidRPr="00CD5F75">
        <w:t>"</w:t>
      </w:r>
      <w:r w:rsidR="00765215" w:rsidRPr="00CD5F75">
        <w:t>Принуждение к участию в забастовке или к отказу от участия в забастовке</w:t>
      </w:r>
      <w:r w:rsidR="00CB4429" w:rsidRPr="00CD5F75">
        <w:t>"</w:t>
      </w:r>
      <w:r w:rsidR="00765215" w:rsidRPr="00CD5F75">
        <w:t xml:space="preserve">, 155 </w:t>
      </w:r>
      <w:r w:rsidR="00CB4429" w:rsidRPr="00CD5F75">
        <w:t>"</w:t>
      </w:r>
      <w:r w:rsidR="00765215" w:rsidRPr="00CD5F75">
        <w:t>Воспрепятствование законной профессиональной деятельности журналиста</w:t>
      </w:r>
      <w:r w:rsidR="00CB4429" w:rsidRPr="00CD5F75">
        <w:t>"</w:t>
      </w:r>
      <w:r w:rsidR="00E51B18" w:rsidRPr="00CD5F75">
        <w:t>.</w:t>
      </w:r>
    </w:p>
    <w:p w:rsidR="00765215" w:rsidRPr="00CD5F75" w:rsidRDefault="00765215" w:rsidP="00765215"/>
    <w:p w:rsidR="00765215" w:rsidRPr="00CD5F75" w:rsidRDefault="00E51B18" w:rsidP="00765215">
      <w:r w:rsidRPr="00CD5F75">
        <w:tab/>
      </w:r>
      <w:r w:rsidR="00765215" w:rsidRPr="00CD5F75">
        <w:t>Гражданским Кодексом Республики Казахстан от 27 декабря 1994 года регулируется защита личных неимущественных и имущественных отношений граждан</w:t>
      </w:r>
      <w:r w:rsidR="00293866" w:rsidRPr="00CD5F75">
        <w:t xml:space="preserve">.  </w:t>
      </w:r>
      <w:r w:rsidR="00765215" w:rsidRPr="00CD5F75">
        <w:t>Так, статьями</w:t>
      </w:r>
      <w:r w:rsidRPr="00CD5F75">
        <w:t> </w:t>
      </w:r>
      <w:r w:rsidR="00765215" w:rsidRPr="00CD5F75">
        <w:t>143, 144, 145, 146 данного Кодекса предусмотрены права на защиту чести, достоинства и деловой репутации, на охрану тайны личной жизни, на собственное изображение, на неприкосновенность жилища</w:t>
      </w:r>
      <w:r w:rsidRPr="00CD5F75">
        <w:t>.</w:t>
      </w:r>
    </w:p>
    <w:p w:rsidR="00765215" w:rsidRPr="00CD5F75" w:rsidRDefault="00765215" w:rsidP="00765215"/>
    <w:p w:rsidR="00765215" w:rsidRPr="00CD5F75" w:rsidRDefault="00E51B18" w:rsidP="00765215">
      <w:r w:rsidRPr="00CD5F75">
        <w:tab/>
      </w:r>
      <w:r w:rsidR="00765215" w:rsidRPr="00CD5F75">
        <w:t>Защита гражданских прав осуществляется путем признания прав</w:t>
      </w:r>
      <w:r w:rsidR="00293866" w:rsidRPr="00CD5F75">
        <w:t xml:space="preserve">;  </w:t>
      </w:r>
      <w:r w:rsidR="00765215" w:rsidRPr="00CD5F75">
        <w:t>восстановления положения, существовавшего до нарушения права</w:t>
      </w:r>
      <w:r w:rsidR="00293866" w:rsidRPr="00CD5F75">
        <w:t xml:space="preserve">;  </w:t>
      </w:r>
      <w:r w:rsidR="00765215" w:rsidRPr="00CD5F75">
        <w:t>пресечения действий, нарушающих право или создающих угрозу его нарушения</w:t>
      </w:r>
      <w:r w:rsidR="00293866" w:rsidRPr="00CD5F75">
        <w:t xml:space="preserve">;  </w:t>
      </w:r>
      <w:r w:rsidR="00765215" w:rsidRPr="00CD5F75">
        <w:t>присуждения к исполнению обязанности в натуре</w:t>
      </w:r>
      <w:r w:rsidR="00293866" w:rsidRPr="00CD5F75">
        <w:t xml:space="preserve">;  </w:t>
      </w:r>
      <w:r w:rsidR="00765215" w:rsidRPr="00CD5F75">
        <w:t>взыскания убытков, неустойки</w:t>
      </w:r>
      <w:r w:rsidR="00293866" w:rsidRPr="00CD5F75">
        <w:t xml:space="preserve">;  </w:t>
      </w:r>
      <w:r w:rsidR="00765215" w:rsidRPr="00CD5F75">
        <w:t>признания сделки недействительной</w:t>
      </w:r>
      <w:r w:rsidR="00293866" w:rsidRPr="00CD5F75">
        <w:t xml:space="preserve">;  </w:t>
      </w:r>
      <w:r w:rsidR="00765215" w:rsidRPr="00CD5F75">
        <w:t>компенсации морального вреда</w:t>
      </w:r>
      <w:r w:rsidR="00293866" w:rsidRPr="00CD5F75">
        <w:t xml:space="preserve">;  </w:t>
      </w:r>
      <w:r w:rsidR="00765215" w:rsidRPr="00CD5F75">
        <w:t>прекращения или изменения правоотношений</w:t>
      </w:r>
      <w:r w:rsidR="00293866" w:rsidRPr="00CD5F75">
        <w:t xml:space="preserve">;  </w:t>
      </w:r>
      <w:r w:rsidR="00765215" w:rsidRPr="00CD5F75">
        <w:t>признания недействительным или не подлежащим применению не соответствующего законодательству акта органа государственного управления или местного представительного либо исполнительного органа</w:t>
      </w:r>
      <w:r w:rsidR="00293866" w:rsidRPr="00CD5F75">
        <w:t xml:space="preserve">;  </w:t>
      </w:r>
      <w:r w:rsidR="00765215" w:rsidRPr="00CD5F75">
        <w:t>взыскания штрафа с государственного органа или должностного лица за воспрепятствование гражданину или юридическому лицу в приобретении или осуществлении права, а также иными способами, предусмотренными законодательными актами</w:t>
      </w:r>
      <w:r w:rsidR="00293866" w:rsidRPr="00CD5F75">
        <w:t>.</w:t>
      </w:r>
    </w:p>
    <w:p w:rsidR="00765215" w:rsidRPr="00CD5F75" w:rsidRDefault="00765215" w:rsidP="00765215"/>
    <w:p w:rsidR="00765215" w:rsidRPr="00CD5F75" w:rsidRDefault="00E51B18" w:rsidP="00765215">
      <w:r w:rsidRPr="00CD5F75">
        <w:tab/>
      </w:r>
      <w:r w:rsidR="00765215" w:rsidRPr="00CD5F75">
        <w:t xml:space="preserve">Кодексом Республики Казахстан от 30 января 2001 года </w:t>
      </w:r>
      <w:r w:rsidR="00CB4429" w:rsidRPr="00CD5F75">
        <w:t>"</w:t>
      </w:r>
      <w:r w:rsidR="00765215" w:rsidRPr="00CD5F75">
        <w:t>Об административных правонарушениях</w:t>
      </w:r>
      <w:r w:rsidR="00CB4429" w:rsidRPr="00CD5F75">
        <w:t>"</w:t>
      </w:r>
      <w:r w:rsidR="00765215" w:rsidRPr="00CD5F75">
        <w:t xml:space="preserve"> предусмотрена административная ответственность за нарушения прав человека в области охраны здоровья, санитарно-эпидемиологического благополучия населения, окружающей среды, общественной нравственности, собственности, общественного порядка и безопасности предусмотрена административная ответственность, в частности, статьи 87, 89 – за нарушение работодателем или </w:t>
      </w:r>
      <w:r w:rsidR="00765215" w:rsidRPr="00CD5F75">
        <w:rPr>
          <w:szCs w:val="24"/>
        </w:rPr>
        <w:t xml:space="preserve">должностным лицом </w:t>
      </w:r>
      <w:bookmarkStart w:id="3" w:name="sub1000620071"/>
      <w:r w:rsidR="00765215" w:rsidRPr="00CD5F75">
        <w:rPr>
          <w:rStyle w:val="s0"/>
          <w:sz w:val="24"/>
          <w:szCs w:val="24"/>
          <w:lang w:val="ru-RU"/>
        </w:rPr>
        <w:fldChar w:fldCharType="begin"/>
      </w:r>
      <w:r w:rsidR="00765215" w:rsidRPr="00CD5F75">
        <w:rPr>
          <w:rStyle w:val="s0"/>
          <w:sz w:val="24"/>
          <w:szCs w:val="24"/>
          <w:lang w:val="ru-RU"/>
        </w:rPr>
        <w:instrText xml:space="preserve"> HYPERLINK "jl:30103567.3060000%20" </w:instrText>
      </w:r>
      <w:r w:rsidR="00765215" w:rsidRPr="00CD5F75">
        <w:rPr>
          <w:rStyle w:val="s0"/>
          <w:sz w:val="24"/>
          <w:szCs w:val="24"/>
          <w:lang w:val="ru-RU"/>
        </w:rPr>
        <w:fldChar w:fldCharType="separate"/>
      </w:r>
      <w:r w:rsidR="00765215" w:rsidRPr="00CD5F75">
        <w:rPr>
          <w:rStyle w:val="Hyperlink"/>
          <w:bCs/>
          <w:sz w:val="24"/>
          <w:szCs w:val="24"/>
          <w:u w:val="none"/>
          <w:lang w:val="ru-RU"/>
        </w:rPr>
        <w:t>трудового законодательства</w:t>
      </w:r>
      <w:r w:rsidR="00765215" w:rsidRPr="00CD5F75">
        <w:rPr>
          <w:rStyle w:val="s0"/>
          <w:sz w:val="24"/>
          <w:szCs w:val="24"/>
          <w:lang w:val="ru-RU"/>
        </w:rPr>
        <w:fldChar w:fldCharType="end"/>
      </w:r>
      <w:bookmarkEnd w:id="3"/>
      <w:r w:rsidR="00765215" w:rsidRPr="00CD5F75">
        <w:rPr>
          <w:rStyle w:val="s0"/>
          <w:sz w:val="24"/>
          <w:szCs w:val="24"/>
          <w:lang w:val="ru-RU"/>
        </w:rPr>
        <w:t xml:space="preserve"> Республики Казахстан</w:t>
      </w:r>
      <w:r w:rsidR="00765215" w:rsidRPr="00CD5F75">
        <w:rPr>
          <w:szCs w:val="24"/>
        </w:rPr>
        <w:t>, статья 221 –</w:t>
      </w:r>
      <w:r w:rsidR="00765215" w:rsidRPr="00CD5F75">
        <w:t xml:space="preserve"> за нарушение правил по безопасному ведению работ, статья 241 – за уклонение от проведения мер по ликвидации последствий экологического загрязнения, статья 323 – за нарушение санитарно-гигиенических и санитарно-противоэпидемических правил и норм, статья 336 – за распитие спиртных напитков или появление в общественных местах в пьяном виде</w:t>
      </w:r>
      <w:r w:rsidR="00D47FDA" w:rsidRPr="00CD5F75">
        <w:t>.</w:t>
      </w:r>
    </w:p>
    <w:p w:rsidR="00765215" w:rsidRPr="00CD5F75" w:rsidRDefault="00765215" w:rsidP="00765215"/>
    <w:p w:rsidR="00765215" w:rsidRPr="00CD5F75" w:rsidRDefault="00D47FDA" w:rsidP="00D47FDA">
      <w:pPr>
        <w:ind w:left="567" w:hanging="567"/>
        <w:rPr>
          <w:b/>
        </w:rPr>
      </w:pPr>
      <w:r w:rsidRPr="00CD5F75">
        <w:rPr>
          <w:b/>
        </w:rPr>
        <w:tab/>
      </w:r>
      <w:r w:rsidR="00765215" w:rsidRPr="00CD5F75">
        <w:rPr>
          <w:b/>
        </w:rPr>
        <w:t>Международно-правовые акты как часть национальной правовой системы и применение норм международных правовых актов по правам человека государственными органами, судами в</w:t>
      </w:r>
      <w:r w:rsidRPr="00CD5F75">
        <w:rPr>
          <w:b/>
        </w:rPr>
        <w:t xml:space="preserve"> ходе судебного разбирательства</w:t>
      </w:r>
    </w:p>
    <w:p w:rsidR="00765215" w:rsidRPr="00CD5F75" w:rsidRDefault="00765215" w:rsidP="00765215"/>
    <w:p w:rsidR="00765215" w:rsidRPr="00CD5F75" w:rsidRDefault="00D47FDA" w:rsidP="00765215">
      <w:r w:rsidRPr="00CD5F75">
        <w:tab/>
      </w:r>
      <w:r w:rsidR="00765215" w:rsidRPr="00CD5F75">
        <w:t>Согласно статье 4 Конституции действующим правом в Республике являются нормы Конституции,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Совета и Верховного Суда Республики</w:t>
      </w:r>
      <w:r w:rsidR="00293866" w:rsidRPr="00CD5F75">
        <w:t xml:space="preserve">.  </w:t>
      </w:r>
      <w:r w:rsidR="00765215" w:rsidRPr="00CD5F75">
        <w:t>Конституция имеет высшую юридическую силу и прямое действие на всей территории страны</w:t>
      </w:r>
      <w:r w:rsidR="00293866" w:rsidRPr="00CD5F75">
        <w:t xml:space="preserve">.  </w:t>
      </w:r>
      <w:r w:rsidR="00765215" w:rsidRPr="00CD5F75">
        <w:t>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r w:rsidR="00293866" w:rsidRPr="00CD5F75">
        <w:t xml:space="preserve">.  </w:t>
      </w:r>
      <w:r w:rsidR="00765215" w:rsidRPr="00CD5F75">
        <w:t>Все законы, международные договоры, участником которых является Республика, публикуются</w:t>
      </w:r>
      <w:r w:rsidR="00293866" w:rsidRPr="00CD5F75">
        <w:t xml:space="preserve">.  </w:t>
      </w:r>
      <w:r w:rsidR="00765215" w:rsidRPr="00CD5F75">
        <w:t>Официальное опубликование нормативных правовых актов, касающихся прав, свобод и обязанностей граждан, является обязательным условием их применения</w:t>
      </w:r>
      <w:r w:rsidRPr="00CD5F75">
        <w:t>.</w:t>
      </w:r>
    </w:p>
    <w:p w:rsidR="00765215" w:rsidRPr="00CD5F75" w:rsidRDefault="00765215" w:rsidP="00765215"/>
    <w:p w:rsidR="00765215" w:rsidRPr="00CD5F75" w:rsidRDefault="00D47FDA" w:rsidP="00765215">
      <w:r w:rsidRPr="00CD5F75">
        <w:tab/>
      </w:r>
      <w:r w:rsidR="00765215" w:rsidRPr="00CD5F75">
        <w:t>Согласно статье 1 Уголовного Кодекса Республики Казахстан от 16 июля 1997 года уголовное законодательство основывается на Конституции Республики Казахстан, конституционных законах и общепризнанных принципах и нормах международного права</w:t>
      </w:r>
      <w:r w:rsidRPr="00CD5F75">
        <w:t>.</w:t>
      </w:r>
    </w:p>
    <w:p w:rsidR="00765215" w:rsidRPr="00CD5F75" w:rsidRDefault="00765215" w:rsidP="00765215"/>
    <w:p w:rsidR="00765215" w:rsidRPr="00CD5F75" w:rsidRDefault="00D47FDA" w:rsidP="00765215">
      <w:r w:rsidRPr="00CD5F75">
        <w:tab/>
      </w:r>
      <w:r w:rsidR="00765215" w:rsidRPr="00CD5F75">
        <w:t>Согласно статье 1 Уголовно-процессуального Кодекса Республики Казахстан от 13 декабря 1997 года порядок уголовного судопроизводства на территории Республики Казахстан определяется Конституцией Республики Казахстан, конституционными законами, и общепризнанными принципами и нормами международного права</w:t>
      </w:r>
      <w:r w:rsidR="00293866" w:rsidRPr="00CD5F75">
        <w:t xml:space="preserve">.  </w:t>
      </w:r>
      <w:r w:rsidR="00765215" w:rsidRPr="00CD5F75">
        <w:t>Международные договорные и иные обязательства Республики Казахстан, а также нормативные постановления Конституционного Совета и Верховного Суда Республики Казахстан, регулирующие порядок уголовного судопроизводства, являются составной частью уголовно-процессуального права</w:t>
      </w:r>
      <w:r w:rsidRPr="00CD5F75">
        <w:t>.</w:t>
      </w:r>
    </w:p>
    <w:p w:rsidR="00765215" w:rsidRPr="00CD5F75" w:rsidRDefault="00765215" w:rsidP="00765215"/>
    <w:p w:rsidR="00765215" w:rsidRPr="00CD5F75" w:rsidRDefault="00D47FDA" w:rsidP="00765215">
      <w:r w:rsidRPr="00CD5F75">
        <w:tab/>
      </w:r>
      <w:r w:rsidR="00765215" w:rsidRPr="00CD5F75">
        <w:t>Частью 8 статьи 3 Гражданского Кодекса Республики Казахстан от 27 декабря 1994 года предусмотрено, что, если международным договором, участником которого является Республика Казахстан, установлены иные правила, чем те, которые содержатся в гражданском законодательстве Республики Казахстан, применяются правила указанного договора</w:t>
      </w:r>
      <w:r w:rsidR="00293866" w:rsidRPr="00CD5F75">
        <w:t xml:space="preserve">.  </w:t>
      </w:r>
      <w:r w:rsidR="00765215" w:rsidRPr="00CD5F75">
        <w:t>Международные договоры, участником которых является Республика Казахстан, к гражданским отношениям применяются непосредственно кроме случаев, когда из международного договора следует, что для его применения требуется издание соответствующего нормативного правового акта</w:t>
      </w:r>
      <w:r w:rsidRPr="00CD5F75">
        <w:t>.</w:t>
      </w:r>
    </w:p>
    <w:p w:rsidR="00765215" w:rsidRPr="00CD5F75" w:rsidRDefault="00765215" w:rsidP="00765215"/>
    <w:p w:rsidR="00765215" w:rsidRPr="00CD5F75" w:rsidRDefault="00D47FDA" w:rsidP="00765215">
      <w:r w:rsidRPr="00CD5F75">
        <w:tab/>
      </w:r>
      <w:r w:rsidR="00765215" w:rsidRPr="00CD5F75">
        <w:t>В соответствии с пунктом 3 статьи 2 Трудового кодекса Республики Казахстан от 15</w:t>
      </w:r>
      <w:r w:rsidRPr="00CD5F75">
        <w:t> </w:t>
      </w:r>
      <w:r w:rsidR="00765215" w:rsidRPr="00CD5F75">
        <w:t>мая 2007 года, если международным договором, ратифицированным Республикой Казахстан, установлены иные правила, чем те, которые содержатся в настоящем Кодексе, то применяются правила международного договора</w:t>
      </w:r>
      <w:r w:rsidR="00293866" w:rsidRPr="00CD5F75">
        <w:t xml:space="preserve">.  </w:t>
      </w:r>
      <w:r w:rsidR="00765215" w:rsidRPr="00CD5F75">
        <w:t>Международные договоры, ратифицированные Республикой Казахстан, к трудовым отношениям применяются непосредственно, кроме случаев, когда из международного договора следует, что для его применения требуется издание закона.</w:t>
      </w:r>
    </w:p>
    <w:p w:rsidR="00765215" w:rsidRPr="00CD5F75" w:rsidRDefault="00765215" w:rsidP="00765215"/>
    <w:p w:rsidR="00765215" w:rsidRPr="00CD5F75" w:rsidRDefault="00D47FDA" w:rsidP="00765215">
      <w:r w:rsidRPr="00CD5F75">
        <w:tab/>
      </w:r>
      <w:r w:rsidR="00765215" w:rsidRPr="00CD5F75">
        <w:t>Согласно статье 2 Гражданского процессуального кодекса Республики Казахстан от 13 июля 1999 года порядок судопроизводства по гражданским делам на территории Республики Казахстан определяется конституционными законами, Гражданским процессуальным кодексом Республики Казахстан, основанном на Конституции и общепризнанных принципах и нормах международного права</w:t>
      </w:r>
      <w:r w:rsidR="00293866" w:rsidRPr="00CD5F75">
        <w:t xml:space="preserve">.  </w:t>
      </w:r>
      <w:r w:rsidR="00765215" w:rsidRPr="00CD5F75">
        <w:t>Международные договорные и иные обязательства Республики Казахстан являются составной частью гражданского процессуального права</w:t>
      </w:r>
      <w:r w:rsidR="001938B1" w:rsidRPr="00CD5F75">
        <w:t>.</w:t>
      </w:r>
    </w:p>
    <w:p w:rsidR="00765215" w:rsidRPr="00CD5F75" w:rsidRDefault="00765215" w:rsidP="00765215"/>
    <w:p w:rsidR="00765215" w:rsidRPr="00CD5F75" w:rsidRDefault="001938B1" w:rsidP="00765215">
      <w:r w:rsidRPr="00CD5F75">
        <w:tab/>
      </w:r>
      <w:r w:rsidR="00765215" w:rsidRPr="00CD5F75">
        <w:t>Также частью 3 статьи 1 Кодекса Республики Казахстан об административных правонарушениях от 30 января 2001 года предусмотрено, что международные договорные и иные обязательства Республики Казахстан, регулирующие административно-деликатные правоотношения, являются составной частью законодательства об административных правонарушениях</w:t>
      </w:r>
      <w:r w:rsidRPr="00CD5F75">
        <w:t>.</w:t>
      </w:r>
    </w:p>
    <w:p w:rsidR="00765215" w:rsidRPr="00CD5F75" w:rsidRDefault="00765215" w:rsidP="00765215"/>
    <w:p w:rsidR="00765215" w:rsidRPr="00CD5F75" w:rsidRDefault="001938B1" w:rsidP="00765215">
      <w:r w:rsidRPr="00CD5F75">
        <w:tab/>
      </w:r>
      <w:r w:rsidR="00765215" w:rsidRPr="00CD5F75">
        <w:t>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w:t>
      </w:r>
      <w:r w:rsidRPr="00CD5F75">
        <w:t>.</w:t>
      </w:r>
    </w:p>
    <w:p w:rsidR="00765215" w:rsidRPr="00CD5F75" w:rsidRDefault="00765215" w:rsidP="00765215"/>
    <w:p w:rsidR="001938B1" w:rsidRPr="00CD5F75" w:rsidRDefault="001938B1" w:rsidP="00765215">
      <w:r w:rsidRPr="00CD5F75">
        <w:tab/>
      </w:r>
      <w:r w:rsidR="00765215" w:rsidRPr="00CD5F75">
        <w:t xml:space="preserve">Закон </w:t>
      </w:r>
      <w:r w:rsidR="00CB4429" w:rsidRPr="00CD5F75">
        <w:t>"</w:t>
      </w:r>
      <w:r w:rsidR="00765215" w:rsidRPr="00CD5F75">
        <w:t>О международных договорах Республики Казахстан</w:t>
      </w:r>
      <w:r w:rsidR="00CB4429" w:rsidRPr="00CD5F75">
        <w:t>"</w:t>
      </w:r>
      <w:r w:rsidR="00765215" w:rsidRPr="00CD5F75">
        <w:t xml:space="preserve"> от 30 мая 2005 года определяет порядок заключения, выполнения, изменения и прекращения международных договоров Республики Казахстан.</w:t>
      </w:r>
    </w:p>
    <w:p w:rsidR="001938B1" w:rsidRPr="00CD5F75" w:rsidRDefault="001938B1" w:rsidP="00765215"/>
    <w:p w:rsidR="00765215" w:rsidRPr="00CD5F75" w:rsidRDefault="001938B1" w:rsidP="00765215">
      <w:r w:rsidRPr="00CD5F75">
        <w:tab/>
      </w:r>
      <w:r w:rsidR="00765215" w:rsidRPr="00CD5F75">
        <w:t>В соответствии с указанным законом международные договоры Республики Казахстан заключаются, выполняются, изменяются и прекращаются в соответствии с Конституцией, общепризнанными принципами и нормами международного права, положениями самого международного договора, Венской конвенцией о праве международных договоров, настоящим Законом и иными законодательными актами Республики Казахстан.</w:t>
      </w:r>
    </w:p>
    <w:p w:rsidR="00765215" w:rsidRPr="00CD5F75" w:rsidRDefault="00765215" w:rsidP="00765215"/>
    <w:p w:rsidR="00765215" w:rsidRPr="00CD5F75" w:rsidRDefault="001938B1" w:rsidP="00765215">
      <w:r w:rsidRPr="00CD5F75">
        <w:tab/>
      </w:r>
      <w:r w:rsidR="00765215" w:rsidRPr="00CD5F75">
        <w:t>В статье 20 вышеуказанного закона отмечается, что Президент Республики Казахстан и Правительство Республики Казахстан принимают меры по обеспечению выполнения международных договоров Республики Казахстан</w:t>
      </w:r>
      <w:r w:rsidR="00293866" w:rsidRPr="00CD5F75">
        <w:t xml:space="preserve">.  </w:t>
      </w:r>
      <w:r w:rsidR="00765215" w:rsidRPr="00CD5F75">
        <w:t>Кроме того, отмечается, что центральные государственные органы Республики Казахстан в пределах своей компетенции обеспечивают выполнение обязательств, принятых по международным договорам Республикой Казахстан, наблюдают за осуществлением принадлежащих Республике Казахстан прав, вытекающих из таких международных договоров, и за выполнением другими участниками международных договоров их обязательств</w:t>
      </w:r>
      <w:r w:rsidR="00293866" w:rsidRPr="00CD5F75">
        <w:t xml:space="preserve">.  </w:t>
      </w:r>
      <w:r w:rsidR="00765215" w:rsidRPr="00CD5F75">
        <w:t>Общее наблюдение и контроль за выполнением международных договоров Республики Казахстан осуществляет Министерство иностранных дел Республики Казахстан.</w:t>
      </w:r>
    </w:p>
    <w:p w:rsidR="00765215" w:rsidRPr="00CD5F75" w:rsidRDefault="00765215" w:rsidP="00765215"/>
    <w:p w:rsidR="00765215" w:rsidRPr="00CD5F75" w:rsidRDefault="001938B1" w:rsidP="00765215">
      <w:r w:rsidRPr="00CD5F75">
        <w:tab/>
      </w:r>
      <w:r w:rsidR="00765215" w:rsidRPr="00CD5F75">
        <w:t>В статье 21 указанного закона отмечается, что в случае нарушений международных договоров Республики Казахстан другими их участниками, а также в иных случаях, предусмотренных нормами международного права, действие таких международных договоров может быть прекращено или приостановлено нормами настоящего закона.</w:t>
      </w:r>
    </w:p>
    <w:p w:rsidR="00765215" w:rsidRPr="00CD5F75" w:rsidRDefault="00765215" w:rsidP="00765215"/>
    <w:p w:rsidR="00765215" w:rsidRPr="00CD5F75" w:rsidRDefault="001938B1" w:rsidP="00765215">
      <w:r w:rsidRPr="00CD5F75">
        <w:tab/>
      </w:r>
      <w:r w:rsidR="00765215" w:rsidRPr="00CD5F75">
        <w:t>Также необходимо отметить, что в целях обеспечения усиления контроля за реализацией международных договоров и договоренностей, достигнутых Республикой Казахстан на переговорах и встречах высшего и межправительственного уровня, Указом Президента Республики Казахстан от  9 апреля 1996 года  № 2940 утверждены Правила реализации международных договоров Республики Казахстан и договоренностей, достигнутых в ходе встреч и переговоров на высшем и межправительственном уровнях, а также решений международных организаций, членом которых является Республика Казахстан</w:t>
      </w:r>
      <w:r w:rsidRPr="00CD5F75">
        <w:t>.</w:t>
      </w:r>
    </w:p>
    <w:p w:rsidR="00765215" w:rsidRPr="00CD5F75" w:rsidRDefault="00765215" w:rsidP="00765215"/>
    <w:p w:rsidR="00765215" w:rsidRPr="00CD5F75" w:rsidRDefault="001938B1" w:rsidP="00765215">
      <w:pPr>
        <w:rPr>
          <w:b/>
        </w:rPr>
      </w:pPr>
      <w:r w:rsidRPr="00CD5F75">
        <w:rPr>
          <w:b/>
        </w:rPr>
        <w:tab/>
      </w:r>
      <w:r w:rsidR="00765215" w:rsidRPr="00CD5F75">
        <w:rPr>
          <w:b/>
        </w:rPr>
        <w:t>Экономика страны</w:t>
      </w:r>
    </w:p>
    <w:p w:rsidR="00765215" w:rsidRPr="00CD5F75" w:rsidRDefault="00765215" w:rsidP="00765215"/>
    <w:p w:rsidR="00765215" w:rsidRPr="00CD5F75" w:rsidRDefault="001938B1" w:rsidP="00765215">
      <w:r w:rsidRPr="00CD5F75">
        <w:tab/>
      </w:r>
      <w:r w:rsidR="00765215" w:rsidRPr="00CD5F75">
        <w:t>Валовой внутренний продукт (далее – ВВП), в млн</w:t>
      </w:r>
      <w:r w:rsidR="00293866" w:rsidRPr="00CD5F75">
        <w:t xml:space="preserve">.  </w:t>
      </w:r>
      <w:r w:rsidR="00765215" w:rsidRPr="00CD5F75">
        <w:t>тенге</w:t>
      </w:r>
      <w:r w:rsidR="00293866" w:rsidRPr="00CD5F75">
        <w:t>:</w:t>
      </w:r>
    </w:p>
    <w:p w:rsidR="001938B1" w:rsidRPr="00CD5F75" w:rsidRDefault="001938B1" w:rsidP="00765215"/>
    <w:p w:rsidR="00765215" w:rsidRPr="00CD5F75" w:rsidRDefault="00765215" w:rsidP="001938B1">
      <w:pPr>
        <w:ind w:left="567"/>
      </w:pPr>
      <w:r w:rsidRPr="00CD5F75">
        <w:t>2005 год - 7 457 063,9</w:t>
      </w:r>
    </w:p>
    <w:p w:rsidR="00765215" w:rsidRPr="00CD5F75" w:rsidRDefault="00765215" w:rsidP="001938B1">
      <w:pPr>
        <w:ind w:left="567"/>
      </w:pPr>
      <w:r w:rsidRPr="00CD5F75">
        <w:t>2006 год - 10 139 500,0</w:t>
      </w:r>
    </w:p>
    <w:p w:rsidR="00765215" w:rsidRPr="00CD5F75" w:rsidRDefault="00765215" w:rsidP="001938B1">
      <w:pPr>
        <w:ind w:left="567"/>
      </w:pPr>
      <w:r w:rsidRPr="00CD5F75">
        <w:t>2007 год - 12 763 211,6</w:t>
      </w:r>
    </w:p>
    <w:p w:rsidR="00765215" w:rsidRPr="00CD5F75" w:rsidRDefault="00765215" w:rsidP="001938B1">
      <w:pPr>
        <w:ind w:left="567"/>
      </w:pPr>
      <w:r w:rsidRPr="00CD5F75">
        <w:t>2008 год - 3 144 011,7 (ВВП за 1 квартал 2008 года)</w:t>
      </w:r>
    </w:p>
    <w:p w:rsidR="00765215" w:rsidRPr="00CD5F75" w:rsidRDefault="00765215" w:rsidP="00765215"/>
    <w:p w:rsidR="00765215" w:rsidRPr="00CD5F75" w:rsidRDefault="001938B1" w:rsidP="00765215">
      <w:pPr>
        <w:rPr>
          <w:b/>
        </w:rPr>
      </w:pPr>
      <w:r w:rsidRPr="00CD5F75">
        <w:rPr>
          <w:b/>
        </w:rPr>
        <w:tab/>
      </w:r>
      <w:r w:rsidR="00765215" w:rsidRPr="00CD5F75">
        <w:rPr>
          <w:b/>
        </w:rPr>
        <w:t>Инфляци</w:t>
      </w:r>
      <w:r w:rsidRPr="00CD5F75">
        <w:rPr>
          <w:b/>
        </w:rPr>
        <w:t>я</w:t>
      </w:r>
    </w:p>
    <w:p w:rsidR="00765215" w:rsidRPr="00CD5F75" w:rsidRDefault="00765215" w:rsidP="00765215"/>
    <w:p w:rsidR="00765215" w:rsidRPr="00CD5F75" w:rsidRDefault="001938B1" w:rsidP="00765215">
      <w:r w:rsidRPr="00CD5F75">
        <w:tab/>
      </w:r>
      <w:r w:rsidR="00765215" w:rsidRPr="00CD5F75">
        <w:t>Уровень инфляции (прирост) в 2005 году - 7,5%,  в 2006 году – 8,4%, в 2007 году – 1,9%, на июнь 2008 года – 1,2%.</w:t>
      </w:r>
    </w:p>
    <w:p w:rsidR="00765215" w:rsidRPr="00CD5F75" w:rsidRDefault="00765215" w:rsidP="00765215"/>
    <w:p w:rsidR="00765215" w:rsidRPr="00CD5F75" w:rsidRDefault="00F55A7D" w:rsidP="00765215">
      <w:pPr>
        <w:rPr>
          <w:rStyle w:val="Strong"/>
          <w:sz w:val="24"/>
          <w:szCs w:val="24"/>
          <w:lang w:val="ru-RU"/>
        </w:rPr>
      </w:pPr>
      <w:r w:rsidRPr="00CD5F75">
        <w:rPr>
          <w:rStyle w:val="Strong"/>
          <w:sz w:val="24"/>
          <w:szCs w:val="24"/>
          <w:lang w:val="ru-RU"/>
        </w:rPr>
        <w:tab/>
      </w:r>
      <w:r w:rsidR="00765215" w:rsidRPr="00CD5F75">
        <w:rPr>
          <w:rStyle w:val="Strong"/>
          <w:sz w:val="24"/>
          <w:szCs w:val="24"/>
          <w:lang w:val="ru-RU"/>
        </w:rPr>
        <w:t>Численность занятых, безработных и уровень безработицы</w:t>
      </w:r>
    </w:p>
    <w:p w:rsidR="00F55A7D" w:rsidRPr="00CD5F75" w:rsidRDefault="00F55A7D" w:rsidP="00765215">
      <w:pPr>
        <w:rPr>
          <w:szCs w:val="24"/>
        </w:rPr>
      </w:pPr>
    </w:p>
    <w:tbl>
      <w:tblPr>
        <w:tblW w:w="0" w:type="auto"/>
        <w:tblCellSpacing w:w="15" w:type="dxa"/>
        <w:tblLayout w:type="fixed"/>
        <w:tblCellMar>
          <w:top w:w="15" w:type="dxa"/>
          <w:left w:w="28" w:type="dxa"/>
          <w:bottom w:w="15" w:type="dxa"/>
          <w:right w:w="28" w:type="dxa"/>
        </w:tblCellMar>
        <w:tblLook w:val="0000" w:firstRow="0" w:lastRow="0" w:firstColumn="0" w:lastColumn="0" w:noHBand="0" w:noVBand="0"/>
      </w:tblPr>
      <w:tblGrid>
        <w:gridCol w:w="4169"/>
        <w:gridCol w:w="992"/>
        <w:gridCol w:w="1134"/>
        <w:gridCol w:w="993"/>
        <w:gridCol w:w="992"/>
        <w:gridCol w:w="1190"/>
      </w:tblGrid>
      <w:tr w:rsidR="000B6CD6" w:rsidRPr="00CD5F75" w:rsidTr="00DA7E08">
        <w:trPr>
          <w:tblCellSpacing w:w="15" w:type="dxa"/>
        </w:trPr>
        <w:tc>
          <w:tcPr>
            <w:tcW w:w="4124" w:type="dxa"/>
          </w:tcPr>
          <w:p w:rsidR="00765215" w:rsidRPr="00CD5F75" w:rsidRDefault="00765215" w:rsidP="000B6CD6">
            <w:pPr>
              <w:spacing w:line="240" w:lineRule="auto"/>
              <w:rPr>
                <w:sz w:val="22"/>
                <w:szCs w:val="22"/>
              </w:rPr>
            </w:pPr>
          </w:p>
        </w:tc>
        <w:tc>
          <w:tcPr>
            <w:tcW w:w="962" w:type="dxa"/>
          </w:tcPr>
          <w:p w:rsidR="00765215" w:rsidRPr="00CD5F75" w:rsidRDefault="00765215" w:rsidP="000B6CD6">
            <w:pPr>
              <w:spacing w:line="240" w:lineRule="auto"/>
              <w:jc w:val="right"/>
              <w:rPr>
                <w:sz w:val="22"/>
                <w:szCs w:val="22"/>
              </w:rPr>
            </w:pPr>
            <w:r w:rsidRPr="00CD5F75">
              <w:rPr>
                <w:sz w:val="22"/>
                <w:szCs w:val="22"/>
              </w:rPr>
              <w:t>2004</w:t>
            </w:r>
          </w:p>
        </w:tc>
        <w:tc>
          <w:tcPr>
            <w:tcW w:w="1104" w:type="dxa"/>
          </w:tcPr>
          <w:p w:rsidR="00765215" w:rsidRPr="00CD5F75" w:rsidRDefault="00765215" w:rsidP="000B6CD6">
            <w:pPr>
              <w:spacing w:line="240" w:lineRule="auto"/>
              <w:jc w:val="right"/>
              <w:rPr>
                <w:sz w:val="22"/>
                <w:szCs w:val="22"/>
              </w:rPr>
            </w:pPr>
            <w:r w:rsidRPr="00CD5F75">
              <w:rPr>
                <w:sz w:val="22"/>
                <w:szCs w:val="22"/>
              </w:rPr>
              <w:t xml:space="preserve">2005 </w:t>
            </w:r>
          </w:p>
        </w:tc>
        <w:tc>
          <w:tcPr>
            <w:tcW w:w="963" w:type="dxa"/>
          </w:tcPr>
          <w:p w:rsidR="00765215" w:rsidRPr="00CD5F75" w:rsidRDefault="00765215" w:rsidP="000B6CD6">
            <w:pPr>
              <w:spacing w:line="240" w:lineRule="auto"/>
              <w:jc w:val="right"/>
              <w:rPr>
                <w:sz w:val="22"/>
                <w:szCs w:val="22"/>
              </w:rPr>
            </w:pPr>
            <w:r w:rsidRPr="00CD5F75">
              <w:rPr>
                <w:sz w:val="22"/>
                <w:szCs w:val="22"/>
              </w:rPr>
              <w:t>2006</w:t>
            </w:r>
          </w:p>
        </w:tc>
        <w:tc>
          <w:tcPr>
            <w:tcW w:w="962" w:type="dxa"/>
          </w:tcPr>
          <w:p w:rsidR="00765215" w:rsidRPr="00CD5F75" w:rsidRDefault="00F55A7D" w:rsidP="000B6CD6">
            <w:pPr>
              <w:spacing w:line="240" w:lineRule="auto"/>
              <w:jc w:val="right"/>
              <w:rPr>
                <w:sz w:val="22"/>
                <w:szCs w:val="22"/>
              </w:rPr>
            </w:pPr>
            <w:r w:rsidRPr="00CD5F75">
              <w:rPr>
                <w:sz w:val="22"/>
                <w:szCs w:val="22"/>
              </w:rPr>
              <w:t>2007</w:t>
            </w:r>
          </w:p>
        </w:tc>
        <w:tc>
          <w:tcPr>
            <w:tcW w:w="1145" w:type="dxa"/>
          </w:tcPr>
          <w:p w:rsidR="00765215" w:rsidRPr="00CD5F75" w:rsidRDefault="00765215" w:rsidP="00080D83">
            <w:pPr>
              <w:spacing w:line="240" w:lineRule="auto"/>
              <w:jc w:val="right"/>
              <w:rPr>
                <w:sz w:val="22"/>
                <w:szCs w:val="22"/>
              </w:rPr>
            </w:pPr>
            <w:r w:rsidRPr="00CD5F75">
              <w:rPr>
                <w:sz w:val="22"/>
                <w:szCs w:val="22"/>
              </w:rPr>
              <w:t>2008</w:t>
            </w:r>
          </w:p>
          <w:p w:rsidR="00765215" w:rsidRPr="00CD5F75" w:rsidRDefault="00765215" w:rsidP="00080D83">
            <w:pPr>
              <w:spacing w:line="240" w:lineRule="auto"/>
              <w:jc w:val="right"/>
              <w:rPr>
                <w:sz w:val="22"/>
                <w:szCs w:val="22"/>
              </w:rPr>
            </w:pPr>
            <w:r w:rsidRPr="00CD5F75">
              <w:rPr>
                <w:sz w:val="22"/>
                <w:szCs w:val="22"/>
              </w:rPr>
              <w:t>(1 квартал 2008 года)</w:t>
            </w:r>
          </w:p>
        </w:tc>
      </w:tr>
      <w:tr w:rsidR="000B6CD6" w:rsidRPr="00CD5F75" w:rsidTr="00DA7E08">
        <w:trPr>
          <w:tblCellSpacing w:w="15" w:type="dxa"/>
        </w:trPr>
        <w:tc>
          <w:tcPr>
            <w:tcW w:w="4124" w:type="dxa"/>
          </w:tcPr>
          <w:p w:rsidR="00765215" w:rsidRPr="00CD5F75" w:rsidRDefault="00765215" w:rsidP="000B6CD6">
            <w:pPr>
              <w:spacing w:line="240" w:lineRule="auto"/>
              <w:rPr>
                <w:sz w:val="22"/>
                <w:szCs w:val="22"/>
              </w:rPr>
            </w:pPr>
            <w:r w:rsidRPr="00CD5F75">
              <w:rPr>
                <w:sz w:val="22"/>
                <w:szCs w:val="22"/>
              </w:rPr>
              <w:t>Численность занятых в экономике всего, тыс</w:t>
            </w:r>
            <w:r w:rsidR="00293866" w:rsidRPr="00CD5F75">
              <w:rPr>
                <w:sz w:val="22"/>
                <w:szCs w:val="22"/>
              </w:rPr>
              <w:t>.</w:t>
            </w:r>
            <w:r w:rsidR="000B6CD6" w:rsidRPr="00CD5F75">
              <w:rPr>
                <w:sz w:val="22"/>
                <w:szCs w:val="22"/>
              </w:rPr>
              <w:t> </w:t>
            </w:r>
            <w:r w:rsidRPr="00CD5F75">
              <w:rPr>
                <w:sz w:val="22"/>
                <w:szCs w:val="22"/>
              </w:rPr>
              <w:t>чел</w:t>
            </w:r>
            <w:r w:rsidR="00293866" w:rsidRPr="00CD5F75">
              <w:rPr>
                <w:sz w:val="22"/>
                <w:szCs w:val="22"/>
              </w:rPr>
              <w:t>.</w:t>
            </w:r>
          </w:p>
        </w:tc>
        <w:tc>
          <w:tcPr>
            <w:tcW w:w="962" w:type="dxa"/>
          </w:tcPr>
          <w:p w:rsidR="00765215" w:rsidRPr="00CD5F75" w:rsidRDefault="00765215" w:rsidP="000B6CD6">
            <w:pPr>
              <w:spacing w:line="240" w:lineRule="auto"/>
              <w:jc w:val="right"/>
              <w:rPr>
                <w:sz w:val="22"/>
                <w:szCs w:val="22"/>
              </w:rPr>
            </w:pPr>
            <w:r w:rsidRPr="00CD5F75">
              <w:rPr>
                <w:sz w:val="22"/>
                <w:szCs w:val="22"/>
              </w:rPr>
              <w:t>7</w:t>
            </w:r>
            <w:r w:rsidR="000B6CD6" w:rsidRPr="00CD5F75">
              <w:rPr>
                <w:sz w:val="22"/>
                <w:szCs w:val="22"/>
              </w:rPr>
              <w:t xml:space="preserve"> </w:t>
            </w:r>
            <w:r w:rsidRPr="00CD5F75">
              <w:rPr>
                <w:sz w:val="22"/>
                <w:szCs w:val="22"/>
              </w:rPr>
              <w:t>181,8</w:t>
            </w:r>
          </w:p>
        </w:tc>
        <w:tc>
          <w:tcPr>
            <w:tcW w:w="1104" w:type="dxa"/>
          </w:tcPr>
          <w:p w:rsidR="00765215" w:rsidRPr="00CD5F75" w:rsidRDefault="00765215" w:rsidP="000B6CD6">
            <w:pPr>
              <w:spacing w:line="240" w:lineRule="auto"/>
              <w:jc w:val="right"/>
              <w:rPr>
                <w:sz w:val="22"/>
                <w:szCs w:val="22"/>
              </w:rPr>
            </w:pPr>
            <w:r w:rsidRPr="00CD5F75">
              <w:rPr>
                <w:sz w:val="22"/>
                <w:szCs w:val="22"/>
              </w:rPr>
              <w:t>7</w:t>
            </w:r>
            <w:r w:rsidR="000B6CD6" w:rsidRPr="00CD5F75">
              <w:rPr>
                <w:sz w:val="22"/>
                <w:szCs w:val="22"/>
              </w:rPr>
              <w:t xml:space="preserve"> </w:t>
            </w:r>
            <w:r w:rsidRPr="00CD5F75">
              <w:rPr>
                <w:sz w:val="22"/>
                <w:szCs w:val="22"/>
              </w:rPr>
              <w:t>261,0</w:t>
            </w:r>
          </w:p>
        </w:tc>
        <w:tc>
          <w:tcPr>
            <w:tcW w:w="963" w:type="dxa"/>
          </w:tcPr>
          <w:p w:rsidR="00765215" w:rsidRPr="00CD5F75" w:rsidRDefault="00765215" w:rsidP="000B6CD6">
            <w:pPr>
              <w:spacing w:line="240" w:lineRule="auto"/>
              <w:jc w:val="right"/>
              <w:rPr>
                <w:sz w:val="22"/>
                <w:szCs w:val="22"/>
              </w:rPr>
            </w:pPr>
            <w:r w:rsidRPr="00CD5F75">
              <w:rPr>
                <w:sz w:val="22"/>
                <w:szCs w:val="22"/>
              </w:rPr>
              <w:t>7</w:t>
            </w:r>
            <w:r w:rsidR="000B6CD6" w:rsidRPr="00CD5F75">
              <w:rPr>
                <w:sz w:val="22"/>
                <w:szCs w:val="22"/>
              </w:rPr>
              <w:t xml:space="preserve"> </w:t>
            </w:r>
            <w:r w:rsidRPr="00CD5F75">
              <w:rPr>
                <w:sz w:val="22"/>
                <w:szCs w:val="22"/>
              </w:rPr>
              <w:t>403,5</w:t>
            </w:r>
          </w:p>
        </w:tc>
        <w:tc>
          <w:tcPr>
            <w:tcW w:w="962" w:type="dxa"/>
          </w:tcPr>
          <w:p w:rsidR="00765215" w:rsidRPr="00CD5F75" w:rsidRDefault="00765215" w:rsidP="000B6CD6">
            <w:pPr>
              <w:spacing w:line="240" w:lineRule="auto"/>
              <w:jc w:val="right"/>
              <w:rPr>
                <w:sz w:val="22"/>
                <w:szCs w:val="22"/>
              </w:rPr>
            </w:pPr>
            <w:r w:rsidRPr="00CD5F75">
              <w:rPr>
                <w:sz w:val="22"/>
                <w:szCs w:val="22"/>
              </w:rPr>
              <w:t>7</w:t>
            </w:r>
            <w:r w:rsidR="000B6CD6" w:rsidRPr="00CD5F75">
              <w:rPr>
                <w:sz w:val="22"/>
                <w:szCs w:val="22"/>
              </w:rPr>
              <w:t xml:space="preserve"> </w:t>
            </w:r>
            <w:r w:rsidRPr="00CD5F75">
              <w:rPr>
                <w:sz w:val="22"/>
                <w:szCs w:val="22"/>
              </w:rPr>
              <w:t>713,5</w:t>
            </w:r>
          </w:p>
        </w:tc>
        <w:tc>
          <w:tcPr>
            <w:tcW w:w="1145" w:type="dxa"/>
          </w:tcPr>
          <w:p w:rsidR="00765215" w:rsidRPr="00CD5F75" w:rsidRDefault="00765215" w:rsidP="000B6CD6">
            <w:pPr>
              <w:spacing w:line="240" w:lineRule="auto"/>
              <w:jc w:val="right"/>
              <w:rPr>
                <w:sz w:val="22"/>
                <w:szCs w:val="22"/>
              </w:rPr>
            </w:pPr>
            <w:r w:rsidRPr="00CD5F75">
              <w:rPr>
                <w:sz w:val="22"/>
                <w:szCs w:val="22"/>
              </w:rPr>
              <w:t>7</w:t>
            </w:r>
            <w:r w:rsidR="000B6CD6" w:rsidRPr="00CD5F75">
              <w:rPr>
                <w:sz w:val="22"/>
                <w:szCs w:val="22"/>
              </w:rPr>
              <w:t xml:space="preserve"> </w:t>
            </w:r>
            <w:r w:rsidRPr="00CD5F75">
              <w:rPr>
                <w:sz w:val="22"/>
                <w:szCs w:val="22"/>
              </w:rPr>
              <w:t>800,0</w:t>
            </w:r>
          </w:p>
        </w:tc>
      </w:tr>
      <w:tr w:rsidR="000B6CD6" w:rsidRPr="00CD5F75" w:rsidTr="00DA7E08">
        <w:trPr>
          <w:tblCellSpacing w:w="15" w:type="dxa"/>
        </w:trPr>
        <w:tc>
          <w:tcPr>
            <w:tcW w:w="4124" w:type="dxa"/>
          </w:tcPr>
          <w:p w:rsidR="00765215" w:rsidRPr="00CD5F75" w:rsidRDefault="00765215" w:rsidP="000B6CD6">
            <w:pPr>
              <w:spacing w:line="240" w:lineRule="auto"/>
              <w:rPr>
                <w:sz w:val="22"/>
                <w:szCs w:val="22"/>
              </w:rPr>
            </w:pPr>
          </w:p>
        </w:tc>
        <w:tc>
          <w:tcPr>
            <w:tcW w:w="962" w:type="dxa"/>
          </w:tcPr>
          <w:p w:rsidR="00765215" w:rsidRPr="00CD5F75" w:rsidRDefault="00765215" w:rsidP="000B6CD6">
            <w:pPr>
              <w:spacing w:line="240" w:lineRule="auto"/>
              <w:jc w:val="right"/>
              <w:rPr>
                <w:sz w:val="22"/>
                <w:szCs w:val="22"/>
              </w:rPr>
            </w:pPr>
          </w:p>
        </w:tc>
        <w:tc>
          <w:tcPr>
            <w:tcW w:w="1104" w:type="dxa"/>
          </w:tcPr>
          <w:p w:rsidR="00765215" w:rsidRPr="00CD5F75" w:rsidRDefault="00765215" w:rsidP="000B6CD6">
            <w:pPr>
              <w:spacing w:line="240" w:lineRule="auto"/>
              <w:jc w:val="right"/>
              <w:rPr>
                <w:sz w:val="22"/>
                <w:szCs w:val="22"/>
              </w:rPr>
            </w:pPr>
          </w:p>
        </w:tc>
        <w:tc>
          <w:tcPr>
            <w:tcW w:w="963" w:type="dxa"/>
          </w:tcPr>
          <w:p w:rsidR="00765215" w:rsidRPr="00CD5F75" w:rsidRDefault="00765215" w:rsidP="000B6CD6">
            <w:pPr>
              <w:spacing w:line="240" w:lineRule="auto"/>
              <w:jc w:val="right"/>
              <w:rPr>
                <w:sz w:val="22"/>
                <w:szCs w:val="22"/>
              </w:rPr>
            </w:pPr>
          </w:p>
        </w:tc>
        <w:tc>
          <w:tcPr>
            <w:tcW w:w="962" w:type="dxa"/>
          </w:tcPr>
          <w:p w:rsidR="00765215" w:rsidRPr="00CD5F75" w:rsidRDefault="00765215" w:rsidP="000B6CD6">
            <w:pPr>
              <w:spacing w:line="240" w:lineRule="auto"/>
              <w:jc w:val="right"/>
              <w:rPr>
                <w:sz w:val="22"/>
                <w:szCs w:val="22"/>
              </w:rPr>
            </w:pPr>
          </w:p>
        </w:tc>
        <w:tc>
          <w:tcPr>
            <w:tcW w:w="1145" w:type="dxa"/>
          </w:tcPr>
          <w:p w:rsidR="00765215" w:rsidRPr="00CD5F75" w:rsidRDefault="00765215" w:rsidP="000B6CD6">
            <w:pPr>
              <w:spacing w:line="240" w:lineRule="auto"/>
              <w:jc w:val="right"/>
              <w:rPr>
                <w:sz w:val="22"/>
                <w:szCs w:val="22"/>
              </w:rPr>
            </w:pPr>
          </w:p>
        </w:tc>
      </w:tr>
      <w:tr w:rsidR="000B6CD6" w:rsidRPr="00CD5F75" w:rsidTr="00DA7E08">
        <w:trPr>
          <w:tblCellSpacing w:w="15" w:type="dxa"/>
        </w:trPr>
        <w:tc>
          <w:tcPr>
            <w:tcW w:w="4124" w:type="dxa"/>
          </w:tcPr>
          <w:p w:rsidR="00765215" w:rsidRPr="00CD5F75" w:rsidRDefault="00DA7E08" w:rsidP="000B6CD6">
            <w:pPr>
              <w:spacing w:line="240" w:lineRule="auto"/>
              <w:rPr>
                <w:sz w:val="22"/>
                <w:szCs w:val="22"/>
              </w:rPr>
            </w:pPr>
            <w:r w:rsidRPr="00CD5F75">
              <w:rPr>
                <w:sz w:val="22"/>
                <w:szCs w:val="22"/>
              </w:rPr>
              <w:t>Мужчины</w:t>
            </w:r>
          </w:p>
        </w:tc>
        <w:tc>
          <w:tcPr>
            <w:tcW w:w="962" w:type="dxa"/>
          </w:tcPr>
          <w:p w:rsidR="00765215" w:rsidRPr="00CD5F75" w:rsidRDefault="00765215" w:rsidP="000B6CD6">
            <w:pPr>
              <w:spacing w:line="240" w:lineRule="auto"/>
              <w:jc w:val="right"/>
              <w:rPr>
                <w:sz w:val="22"/>
                <w:szCs w:val="22"/>
              </w:rPr>
            </w:pPr>
            <w:r w:rsidRPr="00CD5F75">
              <w:rPr>
                <w:sz w:val="22"/>
                <w:szCs w:val="22"/>
              </w:rPr>
              <w:t>3</w:t>
            </w:r>
            <w:r w:rsidR="00DA7E08" w:rsidRPr="00CD5F75">
              <w:rPr>
                <w:sz w:val="22"/>
                <w:szCs w:val="22"/>
              </w:rPr>
              <w:t xml:space="preserve"> </w:t>
            </w:r>
            <w:r w:rsidRPr="00CD5F75">
              <w:rPr>
                <w:sz w:val="22"/>
                <w:szCs w:val="22"/>
              </w:rPr>
              <w:t>718,5</w:t>
            </w:r>
          </w:p>
        </w:tc>
        <w:tc>
          <w:tcPr>
            <w:tcW w:w="1104" w:type="dxa"/>
          </w:tcPr>
          <w:p w:rsidR="00765215" w:rsidRPr="00CD5F75" w:rsidRDefault="00765215" w:rsidP="000B6CD6">
            <w:pPr>
              <w:spacing w:line="240" w:lineRule="auto"/>
              <w:jc w:val="right"/>
              <w:rPr>
                <w:sz w:val="22"/>
                <w:szCs w:val="22"/>
              </w:rPr>
            </w:pPr>
            <w:r w:rsidRPr="00CD5F75">
              <w:rPr>
                <w:sz w:val="22"/>
                <w:szCs w:val="22"/>
              </w:rPr>
              <w:t>3</w:t>
            </w:r>
            <w:r w:rsidR="00DA7E08" w:rsidRPr="00CD5F75">
              <w:rPr>
                <w:sz w:val="22"/>
                <w:szCs w:val="22"/>
              </w:rPr>
              <w:t xml:space="preserve"> </w:t>
            </w:r>
            <w:r w:rsidRPr="00CD5F75">
              <w:rPr>
                <w:sz w:val="22"/>
                <w:szCs w:val="22"/>
              </w:rPr>
              <w:t>764,4</w:t>
            </w:r>
          </w:p>
        </w:tc>
        <w:tc>
          <w:tcPr>
            <w:tcW w:w="963" w:type="dxa"/>
          </w:tcPr>
          <w:p w:rsidR="00765215" w:rsidRPr="00CD5F75" w:rsidRDefault="00765215" w:rsidP="000B6CD6">
            <w:pPr>
              <w:spacing w:line="240" w:lineRule="auto"/>
              <w:jc w:val="right"/>
              <w:rPr>
                <w:sz w:val="22"/>
                <w:szCs w:val="22"/>
              </w:rPr>
            </w:pPr>
            <w:r w:rsidRPr="00CD5F75">
              <w:rPr>
                <w:sz w:val="22"/>
                <w:szCs w:val="22"/>
              </w:rPr>
              <w:t>3</w:t>
            </w:r>
            <w:r w:rsidR="00DA7E08" w:rsidRPr="00CD5F75">
              <w:rPr>
                <w:sz w:val="22"/>
                <w:szCs w:val="22"/>
              </w:rPr>
              <w:t xml:space="preserve"> </w:t>
            </w:r>
            <w:r w:rsidRPr="00CD5F75">
              <w:rPr>
                <w:sz w:val="22"/>
                <w:szCs w:val="22"/>
              </w:rPr>
              <w:t>808,9</w:t>
            </w:r>
          </w:p>
        </w:tc>
        <w:tc>
          <w:tcPr>
            <w:tcW w:w="962" w:type="dxa"/>
          </w:tcPr>
          <w:p w:rsidR="00765215" w:rsidRPr="00CD5F75" w:rsidRDefault="00765215" w:rsidP="000B6CD6">
            <w:pPr>
              <w:spacing w:line="240" w:lineRule="auto"/>
              <w:jc w:val="right"/>
              <w:rPr>
                <w:sz w:val="22"/>
                <w:szCs w:val="22"/>
              </w:rPr>
            </w:pPr>
            <w:r w:rsidRPr="00CD5F75">
              <w:rPr>
                <w:sz w:val="22"/>
                <w:szCs w:val="22"/>
              </w:rPr>
              <w:t>3</w:t>
            </w:r>
            <w:r w:rsidR="00DA7E08" w:rsidRPr="00CD5F75">
              <w:rPr>
                <w:sz w:val="22"/>
                <w:szCs w:val="22"/>
              </w:rPr>
              <w:t xml:space="preserve"> </w:t>
            </w:r>
            <w:r w:rsidRPr="00CD5F75">
              <w:rPr>
                <w:sz w:val="22"/>
                <w:szCs w:val="22"/>
              </w:rPr>
              <w:t>961,2</w:t>
            </w:r>
          </w:p>
        </w:tc>
        <w:tc>
          <w:tcPr>
            <w:tcW w:w="1145" w:type="dxa"/>
          </w:tcPr>
          <w:p w:rsidR="00765215" w:rsidRPr="00CD5F75" w:rsidRDefault="00765215" w:rsidP="000B6CD6">
            <w:pPr>
              <w:spacing w:line="240" w:lineRule="auto"/>
              <w:jc w:val="right"/>
              <w:rPr>
                <w:sz w:val="22"/>
                <w:szCs w:val="22"/>
              </w:rPr>
            </w:pPr>
          </w:p>
        </w:tc>
      </w:tr>
      <w:tr w:rsidR="000B6CD6" w:rsidRPr="00CD5F75" w:rsidTr="00DA7E08">
        <w:trPr>
          <w:tblCellSpacing w:w="15" w:type="dxa"/>
        </w:trPr>
        <w:tc>
          <w:tcPr>
            <w:tcW w:w="4124" w:type="dxa"/>
          </w:tcPr>
          <w:p w:rsidR="00765215" w:rsidRPr="00CD5F75" w:rsidRDefault="00DA7E08" w:rsidP="000B6CD6">
            <w:pPr>
              <w:spacing w:line="240" w:lineRule="auto"/>
              <w:rPr>
                <w:sz w:val="22"/>
                <w:szCs w:val="22"/>
              </w:rPr>
            </w:pPr>
            <w:r w:rsidRPr="00CD5F75">
              <w:rPr>
                <w:sz w:val="22"/>
                <w:szCs w:val="22"/>
              </w:rPr>
              <w:t>Женщины</w:t>
            </w:r>
          </w:p>
        </w:tc>
        <w:tc>
          <w:tcPr>
            <w:tcW w:w="962" w:type="dxa"/>
          </w:tcPr>
          <w:p w:rsidR="00765215" w:rsidRPr="00CD5F75" w:rsidRDefault="00765215" w:rsidP="000B6CD6">
            <w:pPr>
              <w:spacing w:line="240" w:lineRule="auto"/>
              <w:jc w:val="right"/>
              <w:rPr>
                <w:sz w:val="22"/>
                <w:szCs w:val="22"/>
              </w:rPr>
            </w:pPr>
            <w:r w:rsidRPr="00CD5F75">
              <w:rPr>
                <w:sz w:val="22"/>
                <w:szCs w:val="22"/>
              </w:rPr>
              <w:t>3</w:t>
            </w:r>
            <w:r w:rsidR="00DA7E08" w:rsidRPr="00CD5F75">
              <w:rPr>
                <w:sz w:val="22"/>
                <w:szCs w:val="22"/>
              </w:rPr>
              <w:t xml:space="preserve"> </w:t>
            </w:r>
            <w:r w:rsidRPr="00CD5F75">
              <w:rPr>
                <w:sz w:val="22"/>
                <w:szCs w:val="22"/>
              </w:rPr>
              <w:t>463,3</w:t>
            </w:r>
          </w:p>
        </w:tc>
        <w:tc>
          <w:tcPr>
            <w:tcW w:w="1104" w:type="dxa"/>
          </w:tcPr>
          <w:p w:rsidR="00765215" w:rsidRPr="00CD5F75" w:rsidRDefault="00765215" w:rsidP="000B6CD6">
            <w:pPr>
              <w:spacing w:line="240" w:lineRule="auto"/>
              <w:jc w:val="right"/>
              <w:rPr>
                <w:sz w:val="22"/>
                <w:szCs w:val="22"/>
              </w:rPr>
            </w:pPr>
            <w:r w:rsidRPr="00CD5F75">
              <w:rPr>
                <w:sz w:val="22"/>
                <w:szCs w:val="22"/>
              </w:rPr>
              <w:t>3</w:t>
            </w:r>
            <w:r w:rsidR="00DA7E08" w:rsidRPr="00CD5F75">
              <w:rPr>
                <w:sz w:val="22"/>
                <w:szCs w:val="22"/>
              </w:rPr>
              <w:t xml:space="preserve"> </w:t>
            </w:r>
            <w:r w:rsidRPr="00CD5F75">
              <w:rPr>
                <w:sz w:val="22"/>
                <w:szCs w:val="22"/>
              </w:rPr>
              <w:t>496,6</w:t>
            </w:r>
          </w:p>
        </w:tc>
        <w:tc>
          <w:tcPr>
            <w:tcW w:w="963" w:type="dxa"/>
          </w:tcPr>
          <w:p w:rsidR="00765215" w:rsidRPr="00CD5F75" w:rsidRDefault="00765215" w:rsidP="000B6CD6">
            <w:pPr>
              <w:spacing w:line="240" w:lineRule="auto"/>
              <w:jc w:val="right"/>
              <w:rPr>
                <w:sz w:val="22"/>
                <w:szCs w:val="22"/>
              </w:rPr>
            </w:pPr>
            <w:r w:rsidRPr="00CD5F75">
              <w:rPr>
                <w:sz w:val="22"/>
                <w:szCs w:val="22"/>
              </w:rPr>
              <w:t>3</w:t>
            </w:r>
            <w:r w:rsidR="00DA7E08" w:rsidRPr="00CD5F75">
              <w:rPr>
                <w:sz w:val="22"/>
                <w:szCs w:val="22"/>
              </w:rPr>
              <w:t xml:space="preserve"> </w:t>
            </w:r>
            <w:r w:rsidRPr="00CD5F75">
              <w:rPr>
                <w:sz w:val="22"/>
                <w:szCs w:val="22"/>
              </w:rPr>
              <w:t>594,6</w:t>
            </w:r>
          </w:p>
        </w:tc>
        <w:tc>
          <w:tcPr>
            <w:tcW w:w="962" w:type="dxa"/>
          </w:tcPr>
          <w:p w:rsidR="00765215" w:rsidRPr="00CD5F75" w:rsidRDefault="00765215" w:rsidP="000B6CD6">
            <w:pPr>
              <w:spacing w:line="240" w:lineRule="auto"/>
              <w:jc w:val="right"/>
              <w:rPr>
                <w:sz w:val="22"/>
                <w:szCs w:val="22"/>
              </w:rPr>
            </w:pPr>
            <w:r w:rsidRPr="00CD5F75">
              <w:rPr>
                <w:sz w:val="22"/>
                <w:szCs w:val="22"/>
              </w:rPr>
              <w:t>3</w:t>
            </w:r>
            <w:r w:rsidR="00DA7E08" w:rsidRPr="00CD5F75">
              <w:rPr>
                <w:sz w:val="22"/>
                <w:szCs w:val="22"/>
              </w:rPr>
              <w:t xml:space="preserve"> </w:t>
            </w:r>
            <w:r w:rsidRPr="00CD5F75">
              <w:rPr>
                <w:sz w:val="22"/>
                <w:szCs w:val="22"/>
              </w:rPr>
              <w:t>752,3</w:t>
            </w:r>
          </w:p>
        </w:tc>
        <w:tc>
          <w:tcPr>
            <w:tcW w:w="1145" w:type="dxa"/>
          </w:tcPr>
          <w:p w:rsidR="00765215" w:rsidRPr="00CD5F75" w:rsidRDefault="00765215" w:rsidP="000B6CD6">
            <w:pPr>
              <w:spacing w:line="240" w:lineRule="auto"/>
              <w:jc w:val="right"/>
              <w:rPr>
                <w:sz w:val="22"/>
                <w:szCs w:val="22"/>
              </w:rPr>
            </w:pPr>
          </w:p>
        </w:tc>
      </w:tr>
      <w:tr w:rsidR="000B6CD6" w:rsidRPr="00CD5F75" w:rsidTr="00DA7E08">
        <w:trPr>
          <w:tblCellSpacing w:w="15" w:type="dxa"/>
        </w:trPr>
        <w:tc>
          <w:tcPr>
            <w:tcW w:w="4124" w:type="dxa"/>
          </w:tcPr>
          <w:p w:rsidR="00765215" w:rsidRPr="00CD5F75" w:rsidRDefault="00DA7E08" w:rsidP="000B6CD6">
            <w:pPr>
              <w:spacing w:line="240" w:lineRule="auto"/>
              <w:rPr>
                <w:sz w:val="22"/>
                <w:szCs w:val="22"/>
              </w:rPr>
            </w:pPr>
            <w:r w:rsidRPr="00CD5F75">
              <w:rPr>
                <w:sz w:val="22"/>
                <w:szCs w:val="22"/>
              </w:rPr>
              <w:t>Численность безработных</w:t>
            </w:r>
          </w:p>
        </w:tc>
        <w:tc>
          <w:tcPr>
            <w:tcW w:w="962" w:type="dxa"/>
          </w:tcPr>
          <w:p w:rsidR="00765215" w:rsidRPr="00CD5F75" w:rsidRDefault="00765215" w:rsidP="000B6CD6">
            <w:pPr>
              <w:spacing w:line="240" w:lineRule="auto"/>
              <w:jc w:val="right"/>
              <w:rPr>
                <w:sz w:val="22"/>
                <w:szCs w:val="22"/>
              </w:rPr>
            </w:pPr>
            <w:r w:rsidRPr="00CD5F75">
              <w:rPr>
                <w:sz w:val="22"/>
                <w:szCs w:val="22"/>
              </w:rPr>
              <w:t>658,8</w:t>
            </w:r>
          </w:p>
        </w:tc>
        <w:tc>
          <w:tcPr>
            <w:tcW w:w="1104" w:type="dxa"/>
          </w:tcPr>
          <w:p w:rsidR="00765215" w:rsidRPr="00CD5F75" w:rsidRDefault="00765215" w:rsidP="000B6CD6">
            <w:pPr>
              <w:spacing w:line="240" w:lineRule="auto"/>
              <w:jc w:val="right"/>
              <w:rPr>
                <w:sz w:val="22"/>
                <w:szCs w:val="22"/>
              </w:rPr>
            </w:pPr>
            <w:r w:rsidRPr="00CD5F75">
              <w:rPr>
                <w:sz w:val="22"/>
                <w:szCs w:val="22"/>
              </w:rPr>
              <w:t>640,7</w:t>
            </w:r>
          </w:p>
        </w:tc>
        <w:tc>
          <w:tcPr>
            <w:tcW w:w="963" w:type="dxa"/>
          </w:tcPr>
          <w:p w:rsidR="00765215" w:rsidRPr="00CD5F75" w:rsidRDefault="00765215" w:rsidP="000B6CD6">
            <w:pPr>
              <w:spacing w:line="240" w:lineRule="auto"/>
              <w:jc w:val="right"/>
              <w:rPr>
                <w:sz w:val="22"/>
                <w:szCs w:val="22"/>
              </w:rPr>
            </w:pPr>
            <w:r w:rsidRPr="00CD5F75">
              <w:rPr>
                <w:sz w:val="22"/>
                <w:szCs w:val="22"/>
              </w:rPr>
              <w:t>625,4</w:t>
            </w:r>
          </w:p>
        </w:tc>
        <w:tc>
          <w:tcPr>
            <w:tcW w:w="962" w:type="dxa"/>
          </w:tcPr>
          <w:p w:rsidR="00765215" w:rsidRPr="00CD5F75" w:rsidRDefault="00765215" w:rsidP="000B6CD6">
            <w:pPr>
              <w:spacing w:line="240" w:lineRule="auto"/>
              <w:jc w:val="right"/>
              <w:rPr>
                <w:sz w:val="22"/>
                <w:szCs w:val="22"/>
              </w:rPr>
            </w:pPr>
            <w:r w:rsidRPr="00CD5F75">
              <w:rPr>
                <w:sz w:val="22"/>
                <w:szCs w:val="22"/>
              </w:rPr>
              <w:t>583,9</w:t>
            </w:r>
          </w:p>
        </w:tc>
        <w:tc>
          <w:tcPr>
            <w:tcW w:w="1145" w:type="dxa"/>
          </w:tcPr>
          <w:p w:rsidR="00765215" w:rsidRPr="00CD5F75" w:rsidRDefault="00765215" w:rsidP="000B6CD6">
            <w:pPr>
              <w:spacing w:line="240" w:lineRule="auto"/>
              <w:jc w:val="right"/>
              <w:rPr>
                <w:sz w:val="22"/>
                <w:szCs w:val="22"/>
              </w:rPr>
            </w:pPr>
            <w:r w:rsidRPr="00CD5F75">
              <w:rPr>
                <w:sz w:val="22"/>
                <w:szCs w:val="22"/>
              </w:rPr>
              <w:t>573,8</w:t>
            </w:r>
          </w:p>
        </w:tc>
      </w:tr>
      <w:tr w:rsidR="000B6CD6" w:rsidRPr="00CD5F75" w:rsidTr="00DA7E08">
        <w:trPr>
          <w:tblCellSpacing w:w="15" w:type="dxa"/>
        </w:trPr>
        <w:tc>
          <w:tcPr>
            <w:tcW w:w="4124" w:type="dxa"/>
          </w:tcPr>
          <w:p w:rsidR="00765215" w:rsidRPr="00CD5F75" w:rsidRDefault="00765215" w:rsidP="000B6CD6">
            <w:pPr>
              <w:spacing w:line="240" w:lineRule="auto"/>
              <w:rPr>
                <w:sz w:val="22"/>
                <w:szCs w:val="22"/>
              </w:rPr>
            </w:pPr>
            <w:r w:rsidRPr="00CD5F75">
              <w:rPr>
                <w:sz w:val="22"/>
                <w:szCs w:val="22"/>
              </w:rPr>
              <w:t>Из них зарегистрированных в качестве безработных в органах занятости, на конец</w:t>
            </w:r>
            <w:r w:rsidR="00DA7E08" w:rsidRPr="00CD5F75">
              <w:rPr>
                <w:sz w:val="22"/>
                <w:szCs w:val="22"/>
              </w:rPr>
              <w:t> </w:t>
            </w:r>
            <w:r w:rsidRPr="00CD5F75">
              <w:rPr>
                <w:sz w:val="22"/>
                <w:szCs w:val="22"/>
              </w:rPr>
              <w:t xml:space="preserve">года </w:t>
            </w:r>
          </w:p>
        </w:tc>
        <w:tc>
          <w:tcPr>
            <w:tcW w:w="962" w:type="dxa"/>
          </w:tcPr>
          <w:p w:rsidR="00765215" w:rsidRPr="00CD5F75" w:rsidRDefault="00765215" w:rsidP="000B6CD6">
            <w:pPr>
              <w:spacing w:line="240" w:lineRule="auto"/>
              <w:jc w:val="right"/>
              <w:rPr>
                <w:sz w:val="22"/>
                <w:szCs w:val="22"/>
              </w:rPr>
            </w:pPr>
            <w:r w:rsidRPr="00CD5F75">
              <w:rPr>
                <w:sz w:val="22"/>
                <w:szCs w:val="22"/>
              </w:rPr>
              <w:t>117,7</w:t>
            </w:r>
          </w:p>
        </w:tc>
        <w:tc>
          <w:tcPr>
            <w:tcW w:w="1104" w:type="dxa"/>
          </w:tcPr>
          <w:p w:rsidR="00765215" w:rsidRPr="00CD5F75" w:rsidRDefault="00765215" w:rsidP="000B6CD6">
            <w:pPr>
              <w:spacing w:line="240" w:lineRule="auto"/>
              <w:jc w:val="right"/>
              <w:rPr>
                <w:sz w:val="22"/>
                <w:szCs w:val="22"/>
              </w:rPr>
            </w:pPr>
            <w:r w:rsidRPr="00CD5F75">
              <w:rPr>
                <w:sz w:val="22"/>
                <w:szCs w:val="22"/>
              </w:rPr>
              <w:t>94,0</w:t>
            </w:r>
          </w:p>
        </w:tc>
        <w:tc>
          <w:tcPr>
            <w:tcW w:w="963" w:type="dxa"/>
          </w:tcPr>
          <w:p w:rsidR="00765215" w:rsidRPr="00CD5F75" w:rsidRDefault="00765215" w:rsidP="000B6CD6">
            <w:pPr>
              <w:spacing w:line="240" w:lineRule="auto"/>
              <w:jc w:val="right"/>
              <w:rPr>
                <w:sz w:val="22"/>
                <w:szCs w:val="22"/>
              </w:rPr>
            </w:pPr>
            <w:r w:rsidRPr="00CD5F75">
              <w:rPr>
                <w:sz w:val="22"/>
                <w:szCs w:val="22"/>
              </w:rPr>
              <w:t>75,1</w:t>
            </w:r>
          </w:p>
        </w:tc>
        <w:tc>
          <w:tcPr>
            <w:tcW w:w="962" w:type="dxa"/>
          </w:tcPr>
          <w:p w:rsidR="00765215" w:rsidRPr="00CD5F75" w:rsidRDefault="00765215" w:rsidP="000B6CD6">
            <w:pPr>
              <w:spacing w:line="240" w:lineRule="auto"/>
              <w:jc w:val="right"/>
              <w:rPr>
                <w:sz w:val="22"/>
                <w:szCs w:val="22"/>
              </w:rPr>
            </w:pPr>
            <w:r w:rsidRPr="00CD5F75">
              <w:rPr>
                <w:sz w:val="22"/>
                <w:szCs w:val="22"/>
              </w:rPr>
              <w:t>62,5</w:t>
            </w:r>
          </w:p>
        </w:tc>
        <w:tc>
          <w:tcPr>
            <w:tcW w:w="1145" w:type="dxa"/>
          </w:tcPr>
          <w:p w:rsidR="00765215" w:rsidRPr="00CD5F75" w:rsidRDefault="00765215" w:rsidP="000B6CD6">
            <w:pPr>
              <w:spacing w:line="240" w:lineRule="auto"/>
              <w:jc w:val="right"/>
              <w:rPr>
                <w:sz w:val="22"/>
                <w:szCs w:val="22"/>
              </w:rPr>
            </w:pPr>
            <w:r w:rsidRPr="00CD5F75">
              <w:rPr>
                <w:sz w:val="22"/>
                <w:szCs w:val="22"/>
              </w:rPr>
              <w:t>62,0</w:t>
            </w:r>
          </w:p>
        </w:tc>
      </w:tr>
      <w:tr w:rsidR="000B6CD6" w:rsidRPr="00CD5F75" w:rsidTr="00DA7E08">
        <w:trPr>
          <w:tblCellSpacing w:w="15" w:type="dxa"/>
        </w:trPr>
        <w:tc>
          <w:tcPr>
            <w:tcW w:w="4124" w:type="dxa"/>
          </w:tcPr>
          <w:p w:rsidR="00765215" w:rsidRPr="00CD5F75" w:rsidRDefault="00765215" w:rsidP="000B6CD6">
            <w:pPr>
              <w:spacing w:line="240" w:lineRule="auto"/>
              <w:rPr>
                <w:sz w:val="22"/>
                <w:szCs w:val="22"/>
              </w:rPr>
            </w:pPr>
            <w:r w:rsidRPr="00CD5F75">
              <w:rPr>
                <w:sz w:val="22"/>
                <w:szCs w:val="22"/>
              </w:rPr>
              <w:t xml:space="preserve">Уровень безработицы, в % </w:t>
            </w:r>
          </w:p>
        </w:tc>
        <w:tc>
          <w:tcPr>
            <w:tcW w:w="962" w:type="dxa"/>
          </w:tcPr>
          <w:p w:rsidR="00765215" w:rsidRPr="00CD5F75" w:rsidRDefault="00765215" w:rsidP="000B6CD6">
            <w:pPr>
              <w:spacing w:line="240" w:lineRule="auto"/>
              <w:jc w:val="right"/>
              <w:rPr>
                <w:sz w:val="22"/>
                <w:szCs w:val="22"/>
              </w:rPr>
            </w:pPr>
            <w:r w:rsidRPr="00CD5F75">
              <w:rPr>
                <w:sz w:val="22"/>
                <w:szCs w:val="22"/>
              </w:rPr>
              <w:t>8,4</w:t>
            </w:r>
          </w:p>
        </w:tc>
        <w:tc>
          <w:tcPr>
            <w:tcW w:w="1104" w:type="dxa"/>
          </w:tcPr>
          <w:p w:rsidR="00765215" w:rsidRPr="00CD5F75" w:rsidRDefault="00765215" w:rsidP="000B6CD6">
            <w:pPr>
              <w:spacing w:line="240" w:lineRule="auto"/>
              <w:jc w:val="right"/>
              <w:rPr>
                <w:sz w:val="22"/>
                <w:szCs w:val="22"/>
              </w:rPr>
            </w:pPr>
            <w:r w:rsidRPr="00CD5F75">
              <w:rPr>
                <w:sz w:val="22"/>
                <w:szCs w:val="22"/>
              </w:rPr>
              <w:t>8,1</w:t>
            </w:r>
          </w:p>
        </w:tc>
        <w:tc>
          <w:tcPr>
            <w:tcW w:w="963" w:type="dxa"/>
          </w:tcPr>
          <w:p w:rsidR="00765215" w:rsidRPr="00CD5F75" w:rsidRDefault="00765215" w:rsidP="000B6CD6">
            <w:pPr>
              <w:spacing w:line="240" w:lineRule="auto"/>
              <w:jc w:val="right"/>
              <w:rPr>
                <w:sz w:val="22"/>
                <w:szCs w:val="22"/>
              </w:rPr>
            </w:pPr>
            <w:r w:rsidRPr="00CD5F75">
              <w:rPr>
                <w:sz w:val="22"/>
                <w:szCs w:val="22"/>
              </w:rPr>
              <w:t>7,8</w:t>
            </w:r>
          </w:p>
        </w:tc>
        <w:tc>
          <w:tcPr>
            <w:tcW w:w="962" w:type="dxa"/>
          </w:tcPr>
          <w:p w:rsidR="00765215" w:rsidRPr="00CD5F75" w:rsidRDefault="00765215" w:rsidP="000B6CD6">
            <w:pPr>
              <w:spacing w:line="240" w:lineRule="auto"/>
              <w:jc w:val="right"/>
              <w:rPr>
                <w:sz w:val="22"/>
                <w:szCs w:val="22"/>
              </w:rPr>
            </w:pPr>
            <w:r w:rsidRPr="00CD5F75">
              <w:rPr>
                <w:sz w:val="22"/>
                <w:szCs w:val="22"/>
              </w:rPr>
              <w:t>7,0</w:t>
            </w:r>
          </w:p>
        </w:tc>
        <w:tc>
          <w:tcPr>
            <w:tcW w:w="1145" w:type="dxa"/>
          </w:tcPr>
          <w:p w:rsidR="00765215" w:rsidRPr="00CD5F75" w:rsidRDefault="00765215" w:rsidP="000B6CD6">
            <w:pPr>
              <w:spacing w:line="240" w:lineRule="auto"/>
              <w:jc w:val="right"/>
              <w:rPr>
                <w:sz w:val="22"/>
                <w:szCs w:val="22"/>
              </w:rPr>
            </w:pPr>
            <w:r w:rsidRPr="00CD5F75">
              <w:rPr>
                <w:sz w:val="22"/>
                <w:szCs w:val="22"/>
              </w:rPr>
              <w:t>6,9</w:t>
            </w:r>
          </w:p>
        </w:tc>
      </w:tr>
      <w:tr w:rsidR="000B6CD6" w:rsidRPr="00CD5F75" w:rsidTr="00DA7E08">
        <w:trPr>
          <w:tblCellSpacing w:w="15" w:type="dxa"/>
        </w:trPr>
        <w:tc>
          <w:tcPr>
            <w:tcW w:w="4124" w:type="dxa"/>
          </w:tcPr>
          <w:p w:rsidR="00765215" w:rsidRPr="00CD5F75" w:rsidRDefault="00765215" w:rsidP="000B6CD6">
            <w:pPr>
              <w:spacing w:line="240" w:lineRule="auto"/>
              <w:rPr>
                <w:sz w:val="22"/>
                <w:szCs w:val="22"/>
              </w:rPr>
            </w:pPr>
            <w:r w:rsidRPr="00CD5F75">
              <w:rPr>
                <w:sz w:val="22"/>
                <w:szCs w:val="22"/>
              </w:rPr>
              <w:t xml:space="preserve">Доля зарегистрированных безработных в численности экономически активного населения (на конец года), в % </w:t>
            </w:r>
          </w:p>
        </w:tc>
        <w:tc>
          <w:tcPr>
            <w:tcW w:w="962" w:type="dxa"/>
          </w:tcPr>
          <w:p w:rsidR="00765215" w:rsidRPr="00CD5F75" w:rsidRDefault="00765215" w:rsidP="000B6CD6">
            <w:pPr>
              <w:spacing w:line="240" w:lineRule="auto"/>
              <w:jc w:val="right"/>
              <w:rPr>
                <w:sz w:val="22"/>
                <w:szCs w:val="22"/>
              </w:rPr>
            </w:pPr>
            <w:r w:rsidRPr="00CD5F75">
              <w:rPr>
                <w:sz w:val="22"/>
                <w:szCs w:val="22"/>
              </w:rPr>
              <w:t>1,5</w:t>
            </w:r>
          </w:p>
        </w:tc>
        <w:tc>
          <w:tcPr>
            <w:tcW w:w="1104" w:type="dxa"/>
          </w:tcPr>
          <w:p w:rsidR="00765215" w:rsidRPr="00CD5F75" w:rsidRDefault="00765215" w:rsidP="000B6CD6">
            <w:pPr>
              <w:spacing w:line="240" w:lineRule="auto"/>
              <w:jc w:val="right"/>
              <w:rPr>
                <w:sz w:val="22"/>
                <w:szCs w:val="22"/>
              </w:rPr>
            </w:pPr>
            <w:r w:rsidRPr="00CD5F75">
              <w:rPr>
                <w:sz w:val="22"/>
                <w:szCs w:val="22"/>
              </w:rPr>
              <w:t>1,2</w:t>
            </w:r>
          </w:p>
        </w:tc>
        <w:tc>
          <w:tcPr>
            <w:tcW w:w="963" w:type="dxa"/>
          </w:tcPr>
          <w:p w:rsidR="00765215" w:rsidRPr="00CD5F75" w:rsidRDefault="00765215" w:rsidP="000B6CD6">
            <w:pPr>
              <w:spacing w:line="240" w:lineRule="auto"/>
              <w:jc w:val="right"/>
              <w:rPr>
                <w:sz w:val="22"/>
                <w:szCs w:val="22"/>
              </w:rPr>
            </w:pPr>
            <w:r w:rsidRPr="00CD5F75">
              <w:rPr>
                <w:sz w:val="22"/>
                <w:szCs w:val="22"/>
              </w:rPr>
              <w:t>0,9</w:t>
            </w:r>
          </w:p>
        </w:tc>
        <w:tc>
          <w:tcPr>
            <w:tcW w:w="962" w:type="dxa"/>
          </w:tcPr>
          <w:p w:rsidR="00765215" w:rsidRPr="00CD5F75" w:rsidRDefault="00765215" w:rsidP="000B6CD6">
            <w:pPr>
              <w:spacing w:line="240" w:lineRule="auto"/>
              <w:jc w:val="right"/>
              <w:rPr>
                <w:sz w:val="22"/>
                <w:szCs w:val="22"/>
              </w:rPr>
            </w:pPr>
            <w:r w:rsidRPr="00CD5F75">
              <w:rPr>
                <w:sz w:val="22"/>
                <w:szCs w:val="22"/>
              </w:rPr>
              <w:t>0,8</w:t>
            </w:r>
          </w:p>
        </w:tc>
        <w:tc>
          <w:tcPr>
            <w:tcW w:w="1145" w:type="dxa"/>
          </w:tcPr>
          <w:p w:rsidR="00765215" w:rsidRPr="00CD5F75" w:rsidRDefault="00765215" w:rsidP="000B6CD6">
            <w:pPr>
              <w:spacing w:line="240" w:lineRule="auto"/>
              <w:jc w:val="right"/>
              <w:rPr>
                <w:sz w:val="22"/>
                <w:szCs w:val="22"/>
              </w:rPr>
            </w:pPr>
            <w:r w:rsidRPr="00CD5F75">
              <w:rPr>
                <w:sz w:val="22"/>
                <w:szCs w:val="22"/>
              </w:rPr>
              <w:t>0,8</w:t>
            </w:r>
          </w:p>
          <w:p w:rsidR="00765215" w:rsidRPr="00CD5F75" w:rsidRDefault="00765215" w:rsidP="000B6CD6">
            <w:pPr>
              <w:spacing w:line="240" w:lineRule="auto"/>
              <w:jc w:val="right"/>
              <w:rPr>
                <w:sz w:val="22"/>
                <w:szCs w:val="22"/>
              </w:rPr>
            </w:pPr>
            <w:r w:rsidRPr="00CD5F75">
              <w:rPr>
                <w:sz w:val="22"/>
                <w:szCs w:val="22"/>
              </w:rPr>
              <w:t>(1 квартал 2008 года)</w:t>
            </w:r>
          </w:p>
        </w:tc>
      </w:tr>
    </w:tbl>
    <w:p w:rsidR="00765215" w:rsidRPr="00CD5F75" w:rsidRDefault="00765215" w:rsidP="00765215"/>
    <w:p w:rsidR="00765215" w:rsidRPr="00CD5F75" w:rsidRDefault="00080D83" w:rsidP="00765215">
      <w:pPr>
        <w:rPr>
          <w:b/>
        </w:rPr>
      </w:pPr>
      <w:r w:rsidRPr="00CD5F75">
        <w:rPr>
          <w:b/>
        </w:rPr>
        <w:tab/>
      </w:r>
      <w:r w:rsidR="00765215" w:rsidRPr="00CD5F75">
        <w:rPr>
          <w:b/>
        </w:rPr>
        <w:t>Этноконфессиональный состав населения страны</w:t>
      </w:r>
    </w:p>
    <w:p w:rsidR="00765215" w:rsidRPr="00CD5F75" w:rsidRDefault="00765215" w:rsidP="00765215"/>
    <w:p w:rsidR="00765215" w:rsidRPr="00CD5F75" w:rsidRDefault="00080D83" w:rsidP="00765215">
      <w:r w:rsidRPr="00CD5F75">
        <w:tab/>
      </w:r>
      <w:r w:rsidR="00765215" w:rsidRPr="00CD5F75">
        <w:t>Казахстан является многонациональным и поликонфессиональным государством, где наибольший удельный вес в общей численности населения занимают казахи - 58,6% и русские - 26,1%</w:t>
      </w:r>
      <w:r w:rsidR="00293866" w:rsidRPr="00CD5F75">
        <w:t xml:space="preserve">.  </w:t>
      </w:r>
      <w:r w:rsidR="00765215" w:rsidRPr="00CD5F75">
        <w:t>На долю других этносов и этнических групп приходится 15,3% населения республики.</w:t>
      </w:r>
    </w:p>
    <w:p w:rsidR="00765215" w:rsidRPr="00CD5F75" w:rsidRDefault="00765215" w:rsidP="00765215"/>
    <w:p w:rsidR="00765215" w:rsidRPr="00CD5F75" w:rsidRDefault="00080D83" w:rsidP="00765215">
      <w:r w:rsidRPr="00CD5F75">
        <w:tab/>
      </w:r>
      <w:r w:rsidR="00765215" w:rsidRPr="00CD5F75">
        <w:t>По результатам социологических исследований по проблемам межэтнических отношений, проводимых на регулярной основе МКИ, сохраняется необходимость проведения национальной политики, направленной на сохранение межэтнического согласия</w:t>
      </w:r>
      <w:r w:rsidR="00293866" w:rsidRPr="00CD5F75">
        <w:t xml:space="preserve">.  </w:t>
      </w:r>
      <w:r w:rsidR="00765215" w:rsidRPr="00CD5F75">
        <w:t>Главными задачами являются продолжение углубленного изучения происходящих национальных процессов, стимуляция общественного, национального самопознания этнокультурной среды, дальнейшая корректировка возникающих проблем и профилактика угроз стабильности и согласия в межэтнических отношениях.</w:t>
      </w:r>
    </w:p>
    <w:p w:rsidR="00765215" w:rsidRPr="00CD5F75" w:rsidRDefault="00765215" w:rsidP="00765215"/>
    <w:p w:rsidR="00765215" w:rsidRPr="00CD5F75" w:rsidRDefault="00080D83" w:rsidP="00765215">
      <w:r w:rsidRPr="00CD5F75">
        <w:tab/>
      </w:r>
      <w:r w:rsidR="00765215" w:rsidRPr="00CD5F75">
        <w:t>По сравнению с результатами опроса 2007 года негативные моменты в межэтнических взаимоотношениях по месту жительства не столь существенны, проблемы обычно решаются на месте благодаря традиционно сложившейся толерантности народа Казахстана, многолетнему опыту личностного и группового взаимодействия и не могут в целом повлиять на настрой сотрудничества и взаимопонимания.</w:t>
      </w:r>
    </w:p>
    <w:p w:rsidR="00765215" w:rsidRPr="00CD5F75" w:rsidRDefault="00765215" w:rsidP="00765215"/>
    <w:p w:rsidR="00765215" w:rsidRPr="00CD5F75" w:rsidRDefault="00080D83" w:rsidP="00765215">
      <w:r w:rsidRPr="00CD5F75">
        <w:tab/>
      </w:r>
      <w:r w:rsidR="00765215" w:rsidRPr="00CD5F75">
        <w:t>В Республике Казахстан официально зарегистрированы более 470 национально-культурных объединений, из которых наиболее активными являются</w:t>
      </w:r>
      <w:r w:rsidR="00293866" w:rsidRPr="00CD5F75">
        <w:t xml:space="preserve">:  </w:t>
      </w:r>
      <w:r w:rsidR="00765215" w:rsidRPr="00CD5F75">
        <w:t>уйгурские, немецкие, корейские, украинские, русские центры.</w:t>
      </w:r>
    </w:p>
    <w:p w:rsidR="00765215" w:rsidRPr="00CD5F75" w:rsidRDefault="00765215" w:rsidP="00765215"/>
    <w:p w:rsidR="00765215" w:rsidRPr="00CD5F75" w:rsidRDefault="00080D83" w:rsidP="00765215">
      <w:r w:rsidRPr="00CD5F75">
        <w:tab/>
      </w:r>
      <w:r w:rsidR="00765215" w:rsidRPr="00CD5F75">
        <w:t>В Казахстане существует высокий  уровень религиозной толерантности и веротерпимости.</w:t>
      </w:r>
    </w:p>
    <w:p w:rsidR="00765215" w:rsidRPr="00CD5F75" w:rsidRDefault="00765215" w:rsidP="00765215"/>
    <w:p w:rsidR="00765215" w:rsidRPr="00CD5F75" w:rsidRDefault="00080D83" w:rsidP="00765215">
      <w:r w:rsidRPr="00CD5F75">
        <w:tab/>
      </w:r>
      <w:r w:rsidR="00765215" w:rsidRPr="00CD5F75">
        <w:t xml:space="preserve">По данным Комитета по делам  религий Министерства юстиции Республики Казахстан, по состоянию на 1 января  2008 года насчитывается </w:t>
      </w:r>
      <w:r w:rsidR="00765215" w:rsidRPr="00CD5F75">
        <w:rPr>
          <w:rFonts w:cs="Times/Kazakh"/>
        </w:rPr>
        <w:t>4</w:t>
      </w:r>
      <w:r w:rsidRPr="00CD5F75">
        <w:rPr>
          <w:rFonts w:cs="Times/Kazakh"/>
        </w:rPr>
        <w:t xml:space="preserve"> </w:t>
      </w:r>
      <w:r w:rsidR="00765215" w:rsidRPr="00CD5F75">
        <w:rPr>
          <w:rFonts w:cs="Times/Kazakh"/>
        </w:rPr>
        <w:t>001</w:t>
      </w:r>
      <w:r w:rsidR="00765215" w:rsidRPr="00CD5F75">
        <w:t xml:space="preserve"> религиозных объединений и групп</w:t>
      </w:r>
      <w:r w:rsidR="00293866" w:rsidRPr="00CD5F75">
        <w:rPr>
          <w:rFonts w:cs="Times/Kazakh"/>
        </w:rPr>
        <w:t xml:space="preserve">.  </w:t>
      </w:r>
      <w:r w:rsidR="00765215" w:rsidRPr="00CD5F75">
        <w:rPr>
          <w:rFonts w:cs="Times/Kazakh"/>
        </w:rPr>
        <w:t xml:space="preserve">Из них </w:t>
      </w:r>
      <w:r w:rsidR="00765215" w:rsidRPr="00CD5F75">
        <w:t>2</w:t>
      </w:r>
      <w:r w:rsidRPr="00CD5F75">
        <w:t xml:space="preserve"> </w:t>
      </w:r>
      <w:r w:rsidR="00765215" w:rsidRPr="00CD5F75">
        <w:t xml:space="preserve">337 проповедуют ислам (Суннизм – </w:t>
      </w:r>
      <w:r w:rsidR="00765215" w:rsidRPr="00CD5F75">
        <w:rPr>
          <w:rFonts w:cs="Times/Kazakh"/>
        </w:rPr>
        <w:t>2</w:t>
      </w:r>
      <w:r w:rsidRPr="00CD5F75">
        <w:rPr>
          <w:rFonts w:cs="Times/Kazakh"/>
        </w:rPr>
        <w:t xml:space="preserve"> </w:t>
      </w:r>
      <w:r w:rsidR="00765215" w:rsidRPr="00CD5F75">
        <w:rPr>
          <w:rFonts w:cs="Times/Kazakh"/>
        </w:rPr>
        <w:t xml:space="preserve">324, </w:t>
      </w:r>
      <w:r w:rsidR="00765215" w:rsidRPr="00CD5F75">
        <w:t>Шиизм – 4, Ахмадийский Жамагат – 4).</w:t>
      </w:r>
    </w:p>
    <w:p w:rsidR="00765215" w:rsidRPr="00CD5F75" w:rsidRDefault="00765215" w:rsidP="00765215"/>
    <w:p w:rsidR="00765215" w:rsidRPr="00CD5F75" w:rsidRDefault="00765215" w:rsidP="00765215">
      <w:r w:rsidRPr="00CD5F75">
        <w:t>Православные религиозные  объединения и группы составляет 281 организация, из них Русская Православная Церковь –</w:t>
      </w:r>
      <w:r w:rsidR="00080D83" w:rsidRPr="00CD5F75">
        <w:t xml:space="preserve"> </w:t>
      </w:r>
      <w:r w:rsidRPr="00CD5F75">
        <w:t>272, Старообрядческие церкви – 7.</w:t>
      </w:r>
    </w:p>
    <w:p w:rsidR="00765215" w:rsidRPr="00CD5F75" w:rsidRDefault="00765215" w:rsidP="00765215"/>
    <w:p w:rsidR="00765215" w:rsidRPr="00CD5F75" w:rsidRDefault="00765215" w:rsidP="00765215">
      <w:r w:rsidRPr="00CD5F75">
        <w:tab/>
        <w:t>Католицизм – 82, из них Римско-католическая церковь – 78 и Греко-католическая церковь – 4</w:t>
      </w:r>
      <w:r w:rsidR="009A56F3" w:rsidRPr="00CD5F75">
        <w:t>.</w:t>
      </w:r>
    </w:p>
    <w:p w:rsidR="00765215" w:rsidRPr="00CD5F75" w:rsidRDefault="00765215" w:rsidP="00765215"/>
    <w:p w:rsidR="00765215" w:rsidRPr="00CD5F75" w:rsidRDefault="00765215" w:rsidP="00765215">
      <w:r w:rsidRPr="00CD5F75">
        <w:tab/>
        <w:t>Протестантизм – 1</w:t>
      </w:r>
      <w:r w:rsidR="009A56F3" w:rsidRPr="00CD5F75">
        <w:t xml:space="preserve"> </w:t>
      </w:r>
      <w:r w:rsidRPr="00CD5F75">
        <w:t>189, из них традиционные протестанты – 646, пятидесятники – 53, пресвитерианские – 215, нетрадиционные протестантские направления – 275.</w:t>
      </w:r>
    </w:p>
    <w:p w:rsidR="00765215" w:rsidRPr="00CD5F75" w:rsidRDefault="00765215" w:rsidP="00765215"/>
    <w:p w:rsidR="00765215" w:rsidRPr="00CD5F75" w:rsidRDefault="00765215" w:rsidP="00765215">
      <w:r w:rsidRPr="00CD5F75">
        <w:tab/>
        <w:t>Буддизм всего – 4, из них тибетстко - буддийский центр – 1 и вон-буддизм и другие</w:t>
      </w:r>
      <w:r w:rsidR="009A56F3" w:rsidRPr="00CD5F75">
        <w:t> </w:t>
      </w:r>
      <w:r w:rsidRPr="00CD5F75">
        <w:t>– 3.</w:t>
      </w:r>
    </w:p>
    <w:p w:rsidR="00765215" w:rsidRPr="00CD5F75" w:rsidRDefault="00765215" w:rsidP="00765215"/>
    <w:p w:rsidR="00765215" w:rsidRPr="00CD5F75" w:rsidRDefault="009A56F3" w:rsidP="00765215">
      <w:pPr>
        <w:rPr>
          <w:rFonts w:cs="Times/Kazakh"/>
        </w:rPr>
      </w:pPr>
      <w:r w:rsidRPr="00CD5F75">
        <w:rPr>
          <w:rFonts w:cs="Times/Kazakh"/>
        </w:rPr>
        <w:tab/>
      </w:r>
      <w:r w:rsidR="00765215" w:rsidRPr="00CD5F75">
        <w:rPr>
          <w:rFonts w:cs="Times/Kazakh"/>
        </w:rPr>
        <w:t xml:space="preserve">Иудаизм </w:t>
      </w:r>
      <w:r w:rsidR="00765215" w:rsidRPr="00CD5F75">
        <w:t>–</w:t>
      </w:r>
      <w:r w:rsidR="00765215" w:rsidRPr="00CD5F75">
        <w:rPr>
          <w:rFonts w:cs="Times/Kazakh"/>
        </w:rPr>
        <w:t xml:space="preserve"> </w:t>
      </w:r>
      <w:r w:rsidR="00765215" w:rsidRPr="00CD5F75">
        <w:t xml:space="preserve">27 </w:t>
      </w:r>
      <w:r w:rsidR="00765215" w:rsidRPr="00CD5F75">
        <w:rPr>
          <w:rFonts w:cs="Times/Kazakh"/>
        </w:rPr>
        <w:t>и них, из них</w:t>
      </w:r>
      <w:r w:rsidR="00765215" w:rsidRPr="00CD5F75">
        <w:t xml:space="preserve"> еврейские общины – 27.</w:t>
      </w:r>
    </w:p>
    <w:p w:rsidR="00765215" w:rsidRPr="00CD5F75" w:rsidRDefault="00765215" w:rsidP="00765215">
      <w:pPr>
        <w:rPr>
          <w:rFonts w:cs="Times/Kazakh"/>
        </w:rPr>
      </w:pPr>
    </w:p>
    <w:p w:rsidR="00765215" w:rsidRPr="00CD5F75" w:rsidRDefault="009A56F3" w:rsidP="00765215">
      <w:r w:rsidRPr="00CD5F75">
        <w:rPr>
          <w:rFonts w:cs="Times/Kazakh"/>
        </w:rPr>
        <w:tab/>
      </w:r>
      <w:r w:rsidR="00765215" w:rsidRPr="00CD5F75">
        <w:rPr>
          <w:rFonts w:cs="Times/Kazakh"/>
        </w:rPr>
        <w:t xml:space="preserve">Нетрадиционные религии составляют 50 организаций, </w:t>
      </w:r>
      <w:r w:rsidR="00765215" w:rsidRPr="00CD5F75">
        <w:t>благотворительные религиозные фонды и другие общества – 31 объединений.</w:t>
      </w:r>
    </w:p>
    <w:p w:rsidR="00765215" w:rsidRPr="00CD5F75" w:rsidRDefault="00765215" w:rsidP="00765215"/>
    <w:p w:rsidR="00765215" w:rsidRPr="00CD5F75" w:rsidRDefault="009A56F3" w:rsidP="00765215">
      <w:r w:rsidRPr="00CD5F75">
        <w:tab/>
      </w:r>
      <w:r w:rsidR="00765215" w:rsidRPr="00CD5F75">
        <w:t>По результатам последних социологических исследований 92,2% опрошенных ответили, что не испытывали недоброжелательного отношения окружающих людей из-за своей принадлежности к определенной религии</w:t>
      </w:r>
      <w:r w:rsidR="00293866" w:rsidRPr="00CD5F75">
        <w:t xml:space="preserve">.  </w:t>
      </w:r>
      <w:r w:rsidR="00765215" w:rsidRPr="00CD5F75">
        <w:t>Это количество равно как среди мусульман, так и среди христиан.</w:t>
      </w:r>
    </w:p>
    <w:p w:rsidR="00765215" w:rsidRPr="00CD5F75" w:rsidRDefault="00765215" w:rsidP="00765215"/>
    <w:p w:rsidR="00765215" w:rsidRPr="00CD5F75" w:rsidRDefault="009A56F3" w:rsidP="00765215">
      <w:r w:rsidRPr="00CD5F75">
        <w:tab/>
      </w:r>
      <w:r w:rsidR="00765215" w:rsidRPr="00CD5F75">
        <w:t>Идея теократического государства у мусульман Казахстана по-прежнему не находит своей поддержки</w:t>
      </w:r>
      <w:r w:rsidR="00293866" w:rsidRPr="00CD5F75">
        <w:t xml:space="preserve">.  </w:t>
      </w:r>
      <w:r w:rsidR="00765215" w:rsidRPr="00CD5F75">
        <w:t xml:space="preserve">Если в исследовании 2006 года 70% мусульман обозначили свою резко отрицательную позицию и только 11% признали возможность теократии, то в исследовании 2007 года уже 74% мусульман против и только 2,5% – </w:t>
      </w:r>
      <w:r w:rsidR="00CB4429" w:rsidRPr="00CD5F75">
        <w:t>"</w:t>
      </w:r>
      <w:r w:rsidR="00765215" w:rsidRPr="00CD5F75">
        <w:t>за</w:t>
      </w:r>
      <w:r w:rsidR="00CB4429" w:rsidRPr="00CD5F75">
        <w:t>"</w:t>
      </w:r>
      <w:r w:rsidR="00293866" w:rsidRPr="00CD5F75">
        <w:t xml:space="preserve">.  </w:t>
      </w:r>
      <w:r w:rsidR="00765215" w:rsidRPr="00CD5F75">
        <w:t>Степень неприятия идеи теократического государства  у христиански ориентированных славян еще больше – 86%.</w:t>
      </w:r>
    </w:p>
    <w:p w:rsidR="00765215" w:rsidRPr="00CD5F75" w:rsidRDefault="00765215" w:rsidP="00765215"/>
    <w:p w:rsidR="00765215" w:rsidRPr="00CD5F75" w:rsidRDefault="009A56F3" w:rsidP="00765215">
      <w:r w:rsidRPr="00CD5F75">
        <w:tab/>
      </w:r>
      <w:r w:rsidR="00765215" w:rsidRPr="00CD5F75">
        <w:t>В Казахстане в</w:t>
      </w:r>
      <w:r w:rsidRPr="00CD5F75">
        <w:t xml:space="preserve"> </w:t>
      </w:r>
      <w:r w:rsidR="00765215" w:rsidRPr="00CD5F75">
        <w:t>распоряжении верующих 3</w:t>
      </w:r>
      <w:r w:rsidRPr="00CD5F75">
        <w:t xml:space="preserve"> </w:t>
      </w:r>
      <w:r w:rsidR="00765215" w:rsidRPr="00CD5F75">
        <w:t>100 мечетей, храмов, молитвенных домов и  иных культовых сооружений</w:t>
      </w:r>
      <w:r w:rsidR="00293866" w:rsidRPr="00CD5F75">
        <w:t xml:space="preserve">.  </w:t>
      </w:r>
      <w:r w:rsidR="00765215" w:rsidRPr="00CD5F75">
        <w:t>В том числе 2</w:t>
      </w:r>
      <w:r w:rsidRPr="00CD5F75">
        <w:t xml:space="preserve"> </w:t>
      </w:r>
      <w:r w:rsidR="00765215" w:rsidRPr="00CD5F75">
        <w:t>195 мусульманских мечетей, 257 православных церквей, 89 католических костелов, 10 иудейских синагог, 546 протестантских молитвенных домов, один буддистский храм</w:t>
      </w:r>
      <w:r w:rsidR="00293866" w:rsidRPr="00CD5F75">
        <w:t xml:space="preserve">.  </w:t>
      </w:r>
      <w:r w:rsidR="00765215" w:rsidRPr="00CD5F75">
        <w:t>Для сравнения</w:t>
      </w:r>
      <w:r w:rsidR="00293866" w:rsidRPr="00CD5F75">
        <w:t xml:space="preserve">:  </w:t>
      </w:r>
      <w:r w:rsidR="00765215" w:rsidRPr="00CD5F75">
        <w:t>в 1991 году было всего 25 мечетей, в 1989 году –  62 православных прихода</w:t>
      </w:r>
      <w:r w:rsidR="00293866" w:rsidRPr="00CD5F75">
        <w:t xml:space="preserve">.  </w:t>
      </w:r>
      <w:r w:rsidR="00765215" w:rsidRPr="00CD5F75">
        <w:t>В Республике Казахстан действуют восемь высших (в том числе два исламских, одно католическое, одно лютеранское и четыре протестантских), шесть средних специальных и три общеобразовательных духовных учреждения</w:t>
      </w:r>
      <w:r w:rsidR="00293866" w:rsidRPr="00CD5F75">
        <w:t xml:space="preserve">.  </w:t>
      </w:r>
      <w:r w:rsidR="00765215" w:rsidRPr="00CD5F75">
        <w:t>Религиозными объединениями выпускается 38 периодических печатных изданий</w:t>
      </w:r>
      <w:r w:rsidR="00293866" w:rsidRPr="00CD5F75">
        <w:t xml:space="preserve">.  </w:t>
      </w:r>
      <w:r w:rsidR="00765215" w:rsidRPr="00CD5F75">
        <w:t>Крупными центрами развития религий стали Астана, Алматы, Южно-Казахстанская и Алматинская области.</w:t>
      </w:r>
    </w:p>
    <w:p w:rsidR="00765215" w:rsidRPr="00CD5F75" w:rsidRDefault="00765215" w:rsidP="00765215"/>
    <w:p w:rsidR="00765215" w:rsidRPr="00CD5F75" w:rsidRDefault="009A56F3" w:rsidP="00765215">
      <w:r w:rsidRPr="00CD5F75">
        <w:tab/>
      </w:r>
      <w:r w:rsidR="00765215" w:rsidRPr="00CD5F75">
        <w:t>Событиями, имеющими важное  международное  значение, стали проведенные по инициативе Главы государства два Съезда лидеров мировых и традиционных религий.</w:t>
      </w:r>
    </w:p>
    <w:p w:rsidR="00765215" w:rsidRPr="00CD5F75" w:rsidRDefault="00765215" w:rsidP="00765215"/>
    <w:p w:rsidR="00765215" w:rsidRPr="00CD5F75" w:rsidRDefault="009A56F3" w:rsidP="00765215">
      <w:pPr>
        <w:rPr>
          <w:b/>
        </w:rPr>
      </w:pPr>
      <w:r w:rsidRPr="00CD5F75">
        <w:rPr>
          <w:b/>
        </w:rPr>
        <w:tab/>
      </w:r>
      <w:r w:rsidR="00765215" w:rsidRPr="00CD5F75">
        <w:rPr>
          <w:b/>
        </w:rPr>
        <w:t>Языковая политика в Республике Казахстан</w:t>
      </w:r>
    </w:p>
    <w:p w:rsidR="00765215" w:rsidRPr="00CD5F75" w:rsidRDefault="00765215" w:rsidP="00765215"/>
    <w:p w:rsidR="00765215" w:rsidRPr="00CD5F75" w:rsidRDefault="009A56F3" w:rsidP="00765215">
      <w:r w:rsidRPr="00CD5F75">
        <w:tab/>
      </w:r>
      <w:r w:rsidR="00765215" w:rsidRPr="00CD5F75">
        <w:t>С обретением республикой независимости все факторы общественно-</w:t>
      </w:r>
      <w:r w:rsidR="00765215" w:rsidRPr="00CD5F75">
        <w:rPr>
          <w:spacing w:val="5"/>
        </w:rPr>
        <w:t xml:space="preserve">политических и социальных процессов стали создавать благоприятные </w:t>
      </w:r>
      <w:r w:rsidR="00765215" w:rsidRPr="00CD5F75">
        <w:rPr>
          <w:spacing w:val="7"/>
        </w:rPr>
        <w:t xml:space="preserve">условия для реализации национально-культурных потребностей всех </w:t>
      </w:r>
      <w:r w:rsidR="00765215" w:rsidRPr="00CD5F75">
        <w:rPr>
          <w:spacing w:val="8"/>
        </w:rPr>
        <w:t>этносов и этнических групп, проживающих в Казахстане</w:t>
      </w:r>
      <w:r w:rsidR="00293866" w:rsidRPr="00CD5F75">
        <w:rPr>
          <w:spacing w:val="8"/>
        </w:rPr>
        <w:t xml:space="preserve">.  </w:t>
      </w:r>
      <w:r w:rsidR="00765215" w:rsidRPr="00CD5F75">
        <w:rPr>
          <w:spacing w:val="8"/>
        </w:rPr>
        <w:t xml:space="preserve">В государстве принимаются меры по </w:t>
      </w:r>
      <w:r w:rsidR="00765215" w:rsidRPr="00CD5F75">
        <w:rPr>
          <w:spacing w:val="4"/>
        </w:rPr>
        <w:t xml:space="preserve">созданию равных возможностей для развития языка и культуры всех </w:t>
      </w:r>
      <w:r w:rsidR="00765215" w:rsidRPr="00CD5F75">
        <w:t>проживающих в республике этносов</w:t>
      </w:r>
      <w:r w:rsidR="00293866" w:rsidRPr="00CD5F75">
        <w:t xml:space="preserve">.  </w:t>
      </w:r>
      <w:r w:rsidR="00765215" w:rsidRPr="00CD5F75">
        <w:t xml:space="preserve">Конституцией, законами </w:t>
      </w:r>
      <w:r w:rsidR="00CB4429" w:rsidRPr="00CD5F75">
        <w:t>"</w:t>
      </w:r>
      <w:r w:rsidR="00765215" w:rsidRPr="00CD5F75">
        <w:t>О гражданстве Республики Казахстан</w:t>
      </w:r>
      <w:r w:rsidR="00CB4429" w:rsidRPr="00CD5F75">
        <w:t>"</w:t>
      </w:r>
      <w:r w:rsidR="00765215" w:rsidRPr="00CD5F75">
        <w:t xml:space="preserve">, </w:t>
      </w:r>
      <w:r w:rsidR="00CB4429" w:rsidRPr="00CD5F75">
        <w:t>"</w:t>
      </w:r>
      <w:r w:rsidR="00765215" w:rsidRPr="00CD5F75">
        <w:t>О языках в Республике Казахстан</w:t>
      </w:r>
      <w:r w:rsidR="00CB4429" w:rsidRPr="00CD5F75">
        <w:t>"</w:t>
      </w:r>
      <w:r w:rsidR="00765215" w:rsidRPr="00CD5F75">
        <w:t xml:space="preserve">, </w:t>
      </w:r>
      <w:r w:rsidR="00CB4429" w:rsidRPr="00CD5F75">
        <w:t>"</w:t>
      </w:r>
      <w:r w:rsidR="00765215" w:rsidRPr="00CD5F75">
        <w:t>Об общественных объединениях</w:t>
      </w:r>
      <w:r w:rsidR="00CB4429" w:rsidRPr="00CD5F75">
        <w:t>"</w:t>
      </w:r>
      <w:r w:rsidR="00765215" w:rsidRPr="00CD5F75">
        <w:t xml:space="preserve">, </w:t>
      </w:r>
      <w:r w:rsidR="00CB4429" w:rsidRPr="00CD5F75">
        <w:rPr>
          <w:spacing w:val="-1"/>
        </w:rPr>
        <w:t>"</w:t>
      </w:r>
      <w:r w:rsidR="00765215" w:rsidRPr="00CD5F75">
        <w:rPr>
          <w:spacing w:val="-1"/>
        </w:rPr>
        <w:t>О культуре</w:t>
      </w:r>
      <w:r w:rsidR="00CB4429" w:rsidRPr="00CD5F75">
        <w:rPr>
          <w:spacing w:val="-1"/>
        </w:rPr>
        <w:t>"</w:t>
      </w:r>
      <w:r w:rsidR="00765215" w:rsidRPr="00CD5F75">
        <w:rPr>
          <w:spacing w:val="-1"/>
        </w:rPr>
        <w:t xml:space="preserve">, </w:t>
      </w:r>
      <w:r w:rsidR="00CB4429" w:rsidRPr="00CD5F75">
        <w:rPr>
          <w:spacing w:val="-1"/>
        </w:rPr>
        <w:t>"</w:t>
      </w:r>
      <w:r w:rsidR="00765215" w:rsidRPr="00CD5F75">
        <w:rPr>
          <w:spacing w:val="-1"/>
        </w:rPr>
        <w:t>Об образовании</w:t>
      </w:r>
      <w:r w:rsidR="00CB4429" w:rsidRPr="00CD5F75">
        <w:rPr>
          <w:spacing w:val="-1"/>
        </w:rPr>
        <w:t>"</w:t>
      </w:r>
      <w:r w:rsidR="00765215" w:rsidRPr="00CD5F75">
        <w:rPr>
          <w:spacing w:val="-1"/>
        </w:rPr>
        <w:t xml:space="preserve">, </w:t>
      </w:r>
      <w:r w:rsidR="00CB4429" w:rsidRPr="00CD5F75">
        <w:rPr>
          <w:color w:val="000000"/>
          <w:spacing w:val="-2"/>
        </w:rPr>
        <w:t>"</w:t>
      </w:r>
      <w:r w:rsidR="00765215" w:rsidRPr="00CD5F75">
        <w:rPr>
          <w:color w:val="000000"/>
          <w:spacing w:val="-2"/>
        </w:rPr>
        <w:t>Об охране и использовании объектов историко-культурного наследия</w:t>
      </w:r>
      <w:r w:rsidR="00CB4429" w:rsidRPr="00CD5F75">
        <w:rPr>
          <w:color w:val="000000"/>
          <w:spacing w:val="-2"/>
        </w:rPr>
        <w:t>"</w:t>
      </w:r>
      <w:r w:rsidR="00765215" w:rsidRPr="00CD5F75">
        <w:rPr>
          <w:color w:val="000000"/>
          <w:spacing w:val="-2"/>
        </w:rPr>
        <w:t xml:space="preserve"> </w:t>
      </w:r>
      <w:r w:rsidR="00765215" w:rsidRPr="00CD5F75">
        <w:rPr>
          <w:spacing w:val="-1"/>
        </w:rPr>
        <w:t xml:space="preserve">закреплены права каждого гражданина, </w:t>
      </w:r>
      <w:r w:rsidR="00765215" w:rsidRPr="00CD5F75">
        <w:rPr>
          <w:spacing w:val="10"/>
        </w:rPr>
        <w:t xml:space="preserve">представителя каждого этнического меньшинства на возрождение и </w:t>
      </w:r>
      <w:r w:rsidR="00765215" w:rsidRPr="00CD5F75">
        <w:rPr>
          <w:spacing w:val="1"/>
        </w:rPr>
        <w:t xml:space="preserve">развитие самобытной культуры, на свободный выбор языка обучения и </w:t>
      </w:r>
      <w:r w:rsidR="00765215" w:rsidRPr="00CD5F75">
        <w:t>воспитания</w:t>
      </w:r>
      <w:r w:rsidR="00293866" w:rsidRPr="00CD5F75">
        <w:t xml:space="preserve">.  </w:t>
      </w:r>
      <w:r w:rsidR="00765215" w:rsidRPr="00CD5F75">
        <w:t xml:space="preserve">В соответствии со статьей 19 Конституции всем без </w:t>
      </w:r>
      <w:r w:rsidR="00765215" w:rsidRPr="00CD5F75">
        <w:rPr>
          <w:spacing w:val="5"/>
        </w:rPr>
        <w:t xml:space="preserve">исключения предоставляется право на пользование родным языком и </w:t>
      </w:r>
      <w:r w:rsidR="00765215" w:rsidRPr="00CD5F75">
        <w:t xml:space="preserve">культурой, на свободный выбор языка общения, воспитания, обучения и </w:t>
      </w:r>
      <w:r w:rsidR="00765215" w:rsidRPr="00CD5F75">
        <w:rPr>
          <w:spacing w:val="6"/>
        </w:rPr>
        <w:t>творчества</w:t>
      </w:r>
      <w:r w:rsidR="00293866" w:rsidRPr="00CD5F75">
        <w:rPr>
          <w:spacing w:val="6"/>
        </w:rPr>
        <w:t xml:space="preserve">.  </w:t>
      </w:r>
      <w:r w:rsidR="00765215" w:rsidRPr="00CD5F75">
        <w:rPr>
          <w:spacing w:val="6"/>
        </w:rPr>
        <w:t xml:space="preserve">Государственная программа функционирования и развития </w:t>
      </w:r>
      <w:r w:rsidR="00765215" w:rsidRPr="00CD5F75">
        <w:rPr>
          <w:spacing w:val="11"/>
        </w:rPr>
        <w:t xml:space="preserve">языков на 2001-2010 годы, утвержденная Указом Президента Республики Казахстан от 7 февраля 2001 года № 550, направлена не только на возрождение и </w:t>
      </w:r>
      <w:r w:rsidR="00765215" w:rsidRPr="00CD5F75">
        <w:rPr>
          <w:spacing w:val="-1"/>
        </w:rPr>
        <w:t xml:space="preserve">расширение функций казахского языка, но и на сохранение общекультурных </w:t>
      </w:r>
      <w:r w:rsidR="00765215" w:rsidRPr="00CD5F75">
        <w:rPr>
          <w:spacing w:val="1"/>
        </w:rPr>
        <w:t>функций русского языка, развитие языков этнических групп.</w:t>
      </w:r>
    </w:p>
    <w:p w:rsidR="00765215" w:rsidRPr="00CD5F75" w:rsidRDefault="00765215" w:rsidP="00D50E99"/>
    <w:p w:rsidR="00765215" w:rsidRPr="00CD5F75" w:rsidRDefault="009A56F3" w:rsidP="00D50E99">
      <w:r w:rsidRPr="00CD5F75">
        <w:rPr>
          <w:spacing w:val="1"/>
        </w:rPr>
        <w:tab/>
      </w:r>
      <w:r w:rsidR="00765215" w:rsidRPr="00CD5F75">
        <w:rPr>
          <w:spacing w:val="1"/>
        </w:rPr>
        <w:t xml:space="preserve">Обеспечение этой задачи осуществляется через получение общего среднего образования на родном языке или преподавание родного </w:t>
      </w:r>
      <w:r w:rsidR="00765215" w:rsidRPr="00CD5F75">
        <w:rPr>
          <w:spacing w:val="-1"/>
        </w:rPr>
        <w:t>языка в качестве обязательного предмета.</w:t>
      </w:r>
    </w:p>
    <w:p w:rsidR="00765215" w:rsidRPr="00CD5F75" w:rsidRDefault="00765215" w:rsidP="00D50E99"/>
    <w:p w:rsidR="00765215" w:rsidRPr="00CD5F75" w:rsidRDefault="009A56F3" w:rsidP="00D50E99">
      <w:r w:rsidRPr="00CD5F75">
        <w:rPr>
          <w:spacing w:val="7"/>
        </w:rPr>
        <w:tab/>
      </w:r>
      <w:r w:rsidR="00765215" w:rsidRPr="00CD5F75">
        <w:rPr>
          <w:spacing w:val="7"/>
        </w:rPr>
        <w:t xml:space="preserve">Мозаичность языковой и этнокультурной ситуации в </w:t>
      </w:r>
      <w:r w:rsidR="00765215" w:rsidRPr="00CD5F75">
        <w:rPr>
          <w:spacing w:val="-1"/>
        </w:rPr>
        <w:t>Республике Казахстан предопределяет объективные трудности в организации поликультурного образования.</w:t>
      </w:r>
    </w:p>
    <w:p w:rsidR="00765215" w:rsidRPr="00CD5F75" w:rsidRDefault="00765215" w:rsidP="00D50E99"/>
    <w:p w:rsidR="00765215" w:rsidRPr="00CD5F75" w:rsidRDefault="00D74827" w:rsidP="00D50E99">
      <w:r w:rsidRPr="00CD5F75">
        <w:tab/>
      </w:r>
      <w:r w:rsidR="00765215" w:rsidRPr="00CD5F75">
        <w:t xml:space="preserve">В местах компактного проживания этнических групп функционируют </w:t>
      </w:r>
      <w:r w:rsidR="00765215" w:rsidRPr="00CD5F75">
        <w:rPr>
          <w:spacing w:val="13"/>
        </w:rPr>
        <w:t>школы 75</w:t>
      </w:r>
      <w:r w:rsidRPr="00CD5F75">
        <w:rPr>
          <w:spacing w:val="13"/>
        </w:rPr>
        <w:t> </w:t>
      </w:r>
      <w:r w:rsidR="00765215" w:rsidRPr="00CD5F75">
        <w:rPr>
          <w:spacing w:val="13"/>
        </w:rPr>
        <w:t xml:space="preserve">(0,9%) </w:t>
      </w:r>
      <w:r w:rsidR="00765215" w:rsidRPr="00CD5F75">
        <w:t>–</w:t>
      </w:r>
      <w:r w:rsidR="00765215" w:rsidRPr="00CD5F75">
        <w:rPr>
          <w:spacing w:val="13"/>
        </w:rPr>
        <w:t xml:space="preserve"> с узбекским, 15</w:t>
      </w:r>
      <w:r w:rsidRPr="00CD5F75">
        <w:rPr>
          <w:spacing w:val="13"/>
        </w:rPr>
        <w:t> </w:t>
      </w:r>
      <w:r w:rsidR="00765215" w:rsidRPr="00CD5F75">
        <w:rPr>
          <w:spacing w:val="13"/>
        </w:rPr>
        <w:t xml:space="preserve">(0,1%) </w:t>
      </w:r>
      <w:r w:rsidR="00765215" w:rsidRPr="00CD5F75">
        <w:t>–</w:t>
      </w:r>
      <w:r w:rsidR="00765215" w:rsidRPr="00CD5F75">
        <w:rPr>
          <w:spacing w:val="13"/>
        </w:rPr>
        <w:t xml:space="preserve"> уйгурским, 3</w:t>
      </w:r>
      <w:r w:rsidRPr="00CD5F75">
        <w:rPr>
          <w:spacing w:val="13"/>
        </w:rPr>
        <w:t> </w:t>
      </w:r>
      <w:r w:rsidR="00765215" w:rsidRPr="00CD5F75">
        <w:rPr>
          <w:spacing w:val="13"/>
        </w:rPr>
        <w:t xml:space="preserve">(0,03%) </w:t>
      </w:r>
      <w:r w:rsidR="00765215" w:rsidRPr="00CD5F75">
        <w:t>–</w:t>
      </w:r>
      <w:r w:rsidR="00D50E99">
        <w:t xml:space="preserve"> </w:t>
      </w:r>
      <w:r w:rsidR="00765215" w:rsidRPr="00CD5F75">
        <w:rPr>
          <w:spacing w:val="2"/>
        </w:rPr>
        <w:t>таджикским, 1</w:t>
      </w:r>
      <w:r w:rsidRPr="00CD5F75">
        <w:rPr>
          <w:spacing w:val="2"/>
        </w:rPr>
        <w:t> </w:t>
      </w:r>
      <w:r w:rsidR="00765215" w:rsidRPr="00CD5F75">
        <w:rPr>
          <w:spacing w:val="2"/>
        </w:rPr>
        <w:t>(0,01%)</w:t>
      </w:r>
      <w:r w:rsidRPr="00CD5F75">
        <w:rPr>
          <w:spacing w:val="2"/>
        </w:rPr>
        <w:t> </w:t>
      </w:r>
      <w:r w:rsidR="00765215" w:rsidRPr="00CD5F75">
        <w:t xml:space="preserve">– </w:t>
      </w:r>
      <w:r w:rsidR="00765215" w:rsidRPr="00CD5F75">
        <w:rPr>
          <w:spacing w:val="2"/>
        </w:rPr>
        <w:t>украинским языками обучения.</w:t>
      </w:r>
    </w:p>
    <w:p w:rsidR="00765215" w:rsidRPr="00CD5F75" w:rsidRDefault="00765215" w:rsidP="00D50E99"/>
    <w:p w:rsidR="00765215" w:rsidRPr="00CD5F75" w:rsidRDefault="00D74827" w:rsidP="00D50E99">
      <w:r w:rsidRPr="00CD5F75">
        <w:rPr>
          <w:spacing w:val="4"/>
        </w:rPr>
        <w:tab/>
      </w:r>
      <w:r w:rsidR="00765215" w:rsidRPr="00CD5F75">
        <w:rPr>
          <w:spacing w:val="4"/>
        </w:rPr>
        <w:t xml:space="preserve">В 126 общеобразовательных школах республики изучают как </w:t>
      </w:r>
      <w:r w:rsidR="00765215" w:rsidRPr="00CD5F75">
        <w:rPr>
          <w:spacing w:val="11"/>
        </w:rPr>
        <w:t>самостоятельный предмет 15 родных языков</w:t>
      </w:r>
      <w:r w:rsidR="00293866" w:rsidRPr="00CD5F75">
        <w:rPr>
          <w:spacing w:val="11"/>
        </w:rPr>
        <w:t xml:space="preserve">:  </w:t>
      </w:r>
      <w:r w:rsidR="00765215" w:rsidRPr="00CD5F75">
        <w:rPr>
          <w:spacing w:val="11"/>
        </w:rPr>
        <w:t xml:space="preserve">немецкий, польский, </w:t>
      </w:r>
      <w:r w:rsidR="00765215" w:rsidRPr="00CD5F75">
        <w:t xml:space="preserve">корейский, дунганский, татарский, турецкий, азербайджанский, курдский, </w:t>
      </w:r>
      <w:r w:rsidR="00765215" w:rsidRPr="00CD5F75">
        <w:rPr>
          <w:spacing w:val="-2"/>
        </w:rPr>
        <w:t>уйгурский, чеченский, греческий, армянский, иврит, белорусский, украинский.</w:t>
      </w:r>
    </w:p>
    <w:p w:rsidR="00765215" w:rsidRPr="00CD5F75" w:rsidRDefault="00765215" w:rsidP="00D50E99"/>
    <w:p w:rsidR="00765215" w:rsidRPr="00CD5F75" w:rsidRDefault="00D74827" w:rsidP="00D50E99">
      <w:r w:rsidRPr="00CD5F75">
        <w:rPr>
          <w:spacing w:val="8"/>
        </w:rPr>
        <w:tab/>
      </w:r>
      <w:r w:rsidR="00765215" w:rsidRPr="00CD5F75">
        <w:rPr>
          <w:spacing w:val="8"/>
        </w:rPr>
        <w:t xml:space="preserve">В 76 общеобразовательных школах родные языки изучаются </w:t>
      </w:r>
      <w:r w:rsidR="00765215" w:rsidRPr="00CD5F75">
        <w:rPr>
          <w:spacing w:val="3"/>
        </w:rPr>
        <w:t>факультативно или в кружках</w:t>
      </w:r>
      <w:r w:rsidR="00293866" w:rsidRPr="00CD5F75">
        <w:rPr>
          <w:spacing w:val="3"/>
        </w:rPr>
        <w:t xml:space="preserve">:  </w:t>
      </w:r>
      <w:r w:rsidR="00765215" w:rsidRPr="00CD5F75">
        <w:rPr>
          <w:spacing w:val="3"/>
        </w:rPr>
        <w:t xml:space="preserve">немецкий, корейский, иврит, татарский, </w:t>
      </w:r>
      <w:r w:rsidR="00765215" w:rsidRPr="00CD5F75">
        <w:rPr>
          <w:spacing w:val="1"/>
        </w:rPr>
        <w:t>польский, украинский, армянский, греческий, азербайджанский, чеченский,</w:t>
      </w:r>
      <w:r w:rsidR="00765215" w:rsidRPr="00CD5F75">
        <w:t xml:space="preserve"> </w:t>
      </w:r>
      <w:r w:rsidR="00765215" w:rsidRPr="00CD5F75">
        <w:rPr>
          <w:spacing w:val="2"/>
        </w:rPr>
        <w:t>бел</w:t>
      </w:r>
      <w:r w:rsidRPr="00CD5F75">
        <w:rPr>
          <w:spacing w:val="2"/>
        </w:rPr>
        <w:t>о</w:t>
      </w:r>
      <w:r w:rsidR="00765215" w:rsidRPr="00CD5F75">
        <w:rPr>
          <w:spacing w:val="2"/>
        </w:rPr>
        <w:t>рус</w:t>
      </w:r>
      <w:r w:rsidRPr="00CD5F75">
        <w:rPr>
          <w:spacing w:val="2"/>
        </w:rPr>
        <w:t>с</w:t>
      </w:r>
      <w:r w:rsidR="00765215" w:rsidRPr="00CD5F75">
        <w:rPr>
          <w:spacing w:val="2"/>
        </w:rPr>
        <w:t xml:space="preserve">кий, карачаево-черкеский, чувашский, болгарский, </w:t>
      </w:r>
      <w:r w:rsidR="00765215" w:rsidRPr="00CD5F75">
        <w:rPr>
          <w:spacing w:val="-2"/>
        </w:rPr>
        <w:t>казахский, русский.</w:t>
      </w:r>
    </w:p>
    <w:p w:rsidR="00765215" w:rsidRPr="00CD5F75" w:rsidRDefault="00765215" w:rsidP="00D50E99"/>
    <w:p w:rsidR="00765215" w:rsidRPr="00CD5F75" w:rsidRDefault="00D74827" w:rsidP="00D50E99">
      <w:r w:rsidRPr="00CD5F75">
        <w:rPr>
          <w:spacing w:val="9"/>
        </w:rPr>
        <w:tab/>
      </w:r>
      <w:r w:rsidR="00765215" w:rsidRPr="00CD5F75">
        <w:rPr>
          <w:spacing w:val="9"/>
        </w:rPr>
        <w:t>В соответствии с пунктом 6.15</w:t>
      </w:r>
      <w:r w:rsidR="00293866" w:rsidRPr="00CD5F75">
        <w:rPr>
          <w:spacing w:val="9"/>
        </w:rPr>
        <w:t xml:space="preserve"> </w:t>
      </w:r>
      <w:r w:rsidR="00765215" w:rsidRPr="00CD5F75">
        <w:rPr>
          <w:spacing w:val="9"/>
        </w:rPr>
        <w:t xml:space="preserve">Государственного общеобязательного </w:t>
      </w:r>
      <w:r w:rsidR="00765215" w:rsidRPr="00CD5F75">
        <w:rPr>
          <w:spacing w:val="6"/>
        </w:rPr>
        <w:t xml:space="preserve">стандарта среднего общего образования в 10-11 классах родной </w:t>
      </w:r>
      <w:r w:rsidR="00765215" w:rsidRPr="00CD5F75">
        <w:rPr>
          <w:spacing w:val="-1"/>
        </w:rPr>
        <w:t>язык изучается по выбору учащихся.</w:t>
      </w:r>
    </w:p>
    <w:p w:rsidR="00765215" w:rsidRPr="00CD5F75" w:rsidRDefault="00765215" w:rsidP="00D50E99"/>
    <w:p w:rsidR="00765215" w:rsidRPr="00CD5F75" w:rsidRDefault="00D74827" w:rsidP="00D50E99">
      <w:r w:rsidRPr="00CD5F75">
        <w:tab/>
      </w:r>
      <w:r w:rsidR="00765215" w:rsidRPr="00CD5F75">
        <w:t xml:space="preserve">В высших учебных заведениях страны обучаются представители более </w:t>
      </w:r>
      <w:r w:rsidR="00765215" w:rsidRPr="00CD5F75">
        <w:rPr>
          <w:spacing w:val="10"/>
        </w:rPr>
        <w:t>80</w:t>
      </w:r>
      <w:r w:rsidRPr="00CD5F75">
        <w:rPr>
          <w:spacing w:val="10"/>
        </w:rPr>
        <w:t> </w:t>
      </w:r>
      <w:r w:rsidR="00765215" w:rsidRPr="00CD5F75">
        <w:rPr>
          <w:spacing w:val="10"/>
        </w:rPr>
        <w:t xml:space="preserve">национальностей, более 60% студентов получают образование на </w:t>
      </w:r>
      <w:r w:rsidR="00765215" w:rsidRPr="00CD5F75">
        <w:rPr>
          <w:spacing w:val="5"/>
        </w:rPr>
        <w:t>русском языке</w:t>
      </w:r>
      <w:r w:rsidR="00293866" w:rsidRPr="00CD5F75">
        <w:rPr>
          <w:spacing w:val="5"/>
        </w:rPr>
        <w:t xml:space="preserve">.  </w:t>
      </w:r>
      <w:r w:rsidR="00765215" w:rsidRPr="00CD5F75">
        <w:rPr>
          <w:spacing w:val="5"/>
        </w:rPr>
        <w:t xml:space="preserve">В Казахском национальном педагогическом университете </w:t>
      </w:r>
      <w:r w:rsidR="00765215" w:rsidRPr="00CD5F75">
        <w:rPr>
          <w:spacing w:val="3"/>
        </w:rPr>
        <w:t xml:space="preserve">имени Абая обучение ведется на уйгурском, турецком, азербайджанском, </w:t>
      </w:r>
      <w:r w:rsidR="00765215" w:rsidRPr="00CD5F75">
        <w:rPr>
          <w:spacing w:val="-1"/>
        </w:rPr>
        <w:t>корейском, китайском и немецком языках.</w:t>
      </w:r>
    </w:p>
    <w:p w:rsidR="00765215" w:rsidRPr="00CD5F75" w:rsidRDefault="00765215" w:rsidP="00765215"/>
    <w:p w:rsidR="00765215" w:rsidRPr="00CD5F75" w:rsidRDefault="00D74827" w:rsidP="00765215">
      <w:r w:rsidRPr="00CD5F75">
        <w:rPr>
          <w:spacing w:val="10"/>
        </w:rPr>
        <w:tab/>
      </w:r>
      <w:r w:rsidR="00765215" w:rsidRPr="00CD5F75">
        <w:rPr>
          <w:spacing w:val="10"/>
        </w:rPr>
        <w:t xml:space="preserve">Задачи по обеспечению прав граждан на </w:t>
      </w:r>
      <w:r w:rsidR="00765215" w:rsidRPr="00CD5F75">
        <w:t>изучение родных языков осуществляется путем привлечения национально-</w:t>
      </w:r>
      <w:r w:rsidR="00765215" w:rsidRPr="00CD5F75">
        <w:rPr>
          <w:spacing w:val="-1"/>
        </w:rPr>
        <w:t xml:space="preserve">культурных объединений к реализации государственной языковой </w:t>
      </w:r>
      <w:r w:rsidR="00765215" w:rsidRPr="00CD5F75">
        <w:rPr>
          <w:spacing w:val="-4"/>
        </w:rPr>
        <w:t>политики.</w:t>
      </w:r>
    </w:p>
    <w:p w:rsidR="00765215" w:rsidRPr="00CD5F75" w:rsidRDefault="00765215" w:rsidP="00765215"/>
    <w:p w:rsidR="00765215" w:rsidRPr="00CD5F75" w:rsidRDefault="00D74827" w:rsidP="00765215">
      <w:r w:rsidRPr="00CD5F75">
        <w:tab/>
      </w:r>
      <w:r w:rsidR="00765215" w:rsidRPr="00CD5F75">
        <w:t xml:space="preserve">Национально-культурными объединениями образованы </w:t>
      </w:r>
      <w:r w:rsidR="00765215" w:rsidRPr="00CD5F75">
        <w:rPr>
          <w:spacing w:val="8"/>
        </w:rPr>
        <w:t>воскресные школы во всех регионах страна</w:t>
      </w:r>
      <w:r w:rsidR="00293866" w:rsidRPr="00CD5F75">
        <w:rPr>
          <w:spacing w:val="8"/>
        </w:rPr>
        <w:t xml:space="preserve">.  </w:t>
      </w:r>
      <w:r w:rsidR="00765215" w:rsidRPr="00CD5F75">
        <w:rPr>
          <w:spacing w:val="8"/>
        </w:rPr>
        <w:t xml:space="preserve">Наиболее успешно реализуют </w:t>
      </w:r>
      <w:r w:rsidR="00765215" w:rsidRPr="00CD5F75">
        <w:rPr>
          <w:spacing w:val="7"/>
        </w:rPr>
        <w:t xml:space="preserve">возможности воскресных школ в обучении родному языку немецкая, </w:t>
      </w:r>
      <w:r w:rsidR="00765215" w:rsidRPr="00CD5F75">
        <w:rPr>
          <w:spacing w:val="1"/>
        </w:rPr>
        <w:t>корейская, еврейская, татарская и польская диаспоры.</w:t>
      </w:r>
    </w:p>
    <w:p w:rsidR="00765215" w:rsidRPr="00CD5F75" w:rsidRDefault="00765215" w:rsidP="00765215"/>
    <w:p w:rsidR="00765215" w:rsidRPr="00CD5F75" w:rsidRDefault="00D74827" w:rsidP="00765215">
      <w:r w:rsidRPr="00CD5F75">
        <w:tab/>
      </w:r>
      <w:r w:rsidR="00765215" w:rsidRPr="00CD5F75">
        <w:t xml:space="preserve">В республике функционируют 196 воскресных школ с </w:t>
      </w:r>
      <w:r w:rsidR="00765215" w:rsidRPr="00CD5F75">
        <w:rPr>
          <w:spacing w:val="4"/>
        </w:rPr>
        <w:t>численным контингентом более 7</w:t>
      </w:r>
      <w:r w:rsidRPr="00CD5F75">
        <w:rPr>
          <w:spacing w:val="4"/>
        </w:rPr>
        <w:t xml:space="preserve"> </w:t>
      </w:r>
      <w:r w:rsidR="00765215" w:rsidRPr="00CD5F75">
        <w:rPr>
          <w:spacing w:val="4"/>
        </w:rPr>
        <w:t xml:space="preserve">000 детей и взрослых и три школы </w:t>
      </w:r>
      <w:r w:rsidR="00765215" w:rsidRPr="00CD5F75">
        <w:rPr>
          <w:spacing w:val="-1"/>
        </w:rPr>
        <w:t>национального возрождения в городах Усть</w:t>
      </w:r>
      <w:r w:rsidRPr="00CD5F75">
        <w:rPr>
          <w:spacing w:val="-1"/>
        </w:rPr>
        <w:t> </w:t>
      </w:r>
      <w:r w:rsidR="00765215" w:rsidRPr="00CD5F75">
        <w:rPr>
          <w:spacing w:val="-1"/>
        </w:rPr>
        <w:t xml:space="preserve">Каменогорске, Петропавловске, </w:t>
      </w:r>
      <w:r w:rsidR="00765215" w:rsidRPr="00CD5F75">
        <w:rPr>
          <w:spacing w:val="8"/>
        </w:rPr>
        <w:t>Павлодаре, в которых изучается 30 языков, с численным составом 1</w:t>
      </w:r>
      <w:r w:rsidR="001213BC" w:rsidRPr="00CD5F75">
        <w:rPr>
          <w:spacing w:val="8"/>
        </w:rPr>
        <w:t xml:space="preserve"> </w:t>
      </w:r>
      <w:r w:rsidR="00765215" w:rsidRPr="00CD5F75">
        <w:rPr>
          <w:spacing w:val="8"/>
        </w:rPr>
        <w:t>163 учащихся</w:t>
      </w:r>
      <w:r w:rsidR="00293866" w:rsidRPr="00CD5F75">
        <w:rPr>
          <w:spacing w:val="8"/>
        </w:rPr>
        <w:t>.</w:t>
      </w:r>
    </w:p>
    <w:p w:rsidR="00765215" w:rsidRPr="00CD5F75" w:rsidRDefault="00765215" w:rsidP="00765215"/>
    <w:p w:rsidR="00765215" w:rsidRPr="00CD5F75" w:rsidRDefault="001213BC" w:rsidP="00765215">
      <w:pPr>
        <w:rPr>
          <w:spacing w:val="-1"/>
        </w:rPr>
      </w:pPr>
      <w:r w:rsidRPr="00CD5F75">
        <w:rPr>
          <w:spacing w:val="2"/>
        </w:rPr>
        <w:tab/>
      </w:r>
      <w:r w:rsidR="00765215" w:rsidRPr="00CD5F75">
        <w:rPr>
          <w:spacing w:val="2"/>
        </w:rPr>
        <w:t xml:space="preserve">В соответствии с пунктом 4.1 Плана мероприятий по реализации </w:t>
      </w:r>
      <w:r w:rsidR="00765215" w:rsidRPr="00CD5F75">
        <w:rPr>
          <w:spacing w:val="-1"/>
        </w:rPr>
        <w:t>поручений Президента Республики Казахстан Н.Назарбаева и предложений, высказанных участниками XII сессии Ассамблеи народа Казахстана, утвержденного Руководителем Администрации Президента Республики Казахстан 29 декабря 2006 года № 35-13.61, при воскресных школах национально-культурных объединений организовываются курсы государственного языка</w:t>
      </w:r>
      <w:r w:rsidR="00293866" w:rsidRPr="00CD5F75">
        <w:rPr>
          <w:spacing w:val="-1"/>
        </w:rPr>
        <w:t xml:space="preserve">.  </w:t>
      </w:r>
      <w:r w:rsidR="00765215" w:rsidRPr="00CD5F75">
        <w:rPr>
          <w:spacing w:val="-1"/>
        </w:rPr>
        <w:t>Сформированы группы, подобраны преподаватели</w:t>
      </w:r>
      <w:r w:rsidRPr="00CD5F75">
        <w:rPr>
          <w:spacing w:val="-1"/>
        </w:rPr>
        <w:t>.</w:t>
      </w:r>
    </w:p>
    <w:p w:rsidR="00765215" w:rsidRPr="00CD5F75" w:rsidRDefault="00765215" w:rsidP="00765215">
      <w:pPr>
        <w:rPr>
          <w:spacing w:val="-1"/>
        </w:rPr>
      </w:pPr>
    </w:p>
    <w:p w:rsidR="00765215" w:rsidRPr="00CD5F75" w:rsidRDefault="001213BC" w:rsidP="00765215">
      <w:r w:rsidRPr="00CD5F75">
        <w:rPr>
          <w:spacing w:val="-1"/>
        </w:rPr>
        <w:tab/>
      </w:r>
      <w:r w:rsidR="00765215" w:rsidRPr="00CD5F75">
        <w:rPr>
          <w:spacing w:val="-1"/>
        </w:rPr>
        <w:t xml:space="preserve">Национально-культурные объединения </w:t>
      </w:r>
      <w:r w:rsidR="00765215" w:rsidRPr="00CD5F75">
        <w:rPr>
          <w:spacing w:val="1"/>
        </w:rPr>
        <w:t>активно поддерживают мероприятия по языковой тематике.</w:t>
      </w:r>
    </w:p>
    <w:p w:rsidR="00765215" w:rsidRPr="00CD5F75" w:rsidRDefault="00765215" w:rsidP="00765215"/>
    <w:p w:rsidR="00765215" w:rsidRPr="00CD5F75" w:rsidRDefault="001213BC" w:rsidP="00765215">
      <w:r w:rsidRPr="00CD5F75">
        <w:tab/>
      </w:r>
      <w:r w:rsidR="00765215" w:rsidRPr="00CD5F75">
        <w:t>Вопрос формирования поликультурного общества и сохранение его стабильности является одним из приоритетных вопросов внутренней политики нашего государства</w:t>
      </w:r>
      <w:r w:rsidR="00293866" w:rsidRPr="00CD5F75">
        <w:t xml:space="preserve">.  </w:t>
      </w:r>
      <w:r w:rsidR="00765215" w:rsidRPr="00CD5F75">
        <w:t>Приоритеты государственной политики, связанные с укреплением межнационального согласия, отражены в деятельности Министерства культуры и информации</w:t>
      </w:r>
      <w:r w:rsidRPr="00CD5F75">
        <w:t>.</w:t>
      </w:r>
    </w:p>
    <w:p w:rsidR="00765215" w:rsidRPr="00CD5F75" w:rsidRDefault="00765215" w:rsidP="00765215"/>
    <w:p w:rsidR="00765215" w:rsidRPr="00CD5F75" w:rsidRDefault="001213BC" w:rsidP="00765215">
      <w:r w:rsidRPr="00CD5F75">
        <w:tab/>
      </w:r>
      <w:r w:rsidR="00765215" w:rsidRPr="00CD5F75">
        <w:t>Реализация государственной политики в этой сфере обеспечивается проведением комплекса мероприятий по следующим базовым направлениям</w:t>
      </w:r>
      <w:r w:rsidR="00293866" w:rsidRPr="00CD5F75">
        <w:t>:</w:t>
      </w:r>
    </w:p>
    <w:p w:rsidR="001213BC" w:rsidRPr="00CD5F75" w:rsidRDefault="001213BC" w:rsidP="00765215"/>
    <w:p w:rsidR="00765215" w:rsidRPr="00CD5F75" w:rsidRDefault="00765215" w:rsidP="001213BC">
      <w:pPr>
        <w:ind w:left="567"/>
      </w:pPr>
      <w:r w:rsidRPr="00CD5F75">
        <w:t>информационно-пропагандистское обеспечение вопросов укрепления межнационального согласия и профилактики этнической дискриминации</w:t>
      </w:r>
      <w:r w:rsidR="00293866" w:rsidRPr="00CD5F75">
        <w:t>;</w:t>
      </w:r>
    </w:p>
    <w:p w:rsidR="001213BC" w:rsidRPr="00CD5F75" w:rsidRDefault="001213BC" w:rsidP="001213BC">
      <w:pPr>
        <w:ind w:left="567"/>
      </w:pPr>
    </w:p>
    <w:p w:rsidR="00765215" w:rsidRPr="00CD5F75" w:rsidRDefault="00765215" w:rsidP="001213BC">
      <w:pPr>
        <w:ind w:left="567"/>
      </w:pPr>
      <w:r w:rsidRPr="00CD5F75">
        <w:t>организационно-практические и исследовательские мероприятия по созданию условий для развития межэтнических отношений и сохранению этнической самобытности, развития языка, образования и культуры этносов, проживающих в Казахстане.</w:t>
      </w:r>
    </w:p>
    <w:p w:rsidR="00765215" w:rsidRPr="00CD5F75" w:rsidRDefault="00765215" w:rsidP="00765215"/>
    <w:p w:rsidR="001213BC" w:rsidRPr="00CD5F75" w:rsidRDefault="001213BC" w:rsidP="00765215">
      <w:r w:rsidRPr="00CD5F75">
        <w:tab/>
      </w:r>
      <w:r w:rsidR="00765215" w:rsidRPr="00CD5F75">
        <w:t>Тема сохранения межнациональной стабильности занимает существенное место в информационной деятельности Министерства культуры и информации</w:t>
      </w:r>
      <w:r w:rsidR="00293866" w:rsidRPr="00CD5F75">
        <w:t>.</w:t>
      </w:r>
    </w:p>
    <w:p w:rsidR="00765215" w:rsidRPr="00CD5F75" w:rsidRDefault="00765215" w:rsidP="00765215"/>
    <w:p w:rsidR="00765215" w:rsidRPr="00CD5F75" w:rsidRDefault="001213BC" w:rsidP="00765215">
      <w:r w:rsidRPr="00CD5F75">
        <w:tab/>
      </w:r>
      <w:r w:rsidR="00765215" w:rsidRPr="00CD5F75">
        <w:t>Годовой объем по данной тематике по линии печатных средств массой информации составляет 342 газетные полосы формата А-2 (больше, чем в 2006 году, на 92 полосы) и 80</w:t>
      </w:r>
      <w:r w:rsidRPr="00CD5F75">
        <w:t> </w:t>
      </w:r>
      <w:r w:rsidR="00765215" w:rsidRPr="00CD5F75">
        <w:t>учетно-издательских листов в журналах (больше, чем в 2006, на 16 учетно-издательских листов)</w:t>
      </w:r>
      <w:r w:rsidRPr="00CD5F75">
        <w:t>.</w:t>
      </w:r>
    </w:p>
    <w:p w:rsidR="00765215" w:rsidRPr="00CD5F75" w:rsidRDefault="00765215" w:rsidP="00765215"/>
    <w:p w:rsidR="00765215" w:rsidRPr="00CD5F75" w:rsidRDefault="001213BC" w:rsidP="00765215">
      <w:r w:rsidRPr="00CD5F75">
        <w:tab/>
      </w:r>
      <w:r w:rsidR="00765215" w:rsidRPr="00CD5F75">
        <w:t>На независимых телеканалах объем этих работ составляет 205 часов в год (64 миллиона тенге).</w:t>
      </w:r>
    </w:p>
    <w:p w:rsidR="00765215" w:rsidRPr="00CD5F75" w:rsidRDefault="00765215" w:rsidP="00765215"/>
    <w:p w:rsidR="00765215" w:rsidRPr="00CD5F75" w:rsidRDefault="001213BC" w:rsidP="00765215">
      <w:r w:rsidRPr="00CD5F75">
        <w:tab/>
      </w:r>
      <w:r w:rsidR="00765215" w:rsidRPr="00CD5F75">
        <w:t>В 2007 году из 74 средств массовой информации, выполняющих государственный заказ, по вопросам межнационального согласия работали 21, в том числе 12</w:t>
      </w:r>
      <w:r w:rsidRPr="00CD5F75">
        <w:t> </w:t>
      </w:r>
      <w:r w:rsidR="00765215" w:rsidRPr="00CD5F75">
        <w:t>республиканских газет, 4 национальных издания (</w:t>
      </w:r>
      <w:r w:rsidR="00CB4429" w:rsidRPr="00CD5F75">
        <w:t>"</w:t>
      </w:r>
      <w:r w:rsidR="00765215" w:rsidRPr="00CD5F75">
        <w:rPr>
          <w:iCs/>
        </w:rPr>
        <w:t>Deutsche Allgemeine Zeitung</w:t>
      </w:r>
      <w:r w:rsidR="00CB4429" w:rsidRPr="00CD5F75">
        <w:t>"</w:t>
      </w:r>
      <w:r w:rsidR="00765215" w:rsidRPr="00CD5F75">
        <w:t xml:space="preserve">, </w:t>
      </w:r>
      <w:r w:rsidR="00CB4429" w:rsidRPr="00CD5F75">
        <w:t>"</w:t>
      </w:r>
      <w:r w:rsidR="00765215" w:rsidRPr="00CD5F75">
        <w:t>Украінські новини</w:t>
      </w:r>
      <w:r w:rsidR="00CB4429" w:rsidRPr="00CD5F75">
        <w:t>"</w:t>
      </w:r>
      <w:r w:rsidR="00765215" w:rsidRPr="00CD5F75">
        <w:t xml:space="preserve">, </w:t>
      </w:r>
      <w:r w:rsidR="00CB4429" w:rsidRPr="00CD5F75">
        <w:t>"</w:t>
      </w:r>
      <w:r w:rsidR="00765215" w:rsidRPr="00CD5F75">
        <w:t>Уйғур авази</w:t>
      </w:r>
      <w:r w:rsidR="00CB4429" w:rsidRPr="00CD5F75">
        <w:t>"</w:t>
      </w:r>
      <w:r w:rsidR="00765215" w:rsidRPr="00CD5F75">
        <w:t xml:space="preserve">, </w:t>
      </w:r>
      <w:r w:rsidR="00CB4429" w:rsidRPr="00CD5F75">
        <w:t>"</w:t>
      </w:r>
      <w:r w:rsidR="00765215" w:rsidRPr="00CD5F75">
        <w:t xml:space="preserve">Коре ильбо), 4 республиканских телеканала, открытое акционерное общество </w:t>
      </w:r>
      <w:r w:rsidR="00CB4429" w:rsidRPr="00CD5F75">
        <w:t>"</w:t>
      </w:r>
      <w:r w:rsidR="00765215" w:rsidRPr="00CD5F75">
        <w:t xml:space="preserve">Национальная компания </w:t>
      </w:r>
      <w:r w:rsidR="00CB4429" w:rsidRPr="00CD5F75">
        <w:t>"</w:t>
      </w:r>
      <w:r w:rsidR="00765215" w:rsidRPr="00CD5F75">
        <w:t>Казахское информационное агентство</w:t>
      </w:r>
      <w:r w:rsidR="00CB4429" w:rsidRPr="00CD5F75">
        <w:t>"</w:t>
      </w:r>
      <w:r w:rsidRPr="00CD5F75">
        <w:t>.</w:t>
      </w:r>
    </w:p>
    <w:p w:rsidR="00765215" w:rsidRPr="00CD5F75" w:rsidRDefault="00765215" w:rsidP="00765215"/>
    <w:p w:rsidR="00765215" w:rsidRPr="00CD5F75" w:rsidRDefault="001213BC" w:rsidP="00765215">
      <w:r w:rsidRPr="00CD5F75">
        <w:tab/>
      </w:r>
      <w:r w:rsidR="00765215" w:rsidRPr="00CD5F75">
        <w:t>Основной задачей средств массовой ин является формирование в общественном сознании устойчивого мнения о необходимости сохранения существующего уровня межэтнического согласия и недопущение влияния возможных кризисных ситуаций на стабильность в общественной жизни</w:t>
      </w:r>
      <w:r w:rsidR="00293866" w:rsidRPr="00CD5F75">
        <w:t>.</w:t>
      </w:r>
    </w:p>
    <w:p w:rsidR="001213BC" w:rsidRPr="00CD5F75" w:rsidRDefault="001213BC" w:rsidP="00765215"/>
    <w:p w:rsidR="00765215" w:rsidRPr="00CD5F75" w:rsidRDefault="001213BC" w:rsidP="00765215">
      <w:r w:rsidRPr="00CD5F75">
        <w:tab/>
      </w:r>
      <w:r w:rsidR="00765215" w:rsidRPr="00CD5F75">
        <w:t>В целом информационно-пропагандистская работа в данном направлении строится на основе производства тематических передач, постоянной ротации аудио-видеороликов в эфире республиканских телеканалов, публикации специализированных материалов, статей, интервью, комментариев в общенациональных печатных изданиях</w:t>
      </w:r>
      <w:r w:rsidR="00293866" w:rsidRPr="00CD5F75">
        <w:t>.</w:t>
      </w:r>
    </w:p>
    <w:p w:rsidR="001213BC" w:rsidRPr="00CD5F75" w:rsidRDefault="001213BC" w:rsidP="00765215"/>
    <w:p w:rsidR="00765215" w:rsidRPr="00CD5F75" w:rsidRDefault="001921AE" w:rsidP="00765215">
      <w:r w:rsidRPr="00CD5F75">
        <w:tab/>
      </w:r>
      <w:r w:rsidR="00765215" w:rsidRPr="00CD5F75">
        <w:t xml:space="preserve">В эфире республиканских телеканалов выходят специализированные культурно-просветительские передачи (информационно-аналитические, цикловые, интерактивные программы) о жизни различных этносов на территории Казахстана, основные из них – </w:t>
      </w:r>
      <w:r w:rsidR="00CB4429" w:rsidRPr="00CD5F75">
        <w:t>"</w:t>
      </w:r>
      <w:r w:rsidR="00765215" w:rsidRPr="00CD5F75">
        <w:t>Мы - граждане Казахстана</w:t>
      </w:r>
      <w:r w:rsidR="00CB4429" w:rsidRPr="00CD5F75">
        <w:t>"</w:t>
      </w:r>
      <w:r w:rsidR="00765215" w:rsidRPr="00CD5F75">
        <w:t xml:space="preserve"> (Национальный телеканал </w:t>
      </w:r>
      <w:r w:rsidR="00CB4429" w:rsidRPr="00CD5F75">
        <w:t>"</w:t>
      </w:r>
      <w:r w:rsidR="00765215" w:rsidRPr="00CD5F75">
        <w:t>Казахстан</w:t>
      </w:r>
      <w:r w:rsidR="00CB4429" w:rsidRPr="00CD5F75">
        <w:t>"</w:t>
      </w:r>
      <w:r w:rsidR="00765215" w:rsidRPr="00CD5F75">
        <w:t xml:space="preserve">), </w:t>
      </w:r>
      <w:r w:rsidR="00CB4429" w:rsidRPr="00CD5F75">
        <w:t>"</w:t>
      </w:r>
      <w:r w:rsidR="00765215" w:rsidRPr="00CD5F75">
        <w:t>Сто народов</w:t>
      </w:r>
      <w:r w:rsidR="00CB4429" w:rsidRPr="00CD5F75">
        <w:t>"</w:t>
      </w:r>
      <w:r w:rsidR="00765215" w:rsidRPr="00CD5F75">
        <w:t xml:space="preserve"> (31</w:t>
      </w:r>
      <w:r w:rsidRPr="00CD5F75">
        <w:t> </w:t>
      </w:r>
      <w:r w:rsidR="00765215" w:rsidRPr="00CD5F75">
        <w:t xml:space="preserve">канал), </w:t>
      </w:r>
      <w:r w:rsidR="00CB4429" w:rsidRPr="00CD5F75">
        <w:t>"</w:t>
      </w:r>
      <w:r w:rsidR="00765215" w:rsidRPr="00CD5F75">
        <w:t>Достык-Дружба</w:t>
      </w:r>
      <w:r w:rsidR="00CB4429" w:rsidRPr="00CD5F75">
        <w:t>"</w:t>
      </w:r>
      <w:r w:rsidR="00765215" w:rsidRPr="00CD5F75">
        <w:t xml:space="preserve"> (Казахское радио)</w:t>
      </w:r>
      <w:r w:rsidRPr="00CD5F75">
        <w:t>.</w:t>
      </w:r>
    </w:p>
    <w:p w:rsidR="00765215" w:rsidRPr="00CD5F75" w:rsidRDefault="00765215" w:rsidP="00765215"/>
    <w:p w:rsidR="00765215" w:rsidRPr="00CD5F75" w:rsidRDefault="001921AE" w:rsidP="00765215">
      <w:r w:rsidRPr="00CD5F75">
        <w:tab/>
      </w:r>
      <w:r w:rsidR="00765215" w:rsidRPr="00CD5F75">
        <w:t xml:space="preserve">В передачах, выходящие под эгидой Республиканской телерадиокорпорации </w:t>
      </w:r>
      <w:r w:rsidR="00CB4429" w:rsidRPr="00CD5F75">
        <w:t>"</w:t>
      </w:r>
      <w:r w:rsidR="00765215" w:rsidRPr="00CD5F75">
        <w:t>Казахстан</w:t>
      </w:r>
      <w:r w:rsidR="00CB4429" w:rsidRPr="00CD5F75">
        <w:t>"</w:t>
      </w:r>
      <w:r w:rsidR="00765215" w:rsidRPr="00CD5F75">
        <w:t>, запись программ проходит с непосредственным участием представителей национально-культурных центров на языках этносов народа Казахстана</w:t>
      </w:r>
      <w:r w:rsidR="00293866" w:rsidRPr="00CD5F75">
        <w:t>.</w:t>
      </w:r>
    </w:p>
    <w:p w:rsidR="00765215" w:rsidRPr="00CD5F75" w:rsidRDefault="00765215" w:rsidP="00765215"/>
    <w:p w:rsidR="00765215" w:rsidRPr="00CD5F75" w:rsidRDefault="001921AE" w:rsidP="00765215">
      <w:r w:rsidRPr="00CD5F75">
        <w:tab/>
      </w:r>
      <w:r w:rsidR="00765215" w:rsidRPr="00CD5F75">
        <w:t>Постоянно осуществляется прокат видеороликов и тележурналов</w:t>
      </w:r>
      <w:r w:rsidR="00293866" w:rsidRPr="00CD5F75">
        <w:t xml:space="preserve">:  </w:t>
      </w:r>
      <w:r w:rsidR="00765215" w:rsidRPr="00CD5F75">
        <w:t xml:space="preserve">Национальным телеканалом </w:t>
      </w:r>
      <w:r w:rsidR="00CB4429" w:rsidRPr="00CD5F75">
        <w:t>"</w:t>
      </w:r>
      <w:r w:rsidR="00765215" w:rsidRPr="00CD5F75">
        <w:t>Казахстан</w:t>
      </w:r>
      <w:r w:rsidR="00CB4429" w:rsidRPr="00CD5F75">
        <w:t>"</w:t>
      </w:r>
      <w:r w:rsidR="00765215" w:rsidRPr="00CD5F75">
        <w:t xml:space="preserve"> изготовлено 3 тематических видеоролика и 10 аудиороликов, Агентством </w:t>
      </w:r>
      <w:r w:rsidR="00CB4429" w:rsidRPr="00CD5F75">
        <w:t>"</w:t>
      </w:r>
      <w:r w:rsidR="00765215" w:rsidRPr="00CD5F75">
        <w:t>Хабар</w:t>
      </w:r>
      <w:r w:rsidR="00CB4429" w:rsidRPr="00CD5F75">
        <w:t>"</w:t>
      </w:r>
      <w:r w:rsidR="00765215" w:rsidRPr="00CD5F75">
        <w:t xml:space="preserve"> 10 тележурналов</w:t>
      </w:r>
      <w:r w:rsidR="00293866" w:rsidRPr="00CD5F75">
        <w:t xml:space="preserve">.  </w:t>
      </w:r>
      <w:r w:rsidR="00765215" w:rsidRPr="00CD5F75">
        <w:t>Общее количество ротации данной продукции в эфире составляет 528 раз.</w:t>
      </w:r>
    </w:p>
    <w:p w:rsidR="00765215" w:rsidRPr="00CD5F75" w:rsidRDefault="00765215" w:rsidP="00765215"/>
    <w:p w:rsidR="00765215" w:rsidRPr="00CD5F75" w:rsidRDefault="001921AE" w:rsidP="00765215">
      <w:r w:rsidRPr="00CD5F75">
        <w:tab/>
      </w:r>
      <w:r w:rsidR="00765215" w:rsidRPr="00CD5F75">
        <w:t>Систематически проводятся встречи с главными редакторами по актуальным вопросам реализации информационной политики в сфере внутриполитической стабильности</w:t>
      </w:r>
      <w:r w:rsidRPr="00CD5F75">
        <w:t>.</w:t>
      </w:r>
    </w:p>
    <w:p w:rsidR="00765215" w:rsidRPr="00CD5F75" w:rsidRDefault="00765215" w:rsidP="00765215"/>
    <w:p w:rsidR="00765215" w:rsidRPr="00CD5F75" w:rsidRDefault="001921AE" w:rsidP="00765215">
      <w:r w:rsidRPr="00CD5F75">
        <w:tab/>
      </w:r>
      <w:r w:rsidR="00765215" w:rsidRPr="00CD5F75">
        <w:t>В эфире государственных телеканалов организуются специальные проекты с участием лидеров национально-культурных центров, старейшин национальных диаспор, депутатов, общественных деятелей.</w:t>
      </w:r>
    </w:p>
    <w:p w:rsidR="00765215" w:rsidRPr="00CD5F75" w:rsidRDefault="00765215" w:rsidP="00765215"/>
    <w:p w:rsidR="00765215" w:rsidRPr="00CD5F75" w:rsidRDefault="001921AE" w:rsidP="00765215">
      <w:r w:rsidRPr="00CD5F75">
        <w:tab/>
      </w:r>
      <w:r w:rsidR="00765215" w:rsidRPr="00CD5F75">
        <w:t>На постоянной основе в периодических печатных изданиях функционируют специализированные рубрики, направленные на продвижение и пропаганду идей мира и согласия в общественной среде</w:t>
      </w:r>
      <w:r w:rsidR="00293866" w:rsidRPr="00CD5F75">
        <w:t xml:space="preserve">:  </w:t>
      </w:r>
      <w:r w:rsidR="00CB4429" w:rsidRPr="00CD5F75">
        <w:t>"</w:t>
      </w:r>
      <w:r w:rsidR="00765215" w:rsidRPr="00CD5F75">
        <w:t>Духовные ценности</w:t>
      </w:r>
      <w:r w:rsidR="00CB4429" w:rsidRPr="00CD5F75">
        <w:t>"</w:t>
      </w:r>
      <w:r w:rsidR="00765215" w:rsidRPr="00CD5F75">
        <w:t xml:space="preserve">, </w:t>
      </w:r>
      <w:r w:rsidR="00CB4429" w:rsidRPr="00CD5F75">
        <w:t>"</w:t>
      </w:r>
      <w:r w:rsidR="00765215" w:rsidRPr="00CD5F75">
        <w:t>Мемлекеттік мәселе</w:t>
      </w:r>
      <w:r w:rsidR="00CB4429" w:rsidRPr="00CD5F75">
        <w:t>"</w:t>
      </w:r>
      <w:r w:rsidR="00765215" w:rsidRPr="00CD5F75">
        <w:t xml:space="preserve">, </w:t>
      </w:r>
      <w:r w:rsidR="00CB4429" w:rsidRPr="00CD5F75">
        <w:t>"</w:t>
      </w:r>
      <w:r w:rsidR="00765215" w:rsidRPr="00CD5F75">
        <w:t>Пікір</w:t>
      </w:r>
      <w:r w:rsidR="00CB4429" w:rsidRPr="00CD5F75">
        <w:t>"</w:t>
      </w:r>
      <w:r w:rsidR="00765215" w:rsidRPr="00CD5F75">
        <w:t xml:space="preserve">, </w:t>
      </w:r>
      <w:r w:rsidR="00CB4429" w:rsidRPr="00CD5F75">
        <w:t>"</w:t>
      </w:r>
      <w:r w:rsidR="00765215" w:rsidRPr="00CD5F75">
        <w:t>Позиция</w:t>
      </w:r>
      <w:r w:rsidR="00CB4429" w:rsidRPr="00CD5F75">
        <w:t>"</w:t>
      </w:r>
      <w:r w:rsidR="00765215" w:rsidRPr="00CD5F75">
        <w:t xml:space="preserve">, </w:t>
      </w:r>
      <w:r w:rsidR="00CB4429" w:rsidRPr="00CD5F75">
        <w:t>"</w:t>
      </w:r>
      <w:r w:rsidR="00765215" w:rsidRPr="00CD5F75">
        <w:t>Актуально</w:t>
      </w:r>
      <w:r w:rsidR="00CB4429" w:rsidRPr="00CD5F75">
        <w:t>"</w:t>
      </w:r>
      <w:r w:rsidR="00765215" w:rsidRPr="00CD5F75">
        <w:t xml:space="preserve">, </w:t>
      </w:r>
      <w:r w:rsidR="00CB4429" w:rsidRPr="00CD5F75">
        <w:t>"</w:t>
      </w:r>
      <w:r w:rsidR="00765215" w:rsidRPr="00CD5F75">
        <w:t>Сухбат</w:t>
      </w:r>
      <w:r w:rsidR="00CB4429" w:rsidRPr="00CD5F75">
        <w:t>"</w:t>
      </w:r>
      <w:r w:rsidR="00765215" w:rsidRPr="00CD5F75">
        <w:t xml:space="preserve">, </w:t>
      </w:r>
      <w:r w:rsidR="00CB4429" w:rsidRPr="00CD5F75">
        <w:t>"</w:t>
      </w:r>
      <w:r w:rsidR="00765215" w:rsidRPr="00CD5F75">
        <w:t>События</w:t>
      </w:r>
      <w:r w:rsidR="00CB4429" w:rsidRPr="00CD5F75">
        <w:t>"</w:t>
      </w:r>
      <w:r w:rsidR="00293866" w:rsidRPr="00CD5F75">
        <w:t>.</w:t>
      </w:r>
    </w:p>
    <w:p w:rsidR="00765215" w:rsidRPr="00CD5F75" w:rsidRDefault="00765215" w:rsidP="00765215"/>
    <w:p w:rsidR="00765215" w:rsidRPr="00CD5F75" w:rsidRDefault="001921AE" w:rsidP="00765215">
      <w:r w:rsidRPr="00CD5F75">
        <w:tab/>
      </w:r>
      <w:r w:rsidR="00CD5F75" w:rsidRPr="00CD5F75">
        <w:t>Под этими газетными рубриками в течение 1 квартала 2008 года размещены около 500 материалов.</w:t>
      </w:r>
    </w:p>
    <w:p w:rsidR="00765215" w:rsidRPr="00CD5F75" w:rsidRDefault="00765215" w:rsidP="00765215"/>
    <w:p w:rsidR="00765215" w:rsidRPr="00CD5F75" w:rsidRDefault="001921AE" w:rsidP="00765215">
      <w:r w:rsidRPr="00CD5F75">
        <w:tab/>
      </w:r>
      <w:r w:rsidR="00765215" w:rsidRPr="00CD5F75">
        <w:t>Наряду с целенаправленной информационной работой Министерство культуры и информации уделяет значительное внимание изучению и анализу материалов, публикуемых и выходящих в эфир по данной тематике</w:t>
      </w:r>
      <w:r w:rsidR="00293866" w:rsidRPr="00CD5F75">
        <w:t>.</w:t>
      </w:r>
    </w:p>
    <w:p w:rsidR="00765215" w:rsidRPr="00CD5F75" w:rsidRDefault="00765215" w:rsidP="00765215"/>
    <w:p w:rsidR="00765215" w:rsidRPr="00CD5F75" w:rsidRDefault="00765215" w:rsidP="00765215">
      <w:r w:rsidRPr="00CD5F75">
        <w:tab/>
        <w:t>В этой связи ведется постоянный мониторинг электронных и печатных средств массовой информации, интернет-сайтов на предмет разжигания межнациональной розни, а также других действий, противоречащих законодательству</w:t>
      </w:r>
      <w:r w:rsidR="00293866" w:rsidRPr="00CD5F75">
        <w:t>.</w:t>
      </w:r>
    </w:p>
    <w:p w:rsidR="00765215" w:rsidRPr="00CD5F75" w:rsidRDefault="00765215" w:rsidP="00765215"/>
    <w:p w:rsidR="00765215" w:rsidRPr="00CD5F75" w:rsidRDefault="00765215" w:rsidP="00765215">
      <w:r w:rsidRPr="00CD5F75">
        <w:tab/>
        <w:t>Ежедневно по результатам мониторинга 6 республиканских телеканалов, 32</w:t>
      </w:r>
      <w:r w:rsidR="001921AE" w:rsidRPr="00CD5F75">
        <w:t> </w:t>
      </w:r>
      <w:r w:rsidRPr="00CD5F75">
        <w:t xml:space="preserve">периодических изданий и 11 </w:t>
      </w:r>
      <w:r w:rsidR="00CD5F75" w:rsidRPr="00CD5F75">
        <w:t>вебсайтов</w:t>
      </w:r>
      <w:r w:rsidRPr="00CD5F75">
        <w:t xml:space="preserve"> общественно-политической направленности составляется  </w:t>
      </w:r>
      <w:r w:rsidR="00CB4429" w:rsidRPr="00CD5F75">
        <w:t>"</w:t>
      </w:r>
      <w:r w:rsidRPr="00CD5F75">
        <w:t>информационная картина дня</w:t>
      </w:r>
      <w:r w:rsidR="00CB4429" w:rsidRPr="00CD5F75">
        <w:t>"</w:t>
      </w:r>
      <w:r w:rsidRPr="00CD5F75">
        <w:t xml:space="preserve"> по широкому спектру вопросов</w:t>
      </w:r>
      <w:r w:rsidR="001921AE" w:rsidRPr="00CD5F75">
        <w:t>.</w:t>
      </w:r>
    </w:p>
    <w:p w:rsidR="00765215" w:rsidRPr="00CD5F75" w:rsidRDefault="00765215" w:rsidP="00765215"/>
    <w:p w:rsidR="00765215" w:rsidRPr="00CD5F75" w:rsidRDefault="00765215" w:rsidP="00765215">
      <w:r w:rsidRPr="00CD5F75">
        <w:tab/>
        <w:t>В целом, по результатам мониторинга  следует отметить, что республиканские СМИ проводят взвешенную информационную политику по вопросу межнационального согласия.</w:t>
      </w:r>
    </w:p>
    <w:p w:rsidR="00765215" w:rsidRPr="00CD5F75" w:rsidRDefault="00765215" w:rsidP="00765215"/>
    <w:p w:rsidR="001921AE" w:rsidRPr="00CD5F75" w:rsidRDefault="001921AE" w:rsidP="00765215">
      <w:r w:rsidRPr="00CD5F75">
        <w:tab/>
      </w:r>
      <w:r w:rsidR="00765215" w:rsidRPr="00CD5F75">
        <w:t>Одной из характерных особенностей развития Казахстана на современном этапе является постоянное возрастание роли религии в жизни общества</w:t>
      </w:r>
      <w:r w:rsidR="00293866" w:rsidRPr="00CD5F75">
        <w:t xml:space="preserve">.  </w:t>
      </w:r>
      <w:r w:rsidR="00765215" w:rsidRPr="00CD5F75">
        <w:t>Повышается ее авторитет и статус, расширяются социальные функции, растет число верующих и религиозных объединений</w:t>
      </w:r>
      <w:r w:rsidR="00293866" w:rsidRPr="00CD5F75">
        <w:t xml:space="preserve">.  </w:t>
      </w:r>
      <w:r w:rsidR="00765215" w:rsidRPr="00CD5F75">
        <w:t>Как известно в Казахстане были проведены два съезда мировых и традиционных религий, в которых приняли участие представители большинства религиозных течений нашей планеты</w:t>
      </w:r>
      <w:r w:rsidR="00293866" w:rsidRPr="00CD5F75">
        <w:t xml:space="preserve">.  </w:t>
      </w:r>
      <w:r w:rsidR="00765215" w:rsidRPr="00CD5F75">
        <w:t>Президент и Правительство страны постоянно поддерживают контакт с главами мировых конфессий</w:t>
      </w:r>
      <w:r w:rsidR="00293866" w:rsidRPr="00CD5F75">
        <w:t xml:space="preserve">.  </w:t>
      </w:r>
      <w:r w:rsidR="00765215" w:rsidRPr="00CD5F75">
        <w:t xml:space="preserve">В соответствии с Конституцией Республики Казахстан и принятым в 1992 году Законом РК </w:t>
      </w:r>
      <w:r w:rsidR="00CB4429" w:rsidRPr="00CD5F75">
        <w:t>"</w:t>
      </w:r>
      <w:r w:rsidR="00765215" w:rsidRPr="00CD5F75">
        <w:t>О свободе вероисповедания и религиозных объединениях</w:t>
      </w:r>
      <w:r w:rsidR="00CB4429" w:rsidRPr="00CD5F75">
        <w:t>"</w:t>
      </w:r>
      <w:r w:rsidR="00765215" w:rsidRPr="00CD5F75">
        <w:t xml:space="preserve"> верующие получили возможность свободно исповедовать религию, не подвергаясь ограничению своих общечеловеческих и гражданских прав и обязанностей перед государством</w:t>
      </w:r>
      <w:r w:rsidR="00293866" w:rsidRPr="00CD5F75">
        <w:t xml:space="preserve">.  </w:t>
      </w:r>
      <w:r w:rsidR="00765215" w:rsidRPr="00CD5F75">
        <w:t>В Республике действует более 40</w:t>
      </w:r>
      <w:r w:rsidRPr="00CD5F75">
        <w:t> </w:t>
      </w:r>
      <w:r w:rsidR="00765215" w:rsidRPr="00CD5F75">
        <w:t>конфессий</w:t>
      </w:r>
      <w:r w:rsidR="00293866" w:rsidRPr="00CD5F75">
        <w:t xml:space="preserve">.  </w:t>
      </w:r>
      <w:r w:rsidR="00765215" w:rsidRPr="00CD5F75">
        <w:t>В Казахстане доминирует ислам в форме суннизма ханафитского мазхаба</w:t>
      </w:r>
      <w:r w:rsidR="00293866" w:rsidRPr="00CD5F75">
        <w:t xml:space="preserve">.  </w:t>
      </w:r>
      <w:r w:rsidR="00765215" w:rsidRPr="00CD5F75">
        <w:t>Русская православная церковь является вторым по численности верующих религиозным направлением</w:t>
      </w:r>
      <w:r w:rsidR="00293866" w:rsidRPr="00CD5F75">
        <w:t>.</w:t>
      </w:r>
    </w:p>
    <w:p w:rsidR="001921AE" w:rsidRPr="00CD5F75" w:rsidRDefault="001921AE" w:rsidP="00765215"/>
    <w:p w:rsidR="00765215" w:rsidRPr="00CD5F75" w:rsidRDefault="00765215" w:rsidP="00765215">
      <w:r w:rsidRPr="00CD5F75">
        <w:tab/>
        <w:t>Достаточно длительный опыт деятельности на территории Республики имеют также Римско-католическая церковь, некоторые протестантские течения (в основном Евангельские христиане-баптисты, лютеране), иудаизм, буддизм</w:t>
      </w:r>
      <w:r w:rsidR="00293866" w:rsidRPr="00CD5F75">
        <w:t>.</w:t>
      </w:r>
    </w:p>
    <w:p w:rsidR="00765215" w:rsidRPr="00CD5F75" w:rsidRDefault="00765215" w:rsidP="00765215"/>
    <w:p w:rsidR="00765215" w:rsidRPr="00CD5F75" w:rsidRDefault="001921AE" w:rsidP="00765215">
      <w:r w:rsidRPr="00CD5F75">
        <w:tab/>
      </w:r>
      <w:r w:rsidR="00765215" w:rsidRPr="00CD5F75">
        <w:t>С начала 90-х годов прошлого века активную деятельность в Республике развернули такие новые и нетрадиционные для республики религиозные течения, как Свидетели Иеговы, меннониты, мормоны, мунисты, ваххабиты, кришнаиты, сайентологи, бахаи, трансцендентальная медитация и другие</w:t>
      </w:r>
      <w:r w:rsidR="00293866" w:rsidRPr="00CD5F75">
        <w:t xml:space="preserve">.  </w:t>
      </w:r>
      <w:r w:rsidR="00765215" w:rsidRPr="00CD5F75">
        <w:t xml:space="preserve">Число верующих официальной статистикой не охвачено в силу того, что Закон Республики Казахстан </w:t>
      </w:r>
      <w:r w:rsidR="00CB4429" w:rsidRPr="00CD5F75">
        <w:t>"</w:t>
      </w:r>
      <w:r w:rsidR="00765215" w:rsidRPr="00CD5F75">
        <w:t>О свободе вероисповедания и религиозных объединениях</w:t>
      </w:r>
      <w:r w:rsidR="00CB4429" w:rsidRPr="00CD5F75">
        <w:t>"</w:t>
      </w:r>
      <w:r w:rsidR="00765215" w:rsidRPr="00CD5F75">
        <w:t xml:space="preserve"> предоставляет право свободно выбирать любую религию или не исповедовать никакой, и человек вправе не предоставлять данных о своей религиозной принадлежности</w:t>
      </w:r>
      <w:r w:rsidR="00293866" w:rsidRPr="00CD5F75">
        <w:t xml:space="preserve">.  </w:t>
      </w:r>
      <w:r w:rsidR="00765215" w:rsidRPr="00CD5F75">
        <w:t>По данным социологического мониторинга религиозной ситуации в Республике, проводимого Министерством культуры и информации, общее число верующих в Казахстане насчитывает от 50% до 60% населения</w:t>
      </w:r>
      <w:r w:rsidR="00293866" w:rsidRPr="00CD5F75">
        <w:t xml:space="preserve">.  </w:t>
      </w:r>
      <w:r w:rsidR="00765215" w:rsidRPr="00CD5F75">
        <w:t>Однако, если применять более объективные критерии, согласно которым человек может считаться верующим (достаточно регулярное посещение храмов, мечетей, молитвенных домов и собраний</w:t>
      </w:r>
      <w:r w:rsidR="00293866" w:rsidRPr="00CD5F75">
        <w:t xml:space="preserve">;  </w:t>
      </w:r>
      <w:r w:rsidR="00765215" w:rsidRPr="00CD5F75">
        <w:t>постоянное соблюдение религиозных обрядов, жизнь в соответствии с нормами веры и другое), то реальное количество верующих составляет не более 15-20% от общего числа населения</w:t>
      </w:r>
      <w:r w:rsidR="00AA4535" w:rsidRPr="00CD5F75">
        <w:t>.</w:t>
      </w:r>
    </w:p>
    <w:p w:rsidR="00765215" w:rsidRPr="00CD5F75" w:rsidRDefault="00765215" w:rsidP="00765215"/>
    <w:p w:rsidR="00765215" w:rsidRPr="00CD5F75" w:rsidRDefault="00AA4535" w:rsidP="00765215">
      <w:r w:rsidRPr="00CD5F75">
        <w:tab/>
      </w:r>
      <w:r w:rsidR="00765215" w:rsidRPr="00CD5F75">
        <w:t>149 статья Уголовного Кодекса Республики Казахстан предусматривает уголовную ответственность за воспрепятствование осуществлению права на свободу совести и вероисповеданий</w:t>
      </w:r>
      <w:r w:rsidRPr="00CD5F75">
        <w:t>.</w:t>
      </w:r>
    </w:p>
    <w:p w:rsidR="00765215" w:rsidRPr="00CD5F75" w:rsidRDefault="00765215" w:rsidP="00765215"/>
    <w:p w:rsidR="00765215" w:rsidRPr="00CD5F75" w:rsidRDefault="00AA4535" w:rsidP="00765215">
      <w:r w:rsidRPr="00CD5F75">
        <w:tab/>
      </w:r>
      <w:r w:rsidR="00765215" w:rsidRPr="00CD5F75">
        <w:t>В Казахстане имеет место отождествление конфессиональной принадлежности верующих с их этнической принадлежностью</w:t>
      </w:r>
      <w:r w:rsidR="00293866" w:rsidRPr="00CD5F75">
        <w:t xml:space="preserve">.  </w:t>
      </w:r>
      <w:r w:rsidR="00765215" w:rsidRPr="00CD5F75">
        <w:t>Исламская община, помимо казахов, составляющих в ней большинство, представлена узбеками, татарами, уйгурами, азербайджанцами, чеченцами и другими</w:t>
      </w:r>
      <w:r w:rsidRPr="00CD5F75">
        <w:t>.</w:t>
      </w:r>
    </w:p>
    <w:p w:rsidR="00765215" w:rsidRPr="00CD5F75" w:rsidRDefault="00765215" w:rsidP="00765215"/>
    <w:p w:rsidR="00765215" w:rsidRPr="00CD5F75" w:rsidRDefault="00AA4535" w:rsidP="00765215">
      <w:r w:rsidRPr="00CD5F75">
        <w:tab/>
      </w:r>
      <w:r w:rsidR="00765215" w:rsidRPr="00CD5F75">
        <w:t>Русская православная церковь объединяет в основном представителей славянских национальностей (кроме поляков)</w:t>
      </w:r>
      <w:r w:rsidR="00293866" w:rsidRPr="00CD5F75">
        <w:t xml:space="preserve">.  </w:t>
      </w:r>
      <w:r w:rsidR="00765215" w:rsidRPr="00CD5F75">
        <w:t>Наиболее многочисленными из них являются русские, украинцы, белорусы</w:t>
      </w:r>
      <w:r w:rsidRPr="00CD5F75">
        <w:t>.</w:t>
      </w:r>
    </w:p>
    <w:p w:rsidR="00765215" w:rsidRPr="00CD5F75" w:rsidRDefault="00765215" w:rsidP="00765215"/>
    <w:p w:rsidR="00765215" w:rsidRPr="00CD5F75" w:rsidRDefault="00AA4535" w:rsidP="00765215">
      <w:r w:rsidRPr="00CD5F75">
        <w:tab/>
      </w:r>
      <w:r w:rsidR="00765215" w:rsidRPr="00CD5F75">
        <w:t>Основную этническую часть Римско-католической церкви представляют немцы и поляки</w:t>
      </w:r>
      <w:r w:rsidR="00293866" w:rsidRPr="00CD5F75">
        <w:t xml:space="preserve">.  </w:t>
      </w:r>
      <w:r w:rsidR="00765215" w:rsidRPr="00CD5F75">
        <w:t>Часть украинцев является приверженцами Греко-католической церкви (Униатская церковь)</w:t>
      </w:r>
      <w:r w:rsidRPr="00CD5F75">
        <w:t>.</w:t>
      </w:r>
    </w:p>
    <w:p w:rsidR="00765215" w:rsidRPr="00CD5F75" w:rsidRDefault="00765215" w:rsidP="00765215"/>
    <w:p w:rsidR="00765215" w:rsidRPr="00CD5F75" w:rsidRDefault="00AA4535" w:rsidP="00765215">
      <w:r w:rsidRPr="00CD5F75">
        <w:tab/>
      </w:r>
      <w:r w:rsidR="00765215" w:rsidRPr="00CD5F75">
        <w:t>Протестантизм исповедуют в основном немцы и поляки</w:t>
      </w:r>
      <w:r w:rsidR="00293866" w:rsidRPr="00CD5F75">
        <w:t xml:space="preserve">.  </w:t>
      </w:r>
      <w:r w:rsidR="00765215" w:rsidRPr="00CD5F75">
        <w:t>В то же время активная деятельность иностранных миссионеров способствует распространению протестантизма среди коренного населения Республики, русских, корейцев и других национальностей</w:t>
      </w:r>
      <w:r w:rsidRPr="00CD5F75">
        <w:t>.</w:t>
      </w:r>
    </w:p>
    <w:p w:rsidR="00765215" w:rsidRPr="00CD5F75" w:rsidRDefault="00765215" w:rsidP="00765215"/>
    <w:p w:rsidR="00765215" w:rsidRPr="00CD5F75" w:rsidRDefault="00AA4535" w:rsidP="00765215">
      <w:r w:rsidRPr="00CD5F75">
        <w:tab/>
      </w:r>
      <w:r w:rsidR="00765215" w:rsidRPr="00CD5F75">
        <w:t>Буддизм в Республике представлен слабо</w:t>
      </w:r>
      <w:r w:rsidR="00293866" w:rsidRPr="00CD5F75">
        <w:t xml:space="preserve">.  </w:t>
      </w:r>
      <w:r w:rsidR="00765215" w:rsidRPr="00CD5F75">
        <w:t>В основном его исповедует немногочисленная часть корейской диаспоры и калмыки</w:t>
      </w:r>
      <w:r w:rsidRPr="00CD5F75">
        <w:t>.</w:t>
      </w:r>
    </w:p>
    <w:p w:rsidR="00765215" w:rsidRPr="00CD5F75" w:rsidRDefault="00765215" w:rsidP="00765215"/>
    <w:p w:rsidR="00765215" w:rsidRPr="00CD5F75" w:rsidRDefault="00AA4535" w:rsidP="00765215">
      <w:r w:rsidRPr="00CD5F75">
        <w:tab/>
      </w:r>
      <w:r w:rsidR="00765215" w:rsidRPr="00CD5F75">
        <w:t>Иудаизм представлен евреями</w:t>
      </w:r>
      <w:r w:rsidRPr="00CD5F75">
        <w:t>.</w:t>
      </w:r>
    </w:p>
    <w:p w:rsidR="00765215" w:rsidRPr="00CD5F75" w:rsidRDefault="00765215" w:rsidP="00765215"/>
    <w:p w:rsidR="00765215" w:rsidRPr="00CD5F75" w:rsidRDefault="004D3C84" w:rsidP="004D3C84">
      <w:pPr>
        <w:ind w:left="567" w:hanging="567"/>
        <w:rPr>
          <w:szCs w:val="24"/>
        </w:rPr>
      </w:pPr>
      <w:r w:rsidRPr="00CD5F75">
        <w:rPr>
          <w:rStyle w:val="Strong"/>
          <w:sz w:val="24"/>
          <w:szCs w:val="24"/>
          <w:lang w:val="ru-RU"/>
        </w:rPr>
        <w:tab/>
      </w:r>
      <w:r w:rsidR="00765215" w:rsidRPr="00CD5F75">
        <w:rPr>
          <w:rStyle w:val="Strong"/>
          <w:sz w:val="24"/>
          <w:szCs w:val="24"/>
          <w:lang w:val="ru-RU"/>
        </w:rPr>
        <w:t>Заключительные замечания Комитета по ликвидации расовой дискриминации, Казахстан, CERD/C/65/CO/3, от 10 декабря 2004 г</w:t>
      </w:r>
      <w:r w:rsidR="00AA4535" w:rsidRPr="00CD5F75">
        <w:rPr>
          <w:rStyle w:val="Strong"/>
          <w:sz w:val="24"/>
          <w:szCs w:val="24"/>
          <w:lang w:val="ru-RU"/>
        </w:rPr>
        <w:t>ода</w:t>
      </w:r>
    </w:p>
    <w:p w:rsidR="00765215" w:rsidRPr="00CD5F75" w:rsidRDefault="00765215" w:rsidP="00765215">
      <w:pPr>
        <w:rPr>
          <w:szCs w:val="24"/>
        </w:rPr>
      </w:pPr>
    </w:p>
    <w:p w:rsidR="00765215" w:rsidRPr="00CD5F75" w:rsidRDefault="004D3C84" w:rsidP="00765215">
      <w:pPr>
        <w:rPr>
          <w:rStyle w:val="Strong"/>
          <w:b w:val="0"/>
          <w:bCs w:val="0"/>
          <w:sz w:val="24"/>
          <w:szCs w:val="24"/>
          <w:lang w:val="ru-RU"/>
        </w:rPr>
      </w:pPr>
      <w:r w:rsidRPr="00CD5F75">
        <w:rPr>
          <w:szCs w:val="24"/>
        </w:rPr>
        <w:tab/>
      </w:r>
      <w:r w:rsidR="00765215" w:rsidRPr="00CD5F75">
        <w:rPr>
          <w:szCs w:val="24"/>
        </w:rPr>
        <w:t>Рассмотрев первоначальный  третий периодические доклады Республики Казахстан</w:t>
      </w:r>
      <w:r w:rsidR="00765215" w:rsidRPr="00CD5F75">
        <w:rPr>
          <w:rStyle w:val="Strong"/>
          <w:sz w:val="24"/>
          <w:szCs w:val="24"/>
          <w:lang w:val="ru-RU"/>
        </w:rPr>
        <w:t xml:space="preserve"> </w:t>
      </w:r>
      <w:r w:rsidR="00765215" w:rsidRPr="00CD5F75">
        <w:rPr>
          <w:szCs w:val="24"/>
        </w:rPr>
        <w:t xml:space="preserve">(СERD/C/439/Add.2) </w:t>
      </w:r>
      <w:r w:rsidR="00765215" w:rsidRPr="00CD5F75">
        <w:rPr>
          <w:rStyle w:val="Strong"/>
          <w:b w:val="0"/>
          <w:sz w:val="24"/>
          <w:szCs w:val="24"/>
          <w:lang w:val="ru-RU"/>
        </w:rPr>
        <w:t xml:space="preserve">Комитет по ликвидации расовой дискриминации отметив позитивные моменты, вместе с тем, </w:t>
      </w:r>
      <w:r w:rsidR="00765215" w:rsidRPr="00CD5F75">
        <w:rPr>
          <w:szCs w:val="24"/>
        </w:rPr>
        <w:t>принял заключительные замечания и сформулировал их в виде вызывающих озабоченность вопросов и ряда рекомендации.</w:t>
      </w:r>
    </w:p>
    <w:p w:rsidR="00765215" w:rsidRPr="00CD5F75" w:rsidRDefault="00765215" w:rsidP="00765215">
      <w:pPr>
        <w:rPr>
          <w:rStyle w:val="Strong"/>
          <w:b w:val="0"/>
          <w:bCs w:val="0"/>
          <w:sz w:val="24"/>
          <w:szCs w:val="24"/>
          <w:lang w:val="ru-RU"/>
        </w:rPr>
      </w:pPr>
    </w:p>
    <w:p w:rsidR="00765215" w:rsidRPr="00CD5F75" w:rsidRDefault="004D3C84" w:rsidP="004D3C84">
      <w:pPr>
        <w:ind w:left="567" w:hanging="567"/>
        <w:rPr>
          <w:szCs w:val="24"/>
        </w:rPr>
      </w:pPr>
      <w:r w:rsidRPr="00CD5F75">
        <w:rPr>
          <w:rStyle w:val="Strong"/>
          <w:sz w:val="24"/>
          <w:szCs w:val="24"/>
          <w:lang w:val="ru-RU"/>
        </w:rPr>
        <w:tab/>
      </w:r>
      <w:r w:rsidR="00765215" w:rsidRPr="00CD5F75">
        <w:rPr>
          <w:rStyle w:val="Strong"/>
          <w:sz w:val="24"/>
          <w:szCs w:val="24"/>
          <w:lang w:val="ru-RU"/>
        </w:rPr>
        <w:t>Позитивные аспекты, отмеченные Комитетом по ликвидации расовой дискриминации</w:t>
      </w:r>
    </w:p>
    <w:p w:rsidR="00765215" w:rsidRPr="00CD5F75" w:rsidRDefault="00765215" w:rsidP="00765215">
      <w:pPr>
        <w:rPr>
          <w:szCs w:val="24"/>
        </w:rPr>
      </w:pPr>
    </w:p>
    <w:p w:rsidR="00765215" w:rsidRPr="00CD5F75" w:rsidRDefault="004D3C84" w:rsidP="00765215">
      <w:r w:rsidRPr="00CD5F75">
        <w:rPr>
          <w:szCs w:val="24"/>
        </w:rPr>
        <w:tab/>
      </w:r>
      <w:r w:rsidR="00765215" w:rsidRPr="00CD5F75">
        <w:rPr>
          <w:szCs w:val="24"/>
        </w:rPr>
        <w:t>1</w:t>
      </w:r>
      <w:r w:rsidR="00293866" w:rsidRPr="00CD5F75">
        <w:rPr>
          <w:szCs w:val="24"/>
        </w:rPr>
        <w:t>.</w:t>
      </w:r>
      <w:r w:rsidRPr="00CD5F75">
        <w:rPr>
          <w:szCs w:val="24"/>
        </w:rPr>
        <w:tab/>
      </w:r>
      <w:r w:rsidR="00765215" w:rsidRPr="00CD5F75">
        <w:rPr>
          <w:szCs w:val="24"/>
        </w:rPr>
        <w:t xml:space="preserve">Комитет отмечает, что государство-участник является многонациональной страной, в </w:t>
      </w:r>
      <w:r w:rsidR="00765215" w:rsidRPr="00CD5F75">
        <w:t>которой проживает большое число весьма различных и значительных по размерам общин, составляющих в общей сложности свыше 40% от общей численности населения, и высоко оценивает усилия государства-участника по представлению информации относительно этнического состава населения, а также других статистических данных</w:t>
      </w:r>
      <w:r w:rsidRPr="00CD5F75">
        <w:t>.</w:t>
      </w:r>
    </w:p>
    <w:p w:rsidR="00765215" w:rsidRPr="00CD5F75" w:rsidRDefault="00765215" w:rsidP="00765215"/>
    <w:p w:rsidR="00765215" w:rsidRPr="00CD5F75" w:rsidRDefault="004D3C84" w:rsidP="00765215">
      <w:r w:rsidRPr="00CD5F75">
        <w:tab/>
      </w:r>
      <w:r w:rsidR="00765215" w:rsidRPr="00CD5F75">
        <w:t>2</w:t>
      </w:r>
      <w:r w:rsidR="00293866" w:rsidRPr="00CD5F75">
        <w:t>.</w:t>
      </w:r>
      <w:r w:rsidRPr="00CD5F75">
        <w:tab/>
      </w:r>
      <w:r w:rsidR="00765215" w:rsidRPr="00CD5F75">
        <w:t>Комитет высоко оценивает усилия государства-участника по созданию и улучшению деятельности правозащитных органов</w:t>
      </w:r>
      <w:r w:rsidRPr="00CD5F75">
        <w:t>.</w:t>
      </w:r>
    </w:p>
    <w:p w:rsidR="00765215" w:rsidRPr="00CD5F75" w:rsidRDefault="00765215" w:rsidP="00765215"/>
    <w:p w:rsidR="00765215" w:rsidRPr="00CD5F75" w:rsidRDefault="004D3C84" w:rsidP="00765215">
      <w:r w:rsidRPr="00CD5F75">
        <w:tab/>
      </w:r>
      <w:r w:rsidR="00765215" w:rsidRPr="00CD5F75">
        <w:t>3</w:t>
      </w:r>
      <w:r w:rsidR="00293866" w:rsidRPr="00CD5F75">
        <w:t>.</w:t>
      </w:r>
      <w:r w:rsidRPr="00CD5F75">
        <w:tab/>
      </w:r>
      <w:r w:rsidR="00765215" w:rsidRPr="00CD5F75">
        <w:t>Комитет с удовлетворением отмечает представленную информацию об улучшении экономического положения в стране, в частности сокращении безработицы</w:t>
      </w:r>
      <w:r w:rsidRPr="00CD5F75">
        <w:t>.</w:t>
      </w:r>
    </w:p>
    <w:p w:rsidR="00765215" w:rsidRPr="00CD5F75" w:rsidRDefault="00765215" w:rsidP="00765215"/>
    <w:p w:rsidR="00765215" w:rsidRPr="00CD5F75" w:rsidRDefault="004D3C84" w:rsidP="00765215">
      <w:pPr>
        <w:rPr>
          <w:rStyle w:val="Strong"/>
          <w:b w:val="0"/>
          <w:bCs w:val="0"/>
          <w:lang w:val="ru-RU"/>
        </w:rPr>
      </w:pPr>
      <w:r w:rsidRPr="00CD5F75">
        <w:tab/>
      </w:r>
      <w:r w:rsidR="00765215" w:rsidRPr="00CD5F75">
        <w:t>4</w:t>
      </w:r>
      <w:r w:rsidR="00293866" w:rsidRPr="00CD5F75">
        <w:t>.</w:t>
      </w:r>
      <w:r w:rsidRPr="00CD5F75">
        <w:tab/>
      </w:r>
      <w:r w:rsidR="00765215" w:rsidRPr="00CD5F75">
        <w:t>Комитет также с удовлетворением отмечает тот факт, что государство-участник ратифицировало Конвенцию 1951 года о статусе беженцев и Протокол к ней 1967 года, а также Конвенцию МОТ о дискриминации (в области труда и занятий) 1958 года (№ 111)</w:t>
      </w:r>
      <w:r w:rsidR="00293866" w:rsidRPr="00CD5F75">
        <w:t>.</w:t>
      </w:r>
    </w:p>
    <w:p w:rsidR="00765215" w:rsidRPr="00CD5F75" w:rsidRDefault="00765215" w:rsidP="00765215">
      <w:pPr>
        <w:rPr>
          <w:rStyle w:val="Strong"/>
          <w:b w:val="0"/>
          <w:bCs w:val="0"/>
          <w:sz w:val="24"/>
          <w:szCs w:val="24"/>
          <w:lang w:val="ru-RU"/>
        </w:rPr>
      </w:pPr>
    </w:p>
    <w:p w:rsidR="00765215" w:rsidRPr="00CD5F75" w:rsidRDefault="004D3C84" w:rsidP="00765215">
      <w:pPr>
        <w:rPr>
          <w:szCs w:val="24"/>
        </w:rPr>
      </w:pPr>
      <w:r w:rsidRPr="00CD5F75">
        <w:rPr>
          <w:rStyle w:val="Strong"/>
          <w:sz w:val="24"/>
          <w:szCs w:val="24"/>
          <w:lang w:val="ru-RU"/>
        </w:rPr>
        <w:tab/>
      </w:r>
      <w:r w:rsidR="00765215" w:rsidRPr="00CD5F75">
        <w:rPr>
          <w:rStyle w:val="Strong"/>
          <w:sz w:val="24"/>
          <w:szCs w:val="24"/>
          <w:lang w:val="ru-RU"/>
        </w:rPr>
        <w:t>Вопросы, вызывающие озабоченность, и рекомендации</w:t>
      </w:r>
    </w:p>
    <w:p w:rsidR="00765215" w:rsidRPr="00CD5F75" w:rsidRDefault="00765215" w:rsidP="00765215">
      <w:pPr>
        <w:rPr>
          <w:szCs w:val="24"/>
        </w:rPr>
      </w:pPr>
    </w:p>
    <w:p w:rsidR="00765215" w:rsidRPr="00CD5F75" w:rsidRDefault="004D3C84" w:rsidP="00765215">
      <w:pPr>
        <w:rPr>
          <w:szCs w:val="24"/>
        </w:rPr>
      </w:pPr>
      <w:r w:rsidRPr="00CD5F75">
        <w:rPr>
          <w:szCs w:val="24"/>
        </w:rPr>
        <w:tab/>
      </w:r>
      <w:r w:rsidR="00765215" w:rsidRPr="00CD5F75">
        <w:rPr>
          <w:szCs w:val="24"/>
        </w:rPr>
        <w:t>1</w:t>
      </w:r>
      <w:r w:rsidR="00293866" w:rsidRPr="00CD5F75">
        <w:rPr>
          <w:szCs w:val="24"/>
        </w:rPr>
        <w:t>.</w:t>
      </w:r>
      <w:r w:rsidRPr="00CD5F75">
        <w:rPr>
          <w:szCs w:val="24"/>
        </w:rPr>
        <w:tab/>
      </w:r>
      <w:r w:rsidR="00765215" w:rsidRPr="00CD5F75">
        <w:rPr>
          <w:szCs w:val="24"/>
        </w:rPr>
        <w:t>Комитет отмечает, что в государстве-участнике нет специального законодательства о расовой дискриминации</w:t>
      </w:r>
      <w:r w:rsidR="00293866" w:rsidRPr="00CD5F75">
        <w:rPr>
          <w:szCs w:val="24"/>
        </w:rPr>
        <w:t xml:space="preserve">.  </w:t>
      </w:r>
    </w:p>
    <w:p w:rsidR="00765215" w:rsidRPr="00CD5F75" w:rsidRDefault="00765215" w:rsidP="00765215">
      <w:pPr>
        <w:rPr>
          <w:szCs w:val="24"/>
        </w:rPr>
      </w:pPr>
    </w:p>
    <w:p w:rsidR="00765215" w:rsidRPr="00CD5F75" w:rsidRDefault="004D3C84" w:rsidP="00765215">
      <w:pPr>
        <w:rPr>
          <w:rStyle w:val="Strong"/>
          <w:sz w:val="24"/>
          <w:szCs w:val="24"/>
          <w:lang w:val="ru-RU"/>
        </w:rPr>
      </w:pPr>
      <w:r w:rsidRPr="00CD5F75">
        <w:rPr>
          <w:rStyle w:val="Strong"/>
          <w:sz w:val="24"/>
          <w:szCs w:val="24"/>
          <w:lang w:val="ru-RU"/>
        </w:rPr>
        <w:tab/>
      </w:r>
      <w:r w:rsidR="00765215" w:rsidRPr="00CD5F75">
        <w:rPr>
          <w:rStyle w:val="Strong"/>
          <w:sz w:val="24"/>
          <w:szCs w:val="24"/>
          <w:lang w:val="ru-RU"/>
        </w:rPr>
        <w:t>Комитет считает, что специальный национальный закон по вопросам расовой дискриминации, принятый для осуществления положений Конвенции и содержащий также юридическое определение расовой дискриминации, соответствующее положениям Конвенции, явился бы полезным подспорьем в деле борьбы против расовой дискриминации в государстве-участнике</w:t>
      </w:r>
      <w:r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4D3C84" w:rsidP="00765215">
      <w:r w:rsidRPr="00CD5F75">
        <w:rPr>
          <w:rStyle w:val="Strong"/>
          <w:b w:val="0"/>
          <w:sz w:val="24"/>
          <w:szCs w:val="24"/>
          <w:lang w:val="ru-RU"/>
        </w:rPr>
        <w:tab/>
      </w:r>
      <w:r w:rsidR="00765215" w:rsidRPr="00CD5F75">
        <w:rPr>
          <w:rStyle w:val="Strong"/>
          <w:b w:val="0"/>
          <w:sz w:val="24"/>
          <w:szCs w:val="24"/>
          <w:lang w:val="ru-RU"/>
        </w:rPr>
        <w:t>В Казахстане декларативно и фактически осуществляется принцип межнационального, межконфессионального и межрасового единства и равноправия</w:t>
      </w:r>
      <w:r w:rsidR="00293866" w:rsidRPr="00CD5F75">
        <w:rPr>
          <w:rStyle w:val="Strong"/>
          <w:b w:val="0"/>
          <w:sz w:val="24"/>
          <w:szCs w:val="24"/>
          <w:lang w:val="ru-RU"/>
        </w:rPr>
        <w:t xml:space="preserve">.  </w:t>
      </w:r>
      <w:r w:rsidR="00765215" w:rsidRPr="00CD5F75">
        <w:rPr>
          <w:rStyle w:val="Strong"/>
          <w:b w:val="0"/>
          <w:sz w:val="24"/>
          <w:szCs w:val="24"/>
          <w:lang w:val="ru-RU"/>
        </w:rPr>
        <w:t>Народ Казахстана, состоящий из представителей более чем 130 национальностей и этносов, полностью поддерживает все инициативы государства в сфере этнической и конфессиональной политики</w:t>
      </w:r>
      <w:r w:rsidR="00293866" w:rsidRPr="00CD5F75">
        <w:rPr>
          <w:rStyle w:val="Strong"/>
          <w:b w:val="0"/>
          <w:sz w:val="24"/>
          <w:szCs w:val="24"/>
          <w:lang w:val="ru-RU"/>
        </w:rPr>
        <w:t xml:space="preserve">.  </w:t>
      </w:r>
      <w:r w:rsidR="00765215" w:rsidRPr="00CD5F75">
        <w:rPr>
          <w:rStyle w:val="Strong"/>
          <w:b w:val="0"/>
          <w:sz w:val="24"/>
          <w:szCs w:val="24"/>
          <w:lang w:val="ru-RU"/>
        </w:rPr>
        <w:t>Политика государства в названной сфере направлена на гражданскую консолидацию народа Казахстана, позитивно влияя на межнациональные отношения жителей страны</w:t>
      </w:r>
      <w:r w:rsidR="00293866" w:rsidRPr="00CD5F75">
        <w:rPr>
          <w:rStyle w:val="Strong"/>
          <w:b w:val="0"/>
          <w:sz w:val="24"/>
          <w:szCs w:val="24"/>
          <w:lang w:val="ru-RU"/>
        </w:rPr>
        <w:t xml:space="preserve">.  </w:t>
      </w:r>
      <w:r w:rsidR="00765215" w:rsidRPr="00CD5F75">
        <w:rPr>
          <w:rStyle w:val="Strong"/>
          <w:b w:val="0"/>
          <w:sz w:val="24"/>
          <w:szCs w:val="24"/>
          <w:lang w:val="ru-RU"/>
        </w:rPr>
        <w:t>Поэтому считаем, что нет необходимости р</w:t>
      </w:r>
      <w:r w:rsidR="00765215" w:rsidRPr="00CD5F75">
        <w:rPr>
          <w:szCs w:val="24"/>
        </w:rPr>
        <w:t xml:space="preserve">азработки специального закона о расовой дискриминации, он объективно не требуется Казахстану, так как принципы, касающиеся ликвидации расовой дискриминации, закреплены в Конституции Республики Казахстан, во многих законодательных актах, связанных с правами человека и гражданина, в частности, в Гражданском процессуальном кодексе Республики Казахстан, в Уголовно–процессуальном кодексе Республики Казахстан, где </w:t>
      </w:r>
      <w:r w:rsidR="00765215" w:rsidRPr="00CD5F75">
        <w:t>имеются соответствующие нормы.</w:t>
      </w:r>
    </w:p>
    <w:p w:rsidR="00765215" w:rsidRPr="00CD5F75" w:rsidRDefault="00765215" w:rsidP="00765215"/>
    <w:p w:rsidR="00765215" w:rsidRPr="00CD5F75" w:rsidRDefault="004D3C84" w:rsidP="00765215">
      <w:r w:rsidRPr="00CD5F75">
        <w:tab/>
      </w:r>
      <w:r w:rsidR="00765215" w:rsidRPr="00CD5F75">
        <w:t>Так, пункт 2 статьи 14 Конституции Республики Казахстан гласит</w:t>
      </w:r>
      <w:r w:rsidR="00293866" w:rsidRPr="00CD5F75">
        <w:t xml:space="preserve">:  </w:t>
      </w:r>
      <w:r w:rsidR="00CB4429" w:rsidRPr="00CD5F75">
        <w:t>"</w:t>
      </w:r>
      <w:r w:rsidR="00765215" w:rsidRPr="00CD5F75">
        <w:t>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r w:rsidR="00CB4429" w:rsidRPr="00CD5F75">
        <w:t>"</w:t>
      </w:r>
      <w:r w:rsidRPr="00CD5F75">
        <w:t>.</w:t>
      </w:r>
    </w:p>
    <w:p w:rsidR="00765215" w:rsidRPr="00CD5F75" w:rsidRDefault="00765215" w:rsidP="00765215"/>
    <w:p w:rsidR="00765215" w:rsidRPr="00CD5F75" w:rsidRDefault="004D3C84" w:rsidP="00765215">
      <w:r w:rsidRPr="00CD5F75">
        <w:tab/>
      </w:r>
      <w:r w:rsidR="00765215" w:rsidRPr="00CD5F75">
        <w:t>Следует отметить, что приведенный перечень обстоятельств, по которым запрещается дискриминация, не является исчерпывающим, что дает возможность расширительного и прогрессивного толкования при применении данной статьи</w:t>
      </w:r>
      <w:r w:rsidRPr="00CD5F75">
        <w:t>.</w:t>
      </w:r>
    </w:p>
    <w:p w:rsidR="00765215" w:rsidRPr="00CD5F75" w:rsidRDefault="00765215" w:rsidP="00765215"/>
    <w:p w:rsidR="00765215" w:rsidRPr="00CD5F75" w:rsidRDefault="004D3C84" w:rsidP="00765215">
      <w:r w:rsidRPr="00CD5F75">
        <w:tab/>
      </w:r>
      <w:r w:rsidR="00765215" w:rsidRPr="00CD5F75">
        <w:t>Очень важным при предупреждении дискриминации по признаку расы, национальности, языка является наличие в Кодексе об административных правонарушениях нормы, которая влечет усиление ответственности за совершение административного правонарушения по мотиву национальной, расовой и религиозной ненависти или вражды и квалифицируется как обстоятельство, отягчающее ответственность за правонарушение (пункт 5 статьи 62)</w:t>
      </w:r>
      <w:r w:rsidR="000B2383" w:rsidRPr="00CD5F75">
        <w:t>.</w:t>
      </w:r>
    </w:p>
    <w:p w:rsidR="00765215" w:rsidRPr="00CD5F75" w:rsidRDefault="00765215" w:rsidP="00765215"/>
    <w:p w:rsidR="00765215" w:rsidRPr="00CD5F75" w:rsidRDefault="000B2383" w:rsidP="00765215">
      <w:r w:rsidRPr="00CD5F75">
        <w:tab/>
      </w:r>
      <w:r w:rsidR="00765215" w:rsidRPr="00CD5F75">
        <w:t>Недопущение пропаганды или агитации расового и национального превосходства отражено в пункте 3 статьи 20 Конституции</w:t>
      </w:r>
      <w:r w:rsidRPr="00CD5F75">
        <w:t>.</w:t>
      </w:r>
    </w:p>
    <w:p w:rsidR="00765215" w:rsidRPr="00CD5F75" w:rsidRDefault="00765215" w:rsidP="00765215"/>
    <w:p w:rsidR="00765215" w:rsidRPr="00CD5F75" w:rsidRDefault="000B2383" w:rsidP="00765215">
      <w:r w:rsidRPr="00CD5F75">
        <w:tab/>
      </w:r>
      <w:r w:rsidR="00765215" w:rsidRPr="00CD5F75">
        <w:t xml:space="preserve">Согласно пункту 3 статьи 5 Конституции </w:t>
      </w:r>
      <w:r w:rsidR="00CB4429" w:rsidRPr="00CD5F75">
        <w:t>"</w:t>
      </w:r>
      <w:r w:rsidR="00765215" w:rsidRPr="00CD5F75">
        <w:t>запрещается создание и деятельность общественных объединений, цели или действия которых направлены на разжигание социальной, национальной, религиозной сословной и родовой розни...</w:t>
      </w:r>
      <w:r w:rsidR="00CB4429" w:rsidRPr="00CD5F75">
        <w:t>"</w:t>
      </w:r>
      <w:r w:rsidRPr="00CD5F75">
        <w:t>.</w:t>
      </w:r>
    </w:p>
    <w:p w:rsidR="00765215" w:rsidRPr="00CD5F75" w:rsidRDefault="00765215" w:rsidP="00765215"/>
    <w:p w:rsidR="00765215" w:rsidRPr="00CD5F75" w:rsidRDefault="000B2383" w:rsidP="00765215">
      <w:r w:rsidRPr="00CD5F75">
        <w:tab/>
      </w:r>
      <w:r w:rsidR="00765215" w:rsidRPr="00CD5F75">
        <w:t xml:space="preserve">Конституционное положение о запрете на создание общественных объединений, деятельность которых направлена на разжигание расовой и национальной розни, находит свое продолжение в Законе Республики Казахстан </w:t>
      </w:r>
      <w:r w:rsidR="00CB4429" w:rsidRPr="00CD5F75">
        <w:t>"</w:t>
      </w:r>
      <w:r w:rsidR="00765215" w:rsidRPr="00CD5F75">
        <w:t>Об общественных объединениях</w:t>
      </w:r>
      <w:r w:rsidR="00CB4429" w:rsidRPr="00CD5F75">
        <w:t>"</w:t>
      </w:r>
      <w:r w:rsidR="00765215" w:rsidRPr="00CD5F75">
        <w:t xml:space="preserve"> (статья 5)</w:t>
      </w:r>
      <w:r w:rsidRPr="00CD5F75">
        <w:t>.</w:t>
      </w:r>
    </w:p>
    <w:p w:rsidR="00765215" w:rsidRPr="00CD5F75" w:rsidRDefault="00765215" w:rsidP="00765215"/>
    <w:p w:rsidR="00765215" w:rsidRPr="00CD5F75" w:rsidRDefault="000B2383" w:rsidP="00765215">
      <w:r w:rsidRPr="00CD5F75">
        <w:tab/>
      </w:r>
      <w:r w:rsidR="00765215" w:rsidRPr="00CD5F75">
        <w:t xml:space="preserve">Пункт 8 статьи 5 Закона Республики Казахстан </w:t>
      </w:r>
      <w:r w:rsidR="00CB4429" w:rsidRPr="00CD5F75">
        <w:t>"</w:t>
      </w:r>
      <w:r w:rsidR="00765215" w:rsidRPr="00CD5F75">
        <w:t>О политических партиях</w:t>
      </w:r>
      <w:r w:rsidR="00CB4429" w:rsidRPr="00CD5F75">
        <w:t>"</w:t>
      </w:r>
      <w:r w:rsidR="00765215" w:rsidRPr="00CD5F75">
        <w:t xml:space="preserve"> не допускает </w:t>
      </w:r>
      <w:r w:rsidR="00CB4429" w:rsidRPr="00CD5F75">
        <w:t>"</w:t>
      </w:r>
      <w:r w:rsidR="00765215" w:rsidRPr="00CD5F75">
        <w:t>создание политических партий по признакам профессиональной, расовой, национальной, этнической и религиозной принадлежности граждан…</w:t>
      </w:r>
      <w:r w:rsidR="00CB4429" w:rsidRPr="00CD5F75">
        <w:t>"</w:t>
      </w:r>
      <w:r w:rsidRPr="00CD5F75">
        <w:t>.</w:t>
      </w:r>
    </w:p>
    <w:p w:rsidR="00765215" w:rsidRPr="00CD5F75" w:rsidRDefault="00765215" w:rsidP="00765215"/>
    <w:p w:rsidR="00765215" w:rsidRPr="00CD5F75" w:rsidRDefault="000B2383" w:rsidP="00765215">
      <w:r w:rsidRPr="00CD5F75">
        <w:tab/>
      </w:r>
      <w:r w:rsidR="00765215" w:rsidRPr="00CD5F75">
        <w:t xml:space="preserve">Статьей 13 Закона Республики Казахстан </w:t>
      </w:r>
      <w:r w:rsidR="00CB4429" w:rsidRPr="00CD5F75">
        <w:t>"</w:t>
      </w:r>
      <w:r w:rsidR="00765215" w:rsidRPr="00CD5F75">
        <w:t>О средствах массовой информации</w:t>
      </w:r>
      <w:r w:rsidR="00CB4429" w:rsidRPr="00CD5F75">
        <w:t>"</w:t>
      </w:r>
      <w:r w:rsidR="00765215" w:rsidRPr="00CD5F75">
        <w:t xml:space="preserve"> установлено, что </w:t>
      </w:r>
      <w:r w:rsidR="00CB4429" w:rsidRPr="00CD5F75">
        <w:t>"</w:t>
      </w:r>
      <w:r w:rsidR="00765215" w:rsidRPr="00CD5F75">
        <w:t>основаниями для приостановления выпуска (выхода в эфир) средства массовой информации в установленном законом порядке являются</w:t>
      </w:r>
      <w:r w:rsidR="00293866" w:rsidRPr="00CD5F75">
        <w:t xml:space="preserve">:  </w:t>
      </w:r>
      <w:r w:rsidR="00765215" w:rsidRPr="00CD5F75">
        <w:t>…пропаганда или агитация культа жестокости и насилия, социального, расового, национального, религиозного, сословного и родового превосходства</w:t>
      </w:r>
      <w:r w:rsidR="00CB4429" w:rsidRPr="00CD5F75">
        <w:t>"</w:t>
      </w:r>
      <w:r w:rsidR="00765215" w:rsidRPr="00CD5F75">
        <w:t>.</w:t>
      </w:r>
    </w:p>
    <w:p w:rsidR="00765215" w:rsidRPr="00CD5F75" w:rsidRDefault="00765215" w:rsidP="00765215"/>
    <w:p w:rsidR="00765215" w:rsidRPr="00CD5F75" w:rsidRDefault="00765215" w:rsidP="00765215">
      <w:r w:rsidRPr="00CD5F75">
        <w:tab/>
        <w:t xml:space="preserve">В административном законодательстве также предусмотрена ответственность за административные правонарушения в области печати и информации, включающие публикацию в средствах массовой информации, а также ввоз в Республику печатной продукции и материалов, </w:t>
      </w:r>
      <w:r w:rsidR="00CB4429" w:rsidRPr="00CD5F75">
        <w:t>"</w:t>
      </w:r>
      <w:r w:rsidRPr="00CD5F75">
        <w:t>направленных на разжигание расовой, национальной, социальной и религиозной вражды, пропагандирующей войну, сословную исключительность...</w:t>
      </w:r>
      <w:r w:rsidR="00CB4429" w:rsidRPr="00CD5F75">
        <w:t>"</w:t>
      </w:r>
      <w:r w:rsidRPr="00CD5F75">
        <w:t xml:space="preserve"> (статьи 343, 344).</w:t>
      </w:r>
    </w:p>
    <w:p w:rsidR="00765215" w:rsidRPr="00CD5F75" w:rsidRDefault="00765215" w:rsidP="00765215"/>
    <w:p w:rsidR="00765215" w:rsidRPr="00CD5F75" w:rsidRDefault="000B2383" w:rsidP="00765215">
      <w:r w:rsidRPr="00CD5F75">
        <w:tab/>
      </w:r>
      <w:r w:rsidR="00765215" w:rsidRPr="00CD5F75">
        <w:t>Министерство культуры и информации проводит мониторинг средств массовой информации на предмет соблюдения ими законодательства республики</w:t>
      </w:r>
      <w:r w:rsidR="00293866" w:rsidRPr="00CD5F75">
        <w:t xml:space="preserve">.  </w:t>
      </w:r>
      <w:r w:rsidR="00765215" w:rsidRPr="00CD5F75">
        <w:t>При выявлении фактов нарушения принимаются меры, предусмотренные законодательными актами страны</w:t>
      </w:r>
      <w:r w:rsidR="00293866" w:rsidRPr="00CD5F75">
        <w:t xml:space="preserve">.  </w:t>
      </w:r>
      <w:r w:rsidR="00765215" w:rsidRPr="00CD5F75">
        <w:t>Если материалы, опубликованные в средствах массовой информации, требуют более тщательной проверки, а также экспертизы, информация оперативно направляется в правоохранительные органы для принятия соответствующих мер</w:t>
      </w:r>
      <w:r w:rsidRPr="00CD5F75">
        <w:t>.</w:t>
      </w:r>
    </w:p>
    <w:p w:rsidR="00765215" w:rsidRPr="00CD5F75" w:rsidRDefault="00765215" w:rsidP="00765215"/>
    <w:p w:rsidR="00765215" w:rsidRPr="00CD5F75" w:rsidRDefault="000B2383" w:rsidP="00765215">
      <w:r w:rsidRPr="00CD5F75">
        <w:tab/>
      </w:r>
      <w:r w:rsidR="00765215" w:rsidRPr="00CD5F75">
        <w:t xml:space="preserve">Пункт 8 статьи 4 Закона Республики Казахстан </w:t>
      </w:r>
      <w:r w:rsidR="00CB4429" w:rsidRPr="00CD5F75">
        <w:t>"</w:t>
      </w:r>
      <w:r w:rsidR="00765215" w:rsidRPr="00CD5F75">
        <w:t>О культуре</w:t>
      </w:r>
      <w:r w:rsidR="00CB4429" w:rsidRPr="00CD5F75">
        <w:t>"</w:t>
      </w:r>
      <w:r w:rsidR="00765215" w:rsidRPr="00CD5F75">
        <w:t>, ограничивая деятельность сферы культуры, запрещает пропаганду и агитацию расового и национального превосходства</w:t>
      </w:r>
      <w:r w:rsidRPr="00CD5F75">
        <w:t>.</w:t>
      </w:r>
    </w:p>
    <w:p w:rsidR="00765215" w:rsidRPr="00CD5F75" w:rsidRDefault="00765215" w:rsidP="00765215"/>
    <w:p w:rsidR="00765215" w:rsidRPr="00CD5F75" w:rsidRDefault="000B2383" w:rsidP="00765215">
      <w:r w:rsidRPr="00CD5F75">
        <w:tab/>
      </w:r>
      <w:r w:rsidR="00765215" w:rsidRPr="00CD5F75">
        <w:t>Согласно нормам Кодекса Республики Казахстан об административных правонарушениях</w:t>
      </w:r>
      <w:r w:rsidR="00293866" w:rsidRPr="00CD5F75">
        <w:t xml:space="preserve">:  </w:t>
      </w:r>
      <w:r w:rsidR="00CB4429" w:rsidRPr="00CD5F75">
        <w:t>"</w:t>
      </w:r>
      <w:r w:rsidR="00765215" w:rsidRPr="00CD5F75">
        <w:t>Лица, совершившие административные правонарушения, равны перед законом независимо от происхождения, социального, должностного и имущественного положения, расовой и национальной принадлежности, убеждений, пола, языка, отношения к религии и характера занятий, места жительства, принадлежности к общественным объединениям, а также любых иных обстоятельствах</w:t>
      </w:r>
      <w:r w:rsidR="00CB4429" w:rsidRPr="00CD5F75">
        <w:t>"</w:t>
      </w:r>
      <w:r w:rsidR="00765215" w:rsidRPr="00CD5F75">
        <w:t xml:space="preserve"> (статья 11)</w:t>
      </w:r>
      <w:r w:rsidRPr="00CD5F75">
        <w:t>.</w:t>
      </w:r>
    </w:p>
    <w:p w:rsidR="00765215" w:rsidRPr="00CD5F75" w:rsidRDefault="00765215" w:rsidP="00765215"/>
    <w:p w:rsidR="00765215" w:rsidRPr="00CD5F75" w:rsidRDefault="000B2383" w:rsidP="00765215">
      <w:r w:rsidRPr="00CD5F75">
        <w:tab/>
      </w:r>
      <w:r w:rsidR="00765215" w:rsidRPr="00CD5F75">
        <w:t>Уголовный Кодекс Республики Казахстан содержит отдельную статью, отнесенную в главу о преступлениях против мира и безопасности человечества, в которой выделен состав преступления, предусматривающий уголовную ответственность за возбуждение социальной, национальной, родовой, расовой или религиозной вражды</w:t>
      </w:r>
      <w:r w:rsidR="00293866" w:rsidRPr="00CD5F75">
        <w:t xml:space="preserve">.  </w:t>
      </w:r>
      <w:r w:rsidR="00765215" w:rsidRPr="00CD5F75">
        <w:t>Диспозиция этой статьи оговаривает ответственность за создание конфликтов между гражданами разных национальностей, родов, рас, которые могут сопровождаться агрессивными выпадами, физической расправой или угрозой таковой, уничтожением или повреждением имущества либо изоляции, отчуждения, ограничением в правах, льготах и преимуществах, а также, если действия совершаются с целью принизить национальные святыни, образ жизни, уклад, историю развития отдельных рас, национальностей или народностей</w:t>
      </w:r>
      <w:r w:rsidRPr="00CD5F75">
        <w:t>.</w:t>
      </w:r>
    </w:p>
    <w:p w:rsidR="000B2383" w:rsidRPr="00CD5F75" w:rsidRDefault="000B2383" w:rsidP="00765215"/>
    <w:p w:rsidR="00765215" w:rsidRPr="00CD5F75" w:rsidRDefault="000B2383" w:rsidP="00765215">
      <w:r w:rsidRPr="00CD5F75">
        <w:tab/>
      </w:r>
      <w:r w:rsidR="00765215" w:rsidRPr="00CD5F75">
        <w:t>Вместе с тем Кодекс об административных правонарушениях предусматривает норму, которая влечет усиление ответственности за совершение административного правонарушения по мотиву национальной, расовой и религиозной ненависти или вражды и квалифицируется, как обстоятельство, отягчающее ответственность за правонарушение.</w:t>
      </w:r>
    </w:p>
    <w:p w:rsidR="00765215" w:rsidRPr="00CD5F75" w:rsidRDefault="00765215" w:rsidP="00765215"/>
    <w:p w:rsidR="00765215" w:rsidRPr="00CD5F75" w:rsidRDefault="000B2383" w:rsidP="00765215">
      <w:r w:rsidRPr="00CD5F75">
        <w:tab/>
      </w:r>
      <w:r w:rsidR="00765215" w:rsidRPr="00CD5F75">
        <w:t xml:space="preserve">Политическое право участия в выборах гарантируется Конституционным Законом Республики Казахстан </w:t>
      </w:r>
      <w:r w:rsidR="00CB4429" w:rsidRPr="00CD5F75">
        <w:t>"</w:t>
      </w:r>
      <w:r w:rsidR="00765215" w:rsidRPr="00CD5F75">
        <w:t>О выборах в Республике Казахстан</w:t>
      </w:r>
      <w:r w:rsidR="00CB4429" w:rsidRPr="00CD5F75">
        <w:t>"</w:t>
      </w:r>
      <w:r w:rsidR="00765215" w:rsidRPr="00CD5F75">
        <w:t>, в частности, в пункте 1 статьи  4 указано, что всеобщее активное избирательное право реализуется гражданами Республики вне зависимости от происхождения, расы, национальности и языка</w:t>
      </w:r>
      <w:r w:rsidR="00293866" w:rsidRPr="00CD5F75">
        <w:t xml:space="preserve">.  </w:t>
      </w:r>
      <w:r w:rsidR="00765215" w:rsidRPr="00CD5F75">
        <w:t>Отсутствие дискриминации при реализации этого права особенно важно, поскольку оно даёт возможность всем гражданам Республики путем выбора Президента, депутатов Мажилиса Парламента, маслихатов и органов местного самоуправления, участвовать в управлении страной.</w:t>
      </w:r>
    </w:p>
    <w:p w:rsidR="00765215" w:rsidRPr="00CD5F75" w:rsidRDefault="00765215" w:rsidP="00765215"/>
    <w:p w:rsidR="00765215" w:rsidRPr="00CD5F75" w:rsidRDefault="000B2383" w:rsidP="00765215">
      <w:r w:rsidRPr="00CD5F75">
        <w:rPr>
          <w:spacing w:val="-2"/>
        </w:rPr>
        <w:tab/>
      </w:r>
      <w:r w:rsidR="00765215" w:rsidRPr="00CD5F75">
        <w:rPr>
          <w:spacing w:val="-2"/>
        </w:rPr>
        <w:t xml:space="preserve">Конституционный Совет обеспечивает на всей территории Республики </w:t>
      </w:r>
      <w:r w:rsidR="00765215" w:rsidRPr="00CD5F75">
        <w:rPr>
          <w:spacing w:val="-1"/>
        </w:rPr>
        <w:t xml:space="preserve">верховенство Конституции, защиту конституционных прав и свобод человека </w:t>
      </w:r>
      <w:r w:rsidR="00765215" w:rsidRPr="00CD5F75">
        <w:rPr>
          <w:spacing w:val="1"/>
        </w:rPr>
        <w:t xml:space="preserve">и гражданина, в том числе, закрепленных в пункте 2 статьи 14 Основного </w:t>
      </w:r>
      <w:r w:rsidR="00765215" w:rsidRPr="00CD5F75">
        <w:t xml:space="preserve">Закона, в соответствии с которым никто не может подвергаться какой-либо дискриминации по мотивам расы, национальности или по любым иным </w:t>
      </w:r>
      <w:r w:rsidR="00765215" w:rsidRPr="00CD5F75">
        <w:rPr>
          <w:spacing w:val="-2"/>
        </w:rPr>
        <w:t>обстоятельствам.</w:t>
      </w:r>
    </w:p>
    <w:p w:rsidR="00765215" w:rsidRPr="00CD5F75" w:rsidRDefault="00765215" w:rsidP="00765215"/>
    <w:p w:rsidR="00765215" w:rsidRPr="00CD5F75" w:rsidRDefault="000B2383" w:rsidP="00765215">
      <w:r w:rsidRPr="00CD5F75">
        <w:rPr>
          <w:spacing w:val="2"/>
        </w:rPr>
        <w:tab/>
      </w:r>
      <w:r w:rsidR="00765215" w:rsidRPr="00CD5F75">
        <w:rPr>
          <w:spacing w:val="2"/>
        </w:rPr>
        <w:t xml:space="preserve">В связи с тем, что вопросы расового равенства либо дискриминации </w:t>
      </w:r>
      <w:r w:rsidR="00765215" w:rsidRPr="00CD5F75">
        <w:rPr>
          <w:spacing w:val="-1"/>
        </w:rPr>
        <w:t xml:space="preserve">могут стать предметом обращения, Конституционный Совет воздерживается </w:t>
      </w:r>
      <w:r w:rsidR="00765215" w:rsidRPr="00CD5F75">
        <w:t xml:space="preserve">давать какую-либо оценку положениям, как Международного акта, так и </w:t>
      </w:r>
      <w:r w:rsidR="00765215" w:rsidRPr="00CD5F75">
        <w:rPr>
          <w:spacing w:val="-1"/>
        </w:rPr>
        <w:t>внутреннего законодательства.</w:t>
      </w:r>
    </w:p>
    <w:p w:rsidR="00765215" w:rsidRPr="00CD5F75" w:rsidRDefault="00765215" w:rsidP="00765215"/>
    <w:p w:rsidR="00765215" w:rsidRPr="00CD5F75" w:rsidRDefault="000B2383" w:rsidP="00765215">
      <w:r w:rsidRPr="00CD5F75">
        <w:tab/>
      </w:r>
      <w:r w:rsidR="00765215" w:rsidRPr="00CD5F75">
        <w:t xml:space="preserve">Тем не менее, относительно заключительных замечаний Комитета по </w:t>
      </w:r>
      <w:r w:rsidR="00765215" w:rsidRPr="00CD5F75">
        <w:rPr>
          <w:spacing w:val="8"/>
        </w:rPr>
        <w:t xml:space="preserve">ликвидации расовой дискриминации ООН следует отметить, что </w:t>
      </w:r>
      <w:r w:rsidR="00765215" w:rsidRPr="00CD5F75">
        <w:rPr>
          <w:spacing w:val="12"/>
        </w:rPr>
        <w:t xml:space="preserve">Конституционный Совет поддерживает все возможные формы </w:t>
      </w:r>
      <w:r w:rsidR="00765215" w:rsidRPr="00CD5F75">
        <w:t xml:space="preserve">совершенствования национального законодательства и институтов по правам </w:t>
      </w:r>
      <w:r w:rsidR="00765215" w:rsidRPr="00CD5F75">
        <w:rPr>
          <w:spacing w:val="5"/>
        </w:rPr>
        <w:t xml:space="preserve">и свободам человека и гражданина с учетом положений Конституции </w:t>
      </w:r>
      <w:r w:rsidR="00765215" w:rsidRPr="00CD5F75">
        <w:rPr>
          <w:spacing w:val="-1"/>
        </w:rPr>
        <w:t>Республики Казахстан.</w:t>
      </w:r>
    </w:p>
    <w:p w:rsidR="00765215" w:rsidRPr="00CD5F75" w:rsidRDefault="00765215" w:rsidP="00765215"/>
    <w:p w:rsidR="00765215" w:rsidRPr="00CD5F75" w:rsidRDefault="000B2383" w:rsidP="00765215">
      <w:pPr>
        <w:rPr>
          <w:spacing w:val="1"/>
        </w:rPr>
      </w:pPr>
      <w:r w:rsidRPr="00CD5F75">
        <w:rPr>
          <w:spacing w:val="2"/>
        </w:rPr>
        <w:tab/>
      </w:r>
      <w:r w:rsidR="00765215" w:rsidRPr="00CD5F75">
        <w:rPr>
          <w:spacing w:val="2"/>
        </w:rPr>
        <w:t xml:space="preserve">Так, в нормативном постановлении от 13 июня 2006 года № 4 </w:t>
      </w:r>
      <w:r w:rsidR="00765215" w:rsidRPr="00CD5F75">
        <w:rPr>
          <w:spacing w:val="6"/>
        </w:rPr>
        <w:t xml:space="preserve">Конституционный Совет указал, что правозащитная деятельность </w:t>
      </w:r>
      <w:r w:rsidR="00765215" w:rsidRPr="00CD5F75">
        <w:rPr>
          <w:spacing w:val="1"/>
        </w:rPr>
        <w:t xml:space="preserve">Уполномоченного по правам человека является одним из способов защиты </w:t>
      </w:r>
      <w:r w:rsidR="00765215" w:rsidRPr="00CD5F75">
        <w:rPr>
          <w:spacing w:val="10"/>
        </w:rPr>
        <w:t>прав и свобод каждого</w:t>
      </w:r>
      <w:r w:rsidR="00293866" w:rsidRPr="00CD5F75">
        <w:rPr>
          <w:spacing w:val="10"/>
        </w:rPr>
        <w:t xml:space="preserve">.  </w:t>
      </w:r>
      <w:r w:rsidR="00765215" w:rsidRPr="00CD5F75">
        <w:rPr>
          <w:spacing w:val="10"/>
        </w:rPr>
        <w:t xml:space="preserve">В посланиях о состоянии конституционной </w:t>
      </w:r>
      <w:r w:rsidR="00765215" w:rsidRPr="00CD5F75">
        <w:rPr>
          <w:spacing w:val="4"/>
        </w:rPr>
        <w:t xml:space="preserve">законности в Республике, озвученных в Парламенте Республики 20 июня </w:t>
      </w:r>
      <w:r w:rsidR="00765215" w:rsidRPr="00CD5F75">
        <w:t xml:space="preserve">2003 года и 29 мая 2007 года, Конституционный Совет выступает за усиление </w:t>
      </w:r>
      <w:r w:rsidR="00765215" w:rsidRPr="00CD5F75">
        <w:rPr>
          <w:spacing w:val="1"/>
        </w:rPr>
        <w:t>правозащитных функций Уполномоченного по правам человека.</w:t>
      </w:r>
    </w:p>
    <w:p w:rsidR="00765215" w:rsidRPr="00CD5F75" w:rsidRDefault="00765215" w:rsidP="00765215">
      <w:pPr>
        <w:rPr>
          <w:spacing w:val="1"/>
        </w:rPr>
      </w:pPr>
    </w:p>
    <w:p w:rsidR="00765215" w:rsidRPr="00CD5F75" w:rsidRDefault="000B2383" w:rsidP="00765215">
      <w:r w:rsidRPr="00CD5F75">
        <w:tab/>
      </w:r>
      <w:r w:rsidR="00765215" w:rsidRPr="00CD5F75">
        <w:t>Таким образом, в случае разработки специального Закона его нормы будут носить отсылочный характер на действующие законодательные акты либо дублировать их положения, что противоречит общему порядку разработки нормативных правовых актов.</w:t>
      </w:r>
    </w:p>
    <w:p w:rsidR="00896311" w:rsidRPr="00CD5F75" w:rsidRDefault="00896311" w:rsidP="00765215"/>
    <w:p w:rsidR="00765215" w:rsidRPr="00CD5F75" w:rsidRDefault="00896311" w:rsidP="00765215">
      <w:r w:rsidRPr="00CD5F75">
        <w:tab/>
      </w:r>
      <w:r w:rsidR="00765215" w:rsidRPr="00CD5F75">
        <w:t>2</w:t>
      </w:r>
      <w:r w:rsidR="00293866" w:rsidRPr="00CD5F75">
        <w:t>.</w:t>
      </w:r>
      <w:r w:rsidRPr="00CD5F75">
        <w:tab/>
      </w:r>
      <w:r w:rsidR="00765215" w:rsidRPr="00CD5F75">
        <w:t>Принимая к сведению конституционные и другие положения о запрещении пропаганды расового или этнического превосходства, Комитет обеспокоен в связи с недостаточностью конкретных положений уголовного законодательства в отношении статьи 4а) Конвенции во внутреннем законодательстве государства-участника</w:t>
      </w:r>
      <w:r w:rsidRPr="00CD5F75">
        <w:t>.</w:t>
      </w:r>
    </w:p>
    <w:p w:rsidR="00765215" w:rsidRPr="00CD5F75" w:rsidRDefault="00765215" w:rsidP="00765215"/>
    <w:p w:rsidR="00765215" w:rsidRPr="00CD5F75" w:rsidRDefault="00896311" w:rsidP="00765215">
      <w:pPr>
        <w:rPr>
          <w:rStyle w:val="Strong"/>
          <w:sz w:val="24"/>
          <w:szCs w:val="24"/>
          <w:lang w:val="ru-RU"/>
        </w:rPr>
      </w:pPr>
      <w:r w:rsidRPr="00CD5F75">
        <w:rPr>
          <w:rStyle w:val="Strong"/>
          <w:sz w:val="24"/>
          <w:szCs w:val="24"/>
          <w:lang w:val="ru-RU"/>
        </w:rPr>
        <w:tab/>
      </w:r>
      <w:r w:rsidR="00765215" w:rsidRPr="00CD5F75">
        <w:rPr>
          <w:rStyle w:val="Strong"/>
          <w:sz w:val="24"/>
          <w:szCs w:val="24"/>
          <w:lang w:val="ru-RU"/>
        </w:rPr>
        <w:t>Комитет рекомендует государству-участнику принять законодательство в свете общей рекомендации ХV Комитета для обеспечения полного и адекватного осуществления статьи 4а) Конвенции</w:t>
      </w:r>
      <w:r w:rsidR="00293866" w:rsidRPr="00CD5F75">
        <w:rPr>
          <w:rStyle w:val="Strong"/>
          <w:sz w:val="24"/>
          <w:szCs w:val="24"/>
          <w:lang w:val="ru-RU"/>
        </w:rPr>
        <w:t xml:space="preserve">.  </w:t>
      </w:r>
    </w:p>
    <w:p w:rsidR="00765215" w:rsidRPr="00CD5F75" w:rsidRDefault="00765215" w:rsidP="00765215">
      <w:pPr>
        <w:rPr>
          <w:rStyle w:val="Strong"/>
          <w:sz w:val="24"/>
          <w:szCs w:val="24"/>
          <w:lang w:val="ru-RU"/>
        </w:rPr>
      </w:pPr>
    </w:p>
    <w:p w:rsidR="00765215" w:rsidRPr="00CD5F75" w:rsidRDefault="00896311" w:rsidP="00765215">
      <w:r w:rsidRPr="00CD5F75">
        <w:tab/>
      </w:r>
      <w:r w:rsidR="00765215" w:rsidRPr="00CD5F75">
        <w:t>Принцип равноправия включен в Конституцию Республики Казахстан</w:t>
      </w:r>
      <w:r w:rsidR="00293866" w:rsidRPr="00CD5F75">
        <w:t xml:space="preserve">.  </w:t>
      </w:r>
      <w:r w:rsidR="00765215" w:rsidRPr="00CD5F75">
        <w:t>В</w:t>
      </w:r>
      <w:r w:rsidRPr="00CD5F75">
        <w:t> </w:t>
      </w:r>
      <w:r w:rsidR="00765215" w:rsidRPr="00CD5F75">
        <w:t>Республике признаются неконституционными любые действия, способные нарушить межнациональное согласие (часть 2 статьи 39)</w:t>
      </w:r>
      <w:r w:rsidR="00293866" w:rsidRPr="00CD5F75">
        <w:t xml:space="preserve">.  </w:t>
      </w:r>
      <w:r w:rsidR="00765215" w:rsidRPr="00CD5F75">
        <w:t>Дискриминация по расовому признаку в законодательстве противоречит Конституции, поэтому нормативные акты, содержащие дискриминационные положения, считаются противозаконными, и органы прокуратуры выносят протесты государственному органу или должностному лицу, издавшему их.</w:t>
      </w:r>
    </w:p>
    <w:p w:rsidR="00765215" w:rsidRPr="00CD5F75" w:rsidRDefault="00765215" w:rsidP="00765215"/>
    <w:p w:rsidR="00765215" w:rsidRPr="00CD5F75" w:rsidRDefault="00896311" w:rsidP="00765215">
      <w:r w:rsidRPr="00CD5F75">
        <w:tab/>
      </w:r>
      <w:r w:rsidR="00765215" w:rsidRPr="00CD5F75">
        <w:t>Согласно статье 7 Трудового кодекса Республики Казахстан каждый имеет равные возможности в реализации своих прав и свобод в сфере труда</w:t>
      </w:r>
      <w:r w:rsidR="00293866" w:rsidRPr="00CD5F75">
        <w:t xml:space="preserve">.  </w:t>
      </w:r>
      <w:r w:rsidR="00765215" w:rsidRPr="00CD5F75">
        <w:t>Никто не может подвергаться какой-либо дискриминации при реализации трудовых прав в зависимости от пола, возраста, физических недостатков, расы, национальности, языка, имущественного, социального и должностного положения, места жительства, отношения к религии, политических убеждений, принадлежности к роду или сословию, к общественным объединениям</w:t>
      </w:r>
      <w:r w:rsidR="00293866" w:rsidRPr="00CD5F75">
        <w:t xml:space="preserve">.  </w:t>
      </w:r>
      <w:r w:rsidR="00765215" w:rsidRPr="00CD5F75">
        <w:t>Лица, считающие, что они подверглись дискриминации в сфере труда, вправе обратиться в суд или иные инстанции в порядке, установленном законами Республики Казахстан.</w:t>
      </w:r>
    </w:p>
    <w:p w:rsidR="00765215" w:rsidRPr="00CD5F75" w:rsidRDefault="00765215" w:rsidP="00765215"/>
    <w:p w:rsidR="00765215" w:rsidRPr="00CD5F75" w:rsidRDefault="00896311" w:rsidP="00765215">
      <w:r w:rsidRPr="00CD5F75">
        <w:tab/>
      </w:r>
      <w:r w:rsidR="00765215" w:rsidRPr="00CD5F75">
        <w:t xml:space="preserve">В главе 3 Уголовного Кодекса Республики Казахстан </w:t>
      </w:r>
      <w:r w:rsidR="00CB4429" w:rsidRPr="00CD5F75">
        <w:t>"</w:t>
      </w:r>
      <w:r w:rsidR="00765215" w:rsidRPr="00CD5F75">
        <w:t>Преступления против конституционных и иных прав и свобод человека и гражданина</w:t>
      </w:r>
      <w:r w:rsidR="00CB4429" w:rsidRPr="00CD5F75">
        <w:t>"</w:t>
      </w:r>
      <w:r w:rsidR="00765215" w:rsidRPr="00CD5F75">
        <w:t xml:space="preserve"> имеется пункт статьи 141 </w:t>
      </w:r>
      <w:r w:rsidR="00CB4429" w:rsidRPr="00CD5F75">
        <w:t>"</w:t>
      </w:r>
      <w:r w:rsidR="00765215" w:rsidRPr="00CD5F75">
        <w:t>Нарушение равноправия граждан</w:t>
      </w:r>
      <w:r w:rsidR="00CB4429" w:rsidRPr="00CD5F75">
        <w:t>"</w:t>
      </w:r>
      <w:r w:rsidR="00765215" w:rsidRPr="00CD5F75">
        <w:t>, которая развивает соответствующее положение Конституции о равноправии</w:t>
      </w:r>
      <w:r w:rsidRPr="00CD5F75">
        <w:t>:</w:t>
      </w:r>
    </w:p>
    <w:p w:rsidR="00765215" w:rsidRPr="00CD5F75" w:rsidRDefault="00765215" w:rsidP="00765215"/>
    <w:p w:rsidR="00765215" w:rsidRPr="00CD5F75" w:rsidRDefault="00896311" w:rsidP="00765215">
      <w:r w:rsidRPr="00CD5F75">
        <w:tab/>
      </w:r>
      <w:r w:rsidR="00CB4429" w:rsidRPr="00CD5F75">
        <w:t>"</w:t>
      </w:r>
      <w:r w:rsidR="00765215" w:rsidRPr="00CD5F75">
        <w:t>Часть 1</w:t>
      </w:r>
      <w:r w:rsidR="00293866" w:rsidRPr="00CD5F75">
        <w:t xml:space="preserve">.  </w:t>
      </w:r>
      <w:r w:rsidR="00765215" w:rsidRPr="00CD5F75">
        <w:t>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 - наказывается штрафом, либо арестом на срок до трех месяцев, либо лишением свободы на срок до одного года</w:t>
      </w:r>
      <w:r w:rsidR="00293866" w:rsidRPr="00CD5F75">
        <w:t>;</w:t>
      </w:r>
    </w:p>
    <w:p w:rsidR="00896311" w:rsidRPr="00CD5F75" w:rsidRDefault="00896311" w:rsidP="00765215"/>
    <w:p w:rsidR="00765215" w:rsidRPr="00CD5F75" w:rsidRDefault="00896311" w:rsidP="00765215">
      <w:r w:rsidRPr="00CD5F75">
        <w:tab/>
      </w:r>
      <w:r w:rsidR="00765215" w:rsidRPr="00CD5F75">
        <w:t>Часть 2</w:t>
      </w:r>
      <w:r w:rsidR="00293866" w:rsidRPr="00CD5F75">
        <w:t xml:space="preserve">.  </w:t>
      </w:r>
      <w:r w:rsidR="00765215" w:rsidRPr="00CD5F75">
        <w:t>То же деяние, совершенное лицом с использованием своего служебного положения либо руководителем общественного объединения – наказывается штрафом, арестом, лишением свободы в два раза больше, чем наказания, указанные в п</w:t>
      </w:r>
      <w:r w:rsidR="00293866" w:rsidRPr="00CD5F75">
        <w:t xml:space="preserve">.  </w:t>
      </w:r>
      <w:r w:rsidR="00765215" w:rsidRPr="00CD5F75">
        <w:t>1, либо лишением права занимать определенные должности или заниматься определенной деятельностью на срок до трех лет</w:t>
      </w:r>
      <w:r w:rsidR="00CB4429" w:rsidRPr="00CD5F75">
        <w:t>"</w:t>
      </w:r>
      <w:r w:rsidRPr="00CD5F75">
        <w:t>.</w:t>
      </w:r>
    </w:p>
    <w:p w:rsidR="00765215" w:rsidRPr="00CD5F75" w:rsidRDefault="00765215" w:rsidP="00765215"/>
    <w:p w:rsidR="00765215" w:rsidRPr="00CD5F75" w:rsidRDefault="00896311" w:rsidP="00765215">
      <w:r w:rsidRPr="00CD5F75">
        <w:tab/>
      </w:r>
      <w:r w:rsidR="00765215" w:rsidRPr="00CD5F75">
        <w:t>Диспозиция этой статьи предусматривает неприемлемость любого ограничения прав граждан в зависимости от расовой и национальной принадлежности, а не каких-либо индивидуальных качеств лица</w:t>
      </w:r>
      <w:r w:rsidRPr="00CD5F75">
        <w:t>.</w:t>
      </w:r>
    </w:p>
    <w:p w:rsidR="00765215" w:rsidRPr="00CD5F75" w:rsidRDefault="00765215" w:rsidP="00765215"/>
    <w:p w:rsidR="00765215" w:rsidRPr="00CD5F75" w:rsidRDefault="00896311" w:rsidP="00765215">
      <w:r w:rsidRPr="00CD5F75">
        <w:tab/>
      </w:r>
      <w:r w:rsidR="00765215" w:rsidRPr="00CD5F75">
        <w:t>В отдельную статью Уголовного Кодекса Республики Казахстан (статья 164), отнесенную  в главу о преступлениях против мира и безопасности человечества, выделен состав преступления, предусматривающий уголовную ответственность за возбуждение социальной, национальной, родовой, расовой или религиозной вражды</w:t>
      </w:r>
      <w:r w:rsidR="00293866" w:rsidRPr="00CD5F75">
        <w:t xml:space="preserve">.  </w:t>
      </w:r>
      <w:r w:rsidR="00765215" w:rsidRPr="00CD5F75">
        <w:t>В статье зафиксировано следующее</w:t>
      </w:r>
      <w:r w:rsidRPr="00CD5F75">
        <w:t>:</w:t>
      </w:r>
    </w:p>
    <w:p w:rsidR="00765215" w:rsidRPr="00CD5F75" w:rsidRDefault="00765215" w:rsidP="00765215"/>
    <w:p w:rsidR="00765215" w:rsidRPr="00CD5F75" w:rsidRDefault="00896311" w:rsidP="00765215">
      <w:r w:rsidRPr="00CD5F75">
        <w:tab/>
      </w:r>
      <w:r w:rsidR="00CB4429" w:rsidRPr="00CD5F75">
        <w:t>"</w:t>
      </w:r>
      <w:r w:rsidR="00765215" w:rsidRPr="00CD5F75">
        <w:t>Часть 1</w:t>
      </w:r>
      <w:r w:rsidR="00293866" w:rsidRPr="00CD5F75">
        <w:t xml:space="preserve">.  </w:t>
      </w:r>
      <w:r w:rsidR="00765215" w:rsidRPr="00CD5F75">
        <w:t>Умышленные действия, направленные на возбуждение социальной, национальной, родовой, расовой, религиозной вражды или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если эти деяния совершены публично или с использованием средств массовой информации - наказываются большим штрафом, либо арестом на срок до шести месяцев, либо исправительными работами на срок до двух лет, либо лишением свободы на срок до пяти лет.</w:t>
      </w:r>
    </w:p>
    <w:p w:rsidR="00765215" w:rsidRPr="00CD5F75" w:rsidRDefault="00765215" w:rsidP="00765215"/>
    <w:p w:rsidR="00765215" w:rsidRPr="00CD5F75" w:rsidRDefault="00896311" w:rsidP="00765215">
      <w:r w:rsidRPr="00CD5F75">
        <w:tab/>
      </w:r>
      <w:r w:rsidR="00765215" w:rsidRPr="00CD5F75">
        <w:t>Часть 2</w:t>
      </w:r>
      <w:r w:rsidR="00293866" w:rsidRPr="00CD5F75">
        <w:t xml:space="preserve">.  </w:t>
      </w:r>
      <w:r w:rsidR="00765215" w:rsidRPr="00CD5F75">
        <w:t>Те же деяния, совершенные группой лиц или неоднократно, или соединенные с насилием, либо угрозой его применения, а равно лицом с использованием своего служебного положения либо руководителем общ</w:t>
      </w:r>
      <w:r w:rsidRPr="00CD5F75">
        <w:t>ественного объединения, а также</w:t>
      </w:r>
    </w:p>
    <w:p w:rsidR="00765215" w:rsidRPr="00CD5F75" w:rsidRDefault="00765215" w:rsidP="00765215"/>
    <w:p w:rsidR="00765215" w:rsidRPr="00CD5F75" w:rsidRDefault="00896311" w:rsidP="00765215">
      <w:r w:rsidRPr="00CD5F75">
        <w:tab/>
      </w:r>
      <w:r w:rsidR="00765215" w:rsidRPr="00CD5F75">
        <w:t>Часть 3</w:t>
      </w:r>
      <w:r w:rsidR="00293866" w:rsidRPr="00CD5F75">
        <w:t xml:space="preserve">.  </w:t>
      </w:r>
      <w:r w:rsidR="00765215" w:rsidRPr="00CD5F75">
        <w:t>Действия, предусмотренные частями первой и второй настоящей статьи, повлекшие тяжкие последствия, могут наказываться ограничением свободы на срок до четырех лет, либо лишением свободы от четырех до десяти лет с лишением права заниматься определенной деятельностью до трех лет</w:t>
      </w:r>
      <w:r w:rsidR="00CB4429" w:rsidRPr="00CD5F75">
        <w:t>"</w:t>
      </w:r>
      <w:r w:rsidRPr="00CD5F75">
        <w:t>.</w:t>
      </w:r>
    </w:p>
    <w:p w:rsidR="00765215" w:rsidRPr="00CD5F75" w:rsidRDefault="00765215" w:rsidP="00765215"/>
    <w:p w:rsidR="00765215" w:rsidRPr="00CD5F75" w:rsidRDefault="00896311" w:rsidP="00765215">
      <w:r w:rsidRPr="00CD5F75">
        <w:tab/>
      </w:r>
      <w:r w:rsidR="00765215" w:rsidRPr="00CD5F75">
        <w:t>Диспозиция этой статьи оговаривает создание конфликтов между гражданами разных национальностей, родов, рас, которые могут сопровождаться агрессивными выпадами, физической расправой или угрозой таковой, уничтожением или повреждением имущества либо изоляции, отчуждения, ограничением в правах, льготах и преимуществах, а также, если действия совершаются с целью принизить национальные святыни, образ жизни, уклад, историю развития отдельных рас, национальностей или народностей</w:t>
      </w:r>
      <w:r w:rsidRPr="00CD5F75">
        <w:t>.</w:t>
      </w:r>
    </w:p>
    <w:p w:rsidR="00765215" w:rsidRPr="00CD5F75" w:rsidRDefault="00765215" w:rsidP="00765215"/>
    <w:p w:rsidR="00765215" w:rsidRPr="00CD5F75" w:rsidRDefault="00896311" w:rsidP="00765215">
      <w:r w:rsidRPr="00CD5F75">
        <w:tab/>
      </w:r>
      <w:r w:rsidR="00765215" w:rsidRPr="00CD5F75">
        <w:t>Согласно пункту 2 статьи 337 Уголовного кодекса Республики Казахстан создание общественного объединения, провозглашающего или на практике реализующего расовую, национальную, родовую, нетерпимость или исключительность, а равно руководство таким объединением, наказывается исправительными работами, ограничением либо лишением свободы до трёх лет с лишением права занимать определенные должности или заниматься определенной деятельностью на срок до трёх лет</w:t>
      </w:r>
      <w:r w:rsidRPr="00CD5F75">
        <w:t>.</w:t>
      </w:r>
    </w:p>
    <w:p w:rsidR="00765215" w:rsidRPr="00CD5F75" w:rsidRDefault="00765215" w:rsidP="00765215"/>
    <w:p w:rsidR="00765215" w:rsidRPr="00CD5F75" w:rsidRDefault="00896311" w:rsidP="00765215">
      <w:r w:rsidRPr="00CD5F75">
        <w:tab/>
      </w:r>
      <w:r w:rsidR="00765215" w:rsidRPr="00CD5F75">
        <w:t>Активное участие в деятельности таких объединений в соответствии с пунктом 2 статьи 337-1 Уголовного кодекса Республики Казахстан наказывается штрафом либо исправительными работами на срок до одного года или арестом до четырёх месяцев</w:t>
      </w:r>
      <w:r w:rsidR="00293866" w:rsidRPr="00CD5F75">
        <w:t xml:space="preserve">.  </w:t>
      </w:r>
      <w:r w:rsidR="00765215" w:rsidRPr="00CD5F75">
        <w:t>Данная ответственность применяется и в случаях, если в уставе, программе и иных принимаемых общественным объединением документах, признаваемых членами объединения, в устных коллективных высказываниях, которые поддерживаются и которыми руководствуются члены объединения в своей деятельности, выражается дискриминационное, неприязненно-враждебное отношение к гражданам в зависимости от расовой, национальной, родовой, сословной принадлежности или провозглашается их исключительность и превосходство.</w:t>
      </w:r>
    </w:p>
    <w:p w:rsidR="00765215" w:rsidRPr="00CD5F75" w:rsidRDefault="00765215" w:rsidP="00765215"/>
    <w:p w:rsidR="00765215" w:rsidRPr="00CD5F75" w:rsidRDefault="00EE7BA4" w:rsidP="00765215">
      <w:r w:rsidRPr="00CD5F75">
        <w:tab/>
      </w:r>
      <w:r w:rsidR="00765215" w:rsidRPr="00CD5F75">
        <w:t xml:space="preserve">Уголовно-процессуальный кодекс Республики Казахстан, определяющий порядок уголовного судопроизводства, содержит статью 21 </w:t>
      </w:r>
      <w:r w:rsidR="00CB4429" w:rsidRPr="00CD5F75">
        <w:t>"</w:t>
      </w:r>
      <w:r w:rsidR="00765215" w:rsidRPr="00CD5F75">
        <w:t>Осуществление правосудия на началах равенства перед законом и судом</w:t>
      </w:r>
      <w:r w:rsidR="00CB4429" w:rsidRPr="00CD5F75">
        <w:t>"</w:t>
      </w:r>
      <w:r w:rsidR="00765215" w:rsidRPr="00CD5F75">
        <w:t>, в которой говорится</w:t>
      </w:r>
      <w:r w:rsidR="00293866" w:rsidRPr="00CD5F75">
        <w:t xml:space="preserve">:  </w:t>
      </w:r>
      <w:r w:rsidR="00CB4429" w:rsidRPr="00CD5F75">
        <w:t>"</w:t>
      </w:r>
      <w:r w:rsidR="00765215" w:rsidRPr="00CD5F75">
        <w:t>В ходе уголовного судопроизводства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w:t>
      </w:r>
      <w:r w:rsidR="00CB4429" w:rsidRPr="00CD5F75">
        <w:t>"</w:t>
      </w:r>
      <w:r w:rsidR="00293866" w:rsidRPr="00CD5F75">
        <w:t>.</w:t>
      </w:r>
    </w:p>
    <w:p w:rsidR="00EE7BA4" w:rsidRPr="00CD5F75" w:rsidRDefault="00EE7BA4" w:rsidP="00765215"/>
    <w:p w:rsidR="00765215" w:rsidRPr="00CD5F75" w:rsidRDefault="00EE7BA4" w:rsidP="00765215">
      <w:r w:rsidRPr="00CD5F75">
        <w:tab/>
      </w:r>
      <w:r w:rsidR="00765215" w:rsidRPr="00CD5F75">
        <w:t>В Кодексе об административных правонарушениях Республики Казахстан имеется статья в отношении преступлений в сфере расовой дискриминации</w:t>
      </w:r>
      <w:r w:rsidR="00293866" w:rsidRPr="00CD5F75">
        <w:t xml:space="preserve">.  </w:t>
      </w:r>
      <w:r w:rsidR="00765215" w:rsidRPr="00CD5F75">
        <w:t>Согласно статье 82 Кодекса ограничение прав физических лиц в выборе языка, дискриминация по языковым признакам влекут штраф на должностных лиц в размере от пяти до двадцати месячных расчетных показателей.</w:t>
      </w:r>
    </w:p>
    <w:p w:rsidR="00765215" w:rsidRPr="00CD5F75" w:rsidRDefault="00765215" w:rsidP="00765215"/>
    <w:p w:rsidR="00765215" w:rsidRPr="00CD5F75" w:rsidRDefault="00EE7BA4" w:rsidP="00765215">
      <w:r w:rsidRPr="00CD5F75">
        <w:tab/>
      </w:r>
      <w:r w:rsidR="00765215" w:rsidRPr="00CD5F75">
        <w:t>Согласно статье 347-1 Уголовного Кодекса Республики Казахстан за умышленное причинение физических и психических страданий, совершенное следователем, лицом, осуществляющим дознание, или иным должностным лицом с целью получить от пытаемого или третьего лица сведения или признания либо наказать его за действие, которое совершило оно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предусматривается уголовная ответственность в виде штрафа в размере от двухсот до пятисот месячных расчетных показателей или в размере заработной платы или иного дохода осужденного за период от двух до пяти месяцев, либо лишением права занимать определенные должности на срок до трех лет, либо ограничением свободы на срок до пяти лет, либо лишением свободы на тот же срок.</w:t>
      </w:r>
    </w:p>
    <w:p w:rsidR="00765215" w:rsidRPr="00CD5F75" w:rsidRDefault="00765215" w:rsidP="00765215"/>
    <w:p w:rsidR="00765215" w:rsidRPr="00CD5F75" w:rsidRDefault="00EE7BA4" w:rsidP="00765215">
      <w:r w:rsidRPr="00CD5F75">
        <w:tab/>
      </w:r>
      <w:r w:rsidR="00765215" w:rsidRPr="00CD5F75">
        <w:t>3</w:t>
      </w:r>
      <w:r w:rsidR="00293866" w:rsidRPr="00CD5F75">
        <w:t>.</w:t>
      </w:r>
      <w:r w:rsidRPr="00CD5F75">
        <w:tab/>
      </w:r>
      <w:r w:rsidR="00765215" w:rsidRPr="00CD5F75">
        <w:t>Признавая, что после получения независимости государство-участник открыло свои границы, Комитет также отмечает высокий уровень эмиграции среди определенных этнических или национальных групп</w:t>
      </w:r>
      <w:r w:rsidRPr="00CD5F75">
        <w:t>.</w:t>
      </w:r>
    </w:p>
    <w:p w:rsidR="00765215" w:rsidRPr="00CD5F75" w:rsidRDefault="00765215" w:rsidP="00765215">
      <w:pPr>
        <w:rPr>
          <w:szCs w:val="24"/>
        </w:rPr>
      </w:pPr>
    </w:p>
    <w:p w:rsidR="00765215" w:rsidRPr="00CD5F75" w:rsidRDefault="00EE7BA4" w:rsidP="00765215">
      <w:pPr>
        <w:rPr>
          <w:rStyle w:val="Strong"/>
          <w:sz w:val="24"/>
          <w:szCs w:val="24"/>
          <w:lang w:val="ru-RU"/>
        </w:rPr>
      </w:pPr>
      <w:r w:rsidRPr="00CD5F75">
        <w:rPr>
          <w:rStyle w:val="Strong"/>
          <w:sz w:val="24"/>
          <w:szCs w:val="24"/>
          <w:lang w:val="ru-RU"/>
        </w:rPr>
        <w:tab/>
      </w:r>
      <w:r w:rsidR="00765215" w:rsidRPr="00CD5F75">
        <w:rPr>
          <w:rStyle w:val="Strong"/>
          <w:sz w:val="24"/>
          <w:szCs w:val="24"/>
          <w:lang w:val="ru-RU"/>
        </w:rPr>
        <w:t>Комитет рекомендует государству-участнику включить в свой следующий периодический доклад информацию об эмиграции, включая информацию о причинах и последствиях этого продолжающегося явления и о его воздействии на конкретные этнические и национальные группы</w:t>
      </w:r>
      <w:r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EE7BA4" w:rsidP="00765215">
      <w:r w:rsidRPr="00CD5F75">
        <w:rPr>
          <w:szCs w:val="24"/>
        </w:rPr>
        <w:tab/>
      </w:r>
      <w:r w:rsidR="00765215" w:rsidRPr="00CD5F75">
        <w:rPr>
          <w:szCs w:val="24"/>
        </w:rPr>
        <w:t xml:space="preserve">Пункт 2 статьи 21 Конституции указывает, что </w:t>
      </w:r>
      <w:r w:rsidR="00CB4429" w:rsidRPr="00CD5F75">
        <w:rPr>
          <w:szCs w:val="24"/>
        </w:rPr>
        <w:t>"</w:t>
      </w:r>
      <w:r w:rsidR="00765215" w:rsidRPr="00CD5F75">
        <w:rPr>
          <w:szCs w:val="24"/>
        </w:rPr>
        <w:t>каждый имеет право выезжать за пределы Республики</w:t>
      </w:r>
      <w:r w:rsidR="00293866" w:rsidRPr="00CD5F75">
        <w:rPr>
          <w:szCs w:val="24"/>
        </w:rPr>
        <w:t xml:space="preserve">.  </w:t>
      </w:r>
      <w:r w:rsidR="00765215" w:rsidRPr="00CD5F75">
        <w:rPr>
          <w:szCs w:val="24"/>
        </w:rPr>
        <w:t>Граждане Республики имеют право беспрепятственного возвращения в</w:t>
      </w:r>
      <w:r w:rsidR="00765215" w:rsidRPr="00CD5F75">
        <w:t xml:space="preserve"> Республику</w:t>
      </w:r>
      <w:r w:rsidR="00CB4429" w:rsidRPr="00CD5F75">
        <w:t>"</w:t>
      </w:r>
      <w:r w:rsidRPr="00CD5F75">
        <w:t>.</w:t>
      </w:r>
    </w:p>
    <w:p w:rsidR="00765215" w:rsidRPr="00CD5F75" w:rsidRDefault="00765215" w:rsidP="00765215"/>
    <w:p w:rsidR="00765215" w:rsidRPr="00CD5F75" w:rsidRDefault="00EE7BA4" w:rsidP="00765215">
      <w:r w:rsidRPr="00CD5F75">
        <w:tab/>
      </w:r>
      <w:r w:rsidR="00765215" w:rsidRPr="00CD5F75">
        <w:t xml:space="preserve">В статье 3 Закона Республики Казахстан </w:t>
      </w:r>
      <w:r w:rsidR="00CB4429" w:rsidRPr="00CD5F75">
        <w:t>"</w:t>
      </w:r>
      <w:r w:rsidR="00765215" w:rsidRPr="00CD5F75">
        <w:t>О миграции населения</w:t>
      </w:r>
      <w:r w:rsidR="00CB4429" w:rsidRPr="00CD5F75">
        <w:t>"</w:t>
      </w:r>
      <w:r w:rsidR="00765215" w:rsidRPr="00CD5F75">
        <w:t xml:space="preserve"> указывается на недопустимость при регулировании миграции населения какой-либо дискриминации по мотивам происхождения, расы, национальности и языка</w:t>
      </w:r>
      <w:r w:rsidR="00293866" w:rsidRPr="00CD5F75">
        <w:t xml:space="preserve">.  </w:t>
      </w:r>
      <w:r w:rsidR="00765215" w:rsidRPr="00CD5F75">
        <w:t>Данным Законом предусмотрено присвоение статуса беженца иностранцам, могущим стать жертвой преследований по признаку расы и национальности и по этой причине вынужденных находиться вне страны своей гражданской принадлежности</w:t>
      </w:r>
      <w:r w:rsidRPr="00CD5F75">
        <w:t>.</w:t>
      </w:r>
    </w:p>
    <w:p w:rsidR="00765215" w:rsidRPr="00CD5F75" w:rsidRDefault="00765215" w:rsidP="00765215"/>
    <w:p w:rsidR="00765215" w:rsidRPr="00CD5F75" w:rsidRDefault="00EE7BA4" w:rsidP="00765215">
      <w:r w:rsidRPr="00CD5F75">
        <w:tab/>
      </w:r>
      <w:r w:rsidR="00765215" w:rsidRPr="00CD5F75">
        <w:t>Статья 14 Гражданского Кодекса Республики Казахстан закрепляет право свободно покидать пределы республики и возвращаться на ее территорию</w:t>
      </w:r>
      <w:r w:rsidRPr="00CD5F75">
        <w:t>.</w:t>
      </w:r>
    </w:p>
    <w:p w:rsidR="00765215" w:rsidRPr="00CD5F75" w:rsidRDefault="00765215" w:rsidP="00765215"/>
    <w:p w:rsidR="00765215" w:rsidRPr="00CD5F75" w:rsidRDefault="00EE7BA4" w:rsidP="00765215">
      <w:r w:rsidRPr="00CD5F75">
        <w:tab/>
      </w:r>
      <w:r w:rsidR="00765215" w:rsidRPr="00CD5F75">
        <w:t>Пункт 2 статьи 10 Конституции устанавливает, что гражданин Республики ни при каких условиях не может быть лишен гражданства, права изменить свое гражданство, а также не может быть изгнан за пределы Казахстана</w:t>
      </w:r>
      <w:r w:rsidRPr="00CD5F75">
        <w:t>.</w:t>
      </w:r>
    </w:p>
    <w:p w:rsidR="00765215" w:rsidRPr="00CD5F75" w:rsidRDefault="00765215" w:rsidP="00765215"/>
    <w:p w:rsidR="00765215" w:rsidRPr="00CD5F75" w:rsidRDefault="00EE7BA4" w:rsidP="00765215">
      <w:r w:rsidRPr="00CD5F75">
        <w:tab/>
      </w:r>
      <w:r w:rsidR="00765215" w:rsidRPr="00CD5F75">
        <w:t>Суверенитет Казахстана привел к тотальной трансформации этнодемографической ситуации в стране</w:t>
      </w:r>
      <w:r w:rsidR="00293866" w:rsidRPr="00CD5F75">
        <w:t xml:space="preserve">.  </w:t>
      </w:r>
      <w:r w:rsidR="00765215" w:rsidRPr="00CD5F75">
        <w:t>Широкомасштабные миграционные процессы из Казахстана в Россию и другие страны впервые за последние полтора столетия способствовали значительному уменьшению общей численности населения – с 16 464 464 чел</w:t>
      </w:r>
      <w:r w:rsidR="00293866" w:rsidRPr="00CD5F75">
        <w:t xml:space="preserve">. </w:t>
      </w:r>
      <w:r w:rsidR="00765215" w:rsidRPr="00CD5F75">
        <w:t xml:space="preserve">(по переписи </w:t>
      </w:r>
      <w:smartTag w:uri="urn:schemas-microsoft-com:office:smarttags" w:element="metricconverter">
        <w:smartTagPr>
          <w:attr w:name="ProductID" w:val="1989 г"/>
        </w:smartTagPr>
        <w:r w:rsidR="00765215" w:rsidRPr="00CD5F75">
          <w:t>1989 г</w:t>
        </w:r>
      </w:smartTag>
      <w:r w:rsidR="00765215" w:rsidRPr="00CD5F75">
        <w:t>.) до 14</w:t>
      </w:r>
      <w:r w:rsidRPr="00CD5F75">
        <w:t> </w:t>
      </w:r>
      <w:r w:rsidR="00765215" w:rsidRPr="00CD5F75">
        <w:t>953 126 чел</w:t>
      </w:r>
      <w:r w:rsidR="00293866" w:rsidRPr="00CD5F75">
        <w:t xml:space="preserve">. </w:t>
      </w:r>
      <w:r w:rsidR="00765215" w:rsidRPr="00CD5F75">
        <w:t>(по переписи 1999 г</w:t>
      </w:r>
      <w:r w:rsidRPr="00CD5F75">
        <w:t>ода</w:t>
      </w:r>
      <w:r w:rsidR="00765215" w:rsidRPr="00CD5F75">
        <w:t>), т.е</w:t>
      </w:r>
      <w:r w:rsidR="00293866" w:rsidRPr="00CD5F75">
        <w:t xml:space="preserve">. </w:t>
      </w:r>
      <w:r w:rsidR="00765215" w:rsidRPr="00CD5F75">
        <w:t>на более чем 9,1 %.</w:t>
      </w:r>
    </w:p>
    <w:p w:rsidR="00765215" w:rsidRPr="00CD5F75" w:rsidRDefault="00765215" w:rsidP="00765215"/>
    <w:p w:rsidR="00765215" w:rsidRPr="00CD5F75" w:rsidRDefault="00EE7BA4" w:rsidP="00765215">
      <w:r w:rsidRPr="00CD5F75">
        <w:tab/>
      </w:r>
      <w:r w:rsidR="00765215" w:rsidRPr="00CD5F75">
        <w:t>Особенно значительным стало уменьшение численности немецкого и славянского населения Казахстана</w:t>
      </w:r>
      <w:r w:rsidR="00293866" w:rsidRPr="00CD5F75">
        <w:t xml:space="preserve">.  </w:t>
      </w:r>
      <w:r w:rsidR="00765215" w:rsidRPr="00CD5F75">
        <w:t>Численность немцев в результате массового выезда в Германию (по инициативе и при помощи германского правительства) уменьшилась с 957 518 чел</w:t>
      </w:r>
      <w:r w:rsidR="00293866" w:rsidRPr="00CD5F75">
        <w:t xml:space="preserve">. </w:t>
      </w:r>
      <w:r w:rsidR="00765215" w:rsidRPr="00CD5F75">
        <w:t>до 353 441 чел</w:t>
      </w:r>
      <w:r w:rsidR="00293866" w:rsidRPr="00CD5F75">
        <w:t xml:space="preserve">. </w:t>
      </w:r>
      <w:r w:rsidR="00765215" w:rsidRPr="00CD5F75">
        <w:t>(убыль составила 63,1%)</w:t>
      </w:r>
      <w:r w:rsidR="00293866" w:rsidRPr="00CD5F75">
        <w:t xml:space="preserve">.  </w:t>
      </w:r>
      <w:r w:rsidR="00765215" w:rsidRPr="00CD5F75">
        <w:t>Численность русского населения снизилась с 6</w:t>
      </w:r>
      <w:r w:rsidR="008D00FC" w:rsidRPr="00CD5F75">
        <w:t> </w:t>
      </w:r>
      <w:r w:rsidR="00765215" w:rsidRPr="00CD5F75">
        <w:t>227</w:t>
      </w:r>
      <w:r w:rsidR="008D00FC" w:rsidRPr="00CD5F75">
        <w:t> </w:t>
      </w:r>
      <w:r w:rsidR="00765215" w:rsidRPr="00CD5F75">
        <w:t>549 чел</w:t>
      </w:r>
      <w:r w:rsidR="00293866" w:rsidRPr="00CD5F75">
        <w:t xml:space="preserve">. </w:t>
      </w:r>
      <w:r w:rsidR="00765215" w:rsidRPr="00CD5F75">
        <w:t>до 4 479 618 чел</w:t>
      </w:r>
      <w:r w:rsidR="00293866" w:rsidRPr="00CD5F75">
        <w:t xml:space="preserve">. </w:t>
      </w:r>
      <w:r w:rsidR="00765215" w:rsidRPr="00CD5F75">
        <w:t>(на 28,6%), украинцев – с 896 240 чел</w:t>
      </w:r>
      <w:r w:rsidR="00293866" w:rsidRPr="00CD5F75">
        <w:t xml:space="preserve">. </w:t>
      </w:r>
      <w:r w:rsidR="00765215" w:rsidRPr="00CD5F75">
        <w:t>до 547 052 чел</w:t>
      </w:r>
      <w:r w:rsidR="00293866" w:rsidRPr="00CD5F75">
        <w:t xml:space="preserve">. </w:t>
      </w:r>
      <w:r w:rsidR="00765215" w:rsidRPr="00CD5F75">
        <w:t xml:space="preserve">(на 38,9%), татар </w:t>
      </w:r>
      <w:r w:rsidR="00765215" w:rsidRPr="00CD5F75">
        <w:rPr>
          <w:rFonts w:ascii="Arial" w:hAnsi="Arial" w:cs="Arial"/>
        </w:rPr>
        <w:t>–</w:t>
      </w:r>
      <w:r w:rsidR="008D00FC" w:rsidRPr="00CD5F75">
        <w:t xml:space="preserve"> </w:t>
      </w:r>
      <w:r w:rsidR="00765215" w:rsidRPr="00CD5F75">
        <w:t>с 327 982 чел</w:t>
      </w:r>
      <w:r w:rsidR="00293866" w:rsidRPr="00CD5F75">
        <w:t xml:space="preserve">. </w:t>
      </w:r>
      <w:r w:rsidR="00765215" w:rsidRPr="00CD5F75">
        <w:t>до 248 952 (на 24,1%), белорусов – с 182 601 чел</w:t>
      </w:r>
      <w:r w:rsidR="00293866" w:rsidRPr="00CD5F75">
        <w:t xml:space="preserve">. </w:t>
      </w:r>
      <w:r w:rsidR="00765215" w:rsidRPr="00CD5F75">
        <w:t>до 111</w:t>
      </w:r>
      <w:r w:rsidR="008D00FC" w:rsidRPr="00CD5F75">
        <w:t> </w:t>
      </w:r>
      <w:r w:rsidR="00765215" w:rsidRPr="00CD5F75">
        <w:t>926</w:t>
      </w:r>
      <w:r w:rsidR="008D00FC" w:rsidRPr="00CD5F75">
        <w:t> </w:t>
      </w:r>
      <w:r w:rsidR="00765215" w:rsidRPr="00CD5F75">
        <w:t>чел</w:t>
      </w:r>
      <w:r w:rsidR="008D00FC" w:rsidRPr="00CD5F75">
        <w:t xml:space="preserve">. </w:t>
      </w:r>
      <w:r w:rsidR="00765215" w:rsidRPr="00CD5F75">
        <w:t>(на 38, 7%), корейцев – с 103 315 чел</w:t>
      </w:r>
      <w:r w:rsidR="00293866" w:rsidRPr="00CD5F75">
        <w:t xml:space="preserve">. </w:t>
      </w:r>
      <w:r w:rsidR="00765215" w:rsidRPr="00CD5F75">
        <w:t>до 99 657 чел</w:t>
      </w:r>
      <w:r w:rsidR="00293866" w:rsidRPr="00CD5F75">
        <w:t xml:space="preserve">. </w:t>
      </w:r>
      <w:r w:rsidR="00765215" w:rsidRPr="00CD5F75">
        <w:t>(на 3,5%), азербайджанцев – с 90 083 чел</w:t>
      </w:r>
      <w:r w:rsidR="00293866" w:rsidRPr="00CD5F75">
        <w:t xml:space="preserve">. </w:t>
      </w:r>
      <w:r w:rsidR="00765215" w:rsidRPr="00CD5F75">
        <w:t>до 78 295 чел</w:t>
      </w:r>
      <w:r w:rsidR="00293866" w:rsidRPr="00CD5F75">
        <w:t xml:space="preserve">. </w:t>
      </w:r>
      <w:r w:rsidR="00765215" w:rsidRPr="00CD5F75">
        <w:t>(на 13,1%), поляков – с 59 956 чел до 47</w:t>
      </w:r>
      <w:r w:rsidR="008D00FC" w:rsidRPr="00CD5F75">
        <w:t> </w:t>
      </w:r>
      <w:r w:rsidR="00765215" w:rsidRPr="00CD5F75">
        <w:t>297</w:t>
      </w:r>
      <w:r w:rsidR="008D00FC" w:rsidRPr="00CD5F75">
        <w:t> </w:t>
      </w:r>
      <w:r w:rsidR="00765215" w:rsidRPr="00CD5F75">
        <w:t>чел</w:t>
      </w:r>
      <w:r w:rsidR="00293866" w:rsidRPr="00CD5F75">
        <w:t xml:space="preserve">. </w:t>
      </w:r>
      <w:r w:rsidR="00765215" w:rsidRPr="00CD5F75">
        <w:t>(на 21,1%) и т.д.</w:t>
      </w:r>
    </w:p>
    <w:p w:rsidR="00765215" w:rsidRPr="00CD5F75" w:rsidRDefault="00765215" w:rsidP="00765215"/>
    <w:p w:rsidR="00765215" w:rsidRPr="00CD5F75" w:rsidRDefault="008D00FC" w:rsidP="00765215">
      <w:r w:rsidRPr="00CD5F75">
        <w:tab/>
      </w:r>
      <w:r w:rsidR="00765215" w:rsidRPr="00CD5F75">
        <w:t>Снизилась также численность чечен, башкир, молдаван, ингушей, мордвы, армян, греков, киргизов, болгар, лезгин, туркменов и абсолютного большинства других народов Казахстана</w:t>
      </w:r>
      <w:r w:rsidRPr="00CD5F75">
        <w:t>.</w:t>
      </w:r>
    </w:p>
    <w:p w:rsidR="00765215" w:rsidRPr="00CD5F75" w:rsidRDefault="00765215" w:rsidP="00765215"/>
    <w:p w:rsidR="00765215" w:rsidRPr="00CD5F75" w:rsidRDefault="008D00FC" w:rsidP="00765215">
      <w:r w:rsidRPr="00CD5F75">
        <w:tab/>
      </w:r>
      <w:r w:rsidR="00765215" w:rsidRPr="00CD5F75">
        <w:t>Как  видно из представленных данных, за годы суверенитета численность абсолютного большинства народов Казахстана значительно сократилась</w:t>
      </w:r>
      <w:r w:rsidR="00293866" w:rsidRPr="00CD5F75">
        <w:t xml:space="preserve">.  </w:t>
      </w:r>
      <w:r w:rsidR="00765215" w:rsidRPr="00CD5F75">
        <w:t>За период с 1989</w:t>
      </w:r>
      <w:r w:rsidRPr="00CD5F75">
        <w:t> </w:t>
      </w:r>
      <w:r w:rsidR="00765215" w:rsidRPr="00CD5F75">
        <w:t>по 1999 г</w:t>
      </w:r>
      <w:r w:rsidRPr="00CD5F75">
        <w:t>од</w:t>
      </w:r>
      <w:r w:rsidR="00293866" w:rsidRPr="00CD5F75">
        <w:t xml:space="preserve"> </w:t>
      </w:r>
      <w:r w:rsidR="00765215" w:rsidRPr="00CD5F75">
        <w:t>незначительно выросла численность лишь казахов с 6 534 616 чел</w:t>
      </w:r>
      <w:r w:rsidR="00293866" w:rsidRPr="00CD5F75">
        <w:t xml:space="preserve">. </w:t>
      </w:r>
      <w:r w:rsidR="00765215" w:rsidRPr="00CD5F75">
        <w:t>до 7</w:t>
      </w:r>
      <w:r w:rsidR="00471534" w:rsidRPr="00CD5F75">
        <w:t> </w:t>
      </w:r>
      <w:r w:rsidR="00765215" w:rsidRPr="00CD5F75">
        <w:t>985 039 чел</w:t>
      </w:r>
      <w:r w:rsidR="00293866" w:rsidRPr="00CD5F75">
        <w:t xml:space="preserve">. </w:t>
      </w:r>
      <w:r w:rsidR="00765215" w:rsidRPr="00CD5F75">
        <w:t>(на 22,1%), узбеков – с 332 017 чел</w:t>
      </w:r>
      <w:r w:rsidR="00293866" w:rsidRPr="00CD5F75">
        <w:t xml:space="preserve">. </w:t>
      </w:r>
      <w:r w:rsidR="00765215" w:rsidRPr="00CD5F75">
        <w:t>до 370 663 чел</w:t>
      </w:r>
      <w:r w:rsidR="00293866" w:rsidRPr="00CD5F75">
        <w:t xml:space="preserve">. </w:t>
      </w:r>
      <w:r w:rsidR="00765215" w:rsidRPr="00CD5F75">
        <w:t>(на 11,6%), уйгуров – с 185 301 чел</w:t>
      </w:r>
      <w:r w:rsidR="00293866" w:rsidRPr="00CD5F75">
        <w:t xml:space="preserve">. </w:t>
      </w:r>
      <w:r w:rsidR="00765215" w:rsidRPr="00CD5F75">
        <w:t>до 210 339 чел</w:t>
      </w:r>
      <w:r w:rsidR="00293866" w:rsidRPr="00CD5F75">
        <w:t xml:space="preserve">. </w:t>
      </w:r>
      <w:r w:rsidR="00765215" w:rsidRPr="00CD5F75">
        <w:t>(на 13,5%), дунган – с 30 165 чел</w:t>
      </w:r>
      <w:r w:rsidR="00293866" w:rsidRPr="00CD5F75">
        <w:t xml:space="preserve">. </w:t>
      </w:r>
      <w:r w:rsidR="00765215" w:rsidRPr="00CD5F75">
        <w:t>до 36 945 чел</w:t>
      </w:r>
      <w:r w:rsidR="00293866" w:rsidRPr="00CD5F75">
        <w:t xml:space="preserve">. </w:t>
      </w:r>
      <w:r w:rsidR="00765215" w:rsidRPr="00CD5F75">
        <w:t>(на 22,4%) и курдов – с 25 425 чел</w:t>
      </w:r>
      <w:r w:rsidR="00293866" w:rsidRPr="00CD5F75">
        <w:t xml:space="preserve">. </w:t>
      </w:r>
      <w:r w:rsidR="00765215" w:rsidRPr="00CD5F75">
        <w:t>до 32 764 чел</w:t>
      </w:r>
      <w:r w:rsidR="00293866" w:rsidRPr="00CD5F75">
        <w:t xml:space="preserve">. </w:t>
      </w:r>
      <w:r w:rsidR="00765215" w:rsidRPr="00CD5F75">
        <w:t>(на 28,8%)</w:t>
      </w:r>
      <w:r w:rsidR="00293866" w:rsidRPr="00CD5F75">
        <w:t>.</w:t>
      </w:r>
    </w:p>
    <w:p w:rsidR="00765215" w:rsidRPr="00CD5F75" w:rsidRDefault="00765215" w:rsidP="00765215"/>
    <w:p w:rsidR="00765215" w:rsidRPr="00CD5F75" w:rsidRDefault="00471534" w:rsidP="00765215">
      <w:r w:rsidRPr="00CD5F75">
        <w:tab/>
      </w:r>
      <w:r w:rsidR="00765215" w:rsidRPr="00CD5F75">
        <w:t>Очевидно, что основными причинами уменьшения численности населения стали механические причины и в первую очередь миграционные факторы</w:t>
      </w:r>
      <w:r w:rsidRPr="00CD5F75">
        <w:t>.</w:t>
      </w:r>
    </w:p>
    <w:p w:rsidR="00765215" w:rsidRPr="00CD5F75" w:rsidRDefault="00765215" w:rsidP="00765215"/>
    <w:p w:rsidR="00765215" w:rsidRPr="00CD5F75" w:rsidRDefault="00471534" w:rsidP="00765215">
      <w:r w:rsidRPr="00CD5F75">
        <w:tab/>
      </w:r>
      <w:r w:rsidR="00765215" w:rsidRPr="00CD5F75">
        <w:t>Причинами широкомасштабной эмиграции некоренных народов с территории Казахстана, являются, прежде всего, распад СССР и приход к власти этнократических режимов на всем постсоветском пространстве</w:t>
      </w:r>
      <w:r w:rsidR="00293866" w:rsidRPr="00CD5F75">
        <w:t xml:space="preserve">.  </w:t>
      </w:r>
      <w:r w:rsidR="00765215" w:rsidRPr="00CD5F75">
        <w:t>Следствием этого стал выезд из Казахстана сотен тысяч русского, немецкого и другого европейского населения.</w:t>
      </w:r>
    </w:p>
    <w:p w:rsidR="00765215" w:rsidRPr="00CD5F75" w:rsidRDefault="00765215" w:rsidP="00765215"/>
    <w:p w:rsidR="00765215" w:rsidRPr="00CD5F75" w:rsidRDefault="00471534" w:rsidP="00765215">
      <w:r w:rsidRPr="00CD5F75">
        <w:tab/>
      </w:r>
      <w:r w:rsidR="00765215" w:rsidRPr="00CD5F75">
        <w:t>Более объективными представляется суждение, в соответствии с которым причины эмиграции видятся как в экономических, так и в политических факторах, таких как, перманентный экономический кризис, сокращение занятости, трудность адаптации к непредсказуемости рыночной стихии  и т.д</w:t>
      </w:r>
      <w:r w:rsidRPr="00CD5F75">
        <w:t>.</w:t>
      </w:r>
    </w:p>
    <w:p w:rsidR="00765215" w:rsidRPr="00CD5F75" w:rsidRDefault="00765215" w:rsidP="00765215"/>
    <w:p w:rsidR="00765215" w:rsidRPr="00CD5F75" w:rsidRDefault="00471534" w:rsidP="00765215">
      <w:r w:rsidRPr="00CD5F75">
        <w:tab/>
      </w:r>
      <w:r w:rsidR="00765215" w:rsidRPr="00CD5F75">
        <w:t>Все это, по мнению аналитиков, усугубляется психологическим дискомфортом и глубочайшим стрессом, который испытывает неказахское население в процессе приспособления к государственной этнократии.</w:t>
      </w:r>
    </w:p>
    <w:p w:rsidR="00765215" w:rsidRPr="00CD5F75" w:rsidRDefault="00765215" w:rsidP="00765215"/>
    <w:tbl>
      <w:tblPr>
        <w:tblW w:w="0" w:type="auto"/>
        <w:tblInd w:w="108" w:type="dxa"/>
        <w:tblLook w:val="01E0" w:firstRow="1" w:lastRow="1" w:firstColumn="1" w:lastColumn="1" w:noHBand="0" w:noVBand="0"/>
      </w:tblPr>
      <w:tblGrid>
        <w:gridCol w:w="3420"/>
        <w:gridCol w:w="1967"/>
        <w:gridCol w:w="2693"/>
      </w:tblGrid>
      <w:tr w:rsidR="00765215" w:rsidRPr="00CD5F75" w:rsidTr="001F2CA1">
        <w:tc>
          <w:tcPr>
            <w:tcW w:w="8080" w:type="dxa"/>
            <w:gridSpan w:val="3"/>
          </w:tcPr>
          <w:p w:rsidR="00765215" w:rsidRPr="00CD5F75" w:rsidRDefault="00765215" w:rsidP="00B4306E">
            <w:pPr>
              <w:spacing w:line="228" w:lineRule="auto"/>
              <w:rPr>
                <w:b/>
                <w:color w:val="000000"/>
                <w:spacing w:val="-5"/>
              </w:rPr>
            </w:pPr>
            <w:r w:rsidRPr="00CD5F75">
              <w:rPr>
                <w:b/>
                <w:color w:val="000000"/>
                <w:spacing w:val="-5"/>
              </w:rPr>
              <w:t>Внешняя миграция населения Республики Казахстан по национальностям (выбывшие)</w:t>
            </w:r>
          </w:p>
        </w:tc>
      </w:tr>
      <w:tr w:rsidR="00765215" w:rsidRPr="00CD5F75" w:rsidTr="001F2CA1">
        <w:tc>
          <w:tcPr>
            <w:tcW w:w="3420" w:type="dxa"/>
          </w:tcPr>
          <w:p w:rsidR="00765215" w:rsidRPr="00CD5F75" w:rsidRDefault="00765215" w:rsidP="00B4306E">
            <w:pPr>
              <w:spacing w:line="228" w:lineRule="auto"/>
              <w:rPr>
                <w:color w:val="000000"/>
                <w:spacing w:val="-5"/>
              </w:rPr>
            </w:pPr>
          </w:p>
        </w:tc>
        <w:tc>
          <w:tcPr>
            <w:tcW w:w="1967" w:type="dxa"/>
          </w:tcPr>
          <w:p w:rsidR="00765215" w:rsidRPr="00CD5F75" w:rsidRDefault="00765215" w:rsidP="00B4306E">
            <w:pPr>
              <w:spacing w:line="228" w:lineRule="auto"/>
              <w:jc w:val="right"/>
              <w:rPr>
                <w:i/>
                <w:color w:val="000000"/>
                <w:spacing w:val="-5"/>
              </w:rPr>
            </w:pPr>
            <w:r w:rsidRPr="00CD5F75">
              <w:rPr>
                <w:i/>
                <w:color w:val="000000"/>
                <w:spacing w:val="-5"/>
              </w:rPr>
              <w:t>2007</w:t>
            </w:r>
          </w:p>
        </w:tc>
        <w:tc>
          <w:tcPr>
            <w:tcW w:w="2693" w:type="dxa"/>
          </w:tcPr>
          <w:p w:rsidR="00765215" w:rsidRPr="00CD5F75" w:rsidRDefault="00765215" w:rsidP="00B4306E">
            <w:pPr>
              <w:spacing w:line="228" w:lineRule="auto"/>
              <w:jc w:val="right"/>
              <w:rPr>
                <w:i/>
                <w:color w:val="000000"/>
                <w:spacing w:val="-5"/>
              </w:rPr>
            </w:pPr>
            <w:r w:rsidRPr="00CD5F75">
              <w:rPr>
                <w:i/>
                <w:color w:val="000000"/>
                <w:spacing w:val="-5"/>
              </w:rPr>
              <w:t>1 полугодие 2008</w:t>
            </w:r>
          </w:p>
        </w:tc>
      </w:tr>
      <w:tr w:rsidR="00765215" w:rsidRPr="00CD5F75" w:rsidTr="001F2CA1">
        <w:tc>
          <w:tcPr>
            <w:tcW w:w="3420" w:type="dxa"/>
          </w:tcPr>
          <w:p w:rsidR="00765215" w:rsidRPr="00CD5F75" w:rsidRDefault="00765215" w:rsidP="00B4306E">
            <w:pPr>
              <w:spacing w:line="228" w:lineRule="auto"/>
              <w:rPr>
                <w:b/>
                <w:color w:val="000000"/>
                <w:spacing w:val="-5"/>
              </w:rPr>
            </w:pPr>
            <w:r w:rsidRPr="00CD5F75">
              <w:rPr>
                <w:b/>
                <w:color w:val="000000"/>
                <w:spacing w:val="-5"/>
              </w:rPr>
              <w:t xml:space="preserve">ВСЕГО </w:t>
            </w:r>
          </w:p>
        </w:tc>
        <w:tc>
          <w:tcPr>
            <w:tcW w:w="1967" w:type="dxa"/>
          </w:tcPr>
          <w:p w:rsidR="00765215" w:rsidRPr="00CD5F75" w:rsidRDefault="00765215" w:rsidP="00B4306E">
            <w:pPr>
              <w:spacing w:line="228" w:lineRule="auto"/>
              <w:jc w:val="right"/>
              <w:rPr>
                <w:b/>
                <w:color w:val="000000"/>
                <w:spacing w:val="-5"/>
              </w:rPr>
            </w:pPr>
            <w:r w:rsidRPr="00CD5F75">
              <w:rPr>
                <w:b/>
                <w:color w:val="000000"/>
                <w:spacing w:val="-5"/>
              </w:rPr>
              <w:t>33</w:t>
            </w:r>
            <w:r w:rsidR="001F2CA1" w:rsidRPr="00CD5F75">
              <w:rPr>
                <w:b/>
                <w:color w:val="000000"/>
                <w:spacing w:val="-5"/>
              </w:rPr>
              <w:t xml:space="preserve"> </w:t>
            </w:r>
            <w:r w:rsidRPr="00CD5F75">
              <w:rPr>
                <w:b/>
                <w:color w:val="000000"/>
                <w:spacing w:val="-5"/>
              </w:rPr>
              <w:t>690</w:t>
            </w:r>
          </w:p>
        </w:tc>
        <w:tc>
          <w:tcPr>
            <w:tcW w:w="2693" w:type="dxa"/>
          </w:tcPr>
          <w:p w:rsidR="00765215" w:rsidRPr="00CD5F75" w:rsidRDefault="00765215" w:rsidP="00B4306E">
            <w:pPr>
              <w:spacing w:line="228" w:lineRule="auto"/>
              <w:jc w:val="right"/>
              <w:rPr>
                <w:b/>
                <w:color w:val="000000"/>
                <w:spacing w:val="-5"/>
              </w:rPr>
            </w:pPr>
            <w:r w:rsidRPr="00CD5F75">
              <w:rPr>
                <w:b/>
                <w:color w:val="000000"/>
                <w:spacing w:val="-5"/>
              </w:rPr>
              <w:t>16</w:t>
            </w:r>
            <w:r w:rsidR="001F2CA1" w:rsidRPr="00CD5F75">
              <w:rPr>
                <w:b/>
                <w:color w:val="000000"/>
                <w:spacing w:val="-5"/>
              </w:rPr>
              <w:t xml:space="preserve"> </w:t>
            </w:r>
            <w:r w:rsidRPr="00CD5F75">
              <w:rPr>
                <w:b/>
                <w:color w:val="000000"/>
                <w:spacing w:val="-5"/>
              </w:rPr>
              <w:t>657</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Казахи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w:t>
            </w:r>
            <w:r w:rsidR="001F2CA1" w:rsidRPr="00CD5F75">
              <w:rPr>
                <w:color w:val="000000"/>
                <w:spacing w:val="-5"/>
              </w:rPr>
              <w:t xml:space="preserve"> </w:t>
            </w:r>
            <w:r w:rsidRPr="00CD5F75">
              <w:rPr>
                <w:color w:val="000000"/>
                <w:spacing w:val="-5"/>
              </w:rPr>
              <w:t>276</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r w:rsidR="001F2CA1" w:rsidRPr="00CD5F75">
              <w:rPr>
                <w:color w:val="000000"/>
                <w:spacing w:val="-5"/>
              </w:rPr>
              <w:t xml:space="preserve"> </w:t>
            </w:r>
            <w:r w:rsidRPr="00CD5F75">
              <w:rPr>
                <w:color w:val="000000"/>
                <w:spacing w:val="-5"/>
              </w:rPr>
              <w:t>048</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Русские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22</w:t>
            </w:r>
            <w:r w:rsidR="001F2CA1" w:rsidRPr="00CD5F75">
              <w:rPr>
                <w:color w:val="000000"/>
                <w:spacing w:val="-5"/>
              </w:rPr>
              <w:t xml:space="preserve"> </w:t>
            </w:r>
            <w:r w:rsidRPr="00CD5F75">
              <w:rPr>
                <w:color w:val="000000"/>
                <w:spacing w:val="-5"/>
              </w:rPr>
              <w:t>708</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11</w:t>
            </w:r>
            <w:r w:rsidR="001F2CA1" w:rsidRPr="00CD5F75">
              <w:rPr>
                <w:color w:val="000000"/>
                <w:spacing w:val="-5"/>
              </w:rPr>
              <w:t xml:space="preserve"> </w:t>
            </w:r>
            <w:r w:rsidRPr="00CD5F75">
              <w:rPr>
                <w:color w:val="000000"/>
                <w:spacing w:val="-5"/>
              </w:rPr>
              <w:t>265</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Украинцы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w:t>
            </w:r>
            <w:r w:rsidR="001F2CA1" w:rsidRPr="00CD5F75">
              <w:rPr>
                <w:color w:val="000000"/>
                <w:spacing w:val="-5"/>
              </w:rPr>
              <w:t xml:space="preserve"> </w:t>
            </w:r>
            <w:r w:rsidRPr="00CD5F75">
              <w:rPr>
                <w:color w:val="000000"/>
                <w:spacing w:val="-5"/>
              </w:rPr>
              <w:t>774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r w:rsidR="001F2CA1" w:rsidRPr="00CD5F75">
              <w:rPr>
                <w:color w:val="000000"/>
                <w:spacing w:val="-5"/>
              </w:rPr>
              <w:t xml:space="preserve"> </w:t>
            </w:r>
            <w:r w:rsidRPr="00CD5F75">
              <w:rPr>
                <w:color w:val="000000"/>
                <w:spacing w:val="-5"/>
              </w:rPr>
              <w:t>272</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Белорусы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582</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307</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Узбеки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115</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54</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Грузины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20</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7</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Азербайджанцы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125</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70</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Литовцы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39</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7</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Молдаване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69</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51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Латыши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4</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Киргизы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62</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23</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Таджики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37</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23</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Армяне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105</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41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Туркмены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6</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3</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Эстонцы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20</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4</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Балкарцы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8</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2</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Башкиры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98</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58</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Буряты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5</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Аварцы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13</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Даргинцы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Кумыки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Лакцы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10</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5</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Лезгины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Ногайцы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Рутульцы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Ингуши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59</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37</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Кабардинцы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6</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Калмыки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5</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6</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Каракалпаки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25</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14</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Карелы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Коми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4</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Марийцы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39</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21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Мордва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78</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42</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Осетины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4</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Татары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807</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397</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Тувинцы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Удмурты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30</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12</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Чеченцы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174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90</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Чуваши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54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20</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Саха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Адыгейцы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Евреи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47</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21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Карачаевцы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2</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Хакасы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Коми пермяки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8</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8</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Долганы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Ханты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Эвенки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Нивхи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Ненцы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9</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Чуванцы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Гагаузы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3</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Евреи горские</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Евреи среднеазиатские</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Цыгане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20</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5</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Шорцы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Американцы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Арабы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Энцы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Крымчаки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Абазины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Ассирийцы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Болгары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25</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18</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Венгры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Агулы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Голландцы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Греки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46</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17</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Дунгане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5</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2</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Китайцы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5</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Корейцы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201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122</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Курды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6</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Немцы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w:t>
            </w:r>
            <w:r w:rsidR="001F2CA1" w:rsidRPr="00CD5F75">
              <w:rPr>
                <w:color w:val="000000"/>
                <w:spacing w:val="-5"/>
              </w:rPr>
              <w:t xml:space="preserve"> </w:t>
            </w:r>
            <w:r w:rsidRPr="00CD5F75">
              <w:rPr>
                <w:color w:val="000000"/>
                <w:spacing w:val="-5"/>
              </w:rPr>
              <w:t>474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r w:rsidR="001F2CA1" w:rsidRPr="00CD5F75">
              <w:rPr>
                <w:color w:val="000000"/>
                <w:spacing w:val="-5"/>
              </w:rPr>
              <w:t xml:space="preserve"> </w:t>
            </w:r>
            <w:r w:rsidRPr="00CD5F75">
              <w:rPr>
                <w:color w:val="000000"/>
                <w:spacing w:val="-5"/>
              </w:rPr>
              <w:t>261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Персы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3</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Поляки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279</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183</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Румыны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3</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Сербы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4</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Словаки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Турки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28</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12</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Уйгуры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27</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25</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Финны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3</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4</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Халха монголы</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1</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Чехи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4</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3</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Монголы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Японцы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w:t>
            </w:r>
          </w:p>
        </w:tc>
      </w:tr>
      <w:tr w:rsidR="00765215" w:rsidRPr="00CD5F75" w:rsidTr="001F2CA1">
        <w:tc>
          <w:tcPr>
            <w:tcW w:w="3420" w:type="dxa"/>
          </w:tcPr>
          <w:p w:rsidR="00765215" w:rsidRPr="00CD5F75" w:rsidRDefault="00765215" w:rsidP="00B4306E">
            <w:pPr>
              <w:spacing w:line="228" w:lineRule="auto"/>
              <w:rPr>
                <w:color w:val="000000"/>
                <w:spacing w:val="-5"/>
              </w:rPr>
            </w:pPr>
            <w:r w:rsidRPr="00CD5F75">
              <w:rPr>
                <w:color w:val="000000"/>
                <w:spacing w:val="-5"/>
              </w:rPr>
              <w:t xml:space="preserve">Не указавшие </w:t>
            </w:r>
          </w:p>
        </w:tc>
        <w:tc>
          <w:tcPr>
            <w:tcW w:w="1967" w:type="dxa"/>
          </w:tcPr>
          <w:p w:rsidR="00765215" w:rsidRPr="00CD5F75" w:rsidRDefault="00765215" w:rsidP="00B4306E">
            <w:pPr>
              <w:spacing w:line="228" w:lineRule="auto"/>
              <w:jc w:val="right"/>
              <w:rPr>
                <w:color w:val="000000"/>
                <w:spacing w:val="-5"/>
              </w:rPr>
            </w:pPr>
            <w:r w:rsidRPr="00CD5F75">
              <w:rPr>
                <w:color w:val="000000"/>
                <w:spacing w:val="-5"/>
              </w:rPr>
              <w:t>15</w:t>
            </w:r>
          </w:p>
        </w:tc>
        <w:tc>
          <w:tcPr>
            <w:tcW w:w="2693" w:type="dxa"/>
          </w:tcPr>
          <w:p w:rsidR="00765215" w:rsidRPr="00CD5F75" w:rsidRDefault="00765215" w:rsidP="00B4306E">
            <w:pPr>
              <w:spacing w:line="228" w:lineRule="auto"/>
              <w:jc w:val="right"/>
              <w:rPr>
                <w:color w:val="000000"/>
                <w:spacing w:val="-5"/>
              </w:rPr>
            </w:pPr>
            <w:r w:rsidRPr="00CD5F75">
              <w:rPr>
                <w:color w:val="000000"/>
                <w:spacing w:val="-5"/>
              </w:rPr>
              <w:t>9</w:t>
            </w:r>
          </w:p>
        </w:tc>
      </w:tr>
    </w:tbl>
    <w:p w:rsidR="00765215" w:rsidRPr="00CD5F75" w:rsidRDefault="00765215" w:rsidP="00765215"/>
    <w:p w:rsidR="00765215" w:rsidRPr="00CD5F75" w:rsidRDefault="00B4306E" w:rsidP="00765215">
      <w:r w:rsidRPr="00CD5F75">
        <w:tab/>
      </w:r>
      <w:r w:rsidR="00765215" w:rsidRPr="00CD5F75">
        <w:t>4</w:t>
      </w:r>
      <w:r w:rsidR="00293866" w:rsidRPr="00CD5F75">
        <w:t>.</w:t>
      </w:r>
      <w:r w:rsidRPr="00CD5F75">
        <w:tab/>
      </w:r>
      <w:r w:rsidR="00765215" w:rsidRPr="00CD5F75">
        <w:t>Приветствуя информацию, которая была представлена относительно ряда меньшинств в государстве-участнике, Комитет выражает сожаление по поводу отсутствия информации о положении некоторых групп меньшинств, в частности цыган, и осуществлении ими всех прав человека</w:t>
      </w:r>
      <w:r w:rsidRPr="00CD5F75">
        <w:t>.</w:t>
      </w:r>
    </w:p>
    <w:p w:rsidR="00765215" w:rsidRPr="00CD5F75" w:rsidRDefault="00765215" w:rsidP="00765215">
      <w:pPr>
        <w:rPr>
          <w:szCs w:val="24"/>
        </w:rPr>
      </w:pPr>
    </w:p>
    <w:p w:rsidR="00765215" w:rsidRPr="00CD5F75" w:rsidRDefault="00B4306E" w:rsidP="00765215">
      <w:pPr>
        <w:rPr>
          <w:rStyle w:val="Strong"/>
          <w:sz w:val="24"/>
          <w:szCs w:val="24"/>
          <w:lang w:val="ru-RU"/>
        </w:rPr>
      </w:pPr>
      <w:r w:rsidRPr="00CD5F75">
        <w:rPr>
          <w:rStyle w:val="Strong"/>
          <w:sz w:val="24"/>
          <w:szCs w:val="24"/>
          <w:lang w:val="ru-RU"/>
        </w:rPr>
        <w:tab/>
      </w:r>
      <w:r w:rsidR="00765215" w:rsidRPr="00CD5F75">
        <w:rPr>
          <w:rStyle w:val="Strong"/>
          <w:sz w:val="24"/>
          <w:szCs w:val="24"/>
          <w:lang w:val="ru-RU"/>
        </w:rPr>
        <w:t>Комитет рекомендует государству-участнику включить в свой следующий периодический доклад информацию о положении всех групп меньшинств, в частности цыган, и в этой связи обращает внимание государства-участника на свою общую рекомендацию XXVII о дискриминации в отношении рома (цыган)</w:t>
      </w:r>
      <w:r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B4306E" w:rsidP="00765215">
      <w:r w:rsidRPr="00CD5F75">
        <w:tab/>
      </w:r>
      <w:r w:rsidR="00765215" w:rsidRPr="00CD5F75">
        <w:t>По данным Агентства по статистике Республики Казахстан, численность цыган составляет на 1 января 2008 года 5 153 человека</w:t>
      </w:r>
      <w:r w:rsidR="00293866" w:rsidRPr="00CD5F75">
        <w:t xml:space="preserve">.  </w:t>
      </w:r>
      <w:r w:rsidR="00765215" w:rsidRPr="00CD5F75">
        <w:t>Органами исполнительной власти на местах предоставлена возможность компактного проживания</w:t>
      </w:r>
      <w:r w:rsidR="00293866" w:rsidRPr="00CD5F75">
        <w:t xml:space="preserve">.  </w:t>
      </w:r>
      <w:r w:rsidR="00765215" w:rsidRPr="00CD5F75">
        <w:t>Создаются условия по недопущению дискриминационных действий в отношении всех национальных меньшинств, в том числе и рома.</w:t>
      </w:r>
    </w:p>
    <w:p w:rsidR="00765215" w:rsidRPr="00CD5F75" w:rsidRDefault="00765215" w:rsidP="00765215"/>
    <w:p w:rsidR="00765215" w:rsidRPr="00CD5F75" w:rsidRDefault="00B4306E" w:rsidP="00765215">
      <w:r w:rsidRPr="00CD5F75">
        <w:tab/>
      </w:r>
      <w:r w:rsidR="00765215" w:rsidRPr="00CD5F75">
        <w:t>В равной степени обеспечивается доступ к услугам социальной сферы</w:t>
      </w:r>
      <w:r w:rsidR="00293866" w:rsidRPr="00CD5F75">
        <w:t xml:space="preserve">:    </w:t>
      </w:r>
      <w:r w:rsidR="00765215" w:rsidRPr="00CD5F75">
        <w:t>здравоохранения, культуры, образования</w:t>
      </w:r>
      <w:r w:rsidRPr="00CD5F75">
        <w:t>.</w:t>
      </w:r>
    </w:p>
    <w:p w:rsidR="00765215" w:rsidRPr="00CD5F75" w:rsidRDefault="00765215" w:rsidP="00765215"/>
    <w:p w:rsidR="00765215" w:rsidRPr="00CD5F75" w:rsidRDefault="00B4306E" w:rsidP="00765215">
      <w:r w:rsidRPr="00CD5F75">
        <w:tab/>
      </w:r>
      <w:r w:rsidR="00765215" w:rsidRPr="00CD5F75">
        <w:t>Органами образования принимается комплекс мер, направле</w:t>
      </w:r>
      <w:r w:rsidR="00765215" w:rsidRPr="00CD5F75">
        <w:t>н</w:t>
      </w:r>
      <w:r w:rsidR="00765215" w:rsidRPr="00CD5F75">
        <w:t>ных на безусловное соблюдение прав детей-граждан, независимо от прина</w:t>
      </w:r>
      <w:r w:rsidR="00765215" w:rsidRPr="00CD5F75">
        <w:t>д</w:t>
      </w:r>
      <w:r w:rsidR="00765215" w:rsidRPr="00CD5F75">
        <w:t>лежности к какой-либо национальности, групп меньшинств, в том числе н</w:t>
      </w:r>
      <w:r w:rsidR="00765215" w:rsidRPr="00CD5F75">
        <w:t>а</w:t>
      </w:r>
      <w:r w:rsidR="00765215" w:rsidRPr="00CD5F75">
        <w:t>родности рома (цыган), на получение бесплатного школьного образования</w:t>
      </w:r>
      <w:r w:rsidRPr="00CD5F75">
        <w:t>.</w:t>
      </w:r>
    </w:p>
    <w:p w:rsidR="00765215" w:rsidRPr="00CD5F75" w:rsidRDefault="00765215" w:rsidP="00765215"/>
    <w:p w:rsidR="00765215" w:rsidRPr="00CD5F75" w:rsidRDefault="00B4306E" w:rsidP="00765215">
      <w:r w:rsidRPr="00CD5F75">
        <w:tab/>
      </w:r>
      <w:r w:rsidR="00765215" w:rsidRPr="00CD5F75">
        <w:t>В учебных заведениях страны образовательная деятельность осуществляется с соблюдением принципа доступности образов</w:t>
      </w:r>
      <w:r w:rsidR="00765215" w:rsidRPr="00CD5F75">
        <w:t>а</w:t>
      </w:r>
      <w:r w:rsidR="00765215" w:rsidRPr="00CD5F75">
        <w:t>ния всех уровней для населения с учетом интеллектуального развития, психофизиологических и индив</w:t>
      </w:r>
      <w:r w:rsidR="00765215" w:rsidRPr="00CD5F75">
        <w:t>и</w:t>
      </w:r>
      <w:r w:rsidR="00765215" w:rsidRPr="00CD5F75">
        <w:t>дуальных особенностей каждого гражданина, без ограничений по признакам расовой и национальной принадлежности</w:t>
      </w:r>
      <w:r w:rsidRPr="00CD5F75">
        <w:t>.</w:t>
      </w:r>
    </w:p>
    <w:p w:rsidR="00765215" w:rsidRPr="00CD5F75" w:rsidRDefault="00765215" w:rsidP="00765215"/>
    <w:p w:rsidR="00765215" w:rsidRPr="00CD5F75" w:rsidRDefault="00B4306E" w:rsidP="00765215">
      <w:r w:rsidRPr="00CD5F75">
        <w:tab/>
      </w:r>
      <w:r w:rsidR="00765215" w:rsidRPr="00CD5F75">
        <w:t>Права граждан Казахстана, гарантированные Конституцией,  соблюдаются</w:t>
      </w:r>
      <w:r w:rsidR="00293866" w:rsidRPr="00CD5F75">
        <w:t xml:space="preserve">.  </w:t>
      </w:r>
      <w:r w:rsidR="00765215" w:rsidRPr="00CD5F75">
        <w:t>Равноправие каждого человека перед законом при отправлении своих прав и свобод гарантировано</w:t>
      </w:r>
      <w:r w:rsidR="00293866" w:rsidRPr="00CD5F75">
        <w:t xml:space="preserve">.  </w:t>
      </w:r>
      <w:r w:rsidR="00765215" w:rsidRPr="00CD5F75">
        <w:t>Образовательными программами учебных заведений всех уровней предусмотрено и выполняется проведение различных мероприятий, направленных на укрепление культуры межнационального и межрасового воспитания.</w:t>
      </w:r>
    </w:p>
    <w:p w:rsidR="00765215" w:rsidRPr="00CD5F75" w:rsidRDefault="00765215" w:rsidP="00765215"/>
    <w:p w:rsidR="00765215" w:rsidRPr="00CD5F75" w:rsidRDefault="00B4306E" w:rsidP="00765215">
      <w:r w:rsidRPr="00CD5F75">
        <w:tab/>
      </w:r>
      <w:r w:rsidR="00765215" w:rsidRPr="00CD5F75">
        <w:t>Жалоб и заявлений касательно притеснений на расовой и этнической почвах со стороны рома не зарегистрировано.</w:t>
      </w:r>
    </w:p>
    <w:p w:rsidR="00765215" w:rsidRPr="00CD5F75" w:rsidRDefault="00765215" w:rsidP="00765215"/>
    <w:p w:rsidR="00765215" w:rsidRPr="00CD5F75" w:rsidRDefault="00B4306E" w:rsidP="00765215">
      <w:r w:rsidRPr="00CD5F75">
        <w:tab/>
      </w:r>
      <w:r w:rsidR="00765215" w:rsidRPr="00CD5F75">
        <w:t>В связи с ассимиляцией с коренным населением, наличием жилья и постоянной работы или бизнеса, можно утверждать, что цыгане Казахстана ведут оседлый образ жизни, пользуясь всеми правами и обязанностями граждан республики</w:t>
      </w:r>
      <w:r w:rsidRPr="00CD5F75">
        <w:t>.</w:t>
      </w:r>
    </w:p>
    <w:p w:rsidR="00765215" w:rsidRPr="00CD5F75" w:rsidRDefault="00765215" w:rsidP="00765215"/>
    <w:p w:rsidR="00765215" w:rsidRPr="00CD5F75" w:rsidRDefault="00B4306E" w:rsidP="00765215">
      <w:r w:rsidRPr="00CD5F75">
        <w:tab/>
      </w:r>
      <w:r w:rsidR="00765215" w:rsidRPr="00CD5F75">
        <w:t>Таким образом, проблема кочевых общин рома в части, оговоренной в общих рекомендациях, в Казахстане не является актуальной</w:t>
      </w:r>
      <w:r w:rsidRPr="00CD5F75">
        <w:t>.</w:t>
      </w:r>
    </w:p>
    <w:p w:rsidR="00765215" w:rsidRPr="00CD5F75" w:rsidRDefault="00765215" w:rsidP="00765215"/>
    <w:p w:rsidR="00765215" w:rsidRPr="00CD5F75" w:rsidRDefault="00B4306E" w:rsidP="00765215">
      <w:r w:rsidRPr="00CD5F75">
        <w:tab/>
      </w:r>
      <w:r w:rsidR="00765215" w:rsidRPr="00CD5F75">
        <w:t>В то же время существует необходимость широкомасштабной разъяснительной работы по предупреждению дискриминации и стигматизации по национальному признаку на бытовом уровне</w:t>
      </w:r>
      <w:r w:rsidR="00293866" w:rsidRPr="00CD5F75">
        <w:t xml:space="preserve">.  </w:t>
      </w:r>
      <w:r w:rsidR="00765215" w:rsidRPr="00CD5F75">
        <w:t xml:space="preserve">В качестве положительного примера можно привести деятельность областной газеты </w:t>
      </w:r>
      <w:r w:rsidR="00CB4429" w:rsidRPr="00CD5F75">
        <w:t>"</w:t>
      </w:r>
      <w:r w:rsidR="00765215" w:rsidRPr="00CD5F75">
        <w:t>Южный Казахстан</w:t>
      </w:r>
      <w:r w:rsidR="00CB4429" w:rsidRPr="00CD5F75">
        <w:t>"</w:t>
      </w:r>
      <w:r w:rsidR="00765215" w:rsidRPr="00CD5F75">
        <w:t xml:space="preserve">  по пропаганде и разъяснению государственной национальной политики</w:t>
      </w:r>
      <w:r w:rsidR="00293866" w:rsidRPr="00CD5F75">
        <w:t xml:space="preserve">.  </w:t>
      </w:r>
      <w:r w:rsidR="00765215" w:rsidRPr="00CD5F75">
        <w:t xml:space="preserve">В данном издании один раз в месяц выпускается в свет специальное приложение </w:t>
      </w:r>
      <w:r w:rsidR="00CB4429" w:rsidRPr="00CD5F75">
        <w:t>"</w:t>
      </w:r>
      <w:r w:rsidR="00765215" w:rsidRPr="00CD5F75">
        <w:t>Шанырак</w:t>
      </w:r>
      <w:r w:rsidR="00CB4429" w:rsidRPr="00CD5F75">
        <w:t>"</w:t>
      </w:r>
      <w:r w:rsidR="00765215" w:rsidRPr="00CD5F75">
        <w:t>, в котором рассказывается о жизни, быте, истории, традициях и обрядах национальностей, проживающих в Южно-Казахстанской области</w:t>
      </w:r>
      <w:r w:rsidR="00293866" w:rsidRPr="00CD5F75">
        <w:t xml:space="preserve">.  </w:t>
      </w:r>
      <w:r w:rsidR="00765215" w:rsidRPr="00CD5F75">
        <w:t>В</w:t>
      </w:r>
      <w:r w:rsidRPr="00CD5F75">
        <w:t> </w:t>
      </w:r>
      <w:r w:rsidR="00765215" w:rsidRPr="00CD5F75">
        <w:t>числе других материалов в приложении была опубликована статья М.</w:t>
      </w:r>
      <w:r w:rsidRPr="00CD5F75">
        <w:t xml:space="preserve"> </w:t>
      </w:r>
      <w:r w:rsidR="00765215" w:rsidRPr="00CD5F75">
        <w:t xml:space="preserve">Лимаренко о жителях г.Шымкента – цыганах </w:t>
      </w:r>
      <w:r w:rsidR="00CB4429" w:rsidRPr="00CD5F75">
        <w:t>"</w:t>
      </w:r>
      <w:r w:rsidR="00765215" w:rsidRPr="00CD5F75">
        <w:t>Табор остался в Шымкенте</w:t>
      </w:r>
      <w:r w:rsidR="00CB4429" w:rsidRPr="00CD5F75">
        <w:t>"</w:t>
      </w:r>
      <w:r w:rsidR="00765215" w:rsidRPr="00CD5F75">
        <w:t xml:space="preserve"> (декабрь, 2006 год)</w:t>
      </w:r>
      <w:r w:rsidR="00293866" w:rsidRPr="00CD5F75">
        <w:t>.</w:t>
      </w:r>
    </w:p>
    <w:p w:rsidR="00765215" w:rsidRPr="00CD5F75" w:rsidRDefault="00765215" w:rsidP="00765215"/>
    <w:p w:rsidR="00765215" w:rsidRPr="00CD5F75" w:rsidRDefault="00B4306E" w:rsidP="00765215">
      <w:r w:rsidRPr="00CD5F75">
        <w:tab/>
      </w:r>
      <w:r w:rsidR="00765215" w:rsidRPr="00CD5F75">
        <w:t>Органы внутренних дел республики в пределах своей компетенции осущ</w:t>
      </w:r>
      <w:r w:rsidR="00765215" w:rsidRPr="00CD5F75">
        <w:t>е</w:t>
      </w:r>
      <w:r w:rsidR="00765215" w:rsidRPr="00CD5F75">
        <w:t>ствляют функции по предупреждению и пресечению преступных и иных противоправных посягательств на права и свободы человека и гражданина и и</w:t>
      </w:r>
      <w:r w:rsidR="00765215" w:rsidRPr="00CD5F75">
        <w:t>н</w:t>
      </w:r>
      <w:r w:rsidR="00765215" w:rsidRPr="00CD5F75">
        <w:t>тересы общества и государства, без какой-либо дискриминации на расовой почве</w:t>
      </w:r>
      <w:r w:rsidR="00293866" w:rsidRPr="00CD5F75">
        <w:t xml:space="preserve">.  </w:t>
      </w:r>
      <w:r w:rsidR="00765215" w:rsidRPr="00CD5F75">
        <w:t>В своей деятельности органы внутренних дел принимают бе</w:t>
      </w:r>
      <w:r w:rsidR="00765215" w:rsidRPr="00CD5F75">
        <w:t>з</w:t>
      </w:r>
      <w:r w:rsidR="00765215" w:rsidRPr="00CD5F75">
        <w:t>отлагательные меры по пресечению и выявлению фактов насилия на расовой почве</w:t>
      </w:r>
      <w:r w:rsidR="00293866" w:rsidRPr="00CD5F75">
        <w:t xml:space="preserve">.  </w:t>
      </w:r>
      <w:r w:rsidR="00765215" w:rsidRPr="00CD5F75">
        <w:t>За отчетный период актов насилия на расовой почве в отношении р</w:t>
      </w:r>
      <w:r w:rsidR="00765215" w:rsidRPr="00CD5F75">
        <w:t>о</w:t>
      </w:r>
      <w:r w:rsidR="00765215" w:rsidRPr="00CD5F75">
        <w:t>ма (цыган) не зар</w:t>
      </w:r>
      <w:r w:rsidR="00765215" w:rsidRPr="00CD5F75">
        <w:t>е</w:t>
      </w:r>
      <w:r w:rsidR="00765215" w:rsidRPr="00CD5F75">
        <w:t>гистрировано.</w:t>
      </w:r>
    </w:p>
    <w:p w:rsidR="00765215" w:rsidRPr="00CD5F75" w:rsidRDefault="00765215" w:rsidP="00765215"/>
    <w:p w:rsidR="00765215" w:rsidRPr="00CD5F75" w:rsidRDefault="00B4306E" w:rsidP="00765215">
      <w:r w:rsidRPr="00CD5F75">
        <w:tab/>
      </w:r>
      <w:r w:rsidR="00765215" w:rsidRPr="00CD5F75">
        <w:t>Фактов незаконного применения полицией силы в отношении рома (цыган) в связи с арестом и задержанием не допущено</w:t>
      </w:r>
      <w:r w:rsidR="00293866" w:rsidRPr="00CD5F75">
        <w:t xml:space="preserve">.  </w:t>
      </w:r>
      <w:r w:rsidR="00765215" w:rsidRPr="00CD5F75">
        <w:t>Арест и задержание рома (цыган) производится на общих основаниях, предусмотренных уголо</w:t>
      </w:r>
      <w:r w:rsidR="00765215" w:rsidRPr="00CD5F75">
        <w:t>в</w:t>
      </w:r>
      <w:r w:rsidR="00765215" w:rsidRPr="00CD5F75">
        <w:t>но-процессуальным зак</w:t>
      </w:r>
      <w:r w:rsidR="00765215" w:rsidRPr="00CD5F75">
        <w:t>о</w:t>
      </w:r>
      <w:r w:rsidR="00765215" w:rsidRPr="00CD5F75">
        <w:t>нодательством.</w:t>
      </w:r>
    </w:p>
    <w:p w:rsidR="00765215" w:rsidRPr="00CD5F75" w:rsidRDefault="00765215" w:rsidP="00765215"/>
    <w:p w:rsidR="00765215" w:rsidRPr="00CD5F75" w:rsidRDefault="00B4306E" w:rsidP="00765215">
      <w:r w:rsidRPr="00CD5F75">
        <w:tab/>
      </w:r>
      <w:r w:rsidR="00765215" w:rsidRPr="00CD5F75">
        <w:t>Так, в 2007 году задержано и привлечено к уголовной ответственности за совершение преступлений 5 лиц цыганской</w:t>
      </w:r>
      <w:r w:rsidR="007F693B" w:rsidRPr="00CD5F75">
        <w:t xml:space="preserve"> (рома) национальности, из них </w:t>
      </w:r>
      <w:r w:rsidR="00765215" w:rsidRPr="00CD5F75">
        <w:t>2 – за престу</w:t>
      </w:r>
      <w:r w:rsidR="00765215" w:rsidRPr="00CD5F75">
        <w:t>п</w:t>
      </w:r>
      <w:r w:rsidR="00765215" w:rsidRPr="00CD5F75">
        <w:t>ления, связанные с незаконным оборотом наркотических средств, по одному за совершение изнасилования, кражи и грабежа</w:t>
      </w:r>
      <w:r w:rsidR="00293866" w:rsidRPr="00CD5F75">
        <w:t xml:space="preserve">.  </w:t>
      </w:r>
      <w:r w:rsidR="00765215" w:rsidRPr="00CD5F75">
        <w:t>За аналогичный период 2006 года – 9 рома (цыган) (за незаконное приобретение и хранение на</w:t>
      </w:r>
      <w:r w:rsidR="00765215" w:rsidRPr="00CD5F75">
        <w:t>р</w:t>
      </w:r>
      <w:r w:rsidR="00765215" w:rsidRPr="00CD5F75">
        <w:t>котических средств, кражу чужого имущества, причинения тяжкого вреда здоровью по 2 лица и по одному за совершение грабежа, мошенничества и разбойного нап</w:t>
      </w:r>
      <w:r w:rsidR="00765215" w:rsidRPr="00CD5F75">
        <w:t>а</w:t>
      </w:r>
      <w:r w:rsidR="00765215" w:rsidRPr="00CD5F75">
        <w:t>дения).</w:t>
      </w:r>
    </w:p>
    <w:p w:rsidR="00765215" w:rsidRPr="00CD5F75" w:rsidRDefault="00765215" w:rsidP="00765215"/>
    <w:p w:rsidR="00765215" w:rsidRPr="00CD5F75" w:rsidRDefault="007F693B" w:rsidP="00765215">
      <w:r w:rsidRPr="00CD5F75">
        <w:tab/>
      </w:r>
      <w:r w:rsidR="00765215" w:rsidRPr="00CD5F75">
        <w:t>Прием на службу в органы внутренних дел граждан Республики Казахстан осуществляется в соответствии с требовани</w:t>
      </w:r>
      <w:r w:rsidR="00765215" w:rsidRPr="00CD5F75">
        <w:t>я</w:t>
      </w:r>
      <w:r w:rsidR="00765215" w:rsidRPr="00CD5F75">
        <w:t>ми нормативных правовых актов, регламентирующих деятельность отделов внутренних дел без дискриминации по расов</w:t>
      </w:r>
      <w:r w:rsidR="00765215" w:rsidRPr="00CD5F75">
        <w:t>о</w:t>
      </w:r>
      <w:r w:rsidR="00765215" w:rsidRPr="00CD5F75">
        <w:t>му признаку, однако представители цыганской (рома) национальности на службу в органы внутренних дел не поступали.</w:t>
      </w:r>
    </w:p>
    <w:p w:rsidR="00765215" w:rsidRPr="00CD5F75" w:rsidRDefault="00765215" w:rsidP="00765215"/>
    <w:p w:rsidR="00765215" w:rsidRPr="00CD5F75" w:rsidRDefault="007F693B" w:rsidP="00765215">
      <w:r w:rsidRPr="00CD5F75">
        <w:tab/>
      </w:r>
      <w:r w:rsidR="00765215" w:rsidRPr="00CD5F75">
        <w:t>В деятельности органов внутренних дел страны по обеспечению миграционного контроля фактов привлечения к административной ответственности и выдворения за пределы страны рома (цыган), из числа иностранных граждан, не имеется</w:t>
      </w:r>
      <w:r w:rsidR="00293866" w:rsidRPr="00CD5F75">
        <w:t xml:space="preserve">.  </w:t>
      </w:r>
      <w:r w:rsidR="00765215" w:rsidRPr="00CD5F75">
        <w:t>О</w:t>
      </w:r>
      <w:r w:rsidR="00765215" w:rsidRPr="00CD5F75">
        <w:rPr>
          <w:spacing w:val="2"/>
        </w:rPr>
        <w:t xml:space="preserve">сновная часть представителей рома </w:t>
      </w:r>
      <w:r w:rsidR="00765215" w:rsidRPr="00CD5F75">
        <w:rPr>
          <w:spacing w:val="-5"/>
        </w:rPr>
        <w:t>занята предпринимательской деятельностью и в сфере обслуживания.</w:t>
      </w:r>
    </w:p>
    <w:p w:rsidR="00765215" w:rsidRPr="00CD5F75" w:rsidRDefault="00765215" w:rsidP="00765215"/>
    <w:p w:rsidR="00765215" w:rsidRPr="00CD5F75" w:rsidRDefault="007F693B" w:rsidP="00765215">
      <w:r w:rsidRPr="00CD5F75">
        <w:rPr>
          <w:spacing w:val="-5"/>
        </w:rPr>
        <w:tab/>
      </w:r>
      <w:r w:rsidR="00765215" w:rsidRPr="00CD5F75">
        <w:rPr>
          <w:spacing w:val="-5"/>
        </w:rPr>
        <w:t xml:space="preserve">Представители рома зарегистрировали </w:t>
      </w:r>
      <w:r w:rsidR="00765215" w:rsidRPr="00CD5F75">
        <w:rPr>
          <w:spacing w:val="-4"/>
        </w:rPr>
        <w:t xml:space="preserve">общественное объединение </w:t>
      </w:r>
      <w:r w:rsidR="00CB4429" w:rsidRPr="00CD5F75">
        <w:rPr>
          <w:spacing w:val="-4"/>
        </w:rPr>
        <w:t>"</w:t>
      </w:r>
      <w:r w:rsidR="00765215" w:rsidRPr="00CD5F75">
        <w:rPr>
          <w:spacing w:val="-4"/>
        </w:rPr>
        <w:t>Цыган</w:t>
      </w:r>
      <w:r w:rsidR="00CB4429" w:rsidRPr="00CD5F75">
        <w:rPr>
          <w:spacing w:val="-4"/>
        </w:rPr>
        <w:t>"</w:t>
      </w:r>
      <w:r w:rsidR="00765215" w:rsidRPr="00CD5F75">
        <w:rPr>
          <w:spacing w:val="-4"/>
        </w:rPr>
        <w:t xml:space="preserve">, которое проводит мероприятия по </w:t>
      </w:r>
      <w:r w:rsidR="00765215" w:rsidRPr="00CD5F75">
        <w:rPr>
          <w:spacing w:val="-5"/>
        </w:rPr>
        <w:t>развитию культуры и традиции своего народа</w:t>
      </w:r>
      <w:r w:rsidR="00293866" w:rsidRPr="00CD5F75">
        <w:rPr>
          <w:spacing w:val="-5"/>
        </w:rPr>
        <w:t xml:space="preserve">.  </w:t>
      </w:r>
      <w:r w:rsidR="00765215" w:rsidRPr="00CD5F75">
        <w:rPr>
          <w:spacing w:val="-5"/>
        </w:rPr>
        <w:t xml:space="preserve">При содействии Ассамблеи народа Казахстана общественное </w:t>
      </w:r>
      <w:r w:rsidR="00765215" w:rsidRPr="00CD5F75">
        <w:rPr>
          <w:spacing w:val="-6"/>
        </w:rPr>
        <w:t xml:space="preserve">объединение </w:t>
      </w:r>
      <w:r w:rsidR="00CB4429" w:rsidRPr="00CD5F75">
        <w:rPr>
          <w:spacing w:val="-6"/>
        </w:rPr>
        <w:t>"</w:t>
      </w:r>
      <w:r w:rsidR="00765215" w:rsidRPr="00CD5F75">
        <w:rPr>
          <w:spacing w:val="-6"/>
        </w:rPr>
        <w:t>Цыган</w:t>
      </w:r>
      <w:r w:rsidR="00CB4429" w:rsidRPr="00CD5F75">
        <w:rPr>
          <w:spacing w:val="-6"/>
        </w:rPr>
        <w:t>"</w:t>
      </w:r>
      <w:r w:rsidR="00765215" w:rsidRPr="00CD5F75">
        <w:rPr>
          <w:spacing w:val="-6"/>
        </w:rPr>
        <w:t xml:space="preserve"> вовлечено в общественную жизнь республики</w:t>
      </w:r>
      <w:r w:rsidR="00293866" w:rsidRPr="00CD5F75">
        <w:rPr>
          <w:spacing w:val="-6"/>
        </w:rPr>
        <w:t xml:space="preserve">.  </w:t>
      </w:r>
      <w:r w:rsidR="00765215" w:rsidRPr="00CD5F75">
        <w:rPr>
          <w:spacing w:val="-6"/>
        </w:rPr>
        <w:t xml:space="preserve">Цыганский </w:t>
      </w:r>
      <w:r w:rsidR="00765215" w:rsidRPr="00CD5F75">
        <w:rPr>
          <w:spacing w:val="6"/>
        </w:rPr>
        <w:t xml:space="preserve">культурный центр принимает активное участие при проведении </w:t>
      </w:r>
      <w:r w:rsidR="00765215" w:rsidRPr="00CD5F75">
        <w:rPr>
          <w:spacing w:val="8"/>
        </w:rPr>
        <w:t>государственных праздников</w:t>
      </w:r>
      <w:r w:rsidR="00293866" w:rsidRPr="00CD5F75">
        <w:rPr>
          <w:spacing w:val="8"/>
        </w:rPr>
        <w:t xml:space="preserve">.  </w:t>
      </w:r>
      <w:r w:rsidR="00765215" w:rsidRPr="00CD5F75">
        <w:rPr>
          <w:spacing w:val="8"/>
        </w:rPr>
        <w:t xml:space="preserve">Так, при проведении мероприятий, </w:t>
      </w:r>
      <w:r w:rsidR="00765215" w:rsidRPr="00CD5F75">
        <w:rPr>
          <w:spacing w:val="-2"/>
        </w:rPr>
        <w:t>посвященных Дню единства народа Казахстана, национально-культурными</w:t>
      </w:r>
      <w:r w:rsidR="00765215" w:rsidRPr="00CD5F75">
        <w:rPr>
          <w:spacing w:val="4"/>
        </w:rPr>
        <w:t xml:space="preserve"> центрами был организован концерт </w:t>
      </w:r>
      <w:r w:rsidR="00CB4429" w:rsidRPr="00CD5F75">
        <w:rPr>
          <w:spacing w:val="4"/>
        </w:rPr>
        <w:t>"</w:t>
      </w:r>
      <w:r w:rsidR="00765215" w:rsidRPr="00CD5F75">
        <w:rPr>
          <w:spacing w:val="4"/>
        </w:rPr>
        <w:t>Казахстан  - наш общий дом!</w:t>
      </w:r>
      <w:r w:rsidR="00CB4429" w:rsidRPr="00CD5F75">
        <w:rPr>
          <w:spacing w:val="4"/>
        </w:rPr>
        <w:t>"</w:t>
      </w:r>
      <w:r w:rsidR="00765215" w:rsidRPr="00CD5F75">
        <w:rPr>
          <w:spacing w:val="4"/>
        </w:rPr>
        <w:t xml:space="preserve">, в </w:t>
      </w:r>
      <w:r w:rsidR="00765215" w:rsidRPr="00CD5F75">
        <w:rPr>
          <w:spacing w:val="-5"/>
        </w:rPr>
        <w:t xml:space="preserve">котором приняло участие общественное объединение </w:t>
      </w:r>
      <w:r w:rsidR="00CB4429" w:rsidRPr="00CD5F75">
        <w:rPr>
          <w:spacing w:val="-5"/>
        </w:rPr>
        <w:t>"</w:t>
      </w:r>
      <w:r w:rsidR="00765215" w:rsidRPr="00CD5F75">
        <w:rPr>
          <w:spacing w:val="-5"/>
        </w:rPr>
        <w:t>Цыган</w:t>
      </w:r>
      <w:r w:rsidR="00CB4429" w:rsidRPr="00CD5F75">
        <w:rPr>
          <w:spacing w:val="-5"/>
        </w:rPr>
        <w:t>"</w:t>
      </w:r>
      <w:r w:rsidR="00765215" w:rsidRPr="00CD5F75">
        <w:rPr>
          <w:spacing w:val="-5"/>
        </w:rPr>
        <w:t>.</w:t>
      </w:r>
    </w:p>
    <w:p w:rsidR="00765215" w:rsidRPr="00CD5F75" w:rsidRDefault="00765215" w:rsidP="00765215"/>
    <w:p w:rsidR="00765215" w:rsidRPr="00CD5F75" w:rsidRDefault="007F693B" w:rsidP="00765215">
      <w:r w:rsidRPr="00CD5F75">
        <w:rPr>
          <w:spacing w:val="-5"/>
        </w:rPr>
        <w:tab/>
      </w:r>
      <w:r w:rsidR="00765215" w:rsidRPr="00CD5F75">
        <w:rPr>
          <w:spacing w:val="-5"/>
        </w:rPr>
        <w:t>Вместе с тем, отсутствие специалистов (педагогов) создает проблему в организации воскресных школ для обучения детей рома цыганскому языку.</w:t>
      </w:r>
    </w:p>
    <w:p w:rsidR="00765215" w:rsidRPr="00CD5F75" w:rsidRDefault="00765215" w:rsidP="00765215"/>
    <w:p w:rsidR="00765215" w:rsidRPr="00CD5F75" w:rsidRDefault="007F693B" w:rsidP="00765215">
      <w:r w:rsidRPr="00CD5F75">
        <w:rPr>
          <w:spacing w:val="-6"/>
        </w:rPr>
        <w:tab/>
      </w:r>
      <w:r w:rsidR="00765215" w:rsidRPr="00CD5F75">
        <w:rPr>
          <w:spacing w:val="-6"/>
        </w:rPr>
        <w:t xml:space="preserve">На данный момент языком общения в цыганской среде стал русский и по </w:t>
      </w:r>
      <w:r w:rsidR="00765215" w:rsidRPr="00CD5F75">
        <w:rPr>
          <w:spacing w:val="-4"/>
        </w:rPr>
        <w:t xml:space="preserve">желанию родителей их дети охвачены обучением в общеобразовательных </w:t>
      </w:r>
      <w:r w:rsidR="00765215" w:rsidRPr="00CD5F75">
        <w:rPr>
          <w:spacing w:val="-6"/>
        </w:rPr>
        <w:t>школах русским языком обучения.</w:t>
      </w:r>
    </w:p>
    <w:p w:rsidR="00765215" w:rsidRPr="00CD5F75" w:rsidRDefault="00765215" w:rsidP="00765215"/>
    <w:p w:rsidR="00765215" w:rsidRPr="00CD5F75" w:rsidRDefault="007F693B" w:rsidP="00765215">
      <w:pPr>
        <w:rPr>
          <w:spacing w:val="-3"/>
        </w:rPr>
      </w:pPr>
      <w:r w:rsidRPr="00CD5F75">
        <w:tab/>
      </w:r>
      <w:r w:rsidR="00765215" w:rsidRPr="00CD5F75">
        <w:t xml:space="preserve">Государственная поддержка малых народов осуществляется в </w:t>
      </w:r>
      <w:r w:rsidR="00765215" w:rsidRPr="00CD5F75">
        <w:rPr>
          <w:spacing w:val="12"/>
        </w:rPr>
        <w:t xml:space="preserve">рамках Программы совершенствования казахстанской модели </w:t>
      </w:r>
      <w:r w:rsidR="00765215" w:rsidRPr="00CD5F75">
        <w:rPr>
          <w:spacing w:val="-3"/>
        </w:rPr>
        <w:t>межэтнического и межконфессионального согласия на 2006-2008 годы</w:t>
      </w:r>
      <w:bookmarkStart w:id="4" w:name="OLE_LINK1"/>
      <w:r w:rsidR="00765215" w:rsidRPr="00CD5F75">
        <w:rPr>
          <w:spacing w:val="-3"/>
        </w:rPr>
        <w:t>, утвержденной постановлением Правительства Республики Казахстан  28 июня  2006 года № 593.</w:t>
      </w:r>
    </w:p>
    <w:p w:rsidR="00765215" w:rsidRPr="00CD5F75" w:rsidRDefault="00765215" w:rsidP="00765215">
      <w:pPr>
        <w:rPr>
          <w:spacing w:val="-3"/>
        </w:rPr>
      </w:pPr>
    </w:p>
    <w:p w:rsidR="00765215" w:rsidRPr="00CD5F75" w:rsidRDefault="007F693B" w:rsidP="00765215">
      <w:r w:rsidRPr="00CD5F75">
        <w:tab/>
      </w:r>
      <w:r w:rsidR="00765215" w:rsidRPr="00CD5F75">
        <w:t>5</w:t>
      </w:r>
      <w:r w:rsidR="00293866" w:rsidRPr="00CD5F75">
        <w:t>.</w:t>
      </w:r>
      <w:r w:rsidRPr="00CD5F75">
        <w:tab/>
      </w:r>
      <w:r w:rsidR="00765215" w:rsidRPr="00CD5F75">
        <w:t>Комитет отмечает отсутствие законодательства о статусе языков и тот факт, что государство-участник представило мало информации об участии меньшинств в разработке политики в сфере культуры и образования</w:t>
      </w:r>
      <w:r w:rsidR="00293866" w:rsidRPr="00CD5F75">
        <w:t xml:space="preserve">.  </w:t>
      </w:r>
      <w:r w:rsidR="00765215" w:rsidRPr="00CD5F75">
        <w:t>Комитет обеспокоен в связи с тем, что языки меньшинств не используются в системе образования в масштабах, сопоставимых с той долей, которую представители различных этнических общин составляют среди всего контингента учащихся</w:t>
      </w:r>
      <w:r w:rsidR="00293866" w:rsidRPr="00CD5F75">
        <w:t>.</w:t>
      </w:r>
    </w:p>
    <w:p w:rsidR="00765215" w:rsidRPr="00CD5F75" w:rsidRDefault="00765215" w:rsidP="00765215"/>
    <w:p w:rsidR="00765215" w:rsidRPr="00CD5F75" w:rsidRDefault="007F693B" w:rsidP="00765215">
      <w:pPr>
        <w:rPr>
          <w:rStyle w:val="Strong"/>
          <w:sz w:val="24"/>
          <w:szCs w:val="24"/>
          <w:lang w:val="ru-RU"/>
        </w:rPr>
      </w:pPr>
      <w:r w:rsidRPr="00CD5F75">
        <w:rPr>
          <w:rStyle w:val="Strong"/>
          <w:sz w:val="24"/>
          <w:szCs w:val="24"/>
          <w:lang w:val="ru-RU"/>
        </w:rPr>
        <w:tab/>
      </w:r>
      <w:r w:rsidR="00765215" w:rsidRPr="00CD5F75">
        <w:rPr>
          <w:rStyle w:val="Strong"/>
          <w:sz w:val="24"/>
          <w:szCs w:val="24"/>
          <w:lang w:val="ru-RU"/>
        </w:rPr>
        <w:t>Комитет рекомендует государству-участнику принять законодательство о статусе языков и включить в свой следующий периодический доклад подробную информацию об использовании языков этнических меньшинств в сфере образования и о том, каким образом этнические меньшинства участвуют в разработке политики в сфере культуры и образования</w:t>
      </w:r>
      <w:r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7F693B" w:rsidP="00765215">
      <w:r w:rsidRPr="00CD5F75">
        <w:rPr>
          <w:szCs w:val="24"/>
        </w:rPr>
        <w:tab/>
      </w:r>
      <w:r w:rsidR="00765215" w:rsidRPr="00CD5F75">
        <w:rPr>
          <w:szCs w:val="24"/>
        </w:rPr>
        <w:t xml:space="preserve">Закон Республики Казахстан </w:t>
      </w:r>
      <w:r w:rsidR="00CB4429" w:rsidRPr="00CD5F75">
        <w:rPr>
          <w:szCs w:val="24"/>
        </w:rPr>
        <w:t>"</w:t>
      </w:r>
      <w:r w:rsidR="00765215" w:rsidRPr="00CD5F75">
        <w:rPr>
          <w:szCs w:val="24"/>
        </w:rPr>
        <w:t>О языках в Республике Казахстан</w:t>
      </w:r>
      <w:r w:rsidR="00CB4429" w:rsidRPr="00CD5F75">
        <w:rPr>
          <w:szCs w:val="24"/>
        </w:rPr>
        <w:t>"</w:t>
      </w:r>
      <w:r w:rsidR="00765215" w:rsidRPr="00CD5F75">
        <w:rPr>
          <w:szCs w:val="24"/>
        </w:rPr>
        <w:t xml:space="preserve"> от 11 июля 1997</w:t>
      </w:r>
      <w:r w:rsidRPr="00CD5F75">
        <w:rPr>
          <w:szCs w:val="24"/>
        </w:rPr>
        <w:t> </w:t>
      </w:r>
      <w:r w:rsidR="00765215" w:rsidRPr="00CD5F75">
        <w:rPr>
          <w:szCs w:val="24"/>
        </w:rPr>
        <w:t>года устанавливает правовые основы функционирования языков в Республике Казахстан, обязанности государства в создании условий для их изучения и развития, обеспечивает одинаково уважительное отношение ко всем  употребляемым в Республике Казахстан</w:t>
      </w:r>
      <w:r w:rsidR="00765215" w:rsidRPr="00CD5F75">
        <w:t xml:space="preserve"> языкам</w:t>
      </w:r>
      <w:r w:rsidRPr="00CD5F75">
        <w:t>.</w:t>
      </w:r>
    </w:p>
    <w:p w:rsidR="00765215" w:rsidRPr="00CD5F75" w:rsidRDefault="00765215" w:rsidP="00765215"/>
    <w:p w:rsidR="00765215" w:rsidRPr="00CD5F75" w:rsidRDefault="007F693B" w:rsidP="00765215">
      <w:r w:rsidRPr="00CD5F75">
        <w:tab/>
      </w:r>
      <w:r w:rsidR="00765215" w:rsidRPr="00CD5F75">
        <w:t xml:space="preserve">Согласно статье 28 Закона Республики Казахстан </w:t>
      </w:r>
      <w:r w:rsidR="00CB4429" w:rsidRPr="00CD5F75">
        <w:t>"</w:t>
      </w:r>
      <w:r w:rsidR="00765215" w:rsidRPr="00CD5F75">
        <w:t>Об образовании</w:t>
      </w:r>
      <w:r w:rsidR="00CB4429" w:rsidRPr="00CD5F75">
        <w:t>"</w:t>
      </w:r>
      <w:r w:rsidR="00765215" w:rsidRPr="00CD5F75">
        <w:t xml:space="preserve"> от 27 июля 2007</w:t>
      </w:r>
      <w:r w:rsidRPr="00CD5F75">
        <w:t> </w:t>
      </w:r>
      <w:r w:rsidR="00765215" w:rsidRPr="00CD5F75">
        <w:t xml:space="preserve">года </w:t>
      </w:r>
      <w:r w:rsidR="00CB4429" w:rsidRPr="00CD5F75">
        <w:t>"</w:t>
      </w:r>
      <w:r w:rsidR="00765215" w:rsidRPr="00CD5F75">
        <w:t>воспитательные программы в организациях образования являются составляющей частью учебного процесса и направлены на формирование патриотизма, гражданственности, интернационализма, высокой морали и нравственности, а также на развитие разносторонних интересов и способностей обучающихся, воспитанников</w:t>
      </w:r>
      <w:r w:rsidR="00293866" w:rsidRPr="00CD5F75">
        <w:t xml:space="preserve">.  </w:t>
      </w:r>
      <w:r w:rsidR="00765215" w:rsidRPr="00CD5F75">
        <w:t>Пропаганда расовой, этнической, религиозной, социальной непримиримости и исключительности, распространение милитаристских и иных идей, противоречащих общепризнанным принципам международного права и гуманизма, в организациях образования запрещается</w:t>
      </w:r>
      <w:r w:rsidR="00CB4429" w:rsidRPr="00CD5F75">
        <w:t>"</w:t>
      </w:r>
      <w:r w:rsidRPr="00CD5F75">
        <w:t>.</w:t>
      </w:r>
    </w:p>
    <w:p w:rsidR="00765215" w:rsidRPr="00CD5F75" w:rsidRDefault="00765215" w:rsidP="00765215"/>
    <w:p w:rsidR="00765215" w:rsidRPr="00CD5F75" w:rsidRDefault="007F693B" w:rsidP="00765215">
      <w:r w:rsidRPr="00CD5F75">
        <w:tab/>
      </w:r>
      <w:r w:rsidR="00765215" w:rsidRPr="00CD5F75">
        <w:t>Система образования Республики Казахстан представляет совокупность организаций образования, преемственных образовательных программ и государственных общеобязательных стандартов образования для различных уровней образования и органов управления образованием</w:t>
      </w:r>
      <w:r w:rsidR="00293866" w:rsidRPr="00CD5F75">
        <w:t xml:space="preserve">.  </w:t>
      </w:r>
      <w:r w:rsidR="00765215" w:rsidRPr="00CD5F75">
        <w:t>Главной задачей системы образования является создание необходимых условий для получения образования, направленных на формирование, развитие и профессиональное становление личности на основе национальных и общечеловеческих ценностей, достижений науки и практики</w:t>
      </w:r>
      <w:r w:rsidRPr="00CD5F75">
        <w:t>.</w:t>
      </w:r>
    </w:p>
    <w:p w:rsidR="00765215" w:rsidRPr="00CD5F75" w:rsidRDefault="00765215" w:rsidP="00765215"/>
    <w:p w:rsidR="00765215" w:rsidRPr="00CD5F75" w:rsidRDefault="007F693B" w:rsidP="00765215">
      <w:r w:rsidRPr="00CD5F75">
        <w:tab/>
      </w:r>
      <w:r w:rsidR="00765215" w:rsidRPr="00CD5F75">
        <w:t>В Казахстане формирование межэтнического образования началось с конца 90</w:t>
      </w:r>
      <w:r w:rsidR="00765215" w:rsidRPr="00CD5F75">
        <w:noBreakHyphen/>
        <w:t>х годов прошлого столетия, когда впервые стали обращать внимание на ранний учет менталитета и генетических особенностей детей разных национальностей и различных народностей, которые проживают в одной стране</w:t>
      </w:r>
      <w:r w:rsidR="00293866" w:rsidRPr="00CD5F75">
        <w:t xml:space="preserve">.  </w:t>
      </w:r>
      <w:r w:rsidR="00765215" w:rsidRPr="00CD5F75">
        <w:t>Владение родным языком - необходимое условие его сохранения, и государство закрепляет за собой обязанность способствовать созданию условий для изучения и функционирования языков народа Казахстана</w:t>
      </w:r>
      <w:r w:rsidRPr="00CD5F75">
        <w:t>.</w:t>
      </w:r>
    </w:p>
    <w:p w:rsidR="00765215" w:rsidRPr="00CD5F75" w:rsidRDefault="00765215" w:rsidP="00765215"/>
    <w:p w:rsidR="00765215" w:rsidRPr="00CD5F75" w:rsidRDefault="007F693B" w:rsidP="00765215">
      <w:r w:rsidRPr="00CD5F75">
        <w:tab/>
      </w:r>
      <w:r w:rsidR="00765215" w:rsidRPr="00CD5F75">
        <w:t xml:space="preserve">Важным для многонациональной республики является то, что, как определено статьей 7 Конституции, </w:t>
      </w:r>
      <w:r w:rsidR="00CB4429" w:rsidRPr="00CD5F75">
        <w:t>"</w:t>
      </w:r>
      <w:r w:rsidR="00765215" w:rsidRPr="00CD5F75">
        <w:t>государство заботится о создании условий для изучения и развития языков народа Казахстана</w:t>
      </w:r>
      <w:r w:rsidR="00CB4429" w:rsidRPr="00CD5F75">
        <w:t>"</w:t>
      </w:r>
      <w:r w:rsidRPr="00CD5F75">
        <w:t>.</w:t>
      </w:r>
    </w:p>
    <w:p w:rsidR="00765215" w:rsidRPr="00CD5F75" w:rsidRDefault="00765215" w:rsidP="00765215"/>
    <w:p w:rsidR="00765215" w:rsidRPr="00CD5F75" w:rsidRDefault="00304DAE" w:rsidP="00765215">
      <w:r w:rsidRPr="00CD5F75">
        <w:tab/>
      </w:r>
      <w:r w:rsidR="00765215" w:rsidRPr="00CD5F75">
        <w:t>С целью создания условий для изучения и функционирования родного языка народов Казахстана распоряжением Президента Республики Казахстан  от 15 июля 1996</w:t>
      </w:r>
      <w:r w:rsidRPr="00CD5F75">
        <w:t> </w:t>
      </w:r>
      <w:r w:rsidR="00765215" w:rsidRPr="00CD5F75">
        <w:t>года № 3058 одобрена Концепция этнокультурного образования в Республике Казахстан</w:t>
      </w:r>
      <w:r w:rsidR="00293866" w:rsidRPr="00CD5F75">
        <w:t xml:space="preserve">.  </w:t>
      </w:r>
      <w:r w:rsidR="00765215" w:rsidRPr="00CD5F75">
        <w:t>Основной идеей данной концепции является создание модели образования, ориентированной на сохранение самобытности этнических групп и освоение ценностей других культур</w:t>
      </w:r>
      <w:r w:rsidR="00293866" w:rsidRPr="00CD5F75">
        <w:t xml:space="preserve">.  </w:t>
      </w:r>
      <w:r w:rsidR="00765215" w:rsidRPr="00CD5F75">
        <w:t>Важно, что при этом не утрачивается этническая идентичность и обеспечивается восприятие ими государственных ценностей.</w:t>
      </w:r>
    </w:p>
    <w:p w:rsidR="00765215" w:rsidRPr="00CD5F75" w:rsidRDefault="00765215" w:rsidP="00765215"/>
    <w:p w:rsidR="00765215" w:rsidRPr="00CD5F75" w:rsidRDefault="00304DAE" w:rsidP="00765215">
      <w:r w:rsidRPr="00CD5F75">
        <w:tab/>
      </w:r>
      <w:r w:rsidR="00765215" w:rsidRPr="00CD5F75">
        <w:t xml:space="preserve">В целях реализации пункта 3 статьи 9 Закона Республики Казахстан </w:t>
      </w:r>
      <w:r w:rsidR="00CB4429" w:rsidRPr="00CD5F75">
        <w:t>"</w:t>
      </w:r>
      <w:r w:rsidR="00765215" w:rsidRPr="00CD5F75">
        <w:t>Об образовании</w:t>
      </w:r>
      <w:r w:rsidR="00CB4429" w:rsidRPr="00CD5F75">
        <w:t>"</w:t>
      </w:r>
      <w:r w:rsidR="00765215" w:rsidRPr="00CD5F75">
        <w:t xml:space="preserve"> в учебных заведениях для национальных групп по возможности создаются условия для изучения родного языка</w:t>
      </w:r>
      <w:r w:rsidR="00293866" w:rsidRPr="00CD5F75">
        <w:t xml:space="preserve">.  </w:t>
      </w:r>
      <w:r w:rsidR="00765215" w:rsidRPr="00CD5F75">
        <w:t>В местах компактного проживания национальных групп для обучения на их языках создаются организации образования или подразделения (классы, группы и другое)</w:t>
      </w:r>
      <w:r w:rsidRPr="00CD5F75">
        <w:t>.</w:t>
      </w:r>
    </w:p>
    <w:p w:rsidR="00765215" w:rsidRPr="00CD5F75" w:rsidRDefault="00765215" w:rsidP="00765215"/>
    <w:p w:rsidR="00765215" w:rsidRPr="00CD5F75" w:rsidRDefault="00304DAE" w:rsidP="00765215">
      <w:r w:rsidRPr="00CD5F75">
        <w:tab/>
      </w:r>
      <w:r w:rsidR="00765215" w:rsidRPr="00CD5F75">
        <w:t>Как уже отмечалось, в 133 общеобразовательных школах республики представители 11 национальностей изучают родной  язык.</w:t>
      </w:r>
    </w:p>
    <w:p w:rsidR="00765215" w:rsidRPr="00CD5F75" w:rsidRDefault="00765215" w:rsidP="00765215"/>
    <w:p w:rsidR="00765215" w:rsidRPr="00CD5F75" w:rsidRDefault="00304DAE" w:rsidP="00765215">
      <w:pPr>
        <w:rPr>
          <w:rStyle w:val="Strong"/>
          <w:b w:val="0"/>
          <w:sz w:val="24"/>
          <w:szCs w:val="24"/>
          <w:lang w:val="ru-RU"/>
        </w:rPr>
      </w:pPr>
      <w:r w:rsidRPr="00CD5F75">
        <w:tab/>
      </w:r>
      <w:r w:rsidR="00765215" w:rsidRPr="00CD5F75">
        <w:t xml:space="preserve">В соответствии с пунктом 3 статьи 28 Закона Республики Казахстан </w:t>
      </w:r>
      <w:r w:rsidR="00CB4429" w:rsidRPr="00CD5F75">
        <w:t>"</w:t>
      </w:r>
      <w:r w:rsidR="00765215" w:rsidRPr="00CD5F75">
        <w:t>Об образовании</w:t>
      </w:r>
      <w:r w:rsidR="00CB4429" w:rsidRPr="00CD5F75">
        <w:t>"</w:t>
      </w:r>
      <w:r w:rsidR="00765215" w:rsidRPr="00CD5F75">
        <w:t xml:space="preserve"> в организациях образования запрещается пропаганда расовой, национальной непримиримости и исключительности</w:t>
      </w:r>
      <w:r w:rsidR="00293866" w:rsidRPr="00CD5F75">
        <w:t>.</w:t>
      </w:r>
    </w:p>
    <w:p w:rsidR="00765215" w:rsidRPr="00CD5F75" w:rsidRDefault="00765215" w:rsidP="00765215">
      <w:pPr>
        <w:rPr>
          <w:rStyle w:val="Strong"/>
          <w:b w:val="0"/>
          <w:sz w:val="24"/>
          <w:szCs w:val="24"/>
          <w:lang w:val="ru-RU"/>
        </w:rPr>
      </w:pPr>
    </w:p>
    <w:p w:rsidR="00765215" w:rsidRPr="00CD5F75" w:rsidRDefault="00304DAE" w:rsidP="00765215">
      <w:r w:rsidRPr="00CD5F75">
        <w:tab/>
      </w:r>
      <w:r w:rsidR="00765215" w:rsidRPr="00CD5F75">
        <w:t xml:space="preserve">Законом Республики Казахстан </w:t>
      </w:r>
      <w:r w:rsidR="00CB4429" w:rsidRPr="00CD5F75">
        <w:t>"</w:t>
      </w:r>
      <w:r w:rsidR="00765215" w:rsidRPr="00CD5F75">
        <w:t>О культуре</w:t>
      </w:r>
      <w:r w:rsidR="00CB4429" w:rsidRPr="00CD5F75">
        <w:t>"</w:t>
      </w:r>
      <w:r w:rsidR="00765215" w:rsidRPr="00CD5F75">
        <w:t xml:space="preserve"> признается право каждого из представителей любой национальности на участие в развитии своей национальной культуры и в обязанности граждан вменяется уважать язык, культуру, обычаи и традиции как казахского народа, так и других этносов Казахстана</w:t>
      </w:r>
      <w:r w:rsidRPr="00CD5F75">
        <w:t>.</w:t>
      </w:r>
    </w:p>
    <w:p w:rsidR="00765215" w:rsidRPr="00CD5F75" w:rsidRDefault="00765215" w:rsidP="00765215"/>
    <w:p w:rsidR="00765215" w:rsidRPr="00CD5F75" w:rsidRDefault="00304DAE" w:rsidP="00765215">
      <w:r w:rsidRPr="00CD5F75">
        <w:tab/>
      </w:r>
      <w:r w:rsidR="00765215" w:rsidRPr="00CD5F75">
        <w:t>Права граждан на равное участие в культурной жизни, пользование родным языком и культурой подтверждается каждодневной практикой деятельности театров</w:t>
      </w:r>
      <w:r w:rsidR="00293866" w:rsidRPr="00CD5F75">
        <w:t xml:space="preserve">.  </w:t>
      </w:r>
      <w:r w:rsidR="00765215" w:rsidRPr="00CD5F75">
        <w:t>Независимо от национальной специфики театры планомерно проводят свою работу по культурному обслуживанию населения</w:t>
      </w:r>
      <w:r w:rsidR="00293866" w:rsidRPr="00CD5F75">
        <w:t xml:space="preserve">.  </w:t>
      </w:r>
      <w:r w:rsidR="00765215" w:rsidRPr="00CD5F75">
        <w:t>Их национальный состав представлен следующим образом</w:t>
      </w:r>
      <w:r w:rsidR="00293866" w:rsidRPr="00CD5F75">
        <w:t xml:space="preserve">:  </w:t>
      </w:r>
      <w:r w:rsidR="00765215" w:rsidRPr="00CD5F75">
        <w:t>18</w:t>
      </w:r>
      <w:r w:rsidRPr="00CD5F75">
        <w:t> </w:t>
      </w:r>
      <w:r w:rsidR="00765215" w:rsidRPr="00CD5F75">
        <w:t>казахских, 15 русских, 3 объединенных (казахская и русская труппы), 1 уйгурский, 1</w:t>
      </w:r>
      <w:r w:rsidRPr="00CD5F75">
        <w:t> </w:t>
      </w:r>
      <w:r w:rsidR="00765215" w:rsidRPr="00CD5F75">
        <w:t>корейский, 1 немецкий</w:t>
      </w:r>
      <w:r w:rsidR="00293866" w:rsidRPr="00CD5F75">
        <w:t xml:space="preserve">.  </w:t>
      </w:r>
      <w:r w:rsidR="00765215" w:rsidRPr="00CD5F75">
        <w:t>Репертуарная афиша театров состоит из постановок казахских, русских, немецких, корейских, уйгурских и других авторов.</w:t>
      </w:r>
    </w:p>
    <w:p w:rsidR="00765215" w:rsidRPr="00CD5F75" w:rsidRDefault="00765215" w:rsidP="00765215"/>
    <w:p w:rsidR="00765215" w:rsidRPr="00CD5F75" w:rsidRDefault="00304DAE" w:rsidP="00765215">
      <w:r w:rsidRPr="00CD5F75">
        <w:tab/>
      </w:r>
      <w:r w:rsidR="00765215" w:rsidRPr="00CD5F75">
        <w:t>Казахстан – одно из самых многонациональных государств в мире, и для него очень важно строить свою внутреннюю политику таким образом, чтобы учесть интересы различных наций и народностей</w:t>
      </w:r>
      <w:r w:rsidR="00293866" w:rsidRPr="00CD5F75">
        <w:t xml:space="preserve">.  </w:t>
      </w:r>
      <w:r w:rsidR="00765215" w:rsidRPr="00CD5F75">
        <w:t>Соответственно в государственной политике огромное внимание уделяется гармонизации межэтнических отношений</w:t>
      </w:r>
      <w:r w:rsidR="00293866" w:rsidRPr="00CD5F75">
        <w:t xml:space="preserve">.  </w:t>
      </w:r>
      <w:r w:rsidR="00765215" w:rsidRPr="00CD5F75">
        <w:t>Принцип национальной политики в своем объединении построен не на национальной принадлежности, а на гражданстве и очень прост</w:t>
      </w:r>
      <w:r w:rsidR="00293866" w:rsidRPr="00CD5F75">
        <w:t xml:space="preserve">:  </w:t>
      </w:r>
      <w:r w:rsidR="00765215" w:rsidRPr="00CD5F75">
        <w:t>мы все – народ единого независимого Казахстана</w:t>
      </w:r>
      <w:r w:rsidRPr="00CD5F75">
        <w:t>.</w:t>
      </w:r>
    </w:p>
    <w:p w:rsidR="00765215" w:rsidRPr="00CD5F75" w:rsidRDefault="00765215" w:rsidP="00765215"/>
    <w:p w:rsidR="00765215" w:rsidRPr="00CD5F75" w:rsidRDefault="00304DAE" w:rsidP="00765215">
      <w:r w:rsidRPr="00CD5F75">
        <w:tab/>
      </w:r>
      <w:r w:rsidR="00765215" w:rsidRPr="00CD5F75">
        <w:t xml:space="preserve">В части определения языка производства по делам об административных правонарушениях Кодекс об административных правонарушениях предусматривает отдельную статью 21 </w:t>
      </w:r>
      <w:r w:rsidR="00CB4429" w:rsidRPr="00CD5F75">
        <w:t>"</w:t>
      </w:r>
      <w:r w:rsidR="00765215" w:rsidRPr="00CD5F75">
        <w:t>Язык производства</w:t>
      </w:r>
      <w:r w:rsidR="00CB4429" w:rsidRPr="00CD5F75">
        <w:t>"</w:t>
      </w:r>
      <w:r w:rsidR="00765215" w:rsidRPr="00CD5F75">
        <w:t>, в которой говорится</w:t>
      </w:r>
      <w:r w:rsidR="00293866" w:rsidRPr="00CD5F75">
        <w:t xml:space="preserve">:  </w:t>
      </w:r>
      <w:r w:rsidR="00CB4429" w:rsidRPr="00CD5F75">
        <w:t>"</w:t>
      </w:r>
      <w:r w:rsidR="00765215" w:rsidRPr="00CD5F75">
        <w:t>Производство по делам об административных правонарушениях ведется на государственном языке, а при необходимости в производстве с государственным употребляется русский и другие языки</w:t>
      </w:r>
      <w:r w:rsidR="00CB4429" w:rsidRPr="00CD5F75">
        <w:t>"</w:t>
      </w:r>
      <w:r w:rsidR="00293866" w:rsidRPr="00CD5F75">
        <w:t xml:space="preserve">.  </w:t>
      </w:r>
      <w:r w:rsidR="00765215" w:rsidRPr="00CD5F75">
        <w:t xml:space="preserve">Согласно данной статье, </w:t>
      </w:r>
      <w:r w:rsidR="00CB4429" w:rsidRPr="00CD5F75">
        <w:t>"</w:t>
      </w:r>
      <w:r w:rsidR="00765215" w:rsidRPr="00CD5F75">
        <w:t>участвующим в деле лицам, не владеющим или недостаточно владеющим языком, на котором ведется производство по делу, разъясняется и обеспечивается право делать заявления, давать объяснения и показания, заявлять ходатайства, приносить жалобы, знакомиться с материалами дела, выступать при рассмотрении на родном языке или другом языке, которым они владеют, бесплатно пользоваться услугами переводчика</w:t>
      </w:r>
      <w:r w:rsidR="00CB4429" w:rsidRPr="00CD5F75">
        <w:t>"</w:t>
      </w:r>
      <w:r w:rsidRPr="00CD5F75">
        <w:t>.</w:t>
      </w:r>
    </w:p>
    <w:p w:rsidR="00765215" w:rsidRPr="00CD5F75" w:rsidRDefault="00765215" w:rsidP="00765215"/>
    <w:p w:rsidR="00765215" w:rsidRPr="00CD5F75" w:rsidRDefault="00304DAE" w:rsidP="00765215">
      <w:r w:rsidRPr="00CD5F75">
        <w:tab/>
      </w:r>
      <w:r w:rsidR="00765215" w:rsidRPr="00CD5F75">
        <w:t xml:space="preserve">В части защиты языкового равенства в Республике Казахстан в главе </w:t>
      </w:r>
      <w:r w:rsidR="00CB4429" w:rsidRPr="00CD5F75">
        <w:t>"</w:t>
      </w:r>
      <w:r w:rsidR="00765215" w:rsidRPr="00CD5F75">
        <w:t>Административные правонарушения, посягающие на права личности</w:t>
      </w:r>
      <w:r w:rsidR="00CB4429" w:rsidRPr="00CD5F75">
        <w:t>"</w:t>
      </w:r>
      <w:r w:rsidR="00765215" w:rsidRPr="00CD5F75">
        <w:t xml:space="preserve"> Кодекса об административных правонарушениях предусмотрена ответственность за нарушение законодательства о языках (статья 81)</w:t>
      </w:r>
      <w:r w:rsidR="00293866" w:rsidRPr="00CD5F75">
        <w:t xml:space="preserve">.  </w:t>
      </w:r>
      <w:r w:rsidR="00765215" w:rsidRPr="00CD5F75">
        <w:t>В статье, в частности, указано, что</w:t>
      </w:r>
      <w:r w:rsidR="00293866" w:rsidRPr="00CD5F75">
        <w:t xml:space="preserve">:  </w:t>
      </w:r>
      <w:r w:rsidR="00CB4429" w:rsidRPr="00CD5F75">
        <w:t>"</w:t>
      </w:r>
      <w:r w:rsidR="00765215" w:rsidRPr="00CD5F75">
        <w:t>Отказ должностного лица в принятии документов, запроса, заявления или жалобы, а также их не рассмотрение, мотивированное незнанием языка...</w:t>
      </w:r>
      <w:r w:rsidR="00CB4429" w:rsidRPr="00CD5F75">
        <w:t>"</w:t>
      </w:r>
      <w:r w:rsidR="00765215" w:rsidRPr="00CD5F75">
        <w:t xml:space="preserve"> влечет административную ответственность</w:t>
      </w:r>
      <w:r w:rsidR="00293866" w:rsidRPr="00CD5F75">
        <w:t xml:space="preserve">.  </w:t>
      </w:r>
      <w:r w:rsidR="00765215" w:rsidRPr="00CD5F75">
        <w:t xml:space="preserve">В указанную главу Кодекса включена одна из важнейших статей, определяющая административную ответственность за дискриминацию по языковым признакам </w:t>
      </w:r>
      <w:r w:rsidR="00CB4429" w:rsidRPr="00CD5F75">
        <w:t>"</w:t>
      </w:r>
      <w:r w:rsidR="00765215" w:rsidRPr="00CD5F75">
        <w:t>Ограничение прав граждан в выборе языка</w:t>
      </w:r>
      <w:r w:rsidR="00CB4429" w:rsidRPr="00CD5F75">
        <w:t>"</w:t>
      </w:r>
      <w:r w:rsidR="00765215" w:rsidRPr="00CD5F75">
        <w:t xml:space="preserve"> (статья 82)</w:t>
      </w:r>
      <w:r w:rsidR="00293866" w:rsidRPr="00CD5F75">
        <w:t>.</w:t>
      </w:r>
    </w:p>
    <w:p w:rsidR="00765215" w:rsidRPr="00CD5F75" w:rsidRDefault="00765215" w:rsidP="00765215"/>
    <w:p w:rsidR="00765215" w:rsidRPr="00CD5F75" w:rsidRDefault="00304DAE" w:rsidP="00765215">
      <w:r w:rsidRPr="00CD5F75">
        <w:tab/>
      </w:r>
      <w:r w:rsidR="00765215" w:rsidRPr="00CD5F75">
        <w:t>Во всех социально ориентированных программах, принятых в республике в последние годы, образование рассматривается в качестве важного и эффективного средства социальной адаптации людей, улучшения их экономического положения, профессионального и личностного развития, независимо от различия расы, цвета кожи, национального и этнического происхождения.</w:t>
      </w:r>
    </w:p>
    <w:p w:rsidR="00765215" w:rsidRPr="00CD5F75" w:rsidRDefault="00765215" w:rsidP="00765215"/>
    <w:p w:rsidR="00765215" w:rsidRPr="00CD5F75" w:rsidRDefault="00304DAE" w:rsidP="00765215">
      <w:r w:rsidRPr="00CD5F75">
        <w:tab/>
      </w:r>
      <w:r w:rsidR="00765215" w:rsidRPr="00CD5F75">
        <w:t>Структура системы образования Республики Казахстан открыта и представляет возможность каждому получать и дополнять, по мере необходимости, образование в рамках системы формального образования.</w:t>
      </w:r>
    </w:p>
    <w:p w:rsidR="00765215" w:rsidRPr="00CD5F75" w:rsidRDefault="00765215" w:rsidP="00765215"/>
    <w:p w:rsidR="00765215" w:rsidRPr="00CD5F75" w:rsidRDefault="00304DAE" w:rsidP="00765215">
      <w:r w:rsidRPr="00CD5F75">
        <w:tab/>
      </w:r>
      <w:r w:rsidR="00765215" w:rsidRPr="00CD5F75">
        <w:t xml:space="preserve">Вопросы прав и свобод человека и гражданина определены в Конституции, Законах Республики Казахстан </w:t>
      </w:r>
      <w:r w:rsidR="00CB4429" w:rsidRPr="00CD5F75">
        <w:t>"</w:t>
      </w:r>
      <w:r w:rsidR="00765215" w:rsidRPr="00CD5F75">
        <w:t>О правах ребенка в Республике Казахстан</w:t>
      </w:r>
      <w:r w:rsidR="00CB4429" w:rsidRPr="00CD5F75">
        <w:t>"</w:t>
      </w:r>
      <w:r w:rsidR="00765215" w:rsidRPr="00CD5F75">
        <w:t xml:space="preserve"> (2002 год), </w:t>
      </w:r>
      <w:r w:rsidR="00CB4429" w:rsidRPr="00CD5F75">
        <w:t>"</w:t>
      </w:r>
      <w:r w:rsidR="00765215" w:rsidRPr="00CD5F75">
        <w:t>Об образовании</w:t>
      </w:r>
      <w:r w:rsidR="00CB4429" w:rsidRPr="00CD5F75">
        <w:t>"</w:t>
      </w:r>
      <w:r w:rsidR="00765215" w:rsidRPr="00CD5F75">
        <w:t xml:space="preserve"> (2007 год) и других.</w:t>
      </w:r>
    </w:p>
    <w:p w:rsidR="00765215" w:rsidRPr="00CD5F75" w:rsidRDefault="00765215" w:rsidP="00765215"/>
    <w:p w:rsidR="00765215" w:rsidRPr="00CD5F75" w:rsidRDefault="00304DAE" w:rsidP="00765215">
      <w:r w:rsidRPr="00CD5F75">
        <w:tab/>
      </w:r>
      <w:r w:rsidR="00765215" w:rsidRPr="00CD5F75">
        <w:t>Неотъемлемое право человека и гражданина Республики Казахстан на получение образования  закреплено в Конституции (статья 30)</w:t>
      </w:r>
      <w:r w:rsidRPr="00CD5F75">
        <w:t>.</w:t>
      </w:r>
    </w:p>
    <w:p w:rsidR="00765215" w:rsidRPr="00CD5F75" w:rsidRDefault="00765215" w:rsidP="00765215"/>
    <w:p w:rsidR="00765215" w:rsidRPr="00CD5F75" w:rsidRDefault="00845E29" w:rsidP="00765215">
      <w:r w:rsidRPr="00CD5F75">
        <w:tab/>
      </w:r>
      <w:r w:rsidR="00765215" w:rsidRPr="00CD5F75">
        <w:t>В республике принимаются меры по выполнению положения статьи 30 Конвенции ООН по правам ребенка</w:t>
      </w:r>
      <w:r w:rsidR="00293866" w:rsidRPr="00CD5F75">
        <w:t xml:space="preserve">.  </w:t>
      </w:r>
      <w:r w:rsidR="00765215" w:rsidRPr="00CD5F75">
        <w:t xml:space="preserve">В соответствии с пунктом 3 статьи 9 Закона Республики Казахстан </w:t>
      </w:r>
      <w:r w:rsidR="00CB4429" w:rsidRPr="00CD5F75">
        <w:t>"</w:t>
      </w:r>
      <w:r w:rsidR="00765215" w:rsidRPr="00CD5F75">
        <w:t>Об образовании</w:t>
      </w:r>
      <w:r w:rsidR="00CB4429" w:rsidRPr="00CD5F75">
        <w:t>"</w:t>
      </w:r>
      <w:r w:rsidR="00765215" w:rsidRPr="00CD5F75">
        <w:t xml:space="preserve"> для обеспечения прав ребенка пользоваться своим родным языком, культурой, традициями своего народа в Казахстане функционируют школы с казахским, русским, узбекским, уйгурским, таджикским и украинскими языками обучения</w:t>
      </w:r>
      <w:r w:rsidRPr="00CD5F75">
        <w:t>.</w:t>
      </w:r>
    </w:p>
    <w:p w:rsidR="00765215" w:rsidRPr="00CD5F75" w:rsidRDefault="00765215" w:rsidP="00765215"/>
    <w:p w:rsidR="00765215" w:rsidRPr="00CD5F75" w:rsidRDefault="00845E29" w:rsidP="00765215">
      <w:r w:rsidRPr="00CD5F75">
        <w:tab/>
      </w:r>
      <w:r w:rsidR="00765215" w:rsidRPr="00CD5F75">
        <w:t>Как самостоятельный предмет в организациях образования изучаются 16 родных языков (немецкий, польский, украинский, корейский, татарский, турецкий, чеченский, азербайджанский, курдский, уйгурский)</w:t>
      </w:r>
      <w:r w:rsidRPr="00CD5F75">
        <w:t>.</w:t>
      </w:r>
    </w:p>
    <w:p w:rsidR="00765215" w:rsidRPr="00CD5F75" w:rsidRDefault="00765215" w:rsidP="00765215"/>
    <w:p w:rsidR="00765215" w:rsidRPr="00CD5F75" w:rsidRDefault="00845E29" w:rsidP="00765215">
      <w:r w:rsidRPr="00CD5F75">
        <w:tab/>
      </w:r>
      <w:r w:rsidR="00765215" w:rsidRPr="00CD5F75">
        <w:t>В 79 воскресных школах страны родные языки изучают свыше 3,5 тысяч детей (в</w:t>
      </w:r>
      <w:r w:rsidRPr="00CD5F75">
        <w:t> </w:t>
      </w:r>
      <w:r w:rsidR="00765215" w:rsidRPr="00CD5F75">
        <w:t>2005 году – 76 воскресных школ, количество детей – около 3 тысяч детей).</w:t>
      </w:r>
    </w:p>
    <w:p w:rsidR="00765215" w:rsidRPr="00CD5F75" w:rsidRDefault="00765215" w:rsidP="00765215"/>
    <w:p w:rsidR="00765215" w:rsidRPr="00CD5F75" w:rsidRDefault="00845E29" w:rsidP="00765215">
      <w:r w:rsidRPr="00CD5F75">
        <w:tab/>
      </w:r>
      <w:r w:rsidR="00765215" w:rsidRPr="00CD5F75">
        <w:t xml:space="preserve">Согласно Закону Республики Казахстан </w:t>
      </w:r>
      <w:r w:rsidR="00CB4429" w:rsidRPr="00CD5F75">
        <w:t>"</w:t>
      </w:r>
      <w:r w:rsidR="00765215" w:rsidRPr="00CD5F75">
        <w:t>О правах ребенка в Республике Казахстан</w:t>
      </w:r>
      <w:r w:rsidR="00CB4429" w:rsidRPr="00CD5F75">
        <w:t>"</w:t>
      </w:r>
      <w:r w:rsidR="00765215" w:rsidRPr="00CD5F75">
        <w:t xml:space="preserve"> (статья 11 пункт 1) каждый ребенок имеет право на выражение своего мнения, свободу совести, развитие своей общественной активности.</w:t>
      </w:r>
    </w:p>
    <w:p w:rsidR="00765215" w:rsidRPr="00CD5F75" w:rsidRDefault="00765215" w:rsidP="00765215"/>
    <w:p w:rsidR="00765215" w:rsidRPr="00CD5F75" w:rsidRDefault="00845E29" w:rsidP="00765215">
      <w:r w:rsidRPr="00CD5F75">
        <w:tab/>
      </w:r>
      <w:r w:rsidR="00765215" w:rsidRPr="00CD5F75">
        <w:t>В сферу специального образования шире стали внедряться инновационные процессы по интеграции детей в образовательную среду здоровых сверстников</w:t>
      </w:r>
      <w:r w:rsidR="00293866" w:rsidRPr="00CD5F75">
        <w:t xml:space="preserve">.  </w:t>
      </w:r>
      <w:r w:rsidR="00765215" w:rsidRPr="00CD5F75">
        <w:t>Совершенствуется работа по изучению инновационных направлений в  создании оптимальных условий для профилактики и успешной коррекции нарушений развития ребенка, воспитания и обучения, социальной адаптации и интеграции в общество детей с ограниченными возможностями.</w:t>
      </w:r>
    </w:p>
    <w:p w:rsidR="00765215" w:rsidRPr="00CD5F75" w:rsidRDefault="00765215" w:rsidP="00765215"/>
    <w:p w:rsidR="00765215" w:rsidRPr="00CD5F75" w:rsidRDefault="00845E29" w:rsidP="00765215">
      <w:r w:rsidRPr="00CD5F75">
        <w:tab/>
      </w:r>
      <w:r w:rsidR="00765215" w:rsidRPr="00CD5F75">
        <w:t>Продолжается работа по созданию необходимых условий для представления каждому ученику необходимого объема знаний по политико-правовым дисциплинам</w:t>
      </w:r>
      <w:r w:rsidR="00293866" w:rsidRPr="00CD5F75">
        <w:t xml:space="preserve">.  </w:t>
      </w:r>
      <w:r w:rsidR="00765215" w:rsidRPr="00CD5F75">
        <w:t>Знания о правах человека, воспитание казахстанского патриотизма, уважения к государственным символам Республики Казахстан, формирование основ гражданственности  внедряются и реализуются в рамках всей системы школьного образования.</w:t>
      </w:r>
    </w:p>
    <w:p w:rsidR="00765215" w:rsidRPr="00CD5F75" w:rsidRDefault="00765215" w:rsidP="00765215"/>
    <w:p w:rsidR="00765215" w:rsidRPr="00CD5F75" w:rsidRDefault="00845E29" w:rsidP="00765215">
      <w:r w:rsidRPr="00CD5F75">
        <w:tab/>
      </w:r>
      <w:r w:rsidR="00765215" w:rsidRPr="00CD5F75">
        <w:t>В соответствии с Государственными общеобязательными стандартами образования в общеобразовательной школе изучается цикл общественно-правовых дисциплин</w:t>
      </w:r>
      <w:r w:rsidR="00293866" w:rsidRPr="00CD5F75">
        <w:t xml:space="preserve">:  </w:t>
      </w:r>
      <w:r w:rsidR="00765215" w:rsidRPr="00CD5F75">
        <w:t xml:space="preserve">в начальных классах – </w:t>
      </w:r>
      <w:r w:rsidR="00CB4429" w:rsidRPr="00CD5F75">
        <w:t>"</w:t>
      </w:r>
      <w:r w:rsidR="00765215" w:rsidRPr="00CD5F75">
        <w:t>Родная речь</w:t>
      </w:r>
      <w:r w:rsidR="00CB4429" w:rsidRPr="00CD5F75">
        <w:t>"</w:t>
      </w:r>
      <w:r w:rsidR="00765215" w:rsidRPr="00CD5F75">
        <w:t xml:space="preserve">, </w:t>
      </w:r>
      <w:r w:rsidR="00CB4429" w:rsidRPr="00CD5F75">
        <w:t>"</w:t>
      </w:r>
      <w:r w:rsidR="00765215" w:rsidRPr="00CD5F75">
        <w:t>Познание мира</w:t>
      </w:r>
      <w:r w:rsidR="00CB4429" w:rsidRPr="00CD5F75">
        <w:t>"</w:t>
      </w:r>
      <w:r w:rsidR="00293866" w:rsidRPr="00CD5F75">
        <w:t xml:space="preserve">;  </w:t>
      </w:r>
      <w:r w:rsidR="00765215" w:rsidRPr="00CD5F75">
        <w:t xml:space="preserve">в старших классах – </w:t>
      </w:r>
      <w:r w:rsidR="00CB4429" w:rsidRPr="00CD5F75">
        <w:t>"</w:t>
      </w:r>
      <w:r w:rsidR="00765215" w:rsidRPr="00CD5F75">
        <w:t>История</w:t>
      </w:r>
      <w:r w:rsidR="00CB4429" w:rsidRPr="00CD5F75">
        <w:t>"</w:t>
      </w:r>
      <w:r w:rsidR="00765215" w:rsidRPr="00CD5F75">
        <w:t xml:space="preserve">, </w:t>
      </w:r>
      <w:r w:rsidR="00CB4429" w:rsidRPr="00CD5F75">
        <w:t>"</w:t>
      </w:r>
      <w:r w:rsidR="00765215" w:rsidRPr="00CD5F75">
        <w:t>История Казахстана</w:t>
      </w:r>
      <w:r w:rsidR="00CB4429" w:rsidRPr="00CD5F75">
        <w:t>"</w:t>
      </w:r>
      <w:r w:rsidR="00765215" w:rsidRPr="00CD5F75">
        <w:t xml:space="preserve">, </w:t>
      </w:r>
      <w:r w:rsidR="00CB4429" w:rsidRPr="00CD5F75">
        <w:t>"</w:t>
      </w:r>
      <w:r w:rsidR="00765215" w:rsidRPr="00CD5F75">
        <w:t>Основы обществознания</w:t>
      </w:r>
      <w:r w:rsidR="00CB4429" w:rsidRPr="00CD5F75">
        <w:t>"</w:t>
      </w:r>
      <w:r w:rsidR="00765215" w:rsidRPr="00CD5F75">
        <w:t xml:space="preserve">, </w:t>
      </w:r>
      <w:r w:rsidR="00CB4429" w:rsidRPr="00CD5F75">
        <w:t>"</w:t>
      </w:r>
      <w:r w:rsidR="00765215" w:rsidRPr="00CD5F75">
        <w:t>Основы правоведения</w:t>
      </w:r>
      <w:r w:rsidR="00CB4429" w:rsidRPr="00CD5F75">
        <w:t>"</w:t>
      </w:r>
      <w:r w:rsidRPr="00CD5F75">
        <w:t>.</w:t>
      </w:r>
    </w:p>
    <w:p w:rsidR="00765215" w:rsidRPr="00CD5F75" w:rsidRDefault="00765215" w:rsidP="00765215"/>
    <w:p w:rsidR="00765215" w:rsidRPr="00CD5F75" w:rsidRDefault="00845E29" w:rsidP="00765215">
      <w:r w:rsidRPr="00CD5F75">
        <w:tab/>
      </w:r>
      <w:r w:rsidR="00765215" w:rsidRPr="00CD5F75">
        <w:t xml:space="preserve">Кроме того, ведутся специальные курсы, например, курс, разработанный Международным фондом избирательных систем по программе </w:t>
      </w:r>
      <w:r w:rsidR="00CB4429" w:rsidRPr="00CD5F75">
        <w:t>"</w:t>
      </w:r>
      <w:r w:rsidR="00765215" w:rsidRPr="00CD5F75">
        <w:t>Введение в граждановедение</w:t>
      </w:r>
      <w:r w:rsidR="00CB4429" w:rsidRPr="00CD5F75">
        <w:t>"</w:t>
      </w:r>
      <w:r w:rsidRPr="00CD5F75">
        <w:t>.</w:t>
      </w:r>
    </w:p>
    <w:p w:rsidR="00765215" w:rsidRPr="00CD5F75" w:rsidRDefault="00765215" w:rsidP="00765215"/>
    <w:p w:rsidR="00765215" w:rsidRPr="00CD5F75" w:rsidRDefault="00845E29" w:rsidP="00765215">
      <w:r w:rsidRPr="00CD5F75">
        <w:tab/>
      </w:r>
      <w:r w:rsidR="00765215" w:rsidRPr="00CD5F75">
        <w:t>Как отмечалось выше, с 2005</w:t>
      </w:r>
      <w:r w:rsidRPr="00CD5F75">
        <w:t>/</w:t>
      </w:r>
      <w:r w:rsidR="00765215" w:rsidRPr="00CD5F75">
        <w:t xml:space="preserve">2006 учебного года в школах республики реализуется региональный  проект </w:t>
      </w:r>
      <w:r w:rsidR="00CB4429" w:rsidRPr="00CD5F75">
        <w:t>"</w:t>
      </w:r>
      <w:r w:rsidR="00765215" w:rsidRPr="00CD5F75">
        <w:t>Исследуя гуманитарное право</w:t>
      </w:r>
      <w:r w:rsidR="00CB4429" w:rsidRPr="00CD5F75">
        <w:t>"</w:t>
      </w:r>
      <w:r w:rsidR="00293866" w:rsidRPr="00CD5F75">
        <w:t>.</w:t>
      </w:r>
    </w:p>
    <w:p w:rsidR="00765215" w:rsidRPr="00CD5F75" w:rsidRDefault="00765215" w:rsidP="00765215"/>
    <w:p w:rsidR="00765215" w:rsidRPr="00CD5F75" w:rsidRDefault="00845E29" w:rsidP="00765215">
      <w:r w:rsidRPr="00CD5F75">
        <w:tab/>
      </w:r>
      <w:r w:rsidR="00765215" w:rsidRPr="00CD5F75">
        <w:t>В рамках реализации Национального плана действий по образованию в области прав человека в Республике Казахстан  на 2006-2007 годы осуществляются мероприятия, направленные на формирование правовой культуры школьников.</w:t>
      </w:r>
    </w:p>
    <w:p w:rsidR="00765215" w:rsidRPr="00CD5F75" w:rsidRDefault="00765215" w:rsidP="00765215"/>
    <w:p w:rsidR="00765215" w:rsidRPr="00CD5F75" w:rsidRDefault="00845E29" w:rsidP="00765215">
      <w:r w:rsidRPr="00CD5F75">
        <w:tab/>
      </w:r>
      <w:r w:rsidR="00765215" w:rsidRPr="00CD5F75">
        <w:t>Указом Президента Республики Ка</w:t>
      </w:r>
      <w:r w:rsidRPr="00CD5F75">
        <w:t xml:space="preserve">захстан от 29 ноября 2005 года </w:t>
      </w:r>
      <w:r w:rsidR="00765215" w:rsidRPr="00CD5F75">
        <w:t>№ 1677 утверждена Стратегия гендерного равенства в Республике Казахстан на 2006-2016 годы, направленная на обеспечение равных прав и возможностей всех членов общества вне зависимости от половой принадлежности.</w:t>
      </w:r>
    </w:p>
    <w:p w:rsidR="00765215" w:rsidRPr="00CD5F75" w:rsidRDefault="00765215" w:rsidP="00765215"/>
    <w:p w:rsidR="00765215" w:rsidRPr="00CD5F75" w:rsidRDefault="00845E29" w:rsidP="00765215">
      <w:r w:rsidRPr="00CD5F75">
        <w:tab/>
      </w:r>
      <w:r w:rsidR="00765215" w:rsidRPr="00CD5F75">
        <w:t>Согласно официальной статистике, в Казахстане охват девочек начальным образовани</w:t>
      </w:r>
      <w:r w:rsidRPr="00CD5F75">
        <w:t>ем является</w:t>
      </w:r>
      <w:r w:rsidR="00765215" w:rsidRPr="00CD5F75">
        <w:t xml:space="preserve"> практически всеобъемлющим</w:t>
      </w:r>
      <w:r w:rsidR="00293866" w:rsidRPr="00CD5F75">
        <w:t xml:space="preserve">.  </w:t>
      </w:r>
      <w:r w:rsidR="00765215" w:rsidRPr="00CD5F75">
        <w:t xml:space="preserve">Кроме того, Казахстан относят к </w:t>
      </w:r>
      <w:r w:rsidR="00AD564E" w:rsidRPr="00CD5F75">
        <w:t>г</w:t>
      </w:r>
      <w:r w:rsidR="00765215" w:rsidRPr="00CD5F75">
        <w:t>руппе стран, где достигнут гендерный паритет в среднем общем образовании</w:t>
      </w:r>
      <w:r w:rsidR="00293866" w:rsidRPr="00CD5F75">
        <w:t>.</w:t>
      </w:r>
    </w:p>
    <w:p w:rsidR="00AD564E" w:rsidRPr="00CD5F75" w:rsidRDefault="00AD564E" w:rsidP="00765215">
      <w:pPr>
        <w:rPr>
          <w:i/>
          <w:iCs/>
        </w:rPr>
      </w:pPr>
    </w:p>
    <w:p w:rsidR="00765215" w:rsidRPr="00CD5F75" w:rsidRDefault="00AD564E" w:rsidP="00765215">
      <w:r w:rsidRPr="00CD5F75">
        <w:tab/>
      </w:r>
      <w:r w:rsidR="00765215" w:rsidRPr="00CD5F75">
        <w:t>В соответствии со Стратегией гендерного равенства в Республике Казахстан на 2006-2016 годы предусматривается обучение детей и молодежи ненасильственному поведению путем внедрения соответствующих программ в систему образования.</w:t>
      </w:r>
    </w:p>
    <w:p w:rsidR="00765215" w:rsidRPr="00CD5F75" w:rsidRDefault="00765215" w:rsidP="00765215"/>
    <w:p w:rsidR="00765215" w:rsidRPr="00CD5F75" w:rsidRDefault="00AD564E" w:rsidP="00765215">
      <w:r w:rsidRPr="00CD5F75">
        <w:tab/>
      </w:r>
      <w:r w:rsidR="00765215" w:rsidRPr="00CD5F75">
        <w:t xml:space="preserve">При поддержке ЮНИСЕФ научно-практическим центром социально-психологической службы реализован проект </w:t>
      </w:r>
      <w:r w:rsidR="00CB4429" w:rsidRPr="00CD5F75">
        <w:t>"</w:t>
      </w:r>
      <w:r w:rsidR="00765215" w:rsidRPr="00CD5F75">
        <w:t>Обучение детей и молодежи ненасильственному поведению</w:t>
      </w:r>
      <w:r w:rsidR="00CB4429" w:rsidRPr="00CD5F75">
        <w:t>"</w:t>
      </w:r>
      <w:r w:rsidR="00765215" w:rsidRPr="00CD5F75">
        <w:t>, разработаны учебная программа, план и учебно-методический комплект для учащихся 5-10-х классов.</w:t>
      </w:r>
    </w:p>
    <w:p w:rsidR="00765215" w:rsidRPr="00CD5F75" w:rsidRDefault="00765215" w:rsidP="00765215"/>
    <w:p w:rsidR="00765215" w:rsidRPr="00CD5F75" w:rsidRDefault="00AD564E" w:rsidP="00765215">
      <w:r w:rsidRPr="00CD5F75">
        <w:tab/>
      </w:r>
      <w:r w:rsidR="00765215" w:rsidRPr="00CD5F75">
        <w:t>В пункте 4 статьи 12 Конституции определено, что иностранцы и лица без гражданства пользуются в республике правами и свободами, установленными для граждан, если иное не предусмотрено Конституцией, законами и международными договорами.</w:t>
      </w:r>
    </w:p>
    <w:p w:rsidR="00765215" w:rsidRPr="00CD5F75" w:rsidRDefault="00765215" w:rsidP="00765215"/>
    <w:p w:rsidR="00765215" w:rsidRPr="00CD5F75" w:rsidRDefault="00AD564E" w:rsidP="00765215">
      <w:r w:rsidRPr="00CD5F75">
        <w:tab/>
      </w:r>
      <w:r w:rsidR="00765215" w:rsidRPr="00CD5F75">
        <w:t>Дети, не являющиеся гражданами Республики Казахстан, но проживающие на территории республики, имеют право выбора организации образования, языка обучения и другое.</w:t>
      </w:r>
    </w:p>
    <w:p w:rsidR="00765215" w:rsidRPr="00CD5F75" w:rsidRDefault="00765215" w:rsidP="00765215"/>
    <w:p w:rsidR="00765215" w:rsidRPr="00CD5F75" w:rsidRDefault="00AD564E" w:rsidP="00765215">
      <w:r w:rsidRPr="00CD5F75">
        <w:tab/>
      </w:r>
      <w:r w:rsidR="00765215" w:rsidRPr="00CD5F75">
        <w:t>Во исполнение Плана мероприятий на 2006–2008 годы по реализации Программы миграционной политики Республики Казахстан на 2001-2010 годы, утвержденной  постановлением Правительства Республики Казахстан от 27 сентября 2006 года № 925, в целях обеспечения конституционных прав на образование, удовлетворения образовательных потребностей репатриантов (оралманов), проводится работа по обучению детей оралманов в общеобразовательных школах страны.</w:t>
      </w:r>
    </w:p>
    <w:p w:rsidR="00765215" w:rsidRPr="00CD5F75" w:rsidRDefault="00765215" w:rsidP="00765215"/>
    <w:p w:rsidR="00765215" w:rsidRPr="00CD5F75" w:rsidRDefault="00AD564E" w:rsidP="00765215">
      <w:pPr>
        <w:rPr>
          <w:rFonts w:eastAsia="Batang"/>
          <w:lang w:eastAsia="ko-KR"/>
        </w:rPr>
      </w:pPr>
      <w:r w:rsidRPr="00CD5F75">
        <w:rPr>
          <w:rFonts w:eastAsia="Batang"/>
          <w:lang w:eastAsia="ko-KR"/>
        </w:rPr>
        <w:tab/>
      </w:r>
      <w:r w:rsidR="00CD5F75" w:rsidRPr="00CD5F75">
        <w:rPr>
          <w:rFonts w:eastAsia="Batang"/>
          <w:lang w:eastAsia="ko-KR"/>
        </w:rPr>
        <w:t>В целях изучения охвата обязательным средним общим образованием детей оралманов, вернувшихся на Родину, в ежегодный отчет областных департаментов (управлений) образования включены сведения о детях-оралманов школьного возраста.</w:t>
      </w:r>
    </w:p>
    <w:p w:rsidR="00765215" w:rsidRPr="00CD5F75" w:rsidRDefault="00765215" w:rsidP="00765215">
      <w:pPr>
        <w:rPr>
          <w:rFonts w:eastAsia="Batang"/>
          <w:lang w:eastAsia="ko-KR"/>
        </w:rPr>
      </w:pPr>
    </w:p>
    <w:p w:rsidR="00765215" w:rsidRPr="00CD5F75" w:rsidRDefault="00AD564E" w:rsidP="00765215">
      <w:pPr>
        <w:rPr>
          <w:rFonts w:eastAsia="Batang"/>
          <w:lang w:eastAsia="ko-KR"/>
        </w:rPr>
      </w:pPr>
      <w:r w:rsidRPr="00CD5F75">
        <w:rPr>
          <w:rFonts w:eastAsia="Batang"/>
          <w:lang w:eastAsia="ko-KR"/>
        </w:rPr>
        <w:tab/>
      </w:r>
      <w:r w:rsidR="00765215" w:rsidRPr="00CD5F75">
        <w:rPr>
          <w:rFonts w:eastAsia="Batang"/>
          <w:lang w:eastAsia="ko-KR"/>
        </w:rPr>
        <w:t>В 2006</w:t>
      </w:r>
      <w:r w:rsidRPr="00CD5F75">
        <w:rPr>
          <w:rFonts w:eastAsia="Batang"/>
          <w:lang w:eastAsia="ko-KR"/>
        </w:rPr>
        <w:t>/</w:t>
      </w:r>
      <w:r w:rsidR="00765215" w:rsidRPr="00CD5F75">
        <w:rPr>
          <w:rFonts w:eastAsia="Batang"/>
          <w:lang w:eastAsia="ko-KR"/>
        </w:rPr>
        <w:t>2007 учебном году в общеобразовательных учебных заведениях республики обучался 47</w:t>
      </w:r>
      <w:r w:rsidR="00EA6CF7" w:rsidRPr="00CD5F75">
        <w:rPr>
          <w:rFonts w:eastAsia="Batang"/>
          <w:lang w:eastAsia="ko-KR"/>
        </w:rPr>
        <w:t xml:space="preserve"> </w:t>
      </w:r>
      <w:r w:rsidR="00765215" w:rsidRPr="00CD5F75">
        <w:rPr>
          <w:rFonts w:eastAsia="Batang"/>
          <w:lang w:eastAsia="ko-KR"/>
        </w:rPr>
        <w:t>841 учащийся-репатриант, в том чи</w:t>
      </w:r>
      <w:r w:rsidR="00EA6CF7" w:rsidRPr="00CD5F75">
        <w:rPr>
          <w:rFonts w:eastAsia="Batang"/>
          <w:lang w:eastAsia="ko-KR"/>
        </w:rPr>
        <w:t>с</w:t>
      </w:r>
      <w:r w:rsidR="00765215" w:rsidRPr="00CD5F75">
        <w:rPr>
          <w:rFonts w:eastAsia="Batang"/>
          <w:lang w:eastAsia="ko-KR"/>
        </w:rPr>
        <w:t>ле 16</w:t>
      </w:r>
      <w:r w:rsidR="00EA6CF7" w:rsidRPr="00CD5F75">
        <w:rPr>
          <w:rFonts w:eastAsia="Batang"/>
          <w:lang w:eastAsia="ko-KR"/>
        </w:rPr>
        <w:t xml:space="preserve"> </w:t>
      </w:r>
      <w:r w:rsidR="00765215" w:rsidRPr="00CD5F75">
        <w:rPr>
          <w:rFonts w:eastAsia="Batang"/>
          <w:lang w:eastAsia="ko-KR"/>
        </w:rPr>
        <w:t>518 – на начальной, 25</w:t>
      </w:r>
      <w:r w:rsidR="00EA6CF7" w:rsidRPr="00CD5F75">
        <w:rPr>
          <w:rFonts w:eastAsia="Batang"/>
          <w:lang w:eastAsia="ko-KR"/>
        </w:rPr>
        <w:t xml:space="preserve"> </w:t>
      </w:r>
      <w:r w:rsidR="00765215" w:rsidRPr="00CD5F75">
        <w:rPr>
          <w:rFonts w:eastAsia="Batang"/>
          <w:lang w:eastAsia="ko-KR"/>
        </w:rPr>
        <w:t>101 – основной, 6</w:t>
      </w:r>
      <w:r w:rsidR="00EA6CF7" w:rsidRPr="00CD5F75">
        <w:rPr>
          <w:rFonts w:eastAsia="Batang"/>
          <w:lang w:eastAsia="ko-KR"/>
        </w:rPr>
        <w:t xml:space="preserve"> </w:t>
      </w:r>
      <w:r w:rsidR="00765215" w:rsidRPr="00CD5F75">
        <w:rPr>
          <w:rFonts w:eastAsia="Batang"/>
          <w:lang w:eastAsia="ko-KR"/>
        </w:rPr>
        <w:t>205 – старшей ступенях общеобразовательной школы, 17 инвалидов детства</w:t>
      </w:r>
      <w:r w:rsidR="00293866" w:rsidRPr="00CD5F75">
        <w:rPr>
          <w:rFonts w:eastAsia="Batang"/>
          <w:lang w:eastAsia="ko-KR"/>
        </w:rPr>
        <w:t xml:space="preserve">. </w:t>
      </w:r>
      <w:r w:rsidR="00EA6CF7" w:rsidRPr="00CD5F75">
        <w:rPr>
          <w:rFonts w:eastAsia="Batang"/>
          <w:lang w:eastAsia="ko-KR"/>
        </w:rPr>
        <w:t xml:space="preserve"> Наибольшее число </w:t>
      </w:r>
      <w:r w:rsidR="00765215" w:rsidRPr="00CD5F75">
        <w:rPr>
          <w:rFonts w:eastAsia="Batang"/>
          <w:lang w:eastAsia="ko-KR"/>
        </w:rPr>
        <w:t>учащихся-репатриантов проживает в Южно-Казахстанской – 8</w:t>
      </w:r>
      <w:r w:rsidR="00EA6CF7" w:rsidRPr="00CD5F75">
        <w:rPr>
          <w:rFonts w:eastAsia="Batang"/>
          <w:lang w:eastAsia="ko-KR"/>
        </w:rPr>
        <w:t xml:space="preserve"> </w:t>
      </w:r>
      <w:r w:rsidR="00765215" w:rsidRPr="00CD5F75">
        <w:rPr>
          <w:rFonts w:eastAsia="Batang"/>
          <w:lang w:eastAsia="ko-KR"/>
        </w:rPr>
        <w:t>180, Алматинской –8</w:t>
      </w:r>
      <w:r w:rsidR="00EA6CF7" w:rsidRPr="00CD5F75">
        <w:rPr>
          <w:rFonts w:eastAsia="Batang"/>
          <w:lang w:eastAsia="ko-KR"/>
        </w:rPr>
        <w:t xml:space="preserve"> </w:t>
      </w:r>
      <w:r w:rsidR="00765215" w:rsidRPr="00CD5F75">
        <w:rPr>
          <w:rFonts w:eastAsia="Batang"/>
          <w:lang w:eastAsia="ko-KR"/>
        </w:rPr>
        <w:t>027, Карагандинской - 5</w:t>
      </w:r>
      <w:r w:rsidR="00EA6CF7" w:rsidRPr="00CD5F75">
        <w:rPr>
          <w:rFonts w:eastAsia="Batang"/>
          <w:lang w:eastAsia="ko-KR"/>
        </w:rPr>
        <w:t xml:space="preserve"> </w:t>
      </w:r>
      <w:r w:rsidR="00765215" w:rsidRPr="00CD5F75">
        <w:rPr>
          <w:rFonts w:eastAsia="Batang"/>
          <w:lang w:eastAsia="ko-KR"/>
        </w:rPr>
        <w:t>498, Акмолинской - 6</w:t>
      </w:r>
      <w:r w:rsidR="00EA6CF7" w:rsidRPr="00CD5F75">
        <w:rPr>
          <w:rFonts w:eastAsia="Batang"/>
          <w:lang w:eastAsia="ko-KR"/>
        </w:rPr>
        <w:t xml:space="preserve"> </w:t>
      </w:r>
      <w:r w:rsidR="00765215" w:rsidRPr="00CD5F75">
        <w:rPr>
          <w:rFonts w:eastAsia="Batang"/>
          <w:lang w:eastAsia="ko-KR"/>
        </w:rPr>
        <w:t>622, Жамбылской –</w:t>
      </w:r>
      <w:r w:rsidR="00EA6CF7" w:rsidRPr="00CD5F75">
        <w:rPr>
          <w:rFonts w:eastAsia="Batang"/>
          <w:lang w:eastAsia="ko-KR"/>
        </w:rPr>
        <w:t xml:space="preserve"> </w:t>
      </w:r>
      <w:r w:rsidR="00765215" w:rsidRPr="00CD5F75">
        <w:rPr>
          <w:rFonts w:eastAsia="Batang"/>
          <w:lang w:eastAsia="ko-KR"/>
        </w:rPr>
        <w:t>4</w:t>
      </w:r>
      <w:r w:rsidR="00EA6CF7" w:rsidRPr="00CD5F75">
        <w:rPr>
          <w:rFonts w:eastAsia="Batang"/>
          <w:lang w:eastAsia="ko-KR"/>
        </w:rPr>
        <w:t xml:space="preserve"> </w:t>
      </w:r>
      <w:r w:rsidR="00765215" w:rsidRPr="00CD5F75">
        <w:rPr>
          <w:rFonts w:eastAsia="Batang"/>
          <w:lang w:eastAsia="ko-KR"/>
        </w:rPr>
        <w:t>685, Павлодарской – 1</w:t>
      </w:r>
      <w:r w:rsidR="00EA6CF7" w:rsidRPr="00CD5F75">
        <w:rPr>
          <w:rFonts w:eastAsia="Batang"/>
          <w:lang w:eastAsia="ko-KR"/>
        </w:rPr>
        <w:t xml:space="preserve"> </w:t>
      </w:r>
      <w:r w:rsidR="00765215" w:rsidRPr="00CD5F75">
        <w:rPr>
          <w:rFonts w:eastAsia="Batang"/>
          <w:lang w:eastAsia="ko-KR"/>
        </w:rPr>
        <w:t>301, областях</w:t>
      </w:r>
      <w:r w:rsidR="00293866" w:rsidRPr="00CD5F75">
        <w:rPr>
          <w:rFonts w:eastAsia="Batang"/>
          <w:lang w:eastAsia="ko-KR"/>
        </w:rPr>
        <w:t xml:space="preserve">.  </w:t>
      </w:r>
      <w:r w:rsidR="00765215" w:rsidRPr="00CD5F75">
        <w:rPr>
          <w:rFonts w:eastAsia="Batang"/>
          <w:lang w:eastAsia="ko-KR"/>
        </w:rPr>
        <w:t>По данным областных департаментов (управлений) образования, все дети школьного возраста репатриантов (47</w:t>
      </w:r>
      <w:r w:rsidR="00EA6CF7" w:rsidRPr="00CD5F75">
        <w:rPr>
          <w:rFonts w:eastAsia="Batang"/>
          <w:lang w:eastAsia="ko-KR"/>
        </w:rPr>
        <w:t xml:space="preserve"> </w:t>
      </w:r>
      <w:r w:rsidR="00765215" w:rsidRPr="00CD5F75">
        <w:rPr>
          <w:rFonts w:eastAsia="Batang"/>
          <w:lang w:eastAsia="ko-KR"/>
        </w:rPr>
        <w:t>841) охвачены обучением, кроме 17 детей, которые являются инвалидами детства</w:t>
      </w:r>
      <w:r w:rsidR="00293866" w:rsidRPr="00CD5F75">
        <w:rPr>
          <w:rFonts w:eastAsia="Batang"/>
          <w:lang w:eastAsia="ko-KR"/>
        </w:rPr>
        <w:t>.</w:t>
      </w:r>
    </w:p>
    <w:p w:rsidR="00EA6CF7" w:rsidRPr="00CD5F75" w:rsidRDefault="00EA6CF7" w:rsidP="00765215">
      <w:pPr>
        <w:rPr>
          <w:rFonts w:eastAsia="Batang"/>
          <w:lang w:eastAsia="ko-KR"/>
        </w:rPr>
      </w:pPr>
    </w:p>
    <w:p w:rsidR="00765215" w:rsidRPr="00CD5F75" w:rsidRDefault="00EA6CF7" w:rsidP="00765215">
      <w:pPr>
        <w:rPr>
          <w:rFonts w:eastAsia="Batang"/>
          <w:lang w:eastAsia="ko-KR"/>
        </w:rPr>
      </w:pPr>
      <w:r w:rsidRPr="00CD5F75">
        <w:rPr>
          <w:rFonts w:eastAsia="Batang"/>
          <w:lang w:eastAsia="ko-KR"/>
        </w:rPr>
        <w:tab/>
      </w:r>
      <w:r w:rsidR="00765215" w:rsidRPr="00CD5F75">
        <w:rPr>
          <w:rFonts w:eastAsia="Batang"/>
          <w:lang w:eastAsia="ko-KR"/>
        </w:rPr>
        <w:t>В республику прибыло 1</w:t>
      </w:r>
      <w:r w:rsidRPr="00CD5F75">
        <w:rPr>
          <w:rFonts w:eastAsia="Batang"/>
          <w:lang w:eastAsia="ko-KR"/>
        </w:rPr>
        <w:t xml:space="preserve"> </w:t>
      </w:r>
      <w:r w:rsidR="00765215" w:rsidRPr="00CD5F75">
        <w:rPr>
          <w:rFonts w:eastAsia="Batang"/>
          <w:lang w:eastAsia="ko-KR"/>
        </w:rPr>
        <w:t>276 учителей-репа</w:t>
      </w:r>
      <w:r w:rsidRPr="00CD5F75">
        <w:rPr>
          <w:rFonts w:eastAsia="Batang"/>
          <w:lang w:eastAsia="ko-KR"/>
        </w:rPr>
        <w:t xml:space="preserve">триантов, из них трудоустроено </w:t>
      </w:r>
      <w:r w:rsidR="00765215" w:rsidRPr="00CD5F75">
        <w:rPr>
          <w:rFonts w:eastAsia="Batang"/>
          <w:lang w:eastAsia="ko-KR"/>
        </w:rPr>
        <w:t>1</w:t>
      </w:r>
      <w:r w:rsidRPr="00CD5F75">
        <w:rPr>
          <w:rFonts w:eastAsia="Batang"/>
          <w:lang w:eastAsia="ko-KR"/>
        </w:rPr>
        <w:t xml:space="preserve"> </w:t>
      </w:r>
      <w:r w:rsidR="00765215" w:rsidRPr="00CD5F75">
        <w:rPr>
          <w:rFonts w:eastAsia="Batang"/>
          <w:lang w:eastAsia="ko-KR"/>
        </w:rPr>
        <w:t>200</w:t>
      </w:r>
      <w:r w:rsidR="00293866" w:rsidRPr="00CD5F75">
        <w:rPr>
          <w:rFonts w:eastAsia="Batang"/>
          <w:lang w:eastAsia="ko-KR"/>
        </w:rPr>
        <w:t xml:space="preserve">.  </w:t>
      </w:r>
      <w:r w:rsidR="00765215" w:rsidRPr="00CD5F75">
        <w:rPr>
          <w:rFonts w:eastAsia="Batang"/>
          <w:lang w:eastAsia="ko-KR"/>
        </w:rPr>
        <w:t>Организованы курсы повышения их квалификации</w:t>
      </w:r>
      <w:r w:rsidRPr="00CD5F75">
        <w:rPr>
          <w:rFonts w:eastAsia="Batang"/>
          <w:lang w:eastAsia="ko-KR"/>
        </w:rPr>
        <w:t>.</w:t>
      </w:r>
    </w:p>
    <w:p w:rsidR="00765215" w:rsidRPr="00CD5F75" w:rsidRDefault="00765215" w:rsidP="00765215">
      <w:pPr>
        <w:rPr>
          <w:rFonts w:eastAsia="Batang"/>
          <w:lang w:eastAsia="ko-KR"/>
        </w:rPr>
      </w:pPr>
    </w:p>
    <w:p w:rsidR="00765215" w:rsidRPr="00CD5F75" w:rsidRDefault="00EA6CF7" w:rsidP="00765215">
      <w:pPr>
        <w:rPr>
          <w:rFonts w:eastAsia="Batang"/>
          <w:lang w:eastAsia="ko-KR"/>
        </w:rPr>
      </w:pPr>
      <w:r w:rsidRPr="00CD5F75">
        <w:rPr>
          <w:rFonts w:eastAsia="Batang"/>
          <w:lang w:eastAsia="ko-KR"/>
        </w:rPr>
        <w:tab/>
      </w:r>
      <w:r w:rsidR="00765215" w:rsidRPr="00CD5F75">
        <w:rPr>
          <w:rFonts w:eastAsia="Batang"/>
          <w:lang w:eastAsia="ko-KR"/>
        </w:rPr>
        <w:t>В организациях среднего общего образования республики  для учащихся – оралманов, прибывших из ближнего и дальнего зарубежья (Узбекистана, Туркменистана, Таджикистана, Кыргызстана, России, Украины, Грузии, Республики Иран, Китая, Монголии, Турции, Пакистана, Саудовской Аравии, Афганистана), в целях ликвидации пробелов в их знаниях и адаптации к образовательным программам проводятся дополнительные уроки, консультации, предусмотрены специальные переходные программы</w:t>
      </w:r>
      <w:r w:rsidRPr="00CD5F75">
        <w:rPr>
          <w:rFonts w:eastAsia="Batang"/>
          <w:lang w:eastAsia="ko-KR"/>
        </w:rPr>
        <w:t>.</w:t>
      </w:r>
    </w:p>
    <w:p w:rsidR="00765215" w:rsidRPr="00CD5F75" w:rsidRDefault="00765215" w:rsidP="00765215">
      <w:pPr>
        <w:rPr>
          <w:rFonts w:eastAsia="Batang"/>
          <w:lang w:eastAsia="ko-KR"/>
        </w:rPr>
      </w:pPr>
    </w:p>
    <w:p w:rsidR="00765215" w:rsidRPr="00CD5F75" w:rsidRDefault="00EA6CF7" w:rsidP="00765215">
      <w:pPr>
        <w:rPr>
          <w:rFonts w:eastAsia="Batang"/>
          <w:lang w:eastAsia="ko-KR"/>
        </w:rPr>
      </w:pPr>
      <w:r w:rsidRPr="00CD5F75">
        <w:rPr>
          <w:rFonts w:eastAsia="Batang"/>
          <w:lang w:eastAsia="ko-KR"/>
        </w:rPr>
        <w:tab/>
      </w:r>
      <w:r w:rsidR="00765215" w:rsidRPr="00CD5F75">
        <w:rPr>
          <w:rFonts w:eastAsia="Batang"/>
          <w:lang w:eastAsia="ko-KR"/>
        </w:rPr>
        <w:t>Для взрослого населения репатриантов, прибывших из Исламской Республики Пакистан, Афганистана и Ирана, организованы курсы по изучению казахского и русского языков</w:t>
      </w:r>
      <w:r w:rsidRPr="00CD5F75">
        <w:rPr>
          <w:rFonts w:eastAsia="Batang"/>
          <w:lang w:eastAsia="ko-KR"/>
        </w:rPr>
        <w:t>.</w:t>
      </w:r>
    </w:p>
    <w:p w:rsidR="00765215" w:rsidRPr="00CD5F75" w:rsidRDefault="00765215" w:rsidP="00765215">
      <w:pPr>
        <w:rPr>
          <w:rFonts w:eastAsia="Batang"/>
          <w:lang w:eastAsia="ko-KR"/>
        </w:rPr>
      </w:pPr>
    </w:p>
    <w:p w:rsidR="00765215" w:rsidRPr="00CD5F75" w:rsidRDefault="00EA6CF7" w:rsidP="00765215">
      <w:pPr>
        <w:rPr>
          <w:rFonts w:eastAsia="Batang"/>
          <w:lang w:eastAsia="ko-KR"/>
        </w:rPr>
      </w:pPr>
      <w:r w:rsidRPr="00CD5F75">
        <w:rPr>
          <w:rFonts w:eastAsia="Batang"/>
          <w:lang w:eastAsia="ko-KR"/>
        </w:rPr>
        <w:tab/>
      </w:r>
      <w:r w:rsidR="00765215" w:rsidRPr="00CD5F75">
        <w:rPr>
          <w:rFonts w:eastAsia="Batang"/>
          <w:lang w:eastAsia="ko-KR"/>
        </w:rPr>
        <w:t>С детьми-оралманами со дня их прибытия проводится учебно-воспитательная работа</w:t>
      </w:r>
      <w:r w:rsidR="00293866" w:rsidRPr="00CD5F75">
        <w:rPr>
          <w:rFonts w:eastAsia="Batang"/>
          <w:lang w:eastAsia="ko-KR"/>
        </w:rPr>
        <w:t xml:space="preserve">.  </w:t>
      </w:r>
      <w:r w:rsidR="00765215" w:rsidRPr="00CD5F75">
        <w:rPr>
          <w:rFonts w:eastAsia="Batang"/>
          <w:lang w:eastAsia="ko-KR"/>
        </w:rPr>
        <w:t xml:space="preserve">Для лучшего овладения языком в школах  вводятся дополнительные спецкурсы </w:t>
      </w:r>
      <w:r w:rsidR="00CB4429" w:rsidRPr="00CD5F75">
        <w:rPr>
          <w:rFonts w:eastAsia="Batang"/>
          <w:lang w:eastAsia="ko-KR"/>
        </w:rPr>
        <w:t>"</w:t>
      </w:r>
      <w:r w:rsidR="00765215" w:rsidRPr="00CD5F75">
        <w:rPr>
          <w:rFonts w:eastAsia="Batang"/>
          <w:lang w:eastAsia="ko-KR"/>
        </w:rPr>
        <w:t>Тіл дамыту</w:t>
      </w:r>
      <w:r w:rsidR="00CB4429" w:rsidRPr="00CD5F75">
        <w:rPr>
          <w:rFonts w:eastAsia="Batang"/>
          <w:lang w:eastAsia="ko-KR"/>
        </w:rPr>
        <w:t>"</w:t>
      </w:r>
      <w:r w:rsidR="00765215" w:rsidRPr="00CD5F75">
        <w:rPr>
          <w:rFonts w:eastAsia="Batang"/>
          <w:lang w:eastAsia="ko-KR"/>
        </w:rPr>
        <w:t xml:space="preserve">, </w:t>
      </w:r>
      <w:r w:rsidR="00CB4429" w:rsidRPr="00CD5F75">
        <w:rPr>
          <w:rFonts w:eastAsia="Batang"/>
          <w:lang w:eastAsia="ko-KR"/>
        </w:rPr>
        <w:t>"</w:t>
      </w:r>
      <w:r w:rsidR="00765215" w:rsidRPr="00CD5F75">
        <w:rPr>
          <w:rFonts w:eastAsia="Batang"/>
          <w:lang w:eastAsia="ko-KR"/>
        </w:rPr>
        <w:t>Тіл мәдениеті</w:t>
      </w:r>
      <w:r w:rsidR="00CB4429" w:rsidRPr="00CD5F75">
        <w:rPr>
          <w:rFonts w:eastAsia="Batang"/>
          <w:lang w:eastAsia="ko-KR"/>
        </w:rPr>
        <w:t>"</w:t>
      </w:r>
      <w:r w:rsidR="00765215" w:rsidRPr="00CD5F75">
        <w:rPr>
          <w:rFonts w:eastAsia="Batang"/>
          <w:lang w:eastAsia="ko-KR"/>
        </w:rPr>
        <w:t xml:space="preserve">, </w:t>
      </w:r>
      <w:r w:rsidR="00CB4429" w:rsidRPr="00CD5F75">
        <w:rPr>
          <w:rFonts w:eastAsia="Batang"/>
          <w:lang w:eastAsia="ko-KR"/>
        </w:rPr>
        <w:t>"</w:t>
      </w:r>
      <w:r w:rsidR="00765215" w:rsidRPr="00CD5F75">
        <w:rPr>
          <w:rFonts w:eastAsia="Batang"/>
          <w:lang w:eastAsia="ko-KR"/>
        </w:rPr>
        <w:t>Сөз өнері</w:t>
      </w:r>
      <w:r w:rsidR="00CB4429" w:rsidRPr="00CD5F75">
        <w:rPr>
          <w:rFonts w:eastAsia="Batang"/>
          <w:lang w:eastAsia="ko-KR"/>
        </w:rPr>
        <w:t>"</w:t>
      </w:r>
      <w:r w:rsidR="00293866" w:rsidRPr="00CD5F75">
        <w:rPr>
          <w:rFonts w:eastAsia="Batang"/>
          <w:lang w:eastAsia="ko-KR"/>
        </w:rPr>
        <w:t xml:space="preserve">.  </w:t>
      </w:r>
      <w:r w:rsidR="00765215" w:rsidRPr="00CD5F75">
        <w:rPr>
          <w:rFonts w:eastAsia="Batang"/>
          <w:lang w:eastAsia="ko-KR"/>
        </w:rPr>
        <w:t>Организовываются кружки по интересам, факультативные занятия по казахскому и русскому  языкам</w:t>
      </w:r>
      <w:r w:rsidR="00293866" w:rsidRPr="00CD5F75">
        <w:rPr>
          <w:rFonts w:eastAsia="Batang"/>
          <w:lang w:eastAsia="ko-KR"/>
        </w:rPr>
        <w:t xml:space="preserve">.  </w:t>
      </w:r>
      <w:r w:rsidR="00765215" w:rsidRPr="00CD5F75">
        <w:rPr>
          <w:rFonts w:eastAsia="Batang"/>
          <w:lang w:eastAsia="ko-KR"/>
        </w:rPr>
        <w:t>Проводятся внеклассные мероприятия в форме вечеров, познавательных игр, бесед по изучению истории родного края, традиций и обычаев казахского народа</w:t>
      </w:r>
      <w:r w:rsidR="00293866" w:rsidRPr="00CD5F75">
        <w:rPr>
          <w:rFonts w:eastAsia="Batang"/>
          <w:lang w:eastAsia="ko-KR"/>
        </w:rPr>
        <w:t xml:space="preserve">.  </w:t>
      </w:r>
      <w:r w:rsidR="00765215" w:rsidRPr="00CD5F75">
        <w:rPr>
          <w:rFonts w:eastAsia="Batang"/>
          <w:lang w:eastAsia="ko-KR"/>
        </w:rPr>
        <w:t>Дети репатриантов активно включаются в общественную жизнь школ, участвуют в художественной самодеятельности, в смотрах-конкурсах и предметных олимпиадах, занимаются в спортивных секциях</w:t>
      </w:r>
    </w:p>
    <w:p w:rsidR="00765215" w:rsidRPr="00CD5F75" w:rsidRDefault="00765215" w:rsidP="00765215">
      <w:pPr>
        <w:rPr>
          <w:rFonts w:eastAsia="Batang"/>
          <w:lang w:eastAsia="ko-KR"/>
        </w:rPr>
      </w:pPr>
    </w:p>
    <w:p w:rsidR="00765215" w:rsidRPr="00CD5F75" w:rsidRDefault="00FB73E8" w:rsidP="00765215">
      <w:pPr>
        <w:rPr>
          <w:rFonts w:eastAsia="Batang"/>
          <w:lang w:eastAsia="ko-KR"/>
        </w:rPr>
      </w:pPr>
      <w:r w:rsidRPr="00CD5F75">
        <w:rPr>
          <w:rFonts w:eastAsia="Batang"/>
          <w:lang w:eastAsia="ko-KR"/>
        </w:rPr>
        <w:tab/>
      </w:r>
      <w:r w:rsidR="00765215" w:rsidRPr="00CD5F75">
        <w:rPr>
          <w:rFonts w:eastAsia="Batang"/>
          <w:lang w:eastAsia="ko-KR"/>
        </w:rPr>
        <w:t>Принимаются меры по обеспечению  детей-оралманов одеждой, обувью и школьными принадлежностями</w:t>
      </w:r>
      <w:r w:rsidR="00293866" w:rsidRPr="00CD5F75">
        <w:rPr>
          <w:rFonts w:eastAsia="Batang"/>
          <w:lang w:eastAsia="ko-KR"/>
        </w:rPr>
        <w:t xml:space="preserve">.  </w:t>
      </w:r>
      <w:r w:rsidR="00765215" w:rsidRPr="00CD5F75">
        <w:rPr>
          <w:rFonts w:eastAsia="Batang"/>
          <w:lang w:eastAsia="ko-KR"/>
        </w:rPr>
        <w:t>Все дети обеспечены бесплатными учебниками и питанием.</w:t>
      </w:r>
    </w:p>
    <w:p w:rsidR="00765215" w:rsidRPr="00CD5F75" w:rsidRDefault="00765215" w:rsidP="00765215">
      <w:pPr>
        <w:rPr>
          <w:rFonts w:eastAsia="Batang"/>
          <w:lang w:eastAsia="ko-KR"/>
        </w:rPr>
      </w:pPr>
    </w:p>
    <w:p w:rsidR="00765215" w:rsidRPr="00CD5F75" w:rsidRDefault="00FB73E8" w:rsidP="00765215">
      <w:pPr>
        <w:rPr>
          <w:rFonts w:eastAsia="Batang"/>
          <w:lang w:eastAsia="ko-KR"/>
        </w:rPr>
      </w:pPr>
      <w:r w:rsidRPr="00CD5F75">
        <w:rPr>
          <w:rFonts w:eastAsia="Batang"/>
          <w:lang w:eastAsia="ko-KR"/>
        </w:rPr>
        <w:tab/>
      </w:r>
      <w:r w:rsidR="00765215" w:rsidRPr="00CD5F75">
        <w:rPr>
          <w:rFonts w:eastAsia="Batang"/>
          <w:lang w:eastAsia="ko-KR"/>
        </w:rPr>
        <w:t xml:space="preserve">В рамках благотворительной акции </w:t>
      </w:r>
      <w:r w:rsidR="00CB4429" w:rsidRPr="00CD5F75">
        <w:rPr>
          <w:rFonts w:eastAsia="Batang"/>
          <w:lang w:eastAsia="ko-KR"/>
        </w:rPr>
        <w:t>"</w:t>
      </w:r>
      <w:r w:rsidR="00765215" w:rsidRPr="00CD5F75">
        <w:rPr>
          <w:rFonts w:eastAsia="Batang"/>
          <w:lang w:eastAsia="ko-KR"/>
        </w:rPr>
        <w:t>Забота</w:t>
      </w:r>
      <w:r w:rsidR="00CB4429" w:rsidRPr="00CD5F75">
        <w:rPr>
          <w:rFonts w:eastAsia="Batang"/>
          <w:lang w:eastAsia="ko-KR"/>
        </w:rPr>
        <w:t>"</w:t>
      </w:r>
      <w:r w:rsidR="00765215" w:rsidRPr="00CD5F75">
        <w:rPr>
          <w:rFonts w:eastAsia="Batang"/>
          <w:lang w:eastAsia="ko-KR"/>
        </w:rPr>
        <w:t xml:space="preserve"> фонды, организованные при общеобразовательных школах республики, областные общества Красного Креста и Красного Полумесяца, региональные фонды для малоимущих постоянно оказывают адресную помощь детям оралманов.</w:t>
      </w:r>
    </w:p>
    <w:p w:rsidR="00765215" w:rsidRPr="00CD5F75" w:rsidRDefault="00765215" w:rsidP="00765215">
      <w:pPr>
        <w:rPr>
          <w:rFonts w:eastAsia="Batang"/>
          <w:lang w:eastAsia="ko-KR"/>
        </w:rPr>
      </w:pPr>
    </w:p>
    <w:p w:rsidR="00765215" w:rsidRPr="00CD5F75" w:rsidRDefault="00FB73E8" w:rsidP="00765215">
      <w:pPr>
        <w:rPr>
          <w:rFonts w:eastAsia="Batang"/>
          <w:lang w:eastAsia="ko-KR"/>
        </w:rPr>
      </w:pPr>
      <w:r w:rsidRPr="00CD5F75">
        <w:rPr>
          <w:rFonts w:eastAsia="Batang"/>
          <w:lang w:eastAsia="ko-KR"/>
        </w:rPr>
        <w:tab/>
      </w:r>
      <w:r w:rsidR="00765215" w:rsidRPr="00CD5F75">
        <w:rPr>
          <w:rFonts w:eastAsia="Batang"/>
          <w:lang w:eastAsia="ko-KR"/>
        </w:rPr>
        <w:t>Так, в городе Алматы за счет Фонда всеобуча для 232 школьников-оралманов приобретены одежда, обувь, школьные принадлежности на сумму 186 тыс</w:t>
      </w:r>
      <w:r w:rsidR="00293866" w:rsidRPr="00CD5F75">
        <w:rPr>
          <w:rFonts w:eastAsia="Batang"/>
          <w:lang w:eastAsia="ko-KR"/>
        </w:rPr>
        <w:t xml:space="preserve">.  </w:t>
      </w:r>
      <w:r w:rsidR="00765215" w:rsidRPr="00CD5F75">
        <w:rPr>
          <w:rFonts w:eastAsia="Batang"/>
          <w:lang w:eastAsia="ko-KR"/>
        </w:rPr>
        <w:t>тенге,  211</w:t>
      </w:r>
      <w:r w:rsidRPr="00CD5F75">
        <w:rPr>
          <w:rFonts w:eastAsia="Batang"/>
          <w:lang w:eastAsia="ko-KR"/>
        </w:rPr>
        <w:t> </w:t>
      </w:r>
      <w:r w:rsidR="00765215" w:rsidRPr="00CD5F75">
        <w:rPr>
          <w:rFonts w:eastAsia="Batang"/>
          <w:lang w:eastAsia="ko-KR"/>
        </w:rPr>
        <w:t>учащихся-оралманов обеспечены бесплатным питанием</w:t>
      </w:r>
      <w:r w:rsidRPr="00CD5F75">
        <w:rPr>
          <w:rFonts w:eastAsia="Batang"/>
          <w:lang w:eastAsia="ko-KR"/>
        </w:rPr>
        <w:t>.</w:t>
      </w:r>
    </w:p>
    <w:p w:rsidR="00765215" w:rsidRPr="00CD5F75" w:rsidRDefault="00765215" w:rsidP="00765215">
      <w:pPr>
        <w:rPr>
          <w:rFonts w:eastAsia="Batang"/>
          <w:lang w:eastAsia="ko-KR"/>
        </w:rPr>
      </w:pPr>
    </w:p>
    <w:p w:rsidR="00765215" w:rsidRPr="00CD5F75" w:rsidRDefault="00FB73E8" w:rsidP="00765215">
      <w:pPr>
        <w:rPr>
          <w:rFonts w:eastAsia="Batang"/>
          <w:lang w:eastAsia="ko-KR"/>
        </w:rPr>
      </w:pPr>
      <w:r w:rsidRPr="00CD5F75">
        <w:rPr>
          <w:rFonts w:eastAsia="Batang"/>
          <w:lang w:eastAsia="ko-KR"/>
        </w:rPr>
        <w:tab/>
      </w:r>
      <w:r w:rsidR="00765215" w:rsidRPr="00CD5F75">
        <w:rPr>
          <w:rFonts w:eastAsia="Batang"/>
          <w:lang w:eastAsia="ko-KR"/>
        </w:rPr>
        <w:t>Все дети оралманов в Павлодарской области обеспечены учебниками бесплатно</w:t>
      </w:r>
      <w:r w:rsidR="00293866" w:rsidRPr="00CD5F75">
        <w:rPr>
          <w:rFonts w:eastAsia="Batang"/>
          <w:lang w:eastAsia="ko-KR"/>
        </w:rPr>
        <w:t xml:space="preserve">.  </w:t>
      </w:r>
      <w:r w:rsidR="00765215" w:rsidRPr="00CD5F75">
        <w:rPr>
          <w:rFonts w:eastAsia="Batang"/>
          <w:lang w:eastAsia="ko-KR"/>
        </w:rPr>
        <w:t>На отдых и оздоровление для них выделено из Фонда всеобуча 803 844 тенге</w:t>
      </w:r>
      <w:r w:rsidR="00293866" w:rsidRPr="00CD5F75">
        <w:rPr>
          <w:rFonts w:eastAsia="Batang"/>
          <w:lang w:eastAsia="ko-KR"/>
        </w:rPr>
        <w:t xml:space="preserve">.  </w:t>
      </w:r>
      <w:r w:rsidR="00765215" w:rsidRPr="00CD5F75">
        <w:rPr>
          <w:rFonts w:eastAsia="Batang"/>
          <w:lang w:eastAsia="ko-KR"/>
        </w:rPr>
        <w:t>Для 400 школьников-оралманов приобретены</w:t>
      </w:r>
      <w:r w:rsidR="00293866" w:rsidRPr="00CD5F75">
        <w:rPr>
          <w:rFonts w:eastAsia="Batang"/>
          <w:lang w:eastAsia="ko-KR"/>
        </w:rPr>
        <w:t xml:space="preserve">:  </w:t>
      </w:r>
      <w:r w:rsidR="00765215" w:rsidRPr="00CD5F75">
        <w:rPr>
          <w:rFonts w:eastAsia="Batang"/>
          <w:lang w:eastAsia="ko-KR"/>
        </w:rPr>
        <w:t>одежда - на сумму 354</w:t>
      </w:r>
      <w:r w:rsidRPr="00CD5F75">
        <w:rPr>
          <w:rFonts w:eastAsia="Batang"/>
          <w:lang w:eastAsia="ko-KR"/>
        </w:rPr>
        <w:t xml:space="preserve"> </w:t>
      </w:r>
      <w:r w:rsidR="00765215" w:rsidRPr="00CD5F75">
        <w:rPr>
          <w:rFonts w:eastAsia="Batang"/>
          <w:lang w:eastAsia="ko-KR"/>
        </w:rPr>
        <w:t>840 тенге, обувь – на 283</w:t>
      </w:r>
      <w:r w:rsidRPr="00CD5F75">
        <w:rPr>
          <w:rFonts w:eastAsia="Batang"/>
          <w:lang w:eastAsia="ko-KR"/>
        </w:rPr>
        <w:t> </w:t>
      </w:r>
      <w:r w:rsidR="00765215" w:rsidRPr="00CD5F75">
        <w:rPr>
          <w:rFonts w:eastAsia="Batang"/>
          <w:lang w:eastAsia="ko-KR"/>
        </w:rPr>
        <w:t>100 тенге, школьные принадлежности – на 165 904 тенге</w:t>
      </w:r>
      <w:r w:rsidR="00293866" w:rsidRPr="00CD5F75">
        <w:rPr>
          <w:rFonts w:eastAsia="Batang"/>
          <w:lang w:eastAsia="ko-KR"/>
        </w:rPr>
        <w:t xml:space="preserve">.  </w:t>
      </w:r>
      <w:r w:rsidR="00765215" w:rsidRPr="00CD5F75">
        <w:rPr>
          <w:rFonts w:eastAsia="Batang"/>
          <w:lang w:eastAsia="ko-KR"/>
        </w:rPr>
        <w:t xml:space="preserve">В областях традиционно проводится </w:t>
      </w:r>
      <w:r w:rsidR="00CB4429" w:rsidRPr="00CD5F75">
        <w:rPr>
          <w:rFonts w:eastAsia="Batang"/>
          <w:lang w:eastAsia="ko-KR"/>
        </w:rPr>
        <w:t>"</w:t>
      </w:r>
      <w:r w:rsidR="00765215" w:rsidRPr="00CD5F75">
        <w:rPr>
          <w:rFonts w:eastAsia="Batang"/>
          <w:lang w:eastAsia="ko-KR"/>
        </w:rPr>
        <w:t>День оралманов</w:t>
      </w:r>
      <w:r w:rsidR="00CB4429" w:rsidRPr="00CD5F75">
        <w:rPr>
          <w:rFonts w:eastAsia="Batang"/>
          <w:lang w:eastAsia="ko-KR"/>
        </w:rPr>
        <w:t>"</w:t>
      </w:r>
      <w:r w:rsidR="00765215" w:rsidRPr="00CD5F75">
        <w:rPr>
          <w:rFonts w:eastAsia="Batang"/>
          <w:lang w:eastAsia="ko-KR"/>
        </w:rPr>
        <w:t>.</w:t>
      </w:r>
    </w:p>
    <w:p w:rsidR="00765215" w:rsidRPr="00CD5F75" w:rsidRDefault="00765215" w:rsidP="00765215">
      <w:pPr>
        <w:rPr>
          <w:rFonts w:eastAsia="Batang"/>
          <w:lang w:eastAsia="ko-KR"/>
        </w:rPr>
      </w:pPr>
    </w:p>
    <w:p w:rsidR="00765215" w:rsidRPr="00CD5F75" w:rsidRDefault="00FB73E8" w:rsidP="00765215">
      <w:r w:rsidRPr="00CD5F75">
        <w:tab/>
      </w:r>
      <w:r w:rsidR="00765215" w:rsidRPr="00CD5F75">
        <w:t>Учебные заведения технического и  профессионального образования совместно с областными департаментами (управлениями) образования через уполномоченные органы по вопросам занятости привлекают безработное (неработающее) население на переподготовку и повышение квалификации через краткосрочные курсы</w:t>
      </w:r>
      <w:r w:rsidRPr="00CD5F75">
        <w:t>.</w:t>
      </w:r>
    </w:p>
    <w:p w:rsidR="00765215" w:rsidRPr="00CD5F75" w:rsidRDefault="00765215" w:rsidP="00765215"/>
    <w:p w:rsidR="00765215" w:rsidRPr="00CD5F75" w:rsidRDefault="00FB73E8" w:rsidP="00765215">
      <w:r w:rsidRPr="00CD5F75">
        <w:tab/>
      </w:r>
      <w:r w:rsidR="00765215" w:rsidRPr="00CD5F75">
        <w:t>Образовательные услуги по повышению квалификации и переподготовке кадров реализуются в 45 вузах</w:t>
      </w:r>
      <w:r w:rsidR="00293866" w:rsidRPr="00CD5F75">
        <w:t xml:space="preserve">.  </w:t>
      </w:r>
      <w:r w:rsidR="002A67CA" w:rsidRPr="00CD5F75">
        <w:t>Так, в Казахском национальном техническом университете имени К.</w:t>
      </w:r>
      <w:r w:rsidR="002A67CA">
        <w:t xml:space="preserve"> </w:t>
      </w:r>
      <w:r w:rsidR="002A67CA" w:rsidRPr="00CD5F75">
        <w:t xml:space="preserve">Сатпаева функционирует Республиканский центр переподготовки и повышения квалификации инженерных кадров и преподавателей по техническим дисциплинам;  Карагандинском государственном университете им. Е.А. Букетова – факультет повышения квалификации;  в Костанайском государственном университете им. А. Байтурсынова – Региональный межотраслевой институт переподготовки и повышения квалификации кадров;  Казахском государственном агротехническом университете им. С. Сейфуллина – институт повышения квалификации;  </w:t>
      </w:r>
      <w:r w:rsidR="00765215" w:rsidRPr="00CD5F75">
        <w:t>Казахской головной архитектурно-строительной академии – Институт непрерывного образования</w:t>
      </w:r>
      <w:r w:rsidR="00293866" w:rsidRPr="00CD5F75">
        <w:t xml:space="preserve">;  </w:t>
      </w:r>
      <w:r w:rsidR="00765215" w:rsidRPr="00CD5F75">
        <w:t>Казахском национальном аграрном университете – Институт послевузовского образования и повышения квалификации кадров аграрного профиля и  другие</w:t>
      </w:r>
      <w:r w:rsidR="00293866" w:rsidRPr="00CD5F75">
        <w:t>.</w:t>
      </w:r>
    </w:p>
    <w:p w:rsidR="00DC1B90" w:rsidRPr="00CD5F75" w:rsidRDefault="00DC1B90" w:rsidP="00765215"/>
    <w:p w:rsidR="00765215" w:rsidRPr="00CD5F75" w:rsidRDefault="00DC1B90" w:rsidP="00765215">
      <w:r w:rsidRPr="00CD5F75">
        <w:tab/>
      </w:r>
      <w:r w:rsidR="00765215" w:rsidRPr="00CD5F75">
        <w:t>В Казахстане дополнительное образование осуществляется в общественных объединениях, неправительственных организациях, на курсах обучения, переподготовки и повышения квалификации и др</w:t>
      </w:r>
      <w:r w:rsidRPr="00CD5F75">
        <w:t>.</w:t>
      </w:r>
    </w:p>
    <w:p w:rsidR="00765215" w:rsidRPr="00CD5F75" w:rsidRDefault="00765215" w:rsidP="00765215"/>
    <w:p w:rsidR="00765215" w:rsidRPr="00CD5F75" w:rsidRDefault="00DC1B90" w:rsidP="00765215">
      <w:r w:rsidRPr="00CD5F75">
        <w:tab/>
      </w:r>
      <w:r w:rsidR="00765215" w:rsidRPr="00CD5F75">
        <w:t>Это различные формы обучения, позволяющие сохранять и повышать ранее приобретенную квалификацию, а также расширять свои представления об изменяющемся мире технологий, знаний и ценностей</w:t>
      </w:r>
      <w:r w:rsidR="00293866" w:rsidRPr="00CD5F75">
        <w:t xml:space="preserve">.  </w:t>
      </w:r>
      <w:r w:rsidR="00765215" w:rsidRPr="00CD5F75">
        <w:t>Очень часто это обучение, совмещенное с одновременной работой.</w:t>
      </w:r>
    </w:p>
    <w:p w:rsidR="00765215" w:rsidRPr="00CD5F75" w:rsidRDefault="00765215" w:rsidP="00765215"/>
    <w:p w:rsidR="00765215" w:rsidRPr="00CD5F75" w:rsidRDefault="00DC1B90" w:rsidP="00765215">
      <w:r w:rsidRPr="00CD5F75">
        <w:tab/>
      </w:r>
      <w:r w:rsidR="00765215" w:rsidRPr="00CD5F75">
        <w:t xml:space="preserve">Реализация принципа </w:t>
      </w:r>
      <w:r w:rsidR="00CB4429" w:rsidRPr="00CD5F75">
        <w:t>"</w:t>
      </w:r>
      <w:r w:rsidR="00765215" w:rsidRPr="00CD5F75">
        <w:t>Образование для всех</w:t>
      </w:r>
      <w:r w:rsidR="00CB4429" w:rsidRPr="00CD5F75">
        <w:t>"</w:t>
      </w:r>
      <w:r w:rsidR="00765215" w:rsidRPr="00CD5F75">
        <w:t xml:space="preserve"> в наибольшей степени возможна через все уровни и виды организации профессионального образования неформального сектора</w:t>
      </w:r>
      <w:r w:rsidR="00293866" w:rsidRPr="00CD5F75">
        <w:t xml:space="preserve">:  </w:t>
      </w:r>
      <w:r w:rsidR="00765215" w:rsidRPr="00CD5F75">
        <w:t>обучение на производстве, в учебных центрах,  на курсах и других структурах.</w:t>
      </w:r>
    </w:p>
    <w:p w:rsidR="00765215" w:rsidRPr="00CD5F75" w:rsidRDefault="00765215" w:rsidP="00765215"/>
    <w:p w:rsidR="00765215" w:rsidRPr="00CD5F75" w:rsidRDefault="00DC1B90" w:rsidP="00765215">
      <w:r w:rsidRPr="00CD5F75">
        <w:tab/>
      </w:r>
      <w:r w:rsidR="00765215" w:rsidRPr="00CD5F75">
        <w:t>В соответствии пунктом 2 статьи 14 Конституции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rsidR="00765215" w:rsidRPr="00CD5F75" w:rsidRDefault="00765215" w:rsidP="00765215"/>
    <w:p w:rsidR="00765215" w:rsidRPr="00CD5F75" w:rsidRDefault="00DC1B90" w:rsidP="00765215">
      <w:r w:rsidRPr="00CD5F75">
        <w:tab/>
      </w:r>
      <w:r w:rsidR="00765215" w:rsidRPr="00CD5F75">
        <w:t>В городе Петропавловске Северо-Казахстанской области при средней школе № 17 с 1998</w:t>
      </w:r>
      <w:r w:rsidRPr="00CD5F75">
        <w:t>/</w:t>
      </w:r>
      <w:r w:rsidR="00765215" w:rsidRPr="00CD5F75">
        <w:t xml:space="preserve">1999 учебного года работает </w:t>
      </w:r>
      <w:r w:rsidR="00CB4429" w:rsidRPr="00CD5F75">
        <w:t>"</w:t>
      </w:r>
      <w:r w:rsidR="00765215" w:rsidRPr="00CD5F75">
        <w:t>Школа национального возрождения</w:t>
      </w:r>
      <w:r w:rsidR="00CB4429" w:rsidRPr="00CD5F75">
        <w:t>"</w:t>
      </w:r>
      <w:r w:rsidR="00765215" w:rsidRPr="00CD5F75">
        <w:t>, где дети восьми национальностей изучают азербайджанский, еврейский, польский, татарский, немецкий, армянский, украинский, чеченский и ингушский языки.</w:t>
      </w:r>
    </w:p>
    <w:p w:rsidR="00765215" w:rsidRPr="00CD5F75" w:rsidRDefault="00765215" w:rsidP="00765215"/>
    <w:p w:rsidR="00765215" w:rsidRPr="00CD5F75" w:rsidRDefault="00DC1B90" w:rsidP="00765215">
      <w:r w:rsidRPr="00CD5F75">
        <w:tab/>
      </w:r>
      <w:r w:rsidR="00765215" w:rsidRPr="00CD5F75">
        <w:t>Сегодня 68</w:t>
      </w:r>
      <w:r w:rsidRPr="00CD5F75">
        <w:t>%</w:t>
      </w:r>
      <w:r w:rsidR="00765215" w:rsidRPr="00CD5F75">
        <w:t xml:space="preserve"> обучающихся в высших учебных заведениях Казахстана получают знания на русском языке</w:t>
      </w:r>
      <w:r w:rsidR="00293866" w:rsidRPr="00CD5F75">
        <w:t>.</w:t>
      </w:r>
    </w:p>
    <w:p w:rsidR="00DC1B90" w:rsidRPr="00CD5F75" w:rsidRDefault="00DC1B90" w:rsidP="00765215"/>
    <w:p w:rsidR="00765215" w:rsidRPr="00CD5F75" w:rsidRDefault="00DC1B90" w:rsidP="00765215">
      <w:r w:rsidRPr="00CD5F75">
        <w:tab/>
      </w:r>
      <w:r w:rsidR="00765215" w:rsidRPr="00CD5F75">
        <w:t>Таким образом, Казахстан не только на законодательном уровне, но и на практике все больше и ближе подходит к такой языковой ситуации, когда каждый гражданин республики в соответствии с  Конституцией реализует свое право на выбор языка общения, воспитания, обучения и творчества</w:t>
      </w:r>
      <w:r w:rsidRPr="00CD5F75">
        <w:t>.</w:t>
      </w:r>
    </w:p>
    <w:p w:rsidR="00765215" w:rsidRPr="00CD5F75" w:rsidRDefault="00765215" w:rsidP="00765215"/>
    <w:bookmarkEnd w:id="4"/>
    <w:p w:rsidR="00765215" w:rsidRPr="00CD5F75" w:rsidRDefault="00DC1B90" w:rsidP="00550752">
      <w:r w:rsidRPr="00CD5F75">
        <w:tab/>
      </w:r>
      <w:r w:rsidR="00765215" w:rsidRPr="00CD5F75">
        <w:t>6</w:t>
      </w:r>
      <w:r w:rsidR="00293866" w:rsidRPr="00CD5F75">
        <w:t>.</w:t>
      </w:r>
      <w:r w:rsidRPr="00CD5F75">
        <w:tab/>
      </w:r>
      <w:r w:rsidR="00765215" w:rsidRPr="00CD5F75">
        <w:t>Комитет отмечает, что представительство этнических меньшинств в государственных органах не соответствует той доле, которую различные этнические общины составляют в общей численности населения в государстве-участнике</w:t>
      </w:r>
      <w:r w:rsidR="00293866" w:rsidRPr="00CD5F75">
        <w:t xml:space="preserve">.  </w:t>
      </w:r>
    </w:p>
    <w:p w:rsidR="00765215" w:rsidRPr="00CD5F75" w:rsidRDefault="00765215" w:rsidP="00550752">
      <w:pPr>
        <w:rPr>
          <w:szCs w:val="24"/>
        </w:rPr>
      </w:pPr>
    </w:p>
    <w:p w:rsidR="00765215" w:rsidRPr="00CD5F75" w:rsidRDefault="00DC1B90" w:rsidP="00550752">
      <w:pPr>
        <w:rPr>
          <w:rStyle w:val="Strong"/>
          <w:sz w:val="24"/>
          <w:szCs w:val="24"/>
          <w:lang w:val="ru-RU"/>
        </w:rPr>
      </w:pPr>
      <w:r w:rsidRPr="00CD5F75">
        <w:rPr>
          <w:rStyle w:val="Strong"/>
          <w:sz w:val="24"/>
          <w:szCs w:val="24"/>
          <w:lang w:val="ru-RU"/>
        </w:rPr>
        <w:tab/>
      </w:r>
      <w:r w:rsidR="00765215" w:rsidRPr="00CD5F75">
        <w:rPr>
          <w:rStyle w:val="Strong"/>
          <w:sz w:val="24"/>
          <w:szCs w:val="24"/>
          <w:lang w:val="ru-RU"/>
        </w:rPr>
        <w:t>Комитет рекомендует государству-участнику включить в свой следующий периодический доклад информацию об этническом представительстве в государственных органах и принять практические меры для обеспечения того, чтобы этнические меньшинства имели равный доступ к работе в этих органах</w:t>
      </w:r>
      <w:r w:rsidRPr="00CD5F75">
        <w:rPr>
          <w:rStyle w:val="Strong"/>
          <w:sz w:val="24"/>
          <w:szCs w:val="24"/>
          <w:lang w:val="ru-RU"/>
        </w:rPr>
        <w:t>.</w:t>
      </w:r>
    </w:p>
    <w:p w:rsidR="00765215" w:rsidRPr="00CD5F75" w:rsidRDefault="00765215" w:rsidP="00550752">
      <w:pPr>
        <w:rPr>
          <w:rStyle w:val="Strong"/>
          <w:sz w:val="24"/>
          <w:szCs w:val="24"/>
          <w:lang w:val="ru-RU"/>
        </w:rPr>
      </w:pPr>
    </w:p>
    <w:p w:rsidR="00765215" w:rsidRPr="00CD5F75" w:rsidRDefault="00DC1B90" w:rsidP="00550752">
      <w:r w:rsidRPr="00CD5F75">
        <w:rPr>
          <w:szCs w:val="24"/>
        </w:rPr>
        <w:tab/>
      </w:r>
      <w:r w:rsidR="00765215" w:rsidRPr="00CD5F75">
        <w:rPr>
          <w:szCs w:val="24"/>
        </w:rPr>
        <w:t xml:space="preserve">В соответствии с пунктом 4 статьи 33 Конституции </w:t>
      </w:r>
      <w:r w:rsidR="00765215" w:rsidRPr="00CD5F75">
        <w:rPr>
          <w:spacing w:val="8"/>
          <w:szCs w:val="24"/>
        </w:rPr>
        <w:t xml:space="preserve">требования, предъявляемые к </w:t>
      </w:r>
      <w:r w:rsidR="00765215" w:rsidRPr="00CD5F75">
        <w:rPr>
          <w:spacing w:val="8"/>
        </w:rPr>
        <w:t xml:space="preserve">кандидату на должность </w:t>
      </w:r>
      <w:r w:rsidR="00765215" w:rsidRPr="00CD5F75">
        <w:t xml:space="preserve">государственного служащего, обуславливаются только характером </w:t>
      </w:r>
      <w:r w:rsidR="00765215" w:rsidRPr="00CD5F75">
        <w:rPr>
          <w:spacing w:val="3"/>
        </w:rPr>
        <w:t>должностных обязанностей и устанавливаются законом.</w:t>
      </w:r>
    </w:p>
    <w:p w:rsidR="00765215" w:rsidRPr="00CD5F75" w:rsidRDefault="00765215" w:rsidP="00550752"/>
    <w:p w:rsidR="00765215" w:rsidRPr="00CD5F75" w:rsidRDefault="00DC1B90" w:rsidP="00550752">
      <w:r w:rsidRPr="00CD5F75">
        <w:rPr>
          <w:spacing w:val="-1"/>
        </w:rPr>
        <w:tab/>
      </w:r>
      <w:r w:rsidR="00765215" w:rsidRPr="00CD5F75">
        <w:rPr>
          <w:spacing w:val="-1"/>
        </w:rPr>
        <w:t xml:space="preserve">В соответствии с нормой (пункт 4 статьи 12) Закона Республики Казахстан </w:t>
      </w:r>
      <w:r w:rsidR="00CB4429" w:rsidRPr="00CD5F75">
        <w:rPr>
          <w:spacing w:val="-1"/>
        </w:rPr>
        <w:t>"</w:t>
      </w:r>
      <w:r w:rsidR="00765215" w:rsidRPr="00CD5F75">
        <w:rPr>
          <w:spacing w:val="-1"/>
        </w:rPr>
        <w:t>О</w:t>
      </w:r>
      <w:r w:rsidRPr="00CD5F75">
        <w:rPr>
          <w:spacing w:val="-1"/>
        </w:rPr>
        <w:t> </w:t>
      </w:r>
      <w:r w:rsidR="00765215" w:rsidRPr="00CD5F75">
        <w:rPr>
          <w:spacing w:val="16"/>
        </w:rPr>
        <w:t>государственной службе</w:t>
      </w:r>
      <w:r w:rsidR="00CB4429" w:rsidRPr="00CD5F75">
        <w:rPr>
          <w:spacing w:val="16"/>
        </w:rPr>
        <w:t>"</w:t>
      </w:r>
      <w:r w:rsidR="00765215" w:rsidRPr="00CD5F75">
        <w:rPr>
          <w:spacing w:val="16"/>
        </w:rPr>
        <w:t xml:space="preserve"> при поступлении  на </w:t>
      </w:r>
      <w:r w:rsidR="00765215" w:rsidRPr="00CD5F75">
        <w:rPr>
          <w:spacing w:val="3"/>
        </w:rPr>
        <w:t xml:space="preserve">государственную службу не допускается установление каких бы то ни </w:t>
      </w:r>
      <w:r w:rsidR="00765215" w:rsidRPr="00CD5F75">
        <w:rPr>
          <w:spacing w:val="-1"/>
        </w:rPr>
        <w:t xml:space="preserve">было прямых или косвенных ограничений в зависимости от пола, расы, </w:t>
      </w:r>
      <w:r w:rsidR="00765215" w:rsidRPr="00CD5F75">
        <w:rPr>
          <w:spacing w:val="2"/>
        </w:rPr>
        <w:t xml:space="preserve">национальной принадлежности, языка, социального происхождения, </w:t>
      </w:r>
      <w:r w:rsidR="00765215" w:rsidRPr="00CD5F75">
        <w:rPr>
          <w:spacing w:val="4"/>
        </w:rPr>
        <w:t xml:space="preserve">имущественного положения, места жительства, отношения к религии, </w:t>
      </w:r>
      <w:r w:rsidR="00765215" w:rsidRPr="00CD5F75">
        <w:rPr>
          <w:spacing w:val="3"/>
        </w:rPr>
        <w:t xml:space="preserve">убеждений, принадлежности к общественным объединениям и по любым </w:t>
      </w:r>
      <w:r w:rsidR="00765215" w:rsidRPr="00CD5F75">
        <w:rPr>
          <w:spacing w:val="-3"/>
        </w:rPr>
        <w:t>иным обстоятельствам.</w:t>
      </w:r>
    </w:p>
    <w:p w:rsidR="00765215" w:rsidRPr="00CD5F75" w:rsidRDefault="00765215" w:rsidP="00550752"/>
    <w:p w:rsidR="00765215" w:rsidRPr="00CD5F75" w:rsidRDefault="00DC1B90" w:rsidP="00550752">
      <w:pPr>
        <w:rPr>
          <w:spacing w:val="-1"/>
        </w:rPr>
      </w:pPr>
      <w:r w:rsidRPr="00550752">
        <w:tab/>
      </w:r>
      <w:r w:rsidR="00765215" w:rsidRPr="00550752">
        <w:t>Согласно указанному Закону поступление на государственную службу</w:t>
      </w:r>
      <w:r w:rsidR="00765215" w:rsidRPr="00CD5F75">
        <w:rPr>
          <w:spacing w:val="13"/>
        </w:rPr>
        <w:t xml:space="preserve"> </w:t>
      </w:r>
      <w:r w:rsidR="00765215" w:rsidRPr="00CD5F75">
        <w:rPr>
          <w:spacing w:val="-1"/>
        </w:rPr>
        <w:t>политических</w:t>
      </w:r>
      <w:r w:rsidR="001652AF">
        <w:rPr>
          <w:spacing w:val="-1"/>
        </w:rPr>
        <w:t> </w:t>
      </w:r>
      <w:r w:rsidR="00765215" w:rsidRPr="00CD5F75">
        <w:rPr>
          <w:spacing w:val="-1"/>
        </w:rPr>
        <w:t>государственных служащих осуществляется на основании назначения либо избрания.</w:t>
      </w:r>
    </w:p>
    <w:p w:rsidR="00765215" w:rsidRPr="00CD5F75" w:rsidRDefault="00765215" w:rsidP="00550752">
      <w:pPr>
        <w:rPr>
          <w:spacing w:val="-1"/>
        </w:rPr>
      </w:pPr>
    </w:p>
    <w:p w:rsidR="00765215" w:rsidRPr="00CD5F75" w:rsidRDefault="00DC1B90" w:rsidP="00550752">
      <w:r w:rsidRPr="00550752">
        <w:tab/>
      </w:r>
      <w:r w:rsidR="00765215" w:rsidRPr="00550752">
        <w:t>Занятие административной государственной должности осуществляется на</w:t>
      </w:r>
      <w:r w:rsidR="00765215" w:rsidRPr="00CD5F75">
        <w:rPr>
          <w:spacing w:val="-1"/>
        </w:rPr>
        <w:t xml:space="preserve"> конкурсной основе.</w:t>
      </w:r>
    </w:p>
    <w:p w:rsidR="00765215" w:rsidRPr="00CD5F75" w:rsidRDefault="00765215" w:rsidP="00550752"/>
    <w:p w:rsidR="00765215" w:rsidRPr="00CD5F75" w:rsidRDefault="008B1031" w:rsidP="001652AF">
      <w:r w:rsidRPr="001652AF">
        <w:tab/>
      </w:r>
      <w:r w:rsidR="00765215" w:rsidRPr="001652AF">
        <w:t xml:space="preserve">Согласно пункту 1 статьи 14 Закона, конкурс на занятие административной государственной должности обеспечивает право граждан Республики Казахстан на </w:t>
      </w:r>
      <w:r w:rsidR="00765215" w:rsidRPr="00CD5F75">
        <w:t>равный доступ к государственной службе.</w:t>
      </w:r>
    </w:p>
    <w:p w:rsidR="00765215" w:rsidRPr="00CD5F75" w:rsidRDefault="00765215" w:rsidP="00550752"/>
    <w:p w:rsidR="00765215" w:rsidRPr="00CD5F75" w:rsidRDefault="008B1031" w:rsidP="00550752">
      <w:r w:rsidRPr="00CD5F75">
        <w:rPr>
          <w:spacing w:val="2"/>
        </w:rPr>
        <w:tab/>
      </w:r>
      <w:r w:rsidR="00765215" w:rsidRPr="00CD5F75">
        <w:rPr>
          <w:spacing w:val="2"/>
        </w:rPr>
        <w:t xml:space="preserve">Основным условием при поступлении граждан Республики Казахстан </w:t>
      </w:r>
      <w:r w:rsidR="00765215" w:rsidRPr="00CD5F75">
        <w:rPr>
          <w:spacing w:val="-1"/>
        </w:rPr>
        <w:t xml:space="preserve">на государственную службу и ее прохождении является соответствие </w:t>
      </w:r>
      <w:r w:rsidR="00765215" w:rsidRPr="00CD5F75">
        <w:t>установленным квалификационным требованиям.</w:t>
      </w:r>
    </w:p>
    <w:p w:rsidR="00765215" w:rsidRPr="00CD5F75" w:rsidRDefault="00765215" w:rsidP="00550752"/>
    <w:p w:rsidR="00765215" w:rsidRPr="00CD5F75" w:rsidRDefault="008B1031" w:rsidP="00550752">
      <w:r w:rsidRPr="009B5FF9">
        <w:tab/>
      </w:r>
      <w:r w:rsidR="00765215" w:rsidRPr="009B5FF9">
        <w:t>Казахстанское законодательство о государственной службе в полной мере соответствует международным стандартам</w:t>
      </w:r>
      <w:r w:rsidR="00293866" w:rsidRPr="009B5FF9">
        <w:t xml:space="preserve">.  </w:t>
      </w:r>
      <w:r w:rsidR="00765215" w:rsidRPr="009B5FF9">
        <w:t xml:space="preserve">Так, на состоявшейся в апреле </w:t>
      </w:r>
      <w:r w:rsidR="009B5FF9" w:rsidRPr="009B5FF9">
        <w:t>2000 года </w:t>
      </w:r>
      <w:r w:rsidR="00765215" w:rsidRPr="009B5FF9">
        <w:t>в</w:t>
      </w:r>
      <w:r w:rsidR="009B5FF9">
        <w:t> </w:t>
      </w:r>
      <w:r w:rsidR="00765215" w:rsidRPr="009B5FF9">
        <w:t xml:space="preserve">городе Алматы научно-практической конференции </w:t>
      </w:r>
      <w:r w:rsidR="00CB4429" w:rsidRPr="009B5FF9">
        <w:t>"</w:t>
      </w:r>
      <w:r w:rsidR="00765215" w:rsidRPr="009B5FF9">
        <w:t>Особенности</w:t>
      </w:r>
      <w:r w:rsidR="00765215" w:rsidRPr="00CD5F75">
        <w:rPr>
          <w:spacing w:val="-1"/>
        </w:rPr>
        <w:t xml:space="preserve"> социокультурного развития этнических групп Казахстана в современных условиях</w:t>
      </w:r>
      <w:r w:rsidR="00CB4429" w:rsidRPr="00CD5F75">
        <w:rPr>
          <w:spacing w:val="-1"/>
        </w:rPr>
        <w:t>"</w:t>
      </w:r>
      <w:r w:rsidR="00765215" w:rsidRPr="00CD5F75">
        <w:rPr>
          <w:spacing w:val="-1"/>
        </w:rPr>
        <w:t xml:space="preserve"> Верховный комиссар ООН по делам нацменьшинств </w:t>
      </w:r>
      <w:r w:rsidR="00765215" w:rsidRPr="00CD5F75">
        <w:rPr>
          <w:spacing w:val="3"/>
        </w:rPr>
        <w:t>господин М.</w:t>
      </w:r>
      <w:r w:rsidRPr="00CD5F75">
        <w:rPr>
          <w:spacing w:val="3"/>
        </w:rPr>
        <w:t xml:space="preserve"> </w:t>
      </w:r>
      <w:r w:rsidR="00765215" w:rsidRPr="00CD5F75">
        <w:rPr>
          <w:spacing w:val="3"/>
        </w:rPr>
        <w:t xml:space="preserve">Вандер Стулл высоко оценил позитивный и демократичный </w:t>
      </w:r>
      <w:r w:rsidR="00765215" w:rsidRPr="00CD5F75">
        <w:t xml:space="preserve">характер казахстанкого законодательства о государственной службе с позиции </w:t>
      </w:r>
      <w:r w:rsidR="00765215" w:rsidRPr="00CD5F75">
        <w:rPr>
          <w:spacing w:val="12"/>
        </w:rPr>
        <w:t xml:space="preserve">учета интересов представителей национальных меньшинств, </w:t>
      </w:r>
      <w:r w:rsidR="00765215" w:rsidRPr="00CD5F75">
        <w:rPr>
          <w:spacing w:val="-1"/>
        </w:rPr>
        <w:t>проживающих в республике.</w:t>
      </w:r>
    </w:p>
    <w:p w:rsidR="00765215" w:rsidRPr="00CD5F75" w:rsidRDefault="00765215" w:rsidP="00765215"/>
    <w:p w:rsidR="00765215" w:rsidRPr="00CD5F75" w:rsidRDefault="008B1031" w:rsidP="00765215">
      <w:r w:rsidRPr="00871542">
        <w:tab/>
      </w:r>
      <w:r w:rsidR="00765215" w:rsidRPr="00871542">
        <w:t xml:space="preserve">В рекомендациях конференции отмечено, что в республике </w:t>
      </w:r>
      <w:r w:rsidR="00CB4429" w:rsidRPr="00871542">
        <w:t>"</w:t>
      </w:r>
      <w:r w:rsidR="00765215" w:rsidRPr="00871542">
        <w:t>имеется законодательная база, основанная на конституционном принципе равенства всех граждан, создающая все условия для реализации Лундских рекомендаций об эффективном участии национальных меньшинств в общественно-политической жизни, которые применимы к условиям Казахстана</w:t>
      </w:r>
      <w:r w:rsidR="00293866" w:rsidRPr="00871542">
        <w:t xml:space="preserve">.  </w:t>
      </w:r>
      <w:r w:rsidR="00765215" w:rsidRPr="00871542">
        <w:t>Осуществляется государственная поддержка, направленная на повышение эффективного участия национальных меньшинств в общественной жизни государства, создания условий для полноценного этнокультурного развития</w:t>
      </w:r>
      <w:r w:rsidR="00293866" w:rsidRPr="00871542">
        <w:t xml:space="preserve">.  </w:t>
      </w:r>
      <w:r w:rsidR="00765215" w:rsidRPr="00871542">
        <w:t xml:space="preserve">Закон Республики Казахстан </w:t>
      </w:r>
      <w:r w:rsidR="00CB4429" w:rsidRPr="00871542">
        <w:t>"</w:t>
      </w:r>
      <w:r w:rsidR="00765215" w:rsidRPr="00871542">
        <w:t>О государственной службе</w:t>
      </w:r>
      <w:r w:rsidR="00CB4429" w:rsidRPr="00871542">
        <w:t>"</w:t>
      </w:r>
      <w:r w:rsidR="00765215" w:rsidRPr="00871542">
        <w:t xml:space="preserve"> предусматривает реализацию конституционного права всеобщего доступа граждан, независимо от их национальной принадлежности на государственную службу путем открытого</w:t>
      </w:r>
      <w:r w:rsidR="00765215" w:rsidRPr="00CD5F75">
        <w:rPr>
          <w:spacing w:val="-1"/>
        </w:rPr>
        <w:t xml:space="preserve"> конкурса</w:t>
      </w:r>
      <w:r w:rsidR="00CB4429" w:rsidRPr="00CD5F75">
        <w:rPr>
          <w:spacing w:val="-1"/>
        </w:rPr>
        <w:t>"</w:t>
      </w:r>
      <w:r w:rsidR="00765215" w:rsidRPr="00CD5F75">
        <w:rPr>
          <w:spacing w:val="-1"/>
        </w:rPr>
        <w:t>.</w:t>
      </w:r>
    </w:p>
    <w:p w:rsidR="00765215" w:rsidRPr="00CD5F75" w:rsidRDefault="00765215" w:rsidP="00765215"/>
    <w:p w:rsidR="00765215" w:rsidRPr="00CD5F75" w:rsidRDefault="008B1031" w:rsidP="00765215">
      <w:r w:rsidRPr="00CD5F75">
        <w:rPr>
          <w:spacing w:val="5"/>
        </w:rPr>
        <w:tab/>
      </w:r>
      <w:r w:rsidR="00765215" w:rsidRPr="00CD5F75">
        <w:rPr>
          <w:spacing w:val="5"/>
        </w:rPr>
        <w:t xml:space="preserve">Согласно статистическим данным, на 1 января 2008 года, доля представителей других национальностей, проживающих в Казахстане, в </w:t>
      </w:r>
      <w:r w:rsidR="00765215" w:rsidRPr="00CD5F75">
        <w:t>общей численности населения страны, составляет более 40%.</w:t>
      </w:r>
    </w:p>
    <w:p w:rsidR="00765215" w:rsidRPr="00CD5F75" w:rsidRDefault="00765215" w:rsidP="00765215"/>
    <w:p w:rsidR="00765215" w:rsidRPr="00CD5F75" w:rsidRDefault="008B1031" w:rsidP="00765215">
      <w:r w:rsidRPr="00CD5F75">
        <w:rPr>
          <w:spacing w:val="1"/>
        </w:rPr>
        <w:tab/>
      </w:r>
      <w:r w:rsidR="00765215" w:rsidRPr="00CD5F75">
        <w:rPr>
          <w:spacing w:val="1"/>
        </w:rPr>
        <w:t xml:space="preserve">Из 130 национальностей, населяющих Казахстан, их представители </w:t>
      </w:r>
      <w:r w:rsidR="00765215" w:rsidRPr="00CD5F75">
        <w:t>широко представлены на государственной службе.</w:t>
      </w:r>
    </w:p>
    <w:p w:rsidR="00765215" w:rsidRPr="00CD5F75" w:rsidRDefault="00765215" w:rsidP="00765215"/>
    <w:p w:rsidR="00765215" w:rsidRPr="00CD5F75" w:rsidRDefault="008B1031" w:rsidP="00765215">
      <w:r w:rsidRPr="00CD5F75">
        <w:rPr>
          <w:spacing w:val="-1"/>
        </w:rPr>
        <w:tab/>
      </w:r>
      <w:r w:rsidR="00765215" w:rsidRPr="00CD5F75">
        <w:rPr>
          <w:spacing w:val="-1"/>
        </w:rPr>
        <w:t xml:space="preserve">По состоянию на 1 января 2008 года на </w:t>
      </w:r>
      <w:r w:rsidR="00765215" w:rsidRPr="00CD5F75">
        <w:rPr>
          <w:spacing w:val="5"/>
        </w:rPr>
        <w:t>государственной службе работают представители 64 национальностей</w:t>
      </w:r>
      <w:r w:rsidR="00293866" w:rsidRPr="00CD5F75">
        <w:rPr>
          <w:spacing w:val="5"/>
        </w:rPr>
        <w:t>.</w:t>
      </w:r>
    </w:p>
    <w:p w:rsidR="00765215" w:rsidRDefault="00765215" w:rsidP="00765215"/>
    <w:p w:rsidR="00871542" w:rsidRPr="00CD5F75" w:rsidRDefault="00871542" w:rsidP="00765215"/>
    <w:p w:rsidR="00765215" w:rsidRPr="00CD5F75" w:rsidRDefault="00765215" w:rsidP="008B1031">
      <w:pPr>
        <w:jc w:val="center"/>
        <w:rPr>
          <w:b/>
          <w:spacing w:val="-1"/>
        </w:rPr>
      </w:pPr>
      <w:r w:rsidRPr="00CD5F75">
        <w:rPr>
          <w:b/>
          <w:spacing w:val="-1"/>
        </w:rPr>
        <w:t>Информация о численности государственных служащих</w:t>
      </w:r>
    </w:p>
    <w:p w:rsidR="00765215" w:rsidRPr="00CD5F75" w:rsidRDefault="00765215" w:rsidP="008B1031">
      <w:pPr>
        <w:jc w:val="center"/>
        <w:rPr>
          <w:b/>
          <w:spacing w:val="-1"/>
        </w:rPr>
      </w:pPr>
      <w:r w:rsidRPr="00CD5F75">
        <w:rPr>
          <w:b/>
          <w:spacing w:val="-1"/>
        </w:rPr>
        <w:t>в разрезе национальностей</w:t>
      </w:r>
    </w:p>
    <w:p w:rsidR="00765215" w:rsidRPr="00CD5F75" w:rsidRDefault="00765215" w:rsidP="00765215"/>
    <w:tbl>
      <w:tblPr>
        <w:tblW w:w="8854" w:type="dxa"/>
        <w:tblInd w:w="400" w:type="dxa"/>
        <w:tblLayout w:type="fixed"/>
        <w:tblCellMar>
          <w:left w:w="40" w:type="dxa"/>
          <w:right w:w="40" w:type="dxa"/>
        </w:tblCellMar>
        <w:tblLook w:val="0000" w:firstRow="0" w:lastRow="0" w:firstColumn="0" w:lastColumn="0" w:noHBand="0" w:noVBand="0"/>
      </w:tblPr>
      <w:tblGrid>
        <w:gridCol w:w="564"/>
        <w:gridCol w:w="2053"/>
        <w:gridCol w:w="1731"/>
        <w:gridCol w:w="2312"/>
        <w:gridCol w:w="1108"/>
        <w:gridCol w:w="1086"/>
      </w:tblGrid>
      <w:tr w:rsidR="00765215" w:rsidRPr="00CD5F75" w:rsidTr="008B1031">
        <w:tblPrEx>
          <w:tblCellMar>
            <w:top w:w="0" w:type="dxa"/>
            <w:bottom w:w="0" w:type="dxa"/>
          </w:tblCellMar>
        </w:tblPrEx>
        <w:trPr>
          <w:trHeight w:hRule="exact" w:val="276"/>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rPr>
                <w:b/>
              </w:rPr>
            </w:pPr>
            <w:r w:rsidRPr="00CD5F75">
              <w:rPr>
                <w:b/>
              </w:rPr>
              <w:t xml:space="preserve">№ </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rPr>
                <w:b/>
              </w:rPr>
            </w:pPr>
            <w:r w:rsidRPr="00CD5F75">
              <w:rPr>
                <w:b/>
                <w:spacing w:val="-1"/>
              </w:rPr>
              <w:t>Национальность</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rPr>
                <w:b/>
              </w:rPr>
            </w:pPr>
            <w:r w:rsidRPr="00CD5F75">
              <w:rPr>
                <w:b/>
                <w:spacing w:val="-4"/>
              </w:rPr>
              <w:t>Политические</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rPr>
                <w:b/>
              </w:rPr>
            </w:pPr>
            <w:r w:rsidRPr="00CD5F75">
              <w:rPr>
                <w:b/>
                <w:spacing w:val="-5"/>
              </w:rPr>
              <w:t>Административные</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rPr>
                <w:b/>
              </w:rPr>
            </w:pPr>
            <w:r w:rsidRPr="00CD5F75">
              <w:rPr>
                <w:b/>
                <w:spacing w:val="2"/>
              </w:rPr>
              <w:t>Итого</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rPr>
                <w:b/>
              </w:rPr>
            </w:pPr>
            <w:r w:rsidRPr="00CD5F75">
              <w:rPr>
                <w:b/>
              </w:rPr>
              <w:t>%</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Казахи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17"/>
                <w:w w:val="118"/>
              </w:rPr>
              <w:t>2</w:t>
            </w:r>
            <w:r w:rsidR="007E5657" w:rsidRPr="00CD5F75">
              <w:rPr>
                <w:spacing w:val="-17"/>
                <w:w w:val="118"/>
              </w:rPr>
              <w:t xml:space="preserve"> </w:t>
            </w:r>
            <w:r w:rsidRPr="00CD5F75">
              <w:rPr>
                <w:spacing w:val="-17"/>
                <w:w w:val="118"/>
              </w:rPr>
              <w:t>731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6"/>
              </w:rPr>
              <w:t>74</w:t>
            </w:r>
            <w:r w:rsidR="007E5657" w:rsidRPr="00CD5F75">
              <w:rPr>
                <w:spacing w:val="6"/>
              </w:rPr>
              <w:t xml:space="preserve"> </w:t>
            </w:r>
            <w:r w:rsidRPr="00CD5F75">
              <w:rPr>
                <w:spacing w:val="6"/>
              </w:rPr>
              <w:t>810</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77</w:t>
            </w:r>
            <w:r w:rsidR="007E5657" w:rsidRPr="00CD5F75">
              <w:rPr>
                <w:spacing w:val="4"/>
              </w:rPr>
              <w:t xml:space="preserve"> </w:t>
            </w:r>
            <w:r w:rsidRPr="00CD5F75">
              <w:rPr>
                <w:spacing w:val="4"/>
              </w:rPr>
              <w:t>541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81,9</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Русские</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236</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11</w:t>
            </w:r>
            <w:r w:rsidR="007E5657" w:rsidRPr="00CD5F75">
              <w:rPr>
                <w:spacing w:val="-7"/>
              </w:rPr>
              <w:t xml:space="preserve"> </w:t>
            </w:r>
            <w:r w:rsidRPr="00CD5F75">
              <w:rPr>
                <w:spacing w:val="-7"/>
              </w:rPr>
              <w:t>387</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13"/>
              </w:rPr>
              <w:t>11</w:t>
            </w:r>
            <w:r w:rsidR="007E5657" w:rsidRPr="00CD5F75">
              <w:rPr>
                <w:spacing w:val="-13"/>
              </w:rPr>
              <w:t xml:space="preserve"> </w:t>
            </w:r>
            <w:r w:rsidRPr="00CD5F75">
              <w:rPr>
                <w:spacing w:val="-13"/>
              </w:rPr>
              <w:t>623</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6"/>
              </w:rPr>
              <w:t>12,3</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Украинцы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84</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1</w:t>
            </w:r>
            <w:r w:rsidR="007E5657" w:rsidRPr="00CD5F75">
              <w:rPr>
                <w:spacing w:val="-7"/>
              </w:rPr>
              <w:t xml:space="preserve"> </w:t>
            </w:r>
            <w:r w:rsidRPr="00CD5F75">
              <w:rPr>
                <w:spacing w:val="-7"/>
              </w:rPr>
              <w:t>627</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1</w:t>
            </w:r>
            <w:r w:rsidR="007E5657" w:rsidRPr="00CD5F75">
              <w:rPr>
                <w:spacing w:val="3"/>
              </w:rPr>
              <w:t xml:space="preserve"> </w:t>
            </w:r>
            <w:r w:rsidRPr="00CD5F75">
              <w:rPr>
                <w:spacing w:val="3"/>
              </w:rPr>
              <w:t>711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13"/>
              </w:rPr>
              <w:t>1,81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Татары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18</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837</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855</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0,9</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8"/>
              </w:rPr>
              <w:t>Немцы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27</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520</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547</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0,6</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6</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Корейцы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7</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465</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472</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0,5</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7</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3"/>
              </w:rPr>
              <w:t>Узбеки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14</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444</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458</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0,5</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8</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Уйгуры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14</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405</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419</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0,4</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9</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Белорусы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255</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266</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0,28</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10</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6"/>
              </w:rPr>
              <w:t>Поляки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149</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154</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0,16</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11</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3"/>
              </w:rPr>
              <w:t>Азербайджанцы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79</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83</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0,09</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12</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Башкиры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59</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61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0,06</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13</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3"/>
              </w:rPr>
              <w:t>Дунгане</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52</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55</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0,06</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14</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3"/>
              </w:rPr>
              <w:t>Мордва</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37</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39</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2"/>
              </w:rPr>
              <w:t>0,04</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15</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Чеченцы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37</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39</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0,04</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16</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Кыргызы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36</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37</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0,04</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17</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Ингуши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6"/>
                <w:w w:val="133"/>
              </w:rPr>
              <w:t>33</w:t>
            </w:r>
          </w:p>
          <w:p w:rsidR="00765215" w:rsidRPr="00CD5F75" w:rsidRDefault="00765215" w:rsidP="007E5657">
            <w:pPr>
              <w:spacing w:line="240" w:lineRule="auto"/>
              <w:jc w:val="right"/>
            </w:pPr>
          </w:p>
          <w:p w:rsidR="00765215" w:rsidRPr="00CD5F75" w:rsidRDefault="00765215" w:rsidP="007E5657">
            <w:pPr>
              <w:spacing w:line="240" w:lineRule="auto"/>
              <w:jc w:val="right"/>
            </w:pPr>
            <w:r w:rsidRPr="00CD5F75">
              <w:rPr>
                <w:spacing w:val="3"/>
                <w:w w:val="45"/>
              </w:rPr>
              <w:t>:&gt;:&gt;</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34</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0,04</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18</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Армяне</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27</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30</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0,03</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19</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6"/>
              </w:rPr>
              <w:t>Греки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w:t>
            </w:r>
          </w:p>
          <w:p w:rsidR="00765215" w:rsidRPr="00CD5F75" w:rsidRDefault="00765215" w:rsidP="007E5657">
            <w:pPr>
              <w:spacing w:line="240" w:lineRule="auto"/>
              <w:jc w:val="right"/>
            </w:pPr>
          </w:p>
          <w:p w:rsidR="00765215" w:rsidRPr="00CD5F75" w:rsidRDefault="00765215" w:rsidP="007E5657">
            <w:pPr>
              <w:spacing w:line="240" w:lineRule="auto"/>
              <w:jc w:val="right"/>
            </w:pPr>
            <w:r w:rsidRPr="00CD5F75">
              <w:rPr>
                <w:i/>
                <w:iCs/>
              </w:rPr>
              <w:t>3</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26</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29</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0,03</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20</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3"/>
              </w:rPr>
              <w:t>Молдаване</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i/>
                <w:iCs/>
              </w:rPr>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29</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29</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0,03</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21</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7"/>
              </w:rPr>
              <w:t>Чуваши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26</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27</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0,03</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22</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Турки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25</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25</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0,03</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23</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Болгары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16</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17</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0,02</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24</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7"/>
              </w:rPr>
              <w:t>Курды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14</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16</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0,02</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25</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Балкарцы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10</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10"/>
              </w:rPr>
              <w:t>0,01</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26</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Китайцы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27</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Удмурты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9</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10</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28</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Аварцы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9</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9</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29</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Лезгины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9</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9</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30</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8"/>
              </w:rPr>
              <w:t>Евреи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8</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8</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31</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Литовцы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6</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7</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32</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Марийцы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7</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7</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33</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Осетины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6</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6</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34</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3"/>
              </w:rPr>
              <w:t>Таджики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6</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6</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9"/>
              </w:rPr>
              <w:t>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35</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2"/>
              </w:rPr>
              <w:t>Татары крымские</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6</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6</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36</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6"/>
              </w:rPr>
              <w:t>Грузины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37</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3"/>
              </w:rPr>
              <w:t>Каракалпаки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38</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Эстонцы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5</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9"/>
              </w:rPr>
              <w:t>0,01</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39</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Калмыки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0,004</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40</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7"/>
              </w:rPr>
              <w:t>Ненцы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0,004</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41</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7"/>
              </w:rPr>
              <w:t>Чехи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4</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0,004</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42</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3"/>
              </w:rPr>
              <w:t>Даргинцы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0,003</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43</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2A67CA" w:rsidP="007E5657">
            <w:pPr>
              <w:spacing w:line="240" w:lineRule="auto"/>
            </w:pPr>
            <w:r w:rsidRPr="00CD5F75">
              <w:rPr>
                <w:spacing w:val="-4"/>
              </w:rPr>
              <w:t>Латыш</w:t>
            </w:r>
            <w:r>
              <w:rPr>
                <w:spacing w:val="-4"/>
              </w:rPr>
              <w:t>и</w:t>
            </w:r>
            <w:r w:rsidR="00765215"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0,003</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44</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Адыгейцы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p w:rsidR="00765215" w:rsidRPr="00CD5F75" w:rsidRDefault="00765215" w:rsidP="007E5657">
            <w:pPr>
              <w:spacing w:line="240" w:lineRule="auto"/>
              <w:jc w:val="right"/>
            </w:pPr>
          </w:p>
          <w:p w:rsidR="00765215" w:rsidRPr="00CD5F75" w:rsidRDefault="00765215" w:rsidP="007E5657">
            <w:pPr>
              <w:spacing w:line="240" w:lineRule="auto"/>
              <w:jc w:val="right"/>
            </w:pPr>
            <w:r w:rsidRPr="00CD5F75">
              <w:t>^</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0,002</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45</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6"/>
              </w:rPr>
              <w:t>Буряты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0,002</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46</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6"/>
              </w:rPr>
              <w:t>Венгры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0,002</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47</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5"/>
              </w:rPr>
              <w:t>Гагаузы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9</w:t>
            </w:r>
          </w:p>
          <w:p w:rsidR="00765215" w:rsidRPr="00CD5F75" w:rsidRDefault="00765215" w:rsidP="007E5657">
            <w:pPr>
              <w:spacing w:line="240" w:lineRule="auto"/>
              <w:jc w:val="right"/>
            </w:pPr>
          </w:p>
          <w:p w:rsidR="00765215" w:rsidRPr="00CD5F75" w:rsidRDefault="00765215" w:rsidP="007E5657">
            <w:pPr>
              <w:spacing w:line="240" w:lineRule="auto"/>
              <w:jc w:val="right"/>
            </w:pPr>
            <w:r w:rsidRPr="00CD5F75">
              <w:t>^</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0,002</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48</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Карачаевцы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4"/>
              </w:rPr>
              <w:t>0,002</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49</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6"/>
              </w:rPr>
              <w:t>Кумыки</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0,002</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50</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4"/>
              </w:rPr>
              <w:t>Финны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2</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3"/>
              </w:rPr>
              <w:t>0,002</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51</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1"/>
              </w:rPr>
              <w:t>Арабы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52</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1"/>
              </w:rPr>
              <w:t>Итальянцы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53</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 xml:space="preserve">Ногайцы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54</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 xml:space="preserve">Орочи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55</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1"/>
              </w:rPr>
              <w:t>Персы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56</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 xml:space="preserve">Румыны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57</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2"/>
              </w:rPr>
              <w:t>Саха (якуты)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58</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2"/>
              </w:rPr>
              <w:t>Табасараны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0,001</w:t>
            </w:r>
          </w:p>
        </w:tc>
      </w:tr>
      <w:tr w:rsidR="00765215" w:rsidRPr="00CD5F75" w:rsidTr="008B1031">
        <w:tblPrEx>
          <w:tblCellMar>
            <w:top w:w="0" w:type="dxa"/>
            <w:bottom w:w="0" w:type="dxa"/>
          </w:tblCellMar>
        </w:tblPrEx>
        <w:trPr>
          <w:trHeight w:hRule="exact" w:val="3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59</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 xml:space="preserve">Таты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0,001</w:t>
            </w:r>
          </w:p>
        </w:tc>
      </w:tr>
      <w:tr w:rsidR="00765215" w:rsidRPr="00CD5F75" w:rsidTr="008B1031">
        <w:tblPrEx>
          <w:tblCellMar>
            <w:top w:w="0" w:type="dxa"/>
            <w:bottom w:w="0" w:type="dxa"/>
          </w:tblCellMar>
        </w:tblPrEx>
        <w:trPr>
          <w:trHeight w:hRule="exact" w:val="288"/>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60</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1"/>
              </w:rPr>
              <w:t>Тувинцы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8"/>
              </w:rPr>
              <w:t>0,001</w:t>
            </w:r>
          </w:p>
        </w:tc>
      </w:tr>
      <w:tr w:rsidR="00765215" w:rsidRPr="00CD5F75" w:rsidTr="008B1031">
        <w:tblPrEx>
          <w:tblCellMar>
            <w:top w:w="0" w:type="dxa"/>
            <w:bottom w:w="0" w:type="dxa"/>
          </w:tblCellMar>
        </w:tblPrEx>
        <w:trPr>
          <w:trHeight w:hRule="exact" w:val="311"/>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61</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2"/>
              </w:rPr>
              <w:t>Туркмены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1</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rPr>
                <w:spacing w:val="-7"/>
              </w:rPr>
              <w:t>0,001</w:t>
            </w:r>
          </w:p>
        </w:tc>
      </w:tr>
      <w:tr w:rsidR="00765215" w:rsidRPr="00CD5F75" w:rsidTr="008B1031">
        <w:tblPrEx>
          <w:tblCellMar>
            <w:top w:w="0" w:type="dxa"/>
            <w:bottom w:w="0" w:type="dxa"/>
          </w:tblCellMar>
        </w:tblPrEx>
        <w:trPr>
          <w:trHeight w:hRule="exact" w:val="600"/>
        </w:trPr>
        <w:tc>
          <w:tcPr>
            <w:tcW w:w="564"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t>62</w:t>
            </w:r>
          </w:p>
        </w:tc>
        <w:tc>
          <w:tcPr>
            <w:tcW w:w="2053"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pPr>
            <w:r w:rsidRPr="00CD5F75">
              <w:rPr>
                <w:spacing w:val="2"/>
              </w:rPr>
              <w:t xml:space="preserve">Другие (Иранцы и </w:t>
            </w:r>
            <w:r w:rsidRPr="00CD5F75">
              <w:rPr>
                <w:spacing w:val="4"/>
              </w:rPr>
              <w:t>Кумандины)</w:t>
            </w:r>
            <w:r w:rsidRPr="00CD5F75">
              <w:t xml:space="preserve"> </w:t>
            </w:r>
          </w:p>
        </w:tc>
        <w:tc>
          <w:tcPr>
            <w:tcW w:w="1731"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w:t>
            </w:r>
          </w:p>
        </w:tc>
        <w:tc>
          <w:tcPr>
            <w:tcW w:w="2312"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w:t>
            </w:r>
          </w:p>
        </w:tc>
        <w:tc>
          <w:tcPr>
            <w:tcW w:w="1108"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pPr>
            <w:r w:rsidRPr="00CD5F75">
              <w:t>3</w:t>
            </w:r>
          </w:p>
        </w:tc>
        <w:tc>
          <w:tcPr>
            <w:tcW w:w="1086" w:type="dxa"/>
            <w:tcBorders>
              <w:top w:val="single" w:sz="6" w:space="0" w:color="auto"/>
              <w:left w:val="single" w:sz="6" w:space="0" w:color="auto"/>
              <w:bottom w:val="single" w:sz="6" w:space="0" w:color="auto"/>
              <w:right w:val="single" w:sz="6" w:space="0" w:color="auto"/>
            </w:tcBorders>
            <w:shd w:val="clear" w:color="auto" w:fill="FFFFFF"/>
          </w:tcPr>
          <w:p w:rsidR="00765215" w:rsidRPr="00CD5F75" w:rsidRDefault="00765215" w:rsidP="007E5657">
            <w:pPr>
              <w:spacing w:line="240" w:lineRule="auto"/>
              <w:jc w:val="right"/>
              <w:rPr>
                <w:spacing w:val="-2"/>
              </w:rPr>
            </w:pPr>
            <w:r w:rsidRPr="00CD5F75">
              <w:rPr>
                <w:spacing w:val="-2"/>
              </w:rPr>
              <w:t>0,003</w:t>
            </w:r>
          </w:p>
        </w:tc>
      </w:tr>
      <w:tr w:rsidR="00765215" w:rsidRPr="00CD5F75" w:rsidTr="008B1031">
        <w:tblPrEx>
          <w:tblCellMar>
            <w:top w:w="0" w:type="dxa"/>
            <w:bottom w:w="0" w:type="dxa"/>
          </w:tblCellMar>
        </w:tblPrEx>
        <w:trPr>
          <w:trHeight w:hRule="exact" w:val="425"/>
        </w:trPr>
        <w:tc>
          <w:tcPr>
            <w:tcW w:w="564" w:type="dxa"/>
            <w:tcBorders>
              <w:top w:val="single" w:sz="6" w:space="0" w:color="auto"/>
              <w:left w:val="single" w:sz="6" w:space="0" w:color="auto"/>
              <w:bottom w:val="single" w:sz="6" w:space="0" w:color="auto"/>
              <w:right w:val="single" w:sz="6" w:space="0" w:color="auto"/>
            </w:tcBorders>
            <w:shd w:val="clear" w:color="auto" w:fill="FFFFFF"/>
            <w:vAlign w:val="center"/>
          </w:tcPr>
          <w:p w:rsidR="00765215" w:rsidRPr="00CD5F75" w:rsidRDefault="00765215" w:rsidP="007E5657">
            <w:pPr>
              <w:spacing w:line="240" w:lineRule="auto"/>
            </w:pPr>
          </w:p>
        </w:tc>
        <w:tc>
          <w:tcPr>
            <w:tcW w:w="2053" w:type="dxa"/>
            <w:tcBorders>
              <w:top w:val="single" w:sz="6" w:space="0" w:color="auto"/>
              <w:left w:val="single" w:sz="6" w:space="0" w:color="auto"/>
              <w:bottom w:val="single" w:sz="6" w:space="0" w:color="auto"/>
              <w:right w:val="single" w:sz="6" w:space="0" w:color="auto"/>
            </w:tcBorders>
            <w:shd w:val="clear" w:color="auto" w:fill="FFFFFF"/>
            <w:vAlign w:val="center"/>
          </w:tcPr>
          <w:p w:rsidR="00765215" w:rsidRPr="00CD5F75" w:rsidRDefault="00765215" w:rsidP="007E5657">
            <w:pPr>
              <w:spacing w:line="240" w:lineRule="auto"/>
            </w:pPr>
            <w:r w:rsidRPr="00CD5F75">
              <w:rPr>
                <w:spacing w:val="-1"/>
              </w:rPr>
              <w:t>Итого:</w:t>
            </w:r>
          </w:p>
        </w:tc>
        <w:tc>
          <w:tcPr>
            <w:tcW w:w="1731" w:type="dxa"/>
            <w:tcBorders>
              <w:top w:val="single" w:sz="6" w:space="0" w:color="auto"/>
              <w:left w:val="single" w:sz="6" w:space="0" w:color="auto"/>
              <w:bottom w:val="single" w:sz="6" w:space="0" w:color="auto"/>
              <w:right w:val="single" w:sz="6" w:space="0" w:color="auto"/>
            </w:tcBorders>
            <w:shd w:val="clear" w:color="auto" w:fill="FFFFFF"/>
            <w:vAlign w:val="center"/>
          </w:tcPr>
          <w:p w:rsidR="00765215" w:rsidRPr="00CD5F75" w:rsidRDefault="00765215" w:rsidP="007E5657">
            <w:pPr>
              <w:spacing w:line="240" w:lineRule="auto"/>
              <w:jc w:val="right"/>
            </w:pPr>
            <w:r w:rsidRPr="00CD5F75">
              <w:rPr>
                <w:spacing w:val="-8"/>
                <w:w w:val="118"/>
              </w:rPr>
              <w:t>3</w:t>
            </w:r>
            <w:r w:rsidR="007E5657" w:rsidRPr="00CD5F75">
              <w:rPr>
                <w:spacing w:val="-8"/>
                <w:w w:val="118"/>
              </w:rPr>
              <w:t xml:space="preserve"> </w:t>
            </w:r>
            <w:r w:rsidRPr="00CD5F75">
              <w:rPr>
                <w:spacing w:val="-8"/>
                <w:w w:val="118"/>
              </w:rPr>
              <w:t>178</w:t>
            </w:r>
          </w:p>
        </w:tc>
        <w:tc>
          <w:tcPr>
            <w:tcW w:w="2312" w:type="dxa"/>
            <w:tcBorders>
              <w:top w:val="single" w:sz="6" w:space="0" w:color="auto"/>
              <w:left w:val="single" w:sz="6" w:space="0" w:color="auto"/>
              <w:bottom w:val="single" w:sz="6" w:space="0" w:color="auto"/>
              <w:right w:val="single" w:sz="6" w:space="0" w:color="auto"/>
            </w:tcBorders>
            <w:shd w:val="clear" w:color="auto" w:fill="FFFFFF"/>
            <w:vAlign w:val="center"/>
          </w:tcPr>
          <w:p w:rsidR="00765215" w:rsidRPr="00CD5F75" w:rsidRDefault="00765215" w:rsidP="007E5657">
            <w:pPr>
              <w:spacing w:line="240" w:lineRule="auto"/>
              <w:jc w:val="right"/>
            </w:pPr>
            <w:r w:rsidRPr="00CD5F75">
              <w:rPr>
                <w:spacing w:val="-1"/>
              </w:rPr>
              <w:t>91 540</w:t>
            </w:r>
          </w:p>
        </w:tc>
        <w:tc>
          <w:tcPr>
            <w:tcW w:w="1108" w:type="dxa"/>
            <w:tcBorders>
              <w:top w:val="single" w:sz="6" w:space="0" w:color="auto"/>
              <w:left w:val="single" w:sz="6" w:space="0" w:color="auto"/>
              <w:bottom w:val="single" w:sz="6" w:space="0" w:color="auto"/>
              <w:right w:val="single" w:sz="6" w:space="0" w:color="auto"/>
            </w:tcBorders>
            <w:shd w:val="clear" w:color="auto" w:fill="FFFFFF"/>
            <w:vAlign w:val="center"/>
          </w:tcPr>
          <w:p w:rsidR="00765215" w:rsidRPr="00CD5F75" w:rsidRDefault="00765215" w:rsidP="007E5657">
            <w:pPr>
              <w:spacing w:line="240" w:lineRule="auto"/>
              <w:jc w:val="right"/>
            </w:pPr>
            <w:r w:rsidRPr="00CD5F75">
              <w:rPr>
                <w:spacing w:val="7"/>
              </w:rPr>
              <w:t>94</w:t>
            </w:r>
            <w:r w:rsidR="007E5657" w:rsidRPr="00CD5F75">
              <w:rPr>
                <w:spacing w:val="7"/>
              </w:rPr>
              <w:t xml:space="preserve"> </w:t>
            </w:r>
            <w:r w:rsidRPr="00CD5F75">
              <w:rPr>
                <w:spacing w:val="7"/>
              </w:rPr>
              <w:t>718</w:t>
            </w:r>
          </w:p>
        </w:tc>
        <w:tc>
          <w:tcPr>
            <w:tcW w:w="1086" w:type="dxa"/>
            <w:tcBorders>
              <w:top w:val="single" w:sz="6" w:space="0" w:color="auto"/>
              <w:left w:val="single" w:sz="6" w:space="0" w:color="auto"/>
              <w:bottom w:val="single" w:sz="6" w:space="0" w:color="auto"/>
              <w:right w:val="single" w:sz="6" w:space="0" w:color="auto"/>
            </w:tcBorders>
            <w:shd w:val="clear" w:color="auto" w:fill="FFFFFF"/>
            <w:vAlign w:val="center"/>
          </w:tcPr>
          <w:p w:rsidR="00765215" w:rsidRPr="00CD5F75" w:rsidRDefault="00765215" w:rsidP="007E5657">
            <w:pPr>
              <w:spacing w:line="240" w:lineRule="auto"/>
              <w:jc w:val="right"/>
            </w:pPr>
            <w:r w:rsidRPr="00CD5F75">
              <w:t>100</w:t>
            </w:r>
          </w:p>
        </w:tc>
      </w:tr>
    </w:tbl>
    <w:p w:rsidR="00765215" w:rsidRPr="00CD5F75" w:rsidRDefault="00765215" w:rsidP="00765215"/>
    <w:p w:rsidR="00765215" w:rsidRPr="00CD5F75" w:rsidRDefault="005D69A6" w:rsidP="00765215">
      <w:r w:rsidRPr="00CD5F75">
        <w:tab/>
      </w:r>
      <w:r w:rsidR="00765215" w:rsidRPr="00CD5F75">
        <w:t>7</w:t>
      </w:r>
      <w:r w:rsidR="00293866" w:rsidRPr="00CD5F75">
        <w:t>.</w:t>
      </w:r>
      <w:r w:rsidRPr="00CD5F75">
        <w:tab/>
      </w:r>
      <w:r w:rsidR="00765215" w:rsidRPr="00CD5F75">
        <w:t>Комитет выражает сожаление по поводу отсутствия в докладе государства-участника информации об основополагающих правах неграждан, временно или постоянно проживающих в Казахстане, включая трудящихся-мигрантов</w:t>
      </w:r>
      <w:r w:rsidRPr="00CD5F75">
        <w:t>.</w:t>
      </w:r>
    </w:p>
    <w:p w:rsidR="00765215" w:rsidRPr="00CD5F75" w:rsidRDefault="00765215" w:rsidP="00765215">
      <w:pPr>
        <w:rPr>
          <w:szCs w:val="24"/>
        </w:rPr>
      </w:pPr>
    </w:p>
    <w:p w:rsidR="00765215" w:rsidRPr="00CD5F75" w:rsidRDefault="005D69A6" w:rsidP="00765215">
      <w:pPr>
        <w:rPr>
          <w:rStyle w:val="Strong"/>
          <w:sz w:val="24"/>
          <w:szCs w:val="24"/>
          <w:lang w:val="ru-RU"/>
        </w:rPr>
      </w:pPr>
      <w:r w:rsidRPr="00CD5F75">
        <w:rPr>
          <w:rStyle w:val="Strong"/>
          <w:sz w:val="24"/>
          <w:szCs w:val="24"/>
          <w:lang w:val="ru-RU"/>
        </w:rPr>
        <w:tab/>
      </w:r>
      <w:r w:rsidR="00765215" w:rsidRPr="00CD5F75">
        <w:rPr>
          <w:rStyle w:val="Strong"/>
          <w:sz w:val="24"/>
          <w:szCs w:val="24"/>
          <w:lang w:val="ru-RU"/>
        </w:rPr>
        <w:t>Обращая внимание государства-участника на свою общую рекомендацию о дискриминации в отношении неграждан, Комитет рекомендует государству-участнику включить в свой следующий периодический доклад информацию о негражданах и осуществлении ими своих прав</w:t>
      </w:r>
      <w:r w:rsidR="00293866" w:rsidRPr="00CD5F75">
        <w:rPr>
          <w:rStyle w:val="Strong"/>
          <w:sz w:val="24"/>
          <w:szCs w:val="24"/>
          <w:lang w:val="ru-RU"/>
        </w:rPr>
        <w:t xml:space="preserve">.  </w:t>
      </w:r>
      <w:r w:rsidR="00765215" w:rsidRPr="00CD5F75">
        <w:rPr>
          <w:rStyle w:val="Strong"/>
          <w:sz w:val="24"/>
          <w:szCs w:val="24"/>
          <w:lang w:val="ru-RU"/>
        </w:rPr>
        <w:t>Кроме того, он призывает государство-участника рассмотреть вопрос о ратификации Международной конвенции о защите прав всех трудящихся-мигрантов и членов их семей</w:t>
      </w:r>
      <w:r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5D69A6" w:rsidP="00765215">
      <w:r w:rsidRPr="00CD5F75">
        <w:rPr>
          <w:szCs w:val="24"/>
        </w:rPr>
        <w:tab/>
      </w:r>
      <w:r w:rsidR="00765215" w:rsidRPr="00CD5F75">
        <w:rPr>
          <w:szCs w:val="24"/>
        </w:rPr>
        <w:t>Основой правового регулирования пребывания иностранцев и лиц без гражданства в</w:t>
      </w:r>
      <w:r w:rsidR="00765215" w:rsidRPr="00CD5F75">
        <w:t xml:space="preserve"> Республике Казахстан является Конституция Республики Казахстан, принятая 30 августа 1995 года</w:t>
      </w:r>
      <w:r w:rsidRPr="00CD5F75">
        <w:t>.</w:t>
      </w:r>
    </w:p>
    <w:p w:rsidR="00765215" w:rsidRPr="00CD5F75" w:rsidRDefault="00765215" w:rsidP="00765215"/>
    <w:p w:rsidR="00765215" w:rsidRPr="00CD5F75" w:rsidRDefault="005D69A6" w:rsidP="00765215">
      <w:r w:rsidRPr="00CD5F75">
        <w:tab/>
      </w:r>
      <w:r w:rsidR="00765215" w:rsidRPr="00CD5F75">
        <w:t>Согласно пункту 4 статьи 12 Конституции иностранцы и лица без гражданства пользуются в Республике правами и свободами, а также несут обязанности, установленные для граждан, если иное не предусмотрено Конституцией, законами и международными договорами</w:t>
      </w:r>
      <w:r w:rsidRPr="00CD5F75">
        <w:t>.</w:t>
      </w:r>
    </w:p>
    <w:p w:rsidR="00765215" w:rsidRPr="00CD5F75" w:rsidRDefault="00765215" w:rsidP="00765215"/>
    <w:p w:rsidR="00765215" w:rsidRPr="00CD5F75" w:rsidRDefault="005D69A6" w:rsidP="00765215">
      <w:r w:rsidRPr="00CD5F75">
        <w:tab/>
      </w:r>
      <w:r w:rsidR="00765215" w:rsidRPr="00CD5F75">
        <w:t>В Конституции закрепляются как неотъемлемые права и свободы человека</w:t>
      </w:r>
      <w:r w:rsidR="00293866" w:rsidRPr="00CD5F75">
        <w:t xml:space="preserve">:  </w:t>
      </w:r>
      <w:r w:rsidR="00765215" w:rsidRPr="00CD5F75">
        <w:t>право свободного передвижения по территории Казахстана и свободного выбора местожительства, кроме случаев, оговоренных законом (статья 21).</w:t>
      </w:r>
    </w:p>
    <w:p w:rsidR="00765215" w:rsidRPr="00CD5F75" w:rsidRDefault="00765215" w:rsidP="00765215"/>
    <w:p w:rsidR="00765215" w:rsidRPr="00CD5F75" w:rsidRDefault="005D69A6" w:rsidP="00765215">
      <w:r w:rsidRPr="00CD5F75">
        <w:tab/>
      </w:r>
      <w:r w:rsidR="00765215" w:rsidRPr="00CD5F75">
        <w:t xml:space="preserve">В реализацию данного положения Конституции в Казахстане 19 июня 1995 года принят Закон Республики Казахстан </w:t>
      </w:r>
      <w:r w:rsidR="00CB4429" w:rsidRPr="00CD5F75">
        <w:t>"</w:t>
      </w:r>
      <w:r w:rsidR="00765215" w:rsidRPr="00CD5F75">
        <w:t>О правовом положении иностранцев</w:t>
      </w:r>
      <w:r w:rsidR="00CB4429" w:rsidRPr="00CD5F75">
        <w:t>"</w:t>
      </w:r>
      <w:r w:rsidR="00765215" w:rsidRPr="00CD5F75">
        <w:t>, который определяет основные права и обязанности иностранцев, порядок их въезда в Республику Казахстан, пребывание и передвижение по ее территории и выезда из Республики Казахстан</w:t>
      </w:r>
      <w:r w:rsidR="00293866" w:rsidRPr="00CD5F75">
        <w:t xml:space="preserve">.  </w:t>
      </w:r>
      <w:r w:rsidR="00765215" w:rsidRPr="00CD5F75">
        <w:t>В частности, статья 3 Закона устанавливает, что иностранцы в Республике Казахстан равны перед законом, независимо от их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w:t>
      </w:r>
      <w:r w:rsidRPr="00CD5F75">
        <w:t>.</w:t>
      </w:r>
    </w:p>
    <w:p w:rsidR="00765215" w:rsidRPr="00CD5F75" w:rsidRDefault="00765215" w:rsidP="00765215"/>
    <w:p w:rsidR="00765215" w:rsidRPr="00CD5F75" w:rsidRDefault="005D69A6" w:rsidP="00765215">
      <w:r w:rsidRPr="00CD5F75">
        <w:tab/>
      </w:r>
      <w:r w:rsidR="00765215" w:rsidRPr="00CD5F75">
        <w:t>Согласно статьям 5,6 и 8 Трудового кодекса каждый имеет право свободно выбирать труд или свободно соглашаться на труд без какой бы то ни было дискриминации и принуждения к нему, право распоряжаться своими способностями к труду, выбирать профессию и род деятельности</w:t>
      </w:r>
      <w:r w:rsidR="00293866" w:rsidRPr="00CD5F75">
        <w:t xml:space="preserve">.  </w:t>
      </w:r>
      <w:r w:rsidR="00765215" w:rsidRPr="00CD5F75">
        <w:t>Иностранцы и лица без гражданства  также пользуются в Казахстане равными правами в сфере трудовых отношений</w:t>
      </w:r>
      <w:r w:rsidRPr="00CD5F75">
        <w:t>.</w:t>
      </w:r>
    </w:p>
    <w:p w:rsidR="00765215" w:rsidRPr="00CD5F75" w:rsidRDefault="00765215" w:rsidP="00765215"/>
    <w:p w:rsidR="00765215" w:rsidRPr="00CD5F75" w:rsidRDefault="005D69A6" w:rsidP="00765215">
      <w:r w:rsidRPr="00CD5F75">
        <w:tab/>
      </w:r>
      <w:r w:rsidR="00765215" w:rsidRPr="00CD5F75">
        <w:t>Принудительный труд запрещен.</w:t>
      </w:r>
    </w:p>
    <w:p w:rsidR="00765215" w:rsidRPr="00CD5F75" w:rsidRDefault="00765215" w:rsidP="00765215"/>
    <w:p w:rsidR="005D69A6" w:rsidRPr="00CD5F75" w:rsidRDefault="005D69A6" w:rsidP="00765215">
      <w:r w:rsidRPr="00CD5F75">
        <w:tab/>
      </w:r>
      <w:r w:rsidR="00765215" w:rsidRPr="00CD5F75">
        <w:t>Принудительный труд означает любую работу или службу, требуемую от какого-либо лица под угрозой какого-либо наказания, для выполнения которой это лицо не предложило добровольно своих услуг, за исключением работ:</w:t>
      </w:r>
    </w:p>
    <w:p w:rsidR="005D69A6" w:rsidRPr="00CD5F75" w:rsidRDefault="005D69A6" w:rsidP="00765215"/>
    <w:p w:rsidR="00765215" w:rsidRPr="00CD5F75" w:rsidRDefault="00765215" w:rsidP="005D69A6">
      <w:pPr>
        <w:ind w:left="567"/>
      </w:pPr>
      <w:r w:rsidRPr="00CD5F75">
        <w:t>требуемых в силу законов Республики Казахстан об обязательной воинской службе;</w:t>
      </w:r>
    </w:p>
    <w:p w:rsidR="00765215" w:rsidRPr="00CD5F75" w:rsidRDefault="00765215" w:rsidP="005D69A6">
      <w:pPr>
        <w:ind w:left="567"/>
      </w:pPr>
    </w:p>
    <w:p w:rsidR="00765215" w:rsidRPr="00CD5F75" w:rsidRDefault="00765215" w:rsidP="005D69A6">
      <w:pPr>
        <w:ind w:left="567"/>
      </w:pPr>
      <w:r w:rsidRPr="00CD5F75">
        <w:t>являющихся частью обычных гражданских обязанностей граждан, установленных законами Республики Казахстан;</w:t>
      </w:r>
    </w:p>
    <w:p w:rsidR="00765215" w:rsidRPr="00CD5F75" w:rsidRDefault="00765215" w:rsidP="005D69A6">
      <w:pPr>
        <w:ind w:left="567"/>
      </w:pPr>
    </w:p>
    <w:p w:rsidR="00765215" w:rsidRPr="00CD5F75" w:rsidRDefault="00765215" w:rsidP="005D69A6">
      <w:pPr>
        <w:ind w:left="567"/>
      </w:pPr>
      <w:r w:rsidRPr="00CD5F75">
        <w:t>требуемых от какого-либо лица вследствие приговора суда, вступившего в законную силу, при условии, что работа будет производиться под надзором и контролем государственных органов и что лицо, выполняющее ее, не будет уступлено или передано в распоряжение физических и (или) юридических лиц;</w:t>
      </w:r>
    </w:p>
    <w:p w:rsidR="00765215" w:rsidRPr="00CD5F75" w:rsidRDefault="00765215" w:rsidP="005D69A6">
      <w:pPr>
        <w:ind w:left="567"/>
      </w:pPr>
    </w:p>
    <w:p w:rsidR="00884299" w:rsidRPr="00CD5F75" w:rsidRDefault="00765215" w:rsidP="005D69A6">
      <w:pPr>
        <w:ind w:left="567"/>
      </w:pPr>
      <w:r w:rsidRPr="00CD5F75">
        <w:t>требуемых в условиях чрезвычайных ситуаций или военного положения;</w:t>
      </w:r>
    </w:p>
    <w:p w:rsidR="00884299" w:rsidRPr="00CD5F75" w:rsidRDefault="00884299" w:rsidP="005D69A6">
      <w:pPr>
        <w:ind w:left="567"/>
      </w:pPr>
    </w:p>
    <w:p w:rsidR="00765215" w:rsidRPr="00CD5F75" w:rsidRDefault="00765215" w:rsidP="005D69A6">
      <w:pPr>
        <w:ind w:left="567"/>
      </w:pPr>
      <w:r w:rsidRPr="00CD5F75">
        <w:t>выполняемых для прямой пользы коллектива членами данного коллектива, и которые поэтому могут считаться обычными гражданскими обязанностями членов коллектива при условии, что они или их представители имеют право высказать свое мнение относительно целесообразности этих работ.</w:t>
      </w:r>
    </w:p>
    <w:p w:rsidR="00765215" w:rsidRPr="00CD5F75" w:rsidRDefault="00765215" w:rsidP="00765215"/>
    <w:p w:rsidR="00765215" w:rsidRPr="00CD5F75" w:rsidRDefault="00884299" w:rsidP="00765215">
      <w:r w:rsidRPr="00CD5F75">
        <w:tab/>
      </w:r>
      <w:r w:rsidR="00765215" w:rsidRPr="00CD5F75">
        <w:t xml:space="preserve">Улучшению ситуации на рынке труда способствовало принятие ряда </w:t>
      </w:r>
      <w:r w:rsidR="00765215" w:rsidRPr="00CD5F75">
        <w:rPr>
          <w:iCs/>
        </w:rPr>
        <w:t xml:space="preserve"> </w:t>
      </w:r>
      <w:r w:rsidR="00765215" w:rsidRPr="00CD5F75">
        <w:t xml:space="preserve"> программ</w:t>
      </w:r>
      <w:r w:rsidR="00293866" w:rsidRPr="00CD5F75">
        <w:t xml:space="preserve">:  </w:t>
      </w:r>
      <w:r w:rsidR="00765215" w:rsidRPr="00CD5F75">
        <w:t>по борьбе с бедностью и безраб</w:t>
      </w:r>
      <w:r w:rsidR="00765215" w:rsidRPr="00CD5F75">
        <w:t>о</w:t>
      </w:r>
      <w:r w:rsidR="00765215" w:rsidRPr="00CD5F75">
        <w:t>тицей (2000</w:t>
      </w:r>
      <w:r w:rsidRPr="00CD5F75">
        <w:t>-</w:t>
      </w:r>
      <w:r w:rsidR="00765215" w:rsidRPr="00CD5F75">
        <w:t>2002 годы), по снижению бедности (2003</w:t>
      </w:r>
      <w:r w:rsidRPr="00CD5F75">
        <w:noBreakHyphen/>
      </w:r>
      <w:r w:rsidR="00765215" w:rsidRPr="00CD5F75">
        <w:t>2005</w:t>
      </w:r>
      <w:r w:rsidRPr="00CD5F75">
        <w:t> </w:t>
      </w:r>
      <w:r w:rsidR="00765215" w:rsidRPr="00CD5F75">
        <w:t>годы), занятости нас</w:t>
      </w:r>
      <w:r w:rsidR="00765215" w:rsidRPr="00CD5F75">
        <w:t>е</w:t>
      </w:r>
      <w:r w:rsidR="00765215" w:rsidRPr="00CD5F75">
        <w:t>ления (2005-2007 годы)</w:t>
      </w:r>
      <w:r w:rsidRPr="00CD5F75">
        <w:t>.</w:t>
      </w:r>
    </w:p>
    <w:p w:rsidR="00765215" w:rsidRPr="00CD5F75" w:rsidRDefault="00765215" w:rsidP="00765215"/>
    <w:p w:rsidR="00765215" w:rsidRPr="00CD5F75" w:rsidRDefault="00884299" w:rsidP="00765215">
      <w:r w:rsidRPr="00CD5F75">
        <w:tab/>
      </w:r>
      <w:r w:rsidR="00765215" w:rsidRPr="00CD5F75">
        <w:t>В рамках Программы занятости населения, принятой в целях улучшения  ситуации на рынке труда, право в приоритетном п</w:t>
      </w:r>
      <w:r w:rsidR="00765215" w:rsidRPr="00CD5F75">
        <w:t>о</w:t>
      </w:r>
      <w:r w:rsidR="00765215" w:rsidRPr="00CD5F75">
        <w:t>рядке пройти профессиональную подготовку, повышение квалификации и переподготовку имеют безработные, входящие в целевые группы</w:t>
      </w:r>
      <w:r w:rsidR="00293866" w:rsidRPr="00CD5F75">
        <w:t xml:space="preserve">.  </w:t>
      </w:r>
      <w:r w:rsidR="00765215" w:rsidRPr="00CD5F75">
        <w:t>В целевую группу входят и оралманы</w:t>
      </w:r>
      <w:r w:rsidR="00293866" w:rsidRPr="00CD5F75">
        <w:t xml:space="preserve">.  </w:t>
      </w:r>
      <w:r w:rsidR="00765215" w:rsidRPr="00CD5F75">
        <w:t xml:space="preserve">В соответствии с пунктом 1.2 статьи 29-3 Закона Республики Казахстан </w:t>
      </w:r>
      <w:r w:rsidR="00CB4429" w:rsidRPr="00CD5F75">
        <w:t>"</w:t>
      </w:r>
      <w:r w:rsidR="00765215" w:rsidRPr="00CD5F75">
        <w:t>О миграции населения</w:t>
      </w:r>
      <w:r w:rsidR="00CB4429" w:rsidRPr="00CD5F75">
        <w:t>"</w:t>
      </w:r>
      <w:r w:rsidR="00765215" w:rsidRPr="00CD5F75">
        <w:t xml:space="preserve"> оралманам оказывается помощь в трудоустройстве, повышении квалификации и освоении новой профессии.</w:t>
      </w:r>
    </w:p>
    <w:p w:rsidR="00765215" w:rsidRPr="00CD5F75" w:rsidRDefault="00765215" w:rsidP="00765215"/>
    <w:p w:rsidR="00765215" w:rsidRPr="00CD5F75" w:rsidRDefault="00884299" w:rsidP="00765215">
      <w:r w:rsidRPr="00CD5F75">
        <w:tab/>
      </w:r>
      <w:r w:rsidR="00765215" w:rsidRPr="00CD5F75">
        <w:t>В Республике Казахстан разработан ряд законодательных актов, обеспечивающих права оралманов, беженцев и вынужденных переселенцев</w:t>
      </w:r>
      <w:r w:rsidR="00293866" w:rsidRPr="00CD5F75">
        <w:t xml:space="preserve">.  </w:t>
      </w:r>
      <w:r w:rsidR="00765215" w:rsidRPr="00CD5F75">
        <w:t xml:space="preserve">В частности, принят Закон Республики Казахстан от 6 июля 2007 года </w:t>
      </w:r>
      <w:r w:rsidR="00CB4429" w:rsidRPr="00CD5F75">
        <w:t>"</w:t>
      </w:r>
      <w:r w:rsidR="00765215" w:rsidRPr="00CD5F75">
        <w:t xml:space="preserve">О внесении изменений и дополнений в Закон Республики Казахстан </w:t>
      </w:r>
      <w:r w:rsidR="00CB4429" w:rsidRPr="00CD5F75">
        <w:t>"</w:t>
      </w:r>
      <w:r w:rsidR="00765215" w:rsidRPr="00CD5F75">
        <w:t>О миграции населения</w:t>
      </w:r>
      <w:r w:rsidR="00CB4429" w:rsidRPr="00CD5F75">
        <w:t>"</w:t>
      </w:r>
      <w:r w:rsidR="00293866" w:rsidRPr="00CD5F75">
        <w:t xml:space="preserve">.  </w:t>
      </w:r>
      <w:r w:rsidR="00765215" w:rsidRPr="00CD5F75">
        <w:t>Постановлениями Правительства Республики Казахстан от 5 сентября 2000 года и от 29 октября 2001 года одобрена соответственно Концепция миграционной политики Республики Казахстан и утверждена Отраслевая программа миграционной политики Республики Казахстан на 2001-2010 годы.</w:t>
      </w:r>
    </w:p>
    <w:p w:rsidR="00765215" w:rsidRPr="00CD5F75" w:rsidRDefault="00765215" w:rsidP="00765215"/>
    <w:p w:rsidR="00765215" w:rsidRPr="00CD5F75" w:rsidRDefault="00884299" w:rsidP="00765215">
      <w:r w:rsidRPr="00CD5F75">
        <w:tab/>
      </w:r>
      <w:r w:rsidR="00765215" w:rsidRPr="00CD5F75">
        <w:t>На основании данных документов соответствующие центральные и местные исполнительные органы проводят последовательную работу  по защите интересов репатриантов, беженцев и вынужденных переселенцев</w:t>
      </w:r>
      <w:r w:rsidR="00293866" w:rsidRPr="00CD5F75">
        <w:t xml:space="preserve">.  </w:t>
      </w:r>
      <w:r w:rsidR="00765215" w:rsidRPr="00CD5F75">
        <w:t>С каждым годом увеличивается квота для оралманов</w:t>
      </w:r>
      <w:r w:rsidR="00293866" w:rsidRPr="00CD5F75">
        <w:t xml:space="preserve">.  </w:t>
      </w:r>
      <w:r w:rsidR="00765215" w:rsidRPr="00CD5F75">
        <w:t>Всем переселившимся по квоте оралманам предоставляется жилье, выплачивается единовременное пособие и оплачиваются транспортные расходы</w:t>
      </w:r>
      <w:r w:rsidR="00293866" w:rsidRPr="00CD5F75">
        <w:t xml:space="preserve">.  </w:t>
      </w:r>
      <w:r w:rsidR="00765215" w:rsidRPr="00CD5F75">
        <w:t xml:space="preserve">Кроме этого, оралманы обеспечиваются другими льготами, предусмотренными статьи 29-2 Закона Республики Казахcтан </w:t>
      </w:r>
      <w:r w:rsidR="00CB4429" w:rsidRPr="00CD5F75">
        <w:t>"</w:t>
      </w:r>
      <w:r w:rsidR="00765215" w:rsidRPr="00CD5F75">
        <w:t>О миграции населения</w:t>
      </w:r>
      <w:r w:rsidR="00CB4429" w:rsidRPr="00CD5F75">
        <w:t>"</w:t>
      </w:r>
      <w:r w:rsidR="00293866" w:rsidRPr="00CD5F75">
        <w:t xml:space="preserve">.  </w:t>
      </w:r>
      <w:r w:rsidR="00765215" w:rsidRPr="00CD5F75">
        <w:t>В высших учебных заведениях республики созданы специализированные подготовительные курсы для оралманов.</w:t>
      </w:r>
    </w:p>
    <w:p w:rsidR="00765215" w:rsidRPr="00CD5F75" w:rsidRDefault="00765215" w:rsidP="00765215"/>
    <w:p w:rsidR="00765215" w:rsidRPr="00CD5F75" w:rsidRDefault="00884299" w:rsidP="00765215">
      <w:r w:rsidRPr="00CD5F75">
        <w:tab/>
      </w:r>
      <w:r w:rsidR="00765215" w:rsidRPr="00CD5F75">
        <w:t>Соотечественникам, прибывающим на постоянное местожительство, представляются льготы на получение гражданства Республики Казахстан</w:t>
      </w:r>
      <w:r w:rsidR="00293866" w:rsidRPr="00CD5F75">
        <w:t xml:space="preserve">.  </w:t>
      </w:r>
      <w:r w:rsidR="00765215" w:rsidRPr="00CD5F75">
        <w:t xml:space="preserve">Соответствующие нормы были закреплены Законом Республики Казахстан    </w:t>
      </w:r>
      <w:r w:rsidR="00CB4429" w:rsidRPr="00CD5F75">
        <w:t>"</w:t>
      </w:r>
      <w:r w:rsidR="00765215" w:rsidRPr="00CD5F75">
        <w:t xml:space="preserve">О внесении изменений и дополнений в Закон Республики Казахстан </w:t>
      </w:r>
      <w:r w:rsidR="00CB4429" w:rsidRPr="00CD5F75">
        <w:t>"</w:t>
      </w:r>
      <w:r w:rsidR="00765215" w:rsidRPr="00CD5F75">
        <w:t>О гражданстве Республики Казахстан</w:t>
      </w:r>
      <w:r w:rsidR="00CB4429" w:rsidRPr="00CD5F75">
        <w:t>"</w:t>
      </w:r>
      <w:r w:rsidR="00765215" w:rsidRPr="00CD5F75">
        <w:t>, принятом в мае 2002 года.</w:t>
      </w:r>
    </w:p>
    <w:p w:rsidR="00765215" w:rsidRPr="00CD5F75" w:rsidRDefault="00765215" w:rsidP="00765215"/>
    <w:p w:rsidR="00765215" w:rsidRPr="00CD5F75" w:rsidRDefault="00884299" w:rsidP="00765215">
      <w:r w:rsidRPr="00CD5F75">
        <w:tab/>
      </w:r>
      <w:r w:rsidR="00765215" w:rsidRPr="00CD5F75">
        <w:t xml:space="preserve">В Карагандинской и Южно-Казахстанской областях созданы общественные объединения по защите прав переселенцев </w:t>
      </w:r>
      <w:r w:rsidR="00CB4429" w:rsidRPr="00CD5F75">
        <w:t>"</w:t>
      </w:r>
      <w:r w:rsidR="00765215" w:rsidRPr="00CD5F75">
        <w:t>Отандастар</w:t>
      </w:r>
      <w:r w:rsidR="00CB4429" w:rsidRPr="00CD5F75">
        <w:t>"</w:t>
      </w:r>
      <w:r w:rsidR="00293866" w:rsidRPr="00CD5F75">
        <w:t xml:space="preserve">.  </w:t>
      </w:r>
      <w:r w:rsidR="00765215" w:rsidRPr="00CD5F75">
        <w:t xml:space="preserve">Аналогичная организация </w:t>
      </w:r>
      <w:r w:rsidR="00CB4429" w:rsidRPr="00CD5F75">
        <w:t>"</w:t>
      </w:r>
      <w:r w:rsidR="00765215" w:rsidRPr="00CD5F75">
        <w:t>Оралман</w:t>
      </w:r>
      <w:r w:rsidR="00CB4429" w:rsidRPr="00CD5F75">
        <w:t>"</w:t>
      </w:r>
      <w:r w:rsidR="00765215" w:rsidRPr="00CD5F75">
        <w:t xml:space="preserve"> действует в Северо-Казахстанской области</w:t>
      </w:r>
      <w:r w:rsidR="00293866" w:rsidRPr="00CD5F75">
        <w:t xml:space="preserve">.  </w:t>
      </w:r>
    </w:p>
    <w:p w:rsidR="00765215" w:rsidRPr="00CD5F75" w:rsidRDefault="00765215" w:rsidP="00765215"/>
    <w:p w:rsidR="00765215" w:rsidRPr="00CD5F75" w:rsidRDefault="00884299" w:rsidP="00765215">
      <w:r w:rsidRPr="00CD5F75">
        <w:tab/>
      </w:r>
      <w:r w:rsidR="00765215" w:rsidRPr="00CD5F75">
        <w:t>Со времени обретения Казахстаном независимости на историческую родину переселились на постоянное место жительство около 651</w:t>
      </w:r>
      <w:r w:rsidRPr="00CD5F75">
        <w:t xml:space="preserve"> </w:t>
      </w:r>
      <w:r w:rsidR="00765215" w:rsidRPr="00CD5F75">
        <w:t>299 тыс</w:t>
      </w:r>
      <w:r w:rsidR="00293866" w:rsidRPr="00CD5F75">
        <w:t xml:space="preserve">. </w:t>
      </w:r>
      <w:r w:rsidR="00765215" w:rsidRPr="00CD5F75">
        <w:t>этнических казахов</w:t>
      </w:r>
      <w:r w:rsidR="00293866" w:rsidRPr="00CD5F75">
        <w:t xml:space="preserve">.  </w:t>
      </w:r>
      <w:r w:rsidR="00765215" w:rsidRPr="00CD5F75">
        <w:t>С</w:t>
      </w:r>
      <w:r w:rsidRPr="00CD5F75">
        <w:t> </w:t>
      </w:r>
      <w:r w:rsidR="00765215" w:rsidRPr="00CD5F75">
        <w:t>каждым годом увеличивается количество оралманов, прибывающих вне квоты иммиграции</w:t>
      </w:r>
      <w:r w:rsidR="00293866" w:rsidRPr="00CD5F75">
        <w:t xml:space="preserve">:  </w:t>
      </w:r>
      <w:r w:rsidR="00765215" w:rsidRPr="00CD5F75">
        <w:t>если в 2005 году прибыло 28</w:t>
      </w:r>
      <w:r w:rsidRPr="00CD5F75">
        <w:t xml:space="preserve"> </w:t>
      </w:r>
      <w:r w:rsidR="00765215" w:rsidRPr="00CD5F75">
        <w:t>239 семей оралманов при квоте 15</w:t>
      </w:r>
      <w:r w:rsidRPr="00CD5F75">
        <w:t xml:space="preserve"> </w:t>
      </w:r>
      <w:r w:rsidR="00765215" w:rsidRPr="00CD5F75">
        <w:t>000 семей</w:t>
      </w:r>
      <w:r w:rsidR="00293866" w:rsidRPr="00CD5F75">
        <w:t xml:space="preserve">;  </w:t>
      </w:r>
      <w:r w:rsidR="00765215" w:rsidRPr="00CD5F75">
        <w:t>вне квоты – 13</w:t>
      </w:r>
      <w:r w:rsidR="001D5814" w:rsidRPr="00CD5F75">
        <w:t xml:space="preserve"> </w:t>
      </w:r>
      <w:r w:rsidR="00765215" w:rsidRPr="00CD5F75">
        <w:t>239</w:t>
      </w:r>
      <w:r w:rsidR="00293866" w:rsidRPr="00CD5F75">
        <w:t xml:space="preserve">;  </w:t>
      </w:r>
      <w:r w:rsidR="00765215" w:rsidRPr="00CD5F75">
        <w:t>в 2006 году – 20</w:t>
      </w:r>
      <w:r w:rsidR="001D5814" w:rsidRPr="00CD5F75">
        <w:t xml:space="preserve"> </w:t>
      </w:r>
      <w:r w:rsidR="00765215" w:rsidRPr="00CD5F75">
        <w:t>498 семей оралманов, вне квоты – 5</w:t>
      </w:r>
      <w:r w:rsidR="001D5814" w:rsidRPr="00CD5F75">
        <w:t xml:space="preserve"> </w:t>
      </w:r>
      <w:r w:rsidR="00765215" w:rsidRPr="00CD5F75">
        <w:t>498</w:t>
      </w:r>
      <w:r w:rsidR="00293866" w:rsidRPr="00CD5F75">
        <w:t xml:space="preserve">;  </w:t>
      </w:r>
      <w:r w:rsidR="00765215" w:rsidRPr="00CD5F75">
        <w:t>в</w:t>
      </w:r>
      <w:r w:rsidR="001D5814" w:rsidRPr="00CD5F75">
        <w:t> </w:t>
      </w:r>
      <w:r w:rsidR="00765215" w:rsidRPr="00CD5F75">
        <w:t>2007</w:t>
      </w:r>
      <w:r w:rsidR="001D5814" w:rsidRPr="00CD5F75">
        <w:t> </w:t>
      </w:r>
      <w:r w:rsidR="00765215" w:rsidRPr="00CD5F75">
        <w:t>году</w:t>
      </w:r>
      <w:r w:rsidR="001D5814" w:rsidRPr="00CD5F75">
        <w:t> </w:t>
      </w:r>
      <w:r w:rsidR="00765215" w:rsidRPr="00CD5F75">
        <w:t>– 22</w:t>
      </w:r>
      <w:r w:rsidR="001D5814" w:rsidRPr="00CD5F75">
        <w:t xml:space="preserve"> </w:t>
      </w:r>
      <w:r w:rsidR="00765215" w:rsidRPr="00CD5F75">
        <w:t>520 семей оралманов, вне квоты – 7</w:t>
      </w:r>
      <w:r w:rsidR="001D5814" w:rsidRPr="00CD5F75">
        <w:t xml:space="preserve"> </w:t>
      </w:r>
      <w:r w:rsidR="00765215" w:rsidRPr="00CD5F75">
        <w:t>520.</w:t>
      </w:r>
    </w:p>
    <w:p w:rsidR="00765215" w:rsidRPr="00CD5F75" w:rsidRDefault="00765215" w:rsidP="00765215"/>
    <w:p w:rsidR="00765215" w:rsidRPr="00CD5F75" w:rsidRDefault="00765215" w:rsidP="00765215">
      <w:r w:rsidRPr="00CD5F75">
        <w:tab/>
        <w:t>Основными странами, откуда прибывают оралманы, являются</w:t>
      </w:r>
      <w:r w:rsidR="00293866" w:rsidRPr="00CD5F75">
        <w:t xml:space="preserve">:  </w:t>
      </w:r>
      <w:r w:rsidRPr="00CD5F75">
        <w:t>Узбекистан – 10</w:t>
      </w:r>
      <w:r w:rsidR="001D5814" w:rsidRPr="00CD5F75">
        <w:t> </w:t>
      </w:r>
      <w:r w:rsidRPr="00CD5F75">
        <w:t>169</w:t>
      </w:r>
      <w:r w:rsidR="001D5814" w:rsidRPr="00CD5F75">
        <w:t> </w:t>
      </w:r>
      <w:r w:rsidRPr="00CD5F75">
        <w:t>семей, Монголия – 1</w:t>
      </w:r>
      <w:r w:rsidR="001D5814" w:rsidRPr="00CD5F75">
        <w:t xml:space="preserve"> </w:t>
      </w:r>
      <w:r w:rsidRPr="00CD5F75">
        <w:t>188 семей, Туркменистан –</w:t>
      </w:r>
      <w:r w:rsidR="001D5814" w:rsidRPr="00CD5F75">
        <w:t xml:space="preserve"> </w:t>
      </w:r>
      <w:r w:rsidRPr="00CD5F75">
        <w:t>1</w:t>
      </w:r>
      <w:r w:rsidR="001D5814" w:rsidRPr="00CD5F75">
        <w:t xml:space="preserve"> </w:t>
      </w:r>
      <w:r w:rsidRPr="00CD5F75">
        <w:t>309 семей, Китай – 1</w:t>
      </w:r>
      <w:r w:rsidR="001D5814" w:rsidRPr="00CD5F75">
        <w:t xml:space="preserve"> </w:t>
      </w:r>
      <w:r w:rsidRPr="00CD5F75">
        <w:t>450 семей.</w:t>
      </w:r>
    </w:p>
    <w:p w:rsidR="00765215" w:rsidRPr="00CD5F75" w:rsidRDefault="00765215" w:rsidP="00765215"/>
    <w:p w:rsidR="00765215" w:rsidRPr="00CD5F75" w:rsidRDefault="00765215" w:rsidP="00765215">
      <w:r w:rsidRPr="00CD5F75">
        <w:tab/>
        <w:t xml:space="preserve">Присоединение Казахстана к Конвенции ООН </w:t>
      </w:r>
      <w:r w:rsidR="00CB4429" w:rsidRPr="00CD5F75">
        <w:t>"</w:t>
      </w:r>
      <w:r w:rsidRPr="00CD5F75">
        <w:t>О защите прав всех трудящихся-мигрантов и членов их семей</w:t>
      </w:r>
      <w:r w:rsidR="00CB4429" w:rsidRPr="00CD5F75">
        <w:t>"</w:t>
      </w:r>
      <w:r w:rsidRPr="00CD5F75">
        <w:t xml:space="preserve"> (далее - Конвенция) является в данное время преждевременным по следующим основаниям</w:t>
      </w:r>
      <w:r w:rsidR="001D5814" w:rsidRPr="00CD5F75">
        <w:t>.</w:t>
      </w:r>
    </w:p>
    <w:p w:rsidR="00765215" w:rsidRPr="00CD5F75" w:rsidRDefault="00765215" w:rsidP="00765215"/>
    <w:p w:rsidR="00765215" w:rsidRPr="00CD5F75" w:rsidRDefault="001D5814" w:rsidP="00765215">
      <w:pPr>
        <w:rPr>
          <w:szCs w:val="24"/>
        </w:rPr>
      </w:pPr>
      <w:r w:rsidRPr="00CD5F75">
        <w:rPr>
          <w:szCs w:val="24"/>
        </w:rPr>
        <w:tab/>
      </w:r>
      <w:r w:rsidR="00765215" w:rsidRPr="00CD5F75">
        <w:rPr>
          <w:szCs w:val="24"/>
        </w:rPr>
        <w:t>В случае присоединения Казахстана к Конвенции выполнение ее отдельных условий потребует выделения дополнительных средств из государственного бюджета.</w:t>
      </w:r>
    </w:p>
    <w:p w:rsidR="00765215" w:rsidRPr="00CD5F75" w:rsidRDefault="00765215" w:rsidP="00765215">
      <w:pPr>
        <w:rPr>
          <w:szCs w:val="24"/>
        </w:rPr>
      </w:pPr>
    </w:p>
    <w:p w:rsidR="00765215" w:rsidRPr="00CD5F75" w:rsidRDefault="001D5814" w:rsidP="00765215">
      <w:pPr>
        <w:rPr>
          <w:szCs w:val="24"/>
        </w:rPr>
      </w:pPr>
      <w:r w:rsidRPr="00CD5F75">
        <w:rPr>
          <w:szCs w:val="24"/>
        </w:rPr>
        <w:tab/>
      </w:r>
      <w:r w:rsidR="00765215" w:rsidRPr="00CD5F75">
        <w:rPr>
          <w:szCs w:val="24"/>
        </w:rPr>
        <w:t>В частности, пункт 1 статьи 43 Конвенции предусматривает, что трудящиеся-мигранты пользуются равным режимом с гражданами государства в отношении:</w:t>
      </w:r>
    </w:p>
    <w:p w:rsidR="00765215" w:rsidRPr="00CD5F75" w:rsidRDefault="00765215" w:rsidP="00765215">
      <w:pPr>
        <w:rPr>
          <w:szCs w:val="24"/>
        </w:rPr>
      </w:pPr>
    </w:p>
    <w:p w:rsidR="00765215" w:rsidRPr="00CD5F75" w:rsidRDefault="00765215" w:rsidP="001D5814">
      <w:pPr>
        <w:ind w:left="567"/>
        <w:rPr>
          <w:szCs w:val="24"/>
        </w:rPr>
      </w:pPr>
      <w:r w:rsidRPr="00CD5F75">
        <w:rPr>
          <w:szCs w:val="24"/>
        </w:rPr>
        <w:t>доступа к учебным заведениям и услугам в соответствии с условиями приема и другими правилами, действующими в отношении соответствующих заведений и услуг;</w:t>
      </w:r>
    </w:p>
    <w:p w:rsidR="00765215" w:rsidRPr="00CD5F75" w:rsidRDefault="00765215" w:rsidP="001D5814">
      <w:pPr>
        <w:ind w:left="567"/>
        <w:rPr>
          <w:szCs w:val="24"/>
        </w:rPr>
      </w:pPr>
    </w:p>
    <w:p w:rsidR="00765215" w:rsidRPr="00CD5F75" w:rsidRDefault="00765215" w:rsidP="001D5814">
      <w:pPr>
        <w:ind w:left="567"/>
        <w:rPr>
          <w:szCs w:val="24"/>
        </w:rPr>
      </w:pPr>
      <w:r w:rsidRPr="00CD5F75">
        <w:rPr>
          <w:szCs w:val="24"/>
        </w:rPr>
        <w:t>доступа в заведения и учреждения профессиональной подготовки и переподготовки;</w:t>
      </w:r>
    </w:p>
    <w:p w:rsidR="00765215" w:rsidRPr="00CD5F75" w:rsidRDefault="00765215" w:rsidP="001D5814">
      <w:pPr>
        <w:ind w:left="567"/>
        <w:rPr>
          <w:szCs w:val="24"/>
        </w:rPr>
      </w:pPr>
    </w:p>
    <w:p w:rsidR="00765215" w:rsidRPr="00CD5F75" w:rsidRDefault="00765215" w:rsidP="001D5814">
      <w:pPr>
        <w:ind w:left="567"/>
        <w:rPr>
          <w:szCs w:val="24"/>
        </w:rPr>
      </w:pPr>
      <w:r w:rsidRPr="00CD5F75">
        <w:rPr>
          <w:szCs w:val="24"/>
        </w:rPr>
        <w:t>обеспечения жильем, в том числе жильем, предоставляемым по программам социального обеспечения, и защиты от эксплуатации через арендную плату за жилье;</w:t>
      </w:r>
    </w:p>
    <w:p w:rsidR="00765215" w:rsidRPr="00CD5F75" w:rsidRDefault="00765215" w:rsidP="001D5814">
      <w:pPr>
        <w:ind w:left="567"/>
        <w:rPr>
          <w:szCs w:val="24"/>
        </w:rPr>
      </w:pPr>
    </w:p>
    <w:p w:rsidR="00765215" w:rsidRPr="00CD5F75" w:rsidRDefault="00765215" w:rsidP="001D5814">
      <w:pPr>
        <w:ind w:left="567"/>
        <w:rPr>
          <w:szCs w:val="24"/>
        </w:rPr>
      </w:pPr>
      <w:r w:rsidRPr="00CD5F75">
        <w:rPr>
          <w:szCs w:val="24"/>
        </w:rPr>
        <w:t>доступа к социальному и медицинскому обслуживанию при условии соблюдения требований, предъявляемых в отношении участия в соответствующих программах.</w:t>
      </w:r>
    </w:p>
    <w:p w:rsidR="00765215" w:rsidRPr="00CD5F75" w:rsidRDefault="00765215" w:rsidP="00765215">
      <w:pPr>
        <w:rPr>
          <w:szCs w:val="24"/>
        </w:rPr>
      </w:pPr>
    </w:p>
    <w:p w:rsidR="00765215" w:rsidRPr="00CD5F75" w:rsidRDefault="001D5814" w:rsidP="00765215">
      <w:r w:rsidRPr="00CD5F75">
        <w:tab/>
      </w:r>
      <w:r w:rsidR="00765215" w:rsidRPr="00CD5F75">
        <w:t>Кроме того, отдельные нормы Конвенции не соответствуют действующему законодательству Республики Казахстан.</w:t>
      </w:r>
    </w:p>
    <w:p w:rsidR="00765215" w:rsidRPr="00CD5F75" w:rsidRDefault="00765215" w:rsidP="00765215"/>
    <w:p w:rsidR="00765215" w:rsidRPr="00CD5F75" w:rsidRDefault="001D5814" w:rsidP="00765215">
      <w:pPr>
        <w:rPr>
          <w:szCs w:val="24"/>
        </w:rPr>
      </w:pPr>
      <w:r w:rsidRPr="00CD5F75">
        <w:rPr>
          <w:szCs w:val="24"/>
        </w:rPr>
        <w:tab/>
      </w:r>
      <w:r w:rsidR="00765215" w:rsidRPr="00CD5F75">
        <w:rPr>
          <w:szCs w:val="24"/>
        </w:rPr>
        <w:t>Так, статьей 51 Конвенции установлено, что:</w:t>
      </w:r>
    </w:p>
    <w:p w:rsidR="00765215" w:rsidRPr="00CD5F75" w:rsidRDefault="00765215" w:rsidP="00765215">
      <w:pPr>
        <w:rPr>
          <w:szCs w:val="24"/>
        </w:rPr>
      </w:pPr>
    </w:p>
    <w:p w:rsidR="00765215" w:rsidRPr="00CD5F75" w:rsidRDefault="001D5814" w:rsidP="00765215">
      <w:pPr>
        <w:rPr>
          <w:szCs w:val="24"/>
        </w:rPr>
      </w:pPr>
      <w:r w:rsidRPr="00CD5F75">
        <w:rPr>
          <w:szCs w:val="24"/>
        </w:rPr>
        <w:tab/>
      </w:r>
      <w:r w:rsidR="00CB4429" w:rsidRPr="00CD5F75">
        <w:rPr>
          <w:szCs w:val="24"/>
        </w:rPr>
        <w:t>"</w:t>
      </w:r>
      <w:r w:rsidR="00765215" w:rsidRPr="00CD5F75">
        <w:rPr>
          <w:szCs w:val="24"/>
        </w:rPr>
        <w:t>Трудящиеся-мигранты, которым в государстве работы  по найму не разрешено свободно выбирать для себя оплачиваемую деятельность, не считаются не имеющими законного статуса и не теряют разрешения на жительство лишь вследствие прекращения их вознаграждаемой деятельности до истечения срока действия разрешения на работу…</w:t>
      </w:r>
      <w:r w:rsidR="00CB4429" w:rsidRPr="00CD5F75">
        <w:rPr>
          <w:szCs w:val="24"/>
        </w:rPr>
        <w:t>"</w:t>
      </w:r>
      <w:r w:rsidR="00765215" w:rsidRPr="00CD5F75">
        <w:rPr>
          <w:szCs w:val="24"/>
        </w:rPr>
        <w:t>;</w:t>
      </w:r>
    </w:p>
    <w:p w:rsidR="00765215" w:rsidRPr="00CD5F75" w:rsidRDefault="00765215" w:rsidP="00765215">
      <w:pPr>
        <w:rPr>
          <w:szCs w:val="24"/>
        </w:rPr>
      </w:pPr>
    </w:p>
    <w:p w:rsidR="00765215" w:rsidRPr="00CD5F75" w:rsidRDefault="0030630D" w:rsidP="00765215">
      <w:pPr>
        <w:rPr>
          <w:szCs w:val="24"/>
        </w:rPr>
      </w:pPr>
      <w:r w:rsidRPr="00CD5F75">
        <w:rPr>
          <w:szCs w:val="24"/>
        </w:rPr>
        <w:tab/>
      </w:r>
      <w:r w:rsidR="00CB4429" w:rsidRPr="00CD5F75">
        <w:rPr>
          <w:szCs w:val="24"/>
        </w:rPr>
        <w:t>"</w:t>
      </w:r>
      <w:r w:rsidR="00765215" w:rsidRPr="00CD5F75">
        <w:rPr>
          <w:szCs w:val="24"/>
        </w:rPr>
        <w:t>Трудящиеся-мигранты имеют право на поиски другой работы по найму, участие в программах общественных работ и переподготовку в течение оставшегося периода действия их разрешения на работу…</w:t>
      </w:r>
      <w:r w:rsidR="00CB4429" w:rsidRPr="00CD5F75">
        <w:rPr>
          <w:szCs w:val="24"/>
        </w:rPr>
        <w:t>"</w:t>
      </w:r>
      <w:r w:rsidR="00765215" w:rsidRPr="00CD5F75">
        <w:rPr>
          <w:szCs w:val="24"/>
        </w:rPr>
        <w:t>.</w:t>
      </w:r>
    </w:p>
    <w:p w:rsidR="00765215" w:rsidRPr="00CD5F75" w:rsidRDefault="00765215" w:rsidP="00765215">
      <w:pPr>
        <w:rPr>
          <w:szCs w:val="24"/>
        </w:rPr>
      </w:pPr>
    </w:p>
    <w:p w:rsidR="00765215" w:rsidRPr="00CD5F75" w:rsidRDefault="0030630D" w:rsidP="00765215">
      <w:r w:rsidRPr="00CD5F75">
        <w:tab/>
      </w:r>
      <w:r w:rsidR="00765215" w:rsidRPr="00CD5F75">
        <w:t xml:space="preserve">Закон Республики Казахстан </w:t>
      </w:r>
      <w:r w:rsidR="00CB4429" w:rsidRPr="00CD5F75">
        <w:t>"</w:t>
      </w:r>
      <w:r w:rsidR="00765215" w:rsidRPr="00CD5F75">
        <w:t>О свободе вероисповедания и религиозных объединениях</w:t>
      </w:r>
      <w:r w:rsidR="00CB4429" w:rsidRPr="00CD5F75">
        <w:t>"</w:t>
      </w:r>
      <w:r w:rsidR="00765215" w:rsidRPr="00CD5F75">
        <w:t xml:space="preserve"> статьей 3 предусматривает право на свободу вероисповедания</w:t>
      </w:r>
      <w:r w:rsidR="00293866" w:rsidRPr="00CD5F75">
        <w:t xml:space="preserve">.  </w:t>
      </w:r>
      <w:r w:rsidR="00765215" w:rsidRPr="00CD5F75">
        <w:t>Это право включает для граждан и лиц без гражданства свободу исповедовать любую религию или не исповедовать никакой.</w:t>
      </w:r>
    </w:p>
    <w:p w:rsidR="00765215" w:rsidRPr="00CD5F75" w:rsidRDefault="00765215" w:rsidP="00765215"/>
    <w:p w:rsidR="00765215" w:rsidRPr="00CD5F75" w:rsidRDefault="0030630D" w:rsidP="00765215">
      <w:r w:rsidRPr="00CD5F75">
        <w:tab/>
      </w:r>
      <w:r w:rsidR="00765215" w:rsidRPr="00CD5F75">
        <w:t>Дети, не являющиеся гражданами Республики Казахстан, но проживающие на территории республики, имеют право выбора организации образования, языка обучения и другое.</w:t>
      </w:r>
    </w:p>
    <w:p w:rsidR="00765215" w:rsidRPr="00CD5F75" w:rsidRDefault="00765215" w:rsidP="00765215"/>
    <w:p w:rsidR="00765215" w:rsidRPr="00CD5F75" w:rsidRDefault="00765215" w:rsidP="00765215">
      <w:r w:rsidRPr="00CD5F75">
        <w:tab/>
        <w:t>8</w:t>
      </w:r>
      <w:r w:rsidR="00293866" w:rsidRPr="00CD5F75">
        <w:t>.</w:t>
      </w:r>
      <w:r w:rsidR="0030630D" w:rsidRPr="00CD5F75">
        <w:tab/>
      </w:r>
      <w:r w:rsidRPr="00CD5F75">
        <w:t>Комитет выражает озабоченность по поводу того, что некоторые беженцы были насильственно возвращены в свои страны в ситуациях, когда существовали веские основания считать, что они могут подвергнуться там серьезным нарушениям прав человека</w:t>
      </w:r>
      <w:r w:rsidR="0030630D" w:rsidRPr="00CD5F75">
        <w:t>.</w:t>
      </w:r>
    </w:p>
    <w:p w:rsidR="00765215" w:rsidRPr="00CD5F75" w:rsidRDefault="00765215" w:rsidP="00765215"/>
    <w:p w:rsidR="00765215" w:rsidRPr="00CD5F75" w:rsidRDefault="00765215" w:rsidP="00765215">
      <w:pPr>
        <w:rPr>
          <w:rStyle w:val="Strong"/>
          <w:sz w:val="24"/>
          <w:szCs w:val="24"/>
          <w:lang w:val="ru-RU"/>
        </w:rPr>
      </w:pPr>
      <w:r w:rsidRPr="00CD5F75">
        <w:rPr>
          <w:rStyle w:val="Strong"/>
          <w:sz w:val="24"/>
          <w:szCs w:val="24"/>
          <w:lang w:val="ru-RU"/>
        </w:rPr>
        <w:tab/>
        <w:t>Комитет рекомендует государству-участнику включить в свой следующий периодический доклад информацию о положении беженцев, юридических основаниях для их депортации и о предоставляемой им юридической защите, включая их право на юридическую помощь и обжалование в суд решений о депортации</w:t>
      </w:r>
      <w:r w:rsidR="00293866" w:rsidRPr="00CD5F75">
        <w:rPr>
          <w:rStyle w:val="Strong"/>
          <w:sz w:val="24"/>
          <w:szCs w:val="24"/>
          <w:lang w:val="ru-RU"/>
        </w:rPr>
        <w:t xml:space="preserve">.  </w:t>
      </w:r>
      <w:r w:rsidRPr="00CD5F75">
        <w:rPr>
          <w:rStyle w:val="Strong"/>
          <w:sz w:val="24"/>
          <w:szCs w:val="24"/>
          <w:lang w:val="ru-RU"/>
        </w:rPr>
        <w:t>Он также призывает государство-участника обеспечить в соответствии со статьей 5 b) Конвенции, чтобы беженцы не возвращались насильственно в страну при наличии веских оснований считать, что они могут подвергнуться в ней серьезным нарушениям прав человека</w:t>
      </w:r>
      <w:r w:rsidR="00293866"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765215" w:rsidP="00765215">
      <w:r w:rsidRPr="00CD5F75">
        <w:tab/>
        <w:t xml:space="preserve">Правовое положение беженцев регламентируется Законом Республики Казахстан от 13 декабря 1997 года </w:t>
      </w:r>
      <w:r w:rsidR="00CB4429" w:rsidRPr="00CD5F75">
        <w:t>"</w:t>
      </w:r>
      <w:r w:rsidRPr="00CD5F75">
        <w:t>О миграции населения</w:t>
      </w:r>
      <w:r w:rsidR="00CB4429" w:rsidRPr="00CD5F75">
        <w:t>"</w:t>
      </w:r>
      <w:r w:rsidRPr="00CD5F75">
        <w:t xml:space="preserve"> и другими нормативными правовыми актами Республики Казахстан</w:t>
      </w:r>
      <w:r w:rsidR="00293866" w:rsidRPr="00CD5F75">
        <w:t xml:space="preserve">.  </w:t>
      </w:r>
      <w:r w:rsidRPr="00CD5F75">
        <w:t>В декабре 1998 года Казахстан присоединился к Конвенции ООН 1951 года и Протоколу к ней 1967 года, касающихся статуса беженцев.</w:t>
      </w:r>
    </w:p>
    <w:p w:rsidR="00765215" w:rsidRPr="00CD5F75" w:rsidRDefault="00765215" w:rsidP="00765215"/>
    <w:p w:rsidR="00765215" w:rsidRPr="00CD5F75" w:rsidRDefault="00765215" w:rsidP="00765215">
      <w:r w:rsidRPr="00CD5F75">
        <w:tab/>
        <w:t>Статьей 45 Кодекса об административном правонарушении Республики Казахстан  в качестве одного из видов административного взыскания предусматривается административное выдворение за пределы Республики Казахстан иностранца или лица без гражданства</w:t>
      </w:r>
      <w:r w:rsidR="0030630D" w:rsidRPr="00CD5F75">
        <w:t>.</w:t>
      </w:r>
    </w:p>
    <w:p w:rsidR="00765215" w:rsidRPr="00CD5F75" w:rsidRDefault="00765215" w:rsidP="00765215"/>
    <w:p w:rsidR="00765215" w:rsidRPr="00CD5F75" w:rsidRDefault="00765215" w:rsidP="00765215">
      <w:r w:rsidRPr="00CD5F75">
        <w:tab/>
        <w:t>Согласно пункту 2 статьи 46 Кодекса об административном правонарушении Республики Казахстан  лишение специального права, лишение или приостановление действия лицензии (специального разрешения, квалификационного аттестата (свидетельства), приостановление или запрещение предпринимательской деятельности или отдельных ее видов, а также административное выдворение за пределы Республики Казахстан иностранцев или лиц без гражданства могут применяться в качестве как основных, так и дополнительных административных взысканий.</w:t>
      </w:r>
    </w:p>
    <w:p w:rsidR="00765215" w:rsidRPr="00CD5F75" w:rsidRDefault="00765215" w:rsidP="00765215"/>
    <w:p w:rsidR="00765215" w:rsidRPr="00CD5F75" w:rsidRDefault="00765215" w:rsidP="00765215">
      <w:r w:rsidRPr="00CD5F75">
        <w:tab/>
        <w:t xml:space="preserve">В статье 1 Закона Республики  Казахстан </w:t>
      </w:r>
      <w:r w:rsidR="00CB4429" w:rsidRPr="00CD5F75">
        <w:t>"</w:t>
      </w:r>
      <w:r w:rsidRPr="00CD5F75">
        <w:t>О миграции населения</w:t>
      </w:r>
      <w:r w:rsidR="00CB4429" w:rsidRPr="00CD5F75">
        <w:t>"</w:t>
      </w:r>
      <w:r w:rsidRPr="00CD5F75">
        <w:t xml:space="preserve"> понятие </w:t>
      </w:r>
      <w:r w:rsidR="00CB4429" w:rsidRPr="00CD5F75">
        <w:t>"</w:t>
      </w:r>
      <w:r w:rsidRPr="00CD5F75">
        <w:t>беженец</w:t>
      </w:r>
      <w:r w:rsidR="00CB4429" w:rsidRPr="00CD5F75">
        <w:t>"</w:t>
      </w:r>
      <w:r w:rsidRPr="00CD5F75">
        <w:t xml:space="preserve"> определено следующим образом</w:t>
      </w:r>
      <w:r w:rsidR="00293866" w:rsidRPr="00CD5F75">
        <w:t xml:space="preserve">:  </w:t>
      </w:r>
      <w:r w:rsidR="00CB4429" w:rsidRPr="00CD5F75">
        <w:t>"</w:t>
      </w:r>
      <w:r w:rsidRPr="00CD5F75">
        <w:t>беженцы</w:t>
      </w:r>
      <w:r w:rsidR="0030630D" w:rsidRPr="00CD5F75">
        <w:t>-</w:t>
      </w:r>
      <w:r w:rsidRPr="00CD5F75">
        <w:t>иностранцы, которые в силу обоснованных опасений могут стать жертвой преследований по политическим убеждениям, признаку расы, вероисповедания, гражданства, национальности, принадлежности к определенной социальной группе, вынуждены находиться вне страны своей гражданской принадлежности и не могут пользоваться защитой своей страны или не желают пользоваться защитой вследствие таких опасений, или лица без гражданства, находящиеся вне страны своего прежнего обычного местожительства, которые не могут или не желают вернуться в нее вследствие этих опасений</w:t>
      </w:r>
      <w:r w:rsidR="00CB4429" w:rsidRPr="00CD5F75">
        <w:t>"</w:t>
      </w:r>
      <w:r w:rsidRPr="00CD5F75">
        <w:t>.</w:t>
      </w:r>
    </w:p>
    <w:p w:rsidR="00765215" w:rsidRPr="00CD5F75" w:rsidRDefault="00765215" w:rsidP="00765215"/>
    <w:p w:rsidR="00765215" w:rsidRPr="00CD5F75" w:rsidRDefault="00765215" w:rsidP="00765215">
      <w:r w:rsidRPr="00CD5F75">
        <w:tab/>
        <w:t xml:space="preserve">В Законе Республики Казахстан от 19 июня 1995 года </w:t>
      </w:r>
      <w:r w:rsidR="00CB4429" w:rsidRPr="00CD5F75">
        <w:t>"</w:t>
      </w:r>
      <w:r w:rsidRPr="00CD5F75">
        <w:t>О правовом положении иностранцев</w:t>
      </w:r>
      <w:r w:rsidR="00CB4429" w:rsidRPr="00CD5F75">
        <w:t>"</w:t>
      </w:r>
      <w:r w:rsidRPr="00CD5F75">
        <w:t xml:space="preserve"> в статье 2 определено, что иностранцами в Республике Казахстан признаются лица, не являющиеся гражданами Республики Казахстан и имеющие доказательства своей принадлежности к гражданству иного государства</w:t>
      </w:r>
      <w:r w:rsidR="00293866" w:rsidRPr="00CD5F75">
        <w:t xml:space="preserve">.  </w:t>
      </w:r>
      <w:r w:rsidRPr="00CD5F75">
        <w:t>Лица, не являющиеся гражданами Республики Казахстан и не имеющие доказательства своей принадлежности к гражданству иного государства, признаются лицами без гражданства</w:t>
      </w:r>
      <w:r w:rsidR="0030630D" w:rsidRPr="00CD5F75">
        <w:t>.</w:t>
      </w:r>
    </w:p>
    <w:p w:rsidR="00765215" w:rsidRPr="00CD5F75" w:rsidRDefault="00765215" w:rsidP="00765215"/>
    <w:p w:rsidR="00765215" w:rsidRPr="00CD5F75" w:rsidRDefault="00765215" w:rsidP="00765215">
      <w:r w:rsidRPr="00CD5F75">
        <w:tab/>
        <w:t>Согласно статье 25 указанного Закона иностранцы, совершившие преступления, административные или иные правонарушения на территории Республики Казахстан, несут ответственность на общих основаниях с гражданами Республики Казахстан, за исключением случаев, установленных международными договорами Республики Казахстан.</w:t>
      </w:r>
    </w:p>
    <w:p w:rsidR="00765215" w:rsidRPr="00CD5F75" w:rsidRDefault="00765215" w:rsidP="00765215"/>
    <w:p w:rsidR="00765215" w:rsidRPr="00CD5F75" w:rsidRDefault="00765215" w:rsidP="00765215">
      <w:r w:rsidRPr="00CD5F75">
        <w:tab/>
        <w:t>Республика Казахстан присоединилась к Конвенции о статусе беженцев, принятой 28 июля 1951 года, и Протоколу, касающемуся статуса беженцев, принятому 31 января 1967 года</w:t>
      </w:r>
      <w:r w:rsidR="00293866" w:rsidRPr="00CD5F75">
        <w:t xml:space="preserve">.  </w:t>
      </w:r>
      <w:r w:rsidRPr="00CD5F75">
        <w:t xml:space="preserve">Так, в статье 1 Конвенции о статусе беженцев и Протоколу, касающемуся статуса беженцев, под понятием </w:t>
      </w:r>
      <w:r w:rsidR="00CB4429" w:rsidRPr="00CD5F75">
        <w:t>"</w:t>
      </w:r>
      <w:r w:rsidRPr="00CD5F75">
        <w:t>беженец</w:t>
      </w:r>
      <w:r w:rsidR="00CB4429" w:rsidRPr="00CD5F75">
        <w:t>"</w:t>
      </w:r>
      <w:r w:rsidRPr="00CD5F75">
        <w:t xml:space="preserve"> подразумевается лицо, которое:</w:t>
      </w:r>
    </w:p>
    <w:p w:rsidR="00765215" w:rsidRPr="00CD5F75" w:rsidRDefault="00765215" w:rsidP="00765215"/>
    <w:p w:rsidR="00765215" w:rsidRPr="00CD5F75" w:rsidRDefault="00765215" w:rsidP="00765215">
      <w:r w:rsidRPr="00CD5F75">
        <w:tab/>
        <w:t>1)</w:t>
      </w:r>
      <w:r w:rsidR="0030630D" w:rsidRPr="00CD5F75">
        <w:tab/>
      </w:r>
      <w:r w:rsidRPr="00CD5F75">
        <w:t>рассматривалось как беженец в силу соглашений от 12 мая 1926 года и 30</w:t>
      </w:r>
      <w:r w:rsidR="0030630D" w:rsidRPr="00CD5F75">
        <w:t> </w:t>
      </w:r>
      <w:r w:rsidRPr="00CD5F75">
        <w:t>июня 1928 года или же в силу Конвенций от 28 октября 1933 года и 10 февраля 1938 года, Протокола от 14 сентября 1939 года или же в силу устава Международной организации по делам беженцев;</w:t>
      </w:r>
    </w:p>
    <w:p w:rsidR="00765215" w:rsidRPr="00CD5F75" w:rsidRDefault="00765215" w:rsidP="00765215"/>
    <w:p w:rsidR="00765215" w:rsidRPr="00CD5F75" w:rsidRDefault="00765215" w:rsidP="00765215">
      <w:r w:rsidRPr="00CD5F75">
        <w:tab/>
        <w:t>постановления об отказе в праве считаться беженцами, вынесенные Международной организацией по делам беженцев в период ее деятельности, не препятствуют тому, чтобы статус беженца предоставлялся лицам, которые удовлетворяют условиям, установленным в пункте 2 настоящего раздела;</w:t>
      </w:r>
    </w:p>
    <w:p w:rsidR="00765215" w:rsidRPr="00CD5F75" w:rsidRDefault="00765215" w:rsidP="00765215"/>
    <w:p w:rsidR="00765215" w:rsidRPr="00CD5F75" w:rsidRDefault="00765215" w:rsidP="00765215">
      <w:r w:rsidRPr="00CD5F75">
        <w:tab/>
        <w:t>2)</w:t>
      </w:r>
      <w:r w:rsidR="001F1620" w:rsidRPr="00CD5F75">
        <w:tab/>
      </w:r>
      <w:r w:rsidRPr="00CD5F75">
        <w:t>в результате событий, происшедших до 1 января 1951 года, и в силу вполне обоснованных опасений стать жертвой преследований по признаку расы, вероисповедания, гражданства, принадлежности к определенной социальной группе или политических убеждений находится вне страны своей гражданской принадлежности и не может пользоваться защитой этой страны или не желает пользоваться такой защитой вследствие таких опасений</w:t>
      </w:r>
      <w:r w:rsidR="00293866" w:rsidRPr="00CD5F75">
        <w:t xml:space="preserve">;  </w:t>
      </w:r>
      <w:r w:rsidRPr="00CD5F75">
        <w:t>или, не имея определенного гражданства и находясь вне страны своего прежнего обычного местожительства в результате подобных событий, не может или не желает вернуться в нее вследствие таких опасений.</w:t>
      </w:r>
    </w:p>
    <w:p w:rsidR="00765215" w:rsidRPr="00CD5F75" w:rsidRDefault="00765215" w:rsidP="00765215"/>
    <w:p w:rsidR="00765215" w:rsidRPr="00CD5F75" w:rsidRDefault="00765215" w:rsidP="00765215">
      <w:r w:rsidRPr="00CD5F75">
        <w:tab/>
        <w:t xml:space="preserve">В тех случаях, когда какое-либо лицо является гражданином нескольких стран, выражение </w:t>
      </w:r>
      <w:r w:rsidR="00CB4429" w:rsidRPr="00CD5F75">
        <w:t>"</w:t>
      </w:r>
      <w:r w:rsidRPr="00CD5F75">
        <w:t>страна его гражданской принадлежности</w:t>
      </w:r>
      <w:r w:rsidR="00CB4429" w:rsidRPr="00CD5F75">
        <w:t>"</w:t>
      </w:r>
      <w:r w:rsidRPr="00CD5F75">
        <w:t xml:space="preserve"> означает любую из стран, гражданином которой оно является, и такое лицо не считается лишенным страны своей гражданской принадлежности, если без всякой действительной причины, вытекающей из вполне обоснованных опасений, оно не прибегает к защите одной из стран, гражданином которой оно является.</w:t>
      </w:r>
    </w:p>
    <w:p w:rsidR="00765215" w:rsidRPr="00CD5F75" w:rsidRDefault="00765215" w:rsidP="00765215"/>
    <w:p w:rsidR="00765215" w:rsidRPr="00CD5F75" w:rsidRDefault="00765215" w:rsidP="00765215">
      <w:r w:rsidRPr="00CD5F75">
        <w:tab/>
        <w:t>Республика Казахстан присоединилась к Международной конвенции о ликвидации всех форм расовой дискриминации, принятой 21 декабря 1965 года путем ратифицирования Законом Республики Казахстан от 29 июня 1998 года</w:t>
      </w:r>
      <w:r w:rsidR="00293866" w:rsidRPr="00CD5F75">
        <w:t>.</w:t>
      </w:r>
    </w:p>
    <w:p w:rsidR="00765215" w:rsidRPr="00CD5F75" w:rsidRDefault="00765215" w:rsidP="00765215"/>
    <w:p w:rsidR="00765215" w:rsidRPr="00CD5F75" w:rsidRDefault="00765215" w:rsidP="00765215">
      <w:r w:rsidRPr="00CD5F75">
        <w:tab/>
        <w:t>Как член мирового сообщества Казахстан принимает активное участие в решении проблем беженцев в соответствии с формирующейся и реализующейся миграционной политикой государства</w:t>
      </w:r>
      <w:r w:rsidR="00293866" w:rsidRPr="00CD5F75">
        <w:t xml:space="preserve">.  </w:t>
      </w:r>
      <w:r w:rsidRPr="00CD5F75">
        <w:t xml:space="preserve">Это является логическим продолжением выбранного Казахстаном курса на приверженность целям и принципам, закрепленным Уставом ООН и Всеобщей Декларацией прав человека, который подтвержден принятием Закона Республики Казахстан от 15 декабря 1998 года </w:t>
      </w:r>
      <w:r w:rsidR="00CB4429" w:rsidRPr="00CD5F75">
        <w:t>"</w:t>
      </w:r>
      <w:r w:rsidRPr="00CD5F75">
        <w:t>О присоединении Республики Казахстан к Конвенции о статусе беженцев и Протоколу, касающемуся статуса беженцев</w:t>
      </w:r>
      <w:r w:rsidR="00CB4429" w:rsidRPr="00CD5F75">
        <w:t>"</w:t>
      </w:r>
      <w:r w:rsidRPr="00CD5F75">
        <w:t>.</w:t>
      </w:r>
    </w:p>
    <w:p w:rsidR="00765215" w:rsidRPr="00CD5F75" w:rsidRDefault="00765215" w:rsidP="00765215"/>
    <w:p w:rsidR="00765215" w:rsidRPr="00CD5F75" w:rsidRDefault="00765215" w:rsidP="00765215">
      <w:r w:rsidRPr="00CD5F75">
        <w:tab/>
        <w:t>Число зарегистрированных беженцев на 1 января 2008 года составляет 528 человека</w:t>
      </w:r>
      <w:r w:rsidR="00293866" w:rsidRPr="00CD5F75">
        <w:t xml:space="preserve">.  </w:t>
      </w:r>
      <w:r w:rsidRPr="00CD5F75">
        <w:t>Лица, получившие статус беженца, в основном, это выходцы из Афганистана (525</w:t>
      </w:r>
      <w:r w:rsidR="001F1620" w:rsidRPr="00CD5F75">
        <w:t> </w:t>
      </w:r>
      <w:r w:rsidRPr="00CD5F75">
        <w:t>человек).</w:t>
      </w:r>
    </w:p>
    <w:p w:rsidR="00765215" w:rsidRPr="00CD5F75" w:rsidRDefault="00765215" w:rsidP="00765215"/>
    <w:p w:rsidR="00765215" w:rsidRPr="00CD5F75" w:rsidRDefault="001F1620" w:rsidP="00765215">
      <w:r w:rsidRPr="00CD5F75">
        <w:tab/>
      </w:r>
      <w:r w:rsidR="00765215" w:rsidRPr="00CD5F75">
        <w:t>Из общей численности</w:t>
      </w:r>
      <w:r w:rsidR="00293866" w:rsidRPr="00CD5F75">
        <w:t xml:space="preserve">:  </w:t>
      </w:r>
      <w:r w:rsidR="00765215" w:rsidRPr="00CD5F75">
        <w:t>188 детей – в возрасте до 16 лет, 221 женщин и 307 мужчин, 322 человека – в трудоспособном возрасте, в том числе по национальной принадлежности:</w:t>
      </w:r>
    </w:p>
    <w:p w:rsidR="00765215" w:rsidRPr="00CD5F75" w:rsidRDefault="00765215" w:rsidP="00765215"/>
    <w:p w:rsidR="00765215" w:rsidRPr="00CD5F75" w:rsidRDefault="001F1620" w:rsidP="00765215">
      <w:r w:rsidRPr="00CD5F75">
        <w:tab/>
      </w:r>
      <w:r w:rsidR="00765215" w:rsidRPr="00CD5F75">
        <w:t>1)</w:t>
      </w:r>
      <w:r w:rsidRPr="00CD5F75">
        <w:tab/>
      </w:r>
      <w:r w:rsidR="00765215" w:rsidRPr="00CD5F75">
        <w:t xml:space="preserve">таджики </w:t>
      </w:r>
      <w:r w:rsidRPr="00CD5F75">
        <w:t>-</w:t>
      </w:r>
      <w:r w:rsidR="00765215" w:rsidRPr="00CD5F75">
        <w:t xml:space="preserve"> 322 человека,</w:t>
      </w:r>
    </w:p>
    <w:p w:rsidR="00765215" w:rsidRPr="00CD5F75" w:rsidRDefault="001F1620" w:rsidP="00765215">
      <w:r w:rsidRPr="00CD5F75">
        <w:tab/>
      </w:r>
      <w:r w:rsidR="00765215" w:rsidRPr="00CD5F75">
        <w:t>2)</w:t>
      </w:r>
      <w:r w:rsidRPr="00CD5F75">
        <w:tab/>
      </w:r>
      <w:r w:rsidR="00765215" w:rsidRPr="00CD5F75">
        <w:t xml:space="preserve">пуштуны </w:t>
      </w:r>
      <w:r w:rsidRPr="00CD5F75">
        <w:t>-</w:t>
      </w:r>
      <w:r w:rsidR="00765215" w:rsidRPr="00CD5F75">
        <w:t xml:space="preserve"> 106 человек,</w:t>
      </w:r>
    </w:p>
    <w:p w:rsidR="00765215" w:rsidRPr="00CD5F75" w:rsidRDefault="001F1620" w:rsidP="00765215">
      <w:r w:rsidRPr="00CD5F75">
        <w:tab/>
      </w:r>
      <w:r w:rsidR="00765215" w:rsidRPr="00CD5F75">
        <w:t>3)</w:t>
      </w:r>
      <w:r w:rsidRPr="00CD5F75">
        <w:tab/>
      </w:r>
      <w:r w:rsidR="00765215" w:rsidRPr="00CD5F75">
        <w:t xml:space="preserve">хазары </w:t>
      </w:r>
      <w:r w:rsidRPr="00CD5F75">
        <w:t>-</w:t>
      </w:r>
      <w:r w:rsidR="00765215" w:rsidRPr="00CD5F75">
        <w:t xml:space="preserve"> 48 человек,</w:t>
      </w:r>
    </w:p>
    <w:p w:rsidR="00765215" w:rsidRPr="00CD5F75" w:rsidRDefault="001F1620" w:rsidP="00765215">
      <w:r w:rsidRPr="00CD5F75">
        <w:tab/>
      </w:r>
      <w:r w:rsidR="00765215" w:rsidRPr="00CD5F75">
        <w:t>4)</w:t>
      </w:r>
      <w:r w:rsidRPr="00CD5F75">
        <w:tab/>
      </w:r>
      <w:r w:rsidR="00765215" w:rsidRPr="00CD5F75">
        <w:t xml:space="preserve">узбеки </w:t>
      </w:r>
      <w:r w:rsidRPr="00CD5F75">
        <w:t>-</w:t>
      </w:r>
      <w:r w:rsidR="00765215" w:rsidRPr="00CD5F75">
        <w:t xml:space="preserve"> 30 человек,</w:t>
      </w:r>
    </w:p>
    <w:p w:rsidR="00765215" w:rsidRPr="00CD5F75" w:rsidRDefault="001F1620" w:rsidP="00765215">
      <w:r w:rsidRPr="00CD5F75">
        <w:tab/>
      </w:r>
      <w:r w:rsidR="00765215" w:rsidRPr="00CD5F75">
        <w:t>5)</w:t>
      </w:r>
      <w:r w:rsidRPr="00CD5F75">
        <w:tab/>
      </w:r>
      <w:r w:rsidR="00765215" w:rsidRPr="00CD5F75">
        <w:t xml:space="preserve">другие национальности </w:t>
      </w:r>
      <w:r w:rsidRPr="00CD5F75">
        <w:t>-</w:t>
      </w:r>
      <w:r w:rsidR="00765215" w:rsidRPr="00CD5F75">
        <w:t xml:space="preserve"> 22 человека.</w:t>
      </w:r>
    </w:p>
    <w:p w:rsidR="00765215" w:rsidRPr="00CD5F75" w:rsidRDefault="00765215" w:rsidP="00765215"/>
    <w:p w:rsidR="00765215" w:rsidRPr="00CD5F75" w:rsidRDefault="001E2B3D" w:rsidP="00765215">
      <w:r w:rsidRPr="00CD5F75">
        <w:tab/>
      </w:r>
      <w:r w:rsidR="00765215" w:rsidRPr="00CD5F75">
        <w:t>Более 90</w:t>
      </w:r>
      <w:r w:rsidRPr="00CD5F75">
        <w:t>%</w:t>
      </w:r>
      <w:r w:rsidR="00765215" w:rsidRPr="00CD5F75">
        <w:t xml:space="preserve"> в городе Алматы, остальные - в Южно-Казахстанской области</w:t>
      </w:r>
      <w:r w:rsidR="00293866" w:rsidRPr="00CD5F75">
        <w:t xml:space="preserve">.  </w:t>
      </w:r>
      <w:r w:rsidR="00765215" w:rsidRPr="00CD5F75">
        <w:t>88</w:t>
      </w:r>
      <w:r w:rsidRPr="00CD5F75">
        <w:t> </w:t>
      </w:r>
      <w:r w:rsidR="00765215" w:rsidRPr="00CD5F75">
        <w:t>человек имеют высшее и незаконченное высшее образование, 26 человек – среднее специальное образование, 38 человек – неграмотные.</w:t>
      </w:r>
    </w:p>
    <w:p w:rsidR="00765215" w:rsidRPr="00CD5F75" w:rsidRDefault="00765215" w:rsidP="00765215"/>
    <w:p w:rsidR="00765215" w:rsidRPr="00CD5F75" w:rsidRDefault="001E2B3D" w:rsidP="00765215">
      <w:r w:rsidRPr="00CD5F75">
        <w:tab/>
      </w:r>
      <w:r w:rsidR="00765215" w:rsidRPr="00CD5F75">
        <w:t>Статус беженца предоставляется на один год и продлевается ежегодно.</w:t>
      </w:r>
    </w:p>
    <w:p w:rsidR="00765215" w:rsidRPr="00CD5F75" w:rsidRDefault="00765215" w:rsidP="00765215"/>
    <w:p w:rsidR="00765215" w:rsidRPr="00CD5F75" w:rsidRDefault="00765215" w:rsidP="00765215">
      <w:r w:rsidRPr="00CD5F75">
        <w:tab/>
        <w:t xml:space="preserve">Правовой статус лиц, ходатайствующих и признанных беженцами, регулируются Законом Республики Казахстан </w:t>
      </w:r>
      <w:r w:rsidR="00CB4429" w:rsidRPr="00CD5F75">
        <w:t>"</w:t>
      </w:r>
      <w:r w:rsidRPr="00CD5F75">
        <w:t>О миграции населения</w:t>
      </w:r>
      <w:r w:rsidR="00CB4429" w:rsidRPr="00CD5F75">
        <w:t>"</w:t>
      </w:r>
      <w:r w:rsidRPr="00CD5F75">
        <w:t xml:space="preserve">, Законом Республики Казахстан от 19 июня 1995 года </w:t>
      </w:r>
      <w:r w:rsidR="00CB4429" w:rsidRPr="00CD5F75">
        <w:t>"</w:t>
      </w:r>
      <w:r w:rsidRPr="00CD5F75">
        <w:t>О правовом положении иностранцев</w:t>
      </w:r>
      <w:r w:rsidR="00CB4429" w:rsidRPr="00CD5F75">
        <w:t>"</w:t>
      </w:r>
      <w:r w:rsidRPr="00CD5F75">
        <w:t>.</w:t>
      </w:r>
    </w:p>
    <w:p w:rsidR="00765215" w:rsidRPr="00CD5F75" w:rsidRDefault="00765215" w:rsidP="00765215"/>
    <w:p w:rsidR="00765215" w:rsidRPr="00CD5F75" w:rsidRDefault="001E2B3D" w:rsidP="00765215">
      <w:r w:rsidRPr="00CD5F75">
        <w:tab/>
      </w:r>
      <w:r w:rsidR="00765215" w:rsidRPr="00CD5F75">
        <w:t>Основная часть беженцев трудоустроена, кроме того, отдельным из них оказывается помощь такими международными организациями, как Управление Верховного Комиссара ООН по делам беженцев, Красный Крест и другими.</w:t>
      </w:r>
    </w:p>
    <w:p w:rsidR="00765215" w:rsidRPr="00CD5F75" w:rsidRDefault="00765215" w:rsidP="00765215"/>
    <w:p w:rsidR="00765215" w:rsidRPr="00CD5F75" w:rsidRDefault="001E2B3D" w:rsidP="00765215">
      <w:r w:rsidRPr="00CD5F75">
        <w:tab/>
      </w:r>
      <w:r w:rsidR="00765215" w:rsidRPr="00CD5F75">
        <w:t>Республика Казахстан тесно сотрудничает с Управлением Верховного Комиссара ООН по делам беженцев и Международной организацией по миграции, Международным комитетом Красного Креста и Красного Полумесяца, принимает активное участие в мероприятиях, проводимых вышеуказанными организациями.</w:t>
      </w:r>
    </w:p>
    <w:p w:rsidR="00765215" w:rsidRPr="00CD5F75" w:rsidRDefault="00765215" w:rsidP="00765215"/>
    <w:p w:rsidR="00765215" w:rsidRPr="00CD5F75" w:rsidRDefault="001E2B3D" w:rsidP="00765215">
      <w:r w:rsidRPr="00CD5F75">
        <w:tab/>
      </w:r>
      <w:r w:rsidR="00765215" w:rsidRPr="00CD5F75">
        <w:t>Одним из приоритетных направлений деятельности Уполномоченного является наблюдение за выполнением прав мигрантов и национальных меньшинств и актуализация необходимости следования международным обязательствам в данной сфере.</w:t>
      </w:r>
    </w:p>
    <w:p w:rsidR="00765215" w:rsidRPr="00CD5F75" w:rsidRDefault="00765215" w:rsidP="00765215"/>
    <w:p w:rsidR="00765215" w:rsidRPr="00CD5F75" w:rsidRDefault="001E2B3D" w:rsidP="00765215">
      <w:r w:rsidRPr="00CD5F75">
        <w:tab/>
      </w:r>
      <w:r w:rsidR="00765215" w:rsidRPr="00CD5F75">
        <w:t xml:space="preserve">Важными правовыми документами, регулирующими вопросы миграции населения, являются Закон Республики Казахстан от 13 декабря 1997 года </w:t>
      </w:r>
      <w:r w:rsidR="00CB4429" w:rsidRPr="00CD5F75">
        <w:t>"</w:t>
      </w:r>
      <w:r w:rsidR="00765215" w:rsidRPr="00CD5F75">
        <w:t>О миграции населения</w:t>
      </w:r>
      <w:r w:rsidR="00CB4429" w:rsidRPr="00CD5F75">
        <w:t>"</w:t>
      </w:r>
      <w:r w:rsidR="00765215" w:rsidRPr="00CD5F75">
        <w:t xml:space="preserve">, Конвенция от 28 июля 1951 года </w:t>
      </w:r>
      <w:r w:rsidR="00CB4429" w:rsidRPr="00CD5F75">
        <w:t>"</w:t>
      </w:r>
      <w:r w:rsidR="00765215" w:rsidRPr="00CD5F75">
        <w:t>О статусе беженцев</w:t>
      </w:r>
      <w:r w:rsidR="00CB4429" w:rsidRPr="00CD5F75">
        <w:t>"</w:t>
      </w:r>
      <w:r w:rsidR="00765215" w:rsidRPr="00CD5F75">
        <w:t xml:space="preserve"> и Протокол от 31 января 1967 года, касающийся статуса беженцев,  ратифицированный Республикой Казахстан 15 декабря 1998 года</w:t>
      </w:r>
      <w:r w:rsidRPr="00CD5F75">
        <w:t>.</w:t>
      </w:r>
    </w:p>
    <w:p w:rsidR="00765215" w:rsidRPr="00CD5F75" w:rsidRDefault="00765215" w:rsidP="00765215"/>
    <w:p w:rsidR="00765215" w:rsidRPr="00CD5F75" w:rsidRDefault="001E2B3D" w:rsidP="00765215">
      <w:r w:rsidRPr="00CD5F75">
        <w:tab/>
      </w:r>
      <w:r w:rsidR="00765215" w:rsidRPr="00CD5F75">
        <w:t>В Казахстане также принят ряд программных документов по обеспечению прав мигрантов</w:t>
      </w:r>
      <w:r w:rsidR="00293866" w:rsidRPr="00CD5F75">
        <w:t xml:space="preserve">:  </w:t>
      </w:r>
      <w:r w:rsidR="00765215" w:rsidRPr="00CD5F75">
        <w:t>Концепция миграционной политики Республики Казахстан, одобренная постановлением Правительства Республики Казахстан от 5 сентября 2000 года, и Отраслевая программа миграционной политики Республики Казахстан на 2001-2010 годы, утвержденная постановлением Правительства Республики Казахстан от 29 октября 2001</w:t>
      </w:r>
      <w:r w:rsidRPr="00CD5F75">
        <w:t> </w:t>
      </w:r>
      <w:r w:rsidR="00765215" w:rsidRPr="00CD5F75">
        <w:t>года.</w:t>
      </w:r>
    </w:p>
    <w:p w:rsidR="00765215" w:rsidRPr="00CD5F75" w:rsidRDefault="00765215" w:rsidP="00765215"/>
    <w:p w:rsidR="00765215" w:rsidRPr="00CD5F75" w:rsidRDefault="001E2B3D" w:rsidP="00765215">
      <w:r w:rsidRPr="00CD5F75">
        <w:tab/>
      </w:r>
      <w:r w:rsidR="00765215" w:rsidRPr="00CD5F75">
        <w:t>Несмотря на то, что в целом вопросы прав мигрантов и национальных меньшинств урегулированы национальными нормативными правовыми актами, анализ их норм, проведенный учреждением Уполномоченного, выявил ряд недостатков</w:t>
      </w:r>
      <w:r w:rsidR="00293866" w:rsidRPr="00CD5F75">
        <w:t xml:space="preserve">.  </w:t>
      </w:r>
      <w:r w:rsidR="00765215" w:rsidRPr="00CD5F75">
        <w:t>Так, на сегодняшний день национальным законодательством не предусмотрена возможность подачи заявлений о признании беженцем на границе Республики Казахстан, не регламентирован порядок обращения с лицами, ищущими убежища и нелегально пересекшими границу, в то время, как, присоединившись к вышеперечисленным международным договорам, Республика Казахстан приняла на себя обязательства по приему лиц, ходатайствующих о признании их беженцами.</w:t>
      </w:r>
    </w:p>
    <w:p w:rsidR="00765215" w:rsidRPr="00CD5F75" w:rsidRDefault="00765215" w:rsidP="00765215"/>
    <w:p w:rsidR="00765215" w:rsidRPr="00CD5F75" w:rsidRDefault="001E2B3D" w:rsidP="00765215">
      <w:r w:rsidRPr="00CD5F75">
        <w:tab/>
      </w:r>
      <w:r w:rsidR="00765215" w:rsidRPr="00CD5F75">
        <w:t>Серьезной проблемой для беженцев является получение вида на жительство, поскольку зачастую для них представляется затруднительным подтвердить свою платежеспособность в период пребывания в Республике Казахстан в соответствии с требованиями законодательства</w:t>
      </w:r>
      <w:r w:rsidRPr="00CD5F75">
        <w:t>.</w:t>
      </w:r>
    </w:p>
    <w:p w:rsidR="00765215" w:rsidRPr="00CD5F75" w:rsidRDefault="00765215" w:rsidP="00765215"/>
    <w:p w:rsidR="00765215" w:rsidRPr="00CD5F75" w:rsidRDefault="001E2B3D" w:rsidP="00765215">
      <w:r w:rsidRPr="00CD5F75">
        <w:tab/>
      </w:r>
      <w:r w:rsidR="00765215" w:rsidRPr="00CD5F75">
        <w:t>Также одним из сложных вопросов является отсутствие у беженцев необходимой информации о деятельности соответствующих органов государственной власти, порядке и формах оказания помощи</w:t>
      </w:r>
      <w:r w:rsidR="00293866" w:rsidRPr="00CD5F75">
        <w:t xml:space="preserve">.  </w:t>
      </w:r>
      <w:r w:rsidR="00765215" w:rsidRPr="00CD5F75">
        <w:t>Существует проблема недостаточной координации между различными государственными органами, занимающимися вопросами миграции.</w:t>
      </w:r>
    </w:p>
    <w:p w:rsidR="00765215" w:rsidRPr="00CD5F75" w:rsidRDefault="00765215" w:rsidP="00765215"/>
    <w:p w:rsidR="00765215" w:rsidRPr="00CD5F75" w:rsidRDefault="001E2B3D" w:rsidP="00765215">
      <w:r w:rsidRPr="00CD5F75">
        <w:tab/>
      </w:r>
      <w:r w:rsidR="00765215" w:rsidRPr="00CD5F75">
        <w:t xml:space="preserve">На решение проблем защиты прав беженцев и оралманов путем проведения мониторинга прав указанных групп населения в Республике Казахстан и повышения уровня знаний органов государственной власти направлен проект </w:t>
      </w:r>
      <w:r w:rsidR="00CB4429" w:rsidRPr="00CD5F75">
        <w:t>"</w:t>
      </w:r>
      <w:r w:rsidR="00765215" w:rsidRPr="00CD5F75">
        <w:t>Деятельность по укреплению институционального развития потенциала с целью усиления системы убежища в Центральной Азии</w:t>
      </w:r>
      <w:r w:rsidR="00CB4429" w:rsidRPr="00CD5F75">
        <w:t>"</w:t>
      </w:r>
      <w:r w:rsidR="00765215" w:rsidRPr="00CD5F75">
        <w:t>, финансируемый Европейским Союзом и Управлением Верховного Комиссара ООН по делам беженцев</w:t>
      </w:r>
      <w:r w:rsidR="00293866" w:rsidRPr="00CD5F75">
        <w:t xml:space="preserve">.  </w:t>
      </w:r>
      <w:r w:rsidR="00765215" w:rsidRPr="00CD5F75">
        <w:t>19 октября 2006 года между Уполномоченным по правам человека в Республике Казахстан и Управлением Верховного Комиссара ООН по делам беженцев подписано соглашение по реализации данного проекта</w:t>
      </w:r>
      <w:r w:rsidR="00293866" w:rsidRPr="00CD5F75">
        <w:t>.</w:t>
      </w:r>
    </w:p>
    <w:p w:rsidR="00765215" w:rsidRPr="00CD5F75" w:rsidRDefault="00765215" w:rsidP="00765215"/>
    <w:p w:rsidR="00765215" w:rsidRPr="00CD5F75" w:rsidRDefault="001E2B3D" w:rsidP="00765215">
      <w:r w:rsidRPr="00CD5F75">
        <w:tab/>
      </w:r>
      <w:r w:rsidR="00765215" w:rsidRPr="00CD5F75">
        <w:t>Соглашением предусматривается проведение анализа текущего состояния прав беженцев в Республике Казахстан на основе мониторинга соблюдения прав беженцев в тех областях, в которых проживает наибольшее количество представителей данной социально уязвимой группы населения</w:t>
      </w:r>
      <w:r w:rsidR="00293866" w:rsidRPr="00CD5F75">
        <w:t xml:space="preserve">.  </w:t>
      </w:r>
      <w:r w:rsidR="00765215" w:rsidRPr="00CD5F75">
        <w:t>Также будет проведен анализ текущего состояния прав оралманов в Республике Казахстан на основе мониторинга соблюдения их прав</w:t>
      </w:r>
      <w:r w:rsidR="00293866" w:rsidRPr="00CD5F75">
        <w:t xml:space="preserve">.  </w:t>
      </w:r>
      <w:r w:rsidR="00765215" w:rsidRPr="00CD5F75">
        <w:t>Кроме того, проект направлен на распространение информации о возможностях обращения к Уполномоченному, так как количество обращений о нарушении прав беженцев невелико из-за отсутствия у данной группы населения необходимых знаний о возможностях защиты своих прав.</w:t>
      </w:r>
    </w:p>
    <w:p w:rsidR="00765215" w:rsidRPr="00CD5F75" w:rsidRDefault="00765215" w:rsidP="00765215"/>
    <w:p w:rsidR="00765215" w:rsidRPr="00CD5F75" w:rsidRDefault="001E2B3D" w:rsidP="00765215">
      <w:r w:rsidRPr="00CD5F75">
        <w:tab/>
      </w:r>
      <w:r w:rsidR="00765215" w:rsidRPr="00CD5F75">
        <w:t>В рамках реализации проекта проводятся семинары для целевых групп и мониторинговые исследования во всех регионах Казахстана</w:t>
      </w:r>
      <w:r w:rsidRPr="00CD5F75">
        <w:t>.</w:t>
      </w:r>
    </w:p>
    <w:p w:rsidR="00765215" w:rsidRPr="00CD5F75" w:rsidRDefault="00765215" w:rsidP="00765215"/>
    <w:p w:rsidR="00765215" w:rsidRPr="00CD5F75" w:rsidRDefault="00765215" w:rsidP="00765215">
      <w:pPr>
        <w:rPr>
          <w:spacing w:val="-2"/>
        </w:rPr>
      </w:pPr>
      <w:r w:rsidRPr="00CD5F75">
        <w:rPr>
          <w:spacing w:val="-1"/>
        </w:rPr>
        <w:tab/>
        <w:t>В</w:t>
      </w:r>
      <w:r w:rsidRPr="00CD5F75">
        <w:rPr>
          <w:spacing w:val="-3"/>
        </w:rPr>
        <w:t xml:space="preserve"> Министерстве труда и социальной зашиты населения </w:t>
      </w:r>
      <w:r w:rsidRPr="00CD5F75">
        <w:rPr>
          <w:spacing w:val="4"/>
        </w:rPr>
        <w:t xml:space="preserve">на стадии разработки находится проект Закона </w:t>
      </w:r>
      <w:r w:rsidRPr="00CD5F75">
        <w:t xml:space="preserve">Республики Казахстан </w:t>
      </w:r>
      <w:r w:rsidR="00CB4429" w:rsidRPr="00CD5F75">
        <w:t>"</w:t>
      </w:r>
      <w:r w:rsidRPr="00CD5F75">
        <w:t>О беженцах</w:t>
      </w:r>
      <w:r w:rsidR="00CB4429" w:rsidRPr="00CD5F75">
        <w:t>"</w:t>
      </w:r>
      <w:r w:rsidR="001E2B3D" w:rsidRPr="00CD5F75">
        <w:t>.</w:t>
      </w:r>
    </w:p>
    <w:p w:rsidR="00765215" w:rsidRPr="00CD5F75" w:rsidRDefault="00765215" w:rsidP="00765215">
      <w:pPr>
        <w:rPr>
          <w:spacing w:val="-2"/>
        </w:rPr>
      </w:pPr>
    </w:p>
    <w:p w:rsidR="00765215" w:rsidRPr="00CD5F75" w:rsidRDefault="001E2B3D" w:rsidP="00765215">
      <w:r w:rsidRPr="00CD5F75">
        <w:rPr>
          <w:spacing w:val="-2"/>
        </w:rPr>
        <w:tab/>
      </w:r>
      <w:r w:rsidR="00765215" w:rsidRPr="00CD5F75">
        <w:rPr>
          <w:spacing w:val="-2"/>
        </w:rPr>
        <w:t xml:space="preserve">Создана рабочая группа из числа представителей министерств труда и </w:t>
      </w:r>
      <w:r w:rsidR="00765215" w:rsidRPr="00CD5F75">
        <w:rPr>
          <w:spacing w:val="2"/>
        </w:rPr>
        <w:t xml:space="preserve">социальной защиты населения, иностранных дел, юстиции, финансов, </w:t>
      </w:r>
      <w:r w:rsidR="00765215" w:rsidRPr="00CD5F75">
        <w:rPr>
          <w:spacing w:val="5"/>
        </w:rPr>
        <w:t xml:space="preserve">образования и науки, здравоохранения, по чрезвычайным ситуациям, </w:t>
      </w:r>
      <w:r w:rsidR="00765215" w:rsidRPr="00CD5F75">
        <w:rPr>
          <w:spacing w:val="11"/>
        </w:rPr>
        <w:t xml:space="preserve">экономики и бюджетного планирования, внутренних дел, а также </w:t>
      </w:r>
      <w:r w:rsidR="00765215" w:rsidRPr="00CD5F75">
        <w:t>Генеральной прокуратуры и Комитета национальной безопасности.</w:t>
      </w:r>
    </w:p>
    <w:p w:rsidR="00765215" w:rsidRPr="00CD5F75" w:rsidRDefault="00765215" w:rsidP="00765215"/>
    <w:p w:rsidR="00765215" w:rsidRPr="00CD5F75" w:rsidRDefault="00765215" w:rsidP="00765215">
      <w:r w:rsidRPr="00CD5F75">
        <w:rPr>
          <w:spacing w:val="-1"/>
        </w:rPr>
        <w:tab/>
        <w:t xml:space="preserve">В состав данной рабочей группы также вошли представители ООН, ОБСЕ и </w:t>
      </w:r>
      <w:r w:rsidRPr="00CD5F75">
        <w:rPr>
          <w:spacing w:val="-2"/>
        </w:rPr>
        <w:t>общественных объединений.</w:t>
      </w:r>
    </w:p>
    <w:p w:rsidR="00765215" w:rsidRPr="00CD5F75" w:rsidRDefault="00765215" w:rsidP="00765215"/>
    <w:p w:rsidR="00765215" w:rsidRPr="00CD5F75" w:rsidRDefault="00765215" w:rsidP="00765215">
      <w:r w:rsidRPr="00CD5F75">
        <w:tab/>
        <w:t>9</w:t>
      </w:r>
      <w:r w:rsidR="00293866" w:rsidRPr="00CD5F75">
        <w:t>.</w:t>
      </w:r>
      <w:r w:rsidR="001E2B3D" w:rsidRPr="00CD5F75">
        <w:tab/>
      </w:r>
      <w:r w:rsidRPr="00CD5F75">
        <w:t>Признавая, что государство-участник подготовило государственный план по борьбе с торговлей людьми, Комитет с озабоченностью отмечает продолжающуюся практику торговли женщинами и детьми, которая особенно затрагивает неграждан и этнические меньшинства</w:t>
      </w:r>
      <w:r w:rsidR="001E2B3D" w:rsidRPr="00CD5F75">
        <w:t>.</w:t>
      </w:r>
    </w:p>
    <w:p w:rsidR="00765215" w:rsidRPr="00CD5F75" w:rsidRDefault="00765215" w:rsidP="00765215">
      <w:pPr>
        <w:rPr>
          <w:szCs w:val="24"/>
        </w:rPr>
      </w:pPr>
    </w:p>
    <w:p w:rsidR="00765215" w:rsidRPr="00CD5F75" w:rsidRDefault="00765215" w:rsidP="00765215">
      <w:pPr>
        <w:rPr>
          <w:rStyle w:val="Strong"/>
          <w:sz w:val="24"/>
          <w:szCs w:val="24"/>
          <w:lang w:val="ru-RU"/>
        </w:rPr>
      </w:pPr>
      <w:r w:rsidRPr="00CD5F75">
        <w:rPr>
          <w:rStyle w:val="Strong"/>
          <w:sz w:val="24"/>
          <w:szCs w:val="24"/>
          <w:lang w:val="ru-RU"/>
        </w:rPr>
        <w:tab/>
        <w:t>Комитет рекомендует государству-участнику включить в свой следующий периодический доклад подробную информацию о торговле людьми и укрепить свои текущие усилия по пресечению и борьбе против такой торговли, а также оказанию поддержки и помощи ее жертвам</w:t>
      </w:r>
      <w:r w:rsidR="00293866" w:rsidRPr="00CD5F75">
        <w:rPr>
          <w:rStyle w:val="Strong"/>
          <w:sz w:val="24"/>
          <w:szCs w:val="24"/>
          <w:lang w:val="ru-RU"/>
        </w:rPr>
        <w:t xml:space="preserve">.  </w:t>
      </w:r>
      <w:r w:rsidRPr="00CD5F75">
        <w:rPr>
          <w:rStyle w:val="Strong"/>
          <w:sz w:val="24"/>
          <w:szCs w:val="24"/>
          <w:lang w:val="ru-RU"/>
        </w:rPr>
        <w:t>Кроме того, Комитет настоятельно призывает государство-участника предпринять решительные усилия с целью привлечения к ответственности виновных и подчеркивает огромную важность проведения оперативных и беспристрастных расследований</w:t>
      </w:r>
      <w:r w:rsidR="001E2B3D"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765215" w:rsidP="00765215">
      <w:r w:rsidRPr="00CD5F75">
        <w:rPr>
          <w:szCs w:val="24"/>
        </w:rPr>
        <w:tab/>
        <w:t xml:space="preserve">Для решения данной проблемы на уровне Правительства 26 сентября 2003 года создана Межведомственная комиссия по вопросам борьбы с незаконным вывозом, ввозом </w:t>
      </w:r>
      <w:r w:rsidRPr="00CD5F75">
        <w:t>и торговлей людьми</w:t>
      </w:r>
      <w:r w:rsidR="00293866" w:rsidRPr="00CD5F75">
        <w:t xml:space="preserve">.  </w:t>
      </w:r>
      <w:r w:rsidRPr="00CD5F75">
        <w:t>Рабочим органом комиссии является Министерство юстиции Республики Казахстан</w:t>
      </w:r>
      <w:r w:rsidR="00293866" w:rsidRPr="00CD5F75">
        <w:t xml:space="preserve">.  </w:t>
      </w:r>
      <w:r w:rsidRPr="00CD5F75">
        <w:t>Согласно положению комиссии ее основными задачами являются:</w:t>
      </w:r>
    </w:p>
    <w:p w:rsidR="00765215" w:rsidRPr="00CD5F75" w:rsidRDefault="00765215" w:rsidP="00765215"/>
    <w:p w:rsidR="00765215" w:rsidRPr="00CD5F75" w:rsidRDefault="00765215" w:rsidP="00B308E3">
      <w:pPr>
        <w:ind w:left="1134" w:hanging="1134"/>
      </w:pPr>
      <w:r w:rsidRPr="00CD5F75">
        <w:tab/>
        <w:t>1)</w:t>
      </w:r>
      <w:r w:rsidR="00B308E3" w:rsidRPr="00CD5F75">
        <w:tab/>
      </w:r>
      <w:r w:rsidRPr="00CD5F75">
        <w:t>анализ существующей ситуации в области незаконного вывоза, ввоза и торговли людьми;</w:t>
      </w:r>
    </w:p>
    <w:p w:rsidR="00765215" w:rsidRPr="00CD5F75" w:rsidRDefault="00765215" w:rsidP="00B308E3">
      <w:pPr>
        <w:ind w:left="1134" w:hanging="1134"/>
      </w:pPr>
    </w:p>
    <w:p w:rsidR="00765215" w:rsidRPr="00CD5F75" w:rsidRDefault="00765215" w:rsidP="00B308E3">
      <w:pPr>
        <w:ind w:left="1134" w:hanging="1134"/>
      </w:pPr>
      <w:r w:rsidRPr="00CD5F75">
        <w:tab/>
        <w:t>2)</w:t>
      </w:r>
      <w:r w:rsidR="00B308E3" w:rsidRPr="00CD5F75">
        <w:tab/>
      </w:r>
      <w:r w:rsidRPr="00CD5F75">
        <w:t>выработка предложений и рекомендаций по:</w:t>
      </w:r>
    </w:p>
    <w:p w:rsidR="00765215" w:rsidRPr="00CD5F75" w:rsidRDefault="00765215" w:rsidP="00B308E3">
      <w:pPr>
        <w:ind w:left="1134" w:hanging="1134"/>
      </w:pPr>
    </w:p>
    <w:p w:rsidR="00765215" w:rsidRPr="00CD5F75" w:rsidRDefault="00765215" w:rsidP="00B308E3">
      <w:pPr>
        <w:ind w:left="1134" w:hanging="1134"/>
      </w:pPr>
      <w:r w:rsidRPr="00CD5F75">
        <w:tab/>
      </w:r>
      <w:r w:rsidR="00B308E3" w:rsidRPr="00CD5F75">
        <w:tab/>
      </w:r>
      <w:r w:rsidRPr="00CD5F75">
        <w:t>информированию населения по вопросам борьбы с незаконным вывозом, ввозом и торговлей людьми;</w:t>
      </w:r>
    </w:p>
    <w:p w:rsidR="00765215" w:rsidRPr="00CD5F75" w:rsidRDefault="00765215" w:rsidP="00B308E3">
      <w:pPr>
        <w:ind w:left="1134" w:hanging="1134"/>
      </w:pPr>
    </w:p>
    <w:p w:rsidR="00B308E3" w:rsidRPr="00CD5F75" w:rsidRDefault="00765215" w:rsidP="00B308E3">
      <w:pPr>
        <w:ind w:left="1134" w:hanging="1134"/>
      </w:pPr>
      <w:r w:rsidRPr="00CD5F75">
        <w:tab/>
      </w:r>
      <w:r w:rsidR="00B308E3" w:rsidRPr="00CD5F75">
        <w:tab/>
      </w:r>
      <w:r w:rsidRPr="00CD5F75">
        <w:t>совершенствованию законодательства Республики Казахстан в соответствии с принятыми международно-правовыми документами в области незаконного вывоза, ввоза и торговли людьми и существующей практики</w:t>
      </w:r>
      <w:r w:rsidR="00293866" w:rsidRPr="00CD5F75">
        <w:t>;</w:t>
      </w:r>
    </w:p>
    <w:p w:rsidR="00B308E3" w:rsidRPr="00CD5F75" w:rsidRDefault="00B308E3" w:rsidP="00B308E3">
      <w:pPr>
        <w:ind w:left="1134" w:hanging="1134"/>
      </w:pPr>
    </w:p>
    <w:p w:rsidR="00765215" w:rsidRPr="00CD5F75" w:rsidRDefault="00B308E3" w:rsidP="00B308E3">
      <w:pPr>
        <w:ind w:left="1134" w:hanging="1134"/>
      </w:pPr>
      <w:r w:rsidRPr="00CD5F75">
        <w:tab/>
      </w:r>
      <w:r w:rsidRPr="00CD5F75">
        <w:tab/>
      </w:r>
      <w:r w:rsidR="00765215" w:rsidRPr="00CD5F75">
        <w:t>повышению эффективности взаимодействия заинтересованных государственных органов Республики Казахстан в области борьбы с незаконным вывозом, ввозом и торговлей людьми;</w:t>
      </w:r>
    </w:p>
    <w:p w:rsidR="00765215" w:rsidRPr="00CD5F75" w:rsidRDefault="00765215" w:rsidP="00B308E3">
      <w:pPr>
        <w:ind w:left="1134" w:hanging="1134"/>
      </w:pPr>
    </w:p>
    <w:p w:rsidR="00765215" w:rsidRPr="00CD5F75" w:rsidRDefault="00765215" w:rsidP="00B308E3">
      <w:pPr>
        <w:ind w:left="1134" w:hanging="1134"/>
      </w:pPr>
      <w:r w:rsidRPr="00CD5F75">
        <w:tab/>
      </w:r>
      <w:r w:rsidR="00B308E3" w:rsidRPr="00CD5F75">
        <w:tab/>
      </w:r>
      <w:r w:rsidRPr="00CD5F75">
        <w:t>защите и оказанию помощи жертвам незаконного вывоза, ввоза и торговли людьми.</w:t>
      </w:r>
    </w:p>
    <w:p w:rsidR="00765215" w:rsidRPr="00CD5F75" w:rsidRDefault="00765215" w:rsidP="00765215"/>
    <w:p w:rsidR="00765215" w:rsidRPr="00CD5F75" w:rsidRDefault="00765215" w:rsidP="00765215">
      <w:r w:rsidRPr="00CD5F75">
        <w:tab/>
        <w:t>Одновременно Правительство во второй раз принимает двухлетний План мероприятий Правительства Республики Казахстан по борьбе, предотвращению и профилактике преступлений, связанных с торговлей людьми, на 2006-2008 годы, утвержденный постановлением Правительства Республики Казахстан от 10 апреля 2006</w:t>
      </w:r>
      <w:r w:rsidR="00B308E3" w:rsidRPr="00CD5F75">
        <w:t> </w:t>
      </w:r>
      <w:r w:rsidRPr="00CD5F75">
        <w:t>года № 261</w:t>
      </w:r>
      <w:r w:rsidR="00B308E3" w:rsidRPr="00CD5F75">
        <w:t>.</w:t>
      </w:r>
    </w:p>
    <w:p w:rsidR="00765215" w:rsidRPr="00CD5F75" w:rsidRDefault="00765215" w:rsidP="00765215"/>
    <w:p w:rsidR="00765215" w:rsidRPr="00CD5F75" w:rsidRDefault="00765215" w:rsidP="00765215">
      <w:r w:rsidRPr="00CD5F75">
        <w:tab/>
        <w:t>Указанный План содержит 16 мероприятий, в том числе</w:t>
      </w:r>
      <w:r w:rsidR="00293866" w:rsidRPr="00CD5F75">
        <w:t>:</w:t>
      </w:r>
      <w:r w:rsidR="00B308E3" w:rsidRPr="00CD5F75">
        <w:t xml:space="preserve"> </w:t>
      </w:r>
      <w:r w:rsidR="00293866" w:rsidRPr="00CD5F75">
        <w:t xml:space="preserve"> </w:t>
      </w:r>
      <w:r w:rsidRPr="00CD5F75">
        <w:t>по информационному освещению через средства массовой информации мер по борьбе с торговлей людьми, проведению информационных кампаний</w:t>
      </w:r>
      <w:r w:rsidR="00293866" w:rsidRPr="00CD5F75">
        <w:t xml:space="preserve">;  </w:t>
      </w:r>
      <w:r w:rsidRPr="00CD5F75">
        <w:t>профессиональной подготовке работников правоохранительных органов методам выявления, пресечения преступлений по торговле людьми</w:t>
      </w:r>
      <w:r w:rsidR="00293866" w:rsidRPr="00CD5F75">
        <w:t xml:space="preserve">;  </w:t>
      </w:r>
      <w:r w:rsidRPr="00CD5F75">
        <w:t>ведению отдельной  уголовно-правовой статистики по уголовным делам и преступлениям, связанным с торговлей людьми, и анализ результатов их расследования</w:t>
      </w:r>
      <w:r w:rsidR="00293866" w:rsidRPr="00CD5F75">
        <w:t>.</w:t>
      </w:r>
    </w:p>
    <w:p w:rsidR="00765215" w:rsidRPr="00CD5F75" w:rsidRDefault="00765215" w:rsidP="00765215"/>
    <w:p w:rsidR="00765215" w:rsidRPr="00CD5F75" w:rsidRDefault="00765215" w:rsidP="00765215">
      <w:r w:rsidRPr="00CD5F75">
        <w:tab/>
        <w:t>По итогам реализации первого Плана Законом Республики Казахстан от 14 декабря 2005 года ратифицирована Конвенция о борьбе с торговлей людьми и с эксплуатацией проституции третьими лицами и Заключительного протокола.</w:t>
      </w:r>
    </w:p>
    <w:p w:rsidR="00765215" w:rsidRPr="00CD5F75" w:rsidRDefault="00765215" w:rsidP="00765215"/>
    <w:p w:rsidR="00765215" w:rsidRPr="00CD5F75" w:rsidRDefault="00765215" w:rsidP="00765215">
      <w:r w:rsidRPr="00CD5F75">
        <w:tab/>
        <w:t xml:space="preserve">5 февраля 2008 года Глава государства подписал Закон Республики Казахстан </w:t>
      </w:r>
      <w:r w:rsidR="00CB4429" w:rsidRPr="00CD5F75">
        <w:t>"</w:t>
      </w:r>
      <w:r w:rsidRPr="00CD5F75">
        <w:t>О</w:t>
      </w:r>
      <w:r w:rsidR="00AE397B" w:rsidRPr="00CD5F75">
        <w:t> </w:t>
      </w:r>
      <w:r w:rsidRPr="00CD5F75">
        <w:t>ратификации Конвенции о рабстве от 25 сентября 1926 года, Протокола о внесении изменений в Конвенцию о рабстве от 7 декабря 1953 года и Дополнительной Конвенции об упразднении рабства, работорговли и институтов и обычаев, сходных с рабством, от 7</w:t>
      </w:r>
      <w:r w:rsidR="00AE397B" w:rsidRPr="00CD5F75">
        <w:t> </w:t>
      </w:r>
      <w:r w:rsidRPr="00CD5F75">
        <w:t>сентября 1956 года</w:t>
      </w:r>
      <w:r w:rsidR="00CB4429" w:rsidRPr="00CD5F75">
        <w:t>"</w:t>
      </w:r>
      <w:r w:rsidR="00AE397B" w:rsidRPr="00CD5F75">
        <w:t>.</w:t>
      </w:r>
    </w:p>
    <w:p w:rsidR="00765215" w:rsidRPr="00CD5F75" w:rsidRDefault="00765215" w:rsidP="00765215"/>
    <w:p w:rsidR="00765215" w:rsidRPr="00CD5F75" w:rsidRDefault="00765215" w:rsidP="00765215">
      <w:r w:rsidRPr="00CD5F75">
        <w:tab/>
        <w:t>Данный закон был разработан во исполнение пункта 13 Комплексного плана мероприятий по продвижению заявки Казахстана на председательствование в ОБСЕ и направлен на совершенствование деятельности правоохранительных органов в вопросах профилактики и борьбы с преступлениями, связанными с работорговлей, защиты лиц, пострадавших от таких преступлений, а также приведение норм законодательства Республики Казахстан в соответствие с нормами международного права</w:t>
      </w:r>
      <w:r w:rsidR="00293866" w:rsidRPr="00CD5F75">
        <w:t>.</w:t>
      </w:r>
    </w:p>
    <w:p w:rsidR="00765215" w:rsidRPr="00CD5F75" w:rsidRDefault="00765215" w:rsidP="00765215"/>
    <w:p w:rsidR="00765215" w:rsidRPr="00CD5F75" w:rsidRDefault="00765215" w:rsidP="00765215">
      <w:r w:rsidRPr="00CD5F75">
        <w:tab/>
        <w:t>Генеральной прокуратурой совместно с Комитетом национальной безопасности, Министерством внутренних дел Республики Казахстан и Агентством Республики Казахстан по борьбе с экономической и коррупционной преступностью определен перечень статей Уголовного кодекса Республики Казахстан о преступлениях, связанных с торговлей людьми, статистические данные по которым на постоянной основе вводятся в банк данных Комитета по правовой статистике и специальным учетам Генеральной прокуратуры Республики Казахстан.</w:t>
      </w:r>
    </w:p>
    <w:p w:rsidR="00765215" w:rsidRPr="00CD5F75" w:rsidRDefault="00765215" w:rsidP="00765215"/>
    <w:p w:rsidR="00765215" w:rsidRPr="00CD5F75" w:rsidRDefault="00765215" w:rsidP="00765215">
      <w:r w:rsidRPr="00CD5F75">
        <w:tab/>
        <w:t xml:space="preserve">На практике статьями Уголовного кодекса Республики Казахстан, непосредственно предусматривающими торговлю людьми, общепринято считать статьи 128 </w:t>
      </w:r>
      <w:r w:rsidR="00CB4429" w:rsidRPr="00CD5F75">
        <w:t>"</w:t>
      </w:r>
      <w:r w:rsidRPr="00CD5F75">
        <w:t>Торговля людьми</w:t>
      </w:r>
      <w:r w:rsidR="00CB4429" w:rsidRPr="00CD5F75">
        <w:t>"</w:t>
      </w:r>
      <w:r w:rsidRPr="00CD5F75">
        <w:t xml:space="preserve"> и 133 </w:t>
      </w:r>
      <w:r w:rsidR="00CB4429" w:rsidRPr="00CD5F75">
        <w:t>"</w:t>
      </w:r>
      <w:r w:rsidRPr="00CD5F75">
        <w:t>Торговля несовершеннолетними</w:t>
      </w:r>
      <w:r w:rsidR="00CB4429" w:rsidRPr="00CD5F75">
        <w:t>"</w:t>
      </w:r>
      <w:r w:rsidRPr="00CD5F75">
        <w:t>, поэтому основанием для включения в банк данных остальных статей является наличие их совокупности со статьями 128 и 133 Уголовного Кодекса Республики Казахстан</w:t>
      </w:r>
      <w:r w:rsidR="00293866" w:rsidRPr="00CD5F75">
        <w:t>.</w:t>
      </w:r>
    </w:p>
    <w:p w:rsidR="00765215" w:rsidRPr="00CD5F75" w:rsidRDefault="00765215" w:rsidP="00765215"/>
    <w:p w:rsidR="00765215" w:rsidRPr="00CD5F75" w:rsidRDefault="00765215" w:rsidP="00765215">
      <w:r w:rsidRPr="00CD5F75">
        <w:tab/>
        <w:t xml:space="preserve"> Комитетом правовой статистики и специальным учетам в соответствии с приказом Генерального Прокурора Республики Казахстан от 17 июня 2005 года № 27 ведется единый карточный учет заявлений и сообщений о преступлениях, уголовных дел, результатах их расследования и судебного рассмотрения</w:t>
      </w:r>
      <w:r w:rsidR="00293866" w:rsidRPr="00CD5F75">
        <w:t xml:space="preserve">.  </w:t>
      </w:r>
      <w:r w:rsidRPr="00CD5F75">
        <w:t xml:space="preserve">Для формирования специализированного банка данных разработан проект приказа Генерального прокурора Республики Казахстан </w:t>
      </w:r>
      <w:r w:rsidR="00CB4429" w:rsidRPr="00CD5F75">
        <w:t>"</w:t>
      </w:r>
      <w:r w:rsidRPr="00CD5F75">
        <w:t>О внесении изменений и дополнений в некоторые нормативные правовые акты Генерального прокурора Республики Казахстан</w:t>
      </w:r>
      <w:r w:rsidR="00CB4429" w:rsidRPr="00CD5F75">
        <w:t>"</w:t>
      </w:r>
      <w:r w:rsidR="00293866" w:rsidRPr="00CD5F75">
        <w:t xml:space="preserve">.  </w:t>
      </w:r>
      <w:r w:rsidRPr="00CD5F75">
        <w:t xml:space="preserve">В настоящее время имеется приказ Председателя  Комитета правовой статистики и специальных учетов </w:t>
      </w:r>
      <w:r w:rsidR="00CB4429" w:rsidRPr="00CD5F75">
        <w:t>"</w:t>
      </w:r>
      <w:r w:rsidRPr="00CD5F75">
        <w:t>О создании специализированного банка данных о преступлениях, связанных с торговлей людьми, и лицах, их совершивших</w:t>
      </w:r>
      <w:r w:rsidR="00CB4429" w:rsidRPr="00CD5F75">
        <w:t>"</w:t>
      </w:r>
      <w:r w:rsidR="00293866" w:rsidRPr="00CD5F75">
        <w:t>.</w:t>
      </w:r>
    </w:p>
    <w:p w:rsidR="00765215" w:rsidRPr="00CD5F75" w:rsidRDefault="00765215" w:rsidP="00765215"/>
    <w:p w:rsidR="00765215" w:rsidRPr="00CD5F75" w:rsidRDefault="00765215" w:rsidP="00765215">
      <w:r w:rsidRPr="00CD5F75">
        <w:tab/>
        <w:t>Работа по противодействию торговле людьми находится на постоянном контроле Правительства Республики Казахстан</w:t>
      </w:r>
      <w:r w:rsidR="00AE397B" w:rsidRPr="00CD5F75">
        <w:t>.</w:t>
      </w:r>
    </w:p>
    <w:p w:rsidR="00765215" w:rsidRPr="00CD5F75" w:rsidRDefault="00765215" w:rsidP="00765215"/>
    <w:p w:rsidR="00765215" w:rsidRPr="00CD5F75" w:rsidRDefault="00765215" w:rsidP="00765215">
      <w:r w:rsidRPr="00CD5F75">
        <w:rPr>
          <w:spacing w:val="-1"/>
        </w:rPr>
        <w:tab/>
        <w:t xml:space="preserve">Решение проблемы торговли людьми и их эксплуатации не может быть </w:t>
      </w:r>
      <w:r w:rsidRPr="00CD5F75">
        <w:rPr>
          <w:spacing w:val="-3"/>
        </w:rPr>
        <w:t>успешным без принятия законодательных мер</w:t>
      </w:r>
      <w:r w:rsidR="00293866" w:rsidRPr="00CD5F75">
        <w:rPr>
          <w:spacing w:val="-3"/>
        </w:rPr>
        <w:t xml:space="preserve">.  </w:t>
      </w:r>
      <w:r w:rsidRPr="00CD5F75">
        <w:rPr>
          <w:spacing w:val="-3"/>
        </w:rPr>
        <w:t xml:space="preserve">Один из них </w:t>
      </w:r>
      <w:r w:rsidRPr="00CD5F75">
        <w:t>–</w:t>
      </w:r>
      <w:r w:rsidRPr="00CD5F75">
        <w:rPr>
          <w:spacing w:val="-3"/>
        </w:rPr>
        <w:t xml:space="preserve"> законопроект </w:t>
      </w:r>
      <w:r w:rsidR="00CB4429" w:rsidRPr="00CD5F75">
        <w:rPr>
          <w:spacing w:val="-1"/>
        </w:rPr>
        <w:t>"</w:t>
      </w:r>
      <w:r w:rsidRPr="00CD5F75">
        <w:rPr>
          <w:spacing w:val="-1"/>
        </w:rPr>
        <w:t xml:space="preserve">О внесении изменений и дополнений в некоторые законодательные </w:t>
      </w:r>
      <w:r w:rsidRPr="00CD5F75">
        <w:rPr>
          <w:spacing w:val="-4"/>
        </w:rPr>
        <w:t>акты по вопросам противодействия торговли людьми</w:t>
      </w:r>
      <w:r w:rsidR="00CB4429" w:rsidRPr="00CD5F75">
        <w:rPr>
          <w:spacing w:val="-4"/>
        </w:rPr>
        <w:t>"</w:t>
      </w:r>
      <w:r w:rsidRPr="00CD5F75">
        <w:rPr>
          <w:spacing w:val="-4"/>
        </w:rPr>
        <w:t>.</w:t>
      </w:r>
    </w:p>
    <w:p w:rsidR="00765215" w:rsidRPr="00CD5F75" w:rsidRDefault="00765215" w:rsidP="00765215"/>
    <w:p w:rsidR="00765215" w:rsidRPr="00CD5F75" w:rsidRDefault="00765215" w:rsidP="00765215">
      <w:pPr>
        <w:rPr>
          <w:spacing w:val="-4"/>
        </w:rPr>
      </w:pPr>
      <w:r w:rsidRPr="00CD5F75">
        <w:rPr>
          <w:spacing w:val="-2"/>
        </w:rPr>
        <w:tab/>
        <w:t xml:space="preserve">Указанный законопроект учитывает международные и модельные стандарты </w:t>
      </w:r>
      <w:r w:rsidRPr="00CD5F75">
        <w:rPr>
          <w:spacing w:val="-3"/>
        </w:rPr>
        <w:t xml:space="preserve">и предусматривает ряд существенных изменений и дополнений в национальное </w:t>
      </w:r>
      <w:r w:rsidRPr="00CD5F75">
        <w:rPr>
          <w:spacing w:val="-1"/>
        </w:rPr>
        <w:t>законодательство</w:t>
      </w:r>
      <w:r w:rsidR="00293866" w:rsidRPr="00CD5F75">
        <w:rPr>
          <w:spacing w:val="-1"/>
        </w:rPr>
        <w:t xml:space="preserve">:  </w:t>
      </w:r>
      <w:r w:rsidRPr="00CD5F75">
        <w:rPr>
          <w:spacing w:val="-1"/>
        </w:rPr>
        <w:t xml:space="preserve">Уголовный Кодекс Республики Казахстан, Кодекс Республики Казахстан об административных правонарушениях, </w:t>
      </w:r>
      <w:r w:rsidRPr="00CD5F75">
        <w:rPr>
          <w:spacing w:val="3"/>
        </w:rPr>
        <w:t xml:space="preserve">Закон Республики Казахстан </w:t>
      </w:r>
      <w:r w:rsidR="00CB4429" w:rsidRPr="00CD5F75">
        <w:rPr>
          <w:spacing w:val="3"/>
        </w:rPr>
        <w:t>"</w:t>
      </w:r>
      <w:r w:rsidRPr="00CD5F75">
        <w:rPr>
          <w:spacing w:val="3"/>
        </w:rPr>
        <w:t>О</w:t>
      </w:r>
      <w:r w:rsidR="00AE397B" w:rsidRPr="00CD5F75">
        <w:rPr>
          <w:spacing w:val="3"/>
        </w:rPr>
        <w:t> </w:t>
      </w:r>
      <w:r w:rsidRPr="00CD5F75">
        <w:rPr>
          <w:spacing w:val="3"/>
        </w:rPr>
        <w:t>правовом положении иностранцев</w:t>
      </w:r>
      <w:r w:rsidR="00CB4429" w:rsidRPr="00CD5F75">
        <w:rPr>
          <w:spacing w:val="3"/>
        </w:rPr>
        <w:t>"</w:t>
      </w:r>
      <w:r w:rsidR="00AE397B" w:rsidRPr="00CD5F75">
        <w:rPr>
          <w:spacing w:val="-4"/>
        </w:rPr>
        <w:t>.</w:t>
      </w:r>
    </w:p>
    <w:p w:rsidR="00765215" w:rsidRPr="00CD5F75" w:rsidRDefault="00765215" w:rsidP="00765215">
      <w:pPr>
        <w:rPr>
          <w:spacing w:val="-4"/>
        </w:rPr>
      </w:pPr>
    </w:p>
    <w:p w:rsidR="00765215" w:rsidRPr="00CD5F75" w:rsidRDefault="00765215" w:rsidP="00765215">
      <w:r w:rsidRPr="00CD5F75">
        <w:rPr>
          <w:spacing w:val="-4"/>
        </w:rPr>
        <w:tab/>
        <w:t xml:space="preserve">Наиболее значимым можно считать предложенные изменения в части </w:t>
      </w:r>
      <w:r w:rsidRPr="00CD5F75">
        <w:rPr>
          <w:spacing w:val="-3"/>
        </w:rPr>
        <w:t xml:space="preserve">защиты прав жертв торговли людьми, усиление ответственности за указанные </w:t>
      </w:r>
      <w:r w:rsidRPr="00CD5F75">
        <w:rPr>
          <w:spacing w:val="-4"/>
        </w:rPr>
        <w:t>преступления, расширения сферы действия Закона.</w:t>
      </w:r>
    </w:p>
    <w:p w:rsidR="00765215" w:rsidRPr="00CD5F75" w:rsidRDefault="00765215" w:rsidP="00765215"/>
    <w:p w:rsidR="00765215" w:rsidRPr="00CD5F75" w:rsidRDefault="00765215" w:rsidP="00765215">
      <w:r w:rsidRPr="00CD5F75">
        <w:rPr>
          <w:spacing w:val="6"/>
        </w:rPr>
        <w:tab/>
        <w:t xml:space="preserve">В настоящее время Казахстан присоединился порядка к тридцати </w:t>
      </w:r>
      <w:r w:rsidRPr="00CD5F75">
        <w:rPr>
          <w:spacing w:val="-3"/>
        </w:rPr>
        <w:t>международным договорам по борьбе с преступностью и защите прав человека</w:t>
      </w:r>
      <w:r w:rsidR="00293866" w:rsidRPr="00CD5F75">
        <w:rPr>
          <w:spacing w:val="-3"/>
        </w:rPr>
        <w:t xml:space="preserve">.  </w:t>
      </w:r>
      <w:r w:rsidRPr="00CD5F75">
        <w:rPr>
          <w:spacing w:val="-3"/>
        </w:rPr>
        <w:t xml:space="preserve">Одним из ряда прогрессивных шагов в данном направлении стало подписание Казахстаном в октябре 2005 года Конвенции о борьбе с торговлей людьми и с </w:t>
      </w:r>
      <w:r w:rsidRPr="00CD5F75">
        <w:t xml:space="preserve">эксплуатацией проституции третьими лицами и Заключительного протокола к </w:t>
      </w:r>
      <w:r w:rsidRPr="00CD5F75">
        <w:rPr>
          <w:spacing w:val="-10"/>
        </w:rPr>
        <w:t>нему.</w:t>
      </w:r>
    </w:p>
    <w:p w:rsidR="00765215" w:rsidRPr="00CD5F75" w:rsidRDefault="00765215" w:rsidP="00765215"/>
    <w:p w:rsidR="00765215" w:rsidRPr="00CD5F75" w:rsidRDefault="00AE397B" w:rsidP="00765215">
      <w:r w:rsidRPr="00CD5F75">
        <w:rPr>
          <w:spacing w:val="3"/>
        </w:rPr>
        <w:tab/>
      </w:r>
      <w:r w:rsidR="00765215" w:rsidRPr="00CD5F75">
        <w:rPr>
          <w:spacing w:val="3"/>
        </w:rPr>
        <w:t xml:space="preserve">Не менее важным является планомерная работа Правительства в сфере </w:t>
      </w:r>
      <w:r w:rsidR="00765215" w:rsidRPr="00CD5F75">
        <w:rPr>
          <w:spacing w:val="-2"/>
        </w:rPr>
        <w:t>борьбы с торговлей людьми</w:t>
      </w:r>
      <w:r w:rsidR="00293866" w:rsidRPr="00CD5F75">
        <w:rPr>
          <w:spacing w:val="-2"/>
        </w:rPr>
        <w:t xml:space="preserve">.  </w:t>
      </w:r>
      <w:r w:rsidR="00765215" w:rsidRPr="00CD5F75">
        <w:rPr>
          <w:spacing w:val="-2"/>
        </w:rPr>
        <w:t xml:space="preserve">В данный момент государственными органами </w:t>
      </w:r>
      <w:r w:rsidR="00765215" w:rsidRPr="00CD5F75">
        <w:rPr>
          <w:spacing w:val="11"/>
        </w:rPr>
        <w:t xml:space="preserve">реализуется План Правительства Республики Казахстан по борьбе, </w:t>
      </w:r>
      <w:r w:rsidR="00765215" w:rsidRPr="00CD5F75">
        <w:rPr>
          <w:spacing w:val="-5"/>
        </w:rPr>
        <w:t>предотвращению и профилактике преступлений по торговле людьми на 2006-2008 годы</w:t>
      </w:r>
      <w:r w:rsidR="00293866" w:rsidRPr="00CD5F75">
        <w:rPr>
          <w:spacing w:val="-5"/>
        </w:rPr>
        <w:t xml:space="preserve">.  </w:t>
      </w:r>
      <w:r w:rsidR="00765215" w:rsidRPr="00CD5F75">
        <w:rPr>
          <w:spacing w:val="-5"/>
        </w:rPr>
        <w:t xml:space="preserve">Настоящим Планом предусмотрена проработка ряда нормативных правовых </w:t>
      </w:r>
      <w:r w:rsidR="00765215" w:rsidRPr="00CD5F75">
        <w:rPr>
          <w:spacing w:val="4"/>
        </w:rPr>
        <w:t xml:space="preserve">актов по линии борьбы с торговлей людьми, мероприятия по внедрению в </w:t>
      </w:r>
      <w:r w:rsidR="00765215" w:rsidRPr="00CD5F75">
        <w:rPr>
          <w:spacing w:val="-3"/>
        </w:rPr>
        <w:t xml:space="preserve">учебные программы организаций образования целевых спецкурсов, по созданию </w:t>
      </w:r>
      <w:r w:rsidR="00765215" w:rsidRPr="00CD5F75">
        <w:t xml:space="preserve">механизма социальной реабилитации жертв торговли людьми, по расширению </w:t>
      </w:r>
      <w:r w:rsidR="00765215" w:rsidRPr="00CD5F75">
        <w:rPr>
          <w:spacing w:val="-4"/>
        </w:rPr>
        <w:t>сети кризисных центров для пострадавших и другое.</w:t>
      </w:r>
    </w:p>
    <w:p w:rsidR="00765215" w:rsidRPr="00CD5F75" w:rsidRDefault="00765215" w:rsidP="00765215"/>
    <w:p w:rsidR="00765215" w:rsidRPr="00CD5F75" w:rsidRDefault="00AE397B" w:rsidP="00765215">
      <w:r w:rsidRPr="00CD5F75">
        <w:rPr>
          <w:spacing w:val="-5"/>
        </w:rPr>
        <w:tab/>
      </w:r>
      <w:r w:rsidR="00765215" w:rsidRPr="00CD5F75">
        <w:rPr>
          <w:spacing w:val="-5"/>
        </w:rPr>
        <w:t xml:space="preserve">В республике созданы специальные механизмы </w:t>
      </w:r>
      <w:r w:rsidR="00765215" w:rsidRPr="00CD5F75">
        <w:rPr>
          <w:spacing w:val="-2"/>
        </w:rPr>
        <w:t>по борьбе с торговлей людьми, определен уполномоченный государственный орган Министерство юстиции Республики Казахстан.</w:t>
      </w:r>
    </w:p>
    <w:p w:rsidR="00765215" w:rsidRPr="00CD5F75" w:rsidRDefault="00765215" w:rsidP="00765215"/>
    <w:p w:rsidR="00765215" w:rsidRPr="00CD5F75" w:rsidRDefault="00AE397B" w:rsidP="00765215">
      <w:r w:rsidRPr="00CD5F75">
        <w:rPr>
          <w:spacing w:val="-3"/>
        </w:rPr>
        <w:tab/>
      </w:r>
      <w:r w:rsidR="00765215" w:rsidRPr="00CD5F75">
        <w:rPr>
          <w:spacing w:val="-3"/>
        </w:rPr>
        <w:t xml:space="preserve">В современных условиях появление и активное расширение новых видов </w:t>
      </w:r>
      <w:r w:rsidR="00765215" w:rsidRPr="00CD5F75">
        <w:rPr>
          <w:spacing w:val="4"/>
        </w:rPr>
        <w:t xml:space="preserve">преступлений, тесно связанных с международной преступностью и ее </w:t>
      </w:r>
      <w:r w:rsidR="00765215" w:rsidRPr="00CD5F75">
        <w:rPr>
          <w:spacing w:val="9"/>
        </w:rPr>
        <w:t xml:space="preserve">организованными формами, таких, как похищение людей, незаконное </w:t>
      </w:r>
      <w:r w:rsidR="00765215" w:rsidRPr="00CD5F75">
        <w:rPr>
          <w:spacing w:val="-4"/>
        </w:rPr>
        <w:t>усыновление, торговля людьми, требует адекватной реакции.</w:t>
      </w:r>
    </w:p>
    <w:p w:rsidR="00765215" w:rsidRPr="00CD5F75" w:rsidRDefault="00765215" w:rsidP="00765215"/>
    <w:p w:rsidR="00765215" w:rsidRPr="00CD5F75" w:rsidRDefault="00AE397B" w:rsidP="00765215">
      <w:r w:rsidRPr="00CD5F75">
        <w:rPr>
          <w:spacing w:val="6"/>
        </w:rPr>
        <w:tab/>
      </w:r>
      <w:r w:rsidR="00765215" w:rsidRPr="00CD5F75">
        <w:rPr>
          <w:spacing w:val="6"/>
        </w:rPr>
        <w:t xml:space="preserve">Преследуя цель выявления каналов незаконной миграции, полицией </w:t>
      </w:r>
      <w:r w:rsidR="00765215" w:rsidRPr="00CD5F75">
        <w:t xml:space="preserve">совместно с погранично-таможенными органами проводятся специальные </w:t>
      </w:r>
      <w:r w:rsidR="00765215" w:rsidRPr="00CD5F75">
        <w:rPr>
          <w:spacing w:val="-5"/>
        </w:rPr>
        <w:t>мероприятия на приграничных и стыковых станциях по отработке международных</w:t>
      </w:r>
      <w:r w:rsidR="00765215" w:rsidRPr="00CD5F75">
        <w:rPr>
          <w:spacing w:val="-1"/>
        </w:rPr>
        <w:t xml:space="preserve"> пассажирских поездов и оперативной проверке иностранных граждан, </w:t>
      </w:r>
      <w:r w:rsidR="00765215" w:rsidRPr="00CD5F75">
        <w:rPr>
          <w:spacing w:val="-4"/>
        </w:rPr>
        <w:t>задержанных за незаконный въезд на территорию Республики Казахстан.</w:t>
      </w:r>
    </w:p>
    <w:p w:rsidR="00765215" w:rsidRPr="00CD5F75" w:rsidRDefault="00765215" w:rsidP="00765215"/>
    <w:p w:rsidR="00765215" w:rsidRPr="00CD5F75" w:rsidRDefault="000754B0" w:rsidP="00765215">
      <w:r w:rsidRPr="00CD5F75">
        <w:rPr>
          <w:spacing w:val="-3"/>
        </w:rPr>
        <w:tab/>
      </w:r>
      <w:r w:rsidR="00765215" w:rsidRPr="00CD5F75">
        <w:rPr>
          <w:spacing w:val="-3"/>
        </w:rPr>
        <w:t xml:space="preserve">Министерство внутренних дел Республики Казахстан осуществляется постоянное взаимодействие с заинтересованными </w:t>
      </w:r>
      <w:r w:rsidR="00765215" w:rsidRPr="00CD5F75">
        <w:rPr>
          <w:spacing w:val="8"/>
        </w:rPr>
        <w:t>неправительственными и международными организациями</w:t>
      </w:r>
      <w:r w:rsidR="00293866" w:rsidRPr="00CD5F75">
        <w:rPr>
          <w:spacing w:val="8"/>
        </w:rPr>
        <w:t xml:space="preserve">.  </w:t>
      </w:r>
      <w:r w:rsidR="00765215" w:rsidRPr="00CD5F75">
        <w:rPr>
          <w:spacing w:val="8"/>
        </w:rPr>
        <w:t xml:space="preserve">Одним из </w:t>
      </w:r>
      <w:r w:rsidR="00765215" w:rsidRPr="00CD5F75">
        <w:rPr>
          <w:spacing w:val="-3"/>
        </w:rPr>
        <w:t xml:space="preserve">направлений взаимодействия является реализация обучающих программ для сотрудников правоохранительных органов и здравоохранения, работающих с </w:t>
      </w:r>
      <w:r w:rsidR="00765215" w:rsidRPr="00CD5F75">
        <w:rPr>
          <w:spacing w:val="-5"/>
        </w:rPr>
        <w:t>жертвами насилия.</w:t>
      </w:r>
    </w:p>
    <w:p w:rsidR="00765215" w:rsidRPr="00CD5F75" w:rsidRDefault="00765215" w:rsidP="00765215"/>
    <w:p w:rsidR="00765215" w:rsidRPr="00CD5F75" w:rsidRDefault="00765215" w:rsidP="00765215">
      <w:pPr>
        <w:rPr>
          <w:spacing w:val="-4"/>
        </w:rPr>
      </w:pPr>
      <w:r w:rsidRPr="00CD5F75">
        <w:rPr>
          <w:spacing w:val="-2"/>
        </w:rPr>
        <w:tab/>
        <w:t xml:space="preserve">В стране создана сеть телефонов доверия и горячих линий, в том числе в </w:t>
      </w:r>
      <w:r w:rsidRPr="00CD5F75">
        <w:rPr>
          <w:spacing w:val="-3"/>
        </w:rPr>
        <w:t xml:space="preserve">Министерстве и территориальных органах внутренних дел, кризисные центры, </w:t>
      </w:r>
      <w:r w:rsidRPr="00CD5F75">
        <w:rPr>
          <w:spacing w:val="-4"/>
        </w:rPr>
        <w:t xml:space="preserve">общественные объединения, целью деятельности которых является - защита прав жертв насилия и торговли людьми, обеспечение безопасного места жительства, </w:t>
      </w:r>
      <w:r w:rsidRPr="00CD5F75">
        <w:rPr>
          <w:spacing w:val="-3"/>
        </w:rPr>
        <w:t xml:space="preserve">психологическая и социальная реабилитация, первая доврачебная медицинская </w:t>
      </w:r>
      <w:r w:rsidRPr="00CD5F75">
        <w:rPr>
          <w:spacing w:val="-1"/>
        </w:rPr>
        <w:t xml:space="preserve">помощь, юридическое консультирование и оказание других видов правовой и </w:t>
      </w:r>
      <w:r w:rsidRPr="00CD5F75">
        <w:rPr>
          <w:spacing w:val="-3"/>
        </w:rPr>
        <w:t>другой помощи</w:t>
      </w:r>
      <w:r w:rsidR="00293866" w:rsidRPr="00CD5F75">
        <w:rPr>
          <w:spacing w:val="-3"/>
        </w:rPr>
        <w:t xml:space="preserve">.  </w:t>
      </w:r>
      <w:r w:rsidRPr="00CD5F75">
        <w:rPr>
          <w:spacing w:val="-3"/>
        </w:rPr>
        <w:t xml:space="preserve">Службы полиции в своей деятельности непосредственно связаны </w:t>
      </w:r>
      <w:r w:rsidRPr="00CD5F75">
        <w:rPr>
          <w:spacing w:val="-4"/>
        </w:rPr>
        <w:t>с неправительственными организациями, работающих в этой сфере.</w:t>
      </w:r>
    </w:p>
    <w:p w:rsidR="00765215" w:rsidRPr="00CD5F75" w:rsidRDefault="00765215" w:rsidP="00765215">
      <w:pPr>
        <w:rPr>
          <w:spacing w:val="-4"/>
        </w:rPr>
      </w:pPr>
    </w:p>
    <w:p w:rsidR="00765215" w:rsidRPr="00CD5F75" w:rsidRDefault="00765215" w:rsidP="00765215">
      <w:r w:rsidRPr="00CD5F75">
        <w:tab/>
        <w:t>Кроме того, в тематике открытого конкурса Министерства культуры и информации по государственным закупкам услуг по выполнению социально значимых проектов неправительственными организациями Республики Казахстан в 2008 году предусмотрено 3 лота по борьбе, предотвращению и профилактике преступлений, связанных с торговлей людьми</w:t>
      </w:r>
      <w:r w:rsidR="000754B0" w:rsidRPr="00CD5F75">
        <w:t>.</w:t>
      </w:r>
    </w:p>
    <w:p w:rsidR="00765215" w:rsidRPr="00CD5F75" w:rsidRDefault="00765215" w:rsidP="00765215"/>
    <w:p w:rsidR="00765215" w:rsidRPr="00CD5F75" w:rsidRDefault="000754B0" w:rsidP="00765215">
      <w:r w:rsidRPr="00CD5F75">
        <w:rPr>
          <w:spacing w:val="-3"/>
        </w:rPr>
        <w:tab/>
      </w:r>
      <w:r w:rsidR="00765215" w:rsidRPr="00CD5F75">
        <w:rPr>
          <w:spacing w:val="-3"/>
        </w:rPr>
        <w:t xml:space="preserve">Органы внутренних дел проводят активную профилактическую работу по </w:t>
      </w:r>
      <w:r w:rsidR="00765215" w:rsidRPr="00CD5F75">
        <w:rPr>
          <w:spacing w:val="-4"/>
        </w:rPr>
        <w:t>предотвращению фактов торговли людьми</w:t>
      </w:r>
      <w:r w:rsidR="00293866" w:rsidRPr="00CD5F75">
        <w:rPr>
          <w:spacing w:val="-4"/>
        </w:rPr>
        <w:t xml:space="preserve">.  </w:t>
      </w:r>
      <w:r w:rsidR="00765215" w:rsidRPr="00CD5F75">
        <w:rPr>
          <w:spacing w:val="-4"/>
        </w:rPr>
        <w:t>Мероприятия проводятся совместно с неправительственными организациями</w:t>
      </w:r>
      <w:r w:rsidR="00765215" w:rsidRPr="00CD5F75">
        <w:rPr>
          <w:spacing w:val="-3"/>
        </w:rPr>
        <w:t xml:space="preserve">, работающими в этой сфере, международными организациями в том числе и </w:t>
      </w:r>
      <w:r w:rsidR="00765215" w:rsidRPr="00CD5F75">
        <w:rPr>
          <w:spacing w:val="10"/>
        </w:rPr>
        <w:t>с Международной организацией по миграции</w:t>
      </w:r>
      <w:r w:rsidR="00293866" w:rsidRPr="00CD5F75">
        <w:rPr>
          <w:spacing w:val="10"/>
        </w:rPr>
        <w:t xml:space="preserve">.  </w:t>
      </w:r>
      <w:r w:rsidR="00765215" w:rsidRPr="00CD5F75">
        <w:rPr>
          <w:spacing w:val="10"/>
        </w:rPr>
        <w:t xml:space="preserve">Деятельность </w:t>
      </w:r>
      <w:r w:rsidR="00765215" w:rsidRPr="00CD5F75">
        <w:rPr>
          <w:spacing w:val="-3"/>
        </w:rPr>
        <w:t xml:space="preserve">осуществляется посредством проведения совместных семинаров, тренингов, на </w:t>
      </w:r>
      <w:r w:rsidR="00765215" w:rsidRPr="00CD5F75">
        <w:rPr>
          <w:spacing w:val="-1"/>
        </w:rPr>
        <w:t xml:space="preserve">которых обсуждаются вопросы предупреждения и противодействия торговле </w:t>
      </w:r>
      <w:r w:rsidR="00765215" w:rsidRPr="00CD5F75">
        <w:rPr>
          <w:spacing w:val="12"/>
        </w:rPr>
        <w:t>людьми, защиты жертв</w:t>
      </w:r>
      <w:r w:rsidR="00293866" w:rsidRPr="00CD5F75">
        <w:rPr>
          <w:spacing w:val="12"/>
        </w:rPr>
        <w:t xml:space="preserve">.  </w:t>
      </w:r>
      <w:r w:rsidR="00765215" w:rsidRPr="00CD5F75">
        <w:rPr>
          <w:spacing w:val="12"/>
        </w:rPr>
        <w:t xml:space="preserve">Неправительственные организации привлекаются к работе с </w:t>
      </w:r>
      <w:r w:rsidR="00765215" w:rsidRPr="00CD5F75">
        <w:rPr>
          <w:spacing w:val="2"/>
        </w:rPr>
        <w:t xml:space="preserve">потерпевшими, свидетелями данных преступлений, с пострадавшими, не </w:t>
      </w:r>
      <w:r w:rsidR="00765215" w:rsidRPr="00CD5F75">
        <w:rPr>
          <w:spacing w:val="-4"/>
        </w:rPr>
        <w:t>пожелавшими обратиться в полицию с соответствующим заявлением.</w:t>
      </w:r>
    </w:p>
    <w:p w:rsidR="00765215" w:rsidRPr="00CD5F75" w:rsidRDefault="00765215" w:rsidP="00765215"/>
    <w:p w:rsidR="00765215" w:rsidRPr="00CD5F75" w:rsidRDefault="000754B0" w:rsidP="00765215">
      <w:r w:rsidRPr="00CD5F75">
        <w:rPr>
          <w:spacing w:val="1"/>
        </w:rPr>
        <w:tab/>
      </w:r>
      <w:r w:rsidR="00765215" w:rsidRPr="00CD5F75">
        <w:rPr>
          <w:spacing w:val="1"/>
        </w:rPr>
        <w:t xml:space="preserve">Через средства массовой информации ведется профессиональное консультирование населения по </w:t>
      </w:r>
      <w:r w:rsidR="00765215" w:rsidRPr="00CD5F75">
        <w:rPr>
          <w:spacing w:val="-4"/>
        </w:rPr>
        <w:t>вопросам профилактики насилия и трафика в отношении женщин и детей.</w:t>
      </w:r>
    </w:p>
    <w:p w:rsidR="00765215" w:rsidRPr="00CD5F75" w:rsidRDefault="00765215" w:rsidP="00765215"/>
    <w:p w:rsidR="00765215" w:rsidRPr="00CD5F75" w:rsidRDefault="000754B0" w:rsidP="00765215">
      <w:pPr>
        <w:rPr>
          <w:spacing w:val="-7"/>
        </w:rPr>
      </w:pPr>
      <w:r w:rsidRPr="00CD5F75">
        <w:rPr>
          <w:spacing w:val="-3"/>
        </w:rPr>
        <w:tab/>
      </w:r>
      <w:r w:rsidR="00765215" w:rsidRPr="00CD5F75">
        <w:rPr>
          <w:spacing w:val="-3"/>
        </w:rPr>
        <w:t>Проводится работа по выявлению фактов сводничества и проституции</w:t>
      </w:r>
      <w:r w:rsidR="00293866" w:rsidRPr="00CD5F75">
        <w:rPr>
          <w:spacing w:val="-3"/>
        </w:rPr>
        <w:t xml:space="preserve">.  </w:t>
      </w:r>
      <w:r w:rsidR="00765215" w:rsidRPr="00CD5F75">
        <w:rPr>
          <w:spacing w:val="-3"/>
        </w:rPr>
        <w:t xml:space="preserve">Осуществляются оперативно-профилактические мероприятия в увеселительных </w:t>
      </w:r>
      <w:r w:rsidR="00765215" w:rsidRPr="00CD5F75">
        <w:rPr>
          <w:spacing w:val="-1"/>
        </w:rPr>
        <w:t xml:space="preserve">заведениях (казино, ночные клубы), сфере обслуживания (сауны, гостиницы), </w:t>
      </w:r>
      <w:r w:rsidR="00765215" w:rsidRPr="00CD5F75">
        <w:rPr>
          <w:spacing w:val="-2"/>
        </w:rPr>
        <w:t>местах отдыха граждан (санатории, дома отдыха)</w:t>
      </w:r>
      <w:r w:rsidR="00293866" w:rsidRPr="00CD5F75">
        <w:rPr>
          <w:spacing w:val="-2"/>
        </w:rPr>
        <w:t xml:space="preserve">.  </w:t>
      </w:r>
      <w:r w:rsidR="00765215" w:rsidRPr="00CD5F75">
        <w:rPr>
          <w:spacing w:val="-2"/>
        </w:rPr>
        <w:t xml:space="preserve">Проводятся профилактические мероприятия, основной задачей которых является выявление фактов торговли </w:t>
      </w:r>
      <w:r w:rsidR="00765215" w:rsidRPr="00CD5F75">
        <w:rPr>
          <w:spacing w:val="-3"/>
        </w:rPr>
        <w:t xml:space="preserve">людьми, сводничества, притоносодержания, вовлечение в занятие проституцией, </w:t>
      </w:r>
      <w:r w:rsidR="00765215" w:rsidRPr="00CD5F75">
        <w:rPr>
          <w:spacing w:val="2"/>
        </w:rPr>
        <w:t xml:space="preserve">похищения людей и незаконного лишения свободы с целью сексуальной </w:t>
      </w:r>
      <w:r w:rsidR="00765215" w:rsidRPr="00CD5F75">
        <w:rPr>
          <w:spacing w:val="-7"/>
        </w:rPr>
        <w:t>эксплуатации.</w:t>
      </w:r>
    </w:p>
    <w:p w:rsidR="00765215" w:rsidRPr="00CD5F75" w:rsidRDefault="00765215" w:rsidP="00765215">
      <w:pPr>
        <w:rPr>
          <w:spacing w:val="-7"/>
        </w:rPr>
      </w:pPr>
    </w:p>
    <w:p w:rsidR="00765215" w:rsidRPr="00CD5F75" w:rsidRDefault="000754B0" w:rsidP="00765215">
      <w:r w:rsidRPr="00CD5F75">
        <w:tab/>
      </w:r>
      <w:r w:rsidR="00765215" w:rsidRPr="00CD5F75">
        <w:t>Против сотрудников правоохранительных органов возбуждены уголовные дела, были предъявлены обвинения, из них было осуждено за преступления, связанные с незаконной торговлей людьми, в 2007</w:t>
      </w:r>
      <w:r w:rsidRPr="00CD5F75">
        <w:t xml:space="preserve"> </w:t>
      </w:r>
      <w:r w:rsidR="00765215" w:rsidRPr="00CD5F75">
        <w:t>году.</w:t>
      </w:r>
    </w:p>
    <w:p w:rsidR="00765215" w:rsidRPr="00CD5F75" w:rsidRDefault="00765215" w:rsidP="00765215"/>
    <w:p w:rsidR="00765215" w:rsidRPr="00CD5F75" w:rsidRDefault="00765215" w:rsidP="00765215">
      <w:r w:rsidRPr="00CD5F75">
        <w:tab/>
        <w:t>Во всех государственных органах действуют департаменты внутренней безопасности, занимающиеся преступлениями, совершенными своими сотрудниками</w:t>
      </w:r>
      <w:r w:rsidR="00293866" w:rsidRPr="00CD5F75">
        <w:t xml:space="preserve">.  </w:t>
      </w:r>
      <w:r w:rsidRPr="00CD5F75">
        <w:t>За 2007 год указанными подразделениями выявлены 2 преступления по торговле людьми, совершенные с участием сотрудников органов внутренних дел:</w:t>
      </w:r>
    </w:p>
    <w:p w:rsidR="00765215" w:rsidRPr="00CD5F75" w:rsidRDefault="00765215" w:rsidP="00765215"/>
    <w:p w:rsidR="00765215" w:rsidRPr="00CD5F75" w:rsidRDefault="000754B0" w:rsidP="00765215">
      <w:r w:rsidRPr="00CD5F75">
        <w:tab/>
      </w:r>
      <w:r w:rsidR="00765215" w:rsidRPr="00CD5F75">
        <w:t>1)</w:t>
      </w:r>
      <w:r w:rsidRPr="00CD5F75">
        <w:tab/>
        <w:t>В</w:t>
      </w:r>
      <w:r w:rsidR="00765215" w:rsidRPr="00CD5F75">
        <w:t xml:space="preserve"> марте 2007 года сотрудниками департамента Комитета национальной безопасности по городу Алматы и Департамента собственной безопасности Министерства внутренних дел выявлено преступление по покровительству начальником отдела по борьбе с трафиком людей Управления по борьбе с организованной преступностью Департамента внутренних дел по городу Алматы Морозова И.В</w:t>
      </w:r>
      <w:r w:rsidR="00293866" w:rsidRPr="00CD5F75">
        <w:t xml:space="preserve">. </w:t>
      </w:r>
      <w:r w:rsidR="00765215" w:rsidRPr="00CD5F75">
        <w:t>гражданки Хамбулатовой</w:t>
      </w:r>
      <w:r w:rsidRPr="00CD5F75">
        <w:t> </w:t>
      </w:r>
      <w:r w:rsidR="00765215" w:rsidRPr="00CD5F75">
        <w:t>О.М</w:t>
      </w:r>
      <w:r w:rsidRPr="00CD5F75">
        <w:t>.</w:t>
      </w:r>
      <w:r w:rsidR="00765215" w:rsidRPr="00CD5F75">
        <w:t>, занимающейся сводничеством в сфере оказания платных интимных услуг</w:t>
      </w:r>
      <w:r w:rsidR="00293866" w:rsidRPr="00CD5F75">
        <w:t xml:space="preserve">.  </w:t>
      </w:r>
      <w:r w:rsidR="00765215" w:rsidRPr="00CD5F75">
        <w:t xml:space="preserve">По данному факту возбуждено уголовное дело по статье 348 Уголовного кодекса Республики Казахстан </w:t>
      </w:r>
      <w:r w:rsidR="00CB4429" w:rsidRPr="00CD5F75">
        <w:t>"</w:t>
      </w:r>
      <w:r w:rsidR="00765215" w:rsidRPr="00CD5F75">
        <w:t>фальсификация доказательств</w:t>
      </w:r>
      <w:r w:rsidR="00CB4429" w:rsidRPr="00CD5F75">
        <w:t>"</w:t>
      </w:r>
      <w:r w:rsidR="00765215" w:rsidRPr="00CD5F75">
        <w:t xml:space="preserve"> и статье 307 Уголовного кодекса Республики Казахстан </w:t>
      </w:r>
      <w:r w:rsidR="00CB4429" w:rsidRPr="00CD5F75">
        <w:t>"</w:t>
      </w:r>
      <w:r w:rsidR="00765215" w:rsidRPr="00CD5F75">
        <w:t>злоупотребление должностными полномочиями</w:t>
      </w:r>
      <w:r w:rsidR="00CB4429" w:rsidRPr="00CD5F75">
        <w:t>"</w:t>
      </w:r>
      <w:r w:rsidR="00293866" w:rsidRPr="00CD5F75">
        <w:t xml:space="preserve">.  </w:t>
      </w:r>
      <w:r w:rsidR="00765215" w:rsidRPr="00CD5F75">
        <w:t>Данное дело направлено в суд для рассмотрения.</w:t>
      </w:r>
    </w:p>
    <w:p w:rsidR="00765215" w:rsidRPr="00CD5F75" w:rsidRDefault="00765215" w:rsidP="00765215"/>
    <w:p w:rsidR="00765215" w:rsidRPr="00CD5F75" w:rsidRDefault="000754B0" w:rsidP="00765215">
      <w:r w:rsidRPr="00CD5F75">
        <w:tab/>
      </w:r>
      <w:r w:rsidR="00765215" w:rsidRPr="00CD5F75">
        <w:t>2)</w:t>
      </w:r>
      <w:r w:rsidRPr="00CD5F75">
        <w:tab/>
        <w:t>В</w:t>
      </w:r>
      <w:r w:rsidR="00765215" w:rsidRPr="00CD5F75">
        <w:t xml:space="preserve"> июне 2007 года Управлением собственной безопасности Департамента внутренних дел по Акмолинской области возбуждено уголовное дело по статье 307 </w:t>
      </w:r>
      <w:r w:rsidR="00CB4429" w:rsidRPr="00CD5F75">
        <w:t>"</w:t>
      </w:r>
      <w:r w:rsidR="00765215" w:rsidRPr="00CD5F75">
        <w:t>злоупотребление должностными полномочиями</w:t>
      </w:r>
      <w:r w:rsidR="00CB4429" w:rsidRPr="00CD5F75">
        <w:t>"</w:t>
      </w:r>
      <w:r w:rsidR="00765215" w:rsidRPr="00CD5F75">
        <w:t>,          части 2 Уголовного кодекса Республики в отношении старшего оперуполномоченных Управления по борьбе с организованной преступностью Департамента внутренних дел по Акмолинской области Сыздыкова Д.М</w:t>
      </w:r>
      <w:r w:rsidR="00293866" w:rsidRPr="00CD5F75">
        <w:t xml:space="preserve">.  </w:t>
      </w:r>
      <w:r w:rsidR="00765215" w:rsidRPr="00CD5F75">
        <w:t xml:space="preserve">и Байсалбаева А.Ж., которые оказывали </w:t>
      </w:r>
      <w:r w:rsidR="00CB4429" w:rsidRPr="00CD5F75">
        <w:t>"</w:t>
      </w:r>
      <w:r w:rsidR="00765215" w:rsidRPr="00CD5F75">
        <w:t>покровительство</w:t>
      </w:r>
      <w:r w:rsidR="00CB4429" w:rsidRPr="00CD5F75">
        <w:t>"</w:t>
      </w:r>
      <w:r w:rsidR="00765215" w:rsidRPr="00CD5F75">
        <w:t xml:space="preserve"> Тулеповой М.Б., занимающейся сводничеством.</w:t>
      </w:r>
    </w:p>
    <w:p w:rsidR="00765215" w:rsidRPr="00CD5F75" w:rsidRDefault="00765215" w:rsidP="00765215"/>
    <w:p w:rsidR="00765215" w:rsidRPr="00CD5F75" w:rsidRDefault="000754B0" w:rsidP="00765215">
      <w:r w:rsidRPr="00CD5F75">
        <w:tab/>
      </w:r>
      <w:r w:rsidR="00765215" w:rsidRPr="00CD5F75">
        <w:t>Жертвам незаконной торговли людьми оказывается помощь Министерством иностранных дел в возвращении на родину</w:t>
      </w:r>
      <w:r w:rsidR="002458C2" w:rsidRPr="00CD5F75">
        <w:t>.</w:t>
      </w:r>
    </w:p>
    <w:p w:rsidR="00765215" w:rsidRPr="00CD5F75" w:rsidRDefault="00765215" w:rsidP="00765215"/>
    <w:p w:rsidR="00765215" w:rsidRPr="00CD5F75" w:rsidRDefault="002458C2" w:rsidP="00765215">
      <w:pPr>
        <w:rPr>
          <w:i/>
        </w:rPr>
      </w:pPr>
      <w:r w:rsidRPr="00CD5F75">
        <w:tab/>
      </w:r>
      <w:r w:rsidR="00765215" w:rsidRPr="00CD5F75">
        <w:t>По данным Министерства внутренних дел, представленным в Министерство юстиции в связи с подготовкой Посольством США в Республике Казахстан подготовительного отчета в Государственный Департамент США по борьбе с торговлей людьми за 2007 год, выявлено следующее.</w:t>
      </w:r>
    </w:p>
    <w:p w:rsidR="00765215" w:rsidRPr="00CD5F75" w:rsidRDefault="00765215" w:rsidP="00765215">
      <w:pPr>
        <w:rPr>
          <w:i/>
        </w:rPr>
      </w:pPr>
    </w:p>
    <w:p w:rsidR="00765215" w:rsidRPr="00CD5F75" w:rsidRDefault="002458C2" w:rsidP="00765215">
      <w:r w:rsidRPr="00CD5F75">
        <w:tab/>
      </w:r>
      <w:r w:rsidR="00765215" w:rsidRPr="00CD5F75">
        <w:t>В период с января по октябрь 2007 года меры безопасности по защите участников уголовного процесса приняты по 349 уголовным делам, из которых 7 уголовных дел по преступлениям по торговле людьми.</w:t>
      </w:r>
    </w:p>
    <w:p w:rsidR="00765215" w:rsidRPr="00CD5F75" w:rsidRDefault="00765215" w:rsidP="00765215"/>
    <w:p w:rsidR="00765215" w:rsidRPr="00CD5F75" w:rsidRDefault="002458C2" w:rsidP="00765215">
      <w:r w:rsidRPr="00CD5F75">
        <w:rPr>
          <w:spacing w:val="-2"/>
        </w:rPr>
        <w:tab/>
      </w:r>
      <w:r w:rsidR="00765215" w:rsidRPr="00CD5F75">
        <w:rPr>
          <w:spacing w:val="-2"/>
        </w:rPr>
        <w:t>В республике разработан механизм защиты участников уголовного процесса, в том числе потерпевших, свидетелей и другое</w:t>
      </w:r>
      <w:r w:rsidR="00293866" w:rsidRPr="00CD5F75">
        <w:rPr>
          <w:spacing w:val="-2"/>
        </w:rPr>
        <w:t xml:space="preserve">.  </w:t>
      </w:r>
      <w:r w:rsidR="00765215" w:rsidRPr="00CD5F75">
        <w:rPr>
          <w:spacing w:val="-2"/>
        </w:rPr>
        <w:t xml:space="preserve">В этих целях из государственного </w:t>
      </w:r>
      <w:r w:rsidR="00765215" w:rsidRPr="00CD5F75">
        <w:rPr>
          <w:spacing w:val="-4"/>
        </w:rPr>
        <w:t xml:space="preserve">бюджета выделяются средства для найма жилого помещения, замены документов, </w:t>
      </w:r>
      <w:r w:rsidR="00765215" w:rsidRPr="00CD5F75">
        <w:rPr>
          <w:spacing w:val="2"/>
        </w:rPr>
        <w:t xml:space="preserve">изменения анкетных данных, места работы и места жительства, осуществление </w:t>
      </w:r>
      <w:r w:rsidR="00765215" w:rsidRPr="00CD5F75">
        <w:rPr>
          <w:spacing w:val="-3"/>
        </w:rPr>
        <w:t>физической охраны и прочее</w:t>
      </w:r>
      <w:r w:rsidR="00293866" w:rsidRPr="00CD5F75">
        <w:rPr>
          <w:spacing w:val="-3"/>
        </w:rPr>
        <w:t xml:space="preserve">.  </w:t>
      </w:r>
      <w:r w:rsidR="00765215" w:rsidRPr="00CD5F75">
        <w:rPr>
          <w:spacing w:val="-3"/>
        </w:rPr>
        <w:t xml:space="preserve">В настоящее время наработана серьезная практика по </w:t>
      </w:r>
      <w:r w:rsidR="00765215" w:rsidRPr="00CD5F75">
        <w:rPr>
          <w:spacing w:val="-4"/>
        </w:rPr>
        <w:t>государственной защите участников уголовного процесса.</w:t>
      </w:r>
    </w:p>
    <w:p w:rsidR="00765215" w:rsidRPr="00CD5F75" w:rsidRDefault="00765215" w:rsidP="00765215"/>
    <w:p w:rsidR="00765215" w:rsidRPr="00CD5F75" w:rsidRDefault="002458C2" w:rsidP="00765215">
      <w:r w:rsidRPr="00CD5F75">
        <w:tab/>
      </w:r>
      <w:r w:rsidR="00765215" w:rsidRPr="00CD5F75">
        <w:t>По указанным 7 делам оказана помощь 31 жертвам торговли людьми</w:t>
      </w:r>
      <w:r w:rsidRPr="00CD5F75">
        <w:t xml:space="preserve"> </w:t>
      </w:r>
      <w:r w:rsidR="00765215" w:rsidRPr="00CD5F75">
        <w:t>-</w:t>
      </w:r>
      <w:r w:rsidRPr="00CD5F75">
        <w:t xml:space="preserve"> </w:t>
      </w:r>
      <w:r w:rsidR="00765215" w:rsidRPr="00CD5F75">
        <w:t>участникам уголовного процесса</w:t>
      </w:r>
      <w:r w:rsidR="00293866" w:rsidRPr="00CD5F75">
        <w:t xml:space="preserve">.  </w:t>
      </w:r>
      <w:r w:rsidR="00765215" w:rsidRPr="00CD5F75">
        <w:t xml:space="preserve">Для реализации программы </w:t>
      </w:r>
      <w:r w:rsidR="00CB4429" w:rsidRPr="00CD5F75">
        <w:t>"</w:t>
      </w:r>
      <w:r w:rsidR="00765215" w:rsidRPr="00CD5F75">
        <w:t>Защита участников уголовного процесса</w:t>
      </w:r>
      <w:r w:rsidR="00CB4429" w:rsidRPr="00CD5F75">
        <w:t>"</w:t>
      </w:r>
      <w:r w:rsidR="00765215" w:rsidRPr="00CD5F75">
        <w:t xml:space="preserve"> государством выделяются ежегодно бюджетные средства</w:t>
      </w:r>
      <w:r w:rsidR="00293866" w:rsidRPr="00CD5F75">
        <w:t xml:space="preserve">.  </w:t>
      </w:r>
      <w:r w:rsidR="00765215" w:rsidRPr="00CD5F75">
        <w:t xml:space="preserve">В </w:t>
      </w:r>
      <w:r w:rsidR="00765215" w:rsidRPr="00CD5F75">
        <w:rPr>
          <w:noProof/>
        </w:rPr>
        <w:t xml:space="preserve">2007 году </w:t>
      </w:r>
      <w:r w:rsidR="00765215" w:rsidRPr="00CD5F75">
        <w:t>выделено 28 миллионов 944 тысяч тенге</w:t>
      </w:r>
      <w:r w:rsidR="00293866" w:rsidRPr="00CD5F75">
        <w:t xml:space="preserve">.  </w:t>
      </w:r>
      <w:r w:rsidR="00765215" w:rsidRPr="00CD5F75">
        <w:t>Администратором программы является Министерство внутренних дел Республики Казахстан</w:t>
      </w:r>
      <w:r w:rsidR="00293866" w:rsidRPr="00CD5F75">
        <w:t xml:space="preserve">.  </w:t>
      </w:r>
      <w:r w:rsidR="00765215" w:rsidRPr="00CD5F75">
        <w:t>С января по октябрь 2007 года были потрачены 4 миллиона 430 тысяч тенге на охрану и содержание лиц, участвующих в уголовном процессе, а также аренду жилья для их временного проживания</w:t>
      </w:r>
      <w:r w:rsidR="00293866" w:rsidRPr="00CD5F75">
        <w:t xml:space="preserve">.  </w:t>
      </w:r>
      <w:r w:rsidR="00765215" w:rsidRPr="00CD5F75">
        <w:t>Из этих средств для жертв торговли были использованы 649 тысяч тенге</w:t>
      </w:r>
      <w:r w:rsidR="00293866" w:rsidRPr="00CD5F75">
        <w:rPr>
          <w:i/>
        </w:rPr>
        <w:t xml:space="preserve">.  </w:t>
      </w:r>
      <w:r w:rsidR="00765215" w:rsidRPr="00CD5F75">
        <w:t>Деньги были использованы на охрану лиц, аренду для них жилья, медицинское обслуживание, питание, обеспечение средствами гигиены и одеждой</w:t>
      </w:r>
      <w:r w:rsidRPr="00CD5F75">
        <w:t>.</w:t>
      </w:r>
    </w:p>
    <w:p w:rsidR="00765215" w:rsidRPr="00CD5F75" w:rsidRDefault="00765215" w:rsidP="00765215"/>
    <w:p w:rsidR="00765215" w:rsidRPr="00CD5F75" w:rsidRDefault="002458C2" w:rsidP="00765215">
      <w:r w:rsidRPr="00CD5F75">
        <w:tab/>
      </w:r>
      <w:r w:rsidR="00765215" w:rsidRPr="00CD5F75">
        <w:t>За рубежом помощь гражданам Казахстана, оказавшимся жертвами торговли людьми, оказывается дипломатическими и консульскими представительствами</w:t>
      </w:r>
      <w:r w:rsidR="00293866" w:rsidRPr="00CD5F75">
        <w:t xml:space="preserve">.  </w:t>
      </w:r>
      <w:r w:rsidR="00765215" w:rsidRPr="00CD5F75">
        <w:t xml:space="preserve">Ежегодно средства для этого выделяются по республиканской бюджетной программе </w:t>
      </w:r>
      <w:r w:rsidR="00CB4429" w:rsidRPr="00CD5F75">
        <w:t>"</w:t>
      </w:r>
      <w:r w:rsidR="00765215" w:rsidRPr="00CD5F75">
        <w:t>Оказание финансовой помощи гражданам Республики Казахстан, незаконно ввезенным в иностранные государства и ставшим жертвами торговли, а также пострадавшим за рубежом от других преступлений и оказавшимся в форс-мажорных обстоятельствах</w:t>
      </w:r>
      <w:r w:rsidR="00CB4429" w:rsidRPr="00CD5F75">
        <w:t>"</w:t>
      </w:r>
      <w:r w:rsidR="00293866" w:rsidRPr="00CD5F75">
        <w:t xml:space="preserve">.  </w:t>
      </w:r>
      <w:r w:rsidR="00765215" w:rsidRPr="00CD5F75">
        <w:t>В</w:t>
      </w:r>
      <w:r w:rsidRPr="00CD5F75">
        <w:t> </w:t>
      </w:r>
      <w:r w:rsidR="00765215" w:rsidRPr="00CD5F75">
        <w:t>2007 году государством  на эти цели было израсходовано 11 миллионов 700 тысяч тенге</w:t>
      </w:r>
      <w:r w:rsidR="00765215" w:rsidRPr="00CD5F75">
        <w:rPr>
          <w:i/>
        </w:rPr>
        <w:t>.</w:t>
      </w:r>
    </w:p>
    <w:p w:rsidR="00765215" w:rsidRPr="00CD5F75" w:rsidRDefault="00765215" w:rsidP="00765215"/>
    <w:p w:rsidR="00765215" w:rsidRPr="00CD5F75" w:rsidRDefault="002458C2" w:rsidP="00765215">
      <w:r w:rsidRPr="00CD5F75">
        <w:tab/>
      </w:r>
      <w:r w:rsidR="00765215" w:rsidRPr="00CD5F75">
        <w:t>С января по октябрь 2007 года загранучреждениями Казахстана оказана помощь 28</w:t>
      </w:r>
      <w:r w:rsidRPr="00CD5F75">
        <w:t> </w:t>
      </w:r>
      <w:r w:rsidR="00765215" w:rsidRPr="00CD5F75">
        <w:t>казахстанским гражданам на общую сумму 3</w:t>
      </w:r>
      <w:r w:rsidRPr="00CD5F75">
        <w:t xml:space="preserve"> </w:t>
      </w:r>
      <w:r w:rsidR="00765215" w:rsidRPr="00CD5F75">
        <w:t>533,5 тыс</w:t>
      </w:r>
      <w:r w:rsidR="00293866" w:rsidRPr="00CD5F75">
        <w:t xml:space="preserve">. </w:t>
      </w:r>
      <w:r w:rsidR="00765215" w:rsidRPr="00CD5F75">
        <w:t>тенге</w:t>
      </w:r>
      <w:r w:rsidRPr="00CD5F75">
        <w:t>.</w:t>
      </w:r>
    </w:p>
    <w:p w:rsidR="00765215" w:rsidRPr="00CD5F75" w:rsidRDefault="00765215" w:rsidP="00765215"/>
    <w:p w:rsidR="00765215" w:rsidRPr="00CD5F75" w:rsidRDefault="002458C2" w:rsidP="00765215">
      <w:r w:rsidRPr="00CD5F75">
        <w:rPr>
          <w:spacing w:val="9"/>
        </w:rPr>
        <w:tab/>
      </w:r>
      <w:r w:rsidR="00765215" w:rsidRPr="00CD5F75">
        <w:rPr>
          <w:spacing w:val="9"/>
        </w:rPr>
        <w:t xml:space="preserve">Одним из важных шагов по борьбе с торговлей людьми является </w:t>
      </w:r>
      <w:r w:rsidR="00765215" w:rsidRPr="00CD5F75">
        <w:rPr>
          <w:spacing w:val="-5"/>
        </w:rPr>
        <w:t xml:space="preserve">присоединение Республики Казахстан к международным документам, в частности, </w:t>
      </w:r>
      <w:r w:rsidR="00765215" w:rsidRPr="00CD5F75">
        <w:rPr>
          <w:spacing w:val="-3"/>
        </w:rPr>
        <w:t xml:space="preserve">Конвенции ООН о ликвидации всех форм дискриминации в отношении женщин, </w:t>
      </w:r>
      <w:r w:rsidR="00765215" w:rsidRPr="00CD5F75">
        <w:t xml:space="preserve">Конвенции ООН о борьбе с торговлей людьми и с эксплуатацией проституции третьими лицами, Конвенции ООН против транснациональной организованной </w:t>
      </w:r>
      <w:r w:rsidR="00765215" w:rsidRPr="00CD5F75">
        <w:rPr>
          <w:spacing w:val="-2"/>
        </w:rPr>
        <w:t xml:space="preserve">преступности и дополняющим её Протоколу о предупреждении и пресечении </w:t>
      </w:r>
      <w:r w:rsidR="00765215" w:rsidRPr="00CD5F75">
        <w:t>торговли людьми, особенно женщинами и детьми, и наказании за нее и Протоколу против незаконного ввоза мигрантов по суше, морю и воздуху.</w:t>
      </w:r>
    </w:p>
    <w:p w:rsidR="00765215" w:rsidRPr="00CD5F75" w:rsidRDefault="00765215" w:rsidP="00765215"/>
    <w:p w:rsidR="00765215" w:rsidRPr="00CD5F75" w:rsidRDefault="00765215" w:rsidP="00765215">
      <w:r w:rsidRPr="00CD5F75">
        <w:tab/>
        <w:t>10</w:t>
      </w:r>
      <w:r w:rsidR="00293866" w:rsidRPr="00CD5F75">
        <w:t>.</w:t>
      </w:r>
      <w:r w:rsidR="002458C2" w:rsidRPr="00CD5F75">
        <w:tab/>
      </w:r>
      <w:r w:rsidRPr="00CD5F75">
        <w:t>Признавая усилия государства-участника по борьбе с бедствием терроризма в рамках национальной контртеррористической программы, Комитет с озабоченностью отмечает отсутствие информации о воздействии этой программы на принцип недискриминации</w:t>
      </w:r>
      <w:r w:rsidR="002458C2" w:rsidRPr="00CD5F75">
        <w:t>.</w:t>
      </w:r>
    </w:p>
    <w:p w:rsidR="00765215" w:rsidRPr="00CD5F75" w:rsidRDefault="00765215" w:rsidP="00765215">
      <w:pPr>
        <w:rPr>
          <w:szCs w:val="24"/>
        </w:rPr>
      </w:pPr>
    </w:p>
    <w:p w:rsidR="00765215" w:rsidRPr="00CD5F75" w:rsidRDefault="00765215" w:rsidP="00765215">
      <w:pPr>
        <w:rPr>
          <w:rStyle w:val="Strong"/>
          <w:sz w:val="24"/>
          <w:szCs w:val="24"/>
          <w:lang w:val="ru-RU"/>
        </w:rPr>
      </w:pPr>
      <w:r w:rsidRPr="00CD5F75">
        <w:rPr>
          <w:rStyle w:val="Strong"/>
          <w:sz w:val="24"/>
          <w:szCs w:val="24"/>
          <w:lang w:val="ru-RU"/>
        </w:rPr>
        <w:tab/>
        <w:t>Комитет обращает внимание государства-участника на свое заявление от 8 марта 2002 года, в котором он подчеркнул обязанность государств обеспечивать, чтобы меры, принимаемые в борьбе против терроризма, не предусматривали проведение дискриминации и не приводили к дискриминации по признакам расы, цвета кожи или родового, национального или этнического происхождения, и просит государство-участника включить в свой следующий периодический доклад дополнительную информацию о своей контртеррористической программе</w:t>
      </w:r>
      <w:r w:rsidR="00293866"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765215" w:rsidP="00765215">
      <w:pPr>
        <w:rPr>
          <w:rStyle w:val="Strong"/>
          <w:b w:val="0"/>
          <w:sz w:val="24"/>
          <w:szCs w:val="24"/>
          <w:lang w:val="ru-RU"/>
        </w:rPr>
      </w:pPr>
      <w:r w:rsidRPr="00CD5F75">
        <w:rPr>
          <w:rStyle w:val="Strong"/>
          <w:b w:val="0"/>
          <w:sz w:val="24"/>
          <w:szCs w:val="24"/>
          <w:lang w:val="ru-RU"/>
        </w:rPr>
        <w:tab/>
        <w:t>В Республике Казахстан осуществляется формирование системы противодействия терроризму</w:t>
      </w:r>
      <w:r w:rsidR="00293866" w:rsidRPr="00CD5F75">
        <w:rPr>
          <w:rStyle w:val="Strong"/>
          <w:b w:val="0"/>
          <w:sz w:val="24"/>
          <w:szCs w:val="24"/>
          <w:lang w:val="ru-RU"/>
        </w:rPr>
        <w:t xml:space="preserve">.  </w:t>
      </w:r>
      <w:r w:rsidRPr="00CD5F75">
        <w:rPr>
          <w:rStyle w:val="Strong"/>
          <w:b w:val="0"/>
          <w:sz w:val="24"/>
          <w:szCs w:val="24"/>
          <w:lang w:val="ru-RU"/>
        </w:rPr>
        <w:t>Одной из мер организационного характера явилось создание распоряжением Президента Республики Казахстан в декабре 2003 года Антитеррористического центра Комитета национальной безопасности</w:t>
      </w:r>
      <w:r w:rsidR="00293866" w:rsidRPr="00CD5F75">
        <w:rPr>
          <w:rStyle w:val="Strong"/>
          <w:b w:val="0"/>
          <w:sz w:val="24"/>
          <w:szCs w:val="24"/>
          <w:lang w:val="ru-RU"/>
        </w:rPr>
        <w:t xml:space="preserve">.  </w:t>
      </w:r>
      <w:r w:rsidRPr="00CD5F75">
        <w:rPr>
          <w:rStyle w:val="Strong"/>
          <w:b w:val="0"/>
          <w:sz w:val="24"/>
          <w:szCs w:val="24"/>
          <w:lang w:val="ru-RU"/>
        </w:rPr>
        <w:t>Этим же распоряжением Центр наделен полномочиями по осуществлению контроля за реализацией государственными органами Республики Казахстан мер по усилению систем безопасности и готовности к нейтрализации террористических угроз, в том числе предусмотренных Государственной программой борьбы с терроризмом, экстремизмом и сепаратизмом</w:t>
      </w:r>
      <w:r w:rsidR="00945CBC" w:rsidRPr="00CD5F75">
        <w:rPr>
          <w:rStyle w:val="Strong"/>
          <w:b w:val="0"/>
          <w:sz w:val="24"/>
          <w:szCs w:val="24"/>
          <w:lang w:val="ru-RU"/>
        </w:rPr>
        <w:t>.</w:t>
      </w:r>
    </w:p>
    <w:p w:rsidR="00765215" w:rsidRPr="00CD5F75" w:rsidRDefault="00765215" w:rsidP="00765215">
      <w:pPr>
        <w:rPr>
          <w:rStyle w:val="Strong"/>
          <w:b w:val="0"/>
          <w:sz w:val="24"/>
          <w:szCs w:val="24"/>
          <w:lang w:val="ru-RU"/>
        </w:rPr>
      </w:pPr>
    </w:p>
    <w:p w:rsidR="00765215" w:rsidRPr="00CD5F75" w:rsidRDefault="00765215" w:rsidP="00765215">
      <w:pPr>
        <w:rPr>
          <w:rStyle w:val="Strong"/>
          <w:b w:val="0"/>
          <w:sz w:val="24"/>
          <w:szCs w:val="24"/>
          <w:lang w:val="ru-RU"/>
        </w:rPr>
      </w:pPr>
      <w:r w:rsidRPr="00CD5F75">
        <w:rPr>
          <w:rStyle w:val="Strong"/>
          <w:b w:val="0"/>
          <w:sz w:val="24"/>
          <w:szCs w:val="24"/>
          <w:lang w:val="ru-RU"/>
        </w:rPr>
        <w:tab/>
        <w:t>В состав Антитеррористического центра входят министерства внутренних дел, обороны, по чрезвычайным ситуациям, юстиции, транспорта и коммуникаций, культуры и информации, Служба охраны Президента Республики Казахстан и Комитет  таможенного контроля Министерства финансов</w:t>
      </w:r>
      <w:r w:rsidR="00293866" w:rsidRPr="00CD5F75">
        <w:rPr>
          <w:rStyle w:val="Strong"/>
          <w:b w:val="0"/>
          <w:sz w:val="24"/>
          <w:szCs w:val="24"/>
          <w:lang w:val="ru-RU"/>
        </w:rPr>
        <w:t xml:space="preserve">.  </w:t>
      </w:r>
      <w:r w:rsidRPr="00CD5F75">
        <w:rPr>
          <w:rStyle w:val="Strong"/>
          <w:b w:val="0"/>
          <w:sz w:val="24"/>
          <w:szCs w:val="24"/>
          <w:lang w:val="ru-RU"/>
        </w:rPr>
        <w:t>Данный состав Антитеррористического центра обусловлен тем, что терроризм рассматривается, прежде всего, как социальное явление, борьба с которым может вестись с различной позиции</w:t>
      </w:r>
      <w:r w:rsidR="00293866" w:rsidRPr="00CD5F75">
        <w:rPr>
          <w:rStyle w:val="Strong"/>
          <w:b w:val="0"/>
          <w:sz w:val="24"/>
          <w:szCs w:val="24"/>
          <w:lang w:val="ru-RU"/>
        </w:rPr>
        <w:t xml:space="preserve">.  </w:t>
      </w:r>
      <w:r w:rsidRPr="00CD5F75">
        <w:rPr>
          <w:rStyle w:val="Strong"/>
          <w:b w:val="0"/>
          <w:sz w:val="24"/>
          <w:szCs w:val="24"/>
          <w:lang w:val="ru-RU"/>
        </w:rPr>
        <w:t>За короткий срок Антитеррористическим центром сформирована общегосударственная система противодействия терроризму, экстремизму и сепаратизму, включая в себя нормативную правовую базу, организационные и практические мероприятия</w:t>
      </w:r>
      <w:r w:rsidR="00945CBC" w:rsidRPr="00CD5F75">
        <w:rPr>
          <w:rStyle w:val="Strong"/>
          <w:b w:val="0"/>
          <w:sz w:val="24"/>
          <w:szCs w:val="24"/>
          <w:lang w:val="ru-RU"/>
        </w:rPr>
        <w:t>.</w:t>
      </w:r>
    </w:p>
    <w:p w:rsidR="00765215" w:rsidRPr="00CD5F75" w:rsidRDefault="00765215" w:rsidP="00765215">
      <w:pPr>
        <w:rPr>
          <w:rStyle w:val="Strong"/>
          <w:b w:val="0"/>
          <w:sz w:val="24"/>
          <w:szCs w:val="24"/>
          <w:lang w:val="ru-RU"/>
        </w:rPr>
      </w:pPr>
    </w:p>
    <w:p w:rsidR="00765215" w:rsidRPr="00CD5F75" w:rsidRDefault="00765215" w:rsidP="00765215">
      <w:pPr>
        <w:rPr>
          <w:rStyle w:val="Strong"/>
          <w:b w:val="0"/>
          <w:sz w:val="24"/>
          <w:szCs w:val="24"/>
          <w:lang w:val="ru-RU"/>
        </w:rPr>
      </w:pPr>
      <w:r w:rsidRPr="00CD5F75">
        <w:rPr>
          <w:rStyle w:val="Strong"/>
          <w:b w:val="0"/>
          <w:sz w:val="24"/>
          <w:szCs w:val="24"/>
          <w:lang w:val="ru-RU"/>
        </w:rPr>
        <w:tab/>
        <w:t>В целом, Парламентом страны ратифицированы более сорока двусторонних и многосторонних международных договоров и соглашений, касающихся вопросов борьбы с международным терроризмом и экстремизмом</w:t>
      </w:r>
      <w:r w:rsidR="00293866" w:rsidRPr="00CD5F75">
        <w:rPr>
          <w:rStyle w:val="Strong"/>
          <w:b w:val="0"/>
          <w:sz w:val="24"/>
          <w:szCs w:val="24"/>
          <w:lang w:val="ru-RU"/>
        </w:rPr>
        <w:t xml:space="preserve">.  </w:t>
      </w:r>
      <w:r w:rsidRPr="00CD5F75">
        <w:rPr>
          <w:rStyle w:val="Strong"/>
          <w:b w:val="0"/>
          <w:sz w:val="24"/>
          <w:szCs w:val="24"/>
          <w:lang w:val="ru-RU"/>
        </w:rPr>
        <w:t>Руководством Республики предпринимаются конкретные практические шаги по дальнейшему укреплению сотрудничества и региональной безопасности, межнационального и межконфессионального согласия</w:t>
      </w:r>
      <w:r w:rsidR="00945CBC" w:rsidRPr="00CD5F75">
        <w:rPr>
          <w:rStyle w:val="Strong"/>
          <w:b w:val="0"/>
          <w:sz w:val="24"/>
          <w:szCs w:val="24"/>
          <w:lang w:val="ru-RU"/>
        </w:rPr>
        <w:t>.</w:t>
      </w:r>
    </w:p>
    <w:p w:rsidR="00765215" w:rsidRPr="00CD5F75" w:rsidRDefault="00765215" w:rsidP="00765215">
      <w:pPr>
        <w:rPr>
          <w:rStyle w:val="Strong"/>
          <w:b w:val="0"/>
          <w:sz w:val="24"/>
          <w:szCs w:val="24"/>
          <w:lang w:val="ru-RU"/>
        </w:rPr>
      </w:pPr>
    </w:p>
    <w:p w:rsidR="00945CBC" w:rsidRPr="00CD5F75" w:rsidRDefault="00765215" w:rsidP="00765215">
      <w:pPr>
        <w:rPr>
          <w:rStyle w:val="Strong"/>
          <w:b w:val="0"/>
          <w:sz w:val="24"/>
          <w:szCs w:val="24"/>
          <w:lang w:val="ru-RU"/>
        </w:rPr>
      </w:pPr>
      <w:r w:rsidRPr="00CD5F75">
        <w:rPr>
          <w:rStyle w:val="Strong"/>
          <w:b w:val="0"/>
          <w:sz w:val="24"/>
          <w:szCs w:val="24"/>
          <w:lang w:val="ru-RU"/>
        </w:rPr>
        <w:tab/>
        <w:t xml:space="preserve">С 1999 года в Республике действует Закон </w:t>
      </w:r>
      <w:r w:rsidR="00CB4429" w:rsidRPr="00CD5F75">
        <w:rPr>
          <w:rStyle w:val="Strong"/>
          <w:b w:val="0"/>
          <w:sz w:val="24"/>
          <w:szCs w:val="24"/>
          <w:lang w:val="ru-RU"/>
        </w:rPr>
        <w:t>"</w:t>
      </w:r>
      <w:r w:rsidRPr="00CD5F75">
        <w:rPr>
          <w:rStyle w:val="Strong"/>
          <w:b w:val="0"/>
          <w:sz w:val="24"/>
          <w:szCs w:val="24"/>
          <w:lang w:val="ru-RU"/>
        </w:rPr>
        <w:t>О борьбе с терроризмом</w:t>
      </w:r>
      <w:r w:rsidR="00CB4429" w:rsidRPr="00CD5F75">
        <w:rPr>
          <w:rStyle w:val="Strong"/>
          <w:b w:val="0"/>
          <w:sz w:val="24"/>
          <w:szCs w:val="24"/>
          <w:lang w:val="ru-RU"/>
        </w:rPr>
        <w:t>"</w:t>
      </w:r>
      <w:r w:rsidRPr="00CD5F75">
        <w:rPr>
          <w:rStyle w:val="Strong"/>
          <w:b w:val="0"/>
          <w:sz w:val="24"/>
          <w:szCs w:val="24"/>
          <w:lang w:val="ru-RU"/>
        </w:rPr>
        <w:t>, в котором в числе важнейших принципов борьбы с этой угрозой определены</w:t>
      </w:r>
      <w:r w:rsidR="00293866" w:rsidRPr="00CD5F75">
        <w:rPr>
          <w:rStyle w:val="Strong"/>
          <w:b w:val="0"/>
          <w:sz w:val="24"/>
          <w:szCs w:val="24"/>
          <w:lang w:val="ru-RU"/>
        </w:rPr>
        <w:t xml:space="preserve">:  </w:t>
      </w:r>
      <w:r w:rsidRPr="00CD5F75">
        <w:rPr>
          <w:rStyle w:val="Strong"/>
          <w:b w:val="0"/>
          <w:sz w:val="24"/>
          <w:szCs w:val="24"/>
          <w:lang w:val="ru-RU"/>
        </w:rPr>
        <w:t>защита жизни, здоровья и прав лиц, подвергающихся опасности в результате террористической акции</w:t>
      </w:r>
      <w:r w:rsidR="00293866" w:rsidRPr="00CD5F75">
        <w:rPr>
          <w:rStyle w:val="Strong"/>
          <w:b w:val="0"/>
          <w:sz w:val="24"/>
          <w:szCs w:val="24"/>
          <w:lang w:val="ru-RU"/>
        </w:rPr>
        <w:t xml:space="preserve">;  </w:t>
      </w:r>
      <w:r w:rsidRPr="00CD5F75">
        <w:rPr>
          <w:rStyle w:val="Strong"/>
          <w:b w:val="0"/>
          <w:sz w:val="24"/>
          <w:szCs w:val="24"/>
          <w:lang w:val="ru-RU"/>
        </w:rPr>
        <w:t>соблюдение законности</w:t>
      </w:r>
      <w:r w:rsidR="00293866" w:rsidRPr="00CD5F75">
        <w:rPr>
          <w:rStyle w:val="Strong"/>
          <w:b w:val="0"/>
          <w:sz w:val="24"/>
          <w:szCs w:val="24"/>
          <w:lang w:val="ru-RU"/>
        </w:rPr>
        <w:t xml:space="preserve">;  </w:t>
      </w:r>
      <w:r w:rsidRPr="00CD5F75">
        <w:rPr>
          <w:rStyle w:val="Strong"/>
          <w:b w:val="0"/>
          <w:sz w:val="24"/>
          <w:szCs w:val="24"/>
          <w:lang w:val="ru-RU"/>
        </w:rPr>
        <w:t>неотвратимость наказания</w:t>
      </w:r>
      <w:r w:rsidR="00293866" w:rsidRPr="00CD5F75">
        <w:rPr>
          <w:rStyle w:val="Strong"/>
          <w:b w:val="0"/>
          <w:sz w:val="24"/>
          <w:szCs w:val="24"/>
          <w:lang w:val="ru-RU"/>
        </w:rPr>
        <w:t xml:space="preserve">;  </w:t>
      </w:r>
      <w:r w:rsidRPr="00CD5F75">
        <w:rPr>
          <w:rStyle w:val="Strong"/>
          <w:b w:val="0"/>
          <w:sz w:val="24"/>
          <w:szCs w:val="24"/>
          <w:lang w:val="ru-RU"/>
        </w:rPr>
        <w:t>комплексность принимаемых антитеррористических мер при приоритетности предупреждения терроризма</w:t>
      </w:r>
      <w:r w:rsidR="00293866" w:rsidRPr="00CD5F75">
        <w:rPr>
          <w:rStyle w:val="Strong"/>
          <w:b w:val="0"/>
          <w:sz w:val="24"/>
          <w:szCs w:val="24"/>
          <w:lang w:val="ru-RU"/>
        </w:rPr>
        <w:t xml:space="preserve">.  </w:t>
      </w:r>
      <w:r w:rsidRPr="00CD5F75">
        <w:rPr>
          <w:rStyle w:val="Strong"/>
          <w:b w:val="0"/>
          <w:sz w:val="24"/>
          <w:szCs w:val="24"/>
          <w:lang w:val="ru-RU"/>
        </w:rPr>
        <w:t>Особое внимание уделено правам, обязанностям и гарантиям граждан в связи с осуществлением борьбы с терроризмом</w:t>
      </w:r>
      <w:r w:rsidR="00293866" w:rsidRPr="00CD5F75">
        <w:rPr>
          <w:rStyle w:val="Strong"/>
          <w:b w:val="0"/>
          <w:sz w:val="24"/>
          <w:szCs w:val="24"/>
          <w:lang w:val="ru-RU"/>
        </w:rPr>
        <w:t>.</w:t>
      </w:r>
    </w:p>
    <w:p w:rsidR="00765215" w:rsidRPr="00CD5F75" w:rsidRDefault="00765215" w:rsidP="00765215">
      <w:pPr>
        <w:rPr>
          <w:rStyle w:val="Strong"/>
          <w:b w:val="0"/>
          <w:sz w:val="24"/>
          <w:szCs w:val="24"/>
          <w:lang w:val="ru-RU"/>
        </w:rPr>
      </w:pPr>
    </w:p>
    <w:p w:rsidR="00765215" w:rsidRPr="00CD5F75" w:rsidRDefault="00765215" w:rsidP="00765215">
      <w:pPr>
        <w:rPr>
          <w:rStyle w:val="Strong"/>
          <w:b w:val="0"/>
          <w:sz w:val="24"/>
          <w:szCs w:val="24"/>
          <w:lang w:val="ru-RU"/>
        </w:rPr>
      </w:pPr>
      <w:r w:rsidRPr="00CD5F75">
        <w:rPr>
          <w:rStyle w:val="Strong"/>
          <w:b w:val="0"/>
          <w:sz w:val="24"/>
          <w:szCs w:val="24"/>
          <w:lang w:val="ru-RU"/>
        </w:rPr>
        <w:tab/>
        <w:t>В рамках своей компетенции Комитет национальной безопасности принимает активное участие в региональных организациях, создающих предпосылки к развитию нового вида субрегионального сотрудничества</w:t>
      </w:r>
      <w:r w:rsidR="00293866" w:rsidRPr="00CD5F75">
        <w:rPr>
          <w:rStyle w:val="Strong"/>
          <w:b w:val="0"/>
          <w:sz w:val="24"/>
          <w:szCs w:val="24"/>
          <w:lang w:val="ru-RU"/>
        </w:rPr>
        <w:t xml:space="preserve">.  </w:t>
      </w:r>
      <w:r w:rsidRPr="00CD5F75">
        <w:rPr>
          <w:rStyle w:val="Strong"/>
          <w:b w:val="0"/>
          <w:sz w:val="24"/>
          <w:szCs w:val="24"/>
          <w:lang w:val="ru-RU"/>
        </w:rPr>
        <w:t>Активно развиваются контакты со спецслужбами и правоохранительными органами и международными антитеррористическими организациями</w:t>
      </w:r>
      <w:r w:rsidR="00293866" w:rsidRPr="00CD5F75">
        <w:rPr>
          <w:rStyle w:val="Strong"/>
          <w:b w:val="0"/>
          <w:sz w:val="24"/>
          <w:szCs w:val="24"/>
          <w:lang w:val="ru-RU"/>
        </w:rPr>
        <w:t xml:space="preserve">.  </w:t>
      </w:r>
      <w:r w:rsidRPr="00CD5F75">
        <w:rPr>
          <w:rStyle w:val="Strong"/>
          <w:b w:val="0"/>
          <w:sz w:val="24"/>
          <w:szCs w:val="24"/>
          <w:lang w:val="ru-RU"/>
        </w:rPr>
        <w:t>Продолжена отработка навыков совместных действий сил и средств государственных органов в случае террористического акта, путем проведения антитеррористических учений</w:t>
      </w:r>
      <w:r w:rsidR="00945CBC" w:rsidRPr="00CD5F75">
        <w:rPr>
          <w:rStyle w:val="Strong"/>
          <w:b w:val="0"/>
          <w:sz w:val="24"/>
          <w:szCs w:val="24"/>
          <w:lang w:val="ru-RU"/>
        </w:rPr>
        <w:t>.</w:t>
      </w:r>
    </w:p>
    <w:p w:rsidR="00765215" w:rsidRPr="00CD5F75" w:rsidRDefault="00765215" w:rsidP="00765215">
      <w:pPr>
        <w:rPr>
          <w:rStyle w:val="Strong"/>
          <w:b w:val="0"/>
          <w:sz w:val="24"/>
          <w:szCs w:val="24"/>
          <w:lang w:val="ru-RU"/>
        </w:rPr>
      </w:pPr>
    </w:p>
    <w:p w:rsidR="00765215" w:rsidRPr="00CD5F75" w:rsidRDefault="00765215" w:rsidP="00765215">
      <w:pPr>
        <w:rPr>
          <w:rStyle w:val="Strong"/>
          <w:b w:val="0"/>
          <w:sz w:val="24"/>
          <w:szCs w:val="24"/>
          <w:lang w:val="ru-RU"/>
        </w:rPr>
      </w:pPr>
      <w:r w:rsidRPr="00CD5F75">
        <w:rPr>
          <w:rStyle w:val="Strong"/>
          <w:b w:val="0"/>
          <w:sz w:val="24"/>
          <w:szCs w:val="24"/>
          <w:lang w:val="ru-RU"/>
        </w:rPr>
        <w:tab/>
        <w:t>С октября 2004 года по ноябрь 2006 года в Казахстане впервые в судебном порядке были признаны террористическими 13 зарубежных организаций (</w:t>
      </w:r>
      <w:r w:rsidR="00CB4429" w:rsidRPr="00CD5F75">
        <w:rPr>
          <w:rStyle w:val="Strong"/>
          <w:b w:val="0"/>
          <w:sz w:val="24"/>
          <w:szCs w:val="24"/>
          <w:lang w:val="ru-RU"/>
        </w:rPr>
        <w:t>"</w:t>
      </w:r>
      <w:r w:rsidRPr="00CD5F75">
        <w:rPr>
          <w:rStyle w:val="Strong"/>
          <w:b w:val="0"/>
          <w:sz w:val="24"/>
          <w:szCs w:val="24"/>
          <w:lang w:val="ru-RU"/>
        </w:rPr>
        <w:t>Аль-Каида</w:t>
      </w:r>
      <w:r w:rsidR="00CB4429" w:rsidRPr="00CD5F75">
        <w:rPr>
          <w:rStyle w:val="Strong"/>
          <w:b w:val="0"/>
          <w:sz w:val="24"/>
          <w:szCs w:val="24"/>
          <w:lang w:val="ru-RU"/>
        </w:rPr>
        <w:t>"</w:t>
      </w:r>
      <w:r w:rsidRPr="00CD5F75">
        <w:rPr>
          <w:rStyle w:val="Strong"/>
          <w:b w:val="0"/>
          <w:sz w:val="24"/>
          <w:szCs w:val="24"/>
          <w:lang w:val="ru-RU"/>
        </w:rPr>
        <w:t xml:space="preserve">, Исламская партия Восточного Туркестана, </w:t>
      </w:r>
      <w:r w:rsidR="00CB4429" w:rsidRPr="00CD5F75">
        <w:rPr>
          <w:rStyle w:val="Strong"/>
          <w:b w:val="0"/>
          <w:sz w:val="24"/>
          <w:szCs w:val="24"/>
          <w:lang w:val="ru-RU"/>
        </w:rPr>
        <w:t>"</w:t>
      </w:r>
      <w:r w:rsidRPr="00CD5F75">
        <w:rPr>
          <w:rStyle w:val="Strong"/>
          <w:b w:val="0"/>
          <w:sz w:val="24"/>
          <w:szCs w:val="24"/>
          <w:lang w:val="ru-RU"/>
        </w:rPr>
        <w:t>Курдский народный конгресс</w:t>
      </w:r>
      <w:r w:rsidR="00CB4429" w:rsidRPr="00CD5F75">
        <w:rPr>
          <w:rStyle w:val="Strong"/>
          <w:b w:val="0"/>
          <w:sz w:val="24"/>
          <w:szCs w:val="24"/>
          <w:lang w:val="ru-RU"/>
        </w:rPr>
        <w:t>"</w:t>
      </w:r>
      <w:r w:rsidR="005118AD">
        <w:rPr>
          <w:rStyle w:val="Strong"/>
          <w:b w:val="0"/>
          <w:sz w:val="24"/>
          <w:szCs w:val="24"/>
          <w:lang w:val="ru-RU"/>
        </w:rPr>
        <w:t xml:space="preserve"> и </w:t>
      </w:r>
      <w:r w:rsidR="00CB4429" w:rsidRPr="00CD5F75">
        <w:rPr>
          <w:rStyle w:val="Strong"/>
          <w:b w:val="0"/>
          <w:sz w:val="24"/>
          <w:szCs w:val="24"/>
          <w:lang w:val="ru-RU"/>
        </w:rPr>
        <w:t>"</w:t>
      </w:r>
      <w:r w:rsidRPr="00CD5F75">
        <w:rPr>
          <w:rStyle w:val="Strong"/>
          <w:b w:val="0"/>
          <w:sz w:val="24"/>
          <w:szCs w:val="24"/>
          <w:lang w:val="ru-RU"/>
        </w:rPr>
        <w:t>Исламское движение Узбекистана</w:t>
      </w:r>
      <w:r w:rsidR="00CB4429" w:rsidRPr="00CD5F75">
        <w:rPr>
          <w:rStyle w:val="Strong"/>
          <w:b w:val="0"/>
          <w:sz w:val="24"/>
          <w:szCs w:val="24"/>
          <w:lang w:val="ru-RU"/>
        </w:rPr>
        <w:t>"</w:t>
      </w:r>
      <w:r w:rsidRPr="00CD5F75">
        <w:rPr>
          <w:rStyle w:val="Strong"/>
          <w:b w:val="0"/>
          <w:sz w:val="24"/>
          <w:szCs w:val="24"/>
          <w:lang w:val="ru-RU"/>
        </w:rPr>
        <w:t xml:space="preserve">, </w:t>
      </w:r>
      <w:r w:rsidR="00CB4429" w:rsidRPr="00CD5F75">
        <w:rPr>
          <w:rStyle w:val="Strong"/>
          <w:b w:val="0"/>
          <w:sz w:val="24"/>
          <w:szCs w:val="24"/>
          <w:lang w:val="ru-RU"/>
        </w:rPr>
        <w:t>"</w:t>
      </w:r>
      <w:r w:rsidRPr="00CD5F75">
        <w:rPr>
          <w:rStyle w:val="Strong"/>
          <w:b w:val="0"/>
          <w:sz w:val="24"/>
          <w:szCs w:val="24"/>
          <w:lang w:val="ru-RU"/>
        </w:rPr>
        <w:t>Асбат аль-Ансар</w:t>
      </w:r>
      <w:r w:rsidR="00CB4429" w:rsidRPr="00CD5F75">
        <w:rPr>
          <w:rStyle w:val="Strong"/>
          <w:b w:val="0"/>
          <w:sz w:val="24"/>
          <w:szCs w:val="24"/>
          <w:lang w:val="ru-RU"/>
        </w:rPr>
        <w:t>"</w:t>
      </w:r>
      <w:r w:rsidRPr="00CD5F75">
        <w:rPr>
          <w:rStyle w:val="Strong"/>
          <w:b w:val="0"/>
          <w:sz w:val="24"/>
          <w:szCs w:val="24"/>
          <w:lang w:val="ru-RU"/>
        </w:rPr>
        <w:t xml:space="preserve">, </w:t>
      </w:r>
      <w:r w:rsidR="00CB4429" w:rsidRPr="00CD5F75">
        <w:rPr>
          <w:rStyle w:val="Strong"/>
          <w:b w:val="0"/>
          <w:sz w:val="24"/>
          <w:szCs w:val="24"/>
          <w:lang w:val="ru-RU"/>
        </w:rPr>
        <w:t>"</w:t>
      </w:r>
      <w:r w:rsidRPr="00CD5F75">
        <w:rPr>
          <w:rStyle w:val="Strong"/>
          <w:b w:val="0"/>
          <w:sz w:val="24"/>
          <w:szCs w:val="24"/>
          <w:lang w:val="ru-RU"/>
        </w:rPr>
        <w:t>Братья-мусульмане</w:t>
      </w:r>
      <w:r w:rsidR="00CB4429" w:rsidRPr="00CD5F75">
        <w:rPr>
          <w:rStyle w:val="Strong"/>
          <w:b w:val="0"/>
          <w:sz w:val="24"/>
          <w:szCs w:val="24"/>
          <w:lang w:val="ru-RU"/>
        </w:rPr>
        <w:t>"</w:t>
      </w:r>
      <w:r w:rsidRPr="00CD5F75">
        <w:rPr>
          <w:rStyle w:val="Strong"/>
          <w:b w:val="0"/>
          <w:sz w:val="24"/>
          <w:szCs w:val="24"/>
          <w:lang w:val="ru-RU"/>
        </w:rPr>
        <w:t xml:space="preserve">, </w:t>
      </w:r>
      <w:r w:rsidR="00CB4429" w:rsidRPr="00CD5F75">
        <w:rPr>
          <w:rStyle w:val="Strong"/>
          <w:b w:val="0"/>
          <w:sz w:val="24"/>
          <w:szCs w:val="24"/>
          <w:lang w:val="ru-RU"/>
        </w:rPr>
        <w:t>"</w:t>
      </w:r>
      <w:r w:rsidRPr="00CD5F75">
        <w:rPr>
          <w:rStyle w:val="Strong"/>
          <w:b w:val="0"/>
          <w:sz w:val="24"/>
          <w:szCs w:val="24"/>
          <w:lang w:val="ru-RU"/>
        </w:rPr>
        <w:t>Бос гурд</w:t>
      </w:r>
      <w:r w:rsidR="00CB4429" w:rsidRPr="00CD5F75">
        <w:rPr>
          <w:rStyle w:val="Strong"/>
          <w:b w:val="0"/>
          <w:sz w:val="24"/>
          <w:szCs w:val="24"/>
          <w:lang w:val="ru-RU"/>
        </w:rPr>
        <w:t>"</w:t>
      </w:r>
      <w:r w:rsidRPr="00CD5F75">
        <w:rPr>
          <w:rStyle w:val="Strong"/>
          <w:b w:val="0"/>
          <w:sz w:val="24"/>
          <w:szCs w:val="24"/>
          <w:lang w:val="ru-RU"/>
        </w:rPr>
        <w:t xml:space="preserve">, </w:t>
      </w:r>
      <w:r w:rsidR="00CB4429" w:rsidRPr="00CD5F75">
        <w:rPr>
          <w:rStyle w:val="Strong"/>
          <w:b w:val="0"/>
          <w:sz w:val="24"/>
          <w:szCs w:val="24"/>
          <w:lang w:val="ru-RU"/>
        </w:rPr>
        <w:t>"</w:t>
      </w:r>
      <w:r w:rsidRPr="00CD5F75">
        <w:rPr>
          <w:rStyle w:val="Strong"/>
          <w:b w:val="0"/>
          <w:sz w:val="24"/>
          <w:szCs w:val="24"/>
          <w:lang w:val="ru-RU"/>
        </w:rPr>
        <w:t>Жамаат моджахетов Центральной Азии</w:t>
      </w:r>
      <w:r w:rsidR="00CB4429" w:rsidRPr="00CD5F75">
        <w:rPr>
          <w:rStyle w:val="Strong"/>
          <w:b w:val="0"/>
          <w:sz w:val="24"/>
          <w:szCs w:val="24"/>
          <w:lang w:val="ru-RU"/>
        </w:rPr>
        <w:t>"</w:t>
      </w:r>
      <w:r w:rsidRPr="00CD5F75">
        <w:rPr>
          <w:rStyle w:val="Strong"/>
          <w:b w:val="0"/>
          <w:sz w:val="24"/>
          <w:szCs w:val="24"/>
          <w:lang w:val="ru-RU"/>
        </w:rPr>
        <w:t xml:space="preserve">, </w:t>
      </w:r>
      <w:r w:rsidR="00CB4429" w:rsidRPr="00CD5F75">
        <w:rPr>
          <w:rStyle w:val="Strong"/>
          <w:b w:val="0"/>
          <w:sz w:val="24"/>
          <w:szCs w:val="24"/>
          <w:lang w:val="ru-RU"/>
        </w:rPr>
        <w:t>"</w:t>
      </w:r>
      <w:r w:rsidRPr="00CD5F75">
        <w:rPr>
          <w:rStyle w:val="Strong"/>
          <w:b w:val="0"/>
          <w:sz w:val="24"/>
          <w:szCs w:val="24"/>
          <w:lang w:val="ru-RU"/>
        </w:rPr>
        <w:t>Лашкар-и-Тайба</w:t>
      </w:r>
      <w:r w:rsidR="00CB4429" w:rsidRPr="00CD5F75">
        <w:rPr>
          <w:rStyle w:val="Strong"/>
          <w:b w:val="0"/>
          <w:sz w:val="24"/>
          <w:szCs w:val="24"/>
          <w:lang w:val="ru-RU"/>
        </w:rPr>
        <w:t>"</w:t>
      </w:r>
      <w:r w:rsidRPr="00CD5F75">
        <w:rPr>
          <w:rStyle w:val="Strong"/>
          <w:b w:val="0"/>
          <w:sz w:val="24"/>
          <w:szCs w:val="24"/>
          <w:lang w:val="ru-RU"/>
        </w:rPr>
        <w:t xml:space="preserve">, </w:t>
      </w:r>
      <w:r w:rsidR="00CB4429" w:rsidRPr="00CD5F75">
        <w:rPr>
          <w:rStyle w:val="Strong"/>
          <w:b w:val="0"/>
          <w:sz w:val="24"/>
          <w:szCs w:val="24"/>
          <w:lang w:val="ru-RU"/>
        </w:rPr>
        <w:t>"</w:t>
      </w:r>
      <w:r w:rsidRPr="00CD5F75">
        <w:rPr>
          <w:rStyle w:val="Strong"/>
          <w:b w:val="0"/>
          <w:sz w:val="24"/>
          <w:szCs w:val="24"/>
          <w:lang w:val="ru-RU"/>
        </w:rPr>
        <w:t>Талибан</w:t>
      </w:r>
      <w:r w:rsidR="00CB4429" w:rsidRPr="00CD5F75">
        <w:rPr>
          <w:rStyle w:val="Strong"/>
          <w:b w:val="0"/>
          <w:sz w:val="24"/>
          <w:szCs w:val="24"/>
          <w:lang w:val="ru-RU"/>
        </w:rPr>
        <w:t>"</w:t>
      </w:r>
      <w:r w:rsidRPr="00CD5F75">
        <w:rPr>
          <w:rStyle w:val="Strong"/>
          <w:b w:val="0"/>
          <w:sz w:val="24"/>
          <w:szCs w:val="24"/>
          <w:lang w:val="ru-RU"/>
        </w:rPr>
        <w:t xml:space="preserve">, </w:t>
      </w:r>
      <w:r w:rsidR="00CB4429" w:rsidRPr="00CD5F75">
        <w:rPr>
          <w:rStyle w:val="Strong"/>
          <w:b w:val="0"/>
          <w:sz w:val="24"/>
          <w:szCs w:val="24"/>
          <w:lang w:val="ru-RU"/>
        </w:rPr>
        <w:t>"</w:t>
      </w:r>
      <w:r w:rsidRPr="00CD5F75">
        <w:rPr>
          <w:rStyle w:val="Strong"/>
          <w:b w:val="0"/>
          <w:sz w:val="24"/>
          <w:szCs w:val="24"/>
          <w:lang w:val="ru-RU"/>
        </w:rPr>
        <w:t>Общество социальных реформ</w:t>
      </w:r>
      <w:r w:rsidR="00CB4429" w:rsidRPr="00CD5F75">
        <w:rPr>
          <w:rStyle w:val="Strong"/>
          <w:b w:val="0"/>
          <w:sz w:val="24"/>
          <w:szCs w:val="24"/>
          <w:lang w:val="ru-RU"/>
        </w:rPr>
        <w:t>"</w:t>
      </w:r>
      <w:r w:rsidRPr="00CD5F75">
        <w:rPr>
          <w:rStyle w:val="Strong"/>
          <w:b w:val="0"/>
          <w:sz w:val="24"/>
          <w:szCs w:val="24"/>
          <w:lang w:val="ru-RU"/>
        </w:rPr>
        <w:t xml:space="preserve">, </w:t>
      </w:r>
      <w:r w:rsidR="00CB4429" w:rsidRPr="00CD5F75">
        <w:rPr>
          <w:rStyle w:val="Strong"/>
          <w:b w:val="0"/>
          <w:sz w:val="24"/>
          <w:szCs w:val="24"/>
          <w:lang w:val="ru-RU"/>
        </w:rPr>
        <w:t>"</w:t>
      </w:r>
      <w:r w:rsidRPr="00CD5F75">
        <w:rPr>
          <w:rStyle w:val="Strong"/>
          <w:b w:val="0"/>
          <w:sz w:val="24"/>
          <w:szCs w:val="24"/>
          <w:lang w:val="ru-RU"/>
        </w:rPr>
        <w:t>Аум сенрике</w:t>
      </w:r>
      <w:r w:rsidR="00CB4429" w:rsidRPr="00CD5F75">
        <w:rPr>
          <w:rStyle w:val="Strong"/>
          <w:b w:val="0"/>
          <w:sz w:val="24"/>
          <w:szCs w:val="24"/>
          <w:lang w:val="ru-RU"/>
        </w:rPr>
        <w:t>"</w:t>
      </w:r>
      <w:r w:rsidRPr="00CD5F75">
        <w:rPr>
          <w:rStyle w:val="Strong"/>
          <w:b w:val="0"/>
          <w:sz w:val="24"/>
          <w:szCs w:val="24"/>
          <w:lang w:val="ru-RU"/>
        </w:rPr>
        <w:t xml:space="preserve">, </w:t>
      </w:r>
      <w:r w:rsidR="00CB4429" w:rsidRPr="00CD5F75">
        <w:rPr>
          <w:rStyle w:val="Strong"/>
          <w:b w:val="0"/>
          <w:sz w:val="24"/>
          <w:szCs w:val="24"/>
          <w:lang w:val="ru-RU"/>
        </w:rPr>
        <w:t>"</w:t>
      </w:r>
      <w:r w:rsidRPr="00CD5F75">
        <w:rPr>
          <w:rStyle w:val="Strong"/>
          <w:b w:val="0"/>
          <w:sz w:val="24"/>
          <w:szCs w:val="24"/>
          <w:lang w:val="ru-RU"/>
        </w:rPr>
        <w:t>ШАТ</w:t>
      </w:r>
      <w:r w:rsidR="00CB4429" w:rsidRPr="00CD5F75">
        <w:rPr>
          <w:rStyle w:val="Strong"/>
          <w:b w:val="0"/>
          <w:sz w:val="24"/>
          <w:szCs w:val="24"/>
          <w:lang w:val="ru-RU"/>
        </w:rPr>
        <w:t>"</w:t>
      </w:r>
      <w:r w:rsidRPr="00CD5F75">
        <w:rPr>
          <w:rStyle w:val="Strong"/>
          <w:b w:val="0"/>
          <w:sz w:val="24"/>
          <w:szCs w:val="24"/>
          <w:lang w:val="ru-RU"/>
        </w:rPr>
        <w:t xml:space="preserve">) и 1 экстремистская партия </w:t>
      </w:r>
      <w:r w:rsidR="00CB4429" w:rsidRPr="00CD5F75">
        <w:rPr>
          <w:rStyle w:val="Strong"/>
          <w:b w:val="0"/>
          <w:sz w:val="24"/>
          <w:szCs w:val="24"/>
          <w:lang w:val="ru-RU"/>
        </w:rPr>
        <w:t>"</w:t>
      </w:r>
      <w:r w:rsidRPr="00CD5F75">
        <w:rPr>
          <w:rStyle w:val="Strong"/>
          <w:b w:val="0"/>
          <w:sz w:val="24"/>
          <w:szCs w:val="24"/>
          <w:lang w:val="ru-RU"/>
        </w:rPr>
        <w:t>Хизб-ут-Тахрир</w:t>
      </w:r>
      <w:r w:rsidR="00CB4429" w:rsidRPr="00CD5F75">
        <w:rPr>
          <w:rStyle w:val="Strong"/>
          <w:b w:val="0"/>
          <w:sz w:val="24"/>
          <w:szCs w:val="24"/>
          <w:lang w:val="ru-RU"/>
        </w:rPr>
        <w:t>"</w:t>
      </w:r>
      <w:r w:rsidR="00293866" w:rsidRPr="00CD5F75">
        <w:rPr>
          <w:rStyle w:val="Strong"/>
          <w:b w:val="0"/>
          <w:sz w:val="24"/>
          <w:szCs w:val="24"/>
          <w:lang w:val="ru-RU"/>
        </w:rPr>
        <w:t>.</w:t>
      </w:r>
    </w:p>
    <w:p w:rsidR="00945CBC" w:rsidRPr="00CD5F75" w:rsidRDefault="00945CBC" w:rsidP="00765215">
      <w:pPr>
        <w:rPr>
          <w:rStyle w:val="Strong"/>
          <w:b w:val="0"/>
          <w:sz w:val="24"/>
          <w:szCs w:val="24"/>
          <w:lang w:val="ru-RU"/>
        </w:rPr>
      </w:pPr>
    </w:p>
    <w:p w:rsidR="00765215" w:rsidRPr="00CD5F75" w:rsidRDefault="00765215" w:rsidP="00765215">
      <w:pPr>
        <w:rPr>
          <w:rStyle w:val="Strong"/>
          <w:b w:val="0"/>
          <w:sz w:val="24"/>
          <w:szCs w:val="24"/>
          <w:lang w:val="ru-RU"/>
        </w:rPr>
      </w:pPr>
      <w:r w:rsidRPr="00CD5F75">
        <w:rPr>
          <w:rStyle w:val="Strong"/>
          <w:b w:val="0"/>
          <w:sz w:val="24"/>
          <w:szCs w:val="24"/>
          <w:lang w:val="ru-RU"/>
        </w:rPr>
        <w:tab/>
        <w:t xml:space="preserve">20 апреля 2006 года решением Совета Безопасности ООН запрещённая в Казахстане организация </w:t>
      </w:r>
      <w:r w:rsidR="00CB4429" w:rsidRPr="00CD5F75">
        <w:rPr>
          <w:rStyle w:val="Strong"/>
          <w:b w:val="0"/>
          <w:sz w:val="24"/>
          <w:szCs w:val="24"/>
          <w:lang w:val="ru-RU"/>
        </w:rPr>
        <w:t>"</w:t>
      </w:r>
      <w:r w:rsidRPr="00CD5F75">
        <w:rPr>
          <w:rStyle w:val="Strong"/>
          <w:b w:val="0"/>
          <w:sz w:val="24"/>
          <w:szCs w:val="24"/>
          <w:lang w:val="ru-RU"/>
        </w:rPr>
        <w:t>Жамаат моджахедов Центральной Азии</w:t>
      </w:r>
      <w:r w:rsidR="00CB4429" w:rsidRPr="00CD5F75">
        <w:rPr>
          <w:rStyle w:val="Strong"/>
          <w:b w:val="0"/>
          <w:sz w:val="24"/>
          <w:szCs w:val="24"/>
          <w:lang w:val="ru-RU"/>
        </w:rPr>
        <w:t>"</w:t>
      </w:r>
      <w:r w:rsidRPr="00CD5F75">
        <w:rPr>
          <w:rStyle w:val="Strong"/>
          <w:b w:val="0"/>
          <w:sz w:val="24"/>
          <w:szCs w:val="24"/>
          <w:lang w:val="ru-RU"/>
        </w:rPr>
        <w:t xml:space="preserve"> по  инициативе Казахстана была официально включена в консолидированный список террористических организаций ООН</w:t>
      </w:r>
      <w:r w:rsidR="00945CBC" w:rsidRPr="00CD5F75">
        <w:rPr>
          <w:rStyle w:val="Strong"/>
          <w:b w:val="0"/>
          <w:sz w:val="24"/>
          <w:szCs w:val="24"/>
          <w:lang w:val="ru-RU"/>
        </w:rPr>
        <w:t>.</w:t>
      </w:r>
    </w:p>
    <w:p w:rsidR="00765215" w:rsidRPr="00CD5F75" w:rsidRDefault="00765215" w:rsidP="00765215">
      <w:pPr>
        <w:rPr>
          <w:rStyle w:val="Strong"/>
          <w:b w:val="0"/>
          <w:sz w:val="24"/>
          <w:szCs w:val="24"/>
          <w:lang w:val="ru-RU"/>
        </w:rPr>
      </w:pPr>
    </w:p>
    <w:p w:rsidR="00765215" w:rsidRPr="00CD5F75" w:rsidRDefault="00765215" w:rsidP="00765215">
      <w:pPr>
        <w:rPr>
          <w:rStyle w:val="Strong"/>
          <w:b w:val="0"/>
          <w:sz w:val="24"/>
          <w:szCs w:val="24"/>
          <w:lang w:val="ru-RU"/>
        </w:rPr>
      </w:pPr>
      <w:r w:rsidRPr="00CD5F75">
        <w:rPr>
          <w:rStyle w:val="Strong"/>
          <w:b w:val="0"/>
          <w:sz w:val="24"/>
          <w:szCs w:val="24"/>
          <w:lang w:val="ru-RU"/>
        </w:rPr>
        <w:tab/>
        <w:t>Эта превентивная мера позволила компетентным органам Республики, находясь в рамках правового поля, более жестко и целенаправленно реагировать на любые проявления деятельности этих организаций в стране, своевременно ликвидировать исходящие от них угрозы</w:t>
      </w:r>
      <w:r w:rsidR="00293866" w:rsidRPr="00CD5F75">
        <w:rPr>
          <w:rStyle w:val="Strong"/>
          <w:b w:val="0"/>
          <w:sz w:val="24"/>
          <w:szCs w:val="24"/>
          <w:lang w:val="ru-RU"/>
        </w:rPr>
        <w:t xml:space="preserve">.  </w:t>
      </w:r>
      <w:r w:rsidRPr="00CD5F75">
        <w:rPr>
          <w:rStyle w:val="Strong"/>
          <w:b w:val="0"/>
          <w:sz w:val="24"/>
          <w:szCs w:val="24"/>
          <w:lang w:val="ru-RU"/>
        </w:rPr>
        <w:t>Активно проводится информационно-пропагандистская деятельность</w:t>
      </w:r>
      <w:r w:rsidR="00293866" w:rsidRPr="00CD5F75">
        <w:rPr>
          <w:rStyle w:val="Strong"/>
          <w:b w:val="0"/>
          <w:sz w:val="24"/>
          <w:szCs w:val="24"/>
          <w:lang w:val="ru-RU"/>
        </w:rPr>
        <w:t xml:space="preserve">.  </w:t>
      </w:r>
      <w:r w:rsidRPr="00CD5F75">
        <w:rPr>
          <w:rStyle w:val="Strong"/>
          <w:b w:val="0"/>
          <w:sz w:val="24"/>
          <w:szCs w:val="24"/>
          <w:lang w:val="ru-RU"/>
        </w:rPr>
        <w:t xml:space="preserve">Одним из последних примеров является выпущенное учебное методическое пособие </w:t>
      </w:r>
      <w:r w:rsidR="00CB4429" w:rsidRPr="00CD5F75">
        <w:rPr>
          <w:rStyle w:val="Strong"/>
          <w:b w:val="0"/>
          <w:sz w:val="24"/>
          <w:szCs w:val="24"/>
          <w:lang w:val="ru-RU"/>
        </w:rPr>
        <w:t>"</w:t>
      </w:r>
      <w:r w:rsidRPr="00CD5F75">
        <w:rPr>
          <w:rStyle w:val="Strong"/>
          <w:b w:val="0"/>
          <w:sz w:val="24"/>
          <w:szCs w:val="24"/>
          <w:lang w:val="ru-RU"/>
        </w:rPr>
        <w:t>Начальная антитеррористическая подготовка населения</w:t>
      </w:r>
      <w:r w:rsidR="00CB4429" w:rsidRPr="00CD5F75">
        <w:rPr>
          <w:rStyle w:val="Strong"/>
          <w:b w:val="0"/>
          <w:sz w:val="24"/>
          <w:szCs w:val="24"/>
          <w:lang w:val="ru-RU"/>
        </w:rPr>
        <w:t>"</w:t>
      </w:r>
      <w:r w:rsidR="00945CBC" w:rsidRPr="00CD5F75">
        <w:rPr>
          <w:rStyle w:val="Strong"/>
          <w:b w:val="0"/>
          <w:sz w:val="24"/>
          <w:szCs w:val="24"/>
          <w:lang w:val="ru-RU"/>
        </w:rPr>
        <w:t>.</w:t>
      </w:r>
    </w:p>
    <w:p w:rsidR="00765215" w:rsidRPr="00CD5F75" w:rsidRDefault="00765215" w:rsidP="00765215">
      <w:pPr>
        <w:rPr>
          <w:rStyle w:val="Strong"/>
          <w:b w:val="0"/>
          <w:sz w:val="24"/>
          <w:szCs w:val="24"/>
          <w:lang w:val="ru-RU"/>
        </w:rPr>
      </w:pPr>
    </w:p>
    <w:p w:rsidR="00765215" w:rsidRPr="00CD5F75" w:rsidRDefault="00765215" w:rsidP="00765215">
      <w:pPr>
        <w:rPr>
          <w:szCs w:val="24"/>
        </w:rPr>
      </w:pPr>
      <w:r w:rsidRPr="00CD5F75">
        <w:rPr>
          <w:color w:val="000000"/>
          <w:spacing w:val="3"/>
          <w:szCs w:val="24"/>
        </w:rPr>
        <w:tab/>
        <w:t xml:space="preserve">18 февраля 2005 года был принят </w:t>
      </w:r>
      <w:r w:rsidRPr="00CD5F75">
        <w:rPr>
          <w:color w:val="000000"/>
          <w:spacing w:val="-1"/>
          <w:szCs w:val="24"/>
        </w:rPr>
        <w:t xml:space="preserve">Закон </w:t>
      </w:r>
      <w:r w:rsidR="00CB4429" w:rsidRPr="00CD5F75">
        <w:rPr>
          <w:color w:val="000000"/>
          <w:spacing w:val="-1"/>
          <w:szCs w:val="24"/>
        </w:rPr>
        <w:t>"</w:t>
      </w:r>
      <w:r w:rsidRPr="00CD5F75">
        <w:rPr>
          <w:color w:val="000000"/>
          <w:spacing w:val="-1"/>
          <w:szCs w:val="24"/>
        </w:rPr>
        <w:t>О противодействии экстремизму</w:t>
      </w:r>
      <w:r w:rsidR="00CB4429" w:rsidRPr="00CD5F75">
        <w:rPr>
          <w:color w:val="000000"/>
          <w:spacing w:val="-1"/>
          <w:szCs w:val="24"/>
        </w:rPr>
        <w:t>"</w:t>
      </w:r>
      <w:r w:rsidRPr="00CD5F75">
        <w:rPr>
          <w:color w:val="000000"/>
          <w:spacing w:val="13"/>
          <w:szCs w:val="24"/>
        </w:rPr>
        <w:t xml:space="preserve">, направленный на определение правовых и </w:t>
      </w:r>
      <w:r w:rsidRPr="00CD5F75">
        <w:rPr>
          <w:color w:val="000000"/>
          <w:spacing w:val="2"/>
          <w:szCs w:val="24"/>
        </w:rPr>
        <w:t xml:space="preserve">организационных основ противодействия экстремизму в целях защиты прав </w:t>
      </w:r>
      <w:r w:rsidRPr="00CD5F75">
        <w:rPr>
          <w:color w:val="000000"/>
          <w:spacing w:val="13"/>
          <w:szCs w:val="24"/>
        </w:rPr>
        <w:t xml:space="preserve">и свобод человека и гражданина, основ конституционного строя, </w:t>
      </w:r>
      <w:r w:rsidRPr="00CD5F75">
        <w:rPr>
          <w:color w:val="000000"/>
          <w:spacing w:val="8"/>
          <w:szCs w:val="24"/>
        </w:rPr>
        <w:t xml:space="preserve">обеспечения суверенитета Республики Казахстан, целостности, </w:t>
      </w:r>
      <w:r w:rsidRPr="00CD5F75">
        <w:rPr>
          <w:color w:val="000000"/>
          <w:szCs w:val="24"/>
        </w:rPr>
        <w:t xml:space="preserve">неприкосновенности и неотчуждаемости ее территории, национальной </w:t>
      </w:r>
      <w:r w:rsidRPr="00CD5F75">
        <w:rPr>
          <w:color w:val="000000"/>
          <w:spacing w:val="-2"/>
          <w:szCs w:val="24"/>
        </w:rPr>
        <w:t>безопасности.</w:t>
      </w:r>
    </w:p>
    <w:p w:rsidR="00765215" w:rsidRPr="00CD5F75" w:rsidRDefault="00765215" w:rsidP="00765215"/>
    <w:p w:rsidR="00765215" w:rsidRPr="00CD5F75" w:rsidRDefault="00765215" w:rsidP="00765215">
      <w:pPr>
        <w:rPr>
          <w:rStyle w:val="Strong"/>
          <w:b w:val="0"/>
          <w:sz w:val="24"/>
          <w:szCs w:val="24"/>
          <w:lang w:val="ru-RU"/>
        </w:rPr>
      </w:pPr>
      <w:r w:rsidRPr="00CD5F75">
        <w:rPr>
          <w:rStyle w:val="Strong"/>
          <w:b w:val="0"/>
          <w:sz w:val="24"/>
          <w:szCs w:val="24"/>
          <w:lang w:val="ru-RU"/>
        </w:rPr>
        <w:tab/>
        <w:t>В целом, сформированная нормативная правовая база уже сегодня позволяет осуществлять комплекс профилактических мер, оперативно– розыскные и иные необходимые для борьбы с международным терроризмом и экстремизмом мероприятия</w:t>
      </w:r>
      <w:r w:rsidR="00945CBC" w:rsidRPr="00CD5F75">
        <w:rPr>
          <w:rStyle w:val="Strong"/>
          <w:b w:val="0"/>
          <w:sz w:val="24"/>
          <w:szCs w:val="24"/>
          <w:lang w:val="ru-RU"/>
        </w:rPr>
        <w:t>.</w:t>
      </w:r>
    </w:p>
    <w:p w:rsidR="00765215" w:rsidRPr="00CD5F75" w:rsidRDefault="00765215" w:rsidP="00765215">
      <w:pPr>
        <w:rPr>
          <w:rStyle w:val="Strong"/>
          <w:b w:val="0"/>
          <w:sz w:val="24"/>
          <w:szCs w:val="24"/>
          <w:lang w:val="ru-RU"/>
        </w:rPr>
      </w:pPr>
    </w:p>
    <w:p w:rsidR="00765215" w:rsidRPr="00CD5F75" w:rsidRDefault="00765215" w:rsidP="00765215">
      <w:r w:rsidRPr="00CD5F75">
        <w:rPr>
          <w:szCs w:val="24"/>
        </w:rPr>
        <w:tab/>
        <w:t xml:space="preserve">Министерство обороны Республики Казахстан запланировало и провело комплекс учебно-тактических учений, на протяжении которых проводилась работа по совершенствованию взаимодействия руководящих структур Вооруженных Сил, других </w:t>
      </w:r>
      <w:r w:rsidRPr="00CD5F75">
        <w:t xml:space="preserve">видов войск и армейских подразделении во время проведения запланированных военно-тактических учений, таких как </w:t>
      </w:r>
      <w:r w:rsidR="00CB4429" w:rsidRPr="00CD5F75">
        <w:t>"</w:t>
      </w:r>
      <w:r w:rsidRPr="00CD5F75">
        <w:t>Каспий против террора-2005</w:t>
      </w:r>
      <w:r w:rsidR="00CB4429" w:rsidRPr="00CD5F75">
        <w:t>"</w:t>
      </w:r>
      <w:r w:rsidRPr="00CD5F75">
        <w:t xml:space="preserve">, </w:t>
      </w:r>
      <w:r w:rsidR="00CB4429" w:rsidRPr="00CD5F75">
        <w:t>"</w:t>
      </w:r>
      <w:r w:rsidRPr="00CD5F75">
        <w:t>Против атомного терроризма-2006</w:t>
      </w:r>
      <w:r w:rsidR="00CB4429" w:rsidRPr="00CD5F75">
        <w:t>"</w:t>
      </w:r>
      <w:r w:rsidRPr="00CD5F75">
        <w:t xml:space="preserve">, </w:t>
      </w:r>
      <w:r w:rsidR="00CB4429" w:rsidRPr="00CD5F75">
        <w:t>"</w:t>
      </w:r>
      <w:r w:rsidRPr="00CD5F75">
        <w:t>Миротворческая миссия-2007</w:t>
      </w:r>
      <w:r w:rsidR="00CB4429" w:rsidRPr="00CD5F75">
        <w:t>"</w:t>
      </w:r>
      <w:r w:rsidR="00293866" w:rsidRPr="00CD5F75">
        <w:t xml:space="preserve">.  </w:t>
      </w:r>
      <w:r w:rsidRPr="00CD5F75">
        <w:t>Все учения имеют антитеррористическую направленность</w:t>
      </w:r>
      <w:r w:rsidR="007422EA" w:rsidRPr="00CD5F75">
        <w:t>.</w:t>
      </w:r>
    </w:p>
    <w:p w:rsidR="00765215" w:rsidRPr="00CD5F75" w:rsidRDefault="00765215" w:rsidP="00765215"/>
    <w:p w:rsidR="00765215" w:rsidRPr="00CD5F75" w:rsidRDefault="00765215" w:rsidP="00765215">
      <w:r w:rsidRPr="00CD5F75">
        <w:tab/>
        <w:t>В период проведения учений не допускались факты расизма, деления по признакам рода, цвета кожи, национального и этнического происхождения.</w:t>
      </w:r>
    </w:p>
    <w:p w:rsidR="00765215" w:rsidRPr="00CD5F75" w:rsidRDefault="00765215" w:rsidP="00765215"/>
    <w:p w:rsidR="00765215" w:rsidRPr="00CD5F75" w:rsidRDefault="00765215" w:rsidP="00765215">
      <w:r w:rsidRPr="00CD5F75">
        <w:tab/>
        <w:t>Правительство Казахстана открыто высказывается в поддержку борьбы с терроризмом и категорически отвергает террористические акты</w:t>
      </w:r>
      <w:r w:rsidR="00293866" w:rsidRPr="00CD5F75">
        <w:t xml:space="preserve">.  </w:t>
      </w:r>
      <w:r w:rsidRPr="00CD5F75">
        <w:t>Казахстан является членом Шанхайской организации сотрудничества наряду с Китаем, Россией, Таджикистаном, Узбекистаном и Кыргызстаном</w:t>
      </w:r>
      <w:r w:rsidR="00293866" w:rsidRPr="00CD5F75">
        <w:t xml:space="preserve">.  </w:t>
      </w:r>
      <w:r w:rsidRPr="00CD5F75">
        <w:t>Казахстан поддерживает дипломатические отношения с Кубой, Северной Кореей, Ливией, Палестинской автономией, Суданом и Ираном</w:t>
      </w:r>
      <w:r w:rsidR="007422EA" w:rsidRPr="00CD5F75">
        <w:t>.</w:t>
      </w:r>
    </w:p>
    <w:p w:rsidR="00765215" w:rsidRPr="00CD5F75" w:rsidRDefault="00765215" w:rsidP="00765215"/>
    <w:p w:rsidR="00765215" w:rsidRPr="00CD5F75" w:rsidRDefault="00765215" w:rsidP="00765215">
      <w:r w:rsidRPr="00CD5F75">
        <w:tab/>
        <w:t>По условиям Меморандума о взаимопонимании 2002 года Казахстан разрешает коалиционным силам использовать Алматинский международный аэропорт при аварийных отклонениях от маршрутов самолетов</w:t>
      </w:r>
      <w:r w:rsidR="00293866" w:rsidRPr="00CD5F75">
        <w:t xml:space="preserve">.  </w:t>
      </w:r>
      <w:r w:rsidRPr="00CD5F75">
        <w:t>С декабря 2001 года Казахстан также бесплатно разрешил более 1</w:t>
      </w:r>
      <w:r w:rsidR="007422EA" w:rsidRPr="00CD5F75">
        <w:t xml:space="preserve"> </w:t>
      </w:r>
      <w:r w:rsidRPr="00CD5F75">
        <w:t>100 перелетов через свое воздушное пространство.</w:t>
      </w:r>
    </w:p>
    <w:p w:rsidR="00765215" w:rsidRPr="00CD5F75" w:rsidRDefault="00765215" w:rsidP="00765215"/>
    <w:p w:rsidR="00765215" w:rsidRPr="00CD5F75" w:rsidRDefault="00765215" w:rsidP="00765215">
      <w:pPr>
        <w:rPr>
          <w:rStyle w:val="Strong"/>
          <w:b w:val="0"/>
          <w:bCs w:val="0"/>
          <w:lang w:val="ru-RU"/>
        </w:rPr>
      </w:pPr>
      <w:r w:rsidRPr="00CD5F75">
        <w:tab/>
        <w:t>В 2003 году представители Казахстана успешно прошли ознакомительную двухлетнюю программу, состоящую из 14 курсов, организованных отделом содействия антитеррористической подготовке Бюро по дипломатической безопасности Государственного департамента США</w:t>
      </w:r>
      <w:r w:rsidR="00293866" w:rsidRPr="00CD5F75">
        <w:t xml:space="preserve">.  </w:t>
      </w:r>
      <w:r w:rsidRPr="00CD5F75">
        <w:t>Казахстан участвует в 11 из 12 международных конвенций и протоколов, касающихся терроризма.</w:t>
      </w:r>
    </w:p>
    <w:p w:rsidR="00765215" w:rsidRPr="00CD5F75" w:rsidRDefault="00765215" w:rsidP="00765215">
      <w:pPr>
        <w:rPr>
          <w:rStyle w:val="Strong"/>
          <w:b w:val="0"/>
          <w:bCs w:val="0"/>
          <w:sz w:val="24"/>
          <w:szCs w:val="24"/>
          <w:lang w:val="ru-RU"/>
        </w:rPr>
      </w:pPr>
    </w:p>
    <w:p w:rsidR="00765215" w:rsidRPr="00CD5F75" w:rsidRDefault="00765215" w:rsidP="00765215">
      <w:r w:rsidRPr="00CD5F75">
        <w:tab/>
        <w:t>Для многонационального Казахстана формирование установок толерантности, веротерпимости и миролюбия, профилактика экстремизма и ксенофобии  имеют особую актуальность</w:t>
      </w:r>
      <w:r w:rsidR="00293866" w:rsidRPr="00CD5F75">
        <w:t xml:space="preserve">.  </w:t>
      </w:r>
      <w:r w:rsidRPr="00CD5F75">
        <w:t>Современные процессы глобализации, участником которых является и Казахстан, определенная прозрачность границ представляют реальную угрозу возможного негативного воздействия внешних конфликтов на безопасность страны</w:t>
      </w:r>
      <w:r w:rsidR="00293866" w:rsidRPr="00CD5F75">
        <w:t>.</w:t>
      </w:r>
    </w:p>
    <w:p w:rsidR="00765215" w:rsidRPr="00CD5F75" w:rsidRDefault="00765215" w:rsidP="00765215"/>
    <w:p w:rsidR="00765215" w:rsidRPr="00CD5F75" w:rsidRDefault="00765215" w:rsidP="00765215">
      <w:r w:rsidRPr="00CD5F75">
        <w:tab/>
        <w:t>Локальные конфликты в Центрально-Азиатском регионе и России, угроза распространения религиозного экстремизма и терроризма могут являться катализаторами ухудшения психологического самочувствия, роста внутреннего беспокойства, социальной напряженности и других деструктивных процессов в массовом сознании казахстанцев</w:t>
      </w:r>
      <w:r w:rsidR="00293866" w:rsidRPr="00CD5F75">
        <w:t xml:space="preserve">.  </w:t>
      </w:r>
    </w:p>
    <w:p w:rsidR="00765215" w:rsidRPr="00CD5F75" w:rsidRDefault="00765215" w:rsidP="00765215"/>
    <w:p w:rsidR="00765215" w:rsidRPr="00CD5F75" w:rsidRDefault="00765215" w:rsidP="00765215">
      <w:r w:rsidRPr="00CD5F75">
        <w:tab/>
        <w:t>В этой ситуации приоритетами государственной политики являются сохранение внутриполитической стабильности, межнационального и межконфессионального согласия, стабилизация массового сознания и создание благоприятного социально-психологического климата в большинстве социальных групп населения</w:t>
      </w:r>
      <w:r w:rsidR="00293866" w:rsidRPr="00CD5F75">
        <w:t>.</w:t>
      </w:r>
    </w:p>
    <w:p w:rsidR="00765215" w:rsidRPr="00CD5F75" w:rsidRDefault="00765215" w:rsidP="00765215"/>
    <w:p w:rsidR="00765215" w:rsidRPr="00CD5F75" w:rsidRDefault="00765215" w:rsidP="00765215">
      <w:r w:rsidRPr="00CD5F75">
        <w:tab/>
        <w:t>Разработка и реализация эффективной системы мер по формированию толерантного сознания и профилактике экстремизма в казахстанском обществе является комплексной задачей, решение которой требует скоординированных усилий  государственных органов при широкой поддержке общественности</w:t>
      </w:r>
      <w:r w:rsidR="007422EA" w:rsidRPr="00CD5F75">
        <w:t>.</w:t>
      </w:r>
    </w:p>
    <w:p w:rsidR="00765215" w:rsidRPr="00CD5F75" w:rsidRDefault="00765215" w:rsidP="00765215"/>
    <w:p w:rsidR="00765215" w:rsidRPr="00CD5F75" w:rsidRDefault="00765215" w:rsidP="00765215">
      <w:r w:rsidRPr="00CD5F75">
        <w:tab/>
        <w:t>Министерством культуры и информации разработана Программа совершенствования казахстанской модели межэтнического и межконфессионального согласия на 2006-2008 годы, утвержденная постановлением Правительства Республики Казахстан от 28 июня 2006 года № 593</w:t>
      </w:r>
      <w:r w:rsidR="00293866" w:rsidRPr="00CD5F75">
        <w:t xml:space="preserve">.  </w:t>
      </w:r>
      <w:r w:rsidRPr="00CD5F75">
        <w:t>В указанной Программе определены цели и задачи формирования толерантного сознания и поведения, профилактики различных видов экстремизма, а также намечены основные направления и механизмы их реализации, указаны источники финансирования.</w:t>
      </w:r>
    </w:p>
    <w:p w:rsidR="00765215" w:rsidRPr="00CD5F75" w:rsidRDefault="00765215" w:rsidP="00765215"/>
    <w:p w:rsidR="00765215" w:rsidRPr="00CD5F75" w:rsidRDefault="00765215" w:rsidP="00765215">
      <w:r w:rsidRPr="00CD5F75">
        <w:tab/>
        <w:t>Реализация Программы позволит сохранить внутриполитическую стабильность, межнациональное и межконфессиональное согласие в Республике Казахстан.</w:t>
      </w:r>
    </w:p>
    <w:p w:rsidR="00765215" w:rsidRPr="00CD5F75" w:rsidRDefault="00765215" w:rsidP="00765215"/>
    <w:p w:rsidR="00765215" w:rsidRPr="00CD5F75" w:rsidRDefault="00765215" w:rsidP="00765215">
      <w:r w:rsidRPr="00CD5F75">
        <w:tab/>
        <w:t>11</w:t>
      </w:r>
      <w:r w:rsidR="00293866" w:rsidRPr="00CD5F75">
        <w:t>.</w:t>
      </w:r>
      <w:r w:rsidR="007422EA" w:rsidRPr="00CD5F75">
        <w:tab/>
      </w:r>
      <w:r w:rsidRPr="00CD5F75">
        <w:t>Комитет с озабоченностью отмечает, что, за исключением судей Верховного суда, все судьи назначаются президентом, который также решает вопросы организации работы судов</w:t>
      </w:r>
      <w:r w:rsidR="007422EA" w:rsidRPr="00CD5F75">
        <w:t>.</w:t>
      </w:r>
    </w:p>
    <w:p w:rsidR="00765215" w:rsidRPr="00CD5F75" w:rsidRDefault="00765215" w:rsidP="00765215">
      <w:pPr>
        <w:rPr>
          <w:szCs w:val="24"/>
        </w:rPr>
      </w:pPr>
    </w:p>
    <w:p w:rsidR="00765215" w:rsidRPr="00CD5F75" w:rsidRDefault="00765215" w:rsidP="00765215">
      <w:pPr>
        <w:rPr>
          <w:rStyle w:val="Strong"/>
          <w:sz w:val="24"/>
          <w:szCs w:val="24"/>
          <w:lang w:val="ru-RU"/>
        </w:rPr>
      </w:pPr>
      <w:r w:rsidRPr="00CD5F75">
        <w:rPr>
          <w:rStyle w:val="Strong"/>
          <w:sz w:val="24"/>
          <w:szCs w:val="24"/>
          <w:lang w:val="ru-RU"/>
        </w:rPr>
        <w:tab/>
        <w:t>Комитет рекомендует государству-участнику укрепить независимость судебной власти и других государственных органов в интересах предоставления каждому человеку защиты и средств отстаивания своих прав в случае любых нарушений Конвенции и включить в свой следующий периодический доклад подробную информацию о мерах, принятых с этой целью</w:t>
      </w:r>
      <w:r w:rsidR="007422EA"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765215" w:rsidP="00765215">
      <w:pPr>
        <w:rPr>
          <w:szCs w:val="24"/>
        </w:rPr>
      </w:pPr>
      <w:r w:rsidRPr="00CD5F75">
        <w:rPr>
          <w:szCs w:val="24"/>
        </w:rPr>
        <w:tab/>
        <w:t>По вопросу укрепления независимости судебной власти и других государственных органов отмечаем следующее.</w:t>
      </w:r>
    </w:p>
    <w:p w:rsidR="00765215" w:rsidRPr="00CD5F75" w:rsidRDefault="00765215" w:rsidP="00765215">
      <w:pPr>
        <w:rPr>
          <w:szCs w:val="24"/>
        </w:rPr>
      </w:pPr>
    </w:p>
    <w:p w:rsidR="00765215" w:rsidRPr="00CD5F75" w:rsidRDefault="00765215" w:rsidP="00765215">
      <w:r w:rsidRPr="00CD5F75">
        <w:rPr>
          <w:szCs w:val="24"/>
        </w:rPr>
        <w:tab/>
        <w:t xml:space="preserve">В соответствии со статьей 82 Конституции Председатель и судьи Верховного Суда </w:t>
      </w:r>
      <w:r w:rsidRPr="00CD5F75">
        <w:t>Республики Казахстан избираются Сенатом по представлению Президента Республики, основанному на рекомендации Высшего Судебного Совета</w:t>
      </w:r>
      <w:r w:rsidR="00293866" w:rsidRPr="00CD5F75">
        <w:t xml:space="preserve">.  </w:t>
      </w:r>
      <w:r w:rsidRPr="00CD5F75">
        <w:t>Председатели и судьи местных и других судов назначаются на должности Президентом Республики по рекомендации Высшего Судебного Совета</w:t>
      </w:r>
      <w:r w:rsidR="009361CC" w:rsidRPr="00CD5F75">
        <w:t>.</w:t>
      </w:r>
    </w:p>
    <w:p w:rsidR="00765215" w:rsidRPr="00CD5F75" w:rsidRDefault="00765215" w:rsidP="00765215"/>
    <w:p w:rsidR="00765215" w:rsidRPr="00CD5F75" w:rsidRDefault="00765215" w:rsidP="00765215">
      <w:r w:rsidRPr="00CD5F75">
        <w:tab/>
        <w:t>Согласно статье 75 Конституции судами Республики являются Верховный Суд Республики и местные суды Республики, учреждаемые законом</w:t>
      </w:r>
      <w:r w:rsidR="009361CC" w:rsidRPr="00CD5F75">
        <w:t>.</w:t>
      </w:r>
    </w:p>
    <w:p w:rsidR="00765215" w:rsidRPr="00CD5F75" w:rsidRDefault="00765215" w:rsidP="00765215"/>
    <w:p w:rsidR="00765215" w:rsidRPr="00CD5F75" w:rsidRDefault="00765215" w:rsidP="00765215">
      <w:r w:rsidRPr="00CD5F75">
        <w:tab/>
        <w:t>Судья при отправлении правосудия независим и подчиняется только Конституции и закону, какое-либо вмешательство в деятельность суда по отправлению правосудия недопустимо и влечет ответственность по закону</w:t>
      </w:r>
      <w:r w:rsidR="00293866" w:rsidRPr="00CD5F75">
        <w:t xml:space="preserve">.  </w:t>
      </w:r>
      <w:r w:rsidRPr="00CD5F75">
        <w:t>По конкретным делам судьи не подотчетны</w:t>
      </w:r>
      <w:r w:rsidR="009361CC" w:rsidRPr="00CD5F75">
        <w:t>.</w:t>
      </w:r>
    </w:p>
    <w:p w:rsidR="00765215" w:rsidRPr="00CD5F75" w:rsidRDefault="00765215" w:rsidP="00765215"/>
    <w:p w:rsidR="00765215" w:rsidRPr="00CD5F75" w:rsidRDefault="00765215" w:rsidP="00765215">
      <w:r w:rsidRPr="00CD5F75">
        <w:tab/>
        <w:t>Согласно статье 78 Конституции суды не вправе применять законы и иные нормативные правовые акты, ущемляющие закрепленные Конституцией права и свободы человека и гражданина</w:t>
      </w:r>
      <w:r w:rsidR="00293866" w:rsidRPr="00CD5F75">
        <w:t xml:space="preserve">.  </w:t>
      </w:r>
      <w:r w:rsidRPr="00CD5F75">
        <w:t>Если суд усмотрит, что закон или иной нормативный правовой акт, подлежащий применению, ущемляет закрепленные Конституцией права и свободы человека и гражданина, он обязан приостановить производство по делу и обратиться в Конституционный Совет с представлением о признании этого акта неконституционным</w:t>
      </w:r>
      <w:r w:rsidR="009361CC" w:rsidRPr="00CD5F75">
        <w:t>.</w:t>
      </w:r>
    </w:p>
    <w:p w:rsidR="00765215" w:rsidRPr="00CD5F75" w:rsidRDefault="00765215" w:rsidP="00765215"/>
    <w:p w:rsidR="00765215" w:rsidRPr="00CD5F75" w:rsidRDefault="00765215" w:rsidP="00765215">
      <w:r w:rsidRPr="00CD5F75">
        <w:tab/>
        <w:t>Учитывая, что права и свободы человека и гражданина закреплены в Конституции, следует выделить также деятельность Конституционного Совета Республики Казахстан, который является государственным органом, обеспечивающим верховенство Конституции на всей территории страны</w:t>
      </w:r>
      <w:r w:rsidR="00293866" w:rsidRPr="00CD5F75">
        <w:t xml:space="preserve">.  </w:t>
      </w:r>
      <w:r w:rsidRPr="00CD5F75">
        <w:t>Конституционный Совет Республики Казахстан рассматривает на соответствие Конституции Республики до подписания Президентом принятые Парламентом законы, также международные договоры Республики до их ратификации</w:t>
      </w:r>
      <w:r w:rsidR="009361CC" w:rsidRPr="00CD5F75">
        <w:t>.</w:t>
      </w:r>
    </w:p>
    <w:p w:rsidR="00765215" w:rsidRPr="00CD5F75" w:rsidRDefault="00765215" w:rsidP="00765215"/>
    <w:p w:rsidR="00765215" w:rsidRPr="00CD5F75" w:rsidRDefault="00765215" w:rsidP="00765215">
      <w:r w:rsidRPr="00CD5F75">
        <w:tab/>
        <w:t>Законы и международные договоры, признанные несоответствующими Конституции, не могут быть подписаны либо ратифицированы и введены в действие</w:t>
      </w:r>
      <w:r w:rsidR="00293866" w:rsidRPr="00CD5F75">
        <w:t xml:space="preserve">.  </w:t>
      </w:r>
      <w:r w:rsidRPr="00CD5F75">
        <w:t>Законы и иные нормативные правовые акты, признанные ущемляющими закрепленные Конституцией права и свободы человека и гражданина, отменяются и не подлежат применению</w:t>
      </w:r>
      <w:r w:rsidR="00293866" w:rsidRPr="00CD5F75">
        <w:t xml:space="preserve">.  </w:t>
      </w:r>
      <w:r w:rsidRPr="00CD5F75">
        <w:t>Решения Конституционного Совета вступают в силу со дня их принятия, являются общеобязательными на всей территории Республики Казахстан, окончательными и обжалованию не подлежат</w:t>
      </w:r>
      <w:r w:rsidR="009361CC" w:rsidRPr="00CD5F75">
        <w:t>.</w:t>
      </w:r>
    </w:p>
    <w:p w:rsidR="00765215" w:rsidRPr="00CD5F75" w:rsidRDefault="00765215" w:rsidP="00765215"/>
    <w:p w:rsidR="00765215" w:rsidRPr="00CD5F75" w:rsidRDefault="00765215" w:rsidP="00765215">
      <w:r w:rsidRPr="00CD5F75">
        <w:tab/>
        <w:t>Юридическая защита по казахстанскому законодательству производится на равной основе, независимо от признака расы</w:t>
      </w:r>
      <w:r w:rsidR="00293866" w:rsidRPr="00CD5F75">
        <w:t xml:space="preserve">.  </w:t>
      </w:r>
      <w:r w:rsidRPr="00CD5F75">
        <w:t>Статья 13 Конституции признает право за каждым на признание его правосубъектности, судебную защиту своих прав и свобод, получение квалифицированной юридической помощи</w:t>
      </w:r>
      <w:r w:rsidR="00293866" w:rsidRPr="00CD5F75">
        <w:t xml:space="preserve">.  </w:t>
      </w:r>
      <w:r w:rsidRPr="00CD5F75">
        <w:t>В случаях, предусмотренных законом, юридическая помощь оказывается бесплатно.</w:t>
      </w:r>
    </w:p>
    <w:p w:rsidR="00765215" w:rsidRPr="00CD5F75" w:rsidRDefault="00765215" w:rsidP="00765215"/>
    <w:p w:rsidR="00765215" w:rsidRPr="00CD5F75" w:rsidRDefault="00765215" w:rsidP="00765215">
      <w:r w:rsidRPr="00CD5F75">
        <w:tab/>
        <w:t>12</w:t>
      </w:r>
      <w:r w:rsidR="00293866" w:rsidRPr="00CD5F75">
        <w:t>.</w:t>
      </w:r>
      <w:r w:rsidR="009361CC" w:rsidRPr="00CD5F75">
        <w:tab/>
      </w:r>
      <w:r w:rsidRPr="00CD5F75">
        <w:t>Комитет отмечает отсутствие в государстве-участнике судебных дел о расовой дискриминации и получение Комиссией по правам человека лишь двух жалоб на расовую дискриминацию в 2000 и 2001 годах</w:t>
      </w:r>
      <w:r w:rsidR="009361CC" w:rsidRPr="00CD5F75">
        <w:t>.</w:t>
      </w:r>
    </w:p>
    <w:p w:rsidR="00765215" w:rsidRPr="00CD5F75" w:rsidRDefault="00765215" w:rsidP="00765215">
      <w:pPr>
        <w:rPr>
          <w:szCs w:val="24"/>
        </w:rPr>
      </w:pPr>
    </w:p>
    <w:p w:rsidR="00765215" w:rsidRPr="00CD5F75" w:rsidRDefault="00765215" w:rsidP="00765215">
      <w:pPr>
        <w:rPr>
          <w:rStyle w:val="Strong"/>
          <w:sz w:val="24"/>
          <w:szCs w:val="24"/>
          <w:lang w:val="ru-RU"/>
        </w:rPr>
      </w:pPr>
      <w:r w:rsidRPr="00CD5F75">
        <w:rPr>
          <w:rStyle w:val="Strong"/>
          <w:sz w:val="24"/>
          <w:szCs w:val="24"/>
          <w:lang w:val="ru-RU"/>
        </w:rPr>
        <w:tab/>
        <w:t>Комитет рекомендует государству-участнику обеспечить, чтобы малочисленность жалоб не была результатом неинформированности потерпевших о своих правах или ограниченности их финансовых средств либо отсутствия у них доверия к полиции или судебным органам, или же недостаточно внимательного или чуткого отношения властей к случаям расовой дискриминации</w:t>
      </w:r>
      <w:r w:rsidR="00293866" w:rsidRPr="00CD5F75">
        <w:rPr>
          <w:rStyle w:val="Strong"/>
          <w:sz w:val="24"/>
          <w:szCs w:val="24"/>
          <w:lang w:val="ru-RU"/>
        </w:rPr>
        <w:t xml:space="preserve">.  </w:t>
      </w:r>
      <w:r w:rsidRPr="00CD5F75">
        <w:rPr>
          <w:rStyle w:val="Strong"/>
          <w:sz w:val="24"/>
          <w:szCs w:val="24"/>
          <w:lang w:val="ru-RU"/>
        </w:rPr>
        <w:t>Комитет настоятельно призывает государство-участника обеспечить включение в национальное законодательство надлежащих положений об эффективной защите и средствах противодействия нарушениям Конвенции и как можно шире распространять среди общественности информацию об имеющихся средствах правовой защиты</w:t>
      </w:r>
      <w:r w:rsidR="009361CC"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765215" w:rsidP="00765215">
      <w:r w:rsidRPr="00CD5F75">
        <w:rPr>
          <w:szCs w:val="24"/>
        </w:rPr>
        <w:tab/>
        <w:t>За нарушение конституционных и иных прав и свобод человека и гражданина главой</w:t>
      </w:r>
      <w:r w:rsidR="009361CC" w:rsidRPr="00CD5F75">
        <w:rPr>
          <w:szCs w:val="24"/>
        </w:rPr>
        <w:t> </w:t>
      </w:r>
      <w:r w:rsidRPr="00CD5F75">
        <w:t>3 Уголовного кодекса Республики Казахстан предусмотрена уголовная ответственность</w:t>
      </w:r>
      <w:r w:rsidR="00293866" w:rsidRPr="00CD5F75">
        <w:t xml:space="preserve">.  </w:t>
      </w:r>
      <w:r w:rsidRPr="00CD5F75">
        <w:t>В этой связи определенные функции по защите прав человека в порядке уголовно-процессуального производства возложены на правоохранительные органы, включая Генеральную прокуратуру, Министерство внутренних дел, Комитет национальной безопасности Республики Казахстан</w:t>
      </w:r>
      <w:r w:rsidR="009361CC" w:rsidRPr="00CD5F75">
        <w:t>.</w:t>
      </w:r>
    </w:p>
    <w:p w:rsidR="00765215" w:rsidRPr="00CD5F75" w:rsidRDefault="00765215" w:rsidP="00765215"/>
    <w:p w:rsidR="00765215" w:rsidRPr="00CD5F75" w:rsidRDefault="00765215" w:rsidP="00765215">
      <w:r w:rsidRPr="00CD5F75">
        <w:tab/>
        <w:t xml:space="preserve">Гражданский процессуальный кодекс предусматривает право каждого гражданина </w:t>
      </w:r>
      <w:r w:rsidR="00CB4429" w:rsidRPr="00CD5F75">
        <w:t>"</w:t>
      </w:r>
      <w:r w:rsidRPr="00CD5F75">
        <w:t>обратиться в суд за защитой нарушенных или оспариваемых конституционных прав, свобод и охраняемых законом интересов</w:t>
      </w:r>
      <w:r w:rsidR="00CB4429" w:rsidRPr="00CD5F75">
        <w:t>"</w:t>
      </w:r>
      <w:r w:rsidRPr="00CD5F75">
        <w:t xml:space="preserve"> (статья 8 </w:t>
      </w:r>
      <w:r w:rsidR="00CB4429" w:rsidRPr="00CD5F75">
        <w:t>"</w:t>
      </w:r>
      <w:r w:rsidRPr="00CD5F75">
        <w:t>Судебная защита прав, свобод и законных интересов лица</w:t>
      </w:r>
      <w:r w:rsidR="00CB4429" w:rsidRPr="00CD5F75">
        <w:t>"</w:t>
      </w:r>
      <w:r w:rsidRPr="00CD5F75">
        <w:t>)</w:t>
      </w:r>
      <w:r w:rsidR="009361CC" w:rsidRPr="00CD5F75">
        <w:t>.</w:t>
      </w:r>
    </w:p>
    <w:p w:rsidR="00765215" w:rsidRPr="00CD5F75" w:rsidRDefault="00765215" w:rsidP="00765215"/>
    <w:p w:rsidR="00765215" w:rsidRPr="00CD5F75" w:rsidRDefault="00765215" w:rsidP="00765215">
      <w:r w:rsidRPr="00CD5F75">
        <w:rPr>
          <w:spacing w:val="9"/>
        </w:rPr>
        <w:tab/>
        <w:t>В соответствии со статьей 5 Международной к</w:t>
      </w:r>
      <w:r w:rsidRPr="00CD5F75">
        <w:rPr>
          <w:spacing w:val="3"/>
        </w:rPr>
        <w:t xml:space="preserve">онвенции о ликвидации всех форм расовой дискриминации </w:t>
      </w:r>
      <w:r w:rsidRPr="00CD5F75">
        <w:rPr>
          <w:spacing w:val="9"/>
        </w:rPr>
        <w:t>государства-участники</w:t>
      </w:r>
      <w:r w:rsidRPr="00CD5F75">
        <w:rPr>
          <w:spacing w:val="3"/>
        </w:rPr>
        <w:t xml:space="preserve"> обязуются запретить и ликвидировать расовую дискриминацию </w:t>
      </w:r>
      <w:r w:rsidRPr="00CD5F75">
        <w:rPr>
          <w:spacing w:val="8"/>
        </w:rPr>
        <w:t xml:space="preserve">во всех её формах и обеспечить равноправие каждого человека перед </w:t>
      </w:r>
      <w:r w:rsidRPr="00CD5F75">
        <w:t xml:space="preserve">законом, без различия расы, цвета, кожи, национального или этнического </w:t>
      </w:r>
      <w:r w:rsidRPr="00CD5F75">
        <w:rPr>
          <w:spacing w:val="4"/>
        </w:rPr>
        <w:t xml:space="preserve">происхождения, в особенности в отношении осуществления гражданских </w:t>
      </w:r>
      <w:r w:rsidRPr="00CD5F75">
        <w:rPr>
          <w:spacing w:val="-1"/>
        </w:rPr>
        <w:t>прав и прав в экономической и культурной областях.</w:t>
      </w:r>
    </w:p>
    <w:p w:rsidR="00765215" w:rsidRPr="00CD5F75" w:rsidRDefault="00765215" w:rsidP="00765215"/>
    <w:p w:rsidR="00765215" w:rsidRPr="00CD5F75" w:rsidRDefault="00765215" w:rsidP="00905F8E">
      <w:r w:rsidRPr="00CD5F75">
        <w:rPr>
          <w:spacing w:val="7"/>
        </w:rPr>
        <w:tab/>
        <w:t>Указанная норма реализуется в рамках статьи 14 Конституции</w:t>
      </w:r>
      <w:r w:rsidRPr="00CD5F75">
        <w:t xml:space="preserve">, согласно которой все равны перед законом и судом и </w:t>
      </w:r>
      <w:r w:rsidRPr="00CD5F75">
        <w:rPr>
          <w:spacing w:val="1"/>
        </w:rPr>
        <w:t xml:space="preserve">никто не может подвергаться какой-либо дискриминации по мотивам </w:t>
      </w:r>
      <w:r w:rsidRPr="00CD5F75">
        <w:t xml:space="preserve">происхождения, социального, должностного и имущественного положения, пола, расы, национальности, языка, отношения к религии, убеждений, места </w:t>
      </w:r>
      <w:r w:rsidRPr="00CD5F75">
        <w:rPr>
          <w:spacing w:val="-1"/>
        </w:rPr>
        <w:t>жительства или по любым иным обстоятельствам.</w:t>
      </w:r>
    </w:p>
    <w:p w:rsidR="00765215" w:rsidRPr="00CD5F75" w:rsidRDefault="00765215" w:rsidP="00905F8E"/>
    <w:p w:rsidR="00765215" w:rsidRPr="00CD5F75" w:rsidRDefault="00765215" w:rsidP="00765215">
      <w:r w:rsidRPr="00CD5F75">
        <w:tab/>
        <w:t>Статьей 164 Уголовного кодекса Республики Казахстан предусматривается</w:t>
      </w:r>
      <w:r w:rsidRPr="00CD5F75">
        <w:rPr>
          <w:spacing w:val="11"/>
        </w:rPr>
        <w:t xml:space="preserve"> </w:t>
      </w:r>
      <w:r w:rsidRPr="00CD5F75">
        <w:t>ответственность за возбуждение социальной, национальной, родовой, расовой или</w:t>
      </w:r>
      <w:r w:rsidRPr="00CD5F75">
        <w:rPr>
          <w:spacing w:val="2"/>
        </w:rPr>
        <w:t xml:space="preserve"> религиозной вражды, а также статьей  </w:t>
      </w:r>
      <w:r w:rsidRPr="00CD5F75">
        <w:rPr>
          <w:spacing w:val="4"/>
        </w:rPr>
        <w:t xml:space="preserve">170 указанного кодекса </w:t>
      </w:r>
      <w:r w:rsidRPr="00CD5F75">
        <w:t>–</w:t>
      </w:r>
      <w:r w:rsidRPr="00CD5F75">
        <w:rPr>
          <w:spacing w:val="4"/>
        </w:rPr>
        <w:t xml:space="preserve"> призывы к насильственному свержению или </w:t>
      </w:r>
      <w:r w:rsidRPr="00CD5F75">
        <w:rPr>
          <w:spacing w:val="3"/>
        </w:rPr>
        <w:t xml:space="preserve">изменению конституционного строя либо насильственному нарушению </w:t>
      </w:r>
      <w:r w:rsidRPr="00CD5F75">
        <w:rPr>
          <w:spacing w:val="-1"/>
        </w:rPr>
        <w:t>единства территории Республики Казахстан.</w:t>
      </w:r>
    </w:p>
    <w:p w:rsidR="00765215" w:rsidRPr="00CD5F75" w:rsidRDefault="00765215" w:rsidP="00765215"/>
    <w:p w:rsidR="00765215" w:rsidRPr="00CD5F75" w:rsidRDefault="00765215" w:rsidP="00765215">
      <w:pPr>
        <w:rPr>
          <w:iCs/>
        </w:rPr>
      </w:pPr>
      <w:r w:rsidRPr="00CD5F75">
        <w:tab/>
        <w:t>Согласно статистическим данным, за период с 2003 года по 2007 год</w:t>
      </w:r>
      <w:r w:rsidRPr="00CD5F75">
        <w:br/>
        <w:t>зарегистрировано 222 преступлений, связанных с возбуждением</w:t>
      </w:r>
      <w:r w:rsidR="00905F8E" w:rsidRPr="00CD5F75">
        <w:t xml:space="preserve"> </w:t>
      </w:r>
      <w:r w:rsidRPr="00CD5F75">
        <w:rPr>
          <w:spacing w:val="3"/>
        </w:rPr>
        <w:t xml:space="preserve">социальной, национальной, родовой, расовой или религиозной вражды, из </w:t>
      </w:r>
      <w:r w:rsidRPr="00CD5F75">
        <w:rPr>
          <w:spacing w:val="5"/>
        </w:rPr>
        <w:t>них за 2003 год зарегистрировано 9 п</w:t>
      </w:r>
      <w:r w:rsidRPr="00CD5F75">
        <w:rPr>
          <w:iCs/>
        </w:rPr>
        <w:t xml:space="preserve">реступлений, связанных с призывами к насильственному свержению или изменению конституционного строя либо насильственному нарушению </w:t>
      </w:r>
      <w:r w:rsidRPr="00CD5F75">
        <w:rPr>
          <w:iCs/>
          <w:spacing w:val="2"/>
        </w:rPr>
        <w:t>единства территории Республики Казахстан</w:t>
      </w:r>
      <w:r w:rsidR="00293866" w:rsidRPr="00CD5F75">
        <w:rPr>
          <w:iCs/>
          <w:spacing w:val="2"/>
        </w:rPr>
        <w:t xml:space="preserve">.  </w:t>
      </w:r>
      <w:r w:rsidRPr="00CD5F75">
        <w:rPr>
          <w:iCs/>
          <w:spacing w:val="2"/>
        </w:rPr>
        <w:t xml:space="preserve">За период с 2004 по </w:t>
      </w:r>
      <w:r w:rsidRPr="00CD5F75">
        <w:rPr>
          <w:iCs/>
          <w:spacing w:val="3"/>
        </w:rPr>
        <w:t>2007 год зарегистрировано 16 подобных преступлений,  из них</w:t>
      </w:r>
      <w:r w:rsidR="00293866" w:rsidRPr="00CD5F75">
        <w:rPr>
          <w:iCs/>
          <w:spacing w:val="3"/>
        </w:rPr>
        <w:t xml:space="preserve">:  </w:t>
      </w:r>
      <w:r w:rsidRPr="00CD5F75">
        <w:rPr>
          <w:iCs/>
          <w:spacing w:val="3"/>
        </w:rPr>
        <w:t xml:space="preserve">за 2004 год </w:t>
      </w:r>
      <w:r w:rsidRPr="00CD5F75">
        <w:t>–</w:t>
      </w:r>
      <w:r w:rsidRPr="00CD5F75">
        <w:rPr>
          <w:iCs/>
          <w:spacing w:val="3"/>
        </w:rPr>
        <w:t xml:space="preserve"> 10, за 2005 год </w:t>
      </w:r>
      <w:r w:rsidRPr="00CD5F75">
        <w:t>–</w:t>
      </w:r>
      <w:r w:rsidRPr="00CD5F75">
        <w:rPr>
          <w:iCs/>
          <w:spacing w:val="3"/>
        </w:rPr>
        <w:t xml:space="preserve"> 3, за 2006 год – </w:t>
      </w:r>
      <w:r w:rsidRPr="00CD5F75">
        <w:rPr>
          <w:iCs/>
        </w:rPr>
        <w:t>1, за 2007 год - 1.</w:t>
      </w:r>
    </w:p>
    <w:p w:rsidR="00765215" w:rsidRPr="00CD5F75" w:rsidRDefault="00765215" w:rsidP="00765215">
      <w:pPr>
        <w:rPr>
          <w:iCs/>
        </w:rPr>
      </w:pPr>
    </w:p>
    <w:p w:rsidR="00765215" w:rsidRPr="00CD5F75" w:rsidRDefault="00765215" w:rsidP="00765215">
      <w:r w:rsidRPr="00CD5F75">
        <w:tab/>
        <w:t>13</w:t>
      </w:r>
      <w:r w:rsidR="00293866" w:rsidRPr="00CD5F75">
        <w:t>.</w:t>
      </w:r>
      <w:r w:rsidR="00905F8E" w:rsidRPr="00CD5F75">
        <w:tab/>
      </w:r>
      <w:r w:rsidRPr="00CD5F75">
        <w:t>Отмечая существование Комиссии по правам человека, которая в первую очередь выполняет консультативные функции, а также недавнее назначение Уполномоченного по правам человека, Комитет выражает сожаление по поводу недостаточно подробной информации об их независимости и эффективности</w:t>
      </w:r>
      <w:r w:rsidR="00905F8E" w:rsidRPr="00CD5F75">
        <w:t>.</w:t>
      </w:r>
    </w:p>
    <w:p w:rsidR="00765215" w:rsidRPr="00CD5F75" w:rsidRDefault="00765215" w:rsidP="00765215"/>
    <w:p w:rsidR="00765215" w:rsidRPr="00CD5F75" w:rsidRDefault="00765215" w:rsidP="00765215">
      <w:pPr>
        <w:rPr>
          <w:rStyle w:val="Strong"/>
          <w:sz w:val="24"/>
          <w:szCs w:val="24"/>
          <w:lang w:val="ru-RU"/>
        </w:rPr>
      </w:pPr>
      <w:r w:rsidRPr="00CD5F75">
        <w:rPr>
          <w:rStyle w:val="Strong"/>
          <w:sz w:val="24"/>
          <w:szCs w:val="24"/>
          <w:lang w:val="ru-RU"/>
        </w:rPr>
        <w:tab/>
        <w:t>Комитет рекомендует государству-участнику представить в своем следующем периодическом докладе дополнительную информацию о роли и функционировании Комиссии по правам человека и Уполномоченного</w:t>
      </w:r>
      <w:r w:rsidR="00293866" w:rsidRPr="00CD5F75">
        <w:rPr>
          <w:rStyle w:val="Strong"/>
          <w:sz w:val="24"/>
          <w:szCs w:val="24"/>
          <w:lang w:val="ru-RU"/>
        </w:rPr>
        <w:t xml:space="preserve">.  </w:t>
      </w:r>
      <w:r w:rsidRPr="00CD5F75">
        <w:rPr>
          <w:rStyle w:val="Strong"/>
          <w:sz w:val="24"/>
          <w:szCs w:val="24"/>
          <w:lang w:val="ru-RU"/>
        </w:rPr>
        <w:t>Кроме того, Комитет призывает государство-участника рассмотреть вопрос о создании независимого национального правозащитного органа в соответствии с Принципами, касающимися статуса национальных учреждений, занимающихся поощрением и защитой прав человека (Парижские принципы) (резолюция 48/134 Генеральной Ассамблеи)</w:t>
      </w:r>
      <w:r w:rsidR="00905F8E" w:rsidRPr="00CD5F75">
        <w:rPr>
          <w:rStyle w:val="Strong"/>
          <w:sz w:val="24"/>
          <w:szCs w:val="24"/>
          <w:lang w:val="ru-RU"/>
        </w:rPr>
        <w:t>.</w:t>
      </w:r>
    </w:p>
    <w:p w:rsidR="00765215" w:rsidRPr="00CD5F75" w:rsidRDefault="00765215" w:rsidP="00765215">
      <w:pPr>
        <w:rPr>
          <w:rStyle w:val="Strong"/>
          <w:sz w:val="24"/>
          <w:szCs w:val="24"/>
          <w:lang w:val="ru-RU"/>
        </w:rPr>
      </w:pPr>
    </w:p>
    <w:p w:rsidR="00765215" w:rsidRPr="00CD5F75" w:rsidRDefault="00765215" w:rsidP="00765215">
      <w:r w:rsidRPr="00CD5F75">
        <w:rPr>
          <w:szCs w:val="24"/>
        </w:rPr>
        <w:tab/>
        <w:t>Президент Республики Казахстан своим Указом 19 марта 2003 года № 1042 создал Комиссию по прав</w:t>
      </w:r>
      <w:r w:rsidR="00301EB1">
        <w:rPr>
          <w:szCs w:val="24"/>
        </w:rPr>
        <w:t>ам человека как консультативно-</w:t>
      </w:r>
      <w:r w:rsidRPr="00CD5F75">
        <w:rPr>
          <w:szCs w:val="24"/>
        </w:rPr>
        <w:t xml:space="preserve">совещательный </w:t>
      </w:r>
      <w:r w:rsidRPr="00CD5F75">
        <w:t>орган при Главе государства</w:t>
      </w:r>
      <w:r w:rsidR="00293866" w:rsidRPr="00CD5F75">
        <w:t xml:space="preserve">.  </w:t>
      </w:r>
      <w:r w:rsidRPr="00CD5F75">
        <w:t>В настоящее время она состоит из 22 человек, представляющих различные социально-экономические слои, национальную, политическую, профессиональную, ведомственную специфику казахстанского общества</w:t>
      </w:r>
      <w:r w:rsidR="00293866" w:rsidRPr="00CD5F75">
        <w:t>.</w:t>
      </w:r>
    </w:p>
    <w:p w:rsidR="00765215" w:rsidRPr="00CD5F75" w:rsidRDefault="00765215" w:rsidP="00765215"/>
    <w:p w:rsidR="00953C37" w:rsidRPr="00CD5F75" w:rsidRDefault="00765215" w:rsidP="00765215">
      <w:r w:rsidRPr="00CD5F75">
        <w:tab/>
        <w:t>Комиссия по правам человека при Президенте Республики Казахстан является консультативно-совещательным органом, содействующим реализации Главой государства его конституционных полномочий гаранта прав и свобод человека и гражданина, признаваемых и гарантируемых в соответствии с Конституцией.</w:t>
      </w:r>
    </w:p>
    <w:p w:rsidR="00953C37" w:rsidRPr="00CD5F75" w:rsidRDefault="00953C37" w:rsidP="00765215"/>
    <w:p w:rsidR="00953C37" w:rsidRPr="00CD5F75" w:rsidRDefault="00765215" w:rsidP="00765215">
      <w:r w:rsidRPr="00CD5F75">
        <w:tab/>
        <w:t>Основными задачами Комиссии являются</w:t>
      </w:r>
      <w:r w:rsidR="00293866" w:rsidRPr="00CD5F75">
        <w:t>:</w:t>
      </w:r>
    </w:p>
    <w:p w:rsidR="00765215" w:rsidRPr="00CD5F75" w:rsidRDefault="00765215" w:rsidP="00765215"/>
    <w:p w:rsidR="00953C37" w:rsidRPr="00CD5F75" w:rsidRDefault="00765215" w:rsidP="00765215">
      <w:r w:rsidRPr="00CD5F75">
        <w:tab/>
        <w:t>1)</w:t>
      </w:r>
      <w:r w:rsidR="00953C37" w:rsidRPr="00CD5F75">
        <w:tab/>
      </w:r>
      <w:r w:rsidRPr="00CD5F75">
        <w:t>создание условий для реализации Президентом Республики Казахстан его конституционного статуса гаранта прав и свобод человека и гражданина в Республике Казахстан</w:t>
      </w:r>
      <w:r w:rsidR="00293866" w:rsidRPr="00CD5F75">
        <w:t>;</w:t>
      </w:r>
    </w:p>
    <w:p w:rsidR="00765215" w:rsidRPr="00CD5F75" w:rsidRDefault="00765215" w:rsidP="00765215"/>
    <w:p w:rsidR="00765215" w:rsidRPr="00CD5F75" w:rsidRDefault="00765215" w:rsidP="00765215">
      <w:r w:rsidRPr="00CD5F75">
        <w:tab/>
        <w:t>2)</w:t>
      </w:r>
      <w:r w:rsidR="00953C37" w:rsidRPr="00CD5F75">
        <w:tab/>
      </w:r>
      <w:r w:rsidRPr="00CD5F75">
        <w:t>содействие совершенствованию механизма обеспечения и защиты прав и свобод человека и гражданина</w:t>
      </w:r>
      <w:r w:rsidR="00293866" w:rsidRPr="00CD5F75">
        <w:t>;</w:t>
      </w:r>
    </w:p>
    <w:p w:rsidR="00765215" w:rsidRPr="00CD5F75" w:rsidRDefault="00765215" w:rsidP="00765215"/>
    <w:p w:rsidR="00765215" w:rsidRPr="00CD5F75" w:rsidRDefault="00765215" w:rsidP="00765215">
      <w:r w:rsidRPr="00CD5F75">
        <w:tab/>
        <w:t>3)</w:t>
      </w:r>
      <w:r w:rsidR="00953C37" w:rsidRPr="00CD5F75">
        <w:tab/>
      </w:r>
      <w:r w:rsidRPr="00CD5F75">
        <w:t>содействие деятельности центральных и местных государственных органов в реализации государственной политики в области обеспечения и защиты прав и свобод человека и гражданина</w:t>
      </w:r>
      <w:r w:rsidR="00293866" w:rsidRPr="00CD5F75">
        <w:t>;</w:t>
      </w:r>
    </w:p>
    <w:p w:rsidR="00765215" w:rsidRPr="00CD5F75" w:rsidRDefault="00765215" w:rsidP="00765215"/>
    <w:p w:rsidR="00765215" w:rsidRPr="00CD5F75" w:rsidRDefault="00765215" w:rsidP="00765215">
      <w:r w:rsidRPr="00CD5F75">
        <w:tab/>
        <w:t>4)</w:t>
      </w:r>
      <w:r w:rsidR="00953C37" w:rsidRPr="00CD5F75">
        <w:tab/>
      </w:r>
      <w:r w:rsidRPr="00CD5F75">
        <w:rPr>
          <w:color w:val="000000"/>
          <w:spacing w:val="-1"/>
        </w:rPr>
        <w:t>участие в разработке концепций и программ государственной политики в сфере обеспечения и защиты прав и свобод человека;</w:t>
      </w:r>
    </w:p>
    <w:p w:rsidR="00765215" w:rsidRPr="00CD5F75" w:rsidRDefault="00765215" w:rsidP="00765215"/>
    <w:p w:rsidR="00765215" w:rsidRPr="00CD5F75" w:rsidRDefault="00765215" w:rsidP="00765215">
      <w:r w:rsidRPr="00CD5F75">
        <w:tab/>
        <w:t>5)</w:t>
      </w:r>
      <w:r w:rsidR="00953C37" w:rsidRPr="00CD5F75">
        <w:tab/>
      </w:r>
      <w:r w:rsidRPr="00CD5F75">
        <w:t>а также содействие укреплению международного сотрудничества в области обеспечения и защиты прав и свобод человека</w:t>
      </w:r>
      <w:r w:rsidR="00953C37" w:rsidRPr="00CD5F75">
        <w:t>.</w:t>
      </w:r>
    </w:p>
    <w:p w:rsidR="00765215" w:rsidRPr="00CD5F75" w:rsidRDefault="00765215" w:rsidP="00765215"/>
    <w:p w:rsidR="00765215" w:rsidRPr="00CD5F75" w:rsidRDefault="00765215" w:rsidP="00765215">
      <w:r w:rsidRPr="00CD5F75">
        <w:tab/>
        <w:t>Сегодня Казахстан находится в процессе новых демократических преобразований</w:t>
      </w:r>
      <w:r w:rsidR="00293866" w:rsidRPr="00CD5F75">
        <w:t xml:space="preserve">.  </w:t>
      </w:r>
      <w:r w:rsidRPr="00CD5F75">
        <w:t>Провозглашенный в октябре 1990 года Декларацией о государственном суверенитете принцип создания гуманного демократического государства потребовал переустройства экономической, политической, общественной и духовной жизни общества, а также формирования соответствующей правовой базы</w:t>
      </w:r>
      <w:r w:rsidR="00953C37" w:rsidRPr="00CD5F75">
        <w:t>.</w:t>
      </w:r>
    </w:p>
    <w:p w:rsidR="00765215" w:rsidRPr="00CD5F75" w:rsidRDefault="00765215" w:rsidP="00765215"/>
    <w:p w:rsidR="00765215" w:rsidRPr="00CD5F75" w:rsidRDefault="00765215" w:rsidP="00765215">
      <w:r w:rsidRPr="00CD5F75">
        <w:tab/>
        <w:t>Одной из форм деятельности в области прав человека является принятие нормативных актов, направленных на внедрение в правовое пространство республики международных стандартов и принципов соблюдения прав человека</w:t>
      </w:r>
      <w:r w:rsidR="00C97BD9" w:rsidRPr="00CD5F75">
        <w:t>.</w:t>
      </w:r>
    </w:p>
    <w:p w:rsidR="00765215" w:rsidRPr="00CD5F75" w:rsidRDefault="00765215" w:rsidP="00765215"/>
    <w:p w:rsidR="00765215" w:rsidRPr="00CD5F75" w:rsidRDefault="00765215" w:rsidP="00765215">
      <w:r w:rsidRPr="00CD5F75">
        <w:tab/>
        <w:t xml:space="preserve">Принятые ранее законы Республики Казахстан </w:t>
      </w:r>
      <w:r w:rsidR="00CB4429" w:rsidRPr="00CD5F75">
        <w:t>"</w:t>
      </w:r>
      <w:r w:rsidRPr="00CD5F75">
        <w:t>О свободе вероисповедания и религиозных объединениях</w:t>
      </w:r>
      <w:r w:rsidR="00CB4429" w:rsidRPr="00CD5F75">
        <w:t>"</w:t>
      </w:r>
      <w:r w:rsidRPr="00CD5F75">
        <w:t xml:space="preserve"> (1993 год), </w:t>
      </w:r>
      <w:r w:rsidR="00CB4429" w:rsidRPr="00CD5F75">
        <w:t>"</w:t>
      </w:r>
      <w:r w:rsidRPr="00CD5F75">
        <w:t>О реабилитации жертв массовых политических репрессий</w:t>
      </w:r>
      <w:r w:rsidR="00CB4429" w:rsidRPr="00CD5F75">
        <w:t>"</w:t>
      </w:r>
      <w:r w:rsidRPr="00CD5F75">
        <w:t xml:space="preserve">, </w:t>
      </w:r>
      <w:r w:rsidR="00CB4429" w:rsidRPr="00CD5F75">
        <w:t>"</w:t>
      </w:r>
      <w:r w:rsidRPr="00CD5F75">
        <w:t>О психиатрической помощи и гарантиях прав граждан при ее оказании</w:t>
      </w:r>
      <w:r w:rsidR="00CB4429" w:rsidRPr="00CD5F75">
        <w:t>"</w:t>
      </w:r>
      <w:r w:rsidRPr="00CD5F75">
        <w:t xml:space="preserve"> (1992 год), </w:t>
      </w:r>
      <w:r w:rsidR="00CB4429" w:rsidRPr="00CD5F75">
        <w:t>"</w:t>
      </w:r>
      <w:r w:rsidRPr="00CD5F75">
        <w:t>О миграции населения</w:t>
      </w:r>
      <w:r w:rsidR="00CB4429" w:rsidRPr="00CD5F75">
        <w:t>"</w:t>
      </w:r>
      <w:r w:rsidRPr="00CD5F75">
        <w:t xml:space="preserve"> (1997 год) и другие в значительной мере содержат в себе международные правозащитные нормы, что является важным вкладом республики в дело защиты прав человека</w:t>
      </w:r>
      <w:r w:rsidR="00C97BD9" w:rsidRPr="00CD5F75">
        <w:t>.</w:t>
      </w:r>
    </w:p>
    <w:p w:rsidR="00765215" w:rsidRPr="00CD5F75" w:rsidRDefault="00765215" w:rsidP="00765215"/>
    <w:p w:rsidR="00765215" w:rsidRPr="00CD5F75" w:rsidRDefault="00765215" w:rsidP="00765215">
      <w:r w:rsidRPr="00CD5F75">
        <w:tab/>
        <w:t>Вместе с тем, необходимы энергичные и действенные меры по приведению национального законодательства в соответствие с принятыми Казахстаном международными конвенциями и соглашениями</w:t>
      </w:r>
      <w:r w:rsidR="00C97BD9" w:rsidRPr="00CD5F75">
        <w:t>.</w:t>
      </w:r>
    </w:p>
    <w:p w:rsidR="00765215" w:rsidRPr="00CD5F75" w:rsidRDefault="00765215" w:rsidP="00765215"/>
    <w:p w:rsidR="00765215" w:rsidRPr="00CD5F75" w:rsidRDefault="00765215" w:rsidP="00765215">
      <w:r w:rsidRPr="00CD5F75">
        <w:tab/>
        <w:t>Достигнутая за годы независимости Республики общественно-политическая стабильность создает надежные условия для всеобъемлющего утверждения в обществе прав и свобод человека, их уважения и реализации</w:t>
      </w:r>
      <w:r w:rsidR="00C97BD9" w:rsidRPr="00CD5F75">
        <w:t>.</w:t>
      </w:r>
    </w:p>
    <w:p w:rsidR="00765215" w:rsidRPr="00CD5F75" w:rsidRDefault="00765215" w:rsidP="00765215"/>
    <w:p w:rsidR="00765215" w:rsidRPr="00CD5F75" w:rsidRDefault="00765215" w:rsidP="00765215">
      <w:r w:rsidRPr="00CD5F75">
        <w:tab/>
        <w:t>19 сентября 2002 года путем принятия Указа Президента Республики Казахстан №</w:t>
      </w:r>
      <w:r w:rsidR="00C97BD9" w:rsidRPr="00CD5F75">
        <w:t> </w:t>
      </w:r>
      <w:r w:rsidRPr="00CD5F75">
        <w:t xml:space="preserve">947 </w:t>
      </w:r>
      <w:r w:rsidR="00CB4429" w:rsidRPr="00CD5F75">
        <w:t>"</w:t>
      </w:r>
      <w:r w:rsidRPr="00CD5F75">
        <w:t>Об учреждении должности Уполномоченного по правам человека</w:t>
      </w:r>
      <w:r w:rsidR="00CB4429" w:rsidRPr="00CD5F75">
        <w:t>"</w:t>
      </w:r>
      <w:r w:rsidRPr="00CD5F75">
        <w:t xml:space="preserve"> был создан институт Уполномоченного по правам человека в Республике Казахстан</w:t>
      </w:r>
      <w:r w:rsidR="00C97BD9" w:rsidRPr="00CD5F75">
        <w:t>.</w:t>
      </w:r>
    </w:p>
    <w:p w:rsidR="00765215" w:rsidRPr="00CD5F75" w:rsidRDefault="00765215" w:rsidP="00765215"/>
    <w:p w:rsidR="00765215" w:rsidRPr="00CD5F75" w:rsidRDefault="00765215" w:rsidP="00765215">
      <w:r w:rsidRPr="00CD5F75">
        <w:tab/>
        <w:t>Анализ статуса института Уполномоченного по правам человека в Республике Казахстан позволяет говорить о существовании в Казахстане особой, специфической модели омбудсмена</w:t>
      </w:r>
      <w:r w:rsidR="00293866" w:rsidRPr="00CD5F75">
        <w:t xml:space="preserve">.  </w:t>
      </w:r>
      <w:r w:rsidRPr="00CD5F75">
        <w:t>Своеобразие казахстанской модели достигается путем синтеза двух различных способов назначения Уполномоченного, который, согласно Положению об Уполномоченном по правам человека, утвержденному Указом Президента Республики Казахстан от 19 сентября 2002 года № 947 (далее - Положение) назначается на должность Президентом после консультаций с Комитетами Палат Парламента</w:t>
      </w:r>
      <w:r w:rsidR="00293866" w:rsidRPr="00CD5F75">
        <w:t>.</w:t>
      </w:r>
    </w:p>
    <w:p w:rsidR="00765215" w:rsidRPr="00CD5F75" w:rsidRDefault="00765215" w:rsidP="00765215"/>
    <w:p w:rsidR="00765215" w:rsidRPr="00CD5F75" w:rsidRDefault="00765215" w:rsidP="00765215">
      <w:r w:rsidRPr="00CD5F75">
        <w:tab/>
        <w:t>Таким образом, получив свою власть, производную как от Президента, не входящего согласно казахстанской Конституции, ни в одну из ветвей власти, так и Парламента, Уполномоченный достигает одинаково независимого положения по отношению к исполнительной и законодательной ветвям власти.</w:t>
      </w:r>
    </w:p>
    <w:p w:rsidR="00765215" w:rsidRPr="00CD5F75" w:rsidRDefault="00765215" w:rsidP="00765215"/>
    <w:p w:rsidR="00765215" w:rsidRPr="00CD5F75" w:rsidRDefault="00765215" w:rsidP="00765215">
      <w:r w:rsidRPr="00CD5F75">
        <w:tab/>
        <w:t>Компетенция Уполномоченного, его статус закреплены Указом Президента</w:t>
      </w:r>
      <w:r w:rsidR="00293866" w:rsidRPr="00CD5F75">
        <w:t xml:space="preserve">.  </w:t>
      </w:r>
      <w:r w:rsidRPr="00CD5F75">
        <w:t>Независимость института гарантируется правовыми процедурами</w:t>
      </w:r>
      <w:r w:rsidR="00293866" w:rsidRPr="00CD5F75">
        <w:t xml:space="preserve">:  </w:t>
      </w:r>
      <w:r w:rsidRPr="00CD5F75">
        <w:t>порядком назначения и освобождения от должности, запретом незаконного вмешательства в деятельность Уполномоченного (пункт 5 Положения), а также прямо закрепленным в Положении принципом независимости.</w:t>
      </w:r>
    </w:p>
    <w:p w:rsidR="00765215" w:rsidRPr="00CD5F75" w:rsidRDefault="00765215" w:rsidP="00765215"/>
    <w:p w:rsidR="00765215" w:rsidRPr="00CD5F75" w:rsidRDefault="00765215" w:rsidP="00765215">
      <w:r w:rsidRPr="00CD5F75">
        <w:tab/>
        <w:t>Политическая индифферентность института обеспечивается обязанностью Уполномоченного приостановить членство в политических партиях и иных общественных объединениях на период своих полномочий, а также очерченным кругом обжалуемых действий деятельностью всех государственных органов, кроме ответственных за принятие политически важных решений</w:t>
      </w:r>
      <w:r w:rsidR="00293866" w:rsidRPr="00CD5F75">
        <w:t xml:space="preserve">:  </w:t>
      </w:r>
      <w:r w:rsidRPr="00CD5F75">
        <w:t>Президента Республики Казахстан, Парламента Республики Казахстан и его депутатов, Правительства, Конституционного Совета, Генерального прокурора, Центральной избирательной комиссии, судов Республики Казахстан (пункт 18 Положения)</w:t>
      </w:r>
      <w:r w:rsidR="00C97BD9" w:rsidRPr="00CD5F75">
        <w:t>.</w:t>
      </w:r>
    </w:p>
    <w:p w:rsidR="00765215" w:rsidRPr="00CD5F75" w:rsidRDefault="00765215" w:rsidP="00765215"/>
    <w:p w:rsidR="00765215" w:rsidRPr="00CD5F75" w:rsidRDefault="00765215" w:rsidP="00765215">
      <w:r w:rsidRPr="00CD5F75">
        <w:tab/>
        <w:t>Это приводит к тому, что Уполномоченный работает в круге действующего, но не проектируемого законодательства, расценивая поступающие обращения только с точки зрения несоответствия обжалуемых действий требованиям действующего права в Республике Казахстан</w:t>
      </w:r>
      <w:r w:rsidR="00293866" w:rsidRPr="00CD5F75">
        <w:t xml:space="preserve">.  </w:t>
      </w:r>
      <w:r w:rsidRPr="00CD5F75">
        <w:t>Вместе с тем, это не лишает Уполномоченного возможности способствовать совершенствованию законодательства Республики Казахстан, касающегося прав и свобод человека, форм и методов их защиты, приведению его в соответствие с общепризнанными принципами и нормами международного права (пункт</w:t>
      </w:r>
      <w:r w:rsidR="00C97BD9" w:rsidRPr="00CD5F75">
        <w:t> </w:t>
      </w:r>
      <w:r w:rsidRPr="00CD5F75">
        <w:t>19 Положения)</w:t>
      </w:r>
      <w:r w:rsidR="00C97BD9" w:rsidRPr="00CD5F75">
        <w:t>.</w:t>
      </w:r>
    </w:p>
    <w:p w:rsidR="00765215" w:rsidRPr="00CD5F75" w:rsidRDefault="00765215" w:rsidP="00765215"/>
    <w:p w:rsidR="00765215" w:rsidRPr="00CD5F75" w:rsidRDefault="00765215" w:rsidP="00765215">
      <w:r w:rsidRPr="00CD5F75">
        <w:tab/>
        <w:t>Согласно пункту 21 Положения Уполномоченный в случаях, имеющих большое общественное значение, вправе направить свое обращение Президенту, Парламенту или Правительству</w:t>
      </w:r>
      <w:r w:rsidR="00293866" w:rsidRPr="00CD5F75">
        <w:t xml:space="preserve">.  </w:t>
      </w:r>
      <w:r w:rsidRPr="00CD5F75">
        <w:t>Данное полномочие позволяет Уполномоченному участвовать и в принятии политически важных решений, если они затрагивают права человека</w:t>
      </w:r>
      <w:r w:rsidR="00293866" w:rsidRPr="00CD5F75">
        <w:t xml:space="preserve">.  </w:t>
      </w:r>
      <w:r w:rsidRPr="00CD5F75">
        <w:t>Таким образом, достигается оптимальный вариант политической индифферентности и законодательной регламентированности Уполномоченного</w:t>
      </w:r>
      <w:r w:rsidR="00C97BD9" w:rsidRPr="00CD5F75">
        <w:t>.</w:t>
      </w:r>
    </w:p>
    <w:p w:rsidR="00765215" w:rsidRPr="00CD5F75" w:rsidRDefault="00765215" w:rsidP="00765215"/>
    <w:p w:rsidR="00765215" w:rsidRPr="00CD5F75" w:rsidRDefault="00765215" w:rsidP="00765215">
      <w:r w:rsidRPr="00CD5F75">
        <w:tab/>
        <w:t>Основной функцией Уполномоченного является рассмотрение и разрешение обращений по вопросу восстановления нарушенных прав</w:t>
      </w:r>
      <w:r w:rsidR="00293866" w:rsidRPr="00CD5F75">
        <w:t xml:space="preserve">.  </w:t>
      </w:r>
      <w:r w:rsidRPr="00CD5F75">
        <w:t>Вместе с тем существует ряд функций по поощрению прав человека, такие как образовательная деятельность, международное сотрудничество в сфере прав человека, мониторинговая и аналитическая деятельность, что соответствует перечню функций национального учреждения, предусмотренному Парижскими принципами.</w:t>
      </w:r>
    </w:p>
    <w:p w:rsidR="00765215" w:rsidRPr="00CD5F75" w:rsidRDefault="00765215" w:rsidP="00765215"/>
    <w:p w:rsidR="00765215" w:rsidRPr="00CD5F75" w:rsidRDefault="00765215" w:rsidP="00765215">
      <w:r w:rsidRPr="00CD5F75">
        <w:tab/>
        <w:t>Акты Уполномоченного, согласно логике Положения, можно разделить на обычные акты и акты реагирования</w:t>
      </w:r>
      <w:r w:rsidR="00293866" w:rsidRPr="00CD5F75">
        <w:t xml:space="preserve">.  </w:t>
      </w:r>
      <w:r w:rsidRPr="00CD5F75">
        <w:t>В категорию первых входят запросы и обращения, в категорию вторых - рекомендации (пункт 24 Положения)</w:t>
      </w:r>
      <w:r w:rsidR="00293866" w:rsidRPr="00CD5F75">
        <w:t xml:space="preserve">.  </w:t>
      </w:r>
      <w:r w:rsidRPr="00CD5F75">
        <w:t>Однако все они носят определенный рекомендательный характер</w:t>
      </w:r>
      <w:r w:rsidR="00293866" w:rsidRPr="00CD5F75">
        <w:t xml:space="preserve">.  </w:t>
      </w:r>
      <w:r w:rsidRPr="00CD5F75">
        <w:t>Зачастую в запросах уже содержится настояние восстановить нарушенные права, если факты, указанные в обращении гражданина, подтвердятся</w:t>
      </w:r>
      <w:r w:rsidR="00293866" w:rsidRPr="00CD5F75">
        <w:t xml:space="preserve">.  </w:t>
      </w:r>
      <w:r w:rsidRPr="00CD5F75">
        <w:t>Необходимо отметить, что и Парижские принципы не предполагают императивных полномочий национального учреждения</w:t>
      </w:r>
      <w:r w:rsidR="00293866" w:rsidRPr="00CD5F75">
        <w:t xml:space="preserve">.  </w:t>
      </w:r>
      <w:r w:rsidRPr="00CD5F75">
        <w:t>Деятельность Уполномоченного согласно пункту 30 Положения, обеспечивается Национальным центром по правам человека, который осуществляет информационно-аналитическое, организационно-правовое и иное обеспечение деятельности Уполномоченного, что соответствует требованию Парижских принципов о наличии инфраструктуры, обеспечивающей бесперебойное осуществление деятельности национального учреждения</w:t>
      </w:r>
      <w:r w:rsidR="00C97BD9" w:rsidRPr="00CD5F75">
        <w:t>.</w:t>
      </w:r>
    </w:p>
    <w:p w:rsidR="00765215" w:rsidRPr="00CD5F75" w:rsidRDefault="00765215" w:rsidP="00765215"/>
    <w:p w:rsidR="00765215" w:rsidRPr="00CD5F75" w:rsidRDefault="00765215" w:rsidP="00765215">
      <w:r w:rsidRPr="00CD5F75">
        <w:tab/>
        <w:t>Таким образом, деятельность Уполномоченного соответствует как нормам международных стандартов, так и принятой международной практике.</w:t>
      </w:r>
    </w:p>
    <w:p w:rsidR="00765215" w:rsidRPr="00CD5F75" w:rsidRDefault="00765215" w:rsidP="00765215"/>
    <w:p w:rsidR="00765215" w:rsidRPr="00CD5F75" w:rsidRDefault="00765215" w:rsidP="00765215">
      <w:r w:rsidRPr="00CD5F75">
        <w:tab/>
        <w:t>Восстановление нарушенных прав конкретного гражданина ценно тем, что это стимулирует пересмотр практики деятельности государственного учреждения, допустившего нарушение права человека</w:t>
      </w:r>
      <w:r w:rsidR="00293866" w:rsidRPr="00CD5F75">
        <w:t xml:space="preserve">.  </w:t>
      </w:r>
      <w:r w:rsidRPr="00CD5F75">
        <w:t>После запросов и рекомендаций Уполномоченного можно надеяться, что в аналогичных случаях гражданам не потребуется дополнительных усилий для реализации своих прав во взаимоотношениях с данным государственным органом</w:t>
      </w:r>
      <w:r w:rsidR="00C97BD9" w:rsidRPr="00CD5F75">
        <w:t>.</w:t>
      </w:r>
    </w:p>
    <w:p w:rsidR="00765215" w:rsidRPr="00CD5F75" w:rsidRDefault="00765215" w:rsidP="00765215"/>
    <w:p w:rsidR="00765215" w:rsidRPr="00CD5F75" w:rsidRDefault="00765215" w:rsidP="00765215">
      <w:r w:rsidRPr="00CD5F75">
        <w:tab/>
        <w:t>Кроме того, вмешательство Уполномоченного, оценка им конкретной ситуации ценны тем, что даже в случаях отказа заявители получают полное изложение доводов, насыщенную консультацию по конкретному вопросу</w:t>
      </w:r>
      <w:r w:rsidR="00293866" w:rsidRPr="00CD5F75">
        <w:t xml:space="preserve">.  </w:t>
      </w:r>
      <w:r w:rsidRPr="00CD5F75">
        <w:t>Работа с жалобами, прием граждан</w:t>
      </w:r>
      <w:r w:rsidR="00C97BD9" w:rsidRPr="00CD5F75">
        <w:t> </w:t>
      </w:r>
      <w:r w:rsidRPr="00CD5F75">
        <w:t>– первостепенная составляющая деятельности института, позволяющая влиять на деятельность государственных органов в целях совершенствования и повышения уровня стандартов оказания государственных услуг.</w:t>
      </w:r>
    </w:p>
    <w:p w:rsidR="00765215" w:rsidRPr="00CD5F75" w:rsidRDefault="00765215" w:rsidP="00765215"/>
    <w:p w:rsidR="00765215" w:rsidRPr="00CD5F75" w:rsidRDefault="00765215" w:rsidP="00765215">
      <w:r w:rsidRPr="00CD5F75">
        <w:tab/>
        <w:t>Одним из таких направлений, находящимся вне пределов рассмотрения жалоб, однако содержательно связанным с вопросами прав человека, является просветительская работа</w:t>
      </w:r>
      <w:r w:rsidR="00293866" w:rsidRPr="00CD5F75">
        <w:t xml:space="preserve">.  </w:t>
      </w:r>
      <w:r w:rsidRPr="00CD5F75">
        <w:t>Для института Уполномоченного принципиально важно предоставить населению необходимые знания для самостоятельной защиты прав человека.</w:t>
      </w:r>
    </w:p>
    <w:p w:rsidR="00765215" w:rsidRPr="00CD5F75" w:rsidRDefault="00765215" w:rsidP="00765215"/>
    <w:p w:rsidR="00765215" w:rsidRPr="00CD5F75" w:rsidRDefault="00765215" w:rsidP="00765215">
      <w:r w:rsidRPr="00CD5F75">
        <w:tab/>
        <w:t>Вторым направлением работы по предупреждению нарушений прав человека является образовательная деятельность</w:t>
      </w:r>
      <w:r w:rsidR="00293866" w:rsidRPr="00CD5F75">
        <w:t xml:space="preserve">.  </w:t>
      </w:r>
      <w:r w:rsidRPr="00CD5F75">
        <w:t>Воспитание у школьников, студентов культуры уважения прав человека позволит нам иметь положительные результаты уже в недалеком будущем</w:t>
      </w:r>
      <w:r w:rsidR="00293866" w:rsidRPr="00CD5F75">
        <w:t xml:space="preserve">.  </w:t>
      </w:r>
      <w:r w:rsidRPr="00CD5F75">
        <w:t>Данная работа предполагает как непосредственную образовательную деятельность, так и разработку учебных программ, методик обучения, проведение образовательных мероприятий, в первую очередь для преподавателей</w:t>
      </w:r>
      <w:r w:rsidR="00C97BD9" w:rsidRPr="00CD5F75">
        <w:t>.</w:t>
      </w:r>
    </w:p>
    <w:p w:rsidR="00765215" w:rsidRPr="00CD5F75" w:rsidRDefault="00765215" w:rsidP="00765215"/>
    <w:p w:rsidR="00765215" w:rsidRPr="00CD5F75" w:rsidRDefault="00765215" w:rsidP="00765215">
      <w:r w:rsidRPr="00CD5F75">
        <w:tab/>
        <w:t>Для повышения уровня аналитической деятельности Уполномоченного потребовалось создание таких вспомогательных структур, как Экспертный и Консультативный советы</w:t>
      </w:r>
      <w:r w:rsidR="00293866" w:rsidRPr="00CD5F75">
        <w:t xml:space="preserve">.  </w:t>
      </w:r>
      <w:r w:rsidRPr="00CD5F75">
        <w:t>В первый вошли опытные юристы, ученые, адвокаты, представители всех правозащитных структур, во второй – преимущественно члены неправительственных организаций города Астаны</w:t>
      </w:r>
      <w:r w:rsidR="00293866" w:rsidRPr="00CD5F75">
        <w:t xml:space="preserve">.  </w:t>
      </w:r>
      <w:r w:rsidRPr="00CD5F75">
        <w:t>Посредством экспертно-аналитической деятельности Уполномоченный имеет возможность систематизировать информацию о наиболее проблемных вопросах в области прав человека, выявить недостатки в деятельности государственных органов, способствовать соблюдению страной правозащитных стандартов, содержащихся в признанных Казахстаном международных договорах</w:t>
      </w:r>
      <w:r w:rsidR="00714D82" w:rsidRPr="00CD5F75">
        <w:t>.</w:t>
      </w:r>
    </w:p>
    <w:p w:rsidR="00765215" w:rsidRPr="00CD5F75" w:rsidRDefault="00765215" w:rsidP="00765215"/>
    <w:p w:rsidR="00765215" w:rsidRPr="00CD5F75" w:rsidRDefault="00765215" w:rsidP="00765215">
      <w:r w:rsidRPr="00CD5F75">
        <w:tab/>
        <w:t>Отдельными направлениями работы являются сотрудничество с международными организациями, неправительственным сектором и другими составляющими гражданского общества.</w:t>
      </w:r>
    </w:p>
    <w:p w:rsidR="00765215" w:rsidRPr="00CD5F75" w:rsidRDefault="00765215" w:rsidP="00765215"/>
    <w:p w:rsidR="00765215" w:rsidRPr="00CD5F75" w:rsidRDefault="00765215" w:rsidP="00765215">
      <w:r w:rsidRPr="00CD5F75">
        <w:tab/>
        <w:t>Международное сотрудничество представляет институту Уполномоченного возможность использовать опыт, традиции, принципы правозащитной деятельности за рубежом, более того, скорректировать свою работу в рамках мирового правозащитного процесса</w:t>
      </w:r>
      <w:r w:rsidR="00293866" w:rsidRPr="00CD5F75">
        <w:t xml:space="preserve">.  </w:t>
      </w:r>
      <w:r w:rsidRPr="00CD5F75">
        <w:t>Права человека перестали быть категорией национального права, и с этим нельзя не считаться</w:t>
      </w:r>
      <w:r w:rsidR="00293866" w:rsidRPr="00CD5F75">
        <w:t xml:space="preserve">.  </w:t>
      </w:r>
      <w:r w:rsidRPr="00CD5F75">
        <w:t>Использование международных стандартов в области прав человека</w:t>
      </w:r>
      <w:r w:rsidR="00F8024C" w:rsidRPr="00CD5F75">
        <w:t> </w:t>
      </w:r>
      <w:r w:rsidRPr="00CD5F75">
        <w:t>– это и приобщение к прогрессивному опыту, и объективная необходимость современной правозащитной практики</w:t>
      </w:r>
      <w:r w:rsidR="00293866" w:rsidRPr="00CD5F75">
        <w:t xml:space="preserve">.  </w:t>
      </w:r>
      <w:r w:rsidRPr="00CD5F75">
        <w:t>Именно поэтому институтом Уполномоченного особое внимание уделяется сотрудничеству с международными правозащитными организациями.</w:t>
      </w:r>
    </w:p>
    <w:p w:rsidR="00765215" w:rsidRPr="00CD5F75" w:rsidRDefault="00765215" w:rsidP="00765215"/>
    <w:p w:rsidR="00765215" w:rsidRPr="00CD5F75" w:rsidRDefault="00765215" w:rsidP="00765215">
      <w:r w:rsidRPr="00CD5F75">
        <w:tab/>
        <w:t>В деятельности Уполномоченного не существует строго очерченных Положением приоритетов в области защиты прав</w:t>
      </w:r>
      <w:r w:rsidR="00293866" w:rsidRPr="00CD5F75">
        <w:t xml:space="preserve">.  </w:t>
      </w:r>
      <w:r w:rsidRPr="00CD5F75">
        <w:t>Вместе с тем необходимость имплементации норм международных договоров, к которым присоединился Казахстан (Конвенция о предупреждении всех форм дискриминации в отношении женщин 1979 года, Конвенция о ликвидации всех форм расовой дискриминации 1969 года, Конвенция против пыток и других жестоких, бесчеловечных и или унижающих достоинство видов обращения или наказания 1984 года, Конвенция о правах ребенка 1989 года, Международные Пакты о гражданских и политических, социальных, культурных и экономических правах), а также реагирования на рекомендации комитетов ООН в отношении Казахстана  требует специализации деятельности</w:t>
      </w:r>
      <w:r w:rsidR="00F8024C" w:rsidRPr="00CD5F75">
        <w:t>.</w:t>
      </w:r>
    </w:p>
    <w:p w:rsidR="00765215" w:rsidRPr="00CD5F75" w:rsidRDefault="00765215" w:rsidP="00765215"/>
    <w:p w:rsidR="00765215" w:rsidRPr="00CD5F75" w:rsidRDefault="00765215" w:rsidP="00765215">
      <w:r w:rsidRPr="00CD5F75">
        <w:tab/>
        <w:t>Выполняя мониторинг процесса соблюдения обозначенных международных обязательств республики, институт Уполномоченного определил пять приоритетных направлений работы по защите прав социально-обособленных и уязвимых групп населения</w:t>
      </w:r>
      <w:r w:rsidR="00293866" w:rsidRPr="00CD5F75">
        <w:t xml:space="preserve">:  </w:t>
      </w:r>
      <w:r w:rsidRPr="00CD5F75">
        <w:t>детей, женщин, пожилых, лиц с ограниченными возможностями, осужденных, содержащихся в пенитенциарных учреждениях</w:t>
      </w:r>
      <w:r w:rsidR="00293866" w:rsidRPr="00CD5F75">
        <w:t xml:space="preserve">.  </w:t>
      </w:r>
      <w:r w:rsidRPr="00CD5F75">
        <w:t>Нынешнее состояние общества показывает, что данные группы населения нуждаются в непосредственной помощи</w:t>
      </w:r>
      <w:r w:rsidR="00293866" w:rsidRPr="00CD5F75">
        <w:t xml:space="preserve">.  </w:t>
      </w:r>
      <w:r w:rsidRPr="00CD5F75">
        <w:t>Не имея возможности самостоятельно защитить свои права по различным причинам, они представляют объект особого внимания Уполномоченного по правам человека</w:t>
      </w:r>
      <w:r w:rsidR="00F8024C" w:rsidRPr="00CD5F75">
        <w:t>.</w:t>
      </w:r>
    </w:p>
    <w:p w:rsidR="00765215" w:rsidRPr="00CD5F75" w:rsidRDefault="00765215" w:rsidP="00765215"/>
    <w:p w:rsidR="00765215" w:rsidRPr="00CD5F75" w:rsidRDefault="00765215" w:rsidP="00765215">
      <w:r w:rsidRPr="00CD5F75">
        <w:tab/>
        <w:t>14</w:t>
      </w:r>
      <w:r w:rsidR="00293866" w:rsidRPr="00CD5F75">
        <w:t>.</w:t>
      </w:r>
      <w:r w:rsidR="00F8024C" w:rsidRPr="00CD5F75">
        <w:tab/>
      </w:r>
      <w:r w:rsidRPr="00CD5F75">
        <w:t>Комитет отмечает недостаток информации об усилиях, предпринимаемых государством-участником для привлечения неправительственных организаций к подготовке периодического доклада и выражает озабоченность по поводу введенных властями ограничений на деятельность организаций гражданского общества, включая организации, занимающиеся вопросами борьбы против расовой дискриминации</w:t>
      </w:r>
      <w:r w:rsidR="00293866" w:rsidRPr="00CD5F75">
        <w:t xml:space="preserve">.  </w:t>
      </w:r>
    </w:p>
    <w:p w:rsidR="00765215" w:rsidRPr="00CD5F75" w:rsidRDefault="00765215" w:rsidP="00765215">
      <w:pPr>
        <w:rPr>
          <w:szCs w:val="24"/>
        </w:rPr>
      </w:pPr>
    </w:p>
    <w:p w:rsidR="00765215" w:rsidRPr="00CD5F75" w:rsidRDefault="00765215" w:rsidP="00765215">
      <w:pPr>
        <w:rPr>
          <w:szCs w:val="24"/>
        </w:rPr>
      </w:pPr>
      <w:r w:rsidRPr="00CD5F75">
        <w:rPr>
          <w:rStyle w:val="Strong"/>
          <w:sz w:val="24"/>
          <w:szCs w:val="24"/>
          <w:lang w:val="ru-RU"/>
        </w:rPr>
        <w:tab/>
        <w:t>Комитет подчеркивает важную роль гражданского общества в деле полного осуществления Конвенции и рекомендует государству-участнику устранить все юридические и практические административные препятствия для свободного функционирования организаций гражданского общества, которые способствуют поощрению прав человека и борются против расовой дискриминации</w:t>
      </w:r>
      <w:r w:rsidR="00293866" w:rsidRPr="00CD5F75">
        <w:rPr>
          <w:rStyle w:val="Strong"/>
          <w:sz w:val="24"/>
          <w:szCs w:val="24"/>
          <w:lang w:val="ru-RU"/>
        </w:rPr>
        <w:t xml:space="preserve">.  </w:t>
      </w:r>
      <w:r w:rsidRPr="00CD5F75">
        <w:rPr>
          <w:rStyle w:val="Strong"/>
          <w:sz w:val="24"/>
          <w:szCs w:val="24"/>
          <w:lang w:val="ru-RU"/>
        </w:rPr>
        <w:t>Кроме того, Комитет рекомендует консультироваться с ними при подготовке следующего периодического доклада</w:t>
      </w:r>
      <w:r w:rsidR="00293866" w:rsidRPr="00CD5F75">
        <w:rPr>
          <w:rStyle w:val="Strong"/>
          <w:sz w:val="24"/>
          <w:szCs w:val="24"/>
          <w:lang w:val="ru-RU"/>
        </w:rPr>
        <w:t>.</w:t>
      </w:r>
    </w:p>
    <w:p w:rsidR="00765215" w:rsidRPr="00CD5F75" w:rsidRDefault="00765215" w:rsidP="00765215">
      <w:pPr>
        <w:rPr>
          <w:szCs w:val="24"/>
        </w:rPr>
      </w:pPr>
    </w:p>
    <w:p w:rsidR="00765215" w:rsidRPr="00CD5F75" w:rsidRDefault="00765215" w:rsidP="00765215">
      <w:pPr>
        <w:rPr>
          <w:rStyle w:val="Strong"/>
          <w:b w:val="0"/>
          <w:sz w:val="24"/>
          <w:szCs w:val="24"/>
          <w:lang w:val="ru-RU"/>
        </w:rPr>
      </w:pPr>
      <w:r w:rsidRPr="00CD5F75">
        <w:rPr>
          <w:rStyle w:val="Strong"/>
          <w:b w:val="0"/>
          <w:sz w:val="24"/>
          <w:szCs w:val="24"/>
          <w:lang w:val="ru-RU"/>
        </w:rPr>
        <w:tab/>
        <w:t xml:space="preserve">В Республике Казахстан проблемами защиты прав человека занимается ряд неправительственных организаций, такие как Казахстанское международное бюро по правам человека и соблюдению законности, Общественный фонд </w:t>
      </w:r>
      <w:r w:rsidR="00CB4429" w:rsidRPr="00CD5F75">
        <w:rPr>
          <w:rStyle w:val="Strong"/>
          <w:b w:val="0"/>
          <w:sz w:val="24"/>
          <w:szCs w:val="24"/>
          <w:lang w:val="ru-RU"/>
        </w:rPr>
        <w:t>"</w:t>
      </w:r>
      <w:r w:rsidRPr="00CD5F75">
        <w:rPr>
          <w:rStyle w:val="Strong"/>
          <w:b w:val="0"/>
          <w:sz w:val="24"/>
          <w:szCs w:val="24"/>
          <w:lang w:val="ru-RU"/>
        </w:rPr>
        <w:t>Хартия за права человека</w:t>
      </w:r>
      <w:r w:rsidR="00CB4429" w:rsidRPr="00CD5F75">
        <w:rPr>
          <w:rStyle w:val="Strong"/>
          <w:b w:val="0"/>
          <w:sz w:val="24"/>
          <w:szCs w:val="24"/>
          <w:lang w:val="ru-RU"/>
        </w:rPr>
        <w:t>"</w:t>
      </w:r>
      <w:r w:rsidRPr="00CD5F75">
        <w:rPr>
          <w:rStyle w:val="Strong"/>
          <w:b w:val="0"/>
          <w:sz w:val="24"/>
          <w:szCs w:val="24"/>
          <w:lang w:val="ru-RU"/>
        </w:rPr>
        <w:t xml:space="preserve">, Алматинский Хельсинский комитет, Международный фонд защиты свободы слова </w:t>
      </w:r>
      <w:r w:rsidR="00CB4429" w:rsidRPr="00CD5F75">
        <w:rPr>
          <w:rStyle w:val="Strong"/>
          <w:b w:val="0"/>
          <w:sz w:val="24"/>
          <w:szCs w:val="24"/>
          <w:lang w:val="ru-RU"/>
        </w:rPr>
        <w:t>"</w:t>
      </w:r>
      <w:r w:rsidRPr="00CD5F75">
        <w:rPr>
          <w:rStyle w:val="Strong"/>
          <w:b w:val="0"/>
          <w:sz w:val="24"/>
          <w:szCs w:val="24"/>
          <w:lang w:val="ru-RU"/>
        </w:rPr>
        <w:t>Әділ сөз</w:t>
      </w:r>
      <w:r w:rsidR="00CB4429" w:rsidRPr="00CD5F75">
        <w:rPr>
          <w:rStyle w:val="Strong"/>
          <w:b w:val="0"/>
          <w:sz w:val="24"/>
          <w:szCs w:val="24"/>
          <w:lang w:val="ru-RU"/>
        </w:rPr>
        <w:t>"</w:t>
      </w:r>
      <w:r w:rsidRPr="00CD5F75">
        <w:rPr>
          <w:rStyle w:val="Strong"/>
          <w:b w:val="0"/>
          <w:sz w:val="24"/>
          <w:szCs w:val="24"/>
          <w:lang w:val="ru-RU"/>
        </w:rPr>
        <w:t xml:space="preserve">, учреждение </w:t>
      </w:r>
      <w:r w:rsidR="00CB4429" w:rsidRPr="00CD5F75">
        <w:rPr>
          <w:rStyle w:val="Strong"/>
          <w:b w:val="0"/>
          <w:sz w:val="24"/>
          <w:szCs w:val="24"/>
          <w:lang w:val="ru-RU"/>
        </w:rPr>
        <w:t>"</w:t>
      </w:r>
      <w:r w:rsidRPr="00CD5F75">
        <w:rPr>
          <w:rStyle w:val="Strong"/>
          <w:b w:val="0"/>
          <w:sz w:val="24"/>
          <w:szCs w:val="24"/>
          <w:lang w:val="ru-RU"/>
        </w:rPr>
        <w:t>Институт европейского права и прав человека</w:t>
      </w:r>
      <w:r w:rsidR="00CB4429" w:rsidRPr="00CD5F75">
        <w:rPr>
          <w:rStyle w:val="Strong"/>
          <w:b w:val="0"/>
          <w:sz w:val="24"/>
          <w:szCs w:val="24"/>
          <w:lang w:val="ru-RU"/>
        </w:rPr>
        <w:t>"</w:t>
      </w:r>
      <w:r w:rsidRPr="00CD5F75">
        <w:rPr>
          <w:rStyle w:val="Strong"/>
          <w:b w:val="0"/>
          <w:sz w:val="24"/>
          <w:szCs w:val="24"/>
          <w:lang w:val="ru-RU"/>
        </w:rPr>
        <w:t xml:space="preserve">, общественный фонд </w:t>
      </w:r>
      <w:r w:rsidR="00CB4429" w:rsidRPr="00CD5F75">
        <w:rPr>
          <w:rStyle w:val="Strong"/>
          <w:b w:val="0"/>
          <w:sz w:val="24"/>
          <w:szCs w:val="24"/>
          <w:lang w:val="ru-RU"/>
        </w:rPr>
        <w:t>"</w:t>
      </w:r>
      <w:r w:rsidRPr="00CD5F75">
        <w:rPr>
          <w:rStyle w:val="Strong"/>
          <w:b w:val="0"/>
          <w:sz w:val="24"/>
          <w:szCs w:val="24"/>
          <w:lang w:val="ru-RU"/>
        </w:rPr>
        <w:t>Хартия за права человека</w:t>
      </w:r>
      <w:r w:rsidR="00CB4429" w:rsidRPr="00CD5F75">
        <w:rPr>
          <w:rStyle w:val="Strong"/>
          <w:b w:val="0"/>
          <w:sz w:val="24"/>
          <w:szCs w:val="24"/>
          <w:lang w:val="ru-RU"/>
        </w:rPr>
        <w:t>"</w:t>
      </w:r>
      <w:r w:rsidR="00293866" w:rsidRPr="00CD5F75">
        <w:rPr>
          <w:rStyle w:val="Strong"/>
          <w:b w:val="0"/>
          <w:sz w:val="24"/>
          <w:szCs w:val="24"/>
          <w:lang w:val="ru-RU"/>
        </w:rPr>
        <w:t xml:space="preserve">.  </w:t>
      </w:r>
      <w:r w:rsidRPr="00CD5F75">
        <w:rPr>
          <w:rStyle w:val="Strong"/>
          <w:b w:val="0"/>
          <w:sz w:val="24"/>
          <w:szCs w:val="24"/>
          <w:lang w:val="ru-RU"/>
        </w:rPr>
        <w:t xml:space="preserve"> Они активно сотрудничают с Уполномоченным по правам человека при Президенте Республики Казахстан и  рядом государственных структур.</w:t>
      </w:r>
    </w:p>
    <w:p w:rsidR="00765215" w:rsidRPr="00CD5F75" w:rsidRDefault="00765215" w:rsidP="00765215">
      <w:pPr>
        <w:rPr>
          <w:rStyle w:val="Strong"/>
          <w:b w:val="0"/>
          <w:sz w:val="24"/>
          <w:szCs w:val="24"/>
          <w:lang w:val="ru-RU"/>
        </w:rPr>
      </w:pPr>
    </w:p>
    <w:p w:rsidR="00765215" w:rsidRPr="00CD5F75" w:rsidRDefault="00765215" w:rsidP="00765215">
      <w:pPr>
        <w:rPr>
          <w:rStyle w:val="Strong"/>
          <w:b w:val="0"/>
          <w:sz w:val="24"/>
          <w:szCs w:val="24"/>
          <w:lang w:val="ru-RU"/>
        </w:rPr>
      </w:pPr>
      <w:r w:rsidRPr="00CD5F75">
        <w:rPr>
          <w:rStyle w:val="Strong"/>
          <w:b w:val="0"/>
          <w:sz w:val="24"/>
          <w:szCs w:val="24"/>
          <w:lang w:val="ru-RU"/>
        </w:rPr>
        <w:tab/>
        <w:t>Правительство Республики Казахстан активно привлекает представителей неправительственного сектора ко всем инициативам в области защиты прав человека и гражданина.</w:t>
      </w:r>
    </w:p>
    <w:p w:rsidR="00765215" w:rsidRPr="00CD5F75" w:rsidRDefault="00765215" w:rsidP="00765215">
      <w:pPr>
        <w:rPr>
          <w:rStyle w:val="Strong"/>
          <w:b w:val="0"/>
          <w:sz w:val="24"/>
          <w:szCs w:val="24"/>
          <w:lang w:val="ru-RU"/>
        </w:rPr>
      </w:pPr>
    </w:p>
    <w:p w:rsidR="00765215" w:rsidRPr="00CD5F75" w:rsidRDefault="00765215" w:rsidP="00765215">
      <w:pPr>
        <w:rPr>
          <w:szCs w:val="24"/>
        </w:rPr>
      </w:pPr>
      <w:r w:rsidRPr="00CD5F75">
        <w:rPr>
          <w:rStyle w:val="Strong"/>
          <w:b w:val="0"/>
          <w:sz w:val="24"/>
          <w:szCs w:val="24"/>
          <w:lang w:val="ru-RU"/>
        </w:rPr>
        <w:tab/>
        <w:t>Как отмечалось выше, в</w:t>
      </w:r>
      <w:r w:rsidRPr="00CD5F75">
        <w:rPr>
          <w:szCs w:val="24"/>
        </w:rPr>
        <w:t xml:space="preserve"> подготовке доклада в части проведения социологического опроса также оказало содействие  общественное объединение </w:t>
      </w:r>
      <w:r w:rsidR="00CB4429" w:rsidRPr="00CD5F75">
        <w:rPr>
          <w:szCs w:val="24"/>
        </w:rPr>
        <w:t>"</w:t>
      </w:r>
      <w:r w:rsidRPr="00CD5F75">
        <w:rPr>
          <w:szCs w:val="24"/>
        </w:rPr>
        <w:t>Казахстан</w:t>
      </w:r>
      <w:r w:rsidR="00293866" w:rsidRPr="00CD5F75">
        <w:rPr>
          <w:szCs w:val="24"/>
        </w:rPr>
        <w:t xml:space="preserve">.  </w:t>
      </w:r>
      <w:r w:rsidRPr="00CD5F75">
        <w:rPr>
          <w:szCs w:val="24"/>
        </w:rPr>
        <w:t>Здоровое поколение</w:t>
      </w:r>
      <w:r w:rsidR="00CB4429" w:rsidRPr="00CD5F75">
        <w:rPr>
          <w:szCs w:val="24"/>
        </w:rPr>
        <w:t>"</w:t>
      </w:r>
      <w:r w:rsidR="00293866" w:rsidRPr="00CD5F75">
        <w:rPr>
          <w:szCs w:val="24"/>
        </w:rPr>
        <w:t xml:space="preserve">.  </w:t>
      </w:r>
      <w:r w:rsidRPr="00CD5F75">
        <w:rPr>
          <w:szCs w:val="24"/>
        </w:rPr>
        <w:t xml:space="preserve">Также были учтены предложения объединения юридических лиц </w:t>
      </w:r>
      <w:r w:rsidR="00CB4429" w:rsidRPr="00CD5F75">
        <w:rPr>
          <w:szCs w:val="24"/>
        </w:rPr>
        <w:t>"</w:t>
      </w:r>
      <w:r w:rsidRPr="00CD5F75">
        <w:rPr>
          <w:szCs w:val="24"/>
        </w:rPr>
        <w:t>Гражданский альянс Казахстана</w:t>
      </w:r>
      <w:r w:rsidR="00CB4429" w:rsidRPr="00CD5F75">
        <w:rPr>
          <w:szCs w:val="24"/>
        </w:rPr>
        <w:t>"</w:t>
      </w:r>
      <w:r w:rsidR="00A97386" w:rsidRPr="00CD5F75">
        <w:rPr>
          <w:szCs w:val="24"/>
        </w:rPr>
        <w:t>.</w:t>
      </w:r>
    </w:p>
    <w:p w:rsidR="00765215" w:rsidRPr="00CD5F75" w:rsidRDefault="00765215" w:rsidP="00765215">
      <w:pPr>
        <w:rPr>
          <w:szCs w:val="24"/>
        </w:rPr>
      </w:pPr>
    </w:p>
    <w:p w:rsidR="00765215" w:rsidRPr="00CD5F75" w:rsidRDefault="00765215" w:rsidP="00765215">
      <w:pPr>
        <w:rPr>
          <w:szCs w:val="24"/>
        </w:rPr>
      </w:pPr>
      <w:r w:rsidRPr="00CD5F75">
        <w:rPr>
          <w:szCs w:val="24"/>
        </w:rPr>
        <w:tab/>
        <w:t>15</w:t>
      </w:r>
      <w:r w:rsidR="00293866" w:rsidRPr="00CD5F75">
        <w:rPr>
          <w:szCs w:val="24"/>
        </w:rPr>
        <w:t>.</w:t>
      </w:r>
      <w:r w:rsidR="00A97386" w:rsidRPr="00CD5F75">
        <w:rPr>
          <w:szCs w:val="24"/>
        </w:rPr>
        <w:tab/>
      </w:r>
      <w:r w:rsidRPr="00CD5F75">
        <w:rPr>
          <w:b/>
          <w:szCs w:val="24"/>
        </w:rPr>
        <w:t>Комитет рекомендует государству-участнику принять во внимание соответствующие положения Дурбанской декларации и Программы действий при осуществлении Конвенции в рамках внутренней правовой системы, в частности в отношении ее статей 2</w:t>
      </w:r>
      <w:r w:rsidR="00A97386" w:rsidRPr="00CD5F75">
        <w:rPr>
          <w:b/>
          <w:szCs w:val="24"/>
        </w:rPr>
        <w:t>-</w:t>
      </w:r>
      <w:r w:rsidRPr="00CD5F75">
        <w:rPr>
          <w:b/>
          <w:szCs w:val="24"/>
        </w:rPr>
        <w:t>7</w:t>
      </w:r>
      <w:r w:rsidR="00293866" w:rsidRPr="00CD5F75">
        <w:rPr>
          <w:b/>
          <w:szCs w:val="24"/>
        </w:rPr>
        <w:t xml:space="preserve">.  </w:t>
      </w:r>
      <w:r w:rsidRPr="00CD5F75">
        <w:rPr>
          <w:b/>
          <w:szCs w:val="24"/>
        </w:rPr>
        <w:t>Он также рекомендует ему включить в свой следующий периодический доклад информацию о мерах, принятых в порядке осуществления Дурбанской декларации и Программы действий на национальном уровне</w:t>
      </w:r>
      <w:r w:rsidR="00A97386" w:rsidRPr="00CD5F75">
        <w:rPr>
          <w:b/>
          <w:szCs w:val="24"/>
        </w:rPr>
        <w:t>.</w:t>
      </w:r>
    </w:p>
    <w:p w:rsidR="00765215" w:rsidRPr="00CD5F75" w:rsidRDefault="00765215" w:rsidP="00765215"/>
    <w:p w:rsidR="00765215" w:rsidRPr="00CD5F75" w:rsidRDefault="00765215" w:rsidP="00765215">
      <w:r w:rsidRPr="00CD5F75">
        <w:tab/>
        <w:t xml:space="preserve">Республика Казахстан ведет интенсивную работу и принимает конкретные меры на национальном уровне и активно сотрудничает с другими государствами и региональными/международными организациями (Управление Верховного </w:t>
      </w:r>
      <w:r w:rsidR="00A97386" w:rsidRPr="00CD5F75">
        <w:t>к</w:t>
      </w:r>
      <w:r w:rsidRPr="00CD5F75">
        <w:t xml:space="preserve">омиссара ООН по делам беженцев, Международная организация по миграции, </w:t>
      </w:r>
      <w:r w:rsidR="00A97386" w:rsidRPr="00CD5F75">
        <w:t>М</w:t>
      </w:r>
      <w:r w:rsidRPr="00CD5F75">
        <w:t>еждународный комитет Красного Креста и Красного Полумесяца) в области защиты прав человека (расовая дискриминация, ксенофобия и связанная с ней нетерпимость, отношение к людям, подверженным различного рода пандемиям и другое)</w:t>
      </w:r>
      <w:r w:rsidR="00A97386" w:rsidRPr="00CD5F75">
        <w:t>.</w:t>
      </w:r>
    </w:p>
    <w:p w:rsidR="00765215" w:rsidRPr="00CD5F75" w:rsidRDefault="00765215" w:rsidP="00765215"/>
    <w:p w:rsidR="00765215" w:rsidRPr="00CD5F75" w:rsidRDefault="00765215" w:rsidP="00765215">
      <w:r w:rsidRPr="00CD5F75">
        <w:tab/>
        <w:t>Все вопросы и рекомендации, озвученные в Дурбанской декларации, полностью соблюдаются на территории Республики Казахстан как на законодательном уровне, так и на уровне общественных отношении в социальной, экономической, политической, культурной, межэтнической, конфессиональной сферах</w:t>
      </w:r>
      <w:r w:rsidR="00293866" w:rsidRPr="00CD5F75">
        <w:t xml:space="preserve">.  </w:t>
      </w:r>
      <w:r w:rsidRPr="00CD5F75">
        <w:t>Так, пункт 2 статьи 14 Конституции Республики Казахстан гласит</w:t>
      </w:r>
      <w:r w:rsidR="00293866" w:rsidRPr="00CD5F75">
        <w:t xml:space="preserve">:  </w:t>
      </w:r>
      <w:r w:rsidR="00CB4429" w:rsidRPr="00CD5F75">
        <w:t>"</w:t>
      </w:r>
      <w:r w:rsidRPr="00CD5F75">
        <w:t>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r w:rsidR="00CB4429" w:rsidRPr="00CD5F75">
        <w:t>"</w:t>
      </w:r>
      <w:r w:rsidRPr="00CD5F75">
        <w:t>.</w:t>
      </w:r>
    </w:p>
    <w:p w:rsidR="00765215" w:rsidRPr="00CD5F75" w:rsidRDefault="00765215" w:rsidP="00765215"/>
    <w:p w:rsidR="00765215" w:rsidRPr="00CD5F75" w:rsidRDefault="00765215" w:rsidP="00765215">
      <w:r w:rsidRPr="00CD5F75">
        <w:tab/>
        <w:t>Как член мирового сообщества, Республика Казахстан принимает активное участие в решении проблем беженцев в соответствии с миграционной политикой государства</w:t>
      </w:r>
      <w:r w:rsidR="00293866" w:rsidRPr="00CD5F75">
        <w:t xml:space="preserve">.  </w:t>
      </w:r>
      <w:r w:rsidRPr="00CD5F75">
        <w:t xml:space="preserve">Это является логическим продолжением выбранного Казахстаном курса на приверженность целям и принципам, закрепленным Уставом ООН и Всеобщей Декларацией прав человека, который подтвержден принятием Закона Республики Казахстан от 15 декабря 1998 года </w:t>
      </w:r>
      <w:r w:rsidR="00CB4429" w:rsidRPr="00CD5F75">
        <w:t>"</w:t>
      </w:r>
      <w:r w:rsidRPr="00CD5F75">
        <w:t>О присоединении Республики Казахстан к Конвенции о статусе беженцев и Протоколу, касающемуся статуса беженцев</w:t>
      </w:r>
      <w:r w:rsidR="00CB4429" w:rsidRPr="00CD5F75">
        <w:t>"</w:t>
      </w:r>
      <w:r w:rsidRPr="00CD5F75">
        <w:t>.</w:t>
      </w:r>
    </w:p>
    <w:p w:rsidR="00765215" w:rsidRPr="00CD5F75" w:rsidRDefault="00765215" w:rsidP="00765215"/>
    <w:p w:rsidR="00765215" w:rsidRPr="00CD5F75" w:rsidRDefault="00765215" w:rsidP="00765215">
      <w:r w:rsidRPr="00CD5F75">
        <w:tab/>
        <w:t xml:space="preserve">Правовое положение беженцев регламентируется Законом Республики Казахстан </w:t>
      </w:r>
      <w:r w:rsidR="00CB4429" w:rsidRPr="00CD5F75">
        <w:t>"</w:t>
      </w:r>
      <w:r w:rsidRPr="00CD5F75">
        <w:t>О</w:t>
      </w:r>
      <w:r w:rsidR="006663FE" w:rsidRPr="00CD5F75">
        <w:t> </w:t>
      </w:r>
      <w:r w:rsidRPr="00CD5F75">
        <w:t>миграции населения</w:t>
      </w:r>
      <w:r w:rsidR="00CB4429" w:rsidRPr="00CD5F75">
        <w:t>"</w:t>
      </w:r>
      <w:r w:rsidRPr="00CD5F75">
        <w:t xml:space="preserve"> и другими нормативными правовыми актами РК</w:t>
      </w:r>
      <w:r w:rsidR="00293866" w:rsidRPr="00CD5F75">
        <w:t xml:space="preserve">.  </w:t>
      </w:r>
      <w:r w:rsidRPr="00CD5F75">
        <w:t>Казахстан присоединился к Конвенции ООН 1951 года и Протоколу к ней 1967 года, касающихся статуса беженцев</w:t>
      </w:r>
      <w:r w:rsidR="00293866" w:rsidRPr="00CD5F75">
        <w:t xml:space="preserve">.  </w:t>
      </w:r>
      <w:r w:rsidRPr="00CD5F75">
        <w:t>Также Республика Казахстан присоединилась к Международной конвенции о ликвидации всех форм расовой дискриминации, принятой 21 декабря 1965</w:t>
      </w:r>
      <w:r w:rsidR="006663FE" w:rsidRPr="00CD5F75">
        <w:t> </w:t>
      </w:r>
      <w:r w:rsidRPr="00CD5F75">
        <w:t>года, ратифицированной Законом Республики Казахстан от 29 июня 1998 года.</w:t>
      </w:r>
    </w:p>
    <w:p w:rsidR="00765215" w:rsidRPr="00CD5F75" w:rsidRDefault="00765215" w:rsidP="00765215"/>
    <w:p w:rsidR="00765215" w:rsidRPr="00CD5F75" w:rsidRDefault="00765215" w:rsidP="00765215">
      <w:r w:rsidRPr="00CD5F75">
        <w:tab/>
        <w:t xml:space="preserve">На решение проблем защиты прав беженцев и оралманов путем проведения мониторинга прав указанных групп населения в Республике Казахстан и повышения уровня знаний органов государственной власти направлен проект </w:t>
      </w:r>
      <w:r w:rsidR="00CB4429" w:rsidRPr="00CD5F75">
        <w:t>"</w:t>
      </w:r>
      <w:r w:rsidRPr="00CD5F75">
        <w:t>Деятельность по укреплению институционального развития потенциала с целью усиления системы убежища в Центральной Азии</w:t>
      </w:r>
      <w:r w:rsidR="00CB4429" w:rsidRPr="00CD5F75">
        <w:t>"</w:t>
      </w:r>
      <w:r w:rsidRPr="00CD5F75">
        <w:t>, финансируемый Европейским Союзом и Управлением Верховного Комиссара ООН по делам беженцев</w:t>
      </w:r>
      <w:r w:rsidR="006663FE" w:rsidRPr="00CD5F75">
        <w:t>.</w:t>
      </w:r>
    </w:p>
    <w:p w:rsidR="00765215" w:rsidRPr="00CD5F75" w:rsidRDefault="00765215" w:rsidP="00765215"/>
    <w:p w:rsidR="00765215" w:rsidRPr="00CD5F75" w:rsidRDefault="00765215" w:rsidP="00765215">
      <w:pPr>
        <w:rPr>
          <w:spacing w:val="-2"/>
        </w:rPr>
      </w:pPr>
      <w:r w:rsidRPr="00CD5F75">
        <w:t xml:space="preserve"> </w:t>
      </w:r>
      <w:r w:rsidRPr="00CD5F75">
        <w:tab/>
      </w:r>
      <w:r w:rsidRPr="00CD5F75">
        <w:rPr>
          <w:spacing w:val="-3"/>
        </w:rPr>
        <w:t xml:space="preserve">В </w:t>
      </w:r>
      <w:r w:rsidRPr="00CD5F75">
        <w:t xml:space="preserve">Республике Казахстан </w:t>
      </w:r>
      <w:r w:rsidRPr="00CD5F75">
        <w:rPr>
          <w:spacing w:val="4"/>
        </w:rPr>
        <w:t xml:space="preserve">на стадии разработки находится проект Закона </w:t>
      </w:r>
      <w:r w:rsidR="00CB4429" w:rsidRPr="00CD5F75">
        <w:t>"</w:t>
      </w:r>
      <w:r w:rsidRPr="00CD5F75">
        <w:t>О</w:t>
      </w:r>
      <w:r w:rsidR="006663FE" w:rsidRPr="00CD5F75">
        <w:t> </w:t>
      </w:r>
      <w:r w:rsidRPr="00CD5F75">
        <w:t>беженцах</w:t>
      </w:r>
      <w:r w:rsidR="00CB4429" w:rsidRPr="00CD5F75">
        <w:t>"</w:t>
      </w:r>
      <w:r w:rsidR="00293866" w:rsidRPr="00CD5F75">
        <w:t xml:space="preserve">.  </w:t>
      </w:r>
      <w:r w:rsidRPr="00CD5F75">
        <w:t>С этой целью с</w:t>
      </w:r>
      <w:r w:rsidRPr="00CD5F75">
        <w:rPr>
          <w:spacing w:val="-2"/>
        </w:rPr>
        <w:t xml:space="preserve">оздана рабочая группа из числа представителей ряда министерств, </w:t>
      </w:r>
      <w:r w:rsidRPr="00CD5F75">
        <w:rPr>
          <w:spacing w:val="11"/>
        </w:rPr>
        <w:t xml:space="preserve">а также </w:t>
      </w:r>
      <w:r w:rsidRPr="00CD5F75">
        <w:t>Генеральной прокуратуры и Комитета национальной безопасности</w:t>
      </w:r>
      <w:r w:rsidR="00293866" w:rsidRPr="00CD5F75">
        <w:t xml:space="preserve">.  </w:t>
      </w:r>
      <w:r w:rsidRPr="00CD5F75">
        <w:rPr>
          <w:spacing w:val="-1"/>
        </w:rPr>
        <w:t xml:space="preserve">В состав данной рабочей группы вошли представители ООН, ОБСЕ и </w:t>
      </w:r>
      <w:r w:rsidRPr="00CD5F75">
        <w:rPr>
          <w:spacing w:val="-2"/>
        </w:rPr>
        <w:t>общественных объединений страны.</w:t>
      </w:r>
    </w:p>
    <w:p w:rsidR="00765215" w:rsidRPr="00CD5F75" w:rsidRDefault="00765215" w:rsidP="00765215">
      <w:pPr>
        <w:rPr>
          <w:spacing w:val="-2"/>
        </w:rPr>
      </w:pPr>
    </w:p>
    <w:p w:rsidR="00765215" w:rsidRPr="00CD5F75" w:rsidRDefault="00765215" w:rsidP="00765215">
      <w:r w:rsidRPr="00CD5F75">
        <w:tab/>
        <w:t>В Казахстане на уровне Правительства от 26 сентября 2003 года  создана Межведомственная комиссия по вопросам борьбы с незаконным вывозом, ввозом и торговлей людьми Рабочей органом комиссии является Министерство юстиции Республики Казахстан</w:t>
      </w:r>
      <w:r w:rsidR="006663FE" w:rsidRPr="00CD5F75">
        <w:t>.</w:t>
      </w:r>
    </w:p>
    <w:p w:rsidR="00765215" w:rsidRPr="00CD5F75" w:rsidRDefault="00765215" w:rsidP="00765215"/>
    <w:p w:rsidR="00765215" w:rsidRPr="00CD5F75" w:rsidRDefault="00765215" w:rsidP="00765215">
      <w:r w:rsidRPr="00CD5F75">
        <w:tab/>
        <w:t xml:space="preserve">5 февраля 2008 года Глава государства подписал Закон Республики Казахстан  </w:t>
      </w:r>
      <w:r w:rsidR="00CB4429" w:rsidRPr="00CD5F75">
        <w:t>"</w:t>
      </w:r>
      <w:r w:rsidRPr="00CD5F75">
        <w:t>О</w:t>
      </w:r>
      <w:r w:rsidR="006663FE" w:rsidRPr="00CD5F75">
        <w:t> </w:t>
      </w:r>
      <w:r w:rsidRPr="00CD5F75">
        <w:t>ратификации Конвенции о рабстве от 25 сентября 1926 года, Протокола о внесении изменений в Конвенцию о рабстве от 7 декабря 1953 года и Дополнительной Конвенции об упразднении рабства, работорговли и институтов и обычаев, сходных с рабством, от 7</w:t>
      </w:r>
      <w:r w:rsidR="006663FE" w:rsidRPr="00CD5F75">
        <w:t> </w:t>
      </w:r>
      <w:r w:rsidRPr="00CD5F75">
        <w:t>сентября 1956 года</w:t>
      </w:r>
      <w:r w:rsidR="00CB4429" w:rsidRPr="00CD5F75">
        <w:t>"</w:t>
      </w:r>
      <w:r w:rsidRPr="00CD5F75">
        <w:t>.</w:t>
      </w:r>
    </w:p>
    <w:p w:rsidR="00765215" w:rsidRPr="00CD5F75" w:rsidRDefault="00765215" w:rsidP="00765215"/>
    <w:p w:rsidR="00765215" w:rsidRPr="00CD5F75" w:rsidRDefault="00765215" w:rsidP="00765215">
      <w:r w:rsidRPr="00CD5F75">
        <w:tab/>
        <w:t>Права граждан Казахстана, гарантированные Конституцией Республ</w:t>
      </w:r>
      <w:r w:rsidRPr="00CD5F75">
        <w:t>и</w:t>
      </w:r>
      <w:r w:rsidRPr="00CD5F75">
        <w:t>ки Казахстан, соблюдаются</w:t>
      </w:r>
      <w:r w:rsidR="00293866" w:rsidRPr="00CD5F75">
        <w:t xml:space="preserve">.  </w:t>
      </w:r>
      <w:r w:rsidRPr="00CD5F75">
        <w:t>Равноправие каждого человека перед законом при отправлении своих прав и свобод гарантировано</w:t>
      </w:r>
      <w:r w:rsidR="00293866" w:rsidRPr="00CD5F75">
        <w:t xml:space="preserve">.  </w:t>
      </w:r>
      <w:r w:rsidRPr="00CD5F75">
        <w:t>Образовательными программами учебных заведений всех уровней предусмотрено и выполняется проведение различных мероприятий, направленных на укрепление культуры межнационального и межрасового воспитания.</w:t>
      </w:r>
    </w:p>
    <w:p w:rsidR="00765215" w:rsidRPr="00CD5F75" w:rsidRDefault="00765215" w:rsidP="00765215"/>
    <w:p w:rsidR="00765215" w:rsidRPr="00CD5F75" w:rsidRDefault="00765215" w:rsidP="00765215">
      <w:r w:rsidRPr="00CD5F75">
        <w:tab/>
        <w:t xml:space="preserve">В соответствии со статьей 3 Закона Республики Казахстан </w:t>
      </w:r>
      <w:r w:rsidR="00CB4429" w:rsidRPr="00CD5F75">
        <w:t>"</w:t>
      </w:r>
      <w:r w:rsidRPr="00CD5F75">
        <w:t>Об образовании</w:t>
      </w:r>
      <w:r w:rsidR="00CB4429" w:rsidRPr="00CD5F75">
        <w:t>"</w:t>
      </w:r>
      <w:r w:rsidRPr="00CD5F75">
        <w:t xml:space="preserve"> основными принципами государственной политики в области образования являются, наряду с другими, равенство прав всех граждан Республики Казахстан на образование, доступность образования всех уровней для всех слоев населения.</w:t>
      </w:r>
    </w:p>
    <w:p w:rsidR="00765215" w:rsidRPr="00CD5F75" w:rsidRDefault="00765215" w:rsidP="00765215"/>
    <w:p w:rsidR="00765215" w:rsidRPr="00CD5F75" w:rsidRDefault="00765215" w:rsidP="00765215">
      <w:r w:rsidRPr="00CD5F75">
        <w:tab/>
        <w:t>Все граждане Республики Казахстан, независимо от этнической, расовой, религиозной, социальной принадлежности имеют равный доступ к образованию, в том числе, на родном языке</w:t>
      </w:r>
      <w:r w:rsidR="006663FE" w:rsidRPr="00CD5F75">
        <w:t>.</w:t>
      </w:r>
    </w:p>
    <w:p w:rsidR="00765215" w:rsidRPr="00CD5F75" w:rsidRDefault="00765215" w:rsidP="00765215"/>
    <w:p w:rsidR="00765215" w:rsidRPr="00CD5F75" w:rsidRDefault="00765215" w:rsidP="00765215">
      <w:r w:rsidRPr="00CD5F75">
        <w:tab/>
        <w:t>Существует уникальный общественный институт - Ассамблея народа Казахстана, объединяющая национально-культурные объединения всех этносов, проживающих на территории Республики Казахстан</w:t>
      </w:r>
      <w:r w:rsidR="00293866" w:rsidRPr="00CD5F75">
        <w:t xml:space="preserve">.  </w:t>
      </w:r>
      <w:r w:rsidRPr="00CD5F75">
        <w:t>При национально-культурных центрах действуют воскресные школы, в которых изучаются язык, традиции и история родного народа</w:t>
      </w:r>
      <w:r w:rsidR="006663FE" w:rsidRPr="00CD5F75">
        <w:t>.</w:t>
      </w:r>
    </w:p>
    <w:p w:rsidR="00765215" w:rsidRPr="00CD5F75" w:rsidRDefault="00765215" w:rsidP="00765215"/>
    <w:p w:rsidR="00765215" w:rsidRPr="00CD5F75" w:rsidRDefault="00765215" w:rsidP="00765215">
      <w:r w:rsidRPr="00CD5F75">
        <w:tab/>
        <w:t xml:space="preserve">Казахстан </w:t>
      </w:r>
      <w:r w:rsidR="006663FE" w:rsidRPr="00CD5F75">
        <w:t>-</w:t>
      </w:r>
      <w:r w:rsidRPr="00CD5F75">
        <w:t xml:space="preserve"> одно из самых многонациональных государств в мире, и для него очень важно строить свою внутреннюю политику таким образом, чтобы учесть интересы различных наций и народностей</w:t>
      </w:r>
      <w:r w:rsidR="00293866" w:rsidRPr="00CD5F75">
        <w:t xml:space="preserve">.  </w:t>
      </w:r>
      <w:r w:rsidRPr="00CD5F75">
        <w:t>Соответственно в государственной политике огромное внимание уделяется гармонизации межэтнических отношений</w:t>
      </w:r>
      <w:r w:rsidR="006663FE" w:rsidRPr="00CD5F75">
        <w:t>.</w:t>
      </w:r>
    </w:p>
    <w:p w:rsidR="00765215" w:rsidRPr="00CD5F75" w:rsidRDefault="00765215" w:rsidP="00765215"/>
    <w:p w:rsidR="00765215" w:rsidRPr="00CD5F75" w:rsidRDefault="00765215" w:rsidP="00765215">
      <w:r w:rsidRPr="00CD5F75">
        <w:tab/>
        <w:t>16</w:t>
      </w:r>
      <w:r w:rsidR="00293866" w:rsidRPr="00CD5F75">
        <w:t>.</w:t>
      </w:r>
      <w:r w:rsidR="006663FE" w:rsidRPr="00CD5F75">
        <w:tab/>
      </w:r>
      <w:r w:rsidRPr="00CD5F75">
        <w:rPr>
          <w:b/>
        </w:rPr>
        <w:t>Комитет также рекомендует государству-участнику широко распространять среди общественности свои доклады с момента их представления и аналогичным образом публиковать замечания Комитета по этим докладам</w:t>
      </w:r>
      <w:r w:rsidR="00293866" w:rsidRPr="00CD5F75">
        <w:rPr>
          <w:b/>
        </w:rPr>
        <w:t>.</w:t>
      </w:r>
    </w:p>
    <w:p w:rsidR="00765215" w:rsidRPr="00CD5F75" w:rsidRDefault="00765215" w:rsidP="00765215"/>
    <w:p w:rsidR="00765215" w:rsidRPr="00CD5F75" w:rsidRDefault="00765215" w:rsidP="00765215">
      <w:r w:rsidRPr="00CD5F75">
        <w:tab/>
        <w:t>Данное замечание было принято к сведению</w:t>
      </w:r>
      <w:r w:rsidR="00293866" w:rsidRPr="00CD5F75">
        <w:t xml:space="preserve">.  </w:t>
      </w:r>
      <w:r w:rsidRPr="00CD5F75">
        <w:t>Проведен ряд мероприятий по распространению общественности национального доклада с участием представителей Администрации Президента Республики Казахстан, министерств и ведомств, международных и неправительственных организаций, Ассамблеи народа Казахстана, национально-культурных центров, учреждений образования, ученых и международных экспертов</w:t>
      </w:r>
      <w:r w:rsidR="00587B69" w:rsidRPr="00CD5F75">
        <w:t>.</w:t>
      </w:r>
    </w:p>
    <w:p w:rsidR="00765215" w:rsidRPr="00CD5F75" w:rsidRDefault="00765215" w:rsidP="00765215"/>
    <w:p w:rsidR="00765215" w:rsidRPr="00CD5F75" w:rsidRDefault="00765215" w:rsidP="00765215">
      <w:r w:rsidRPr="00CD5F75">
        <w:tab/>
        <w:t>17</w:t>
      </w:r>
      <w:r w:rsidR="00293866" w:rsidRPr="00CD5F75">
        <w:t>.</w:t>
      </w:r>
      <w:r w:rsidR="00587B69" w:rsidRPr="00CD5F75">
        <w:tab/>
      </w:r>
      <w:r w:rsidRPr="00CD5F75">
        <w:rPr>
          <w:b/>
        </w:rPr>
        <w:t>Комитет отмечает, что государство-участник не сделало факультативного заявления, предусмотренного в статье 14 Конвенции, и рекомендует ему рассмотреть этот вопрос</w:t>
      </w:r>
      <w:r w:rsidR="00587B69" w:rsidRPr="00CD5F75">
        <w:rPr>
          <w:b/>
        </w:rPr>
        <w:t>.</w:t>
      </w:r>
    </w:p>
    <w:p w:rsidR="00765215" w:rsidRPr="00CD5F75" w:rsidRDefault="00765215" w:rsidP="00765215"/>
    <w:p w:rsidR="00765215" w:rsidRPr="00CD5F75" w:rsidRDefault="00765215" w:rsidP="00765215">
      <w:r w:rsidRPr="00CD5F75">
        <w:tab/>
        <w:t xml:space="preserve">На основании протокола пятого заседания Межведомственной Комиссии по международному гуманитарному праву и международным договорам по правам человека при Министерстве иностранных дел Республики Казахстан было принято решение о подготовке и внесении в Правительство Республики Казахстан проекта Указа Президента Республики Казахстан </w:t>
      </w:r>
      <w:r w:rsidR="00CB4429" w:rsidRPr="00CD5F75">
        <w:t>"</w:t>
      </w:r>
      <w:r w:rsidRPr="00CD5F75">
        <w:t>О подписании заявления Республики Казахстан о признании компетенции Комитета по ликвидации расовой дискриминации, предусмотренной статьей</w:t>
      </w:r>
      <w:r w:rsidR="00587B69" w:rsidRPr="00CD5F75">
        <w:t> </w:t>
      </w:r>
      <w:r w:rsidRPr="00CD5F75">
        <w:t>14 Международной конвенции о ликвидации всех форм расовой дискриминации от 21 декабря 1965 года</w:t>
      </w:r>
      <w:r w:rsidR="00CB4429" w:rsidRPr="00CD5F75">
        <w:t>"</w:t>
      </w:r>
      <w:r w:rsidRPr="00CD5F75">
        <w:t xml:space="preserve"> по вопросу о принятии  Казахстаном факультативного заявления, предусмотренного статьей 14 Международной Конвенции о ликвидации всех форм расовой дискриминации</w:t>
      </w:r>
      <w:r w:rsidR="00587B69" w:rsidRPr="00CD5F75">
        <w:t>.</w:t>
      </w:r>
    </w:p>
    <w:p w:rsidR="00765215" w:rsidRPr="00CD5F75" w:rsidRDefault="00765215" w:rsidP="00765215"/>
    <w:p w:rsidR="00765215" w:rsidRPr="00CD5F75" w:rsidRDefault="00765215" w:rsidP="00765215">
      <w:r w:rsidRPr="00CD5F75">
        <w:tab/>
        <w:t>Указанный Указ вступил в силу 29 мая 2008 года</w:t>
      </w:r>
      <w:r w:rsidR="00293866" w:rsidRPr="00CD5F75">
        <w:t>.</w:t>
      </w:r>
    </w:p>
    <w:p w:rsidR="00587B69" w:rsidRPr="00CD5F75" w:rsidRDefault="00587B69" w:rsidP="00765215"/>
    <w:p w:rsidR="00765215" w:rsidRPr="00CD5F75" w:rsidRDefault="00765215" w:rsidP="00765215">
      <w:r w:rsidRPr="00CD5F75">
        <w:tab/>
        <w:t>18</w:t>
      </w:r>
      <w:r w:rsidR="00293866" w:rsidRPr="00CD5F75">
        <w:t>.</w:t>
      </w:r>
      <w:r w:rsidR="00587B69" w:rsidRPr="00CD5F75">
        <w:tab/>
      </w:r>
      <w:r w:rsidRPr="00CD5F75">
        <w:rPr>
          <w:b/>
        </w:rPr>
        <w:t>Комитет настоятельно рекомендует государству-участнику ратифицировать поправки к пункту 6 статьи 8 Конвенции, принятые 15 января 1992</w:t>
      </w:r>
      <w:r w:rsidR="00587B69" w:rsidRPr="00CD5F75">
        <w:rPr>
          <w:b/>
        </w:rPr>
        <w:t> </w:t>
      </w:r>
      <w:r w:rsidRPr="00CD5F75">
        <w:rPr>
          <w:b/>
        </w:rPr>
        <w:t>года на четырнадцатом Совещании государств-участников и одобренные Генеральной Ассамблеей в ее резолюции 47/111</w:t>
      </w:r>
      <w:r w:rsidR="00293866" w:rsidRPr="00CD5F75">
        <w:rPr>
          <w:b/>
        </w:rPr>
        <w:t xml:space="preserve">.  </w:t>
      </w:r>
      <w:r w:rsidRPr="00CD5F75">
        <w:rPr>
          <w:b/>
        </w:rPr>
        <w:t>В этой связи Комитет ссылается на резолюцию 57/194 Генеральной Ассамблеи, в которой Ассамблея настоятельно призвала государств</w:t>
      </w:r>
      <w:r w:rsidR="00587B69" w:rsidRPr="00CD5F75">
        <w:rPr>
          <w:b/>
        </w:rPr>
        <w:t>а</w:t>
      </w:r>
      <w:r w:rsidRPr="00CD5F75">
        <w:rPr>
          <w:b/>
        </w:rPr>
        <w:t>-участник</w:t>
      </w:r>
      <w:r w:rsidR="00587B69" w:rsidRPr="00CD5F75">
        <w:rPr>
          <w:b/>
        </w:rPr>
        <w:t>и</w:t>
      </w:r>
      <w:r w:rsidRPr="00CD5F75">
        <w:rPr>
          <w:b/>
        </w:rPr>
        <w:t xml:space="preserve"> ускорить свои национальные процедуры ратификации этой поправки и оперативно уведомить Генерального секретаря в письменном виде об их согласии с ней</w:t>
      </w:r>
      <w:r w:rsidR="00293866" w:rsidRPr="00CD5F75">
        <w:rPr>
          <w:b/>
        </w:rPr>
        <w:t xml:space="preserve">.  </w:t>
      </w:r>
      <w:r w:rsidRPr="00CD5F75">
        <w:rPr>
          <w:b/>
        </w:rPr>
        <w:t>Аналогичный призыв был вновь сформулирован Ассамблеей в ее резолюции 58/160</w:t>
      </w:r>
      <w:r w:rsidR="00293866" w:rsidRPr="00CD5F75">
        <w:rPr>
          <w:b/>
        </w:rPr>
        <w:t>.</w:t>
      </w:r>
    </w:p>
    <w:p w:rsidR="00765215" w:rsidRPr="00CD5F75" w:rsidRDefault="00765215" w:rsidP="00765215"/>
    <w:p w:rsidR="00765215" w:rsidRPr="00CD5F75" w:rsidRDefault="00765215" w:rsidP="00765215">
      <w:r w:rsidRPr="00CD5F75">
        <w:tab/>
        <w:t>В соответствии с поправками Международной Конвенции на 22 заседании четырнадцатого Совещания государств-участников, состоявшемся 15 января 1992 года, включен новый пункт в качестве пункта 7 статьи 8</w:t>
      </w:r>
      <w:r w:rsidR="00293866" w:rsidRPr="00CD5F75">
        <w:t xml:space="preserve">:  </w:t>
      </w:r>
      <w:r w:rsidR="00CB4429" w:rsidRPr="00CD5F75">
        <w:t>"</w:t>
      </w:r>
      <w:r w:rsidRPr="00CD5F75">
        <w:t>Член Комитета, учрежденного в соответствии с настоящей Конвенцией, с согласием Генеральной Ассамблеи получает вознаграждение за сч</w:t>
      </w:r>
      <w:r w:rsidR="003A1091" w:rsidRPr="00CD5F75">
        <w:t>е</w:t>
      </w:r>
      <w:r w:rsidRPr="00CD5F75">
        <w:t>т ресурсов ООН на таких условиях, которые определяются Генеральной Ассамблеей</w:t>
      </w:r>
      <w:r w:rsidR="00CB4429" w:rsidRPr="00CD5F75">
        <w:t>"</w:t>
      </w:r>
      <w:r w:rsidRPr="00CD5F75">
        <w:t>.</w:t>
      </w:r>
    </w:p>
    <w:p w:rsidR="00765215" w:rsidRPr="00CD5F75" w:rsidRDefault="003A1091" w:rsidP="003A1091">
      <w:pPr>
        <w:jc w:val="right"/>
        <w:rPr>
          <w:szCs w:val="24"/>
        </w:rPr>
      </w:pPr>
      <w:r w:rsidRPr="00CD5F75">
        <w:br w:type="page"/>
      </w:r>
      <w:r w:rsidR="00765215" w:rsidRPr="00CD5F75">
        <w:rPr>
          <w:szCs w:val="24"/>
        </w:rPr>
        <w:t>Приложение</w:t>
      </w:r>
    </w:p>
    <w:p w:rsidR="00765215" w:rsidRPr="00CD5F75" w:rsidRDefault="00765215" w:rsidP="00765215">
      <w:pPr>
        <w:rPr>
          <w:szCs w:val="24"/>
        </w:rPr>
      </w:pPr>
    </w:p>
    <w:p w:rsidR="00765215" w:rsidRPr="00CD5F75" w:rsidRDefault="00765215" w:rsidP="003A1091">
      <w:pPr>
        <w:jc w:val="center"/>
        <w:rPr>
          <w:b/>
          <w:szCs w:val="24"/>
        </w:rPr>
      </w:pPr>
      <w:r w:rsidRPr="00CD5F75">
        <w:rPr>
          <w:b/>
          <w:szCs w:val="24"/>
        </w:rPr>
        <w:t>Программа социологического исследования</w:t>
      </w:r>
    </w:p>
    <w:p w:rsidR="00765215" w:rsidRPr="00CD5F75" w:rsidRDefault="00765215" w:rsidP="00765215">
      <w:pPr>
        <w:rPr>
          <w:szCs w:val="24"/>
        </w:rPr>
      </w:pPr>
    </w:p>
    <w:p w:rsidR="00765215" w:rsidRPr="00CD5F75" w:rsidRDefault="00765215" w:rsidP="00765215">
      <w:pPr>
        <w:rPr>
          <w:szCs w:val="24"/>
        </w:rPr>
      </w:pPr>
      <w:r w:rsidRPr="00CD5F75">
        <w:rPr>
          <w:szCs w:val="24"/>
        </w:rPr>
        <w:t>на тему</w:t>
      </w:r>
      <w:r w:rsidR="00293866" w:rsidRPr="00CD5F75">
        <w:rPr>
          <w:szCs w:val="24"/>
        </w:rPr>
        <w:t xml:space="preserve">:  </w:t>
      </w:r>
      <w:r w:rsidR="00CB4429" w:rsidRPr="00CD5F75">
        <w:rPr>
          <w:szCs w:val="24"/>
        </w:rPr>
        <w:t>"</w:t>
      </w:r>
      <w:r w:rsidRPr="00CD5F75">
        <w:rPr>
          <w:szCs w:val="24"/>
        </w:rPr>
        <w:t>Состояние вопроса о соблюдении прав человека по признаку национальной принадлежности в Казахстане</w:t>
      </w:r>
      <w:r w:rsidR="00CB4429" w:rsidRPr="00CD5F75">
        <w:rPr>
          <w:szCs w:val="24"/>
        </w:rPr>
        <w:t>"</w:t>
      </w:r>
      <w:r w:rsidRPr="00CD5F75">
        <w:rPr>
          <w:szCs w:val="24"/>
        </w:rPr>
        <w:t xml:space="preserve">, проведенного общественным объединением </w:t>
      </w:r>
      <w:r w:rsidR="00CB4429" w:rsidRPr="00CD5F75">
        <w:rPr>
          <w:szCs w:val="24"/>
        </w:rPr>
        <w:t>"</w:t>
      </w:r>
      <w:r w:rsidRPr="00CD5F75">
        <w:rPr>
          <w:szCs w:val="24"/>
        </w:rPr>
        <w:t>Казахстан</w:t>
      </w:r>
      <w:r w:rsidR="00293866" w:rsidRPr="00CD5F75">
        <w:rPr>
          <w:szCs w:val="24"/>
        </w:rPr>
        <w:t xml:space="preserve">.  </w:t>
      </w:r>
      <w:r w:rsidRPr="00CD5F75">
        <w:rPr>
          <w:szCs w:val="24"/>
        </w:rPr>
        <w:t>Здоровое поколение</w:t>
      </w:r>
      <w:r w:rsidR="00CB4429" w:rsidRPr="00CD5F75">
        <w:rPr>
          <w:szCs w:val="24"/>
        </w:rPr>
        <w:t>"</w:t>
      </w:r>
      <w:r w:rsidRPr="00CD5F75">
        <w:rPr>
          <w:szCs w:val="24"/>
        </w:rPr>
        <w:t xml:space="preserve"> в 2007 году.</w:t>
      </w:r>
    </w:p>
    <w:p w:rsidR="00765215" w:rsidRPr="00CD5F75" w:rsidRDefault="00765215" w:rsidP="00765215">
      <w:pPr>
        <w:rPr>
          <w:szCs w:val="24"/>
        </w:rPr>
      </w:pPr>
    </w:p>
    <w:p w:rsidR="00765215" w:rsidRPr="00CD5F75" w:rsidRDefault="00765215" w:rsidP="00765215">
      <w:pPr>
        <w:rPr>
          <w:b/>
          <w:szCs w:val="24"/>
        </w:rPr>
      </w:pPr>
      <w:r w:rsidRPr="00CD5F75">
        <w:rPr>
          <w:b/>
          <w:szCs w:val="24"/>
        </w:rPr>
        <w:tab/>
        <w:t>I</w:t>
      </w:r>
      <w:r w:rsidR="00293866" w:rsidRPr="00CD5F75">
        <w:rPr>
          <w:b/>
          <w:szCs w:val="24"/>
        </w:rPr>
        <w:t>.</w:t>
      </w:r>
      <w:r w:rsidR="003A1091" w:rsidRPr="00CD5F75">
        <w:rPr>
          <w:b/>
          <w:szCs w:val="24"/>
        </w:rPr>
        <w:tab/>
      </w:r>
      <w:r w:rsidRPr="00CD5F75">
        <w:rPr>
          <w:b/>
          <w:szCs w:val="24"/>
        </w:rPr>
        <w:t>Методологический раздел</w:t>
      </w:r>
    </w:p>
    <w:p w:rsidR="00765215" w:rsidRPr="00CD5F75" w:rsidRDefault="00765215" w:rsidP="00765215">
      <w:pPr>
        <w:rPr>
          <w:szCs w:val="24"/>
        </w:rPr>
      </w:pPr>
    </w:p>
    <w:p w:rsidR="00765215" w:rsidRPr="00CD5F75" w:rsidRDefault="003A1091" w:rsidP="00765215">
      <w:pPr>
        <w:rPr>
          <w:b/>
          <w:szCs w:val="24"/>
        </w:rPr>
      </w:pPr>
      <w:r w:rsidRPr="00CD5F75">
        <w:rPr>
          <w:b/>
          <w:szCs w:val="24"/>
        </w:rPr>
        <w:tab/>
      </w:r>
      <w:r w:rsidR="00765215" w:rsidRPr="00CD5F75">
        <w:rPr>
          <w:b/>
          <w:szCs w:val="24"/>
        </w:rPr>
        <w:t>1.1</w:t>
      </w:r>
      <w:r w:rsidRPr="00CD5F75">
        <w:rPr>
          <w:b/>
          <w:szCs w:val="24"/>
        </w:rPr>
        <w:tab/>
      </w:r>
      <w:r w:rsidR="00765215" w:rsidRPr="00CD5F75">
        <w:rPr>
          <w:b/>
          <w:szCs w:val="24"/>
        </w:rPr>
        <w:t>Актуальность темы</w:t>
      </w:r>
    </w:p>
    <w:p w:rsidR="00765215" w:rsidRPr="00CD5F75" w:rsidRDefault="00765215" w:rsidP="00765215">
      <w:pPr>
        <w:rPr>
          <w:szCs w:val="24"/>
        </w:rPr>
      </w:pPr>
    </w:p>
    <w:p w:rsidR="00765215" w:rsidRPr="00CD5F75" w:rsidRDefault="0008451D" w:rsidP="00765215">
      <w:pPr>
        <w:rPr>
          <w:szCs w:val="24"/>
        </w:rPr>
      </w:pPr>
      <w:r w:rsidRPr="00CD5F75">
        <w:rPr>
          <w:szCs w:val="24"/>
        </w:rPr>
        <w:tab/>
      </w:r>
      <w:r w:rsidR="00765215" w:rsidRPr="00CD5F75">
        <w:rPr>
          <w:szCs w:val="24"/>
        </w:rPr>
        <w:t>В настоящее время, в период глобализации, как никогда остро стоит проблема взаимоотношений между людьми разных рас, этносов и национальностей</w:t>
      </w:r>
      <w:r w:rsidR="00293866" w:rsidRPr="00CD5F75">
        <w:rPr>
          <w:szCs w:val="24"/>
        </w:rPr>
        <w:t xml:space="preserve">.  </w:t>
      </w:r>
      <w:r w:rsidR="00765215" w:rsidRPr="00CD5F75">
        <w:rPr>
          <w:szCs w:val="24"/>
        </w:rPr>
        <w:t>Проблема расовой, этнической, национальной дискриминации в зависимости от сложившейся политической, социально-экономической ситуации в тот или иной исторический период времени  существовала в большей или меньшей степени всегда, никогда не исчезая совсем</w:t>
      </w:r>
      <w:r w:rsidR="00293866" w:rsidRPr="00CD5F75">
        <w:rPr>
          <w:szCs w:val="24"/>
        </w:rPr>
        <w:t>.</w:t>
      </w:r>
    </w:p>
    <w:p w:rsidR="00765215" w:rsidRPr="00CD5F75" w:rsidRDefault="00765215" w:rsidP="00765215">
      <w:pPr>
        <w:rPr>
          <w:szCs w:val="24"/>
        </w:rPr>
      </w:pPr>
    </w:p>
    <w:p w:rsidR="00765215" w:rsidRPr="00CD5F75" w:rsidRDefault="0008451D" w:rsidP="00765215">
      <w:pPr>
        <w:rPr>
          <w:szCs w:val="24"/>
        </w:rPr>
      </w:pPr>
      <w:r w:rsidRPr="00CD5F75">
        <w:rPr>
          <w:szCs w:val="24"/>
        </w:rPr>
        <w:tab/>
      </w:r>
      <w:r w:rsidR="00765215" w:rsidRPr="00CD5F75">
        <w:rPr>
          <w:szCs w:val="24"/>
        </w:rPr>
        <w:t>Чтобы избежать ошибок начала-середины ХХ века, Организация Объединенных Наций провозгласила Декларацию о ликвидации всех форм расовой дискриминации от 20</w:t>
      </w:r>
      <w:r w:rsidRPr="00CD5F75">
        <w:rPr>
          <w:szCs w:val="24"/>
        </w:rPr>
        <w:t> </w:t>
      </w:r>
      <w:r w:rsidR="00765215" w:rsidRPr="00CD5F75">
        <w:rPr>
          <w:szCs w:val="24"/>
        </w:rPr>
        <w:t xml:space="preserve">ноября 1963 года (резолюция 1904 (ХVIII) Генеральной Ассамблеи), которая </w:t>
      </w:r>
      <w:r w:rsidR="00CB4429" w:rsidRPr="00CD5F75">
        <w:rPr>
          <w:szCs w:val="24"/>
        </w:rPr>
        <w:t>"</w:t>
      </w:r>
      <w:r w:rsidR="00765215" w:rsidRPr="00CD5F75">
        <w:rPr>
          <w:szCs w:val="24"/>
        </w:rPr>
        <w:t>торжественно подтверждает необходимость скорейшей ликвидации расовой дискриминации во всем мире, во всех ее формах и проявлениях</w:t>
      </w:r>
      <w:r w:rsidR="00CB4429" w:rsidRPr="00CD5F75">
        <w:rPr>
          <w:szCs w:val="24"/>
        </w:rPr>
        <w:t>"</w:t>
      </w:r>
      <w:r w:rsidR="00293866" w:rsidRPr="00CD5F75">
        <w:rPr>
          <w:szCs w:val="24"/>
        </w:rPr>
        <w:t xml:space="preserve">.  </w:t>
      </w:r>
      <w:r w:rsidR="00765215" w:rsidRPr="00CD5F75">
        <w:rPr>
          <w:szCs w:val="24"/>
        </w:rPr>
        <w:t xml:space="preserve">Мировое сообщество приняло </w:t>
      </w:r>
      <w:r w:rsidR="00CB4429" w:rsidRPr="00CD5F75">
        <w:rPr>
          <w:szCs w:val="24"/>
        </w:rPr>
        <w:t>"</w:t>
      </w:r>
      <w:r w:rsidR="00765215" w:rsidRPr="00CD5F75">
        <w:rPr>
          <w:szCs w:val="24"/>
        </w:rPr>
        <w:t>Международн</w:t>
      </w:r>
      <w:r w:rsidRPr="00CD5F75">
        <w:rPr>
          <w:szCs w:val="24"/>
        </w:rPr>
        <w:t>у</w:t>
      </w:r>
      <w:r w:rsidR="00765215" w:rsidRPr="00CD5F75">
        <w:rPr>
          <w:szCs w:val="24"/>
        </w:rPr>
        <w:t>ю конвенцию о ликвидации всех форм расовой дискриминации</w:t>
      </w:r>
      <w:r w:rsidR="00CB4429" w:rsidRPr="00CD5F75">
        <w:rPr>
          <w:szCs w:val="24"/>
        </w:rPr>
        <w:t>"</w:t>
      </w:r>
      <w:r w:rsidR="00765215" w:rsidRPr="00CD5F75">
        <w:rPr>
          <w:szCs w:val="24"/>
        </w:rPr>
        <w:t>, 21 декабря   1965 года, которая утверждена резолюцией Генеральной Ассамблеи</w:t>
      </w:r>
      <w:r w:rsidRPr="00CD5F75">
        <w:rPr>
          <w:szCs w:val="24"/>
        </w:rPr>
        <w:t> </w:t>
      </w:r>
      <w:r w:rsidR="00765215" w:rsidRPr="00CD5F75">
        <w:rPr>
          <w:szCs w:val="24"/>
        </w:rPr>
        <w:t>2106</w:t>
      </w:r>
      <w:r w:rsidRPr="00CD5F75">
        <w:rPr>
          <w:szCs w:val="24"/>
        </w:rPr>
        <w:t> </w:t>
      </w:r>
      <w:r w:rsidR="00765215" w:rsidRPr="00CD5F75">
        <w:rPr>
          <w:szCs w:val="24"/>
        </w:rPr>
        <w:t>(ХХ) и вступила в силу 4 января 1969 года</w:t>
      </w:r>
      <w:r w:rsidR="00293866" w:rsidRPr="00CD5F75">
        <w:rPr>
          <w:szCs w:val="24"/>
        </w:rPr>
        <w:t>.</w:t>
      </w:r>
    </w:p>
    <w:p w:rsidR="0008451D" w:rsidRPr="00CD5F75" w:rsidRDefault="0008451D" w:rsidP="00765215">
      <w:pPr>
        <w:rPr>
          <w:szCs w:val="24"/>
        </w:rPr>
      </w:pPr>
    </w:p>
    <w:p w:rsidR="00765215" w:rsidRPr="00CD5F75" w:rsidRDefault="0008451D" w:rsidP="00765215">
      <w:pPr>
        <w:rPr>
          <w:szCs w:val="24"/>
        </w:rPr>
      </w:pPr>
      <w:r w:rsidRPr="00CD5F75">
        <w:rPr>
          <w:szCs w:val="24"/>
        </w:rPr>
        <w:tab/>
      </w:r>
      <w:r w:rsidR="00765215" w:rsidRPr="00CD5F75">
        <w:rPr>
          <w:szCs w:val="24"/>
        </w:rPr>
        <w:t>Наблюдающаяся интеграция культур, языков и различных вероисповеданий во всем мире, в том числе и в независимом Казахстане, может привести к потере национальной целостности и самоидентификации этноса, которая является одной из причин развития националистических тенденций в обществе</w:t>
      </w:r>
      <w:r w:rsidR="00293866" w:rsidRPr="00CD5F75">
        <w:rPr>
          <w:szCs w:val="24"/>
        </w:rPr>
        <w:t xml:space="preserve">.  </w:t>
      </w:r>
      <w:r w:rsidR="00765215" w:rsidRPr="00CD5F75">
        <w:rPr>
          <w:szCs w:val="24"/>
        </w:rPr>
        <w:t>Как результат, возникают межнациональные, межэтнические, межрасовые конфликты</w:t>
      </w:r>
      <w:r w:rsidRPr="00CD5F75">
        <w:rPr>
          <w:szCs w:val="24"/>
        </w:rPr>
        <w:t>.</w:t>
      </w:r>
    </w:p>
    <w:p w:rsidR="00765215" w:rsidRPr="00CD5F75" w:rsidRDefault="00765215" w:rsidP="00765215">
      <w:pPr>
        <w:rPr>
          <w:szCs w:val="24"/>
        </w:rPr>
      </w:pPr>
    </w:p>
    <w:p w:rsidR="00765215" w:rsidRPr="00CD5F75" w:rsidRDefault="0008451D" w:rsidP="00765215">
      <w:pPr>
        <w:rPr>
          <w:szCs w:val="24"/>
        </w:rPr>
      </w:pPr>
      <w:r w:rsidRPr="00CD5F75">
        <w:rPr>
          <w:szCs w:val="24"/>
        </w:rPr>
        <w:tab/>
      </w:r>
      <w:r w:rsidR="00765215" w:rsidRPr="00CD5F75">
        <w:rPr>
          <w:szCs w:val="24"/>
        </w:rPr>
        <w:t>Задача каждого независимого государства, стремящегося к построению гражданского общества, постоянно инициировать целенаправленную работу с тем, чтобы не перейти тонкую грань между здоровым патриотизмом и национализмом.</w:t>
      </w:r>
    </w:p>
    <w:p w:rsidR="00765215" w:rsidRPr="00CD5F75" w:rsidRDefault="00765215" w:rsidP="00765215">
      <w:pPr>
        <w:rPr>
          <w:szCs w:val="24"/>
        </w:rPr>
      </w:pPr>
    </w:p>
    <w:p w:rsidR="00765215" w:rsidRPr="00CD5F75" w:rsidRDefault="0008451D" w:rsidP="00765215">
      <w:r w:rsidRPr="00CD5F75">
        <w:tab/>
      </w:r>
      <w:r w:rsidR="00765215" w:rsidRPr="00CD5F75">
        <w:t>Для формирования и укрепления казахстанской идентичности, развития гармоничных межэтнических отношений, взаимодействия культур всех этнических групп, проживающих в Казахстане, была создана Ассамблея народа Казахстана</w:t>
      </w:r>
      <w:r w:rsidR="00293866" w:rsidRPr="00CD5F75">
        <w:t xml:space="preserve">.  </w:t>
      </w:r>
      <w:r w:rsidR="00765215" w:rsidRPr="00CD5F75">
        <w:t>Различные этносы объединены во множество национально-культурных объединений.</w:t>
      </w:r>
    </w:p>
    <w:p w:rsidR="00765215" w:rsidRPr="00CD5F75" w:rsidRDefault="00765215" w:rsidP="00765215"/>
    <w:p w:rsidR="00765215" w:rsidRPr="00CD5F75" w:rsidRDefault="0008451D" w:rsidP="00765215">
      <w:r w:rsidRPr="00CD5F75">
        <w:tab/>
      </w:r>
      <w:r w:rsidR="00765215" w:rsidRPr="00CD5F75">
        <w:t>Актуальность такого подхода подчеркнул Президент Республики Казахстан Назарбаев Н.А.</w:t>
      </w:r>
      <w:r w:rsidR="00293866" w:rsidRPr="00CD5F75">
        <w:t xml:space="preserve">:  </w:t>
      </w:r>
      <w:r w:rsidR="00CB4429" w:rsidRPr="00CD5F75">
        <w:t>"</w:t>
      </w:r>
      <w:r w:rsidR="00765215" w:rsidRPr="00CD5F75">
        <w:t>Межнациональное согласие является краеугольным камнем всеобъемлющей безопасности, стабильности, поступательного экономического и политического развития  Казахстана, сохранение гражданского и общенационального согласия, обеспечивает  мир и спокойствие в стране</w:t>
      </w:r>
      <w:r w:rsidR="00293866" w:rsidRPr="00CD5F75">
        <w:t xml:space="preserve">.  </w:t>
      </w:r>
      <w:r w:rsidR="00765215" w:rsidRPr="00CD5F75">
        <w:t>Работа в этом направлении актуальна в процессе вхождения Республики Казахстан в число 50 конкурентоспособных стран мира...</w:t>
      </w:r>
      <w:r w:rsidR="00CB4429" w:rsidRPr="00CD5F75">
        <w:t>"</w:t>
      </w:r>
      <w:r w:rsidR="00765215" w:rsidRPr="00CD5F75">
        <w:t>.</w:t>
      </w:r>
    </w:p>
    <w:p w:rsidR="00765215" w:rsidRPr="00CD5F75" w:rsidRDefault="00765215" w:rsidP="00765215"/>
    <w:p w:rsidR="00765215" w:rsidRPr="00CD5F75" w:rsidRDefault="008D577D" w:rsidP="00765215">
      <w:pPr>
        <w:rPr>
          <w:b/>
          <w:szCs w:val="24"/>
        </w:rPr>
      </w:pPr>
      <w:r w:rsidRPr="00CD5F75">
        <w:rPr>
          <w:b/>
          <w:szCs w:val="24"/>
        </w:rPr>
        <w:tab/>
      </w:r>
      <w:r w:rsidR="00765215" w:rsidRPr="00CD5F75">
        <w:rPr>
          <w:b/>
          <w:szCs w:val="24"/>
        </w:rPr>
        <w:t>1.2</w:t>
      </w:r>
      <w:r w:rsidRPr="00CD5F75">
        <w:rPr>
          <w:b/>
          <w:szCs w:val="24"/>
        </w:rPr>
        <w:tab/>
      </w:r>
      <w:r w:rsidR="00765215" w:rsidRPr="00CD5F75">
        <w:rPr>
          <w:b/>
          <w:szCs w:val="24"/>
        </w:rPr>
        <w:t>Проблемная ситуация</w:t>
      </w:r>
    </w:p>
    <w:p w:rsidR="00765215" w:rsidRPr="00CD5F75" w:rsidRDefault="00765215" w:rsidP="00765215">
      <w:pPr>
        <w:rPr>
          <w:szCs w:val="24"/>
        </w:rPr>
      </w:pPr>
    </w:p>
    <w:p w:rsidR="00765215" w:rsidRPr="00CD5F75" w:rsidRDefault="008D577D" w:rsidP="00765215">
      <w:pPr>
        <w:rPr>
          <w:szCs w:val="24"/>
        </w:rPr>
      </w:pPr>
      <w:r w:rsidRPr="00CD5F75">
        <w:rPr>
          <w:szCs w:val="24"/>
        </w:rPr>
        <w:tab/>
      </w:r>
      <w:r w:rsidR="00765215" w:rsidRPr="00CD5F75">
        <w:rPr>
          <w:szCs w:val="24"/>
        </w:rPr>
        <w:t>В современном независимом Казахстане сложилась уникальная ситуация, когда вместе дружно могут сосуществовать множество наций, т</w:t>
      </w:r>
      <w:r w:rsidRPr="00CD5F75">
        <w:rPr>
          <w:szCs w:val="24"/>
        </w:rPr>
        <w:t>.</w:t>
      </w:r>
      <w:r w:rsidR="00765215" w:rsidRPr="00CD5F75">
        <w:rPr>
          <w:szCs w:val="24"/>
        </w:rPr>
        <w:t>е</w:t>
      </w:r>
      <w:r w:rsidRPr="00CD5F75">
        <w:rPr>
          <w:szCs w:val="24"/>
        </w:rPr>
        <w:t>.</w:t>
      </w:r>
      <w:r w:rsidR="00765215" w:rsidRPr="00CD5F75">
        <w:rPr>
          <w:szCs w:val="24"/>
        </w:rPr>
        <w:t xml:space="preserve"> Казахстан является многонациональной и многоконфессиональной страной</w:t>
      </w:r>
      <w:r w:rsidR="00293866" w:rsidRPr="00CD5F75">
        <w:rPr>
          <w:szCs w:val="24"/>
        </w:rPr>
        <w:t xml:space="preserve">.  </w:t>
      </w:r>
      <w:r w:rsidR="00765215" w:rsidRPr="00CD5F75">
        <w:rPr>
          <w:szCs w:val="24"/>
        </w:rPr>
        <w:t>Однако для поддержания стабильности необходима постоянная работа, направленная на совершенствование законодательства, улучшение механизма реализации принятых законов, непрерывная разъяснительная работа государственных органов, активизация деятельности неправительственных организаций (НПО), специализирующихся на защите прав человека, развитии языка, национальных культур и др.</w:t>
      </w:r>
    </w:p>
    <w:p w:rsidR="00765215" w:rsidRPr="00CD5F75" w:rsidRDefault="00765215" w:rsidP="00765215">
      <w:pPr>
        <w:rPr>
          <w:szCs w:val="24"/>
        </w:rPr>
      </w:pPr>
    </w:p>
    <w:p w:rsidR="00765215" w:rsidRPr="00CD5F75" w:rsidRDefault="008D577D" w:rsidP="00765215">
      <w:pPr>
        <w:rPr>
          <w:b/>
          <w:szCs w:val="24"/>
        </w:rPr>
      </w:pPr>
      <w:r w:rsidRPr="00CD5F75">
        <w:rPr>
          <w:b/>
          <w:szCs w:val="24"/>
        </w:rPr>
        <w:tab/>
      </w:r>
      <w:r w:rsidR="00765215" w:rsidRPr="00CD5F75">
        <w:rPr>
          <w:b/>
          <w:szCs w:val="24"/>
        </w:rPr>
        <w:t>1.3</w:t>
      </w:r>
      <w:r w:rsidRPr="00CD5F75">
        <w:rPr>
          <w:b/>
          <w:szCs w:val="24"/>
        </w:rPr>
        <w:tab/>
      </w:r>
      <w:r w:rsidR="00765215" w:rsidRPr="00CD5F75">
        <w:rPr>
          <w:b/>
          <w:szCs w:val="24"/>
        </w:rPr>
        <w:t>Цель исследования</w:t>
      </w:r>
    </w:p>
    <w:p w:rsidR="00765215" w:rsidRPr="00CD5F75" w:rsidRDefault="00765215" w:rsidP="00765215">
      <w:pPr>
        <w:rPr>
          <w:szCs w:val="24"/>
        </w:rPr>
      </w:pPr>
    </w:p>
    <w:p w:rsidR="00765215" w:rsidRPr="00CD5F75" w:rsidRDefault="008D577D" w:rsidP="00765215">
      <w:pPr>
        <w:rPr>
          <w:szCs w:val="24"/>
        </w:rPr>
      </w:pPr>
      <w:r w:rsidRPr="00CD5F75">
        <w:rPr>
          <w:szCs w:val="24"/>
        </w:rPr>
        <w:tab/>
      </w:r>
      <w:r w:rsidR="00765215" w:rsidRPr="00CD5F75">
        <w:rPr>
          <w:szCs w:val="24"/>
        </w:rPr>
        <w:t>Определить соблюдение  прав человека по расовому, национальному и этническому признаку в Казахстане</w:t>
      </w:r>
      <w:r w:rsidRPr="00CD5F75">
        <w:rPr>
          <w:szCs w:val="24"/>
        </w:rPr>
        <w:t>.</w:t>
      </w:r>
    </w:p>
    <w:p w:rsidR="00765215" w:rsidRPr="00CD5F75" w:rsidRDefault="00765215" w:rsidP="00765215">
      <w:pPr>
        <w:rPr>
          <w:szCs w:val="24"/>
        </w:rPr>
      </w:pPr>
    </w:p>
    <w:p w:rsidR="00765215" w:rsidRPr="00CD5F75" w:rsidRDefault="008D577D" w:rsidP="00765215">
      <w:pPr>
        <w:rPr>
          <w:b/>
          <w:szCs w:val="24"/>
        </w:rPr>
      </w:pPr>
      <w:r w:rsidRPr="00CD5F75">
        <w:rPr>
          <w:b/>
          <w:szCs w:val="24"/>
        </w:rPr>
        <w:tab/>
      </w:r>
      <w:r w:rsidR="00765215" w:rsidRPr="00CD5F75">
        <w:rPr>
          <w:b/>
          <w:szCs w:val="24"/>
        </w:rPr>
        <w:t>1.4</w:t>
      </w:r>
      <w:r w:rsidRPr="00CD5F75">
        <w:rPr>
          <w:b/>
          <w:szCs w:val="24"/>
        </w:rPr>
        <w:tab/>
      </w:r>
      <w:r w:rsidR="00765215" w:rsidRPr="00CD5F75">
        <w:rPr>
          <w:b/>
          <w:szCs w:val="24"/>
        </w:rPr>
        <w:t>Задачи исследования</w:t>
      </w:r>
    </w:p>
    <w:p w:rsidR="00765215" w:rsidRPr="00CD5F75" w:rsidRDefault="00765215" w:rsidP="00765215">
      <w:pPr>
        <w:rPr>
          <w:szCs w:val="24"/>
        </w:rPr>
      </w:pPr>
    </w:p>
    <w:p w:rsidR="00765215" w:rsidRPr="00CD5F75" w:rsidRDefault="008D577D" w:rsidP="00765215">
      <w:pPr>
        <w:rPr>
          <w:szCs w:val="24"/>
        </w:rPr>
      </w:pPr>
      <w:r w:rsidRPr="00CD5F75">
        <w:rPr>
          <w:szCs w:val="24"/>
        </w:rPr>
        <w:tab/>
      </w:r>
      <w:r w:rsidR="00765215" w:rsidRPr="00CD5F75">
        <w:rPr>
          <w:szCs w:val="24"/>
        </w:rPr>
        <w:t>Для определения существования на территории Казахстана каких-либо признаков расовой дискриминации по отношению к этническим меньшинствам поставлены следующие задачи:</w:t>
      </w:r>
    </w:p>
    <w:p w:rsidR="00765215" w:rsidRPr="00CD5F75" w:rsidRDefault="00765215" w:rsidP="00765215">
      <w:pPr>
        <w:rPr>
          <w:szCs w:val="24"/>
        </w:rPr>
      </w:pPr>
    </w:p>
    <w:p w:rsidR="00765215" w:rsidRPr="00CD5F75" w:rsidRDefault="008D577D" w:rsidP="00DD6A6F">
      <w:pPr>
        <w:ind w:left="1134" w:hanging="1134"/>
        <w:rPr>
          <w:szCs w:val="24"/>
        </w:rPr>
      </w:pPr>
      <w:r w:rsidRPr="00CD5F75">
        <w:rPr>
          <w:szCs w:val="24"/>
        </w:rPr>
        <w:tab/>
        <w:t>1)</w:t>
      </w:r>
      <w:r w:rsidRPr="00CD5F75">
        <w:rPr>
          <w:szCs w:val="24"/>
        </w:rPr>
        <w:tab/>
      </w:r>
      <w:r w:rsidR="00765215" w:rsidRPr="00CD5F75">
        <w:rPr>
          <w:szCs w:val="24"/>
        </w:rPr>
        <w:t>определить степень толерантности коренной нации к проживающим этническим меньшинствам в Казахстане;</w:t>
      </w:r>
    </w:p>
    <w:p w:rsidR="00765215" w:rsidRPr="00CD5F75" w:rsidRDefault="00765215" w:rsidP="00DD6A6F">
      <w:pPr>
        <w:ind w:left="1134" w:hanging="1134"/>
        <w:rPr>
          <w:szCs w:val="24"/>
        </w:rPr>
      </w:pPr>
    </w:p>
    <w:p w:rsidR="00765215" w:rsidRPr="00CD5F75" w:rsidRDefault="00DD6A6F" w:rsidP="00DD6A6F">
      <w:pPr>
        <w:ind w:left="1134" w:hanging="1134"/>
        <w:rPr>
          <w:szCs w:val="24"/>
        </w:rPr>
      </w:pPr>
      <w:r w:rsidRPr="00CD5F75">
        <w:rPr>
          <w:szCs w:val="24"/>
        </w:rPr>
        <w:tab/>
        <w:t>2)</w:t>
      </w:r>
      <w:r w:rsidRPr="00CD5F75">
        <w:rPr>
          <w:szCs w:val="24"/>
        </w:rPr>
        <w:tab/>
      </w:r>
      <w:r w:rsidR="00765215" w:rsidRPr="00CD5F75">
        <w:rPr>
          <w:szCs w:val="24"/>
        </w:rPr>
        <w:t>определить уровень осведомленности людей о своих правах и свободах по национальному признаку;</w:t>
      </w:r>
    </w:p>
    <w:p w:rsidR="00765215" w:rsidRPr="00CD5F75" w:rsidRDefault="00765215" w:rsidP="00DD6A6F">
      <w:pPr>
        <w:ind w:left="1134" w:hanging="1134"/>
        <w:rPr>
          <w:szCs w:val="24"/>
        </w:rPr>
      </w:pPr>
    </w:p>
    <w:p w:rsidR="00765215" w:rsidRPr="00CD5F75" w:rsidRDefault="00DD6A6F" w:rsidP="00DD6A6F">
      <w:pPr>
        <w:ind w:left="1134" w:hanging="1134"/>
        <w:rPr>
          <w:szCs w:val="24"/>
        </w:rPr>
      </w:pPr>
      <w:r w:rsidRPr="00CD5F75">
        <w:rPr>
          <w:szCs w:val="24"/>
        </w:rPr>
        <w:tab/>
      </w:r>
      <w:r w:rsidR="00765215" w:rsidRPr="00CD5F75">
        <w:rPr>
          <w:szCs w:val="24"/>
        </w:rPr>
        <w:t>3)</w:t>
      </w:r>
      <w:r w:rsidRPr="00CD5F75">
        <w:rPr>
          <w:szCs w:val="24"/>
        </w:rPr>
        <w:tab/>
      </w:r>
      <w:r w:rsidR="00765215" w:rsidRPr="00CD5F75">
        <w:rPr>
          <w:szCs w:val="24"/>
        </w:rPr>
        <w:t>определить, в каких областях нарушаются права и свободы различных этнических групп (по национальному, этническому признаку).</w:t>
      </w:r>
    </w:p>
    <w:p w:rsidR="00765215" w:rsidRPr="00CD5F75" w:rsidRDefault="00765215" w:rsidP="00765215">
      <w:pPr>
        <w:rPr>
          <w:szCs w:val="24"/>
        </w:rPr>
      </w:pPr>
    </w:p>
    <w:p w:rsidR="00765215" w:rsidRPr="00CD5F75" w:rsidRDefault="00DD6A6F" w:rsidP="00765215">
      <w:pPr>
        <w:rPr>
          <w:b/>
          <w:szCs w:val="24"/>
        </w:rPr>
      </w:pPr>
      <w:r w:rsidRPr="00CD5F75">
        <w:rPr>
          <w:b/>
          <w:szCs w:val="24"/>
        </w:rPr>
        <w:tab/>
      </w:r>
      <w:r w:rsidR="00765215" w:rsidRPr="00CD5F75">
        <w:rPr>
          <w:b/>
          <w:szCs w:val="24"/>
        </w:rPr>
        <w:t>1.5</w:t>
      </w:r>
      <w:r w:rsidRPr="00CD5F75">
        <w:rPr>
          <w:b/>
          <w:szCs w:val="24"/>
        </w:rPr>
        <w:tab/>
      </w:r>
      <w:r w:rsidR="00765215" w:rsidRPr="00CD5F75">
        <w:rPr>
          <w:b/>
          <w:szCs w:val="24"/>
        </w:rPr>
        <w:t>Предмет исследования</w:t>
      </w:r>
    </w:p>
    <w:p w:rsidR="00765215" w:rsidRPr="00CD5F75" w:rsidRDefault="00765215" w:rsidP="00765215">
      <w:pPr>
        <w:rPr>
          <w:szCs w:val="24"/>
        </w:rPr>
      </w:pPr>
    </w:p>
    <w:p w:rsidR="00765215" w:rsidRPr="00CD5F75" w:rsidRDefault="00DD6A6F" w:rsidP="00765215">
      <w:pPr>
        <w:rPr>
          <w:szCs w:val="24"/>
        </w:rPr>
      </w:pPr>
      <w:r w:rsidRPr="00CD5F75">
        <w:rPr>
          <w:szCs w:val="24"/>
        </w:rPr>
        <w:tab/>
      </w:r>
      <w:r w:rsidR="00765215" w:rsidRPr="00CD5F75">
        <w:rPr>
          <w:szCs w:val="24"/>
        </w:rPr>
        <w:t>Предметом исследования является выявление нарушения прав и свобод человека (по национальному признаку).</w:t>
      </w:r>
    </w:p>
    <w:p w:rsidR="00765215" w:rsidRPr="00CD5F75" w:rsidRDefault="00765215" w:rsidP="00765215">
      <w:pPr>
        <w:rPr>
          <w:szCs w:val="24"/>
        </w:rPr>
      </w:pPr>
    </w:p>
    <w:p w:rsidR="00765215" w:rsidRPr="00CD5F75" w:rsidRDefault="00DD6A6F" w:rsidP="00765215">
      <w:pPr>
        <w:rPr>
          <w:b/>
          <w:szCs w:val="24"/>
        </w:rPr>
      </w:pPr>
      <w:r w:rsidRPr="00CD5F75">
        <w:rPr>
          <w:b/>
          <w:szCs w:val="24"/>
        </w:rPr>
        <w:tab/>
      </w:r>
      <w:r w:rsidR="00765215" w:rsidRPr="00CD5F75">
        <w:rPr>
          <w:b/>
          <w:szCs w:val="24"/>
        </w:rPr>
        <w:t>1.6</w:t>
      </w:r>
      <w:r w:rsidRPr="00CD5F75">
        <w:rPr>
          <w:b/>
          <w:szCs w:val="24"/>
        </w:rPr>
        <w:tab/>
      </w:r>
      <w:r w:rsidR="00765215" w:rsidRPr="00CD5F75">
        <w:rPr>
          <w:b/>
          <w:szCs w:val="24"/>
        </w:rPr>
        <w:t>Объект исследования</w:t>
      </w:r>
    </w:p>
    <w:p w:rsidR="00765215" w:rsidRPr="00CD5F75" w:rsidRDefault="00765215" w:rsidP="00765215">
      <w:pPr>
        <w:rPr>
          <w:szCs w:val="24"/>
        </w:rPr>
      </w:pPr>
    </w:p>
    <w:p w:rsidR="00765215" w:rsidRPr="00CD5F75" w:rsidRDefault="00DD6A6F" w:rsidP="00765215">
      <w:pPr>
        <w:rPr>
          <w:szCs w:val="24"/>
        </w:rPr>
      </w:pPr>
      <w:r w:rsidRPr="00CD5F75">
        <w:rPr>
          <w:szCs w:val="24"/>
        </w:rPr>
        <w:tab/>
      </w:r>
      <w:r w:rsidR="00765215" w:rsidRPr="00CD5F75">
        <w:rPr>
          <w:szCs w:val="24"/>
        </w:rPr>
        <w:t>Жители семи областей Казахстана</w:t>
      </w:r>
      <w:r w:rsidR="00293866" w:rsidRPr="00CD5F75">
        <w:rPr>
          <w:szCs w:val="24"/>
        </w:rPr>
        <w:t xml:space="preserve">:  </w:t>
      </w:r>
      <w:r w:rsidR="00765215" w:rsidRPr="00CD5F75">
        <w:rPr>
          <w:szCs w:val="24"/>
        </w:rPr>
        <w:t>Алматинской, Акмолинской, Актюбинской, Восточно-Казахстанской, Карагандинской, Кызылординской, Южно-Казахстанской областей</w:t>
      </w:r>
      <w:r w:rsidRPr="00CD5F75">
        <w:rPr>
          <w:szCs w:val="24"/>
        </w:rPr>
        <w:t>.</w:t>
      </w:r>
    </w:p>
    <w:p w:rsidR="00765215" w:rsidRPr="00CD5F75" w:rsidRDefault="00765215" w:rsidP="00765215">
      <w:pPr>
        <w:rPr>
          <w:szCs w:val="24"/>
        </w:rPr>
      </w:pPr>
    </w:p>
    <w:p w:rsidR="00765215" w:rsidRPr="00CD5F75" w:rsidRDefault="00DD6A6F" w:rsidP="00765215">
      <w:pPr>
        <w:rPr>
          <w:b/>
          <w:szCs w:val="24"/>
        </w:rPr>
      </w:pPr>
      <w:r w:rsidRPr="00CD5F75">
        <w:rPr>
          <w:b/>
          <w:szCs w:val="24"/>
        </w:rPr>
        <w:tab/>
      </w:r>
      <w:r w:rsidR="00765215" w:rsidRPr="00CD5F75">
        <w:rPr>
          <w:b/>
          <w:szCs w:val="24"/>
        </w:rPr>
        <w:t>1.7</w:t>
      </w:r>
      <w:r w:rsidR="00E669BE" w:rsidRPr="00CD5F75">
        <w:rPr>
          <w:b/>
          <w:szCs w:val="24"/>
        </w:rPr>
        <w:tab/>
      </w:r>
      <w:r w:rsidR="00765215" w:rsidRPr="00CD5F75">
        <w:rPr>
          <w:b/>
          <w:szCs w:val="24"/>
        </w:rPr>
        <w:t>Гипотезы исследования</w:t>
      </w:r>
    </w:p>
    <w:p w:rsidR="00765215" w:rsidRPr="00CD5F75" w:rsidRDefault="00765215" w:rsidP="00765215">
      <w:pPr>
        <w:rPr>
          <w:szCs w:val="24"/>
        </w:rPr>
      </w:pPr>
    </w:p>
    <w:p w:rsidR="00765215" w:rsidRPr="00CD5F75" w:rsidRDefault="00E669BE" w:rsidP="00765215">
      <w:pPr>
        <w:rPr>
          <w:szCs w:val="24"/>
        </w:rPr>
      </w:pPr>
      <w:r w:rsidRPr="00CD5F75">
        <w:rPr>
          <w:szCs w:val="24"/>
        </w:rPr>
        <w:tab/>
      </w:r>
      <w:r w:rsidR="00765215" w:rsidRPr="00CD5F75">
        <w:rPr>
          <w:szCs w:val="24"/>
        </w:rPr>
        <w:t>1</w:t>
      </w:r>
      <w:r w:rsidR="00293866" w:rsidRPr="00CD5F75">
        <w:rPr>
          <w:szCs w:val="24"/>
        </w:rPr>
        <w:t>.</w:t>
      </w:r>
      <w:r w:rsidRPr="00CD5F75">
        <w:rPr>
          <w:szCs w:val="24"/>
        </w:rPr>
        <w:tab/>
      </w:r>
      <w:r w:rsidR="00765215" w:rsidRPr="00CD5F75">
        <w:rPr>
          <w:szCs w:val="24"/>
        </w:rPr>
        <w:t>Такой формы дискриминации, как расовая (этническая, на национальной почве), в Казахстане не существует.</w:t>
      </w:r>
    </w:p>
    <w:p w:rsidR="00765215" w:rsidRPr="00CD5F75" w:rsidRDefault="00765215" w:rsidP="00765215">
      <w:pPr>
        <w:rPr>
          <w:szCs w:val="24"/>
        </w:rPr>
      </w:pPr>
    </w:p>
    <w:p w:rsidR="00765215" w:rsidRPr="00CD5F75" w:rsidRDefault="00E669BE" w:rsidP="00765215">
      <w:pPr>
        <w:rPr>
          <w:szCs w:val="24"/>
        </w:rPr>
      </w:pPr>
      <w:r w:rsidRPr="00CD5F75">
        <w:rPr>
          <w:szCs w:val="24"/>
        </w:rPr>
        <w:tab/>
      </w:r>
      <w:r w:rsidR="00765215" w:rsidRPr="00CD5F75">
        <w:rPr>
          <w:szCs w:val="24"/>
        </w:rPr>
        <w:t>2</w:t>
      </w:r>
      <w:r w:rsidR="00293866" w:rsidRPr="00CD5F75">
        <w:rPr>
          <w:szCs w:val="24"/>
        </w:rPr>
        <w:t>.</w:t>
      </w:r>
      <w:r w:rsidRPr="00CD5F75">
        <w:rPr>
          <w:szCs w:val="24"/>
        </w:rPr>
        <w:tab/>
      </w:r>
      <w:r w:rsidR="00765215" w:rsidRPr="00CD5F75">
        <w:rPr>
          <w:szCs w:val="24"/>
        </w:rPr>
        <w:t>Случаи расовой (этнической, на национальной почве) дискриминации, которые были выявлены – единичны и не могут адекватно представлять ситуацию в стране.</w:t>
      </w:r>
    </w:p>
    <w:p w:rsidR="00765215" w:rsidRPr="00CD5F75" w:rsidRDefault="00765215" w:rsidP="00765215">
      <w:pPr>
        <w:rPr>
          <w:szCs w:val="24"/>
        </w:rPr>
      </w:pPr>
    </w:p>
    <w:p w:rsidR="00765215" w:rsidRPr="00CD5F75" w:rsidRDefault="00E669BE" w:rsidP="00765215">
      <w:pPr>
        <w:rPr>
          <w:szCs w:val="24"/>
        </w:rPr>
      </w:pPr>
      <w:r w:rsidRPr="00CD5F75">
        <w:rPr>
          <w:szCs w:val="24"/>
        </w:rPr>
        <w:tab/>
      </w:r>
      <w:r w:rsidR="00765215" w:rsidRPr="00CD5F75">
        <w:rPr>
          <w:szCs w:val="24"/>
        </w:rPr>
        <w:t>3</w:t>
      </w:r>
      <w:r w:rsidR="00293866" w:rsidRPr="00CD5F75">
        <w:rPr>
          <w:szCs w:val="24"/>
        </w:rPr>
        <w:t>.</w:t>
      </w:r>
      <w:r w:rsidRPr="00CD5F75">
        <w:rPr>
          <w:szCs w:val="24"/>
        </w:rPr>
        <w:tab/>
      </w:r>
      <w:r w:rsidR="00765215" w:rsidRPr="00CD5F75">
        <w:rPr>
          <w:szCs w:val="24"/>
        </w:rPr>
        <w:t>В Казахстане существует скрытая дискриминация по национальному признаку.</w:t>
      </w:r>
    </w:p>
    <w:p w:rsidR="00765215" w:rsidRPr="00CD5F75" w:rsidRDefault="00765215" w:rsidP="00765215">
      <w:pPr>
        <w:rPr>
          <w:szCs w:val="24"/>
        </w:rPr>
      </w:pPr>
    </w:p>
    <w:p w:rsidR="00765215" w:rsidRPr="00CD5F75" w:rsidRDefault="00E669BE" w:rsidP="00765215">
      <w:pPr>
        <w:rPr>
          <w:szCs w:val="24"/>
        </w:rPr>
      </w:pPr>
      <w:r w:rsidRPr="00CD5F75">
        <w:rPr>
          <w:szCs w:val="24"/>
        </w:rPr>
        <w:tab/>
      </w:r>
      <w:r w:rsidR="00765215" w:rsidRPr="00CD5F75">
        <w:rPr>
          <w:szCs w:val="24"/>
        </w:rPr>
        <w:t>4</w:t>
      </w:r>
      <w:r w:rsidR="00293866" w:rsidRPr="00CD5F75">
        <w:rPr>
          <w:szCs w:val="24"/>
        </w:rPr>
        <w:t>.</w:t>
      </w:r>
      <w:r w:rsidRPr="00CD5F75">
        <w:rPr>
          <w:szCs w:val="24"/>
        </w:rPr>
        <w:tab/>
      </w:r>
      <w:r w:rsidR="00765215" w:rsidRPr="00CD5F75">
        <w:rPr>
          <w:szCs w:val="24"/>
        </w:rPr>
        <w:t>В Казахстане существует ярко выраженная дискриминация по национальному (этническому, расовому) признаку.</w:t>
      </w:r>
    </w:p>
    <w:p w:rsidR="00765215" w:rsidRPr="00CD5F75" w:rsidRDefault="00765215" w:rsidP="00765215">
      <w:pPr>
        <w:rPr>
          <w:szCs w:val="24"/>
        </w:rPr>
      </w:pPr>
    </w:p>
    <w:p w:rsidR="00765215" w:rsidRPr="00CD5F75" w:rsidRDefault="00E669BE" w:rsidP="00765215">
      <w:pPr>
        <w:rPr>
          <w:b/>
        </w:rPr>
      </w:pPr>
      <w:r w:rsidRPr="00CD5F75">
        <w:rPr>
          <w:b/>
        </w:rPr>
        <w:tab/>
      </w:r>
      <w:r w:rsidR="00765215" w:rsidRPr="00CD5F75">
        <w:rPr>
          <w:b/>
        </w:rPr>
        <w:t>ІІ</w:t>
      </w:r>
      <w:r w:rsidR="00293866" w:rsidRPr="00CD5F75">
        <w:rPr>
          <w:b/>
        </w:rPr>
        <w:t>.</w:t>
      </w:r>
      <w:r w:rsidRPr="00CD5F75">
        <w:rPr>
          <w:b/>
        </w:rPr>
        <w:tab/>
      </w:r>
      <w:r w:rsidR="00765215" w:rsidRPr="00CD5F75">
        <w:rPr>
          <w:b/>
        </w:rPr>
        <w:t>Методический раздел</w:t>
      </w:r>
    </w:p>
    <w:p w:rsidR="00765215" w:rsidRPr="00CD5F75" w:rsidRDefault="00765215" w:rsidP="00765215"/>
    <w:p w:rsidR="00765215" w:rsidRPr="00CD5F75" w:rsidRDefault="00E669BE" w:rsidP="00765215">
      <w:pPr>
        <w:rPr>
          <w:b/>
        </w:rPr>
      </w:pPr>
      <w:r w:rsidRPr="00CD5F75">
        <w:rPr>
          <w:b/>
        </w:rPr>
        <w:tab/>
      </w:r>
      <w:r w:rsidR="00765215" w:rsidRPr="00CD5F75">
        <w:rPr>
          <w:b/>
        </w:rPr>
        <w:t>2.1</w:t>
      </w:r>
      <w:r w:rsidRPr="00CD5F75">
        <w:rPr>
          <w:b/>
        </w:rPr>
        <w:tab/>
      </w:r>
      <w:r w:rsidR="00765215" w:rsidRPr="00CD5F75">
        <w:rPr>
          <w:b/>
        </w:rPr>
        <w:t>Методы сбора первичной социологической информации</w:t>
      </w:r>
    </w:p>
    <w:p w:rsidR="00765215" w:rsidRPr="00CD5F75" w:rsidRDefault="00765215" w:rsidP="00765215"/>
    <w:p w:rsidR="00765215" w:rsidRPr="00CD5F75" w:rsidRDefault="00127BC7" w:rsidP="00765215">
      <w:r w:rsidRPr="00CD5F75">
        <w:tab/>
      </w:r>
      <w:r w:rsidR="00765215" w:rsidRPr="00CD5F75">
        <w:t>Методы сбора социологической информации – опрос</w:t>
      </w:r>
      <w:r w:rsidR="00293866" w:rsidRPr="00CD5F75">
        <w:t xml:space="preserve">.  </w:t>
      </w:r>
      <w:r w:rsidR="00765215" w:rsidRPr="00CD5F75">
        <w:t>Вид опроса – анкетирование.</w:t>
      </w:r>
    </w:p>
    <w:p w:rsidR="00765215" w:rsidRPr="00CD5F75" w:rsidRDefault="00765215" w:rsidP="00765215"/>
    <w:p w:rsidR="00765215" w:rsidRPr="00CD5F75" w:rsidRDefault="00127BC7" w:rsidP="00127BC7">
      <w:pPr>
        <w:keepNext/>
        <w:rPr>
          <w:b/>
        </w:rPr>
      </w:pPr>
      <w:r w:rsidRPr="00CD5F75">
        <w:rPr>
          <w:b/>
        </w:rPr>
        <w:tab/>
      </w:r>
      <w:r w:rsidR="00765215" w:rsidRPr="00CD5F75">
        <w:rPr>
          <w:b/>
        </w:rPr>
        <w:t>2.2</w:t>
      </w:r>
      <w:r w:rsidRPr="00CD5F75">
        <w:rPr>
          <w:b/>
        </w:rPr>
        <w:tab/>
      </w:r>
      <w:r w:rsidR="00765215" w:rsidRPr="00CD5F75">
        <w:rPr>
          <w:b/>
        </w:rPr>
        <w:t>Место, время проведения исследования, название инструментария</w:t>
      </w:r>
    </w:p>
    <w:p w:rsidR="00765215" w:rsidRPr="00CD5F75" w:rsidRDefault="00765215" w:rsidP="00127BC7">
      <w:pPr>
        <w:keepNext/>
      </w:pPr>
    </w:p>
    <w:p w:rsidR="00765215" w:rsidRPr="00CD5F75" w:rsidRDefault="00127BC7" w:rsidP="00765215">
      <w:r w:rsidRPr="00CD5F75">
        <w:tab/>
      </w:r>
      <w:r w:rsidR="00765215" w:rsidRPr="00CD5F75">
        <w:t>Анкетирование проводилось в пяти регионах Казахстана (центральный, северный, западный, восточный, южный регионы), с 1 августа по 30 августа 2007 года</w:t>
      </w:r>
      <w:r w:rsidRPr="00CD5F75">
        <w:t>.</w:t>
      </w:r>
    </w:p>
    <w:p w:rsidR="00765215" w:rsidRPr="00CD5F75" w:rsidRDefault="00765215" w:rsidP="00765215"/>
    <w:p w:rsidR="00765215" w:rsidRPr="00CD5F75" w:rsidRDefault="00127BC7" w:rsidP="00765215">
      <w:pPr>
        <w:rPr>
          <w:szCs w:val="24"/>
        </w:rPr>
      </w:pPr>
      <w:r w:rsidRPr="00CD5F75">
        <w:rPr>
          <w:szCs w:val="24"/>
        </w:rPr>
        <w:tab/>
      </w:r>
      <w:r w:rsidR="00765215" w:rsidRPr="00CD5F75">
        <w:rPr>
          <w:szCs w:val="24"/>
        </w:rPr>
        <w:t>Анкета</w:t>
      </w:r>
      <w:r w:rsidR="00293866" w:rsidRPr="00CD5F75">
        <w:rPr>
          <w:szCs w:val="24"/>
        </w:rPr>
        <w:t xml:space="preserve">:  </w:t>
      </w:r>
      <w:r w:rsidR="00CB4429" w:rsidRPr="00CD5F75">
        <w:rPr>
          <w:szCs w:val="24"/>
        </w:rPr>
        <w:t>"</w:t>
      </w:r>
      <w:r w:rsidR="00765215" w:rsidRPr="00CD5F75">
        <w:rPr>
          <w:szCs w:val="24"/>
        </w:rPr>
        <w:t>Состояние вопроса о соблюдении прав человека по признаку национальной принадлежности в Казахстане</w:t>
      </w:r>
      <w:r w:rsidR="00CB4429" w:rsidRPr="00CD5F75">
        <w:rPr>
          <w:szCs w:val="24"/>
        </w:rPr>
        <w:t>"</w:t>
      </w:r>
      <w:r w:rsidR="00765215" w:rsidRPr="00CD5F75">
        <w:rPr>
          <w:szCs w:val="24"/>
        </w:rPr>
        <w:t>.</w:t>
      </w:r>
    </w:p>
    <w:p w:rsidR="00765215" w:rsidRPr="00CD5F75" w:rsidRDefault="00765215" w:rsidP="00765215">
      <w:pPr>
        <w:rPr>
          <w:szCs w:val="24"/>
        </w:rPr>
      </w:pPr>
    </w:p>
    <w:p w:rsidR="00765215" w:rsidRPr="00CD5F75" w:rsidRDefault="00127BC7" w:rsidP="00765215">
      <w:pPr>
        <w:rPr>
          <w:b/>
        </w:rPr>
      </w:pPr>
      <w:r w:rsidRPr="00CD5F75">
        <w:rPr>
          <w:b/>
        </w:rPr>
        <w:tab/>
      </w:r>
      <w:r w:rsidR="00765215" w:rsidRPr="00CD5F75">
        <w:rPr>
          <w:b/>
        </w:rPr>
        <w:t>2.3</w:t>
      </w:r>
      <w:r w:rsidRPr="00CD5F75">
        <w:rPr>
          <w:b/>
        </w:rPr>
        <w:tab/>
      </w:r>
      <w:r w:rsidR="00765215" w:rsidRPr="00CD5F75">
        <w:rPr>
          <w:b/>
        </w:rPr>
        <w:t>Характеристика инструментария:</w:t>
      </w:r>
    </w:p>
    <w:p w:rsidR="00765215" w:rsidRPr="00CD5F75" w:rsidRDefault="00765215" w:rsidP="00765215"/>
    <w:p w:rsidR="00765215" w:rsidRPr="00CD5F75" w:rsidRDefault="00127BC7" w:rsidP="00765215">
      <w:r w:rsidRPr="00CD5F75">
        <w:tab/>
      </w:r>
      <w:r w:rsidR="00765215" w:rsidRPr="00CD5F75">
        <w:t xml:space="preserve">Всего вопросов </w:t>
      </w:r>
      <w:r w:rsidRPr="00CD5F75">
        <w:t>-</w:t>
      </w:r>
      <w:r w:rsidR="00765215" w:rsidRPr="00CD5F75">
        <w:t xml:space="preserve"> 30</w:t>
      </w:r>
    </w:p>
    <w:p w:rsidR="00A73912" w:rsidRPr="00CD5F75" w:rsidRDefault="00A73912" w:rsidP="00765215"/>
    <w:p w:rsidR="00765215" w:rsidRPr="00CD5F75" w:rsidRDefault="00127BC7" w:rsidP="00765215">
      <w:r w:rsidRPr="00CD5F75">
        <w:tab/>
      </w:r>
      <w:r w:rsidR="00765215" w:rsidRPr="00CD5F75">
        <w:t>по содержанию</w:t>
      </w:r>
      <w:r w:rsidR="00293866" w:rsidRPr="00CD5F75">
        <w:t xml:space="preserve">:  </w:t>
      </w:r>
      <w:r w:rsidR="00765215" w:rsidRPr="00CD5F75">
        <w:t xml:space="preserve">о фактах поведения </w:t>
      </w:r>
      <w:r w:rsidRPr="00CD5F75">
        <w:t>-</w:t>
      </w:r>
      <w:r w:rsidR="00765215" w:rsidRPr="00CD5F75">
        <w:t xml:space="preserve"> 10</w:t>
      </w:r>
    </w:p>
    <w:p w:rsidR="00765215" w:rsidRPr="00CD5F75" w:rsidRDefault="00127BC7" w:rsidP="00765215">
      <w:r w:rsidRPr="00CD5F75">
        <w:tab/>
      </w:r>
      <w:r w:rsidRPr="00CD5F75">
        <w:tab/>
      </w:r>
      <w:r w:rsidR="00765215" w:rsidRPr="00CD5F75">
        <w:t>№ 5, 7, 8, 9, 11, 12, 13, 14, 15, 19</w:t>
      </w:r>
    </w:p>
    <w:p w:rsidR="00765215" w:rsidRPr="00CD5F75" w:rsidRDefault="00127BC7" w:rsidP="00765215">
      <w:r w:rsidRPr="00CD5F75">
        <w:tab/>
      </w:r>
      <w:r w:rsidRPr="00CD5F75">
        <w:tab/>
      </w:r>
      <w:r w:rsidR="00765215" w:rsidRPr="00CD5F75">
        <w:t xml:space="preserve">о фактах сознания </w:t>
      </w:r>
      <w:r w:rsidRPr="00CD5F75">
        <w:t>-</w:t>
      </w:r>
      <w:r w:rsidR="00765215" w:rsidRPr="00CD5F75">
        <w:t xml:space="preserve"> 12</w:t>
      </w:r>
    </w:p>
    <w:p w:rsidR="00765215" w:rsidRPr="00CD5F75" w:rsidRDefault="00A73912" w:rsidP="00765215">
      <w:r w:rsidRPr="00CD5F75">
        <w:tab/>
      </w:r>
      <w:r w:rsidRPr="00CD5F75">
        <w:tab/>
      </w:r>
      <w:r w:rsidR="00765215" w:rsidRPr="00CD5F75">
        <w:t>№ 3, 4, 6, 10, 16, 17, 18, 20, 21, 22, 23, 24</w:t>
      </w:r>
    </w:p>
    <w:p w:rsidR="00765215" w:rsidRPr="00CD5F75" w:rsidRDefault="00A73912" w:rsidP="00765215">
      <w:r w:rsidRPr="00CD5F75">
        <w:tab/>
      </w:r>
      <w:r w:rsidRPr="00CD5F75">
        <w:tab/>
      </w:r>
      <w:r w:rsidR="00765215" w:rsidRPr="00CD5F75">
        <w:t xml:space="preserve">о личности респондента </w:t>
      </w:r>
      <w:r w:rsidRPr="00CD5F75">
        <w:t>-</w:t>
      </w:r>
      <w:r w:rsidR="00765215" w:rsidRPr="00CD5F75">
        <w:t xml:space="preserve"> 6</w:t>
      </w:r>
    </w:p>
    <w:p w:rsidR="00765215" w:rsidRPr="00CD5F75" w:rsidRDefault="00A73912" w:rsidP="00765215">
      <w:r w:rsidRPr="00CD5F75">
        <w:tab/>
      </w:r>
      <w:r w:rsidRPr="00CD5F75">
        <w:tab/>
      </w:r>
      <w:r w:rsidR="00765215" w:rsidRPr="00CD5F75">
        <w:t>№ 25, 26, 27, 28, 29, 30</w:t>
      </w:r>
    </w:p>
    <w:p w:rsidR="00A73912" w:rsidRPr="00CD5F75" w:rsidRDefault="00A73912" w:rsidP="00765215"/>
    <w:p w:rsidR="00765215" w:rsidRPr="00CD5F75" w:rsidRDefault="00A73912" w:rsidP="00765215">
      <w:r w:rsidRPr="00CD5F75">
        <w:tab/>
      </w:r>
      <w:r w:rsidR="00765215" w:rsidRPr="00CD5F75">
        <w:t>по форме</w:t>
      </w:r>
      <w:r w:rsidR="00293866" w:rsidRPr="00CD5F75">
        <w:t xml:space="preserve">:  </w:t>
      </w:r>
      <w:r w:rsidR="00765215" w:rsidRPr="00CD5F75">
        <w:t>закрытых – 26</w:t>
      </w:r>
    </w:p>
    <w:p w:rsidR="00765215" w:rsidRPr="00CD5F75" w:rsidRDefault="00A73912" w:rsidP="00765215">
      <w:r w:rsidRPr="00CD5F75">
        <w:tab/>
      </w:r>
      <w:r w:rsidRPr="00CD5F75">
        <w:tab/>
      </w:r>
      <w:r w:rsidR="00765215" w:rsidRPr="00CD5F75">
        <w:t>открытых – 4</w:t>
      </w:r>
    </w:p>
    <w:p w:rsidR="00765215" w:rsidRPr="00CD5F75" w:rsidRDefault="00765215" w:rsidP="00765215"/>
    <w:p w:rsidR="00765215" w:rsidRPr="00CD5F75" w:rsidRDefault="00747CEB" w:rsidP="00765215">
      <w:pPr>
        <w:rPr>
          <w:b/>
        </w:rPr>
      </w:pPr>
      <w:r w:rsidRPr="00CD5F75">
        <w:rPr>
          <w:b/>
        </w:rPr>
        <w:tab/>
      </w:r>
      <w:r w:rsidR="00765215" w:rsidRPr="00CD5F75">
        <w:rPr>
          <w:b/>
        </w:rPr>
        <w:t>2.4</w:t>
      </w:r>
      <w:r w:rsidRPr="00CD5F75">
        <w:rPr>
          <w:b/>
        </w:rPr>
        <w:tab/>
      </w:r>
      <w:r w:rsidR="00765215" w:rsidRPr="00CD5F75">
        <w:rPr>
          <w:b/>
        </w:rPr>
        <w:t>Выборка:</w:t>
      </w:r>
    </w:p>
    <w:p w:rsidR="00765215" w:rsidRPr="00CD5F75" w:rsidRDefault="00765215" w:rsidP="00765215"/>
    <w:p w:rsidR="00765215" w:rsidRPr="00CD5F75" w:rsidRDefault="00747CEB" w:rsidP="00765215">
      <w:r w:rsidRPr="00CD5F75">
        <w:tab/>
      </w:r>
      <w:r w:rsidR="00765215" w:rsidRPr="00CD5F75">
        <w:t>Было опрошено 2</w:t>
      </w:r>
      <w:r w:rsidRPr="00CD5F75">
        <w:t xml:space="preserve"> </w:t>
      </w:r>
      <w:r w:rsidR="00765215" w:rsidRPr="00CD5F75">
        <w:t>558 человек (100%), из них:</w:t>
      </w:r>
    </w:p>
    <w:p w:rsidR="00765215" w:rsidRPr="00CD5F75" w:rsidRDefault="00765215" w:rsidP="00765215"/>
    <w:p w:rsidR="00765215" w:rsidRPr="00CD5F75" w:rsidRDefault="00765215" w:rsidP="00765215">
      <w:r w:rsidRPr="00CD5F75">
        <w:t>(25)</w:t>
      </w:r>
      <w:r w:rsidR="00207DD1" w:rsidRPr="00CD5F75">
        <w:tab/>
      </w:r>
      <w:r w:rsidRPr="00CD5F75">
        <w:t>963 (37,6%) казаха</w:t>
      </w:r>
    </w:p>
    <w:p w:rsidR="00765215" w:rsidRPr="00CD5F75" w:rsidRDefault="00747CEB" w:rsidP="00765215">
      <w:r w:rsidRPr="00CD5F75">
        <w:tab/>
      </w:r>
      <w:r w:rsidR="00765215" w:rsidRPr="00CD5F75">
        <w:t>935 (36,5%) русских</w:t>
      </w:r>
    </w:p>
    <w:p w:rsidR="00765215" w:rsidRPr="00CD5F75" w:rsidRDefault="00747CEB" w:rsidP="00765215">
      <w:r w:rsidRPr="00CD5F75">
        <w:tab/>
      </w:r>
      <w:r w:rsidR="00765215" w:rsidRPr="00CD5F75">
        <w:t>169 (6,6%) украинцев</w:t>
      </w:r>
    </w:p>
    <w:p w:rsidR="00765215" w:rsidRPr="00CD5F75" w:rsidRDefault="00747CEB" w:rsidP="00765215">
      <w:r w:rsidRPr="00CD5F75">
        <w:tab/>
      </w:r>
      <w:r w:rsidR="00765215" w:rsidRPr="00CD5F75">
        <w:t>58 (2,2%) узбеков</w:t>
      </w:r>
    </w:p>
    <w:p w:rsidR="00765215" w:rsidRPr="00CD5F75" w:rsidRDefault="00747CEB" w:rsidP="00765215">
      <w:r w:rsidRPr="00CD5F75">
        <w:tab/>
      </w:r>
      <w:r w:rsidR="00765215" w:rsidRPr="00CD5F75">
        <w:t>110 (4,3%) немцев</w:t>
      </w:r>
    </w:p>
    <w:p w:rsidR="00765215" w:rsidRPr="00CD5F75" w:rsidRDefault="00747CEB" w:rsidP="00FD6407">
      <w:pPr>
        <w:ind w:left="567" w:hanging="567"/>
      </w:pPr>
      <w:r w:rsidRPr="00CD5F75">
        <w:tab/>
      </w:r>
      <w:r w:rsidR="00765215" w:rsidRPr="00CD5F75">
        <w:t>277 (10,8%) представители других национальностей (азербайджанцы, армяне, беларусы, грузины, дунгане, евреи, корейцы, курды, лезгины, литовцы, молдаване, мордва, поляки, таджики, туркмены, у</w:t>
      </w:r>
      <w:r w:rsidRPr="00CD5F75">
        <w:t>йгуры, цыгане, чеченцы, чуваши)</w:t>
      </w:r>
    </w:p>
    <w:p w:rsidR="00765215" w:rsidRPr="00CD5F75" w:rsidRDefault="00747CEB" w:rsidP="00FD6407">
      <w:pPr>
        <w:ind w:left="1134" w:hanging="1134"/>
      </w:pPr>
      <w:r w:rsidRPr="00CD5F75">
        <w:tab/>
      </w:r>
      <w:r w:rsidR="00765215" w:rsidRPr="00CD5F75">
        <w:t>46 (1,8%) опрошенных респонд</w:t>
      </w:r>
      <w:r w:rsidRPr="00CD5F75">
        <w:t>ентов не заполнили данную графу</w:t>
      </w:r>
      <w:r w:rsidR="00FD6407" w:rsidRPr="00CD5F75">
        <w:t>.</w:t>
      </w:r>
    </w:p>
    <w:p w:rsidR="00FD6407" w:rsidRPr="00CD5F75" w:rsidRDefault="00FD6407" w:rsidP="00FD6407">
      <w:pPr>
        <w:ind w:left="1134" w:hanging="1134"/>
      </w:pPr>
    </w:p>
    <w:p w:rsidR="00765215" w:rsidRPr="00CD5F75" w:rsidRDefault="00765215" w:rsidP="00765215">
      <w:r w:rsidRPr="00CD5F75">
        <w:t>(26)</w:t>
      </w:r>
      <w:r w:rsidR="00207DD1" w:rsidRPr="00CD5F75">
        <w:tab/>
      </w:r>
      <w:r w:rsidRPr="00CD5F75">
        <w:t>949 человек (37%) в возрасте от 18 до 29</w:t>
      </w:r>
    </w:p>
    <w:p w:rsidR="00765215" w:rsidRPr="00CD5F75" w:rsidRDefault="00747CEB" w:rsidP="00765215">
      <w:r w:rsidRPr="00CD5F75">
        <w:tab/>
      </w:r>
      <w:r w:rsidR="00765215" w:rsidRPr="00CD5F75">
        <w:t>518 человек (20,2%) в возрасте от 30 до 36</w:t>
      </w:r>
    </w:p>
    <w:p w:rsidR="00765215" w:rsidRPr="00CD5F75" w:rsidRDefault="00747CEB" w:rsidP="00765215">
      <w:r w:rsidRPr="00CD5F75">
        <w:tab/>
      </w:r>
      <w:r w:rsidR="00765215" w:rsidRPr="00CD5F75">
        <w:t>435 человек (16,9%) в возрасте от 37 до 45</w:t>
      </w:r>
    </w:p>
    <w:p w:rsidR="00765215" w:rsidRPr="00CD5F75" w:rsidRDefault="00FD6407" w:rsidP="00765215">
      <w:r w:rsidRPr="00CD5F75">
        <w:tab/>
      </w:r>
      <w:r w:rsidR="00765215" w:rsidRPr="00CD5F75">
        <w:t>288 человек (11,2%) в возрасте от 46 до 54</w:t>
      </w:r>
    </w:p>
    <w:p w:rsidR="00765215" w:rsidRPr="00CD5F75" w:rsidRDefault="00FD6407" w:rsidP="00765215">
      <w:r w:rsidRPr="00CD5F75">
        <w:tab/>
      </w:r>
      <w:r w:rsidR="00765215" w:rsidRPr="00CD5F75">
        <w:t xml:space="preserve">184 человек (7,2%) в возрасте от 55 </w:t>
      </w:r>
      <w:r w:rsidRPr="00CD5F75">
        <w:t>-</w:t>
      </w:r>
      <w:r w:rsidR="00765215" w:rsidRPr="00CD5F75">
        <w:t xml:space="preserve"> и выше</w:t>
      </w:r>
    </w:p>
    <w:p w:rsidR="00765215" w:rsidRPr="00CD5F75" w:rsidRDefault="00FD6407" w:rsidP="00765215">
      <w:r w:rsidRPr="00CD5F75">
        <w:tab/>
      </w:r>
      <w:r w:rsidR="00765215" w:rsidRPr="00CD5F75">
        <w:t>184 человека (7,2%)  не заполнили данную графу.</w:t>
      </w:r>
    </w:p>
    <w:p w:rsidR="00765215" w:rsidRPr="00CD5F75" w:rsidRDefault="00765215" w:rsidP="00765215"/>
    <w:p w:rsidR="00765215" w:rsidRPr="00CD5F75" w:rsidRDefault="00765215" w:rsidP="00765215">
      <w:r w:rsidRPr="00CD5F75">
        <w:t>(27)</w:t>
      </w:r>
      <w:r w:rsidR="00207DD1" w:rsidRPr="00CD5F75">
        <w:tab/>
      </w:r>
      <w:r w:rsidRPr="00CD5F75">
        <w:t>1</w:t>
      </w:r>
      <w:r w:rsidR="00FD6407" w:rsidRPr="00CD5F75">
        <w:t xml:space="preserve"> </w:t>
      </w:r>
      <w:r w:rsidRPr="00CD5F75">
        <w:t xml:space="preserve">582 респондентов (31,8%) </w:t>
      </w:r>
      <w:r w:rsidR="00FD6407" w:rsidRPr="00CD5F75">
        <w:t>-</w:t>
      </w:r>
      <w:r w:rsidRPr="00CD5F75">
        <w:t xml:space="preserve"> женского пола</w:t>
      </w:r>
    </w:p>
    <w:p w:rsidR="00765215" w:rsidRPr="00CD5F75" w:rsidRDefault="00FD6407" w:rsidP="00765215">
      <w:r w:rsidRPr="00CD5F75">
        <w:tab/>
      </w:r>
      <w:r w:rsidR="00765215" w:rsidRPr="00CD5F75">
        <w:t xml:space="preserve">907 респондентов (35,4%) </w:t>
      </w:r>
      <w:r w:rsidRPr="00CD5F75">
        <w:t>-</w:t>
      </w:r>
      <w:r w:rsidR="00765215" w:rsidRPr="00CD5F75">
        <w:t xml:space="preserve"> мужского пола</w:t>
      </w:r>
    </w:p>
    <w:p w:rsidR="00765215" w:rsidRPr="00CD5F75" w:rsidRDefault="00FD6407" w:rsidP="00765215">
      <w:r w:rsidRPr="00CD5F75">
        <w:tab/>
      </w:r>
      <w:r w:rsidR="00765215" w:rsidRPr="00CD5F75">
        <w:t>69 респондентов (2,7%) не заполнили данную графу.</w:t>
      </w:r>
    </w:p>
    <w:p w:rsidR="00765215" w:rsidRPr="00CD5F75" w:rsidRDefault="00207DD1" w:rsidP="00765215">
      <w:r w:rsidRPr="00CD5F75">
        <w:tab/>
      </w:r>
      <w:r w:rsidR="00765215" w:rsidRPr="00CD5F75">
        <w:t>(см</w:t>
      </w:r>
      <w:r w:rsidR="00293866" w:rsidRPr="00CD5F75">
        <w:t xml:space="preserve">. </w:t>
      </w:r>
      <w:r w:rsidR="00765215" w:rsidRPr="00CD5F75">
        <w:t>график 1)</w:t>
      </w:r>
    </w:p>
    <w:p w:rsidR="00765215" w:rsidRPr="00CD5F75" w:rsidRDefault="00765215" w:rsidP="00765215"/>
    <w:p w:rsidR="00765215" w:rsidRPr="00CD5F75" w:rsidRDefault="00765215" w:rsidP="00765215">
      <w:r w:rsidRPr="00CD5F75">
        <w:pict>
          <v:shape id="_x0000_i1028" type="#_x0000_t75" style="width:392.25pt;height:238.5pt">
            <v:imagedata r:id="rId13" o:title=""/>
          </v:shape>
        </w:pict>
      </w:r>
    </w:p>
    <w:p w:rsidR="00765215" w:rsidRPr="00CD5F75" w:rsidRDefault="00765215" w:rsidP="00765215"/>
    <w:p w:rsidR="00765215" w:rsidRPr="00CD5F75" w:rsidRDefault="00765215" w:rsidP="00765215">
      <w:r w:rsidRPr="00CD5F75">
        <w:t>График 1</w:t>
      </w:r>
      <w:r w:rsidR="00293866" w:rsidRPr="00CD5F75">
        <w:t xml:space="preserve">.  </w:t>
      </w:r>
      <w:r w:rsidRPr="00CD5F75">
        <w:t>Показатели половозрастные.</w:t>
      </w:r>
    </w:p>
    <w:p w:rsidR="00765215" w:rsidRPr="00CD5F75" w:rsidRDefault="00765215" w:rsidP="00765215"/>
    <w:p w:rsidR="00765215" w:rsidRPr="00CD5F75" w:rsidRDefault="00765215" w:rsidP="00765215">
      <w:r w:rsidRPr="00CD5F75">
        <w:t>(28)</w:t>
      </w:r>
      <w:r w:rsidR="00207DD1" w:rsidRPr="00CD5F75">
        <w:tab/>
      </w:r>
      <w:r w:rsidRPr="00CD5F75">
        <w:t>378 респондентов (14,8%) со средним образованием</w:t>
      </w:r>
    </w:p>
    <w:p w:rsidR="00765215" w:rsidRPr="00CD5F75" w:rsidRDefault="00207DD1" w:rsidP="00765215">
      <w:r w:rsidRPr="00CD5F75">
        <w:tab/>
      </w:r>
      <w:r w:rsidR="00765215" w:rsidRPr="00CD5F75">
        <w:t>916 респондентов (35,8%) со средне-специальным образованием</w:t>
      </w:r>
    </w:p>
    <w:p w:rsidR="00765215" w:rsidRPr="00CD5F75" w:rsidRDefault="00207DD1" w:rsidP="00765215">
      <w:r w:rsidRPr="00CD5F75">
        <w:tab/>
      </w:r>
      <w:r w:rsidR="00765215" w:rsidRPr="00CD5F75">
        <w:t>1</w:t>
      </w:r>
      <w:r w:rsidRPr="00CD5F75">
        <w:t xml:space="preserve"> </w:t>
      </w:r>
      <w:r w:rsidR="00765215" w:rsidRPr="00CD5F75">
        <w:t>134 респондентов (44,3%) с высшим образованием</w:t>
      </w:r>
    </w:p>
    <w:p w:rsidR="00765215" w:rsidRPr="00CD5F75" w:rsidRDefault="00207DD1" w:rsidP="00765215">
      <w:r w:rsidRPr="00CD5F75">
        <w:tab/>
      </w:r>
      <w:r w:rsidR="00765215" w:rsidRPr="00CD5F75">
        <w:t>130 респондентов (5%) не заполнили данную графу.</w:t>
      </w:r>
    </w:p>
    <w:p w:rsidR="00765215" w:rsidRPr="00CD5F75" w:rsidRDefault="00765215" w:rsidP="00765215"/>
    <w:p w:rsidR="00765215" w:rsidRPr="00CD5F75" w:rsidRDefault="00765215" w:rsidP="001749A0">
      <w:pPr>
        <w:ind w:left="567" w:hanging="567"/>
      </w:pPr>
      <w:r w:rsidRPr="00CD5F75">
        <w:t>(29)</w:t>
      </w:r>
      <w:r w:rsidR="00207DD1" w:rsidRPr="00CD5F75">
        <w:tab/>
      </w:r>
      <w:r w:rsidRPr="00CD5F75">
        <w:t>1980 опрошенных (77,4%) жители городов (</w:t>
      </w:r>
      <w:r w:rsidR="001749A0" w:rsidRPr="00CD5F75">
        <w:t>города</w:t>
      </w:r>
      <w:r w:rsidR="00293866" w:rsidRPr="00CD5F75">
        <w:t xml:space="preserve"> </w:t>
      </w:r>
      <w:r w:rsidRPr="00CD5F75">
        <w:t>Абай, Актау, Алматы, Астана, Есиль, Караганда, Каркаралинск, Кокчетав, Кустанай, Кызылорда, Павлодар, Пришахтинск, Семей, Степняк, Темиртау, Усть-Каменогорск, Уральск);</w:t>
      </w:r>
    </w:p>
    <w:p w:rsidR="00765215" w:rsidRPr="00CD5F75" w:rsidRDefault="001749A0" w:rsidP="001749A0">
      <w:pPr>
        <w:ind w:left="567" w:hanging="567"/>
      </w:pPr>
      <w:r w:rsidRPr="00CD5F75">
        <w:tab/>
      </w:r>
      <w:r w:rsidR="002A67CA" w:rsidRPr="00CD5F75">
        <w:t>544 опрошенных (22%) жители сел и поселков (села Акколь, Бейбитшилик, Гагарина, Егиндыбулак, Карабас, Курулус, Жана-Арка, Заря, Макпал, Маркаколь, Невский, Приречная, Енбекшилер, Топар, Ушаново)</w:t>
      </w:r>
    </w:p>
    <w:p w:rsidR="00765215" w:rsidRPr="00CD5F75" w:rsidRDefault="001749A0" w:rsidP="00765215">
      <w:r w:rsidRPr="00CD5F75">
        <w:tab/>
      </w:r>
      <w:r w:rsidR="00765215" w:rsidRPr="00CD5F75">
        <w:t>36 опрошенных (1,4%) не заполнили данную графу</w:t>
      </w:r>
      <w:r w:rsidRPr="00CD5F75">
        <w:t>.</w:t>
      </w:r>
    </w:p>
    <w:p w:rsidR="00765215" w:rsidRPr="00CD5F75" w:rsidRDefault="00765215" w:rsidP="00765215"/>
    <w:p w:rsidR="00765215" w:rsidRPr="00CD5F75" w:rsidRDefault="00765215" w:rsidP="00765215">
      <w:r w:rsidRPr="00CD5F75">
        <w:t>(30)</w:t>
      </w:r>
      <w:r w:rsidR="009F00BE" w:rsidRPr="00CD5F75">
        <w:tab/>
      </w:r>
      <w:r w:rsidRPr="00CD5F75">
        <w:t>2</w:t>
      </w:r>
      <w:r w:rsidR="009F00BE" w:rsidRPr="00CD5F75">
        <w:t xml:space="preserve"> </w:t>
      </w:r>
      <w:r w:rsidRPr="00CD5F75">
        <w:t>409 опрошенных (94,1%) являются гражданами Республики Казахстан</w:t>
      </w:r>
    </w:p>
    <w:p w:rsidR="00765215" w:rsidRPr="00CD5F75" w:rsidRDefault="009F00BE" w:rsidP="00765215">
      <w:r w:rsidRPr="00CD5F75">
        <w:tab/>
      </w:r>
      <w:r w:rsidR="00765215" w:rsidRPr="00CD5F75">
        <w:t>54 опрошенных (2,1%) не являются гражданами Республики Казахстан</w:t>
      </w:r>
    </w:p>
    <w:p w:rsidR="00765215" w:rsidRPr="00CD5F75" w:rsidRDefault="009F00BE" w:rsidP="00765215">
      <w:r w:rsidRPr="00CD5F75">
        <w:tab/>
      </w:r>
      <w:r w:rsidR="00765215" w:rsidRPr="00CD5F75">
        <w:t>49 (1,9%) респондентов не заполнили данную графу.</w:t>
      </w:r>
    </w:p>
    <w:p w:rsidR="00765215" w:rsidRPr="00CD5F75" w:rsidRDefault="00765215" w:rsidP="00765215"/>
    <w:p w:rsidR="00765215" w:rsidRPr="00CD5F75" w:rsidRDefault="00765215" w:rsidP="00765215">
      <w:r w:rsidRPr="00CD5F75">
        <w:t xml:space="preserve">Тип выборки </w:t>
      </w:r>
      <w:r w:rsidR="009F00BE" w:rsidRPr="00CD5F75">
        <w:t>-</w:t>
      </w:r>
      <w:r w:rsidRPr="00CD5F75">
        <w:t xml:space="preserve"> стихийная</w:t>
      </w:r>
      <w:r w:rsidR="00293866" w:rsidRPr="00CD5F75">
        <w:t xml:space="preserve">.  </w:t>
      </w:r>
      <w:r w:rsidRPr="00CD5F75">
        <w:t>Единицей наблюдения является контингент</w:t>
      </w:r>
      <w:r w:rsidR="009F00BE" w:rsidRPr="00CD5F75">
        <w:t xml:space="preserve"> </w:t>
      </w:r>
      <w:r w:rsidRPr="00CD5F75">
        <w:t>людей, проживающих в пяти регионах Казахстана.</w:t>
      </w:r>
    </w:p>
    <w:p w:rsidR="00765215" w:rsidRPr="00CD5F75" w:rsidRDefault="00765215" w:rsidP="00765215"/>
    <w:p w:rsidR="00765215" w:rsidRPr="00CD5F75" w:rsidRDefault="009F00BE" w:rsidP="00765215">
      <w:pPr>
        <w:rPr>
          <w:b/>
        </w:rPr>
      </w:pPr>
      <w:r w:rsidRPr="00CD5F75">
        <w:rPr>
          <w:b/>
        </w:rPr>
        <w:tab/>
      </w:r>
      <w:r w:rsidR="00765215" w:rsidRPr="00CD5F75">
        <w:rPr>
          <w:b/>
        </w:rPr>
        <w:t>2.5</w:t>
      </w:r>
      <w:r w:rsidRPr="00CD5F75">
        <w:rPr>
          <w:b/>
        </w:rPr>
        <w:tab/>
      </w:r>
      <w:r w:rsidR="00765215" w:rsidRPr="00CD5F75">
        <w:rPr>
          <w:b/>
        </w:rPr>
        <w:t>Метод обработки эмпирических данных:</w:t>
      </w:r>
    </w:p>
    <w:p w:rsidR="00765215" w:rsidRPr="00CD5F75" w:rsidRDefault="00765215" w:rsidP="00765215"/>
    <w:p w:rsidR="00765215" w:rsidRPr="00CD5F75" w:rsidRDefault="009F00BE" w:rsidP="00765215">
      <w:r w:rsidRPr="00CD5F75">
        <w:tab/>
      </w:r>
      <w:r w:rsidR="00765215" w:rsidRPr="00CD5F75">
        <w:t>Метод обработки эмпирических данных – ручной.</w:t>
      </w:r>
    </w:p>
    <w:p w:rsidR="00765215" w:rsidRPr="00CD5F75" w:rsidRDefault="00765215" w:rsidP="00765215"/>
    <w:p w:rsidR="00765215" w:rsidRPr="00CD5F75" w:rsidRDefault="009F00BE" w:rsidP="00765215">
      <w:pPr>
        <w:rPr>
          <w:b/>
        </w:rPr>
      </w:pPr>
      <w:r w:rsidRPr="00CD5F75">
        <w:rPr>
          <w:b/>
        </w:rPr>
        <w:tab/>
      </w:r>
      <w:r w:rsidR="00765215" w:rsidRPr="00CD5F75">
        <w:rPr>
          <w:b/>
        </w:rPr>
        <w:t>2.6</w:t>
      </w:r>
      <w:r w:rsidRPr="00CD5F75">
        <w:rPr>
          <w:b/>
        </w:rPr>
        <w:tab/>
      </w:r>
      <w:r w:rsidR="00765215" w:rsidRPr="00CD5F75">
        <w:rPr>
          <w:b/>
        </w:rPr>
        <w:t>Практическая значимость исследования:</w:t>
      </w:r>
    </w:p>
    <w:p w:rsidR="00765215" w:rsidRPr="00CD5F75" w:rsidRDefault="00765215" w:rsidP="00765215"/>
    <w:p w:rsidR="00765215" w:rsidRPr="00CD5F75" w:rsidRDefault="009F00BE" w:rsidP="00765215">
      <w:r w:rsidRPr="00CD5F75">
        <w:tab/>
      </w:r>
      <w:r w:rsidR="00765215" w:rsidRPr="00CD5F75">
        <w:t>Данный материал имеет определенное практическое значение для специалистов, занимающихся национальными вопросами политики государства</w:t>
      </w:r>
      <w:r w:rsidRPr="00CD5F75">
        <w:t>.</w:t>
      </w:r>
    </w:p>
    <w:p w:rsidR="00765215" w:rsidRPr="00CD5F75" w:rsidRDefault="00765215" w:rsidP="00765215"/>
    <w:p w:rsidR="00765215" w:rsidRPr="00CD5F75" w:rsidRDefault="009F00BE" w:rsidP="00765215">
      <w:pPr>
        <w:rPr>
          <w:b/>
        </w:rPr>
      </w:pPr>
      <w:r w:rsidRPr="00CD5F75">
        <w:rPr>
          <w:b/>
        </w:rPr>
        <w:tab/>
      </w:r>
      <w:r w:rsidR="00765215" w:rsidRPr="00CD5F75">
        <w:rPr>
          <w:b/>
        </w:rPr>
        <w:t>2.7</w:t>
      </w:r>
      <w:r w:rsidRPr="00CD5F75">
        <w:rPr>
          <w:b/>
        </w:rPr>
        <w:tab/>
      </w:r>
      <w:r w:rsidR="00765215" w:rsidRPr="00CD5F75">
        <w:rPr>
          <w:b/>
        </w:rPr>
        <w:t>Анкета</w:t>
      </w:r>
    </w:p>
    <w:p w:rsidR="00765215" w:rsidRPr="00CD5F75" w:rsidRDefault="00765215" w:rsidP="00765215"/>
    <w:p w:rsidR="00765215" w:rsidRPr="00CD5F75" w:rsidRDefault="009F00BE" w:rsidP="00765215">
      <w:pPr>
        <w:rPr>
          <w:b/>
        </w:rPr>
      </w:pPr>
      <w:r w:rsidRPr="00CD5F75">
        <w:rPr>
          <w:b/>
        </w:rPr>
        <w:tab/>
      </w:r>
      <w:r w:rsidR="00765215" w:rsidRPr="00CD5F75">
        <w:rPr>
          <w:b/>
        </w:rPr>
        <w:t>Уважаемый респондент!</w:t>
      </w:r>
    </w:p>
    <w:p w:rsidR="00765215" w:rsidRPr="00CD5F75" w:rsidRDefault="00765215" w:rsidP="00765215"/>
    <w:p w:rsidR="00765215" w:rsidRPr="00CD5F75" w:rsidRDefault="009F00BE" w:rsidP="00765215">
      <w:pPr>
        <w:rPr>
          <w:szCs w:val="24"/>
        </w:rPr>
      </w:pPr>
      <w:r w:rsidRPr="00CD5F75">
        <w:rPr>
          <w:szCs w:val="24"/>
        </w:rPr>
        <w:tab/>
      </w:r>
      <w:r w:rsidR="00765215" w:rsidRPr="00CD5F75">
        <w:rPr>
          <w:szCs w:val="24"/>
        </w:rPr>
        <w:t>Наша организация проводит исследование на тему</w:t>
      </w:r>
      <w:r w:rsidR="00293866" w:rsidRPr="00CD5F75">
        <w:rPr>
          <w:szCs w:val="24"/>
        </w:rPr>
        <w:t xml:space="preserve">:  </w:t>
      </w:r>
      <w:r w:rsidR="00CB4429" w:rsidRPr="00CD5F75">
        <w:rPr>
          <w:szCs w:val="24"/>
        </w:rPr>
        <w:t>"</w:t>
      </w:r>
      <w:r w:rsidR="00765215" w:rsidRPr="00CD5F75">
        <w:rPr>
          <w:szCs w:val="24"/>
        </w:rPr>
        <w:t>Состояние вопроса о соблюдении прав человека по признаку национальной принадлежности в Казахстане</w:t>
      </w:r>
      <w:r w:rsidR="00CB4429" w:rsidRPr="00CD5F75">
        <w:rPr>
          <w:szCs w:val="24"/>
        </w:rPr>
        <w:t>"</w:t>
      </w:r>
      <w:r w:rsidR="00293866" w:rsidRPr="00CD5F75">
        <w:rPr>
          <w:szCs w:val="24"/>
        </w:rPr>
        <w:t xml:space="preserve">.  </w:t>
      </w:r>
      <w:r w:rsidR="00765215" w:rsidRPr="00CD5F75">
        <w:rPr>
          <w:szCs w:val="24"/>
        </w:rPr>
        <w:t>Вам предлагается ряд вопросов, на которые необходимо ответить</w:t>
      </w:r>
      <w:r w:rsidR="00293866" w:rsidRPr="00CD5F75">
        <w:rPr>
          <w:szCs w:val="24"/>
        </w:rPr>
        <w:t xml:space="preserve">.  </w:t>
      </w:r>
      <w:r w:rsidR="00765215" w:rsidRPr="00CD5F75">
        <w:rPr>
          <w:szCs w:val="24"/>
        </w:rPr>
        <w:t>Соответствующий вариант ответа просим обвести кружочком</w:t>
      </w:r>
      <w:r w:rsidR="00293866" w:rsidRPr="00CD5F75">
        <w:rPr>
          <w:szCs w:val="24"/>
        </w:rPr>
        <w:t xml:space="preserve">.  </w:t>
      </w:r>
      <w:r w:rsidR="00765215" w:rsidRPr="00CD5F75">
        <w:rPr>
          <w:szCs w:val="24"/>
        </w:rPr>
        <w:t xml:space="preserve">Исследование носит </w:t>
      </w:r>
      <w:r w:rsidR="00765215" w:rsidRPr="00CD5F75">
        <w:rPr>
          <w:b/>
          <w:szCs w:val="24"/>
          <w:u w:val="single"/>
        </w:rPr>
        <w:t>анонимный</w:t>
      </w:r>
      <w:r w:rsidR="00765215" w:rsidRPr="00CD5F75">
        <w:rPr>
          <w:szCs w:val="24"/>
        </w:rPr>
        <w:t xml:space="preserve"> характер, полученные данные будут представлены в обобщенном виде</w:t>
      </w:r>
      <w:r w:rsidR="00293866" w:rsidRPr="00CD5F75">
        <w:rPr>
          <w:szCs w:val="24"/>
        </w:rPr>
        <w:t xml:space="preserve">.  </w:t>
      </w:r>
      <w:r w:rsidR="00765215" w:rsidRPr="00CD5F75">
        <w:rPr>
          <w:szCs w:val="24"/>
        </w:rPr>
        <w:t>Заранее благодарим за участие!</w:t>
      </w:r>
    </w:p>
    <w:p w:rsidR="00765215" w:rsidRPr="00CD5F75" w:rsidRDefault="00765215" w:rsidP="00765215">
      <w:pPr>
        <w:rPr>
          <w:szCs w:val="24"/>
        </w:rPr>
      </w:pPr>
    </w:p>
    <w:p w:rsidR="00765215" w:rsidRPr="00CD5F75" w:rsidRDefault="00765215" w:rsidP="00765215">
      <w:r w:rsidRPr="00CD5F75">
        <w:rPr>
          <w:b/>
        </w:rPr>
        <w:t>1</w:t>
      </w:r>
      <w:r w:rsidR="00293866" w:rsidRPr="00CD5F75">
        <w:rPr>
          <w:b/>
        </w:rPr>
        <w:t>.</w:t>
      </w:r>
      <w:r w:rsidR="00482002" w:rsidRPr="00CD5F75">
        <w:tab/>
      </w:r>
      <w:r w:rsidRPr="00CD5F75">
        <w:t>Знаете ли Вы организации в Казахстане, занимающиеся защитой прав человека?</w:t>
      </w:r>
    </w:p>
    <w:p w:rsidR="00765215" w:rsidRPr="00CD5F75" w:rsidRDefault="00765215" w:rsidP="00765215"/>
    <w:p w:rsidR="00765215" w:rsidRPr="00CD5F75" w:rsidRDefault="00482002" w:rsidP="00482002">
      <w:pPr>
        <w:tabs>
          <w:tab w:val="left" w:pos="2835"/>
        </w:tabs>
      </w:pPr>
      <w:r w:rsidRPr="00CD5F75">
        <w:tab/>
      </w:r>
      <w:r w:rsidR="00765215" w:rsidRPr="00CD5F75">
        <w:rPr>
          <w:b/>
        </w:rPr>
        <w:t>А)</w:t>
      </w:r>
      <w:r w:rsidRPr="00CD5F75">
        <w:t xml:space="preserve"> </w:t>
      </w:r>
      <w:r w:rsidR="00765215" w:rsidRPr="00CD5F75">
        <w:t xml:space="preserve"> </w:t>
      </w:r>
      <w:r w:rsidR="00D810BE" w:rsidRPr="00CD5F75">
        <w:t xml:space="preserve"> </w:t>
      </w:r>
      <w:r w:rsidR="00765215" w:rsidRPr="00CD5F75">
        <w:t>да</w:t>
      </w:r>
      <w:r w:rsidRPr="00CD5F75">
        <w:tab/>
      </w:r>
      <w:r w:rsidR="00765215" w:rsidRPr="00CD5F75">
        <w:rPr>
          <w:b/>
        </w:rPr>
        <w:t>Б)</w:t>
      </w:r>
      <w:r w:rsidR="00765215" w:rsidRPr="00CD5F75">
        <w:t xml:space="preserve"> </w:t>
      </w:r>
      <w:r w:rsidRPr="00CD5F75">
        <w:t xml:space="preserve"> </w:t>
      </w:r>
      <w:r w:rsidR="00D810BE" w:rsidRPr="00CD5F75">
        <w:t xml:space="preserve"> </w:t>
      </w:r>
      <w:r w:rsidR="00765215" w:rsidRPr="00CD5F75">
        <w:t>нет</w:t>
      </w:r>
      <w:r w:rsidRPr="00CD5F75">
        <w:tab/>
      </w:r>
      <w:r w:rsidR="00765215" w:rsidRPr="00CD5F75">
        <w:rPr>
          <w:b/>
        </w:rPr>
        <w:t>В)</w:t>
      </w:r>
      <w:r w:rsidRPr="00CD5F75">
        <w:t xml:space="preserve"> </w:t>
      </w:r>
      <w:r w:rsidR="00765215" w:rsidRPr="00CD5F75">
        <w:t xml:space="preserve"> </w:t>
      </w:r>
      <w:r w:rsidR="00D810BE" w:rsidRPr="00CD5F75">
        <w:t xml:space="preserve"> </w:t>
      </w:r>
      <w:r w:rsidR="00765215" w:rsidRPr="00CD5F75">
        <w:t>затрудняюсь ответить</w:t>
      </w:r>
    </w:p>
    <w:p w:rsidR="00765215" w:rsidRPr="00CD5F75" w:rsidRDefault="00765215" w:rsidP="00765215"/>
    <w:p w:rsidR="00765215" w:rsidRPr="00CD5F75" w:rsidRDefault="00765215" w:rsidP="00765215">
      <w:r w:rsidRPr="00CD5F75">
        <w:rPr>
          <w:b/>
        </w:rPr>
        <w:t>2</w:t>
      </w:r>
      <w:r w:rsidR="00293866" w:rsidRPr="00CD5F75">
        <w:rPr>
          <w:b/>
        </w:rPr>
        <w:t>.</w:t>
      </w:r>
      <w:r w:rsidR="00482002" w:rsidRPr="00CD5F75">
        <w:tab/>
      </w:r>
      <w:r w:rsidRPr="00CD5F75">
        <w:t xml:space="preserve">Если </w:t>
      </w:r>
      <w:r w:rsidR="00CB4429" w:rsidRPr="00CD5F75">
        <w:t>"</w:t>
      </w:r>
      <w:r w:rsidRPr="00CD5F75">
        <w:t>да</w:t>
      </w:r>
      <w:r w:rsidR="00CB4429" w:rsidRPr="00CD5F75">
        <w:t>"</w:t>
      </w:r>
      <w:r w:rsidRPr="00CD5F75">
        <w:t>, то какие?</w:t>
      </w:r>
    </w:p>
    <w:p w:rsidR="00765215" w:rsidRPr="00CD5F75" w:rsidRDefault="00765215" w:rsidP="00765215"/>
    <w:p w:rsidR="00765215" w:rsidRPr="00CD5F75" w:rsidRDefault="00482002" w:rsidP="00765215">
      <w:r w:rsidRPr="00CD5F75">
        <w:tab/>
      </w:r>
      <w:r w:rsidR="00765215" w:rsidRPr="00CD5F75">
        <w:rPr>
          <w:b/>
        </w:rPr>
        <w:t>А)</w:t>
      </w:r>
      <w:r w:rsidR="003D37F7" w:rsidRPr="00CD5F75">
        <w:tab/>
      </w:r>
      <w:r w:rsidR="00765215" w:rsidRPr="00CD5F75">
        <w:t>_________________________________________________________________________</w:t>
      </w:r>
    </w:p>
    <w:p w:rsidR="00765215" w:rsidRPr="00CD5F75" w:rsidRDefault="00765215" w:rsidP="00765215"/>
    <w:p w:rsidR="00765215" w:rsidRPr="00CD5F75" w:rsidRDefault="00765215" w:rsidP="00765215">
      <w:r w:rsidRPr="00CD5F75">
        <w:rPr>
          <w:b/>
        </w:rPr>
        <w:t>3</w:t>
      </w:r>
      <w:r w:rsidR="00293866" w:rsidRPr="00CD5F75">
        <w:rPr>
          <w:b/>
        </w:rPr>
        <w:t>.</w:t>
      </w:r>
      <w:r w:rsidR="003D37F7" w:rsidRPr="00CD5F75">
        <w:rPr>
          <w:b/>
        </w:rPr>
        <w:tab/>
      </w:r>
      <w:r w:rsidRPr="00CD5F75">
        <w:t>Что такое, на Ваш взгляд,  дискриминация?</w:t>
      </w:r>
    </w:p>
    <w:p w:rsidR="00765215" w:rsidRPr="00CD5F75" w:rsidRDefault="00765215" w:rsidP="00765215"/>
    <w:p w:rsidR="00765215" w:rsidRPr="00CD5F75" w:rsidRDefault="003D37F7" w:rsidP="003D37F7">
      <w:pPr>
        <w:tabs>
          <w:tab w:val="clear" w:pos="6237"/>
          <w:tab w:val="left" w:pos="7088"/>
        </w:tabs>
      </w:pPr>
      <w:r w:rsidRPr="00CD5F75">
        <w:tab/>
      </w:r>
      <w:r w:rsidR="00765215" w:rsidRPr="00CD5F75">
        <w:rPr>
          <w:b/>
        </w:rPr>
        <w:t>А)</w:t>
      </w:r>
      <w:r w:rsidR="00765215" w:rsidRPr="00CD5F75">
        <w:t xml:space="preserve"> </w:t>
      </w:r>
      <w:r w:rsidR="00D810BE" w:rsidRPr="00CD5F75">
        <w:t xml:space="preserve"> </w:t>
      </w:r>
      <w:r w:rsidRPr="00CD5F75">
        <w:t xml:space="preserve"> </w:t>
      </w:r>
      <w:r w:rsidR="00765215" w:rsidRPr="00CD5F75">
        <w:t>________________________________________</w:t>
      </w:r>
      <w:r w:rsidRPr="00CD5F75">
        <w:tab/>
      </w:r>
      <w:r w:rsidR="00765215" w:rsidRPr="00CD5F75">
        <w:rPr>
          <w:b/>
        </w:rPr>
        <w:t>Б)</w:t>
      </w:r>
      <w:r w:rsidR="00765215" w:rsidRPr="00CD5F75">
        <w:t xml:space="preserve"> </w:t>
      </w:r>
      <w:r w:rsidR="00D810BE" w:rsidRPr="00CD5F75">
        <w:t xml:space="preserve"> </w:t>
      </w:r>
      <w:r w:rsidR="00765215" w:rsidRPr="00CD5F75">
        <w:t>не знаю</w:t>
      </w:r>
    </w:p>
    <w:p w:rsidR="00765215" w:rsidRPr="00CD5F75" w:rsidRDefault="00765215" w:rsidP="00765215"/>
    <w:p w:rsidR="00765215" w:rsidRPr="00CD5F75" w:rsidRDefault="00765215" w:rsidP="00181C66">
      <w:pPr>
        <w:ind w:left="567" w:hanging="567"/>
      </w:pPr>
      <w:r w:rsidRPr="00CD5F75">
        <w:rPr>
          <w:b/>
        </w:rPr>
        <w:t>4</w:t>
      </w:r>
      <w:r w:rsidR="00293866" w:rsidRPr="00CD5F75">
        <w:rPr>
          <w:b/>
        </w:rPr>
        <w:t>.</w:t>
      </w:r>
      <w:r w:rsidR="003D37F7" w:rsidRPr="00CD5F75">
        <w:tab/>
      </w:r>
      <w:r w:rsidRPr="00CD5F75">
        <w:t>На Ваш взгляд, существует в Казахстане проблема дискриминации по национальному признаку?</w:t>
      </w:r>
    </w:p>
    <w:p w:rsidR="00765215" w:rsidRPr="00CD5F75" w:rsidRDefault="00765215" w:rsidP="00765215"/>
    <w:p w:rsidR="00765215" w:rsidRPr="00CD5F75" w:rsidRDefault="00181C66" w:rsidP="00765215">
      <w:r w:rsidRPr="00CD5F75">
        <w:tab/>
      </w:r>
      <w:r w:rsidR="00765215" w:rsidRPr="00CD5F75">
        <w:rPr>
          <w:b/>
        </w:rPr>
        <w:t>А)</w:t>
      </w:r>
      <w:r w:rsidRPr="00CD5F75">
        <w:rPr>
          <w:b/>
        </w:rPr>
        <w:tab/>
      </w:r>
      <w:r w:rsidR="00765215" w:rsidRPr="00CD5F75">
        <w:t>да, эта проблема остро стоит перед нами</w:t>
      </w:r>
    </w:p>
    <w:p w:rsidR="00765215" w:rsidRPr="00CD5F75" w:rsidRDefault="00181C66" w:rsidP="00765215">
      <w:r w:rsidRPr="00CD5F75">
        <w:tab/>
      </w:r>
      <w:r w:rsidR="00765215" w:rsidRPr="00CD5F75">
        <w:rPr>
          <w:b/>
        </w:rPr>
        <w:t>Б)</w:t>
      </w:r>
      <w:r w:rsidRPr="00CD5F75">
        <w:rPr>
          <w:b/>
        </w:rPr>
        <w:tab/>
      </w:r>
      <w:r w:rsidR="00765215" w:rsidRPr="00CD5F75">
        <w:t>нет, такой проблемы в нашем государстве не существует</w:t>
      </w:r>
    </w:p>
    <w:p w:rsidR="00765215" w:rsidRPr="00CD5F75" w:rsidRDefault="00181C66" w:rsidP="00181C66">
      <w:pPr>
        <w:ind w:left="1134" w:hanging="1134"/>
      </w:pPr>
      <w:r w:rsidRPr="00CD5F75">
        <w:tab/>
      </w:r>
      <w:r w:rsidR="00765215" w:rsidRPr="00CD5F75">
        <w:rPr>
          <w:b/>
        </w:rPr>
        <w:t>В)</w:t>
      </w:r>
      <w:r w:rsidRPr="00CD5F75">
        <w:tab/>
      </w:r>
      <w:r w:rsidR="00765215" w:rsidRPr="00CD5F75">
        <w:t>есть случаи дискриминации, но они единичны, и не могут представлять всей картины</w:t>
      </w:r>
    </w:p>
    <w:p w:rsidR="00765215" w:rsidRPr="00CD5F75" w:rsidRDefault="00181C66" w:rsidP="00765215">
      <w:r w:rsidRPr="00CD5F75">
        <w:tab/>
      </w:r>
      <w:r w:rsidR="00765215" w:rsidRPr="00CD5F75">
        <w:rPr>
          <w:b/>
        </w:rPr>
        <w:t>Г)</w:t>
      </w:r>
      <w:r w:rsidRPr="00CD5F75">
        <w:tab/>
      </w:r>
      <w:r w:rsidR="00765215" w:rsidRPr="00CD5F75">
        <w:t>не открыто, но постоянно присутствует в повседневной жизни</w:t>
      </w:r>
    </w:p>
    <w:p w:rsidR="00765215" w:rsidRPr="00CD5F75" w:rsidRDefault="00181C66" w:rsidP="00765215">
      <w:r w:rsidRPr="00CD5F75">
        <w:tab/>
      </w:r>
      <w:r w:rsidR="00765215" w:rsidRPr="00CD5F75">
        <w:rPr>
          <w:b/>
        </w:rPr>
        <w:t>Д)</w:t>
      </w:r>
      <w:r w:rsidRPr="00CD5F75">
        <w:tab/>
      </w:r>
      <w:r w:rsidR="00765215" w:rsidRPr="00CD5F75">
        <w:t>затрудняюсь ответить</w:t>
      </w:r>
    </w:p>
    <w:p w:rsidR="00765215" w:rsidRPr="00CD5F75" w:rsidRDefault="00765215" w:rsidP="00765215"/>
    <w:p w:rsidR="00765215" w:rsidRPr="00CD5F75" w:rsidRDefault="00765215" w:rsidP="00D810BE">
      <w:pPr>
        <w:ind w:left="567" w:hanging="567"/>
      </w:pPr>
      <w:r w:rsidRPr="00CD5F75">
        <w:rPr>
          <w:b/>
        </w:rPr>
        <w:t>5</w:t>
      </w:r>
      <w:r w:rsidR="00293866" w:rsidRPr="00CD5F75">
        <w:rPr>
          <w:b/>
        </w:rPr>
        <w:t>.</w:t>
      </w:r>
      <w:r w:rsidR="00181C66" w:rsidRPr="00CD5F75">
        <w:tab/>
      </w:r>
      <w:r w:rsidRPr="00CD5F75">
        <w:t>Известны ли Вам случаи дискриминации прав по национальному признаку в Казахстане?</w:t>
      </w:r>
    </w:p>
    <w:p w:rsidR="00765215" w:rsidRPr="00CD5F75" w:rsidRDefault="00765215" w:rsidP="00765215"/>
    <w:p w:rsidR="00765215" w:rsidRPr="00CD5F75" w:rsidRDefault="00D810BE" w:rsidP="00765215">
      <w:r w:rsidRPr="00CD5F75">
        <w:tab/>
      </w:r>
      <w:r w:rsidR="00765215" w:rsidRPr="00CD5F75">
        <w:rPr>
          <w:b/>
        </w:rPr>
        <w:t>А)</w:t>
      </w:r>
      <w:r w:rsidRPr="00CD5F75">
        <w:tab/>
      </w:r>
      <w:r w:rsidR="00765215" w:rsidRPr="00CD5F75">
        <w:t>да, известны, это происходят на всех уровнях</w:t>
      </w:r>
    </w:p>
    <w:p w:rsidR="00765215" w:rsidRPr="00CD5F75" w:rsidRDefault="00D810BE" w:rsidP="00765215">
      <w:r w:rsidRPr="00CD5F75">
        <w:tab/>
      </w:r>
      <w:r w:rsidR="00765215" w:rsidRPr="00CD5F75">
        <w:rPr>
          <w:b/>
        </w:rPr>
        <w:t>Б)</w:t>
      </w:r>
      <w:r w:rsidRPr="00CD5F75">
        <w:tab/>
      </w:r>
      <w:r w:rsidR="00765215" w:rsidRPr="00CD5F75">
        <w:t>нет, не известны</w:t>
      </w:r>
    </w:p>
    <w:p w:rsidR="00765215" w:rsidRPr="00CD5F75" w:rsidRDefault="00765215" w:rsidP="00765215"/>
    <w:p w:rsidR="00765215" w:rsidRPr="00CD5F75" w:rsidRDefault="00765215" w:rsidP="00D810BE">
      <w:pPr>
        <w:ind w:left="567" w:hanging="567"/>
      </w:pPr>
      <w:r w:rsidRPr="00CD5F75">
        <w:rPr>
          <w:b/>
        </w:rPr>
        <w:t>6</w:t>
      </w:r>
      <w:r w:rsidR="00293866" w:rsidRPr="00CD5F75">
        <w:rPr>
          <w:b/>
        </w:rPr>
        <w:t>.</w:t>
      </w:r>
      <w:r w:rsidR="00D810BE" w:rsidRPr="00CD5F75">
        <w:tab/>
      </w:r>
      <w:r w:rsidRPr="00CD5F75">
        <w:t>Если Вы считаете, что какая-либо из наций (этнос, раса) подвергается дискриминации на территории Казахстана, то укажите, какая(ие) (вписать национальность, этнос, расу, если таковые  имеются)?</w:t>
      </w:r>
    </w:p>
    <w:p w:rsidR="00765215" w:rsidRPr="00CD5F75" w:rsidRDefault="00765215" w:rsidP="00765215"/>
    <w:p w:rsidR="00765215" w:rsidRPr="00CD5F75" w:rsidRDefault="00D810BE" w:rsidP="00765215">
      <w:r w:rsidRPr="00CD5F75">
        <w:tab/>
      </w:r>
      <w:r w:rsidR="00765215" w:rsidRPr="00CD5F75">
        <w:rPr>
          <w:b/>
        </w:rPr>
        <w:t>А)</w:t>
      </w:r>
      <w:r w:rsidRPr="00CD5F75">
        <w:tab/>
      </w:r>
      <w:r w:rsidR="00765215" w:rsidRPr="00CD5F75">
        <w:t>ваш вариант_______________</w:t>
      </w:r>
    </w:p>
    <w:p w:rsidR="00765215" w:rsidRPr="00CD5F75" w:rsidRDefault="00D810BE" w:rsidP="00765215">
      <w:r w:rsidRPr="00CD5F75">
        <w:tab/>
      </w:r>
      <w:r w:rsidR="00765215" w:rsidRPr="00CD5F75">
        <w:rPr>
          <w:b/>
        </w:rPr>
        <w:t>Б)</w:t>
      </w:r>
      <w:r w:rsidRPr="00CD5F75">
        <w:tab/>
      </w:r>
      <w:r w:rsidR="00765215" w:rsidRPr="00CD5F75">
        <w:t>я считаю, что подобные проблемы для Казахстана не актуальны</w:t>
      </w:r>
    </w:p>
    <w:p w:rsidR="00765215" w:rsidRPr="00CD5F75" w:rsidRDefault="00765215" w:rsidP="00765215"/>
    <w:p w:rsidR="00765215" w:rsidRPr="00CD5F75" w:rsidRDefault="00765215" w:rsidP="00D810BE">
      <w:pPr>
        <w:ind w:left="567" w:hanging="567"/>
      </w:pPr>
      <w:r w:rsidRPr="00CD5F75">
        <w:rPr>
          <w:b/>
        </w:rPr>
        <w:t>7</w:t>
      </w:r>
      <w:r w:rsidR="00293866" w:rsidRPr="00CD5F75">
        <w:rPr>
          <w:b/>
        </w:rPr>
        <w:t>.</w:t>
      </w:r>
      <w:r w:rsidR="00D810BE" w:rsidRPr="00CD5F75">
        <w:tab/>
      </w:r>
      <w:r w:rsidRPr="00CD5F75">
        <w:t>Будете ли Вы обращаться в суд, если будут нарушаться и ущемляться Ваши права и свободы (по национальному, этническому, расовому признаку)?</w:t>
      </w:r>
    </w:p>
    <w:p w:rsidR="00765215" w:rsidRPr="00CD5F75" w:rsidRDefault="00765215" w:rsidP="00765215"/>
    <w:p w:rsidR="00765215" w:rsidRPr="00CD5F75" w:rsidRDefault="00C7272B" w:rsidP="00765215">
      <w:r w:rsidRPr="00CD5F75">
        <w:tab/>
      </w:r>
      <w:r w:rsidR="00765215" w:rsidRPr="00CD5F75">
        <w:rPr>
          <w:b/>
        </w:rPr>
        <w:t>А)</w:t>
      </w:r>
      <w:r w:rsidRPr="00CD5F75">
        <w:tab/>
      </w:r>
      <w:r w:rsidR="00765215" w:rsidRPr="00CD5F75">
        <w:t>да, обязательно</w:t>
      </w:r>
    </w:p>
    <w:p w:rsidR="00765215" w:rsidRPr="00CD5F75" w:rsidRDefault="00C7272B" w:rsidP="00765215">
      <w:r w:rsidRPr="00CD5F75">
        <w:tab/>
      </w:r>
      <w:r w:rsidR="00765215" w:rsidRPr="00CD5F75">
        <w:rPr>
          <w:b/>
        </w:rPr>
        <w:t>Б)</w:t>
      </w:r>
      <w:r w:rsidRPr="00CD5F75">
        <w:tab/>
      </w:r>
      <w:r w:rsidR="00765215" w:rsidRPr="00CD5F75">
        <w:t>нет, это бесполезно</w:t>
      </w:r>
    </w:p>
    <w:p w:rsidR="00765215" w:rsidRPr="00CD5F75" w:rsidRDefault="00C7272B" w:rsidP="00765215">
      <w:r w:rsidRPr="00CD5F75">
        <w:tab/>
      </w:r>
      <w:r w:rsidR="00765215" w:rsidRPr="00CD5F75">
        <w:rPr>
          <w:b/>
        </w:rPr>
        <w:t>В)</w:t>
      </w:r>
      <w:r w:rsidRPr="00CD5F75">
        <w:tab/>
      </w:r>
      <w:r w:rsidR="00765215" w:rsidRPr="00CD5F75">
        <w:t>скорее нет, чем да</w:t>
      </w:r>
    </w:p>
    <w:p w:rsidR="00765215" w:rsidRPr="00CD5F75" w:rsidRDefault="00C7272B" w:rsidP="00765215">
      <w:r w:rsidRPr="00CD5F75">
        <w:tab/>
      </w:r>
      <w:r w:rsidR="00765215" w:rsidRPr="00CD5F75">
        <w:rPr>
          <w:b/>
        </w:rPr>
        <w:t>Г)</w:t>
      </w:r>
      <w:r w:rsidRPr="00CD5F75">
        <w:tab/>
      </w:r>
      <w:r w:rsidR="00765215" w:rsidRPr="00CD5F75">
        <w:t>скорее да, чем нет</w:t>
      </w:r>
    </w:p>
    <w:p w:rsidR="00765215" w:rsidRPr="00CD5F75" w:rsidRDefault="00C7272B" w:rsidP="00765215">
      <w:r w:rsidRPr="00CD5F75">
        <w:tab/>
      </w:r>
      <w:r w:rsidR="00765215" w:rsidRPr="00CD5F75">
        <w:rPr>
          <w:b/>
        </w:rPr>
        <w:t>Д)</w:t>
      </w:r>
      <w:r w:rsidRPr="00CD5F75">
        <w:tab/>
      </w:r>
      <w:r w:rsidR="00765215" w:rsidRPr="00CD5F75">
        <w:t>другое_________________________________________________________________</w:t>
      </w:r>
      <w:r w:rsidRPr="00CD5F75">
        <w:t>__</w:t>
      </w:r>
    </w:p>
    <w:p w:rsidR="00765215" w:rsidRPr="00CD5F75" w:rsidRDefault="00765215" w:rsidP="00765215"/>
    <w:p w:rsidR="00765215" w:rsidRPr="00CD5F75" w:rsidRDefault="00765215" w:rsidP="00765215">
      <w:r w:rsidRPr="00CD5F75">
        <w:rPr>
          <w:b/>
        </w:rPr>
        <w:t>8</w:t>
      </w:r>
      <w:r w:rsidR="00293866" w:rsidRPr="00CD5F75">
        <w:rPr>
          <w:b/>
        </w:rPr>
        <w:t>.</w:t>
      </w:r>
      <w:r w:rsidR="00730333" w:rsidRPr="00CD5F75">
        <w:tab/>
      </w:r>
      <w:r w:rsidRPr="00CD5F75">
        <w:t xml:space="preserve">Если </w:t>
      </w:r>
      <w:r w:rsidR="00CB4429" w:rsidRPr="00CD5F75">
        <w:t>"</w:t>
      </w:r>
      <w:r w:rsidRPr="00CD5F75">
        <w:t>нет</w:t>
      </w:r>
      <w:r w:rsidR="00CB4429" w:rsidRPr="00CD5F75">
        <w:t>"</w:t>
      </w:r>
      <w:r w:rsidRPr="00CD5F75">
        <w:t xml:space="preserve"> (т.е., не обратитесь в суд), то почему?</w:t>
      </w:r>
    </w:p>
    <w:p w:rsidR="00765215" w:rsidRPr="00CD5F75" w:rsidRDefault="00765215" w:rsidP="00765215"/>
    <w:p w:rsidR="00765215" w:rsidRPr="00CD5F75" w:rsidRDefault="00730333" w:rsidP="00765215">
      <w:r w:rsidRPr="00CD5F75">
        <w:tab/>
      </w:r>
      <w:r w:rsidR="00765215" w:rsidRPr="00CD5F75">
        <w:rPr>
          <w:b/>
        </w:rPr>
        <w:t>А)</w:t>
      </w:r>
      <w:r w:rsidRPr="00CD5F75">
        <w:tab/>
      </w:r>
      <w:r w:rsidR="00765215" w:rsidRPr="00CD5F75">
        <w:t xml:space="preserve">нет соответствующих законов </w:t>
      </w:r>
    </w:p>
    <w:p w:rsidR="00765215" w:rsidRPr="00CD5F75" w:rsidRDefault="00730333" w:rsidP="00765215">
      <w:r w:rsidRPr="00CD5F75">
        <w:tab/>
      </w:r>
      <w:r w:rsidR="00765215" w:rsidRPr="00CD5F75">
        <w:rPr>
          <w:b/>
        </w:rPr>
        <w:t>Б)</w:t>
      </w:r>
      <w:r w:rsidRPr="00CD5F75">
        <w:tab/>
      </w:r>
      <w:r w:rsidR="00765215" w:rsidRPr="00CD5F75">
        <w:t xml:space="preserve">такие дела не практикуются </w:t>
      </w:r>
    </w:p>
    <w:p w:rsidR="00765215" w:rsidRPr="00CD5F75" w:rsidRDefault="00730333" w:rsidP="00765215">
      <w:r w:rsidRPr="00CD5F75">
        <w:tab/>
      </w:r>
      <w:r w:rsidR="00765215" w:rsidRPr="00CD5F75">
        <w:rPr>
          <w:b/>
        </w:rPr>
        <w:t>В)</w:t>
      </w:r>
      <w:r w:rsidRPr="00CD5F75">
        <w:tab/>
      </w:r>
      <w:r w:rsidR="00765215" w:rsidRPr="00CD5F75">
        <w:t xml:space="preserve">я не доверяю Казахстанской судебной системе </w:t>
      </w:r>
    </w:p>
    <w:p w:rsidR="00765215" w:rsidRPr="00CD5F75" w:rsidRDefault="00730333" w:rsidP="00765215">
      <w:r w:rsidRPr="00CD5F75">
        <w:tab/>
      </w:r>
      <w:r w:rsidR="00765215" w:rsidRPr="00CD5F75">
        <w:rPr>
          <w:b/>
        </w:rPr>
        <w:t>Г)</w:t>
      </w:r>
      <w:r w:rsidRPr="00CD5F75">
        <w:tab/>
      </w:r>
      <w:r w:rsidR="00765215" w:rsidRPr="00CD5F75">
        <w:t xml:space="preserve">пустая трата времени, все равно ничего не </w:t>
      </w:r>
      <w:r w:rsidR="002A67CA" w:rsidRPr="00CD5F75">
        <w:t>добьешься</w:t>
      </w:r>
    </w:p>
    <w:p w:rsidR="00765215" w:rsidRPr="00CD5F75" w:rsidRDefault="00730333" w:rsidP="00765215">
      <w:r w:rsidRPr="00CD5F75">
        <w:tab/>
      </w:r>
      <w:r w:rsidR="00765215" w:rsidRPr="00CD5F75">
        <w:rPr>
          <w:b/>
        </w:rPr>
        <w:t>Д)</w:t>
      </w:r>
      <w:r w:rsidR="00765215" w:rsidRPr="00CD5F75">
        <w:t xml:space="preserve"> </w:t>
      </w:r>
      <w:r w:rsidRPr="00CD5F75">
        <w:tab/>
      </w:r>
      <w:r w:rsidR="00765215" w:rsidRPr="00CD5F75">
        <w:t>другое___________________________________________________________________</w:t>
      </w:r>
    </w:p>
    <w:p w:rsidR="00765215" w:rsidRPr="00CD5F75" w:rsidRDefault="00765215" w:rsidP="00765215"/>
    <w:p w:rsidR="00765215" w:rsidRPr="00CD5F75" w:rsidRDefault="00765215" w:rsidP="00730333">
      <w:pPr>
        <w:ind w:left="567" w:hanging="567"/>
      </w:pPr>
      <w:r w:rsidRPr="00CD5F75">
        <w:rPr>
          <w:b/>
        </w:rPr>
        <w:t>9</w:t>
      </w:r>
      <w:r w:rsidR="00293866" w:rsidRPr="00CD5F75">
        <w:rPr>
          <w:b/>
        </w:rPr>
        <w:t>.</w:t>
      </w:r>
      <w:r w:rsidR="00730333" w:rsidRPr="00CD5F75">
        <w:tab/>
      </w:r>
      <w:r w:rsidRPr="00CD5F75">
        <w:t>Есть ли в Вашем кругу друзей и близких знакомых лица другой (не Вашей) национальности?</w:t>
      </w:r>
    </w:p>
    <w:p w:rsidR="00765215" w:rsidRPr="00CD5F75" w:rsidRDefault="00765215" w:rsidP="00765215"/>
    <w:p w:rsidR="00770D72" w:rsidRPr="00CD5F75" w:rsidRDefault="00770D72" w:rsidP="00765215">
      <w:r w:rsidRPr="00CD5F75">
        <w:tab/>
      </w:r>
      <w:r w:rsidR="00765215" w:rsidRPr="00CD5F75">
        <w:rPr>
          <w:b/>
        </w:rPr>
        <w:t>А)</w:t>
      </w:r>
      <w:r w:rsidRPr="00CD5F75">
        <w:tab/>
      </w:r>
      <w:r w:rsidR="00765215" w:rsidRPr="00CD5F75">
        <w:t>да, конечно</w:t>
      </w:r>
    </w:p>
    <w:p w:rsidR="00770D72" w:rsidRPr="00CD5F75" w:rsidRDefault="00770D72" w:rsidP="00765215">
      <w:r w:rsidRPr="00CD5F75">
        <w:tab/>
      </w:r>
      <w:r w:rsidR="00765215" w:rsidRPr="00CD5F75">
        <w:rPr>
          <w:b/>
        </w:rPr>
        <w:t>Б)</w:t>
      </w:r>
      <w:r w:rsidRPr="00CD5F75">
        <w:rPr>
          <w:b/>
        </w:rPr>
        <w:tab/>
      </w:r>
      <w:r w:rsidR="00765215" w:rsidRPr="00CD5F75">
        <w:t>нет, не имею</w:t>
      </w:r>
    </w:p>
    <w:p w:rsidR="00765215" w:rsidRPr="00CD5F75" w:rsidRDefault="00770D72" w:rsidP="00765215">
      <w:r w:rsidRPr="00CD5F75">
        <w:tab/>
      </w:r>
      <w:r w:rsidR="00765215" w:rsidRPr="00CD5F75">
        <w:rPr>
          <w:b/>
        </w:rPr>
        <w:t>В)</w:t>
      </w:r>
      <w:r w:rsidRPr="00CD5F75">
        <w:tab/>
      </w:r>
      <w:r w:rsidR="00765215" w:rsidRPr="00CD5F75">
        <w:t>другое__________________________________________</w:t>
      </w:r>
      <w:r w:rsidRPr="00CD5F75">
        <w:t>____________________</w:t>
      </w:r>
    </w:p>
    <w:p w:rsidR="00765215" w:rsidRPr="00CD5F75" w:rsidRDefault="00765215" w:rsidP="00765215"/>
    <w:p w:rsidR="00765215" w:rsidRPr="00CD5F75" w:rsidRDefault="00765215" w:rsidP="00765215">
      <w:r w:rsidRPr="00CD5F75">
        <w:rPr>
          <w:b/>
        </w:rPr>
        <w:t>10</w:t>
      </w:r>
      <w:r w:rsidR="00293866" w:rsidRPr="00CD5F75">
        <w:rPr>
          <w:b/>
        </w:rPr>
        <w:t>.</w:t>
      </w:r>
      <w:r w:rsidR="00770D72" w:rsidRPr="00CD5F75">
        <w:tab/>
      </w:r>
      <w:r w:rsidRPr="00CD5F75">
        <w:t>Как Вы относитесь к смешанным бракам?</w:t>
      </w:r>
    </w:p>
    <w:p w:rsidR="00765215" w:rsidRPr="00CD5F75" w:rsidRDefault="00765215" w:rsidP="00765215"/>
    <w:p w:rsidR="00765215" w:rsidRPr="00CD5F75" w:rsidRDefault="00770D72" w:rsidP="00765215">
      <w:r w:rsidRPr="00CD5F75">
        <w:tab/>
      </w:r>
      <w:r w:rsidR="00765215" w:rsidRPr="00CD5F75">
        <w:rPr>
          <w:b/>
        </w:rPr>
        <w:t>А)</w:t>
      </w:r>
      <w:r w:rsidR="00765215" w:rsidRPr="00CD5F75">
        <w:t xml:space="preserve"> </w:t>
      </w:r>
      <w:r w:rsidRPr="00CD5F75">
        <w:t xml:space="preserve"> </w:t>
      </w:r>
      <w:r w:rsidR="00765215" w:rsidRPr="00CD5F75">
        <w:t>положительно</w:t>
      </w:r>
      <w:r w:rsidRPr="00CD5F75">
        <w:t xml:space="preserve">     </w:t>
      </w:r>
      <w:r w:rsidR="00765215" w:rsidRPr="00CD5F75">
        <w:rPr>
          <w:b/>
        </w:rPr>
        <w:t>Б)</w:t>
      </w:r>
      <w:r w:rsidRPr="00CD5F75">
        <w:t xml:space="preserve"> </w:t>
      </w:r>
      <w:r w:rsidR="00765215" w:rsidRPr="00CD5F75">
        <w:t xml:space="preserve"> отрицательно</w:t>
      </w:r>
      <w:r w:rsidRPr="00CD5F75">
        <w:t xml:space="preserve">     </w:t>
      </w:r>
      <w:r w:rsidR="00765215" w:rsidRPr="00CD5F75">
        <w:rPr>
          <w:b/>
        </w:rPr>
        <w:t>В)</w:t>
      </w:r>
      <w:r w:rsidR="00765215" w:rsidRPr="00CD5F75">
        <w:t xml:space="preserve"> </w:t>
      </w:r>
      <w:r w:rsidRPr="00CD5F75">
        <w:t xml:space="preserve"> </w:t>
      </w:r>
      <w:r w:rsidR="00765215" w:rsidRPr="00CD5F75">
        <w:t>нейтрально</w:t>
      </w:r>
      <w:r w:rsidRPr="00CD5F75">
        <w:t xml:space="preserve">     </w:t>
      </w:r>
      <w:r w:rsidR="00765215" w:rsidRPr="00CD5F75">
        <w:rPr>
          <w:b/>
        </w:rPr>
        <w:t>Г)</w:t>
      </w:r>
      <w:r w:rsidR="00765215" w:rsidRPr="00CD5F75">
        <w:t xml:space="preserve"> </w:t>
      </w:r>
      <w:r w:rsidRPr="00CD5F75">
        <w:t xml:space="preserve"> </w:t>
      </w:r>
      <w:r w:rsidR="00765215" w:rsidRPr="00CD5F75">
        <w:t>затрудняюсь ответить</w:t>
      </w:r>
    </w:p>
    <w:p w:rsidR="00765215" w:rsidRPr="00CD5F75" w:rsidRDefault="00765215" w:rsidP="00765215"/>
    <w:p w:rsidR="00765215" w:rsidRPr="00CD5F75" w:rsidRDefault="00765215" w:rsidP="00093719">
      <w:pPr>
        <w:ind w:left="567" w:hanging="567"/>
      </w:pPr>
      <w:r w:rsidRPr="00CD5F75">
        <w:rPr>
          <w:b/>
        </w:rPr>
        <w:t>11</w:t>
      </w:r>
      <w:r w:rsidR="00293866" w:rsidRPr="00CD5F75">
        <w:rPr>
          <w:b/>
        </w:rPr>
        <w:t>.</w:t>
      </w:r>
      <w:r w:rsidR="00093719" w:rsidRPr="00CD5F75">
        <w:tab/>
      </w:r>
      <w:r w:rsidRPr="00CD5F75">
        <w:t>Будете ли Вы против, если Ваш ребенок вступит в брак с человеком другой национальности?</w:t>
      </w:r>
    </w:p>
    <w:p w:rsidR="00765215" w:rsidRPr="00CD5F75" w:rsidRDefault="00765215" w:rsidP="00765215"/>
    <w:p w:rsidR="00765215" w:rsidRPr="00CD5F75" w:rsidRDefault="00093719" w:rsidP="00765215">
      <w:r w:rsidRPr="00CD5F75">
        <w:tab/>
      </w:r>
      <w:r w:rsidR="00765215" w:rsidRPr="00CD5F75">
        <w:rPr>
          <w:b/>
        </w:rPr>
        <w:t>А)</w:t>
      </w:r>
      <w:r w:rsidRPr="00CD5F75">
        <w:tab/>
      </w:r>
      <w:r w:rsidR="00765215" w:rsidRPr="00CD5F75">
        <w:t>да, я буду категорически против</w:t>
      </w:r>
    </w:p>
    <w:p w:rsidR="00765215" w:rsidRPr="00CD5F75" w:rsidRDefault="00093719" w:rsidP="00765215">
      <w:r w:rsidRPr="00CD5F75">
        <w:tab/>
      </w:r>
      <w:r w:rsidR="00765215" w:rsidRPr="00CD5F75">
        <w:rPr>
          <w:b/>
        </w:rPr>
        <w:t>Б)</w:t>
      </w:r>
      <w:r w:rsidRPr="00CD5F75">
        <w:tab/>
      </w:r>
      <w:r w:rsidR="00765215" w:rsidRPr="00CD5F75">
        <w:t>нет, национальность человека не имеет значения</w:t>
      </w:r>
    </w:p>
    <w:p w:rsidR="00765215" w:rsidRPr="00CD5F75" w:rsidRDefault="00093719" w:rsidP="00765215">
      <w:r w:rsidRPr="00CD5F75">
        <w:tab/>
      </w:r>
      <w:r w:rsidR="00765215" w:rsidRPr="00CD5F75">
        <w:rPr>
          <w:b/>
        </w:rPr>
        <w:t>В)</w:t>
      </w:r>
      <w:r w:rsidRPr="00CD5F75">
        <w:tab/>
      </w:r>
      <w:r w:rsidR="00765215" w:rsidRPr="00CD5F75">
        <w:t>затрудняюсь ответить</w:t>
      </w:r>
    </w:p>
    <w:p w:rsidR="00765215" w:rsidRPr="00CD5F75" w:rsidRDefault="00765215" w:rsidP="00765215"/>
    <w:p w:rsidR="00765215" w:rsidRPr="00CD5F75" w:rsidRDefault="00765215" w:rsidP="00765215">
      <w:r w:rsidRPr="00CD5F75">
        <w:rPr>
          <w:b/>
        </w:rPr>
        <w:t>12</w:t>
      </w:r>
      <w:r w:rsidR="00293866" w:rsidRPr="00CD5F75">
        <w:rPr>
          <w:b/>
        </w:rPr>
        <w:t>.</w:t>
      </w:r>
      <w:r w:rsidR="00093719" w:rsidRPr="00CD5F75">
        <w:tab/>
      </w:r>
      <w:r w:rsidRPr="00CD5F75">
        <w:t>Отдадите ли Вы своего ребенка в школу с обучением на  государственном языке?</w:t>
      </w:r>
    </w:p>
    <w:p w:rsidR="00765215" w:rsidRPr="00CD5F75" w:rsidRDefault="00765215" w:rsidP="00765215"/>
    <w:p w:rsidR="00765215" w:rsidRPr="00CD5F75" w:rsidRDefault="00093719" w:rsidP="00765215">
      <w:r w:rsidRPr="00CD5F75">
        <w:tab/>
      </w:r>
      <w:r w:rsidR="00765215" w:rsidRPr="00CD5F75">
        <w:rPr>
          <w:b/>
        </w:rPr>
        <w:t>А)</w:t>
      </w:r>
      <w:r w:rsidRPr="00CD5F75">
        <w:tab/>
      </w:r>
      <w:r w:rsidR="00765215" w:rsidRPr="00CD5F75">
        <w:t>да, есть такая необходимость и потребность</w:t>
      </w:r>
    </w:p>
    <w:p w:rsidR="00765215" w:rsidRPr="00CD5F75" w:rsidRDefault="00093719" w:rsidP="00765215">
      <w:r w:rsidRPr="00CD5F75">
        <w:tab/>
      </w:r>
      <w:r w:rsidR="00765215" w:rsidRPr="00CD5F75">
        <w:rPr>
          <w:b/>
        </w:rPr>
        <w:t>Б)</w:t>
      </w:r>
      <w:r w:rsidRPr="00CD5F75">
        <w:tab/>
      </w:r>
      <w:r w:rsidR="00765215" w:rsidRPr="00CD5F75">
        <w:t>нет, такой необходимости нет</w:t>
      </w:r>
    </w:p>
    <w:p w:rsidR="00765215" w:rsidRPr="00CD5F75" w:rsidRDefault="00093719" w:rsidP="00765215">
      <w:r w:rsidRPr="00CD5F75">
        <w:tab/>
      </w:r>
      <w:r w:rsidR="00765215" w:rsidRPr="00CD5F75">
        <w:rPr>
          <w:b/>
        </w:rPr>
        <w:t>В)</w:t>
      </w:r>
      <w:r w:rsidRPr="00CD5F75">
        <w:tab/>
      </w:r>
      <w:r w:rsidR="00765215" w:rsidRPr="00CD5F75">
        <w:t>затрудняюсь ответить</w:t>
      </w:r>
    </w:p>
    <w:p w:rsidR="00765215" w:rsidRPr="00CD5F75" w:rsidRDefault="00093719" w:rsidP="00765215">
      <w:r w:rsidRPr="00CD5F75">
        <w:tab/>
      </w:r>
      <w:r w:rsidR="00765215" w:rsidRPr="00CD5F75">
        <w:rPr>
          <w:b/>
        </w:rPr>
        <w:t>Г)</w:t>
      </w:r>
      <w:r w:rsidRPr="00CD5F75">
        <w:tab/>
      </w:r>
      <w:r w:rsidR="00765215" w:rsidRPr="00CD5F75">
        <w:t>другое___________________________________________________________________</w:t>
      </w:r>
    </w:p>
    <w:p w:rsidR="00765215" w:rsidRPr="00CD5F75" w:rsidRDefault="00765215" w:rsidP="00765215"/>
    <w:p w:rsidR="00765215" w:rsidRPr="00CD5F75" w:rsidRDefault="00765215" w:rsidP="00765215">
      <w:r w:rsidRPr="00CD5F75">
        <w:rPr>
          <w:b/>
        </w:rPr>
        <w:t>13</w:t>
      </w:r>
      <w:r w:rsidR="00293866" w:rsidRPr="00CD5F75">
        <w:rPr>
          <w:b/>
        </w:rPr>
        <w:t>.</w:t>
      </w:r>
      <w:r w:rsidR="00093719" w:rsidRPr="00CD5F75">
        <w:tab/>
      </w:r>
      <w:r w:rsidRPr="00CD5F75">
        <w:t>Доступно ли Вам изучение государственного языка?</w:t>
      </w:r>
    </w:p>
    <w:p w:rsidR="00765215" w:rsidRPr="00CD5F75" w:rsidRDefault="00765215" w:rsidP="00765215"/>
    <w:p w:rsidR="00765215" w:rsidRPr="00CD5F75" w:rsidRDefault="00093719" w:rsidP="00FB347E">
      <w:pPr>
        <w:tabs>
          <w:tab w:val="left" w:pos="2835"/>
          <w:tab w:val="left" w:pos="3402"/>
        </w:tabs>
      </w:pPr>
      <w:r w:rsidRPr="00CD5F75">
        <w:tab/>
      </w:r>
      <w:r w:rsidR="00765215" w:rsidRPr="00CD5F75">
        <w:rPr>
          <w:b/>
        </w:rPr>
        <w:t>А)</w:t>
      </w:r>
      <w:r w:rsidR="00765215" w:rsidRPr="00CD5F75">
        <w:t xml:space="preserve"> </w:t>
      </w:r>
      <w:r w:rsidR="00FB347E" w:rsidRPr="00CD5F75">
        <w:t xml:space="preserve">  </w:t>
      </w:r>
      <w:r w:rsidR="00765215" w:rsidRPr="00CD5F75">
        <w:t>да</w:t>
      </w:r>
      <w:r w:rsidR="00FB347E" w:rsidRPr="00CD5F75">
        <w:tab/>
      </w:r>
      <w:r w:rsidR="00765215" w:rsidRPr="00CD5F75">
        <w:rPr>
          <w:b/>
        </w:rPr>
        <w:t>Б)</w:t>
      </w:r>
      <w:r w:rsidR="00FB347E" w:rsidRPr="00CD5F75">
        <w:t xml:space="preserve">   </w:t>
      </w:r>
      <w:r w:rsidR="00765215" w:rsidRPr="00CD5F75">
        <w:t>нет</w:t>
      </w:r>
      <w:r w:rsidR="00FB347E" w:rsidRPr="00CD5F75">
        <w:tab/>
      </w:r>
      <w:r w:rsidR="00765215" w:rsidRPr="00CD5F75">
        <w:rPr>
          <w:b/>
        </w:rPr>
        <w:t>В)</w:t>
      </w:r>
      <w:r w:rsidR="00765215" w:rsidRPr="00CD5F75">
        <w:t xml:space="preserve"> </w:t>
      </w:r>
      <w:r w:rsidR="00FB347E" w:rsidRPr="00CD5F75">
        <w:t xml:space="preserve">  </w:t>
      </w:r>
      <w:r w:rsidR="00765215" w:rsidRPr="00CD5F75">
        <w:t>меня этот вопрос не интересует</w:t>
      </w:r>
    </w:p>
    <w:p w:rsidR="00765215" w:rsidRPr="00CD5F75" w:rsidRDefault="00765215" w:rsidP="00765215"/>
    <w:p w:rsidR="00765215" w:rsidRPr="00CD5F75" w:rsidRDefault="00765215" w:rsidP="00765215">
      <w:r w:rsidRPr="00CD5F75">
        <w:rPr>
          <w:b/>
        </w:rPr>
        <w:t>14</w:t>
      </w:r>
      <w:r w:rsidR="00293866" w:rsidRPr="00CD5F75">
        <w:rPr>
          <w:b/>
        </w:rPr>
        <w:t>.</w:t>
      </w:r>
      <w:r w:rsidR="00FB347E" w:rsidRPr="00CD5F75">
        <w:tab/>
      </w:r>
      <w:r w:rsidRPr="00CD5F75">
        <w:t>Доступно ли Вам изучение родного языка (для некоренных национальностей)?</w:t>
      </w:r>
    </w:p>
    <w:p w:rsidR="00765215" w:rsidRPr="00CD5F75" w:rsidRDefault="00765215" w:rsidP="00765215"/>
    <w:p w:rsidR="00765215" w:rsidRPr="00CD5F75" w:rsidRDefault="00FB347E" w:rsidP="00765215">
      <w:r w:rsidRPr="00CD5F75">
        <w:tab/>
      </w:r>
      <w:r w:rsidR="00765215" w:rsidRPr="00CD5F75">
        <w:rPr>
          <w:b/>
        </w:rPr>
        <w:t>А)</w:t>
      </w:r>
      <w:r w:rsidR="00765215" w:rsidRPr="00CD5F75">
        <w:t xml:space="preserve"> </w:t>
      </w:r>
      <w:r w:rsidRPr="00CD5F75">
        <w:t xml:space="preserve">  </w:t>
      </w:r>
      <w:r w:rsidR="00765215" w:rsidRPr="00CD5F75">
        <w:t>да</w:t>
      </w:r>
      <w:r w:rsidRPr="00CD5F75">
        <w:tab/>
      </w:r>
      <w:r w:rsidR="00765215" w:rsidRPr="00CD5F75">
        <w:rPr>
          <w:b/>
        </w:rPr>
        <w:t>Б)</w:t>
      </w:r>
      <w:r w:rsidR="00765215" w:rsidRPr="00CD5F75">
        <w:t xml:space="preserve"> </w:t>
      </w:r>
      <w:r w:rsidRPr="00CD5F75">
        <w:t xml:space="preserve">  </w:t>
      </w:r>
      <w:r w:rsidR="00765215" w:rsidRPr="00CD5F75">
        <w:t>нет</w:t>
      </w:r>
    </w:p>
    <w:p w:rsidR="00765215" w:rsidRPr="00CD5F75" w:rsidRDefault="00765215" w:rsidP="00765215"/>
    <w:p w:rsidR="00765215" w:rsidRPr="00CD5F75" w:rsidRDefault="00765215" w:rsidP="00FB347E">
      <w:pPr>
        <w:ind w:left="567" w:hanging="567"/>
      </w:pPr>
      <w:r w:rsidRPr="00CD5F75">
        <w:rPr>
          <w:b/>
        </w:rPr>
        <w:t>15</w:t>
      </w:r>
      <w:r w:rsidR="00293866" w:rsidRPr="00CD5F75">
        <w:rPr>
          <w:b/>
        </w:rPr>
        <w:t>.</w:t>
      </w:r>
      <w:r w:rsidR="00FB347E" w:rsidRPr="00CD5F75">
        <w:tab/>
      </w:r>
      <w:r w:rsidRPr="00CD5F75">
        <w:t>Считаете ли Вы, что в Вашей организации чаще увольняют лиц некоренной национальности, чем лиц коренной национальности?</w:t>
      </w:r>
    </w:p>
    <w:p w:rsidR="00765215" w:rsidRPr="00CD5F75" w:rsidRDefault="00765215" w:rsidP="00765215"/>
    <w:p w:rsidR="00154235" w:rsidRPr="00CD5F75" w:rsidRDefault="00FB347E" w:rsidP="00154235">
      <w:pPr>
        <w:tabs>
          <w:tab w:val="left" w:pos="2835"/>
        </w:tabs>
      </w:pPr>
      <w:r w:rsidRPr="00CD5F75">
        <w:tab/>
      </w:r>
      <w:r w:rsidR="00765215" w:rsidRPr="00CD5F75">
        <w:rPr>
          <w:b/>
        </w:rPr>
        <w:t>А)</w:t>
      </w:r>
      <w:r w:rsidR="00154235" w:rsidRPr="00CD5F75">
        <w:rPr>
          <w:b/>
        </w:rPr>
        <w:tab/>
      </w:r>
      <w:r w:rsidR="00765215" w:rsidRPr="00CD5F75">
        <w:t>да</w:t>
      </w:r>
    </w:p>
    <w:p w:rsidR="00154235" w:rsidRPr="00CD5F75" w:rsidRDefault="00FB347E" w:rsidP="00154235">
      <w:pPr>
        <w:tabs>
          <w:tab w:val="left" w:pos="2835"/>
        </w:tabs>
      </w:pPr>
      <w:r w:rsidRPr="00CD5F75">
        <w:tab/>
      </w:r>
      <w:r w:rsidR="00765215" w:rsidRPr="00CD5F75">
        <w:rPr>
          <w:b/>
        </w:rPr>
        <w:t>Б)</w:t>
      </w:r>
      <w:r w:rsidR="00154235" w:rsidRPr="00CD5F75">
        <w:rPr>
          <w:b/>
        </w:rPr>
        <w:tab/>
      </w:r>
      <w:r w:rsidR="00765215" w:rsidRPr="00CD5F75">
        <w:t>нет</w:t>
      </w:r>
    </w:p>
    <w:p w:rsidR="00765215" w:rsidRPr="00CD5F75" w:rsidRDefault="00FB347E" w:rsidP="00154235">
      <w:pPr>
        <w:tabs>
          <w:tab w:val="left" w:pos="2835"/>
        </w:tabs>
      </w:pPr>
      <w:r w:rsidRPr="00CD5F75">
        <w:tab/>
      </w:r>
      <w:r w:rsidR="00765215" w:rsidRPr="00CD5F75">
        <w:rPr>
          <w:b/>
        </w:rPr>
        <w:t>В)</w:t>
      </w:r>
      <w:r w:rsidR="00154235" w:rsidRPr="00CD5F75">
        <w:rPr>
          <w:b/>
        </w:rPr>
        <w:tab/>
      </w:r>
      <w:r w:rsidR="00765215" w:rsidRPr="00CD5F75">
        <w:t>другое_____________________________________________________</w:t>
      </w:r>
      <w:r w:rsidR="00154235" w:rsidRPr="00CD5F75">
        <w:t>_________</w:t>
      </w:r>
    </w:p>
    <w:p w:rsidR="00765215" w:rsidRPr="00CD5F75" w:rsidRDefault="00765215" w:rsidP="00765215"/>
    <w:p w:rsidR="00765215" w:rsidRPr="00CD5F75" w:rsidRDefault="00765215" w:rsidP="00154235">
      <w:pPr>
        <w:ind w:left="567" w:hanging="567"/>
      </w:pPr>
      <w:r w:rsidRPr="00CD5F75">
        <w:rPr>
          <w:b/>
        </w:rPr>
        <w:t>16</w:t>
      </w:r>
      <w:r w:rsidR="00293866" w:rsidRPr="00CD5F75">
        <w:rPr>
          <w:b/>
        </w:rPr>
        <w:t>.</w:t>
      </w:r>
      <w:r w:rsidR="00154235" w:rsidRPr="00CD5F75">
        <w:tab/>
      </w:r>
      <w:r w:rsidRPr="00CD5F75">
        <w:t xml:space="preserve">Если </w:t>
      </w:r>
      <w:r w:rsidR="00CB4429" w:rsidRPr="00CD5F75">
        <w:t>"</w:t>
      </w:r>
      <w:r w:rsidRPr="00CD5F75">
        <w:t>да</w:t>
      </w:r>
      <w:r w:rsidR="00CB4429" w:rsidRPr="00CD5F75">
        <w:t>"</w:t>
      </w:r>
      <w:r w:rsidRPr="00CD5F75">
        <w:t xml:space="preserve">, то как Вы думаете, происходит ли это исключительно по национальному признаку или же из-за незнания государственного языка? </w:t>
      </w:r>
    </w:p>
    <w:p w:rsidR="00765215" w:rsidRPr="00CD5F75" w:rsidRDefault="00765215" w:rsidP="00765215"/>
    <w:p w:rsidR="00765215" w:rsidRPr="00CD5F75" w:rsidRDefault="00154235" w:rsidP="00765215">
      <w:r w:rsidRPr="00CD5F75">
        <w:tab/>
      </w:r>
      <w:r w:rsidR="00765215" w:rsidRPr="00CD5F75">
        <w:rPr>
          <w:b/>
        </w:rPr>
        <w:t>А)</w:t>
      </w:r>
      <w:r w:rsidRPr="00CD5F75">
        <w:tab/>
      </w:r>
      <w:r w:rsidR="00765215" w:rsidRPr="00CD5F75">
        <w:t>думаю, что из-за незнания государственного языка</w:t>
      </w:r>
    </w:p>
    <w:p w:rsidR="00765215" w:rsidRPr="00CD5F75" w:rsidRDefault="00154235" w:rsidP="00765215">
      <w:r w:rsidRPr="00CD5F75">
        <w:tab/>
      </w:r>
      <w:r w:rsidR="00765215" w:rsidRPr="00CD5F75">
        <w:rPr>
          <w:b/>
        </w:rPr>
        <w:t>Б)</w:t>
      </w:r>
      <w:r w:rsidRPr="00CD5F75">
        <w:tab/>
      </w:r>
      <w:r w:rsidR="00765215" w:rsidRPr="00CD5F75">
        <w:t>думаю, что по национальному признаку</w:t>
      </w:r>
    </w:p>
    <w:p w:rsidR="00765215" w:rsidRPr="00CD5F75" w:rsidRDefault="00154235" w:rsidP="00154235">
      <w:pPr>
        <w:ind w:left="1134" w:hanging="1134"/>
      </w:pPr>
      <w:r w:rsidRPr="00CD5F75">
        <w:tab/>
      </w:r>
      <w:r w:rsidR="00765215" w:rsidRPr="00CD5F75">
        <w:rPr>
          <w:b/>
        </w:rPr>
        <w:t>В)</w:t>
      </w:r>
      <w:r w:rsidRPr="00CD5F75">
        <w:tab/>
      </w:r>
      <w:r w:rsidR="00765215" w:rsidRPr="00CD5F75">
        <w:t>думаю, что это происходит по разным причинам и национальность роли не играет</w:t>
      </w:r>
    </w:p>
    <w:p w:rsidR="00765215" w:rsidRPr="00CD5F75" w:rsidRDefault="00765215" w:rsidP="00765215"/>
    <w:p w:rsidR="00765215" w:rsidRPr="00CD5F75" w:rsidRDefault="00765215" w:rsidP="00EE4050">
      <w:pPr>
        <w:ind w:left="567" w:hanging="567"/>
      </w:pPr>
      <w:r w:rsidRPr="00CD5F75">
        <w:rPr>
          <w:b/>
        </w:rPr>
        <w:t>17</w:t>
      </w:r>
      <w:r w:rsidR="00293866" w:rsidRPr="00CD5F75">
        <w:rPr>
          <w:b/>
        </w:rPr>
        <w:t>.</w:t>
      </w:r>
      <w:r w:rsidR="00154235" w:rsidRPr="00CD5F75">
        <w:tab/>
      </w:r>
      <w:r w:rsidRPr="00CD5F75">
        <w:t>Как Вы думаете, у представителей некоренной национальности такие же шансы получить какой-либо высокий пост, как у лиц коренной национальности?</w:t>
      </w:r>
    </w:p>
    <w:p w:rsidR="00765215" w:rsidRPr="00CD5F75" w:rsidRDefault="00765215" w:rsidP="00765215"/>
    <w:p w:rsidR="00765215" w:rsidRPr="00CD5F75" w:rsidRDefault="00EE4050" w:rsidP="00765215">
      <w:r w:rsidRPr="00CD5F75">
        <w:tab/>
      </w:r>
      <w:r w:rsidR="00765215" w:rsidRPr="00CD5F75">
        <w:rPr>
          <w:b/>
        </w:rPr>
        <w:t>А)</w:t>
      </w:r>
      <w:r w:rsidRPr="00CD5F75">
        <w:tab/>
      </w:r>
      <w:r w:rsidR="00765215" w:rsidRPr="00CD5F75">
        <w:t>Да, шансы одинаковы</w:t>
      </w:r>
    </w:p>
    <w:p w:rsidR="00765215" w:rsidRPr="00CD5F75" w:rsidRDefault="00EE4050" w:rsidP="00EE4050">
      <w:pPr>
        <w:ind w:left="1134" w:hanging="1134"/>
      </w:pPr>
      <w:r w:rsidRPr="00CD5F75">
        <w:tab/>
      </w:r>
      <w:r w:rsidR="00765215" w:rsidRPr="00CD5F75">
        <w:rPr>
          <w:b/>
        </w:rPr>
        <w:t>Б)</w:t>
      </w:r>
      <w:r w:rsidRPr="00CD5F75">
        <w:tab/>
      </w:r>
      <w:r w:rsidR="00765215" w:rsidRPr="00CD5F75">
        <w:t>Он может не получить этот пост только в том случае, если он не знает государственный язык</w:t>
      </w:r>
    </w:p>
    <w:p w:rsidR="00765215" w:rsidRPr="00CD5F75" w:rsidRDefault="00EE4050" w:rsidP="00765215">
      <w:r w:rsidRPr="00CD5F75">
        <w:tab/>
      </w:r>
      <w:r w:rsidR="00765215" w:rsidRPr="00CD5F75">
        <w:rPr>
          <w:b/>
        </w:rPr>
        <w:t>В)</w:t>
      </w:r>
      <w:r w:rsidRPr="00CD5F75">
        <w:tab/>
      </w:r>
      <w:r w:rsidR="00765215" w:rsidRPr="00CD5F75">
        <w:t>Нет, шансов значительно меньше</w:t>
      </w:r>
    </w:p>
    <w:p w:rsidR="00765215" w:rsidRPr="00CD5F75" w:rsidRDefault="00765215" w:rsidP="00765215"/>
    <w:p w:rsidR="00765215" w:rsidRPr="00CD5F75" w:rsidRDefault="00765215" w:rsidP="00765215">
      <w:r w:rsidRPr="00CD5F75">
        <w:rPr>
          <w:b/>
        </w:rPr>
        <w:t>18</w:t>
      </w:r>
      <w:r w:rsidR="00293866" w:rsidRPr="00CD5F75">
        <w:rPr>
          <w:b/>
        </w:rPr>
        <w:t>.</w:t>
      </w:r>
      <w:r w:rsidR="00EE4050" w:rsidRPr="00CD5F75">
        <w:tab/>
      </w:r>
      <w:r w:rsidRPr="00CD5F75">
        <w:t>Имеют ли представители некоренной национальности равный доступ к работе?</w:t>
      </w:r>
    </w:p>
    <w:p w:rsidR="00765215" w:rsidRPr="00CD5F75" w:rsidRDefault="00765215" w:rsidP="00765215"/>
    <w:p w:rsidR="00765215" w:rsidRPr="00CD5F75" w:rsidRDefault="00EE4050" w:rsidP="00765215">
      <w:r w:rsidRPr="00CD5F75">
        <w:tab/>
      </w:r>
      <w:r w:rsidR="00765215" w:rsidRPr="00CD5F75">
        <w:rPr>
          <w:b/>
        </w:rPr>
        <w:t>А)</w:t>
      </w:r>
      <w:r w:rsidRPr="00CD5F75">
        <w:tab/>
      </w:r>
      <w:r w:rsidR="00765215" w:rsidRPr="00CD5F75">
        <w:t>да, имеются равные возможности для трудоустройства</w:t>
      </w:r>
    </w:p>
    <w:p w:rsidR="00765215" w:rsidRPr="00CD5F75" w:rsidRDefault="00EE4050" w:rsidP="00765215">
      <w:r w:rsidRPr="00CD5F75">
        <w:tab/>
      </w:r>
      <w:r w:rsidR="00765215" w:rsidRPr="00CD5F75">
        <w:rPr>
          <w:b/>
        </w:rPr>
        <w:t>Б)</w:t>
      </w:r>
      <w:r w:rsidRPr="00CD5F75">
        <w:tab/>
      </w:r>
      <w:r w:rsidR="00765215" w:rsidRPr="00CD5F75">
        <w:t>нет, устроится на работу труднее, если ты некоренной национальности</w:t>
      </w:r>
    </w:p>
    <w:p w:rsidR="00765215" w:rsidRPr="00CD5F75" w:rsidRDefault="00EE4050" w:rsidP="00765215">
      <w:r w:rsidRPr="00CD5F75">
        <w:tab/>
      </w:r>
      <w:r w:rsidR="00765215" w:rsidRPr="00CD5F75">
        <w:rPr>
          <w:b/>
        </w:rPr>
        <w:t>В)</w:t>
      </w:r>
      <w:r w:rsidRPr="00CD5F75">
        <w:tab/>
      </w:r>
      <w:r w:rsidR="00765215" w:rsidRPr="00CD5F75">
        <w:t>скорее да, чем нет</w:t>
      </w:r>
    </w:p>
    <w:p w:rsidR="00765215" w:rsidRPr="00CD5F75" w:rsidRDefault="00EE4050" w:rsidP="00765215">
      <w:r w:rsidRPr="00CD5F75">
        <w:tab/>
      </w:r>
      <w:r w:rsidR="00765215" w:rsidRPr="00CD5F75">
        <w:rPr>
          <w:b/>
        </w:rPr>
        <w:t>Г)</w:t>
      </w:r>
      <w:r w:rsidRPr="00CD5F75">
        <w:tab/>
      </w:r>
      <w:r w:rsidR="00765215" w:rsidRPr="00CD5F75">
        <w:t>скорее нет, чем да</w:t>
      </w:r>
    </w:p>
    <w:p w:rsidR="00765215" w:rsidRPr="00CD5F75" w:rsidRDefault="00765215" w:rsidP="00765215"/>
    <w:p w:rsidR="00765215" w:rsidRPr="00CD5F75" w:rsidRDefault="00765215" w:rsidP="00EE4050">
      <w:pPr>
        <w:ind w:left="567" w:hanging="567"/>
      </w:pPr>
      <w:r w:rsidRPr="00CD5F75">
        <w:rPr>
          <w:b/>
        </w:rPr>
        <w:t>19</w:t>
      </w:r>
      <w:r w:rsidR="00293866" w:rsidRPr="00CD5F75">
        <w:rPr>
          <w:b/>
        </w:rPr>
        <w:t>.</w:t>
      </w:r>
      <w:r w:rsidR="00EE4050" w:rsidRPr="00CD5F75">
        <w:tab/>
      </w:r>
      <w:r w:rsidRPr="00CD5F75">
        <w:t>Сталкивались ли Вы со случаями ущемления прав со стороны правоохранительных органов на национальной, этнической почве?</w:t>
      </w:r>
    </w:p>
    <w:p w:rsidR="00765215" w:rsidRPr="00CD5F75" w:rsidRDefault="00765215" w:rsidP="00765215"/>
    <w:p w:rsidR="00765215" w:rsidRPr="00CD5F75" w:rsidRDefault="00EE4050" w:rsidP="00765215">
      <w:r w:rsidRPr="00CD5F75">
        <w:tab/>
      </w:r>
      <w:r w:rsidR="00765215" w:rsidRPr="00CD5F75">
        <w:rPr>
          <w:b/>
        </w:rPr>
        <w:t>А)</w:t>
      </w:r>
      <w:r w:rsidRPr="00CD5F75">
        <w:tab/>
      </w:r>
      <w:r w:rsidR="00765215" w:rsidRPr="00CD5F75">
        <w:t>Нет, таких случаев я не встречал(а)</w:t>
      </w:r>
    </w:p>
    <w:p w:rsidR="00765215" w:rsidRPr="00CD5F75" w:rsidRDefault="00EE4050" w:rsidP="00765215">
      <w:r w:rsidRPr="00CD5F75">
        <w:tab/>
      </w:r>
      <w:r w:rsidR="00765215" w:rsidRPr="00CD5F75">
        <w:rPr>
          <w:b/>
        </w:rPr>
        <w:t>Б)</w:t>
      </w:r>
      <w:r w:rsidRPr="00CD5F75">
        <w:tab/>
      </w:r>
      <w:r w:rsidR="00765215" w:rsidRPr="00CD5F75">
        <w:t>Да, такие случаи часто встречаются</w:t>
      </w:r>
    </w:p>
    <w:p w:rsidR="00765215" w:rsidRPr="00CD5F75" w:rsidRDefault="00EE4050" w:rsidP="00765215">
      <w:r w:rsidRPr="00CD5F75">
        <w:tab/>
      </w:r>
      <w:r w:rsidR="00765215" w:rsidRPr="00CD5F75">
        <w:rPr>
          <w:b/>
        </w:rPr>
        <w:t>В)</w:t>
      </w:r>
      <w:r w:rsidRPr="00CD5F75">
        <w:tab/>
      </w:r>
      <w:r w:rsidR="00765215" w:rsidRPr="00CD5F75">
        <w:t>Такое бывает в единичных случаях</w:t>
      </w:r>
    </w:p>
    <w:p w:rsidR="00765215" w:rsidRPr="00CD5F75" w:rsidRDefault="00765215" w:rsidP="00765215"/>
    <w:p w:rsidR="00765215" w:rsidRPr="00CD5F75" w:rsidRDefault="00765215" w:rsidP="00B325D7">
      <w:pPr>
        <w:ind w:left="567" w:hanging="567"/>
      </w:pPr>
      <w:r w:rsidRPr="00CD5F75">
        <w:rPr>
          <w:b/>
        </w:rPr>
        <w:t>20</w:t>
      </w:r>
      <w:r w:rsidR="00293866" w:rsidRPr="00CD5F75">
        <w:rPr>
          <w:b/>
        </w:rPr>
        <w:t>.</w:t>
      </w:r>
      <w:r w:rsidR="00B325D7" w:rsidRPr="00CD5F75">
        <w:tab/>
      </w:r>
      <w:r w:rsidRPr="00CD5F75">
        <w:t>Влияет ли большое количество разнообразных конфессий в Казахстане на межнациональные отношения негативно?</w:t>
      </w:r>
    </w:p>
    <w:p w:rsidR="00765215" w:rsidRPr="00CD5F75" w:rsidRDefault="00765215" w:rsidP="00765215"/>
    <w:p w:rsidR="00765215" w:rsidRPr="00CD5F75" w:rsidRDefault="00B325D7" w:rsidP="00B325D7">
      <w:pPr>
        <w:ind w:left="1134" w:hanging="1134"/>
      </w:pPr>
      <w:r w:rsidRPr="00CD5F75">
        <w:tab/>
      </w:r>
      <w:r w:rsidR="00765215" w:rsidRPr="00CD5F75">
        <w:rPr>
          <w:b/>
        </w:rPr>
        <w:t>А)</w:t>
      </w:r>
      <w:r w:rsidRPr="00CD5F75">
        <w:tab/>
      </w:r>
      <w:r w:rsidR="00765215" w:rsidRPr="00CD5F75">
        <w:t xml:space="preserve">да, множество конфессий приводит к возникновению межнациональной разобщенности </w:t>
      </w:r>
    </w:p>
    <w:p w:rsidR="00765215" w:rsidRPr="00CD5F75" w:rsidRDefault="00B325D7" w:rsidP="00B325D7">
      <w:pPr>
        <w:ind w:left="1134" w:hanging="1134"/>
      </w:pPr>
      <w:r w:rsidRPr="00CD5F75">
        <w:tab/>
      </w:r>
      <w:r w:rsidR="00765215" w:rsidRPr="00CD5F75">
        <w:rPr>
          <w:b/>
        </w:rPr>
        <w:t>Б)</w:t>
      </w:r>
      <w:r w:rsidRPr="00CD5F75">
        <w:tab/>
      </w:r>
      <w:r w:rsidR="00765215" w:rsidRPr="00CD5F75">
        <w:t>наоборот, позитивно влияет на повышение уровня межнациональной терпимости</w:t>
      </w:r>
    </w:p>
    <w:p w:rsidR="00765215" w:rsidRPr="00CD5F75" w:rsidRDefault="00B325D7" w:rsidP="00765215">
      <w:r w:rsidRPr="00CD5F75">
        <w:tab/>
      </w:r>
      <w:r w:rsidR="00765215" w:rsidRPr="00CD5F75">
        <w:rPr>
          <w:b/>
        </w:rPr>
        <w:t>В)</w:t>
      </w:r>
      <w:r w:rsidRPr="00CD5F75">
        <w:tab/>
      </w:r>
      <w:r w:rsidR="00765215" w:rsidRPr="00CD5F75">
        <w:t>затрудняюсь ответить</w:t>
      </w:r>
    </w:p>
    <w:p w:rsidR="00765215" w:rsidRPr="00CD5F75" w:rsidRDefault="00765215" w:rsidP="00765215"/>
    <w:p w:rsidR="00765215" w:rsidRPr="00CD5F75" w:rsidRDefault="00765215" w:rsidP="00B325D7">
      <w:pPr>
        <w:ind w:left="567" w:hanging="567"/>
      </w:pPr>
      <w:r w:rsidRPr="00CD5F75">
        <w:rPr>
          <w:b/>
        </w:rPr>
        <w:t>21</w:t>
      </w:r>
      <w:r w:rsidR="00293866" w:rsidRPr="00CD5F75">
        <w:rPr>
          <w:b/>
        </w:rPr>
        <w:t>.</w:t>
      </w:r>
      <w:r w:rsidR="00B325D7" w:rsidRPr="00CD5F75">
        <w:tab/>
      </w:r>
      <w:r w:rsidRPr="00CD5F75">
        <w:t>Является ли Ваша приверженность к какой-либо религии поводом для дискриминации?</w:t>
      </w:r>
    </w:p>
    <w:p w:rsidR="00765215" w:rsidRPr="00CD5F75" w:rsidRDefault="00765215" w:rsidP="00765215"/>
    <w:p w:rsidR="00765215" w:rsidRPr="00CD5F75" w:rsidRDefault="00B325D7" w:rsidP="00B325D7">
      <w:pPr>
        <w:tabs>
          <w:tab w:val="left" w:pos="2835"/>
          <w:tab w:val="left" w:pos="3402"/>
        </w:tabs>
      </w:pPr>
      <w:r w:rsidRPr="00CD5F75">
        <w:tab/>
      </w:r>
      <w:r w:rsidR="00765215" w:rsidRPr="00CD5F75">
        <w:rPr>
          <w:b/>
        </w:rPr>
        <w:t>А)</w:t>
      </w:r>
      <w:r w:rsidR="00765215" w:rsidRPr="00CD5F75">
        <w:t xml:space="preserve"> </w:t>
      </w:r>
      <w:r w:rsidRPr="00CD5F75">
        <w:t xml:space="preserve">  </w:t>
      </w:r>
      <w:r w:rsidR="00765215" w:rsidRPr="00CD5F75">
        <w:t>Да</w:t>
      </w:r>
      <w:r w:rsidRPr="00CD5F75">
        <w:tab/>
      </w:r>
      <w:r w:rsidR="00765215" w:rsidRPr="00CD5F75">
        <w:rPr>
          <w:b/>
        </w:rPr>
        <w:t>Б)</w:t>
      </w:r>
      <w:r w:rsidR="00765215" w:rsidRPr="00CD5F75">
        <w:t xml:space="preserve"> </w:t>
      </w:r>
      <w:r w:rsidRPr="00CD5F75">
        <w:t xml:space="preserve">  </w:t>
      </w:r>
      <w:r w:rsidR="00765215" w:rsidRPr="00CD5F75">
        <w:t>Нет</w:t>
      </w:r>
      <w:r w:rsidRPr="00CD5F75">
        <w:tab/>
      </w:r>
      <w:r w:rsidR="00765215" w:rsidRPr="00CD5F75">
        <w:rPr>
          <w:b/>
        </w:rPr>
        <w:t>В)</w:t>
      </w:r>
      <w:r w:rsidRPr="00CD5F75">
        <w:t xml:space="preserve">  </w:t>
      </w:r>
      <w:r w:rsidR="00765215" w:rsidRPr="00CD5F75">
        <w:t xml:space="preserve"> неверующий</w:t>
      </w:r>
    </w:p>
    <w:p w:rsidR="00765215" w:rsidRPr="00CD5F75" w:rsidRDefault="00765215" w:rsidP="00765215"/>
    <w:p w:rsidR="00765215" w:rsidRPr="00CD5F75" w:rsidRDefault="00765215" w:rsidP="00B325D7">
      <w:pPr>
        <w:ind w:left="567" w:hanging="567"/>
      </w:pPr>
      <w:r w:rsidRPr="00CD5F75">
        <w:rPr>
          <w:b/>
        </w:rPr>
        <w:t>22</w:t>
      </w:r>
      <w:r w:rsidR="00293866" w:rsidRPr="00CD5F75">
        <w:rPr>
          <w:b/>
        </w:rPr>
        <w:t>.</w:t>
      </w:r>
      <w:r w:rsidR="00B325D7" w:rsidRPr="00CD5F75">
        <w:rPr>
          <w:b/>
        </w:rPr>
        <w:tab/>
      </w:r>
      <w:r w:rsidRPr="00CD5F75">
        <w:t>Как Вы думаете, сохраняются ли все Ваши гарантированные права и свободы в Казахстане?</w:t>
      </w:r>
    </w:p>
    <w:p w:rsidR="00765215" w:rsidRPr="00CD5F75" w:rsidRDefault="00765215" w:rsidP="00765215"/>
    <w:p w:rsidR="00765215" w:rsidRPr="00CD5F75" w:rsidRDefault="00B325D7" w:rsidP="00765215">
      <w:r w:rsidRPr="00CD5F75">
        <w:tab/>
      </w:r>
      <w:r w:rsidR="00765215" w:rsidRPr="00CD5F75">
        <w:rPr>
          <w:b/>
        </w:rPr>
        <w:t>А)</w:t>
      </w:r>
      <w:r w:rsidRPr="00CD5F75">
        <w:tab/>
      </w:r>
      <w:r w:rsidR="00765215" w:rsidRPr="00CD5F75">
        <w:t>да</w:t>
      </w:r>
    </w:p>
    <w:p w:rsidR="00765215" w:rsidRPr="00CD5F75" w:rsidRDefault="00B325D7" w:rsidP="00765215">
      <w:r w:rsidRPr="00CD5F75">
        <w:tab/>
      </w:r>
      <w:r w:rsidR="00765215" w:rsidRPr="00CD5F75">
        <w:rPr>
          <w:b/>
        </w:rPr>
        <w:t>Б)</w:t>
      </w:r>
      <w:r w:rsidRPr="00CD5F75">
        <w:tab/>
      </w:r>
      <w:r w:rsidR="00765215" w:rsidRPr="00CD5F75">
        <w:t>нет, они систематически нарушаются</w:t>
      </w:r>
    </w:p>
    <w:p w:rsidR="00765215" w:rsidRPr="00CD5F75" w:rsidRDefault="00B325D7" w:rsidP="00765215">
      <w:r w:rsidRPr="00CD5F75">
        <w:tab/>
      </w:r>
      <w:r w:rsidR="00765215" w:rsidRPr="00CD5F75">
        <w:rPr>
          <w:b/>
        </w:rPr>
        <w:t>В)</w:t>
      </w:r>
      <w:r w:rsidRPr="00CD5F75">
        <w:tab/>
      </w:r>
      <w:r w:rsidR="00765215" w:rsidRPr="00CD5F75">
        <w:t>я не знаю всех своих прав и поэтому затрудняюсь ответить</w:t>
      </w:r>
    </w:p>
    <w:p w:rsidR="00765215" w:rsidRPr="00CD5F75" w:rsidRDefault="00B325D7" w:rsidP="00765215">
      <w:r w:rsidRPr="00CD5F75">
        <w:tab/>
      </w:r>
      <w:r w:rsidR="00DF3402" w:rsidRPr="00CD5F75">
        <w:rPr>
          <w:b/>
        </w:rPr>
        <w:t>Г)</w:t>
      </w:r>
      <w:r w:rsidR="00DF3402" w:rsidRPr="00CD5F75">
        <w:tab/>
      </w:r>
      <w:r w:rsidR="00765215" w:rsidRPr="00CD5F75">
        <w:t>другое___________________________________________________________________</w:t>
      </w:r>
    </w:p>
    <w:p w:rsidR="00765215" w:rsidRPr="00CD5F75" w:rsidRDefault="00765215" w:rsidP="00765215"/>
    <w:p w:rsidR="00765215" w:rsidRPr="00CD5F75" w:rsidRDefault="00765215" w:rsidP="00DF3402">
      <w:pPr>
        <w:ind w:left="567" w:hanging="567"/>
      </w:pPr>
      <w:r w:rsidRPr="00CD5F75">
        <w:rPr>
          <w:b/>
        </w:rPr>
        <w:t>23</w:t>
      </w:r>
      <w:r w:rsidR="00293866" w:rsidRPr="00CD5F75">
        <w:rPr>
          <w:b/>
        </w:rPr>
        <w:t>.</w:t>
      </w:r>
      <w:r w:rsidR="00DF3402" w:rsidRPr="00CD5F75">
        <w:tab/>
      </w:r>
      <w:r w:rsidRPr="00CD5F75">
        <w:t xml:space="preserve">Знакомы ли Вы с Международной </w:t>
      </w:r>
      <w:r w:rsidR="00DF3402" w:rsidRPr="00CD5F75">
        <w:t>к</w:t>
      </w:r>
      <w:r w:rsidRPr="00CD5F75">
        <w:t>онвенцией о ликвидации всех форм расовой дискриминации?</w:t>
      </w:r>
    </w:p>
    <w:p w:rsidR="00765215" w:rsidRPr="00CD5F75" w:rsidRDefault="00765215" w:rsidP="00765215"/>
    <w:p w:rsidR="00765215" w:rsidRPr="00CD5F75" w:rsidRDefault="00DF3402" w:rsidP="00765215">
      <w:r w:rsidRPr="00CD5F75">
        <w:tab/>
      </w:r>
      <w:r w:rsidR="00765215" w:rsidRPr="00CD5F75">
        <w:rPr>
          <w:b/>
        </w:rPr>
        <w:t>А)</w:t>
      </w:r>
      <w:r w:rsidRPr="00CD5F75">
        <w:tab/>
      </w:r>
      <w:r w:rsidR="00765215" w:rsidRPr="00CD5F75">
        <w:t>да, знаком(а)</w:t>
      </w:r>
    </w:p>
    <w:p w:rsidR="00765215" w:rsidRPr="00CD5F75" w:rsidRDefault="00DF3402" w:rsidP="00765215">
      <w:r w:rsidRPr="00CD5F75">
        <w:tab/>
      </w:r>
      <w:r w:rsidR="00765215" w:rsidRPr="00CD5F75">
        <w:rPr>
          <w:b/>
        </w:rPr>
        <w:t>Б)</w:t>
      </w:r>
      <w:r w:rsidRPr="00CD5F75">
        <w:tab/>
      </w:r>
      <w:r w:rsidR="00765215" w:rsidRPr="00CD5F75">
        <w:t>я слышал о его существовании, но не знаю его содержания</w:t>
      </w:r>
    </w:p>
    <w:p w:rsidR="00765215" w:rsidRPr="00CD5F75" w:rsidRDefault="00DF3402" w:rsidP="00765215">
      <w:r w:rsidRPr="00CD5F75">
        <w:tab/>
      </w:r>
      <w:r w:rsidR="00765215" w:rsidRPr="00CD5F75">
        <w:rPr>
          <w:b/>
        </w:rPr>
        <w:t>В)</w:t>
      </w:r>
      <w:r w:rsidRPr="00CD5F75">
        <w:tab/>
      </w:r>
      <w:r w:rsidR="00765215" w:rsidRPr="00CD5F75">
        <w:t>нет, не знаю о существовании такого документа</w:t>
      </w:r>
    </w:p>
    <w:p w:rsidR="00765215" w:rsidRPr="00CD5F75" w:rsidRDefault="00765215" w:rsidP="00765215"/>
    <w:p w:rsidR="00765215" w:rsidRPr="00CD5F75" w:rsidRDefault="00765215" w:rsidP="00427A1B">
      <w:pPr>
        <w:ind w:left="567" w:hanging="567"/>
      </w:pPr>
      <w:r w:rsidRPr="00CD5F75">
        <w:rPr>
          <w:b/>
        </w:rPr>
        <w:t>24</w:t>
      </w:r>
      <w:r w:rsidR="00293866" w:rsidRPr="00CD5F75">
        <w:rPr>
          <w:b/>
        </w:rPr>
        <w:t>.</w:t>
      </w:r>
      <w:r w:rsidR="00DF3402" w:rsidRPr="00CD5F75">
        <w:tab/>
      </w:r>
      <w:r w:rsidRPr="00CD5F75">
        <w:t>На Ваш взгляд, какие меры должны принять государство и неправительственные организации для соблюдения прав и свобод граждан Республики Казахстан?</w:t>
      </w:r>
    </w:p>
    <w:p w:rsidR="00765215" w:rsidRPr="00CD5F75" w:rsidRDefault="00765215" w:rsidP="00765215"/>
    <w:p w:rsidR="00765215" w:rsidRPr="00CD5F75" w:rsidRDefault="00765215" w:rsidP="00765215">
      <w:r w:rsidRPr="00CD5F75">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3402" w:rsidRPr="00CD5F75">
        <w:t>______________________________________________________________________________________________________________</w:t>
      </w:r>
      <w:r w:rsidR="00427A1B" w:rsidRPr="00CD5F75">
        <w:t>_____________________________________________________________________________</w:t>
      </w:r>
    </w:p>
    <w:p w:rsidR="00765215" w:rsidRPr="00CD5F75" w:rsidRDefault="00765215" w:rsidP="00765215"/>
    <w:tbl>
      <w:tblPr>
        <w:tblW w:w="9648" w:type="dxa"/>
        <w:tblLayout w:type="fixed"/>
        <w:tblLook w:val="01E0" w:firstRow="1" w:lastRow="1" w:firstColumn="1" w:lastColumn="1" w:noHBand="0" w:noVBand="0"/>
      </w:tblPr>
      <w:tblGrid>
        <w:gridCol w:w="2448"/>
        <w:gridCol w:w="1620"/>
        <w:gridCol w:w="1260"/>
        <w:gridCol w:w="1260"/>
        <w:gridCol w:w="41"/>
        <w:gridCol w:w="1134"/>
        <w:gridCol w:w="1885"/>
      </w:tblGrid>
      <w:tr w:rsidR="00765215" w:rsidRPr="00CD5F75" w:rsidTr="00BF4A47">
        <w:tc>
          <w:tcPr>
            <w:tcW w:w="2448" w:type="dxa"/>
          </w:tcPr>
          <w:p w:rsidR="00765215" w:rsidRPr="00CD5F75" w:rsidRDefault="00765215" w:rsidP="003C5E6B">
            <w:pPr>
              <w:keepNext/>
              <w:spacing w:line="216" w:lineRule="auto"/>
              <w:rPr>
                <w:color w:val="000000"/>
              </w:rPr>
            </w:pPr>
            <w:r w:rsidRPr="00CD5F75">
              <w:rPr>
                <w:color w:val="000000"/>
              </w:rPr>
              <w:t>Национальность:</w:t>
            </w:r>
          </w:p>
        </w:tc>
        <w:tc>
          <w:tcPr>
            <w:tcW w:w="1620" w:type="dxa"/>
          </w:tcPr>
          <w:p w:rsidR="00765215" w:rsidRPr="00CD5F75" w:rsidRDefault="00765215" w:rsidP="003C5E6B">
            <w:pPr>
              <w:keepNext/>
              <w:spacing w:line="216" w:lineRule="auto"/>
              <w:rPr>
                <w:color w:val="000000"/>
              </w:rPr>
            </w:pPr>
            <w:r w:rsidRPr="00CD5F75">
              <w:rPr>
                <w:color w:val="000000"/>
              </w:rPr>
              <w:t>Казах</w:t>
            </w:r>
          </w:p>
        </w:tc>
        <w:tc>
          <w:tcPr>
            <w:tcW w:w="1260" w:type="dxa"/>
          </w:tcPr>
          <w:p w:rsidR="00765215" w:rsidRPr="00CD5F75" w:rsidRDefault="00765215" w:rsidP="003C5E6B">
            <w:pPr>
              <w:keepNext/>
              <w:spacing w:line="216" w:lineRule="auto"/>
              <w:rPr>
                <w:color w:val="000000"/>
              </w:rPr>
            </w:pPr>
            <w:r w:rsidRPr="00CD5F75">
              <w:rPr>
                <w:color w:val="000000"/>
              </w:rPr>
              <w:t>Русский</w:t>
            </w:r>
          </w:p>
        </w:tc>
        <w:tc>
          <w:tcPr>
            <w:tcW w:w="1301" w:type="dxa"/>
            <w:gridSpan w:val="2"/>
          </w:tcPr>
          <w:p w:rsidR="00765215" w:rsidRPr="00CD5F75" w:rsidRDefault="00765215" w:rsidP="003C5E6B">
            <w:pPr>
              <w:keepNext/>
              <w:spacing w:line="216" w:lineRule="auto"/>
              <w:rPr>
                <w:color w:val="000000"/>
              </w:rPr>
            </w:pPr>
            <w:r w:rsidRPr="00CD5F75">
              <w:rPr>
                <w:color w:val="000000"/>
              </w:rPr>
              <w:t>Украинец</w:t>
            </w:r>
          </w:p>
        </w:tc>
        <w:tc>
          <w:tcPr>
            <w:tcW w:w="1134" w:type="dxa"/>
          </w:tcPr>
          <w:p w:rsidR="00765215" w:rsidRPr="00CD5F75" w:rsidRDefault="00765215" w:rsidP="003C5E6B">
            <w:pPr>
              <w:keepNext/>
              <w:spacing w:line="216" w:lineRule="auto"/>
              <w:rPr>
                <w:color w:val="000000"/>
              </w:rPr>
            </w:pPr>
            <w:r w:rsidRPr="00CD5F75">
              <w:rPr>
                <w:color w:val="000000"/>
              </w:rPr>
              <w:t>Узбек</w:t>
            </w:r>
          </w:p>
        </w:tc>
        <w:tc>
          <w:tcPr>
            <w:tcW w:w="1885" w:type="dxa"/>
          </w:tcPr>
          <w:p w:rsidR="00765215" w:rsidRPr="00CD5F75" w:rsidRDefault="00427A1B" w:rsidP="003C5E6B">
            <w:pPr>
              <w:keepNext/>
              <w:spacing w:line="216" w:lineRule="auto"/>
              <w:rPr>
                <w:color w:val="000000"/>
              </w:rPr>
            </w:pPr>
            <w:r w:rsidRPr="00CD5F75">
              <w:rPr>
                <w:color w:val="000000"/>
              </w:rPr>
              <w:t>Немец</w:t>
            </w:r>
          </w:p>
          <w:p w:rsidR="00765215" w:rsidRPr="00CD5F75" w:rsidRDefault="00765215" w:rsidP="003C5E6B">
            <w:pPr>
              <w:keepNext/>
              <w:spacing w:line="216" w:lineRule="auto"/>
              <w:rPr>
                <w:color w:val="000000"/>
              </w:rPr>
            </w:pPr>
          </w:p>
          <w:p w:rsidR="00765215" w:rsidRPr="00CD5F75" w:rsidRDefault="00765215" w:rsidP="003C5E6B">
            <w:pPr>
              <w:keepNext/>
              <w:spacing w:line="216" w:lineRule="auto"/>
              <w:rPr>
                <w:color w:val="000000"/>
              </w:rPr>
            </w:pPr>
            <w:r w:rsidRPr="00CD5F75">
              <w:rPr>
                <w:color w:val="000000"/>
              </w:rPr>
              <w:t>Другая</w:t>
            </w:r>
          </w:p>
          <w:p w:rsidR="00427A1B" w:rsidRPr="00CD5F75" w:rsidRDefault="00427A1B" w:rsidP="003C5E6B">
            <w:pPr>
              <w:keepNext/>
              <w:spacing w:line="216" w:lineRule="auto"/>
              <w:rPr>
                <w:color w:val="000000"/>
              </w:rPr>
            </w:pPr>
          </w:p>
        </w:tc>
      </w:tr>
      <w:tr w:rsidR="00765215" w:rsidRPr="00CD5F75" w:rsidTr="00BF4A47">
        <w:tc>
          <w:tcPr>
            <w:tcW w:w="2448" w:type="dxa"/>
          </w:tcPr>
          <w:p w:rsidR="00765215" w:rsidRPr="00CD5F75" w:rsidRDefault="00765215" w:rsidP="003C5E6B">
            <w:pPr>
              <w:spacing w:line="216" w:lineRule="auto"/>
              <w:rPr>
                <w:color w:val="000000"/>
              </w:rPr>
            </w:pPr>
            <w:r w:rsidRPr="00CD5F75">
              <w:rPr>
                <w:color w:val="000000"/>
              </w:rPr>
              <w:t>Возраст:</w:t>
            </w:r>
          </w:p>
        </w:tc>
        <w:tc>
          <w:tcPr>
            <w:tcW w:w="1620" w:type="dxa"/>
          </w:tcPr>
          <w:p w:rsidR="00765215" w:rsidRPr="00CD5F75" w:rsidRDefault="00765215" w:rsidP="003C5E6B">
            <w:pPr>
              <w:spacing w:line="216" w:lineRule="auto"/>
              <w:rPr>
                <w:color w:val="000000"/>
              </w:rPr>
            </w:pPr>
            <w:r w:rsidRPr="00CD5F75">
              <w:rPr>
                <w:color w:val="000000"/>
              </w:rPr>
              <w:t>18-29</w:t>
            </w:r>
          </w:p>
        </w:tc>
        <w:tc>
          <w:tcPr>
            <w:tcW w:w="1260" w:type="dxa"/>
          </w:tcPr>
          <w:p w:rsidR="00765215" w:rsidRPr="00CD5F75" w:rsidRDefault="00427A1B" w:rsidP="003C5E6B">
            <w:pPr>
              <w:spacing w:line="216" w:lineRule="auto"/>
              <w:rPr>
                <w:color w:val="000000"/>
              </w:rPr>
            </w:pPr>
            <w:r w:rsidRPr="00CD5F75">
              <w:rPr>
                <w:color w:val="000000"/>
              </w:rPr>
              <w:t>30-36</w:t>
            </w:r>
          </w:p>
        </w:tc>
        <w:tc>
          <w:tcPr>
            <w:tcW w:w="1301" w:type="dxa"/>
            <w:gridSpan w:val="2"/>
          </w:tcPr>
          <w:p w:rsidR="00765215" w:rsidRPr="00CD5F75" w:rsidRDefault="00427A1B" w:rsidP="003C5E6B">
            <w:pPr>
              <w:spacing w:line="216" w:lineRule="auto"/>
              <w:rPr>
                <w:color w:val="000000"/>
              </w:rPr>
            </w:pPr>
            <w:r w:rsidRPr="00CD5F75">
              <w:rPr>
                <w:color w:val="000000"/>
              </w:rPr>
              <w:t>37-45</w:t>
            </w:r>
          </w:p>
        </w:tc>
        <w:tc>
          <w:tcPr>
            <w:tcW w:w="1134" w:type="dxa"/>
          </w:tcPr>
          <w:p w:rsidR="00765215" w:rsidRPr="00CD5F75" w:rsidRDefault="00427A1B" w:rsidP="003C5E6B">
            <w:pPr>
              <w:spacing w:line="216" w:lineRule="auto"/>
              <w:rPr>
                <w:color w:val="000000"/>
              </w:rPr>
            </w:pPr>
            <w:r w:rsidRPr="00CD5F75">
              <w:rPr>
                <w:color w:val="000000"/>
              </w:rPr>
              <w:t>46-54</w:t>
            </w:r>
          </w:p>
        </w:tc>
        <w:tc>
          <w:tcPr>
            <w:tcW w:w="1885" w:type="dxa"/>
          </w:tcPr>
          <w:p w:rsidR="00765215" w:rsidRPr="00CD5F75" w:rsidRDefault="00765215" w:rsidP="003C5E6B">
            <w:pPr>
              <w:spacing w:line="216" w:lineRule="auto"/>
              <w:rPr>
                <w:color w:val="000000"/>
              </w:rPr>
            </w:pPr>
            <w:r w:rsidRPr="00CD5F75">
              <w:rPr>
                <w:color w:val="000000"/>
              </w:rPr>
              <w:t>55 и старше</w:t>
            </w:r>
          </w:p>
          <w:p w:rsidR="00427A1B" w:rsidRPr="00CD5F75" w:rsidRDefault="00427A1B" w:rsidP="003C5E6B">
            <w:pPr>
              <w:spacing w:line="216" w:lineRule="auto"/>
              <w:rPr>
                <w:color w:val="000000"/>
              </w:rPr>
            </w:pPr>
          </w:p>
        </w:tc>
      </w:tr>
      <w:tr w:rsidR="00765215" w:rsidRPr="00CD5F75" w:rsidTr="00BF4A47">
        <w:tc>
          <w:tcPr>
            <w:tcW w:w="2448" w:type="dxa"/>
          </w:tcPr>
          <w:p w:rsidR="00765215" w:rsidRPr="00CD5F75" w:rsidRDefault="00765215" w:rsidP="003C5E6B">
            <w:pPr>
              <w:spacing w:line="216" w:lineRule="auto"/>
              <w:rPr>
                <w:color w:val="000000"/>
              </w:rPr>
            </w:pPr>
            <w:r w:rsidRPr="00CD5F75">
              <w:rPr>
                <w:color w:val="000000"/>
              </w:rPr>
              <w:t>Пол:</w:t>
            </w:r>
          </w:p>
        </w:tc>
        <w:tc>
          <w:tcPr>
            <w:tcW w:w="4181" w:type="dxa"/>
            <w:gridSpan w:val="4"/>
          </w:tcPr>
          <w:p w:rsidR="00765215" w:rsidRPr="00CD5F75" w:rsidRDefault="00765215" w:rsidP="003C5E6B">
            <w:pPr>
              <w:spacing w:line="216" w:lineRule="auto"/>
              <w:rPr>
                <w:color w:val="000000"/>
              </w:rPr>
            </w:pPr>
            <w:r w:rsidRPr="00CD5F75">
              <w:rPr>
                <w:color w:val="000000"/>
              </w:rPr>
              <w:t>женский</w:t>
            </w:r>
          </w:p>
        </w:tc>
        <w:tc>
          <w:tcPr>
            <w:tcW w:w="3019" w:type="dxa"/>
            <w:gridSpan w:val="2"/>
          </w:tcPr>
          <w:p w:rsidR="00765215" w:rsidRPr="00CD5F75" w:rsidRDefault="00765215" w:rsidP="003C5E6B">
            <w:pPr>
              <w:spacing w:line="216" w:lineRule="auto"/>
              <w:rPr>
                <w:color w:val="000000"/>
              </w:rPr>
            </w:pPr>
            <w:r w:rsidRPr="00CD5F75">
              <w:rPr>
                <w:color w:val="000000"/>
              </w:rPr>
              <w:t>мужской</w:t>
            </w:r>
          </w:p>
          <w:p w:rsidR="00BF4A47" w:rsidRPr="00CD5F75" w:rsidRDefault="00BF4A47" w:rsidP="003C5E6B">
            <w:pPr>
              <w:spacing w:line="216" w:lineRule="auto"/>
              <w:rPr>
                <w:color w:val="000000"/>
              </w:rPr>
            </w:pPr>
          </w:p>
        </w:tc>
      </w:tr>
      <w:tr w:rsidR="00765215" w:rsidRPr="00CD5F75" w:rsidTr="00BF4A47">
        <w:tc>
          <w:tcPr>
            <w:tcW w:w="2448" w:type="dxa"/>
          </w:tcPr>
          <w:p w:rsidR="00765215" w:rsidRPr="00CD5F75" w:rsidRDefault="00765215" w:rsidP="003C5E6B">
            <w:pPr>
              <w:spacing w:line="216" w:lineRule="auto"/>
              <w:rPr>
                <w:color w:val="000000"/>
              </w:rPr>
            </w:pPr>
            <w:r w:rsidRPr="00CD5F75">
              <w:rPr>
                <w:color w:val="000000"/>
              </w:rPr>
              <w:t>Образование:</w:t>
            </w:r>
          </w:p>
        </w:tc>
        <w:tc>
          <w:tcPr>
            <w:tcW w:w="2880" w:type="dxa"/>
            <w:gridSpan w:val="2"/>
          </w:tcPr>
          <w:p w:rsidR="00765215" w:rsidRPr="00CD5F75" w:rsidRDefault="00765215" w:rsidP="003C5E6B">
            <w:pPr>
              <w:spacing w:line="216" w:lineRule="auto"/>
              <w:rPr>
                <w:color w:val="000000"/>
              </w:rPr>
            </w:pPr>
            <w:r w:rsidRPr="00CD5F75">
              <w:rPr>
                <w:color w:val="000000"/>
              </w:rPr>
              <w:t>Среднее (школа)</w:t>
            </w:r>
          </w:p>
        </w:tc>
        <w:tc>
          <w:tcPr>
            <w:tcW w:w="2435" w:type="dxa"/>
            <w:gridSpan w:val="3"/>
          </w:tcPr>
          <w:p w:rsidR="00765215" w:rsidRPr="00CD5F75" w:rsidRDefault="00765215" w:rsidP="003C5E6B">
            <w:pPr>
              <w:spacing w:line="216" w:lineRule="auto"/>
              <w:rPr>
                <w:color w:val="000000"/>
              </w:rPr>
            </w:pPr>
            <w:r w:rsidRPr="00CD5F75">
              <w:rPr>
                <w:color w:val="000000"/>
              </w:rPr>
              <w:t>Среднеспециальное</w:t>
            </w:r>
            <w:r w:rsidR="00BF4A47" w:rsidRPr="00CD5F75">
              <w:rPr>
                <w:color w:val="000000"/>
              </w:rPr>
              <w:t xml:space="preserve"> </w:t>
            </w:r>
            <w:r w:rsidRPr="00CD5F75">
              <w:rPr>
                <w:color w:val="000000"/>
              </w:rPr>
              <w:t>(училище, колледж)</w:t>
            </w:r>
          </w:p>
        </w:tc>
        <w:tc>
          <w:tcPr>
            <w:tcW w:w="1885" w:type="dxa"/>
          </w:tcPr>
          <w:p w:rsidR="00765215" w:rsidRPr="00CD5F75" w:rsidRDefault="00765215" w:rsidP="003C5E6B">
            <w:pPr>
              <w:spacing w:line="216" w:lineRule="auto"/>
              <w:rPr>
                <w:color w:val="000000"/>
              </w:rPr>
            </w:pPr>
            <w:r w:rsidRPr="00CD5F75">
              <w:rPr>
                <w:color w:val="000000"/>
              </w:rPr>
              <w:t>Высшее (институт, университет, академия)</w:t>
            </w:r>
          </w:p>
          <w:p w:rsidR="00BF4A47" w:rsidRPr="00CD5F75" w:rsidRDefault="00BF4A47" w:rsidP="003C5E6B">
            <w:pPr>
              <w:spacing w:line="216" w:lineRule="auto"/>
              <w:rPr>
                <w:color w:val="000000"/>
              </w:rPr>
            </w:pPr>
          </w:p>
        </w:tc>
      </w:tr>
      <w:tr w:rsidR="00765215" w:rsidRPr="00CD5F75" w:rsidTr="00765215">
        <w:tc>
          <w:tcPr>
            <w:tcW w:w="2448" w:type="dxa"/>
          </w:tcPr>
          <w:p w:rsidR="00765215" w:rsidRPr="00CD5F75" w:rsidRDefault="00765215" w:rsidP="003C5E6B">
            <w:pPr>
              <w:spacing w:line="216" w:lineRule="auto"/>
              <w:rPr>
                <w:color w:val="000000"/>
              </w:rPr>
            </w:pPr>
            <w:r w:rsidRPr="00CD5F75">
              <w:rPr>
                <w:color w:val="000000"/>
              </w:rPr>
              <w:t>Место проживания:</w:t>
            </w:r>
          </w:p>
        </w:tc>
        <w:tc>
          <w:tcPr>
            <w:tcW w:w="4140" w:type="dxa"/>
            <w:gridSpan w:val="3"/>
          </w:tcPr>
          <w:p w:rsidR="00765215" w:rsidRPr="00CD5F75" w:rsidRDefault="00765215" w:rsidP="003C5E6B">
            <w:pPr>
              <w:spacing w:line="216" w:lineRule="auto"/>
              <w:rPr>
                <w:color w:val="000000"/>
              </w:rPr>
            </w:pPr>
            <w:r w:rsidRPr="00CD5F75">
              <w:rPr>
                <w:color w:val="000000"/>
              </w:rPr>
              <w:t xml:space="preserve">Город - </w:t>
            </w:r>
          </w:p>
        </w:tc>
        <w:tc>
          <w:tcPr>
            <w:tcW w:w="3060" w:type="dxa"/>
            <w:gridSpan w:val="3"/>
          </w:tcPr>
          <w:p w:rsidR="00765215" w:rsidRPr="00CD5F75" w:rsidRDefault="00765215" w:rsidP="003C5E6B">
            <w:pPr>
              <w:spacing w:line="216" w:lineRule="auto"/>
              <w:rPr>
                <w:color w:val="000000"/>
              </w:rPr>
            </w:pPr>
            <w:r w:rsidRPr="00CD5F75">
              <w:rPr>
                <w:color w:val="000000"/>
              </w:rPr>
              <w:t xml:space="preserve">Село - </w:t>
            </w:r>
          </w:p>
          <w:p w:rsidR="00BF4A47" w:rsidRPr="00CD5F75" w:rsidRDefault="00BF4A47" w:rsidP="003C5E6B">
            <w:pPr>
              <w:spacing w:line="216" w:lineRule="auto"/>
              <w:rPr>
                <w:color w:val="000000"/>
              </w:rPr>
            </w:pPr>
          </w:p>
        </w:tc>
      </w:tr>
      <w:tr w:rsidR="00765215" w:rsidRPr="00CD5F75" w:rsidTr="00765215">
        <w:tc>
          <w:tcPr>
            <w:tcW w:w="2448" w:type="dxa"/>
          </w:tcPr>
          <w:p w:rsidR="00765215" w:rsidRPr="00CD5F75" w:rsidRDefault="00765215" w:rsidP="003C5E6B">
            <w:pPr>
              <w:spacing w:line="216" w:lineRule="auto"/>
              <w:rPr>
                <w:color w:val="000000"/>
              </w:rPr>
            </w:pPr>
            <w:r w:rsidRPr="00CD5F75">
              <w:rPr>
                <w:color w:val="000000"/>
              </w:rPr>
              <w:t>Гражданство:</w:t>
            </w:r>
          </w:p>
        </w:tc>
        <w:tc>
          <w:tcPr>
            <w:tcW w:w="4140" w:type="dxa"/>
            <w:gridSpan w:val="3"/>
          </w:tcPr>
          <w:p w:rsidR="00765215" w:rsidRPr="00CD5F75" w:rsidRDefault="00765215" w:rsidP="003C5E6B">
            <w:pPr>
              <w:spacing w:line="216" w:lineRule="auto"/>
              <w:rPr>
                <w:color w:val="000000"/>
              </w:rPr>
            </w:pPr>
            <w:r w:rsidRPr="00CD5F75">
              <w:rPr>
                <w:color w:val="000000"/>
              </w:rPr>
              <w:t>Гражданин РК</w:t>
            </w:r>
          </w:p>
        </w:tc>
        <w:tc>
          <w:tcPr>
            <w:tcW w:w="3060" w:type="dxa"/>
            <w:gridSpan w:val="3"/>
          </w:tcPr>
          <w:p w:rsidR="00765215" w:rsidRPr="00CD5F75" w:rsidRDefault="00765215" w:rsidP="003C5E6B">
            <w:pPr>
              <w:spacing w:line="216" w:lineRule="auto"/>
              <w:rPr>
                <w:color w:val="000000"/>
              </w:rPr>
            </w:pPr>
            <w:r w:rsidRPr="00CD5F75">
              <w:rPr>
                <w:color w:val="000000"/>
              </w:rPr>
              <w:t>Негражданин РК</w:t>
            </w:r>
          </w:p>
          <w:p w:rsidR="00BF4A47" w:rsidRPr="00CD5F75" w:rsidRDefault="00BF4A47" w:rsidP="003C5E6B">
            <w:pPr>
              <w:spacing w:line="216" w:lineRule="auto"/>
              <w:rPr>
                <w:color w:val="000000"/>
              </w:rPr>
            </w:pPr>
          </w:p>
        </w:tc>
      </w:tr>
    </w:tbl>
    <w:p w:rsidR="00765215" w:rsidRPr="00CD5F75" w:rsidRDefault="00765215" w:rsidP="0023227F">
      <w:pPr>
        <w:spacing w:line="240" w:lineRule="auto"/>
      </w:pPr>
    </w:p>
    <w:p w:rsidR="00765215" w:rsidRPr="00CD5F75" w:rsidRDefault="00650AEF" w:rsidP="00765215">
      <w:pPr>
        <w:rPr>
          <w:b/>
        </w:rPr>
      </w:pPr>
      <w:r w:rsidRPr="00CD5F75">
        <w:rPr>
          <w:b/>
        </w:rPr>
        <w:tab/>
      </w:r>
      <w:r w:rsidR="00765215" w:rsidRPr="00CD5F75">
        <w:rPr>
          <w:b/>
        </w:rPr>
        <w:t>ІІІ</w:t>
      </w:r>
      <w:r w:rsidR="00293866" w:rsidRPr="00CD5F75">
        <w:rPr>
          <w:b/>
        </w:rPr>
        <w:t>.</w:t>
      </w:r>
      <w:r w:rsidRPr="00CD5F75">
        <w:rPr>
          <w:b/>
        </w:rPr>
        <w:tab/>
      </w:r>
      <w:r w:rsidR="00765215" w:rsidRPr="00CD5F75">
        <w:rPr>
          <w:b/>
        </w:rPr>
        <w:t>Аналитический раздел</w:t>
      </w:r>
    </w:p>
    <w:p w:rsidR="00765215" w:rsidRPr="00CD5F75" w:rsidRDefault="00765215" w:rsidP="0023227F">
      <w:pPr>
        <w:spacing w:line="240" w:lineRule="auto"/>
      </w:pPr>
    </w:p>
    <w:p w:rsidR="00765215" w:rsidRPr="00CD5F75" w:rsidRDefault="00650AEF" w:rsidP="00765215">
      <w:pPr>
        <w:rPr>
          <w:b/>
        </w:rPr>
      </w:pPr>
      <w:r w:rsidRPr="00CD5F75">
        <w:rPr>
          <w:b/>
        </w:rPr>
        <w:tab/>
      </w:r>
      <w:r w:rsidR="00765215" w:rsidRPr="00CD5F75">
        <w:rPr>
          <w:b/>
        </w:rPr>
        <w:t>Обработка полученных данных</w:t>
      </w:r>
    </w:p>
    <w:p w:rsidR="00765215" w:rsidRPr="00CD5F75" w:rsidRDefault="00765215" w:rsidP="0023227F">
      <w:pPr>
        <w:spacing w:line="240" w:lineRule="auto"/>
      </w:pPr>
    </w:p>
    <w:p w:rsidR="00765215" w:rsidRPr="00CD5F75" w:rsidRDefault="00650AEF" w:rsidP="00765215">
      <w:pPr>
        <w:rPr>
          <w:u w:val="single"/>
        </w:rPr>
      </w:pPr>
      <w:r w:rsidRPr="00CD5F75">
        <w:tab/>
      </w:r>
      <w:r w:rsidR="00765215" w:rsidRPr="00CD5F75">
        <w:t>Для достижения поставленной цели в данном исследовании были применены три варианта вопросов, сопоставление которых позволяет выявить реальное отношение респондента к данной проблеме</w:t>
      </w:r>
      <w:r w:rsidR="00293866" w:rsidRPr="00CD5F75">
        <w:t>:</w:t>
      </w:r>
      <w:r w:rsidRPr="00CD5F75">
        <w:t xml:space="preserve"> </w:t>
      </w:r>
      <w:r w:rsidR="00293866" w:rsidRPr="00CD5F75">
        <w:t xml:space="preserve"> </w:t>
      </w:r>
      <w:r w:rsidR="00765215" w:rsidRPr="00CD5F75">
        <w:t>состояние информированности по данному вопросу, личное мнение по данному вопросу, фактическое положение дел</w:t>
      </w:r>
      <w:r w:rsidR="00293866" w:rsidRPr="00CD5F75">
        <w:t xml:space="preserve">.  </w:t>
      </w:r>
      <w:r w:rsidR="00765215" w:rsidRPr="00CD5F75">
        <w:t>Также были выделены несколько тематических разделов</w:t>
      </w:r>
      <w:r w:rsidR="00293866" w:rsidRPr="00CD5F75">
        <w:t xml:space="preserve">: </w:t>
      </w:r>
      <w:r w:rsidRPr="00CD5F75">
        <w:t xml:space="preserve"> </w:t>
      </w:r>
      <w:r w:rsidR="00765215" w:rsidRPr="00CD5F75">
        <w:t>общие сведения о личности респондента, проблемы, связанные с основным вопросом</w:t>
      </w:r>
      <w:r w:rsidR="00293866" w:rsidRPr="00CD5F75">
        <w:t xml:space="preserve">:  </w:t>
      </w:r>
      <w:r w:rsidR="00765215" w:rsidRPr="00CD5F75">
        <w:t>трудоустройство, языковая проблема, информированность респондента по проблеме, судебно-правовая система, вопросы религии, вопросы личного характера.</w:t>
      </w:r>
    </w:p>
    <w:p w:rsidR="00765215" w:rsidRPr="00CD5F75" w:rsidRDefault="00765215" w:rsidP="0023227F">
      <w:pPr>
        <w:spacing w:line="240" w:lineRule="auto"/>
        <w:rPr>
          <w:u w:val="single"/>
        </w:rPr>
      </w:pPr>
    </w:p>
    <w:p w:rsidR="00765215" w:rsidRPr="00CD5F75" w:rsidRDefault="00A4373D" w:rsidP="00765215">
      <w:r w:rsidRPr="00CD5F75">
        <w:tab/>
      </w:r>
      <w:r w:rsidR="00765215" w:rsidRPr="00CD5F75">
        <w:t>(3)</w:t>
      </w:r>
      <w:r w:rsidR="00650AEF" w:rsidRPr="00CD5F75">
        <w:tab/>
      </w:r>
      <w:r w:rsidR="00765215" w:rsidRPr="00CD5F75">
        <w:t xml:space="preserve">На вопрос </w:t>
      </w:r>
      <w:r w:rsidR="00765215" w:rsidRPr="00CD5F75">
        <w:rPr>
          <w:i/>
        </w:rPr>
        <w:t>что такое дискриминация</w:t>
      </w:r>
      <w:r w:rsidR="00765215" w:rsidRPr="00CD5F75">
        <w:t xml:space="preserve">? </w:t>
      </w:r>
      <w:r w:rsidRPr="00CD5F75">
        <w:t xml:space="preserve"> 60% </w:t>
      </w:r>
      <w:r w:rsidR="00765215" w:rsidRPr="00CD5F75">
        <w:t>респондентов имеют представление об этом понятии, 27% - не знают, что такое дискриминация.</w:t>
      </w:r>
    </w:p>
    <w:p w:rsidR="00765215" w:rsidRPr="00CD5F75" w:rsidRDefault="00765215" w:rsidP="0023227F">
      <w:pPr>
        <w:spacing w:line="240" w:lineRule="auto"/>
      </w:pPr>
    </w:p>
    <w:p w:rsidR="00765215" w:rsidRPr="00CD5F75" w:rsidRDefault="00A4373D" w:rsidP="00765215">
      <w:r w:rsidRPr="00CD5F75">
        <w:tab/>
      </w:r>
      <w:r w:rsidR="00765215" w:rsidRPr="00CD5F75">
        <w:t>Если провести сравнительный анализ, то 31,7% респондентов с высшим образованием, 19,1% - со средне-специальным, 6,9% - со средним образованием смогли дать более-менее четкое определения термина</w:t>
      </w:r>
      <w:r w:rsidR="00293866" w:rsidRPr="00CD5F75">
        <w:t xml:space="preserve">.  </w:t>
      </w:r>
      <w:r w:rsidR="00765215" w:rsidRPr="00CD5F75">
        <w:t>Таким образом, мы видим, что ответ на данный вопрос напрямую зависит от уровня образования.</w:t>
      </w:r>
    </w:p>
    <w:p w:rsidR="00765215" w:rsidRPr="00CD5F75" w:rsidRDefault="00765215" w:rsidP="0023227F">
      <w:pPr>
        <w:spacing w:line="240" w:lineRule="auto"/>
      </w:pPr>
    </w:p>
    <w:p w:rsidR="00765215" w:rsidRPr="00CD5F75" w:rsidRDefault="00A4373D" w:rsidP="00765215">
      <w:r w:rsidRPr="00CD5F75">
        <w:tab/>
      </w:r>
      <w:r w:rsidR="00765215" w:rsidRPr="00CD5F75">
        <w:t>(4)</w:t>
      </w:r>
      <w:r w:rsidRPr="00CD5F75">
        <w:tab/>
      </w:r>
      <w:r w:rsidR="00765215" w:rsidRPr="00CD5F75">
        <w:t xml:space="preserve">На прямой вопрос о том, </w:t>
      </w:r>
      <w:r w:rsidR="00765215" w:rsidRPr="00CD5F75">
        <w:rPr>
          <w:i/>
        </w:rPr>
        <w:t>существует ли проблема расовой дискриминации в Казахстане</w:t>
      </w:r>
      <w:r w:rsidR="00765215" w:rsidRPr="00CD5F75">
        <w:t>, мнение респондентов разделилось следующим образом</w:t>
      </w:r>
      <w:r w:rsidR="00293866" w:rsidRPr="00CD5F75">
        <w:t xml:space="preserve">:  </w:t>
      </w:r>
      <w:r w:rsidR="00765215" w:rsidRPr="00CD5F75">
        <w:t>из 100% опрошенных 31,9% ответили, что данной проблемы в Казахстане не существует, 29,5% - есть случаи дискриминации, но они единичны и не могут быть показательными</w:t>
      </w:r>
      <w:r w:rsidR="00293866" w:rsidRPr="00CD5F75">
        <w:t xml:space="preserve">.  </w:t>
      </w:r>
      <w:r w:rsidR="00765215" w:rsidRPr="00CD5F75">
        <w:t>Вместе с тем, 7,4% респондентов ответили, что дискриминация не открыто, но постоянно присутствует в повседневной жизни</w:t>
      </w:r>
      <w:r w:rsidR="00293866" w:rsidRPr="00CD5F75">
        <w:t xml:space="preserve">. </w:t>
      </w:r>
      <w:r w:rsidR="00765215" w:rsidRPr="00CD5F75">
        <w:t xml:space="preserve"> У 4,5% респондентов мнение, что эта проблема в стране актуальна</w:t>
      </w:r>
      <w:r w:rsidR="00293866" w:rsidRPr="00CD5F75">
        <w:t xml:space="preserve">.  </w:t>
      </w:r>
      <w:r w:rsidR="00765215" w:rsidRPr="00CD5F75">
        <w:t>Таким образом, 61,4% опрошенных считает, что проблемы расовой дискриминации в Казахстане нет, и единичные случаи не отражают  реального положения данной проблемы в стране.</w:t>
      </w:r>
    </w:p>
    <w:p w:rsidR="00765215" w:rsidRPr="00CD5F75" w:rsidRDefault="00765215" w:rsidP="0023227F">
      <w:pPr>
        <w:spacing w:line="240" w:lineRule="auto"/>
      </w:pPr>
    </w:p>
    <w:p w:rsidR="00765215" w:rsidRPr="00CD5F75" w:rsidRDefault="00A4373D" w:rsidP="00765215">
      <w:r w:rsidRPr="00CD5F75">
        <w:tab/>
      </w:r>
      <w:r w:rsidR="00765215" w:rsidRPr="00CD5F75">
        <w:t>(5)</w:t>
      </w:r>
      <w:r w:rsidRPr="00CD5F75">
        <w:tab/>
      </w:r>
      <w:r w:rsidR="00765215" w:rsidRPr="00CD5F75">
        <w:t xml:space="preserve">На вопрос о </w:t>
      </w:r>
      <w:r w:rsidR="00765215" w:rsidRPr="00CD5F75">
        <w:rPr>
          <w:i/>
        </w:rPr>
        <w:t>реальных случаях дискриминации по национальному признаку в Казахстане</w:t>
      </w:r>
      <w:r w:rsidR="00765215" w:rsidRPr="00CD5F75">
        <w:t xml:space="preserve"> большинство респондентов (72,5%) ответили, что с такими случаями не встречались, однако 15,5% опрошенных ответили, что сталкивались или слышали от знакомых о данной проблеме, 5,6% затруднились ответить на этот вопрос.</w:t>
      </w:r>
    </w:p>
    <w:p w:rsidR="00765215" w:rsidRPr="00CD5F75" w:rsidRDefault="00765215" w:rsidP="0023227F">
      <w:pPr>
        <w:spacing w:line="240" w:lineRule="auto"/>
      </w:pPr>
    </w:p>
    <w:p w:rsidR="00765215" w:rsidRPr="00CD5F75" w:rsidRDefault="00A4373D" w:rsidP="00765215">
      <w:r w:rsidRPr="00CD5F75">
        <w:tab/>
      </w:r>
      <w:r w:rsidR="00765215" w:rsidRPr="00CD5F75">
        <w:t>(6)</w:t>
      </w:r>
      <w:r w:rsidRPr="00CD5F75">
        <w:tab/>
      </w:r>
      <w:r w:rsidR="00765215" w:rsidRPr="00CD5F75">
        <w:t xml:space="preserve">При ответе на открытый вопрос, в котором респондентов попросили </w:t>
      </w:r>
      <w:r w:rsidR="00765215" w:rsidRPr="00CD5F75">
        <w:rPr>
          <w:i/>
        </w:rPr>
        <w:t>назвать национальность, этнос, расу, которые по их мнению подвергаются расовой дискриминации в Казахстане</w:t>
      </w:r>
      <w:r w:rsidR="00765215" w:rsidRPr="00CD5F75">
        <w:t>, были получены следующие варианты ответов</w:t>
      </w:r>
      <w:r w:rsidR="00293866" w:rsidRPr="00CD5F75">
        <w:t xml:space="preserve">:  </w:t>
      </w:r>
      <w:r w:rsidR="00765215" w:rsidRPr="00CD5F75">
        <w:t>72,3% опрошенных считают, что подобные проблемы не актуальны для Казахстана.</w:t>
      </w:r>
    </w:p>
    <w:p w:rsidR="00765215" w:rsidRPr="00CD5F75" w:rsidRDefault="00765215" w:rsidP="0023227F">
      <w:pPr>
        <w:spacing w:line="240" w:lineRule="auto"/>
      </w:pPr>
    </w:p>
    <w:p w:rsidR="00765215" w:rsidRPr="00CD5F75" w:rsidRDefault="00A4373D" w:rsidP="00765215">
      <w:r w:rsidRPr="00CD5F75">
        <w:tab/>
      </w:r>
      <w:r w:rsidR="00765215" w:rsidRPr="00CD5F75">
        <w:t>Вместе с тем были и противоположные мнения о том, что дискриминации на территории Казахстана подвергаются те или иные представителей этносов</w:t>
      </w:r>
      <w:r w:rsidR="00293866" w:rsidRPr="00CD5F75">
        <w:t xml:space="preserve">.  </w:t>
      </w:r>
      <w:r w:rsidR="00765215" w:rsidRPr="00CD5F75">
        <w:t>Это</w:t>
      </w:r>
      <w:r w:rsidR="00293866" w:rsidRPr="00CD5F75">
        <w:t xml:space="preserve">:  </w:t>
      </w:r>
      <w:r w:rsidR="00765215" w:rsidRPr="00CD5F75">
        <w:t>8,8% - казахи</w:t>
      </w:r>
      <w:r w:rsidR="00293866" w:rsidRPr="00CD5F75">
        <w:t xml:space="preserve">;  </w:t>
      </w:r>
      <w:r w:rsidR="00765215" w:rsidRPr="00CD5F75">
        <w:t>3,5% - русские</w:t>
      </w:r>
      <w:r w:rsidR="00293866" w:rsidRPr="00CD5F75">
        <w:t xml:space="preserve">;  </w:t>
      </w:r>
      <w:r w:rsidR="00765215" w:rsidRPr="00CD5F75">
        <w:t>2,6% - оралманы</w:t>
      </w:r>
      <w:r w:rsidR="00293866" w:rsidRPr="00CD5F75">
        <w:t xml:space="preserve">;  </w:t>
      </w:r>
      <w:r w:rsidR="00765215" w:rsidRPr="00CD5F75">
        <w:t>1,7% - узбеки</w:t>
      </w:r>
      <w:r w:rsidR="00293866" w:rsidRPr="00CD5F75">
        <w:t xml:space="preserve">;  </w:t>
      </w:r>
      <w:r w:rsidR="00765215" w:rsidRPr="00CD5F75">
        <w:t>1,5% - славяне</w:t>
      </w:r>
      <w:r w:rsidR="00293866" w:rsidRPr="00CD5F75">
        <w:t xml:space="preserve">;  </w:t>
      </w:r>
      <w:r w:rsidR="00765215" w:rsidRPr="00CD5F75">
        <w:t xml:space="preserve">1,4% - </w:t>
      </w:r>
      <w:r w:rsidR="00CB4429" w:rsidRPr="00CD5F75">
        <w:t>"</w:t>
      </w:r>
      <w:r w:rsidR="00765215" w:rsidRPr="00CD5F75">
        <w:t>все</w:t>
      </w:r>
      <w:r w:rsidR="00CB4429" w:rsidRPr="00CD5F75">
        <w:t>"</w:t>
      </w:r>
      <w:r w:rsidR="00293866" w:rsidRPr="00CD5F75">
        <w:t xml:space="preserve">;  </w:t>
      </w:r>
      <w:r w:rsidR="00765215" w:rsidRPr="00CD5F75">
        <w:t>1,2% - русскоязычные</w:t>
      </w:r>
      <w:r w:rsidR="00293866" w:rsidRPr="00CD5F75">
        <w:t xml:space="preserve">;  </w:t>
      </w:r>
      <w:r w:rsidR="00765215" w:rsidRPr="00CD5F75">
        <w:t>1,2% - кавказцы</w:t>
      </w:r>
      <w:r w:rsidR="00293866" w:rsidRPr="00CD5F75">
        <w:t xml:space="preserve">;  </w:t>
      </w:r>
      <w:r w:rsidR="00765215" w:rsidRPr="00CD5F75">
        <w:t>0,9% - азиаты</w:t>
      </w:r>
      <w:r w:rsidR="00293866" w:rsidRPr="00CD5F75">
        <w:t xml:space="preserve">;  </w:t>
      </w:r>
      <w:r w:rsidR="00765215" w:rsidRPr="00CD5F75">
        <w:t>0,9% - лица с европейской внешностью</w:t>
      </w:r>
      <w:r w:rsidR="00293866" w:rsidRPr="00CD5F75">
        <w:t xml:space="preserve">;  </w:t>
      </w:r>
      <w:r w:rsidR="00765215" w:rsidRPr="00CD5F75">
        <w:t xml:space="preserve">0,8% - </w:t>
      </w:r>
      <w:r w:rsidR="00CB4429" w:rsidRPr="00CD5F75">
        <w:t>"</w:t>
      </w:r>
      <w:r w:rsidR="00765215" w:rsidRPr="00CD5F75">
        <w:t>все кроме казахов</w:t>
      </w:r>
      <w:r w:rsidR="00CB4429" w:rsidRPr="00CD5F75">
        <w:t>"</w:t>
      </w:r>
      <w:r w:rsidR="00293866" w:rsidRPr="00CD5F75">
        <w:t xml:space="preserve">;  </w:t>
      </w:r>
      <w:r w:rsidR="00765215" w:rsidRPr="00CD5F75">
        <w:t>0,3% - цыгане (см</w:t>
      </w:r>
      <w:r w:rsidR="00293866" w:rsidRPr="00CD5F75">
        <w:t xml:space="preserve">. </w:t>
      </w:r>
      <w:r w:rsidR="00765215" w:rsidRPr="00CD5F75">
        <w:t>график 2).</w:t>
      </w:r>
    </w:p>
    <w:p w:rsidR="00765215" w:rsidRPr="00CD5F75" w:rsidRDefault="00765215" w:rsidP="0023227F">
      <w:pPr>
        <w:spacing w:line="240" w:lineRule="auto"/>
      </w:pPr>
    </w:p>
    <w:p w:rsidR="00765215" w:rsidRPr="00CD5F75" w:rsidRDefault="003C5E6B" w:rsidP="003C5E6B">
      <w:r w:rsidRPr="00CD5F75">
        <w:pict>
          <v:shape id="_x0000_i1029" type="#_x0000_t75" style="width:402.75pt;height:306.75pt" o:allowoverlap="f">
            <v:imagedata r:id="rId14" o:title=""/>
          </v:shape>
        </w:pict>
      </w:r>
    </w:p>
    <w:p w:rsidR="005E36FC" w:rsidRPr="00CD5F75" w:rsidRDefault="005E36FC" w:rsidP="005E36FC">
      <w:pPr>
        <w:tabs>
          <w:tab w:val="left" w:pos="284"/>
        </w:tabs>
      </w:pPr>
      <w:r w:rsidRPr="00CD5F75">
        <w:tab/>
        <w:t>График 2.  Дискриминация по национальному признаку</w:t>
      </w:r>
      <w:r w:rsidR="00331CCF" w:rsidRPr="00CD5F75">
        <w:t>.</w:t>
      </w:r>
    </w:p>
    <w:p w:rsidR="00765215" w:rsidRPr="00CD5F75" w:rsidRDefault="00765215" w:rsidP="00765215"/>
    <w:p w:rsidR="00765215" w:rsidRPr="00CD5F75" w:rsidRDefault="005E36FC" w:rsidP="00765215">
      <w:r w:rsidRPr="00CD5F75">
        <w:tab/>
      </w:r>
      <w:r w:rsidR="00765215" w:rsidRPr="00CD5F75">
        <w:t>Из ответов респондентов на два вышеуказанных вопроса следует, что больше половины населения республики вообще не видят признаков дискриминации</w:t>
      </w:r>
      <w:r w:rsidR="00293866" w:rsidRPr="00CD5F75">
        <w:t xml:space="preserve">.  </w:t>
      </w:r>
      <w:r w:rsidR="00765215" w:rsidRPr="00CD5F75">
        <w:t>Вместе с тем, в таком многонациональном государстве, как Казахстан, неизбежно возникновения трений на национальной почве</w:t>
      </w:r>
      <w:r w:rsidR="00293866" w:rsidRPr="00CD5F75">
        <w:t xml:space="preserve">.  </w:t>
      </w:r>
      <w:r w:rsidR="00765215" w:rsidRPr="00CD5F75">
        <w:t>Из графика 2</w:t>
      </w:r>
      <w:r w:rsidRPr="00CD5F75">
        <w:t xml:space="preserve"> </w:t>
      </w:r>
      <w:r w:rsidR="00765215" w:rsidRPr="00CD5F75">
        <w:t>видно, что более всего недовольны положением представители коренного населения в основном приезжие из сельской местности (8,8%) и оралманы (2,6%), переехавшие и проживающие на северных регионах страны.</w:t>
      </w:r>
    </w:p>
    <w:p w:rsidR="00765215" w:rsidRPr="00CD5F75" w:rsidRDefault="00765215" w:rsidP="00765215"/>
    <w:p w:rsidR="00765215" w:rsidRPr="00CD5F75" w:rsidRDefault="005E36FC" w:rsidP="00765215">
      <w:r w:rsidRPr="00CD5F75">
        <w:tab/>
      </w:r>
      <w:r w:rsidR="00765215" w:rsidRPr="00CD5F75">
        <w:t>(1)</w:t>
      </w:r>
      <w:r w:rsidRPr="00CD5F75">
        <w:tab/>
      </w:r>
      <w:r w:rsidR="00765215" w:rsidRPr="00CD5F75">
        <w:t xml:space="preserve">На вопрос, </w:t>
      </w:r>
      <w:r w:rsidR="00765215" w:rsidRPr="00CD5F75">
        <w:rPr>
          <w:i/>
        </w:rPr>
        <w:t>знаете ли Вы организации, занимающиеся защитой прав человека</w:t>
      </w:r>
      <w:r w:rsidR="00765215" w:rsidRPr="00CD5F75">
        <w:t>, 26,6% ответили - знают, 39,6% - не знают и 30,2% - затрудняются ответить</w:t>
      </w:r>
      <w:r w:rsidR="00293866" w:rsidRPr="00CD5F75">
        <w:t>.</w:t>
      </w:r>
    </w:p>
    <w:p w:rsidR="00765215" w:rsidRPr="00CD5F75" w:rsidRDefault="00765215" w:rsidP="00765215"/>
    <w:p w:rsidR="00765215" w:rsidRPr="00CD5F75" w:rsidRDefault="00F10995" w:rsidP="00765215">
      <w:pPr>
        <w:rPr>
          <w:i/>
        </w:rPr>
      </w:pPr>
      <w:r w:rsidRPr="00CD5F75">
        <w:tab/>
      </w:r>
      <w:r w:rsidR="00765215" w:rsidRPr="00CD5F75">
        <w:t>(2)</w:t>
      </w:r>
      <w:r w:rsidRPr="00CD5F75">
        <w:tab/>
      </w:r>
      <w:r w:rsidR="00765215" w:rsidRPr="00CD5F75">
        <w:rPr>
          <w:i/>
        </w:rPr>
        <w:t>Какие конкретно организации занимаются защитой прав человека на территории Казахстана</w:t>
      </w:r>
      <w:r w:rsidR="00293866" w:rsidRPr="00CD5F75">
        <w:t xml:space="preserve">:  </w:t>
      </w:r>
      <w:r w:rsidR="00765215" w:rsidRPr="00CD5F75">
        <w:t>были представлены несколько вариантов ответов, это</w:t>
      </w:r>
      <w:r w:rsidRPr="00CD5F75">
        <w:t>:</w:t>
      </w:r>
    </w:p>
    <w:p w:rsidR="00765215" w:rsidRPr="00CD5F75" w:rsidRDefault="00765215" w:rsidP="00765215">
      <w:pPr>
        <w:rPr>
          <w:i/>
        </w:rPr>
      </w:pPr>
    </w:p>
    <w:p w:rsidR="00F10995" w:rsidRPr="00CD5F75" w:rsidRDefault="00F10995" w:rsidP="00F10995">
      <w:pPr>
        <w:ind w:left="1134" w:hanging="1134"/>
      </w:pPr>
      <w:r w:rsidRPr="00CD5F75">
        <w:tab/>
      </w:r>
      <w:r w:rsidR="00765215" w:rsidRPr="00CD5F75">
        <w:rPr>
          <w:i/>
        </w:rPr>
        <w:t>-</w:t>
      </w:r>
      <w:r w:rsidRPr="00CD5F75">
        <w:rPr>
          <w:i/>
        </w:rPr>
        <w:tab/>
      </w:r>
      <w:r w:rsidR="00765215" w:rsidRPr="00CD5F75">
        <w:rPr>
          <w:i/>
        </w:rPr>
        <w:t xml:space="preserve">государственные структуры </w:t>
      </w:r>
      <w:r w:rsidR="00765215" w:rsidRPr="00CD5F75">
        <w:t>(3,8% - КНБ, МВД, прокуратура, районные, областные суды, Конституционный суд РК, полиция, акиматы, юстиция, отдел терроризма и т.д.)</w:t>
      </w:r>
      <w:r w:rsidR="00293866" w:rsidRPr="00CD5F75">
        <w:t>;</w:t>
      </w:r>
    </w:p>
    <w:p w:rsidR="00765215" w:rsidRPr="00CD5F75" w:rsidRDefault="00765215" w:rsidP="00F10995">
      <w:pPr>
        <w:ind w:left="1134" w:hanging="1134"/>
      </w:pPr>
    </w:p>
    <w:p w:rsidR="00F10995" w:rsidRPr="00CD5F75" w:rsidRDefault="00F10995" w:rsidP="00F10995">
      <w:pPr>
        <w:ind w:left="1134" w:hanging="1134"/>
      </w:pPr>
      <w:r w:rsidRPr="00CD5F75">
        <w:rPr>
          <w:i/>
        </w:rPr>
        <w:tab/>
      </w:r>
      <w:r w:rsidR="00765215" w:rsidRPr="00CD5F75">
        <w:rPr>
          <w:i/>
        </w:rPr>
        <w:t>-</w:t>
      </w:r>
      <w:r w:rsidRPr="00CD5F75">
        <w:rPr>
          <w:i/>
        </w:rPr>
        <w:tab/>
      </w:r>
      <w:r w:rsidR="00765215" w:rsidRPr="00CD5F75">
        <w:rPr>
          <w:i/>
        </w:rPr>
        <w:t>негосударственные структуры</w:t>
      </w:r>
      <w:r w:rsidR="00765215" w:rsidRPr="00CD5F75">
        <w:t xml:space="preserve"> (7,4% респондентов назвали различные организации, а именно - ассоциация предпринимателей, комиссия по правам человека при президенте, защита прав потребителей, адвокатские конторы </w:t>
      </w:r>
      <w:r w:rsidR="00CB4429" w:rsidRPr="00CD5F75">
        <w:t>"</w:t>
      </w:r>
      <w:r w:rsidR="00765215" w:rsidRPr="00CD5F75">
        <w:t>Закон и правосудие</w:t>
      </w:r>
      <w:r w:rsidR="00CB4429" w:rsidRPr="00CD5F75">
        <w:t>"</w:t>
      </w:r>
      <w:r w:rsidR="00765215" w:rsidRPr="00CD5F75">
        <w:t xml:space="preserve">, профсоюзы, отдел по защите прав человека при УК УИС, омбудсмен, Ассамблея народа Казахстана, движение </w:t>
      </w:r>
      <w:r w:rsidR="00CB4429" w:rsidRPr="00CD5F75">
        <w:t>"</w:t>
      </w:r>
      <w:r w:rsidR="00765215" w:rsidRPr="00CD5F75">
        <w:t>Невада-Семей</w:t>
      </w:r>
      <w:r w:rsidR="00CB4429" w:rsidRPr="00CD5F75">
        <w:t>"</w:t>
      </w:r>
      <w:r w:rsidR="00765215" w:rsidRPr="00CD5F75">
        <w:t>, а также были названы несколько фамилий руководителей организаций, которые занимаются вопросами,  связанными с правами человека)</w:t>
      </w:r>
      <w:r w:rsidR="00293866" w:rsidRPr="00CD5F75">
        <w:t>;</w:t>
      </w:r>
    </w:p>
    <w:p w:rsidR="00765215" w:rsidRPr="00CD5F75" w:rsidRDefault="00765215" w:rsidP="00F10995">
      <w:pPr>
        <w:ind w:left="1134" w:hanging="1134"/>
      </w:pPr>
    </w:p>
    <w:p w:rsidR="00765215" w:rsidRPr="00CD5F75" w:rsidRDefault="00F10995" w:rsidP="00F10995">
      <w:pPr>
        <w:ind w:left="1134" w:hanging="1134"/>
      </w:pPr>
      <w:r w:rsidRPr="00CD5F75">
        <w:rPr>
          <w:i/>
        </w:rPr>
        <w:tab/>
      </w:r>
      <w:r w:rsidR="00765215" w:rsidRPr="00CD5F75">
        <w:rPr>
          <w:i/>
        </w:rPr>
        <w:t>-</w:t>
      </w:r>
      <w:r w:rsidRPr="00CD5F75">
        <w:rPr>
          <w:i/>
        </w:rPr>
        <w:tab/>
      </w:r>
      <w:r w:rsidR="00765215" w:rsidRPr="00CD5F75">
        <w:rPr>
          <w:i/>
        </w:rPr>
        <w:t>международные организации</w:t>
      </w:r>
      <w:r w:rsidR="00765215" w:rsidRPr="00CD5F75">
        <w:t xml:space="preserve"> (3,7% опрошенных указали ООН, ОБСЕ, институт Омбудсмена, ЮНЕСКО, Фонд Сорос, Гринпис и т.д.)</w:t>
      </w:r>
      <w:r w:rsidRPr="00CD5F75">
        <w:t>.</w:t>
      </w:r>
    </w:p>
    <w:p w:rsidR="00765215" w:rsidRPr="00CD5F75" w:rsidRDefault="00765215" w:rsidP="00765215"/>
    <w:p w:rsidR="00765215" w:rsidRPr="00CD5F75" w:rsidRDefault="00F10995" w:rsidP="00765215">
      <w:r w:rsidRPr="00CD5F75">
        <w:tab/>
      </w:r>
      <w:r w:rsidR="00765215" w:rsidRPr="00CD5F75">
        <w:t xml:space="preserve">0,9% - респондентов полагают, что защитой прав человека в Казахстане занимается уже не существующая партия </w:t>
      </w:r>
      <w:r w:rsidR="00CB4429" w:rsidRPr="00CD5F75">
        <w:t>"</w:t>
      </w:r>
      <w:r w:rsidR="00765215" w:rsidRPr="00CD5F75">
        <w:t>Отан</w:t>
      </w:r>
      <w:r w:rsidR="00CB4429" w:rsidRPr="00CD5F75">
        <w:t>"</w:t>
      </w:r>
      <w:r w:rsidR="00765215" w:rsidRPr="00CD5F75">
        <w:t xml:space="preserve"> и ныне действующая  партия </w:t>
      </w:r>
      <w:r w:rsidR="00CB4429" w:rsidRPr="00CD5F75">
        <w:t>"</w:t>
      </w:r>
      <w:r w:rsidR="00765215" w:rsidRPr="00CD5F75">
        <w:t>Нур Отан</w:t>
      </w:r>
      <w:r w:rsidR="00CB4429" w:rsidRPr="00CD5F75">
        <w:t>"</w:t>
      </w:r>
      <w:r w:rsidRPr="00CD5F75">
        <w:t>.</w:t>
      </w:r>
    </w:p>
    <w:p w:rsidR="00765215" w:rsidRPr="00CD5F75" w:rsidRDefault="00765215" w:rsidP="00765215"/>
    <w:p w:rsidR="00765215" w:rsidRPr="00CD5F75" w:rsidRDefault="00EC53C4" w:rsidP="00765215">
      <w:r w:rsidRPr="00CD5F75">
        <w:tab/>
      </w:r>
      <w:r w:rsidR="00765215" w:rsidRPr="00CD5F75">
        <w:t>Итого из 100% опрошенных только 14,9% смогли более-менее определенно назвать организации, которые занимаются данным вопросом</w:t>
      </w:r>
      <w:r w:rsidRPr="00CD5F75">
        <w:t>.</w:t>
      </w:r>
    </w:p>
    <w:p w:rsidR="00765215" w:rsidRPr="00CD5F75" w:rsidRDefault="00765215" w:rsidP="00765215"/>
    <w:p w:rsidR="00765215" w:rsidRPr="00CD5F75" w:rsidRDefault="00EC53C4" w:rsidP="00765215">
      <w:r w:rsidRPr="00CD5F75">
        <w:tab/>
      </w:r>
      <w:r w:rsidR="00765215" w:rsidRPr="00CD5F75">
        <w:t>Из вышесказанного можно сделать вывод, что население имеет довольно размытое представление о том, какие структуры в государстве непосредственно занимаются данной проблемой и куда, в случае возникновения потребности, можно обратиться</w:t>
      </w:r>
      <w:r w:rsidR="00293866" w:rsidRPr="00CD5F75">
        <w:t xml:space="preserve">.  </w:t>
      </w:r>
      <w:r w:rsidR="00765215" w:rsidRPr="00CD5F75">
        <w:t>Более того, из 100% опрошенных лишь 0,6% опрошенных смогли назвать фамилии руководителей неправительственных организаций, занимающихся защитой прав человека в городе своего проживания</w:t>
      </w:r>
      <w:r w:rsidR="00293866" w:rsidRPr="00CD5F75">
        <w:t>.</w:t>
      </w:r>
    </w:p>
    <w:p w:rsidR="00765215" w:rsidRPr="00CD5F75" w:rsidRDefault="00765215" w:rsidP="00765215"/>
    <w:p w:rsidR="00765215" w:rsidRPr="00CD5F75" w:rsidRDefault="00EC53C4" w:rsidP="00765215">
      <w:r w:rsidRPr="00CD5F75">
        <w:tab/>
      </w:r>
      <w:r w:rsidR="00765215" w:rsidRPr="00CD5F75">
        <w:t>(24)</w:t>
      </w:r>
      <w:r w:rsidRPr="00CD5F75">
        <w:tab/>
      </w:r>
      <w:r w:rsidR="00765215" w:rsidRPr="00CD5F75">
        <w:rPr>
          <w:i/>
        </w:rPr>
        <w:t xml:space="preserve">На вопрос об информированности населения о </w:t>
      </w:r>
      <w:r w:rsidR="00CB4429" w:rsidRPr="00CD5F75">
        <w:rPr>
          <w:i/>
        </w:rPr>
        <w:t>"</w:t>
      </w:r>
      <w:r w:rsidR="00765215" w:rsidRPr="00CD5F75">
        <w:rPr>
          <w:i/>
        </w:rPr>
        <w:t xml:space="preserve">Международной </w:t>
      </w:r>
      <w:r w:rsidRPr="00CD5F75">
        <w:rPr>
          <w:i/>
        </w:rPr>
        <w:t>к</w:t>
      </w:r>
      <w:r w:rsidR="00765215" w:rsidRPr="00CD5F75">
        <w:rPr>
          <w:i/>
        </w:rPr>
        <w:t>онвенции о ликвидации всех форм расовой дискриминации</w:t>
      </w:r>
      <w:r w:rsidR="00CB4429" w:rsidRPr="00CD5F75">
        <w:rPr>
          <w:i/>
        </w:rPr>
        <w:t>"</w:t>
      </w:r>
      <w:r w:rsidR="00765215" w:rsidRPr="00CD5F75">
        <w:t xml:space="preserve"> 11,1% опрошенных ответили, что знакомы с данным документом, 35% - слышали о его существовании, но не знают его содержания, 50,3% - не знают о существовании такого документа, а 3,4%  не стали отвечать на этот вопрос.</w:t>
      </w:r>
    </w:p>
    <w:p w:rsidR="00765215" w:rsidRPr="00CD5F75" w:rsidRDefault="00765215" w:rsidP="00765215"/>
    <w:p w:rsidR="00765215" w:rsidRPr="00CD5F75" w:rsidRDefault="00EC53C4" w:rsidP="00765215">
      <w:r w:rsidRPr="00CD5F75">
        <w:tab/>
      </w:r>
      <w:r w:rsidR="00765215" w:rsidRPr="00CD5F75">
        <w:t>Следует отметить, что деятельность респондентов, ответивших положительно (11,1%) напрямую связана с обсуждаемой проблематикой</w:t>
      </w:r>
      <w:r w:rsidRPr="00CD5F75">
        <w:t>.</w:t>
      </w:r>
    </w:p>
    <w:p w:rsidR="00765215" w:rsidRPr="00CD5F75" w:rsidRDefault="00765215" w:rsidP="00765215"/>
    <w:p w:rsidR="00765215" w:rsidRPr="00CD5F75" w:rsidRDefault="00EC53C4" w:rsidP="00765215">
      <w:r w:rsidRPr="00CD5F75">
        <w:tab/>
      </w:r>
      <w:r w:rsidR="00765215" w:rsidRPr="00CD5F75">
        <w:t>(7)</w:t>
      </w:r>
      <w:r w:rsidRPr="00CD5F75">
        <w:tab/>
      </w:r>
      <w:r w:rsidR="00765215" w:rsidRPr="00CD5F75">
        <w:t xml:space="preserve">Далее респондентам был заданы вопросы </w:t>
      </w:r>
      <w:r w:rsidR="00765215" w:rsidRPr="00CD5F75">
        <w:rPr>
          <w:i/>
        </w:rPr>
        <w:t>о предпринимаемых ими действиях в случае нарушения их прав и свобод по национальному признаку</w:t>
      </w:r>
      <w:r w:rsidR="00293866" w:rsidRPr="00CD5F75">
        <w:t xml:space="preserve">.  </w:t>
      </w:r>
      <w:r w:rsidR="00765215" w:rsidRPr="00CD5F75">
        <w:t xml:space="preserve">Опрашиваемые обязательно обратятся в суд </w:t>
      </w:r>
      <w:r w:rsidR="008076B8" w:rsidRPr="00CD5F75">
        <w:t>-</w:t>
      </w:r>
      <w:r w:rsidR="00765215" w:rsidRPr="00CD5F75">
        <w:t xml:space="preserve"> 32,5%</w:t>
      </w:r>
      <w:r w:rsidR="00293866" w:rsidRPr="00CD5F75">
        <w:t xml:space="preserve">;  </w:t>
      </w:r>
      <w:r w:rsidR="00765215" w:rsidRPr="00CD5F75">
        <w:t xml:space="preserve">скорее </w:t>
      </w:r>
      <w:r w:rsidR="00CB4429" w:rsidRPr="00CD5F75">
        <w:t>"</w:t>
      </w:r>
      <w:r w:rsidR="00765215" w:rsidRPr="00CD5F75">
        <w:t>да</w:t>
      </w:r>
      <w:r w:rsidR="00CB4429" w:rsidRPr="00CD5F75">
        <w:t>"</w:t>
      </w:r>
      <w:r w:rsidR="00765215" w:rsidRPr="00CD5F75">
        <w:t xml:space="preserve">, чем </w:t>
      </w:r>
      <w:r w:rsidR="00CB4429" w:rsidRPr="00CD5F75">
        <w:t>"</w:t>
      </w:r>
      <w:r w:rsidR="00765215" w:rsidRPr="00CD5F75">
        <w:t>нет</w:t>
      </w:r>
      <w:r w:rsidR="00CB4429" w:rsidRPr="00CD5F75">
        <w:t>"</w:t>
      </w:r>
      <w:r w:rsidR="00765215" w:rsidRPr="00CD5F75">
        <w:t xml:space="preserve"> - 14,5%, скорее </w:t>
      </w:r>
      <w:r w:rsidR="00CB4429" w:rsidRPr="00CD5F75">
        <w:t>"</w:t>
      </w:r>
      <w:r w:rsidR="00765215" w:rsidRPr="00CD5F75">
        <w:t>нет</w:t>
      </w:r>
      <w:r w:rsidR="00CB4429" w:rsidRPr="00CD5F75">
        <w:t>"</w:t>
      </w:r>
      <w:r w:rsidR="00765215" w:rsidRPr="00CD5F75">
        <w:t xml:space="preserve">, чем </w:t>
      </w:r>
      <w:r w:rsidR="00CB4429" w:rsidRPr="00CD5F75">
        <w:t>"</w:t>
      </w:r>
      <w:r w:rsidR="00765215" w:rsidRPr="00CD5F75">
        <w:t>да</w:t>
      </w:r>
      <w:r w:rsidR="00CB4429" w:rsidRPr="00CD5F75">
        <w:t>"</w:t>
      </w:r>
      <w:r w:rsidR="008076B8" w:rsidRPr="00CD5F75">
        <w:t> </w:t>
      </w:r>
      <w:r w:rsidR="00765215" w:rsidRPr="00CD5F75">
        <w:t>- 22,3%, не обратятся в суд, т</w:t>
      </w:r>
      <w:r w:rsidRPr="00CD5F75">
        <w:t>ак как</w:t>
      </w:r>
      <w:r w:rsidR="00293866" w:rsidRPr="00CD5F75">
        <w:t xml:space="preserve"> </w:t>
      </w:r>
      <w:r w:rsidR="00765215" w:rsidRPr="00CD5F75">
        <w:t>считают это бесполезным - 24,9%.</w:t>
      </w:r>
    </w:p>
    <w:p w:rsidR="00765215" w:rsidRPr="00CD5F75" w:rsidRDefault="00765215" w:rsidP="00765215"/>
    <w:p w:rsidR="00765215" w:rsidRPr="00CD5F75" w:rsidRDefault="008076B8" w:rsidP="00765215">
      <w:r w:rsidRPr="00CD5F75">
        <w:tab/>
      </w:r>
      <w:r w:rsidR="00765215" w:rsidRPr="00CD5F75">
        <w:t>(8)</w:t>
      </w:r>
      <w:r w:rsidRPr="00CD5F75">
        <w:tab/>
      </w:r>
      <w:r w:rsidR="00765215" w:rsidRPr="00CD5F75">
        <w:t xml:space="preserve">На вопрос, </w:t>
      </w:r>
      <w:r w:rsidR="00765215" w:rsidRPr="00CD5F75">
        <w:rPr>
          <w:i/>
        </w:rPr>
        <w:t xml:space="preserve">почему они не обратятся в суд, </w:t>
      </w:r>
      <w:r w:rsidR="00765215" w:rsidRPr="00CD5F75">
        <w:t>получили следующие ответы</w:t>
      </w:r>
      <w:r w:rsidR="00293866" w:rsidRPr="00CD5F75">
        <w:t xml:space="preserve">:  </w:t>
      </w:r>
      <w:r w:rsidR="00765215" w:rsidRPr="00CD5F75">
        <w:t xml:space="preserve">нет соответствующих законов </w:t>
      </w:r>
      <w:r w:rsidRPr="00CD5F75">
        <w:t>-</w:t>
      </w:r>
      <w:r w:rsidR="00765215" w:rsidRPr="00CD5F75">
        <w:t xml:space="preserve"> 4,5%, такие дела не практикуются </w:t>
      </w:r>
      <w:r w:rsidRPr="00CD5F75">
        <w:t>-</w:t>
      </w:r>
      <w:r w:rsidR="00765215" w:rsidRPr="00CD5F75">
        <w:t xml:space="preserve"> 11,6%,  нет доверия судебной системе </w:t>
      </w:r>
      <w:r w:rsidRPr="00CD5F75">
        <w:t>-</w:t>
      </w:r>
      <w:r w:rsidR="00765215" w:rsidRPr="00CD5F75">
        <w:t xml:space="preserve"> 7,1%, пустая трата времени (денег, здоровья) </w:t>
      </w:r>
      <w:r w:rsidRPr="00CD5F75">
        <w:t>-</w:t>
      </w:r>
      <w:r w:rsidR="00765215" w:rsidRPr="00CD5F75">
        <w:t xml:space="preserve"> 27,6% .</w:t>
      </w:r>
    </w:p>
    <w:p w:rsidR="00765215" w:rsidRPr="00CD5F75" w:rsidRDefault="00765215" w:rsidP="00765215"/>
    <w:p w:rsidR="00765215" w:rsidRPr="00CD5F75" w:rsidRDefault="008076B8" w:rsidP="00765215">
      <w:r w:rsidRPr="00CD5F75">
        <w:tab/>
      </w:r>
      <w:r w:rsidR="00765215" w:rsidRPr="00CD5F75">
        <w:t>(19)</w:t>
      </w:r>
      <w:r w:rsidRPr="00CD5F75">
        <w:tab/>
      </w:r>
      <w:r w:rsidR="00765215" w:rsidRPr="00CD5F75">
        <w:t>Далее следует вопрос</w:t>
      </w:r>
      <w:r w:rsidR="00293866" w:rsidRPr="00CD5F75">
        <w:t xml:space="preserve">:  </w:t>
      </w:r>
      <w:r w:rsidR="00765215" w:rsidRPr="00CD5F75">
        <w:rPr>
          <w:i/>
        </w:rPr>
        <w:t>сталкивались ли Вы со случаями ущемления прав со стороны правоохранительных органов на национальной, этнической почве</w:t>
      </w:r>
      <w:r w:rsidR="00293866" w:rsidRPr="00CD5F75">
        <w:t xml:space="preserve">:  </w:t>
      </w:r>
      <w:r w:rsidR="00765215" w:rsidRPr="00CD5F75">
        <w:t xml:space="preserve">54,5% респондентов ответили </w:t>
      </w:r>
      <w:r w:rsidR="00CB4429" w:rsidRPr="00CD5F75">
        <w:t>"</w:t>
      </w:r>
      <w:r w:rsidR="00765215" w:rsidRPr="00CD5F75">
        <w:t>нет</w:t>
      </w:r>
      <w:r w:rsidR="00CB4429" w:rsidRPr="00CD5F75">
        <w:t>"</w:t>
      </w:r>
      <w:r w:rsidR="00293866" w:rsidRPr="00CD5F75">
        <w:t xml:space="preserve">;  </w:t>
      </w:r>
      <w:r w:rsidR="00765215" w:rsidRPr="00CD5F75">
        <w:t>7,8% - такие случаи часто встречаются</w:t>
      </w:r>
      <w:r w:rsidR="00293866" w:rsidRPr="00CD5F75">
        <w:t xml:space="preserve">;  </w:t>
      </w:r>
      <w:r w:rsidR="00765215" w:rsidRPr="00CD5F75">
        <w:t>35,1% - такое бывает в единичных случаях.</w:t>
      </w:r>
    </w:p>
    <w:p w:rsidR="00765215" w:rsidRPr="00CD5F75" w:rsidRDefault="00765215" w:rsidP="00765215"/>
    <w:p w:rsidR="00765215" w:rsidRPr="00CD5F75" w:rsidRDefault="008076B8" w:rsidP="00765215">
      <w:r w:rsidRPr="00CD5F75">
        <w:tab/>
      </w:r>
      <w:r w:rsidR="00765215" w:rsidRPr="00CD5F75">
        <w:t>(22)</w:t>
      </w:r>
      <w:r w:rsidRPr="00CD5F75">
        <w:tab/>
      </w:r>
      <w:r w:rsidR="00765215" w:rsidRPr="00CD5F75">
        <w:t xml:space="preserve">На вопрос, </w:t>
      </w:r>
      <w:r w:rsidR="00765215" w:rsidRPr="00CD5F75">
        <w:rPr>
          <w:i/>
        </w:rPr>
        <w:t>как Вы думаете, сохраняются ли все Ваши гарантированные права</w:t>
      </w:r>
      <w:r w:rsidRPr="00CD5F75">
        <w:rPr>
          <w:i/>
        </w:rPr>
        <w:t> </w:t>
      </w:r>
      <w:r w:rsidR="00765215" w:rsidRPr="00CD5F75">
        <w:rPr>
          <w:i/>
        </w:rPr>
        <w:t>и свободы в Казахстане</w:t>
      </w:r>
      <w:r w:rsidR="00765215" w:rsidRPr="00CD5F75">
        <w:t>, на графике отражены следующие варианты ответов (см</w:t>
      </w:r>
      <w:r w:rsidR="00293866" w:rsidRPr="00CD5F75">
        <w:t>.</w:t>
      </w:r>
      <w:r w:rsidRPr="00CD5F75">
        <w:t> </w:t>
      </w:r>
      <w:r w:rsidR="00765215" w:rsidRPr="00CD5F75">
        <w:t>график</w:t>
      </w:r>
      <w:r w:rsidRPr="00CD5F75">
        <w:t> </w:t>
      </w:r>
      <w:r w:rsidR="00765215" w:rsidRPr="00CD5F75">
        <w:t>3)</w:t>
      </w:r>
      <w:r w:rsidR="003C03FB" w:rsidRPr="00CD5F75">
        <w:t>.</w:t>
      </w:r>
    </w:p>
    <w:p w:rsidR="00765215" w:rsidRPr="00CD5F75" w:rsidRDefault="00765215" w:rsidP="00765215"/>
    <w:p w:rsidR="00765215" w:rsidRPr="00CD5F75" w:rsidRDefault="008076B8" w:rsidP="00765215">
      <w:r w:rsidRPr="00CD5F75">
        <w:pict>
          <v:shape id="_x0000_i1030" type="#_x0000_t75" style="width:414pt;height:252pt" o:allowoverlap="f">
            <v:imagedata r:id="rId15" o:title=""/>
          </v:shape>
        </w:pict>
      </w:r>
    </w:p>
    <w:p w:rsidR="00765215" w:rsidRPr="00CD5F75" w:rsidRDefault="00765215" w:rsidP="00672272">
      <w:pPr>
        <w:spacing w:line="216" w:lineRule="auto"/>
      </w:pPr>
    </w:p>
    <w:p w:rsidR="00765215" w:rsidRPr="00CD5F75" w:rsidRDefault="00672272" w:rsidP="00765215">
      <w:r w:rsidRPr="00CD5F75">
        <w:tab/>
      </w:r>
      <w:r w:rsidR="00765215" w:rsidRPr="00CD5F75">
        <w:t>График 3</w:t>
      </w:r>
      <w:r w:rsidR="00293866" w:rsidRPr="00CD5F75">
        <w:t xml:space="preserve">.  </w:t>
      </w:r>
      <w:r w:rsidR="00765215" w:rsidRPr="00CD5F75">
        <w:t>Сохраняются ли гарантированные права и свободы.</w:t>
      </w:r>
    </w:p>
    <w:p w:rsidR="00765215" w:rsidRPr="00CD5F75" w:rsidRDefault="00765215" w:rsidP="00765215"/>
    <w:p w:rsidR="00765215" w:rsidRPr="00CD5F75" w:rsidRDefault="00672272" w:rsidP="00765215">
      <w:r w:rsidRPr="00CD5F75">
        <w:tab/>
      </w:r>
      <w:r w:rsidR="00765215" w:rsidRPr="00CD5F75">
        <w:t>(13)</w:t>
      </w:r>
      <w:r w:rsidRPr="00CD5F75">
        <w:tab/>
      </w:r>
      <w:r w:rsidR="00765215" w:rsidRPr="00CD5F75">
        <w:t>В связи с языковой политикой государства и повышении роли государственного языка были заданы следующие вопросы</w:t>
      </w:r>
      <w:r w:rsidR="00293866" w:rsidRPr="00CD5F75">
        <w:t xml:space="preserve">:  </w:t>
      </w:r>
      <w:r w:rsidR="00765215" w:rsidRPr="00CD5F75">
        <w:rPr>
          <w:i/>
        </w:rPr>
        <w:t>доступно ли Вам изучение государственного языка</w:t>
      </w:r>
      <w:r w:rsidR="00765215" w:rsidRPr="00CD5F75">
        <w:t xml:space="preserve">? </w:t>
      </w:r>
      <w:r w:rsidRPr="00CD5F75">
        <w:t xml:space="preserve"> </w:t>
      </w:r>
      <w:r w:rsidR="00CB4429" w:rsidRPr="00CD5F75">
        <w:t>"</w:t>
      </w:r>
      <w:r w:rsidR="00765215" w:rsidRPr="00CD5F75">
        <w:t>да</w:t>
      </w:r>
      <w:r w:rsidR="00CB4429" w:rsidRPr="00CD5F75">
        <w:t>"</w:t>
      </w:r>
      <w:r w:rsidR="00765215" w:rsidRPr="00CD5F75">
        <w:t xml:space="preserve"> </w:t>
      </w:r>
      <w:r w:rsidRPr="00CD5F75">
        <w:t>-</w:t>
      </w:r>
      <w:r w:rsidR="00765215" w:rsidRPr="00CD5F75">
        <w:t xml:space="preserve"> ответили 67,9% опрошенных</w:t>
      </w:r>
      <w:r w:rsidR="00293866" w:rsidRPr="00CD5F75">
        <w:t xml:space="preserve">;  </w:t>
      </w:r>
      <w:r w:rsidR="00CB4429" w:rsidRPr="00CD5F75">
        <w:t>"</w:t>
      </w:r>
      <w:r w:rsidR="00765215" w:rsidRPr="00CD5F75">
        <w:t>нет</w:t>
      </w:r>
      <w:r w:rsidR="00CB4429" w:rsidRPr="00CD5F75">
        <w:t>"</w:t>
      </w:r>
      <w:r w:rsidR="00765215" w:rsidRPr="00CD5F75">
        <w:t xml:space="preserve"> </w:t>
      </w:r>
      <w:r w:rsidRPr="00CD5F75">
        <w:t>-</w:t>
      </w:r>
      <w:r w:rsidR="00765215" w:rsidRPr="00CD5F75">
        <w:t xml:space="preserve"> 19%</w:t>
      </w:r>
      <w:r w:rsidRPr="00CD5F75">
        <w:t xml:space="preserve">; </w:t>
      </w:r>
      <w:r w:rsidR="00765215" w:rsidRPr="00CD5F75">
        <w:t xml:space="preserve"> </w:t>
      </w:r>
      <w:r w:rsidR="00CB4429" w:rsidRPr="00CD5F75">
        <w:t>"</w:t>
      </w:r>
      <w:r w:rsidR="00765215" w:rsidRPr="00CD5F75">
        <w:t>не</w:t>
      </w:r>
      <w:r w:rsidRPr="00CD5F75">
        <w:t> </w:t>
      </w:r>
      <w:r w:rsidR="00765215" w:rsidRPr="00CD5F75">
        <w:t>интересует этот вопрос</w:t>
      </w:r>
      <w:r w:rsidR="00CB4429" w:rsidRPr="00CD5F75">
        <w:t>"</w:t>
      </w:r>
      <w:r w:rsidR="00765215" w:rsidRPr="00CD5F75">
        <w:t xml:space="preserve"> </w:t>
      </w:r>
      <w:r w:rsidRPr="00CD5F75">
        <w:t>-</w:t>
      </w:r>
      <w:r w:rsidR="00765215" w:rsidRPr="00CD5F75">
        <w:t xml:space="preserve"> 11,2%.</w:t>
      </w:r>
    </w:p>
    <w:p w:rsidR="00765215" w:rsidRPr="00CD5F75" w:rsidRDefault="00765215" w:rsidP="00765215"/>
    <w:p w:rsidR="00765215" w:rsidRPr="00CD5F75" w:rsidRDefault="00672272" w:rsidP="00765215">
      <w:r w:rsidRPr="00CD5F75">
        <w:tab/>
      </w:r>
      <w:r w:rsidR="00765215" w:rsidRPr="00CD5F75">
        <w:t>В комментариях респонденты выразили пожелание о более высоком уровне преподавания государственного языка, необходимости использования новых интерактивных методик обучения</w:t>
      </w:r>
      <w:r w:rsidR="003C03FB" w:rsidRPr="00CD5F75">
        <w:t>.</w:t>
      </w:r>
    </w:p>
    <w:p w:rsidR="00765215" w:rsidRPr="00CD5F75" w:rsidRDefault="00765215" w:rsidP="00765215"/>
    <w:p w:rsidR="00765215" w:rsidRPr="00CD5F75" w:rsidRDefault="003C03FB" w:rsidP="00765215">
      <w:r w:rsidRPr="00CD5F75">
        <w:tab/>
      </w:r>
      <w:r w:rsidR="00765215" w:rsidRPr="00CD5F75">
        <w:t>(14)</w:t>
      </w:r>
      <w:r w:rsidRPr="00CD5F75">
        <w:tab/>
      </w:r>
      <w:r w:rsidR="00765215" w:rsidRPr="00CD5F75">
        <w:t xml:space="preserve">На вопрос </w:t>
      </w:r>
      <w:r w:rsidR="00765215" w:rsidRPr="00CD5F75">
        <w:rPr>
          <w:i/>
        </w:rPr>
        <w:t>доступно ли Вам изучение родного языка</w:t>
      </w:r>
      <w:r w:rsidR="00765215" w:rsidRPr="00CD5F75">
        <w:t xml:space="preserve"> (для некоренных национальностей), большинство </w:t>
      </w:r>
      <w:r w:rsidRPr="00CD5F75">
        <w:t>-</w:t>
      </w:r>
      <w:r w:rsidR="00765215" w:rsidRPr="00CD5F75">
        <w:t xml:space="preserve"> 65,8% - ответили утвердительно, а 11,8% респондентов ответили </w:t>
      </w:r>
      <w:r w:rsidR="00CB4429" w:rsidRPr="00CD5F75">
        <w:t>"</w:t>
      </w:r>
      <w:r w:rsidR="00765215" w:rsidRPr="00CD5F75">
        <w:t>нет</w:t>
      </w:r>
      <w:r w:rsidR="00CB4429" w:rsidRPr="00CD5F75">
        <w:t>"</w:t>
      </w:r>
      <w:r w:rsidR="00765215" w:rsidRPr="00CD5F75">
        <w:t>.</w:t>
      </w:r>
    </w:p>
    <w:p w:rsidR="00765215" w:rsidRPr="00CD5F75" w:rsidRDefault="00765215" w:rsidP="00765215"/>
    <w:p w:rsidR="00765215" w:rsidRPr="00CD5F75" w:rsidRDefault="003C03FB" w:rsidP="00765215">
      <w:r w:rsidRPr="00CD5F75">
        <w:tab/>
      </w:r>
      <w:r w:rsidR="00765215" w:rsidRPr="00CD5F75">
        <w:t>(12)</w:t>
      </w:r>
      <w:r w:rsidRPr="00CD5F75">
        <w:tab/>
      </w:r>
      <w:r w:rsidR="00765215" w:rsidRPr="00CD5F75">
        <w:t xml:space="preserve">При этом, 56,2% опрошенных готовы </w:t>
      </w:r>
      <w:r w:rsidR="00765215" w:rsidRPr="00CD5F75">
        <w:rPr>
          <w:i/>
        </w:rPr>
        <w:t>отдать своего ребенка  в школу с обучением на  государственном языке</w:t>
      </w:r>
      <w:r w:rsidR="00293866" w:rsidRPr="00CD5F75">
        <w:rPr>
          <w:i/>
        </w:rPr>
        <w:t xml:space="preserve">; </w:t>
      </w:r>
      <w:r w:rsidRPr="00CD5F75">
        <w:rPr>
          <w:i/>
        </w:rPr>
        <w:t xml:space="preserve"> </w:t>
      </w:r>
      <w:r w:rsidR="00765215" w:rsidRPr="00CD5F75">
        <w:t>из них 27,6% казахи, 28,6% представители некоренной национальности, а 15,8% опрошенных затрудняются ответить утвердительно, так как указывают на низкий уровень знаний в школах с государственным языком обучения.</w:t>
      </w:r>
    </w:p>
    <w:p w:rsidR="00765215" w:rsidRPr="00CD5F75" w:rsidRDefault="00765215" w:rsidP="00765215"/>
    <w:p w:rsidR="00765215" w:rsidRPr="00CD5F75" w:rsidRDefault="003C03FB" w:rsidP="00765215">
      <w:r w:rsidRPr="00CD5F75">
        <w:tab/>
      </w:r>
      <w:r w:rsidR="00765215" w:rsidRPr="00CD5F75">
        <w:t>(18)</w:t>
      </w:r>
      <w:r w:rsidRPr="00CD5F75">
        <w:tab/>
      </w:r>
      <w:r w:rsidR="00765215" w:rsidRPr="00CD5F75">
        <w:t xml:space="preserve">На вопрос, </w:t>
      </w:r>
      <w:r w:rsidR="00765215" w:rsidRPr="00CD5F75">
        <w:rPr>
          <w:i/>
        </w:rPr>
        <w:t>имеют ли представители некоренной национальности равный доступ к работе</w:t>
      </w:r>
      <w:r w:rsidR="00765215" w:rsidRPr="00CD5F75">
        <w:t xml:space="preserve">, половина опрошенных респондентов (50,6%) </w:t>
      </w:r>
      <w:r w:rsidRPr="00CD5F75">
        <w:t>-</w:t>
      </w:r>
      <w:r w:rsidR="00765215" w:rsidRPr="00CD5F75">
        <w:t xml:space="preserve"> ответили </w:t>
      </w:r>
      <w:r w:rsidR="00CB4429" w:rsidRPr="00CD5F75">
        <w:t>"</w:t>
      </w:r>
      <w:r w:rsidR="00765215" w:rsidRPr="00CD5F75">
        <w:t>да, имеются равные возможности для трудоустройства</w:t>
      </w:r>
      <w:r w:rsidR="00CB4429" w:rsidRPr="00CD5F75">
        <w:t>"</w:t>
      </w:r>
      <w:r w:rsidR="00765215" w:rsidRPr="00CD5F75">
        <w:t xml:space="preserve">, 17,4% ответили </w:t>
      </w:r>
      <w:r w:rsidRPr="00CD5F75">
        <w:t>-</w:t>
      </w:r>
      <w:r w:rsidR="00765215" w:rsidRPr="00CD5F75">
        <w:t xml:space="preserve"> </w:t>
      </w:r>
      <w:r w:rsidR="00CB4429" w:rsidRPr="00CD5F75">
        <w:t>"</w:t>
      </w:r>
      <w:r w:rsidR="00765215" w:rsidRPr="00CD5F75">
        <w:t>скорее да, чем нет</w:t>
      </w:r>
      <w:r w:rsidR="00CB4429" w:rsidRPr="00CD5F75">
        <w:t>"</w:t>
      </w:r>
      <w:r w:rsidR="00765215" w:rsidRPr="00CD5F75">
        <w:t xml:space="preserve">, 12,9% - </w:t>
      </w:r>
      <w:r w:rsidR="00CB4429" w:rsidRPr="00CD5F75">
        <w:t>"</w:t>
      </w:r>
      <w:r w:rsidR="00765215" w:rsidRPr="00CD5F75">
        <w:t>скорее нет, чем да</w:t>
      </w:r>
      <w:r w:rsidR="00CB4429" w:rsidRPr="00CD5F75">
        <w:t>"</w:t>
      </w:r>
      <w:r w:rsidRPr="00CD5F75">
        <w:t xml:space="preserve">, 16% </w:t>
      </w:r>
      <w:r w:rsidR="00765215" w:rsidRPr="00CD5F75">
        <w:t xml:space="preserve">опрошенных - ответили </w:t>
      </w:r>
      <w:r w:rsidR="00CB4429" w:rsidRPr="00CD5F75">
        <w:t>"</w:t>
      </w:r>
      <w:r w:rsidR="00765215" w:rsidRPr="00CD5F75">
        <w:t>нет, устроится на работу труднее, если ты некоренной национальности</w:t>
      </w:r>
      <w:r w:rsidR="00CB4429" w:rsidRPr="00CD5F75">
        <w:t>"</w:t>
      </w:r>
      <w:r w:rsidR="00765215" w:rsidRPr="00CD5F75">
        <w:t xml:space="preserve"> (см</w:t>
      </w:r>
      <w:r w:rsidR="00293866" w:rsidRPr="00CD5F75">
        <w:t xml:space="preserve">. </w:t>
      </w:r>
      <w:r w:rsidR="00765215" w:rsidRPr="00CD5F75">
        <w:t>график 4).</w:t>
      </w:r>
    </w:p>
    <w:p w:rsidR="00765215" w:rsidRPr="00CD5F75" w:rsidRDefault="00765215" w:rsidP="00765215"/>
    <w:p w:rsidR="00765215" w:rsidRPr="00CD5F75" w:rsidRDefault="003C03FB" w:rsidP="00765215">
      <w:r w:rsidRPr="00CD5F75">
        <w:pict>
          <v:shape id="_x0000_i1031" type="#_x0000_t75" style="width:468.75pt;height:274.5pt" wrapcoords="132 401 132 21118 21380 21118 21380 401 132 401" o:allowoverlap="f">
            <v:imagedata r:id="rId16" o:title=""/>
          </v:shape>
        </w:pict>
      </w:r>
    </w:p>
    <w:p w:rsidR="00765215" w:rsidRPr="00CD5F75" w:rsidRDefault="00765215" w:rsidP="00331CCF">
      <w:pPr>
        <w:spacing w:line="216" w:lineRule="auto"/>
        <w:rPr>
          <w:sz w:val="16"/>
          <w:szCs w:val="16"/>
        </w:rPr>
      </w:pPr>
    </w:p>
    <w:p w:rsidR="00765215" w:rsidRPr="00CD5F75" w:rsidRDefault="00331CCF" w:rsidP="00765215">
      <w:r w:rsidRPr="00CD5F75">
        <w:tab/>
      </w:r>
      <w:r w:rsidR="00765215" w:rsidRPr="00CD5F75">
        <w:t>График 4</w:t>
      </w:r>
      <w:r w:rsidR="00293866" w:rsidRPr="00CD5F75">
        <w:t xml:space="preserve">.  </w:t>
      </w:r>
      <w:r w:rsidR="00765215" w:rsidRPr="00CD5F75">
        <w:t>Равный доступ к работе.</w:t>
      </w:r>
    </w:p>
    <w:p w:rsidR="00765215" w:rsidRPr="00CD5F75" w:rsidRDefault="00765215" w:rsidP="00765215"/>
    <w:p w:rsidR="00331CCF" w:rsidRPr="00CD5F75" w:rsidRDefault="00331CCF" w:rsidP="00765215">
      <w:r w:rsidRPr="00CD5F75">
        <w:tab/>
      </w:r>
      <w:r w:rsidR="00765215" w:rsidRPr="00CD5F75">
        <w:t>(17)</w:t>
      </w:r>
      <w:r w:rsidRPr="00CD5F75">
        <w:tab/>
      </w:r>
      <w:r w:rsidR="00765215" w:rsidRPr="00CD5F75">
        <w:t>В обществе, где присутствуют признаки дискриминации процесс трудоустройства, получение какого-либо высокого поста, должности сильно затруднен, а статусные позиции некоренного населения занижены и привилегированные посты/должности практически недоступны</w:t>
      </w:r>
      <w:r w:rsidR="00293866" w:rsidRPr="00CD5F75">
        <w:t xml:space="preserve">. </w:t>
      </w:r>
      <w:r w:rsidR="00765215" w:rsidRPr="00CD5F75">
        <w:t xml:space="preserve"> Для выявления проблемной ситуации был задан следующий вопрос:</w:t>
      </w:r>
      <w:r w:rsidRPr="00CD5F75">
        <w:t xml:space="preserve">  </w:t>
      </w:r>
      <w:r w:rsidR="00765215" w:rsidRPr="00CD5F75">
        <w:rPr>
          <w:i/>
        </w:rPr>
        <w:t>у представителей некоренной национальности такие же шансы получить какой-либо высокий пост, как и у лиц коренной национальности</w:t>
      </w:r>
      <w:r w:rsidR="00765215" w:rsidRPr="00CD5F75">
        <w:t xml:space="preserve">, 56,8% респондентов ответили, что </w:t>
      </w:r>
      <w:r w:rsidR="00CB4429" w:rsidRPr="00CD5F75">
        <w:t>"</w:t>
      </w:r>
      <w:r w:rsidR="00765215" w:rsidRPr="00CD5F75">
        <w:t>шансы одинаковы</w:t>
      </w:r>
      <w:r w:rsidR="00CB4429" w:rsidRPr="00CD5F75">
        <w:t>"</w:t>
      </w:r>
      <w:r w:rsidR="00293866" w:rsidRPr="00CD5F75">
        <w:t xml:space="preserve">;  </w:t>
      </w:r>
      <w:r w:rsidR="00765215" w:rsidRPr="00CD5F75">
        <w:t xml:space="preserve">13,9% - </w:t>
      </w:r>
      <w:r w:rsidR="00CB4429" w:rsidRPr="00CD5F75">
        <w:t>"</w:t>
      </w:r>
      <w:r w:rsidR="00765215" w:rsidRPr="00CD5F75">
        <w:t>шансов значительно меньше</w:t>
      </w:r>
      <w:r w:rsidR="00CB4429" w:rsidRPr="00CD5F75">
        <w:t>"</w:t>
      </w:r>
      <w:r w:rsidR="00765215" w:rsidRPr="00CD5F75">
        <w:t>, и это, в основном, касается государственной службы</w:t>
      </w:r>
      <w:r w:rsidR="00293866" w:rsidRPr="00CD5F75">
        <w:t>.</w:t>
      </w:r>
    </w:p>
    <w:p w:rsidR="00765215" w:rsidRPr="00CD5F75" w:rsidRDefault="00765215" w:rsidP="00765215"/>
    <w:p w:rsidR="00765215" w:rsidRPr="00CD5F75" w:rsidRDefault="00331CCF" w:rsidP="00765215">
      <w:r w:rsidRPr="00CD5F75">
        <w:tab/>
      </w:r>
      <w:r w:rsidR="00765215" w:rsidRPr="00CD5F75">
        <w:t xml:space="preserve">Когда же речь заходит о международных организациях или транснациональных компаниях, работающих на территории Казахстана, то руководители данных организаций с большим перевесом отдают предпочтение </w:t>
      </w:r>
      <w:r w:rsidR="00CB4429" w:rsidRPr="00CD5F75">
        <w:t>"</w:t>
      </w:r>
      <w:r w:rsidR="00765215" w:rsidRPr="00CD5F75">
        <w:t>неказахам</w:t>
      </w:r>
      <w:r w:rsidR="00CB4429" w:rsidRPr="00CD5F75">
        <w:t>"</w:t>
      </w:r>
      <w:r w:rsidR="00293866" w:rsidRPr="00CD5F75">
        <w:t xml:space="preserve">.  </w:t>
      </w:r>
      <w:r w:rsidR="00765215" w:rsidRPr="00CD5F75">
        <w:t>Вместе с тем, 25,9% респондентов считают, что  соискатель может не получить вакантное место только в том случае, если не знает государственного языка.</w:t>
      </w:r>
    </w:p>
    <w:p w:rsidR="00765215" w:rsidRPr="00CD5F75" w:rsidRDefault="00765215" w:rsidP="00765215"/>
    <w:p w:rsidR="00765215" w:rsidRPr="00CD5F75" w:rsidRDefault="00331CCF" w:rsidP="00765215">
      <w:r w:rsidRPr="00CD5F75">
        <w:tab/>
      </w:r>
      <w:r w:rsidR="00765215" w:rsidRPr="00CD5F75">
        <w:t>(15)</w:t>
      </w:r>
      <w:r w:rsidRPr="00CD5F75">
        <w:tab/>
      </w:r>
      <w:r w:rsidR="00765215" w:rsidRPr="00CD5F75">
        <w:t xml:space="preserve">На вопрос, </w:t>
      </w:r>
      <w:r w:rsidR="00765215" w:rsidRPr="00CD5F75">
        <w:rPr>
          <w:i/>
        </w:rPr>
        <w:t>считаете ли Вы, что в Вашей организации чаще увольняют лиц некоренной национальности, чем лиц коренной национальности</w:t>
      </w:r>
      <w:r w:rsidR="00765215" w:rsidRPr="00CD5F75">
        <w:t xml:space="preserve"> - 13,3% опрошенных ответили </w:t>
      </w:r>
      <w:r w:rsidR="00CB4429" w:rsidRPr="00CD5F75">
        <w:t>"</w:t>
      </w:r>
      <w:r w:rsidR="00765215" w:rsidRPr="00CD5F75">
        <w:t>да</w:t>
      </w:r>
      <w:r w:rsidR="00CB4429" w:rsidRPr="00CD5F75">
        <w:t>"</w:t>
      </w:r>
      <w:r w:rsidR="00765215" w:rsidRPr="00CD5F75">
        <w:t>, однако большинство респондентов - 76,9% - опровергли такое утверждение, считая, вместе с тем, что все зависит от руководителя и профессионализма работника.</w:t>
      </w:r>
    </w:p>
    <w:p w:rsidR="00765215" w:rsidRPr="00CD5F75" w:rsidRDefault="00765215" w:rsidP="00765215"/>
    <w:p w:rsidR="00765215" w:rsidRPr="00CD5F75" w:rsidRDefault="002A3510" w:rsidP="00765215">
      <w:r w:rsidRPr="00CD5F75">
        <w:tab/>
      </w:r>
      <w:r w:rsidR="00765215" w:rsidRPr="00CD5F75">
        <w:t>(16)</w:t>
      </w:r>
      <w:r w:rsidRPr="00CD5F75">
        <w:tab/>
      </w:r>
      <w:r w:rsidR="00765215" w:rsidRPr="00CD5F75">
        <w:rPr>
          <w:i/>
        </w:rPr>
        <w:t>Из тех, кто полагает, что увольнения по признаку национальной принадлежности все-таки происходят</w:t>
      </w:r>
      <w:r w:rsidR="00765215" w:rsidRPr="00CD5F75">
        <w:t xml:space="preserve"> (13,3%), в равных количествах опрошенные считают, что это происходит по признаку национальной принадлежности (9,7%) и  что это происходит из-за не знания государственного языка (9,6%), 27% опрошенных все же считают, что увольнения если даже и происходят, то по разным причинам и национальность в этом случае роли не играет.</w:t>
      </w:r>
    </w:p>
    <w:p w:rsidR="00765215" w:rsidRPr="00CD5F75" w:rsidRDefault="00765215" w:rsidP="00765215"/>
    <w:p w:rsidR="00765215" w:rsidRPr="00CD5F75" w:rsidRDefault="002A3510" w:rsidP="00765215">
      <w:r w:rsidRPr="00CD5F75">
        <w:tab/>
      </w:r>
      <w:r w:rsidR="00765215" w:rsidRPr="00CD5F75">
        <w:t>(20)</w:t>
      </w:r>
      <w:r w:rsidRPr="00CD5F75">
        <w:tab/>
      </w:r>
      <w:r w:rsidR="00765215" w:rsidRPr="00CD5F75">
        <w:t xml:space="preserve">Так как в мире в современных конфликтах религия вовлечена как основная идеологическая сила и являются катализатором конфликтов, ответы на вопрос, </w:t>
      </w:r>
      <w:r w:rsidR="00765215" w:rsidRPr="00CD5F75">
        <w:rPr>
          <w:i/>
        </w:rPr>
        <w:t xml:space="preserve">влияет ли негативно на межнациональные отношения множество конфессий (религий) в Казахстане </w:t>
      </w:r>
      <w:r w:rsidRPr="00CD5F75">
        <w:rPr>
          <w:i/>
        </w:rPr>
        <w:t>-</w:t>
      </w:r>
      <w:r w:rsidR="00765215" w:rsidRPr="00CD5F75">
        <w:t xml:space="preserve"> только 8% опрошенных полагают, что большая концентрация конфессий и религий на одной территории приводит к возникновению межнациональной разобщенности, тогда как 33% опрошенных думают напротив, что на общую атмосферу в обществе такая ситуация влияет позитивно и способствует повышению уровня межнациональной терпимости</w:t>
      </w:r>
      <w:r w:rsidR="00293866" w:rsidRPr="00CD5F75">
        <w:t xml:space="preserve">;  </w:t>
      </w:r>
      <w:r w:rsidR="00765215" w:rsidRPr="00CD5F75">
        <w:t>26,9% - затрудняются ответить на этот вопрос.</w:t>
      </w:r>
    </w:p>
    <w:p w:rsidR="00765215" w:rsidRPr="00CD5F75" w:rsidRDefault="00765215" w:rsidP="00765215"/>
    <w:p w:rsidR="00765215" w:rsidRPr="00CD5F75" w:rsidRDefault="002A3510" w:rsidP="00765215">
      <w:r w:rsidRPr="00CD5F75">
        <w:tab/>
      </w:r>
      <w:r w:rsidR="00765215" w:rsidRPr="00CD5F75">
        <w:t>(21)</w:t>
      </w:r>
      <w:r w:rsidRPr="00CD5F75">
        <w:tab/>
      </w:r>
      <w:r w:rsidR="00765215" w:rsidRPr="00CD5F75">
        <w:t xml:space="preserve">На следующий вопрос, является ли Ваша приверженность к какой-либо религии поводом для дискриминации, 73,4% - </w:t>
      </w:r>
      <w:r w:rsidR="00CB4429" w:rsidRPr="00CD5F75">
        <w:t>"</w:t>
      </w:r>
      <w:r w:rsidR="00765215" w:rsidRPr="00CD5F75">
        <w:t>нет</w:t>
      </w:r>
      <w:r w:rsidR="00CB4429" w:rsidRPr="00CD5F75">
        <w:t>"</w:t>
      </w:r>
      <w:r w:rsidR="00293866" w:rsidRPr="00CD5F75">
        <w:t xml:space="preserve">;  </w:t>
      </w:r>
      <w:r w:rsidR="00765215" w:rsidRPr="00CD5F75">
        <w:t xml:space="preserve">2,5% респондентов - ответили </w:t>
      </w:r>
      <w:r w:rsidR="00CB4429" w:rsidRPr="00CD5F75">
        <w:t>"</w:t>
      </w:r>
      <w:r w:rsidR="00765215" w:rsidRPr="00CD5F75">
        <w:t>да</w:t>
      </w:r>
      <w:r w:rsidR="00CB4429" w:rsidRPr="00CD5F75">
        <w:t>"</w:t>
      </w:r>
      <w:r w:rsidR="00293866" w:rsidRPr="00CD5F75">
        <w:t xml:space="preserve">;  </w:t>
      </w:r>
      <w:r w:rsidR="00765215" w:rsidRPr="00CD5F75">
        <w:t>13,7% - неверующие</w:t>
      </w:r>
      <w:r w:rsidR="00293866" w:rsidRPr="00CD5F75">
        <w:t xml:space="preserve">;  </w:t>
      </w:r>
      <w:r w:rsidR="00765215" w:rsidRPr="00CD5F75">
        <w:t>8,1% - не ответили (см</w:t>
      </w:r>
      <w:r w:rsidR="00293866" w:rsidRPr="00CD5F75">
        <w:t xml:space="preserve">. </w:t>
      </w:r>
      <w:r w:rsidR="00765215" w:rsidRPr="00CD5F75">
        <w:t>график 5).</w:t>
      </w:r>
    </w:p>
    <w:p w:rsidR="00765215" w:rsidRPr="00CD5F75" w:rsidRDefault="00765215" w:rsidP="00765215"/>
    <w:p w:rsidR="00765215" w:rsidRPr="00CD5F75" w:rsidRDefault="00765215" w:rsidP="00765215">
      <w:r w:rsidRPr="00CD5F75">
        <w:pict>
          <v:shape id="_x0000_i1032" type="#_x0000_t75" style="width:352.5pt;height:179.25pt">
            <v:imagedata r:id="rId17" o:title=""/>
          </v:shape>
        </w:pict>
      </w:r>
    </w:p>
    <w:p w:rsidR="00765215" w:rsidRPr="00CD5F75" w:rsidRDefault="00765215" w:rsidP="002A3510">
      <w:pPr>
        <w:spacing w:line="216" w:lineRule="auto"/>
        <w:rPr>
          <w:sz w:val="16"/>
          <w:szCs w:val="16"/>
        </w:rPr>
      </w:pPr>
    </w:p>
    <w:p w:rsidR="00765215" w:rsidRPr="00CD5F75" w:rsidRDefault="002A3510" w:rsidP="00765215">
      <w:r w:rsidRPr="00CD5F75">
        <w:tab/>
      </w:r>
      <w:r w:rsidR="00765215" w:rsidRPr="00CD5F75">
        <w:t>График 5</w:t>
      </w:r>
      <w:r w:rsidR="00293866" w:rsidRPr="00CD5F75">
        <w:t xml:space="preserve">.  </w:t>
      </w:r>
      <w:r w:rsidR="00765215" w:rsidRPr="00CD5F75">
        <w:t>Религиозный фактор</w:t>
      </w:r>
      <w:r w:rsidR="00293866" w:rsidRPr="00CD5F75">
        <w:t>.</w:t>
      </w:r>
    </w:p>
    <w:p w:rsidR="00765215" w:rsidRPr="00CD5F75" w:rsidRDefault="00765215" w:rsidP="00765215"/>
    <w:p w:rsidR="00765215" w:rsidRPr="00CD5F75" w:rsidRDefault="002A3510" w:rsidP="00765215">
      <w:r w:rsidRPr="00CD5F75">
        <w:tab/>
      </w:r>
      <w:r w:rsidR="00765215" w:rsidRPr="00CD5F75">
        <w:t>(10)</w:t>
      </w:r>
      <w:r w:rsidRPr="00CD5F75">
        <w:tab/>
      </w:r>
      <w:r w:rsidR="00765215" w:rsidRPr="00CD5F75">
        <w:t xml:space="preserve">На вопрос о том, </w:t>
      </w:r>
      <w:r w:rsidR="00765215" w:rsidRPr="00CD5F75">
        <w:rPr>
          <w:i/>
        </w:rPr>
        <w:t>как респондент относится к смешанным бракам</w:t>
      </w:r>
      <w:r w:rsidR="00765215" w:rsidRPr="00CD5F75">
        <w:t xml:space="preserve">, </w:t>
      </w:r>
      <w:r w:rsidR="00CB4429" w:rsidRPr="00CD5F75">
        <w:t>"</w:t>
      </w:r>
      <w:r w:rsidR="00765215" w:rsidRPr="00CD5F75">
        <w:t>положительно</w:t>
      </w:r>
      <w:r w:rsidR="00CB4429" w:rsidRPr="00CD5F75">
        <w:t>"</w:t>
      </w:r>
      <w:r w:rsidR="00765215" w:rsidRPr="00CD5F75">
        <w:t xml:space="preserve"> ответили 47,2%, </w:t>
      </w:r>
      <w:r w:rsidR="00CB4429" w:rsidRPr="00CD5F75">
        <w:t>"</w:t>
      </w:r>
      <w:r w:rsidR="00765215" w:rsidRPr="00CD5F75">
        <w:t>отрицательно</w:t>
      </w:r>
      <w:r w:rsidR="00CB4429" w:rsidRPr="00CD5F75">
        <w:t>"</w:t>
      </w:r>
      <w:r w:rsidR="00765215" w:rsidRPr="00CD5F75">
        <w:t xml:space="preserve"> - 16,3%, </w:t>
      </w:r>
      <w:r w:rsidR="00CB4429" w:rsidRPr="00CD5F75">
        <w:t>"</w:t>
      </w:r>
      <w:r w:rsidR="00765215" w:rsidRPr="00CD5F75">
        <w:t>нейтрально</w:t>
      </w:r>
      <w:r w:rsidR="00CB4429" w:rsidRPr="00CD5F75">
        <w:t>"</w:t>
      </w:r>
      <w:r w:rsidR="000F6F04" w:rsidRPr="00CD5F75">
        <w:t xml:space="preserve"> </w:t>
      </w:r>
      <w:r w:rsidR="00765215" w:rsidRPr="00CD5F75">
        <w:t xml:space="preserve">- 29,8% и </w:t>
      </w:r>
      <w:r w:rsidR="00CB4429" w:rsidRPr="00CD5F75">
        <w:t>"</w:t>
      </w:r>
      <w:r w:rsidR="00765215" w:rsidRPr="00CD5F75">
        <w:t>затруднились ответить</w:t>
      </w:r>
      <w:r w:rsidR="00CB4429" w:rsidRPr="00CD5F75">
        <w:t>"</w:t>
      </w:r>
      <w:r w:rsidR="00765215" w:rsidRPr="00CD5F75">
        <w:t xml:space="preserve"> - 3% опрошенных, 3,4% опрошенных</w:t>
      </w:r>
      <w:r w:rsidR="000F6F04" w:rsidRPr="00CD5F75">
        <w:t xml:space="preserve"> </w:t>
      </w:r>
      <w:r w:rsidR="00765215" w:rsidRPr="00CD5F75">
        <w:t>не ответили на вопрос</w:t>
      </w:r>
      <w:r w:rsidR="00293866" w:rsidRPr="00CD5F75">
        <w:t xml:space="preserve">.  </w:t>
      </w:r>
      <w:r w:rsidR="00765215" w:rsidRPr="00CD5F75">
        <w:t>Полученный результат говорит о том, что большинство (77%) опрошенных в целом относится положительно/нейтрально к межнациональным бракам</w:t>
      </w:r>
      <w:r w:rsidR="00293866" w:rsidRPr="00CD5F75">
        <w:t>.</w:t>
      </w:r>
    </w:p>
    <w:p w:rsidR="00765215" w:rsidRPr="00CD5F75" w:rsidRDefault="00765215" w:rsidP="00B3214D">
      <w:pPr>
        <w:spacing w:line="240" w:lineRule="auto"/>
      </w:pPr>
    </w:p>
    <w:p w:rsidR="00765215" w:rsidRPr="00CD5F75" w:rsidRDefault="000F6F04" w:rsidP="00765215">
      <w:r w:rsidRPr="00CD5F75">
        <w:tab/>
      </w:r>
      <w:r w:rsidR="00765215" w:rsidRPr="00CD5F75">
        <w:t xml:space="preserve">Из тех, у кого отношение к смешанным бракам </w:t>
      </w:r>
      <w:r w:rsidR="00CB4429" w:rsidRPr="00CD5F75">
        <w:t>"</w:t>
      </w:r>
      <w:r w:rsidR="00765215" w:rsidRPr="00CD5F75">
        <w:t>отрицательное</w:t>
      </w:r>
      <w:r w:rsidR="00CB4429" w:rsidRPr="00CD5F75">
        <w:t>"</w:t>
      </w:r>
      <w:r w:rsidR="00765215" w:rsidRPr="00CD5F75">
        <w:t xml:space="preserve"> (16,3%) 10,2% - представители коренной национальности, 5,9% - представители не коренной национальности;</w:t>
      </w:r>
    </w:p>
    <w:p w:rsidR="00765215" w:rsidRPr="00CD5F75" w:rsidRDefault="00765215" w:rsidP="00B3214D">
      <w:pPr>
        <w:spacing w:line="240" w:lineRule="auto"/>
      </w:pPr>
    </w:p>
    <w:p w:rsidR="00765215" w:rsidRPr="00CD5F75" w:rsidRDefault="000F6F04" w:rsidP="00765215">
      <w:r w:rsidRPr="00CD5F75">
        <w:tab/>
        <w:t xml:space="preserve">А у тех, </w:t>
      </w:r>
      <w:r w:rsidR="00765215" w:rsidRPr="00CD5F75">
        <w:t xml:space="preserve">кто относится к смешанным бракам </w:t>
      </w:r>
      <w:r w:rsidR="00CB4429" w:rsidRPr="00CD5F75">
        <w:t>"</w:t>
      </w:r>
      <w:r w:rsidR="00765215" w:rsidRPr="00CD5F75">
        <w:t>положительное</w:t>
      </w:r>
      <w:r w:rsidR="00CB4429" w:rsidRPr="00CD5F75">
        <w:t>"</w:t>
      </w:r>
      <w:r w:rsidR="00765215" w:rsidRPr="00CD5F75">
        <w:t xml:space="preserve"> (47,2%) 13,3%</w:t>
      </w:r>
      <w:r w:rsidR="00A7158C" w:rsidRPr="00CD5F75">
        <w:t> </w:t>
      </w:r>
      <w:r w:rsidR="00A7158C" w:rsidRPr="00CD5F75">
        <w:noBreakHyphen/>
        <w:t> </w:t>
      </w:r>
      <w:r w:rsidR="00765215" w:rsidRPr="00CD5F75">
        <w:t>представители коренной национальности, 32,5% - представители не коренной национальности.</w:t>
      </w:r>
    </w:p>
    <w:p w:rsidR="00765215" w:rsidRPr="00CD5F75" w:rsidRDefault="00765215" w:rsidP="00B3214D">
      <w:pPr>
        <w:spacing w:line="240" w:lineRule="auto"/>
      </w:pPr>
    </w:p>
    <w:p w:rsidR="00765215" w:rsidRPr="00CD5F75" w:rsidRDefault="00A7158C" w:rsidP="00765215">
      <w:r w:rsidRPr="00CD5F75">
        <w:tab/>
      </w:r>
      <w:r w:rsidR="00765215" w:rsidRPr="00CD5F75">
        <w:t>(11)</w:t>
      </w:r>
      <w:r w:rsidRPr="00CD5F75">
        <w:tab/>
      </w:r>
      <w:r w:rsidR="00765215" w:rsidRPr="00CD5F75">
        <w:t xml:space="preserve">Вместе с тем, на проверочный вопрос, касающийся практических действий, будет ли респондент против, </w:t>
      </w:r>
      <w:r w:rsidR="00765215" w:rsidRPr="00CD5F75">
        <w:rPr>
          <w:i/>
        </w:rPr>
        <w:t xml:space="preserve">если ребенок вступит в брак с человеком не его национальности, </w:t>
      </w:r>
      <w:r w:rsidR="00765215" w:rsidRPr="00CD5F75">
        <w:t>22,4% ответили, что будут категорически против смешанного брака, 51,8% ответили, что национальность человека в данной ситуации не будет иметь значения, 23,5% затруднились ответить, 1,9% не ответили на данный вопрос</w:t>
      </w:r>
      <w:r w:rsidRPr="00CD5F75">
        <w:t>.</w:t>
      </w:r>
    </w:p>
    <w:p w:rsidR="00765215" w:rsidRPr="00CD5F75" w:rsidRDefault="00765215" w:rsidP="00B3214D">
      <w:pPr>
        <w:spacing w:line="240" w:lineRule="auto"/>
      </w:pPr>
    </w:p>
    <w:p w:rsidR="00765215" w:rsidRPr="00CD5F75" w:rsidRDefault="00B3214D" w:rsidP="00765215">
      <w:r w:rsidRPr="00CD5F75">
        <w:tab/>
      </w:r>
      <w:r w:rsidR="00765215" w:rsidRPr="00CD5F75">
        <w:t xml:space="preserve">Из тех, кто категорически против смешанного брака (22,4%) </w:t>
      </w:r>
      <w:r w:rsidRPr="00CD5F75">
        <w:t>-</w:t>
      </w:r>
      <w:r w:rsidR="00765215" w:rsidRPr="00CD5F75">
        <w:t xml:space="preserve"> 12,9% - представители коренной национальности, 6,1% - представители некоренной национальности.</w:t>
      </w:r>
    </w:p>
    <w:p w:rsidR="00765215" w:rsidRPr="00CD5F75" w:rsidRDefault="00765215" w:rsidP="00B3214D">
      <w:pPr>
        <w:spacing w:line="240" w:lineRule="auto"/>
      </w:pPr>
    </w:p>
    <w:p w:rsidR="00765215" w:rsidRPr="00CD5F75" w:rsidRDefault="00B3214D" w:rsidP="00765215">
      <w:r w:rsidRPr="00CD5F75">
        <w:tab/>
      </w:r>
      <w:r w:rsidR="002A67CA" w:rsidRPr="00CD5F75">
        <w:t>Из тех, кто считает, что национальность не имеет значение в этом вопросе (51,8%) - 15,3% - представители коренной национальности, 35,6% - представители некоренной национальности (см. график 6).</w:t>
      </w:r>
    </w:p>
    <w:p w:rsidR="00765215" w:rsidRPr="00CD5F75" w:rsidRDefault="00765215" w:rsidP="00B3214D">
      <w:pPr>
        <w:spacing w:line="240" w:lineRule="auto"/>
      </w:pPr>
    </w:p>
    <w:p w:rsidR="00765215" w:rsidRPr="00CD5F75" w:rsidRDefault="00A7158C" w:rsidP="00765215">
      <w:r w:rsidRPr="00CD5F75">
        <w:pict>
          <v:shape id="_x0000_i1033" type="#_x0000_t75" style="width:368.25pt;height:194.25pt" o:allowoverlap="f">
            <v:imagedata r:id="rId18" o:title=""/>
          </v:shape>
        </w:pict>
      </w:r>
    </w:p>
    <w:p w:rsidR="00765215" w:rsidRPr="00CD5F75" w:rsidRDefault="00765215" w:rsidP="00B3214D">
      <w:pPr>
        <w:spacing w:line="216" w:lineRule="auto"/>
        <w:rPr>
          <w:sz w:val="16"/>
          <w:szCs w:val="16"/>
        </w:rPr>
      </w:pPr>
    </w:p>
    <w:p w:rsidR="00765215" w:rsidRPr="00CD5F75" w:rsidRDefault="00B3214D" w:rsidP="00765215">
      <w:r w:rsidRPr="00CD5F75">
        <w:tab/>
      </w:r>
      <w:r w:rsidR="00765215" w:rsidRPr="00CD5F75">
        <w:t>График 6</w:t>
      </w:r>
      <w:r w:rsidR="00293866" w:rsidRPr="00CD5F75">
        <w:t xml:space="preserve">.  </w:t>
      </w:r>
      <w:r w:rsidR="00765215" w:rsidRPr="00CD5F75">
        <w:t>Отношение к смешанным бракам.</w:t>
      </w:r>
    </w:p>
    <w:p w:rsidR="00765215" w:rsidRPr="00CD5F75" w:rsidRDefault="00E8632D" w:rsidP="00765215">
      <w:r w:rsidRPr="00CD5F75">
        <w:tab/>
      </w:r>
      <w:r w:rsidR="00765215" w:rsidRPr="00CD5F75">
        <w:t>(9)</w:t>
      </w:r>
      <w:r w:rsidRPr="00CD5F75">
        <w:tab/>
      </w:r>
      <w:r w:rsidR="00765215" w:rsidRPr="00CD5F75">
        <w:t xml:space="preserve">На вопрос, </w:t>
      </w:r>
      <w:r w:rsidR="00765215" w:rsidRPr="00CD5F75">
        <w:rPr>
          <w:i/>
        </w:rPr>
        <w:t>имеете ли Вы в своем кругу лиц другой (не Вашей) национальности</w:t>
      </w:r>
      <w:r w:rsidR="00765215" w:rsidRPr="00CD5F75">
        <w:t xml:space="preserve">, подавляющее большинство 89,0% ответили </w:t>
      </w:r>
      <w:r w:rsidR="00CB4429" w:rsidRPr="00CD5F75">
        <w:t>"</w:t>
      </w:r>
      <w:r w:rsidR="00765215" w:rsidRPr="00CD5F75">
        <w:t>да, конечно</w:t>
      </w:r>
      <w:r w:rsidR="00CB4429" w:rsidRPr="00CD5F75">
        <w:t>"</w:t>
      </w:r>
      <w:r w:rsidR="00765215" w:rsidRPr="00CD5F75">
        <w:t xml:space="preserve"> и только лишь 8,5% ответили </w:t>
      </w:r>
      <w:r w:rsidR="00CB4429" w:rsidRPr="00CD5F75">
        <w:t>"</w:t>
      </w:r>
      <w:r w:rsidR="00765215" w:rsidRPr="00CD5F75">
        <w:t>нет</w:t>
      </w:r>
      <w:r w:rsidR="00CB4429" w:rsidRPr="00CD5F75">
        <w:t>"</w:t>
      </w:r>
      <w:r w:rsidR="00765215" w:rsidRPr="00CD5F75">
        <w:t>.</w:t>
      </w:r>
    </w:p>
    <w:p w:rsidR="00765215" w:rsidRPr="00CD5F75" w:rsidRDefault="00765215" w:rsidP="00765215"/>
    <w:p w:rsidR="00765215" w:rsidRPr="00CD5F75" w:rsidRDefault="00E8632D" w:rsidP="00765215">
      <w:r w:rsidRPr="00CD5F75">
        <w:tab/>
      </w:r>
      <w:r w:rsidR="00765215" w:rsidRPr="00CD5F75">
        <w:t>(24)</w:t>
      </w:r>
      <w:r w:rsidRPr="00CD5F75">
        <w:tab/>
      </w:r>
      <w:r w:rsidR="00765215" w:rsidRPr="00CD5F75">
        <w:t xml:space="preserve">Обработка открытого вопроса </w:t>
      </w:r>
      <w:r w:rsidR="00765215" w:rsidRPr="00CD5F75">
        <w:rPr>
          <w:i/>
        </w:rPr>
        <w:t>о мерах, которые должны предпринять государство и неправительственные организации для соблюдения прав и свобод граждан Республики Казахстан</w:t>
      </w:r>
      <w:r w:rsidR="00765215" w:rsidRPr="00CD5F75">
        <w:t>, дала следующие наиболее часто предлагаемые варианты ответов:</w:t>
      </w:r>
    </w:p>
    <w:p w:rsidR="00765215" w:rsidRPr="00CD5F75" w:rsidRDefault="00765215" w:rsidP="00765215"/>
    <w:p w:rsidR="00765215" w:rsidRPr="00CD5F75" w:rsidRDefault="00E8632D" w:rsidP="00E8632D">
      <w:pPr>
        <w:ind w:left="1134" w:hanging="1134"/>
      </w:pPr>
      <w:r w:rsidRPr="00CD5F75">
        <w:tab/>
      </w:r>
      <w:r w:rsidR="00765215" w:rsidRPr="00CD5F75">
        <w:t>1)</w:t>
      </w:r>
      <w:r w:rsidRPr="00CD5F75">
        <w:tab/>
        <w:t>п</w:t>
      </w:r>
      <w:r w:rsidR="00765215" w:rsidRPr="00CD5F75">
        <w:t xml:space="preserve">ринять два государственных языка </w:t>
      </w:r>
      <w:r w:rsidRPr="00CD5F75">
        <w:t>-</w:t>
      </w:r>
      <w:r w:rsidR="00765215" w:rsidRPr="00CD5F75">
        <w:t xml:space="preserve"> казахский и русский;</w:t>
      </w:r>
    </w:p>
    <w:p w:rsidR="00765215" w:rsidRPr="00CD5F75" w:rsidRDefault="00E8632D" w:rsidP="00E8632D">
      <w:pPr>
        <w:ind w:left="1134" w:hanging="1134"/>
      </w:pPr>
      <w:r w:rsidRPr="00CD5F75">
        <w:tab/>
      </w:r>
      <w:r w:rsidR="00765215" w:rsidRPr="00CD5F75">
        <w:t>2)</w:t>
      </w:r>
      <w:r w:rsidRPr="00CD5F75">
        <w:tab/>
        <w:t>н</w:t>
      </w:r>
      <w:r w:rsidR="00765215" w:rsidRPr="00CD5F75">
        <w:t>е форсировать изучение государственного языка;</w:t>
      </w:r>
    </w:p>
    <w:p w:rsidR="00765215" w:rsidRPr="00CD5F75" w:rsidRDefault="00E8632D" w:rsidP="00E8632D">
      <w:pPr>
        <w:ind w:left="1134" w:hanging="1134"/>
      </w:pPr>
      <w:r w:rsidRPr="00CD5F75">
        <w:tab/>
      </w:r>
      <w:r w:rsidR="00765215" w:rsidRPr="00CD5F75">
        <w:t>3)</w:t>
      </w:r>
      <w:r w:rsidRPr="00CD5F75">
        <w:tab/>
        <w:t>н</w:t>
      </w:r>
      <w:r w:rsidR="00765215" w:rsidRPr="00CD5F75">
        <w:t>ачать углубленное изучение государственного языка в школах;</w:t>
      </w:r>
    </w:p>
    <w:p w:rsidR="00765215" w:rsidRPr="00CD5F75" w:rsidRDefault="00E8632D" w:rsidP="00E8632D">
      <w:pPr>
        <w:ind w:left="1134" w:hanging="1134"/>
      </w:pPr>
      <w:r w:rsidRPr="00CD5F75">
        <w:tab/>
      </w:r>
      <w:r w:rsidR="00765215" w:rsidRPr="00CD5F75">
        <w:t>4)</w:t>
      </w:r>
      <w:r w:rsidRPr="00CD5F75">
        <w:tab/>
        <w:t>в</w:t>
      </w:r>
      <w:r w:rsidR="00765215" w:rsidRPr="00CD5F75">
        <w:t>вести единый язык (например, казахский), чтобы не было разногласий;</w:t>
      </w:r>
    </w:p>
    <w:p w:rsidR="00765215" w:rsidRPr="00CD5F75" w:rsidRDefault="00E8632D" w:rsidP="00E8632D">
      <w:pPr>
        <w:ind w:left="1134" w:hanging="1134"/>
      </w:pPr>
      <w:r w:rsidRPr="00CD5F75">
        <w:tab/>
      </w:r>
      <w:r w:rsidR="00765215" w:rsidRPr="00CD5F75">
        <w:t>5)</w:t>
      </w:r>
      <w:r w:rsidRPr="00CD5F75">
        <w:tab/>
        <w:t>с</w:t>
      </w:r>
      <w:r w:rsidR="00765215" w:rsidRPr="00CD5F75">
        <w:t>трого соблюдать законы и Конституцию РК, при нарушении сурово наказывать, а также ужесточить меры наказания за преступления на национальной почве;</w:t>
      </w:r>
    </w:p>
    <w:p w:rsidR="00765215" w:rsidRPr="00CD5F75" w:rsidRDefault="00645756" w:rsidP="00E8632D">
      <w:pPr>
        <w:ind w:left="1134" w:hanging="1134"/>
      </w:pPr>
      <w:r w:rsidRPr="00CD5F75">
        <w:tab/>
      </w:r>
      <w:r w:rsidR="00765215" w:rsidRPr="00CD5F75">
        <w:t>6)</w:t>
      </w:r>
      <w:r w:rsidRPr="00CD5F75">
        <w:tab/>
        <w:t>п</w:t>
      </w:r>
      <w:r w:rsidR="00765215" w:rsidRPr="00CD5F75">
        <w:t>овышенное внимание ко всем случаям дискриминации;</w:t>
      </w:r>
    </w:p>
    <w:p w:rsidR="00765215" w:rsidRPr="00CD5F75" w:rsidRDefault="00645756" w:rsidP="00E8632D">
      <w:pPr>
        <w:ind w:left="1134" w:hanging="1134"/>
      </w:pPr>
      <w:r w:rsidRPr="00CD5F75">
        <w:tab/>
      </w:r>
      <w:r w:rsidR="00765215" w:rsidRPr="00CD5F75">
        <w:t>7)</w:t>
      </w:r>
      <w:r w:rsidRPr="00CD5F75">
        <w:tab/>
        <w:t>р</w:t>
      </w:r>
      <w:r w:rsidR="00765215" w:rsidRPr="00CD5F75">
        <w:t>абота по информированию населения о правах, свободах и обязанностях в средствах СМИ, а также освещать в СМИ работу государственных органов, НПО, проводить семинары, круглые столы и конференции на эту тему;</w:t>
      </w:r>
    </w:p>
    <w:p w:rsidR="00765215" w:rsidRPr="00CD5F75" w:rsidRDefault="00645756" w:rsidP="00E8632D">
      <w:pPr>
        <w:ind w:left="1134" w:hanging="1134"/>
      </w:pPr>
      <w:r w:rsidRPr="00CD5F75">
        <w:tab/>
      </w:r>
      <w:r w:rsidR="00765215" w:rsidRPr="00CD5F75">
        <w:t>8)</w:t>
      </w:r>
      <w:r w:rsidRPr="00CD5F75">
        <w:tab/>
        <w:t>у</w:t>
      </w:r>
      <w:r w:rsidR="00765215" w:rsidRPr="00CD5F75">
        <w:t>величить процент некоренного населения в государственных органах и правительстве, при условии знания ими государственного языка;</w:t>
      </w:r>
    </w:p>
    <w:p w:rsidR="00765215" w:rsidRPr="00CD5F75" w:rsidRDefault="00645756" w:rsidP="00E8632D">
      <w:pPr>
        <w:ind w:left="1134" w:hanging="1134"/>
      </w:pPr>
      <w:r w:rsidRPr="00CD5F75">
        <w:tab/>
      </w:r>
      <w:r w:rsidR="00765215" w:rsidRPr="00CD5F75">
        <w:t>9)</w:t>
      </w:r>
      <w:r w:rsidRPr="00CD5F75">
        <w:tab/>
        <w:t>в</w:t>
      </w:r>
      <w:r w:rsidR="00765215" w:rsidRPr="00CD5F75">
        <w:t>оспитание толерантности, пропаганда межэтнического межнационального согласия среди молодежи;</w:t>
      </w:r>
    </w:p>
    <w:p w:rsidR="00765215" w:rsidRPr="00CD5F75" w:rsidRDefault="00645756" w:rsidP="00E8632D">
      <w:pPr>
        <w:ind w:left="1134" w:hanging="1134"/>
      </w:pPr>
      <w:r w:rsidRPr="00CD5F75">
        <w:tab/>
      </w:r>
      <w:r w:rsidR="00765215" w:rsidRPr="00CD5F75">
        <w:t>10)</w:t>
      </w:r>
      <w:r w:rsidRPr="00CD5F75">
        <w:tab/>
        <w:t>у</w:t>
      </w:r>
      <w:r w:rsidR="00765215" w:rsidRPr="00CD5F75">
        <w:t xml:space="preserve">брать в паспорте/удостоверении личности графу </w:t>
      </w:r>
      <w:r w:rsidR="00CB4429" w:rsidRPr="00CD5F75">
        <w:t>"</w:t>
      </w:r>
      <w:r w:rsidR="00765215" w:rsidRPr="00CD5F75">
        <w:t>национальность</w:t>
      </w:r>
      <w:r w:rsidR="00CB4429" w:rsidRPr="00CD5F75">
        <w:t>"</w:t>
      </w:r>
      <w:r w:rsidR="00765215" w:rsidRPr="00CD5F75">
        <w:t>;</w:t>
      </w:r>
    </w:p>
    <w:p w:rsidR="00765215" w:rsidRPr="00CD5F75" w:rsidRDefault="00645756" w:rsidP="00E8632D">
      <w:pPr>
        <w:ind w:left="1134" w:hanging="1134"/>
      </w:pPr>
      <w:r w:rsidRPr="00CD5F75">
        <w:tab/>
      </w:r>
      <w:r w:rsidR="00765215" w:rsidRPr="00CD5F75">
        <w:t>11)</w:t>
      </w:r>
      <w:r w:rsidRPr="00CD5F75">
        <w:tab/>
        <w:t>в</w:t>
      </w:r>
      <w:r w:rsidR="00765215" w:rsidRPr="00CD5F75">
        <w:t>вести двойное гражданство;</w:t>
      </w:r>
    </w:p>
    <w:p w:rsidR="00765215" w:rsidRPr="00CD5F75" w:rsidRDefault="00645756" w:rsidP="00E8632D">
      <w:pPr>
        <w:ind w:left="1134" w:hanging="1134"/>
      </w:pPr>
      <w:r w:rsidRPr="00CD5F75">
        <w:tab/>
      </w:r>
      <w:r w:rsidR="00765215" w:rsidRPr="00CD5F75">
        <w:t>12)</w:t>
      </w:r>
      <w:r w:rsidRPr="00CD5F75">
        <w:tab/>
        <w:t>б</w:t>
      </w:r>
      <w:r w:rsidR="00765215" w:rsidRPr="00CD5F75">
        <w:t>орьба с коррупцией</w:t>
      </w:r>
      <w:r w:rsidR="00293866" w:rsidRPr="00CD5F75">
        <w:t xml:space="preserve">.  </w:t>
      </w:r>
      <w:r w:rsidR="00765215" w:rsidRPr="00CD5F75">
        <w:t>Усиление мер наказания за взяточничество.</w:t>
      </w:r>
    </w:p>
    <w:p w:rsidR="00765215" w:rsidRPr="00CD5F75" w:rsidRDefault="00CD5F75" w:rsidP="00CD5F75">
      <w:r w:rsidRPr="00CD5F75">
        <w:tab/>
      </w:r>
      <w:r w:rsidRPr="00CD5F75">
        <w:tab/>
      </w:r>
      <w:r w:rsidR="00765215" w:rsidRPr="00CD5F75">
        <w:t>59,5%</w:t>
      </w:r>
      <w:r w:rsidR="00645756" w:rsidRPr="00CD5F75">
        <w:t> - </w:t>
      </w:r>
      <w:r w:rsidR="00765215" w:rsidRPr="00CD5F75">
        <w:t>не</w:t>
      </w:r>
      <w:r w:rsidR="00645756" w:rsidRPr="00CD5F75">
        <w:t> </w:t>
      </w:r>
      <w:r w:rsidR="00765215" w:rsidRPr="00CD5F75">
        <w:t>стали отвечать на этот вопрос.</w:t>
      </w:r>
    </w:p>
    <w:p w:rsidR="00765215" w:rsidRPr="00CD5F75" w:rsidRDefault="00765215" w:rsidP="00765215"/>
    <w:p w:rsidR="00765215" w:rsidRPr="00CD5F75" w:rsidRDefault="00CD5F75" w:rsidP="00765215">
      <w:pPr>
        <w:rPr>
          <w:szCs w:val="24"/>
        </w:rPr>
      </w:pPr>
      <w:r w:rsidRPr="00CD5F75">
        <w:rPr>
          <w:szCs w:val="24"/>
        </w:rPr>
        <w:tab/>
      </w:r>
      <w:r w:rsidR="00765215" w:rsidRPr="00CD5F75">
        <w:rPr>
          <w:szCs w:val="24"/>
        </w:rPr>
        <w:t>Социологический опрос позволил сделать следующие выводы:</w:t>
      </w:r>
    </w:p>
    <w:p w:rsidR="00765215" w:rsidRPr="00CD5F75" w:rsidRDefault="00765215" w:rsidP="00765215">
      <w:pPr>
        <w:rPr>
          <w:szCs w:val="24"/>
        </w:rPr>
      </w:pPr>
    </w:p>
    <w:p w:rsidR="00765215" w:rsidRPr="00CD5F75" w:rsidRDefault="00CD5F75" w:rsidP="00765215">
      <w:pPr>
        <w:rPr>
          <w:szCs w:val="24"/>
        </w:rPr>
      </w:pPr>
      <w:r w:rsidRPr="00CD5F75">
        <w:rPr>
          <w:szCs w:val="24"/>
        </w:rPr>
        <w:tab/>
      </w:r>
      <w:r w:rsidR="00765215" w:rsidRPr="00CD5F75">
        <w:rPr>
          <w:szCs w:val="24"/>
        </w:rPr>
        <w:t>1</w:t>
      </w:r>
      <w:r w:rsidR="00293866" w:rsidRPr="00CD5F75">
        <w:rPr>
          <w:szCs w:val="24"/>
        </w:rPr>
        <w:t>.</w:t>
      </w:r>
      <w:r w:rsidRPr="00CD5F75">
        <w:rPr>
          <w:szCs w:val="24"/>
        </w:rPr>
        <w:tab/>
      </w:r>
      <w:r w:rsidR="00765215" w:rsidRPr="00CD5F75">
        <w:rPr>
          <w:szCs w:val="24"/>
        </w:rPr>
        <w:t>7,4% опрошенных в той или иной мере указывают на существование данной проблемы, таким образом, первая гипотеза о том, что такой формы дискриминации, как расовая (этническая, на национальной почве) в Казахстане не существует, не</w:t>
      </w:r>
      <w:r w:rsidRPr="00CD5F75">
        <w:rPr>
          <w:szCs w:val="24"/>
        </w:rPr>
        <w:t> </w:t>
      </w:r>
      <w:r w:rsidR="00765215" w:rsidRPr="00CD5F75">
        <w:rPr>
          <w:szCs w:val="24"/>
        </w:rPr>
        <w:t>подтвердилась</w:t>
      </w:r>
      <w:r w:rsidR="00293866" w:rsidRPr="00CD5F75">
        <w:rPr>
          <w:szCs w:val="24"/>
        </w:rPr>
        <w:t>.</w:t>
      </w:r>
    </w:p>
    <w:p w:rsidR="00765215" w:rsidRPr="00CD5F75" w:rsidRDefault="00765215" w:rsidP="00765215">
      <w:pPr>
        <w:rPr>
          <w:szCs w:val="24"/>
        </w:rPr>
      </w:pPr>
    </w:p>
    <w:p w:rsidR="00765215" w:rsidRPr="00CD5F75" w:rsidRDefault="00CD5F75" w:rsidP="00765215">
      <w:r w:rsidRPr="00CD5F75">
        <w:tab/>
      </w:r>
      <w:r w:rsidR="00765215" w:rsidRPr="00CD5F75">
        <w:t>2</w:t>
      </w:r>
      <w:r w:rsidR="00293866" w:rsidRPr="00CD5F75">
        <w:t>.</w:t>
      </w:r>
      <w:r w:rsidRPr="00CD5F75">
        <w:tab/>
      </w:r>
      <w:r w:rsidR="00765215" w:rsidRPr="00CD5F75">
        <w:t>86,9% опрошенных считают, что проблемы ярко выраженной дискриминации по национальному признаку не актуальны для Казахстана, следовательно, четвертая гипотеза не подтвердилась.</w:t>
      </w:r>
    </w:p>
    <w:p w:rsidR="00765215" w:rsidRPr="00CD5F75" w:rsidRDefault="00765215" w:rsidP="00765215"/>
    <w:p w:rsidR="00765215" w:rsidRPr="00CD5F75" w:rsidRDefault="00CD5F75" w:rsidP="00765215">
      <w:r w:rsidRPr="00CD5F75">
        <w:tab/>
      </w:r>
      <w:r w:rsidR="00765215" w:rsidRPr="00CD5F75">
        <w:t>3</w:t>
      </w:r>
      <w:r w:rsidR="00293866" w:rsidRPr="00CD5F75">
        <w:t>.</w:t>
      </w:r>
      <w:r w:rsidRPr="00CD5F75">
        <w:tab/>
      </w:r>
      <w:r w:rsidR="00765215" w:rsidRPr="00CD5F75">
        <w:t>Третья гипотеза о том, что в Казахстане существует скрытая дискриминация по национальному признаку во всех сферах деятельности, подтверждается частично</w:t>
      </w:r>
      <w:r w:rsidR="00293866" w:rsidRPr="00CD5F75">
        <w:t xml:space="preserve">.  </w:t>
      </w:r>
      <w:r w:rsidR="00765215" w:rsidRPr="00CD5F75">
        <w:t>Это может объясниться следующим</w:t>
      </w:r>
      <w:r w:rsidR="00293866" w:rsidRPr="00CD5F75">
        <w:t xml:space="preserve">:  </w:t>
      </w:r>
      <w:r w:rsidR="00765215" w:rsidRPr="00CD5F75">
        <w:t>улучшение политического и социально-экономического положения и, в связи с этим, рост патриотических и националистических чувств коренного населения, увеличение населения городов за счет сельских жителей с более низким уровнем образования, проводимая языковая политика, приводят к нарастанию напряженности в обществе, что в первую очередь проявляется в межнациональных отношениях</w:t>
      </w:r>
      <w:r w:rsidR="00293866" w:rsidRPr="00CD5F75">
        <w:t xml:space="preserve">.  </w:t>
      </w:r>
      <w:r w:rsidR="00765215" w:rsidRPr="00CD5F75">
        <w:t>Кроме того, можно отметить, что в стране еще недостаточно совершенны механизмы судебной системы по разрешению ситуаций, связанных с дискриминацией по национальному признаку</w:t>
      </w:r>
      <w:r w:rsidR="00293866" w:rsidRPr="00CD5F75">
        <w:t xml:space="preserve">.  </w:t>
      </w:r>
      <w:r w:rsidR="00765215" w:rsidRPr="00CD5F75">
        <w:t>Население мало информировано о своих правах и свободах, что отражается в низкой активности населения по решению подобных проблем</w:t>
      </w:r>
      <w:r w:rsidRPr="00CD5F75">
        <w:t>.</w:t>
      </w:r>
    </w:p>
    <w:p w:rsidR="00765215" w:rsidRPr="00CD5F75" w:rsidRDefault="00765215" w:rsidP="00765215"/>
    <w:p w:rsidR="00765215" w:rsidRPr="00CD5F75" w:rsidRDefault="00CD5F75" w:rsidP="00765215">
      <w:r w:rsidRPr="00CD5F75">
        <w:tab/>
      </w:r>
      <w:r w:rsidR="00765215" w:rsidRPr="00CD5F75">
        <w:t>4</w:t>
      </w:r>
      <w:r w:rsidR="00293866" w:rsidRPr="00CD5F75">
        <w:t>.</w:t>
      </w:r>
      <w:r w:rsidRPr="00CD5F75">
        <w:tab/>
      </w:r>
      <w:r w:rsidR="00765215" w:rsidRPr="00CD5F75">
        <w:t>Незначительный процент (5,5%) респондентов ответили, что сталкивались или слышали от знакомых о наличии данной проблемы</w:t>
      </w:r>
      <w:r w:rsidR="00293866" w:rsidRPr="00CD5F75">
        <w:t xml:space="preserve">.  </w:t>
      </w:r>
      <w:r w:rsidR="00765215" w:rsidRPr="00CD5F75">
        <w:t>Однако это происходит на бытовом, межличностном уровне и в отдельных сферах жизнедеятельности</w:t>
      </w:r>
      <w:r w:rsidR="00293866" w:rsidRPr="00CD5F75">
        <w:t xml:space="preserve">.  </w:t>
      </w:r>
      <w:r w:rsidRPr="00CD5F75">
        <w:t>Г</w:t>
      </w:r>
      <w:r w:rsidR="00765215" w:rsidRPr="00CD5F75">
        <w:t>ипотеза о том, что случаи расовой дискриминации в Казахстане единичны и не могут адекватно представлять ситуацию в стране, подтверждается</w:t>
      </w:r>
      <w:r w:rsidRPr="00CD5F75">
        <w:t>.</w:t>
      </w:r>
    </w:p>
    <w:p w:rsidR="00765215" w:rsidRPr="00CD5F75" w:rsidRDefault="00765215" w:rsidP="00765215"/>
    <w:p w:rsidR="00765215" w:rsidRPr="00CD5F75" w:rsidRDefault="00765215" w:rsidP="00765215"/>
    <w:p w:rsidR="00765215" w:rsidRPr="00CD5F75" w:rsidRDefault="00CD5F75" w:rsidP="00CD5F75">
      <w:pPr>
        <w:jc w:val="center"/>
      </w:pPr>
      <w:r w:rsidRPr="00CD5F75">
        <w:t>- - - - -</w:t>
      </w:r>
    </w:p>
    <w:sectPr w:rsidR="00765215" w:rsidRPr="00CD5F75">
      <w:headerReference w:type="even" r:id="rId19"/>
      <w:headerReference w:type="default" r:id="rId20"/>
      <w:footerReference w:type="even" r:id="rId2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CB9" w:rsidRDefault="00F82CB9">
      <w:r>
        <w:separator/>
      </w:r>
    </w:p>
  </w:endnote>
  <w:endnote w:type="continuationSeparator" w:id="0">
    <w:p w:rsidR="00F82CB9" w:rsidRDefault="00F82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Kazakh">
    <w:altName w:val="Times New Roman"/>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DCD" w:rsidRDefault="005B5DCD">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CB9" w:rsidRDefault="00F82CB9">
      <w:r>
        <w:separator/>
      </w:r>
    </w:p>
  </w:footnote>
  <w:footnote w:type="continuationSeparator" w:id="0">
    <w:p w:rsidR="00F82CB9" w:rsidRDefault="00F82CB9">
      <w:r>
        <w:continuationSeparator/>
      </w:r>
    </w:p>
  </w:footnote>
  <w:footnote w:id="1">
    <w:p w:rsidR="005B5DCD" w:rsidRDefault="005B5DCD">
      <w:pPr>
        <w:pStyle w:val="FootnoteText"/>
      </w:pPr>
      <w:r w:rsidRPr="004E3FC7">
        <w:rPr>
          <w:rStyle w:val="FootnoteReference"/>
          <w:b w:val="0"/>
          <w:vertAlign w:val="baseline"/>
        </w:rPr>
        <w:t>*</w:t>
      </w:r>
      <w:r w:rsidRPr="004E3FC7">
        <w:rPr>
          <w:b/>
        </w:rPr>
        <w:t xml:space="preserve"> </w:t>
      </w:r>
      <w:r w:rsidRPr="004E3FC7">
        <w:rPr>
          <w:b/>
        </w:rPr>
        <w:tab/>
      </w:r>
      <w:r>
        <w:t xml:space="preserve">Настоящий документ содержит представленные в виде одного документа четвертый и пятый периодические доклады Казахстана, подлежавшие представлению 25 сентября 2007 года.   Первоначальный-третий периодические доклады и краткие отчеты о заседаниях, на которых Комитет рассмотрел эти доклады, см.  в документах </w:t>
      </w:r>
      <w:r>
        <w:rPr>
          <w:lang w:val="en-US"/>
        </w:rPr>
        <w:t>CERD</w:t>
      </w:r>
      <w:r w:rsidRPr="00EF5928">
        <w:t>/</w:t>
      </w:r>
      <w:r>
        <w:rPr>
          <w:lang w:val="en-US"/>
        </w:rPr>
        <w:t>C</w:t>
      </w:r>
      <w:r w:rsidRPr="00EF5928">
        <w:t>/4</w:t>
      </w:r>
      <w:r>
        <w:t>39</w:t>
      </w:r>
      <w:r w:rsidRPr="00EF5928">
        <w:t>/</w:t>
      </w:r>
      <w:r>
        <w:rPr>
          <w:lang w:val="en-US"/>
        </w:rPr>
        <w:t>Add</w:t>
      </w:r>
      <w:r>
        <w:t xml:space="preserve">.21, </w:t>
      </w:r>
      <w:r>
        <w:rPr>
          <w:lang w:val="en-US"/>
        </w:rPr>
        <w:t>CERD</w:t>
      </w:r>
      <w:r w:rsidRPr="00EF5928">
        <w:t>/</w:t>
      </w:r>
      <w:r>
        <w:rPr>
          <w:lang w:val="en-US"/>
        </w:rPr>
        <w:t>C</w:t>
      </w:r>
      <w:r w:rsidRPr="00EF5928">
        <w:t>/</w:t>
      </w:r>
      <w:r>
        <w:rPr>
          <w:lang w:val="en-US"/>
        </w:rPr>
        <w:t>SR</w:t>
      </w:r>
      <w:r w:rsidRPr="00EF5928">
        <w:t>.16</w:t>
      </w:r>
      <w:r>
        <w:t>62</w:t>
      </w:r>
      <w:r w:rsidRPr="00EF5928">
        <w:t xml:space="preserve"> </w:t>
      </w:r>
      <w:r>
        <w:t xml:space="preserve">и </w:t>
      </w:r>
      <w:r w:rsidRPr="00EF5928">
        <w:t>16</w:t>
      </w:r>
      <w:r>
        <w:t>63</w:t>
      </w:r>
      <w:r w:rsidRPr="00EF5928">
        <w:t>.</w:t>
      </w:r>
    </w:p>
    <w:p w:rsidR="005B5DCD" w:rsidRDefault="005B5DCD">
      <w:pPr>
        <w:pStyle w:val="FootnoteText"/>
      </w:pPr>
    </w:p>
    <w:p w:rsidR="005B5DCD" w:rsidRDefault="005B5DCD">
      <w:pPr>
        <w:pStyle w:val="FootnoteText"/>
      </w:pPr>
      <w:r>
        <w:t>**</w:t>
      </w:r>
      <w: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5B5DCD" w:rsidRDefault="005B5DCD">
      <w:pPr>
        <w:pStyle w:val="FootnoteText"/>
      </w:pPr>
    </w:p>
    <w:p w:rsidR="005B5DCD" w:rsidRPr="004E3FC7" w:rsidRDefault="005B5DC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DCD" w:rsidRPr="00882F1E" w:rsidRDefault="005B5DCD">
    <w:pPr>
      <w:pStyle w:val="Header"/>
      <w:tabs>
        <w:tab w:val="left" w:pos="6237"/>
      </w:tabs>
      <w:rPr>
        <w:lang w:val="en-US"/>
      </w:rPr>
    </w:pPr>
    <w:r w:rsidRPr="00882F1E">
      <w:rPr>
        <w:lang w:val="en-US"/>
      </w:rPr>
      <w:t>CERD/C/KAZ/4-5</w:t>
    </w:r>
  </w:p>
  <w:p w:rsidR="005B5DCD" w:rsidRDefault="005B5DC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361A4">
      <w:rPr>
        <w:rStyle w:val="PageNumber"/>
        <w:noProof/>
      </w:rPr>
      <w:t>84</w:t>
    </w:r>
    <w:r>
      <w:rPr>
        <w:rStyle w:val="PageNumber"/>
      </w:rPr>
      <w:fldChar w:fldCharType="end"/>
    </w:r>
  </w:p>
  <w:p w:rsidR="005B5DCD" w:rsidRDefault="005B5DCD">
    <w:pPr>
      <w:pStyle w:val="Header"/>
      <w:tabs>
        <w:tab w:val="left" w:pos="6237"/>
      </w:tabs>
      <w:rPr>
        <w:rStyle w:val="PageNumber"/>
        <w:lang w:val="en-US"/>
      </w:rPr>
    </w:pPr>
  </w:p>
  <w:p w:rsidR="005B5DCD" w:rsidRDefault="005B5DC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DCD" w:rsidRPr="00882F1E" w:rsidRDefault="005B5DCD" w:rsidP="00882F1E">
    <w:pPr>
      <w:pStyle w:val="Header"/>
      <w:tabs>
        <w:tab w:val="left" w:pos="7371"/>
      </w:tabs>
      <w:rPr>
        <w:lang w:val="en-US"/>
      </w:rPr>
    </w:pPr>
    <w:r>
      <w:rPr>
        <w:lang w:val="en-US"/>
      </w:rPr>
      <w:tab/>
    </w:r>
    <w:r>
      <w:rPr>
        <w:lang w:val="en-US"/>
      </w:rPr>
      <w:tab/>
    </w:r>
    <w:r w:rsidRPr="00882F1E">
      <w:rPr>
        <w:lang w:val="en-US"/>
      </w:rPr>
      <w:t>CERD/C/KAZ/4-5</w:t>
    </w:r>
  </w:p>
  <w:p w:rsidR="005B5DCD" w:rsidRDefault="005B5DCD" w:rsidP="00882F1E">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361A4">
      <w:rPr>
        <w:rStyle w:val="PageNumber"/>
        <w:noProof/>
      </w:rPr>
      <w:t>113</w:t>
    </w:r>
    <w:r>
      <w:rPr>
        <w:rStyle w:val="PageNumber"/>
      </w:rPr>
      <w:fldChar w:fldCharType="end"/>
    </w:r>
  </w:p>
  <w:p w:rsidR="005B5DCD" w:rsidRDefault="005B5DCD">
    <w:pPr>
      <w:pStyle w:val="Header"/>
      <w:tabs>
        <w:tab w:val="left" w:pos="6237"/>
      </w:tabs>
      <w:rPr>
        <w:rStyle w:val="PageNumber"/>
        <w:lang w:val="en-US"/>
      </w:rPr>
    </w:pPr>
  </w:p>
  <w:p w:rsidR="005B5DCD" w:rsidRDefault="005B5DC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99F4175"/>
    <w:multiLevelType w:val="hybridMultilevel"/>
    <w:tmpl w:val="2C504A06"/>
    <w:lvl w:ilvl="0" w:tplc="04190001">
      <w:start w:val="1"/>
      <w:numFmt w:val="bullet"/>
      <w:lvlText w:val=""/>
      <w:lvlJc w:val="left"/>
      <w:pPr>
        <w:tabs>
          <w:tab w:val="num" w:pos="788"/>
        </w:tabs>
        <w:ind w:left="788" w:hanging="360"/>
      </w:pPr>
      <w:rPr>
        <w:rFonts w:ascii="Symbol" w:hAnsi="Symbol" w:hint="default"/>
      </w:rPr>
    </w:lvl>
    <w:lvl w:ilvl="1" w:tplc="04190003" w:tentative="1">
      <w:start w:val="1"/>
      <w:numFmt w:val="bullet"/>
      <w:lvlText w:val="o"/>
      <w:lvlJc w:val="left"/>
      <w:pPr>
        <w:tabs>
          <w:tab w:val="num" w:pos="1508"/>
        </w:tabs>
        <w:ind w:left="1508" w:hanging="360"/>
      </w:pPr>
      <w:rPr>
        <w:rFonts w:ascii="Courier New" w:hAnsi="Courier New" w:cs="Courier New" w:hint="default"/>
      </w:rPr>
    </w:lvl>
    <w:lvl w:ilvl="2" w:tplc="04190005" w:tentative="1">
      <w:start w:val="1"/>
      <w:numFmt w:val="bullet"/>
      <w:lvlText w:val=""/>
      <w:lvlJc w:val="left"/>
      <w:pPr>
        <w:tabs>
          <w:tab w:val="num" w:pos="2228"/>
        </w:tabs>
        <w:ind w:left="2228" w:hanging="360"/>
      </w:pPr>
      <w:rPr>
        <w:rFonts w:ascii="Wingdings" w:hAnsi="Wingdings" w:hint="default"/>
      </w:rPr>
    </w:lvl>
    <w:lvl w:ilvl="3" w:tplc="04190001" w:tentative="1">
      <w:start w:val="1"/>
      <w:numFmt w:val="bullet"/>
      <w:lvlText w:val=""/>
      <w:lvlJc w:val="left"/>
      <w:pPr>
        <w:tabs>
          <w:tab w:val="num" w:pos="2948"/>
        </w:tabs>
        <w:ind w:left="2948" w:hanging="360"/>
      </w:pPr>
      <w:rPr>
        <w:rFonts w:ascii="Symbol" w:hAnsi="Symbol" w:hint="default"/>
      </w:rPr>
    </w:lvl>
    <w:lvl w:ilvl="4" w:tplc="04190003" w:tentative="1">
      <w:start w:val="1"/>
      <w:numFmt w:val="bullet"/>
      <w:lvlText w:val="o"/>
      <w:lvlJc w:val="left"/>
      <w:pPr>
        <w:tabs>
          <w:tab w:val="num" w:pos="3668"/>
        </w:tabs>
        <w:ind w:left="3668" w:hanging="360"/>
      </w:pPr>
      <w:rPr>
        <w:rFonts w:ascii="Courier New" w:hAnsi="Courier New" w:cs="Courier New" w:hint="default"/>
      </w:rPr>
    </w:lvl>
    <w:lvl w:ilvl="5" w:tplc="04190005" w:tentative="1">
      <w:start w:val="1"/>
      <w:numFmt w:val="bullet"/>
      <w:lvlText w:val=""/>
      <w:lvlJc w:val="left"/>
      <w:pPr>
        <w:tabs>
          <w:tab w:val="num" w:pos="4388"/>
        </w:tabs>
        <w:ind w:left="4388" w:hanging="360"/>
      </w:pPr>
      <w:rPr>
        <w:rFonts w:ascii="Wingdings" w:hAnsi="Wingdings" w:hint="default"/>
      </w:rPr>
    </w:lvl>
    <w:lvl w:ilvl="6" w:tplc="04190001" w:tentative="1">
      <w:start w:val="1"/>
      <w:numFmt w:val="bullet"/>
      <w:lvlText w:val=""/>
      <w:lvlJc w:val="left"/>
      <w:pPr>
        <w:tabs>
          <w:tab w:val="num" w:pos="5108"/>
        </w:tabs>
        <w:ind w:left="5108" w:hanging="360"/>
      </w:pPr>
      <w:rPr>
        <w:rFonts w:ascii="Symbol" w:hAnsi="Symbol" w:hint="default"/>
      </w:rPr>
    </w:lvl>
    <w:lvl w:ilvl="7" w:tplc="04190003" w:tentative="1">
      <w:start w:val="1"/>
      <w:numFmt w:val="bullet"/>
      <w:lvlText w:val="o"/>
      <w:lvlJc w:val="left"/>
      <w:pPr>
        <w:tabs>
          <w:tab w:val="num" w:pos="5828"/>
        </w:tabs>
        <w:ind w:left="5828" w:hanging="360"/>
      </w:pPr>
      <w:rPr>
        <w:rFonts w:ascii="Courier New" w:hAnsi="Courier New" w:cs="Courier New" w:hint="default"/>
      </w:rPr>
    </w:lvl>
    <w:lvl w:ilvl="8" w:tplc="04190005" w:tentative="1">
      <w:start w:val="1"/>
      <w:numFmt w:val="bullet"/>
      <w:lvlText w:val=""/>
      <w:lvlJc w:val="left"/>
      <w:pPr>
        <w:tabs>
          <w:tab w:val="num" w:pos="6548"/>
        </w:tabs>
        <w:ind w:left="6548" w:hanging="360"/>
      </w:pPr>
      <w:rPr>
        <w:rFonts w:ascii="Wingdings" w:hAnsi="Wingdings" w:hint="default"/>
      </w:rPr>
    </w:lvl>
  </w:abstractNum>
  <w:abstractNum w:abstractNumId="2">
    <w:nsid w:val="0BEC0290"/>
    <w:multiLevelType w:val="hybridMultilevel"/>
    <w:tmpl w:val="7CCE63A2"/>
    <w:lvl w:ilvl="0" w:tplc="ADB6D138">
      <w:start w:val="1"/>
      <w:numFmt w:val="decimal"/>
      <w:lvlText w:val="%1)"/>
      <w:lvlJc w:val="left"/>
      <w:pPr>
        <w:tabs>
          <w:tab w:val="num" w:pos="840"/>
        </w:tabs>
        <w:ind w:left="840" w:hanging="480"/>
      </w:pPr>
      <w:rPr>
        <w:rFonts w:ascii="Times New Roman" w:eastAsia="Times New Roman" w:hAnsi="Times New Roman" w:cs="Times New Roman"/>
      </w:rPr>
    </w:lvl>
    <w:lvl w:ilvl="1" w:tplc="27A8D694">
      <w:numFmt w:val="none"/>
      <w:lvlText w:val=""/>
      <w:lvlJc w:val="left"/>
      <w:pPr>
        <w:tabs>
          <w:tab w:val="num" w:pos="360"/>
        </w:tabs>
      </w:pPr>
    </w:lvl>
    <w:lvl w:ilvl="2" w:tplc="AE06C998">
      <w:numFmt w:val="none"/>
      <w:lvlText w:val=""/>
      <w:lvlJc w:val="left"/>
      <w:pPr>
        <w:tabs>
          <w:tab w:val="num" w:pos="360"/>
        </w:tabs>
      </w:pPr>
    </w:lvl>
    <w:lvl w:ilvl="3" w:tplc="71647630">
      <w:numFmt w:val="none"/>
      <w:lvlText w:val=""/>
      <w:lvlJc w:val="left"/>
      <w:pPr>
        <w:tabs>
          <w:tab w:val="num" w:pos="360"/>
        </w:tabs>
      </w:pPr>
    </w:lvl>
    <w:lvl w:ilvl="4" w:tplc="6E3EBF32">
      <w:numFmt w:val="none"/>
      <w:lvlText w:val=""/>
      <w:lvlJc w:val="left"/>
      <w:pPr>
        <w:tabs>
          <w:tab w:val="num" w:pos="360"/>
        </w:tabs>
      </w:pPr>
    </w:lvl>
    <w:lvl w:ilvl="5" w:tplc="5DD2B152">
      <w:numFmt w:val="none"/>
      <w:lvlText w:val=""/>
      <w:lvlJc w:val="left"/>
      <w:pPr>
        <w:tabs>
          <w:tab w:val="num" w:pos="360"/>
        </w:tabs>
      </w:pPr>
    </w:lvl>
    <w:lvl w:ilvl="6" w:tplc="17603B7A">
      <w:numFmt w:val="none"/>
      <w:lvlText w:val=""/>
      <w:lvlJc w:val="left"/>
      <w:pPr>
        <w:tabs>
          <w:tab w:val="num" w:pos="360"/>
        </w:tabs>
      </w:pPr>
    </w:lvl>
    <w:lvl w:ilvl="7" w:tplc="FFD42F14">
      <w:numFmt w:val="none"/>
      <w:lvlText w:val=""/>
      <w:lvlJc w:val="left"/>
      <w:pPr>
        <w:tabs>
          <w:tab w:val="num" w:pos="360"/>
        </w:tabs>
      </w:pPr>
    </w:lvl>
    <w:lvl w:ilvl="8" w:tplc="712C0946">
      <w:numFmt w:val="none"/>
      <w:lvlText w:val=""/>
      <w:lvlJc w:val="left"/>
      <w:pPr>
        <w:tabs>
          <w:tab w:val="num" w:pos="360"/>
        </w:tabs>
      </w:pPr>
    </w:lvl>
  </w:abstractNum>
  <w:abstractNum w:abstractNumId="3">
    <w:nsid w:val="0C611F6C"/>
    <w:multiLevelType w:val="hybridMultilevel"/>
    <w:tmpl w:val="4948B462"/>
    <w:lvl w:ilvl="0" w:tplc="A09AD64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5">
    <w:nsid w:val="1A112FA9"/>
    <w:multiLevelType w:val="hybridMultilevel"/>
    <w:tmpl w:val="623627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88E0CD7"/>
    <w:multiLevelType w:val="hybridMultilevel"/>
    <w:tmpl w:val="35AC7C46"/>
    <w:lvl w:ilvl="0" w:tplc="BB485D40">
      <w:start w:val="1"/>
      <w:numFmt w:val="decimal"/>
      <w:lvlText w:val="%1."/>
      <w:lvlJc w:val="left"/>
      <w:pPr>
        <w:tabs>
          <w:tab w:val="num" w:pos="1440"/>
        </w:tabs>
        <w:ind w:left="1440" w:hanging="360"/>
      </w:pPr>
      <w:rPr>
        <w:rFonts w:hint="default"/>
      </w:rPr>
    </w:lvl>
    <w:lvl w:ilvl="1" w:tplc="FA52DA5A">
      <w:start w:val="1"/>
      <w:numFmt w:val="decimal"/>
      <w:lvlText w:val="%2)"/>
      <w:lvlJc w:val="left"/>
      <w:pPr>
        <w:tabs>
          <w:tab w:val="num" w:pos="2160"/>
        </w:tabs>
        <w:ind w:left="2160" w:hanging="360"/>
      </w:pPr>
      <w:rPr>
        <w:rFont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nsid w:val="2A8E37F7"/>
    <w:multiLevelType w:val="hybridMultilevel"/>
    <w:tmpl w:val="7EECB5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F6A441C"/>
    <w:multiLevelType w:val="hybridMultilevel"/>
    <w:tmpl w:val="712C17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45F627C"/>
    <w:multiLevelType w:val="hybridMultilevel"/>
    <w:tmpl w:val="FDD6C1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FBC52D5"/>
    <w:multiLevelType w:val="multilevel"/>
    <w:tmpl w:val="7CCE63A2"/>
    <w:lvl w:ilvl="0">
      <w:start w:val="1"/>
      <w:numFmt w:val="decimal"/>
      <w:lvlText w:val="%1)"/>
      <w:lvlJc w:val="left"/>
      <w:pPr>
        <w:tabs>
          <w:tab w:val="num" w:pos="840"/>
        </w:tabs>
        <w:ind w:left="840" w:hanging="480"/>
      </w:pPr>
      <w:rPr>
        <w:rFonts w:ascii="Times New Roman" w:eastAsia="Times New Roman" w:hAnsi="Times New Roman" w:cs="Times New Roman"/>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1">
    <w:nsid w:val="44147E46"/>
    <w:multiLevelType w:val="hybridMultilevel"/>
    <w:tmpl w:val="1452DEFA"/>
    <w:lvl w:ilvl="0" w:tplc="0419000F">
      <w:start w:val="1"/>
      <w:numFmt w:val="decimal"/>
      <w:lvlText w:val="%1."/>
      <w:lvlJc w:val="left"/>
      <w:pPr>
        <w:tabs>
          <w:tab w:val="num" w:pos="516"/>
        </w:tabs>
        <w:ind w:left="516" w:hanging="360"/>
      </w:pPr>
    </w:lvl>
    <w:lvl w:ilvl="1" w:tplc="04190019" w:tentative="1">
      <w:start w:val="1"/>
      <w:numFmt w:val="lowerLetter"/>
      <w:lvlText w:val="%2."/>
      <w:lvlJc w:val="left"/>
      <w:pPr>
        <w:tabs>
          <w:tab w:val="num" w:pos="1236"/>
        </w:tabs>
        <w:ind w:left="1236" w:hanging="360"/>
      </w:pPr>
    </w:lvl>
    <w:lvl w:ilvl="2" w:tplc="0419001B" w:tentative="1">
      <w:start w:val="1"/>
      <w:numFmt w:val="lowerRoman"/>
      <w:lvlText w:val="%3."/>
      <w:lvlJc w:val="right"/>
      <w:pPr>
        <w:tabs>
          <w:tab w:val="num" w:pos="1956"/>
        </w:tabs>
        <w:ind w:left="1956" w:hanging="180"/>
      </w:pPr>
    </w:lvl>
    <w:lvl w:ilvl="3" w:tplc="0419000F" w:tentative="1">
      <w:start w:val="1"/>
      <w:numFmt w:val="decimal"/>
      <w:lvlText w:val="%4."/>
      <w:lvlJc w:val="left"/>
      <w:pPr>
        <w:tabs>
          <w:tab w:val="num" w:pos="2676"/>
        </w:tabs>
        <w:ind w:left="2676" w:hanging="360"/>
      </w:pPr>
    </w:lvl>
    <w:lvl w:ilvl="4" w:tplc="04190019" w:tentative="1">
      <w:start w:val="1"/>
      <w:numFmt w:val="lowerLetter"/>
      <w:lvlText w:val="%5."/>
      <w:lvlJc w:val="left"/>
      <w:pPr>
        <w:tabs>
          <w:tab w:val="num" w:pos="3396"/>
        </w:tabs>
        <w:ind w:left="3396" w:hanging="360"/>
      </w:pPr>
    </w:lvl>
    <w:lvl w:ilvl="5" w:tplc="0419001B" w:tentative="1">
      <w:start w:val="1"/>
      <w:numFmt w:val="lowerRoman"/>
      <w:lvlText w:val="%6."/>
      <w:lvlJc w:val="right"/>
      <w:pPr>
        <w:tabs>
          <w:tab w:val="num" w:pos="4116"/>
        </w:tabs>
        <w:ind w:left="4116" w:hanging="180"/>
      </w:pPr>
    </w:lvl>
    <w:lvl w:ilvl="6" w:tplc="0419000F" w:tentative="1">
      <w:start w:val="1"/>
      <w:numFmt w:val="decimal"/>
      <w:lvlText w:val="%7."/>
      <w:lvlJc w:val="left"/>
      <w:pPr>
        <w:tabs>
          <w:tab w:val="num" w:pos="4836"/>
        </w:tabs>
        <w:ind w:left="4836" w:hanging="360"/>
      </w:pPr>
    </w:lvl>
    <w:lvl w:ilvl="7" w:tplc="04190019" w:tentative="1">
      <w:start w:val="1"/>
      <w:numFmt w:val="lowerLetter"/>
      <w:lvlText w:val="%8."/>
      <w:lvlJc w:val="left"/>
      <w:pPr>
        <w:tabs>
          <w:tab w:val="num" w:pos="5556"/>
        </w:tabs>
        <w:ind w:left="5556" w:hanging="360"/>
      </w:pPr>
    </w:lvl>
    <w:lvl w:ilvl="8" w:tplc="0419001B" w:tentative="1">
      <w:start w:val="1"/>
      <w:numFmt w:val="lowerRoman"/>
      <w:lvlText w:val="%9."/>
      <w:lvlJc w:val="right"/>
      <w:pPr>
        <w:tabs>
          <w:tab w:val="num" w:pos="6276"/>
        </w:tabs>
        <w:ind w:left="6276" w:hanging="180"/>
      </w:pPr>
    </w:lvl>
  </w:abstractNum>
  <w:abstractNum w:abstractNumId="12">
    <w:nsid w:val="457F573E"/>
    <w:multiLevelType w:val="multilevel"/>
    <w:tmpl w:val="562065A4"/>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1548"/>
        </w:tabs>
        <w:ind w:left="1548" w:hanging="48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3">
    <w:nsid w:val="462F45A1"/>
    <w:multiLevelType w:val="hybridMultilevel"/>
    <w:tmpl w:val="801C448A"/>
    <w:lvl w:ilvl="0" w:tplc="E7C6250C">
      <w:start w:val="1"/>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4">
    <w:nsid w:val="47832970"/>
    <w:multiLevelType w:val="hybridMultilevel"/>
    <w:tmpl w:val="8D3470FC"/>
    <w:lvl w:ilvl="0" w:tplc="5F2C9AF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nsid w:val="4EF4203C"/>
    <w:multiLevelType w:val="hybridMultilevel"/>
    <w:tmpl w:val="8D5213B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54CD7444"/>
    <w:multiLevelType w:val="hybridMultilevel"/>
    <w:tmpl w:val="B30EC8E0"/>
    <w:lvl w:ilvl="0" w:tplc="EB2446BA">
      <w:start w:val="11"/>
      <w:numFmt w:val="decimal"/>
      <w:lvlText w:val="%1."/>
      <w:lvlJc w:val="left"/>
      <w:pPr>
        <w:tabs>
          <w:tab w:val="num" w:pos="1500"/>
        </w:tabs>
        <w:ind w:left="1500" w:hanging="60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7">
    <w:nsid w:val="56E37917"/>
    <w:multiLevelType w:val="hybridMultilevel"/>
    <w:tmpl w:val="9A0C38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7024206"/>
    <w:multiLevelType w:val="hybridMultilevel"/>
    <w:tmpl w:val="04B29D38"/>
    <w:lvl w:ilvl="0" w:tplc="10C48A32">
      <w:start w:val="17"/>
      <w:numFmt w:val="decimal"/>
      <w:lvlText w:val="%1."/>
      <w:lvlJc w:val="left"/>
      <w:pPr>
        <w:tabs>
          <w:tab w:val="num" w:pos="1440"/>
        </w:tabs>
        <w:ind w:left="1440" w:hanging="480"/>
      </w:pPr>
      <w:rPr>
        <w:rFonts w:hint="default"/>
      </w:r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19">
    <w:nsid w:val="5B5E7622"/>
    <w:multiLevelType w:val="hybridMultilevel"/>
    <w:tmpl w:val="FC6E9688"/>
    <w:lvl w:ilvl="0" w:tplc="101674B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0">
    <w:nsid w:val="614B4A4B"/>
    <w:multiLevelType w:val="hybridMultilevel"/>
    <w:tmpl w:val="A510F218"/>
    <w:lvl w:ilvl="0" w:tplc="BB485D40">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56A59F2"/>
    <w:multiLevelType w:val="hybridMultilevel"/>
    <w:tmpl w:val="9A423C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7127221"/>
    <w:multiLevelType w:val="hybridMultilevel"/>
    <w:tmpl w:val="29BA4792"/>
    <w:lvl w:ilvl="0" w:tplc="0554B3B8">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3">
    <w:nsid w:val="6AFE4DA3"/>
    <w:multiLevelType w:val="multilevel"/>
    <w:tmpl w:val="7298D36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nsid w:val="73AA0BF5"/>
    <w:multiLevelType w:val="hybridMultilevel"/>
    <w:tmpl w:val="E0FA563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56E4B83"/>
    <w:multiLevelType w:val="hybridMultilevel"/>
    <w:tmpl w:val="64D478B4"/>
    <w:lvl w:ilvl="0" w:tplc="50ECFC2A">
      <w:start w:val="1"/>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6421139"/>
    <w:multiLevelType w:val="hybridMultilevel"/>
    <w:tmpl w:val="F44EDE26"/>
    <w:lvl w:ilvl="0" w:tplc="5F2C9AF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66D75A8"/>
    <w:multiLevelType w:val="hybridMultilevel"/>
    <w:tmpl w:val="E340CECA"/>
    <w:lvl w:ilvl="0" w:tplc="6DC0E45A">
      <w:start w:val="1"/>
      <w:numFmt w:val="decimal"/>
      <w:lvlText w:val="%1."/>
      <w:lvlJc w:val="left"/>
      <w:pPr>
        <w:tabs>
          <w:tab w:val="num" w:pos="1428"/>
        </w:tabs>
        <w:ind w:left="1428" w:hanging="360"/>
      </w:pPr>
      <w:rPr>
        <w:rFonts w:hint="default"/>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28">
    <w:nsid w:val="7BD15E0E"/>
    <w:multiLevelType w:val="hybridMultilevel"/>
    <w:tmpl w:val="AABEDD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DA74309"/>
    <w:multiLevelType w:val="hybridMultilevel"/>
    <w:tmpl w:val="ED7C6FB2"/>
    <w:lvl w:ilvl="0" w:tplc="E93669C8">
      <w:start w:val="1"/>
      <w:numFmt w:val="decimal"/>
      <w:lvlText w:val="%1)"/>
      <w:lvlJc w:val="left"/>
      <w:pPr>
        <w:tabs>
          <w:tab w:val="num" w:pos="1758"/>
        </w:tabs>
        <w:ind w:left="1758" w:hanging="1050"/>
      </w:pPr>
      <w:rPr>
        <w:rFonts w:hint="default"/>
      </w:rPr>
    </w:lvl>
    <w:lvl w:ilvl="1" w:tplc="8DB4CAC8">
      <w:start w:val="17"/>
      <w:numFmt w:val="decimal"/>
      <w:lvlText w:val="%2."/>
      <w:lvlJc w:val="left"/>
      <w:pPr>
        <w:tabs>
          <w:tab w:val="num" w:pos="2898"/>
        </w:tabs>
        <w:ind w:left="2898" w:hanging="147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0">
    <w:nsid w:val="7E461A50"/>
    <w:multiLevelType w:val="hybridMultilevel"/>
    <w:tmpl w:val="619C1A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4"/>
  </w:num>
  <w:num w:numId="4">
    <w:abstractNumId w:val="26"/>
  </w:num>
  <w:num w:numId="5">
    <w:abstractNumId w:val="22"/>
  </w:num>
  <w:num w:numId="6">
    <w:abstractNumId w:val="29"/>
  </w:num>
  <w:num w:numId="7">
    <w:abstractNumId w:val="13"/>
  </w:num>
  <w:num w:numId="8">
    <w:abstractNumId w:val="5"/>
  </w:num>
  <w:num w:numId="9">
    <w:abstractNumId w:val="23"/>
  </w:num>
  <w:num w:numId="10">
    <w:abstractNumId w:val="6"/>
  </w:num>
  <w:num w:numId="11">
    <w:abstractNumId w:val="12"/>
  </w:num>
  <w:num w:numId="12">
    <w:abstractNumId w:val="27"/>
  </w:num>
  <w:num w:numId="13">
    <w:abstractNumId w:val="16"/>
  </w:num>
  <w:num w:numId="14">
    <w:abstractNumId w:val="18"/>
  </w:num>
  <w:num w:numId="15">
    <w:abstractNumId w:val="20"/>
  </w:num>
  <w:num w:numId="16">
    <w:abstractNumId w:val="30"/>
  </w:num>
  <w:num w:numId="17">
    <w:abstractNumId w:val="24"/>
  </w:num>
  <w:num w:numId="18">
    <w:abstractNumId w:val="1"/>
  </w:num>
  <w:num w:numId="19">
    <w:abstractNumId w:val="8"/>
  </w:num>
  <w:num w:numId="20">
    <w:abstractNumId w:val="21"/>
  </w:num>
  <w:num w:numId="21">
    <w:abstractNumId w:val="9"/>
  </w:num>
  <w:num w:numId="22">
    <w:abstractNumId w:val="28"/>
  </w:num>
  <w:num w:numId="23">
    <w:abstractNumId w:val="7"/>
  </w:num>
  <w:num w:numId="24">
    <w:abstractNumId w:val="15"/>
  </w:num>
  <w:num w:numId="25">
    <w:abstractNumId w:val="11"/>
  </w:num>
  <w:num w:numId="26">
    <w:abstractNumId w:val="25"/>
  </w:num>
  <w:num w:numId="27">
    <w:abstractNumId w:val="3"/>
  </w:num>
  <w:num w:numId="28">
    <w:abstractNumId w:val="2"/>
  </w:num>
  <w:num w:numId="29">
    <w:abstractNumId w:val="17"/>
  </w:num>
  <w:num w:numId="30">
    <w:abstractNumId w:val="19"/>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ctiveWritingStyle w:appName="MSWord" w:lang="ru-MO"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2F1E"/>
    <w:rsid w:val="0002312A"/>
    <w:rsid w:val="00037724"/>
    <w:rsid w:val="00044FBE"/>
    <w:rsid w:val="0006115D"/>
    <w:rsid w:val="000754B0"/>
    <w:rsid w:val="00080D83"/>
    <w:rsid w:val="000828BD"/>
    <w:rsid w:val="0008451D"/>
    <w:rsid w:val="00093719"/>
    <w:rsid w:val="000B2383"/>
    <w:rsid w:val="000B6CD6"/>
    <w:rsid w:val="000D24C2"/>
    <w:rsid w:val="000F6F04"/>
    <w:rsid w:val="001213BC"/>
    <w:rsid w:val="00127BC7"/>
    <w:rsid w:val="00154235"/>
    <w:rsid w:val="001652AF"/>
    <w:rsid w:val="001749A0"/>
    <w:rsid w:val="00181C66"/>
    <w:rsid w:val="001921AE"/>
    <w:rsid w:val="001938B1"/>
    <w:rsid w:val="001D022B"/>
    <w:rsid w:val="001D5814"/>
    <w:rsid w:val="001E2B3D"/>
    <w:rsid w:val="001F1620"/>
    <w:rsid w:val="001F2CA1"/>
    <w:rsid w:val="00207DD1"/>
    <w:rsid w:val="0023227F"/>
    <w:rsid w:val="002361A4"/>
    <w:rsid w:val="002458C2"/>
    <w:rsid w:val="002914E0"/>
    <w:rsid w:val="00293866"/>
    <w:rsid w:val="002A3510"/>
    <w:rsid w:val="002A67CA"/>
    <w:rsid w:val="00301EB1"/>
    <w:rsid w:val="00304DAE"/>
    <w:rsid w:val="0030630D"/>
    <w:rsid w:val="00331CCF"/>
    <w:rsid w:val="003A1091"/>
    <w:rsid w:val="003B0E72"/>
    <w:rsid w:val="003C03FB"/>
    <w:rsid w:val="003C5E6B"/>
    <w:rsid w:val="003D37F7"/>
    <w:rsid w:val="004172AB"/>
    <w:rsid w:val="00427A1B"/>
    <w:rsid w:val="00462DBC"/>
    <w:rsid w:val="00471534"/>
    <w:rsid w:val="00482002"/>
    <w:rsid w:val="004B68F1"/>
    <w:rsid w:val="004C0C71"/>
    <w:rsid w:val="004D3C84"/>
    <w:rsid w:val="004D4EED"/>
    <w:rsid w:val="004E3FC7"/>
    <w:rsid w:val="004F2906"/>
    <w:rsid w:val="005118AD"/>
    <w:rsid w:val="00550752"/>
    <w:rsid w:val="00587B69"/>
    <w:rsid w:val="005B5DCD"/>
    <w:rsid w:val="005D6363"/>
    <w:rsid w:val="005D69A6"/>
    <w:rsid w:val="005E36FC"/>
    <w:rsid w:val="00642531"/>
    <w:rsid w:val="00645756"/>
    <w:rsid w:val="00650AEF"/>
    <w:rsid w:val="006663FE"/>
    <w:rsid w:val="00672272"/>
    <w:rsid w:val="00686337"/>
    <w:rsid w:val="006B6212"/>
    <w:rsid w:val="00714D82"/>
    <w:rsid w:val="00730333"/>
    <w:rsid w:val="007422EA"/>
    <w:rsid w:val="00744C35"/>
    <w:rsid w:val="00747CEB"/>
    <w:rsid w:val="007537AD"/>
    <w:rsid w:val="00765215"/>
    <w:rsid w:val="00770D72"/>
    <w:rsid w:val="007B13B9"/>
    <w:rsid w:val="007D2A06"/>
    <w:rsid w:val="007D36F5"/>
    <w:rsid w:val="007E5657"/>
    <w:rsid w:val="007F693B"/>
    <w:rsid w:val="008076B8"/>
    <w:rsid w:val="00842F8D"/>
    <w:rsid w:val="00845E29"/>
    <w:rsid w:val="00853354"/>
    <w:rsid w:val="00871542"/>
    <w:rsid w:val="00882F1E"/>
    <w:rsid w:val="00884299"/>
    <w:rsid w:val="00896311"/>
    <w:rsid w:val="008B1031"/>
    <w:rsid w:val="008D00FC"/>
    <w:rsid w:val="008D577D"/>
    <w:rsid w:val="00905F8E"/>
    <w:rsid w:val="009361CC"/>
    <w:rsid w:val="00945CBC"/>
    <w:rsid w:val="00951E87"/>
    <w:rsid w:val="00953C37"/>
    <w:rsid w:val="009913B1"/>
    <w:rsid w:val="009A56F3"/>
    <w:rsid w:val="009B49DE"/>
    <w:rsid w:val="009B5FF9"/>
    <w:rsid w:val="009C3526"/>
    <w:rsid w:val="009F00BE"/>
    <w:rsid w:val="00A4373D"/>
    <w:rsid w:val="00A7158C"/>
    <w:rsid w:val="00A73912"/>
    <w:rsid w:val="00A73C34"/>
    <w:rsid w:val="00A97386"/>
    <w:rsid w:val="00AA4535"/>
    <w:rsid w:val="00AA7CDC"/>
    <w:rsid w:val="00AD564E"/>
    <w:rsid w:val="00AE397B"/>
    <w:rsid w:val="00B30122"/>
    <w:rsid w:val="00B308E3"/>
    <w:rsid w:val="00B3214D"/>
    <w:rsid w:val="00B325D7"/>
    <w:rsid w:val="00B4306E"/>
    <w:rsid w:val="00B600E9"/>
    <w:rsid w:val="00B72FAB"/>
    <w:rsid w:val="00BB30D9"/>
    <w:rsid w:val="00BD08AC"/>
    <w:rsid w:val="00BF4A47"/>
    <w:rsid w:val="00C7272B"/>
    <w:rsid w:val="00C74095"/>
    <w:rsid w:val="00C942B8"/>
    <w:rsid w:val="00C97BD9"/>
    <w:rsid w:val="00CB4429"/>
    <w:rsid w:val="00CD5F75"/>
    <w:rsid w:val="00D02BD3"/>
    <w:rsid w:val="00D47FDA"/>
    <w:rsid w:val="00D50E99"/>
    <w:rsid w:val="00D610F1"/>
    <w:rsid w:val="00D74827"/>
    <w:rsid w:val="00D810BE"/>
    <w:rsid w:val="00DA7E08"/>
    <w:rsid w:val="00DC1B90"/>
    <w:rsid w:val="00DD6A6F"/>
    <w:rsid w:val="00DF3402"/>
    <w:rsid w:val="00E44D41"/>
    <w:rsid w:val="00E51B18"/>
    <w:rsid w:val="00E61F25"/>
    <w:rsid w:val="00E669BE"/>
    <w:rsid w:val="00E8632D"/>
    <w:rsid w:val="00EA4EC6"/>
    <w:rsid w:val="00EA6CF7"/>
    <w:rsid w:val="00EC53C4"/>
    <w:rsid w:val="00EE4050"/>
    <w:rsid w:val="00EE7BA4"/>
    <w:rsid w:val="00EF2549"/>
    <w:rsid w:val="00F10995"/>
    <w:rsid w:val="00F358CD"/>
    <w:rsid w:val="00F54A8B"/>
    <w:rsid w:val="00F55A7D"/>
    <w:rsid w:val="00F8024C"/>
    <w:rsid w:val="00F82CB9"/>
    <w:rsid w:val="00FB347E"/>
    <w:rsid w:val="00FB6B19"/>
    <w:rsid w:val="00FB73E8"/>
    <w:rsid w:val="00FD64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rsid w:val="00765215"/>
    <w:pPr>
      <w:tabs>
        <w:tab w:val="clear" w:pos="567"/>
        <w:tab w:val="clear" w:pos="1134"/>
        <w:tab w:val="clear" w:pos="1701"/>
        <w:tab w:val="clear" w:pos="2268"/>
        <w:tab w:val="clear" w:pos="6237"/>
      </w:tabs>
      <w:spacing w:before="240" w:after="60" w:line="240" w:lineRule="auto"/>
      <w:outlineLvl w:val="6"/>
    </w:pPr>
    <w:rPr>
      <w:szCs w:val="24"/>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a0">
    <w:name w:val="Знак Знак Знак Знак Знак Знак Знак Знак Знак Знак Знак Знак Знак"/>
    <w:basedOn w:val="Normal"/>
    <w:autoRedefine/>
    <w:rsid w:val="00765215"/>
    <w:pPr>
      <w:tabs>
        <w:tab w:val="clear" w:pos="567"/>
        <w:tab w:val="clear" w:pos="1134"/>
        <w:tab w:val="clear" w:pos="1701"/>
        <w:tab w:val="clear" w:pos="2268"/>
        <w:tab w:val="clear" w:pos="6237"/>
      </w:tabs>
      <w:spacing w:after="160" w:line="240" w:lineRule="auto"/>
      <w:jc w:val="both"/>
    </w:pPr>
    <w:rPr>
      <w:sz w:val="28"/>
      <w:lang w:val="en-US"/>
    </w:rPr>
  </w:style>
  <w:style w:type="paragraph" w:styleId="NormalWeb">
    <w:name w:val="Normal (Web)"/>
    <w:basedOn w:val="Normal"/>
    <w:rsid w:val="00765215"/>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paragraph" w:customStyle="1" w:styleId="a1">
    <w:name w:val="Единица измерения"/>
    <w:basedOn w:val="Normal"/>
    <w:next w:val="Normal"/>
    <w:rsid w:val="00765215"/>
    <w:pPr>
      <w:tabs>
        <w:tab w:val="clear" w:pos="567"/>
        <w:tab w:val="clear" w:pos="1134"/>
        <w:tab w:val="clear" w:pos="1701"/>
        <w:tab w:val="clear" w:pos="2268"/>
        <w:tab w:val="clear" w:pos="6237"/>
        <w:tab w:val="right" w:pos="9356"/>
      </w:tabs>
      <w:spacing w:before="60" w:after="40" w:line="240" w:lineRule="auto"/>
    </w:pPr>
    <w:rPr>
      <w:sz w:val="16"/>
      <w:lang w:eastAsia="ja-JP"/>
    </w:rPr>
  </w:style>
  <w:style w:type="paragraph" w:customStyle="1" w:styleId="a2">
    <w:name w:val="ОснТекст"/>
    <w:rsid w:val="00765215"/>
    <w:pPr>
      <w:ind w:firstLine="709"/>
      <w:jc w:val="both"/>
    </w:pPr>
    <w:rPr>
      <w:lang w:val="ru-RU" w:eastAsia="ru-RU"/>
    </w:rPr>
  </w:style>
  <w:style w:type="paragraph" w:customStyle="1" w:styleId="a3">
    <w:name w:val=" Знак"/>
    <w:basedOn w:val="Normal"/>
    <w:autoRedefine/>
    <w:rsid w:val="00765215"/>
    <w:pPr>
      <w:tabs>
        <w:tab w:val="clear" w:pos="567"/>
        <w:tab w:val="clear" w:pos="1134"/>
        <w:tab w:val="clear" w:pos="1701"/>
        <w:tab w:val="clear" w:pos="2268"/>
        <w:tab w:val="clear" w:pos="6237"/>
      </w:tabs>
      <w:spacing w:after="160" w:line="240" w:lineRule="auto"/>
      <w:jc w:val="both"/>
    </w:pPr>
    <w:rPr>
      <w:sz w:val="28"/>
      <w:lang w:val="en-US"/>
    </w:rPr>
  </w:style>
  <w:style w:type="paragraph" w:styleId="HTMLPreformatted">
    <w:name w:val="HTML Preformatted"/>
    <w:basedOn w:val="Normal"/>
    <w:rsid w:val="00765215"/>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0"/>
      <w:lang w:eastAsia="ru-RU"/>
    </w:rPr>
  </w:style>
  <w:style w:type="paragraph" w:styleId="BodyTextIndent">
    <w:name w:val="Body Text Indent"/>
    <w:basedOn w:val="Normal"/>
    <w:rsid w:val="00765215"/>
    <w:pPr>
      <w:tabs>
        <w:tab w:val="clear" w:pos="567"/>
        <w:tab w:val="clear" w:pos="1134"/>
        <w:tab w:val="clear" w:pos="1701"/>
        <w:tab w:val="clear" w:pos="2268"/>
        <w:tab w:val="clear" w:pos="6237"/>
      </w:tabs>
      <w:spacing w:line="240" w:lineRule="auto"/>
      <w:ind w:firstLine="426"/>
      <w:jc w:val="both"/>
    </w:pPr>
    <w:rPr>
      <w:sz w:val="28"/>
      <w:lang w:eastAsia="ru-RU"/>
    </w:rPr>
  </w:style>
  <w:style w:type="paragraph" w:styleId="BodyText">
    <w:name w:val="Body Text"/>
    <w:aliases w:val="gl"/>
    <w:basedOn w:val="Normal"/>
    <w:link w:val="BodyTextChar"/>
    <w:rsid w:val="00765215"/>
    <w:pPr>
      <w:tabs>
        <w:tab w:val="clear" w:pos="567"/>
        <w:tab w:val="clear" w:pos="1134"/>
        <w:tab w:val="clear" w:pos="1701"/>
        <w:tab w:val="clear" w:pos="2268"/>
        <w:tab w:val="clear" w:pos="6237"/>
      </w:tabs>
      <w:spacing w:after="120" w:line="240" w:lineRule="auto"/>
    </w:pPr>
    <w:rPr>
      <w:szCs w:val="24"/>
      <w:lang w:eastAsia="ru-RU"/>
    </w:rPr>
  </w:style>
  <w:style w:type="character" w:customStyle="1" w:styleId="BodyTextChar">
    <w:name w:val="Body Text Char"/>
    <w:aliases w:val="gl Char"/>
    <w:link w:val="BodyText"/>
    <w:rsid w:val="00765215"/>
    <w:rPr>
      <w:sz w:val="24"/>
      <w:szCs w:val="24"/>
      <w:lang w:val="ru-RU" w:eastAsia="ru-RU" w:bidi="ar-SA"/>
    </w:rPr>
  </w:style>
  <w:style w:type="character" w:styleId="Hyperlink">
    <w:name w:val="Hyperlink"/>
    <w:rsid w:val="00765215"/>
    <w:rPr>
      <w:color w:val="0000FF"/>
      <w:sz w:val="28"/>
      <w:u w:val="single"/>
      <w:lang w:val="en-US" w:eastAsia="en-US" w:bidi="ar-SA"/>
    </w:rPr>
  </w:style>
  <w:style w:type="paragraph" w:styleId="BodyText3">
    <w:name w:val="Body Text 3"/>
    <w:basedOn w:val="Normal"/>
    <w:rsid w:val="00765215"/>
    <w:pPr>
      <w:tabs>
        <w:tab w:val="clear" w:pos="567"/>
        <w:tab w:val="clear" w:pos="1134"/>
        <w:tab w:val="clear" w:pos="1701"/>
        <w:tab w:val="clear" w:pos="2268"/>
        <w:tab w:val="clear" w:pos="6237"/>
      </w:tabs>
      <w:spacing w:after="120" w:line="240" w:lineRule="auto"/>
    </w:pPr>
    <w:rPr>
      <w:sz w:val="16"/>
      <w:szCs w:val="16"/>
      <w:lang w:eastAsia="ru-RU"/>
    </w:rPr>
  </w:style>
  <w:style w:type="paragraph" w:customStyle="1" w:styleId="17">
    <w:name w:val=" Знак1"/>
    <w:basedOn w:val="Normal"/>
    <w:autoRedefine/>
    <w:rsid w:val="00765215"/>
    <w:pPr>
      <w:tabs>
        <w:tab w:val="clear" w:pos="567"/>
        <w:tab w:val="clear" w:pos="1134"/>
        <w:tab w:val="clear" w:pos="1701"/>
        <w:tab w:val="clear" w:pos="2268"/>
        <w:tab w:val="clear" w:pos="6237"/>
      </w:tabs>
      <w:spacing w:after="160" w:line="240" w:lineRule="exact"/>
      <w:jc w:val="both"/>
    </w:pPr>
    <w:rPr>
      <w:sz w:val="28"/>
      <w:lang w:val="en-US"/>
    </w:rPr>
  </w:style>
  <w:style w:type="paragraph" w:styleId="BodyText2">
    <w:name w:val="Body Text 2"/>
    <w:basedOn w:val="Normal"/>
    <w:rsid w:val="00765215"/>
    <w:pPr>
      <w:tabs>
        <w:tab w:val="clear" w:pos="567"/>
        <w:tab w:val="clear" w:pos="1134"/>
        <w:tab w:val="clear" w:pos="1701"/>
        <w:tab w:val="clear" w:pos="2268"/>
        <w:tab w:val="clear" w:pos="6237"/>
      </w:tabs>
      <w:spacing w:after="120" w:line="480" w:lineRule="auto"/>
    </w:pPr>
    <w:rPr>
      <w:szCs w:val="24"/>
      <w:lang w:eastAsia="ru-RU"/>
    </w:rPr>
  </w:style>
  <w:style w:type="paragraph" w:customStyle="1" w:styleId="a4">
    <w:name w:val=" Знак Знак Знак Знак"/>
    <w:basedOn w:val="Normal"/>
    <w:rsid w:val="00765215"/>
    <w:pPr>
      <w:tabs>
        <w:tab w:val="clear" w:pos="567"/>
        <w:tab w:val="clear" w:pos="1134"/>
        <w:tab w:val="clear" w:pos="1701"/>
        <w:tab w:val="clear" w:pos="2268"/>
        <w:tab w:val="clear" w:pos="6237"/>
      </w:tabs>
      <w:spacing w:after="160" w:line="240" w:lineRule="exact"/>
    </w:pPr>
    <w:rPr>
      <w:rFonts w:ascii="Arial" w:hAnsi="Arial" w:cs="Arial"/>
      <w:sz w:val="20"/>
      <w:lang w:val="en-US"/>
    </w:rPr>
  </w:style>
  <w:style w:type="character" w:styleId="Strong">
    <w:name w:val="Strong"/>
    <w:qFormat/>
    <w:rsid w:val="00765215"/>
    <w:rPr>
      <w:b/>
      <w:bCs/>
      <w:sz w:val="28"/>
      <w:lang w:val="en-US" w:eastAsia="en-US" w:bidi="ar-SA"/>
    </w:rPr>
  </w:style>
  <w:style w:type="character" w:styleId="Emphasis">
    <w:name w:val="Emphasis"/>
    <w:qFormat/>
    <w:rsid w:val="00765215"/>
    <w:rPr>
      <w:i/>
      <w:iCs/>
      <w:sz w:val="28"/>
      <w:lang w:val="en-US" w:eastAsia="en-US" w:bidi="ar-SA"/>
    </w:rPr>
  </w:style>
  <w:style w:type="character" w:customStyle="1" w:styleId="s1">
    <w:name w:val="s1"/>
    <w:rsid w:val="00765215"/>
    <w:rPr>
      <w:rFonts w:ascii="Times New Roman" w:hAnsi="Times New Roman" w:hint="default"/>
      <w:b/>
      <w:bCs/>
      <w:i w:val="0"/>
      <w:iCs w:val="0"/>
      <w:strike w:val="0"/>
      <w:dstrike w:val="0"/>
      <w:color w:val="000000"/>
      <w:sz w:val="22"/>
      <w:szCs w:val="22"/>
      <w:u w:val="none"/>
      <w:effect w:val="none"/>
      <w:lang w:val="en-US" w:eastAsia="en-US" w:bidi="ar-SA"/>
    </w:rPr>
  </w:style>
  <w:style w:type="paragraph" w:styleId="List">
    <w:name w:val="List"/>
    <w:basedOn w:val="Normal"/>
    <w:rsid w:val="00765215"/>
    <w:pPr>
      <w:tabs>
        <w:tab w:val="clear" w:pos="567"/>
        <w:tab w:val="clear" w:pos="1134"/>
        <w:tab w:val="clear" w:pos="1701"/>
        <w:tab w:val="clear" w:pos="2268"/>
        <w:tab w:val="clear" w:pos="6237"/>
      </w:tabs>
      <w:spacing w:line="240" w:lineRule="auto"/>
      <w:ind w:left="283" w:hanging="283"/>
    </w:pPr>
    <w:rPr>
      <w:szCs w:val="24"/>
      <w:lang w:eastAsia="ru-RU"/>
    </w:rPr>
  </w:style>
  <w:style w:type="character" w:styleId="FollowedHyperlink">
    <w:name w:val="FollowedHyperlink"/>
    <w:rsid w:val="00765215"/>
    <w:rPr>
      <w:color w:val="800080"/>
      <w:sz w:val="28"/>
      <w:u w:val="single"/>
      <w:lang w:val="en-US" w:eastAsia="en-US" w:bidi="ar-SA"/>
    </w:rPr>
  </w:style>
  <w:style w:type="paragraph" w:customStyle="1" w:styleId="a5">
    <w:name w:val="Знак"/>
    <w:basedOn w:val="Normal"/>
    <w:autoRedefine/>
    <w:rsid w:val="00765215"/>
    <w:pPr>
      <w:tabs>
        <w:tab w:val="clear" w:pos="567"/>
        <w:tab w:val="clear" w:pos="1134"/>
        <w:tab w:val="clear" w:pos="1701"/>
        <w:tab w:val="clear" w:pos="2268"/>
        <w:tab w:val="clear" w:pos="6237"/>
      </w:tabs>
      <w:spacing w:after="160" w:line="240" w:lineRule="exact"/>
      <w:jc w:val="both"/>
    </w:pPr>
    <w:rPr>
      <w:sz w:val="28"/>
      <w:lang w:val="en-US"/>
    </w:rPr>
  </w:style>
  <w:style w:type="paragraph" w:styleId="BodyTextIndent2">
    <w:name w:val="Body Text Indent 2"/>
    <w:basedOn w:val="Normal"/>
    <w:rsid w:val="00765215"/>
    <w:pPr>
      <w:tabs>
        <w:tab w:val="clear" w:pos="567"/>
        <w:tab w:val="clear" w:pos="1134"/>
        <w:tab w:val="clear" w:pos="1701"/>
        <w:tab w:val="clear" w:pos="2268"/>
        <w:tab w:val="clear" w:pos="6237"/>
      </w:tabs>
      <w:spacing w:after="120" w:line="480" w:lineRule="auto"/>
      <w:ind w:left="283"/>
    </w:pPr>
    <w:rPr>
      <w:szCs w:val="24"/>
      <w:lang w:eastAsia="ru-RU"/>
    </w:rPr>
  </w:style>
  <w:style w:type="paragraph" w:customStyle="1" w:styleId="Bokovik">
    <w:name w:val="Bokovik"/>
    <w:basedOn w:val="Normal"/>
    <w:rsid w:val="00765215"/>
    <w:pPr>
      <w:tabs>
        <w:tab w:val="clear" w:pos="567"/>
        <w:tab w:val="clear" w:pos="1134"/>
        <w:tab w:val="clear" w:pos="1701"/>
        <w:tab w:val="clear" w:pos="2268"/>
        <w:tab w:val="clear" w:pos="6237"/>
      </w:tabs>
      <w:spacing w:line="240" w:lineRule="auto"/>
    </w:pPr>
    <w:rPr>
      <w:sz w:val="16"/>
      <w:lang w:eastAsia="ru-RU"/>
    </w:rPr>
  </w:style>
  <w:style w:type="paragraph" w:customStyle="1" w:styleId="Stolbetc">
    <w:name w:val="Stolbetc"/>
    <w:basedOn w:val="Normal"/>
    <w:rsid w:val="00765215"/>
    <w:pPr>
      <w:tabs>
        <w:tab w:val="clear" w:pos="567"/>
        <w:tab w:val="clear" w:pos="1134"/>
        <w:tab w:val="clear" w:pos="1701"/>
        <w:tab w:val="clear" w:pos="2268"/>
        <w:tab w:val="clear" w:pos="6237"/>
      </w:tabs>
      <w:spacing w:line="240" w:lineRule="auto"/>
      <w:jc w:val="right"/>
    </w:pPr>
    <w:rPr>
      <w:sz w:val="16"/>
      <w:lang w:eastAsia="ru-RU"/>
    </w:rPr>
  </w:style>
  <w:style w:type="paragraph" w:customStyle="1" w:styleId="ShapTab">
    <w:name w:val="ShapTab"/>
    <w:basedOn w:val="Normal"/>
    <w:rsid w:val="00765215"/>
    <w:pPr>
      <w:tabs>
        <w:tab w:val="clear" w:pos="567"/>
        <w:tab w:val="clear" w:pos="1134"/>
        <w:tab w:val="clear" w:pos="1701"/>
        <w:tab w:val="clear" w:pos="2268"/>
        <w:tab w:val="clear" w:pos="6237"/>
      </w:tabs>
      <w:spacing w:line="240" w:lineRule="auto"/>
      <w:jc w:val="center"/>
    </w:pPr>
    <w:rPr>
      <w:sz w:val="16"/>
      <w:lang w:eastAsia="ru-RU"/>
    </w:rPr>
  </w:style>
  <w:style w:type="paragraph" w:customStyle="1" w:styleId="EdIzm">
    <w:name w:val="EdIzm"/>
    <w:basedOn w:val="Normal"/>
    <w:next w:val="Normal"/>
    <w:rsid w:val="00765215"/>
    <w:pPr>
      <w:tabs>
        <w:tab w:val="clear" w:pos="567"/>
        <w:tab w:val="clear" w:pos="1134"/>
        <w:tab w:val="clear" w:pos="1701"/>
        <w:tab w:val="clear" w:pos="2268"/>
        <w:tab w:val="clear" w:pos="6237"/>
      </w:tabs>
      <w:spacing w:before="80" w:line="240" w:lineRule="auto"/>
      <w:jc w:val="right"/>
    </w:pPr>
    <w:rPr>
      <w:sz w:val="16"/>
      <w:lang w:eastAsia="ru-RU"/>
    </w:rPr>
  </w:style>
  <w:style w:type="paragraph" w:customStyle="1" w:styleId="Zagolovok2">
    <w:name w:val="Zagolovok2"/>
    <w:basedOn w:val="Normal"/>
    <w:next w:val="Normal"/>
    <w:rsid w:val="00765215"/>
    <w:pPr>
      <w:tabs>
        <w:tab w:val="clear" w:pos="567"/>
        <w:tab w:val="clear" w:pos="1134"/>
        <w:tab w:val="clear" w:pos="1701"/>
        <w:tab w:val="clear" w:pos="2268"/>
        <w:tab w:val="clear" w:pos="6237"/>
      </w:tabs>
      <w:spacing w:before="160" w:after="40" w:line="240" w:lineRule="auto"/>
      <w:jc w:val="center"/>
    </w:pPr>
    <w:rPr>
      <w:b/>
      <w:sz w:val="18"/>
      <w:lang w:eastAsia="ru-RU"/>
    </w:rPr>
  </w:style>
  <w:style w:type="paragraph" w:customStyle="1" w:styleId="a6">
    <w:name w:val="ШапкаТаблицы"/>
    <w:basedOn w:val="Normal"/>
    <w:next w:val="a7"/>
    <w:rsid w:val="00765215"/>
    <w:pPr>
      <w:tabs>
        <w:tab w:val="clear" w:pos="567"/>
        <w:tab w:val="clear" w:pos="1134"/>
        <w:tab w:val="clear" w:pos="1701"/>
        <w:tab w:val="clear" w:pos="2268"/>
        <w:tab w:val="clear" w:pos="6237"/>
      </w:tabs>
      <w:spacing w:line="240" w:lineRule="auto"/>
      <w:jc w:val="center"/>
    </w:pPr>
    <w:rPr>
      <w:sz w:val="16"/>
      <w:lang w:eastAsia="ja-JP"/>
    </w:rPr>
  </w:style>
  <w:style w:type="paragraph" w:customStyle="1" w:styleId="a7">
    <w:name w:val="Боковик"/>
    <w:basedOn w:val="Normal"/>
    <w:rsid w:val="00765215"/>
    <w:pPr>
      <w:tabs>
        <w:tab w:val="clear" w:pos="567"/>
        <w:tab w:val="clear" w:pos="1134"/>
        <w:tab w:val="clear" w:pos="1701"/>
        <w:tab w:val="clear" w:pos="2268"/>
        <w:tab w:val="clear" w:pos="6237"/>
      </w:tabs>
      <w:spacing w:line="240" w:lineRule="auto"/>
    </w:pPr>
    <w:rPr>
      <w:sz w:val="16"/>
      <w:lang w:eastAsia="ja-JP"/>
    </w:rPr>
  </w:style>
  <w:style w:type="paragraph" w:customStyle="1" w:styleId="a8">
    <w:name w:val="Наименование"/>
    <w:basedOn w:val="Normal"/>
    <w:next w:val="Normal"/>
    <w:rsid w:val="00765215"/>
    <w:pPr>
      <w:tabs>
        <w:tab w:val="clear" w:pos="567"/>
        <w:tab w:val="clear" w:pos="1134"/>
        <w:tab w:val="clear" w:pos="1701"/>
        <w:tab w:val="clear" w:pos="2268"/>
        <w:tab w:val="clear" w:pos="6237"/>
      </w:tabs>
      <w:spacing w:before="360" w:after="80" w:line="240" w:lineRule="auto"/>
      <w:jc w:val="center"/>
    </w:pPr>
    <w:rPr>
      <w:b/>
      <w:lang w:eastAsia="ja-JP"/>
    </w:rPr>
  </w:style>
  <w:style w:type="paragraph" w:customStyle="1" w:styleId="a9">
    <w:name w:val="Столбец"/>
    <w:basedOn w:val="Normal"/>
    <w:rsid w:val="00765215"/>
    <w:pPr>
      <w:tabs>
        <w:tab w:val="clear" w:pos="567"/>
        <w:tab w:val="clear" w:pos="1134"/>
        <w:tab w:val="clear" w:pos="1701"/>
        <w:tab w:val="clear" w:pos="2268"/>
        <w:tab w:val="clear" w:pos="6237"/>
      </w:tabs>
      <w:spacing w:line="240" w:lineRule="auto"/>
      <w:jc w:val="right"/>
    </w:pPr>
    <w:rPr>
      <w:sz w:val="16"/>
      <w:lang w:eastAsia="ja-JP"/>
    </w:rPr>
  </w:style>
  <w:style w:type="paragraph" w:customStyle="1" w:styleId="aa">
    <w:name w:val=" Знак Знак Знак Знак Знак Знак Знак Знак Знак Знак Знак Знак Знак"/>
    <w:basedOn w:val="Normal"/>
    <w:autoRedefine/>
    <w:rsid w:val="00765215"/>
    <w:pPr>
      <w:tabs>
        <w:tab w:val="clear" w:pos="567"/>
        <w:tab w:val="clear" w:pos="1134"/>
        <w:tab w:val="clear" w:pos="1701"/>
        <w:tab w:val="clear" w:pos="2268"/>
        <w:tab w:val="clear" w:pos="6237"/>
      </w:tabs>
      <w:spacing w:after="160" w:line="240" w:lineRule="exact"/>
    </w:pPr>
    <w:rPr>
      <w:sz w:val="28"/>
      <w:lang w:val="en-US"/>
    </w:rPr>
  </w:style>
  <w:style w:type="character" w:customStyle="1" w:styleId="s0">
    <w:name w:val="s0"/>
    <w:rsid w:val="00765215"/>
    <w:rPr>
      <w:rFonts w:ascii="Times New Roman" w:hAnsi="Times New Roman" w:cs="Times New Roman" w:hint="default"/>
      <w:b w:val="0"/>
      <w:bCs w:val="0"/>
      <w:i w:val="0"/>
      <w:iCs w:val="0"/>
      <w:strike w:val="0"/>
      <w:dstrike w:val="0"/>
      <w:color w:val="000000"/>
      <w:sz w:val="22"/>
      <w:szCs w:val="22"/>
      <w:u w:val="none"/>
      <w:effect w:val="none"/>
      <w:lang w:val="en-US" w:eastAsia="en-US" w:bidi="ar-SA"/>
    </w:rPr>
  </w:style>
  <w:style w:type="paragraph" w:styleId="List2">
    <w:name w:val="List 2"/>
    <w:basedOn w:val="Normal"/>
    <w:rsid w:val="00765215"/>
    <w:pPr>
      <w:tabs>
        <w:tab w:val="clear" w:pos="567"/>
        <w:tab w:val="clear" w:pos="1134"/>
        <w:tab w:val="clear" w:pos="1701"/>
        <w:tab w:val="clear" w:pos="2268"/>
        <w:tab w:val="clear" w:pos="6237"/>
      </w:tabs>
      <w:spacing w:line="240" w:lineRule="auto"/>
      <w:ind w:left="566" w:hanging="283"/>
    </w:pPr>
    <w:rPr>
      <w:szCs w:val="24"/>
      <w:lang w:eastAsia="ru-RU"/>
    </w:rPr>
  </w:style>
  <w:style w:type="paragraph" w:customStyle="1" w:styleId="110">
    <w:name w:val=" Знак Знак1 Знак Знак Знак1 Знак Знак Знак Знак"/>
    <w:basedOn w:val="Normal"/>
    <w:autoRedefine/>
    <w:rsid w:val="00765215"/>
    <w:pPr>
      <w:tabs>
        <w:tab w:val="clear" w:pos="567"/>
        <w:tab w:val="clear" w:pos="1134"/>
        <w:tab w:val="clear" w:pos="1701"/>
        <w:tab w:val="clear" w:pos="2268"/>
        <w:tab w:val="clear" w:pos="6237"/>
      </w:tabs>
      <w:spacing w:after="160" w:line="240" w:lineRule="exact"/>
    </w:pPr>
    <w:rPr>
      <w:rFonts w:eastAsia="SimSun"/>
      <w:b/>
      <w:sz w:val="28"/>
      <w:szCs w:val="24"/>
      <w:lang w:val="en-US"/>
    </w:rPr>
  </w:style>
  <w:style w:type="paragraph" w:customStyle="1" w:styleId="111">
    <w:name w:val="Знак Знак1 Знак Знак Знак1 Знак"/>
    <w:basedOn w:val="Normal"/>
    <w:autoRedefine/>
    <w:rsid w:val="00765215"/>
    <w:pPr>
      <w:tabs>
        <w:tab w:val="clear" w:pos="567"/>
        <w:tab w:val="clear" w:pos="1134"/>
        <w:tab w:val="clear" w:pos="1701"/>
        <w:tab w:val="clear" w:pos="2268"/>
        <w:tab w:val="clear" w:pos="6237"/>
      </w:tabs>
      <w:spacing w:after="160" w:line="240" w:lineRule="exact"/>
    </w:pPr>
    <w:rPr>
      <w:rFonts w:eastAsia="SimSun"/>
      <w:b/>
      <w:sz w:val="28"/>
      <w:szCs w:val="24"/>
      <w:lang w:val="en-US"/>
    </w:rPr>
  </w:style>
  <w:style w:type="paragraph" w:customStyle="1" w:styleId="3">
    <w:name w:val=" Знак Знак Знак3 Знак"/>
    <w:basedOn w:val="Normal"/>
    <w:autoRedefine/>
    <w:rsid w:val="00765215"/>
    <w:pPr>
      <w:tabs>
        <w:tab w:val="clear" w:pos="567"/>
        <w:tab w:val="clear" w:pos="1134"/>
        <w:tab w:val="clear" w:pos="1701"/>
        <w:tab w:val="clear" w:pos="2268"/>
        <w:tab w:val="clear" w:pos="6237"/>
      </w:tabs>
      <w:spacing w:after="160" w:line="240" w:lineRule="exact"/>
    </w:pPr>
    <w:rPr>
      <w:rFonts w:eastAsia="SimSun"/>
      <w:b/>
      <w:sz w:val="28"/>
      <w:szCs w:val="24"/>
      <w:lang w:val="en-US"/>
    </w:rPr>
  </w:style>
  <w:style w:type="paragraph" w:customStyle="1" w:styleId="First">
    <w:name w:val="FirstОснТекст"/>
    <w:basedOn w:val="a2"/>
    <w:next w:val="a2"/>
    <w:rsid w:val="00765215"/>
    <w:pPr>
      <w:spacing w:before="160"/>
      <w:ind w:firstLine="0"/>
    </w:pPr>
  </w:style>
  <w:style w:type="paragraph" w:customStyle="1" w:styleId="ab">
    <w:name w:val="График"/>
    <w:basedOn w:val="a2"/>
    <w:next w:val="a2"/>
    <w:rsid w:val="00765215"/>
    <w:pPr>
      <w:spacing w:before="120"/>
      <w:ind w:firstLine="0"/>
      <w:jc w:val="center"/>
    </w:pPr>
  </w:style>
  <w:style w:type="character" w:customStyle="1" w:styleId="newstext1">
    <w:name w:val="newstext1"/>
    <w:rsid w:val="00765215"/>
    <w:rPr>
      <w:rFonts w:ascii="Tahoma" w:hAnsi="Tahoma" w:cs="Tahoma" w:hint="default"/>
      <w:b w:val="0"/>
      <w:bCs w:val="0"/>
      <w:strike w:val="0"/>
      <w:dstrike w:val="0"/>
      <w:color w:val="003366"/>
      <w:sz w:val="22"/>
      <w:szCs w:val="22"/>
      <w:u w:val="none"/>
      <w:effect w:val="non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image" Target="media/image8.emf"/><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theme" Target="theme/theme1.xml"/><Relationship Id="rId10" Type="http://schemas.openxmlformats.org/officeDocument/2006/relationships/oleObject" Target="embeddings/Microsoft_Excel_97-2003_Worksheet1.xls"/><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emf"/><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33572</Words>
  <Characters>191362</Characters>
  <Application>Microsoft Office Word</Application>
  <DocSecurity>4</DocSecurity>
  <Lines>1594</Lines>
  <Paragraphs>448</Paragraphs>
  <ScaleCrop>false</ScaleCrop>
  <HeadingPairs>
    <vt:vector size="2" baseType="variant">
      <vt:variant>
        <vt:lpstr>Название</vt:lpstr>
      </vt:variant>
      <vt:variant>
        <vt:i4>1</vt:i4>
      </vt:variant>
    </vt:vector>
  </HeadingPairs>
  <TitlesOfParts>
    <vt:vector size="1" baseType="lpstr">
      <vt:lpstr>0942420.doc</vt:lpstr>
    </vt:vector>
  </TitlesOfParts>
  <Company> </Company>
  <LinksUpToDate>false</LinksUpToDate>
  <CharactersWithSpaces>224486</CharactersWithSpaces>
  <SharedDoc>false</SharedDoc>
  <HLinks>
    <vt:vector size="6" baseType="variant">
      <vt:variant>
        <vt:i4>5570647</vt:i4>
      </vt:variant>
      <vt:variant>
        <vt:i4>20</vt:i4>
      </vt:variant>
      <vt:variant>
        <vt:i4>0</vt:i4>
      </vt:variant>
      <vt:variant>
        <vt:i4>5</vt:i4>
      </vt:variant>
      <vt:variant>
        <vt:lpwstr>jl:30103567.3060000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0942420.doc</dc:title>
  <dc:subject>Shayakhmetov</dc:subject>
  <dc:creator>Tatiana Dmitrieva</dc:creator>
  <cp:keywords/>
  <dc:description/>
  <cp:lastModifiedBy>Tatiana Dmitrieva</cp:lastModifiedBy>
  <cp:revision>3</cp:revision>
  <cp:lastPrinted>2009-06-22T10:05:00Z</cp:lastPrinted>
  <dcterms:created xsi:type="dcterms:W3CDTF">2009-06-22T10:04:00Z</dcterms:created>
  <dcterms:modified xsi:type="dcterms:W3CDTF">2009-06-22T10:05:00Z</dcterms:modified>
</cp:coreProperties>
</file>