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14:paraId="2FDE3D85" w14:textId="77777777" w:rsidTr="005E08D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67104B2B" w14:textId="5182B16A" w:rsidR="00C9007B" w:rsidRDefault="00C9007B" w:rsidP="005E08D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7208BE1" w14:textId="154B823A" w:rsidR="00C9007B" w:rsidRDefault="00C9007B" w:rsidP="005E08D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86017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6A34015" w14:textId="77777777" w:rsidR="00C9007B" w:rsidRDefault="00155C8A" w:rsidP="00155C8A">
            <w:pPr>
              <w:suppressAutoHyphens w:val="0"/>
              <w:spacing w:after="20"/>
              <w:jc w:val="right"/>
            </w:pPr>
            <w:r w:rsidRPr="00155C8A">
              <w:rPr>
                <w:sz w:val="40"/>
              </w:rPr>
              <w:t>CRPD</w:t>
            </w:r>
            <w:r>
              <w:t>/C/HUN/CO/2-3</w:t>
            </w:r>
          </w:p>
        </w:tc>
      </w:tr>
      <w:tr w:rsidR="00C9007B" w14:paraId="64C2FBC5" w14:textId="77777777" w:rsidTr="005E08D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BEAF3A0" w14:textId="77777777" w:rsidR="00C9007B" w:rsidRDefault="00C9007B" w:rsidP="005E08DF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6896E94" wp14:editId="7164107C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F9138EF" w14:textId="56058CE3" w:rsidR="00C9007B" w:rsidRDefault="00C9007B" w:rsidP="005E08DF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</w:t>
            </w:r>
            <w:r w:rsidR="0086017D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 w:rsidR="0086017D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 w:rsidR="0086017D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>
              <w:rPr>
                <w:b/>
                <w:sz w:val="34"/>
                <w:szCs w:val="40"/>
              </w:rPr>
              <w:br/>
              <w:t>of</w:t>
            </w:r>
            <w:r w:rsidR="0086017D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Persons</w:t>
            </w:r>
            <w:r w:rsidR="0086017D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with</w:t>
            </w:r>
            <w:r w:rsidR="0086017D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Disabilities</w:t>
            </w:r>
          </w:p>
          <w:p w14:paraId="014213C0" w14:textId="77777777" w:rsidR="00C9007B" w:rsidRDefault="00C9007B" w:rsidP="005E08D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EFC6804" w14:textId="0742CE94" w:rsidR="00C9007B" w:rsidRDefault="00155C8A" w:rsidP="00155C8A">
            <w:pPr>
              <w:spacing w:before="240"/>
            </w:pPr>
            <w:r>
              <w:t>Distr.:</w:t>
            </w:r>
            <w:r w:rsidR="0086017D">
              <w:t xml:space="preserve"> </w:t>
            </w:r>
            <w:r>
              <w:t>General</w:t>
            </w:r>
          </w:p>
          <w:p w14:paraId="142F554C" w14:textId="5F16B149" w:rsidR="00155C8A" w:rsidRDefault="00155C8A" w:rsidP="00155C8A">
            <w:pPr>
              <w:suppressAutoHyphens w:val="0"/>
            </w:pPr>
            <w:r>
              <w:t>20</w:t>
            </w:r>
            <w:r w:rsidR="0086017D">
              <w:t xml:space="preserve"> </w:t>
            </w:r>
            <w:r>
              <w:t>May</w:t>
            </w:r>
            <w:r w:rsidR="0086017D">
              <w:t xml:space="preserve"> </w:t>
            </w:r>
            <w:r>
              <w:t>2022</w:t>
            </w:r>
          </w:p>
          <w:p w14:paraId="76E7FC81" w14:textId="77777777" w:rsidR="00155C8A" w:rsidRDefault="00155C8A" w:rsidP="00155C8A">
            <w:pPr>
              <w:suppressAutoHyphens w:val="0"/>
            </w:pPr>
          </w:p>
          <w:p w14:paraId="3CCECE09" w14:textId="7491E692" w:rsidR="00155C8A" w:rsidRDefault="00155C8A" w:rsidP="00155C8A">
            <w:pPr>
              <w:suppressAutoHyphens w:val="0"/>
            </w:pPr>
            <w:r>
              <w:t>Original:</w:t>
            </w:r>
            <w:r w:rsidR="0086017D">
              <w:t xml:space="preserve"> </w:t>
            </w:r>
            <w:r>
              <w:t>English</w:t>
            </w:r>
          </w:p>
        </w:tc>
      </w:tr>
    </w:tbl>
    <w:p w14:paraId="4C56F626" w14:textId="6545FE95" w:rsidR="00155C8A" w:rsidRPr="007157A8" w:rsidRDefault="00155C8A" w:rsidP="00155C8A">
      <w:pPr>
        <w:spacing w:before="120"/>
        <w:rPr>
          <w:b/>
          <w:sz w:val="24"/>
        </w:rPr>
      </w:pPr>
      <w:r w:rsidRPr="007157A8">
        <w:rPr>
          <w:b/>
          <w:sz w:val="24"/>
        </w:rPr>
        <w:t>Committee</w:t>
      </w:r>
      <w:r w:rsidR="0086017D">
        <w:rPr>
          <w:b/>
          <w:sz w:val="24"/>
        </w:rPr>
        <w:t xml:space="preserve"> </w:t>
      </w:r>
      <w:r w:rsidRPr="007157A8">
        <w:rPr>
          <w:b/>
          <w:sz w:val="24"/>
        </w:rPr>
        <w:t>on</w:t>
      </w:r>
      <w:r w:rsidR="0086017D">
        <w:rPr>
          <w:b/>
          <w:sz w:val="24"/>
        </w:rPr>
        <w:t xml:space="preserve"> </w:t>
      </w:r>
      <w:r w:rsidRPr="007157A8">
        <w:rPr>
          <w:b/>
          <w:sz w:val="24"/>
        </w:rPr>
        <w:t>the</w:t>
      </w:r>
      <w:r w:rsidR="0086017D">
        <w:rPr>
          <w:b/>
          <w:sz w:val="24"/>
        </w:rPr>
        <w:t xml:space="preserve"> </w:t>
      </w:r>
      <w:r w:rsidRPr="007157A8">
        <w:rPr>
          <w:b/>
          <w:sz w:val="24"/>
        </w:rPr>
        <w:t>Rights</w:t>
      </w:r>
      <w:r w:rsidR="0086017D">
        <w:rPr>
          <w:b/>
          <w:sz w:val="24"/>
        </w:rPr>
        <w:t xml:space="preserve"> </w:t>
      </w:r>
      <w:r w:rsidRPr="007157A8">
        <w:rPr>
          <w:b/>
          <w:sz w:val="24"/>
        </w:rPr>
        <w:t>of</w:t>
      </w:r>
      <w:r w:rsidR="0086017D">
        <w:rPr>
          <w:b/>
          <w:sz w:val="24"/>
        </w:rPr>
        <w:t xml:space="preserve"> </w:t>
      </w:r>
      <w:r w:rsidRPr="007157A8">
        <w:rPr>
          <w:b/>
          <w:sz w:val="24"/>
        </w:rPr>
        <w:t>Persons</w:t>
      </w:r>
      <w:r w:rsidR="0086017D">
        <w:rPr>
          <w:b/>
          <w:sz w:val="24"/>
        </w:rPr>
        <w:t xml:space="preserve"> </w:t>
      </w:r>
      <w:r w:rsidRPr="007157A8">
        <w:rPr>
          <w:b/>
          <w:sz w:val="24"/>
        </w:rPr>
        <w:t>with</w:t>
      </w:r>
      <w:r w:rsidR="0086017D">
        <w:rPr>
          <w:b/>
          <w:sz w:val="24"/>
        </w:rPr>
        <w:t xml:space="preserve"> </w:t>
      </w:r>
      <w:r w:rsidRPr="007157A8">
        <w:rPr>
          <w:b/>
          <w:sz w:val="24"/>
        </w:rPr>
        <w:t>Disabilities</w:t>
      </w:r>
    </w:p>
    <w:p w14:paraId="3F2DE839" w14:textId="660364FE" w:rsidR="00155C8A" w:rsidRPr="007157A8" w:rsidRDefault="00155C8A" w:rsidP="00155C8A">
      <w:pPr>
        <w:pStyle w:val="HChG"/>
      </w:pPr>
      <w:r w:rsidRPr="007157A8">
        <w:tab/>
      </w:r>
      <w:r w:rsidRPr="007157A8">
        <w:tab/>
        <w:t>Concluding</w:t>
      </w:r>
      <w:r w:rsidR="0086017D">
        <w:t xml:space="preserve"> </w:t>
      </w:r>
      <w:r w:rsidRPr="007157A8">
        <w:t>observations</w:t>
      </w:r>
      <w:r w:rsidR="0086017D">
        <w:t xml:space="preserve"> </w:t>
      </w:r>
      <w:r w:rsidRPr="007157A8">
        <w:t>on</w:t>
      </w:r>
      <w:r w:rsidR="0086017D">
        <w:t xml:space="preserve"> </w:t>
      </w:r>
      <w:r w:rsidRPr="007157A8">
        <w:t>the</w:t>
      </w:r>
      <w:r w:rsidR="0086017D">
        <w:t xml:space="preserve"> </w:t>
      </w:r>
      <w:r w:rsidRPr="007157A8">
        <w:t>combined</w:t>
      </w:r>
      <w:r w:rsidR="0086017D">
        <w:t xml:space="preserve"> </w:t>
      </w:r>
      <w:r w:rsidRPr="007157A8">
        <w:t>second</w:t>
      </w:r>
      <w:r w:rsidR="0086017D">
        <w:t xml:space="preserve"> </w:t>
      </w:r>
      <w:r w:rsidRPr="007157A8">
        <w:t>and</w:t>
      </w:r>
      <w:r w:rsidR="0086017D">
        <w:t xml:space="preserve"> </w:t>
      </w:r>
      <w:r w:rsidRPr="007157A8">
        <w:t>third</w:t>
      </w:r>
      <w:r w:rsidR="0086017D">
        <w:t xml:space="preserve"> </w:t>
      </w:r>
      <w:r>
        <w:t>periodic</w:t>
      </w:r>
      <w:r w:rsidR="0086017D">
        <w:t xml:space="preserve"> </w:t>
      </w:r>
      <w:r w:rsidRPr="007157A8">
        <w:t>report</w:t>
      </w:r>
      <w:r>
        <w:t>s</w:t>
      </w:r>
      <w:r w:rsidR="0086017D">
        <w:t xml:space="preserve"> </w:t>
      </w:r>
      <w:r w:rsidRPr="007157A8">
        <w:t>of</w:t>
      </w:r>
      <w:r w:rsidR="0086017D">
        <w:t xml:space="preserve"> </w:t>
      </w:r>
      <w:r w:rsidRPr="00130506">
        <w:t>Hungary</w:t>
      </w:r>
      <w:r w:rsidRPr="00A37CA3">
        <w:rPr>
          <w:b w:val="0"/>
          <w:sz w:val="20"/>
        </w:rPr>
        <w:footnoteReference w:customMarkFollows="1" w:id="1"/>
        <w:t>*</w:t>
      </w:r>
    </w:p>
    <w:p w14:paraId="5F329E88" w14:textId="77777777" w:rsidR="00155C8A" w:rsidRPr="00E67A58" w:rsidRDefault="00155C8A" w:rsidP="00155C8A">
      <w:pPr>
        <w:pStyle w:val="HChG"/>
      </w:pPr>
      <w:r w:rsidRPr="00F92E41">
        <w:tab/>
      </w:r>
      <w:r w:rsidRPr="00E67A58">
        <w:t>I.</w:t>
      </w:r>
      <w:r w:rsidRPr="00E67A58">
        <w:tab/>
        <w:t>Introduction</w:t>
      </w:r>
    </w:p>
    <w:p w14:paraId="053ADDEB" w14:textId="1B631574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1.</w:t>
      </w:r>
      <w:r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considered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combined</w:t>
      </w:r>
      <w:r w:rsidR="0086017D">
        <w:t xml:space="preserve"> </w:t>
      </w:r>
      <w:r w:rsidR="00155C8A" w:rsidRPr="00E67A58">
        <w:t>second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third</w:t>
      </w:r>
      <w:r w:rsidR="0086017D">
        <w:t xml:space="preserve"> </w:t>
      </w:r>
      <w:r w:rsidR="00155C8A" w:rsidRPr="00E67A58">
        <w:t>periodic</w:t>
      </w:r>
      <w:r w:rsidR="0086017D">
        <w:t xml:space="preserve"> </w:t>
      </w:r>
      <w:r w:rsidR="00155C8A" w:rsidRPr="00E67A58">
        <w:t>reports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Hungary</w:t>
      </w:r>
      <w:r w:rsidR="00155C8A" w:rsidRPr="00A37CA3">
        <w:rPr>
          <w:rStyle w:val="FootnoteReference"/>
        </w:rPr>
        <w:footnoteReference w:id="2"/>
      </w:r>
      <w:r w:rsidR="0086017D">
        <w:t xml:space="preserve"> </w:t>
      </w:r>
      <w:r w:rsidR="00155C8A" w:rsidRPr="00E67A58">
        <w:t>at</w:t>
      </w:r>
      <w:r w:rsidR="0086017D">
        <w:t xml:space="preserve"> </w:t>
      </w:r>
      <w:r w:rsidR="00155C8A" w:rsidRPr="00E67A58">
        <w:t>its</w:t>
      </w:r>
      <w:r w:rsidR="0086017D">
        <w:t xml:space="preserve"> </w:t>
      </w:r>
      <w:r w:rsidR="00155C8A" w:rsidRPr="002A59CD">
        <w:t>555</w:t>
      </w:r>
      <w:r w:rsidR="00155C8A" w:rsidRPr="00F92E41">
        <w:t>th</w:t>
      </w:r>
      <w:r w:rsidR="00155C8A" w:rsidRPr="002A59CD">
        <w:t>,</w:t>
      </w:r>
      <w:r w:rsidR="0086017D">
        <w:t xml:space="preserve"> </w:t>
      </w:r>
      <w:r w:rsidR="00155C8A" w:rsidRPr="002A59CD">
        <w:t>557</w:t>
      </w:r>
      <w:r w:rsidR="00155C8A" w:rsidRPr="00F92E41">
        <w:t>th</w:t>
      </w:r>
      <w:r w:rsidR="0086017D">
        <w:t xml:space="preserve"> </w:t>
      </w:r>
      <w:r w:rsidR="00155C8A" w:rsidRPr="002A59CD">
        <w:t>and</w:t>
      </w:r>
      <w:r w:rsidR="0086017D">
        <w:t xml:space="preserve"> </w:t>
      </w:r>
      <w:r w:rsidR="00155C8A" w:rsidRPr="002A59CD">
        <w:t>559</w:t>
      </w:r>
      <w:r w:rsidR="00155C8A" w:rsidRPr="00F92E41">
        <w:t>th</w:t>
      </w:r>
      <w:r w:rsidR="0086017D">
        <w:t xml:space="preserve"> </w:t>
      </w:r>
      <w:r w:rsidR="00155C8A" w:rsidRPr="00E67A58">
        <w:t>meetings</w:t>
      </w:r>
      <w:r w:rsidR="00155C8A">
        <w:t>,</w:t>
      </w:r>
      <w:r w:rsidR="00155C8A" w:rsidRPr="00A37CA3">
        <w:rPr>
          <w:rStyle w:val="FootnoteReference"/>
        </w:rPr>
        <w:footnoteReference w:id="3"/>
      </w:r>
      <w:r w:rsidR="0086017D">
        <w:t xml:space="preserve"> </w:t>
      </w:r>
      <w:r w:rsidR="00155C8A" w:rsidRPr="00E81900">
        <w:t>held</w:t>
      </w:r>
      <w:r w:rsidR="0086017D">
        <w:t xml:space="preserve"> </w:t>
      </w:r>
      <w:r w:rsidR="00155C8A" w:rsidRPr="00E81900">
        <w:t>in</w:t>
      </w:r>
      <w:r w:rsidR="0086017D">
        <w:t xml:space="preserve"> </w:t>
      </w:r>
      <w:r w:rsidR="00155C8A" w:rsidRPr="00E81900">
        <w:t>a</w:t>
      </w:r>
      <w:r w:rsidR="0086017D">
        <w:t xml:space="preserve"> </w:t>
      </w:r>
      <w:r w:rsidR="00155C8A" w:rsidRPr="00E81900">
        <w:t>hybrid</w:t>
      </w:r>
      <w:r w:rsidR="0086017D">
        <w:t xml:space="preserve"> </w:t>
      </w:r>
      <w:r w:rsidR="00155C8A" w:rsidRPr="00E81900">
        <w:t>mode</w:t>
      </w:r>
      <w:r w:rsidR="0086017D">
        <w:t xml:space="preserve"> </w:t>
      </w:r>
      <w:r w:rsidR="00155C8A" w:rsidRPr="00E81900">
        <w:t>on</w:t>
      </w:r>
      <w:r w:rsidR="0086017D">
        <w:t xml:space="preserve"> </w:t>
      </w:r>
      <w:r w:rsidR="00155C8A" w:rsidRPr="00E81900">
        <w:t>8,</w:t>
      </w:r>
      <w:r w:rsidR="0086017D">
        <w:t xml:space="preserve"> </w:t>
      </w:r>
      <w:r w:rsidR="00155C8A" w:rsidRPr="00E81900">
        <w:t>9</w:t>
      </w:r>
      <w:r w:rsidR="0086017D">
        <w:t xml:space="preserve"> </w:t>
      </w:r>
      <w:r w:rsidR="00155C8A" w:rsidRPr="00E81900">
        <w:t>and</w:t>
      </w:r>
      <w:r w:rsidR="0086017D">
        <w:t xml:space="preserve"> </w:t>
      </w:r>
      <w:r w:rsidR="00155C8A" w:rsidRPr="00E81900">
        <w:t>10</w:t>
      </w:r>
      <w:r w:rsidR="0086017D">
        <w:t xml:space="preserve"> </w:t>
      </w:r>
      <w:r w:rsidR="00155C8A" w:rsidRPr="00E81900">
        <w:t>March</w:t>
      </w:r>
      <w:r w:rsidR="0086017D">
        <w:t xml:space="preserve"> </w:t>
      </w:r>
      <w:r w:rsidR="00155C8A" w:rsidRPr="00E81900">
        <w:t>2022.</w:t>
      </w:r>
      <w:r w:rsidR="0086017D">
        <w:t xml:space="preserve"> </w:t>
      </w:r>
      <w:r w:rsidR="00155C8A" w:rsidRPr="00E81900">
        <w:t>It</w:t>
      </w:r>
      <w:r w:rsidR="0086017D">
        <w:t xml:space="preserve"> </w:t>
      </w:r>
      <w:r w:rsidR="00155C8A" w:rsidRPr="00E81900">
        <w:t>adopted</w:t>
      </w:r>
      <w:r w:rsidR="0086017D">
        <w:t xml:space="preserve"> </w:t>
      </w:r>
      <w:r w:rsidR="00155C8A" w:rsidRPr="00E81900">
        <w:t>the</w:t>
      </w:r>
      <w:r w:rsidR="0086017D">
        <w:t xml:space="preserve"> </w:t>
      </w:r>
      <w:r w:rsidR="00155C8A" w:rsidRPr="00E81900">
        <w:t>present</w:t>
      </w:r>
      <w:r w:rsidR="0086017D">
        <w:t xml:space="preserve"> </w:t>
      </w:r>
      <w:r w:rsidR="00155C8A" w:rsidRPr="00E67A58">
        <w:t>concluding</w:t>
      </w:r>
      <w:r w:rsidR="0086017D">
        <w:t xml:space="preserve"> </w:t>
      </w:r>
      <w:r w:rsidR="00155C8A" w:rsidRPr="00E67A58">
        <w:t>observations</w:t>
      </w:r>
      <w:r w:rsidR="0086017D">
        <w:t xml:space="preserve"> </w:t>
      </w:r>
      <w:r w:rsidR="00155C8A" w:rsidRPr="00E67A58">
        <w:t>at</w:t>
      </w:r>
      <w:r w:rsidR="0086017D">
        <w:t xml:space="preserve"> </w:t>
      </w:r>
      <w:r w:rsidR="00155C8A" w:rsidRPr="00E67A58">
        <w:t>its</w:t>
      </w:r>
      <w:r w:rsidR="0086017D">
        <w:t xml:space="preserve"> </w:t>
      </w:r>
      <w:r w:rsidR="00155C8A" w:rsidRPr="00E67A58">
        <w:t>582nd</w:t>
      </w:r>
      <w:r w:rsidR="0086017D">
        <w:t xml:space="preserve"> </w:t>
      </w:r>
      <w:r w:rsidR="00155C8A" w:rsidRPr="00E67A58">
        <w:t>meeting,</w:t>
      </w:r>
      <w:r w:rsidR="0086017D">
        <w:t xml:space="preserve"> </w:t>
      </w:r>
      <w:r w:rsidR="00155C8A" w:rsidRPr="00E67A58">
        <w:t>held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a</w:t>
      </w:r>
      <w:r w:rsidR="0086017D">
        <w:t xml:space="preserve"> </w:t>
      </w:r>
      <w:r w:rsidR="00155C8A" w:rsidRPr="00E67A58">
        <w:t>hybrid</w:t>
      </w:r>
      <w:r w:rsidR="0086017D">
        <w:t xml:space="preserve"> </w:t>
      </w:r>
      <w:r w:rsidR="00155C8A" w:rsidRPr="00E67A58">
        <w:t>mode</w:t>
      </w:r>
      <w:r w:rsidR="0086017D">
        <w:t xml:space="preserve"> </w:t>
      </w:r>
      <w:r w:rsidR="00155C8A" w:rsidRPr="00E67A58">
        <w:t>on</w:t>
      </w:r>
      <w:r w:rsidR="0086017D">
        <w:t xml:space="preserve"> </w:t>
      </w:r>
      <w:r w:rsidR="00155C8A" w:rsidRPr="00E67A58">
        <w:t>25</w:t>
      </w:r>
      <w:r w:rsidR="0086017D">
        <w:t xml:space="preserve"> </w:t>
      </w:r>
      <w:r w:rsidR="00155C8A" w:rsidRPr="00E67A58">
        <w:t>March</w:t>
      </w:r>
      <w:r w:rsidR="0086017D">
        <w:t xml:space="preserve"> </w:t>
      </w:r>
      <w:r w:rsidR="00155C8A" w:rsidRPr="00E67A58">
        <w:t>2022.</w:t>
      </w:r>
    </w:p>
    <w:p w14:paraId="0C7DF453" w14:textId="44235AE6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2.</w:t>
      </w:r>
      <w:r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welcomes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combined</w:t>
      </w:r>
      <w:r w:rsidR="0086017D">
        <w:t xml:space="preserve"> </w:t>
      </w:r>
      <w:r w:rsidR="00155C8A" w:rsidRPr="00E67A58">
        <w:t>second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third</w:t>
      </w:r>
      <w:r w:rsidR="0086017D">
        <w:t xml:space="preserve"> </w:t>
      </w:r>
      <w:r w:rsidR="00155C8A" w:rsidRPr="00E67A58">
        <w:t>periodic</w:t>
      </w:r>
      <w:r w:rsidR="0086017D">
        <w:t xml:space="preserve"> </w:t>
      </w:r>
      <w:r w:rsidR="00155C8A" w:rsidRPr="00E67A58">
        <w:t>reports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Hungary,</w:t>
      </w:r>
      <w:r w:rsidR="0086017D">
        <w:t xml:space="preserve"> </w:t>
      </w:r>
      <w:r w:rsidR="00155C8A" w:rsidRPr="00E67A58">
        <w:t>which</w:t>
      </w:r>
      <w:r w:rsidR="0086017D">
        <w:t xml:space="preserve"> </w:t>
      </w:r>
      <w:r w:rsidR="00155C8A" w:rsidRPr="00E67A58">
        <w:t>w</w:t>
      </w:r>
      <w:r w:rsidR="00155C8A">
        <w:t>ere</w:t>
      </w:r>
      <w:r w:rsidR="0086017D">
        <w:t xml:space="preserve"> </w:t>
      </w:r>
      <w:r w:rsidR="00155C8A" w:rsidRPr="00E67A58">
        <w:t>prepared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accordance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9112DB">
        <w:t>’</w:t>
      </w:r>
      <w:r w:rsidR="00155C8A" w:rsidRPr="00E67A58">
        <w:t>s</w:t>
      </w:r>
      <w:r w:rsidR="0086017D">
        <w:t xml:space="preserve"> </w:t>
      </w:r>
      <w:r w:rsidR="00155C8A" w:rsidRPr="00E67A58">
        <w:t>reporting</w:t>
      </w:r>
      <w:r w:rsidR="0086017D">
        <w:t xml:space="preserve"> </w:t>
      </w:r>
      <w:r w:rsidR="00155C8A" w:rsidRPr="00E67A58">
        <w:t>guidelines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response</w:t>
      </w:r>
      <w:r w:rsidR="0086017D">
        <w:t xml:space="preserve"> </w:t>
      </w:r>
      <w:r w:rsidR="00155C8A" w:rsidRPr="00E67A58">
        <w:t>to</w:t>
      </w:r>
      <w:r w:rsidR="0086017D">
        <w:t xml:space="preserve"> </w:t>
      </w:r>
      <w:r w:rsidR="00155C8A" w:rsidRPr="00E67A58">
        <w:t>its</w:t>
      </w:r>
      <w:r w:rsidR="0086017D">
        <w:t xml:space="preserve"> </w:t>
      </w:r>
      <w:r w:rsidR="00155C8A" w:rsidRPr="00E67A58">
        <w:t>list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issues</w:t>
      </w:r>
      <w:r w:rsidR="0086017D">
        <w:t xml:space="preserve"> </w:t>
      </w:r>
      <w:r w:rsidR="00155C8A" w:rsidRPr="00E67A58">
        <w:t>prior</w:t>
      </w:r>
      <w:r w:rsidR="0086017D">
        <w:t xml:space="preserve"> </w:t>
      </w:r>
      <w:r w:rsidR="00155C8A" w:rsidRPr="00E67A58">
        <w:t>to</w:t>
      </w:r>
      <w:r w:rsidR="0086017D">
        <w:t xml:space="preserve"> </w:t>
      </w:r>
      <w:r w:rsidR="00155C8A" w:rsidRPr="00E67A58">
        <w:t>reporting</w:t>
      </w:r>
      <w:r w:rsidR="00155C8A">
        <w:t>.</w:t>
      </w:r>
      <w:r w:rsidR="00155C8A" w:rsidRPr="00A37CA3">
        <w:rPr>
          <w:rStyle w:val="FootnoteReference"/>
        </w:rPr>
        <w:footnoteReference w:id="4"/>
      </w:r>
    </w:p>
    <w:p w14:paraId="0895053D" w14:textId="1E79DD16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3.</w:t>
      </w:r>
      <w:r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commends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State</w:t>
      </w:r>
      <w:r w:rsidR="0086017D">
        <w:t xml:space="preserve"> </w:t>
      </w:r>
      <w:r w:rsidR="00155C8A" w:rsidRPr="00E67A58">
        <w:t>party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 w:rsidRPr="00E67A58">
        <w:t>having</w:t>
      </w:r>
      <w:r w:rsidR="0086017D">
        <w:t xml:space="preserve"> </w:t>
      </w:r>
      <w:r w:rsidR="00155C8A" w:rsidRPr="00E67A58">
        <w:t>agreed</w:t>
      </w:r>
      <w:r w:rsidR="0086017D">
        <w:t xml:space="preserve"> </w:t>
      </w:r>
      <w:r w:rsidR="00155C8A" w:rsidRPr="00E67A58">
        <w:t>to</w:t>
      </w:r>
      <w:r w:rsidR="0086017D">
        <w:t xml:space="preserve"> </w:t>
      </w:r>
      <w:r w:rsidR="00155C8A" w:rsidRPr="00E67A58">
        <w:t>having</w:t>
      </w:r>
      <w:r w:rsidR="0086017D">
        <w:t xml:space="preserve"> </w:t>
      </w:r>
      <w:r w:rsidR="00155C8A" w:rsidRPr="00E67A58">
        <w:t>its</w:t>
      </w:r>
      <w:r w:rsidR="0086017D">
        <w:t xml:space="preserve"> </w:t>
      </w:r>
      <w:r w:rsidR="00155C8A" w:rsidRPr="00F9227E">
        <w:t>combined</w:t>
      </w:r>
      <w:r w:rsidR="0086017D">
        <w:t xml:space="preserve"> </w:t>
      </w:r>
      <w:r w:rsidR="00155C8A" w:rsidRPr="00F9227E">
        <w:t>second</w:t>
      </w:r>
      <w:r w:rsidR="0086017D">
        <w:t xml:space="preserve"> </w:t>
      </w:r>
      <w:r w:rsidR="00155C8A" w:rsidRPr="00F9227E">
        <w:t>and</w:t>
      </w:r>
      <w:r w:rsidR="0086017D">
        <w:t xml:space="preserve"> </w:t>
      </w:r>
      <w:r w:rsidR="00155C8A" w:rsidRPr="00F9227E">
        <w:t>third</w:t>
      </w:r>
      <w:r w:rsidR="0086017D">
        <w:t xml:space="preserve"> </w:t>
      </w:r>
      <w:r w:rsidR="00155C8A" w:rsidRPr="00F9227E">
        <w:t>periodic</w:t>
      </w:r>
      <w:r w:rsidR="0086017D">
        <w:t xml:space="preserve"> </w:t>
      </w:r>
      <w:r w:rsidR="00155C8A" w:rsidRPr="00F9227E">
        <w:t>reports</w:t>
      </w:r>
      <w:r w:rsidR="0086017D">
        <w:t xml:space="preserve"> </w:t>
      </w:r>
      <w:r w:rsidR="00155C8A" w:rsidRPr="00E67A58">
        <w:t>reviewed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hybrid</w:t>
      </w:r>
      <w:r w:rsidR="0086017D">
        <w:t xml:space="preserve"> </w:t>
      </w:r>
      <w:r w:rsidR="00155C8A">
        <w:t>format</w:t>
      </w:r>
      <w:r w:rsidR="00155C8A" w:rsidRPr="00E67A58">
        <w:t>,</w:t>
      </w:r>
      <w:r w:rsidR="0086017D">
        <w:t xml:space="preserve"> </w:t>
      </w:r>
      <w:r w:rsidR="00155C8A" w:rsidRPr="00E67A58">
        <w:t>given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extraordinary</w:t>
      </w:r>
      <w:r w:rsidR="0086017D">
        <w:t xml:space="preserve"> </w:t>
      </w:r>
      <w:r w:rsidR="00155C8A" w:rsidRPr="00E67A58">
        <w:t>circumstances</w:t>
      </w:r>
      <w:r w:rsidR="0086017D">
        <w:t xml:space="preserve"> </w:t>
      </w:r>
      <w:r w:rsidR="00155C8A">
        <w:t>of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coronavirus</w:t>
      </w:r>
      <w:r w:rsidR="0086017D">
        <w:t xml:space="preserve"> </w:t>
      </w:r>
      <w:r w:rsidR="00155C8A" w:rsidRPr="00E67A58">
        <w:t>disease</w:t>
      </w:r>
      <w:r w:rsidR="0086017D">
        <w:t xml:space="preserve"> </w:t>
      </w:r>
      <w:r w:rsidR="00155C8A" w:rsidRPr="00E67A58">
        <w:t>(COVID-19)</w:t>
      </w:r>
      <w:r w:rsidR="0086017D">
        <w:t xml:space="preserve"> </w:t>
      </w:r>
      <w:r w:rsidR="00155C8A" w:rsidRPr="00E67A58">
        <w:t>pandemic.</w:t>
      </w:r>
      <w:r w:rsidR="0086017D">
        <w:t xml:space="preserve"> </w:t>
      </w:r>
      <w:r w:rsidR="00155C8A" w:rsidRPr="00E67A58">
        <w:t>It</w:t>
      </w:r>
      <w:r w:rsidR="0086017D">
        <w:t xml:space="preserve"> </w:t>
      </w:r>
      <w:r w:rsidR="00155C8A" w:rsidRPr="00E67A58">
        <w:t>appreciates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fruitful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sincere</w:t>
      </w:r>
      <w:r w:rsidR="0086017D">
        <w:t xml:space="preserve"> </w:t>
      </w:r>
      <w:r w:rsidR="00155C8A" w:rsidRPr="00E67A58">
        <w:t>dialogue</w:t>
      </w:r>
      <w:r w:rsidR="0086017D">
        <w:t xml:space="preserve"> </w:t>
      </w:r>
      <w:r w:rsidR="00155C8A" w:rsidRPr="00E67A58">
        <w:t>held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State</w:t>
      </w:r>
      <w:r w:rsidR="0086017D">
        <w:t xml:space="preserve"> </w:t>
      </w:r>
      <w:r w:rsidR="00155C8A" w:rsidRPr="00E67A58">
        <w:t>party</w:t>
      </w:r>
      <w:r w:rsidR="009112DB">
        <w:t>’</w:t>
      </w:r>
      <w:r w:rsidR="00155C8A" w:rsidRPr="00E67A58">
        <w:t>s</w:t>
      </w:r>
      <w:r w:rsidR="0086017D">
        <w:t xml:space="preserve"> </w:t>
      </w:r>
      <w:r w:rsidR="00155C8A" w:rsidRPr="00E67A58">
        <w:t>delegation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Geneva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connected</w:t>
      </w:r>
      <w:r w:rsidR="0086017D">
        <w:t xml:space="preserve"> </w:t>
      </w:r>
      <w:r w:rsidR="00155C8A" w:rsidRPr="00E67A58">
        <w:t>online</w:t>
      </w:r>
      <w:r w:rsidR="0086017D">
        <w:t xml:space="preserve"> </w:t>
      </w:r>
      <w:r w:rsidR="00155C8A" w:rsidRPr="00E67A58">
        <w:t>from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capital,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commends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State</w:t>
      </w:r>
      <w:r w:rsidR="0086017D">
        <w:t xml:space="preserve"> </w:t>
      </w:r>
      <w:r w:rsidR="00155C8A" w:rsidRPr="00E67A58">
        <w:t>party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 w:rsidRPr="00E67A58">
        <w:t>its</w:t>
      </w:r>
      <w:r w:rsidR="0086017D">
        <w:t xml:space="preserve"> </w:t>
      </w:r>
      <w:r w:rsidR="00155C8A" w:rsidRPr="00E67A58">
        <w:t>diverse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multisectoral</w:t>
      </w:r>
      <w:r w:rsidR="0086017D">
        <w:t xml:space="preserve"> </w:t>
      </w:r>
      <w:r w:rsidR="00155C8A" w:rsidRPr="00E67A58">
        <w:t>delegation,</w:t>
      </w:r>
      <w:r w:rsidR="0086017D">
        <w:t xml:space="preserve"> </w:t>
      </w:r>
      <w:r w:rsidR="00155C8A" w:rsidRPr="00E67A58">
        <w:t>which</w:t>
      </w:r>
      <w:r w:rsidR="0086017D">
        <w:t xml:space="preserve"> </w:t>
      </w:r>
      <w:r w:rsidR="00155C8A" w:rsidRPr="00E67A58">
        <w:t>included</w:t>
      </w:r>
      <w:r w:rsidR="0086017D">
        <w:t xml:space="preserve"> </w:t>
      </w:r>
      <w:r w:rsidR="00155C8A" w:rsidRPr="00E67A58">
        <w:t>representatives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relevant</w:t>
      </w:r>
      <w:r w:rsidR="0086017D">
        <w:t xml:space="preserve"> </w:t>
      </w:r>
      <w:r w:rsidR="00155C8A" w:rsidRPr="00E67A58">
        <w:t>government</w:t>
      </w:r>
      <w:r w:rsidR="0086017D">
        <w:t xml:space="preserve"> </w:t>
      </w:r>
      <w:r w:rsidR="00155C8A" w:rsidRPr="00E67A58">
        <w:t>ministries.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also</w:t>
      </w:r>
      <w:r w:rsidR="0086017D">
        <w:t xml:space="preserve"> </w:t>
      </w:r>
      <w:r w:rsidR="00155C8A" w:rsidRPr="00E67A58">
        <w:t>appreciates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participation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rPr>
          <w:bCs/>
        </w:rPr>
        <w:t>the</w:t>
      </w:r>
      <w:r w:rsidR="0086017D">
        <w:rPr>
          <w:bCs/>
        </w:rPr>
        <w:t xml:space="preserve"> </w:t>
      </w:r>
      <w:r w:rsidR="00155C8A" w:rsidRPr="00E81900">
        <w:t>Commissioner</w:t>
      </w:r>
      <w:r w:rsidR="0086017D">
        <w:t xml:space="preserve"> </w:t>
      </w:r>
      <w:r w:rsidR="00155C8A" w:rsidRPr="00E81900">
        <w:t>for</w:t>
      </w:r>
      <w:r w:rsidR="0086017D">
        <w:t xml:space="preserve"> </w:t>
      </w:r>
      <w:r w:rsidR="00155C8A" w:rsidRPr="00E81900">
        <w:t>Fundamental</w:t>
      </w:r>
      <w:r w:rsidR="0086017D">
        <w:t xml:space="preserve"> </w:t>
      </w:r>
      <w:r w:rsidR="00155C8A" w:rsidRPr="00E81900">
        <w:t>Rights</w:t>
      </w:r>
      <w:r w:rsidR="0086017D">
        <w:t xml:space="preserve"> </w:t>
      </w:r>
      <w:r w:rsidR="00155C8A" w:rsidRPr="00E81900">
        <w:t>in</w:t>
      </w:r>
      <w:r w:rsidR="0086017D">
        <w:t xml:space="preserve"> </w:t>
      </w:r>
      <w:r w:rsidR="00155C8A" w:rsidRPr="00F92E41">
        <w:t>his</w:t>
      </w:r>
      <w:r w:rsidR="0086017D">
        <w:t xml:space="preserve"> </w:t>
      </w:r>
      <w:r w:rsidR="00155C8A" w:rsidRPr="00E81900">
        <w:t>capacity</w:t>
      </w:r>
      <w:r w:rsidR="0086017D">
        <w:t xml:space="preserve"> </w:t>
      </w:r>
      <w:r w:rsidR="00155C8A" w:rsidRPr="00E81900">
        <w:t>of</w:t>
      </w:r>
      <w:r w:rsidR="0086017D">
        <w:t xml:space="preserve"> </w:t>
      </w:r>
      <w:r w:rsidR="00155C8A" w:rsidRPr="00E81900">
        <w:t>independent</w:t>
      </w:r>
      <w:r w:rsidR="0086017D">
        <w:t xml:space="preserve"> </w:t>
      </w:r>
      <w:r w:rsidR="00155C8A" w:rsidRPr="00E81900">
        <w:t>monitoring</w:t>
      </w:r>
      <w:r w:rsidR="0086017D">
        <w:t xml:space="preserve"> </w:t>
      </w:r>
      <w:r w:rsidR="00155C8A" w:rsidRPr="00E81900">
        <w:t>mecha</w:t>
      </w:r>
      <w:r w:rsidR="00155C8A" w:rsidRPr="00E67A58">
        <w:t>nism,</w:t>
      </w:r>
      <w:r w:rsidR="0086017D">
        <w:t xml:space="preserve"> </w:t>
      </w:r>
      <w:r w:rsidR="00155C8A" w:rsidRPr="00E67A58">
        <w:t>pursuant</w:t>
      </w:r>
      <w:r w:rsidR="0086017D">
        <w:t xml:space="preserve"> </w:t>
      </w:r>
      <w:r w:rsidR="00155C8A" w:rsidRPr="00E67A58">
        <w:t>to</w:t>
      </w:r>
      <w:r w:rsidR="0086017D">
        <w:t xml:space="preserve"> </w:t>
      </w:r>
      <w:r w:rsidR="00155C8A" w:rsidRPr="00E67A58">
        <w:t>article</w:t>
      </w:r>
      <w:r w:rsidR="0086017D">
        <w:t xml:space="preserve"> </w:t>
      </w:r>
      <w:r w:rsidR="00155C8A" w:rsidRPr="00E67A58">
        <w:t>33</w:t>
      </w:r>
      <w:r w:rsidR="0086017D">
        <w:t xml:space="preserve"> </w:t>
      </w:r>
      <w:r w:rsidR="00155C8A" w:rsidRPr="00E67A58">
        <w:t>(2)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Convention.</w:t>
      </w:r>
    </w:p>
    <w:p w14:paraId="5C222EFE" w14:textId="5712D57D" w:rsidR="00155C8A" w:rsidRPr="00E67A58" w:rsidRDefault="00155C8A" w:rsidP="00155C8A">
      <w:pPr>
        <w:pStyle w:val="HChG"/>
      </w:pPr>
      <w:r w:rsidRPr="00E67A58">
        <w:tab/>
        <w:t>II.</w:t>
      </w:r>
      <w:r w:rsidRPr="00E67A58">
        <w:tab/>
        <w:t>Positive</w:t>
      </w:r>
      <w:r w:rsidR="0086017D">
        <w:t xml:space="preserve"> </w:t>
      </w:r>
      <w:r w:rsidRPr="00E67A58">
        <w:t>aspects</w:t>
      </w:r>
    </w:p>
    <w:p w14:paraId="2D59DF42" w14:textId="769DCACC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4.</w:t>
      </w:r>
      <w:r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welcomes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measures</w:t>
      </w:r>
      <w:r w:rsidR="0086017D">
        <w:t xml:space="preserve"> </w:t>
      </w:r>
      <w:r w:rsidR="00155C8A" w:rsidRPr="00E67A58">
        <w:t>taken</w:t>
      </w:r>
      <w:r w:rsidR="0086017D">
        <w:t xml:space="preserve"> </w:t>
      </w:r>
      <w:r w:rsidR="00155C8A" w:rsidRPr="00E67A58">
        <w:t>by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State</w:t>
      </w:r>
      <w:r w:rsidR="0086017D">
        <w:t xml:space="preserve"> </w:t>
      </w:r>
      <w:r w:rsidR="00155C8A" w:rsidRPr="00E67A58">
        <w:t>party</w:t>
      </w:r>
      <w:r w:rsidR="0086017D">
        <w:t xml:space="preserve"> </w:t>
      </w:r>
      <w:r w:rsidR="00155C8A" w:rsidRPr="00E67A58">
        <w:t>to</w:t>
      </w:r>
      <w:r w:rsidR="0086017D">
        <w:t xml:space="preserve"> </w:t>
      </w:r>
      <w:r w:rsidR="00155C8A" w:rsidRPr="00E67A58">
        <w:t>implement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Convention</w:t>
      </w:r>
      <w:r w:rsidR="0086017D">
        <w:t xml:space="preserve"> </w:t>
      </w:r>
      <w:r w:rsidR="00155C8A" w:rsidRPr="00E67A58">
        <w:t>since</w:t>
      </w:r>
      <w:r w:rsidR="0086017D">
        <w:t xml:space="preserve"> </w:t>
      </w:r>
      <w:r w:rsidR="00155C8A" w:rsidRPr="00E67A58">
        <w:t>its</w:t>
      </w:r>
      <w:r w:rsidR="0086017D">
        <w:t xml:space="preserve"> </w:t>
      </w:r>
      <w:r w:rsidR="00155C8A" w:rsidRPr="00E67A58">
        <w:t>previous</w:t>
      </w:r>
      <w:r w:rsidR="0086017D">
        <w:t xml:space="preserve"> </w:t>
      </w:r>
      <w:r w:rsidR="00155C8A" w:rsidRPr="00E67A58">
        <w:t>concluding</w:t>
      </w:r>
      <w:r w:rsidR="0086017D">
        <w:t xml:space="preserve"> </w:t>
      </w:r>
      <w:r w:rsidR="00155C8A" w:rsidRPr="00E67A58">
        <w:t>observations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2012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welcomes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measures</w:t>
      </w:r>
      <w:r w:rsidR="0086017D">
        <w:t xml:space="preserve"> </w:t>
      </w:r>
      <w:r w:rsidR="00155C8A" w:rsidRPr="00E67A58">
        <w:t>taken</w:t>
      </w:r>
      <w:r w:rsidR="0086017D">
        <w:t xml:space="preserve"> </w:t>
      </w:r>
      <w:r w:rsidR="00155C8A" w:rsidRPr="00E67A58">
        <w:t>to</w:t>
      </w:r>
      <w:r w:rsidR="0086017D">
        <w:t xml:space="preserve"> </w:t>
      </w:r>
      <w:r w:rsidR="00155C8A" w:rsidRPr="00E67A58">
        <w:t>promote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rights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disabilities,</w:t>
      </w:r>
      <w:r w:rsidR="0086017D">
        <w:t xml:space="preserve"> </w:t>
      </w:r>
      <w:r w:rsidR="00155C8A" w:rsidRPr="00E67A58">
        <w:rPr>
          <w:rFonts w:eastAsia="Malgun Gothic"/>
        </w:rPr>
        <w:t>such</w:t>
      </w:r>
      <w:r w:rsidR="0086017D">
        <w:rPr>
          <w:rFonts w:eastAsia="Malgun Gothic"/>
        </w:rPr>
        <w:t xml:space="preserve"> </w:t>
      </w:r>
      <w:r w:rsidR="00155C8A" w:rsidRPr="00E67A58">
        <w:rPr>
          <w:rFonts w:eastAsia="Malgun Gothic"/>
        </w:rPr>
        <w:t>as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inclusion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children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women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</w:t>
      </w:r>
      <w:r w:rsidR="0086017D">
        <w:t xml:space="preserve"> </w:t>
      </w:r>
      <w:r w:rsidR="00155C8A" w:rsidRPr="00E67A58">
        <w:t>as</w:t>
      </w:r>
      <w:r w:rsidR="0086017D">
        <w:t xml:space="preserve"> </w:t>
      </w:r>
      <w:r w:rsidR="00155C8A" w:rsidRPr="00E67A58">
        <w:t>target</w:t>
      </w:r>
      <w:r w:rsidR="0086017D">
        <w:t xml:space="preserve"> </w:t>
      </w:r>
      <w:r w:rsidR="00155C8A" w:rsidRPr="00E67A58">
        <w:t>groups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proposals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 w:rsidRPr="00E67A58">
        <w:t>E</w:t>
      </w:r>
      <w:r w:rsidR="00155C8A">
        <w:t>uropean</w:t>
      </w:r>
      <w:r w:rsidR="0086017D">
        <w:t xml:space="preserve"> </w:t>
      </w:r>
      <w:r w:rsidR="00155C8A" w:rsidRPr="00E67A58">
        <w:t>U</w:t>
      </w:r>
      <w:r w:rsidR="00155C8A">
        <w:t>nion</w:t>
      </w:r>
      <w:r w:rsidR="0086017D">
        <w:t xml:space="preserve"> </w:t>
      </w:r>
      <w:r w:rsidR="00155C8A" w:rsidRPr="00E67A58">
        <w:t>projects.</w:t>
      </w:r>
    </w:p>
    <w:p w14:paraId="708B4508" w14:textId="3002CDCC" w:rsidR="00155C8A" w:rsidRPr="00E67A5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7A58">
        <w:t>5.</w:t>
      </w:r>
      <w:r w:rsidRPr="00E67A58"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welcomes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legislative</w:t>
      </w:r>
      <w:r w:rsidR="0086017D">
        <w:t xml:space="preserve"> </w:t>
      </w:r>
      <w:r w:rsidR="00155C8A" w:rsidRPr="00E67A58">
        <w:t>measures</w:t>
      </w:r>
      <w:r w:rsidR="0086017D">
        <w:t xml:space="preserve"> </w:t>
      </w:r>
      <w:r w:rsidR="00155C8A" w:rsidRPr="00E67A58">
        <w:t>taken</w:t>
      </w:r>
      <w:r w:rsidR="0086017D">
        <w:t xml:space="preserve"> </w:t>
      </w:r>
      <w:r w:rsidR="00155C8A" w:rsidRPr="00E67A58">
        <w:t>to</w:t>
      </w:r>
      <w:r w:rsidR="0086017D">
        <w:t xml:space="preserve"> </w:t>
      </w:r>
      <w:r w:rsidR="00155C8A" w:rsidRPr="00E67A58">
        <w:t>promote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rights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disabilities,</w:t>
      </w:r>
      <w:r w:rsidR="0086017D">
        <w:t xml:space="preserve"> </w:t>
      </w:r>
      <w:r w:rsidR="00155C8A" w:rsidRPr="00E67A58">
        <w:rPr>
          <w:rFonts w:eastAsia="Malgun Gothic"/>
        </w:rPr>
        <w:t>in</w:t>
      </w:r>
      <w:r w:rsidR="0086017D">
        <w:rPr>
          <w:rFonts w:eastAsia="Malgun Gothic"/>
        </w:rPr>
        <w:t xml:space="preserve"> </w:t>
      </w:r>
      <w:r w:rsidR="00155C8A" w:rsidRPr="00E67A58">
        <w:rPr>
          <w:rFonts w:eastAsia="Malgun Gothic"/>
        </w:rPr>
        <w:t>particular</w:t>
      </w:r>
      <w:r w:rsidR="00155C8A">
        <w:rPr>
          <w:rFonts w:eastAsia="Malgun Gothic"/>
        </w:rPr>
        <w:t>:</w:t>
      </w:r>
    </w:p>
    <w:p w14:paraId="26AD5AC0" w14:textId="77777777" w:rsidR="00A37CA3" w:rsidRDefault="00995C95" w:rsidP="00995C95">
      <w:pPr>
        <w:pStyle w:val="SingleTxtG"/>
      </w:pPr>
      <w:r>
        <w:tab/>
        <w:t>(a)</w:t>
      </w:r>
      <w:r>
        <w:tab/>
      </w:r>
      <w:r w:rsidR="00155C8A">
        <w:t>Adoption</w:t>
      </w:r>
      <w:r w:rsidR="0086017D">
        <w:t xml:space="preserve"> </w:t>
      </w:r>
      <w:r w:rsidR="00155C8A">
        <w:t>of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E67A58">
        <w:t>National</w:t>
      </w:r>
      <w:r w:rsidR="0086017D">
        <w:t xml:space="preserve"> </w:t>
      </w:r>
      <w:r w:rsidR="00155C8A" w:rsidRPr="00E67A58">
        <w:t>Disability</w:t>
      </w:r>
      <w:r w:rsidR="0086017D">
        <w:t xml:space="preserve"> </w:t>
      </w:r>
      <w:r w:rsidR="00155C8A" w:rsidRPr="00E67A58">
        <w:t>Programme</w:t>
      </w:r>
      <w:r w:rsidR="0086017D">
        <w:t xml:space="preserve"> </w:t>
      </w:r>
      <w:r w:rsidR="00155C8A" w:rsidRPr="00E67A58">
        <w:t>2015–2025</w:t>
      </w:r>
      <w:r w:rsidR="0086017D">
        <w:t xml:space="preserve"> </w:t>
      </w:r>
      <w:r w:rsidR="00155C8A">
        <w:t>by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E67A58">
        <w:t>parliament</w:t>
      </w:r>
      <w:r w:rsidR="0086017D">
        <w:t xml:space="preserve"> </w:t>
      </w:r>
      <w:r w:rsidR="00155C8A" w:rsidRPr="00E67A58">
        <w:t>in</w:t>
      </w:r>
      <w:r w:rsidR="009112DB">
        <w:t xml:space="preserve"> </w:t>
      </w:r>
      <w:r w:rsidR="00155C8A">
        <w:t>r</w:t>
      </w:r>
      <w:r w:rsidR="00155C8A" w:rsidRPr="00E67A58">
        <w:t>esolution</w:t>
      </w:r>
      <w:r w:rsidR="0086017D">
        <w:t xml:space="preserve"> </w:t>
      </w:r>
      <w:r w:rsidR="00155C8A" w:rsidRPr="00E67A58">
        <w:t>15/2015</w:t>
      </w:r>
      <w:r w:rsidR="0086017D">
        <w:t xml:space="preserve"> </w:t>
      </w:r>
      <w:r w:rsidR="00155C8A" w:rsidRPr="00E67A58">
        <w:t>(IV.7)</w:t>
      </w:r>
      <w:r w:rsidR="00155C8A">
        <w:t>;</w:t>
      </w:r>
    </w:p>
    <w:p w14:paraId="334F8C5A" w14:textId="6BD6B367" w:rsidR="00155C8A" w:rsidRPr="00E67A58" w:rsidRDefault="00995C95" w:rsidP="00995C95">
      <w:pPr>
        <w:pStyle w:val="SingleTxtG"/>
      </w:pPr>
      <w:r>
        <w:tab/>
        <w:t>(b)</w:t>
      </w:r>
      <w:r>
        <w:tab/>
      </w:r>
      <w:r w:rsidR="00155C8A">
        <w:t>Adoption</w:t>
      </w:r>
      <w:r w:rsidR="0086017D">
        <w:t xml:space="preserve"> </w:t>
      </w:r>
      <w:r w:rsidR="00155C8A">
        <w:t>of</w:t>
      </w:r>
      <w:r w:rsidR="0086017D">
        <w:t xml:space="preserve"> </w:t>
      </w:r>
      <w:r w:rsidR="00155C8A">
        <w:t>d</w:t>
      </w:r>
      <w:r w:rsidR="00155C8A" w:rsidRPr="00E67A58">
        <w:t>ecree</w:t>
      </w:r>
      <w:r w:rsidR="0086017D">
        <w:t xml:space="preserve"> </w:t>
      </w:r>
      <w:r w:rsidR="00155C8A">
        <w:t>No.</w:t>
      </w:r>
      <w:r w:rsidR="0086017D">
        <w:t xml:space="preserve"> </w:t>
      </w:r>
      <w:r w:rsidR="00155C8A" w:rsidRPr="00E67A58">
        <w:t>22/2016</w:t>
      </w:r>
      <w:r w:rsidR="0086017D">
        <w:t xml:space="preserve"> </w:t>
      </w:r>
      <w:r w:rsidR="00155C8A" w:rsidRPr="00E67A58">
        <w:t>(VI.29)</w:t>
      </w:r>
      <w:r w:rsidR="0086017D">
        <w:t xml:space="preserve"> </w:t>
      </w:r>
      <w:r w:rsidR="00155C8A" w:rsidRPr="00E67A58">
        <w:t>issued</w:t>
      </w:r>
      <w:r w:rsidR="0086017D">
        <w:t xml:space="preserve"> </w:t>
      </w:r>
      <w:r w:rsidR="00155C8A" w:rsidRPr="00E67A58">
        <w:t>by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E67A58">
        <w:t>Ministry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National</w:t>
      </w:r>
      <w:r w:rsidR="0086017D">
        <w:t xml:space="preserve"> </w:t>
      </w:r>
      <w:r w:rsidR="00155C8A" w:rsidRPr="00E67A58">
        <w:t>Economy</w:t>
      </w:r>
      <w:r w:rsidR="0086017D">
        <w:t xml:space="preserve"> </w:t>
      </w:r>
      <w:r w:rsidR="00155C8A" w:rsidRPr="00E67A58">
        <w:t>on</w:t>
      </w:r>
      <w:r w:rsidR="0086017D">
        <w:t xml:space="preserve"> </w:t>
      </w:r>
      <w:r w:rsidR="00155C8A" w:rsidRPr="00E67A58">
        <w:t>equal</w:t>
      </w:r>
      <w:r w:rsidR="0086017D">
        <w:t xml:space="preserve"> </w:t>
      </w:r>
      <w:r w:rsidR="00155C8A" w:rsidRPr="00E67A58">
        <w:t>accessibility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financial</w:t>
      </w:r>
      <w:r w:rsidR="0086017D">
        <w:t xml:space="preserve"> </w:t>
      </w:r>
      <w:r w:rsidR="00155C8A" w:rsidRPr="00E67A58">
        <w:t>services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credit</w:t>
      </w:r>
      <w:r w:rsidR="0086017D">
        <w:t xml:space="preserve"> </w:t>
      </w:r>
      <w:r w:rsidR="00155C8A" w:rsidRPr="00E67A58">
        <w:t>institutions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2016</w:t>
      </w:r>
      <w:r w:rsidR="00155C8A">
        <w:t>;</w:t>
      </w:r>
    </w:p>
    <w:p w14:paraId="0DC83802" w14:textId="5C656FC0" w:rsidR="00155C8A" w:rsidRPr="00E67A58" w:rsidRDefault="00995C95" w:rsidP="00995C95">
      <w:pPr>
        <w:pStyle w:val="SingleTxtG"/>
      </w:pPr>
      <w:r>
        <w:lastRenderedPageBreak/>
        <w:tab/>
        <w:t>(c)</w:t>
      </w:r>
      <w:r>
        <w:tab/>
      </w:r>
      <w:r w:rsidR="00155C8A" w:rsidRPr="00E67A58">
        <w:t>Recognition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rPr>
          <w:shd w:val="clear" w:color="auto" w:fill="FFFFFF"/>
        </w:rPr>
        <w:t>sign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language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at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the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constitutional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level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in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2011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through</w:t>
      </w:r>
      <w:r w:rsidR="0086017D">
        <w:rPr>
          <w:shd w:val="clear" w:color="auto" w:fill="FFFFFF"/>
        </w:rPr>
        <w:t xml:space="preserve"> </w:t>
      </w:r>
      <w:r w:rsidR="00155C8A" w:rsidRPr="00E81900">
        <w:rPr>
          <w:shd w:val="clear" w:color="auto" w:fill="FFFFFF"/>
        </w:rPr>
        <w:t>article</w:t>
      </w:r>
      <w:r w:rsidR="0086017D">
        <w:rPr>
          <w:shd w:val="clear" w:color="auto" w:fill="FFFFFF"/>
        </w:rPr>
        <w:t xml:space="preserve"> </w:t>
      </w:r>
      <w:r w:rsidR="00155C8A" w:rsidRPr="00E81900">
        <w:rPr>
          <w:shd w:val="clear" w:color="auto" w:fill="FFFFFF"/>
        </w:rPr>
        <w:t>H</w:t>
      </w:r>
      <w:r w:rsidR="0086017D">
        <w:rPr>
          <w:shd w:val="clear" w:color="auto" w:fill="FFFFFF"/>
        </w:rPr>
        <w:t xml:space="preserve"> </w:t>
      </w:r>
      <w:r w:rsidR="00155C8A" w:rsidRPr="00E81900">
        <w:rPr>
          <w:shd w:val="clear" w:color="auto" w:fill="FFFFFF"/>
        </w:rPr>
        <w:t>(3)</w:t>
      </w:r>
      <w:r w:rsidR="0086017D">
        <w:rPr>
          <w:shd w:val="clear" w:color="auto" w:fill="FFFFFF"/>
        </w:rPr>
        <w:t xml:space="preserve"> </w:t>
      </w:r>
      <w:r w:rsidR="00155C8A" w:rsidRPr="00E81900">
        <w:rPr>
          <w:shd w:val="clear" w:color="auto" w:fill="FFFFFF"/>
        </w:rPr>
        <w:t>of</w:t>
      </w:r>
      <w:r w:rsidR="0086017D">
        <w:rPr>
          <w:shd w:val="clear" w:color="auto" w:fill="FFFFFF"/>
        </w:rPr>
        <w:t xml:space="preserve"> </w:t>
      </w:r>
      <w:r w:rsidR="00155C8A">
        <w:rPr>
          <w:shd w:val="clear" w:color="auto" w:fill="FFFFFF"/>
        </w:rPr>
        <w:t>the</w:t>
      </w:r>
      <w:r w:rsidR="0086017D">
        <w:rPr>
          <w:shd w:val="clear" w:color="auto" w:fill="FFFFFF"/>
        </w:rPr>
        <w:t xml:space="preserve"> </w:t>
      </w:r>
      <w:r w:rsidR="00155C8A">
        <w:rPr>
          <w:shd w:val="clear" w:color="auto" w:fill="FFFFFF"/>
        </w:rPr>
        <w:t>Constitution</w:t>
      </w:r>
      <w:r w:rsidR="00155C8A" w:rsidRPr="00E67A58">
        <w:rPr>
          <w:shd w:val="clear" w:color="auto" w:fill="FFFFFF"/>
        </w:rPr>
        <w:t>,</w:t>
      </w:r>
      <w:r w:rsidR="0086017D">
        <w:rPr>
          <w:shd w:val="clear" w:color="auto" w:fill="FFFFFF"/>
        </w:rPr>
        <w:t xml:space="preserve"> </w:t>
      </w:r>
      <w:r w:rsidR="00155C8A">
        <w:rPr>
          <w:shd w:val="clear" w:color="auto" w:fill="FFFFFF"/>
        </w:rPr>
        <w:t>which</w:t>
      </w:r>
      <w:r w:rsidR="0086017D">
        <w:rPr>
          <w:shd w:val="clear" w:color="auto" w:fill="FFFFFF"/>
        </w:rPr>
        <w:t xml:space="preserve"> </w:t>
      </w:r>
      <w:r w:rsidR="00155C8A" w:rsidRPr="00894126">
        <w:t>stat</w:t>
      </w:r>
      <w:r w:rsidR="00155C8A">
        <w:t>es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that</w:t>
      </w:r>
      <w:r w:rsidR="0086017D">
        <w:rPr>
          <w:shd w:val="clear" w:color="auto" w:fill="FFFFFF"/>
        </w:rPr>
        <w:t xml:space="preserve"> </w:t>
      </w:r>
      <w:r w:rsidR="00155C8A">
        <w:rPr>
          <w:shd w:val="clear" w:color="auto" w:fill="FFFFFF"/>
        </w:rPr>
        <w:t>the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State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party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defends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Hungarian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sign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language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as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part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of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Hungarian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culture.</w:t>
      </w:r>
    </w:p>
    <w:p w14:paraId="55195A00" w14:textId="46234E54" w:rsidR="00155C8A" w:rsidRPr="007157A8" w:rsidRDefault="00155C8A" w:rsidP="00995C95">
      <w:pPr>
        <w:pStyle w:val="HChG"/>
      </w:pPr>
      <w:r w:rsidRPr="007157A8">
        <w:tab/>
        <w:t>III.</w:t>
      </w:r>
      <w:r w:rsidRPr="007157A8">
        <w:tab/>
        <w:t>Principal</w:t>
      </w:r>
      <w:r w:rsidR="0086017D">
        <w:t xml:space="preserve"> </w:t>
      </w:r>
      <w:r w:rsidRPr="007157A8">
        <w:t>areas</w:t>
      </w:r>
      <w:r w:rsidR="0086017D">
        <w:t xml:space="preserve"> </w:t>
      </w:r>
      <w:r w:rsidRPr="007157A8">
        <w:t>of</w:t>
      </w:r>
      <w:r w:rsidR="0086017D">
        <w:t xml:space="preserve"> </w:t>
      </w:r>
      <w:r w:rsidRPr="007157A8">
        <w:t>concern</w:t>
      </w:r>
      <w:r w:rsidR="0086017D">
        <w:t xml:space="preserve"> </w:t>
      </w:r>
      <w:r w:rsidRPr="007157A8">
        <w:t>and</w:t>
      </w:r>
      <w:r w:rsidR="0086017D">
        <w:t xml:space="preserve"> </w:t>
      </w:r>
      <w:r w:rsidRPr="007157A8">
        <w:t>recommendations</w:t>
      </w:r>
    </w:p>
    <w:p w14:paraId="489E9175" w14:textId="18003447" w:rsidR="00155C8A" w:rsidRPr="007157A8" w:rsidRDefault="00155C8A" w:rsidP="00995C95">
      <w:pPr>
        <w:pStyle w:val="H1G"/>
      </w:pPr>
      <w:r w:rsidRPr="007157A8">
        <w:tab/>
        <w:t>A.</w:t>
      </w:r>
      <w:r w:rsidRPr="007157A8">
        <w:tab/>
        <w:t>General</w:t>
      </w:r>
      <w:r w:rsidR="0086017D">
        <w:t xml:space="preserve"> </w:t>
      </w:r>
      <w:r w:rsidRPr="007157A8">
        <w:t>principles</w:t>
      </w:r>
      <w:r w:rsidR="0086017D">
        <w:t xml:space="preserve"> </w:t>
      </w:r>
      <w:r w:rsidRPr="007157A8">
        <w:t>and</w:t>
      </w:r>
      <w:r w:rsidR="0086017D">
        <w:t xml:space="preserve"> </w:t>
      </w:r>
      <w:r w:rsidRPr="007157A8">
        <w:t>obligations</w:t>
      </w:r>
      <w:r w:rsidR="0086017D">
        <w:t xml:space="preserve"> </w:t>
      </w:r>
      <w:r w:rsidRPr="007157A8">
        <w:t>(arts.</w:t>
      </w:r>
      <w:r w:rsidR="0086017D">
        <w:t xml:space="preserve"> </w:t>
      </w:r>
      <w:r w:rsidRPr="007157A8">
        <w:t>1</w:t>
      </w:r>
      <w:r>
        <w:t>–</w:t>
      </w:r>
      <w:r w:rsidRPr="007157A8">
        <w:t>4)</w:t>
      </w:r>
    </w:p>
    <w:p w14:paraId="21EC1343" w14:textId="45001A6E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6.</w:t>
      </w:r>
      <w:r>
        <w:tab/>
      </w:r>
      <w:r w:rsidR="00155C8A" w:rsidRPr="007157A8">
        <w:t>The</w:t>
      </w:r>
      <w:r w:rsidR="0086017D">
        <w:t xml:space="preserve"> </w:t>
      </w:r>
      <w:r w:rsidR="00155C8A" w:rsidRPr="007157A8">
        <w:t>Committee</w:t>
      </w:r>
      <w:r w:rsidR="0086017D">
        <w:t xml:space="preserve"> </w:t>
      </w:r>
      <w:r w:rsidR="00155C8A" w:rsidRPr="007157A8">
        <w:t>notes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concern</w:t>
      </w:r>
      <w:r w:rsidR="0086017D">
        <w:t xml:space="preserve"> </w:t>
      </w:r>
      <w:r w:rsidR="00155C8A" w:rsidRPr="007157A8">
        <w:t>that:</w:t>
      </w:r>
    </w:p>
    <w:p w14:paraId="3E98197C" w14:textId="637F339E" w:rsidR="00155C8A" w:rsidRPr="007157A8" w:rsidRDefault="00995C95" w:rsidP="00995C95">
      <w:pPr>
        <w:pStyle w:val="SingleTxtG"/>
      </w:pPr>
      <w:r>
        <w:rPr>
          <w:bCs/>
        </w:rPr>
        <w:tab/>
        <w:t>(a)</w:t>
      </w:r>
      <w:r>
        <w:rPr>
          <w:bCs/>
        </w:rPr>
        <w:tab/>
      </w:r>
      <w:r w:rsidR="00155C8A">
        <w:rPr>
          <w:bCs/>
        </w:rPr>
        <w:t>D</w:t>
      </w:r>
      <w:r w:rsidR="00155C8A" w:rsidRPr="007157A8">
        <w:rPr>
          <w:bCs/>
        </w:rPr>
        <w:t>isability-related</w:t>
      </w:r>
      <w:r w:rsidR="0086017D">
        <w:rPr>
          <w:bCs/>
        </w:rPr>
        <w:t xml:space="preserve"> </w:t>
      </w:r>
      <w:r w:rsidR="00155C8A" w:rsidRPr="007157A8">
        <w:rPr>
          <w:bCs/>
        </w:rPr>
        <w:t>legislation</w:t>
      </w:r>
      <w:r w:rsidR="0086017D">
        <w:rPr>
          <w:bCs/>
        </w:rPr>
        <w:t xml:space="preserve"> </w:t>
      </w:r>
      <w:r w:rsidR="00155C8A" w:rsidRPr="007157A8">
        <w:rPr>
          <w:bCs/>
        </w:rPr>
        <w:t>and</w:t>
      </w:r>
      <w:r w:rsidR="0086017D">
        <w:rPr>
          <w:bCs/>
        </w:rPr>
        <w:t xml:space="preserve"> </w:t>
      </w:r>
      <w:r w:rsidR="00155C8A" w:rsidRPr="007157A8">
        <w:rPr>
          <w:bCs/>
        </w:rPr>
        <w:t>policies</w:t>
      </w:r>
      <w:r w:rsidR="0086017D">
        <w:t xml:space="preserve"> </w:t>
      </w:r>
      <w:r w:rsidR="00155C8A" w:rsidRPr="007157A8">
        <w:t>have</w:t>
      </w:r>
      <w:r w:rsidR="0086017D">
        <w:t xml:space="preserve"> </w:t>
      </w:r>
      <w:r w:rsidR="00155C8A" w:rsidRPr="007157A8">
        <w:t>not</w:t>
      </w:r>
      <w:r w:rsidR="0086017D">
        <w:t xml:space="preserve"> </w:t>
      </w:r>
      <w:r w:rsidR="00155C8A" w:rsidRPr="007157A8">
        <w:t>yet</w:t>
      </w:r>
      <w:r w:rsidR="0086017D">
        <w:t xml:space="preserve"> </w:t>
      </w:r>
      <w:r w:rsidR="00155C8A" w:rsidRPr="007157A8">
        <w:t>been</w:t>
      </w:r>
      <w:r w:rsidR="0086017D">
        <w:t xml:space="preserve"> </w:t>
      </w:r>
      <w:r w:rsidR="00155C8A" w:rsidRPr="007157A8">
        <w:t>fully</w:t>
      </w:r>
      <w:r w:rsidR="0086017D">
        <w:t xml:space="preserve"> </w:t>
      </w:r>
      <w:r w:rsidR="00155C8A" w:rsidRPr="007157A8">
        <w:t>brought</w:t>
      </w:r>
      <w:r w:rsidR="0086017D">
        <w:t xml:space="preserve"> </w:t>
      </w:r>
      <w:r w:rsidR="00155C8A" w:rsidRPr="007157A8">
        <w:t>into</w:t>
      </w:r>
      <w:r w:rsidR="0086017D">
        <w:t xml:space="preserve"> </w:t>
      </w:r>
      <w:r w:rsidR="00155C8A" w:rsidRPr="007157A8">
        <w:t>line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Convention</w:t>
      </w:r>
      <w:r w:rsidR="00155C8A">
        <w:t>,</w:t>
      </w:r>
      <w:r w:rsidR="0086017D">
        <w:t xml:space="preserve"> </w:t>
      </w:r>
      <w:r w:rsidR="00155C8A">
        <w:t>that</w:t>
      </w:r>
      <w:r w:rsidR="0086017D">
        <w:t xml:space="preserve"> </w:t>
      </w:r>
      <w:r w:rsidR="00155C8A">
        <w:t>there</w:t>
      </w:r>
      <w:r w:rsidR="0086017D">
        <w:t xml:space="preserve"> </w:t>
      </w:r>
      <w:r w:rsidR="00155C8A">
        <w:t>is</w:t>
      </w:r>
      <w:r w:rsidR="0086017D">
        <w:t xml:space="preserve"> </w:t>
      </w:r>
      <w:r w:rsidR="00155C8A">
        <w:t>an</w:t>
      </w:r>
      <w:r w:rsidR="0086017D">
        <w:t xml:space="preserve"> </w:t>
      </w:r>
      <w:r w:rsidR="00155C8A" w:rsidRPr="007157A8">
        <w:t>inappropriate</w:t>
      </w:r>
      <w:r w:rsidR="0086017D">
        <w:t xml:space="preserve"> </w:t>
      </w:r>
      <w:r w:rsidR="00155C8A" w:rsidRPr="007157A8">
        <w:t>translation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terminology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Convention</w:t>
      </w:r>
      <w:r w:rsidR="0086017D">
        <w:t xml:space="preserve"> </w:t>
      </w:r>
      <w:r w:rsidR="00155C8A" w:rsidRPr="007157A8">
        <w:t>into</w:t>
      </w:r>
      <w:r w:rsidR="0086017D">
        <w:t xml:space="preserve"> </w:t>
      </w:r>
      <w:r w:rsidR="00155C8A" w:rsidRPr="007157A8">
        <w:t>Hungarian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derogatory</w:t>
      </w:r>
      <w:r w:rsidR="0086017D">
        <w:t xml:space="preserve"> </w:t>
      </w:r>
      <w:r w:rsidR="00155C8A" w:rsidRPr="007157A8">
        <w:t>terms</w:t>
      </w:r>
      <w:r w:rsidR="00155C8A">
        <w:t>,</w:t>
      </w:r>
      <w:r w:rsidR="0086017D">
        <w:t xml:space="preserve"> </w:t>
      </w:r>
      <w:r w:rsidR="00155C8A" w:rsidRPr="007157A8">
        <w:t>such</w:t>
      </w:r>
      <w:r w:rsidR="0086017D">
        <w:t xml:space="preserve"> </w:t>
      </w:r>
      <w:r w:rsidR="00155C8A" w:rsidRPr="007157A8">
        <w:t>as</w:t>
      </w:r>
      <w:r w:rsidR="0086017D">
        <w:t xml:space="preserve"> </w:t>
      </w:r>
      <w:r w:rsidR="009112DB">
        <w:t>“</w:t>
      </w:r>
      <w:r w:rsidR="00155C8A" w:rsidRPr="007157A8">
        <w:t>abnormal</w:t>
      </w:r>
      <w:r w:rsidR="0086017D">
        <w:t xml:space="preserve"> </w:t>
      </w:r>
      <w:r w:rsidR="00155C8A" w:rsidRPr="007157A8">
        <w:t>mental</w:t>
      </w:r>
      <w:r w:rsidR="0086017D">
        <w:t xml:space="preserve"> </w:t>
      </w:r>
      <w:r w:rsidR="00155C8A" w:rsidRPr="007157A8">
        <w:t>condition</w:t>
      </w:r>
      <w:r w:rsidR="009112DB">
        <w:t>”</w:t>
      </w:r>
      <w:r w:rsidR="0086017D">
        <w:t xml:space="preserve"> </w:t>
      </w:r>
      <w:r w:rsidR="00155C8A">
        <w:t>used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Criminal</w:t>
      </w:r>
      <w:r w:rsidR="0086017D">
        <w:t xml:space="preserve"> </w:t>
      </w:r>
      <w:r w:rsidR="00155C8A" w:rsidRPr="007157A8">
        <w:t>Code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2012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7157A8">
        <w:t>Criminal</w:t>
      </w:r>
      <w:r w:rsidR="0086017D">
        <w:t xml:space="preserve"> </w:t>
      </w:r>
      <w:r w:rsidR="00155C8A" w:rsidRPr="007157A8">
        <w:t>Procedure</w:t>
      </w:r>
      <w:r w:rsidR="0086017D">
        <w:t xml:space="preserve"> </w:t>
      </w:r>
      <w:r w:rsidR="00155C8A" w:rsidRPr="007157A8">
        <w:t>Code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2017</w:t>
      </w:r>
      <w:r w:rsidR="00155C8A">
        <w:t>;</w:t>
      </w:r>
    </w:p>
    <w:p w14:paraId="6C166E01" w14:textId="51B23808" w:rsidR="00155C8A" w:rsidRPr="007157A8" w:rsidRDefault="00995C95" w:rsidP="00995C95">
      <w:pPr>
        <w:pStyle w:val="SingleTxtG"/>
      </w:pPr>
      <w:r>
        <w:rPr>
          <w:bCs/>
        </w:rPr>
        <w:tab/>
        <w:t>(b)</w:t>
      </w:r>
      <w:r>
        <w:rPr>
          <w:bCs/>
        </w:rPr>
        <w:tab/>
      </w:r>
      <w:r w:rsidR="00155C8A">
        <w:t>D</w:t>
      </w:r>
      <w:r w:rsidR="00155C8A" w:rsidRPr="007157A8">
        <w:t>ifferent</w:t>
      </w:r>
      <w:r w:rsidR="0086017D">
        <w:t xml:space="preserve"> </w:t>
      </w:r>
      <w:r w:rsidR="00155C8A" w:rsidRPr="007157A8">
        <w:t>concepts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disability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various</w:t>
      </w:r>
      <w:r w:rsidR="0086017D">
        <w:t xml:space="preserve"> </w:t>
      </w:r>
      <w:r w:rsidR="00155C8A" w:rsidRPr="007157A8">
        <w:t>professional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legal</w:t>
      </w:r>
      <w:r w:rsidR="0086017D">
        <w:t xml:space="preserve"> </w:t>
      </w:r>
      <w:r w:rsidR="00155C8A" w:rsidRPr="007157A8">
        <w:t>areas</w:t>
      </w:r>
      <w:r w:rsidR="0086017D">
        <w:t xml:space="preserve"> </w:t>
      </w:r>
      <w:r w:rsidR="00155C8A" w:rsidRPr="007157A8">
        <w:t>result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lack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>
        <w:t>recognition</w:t>
      </w:r>
      <w:r w:rsidR="0086017D">
        <w:t xml:space="preserve"> </w:t>
      </w:r>
      <w:r w:rsidR="00155C8A">
        <w:t>of</w:t>
      </w:r>
      <w:r w:rsidR="0086017D">
        <w:t xml:space="preserve"> </w:t>
      </w:r>
      <w:r w:rsidR="00155C8A" w:rsidRPr="007157A8">
        <w:t>all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disabilities,</w:t>
      </w:r>
      <w:r w:rsidR="0086017D">
        <w:t xml:space="preserve"> </w:t>
      </w:r>
      <w:r w:rsidR="00155C8A" w:rsidRPr="007157A8">
        <w:t>particularly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psychosocial</w:t>
      </w:r>
      <w:r w:rsidR="0086017D">
        <w:t xml:space="preserve"> </w:t>
      </w:r>
      <w:r w:rsidR="00155C8A" w:rsidRPr="007157A8">
        <w:t>disabilities,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intellectual</w:t>
      </w:r>
      <w:r w:rsidR="0086017D">
        <w:t xml:space="preserve"> </w:t>
      </w:r>
      <w:r w:rsidR="00155C8A" w:rsidRPr="007157A8">
        <w:t>disabilities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speech</w:t>
      </w:r>
      <w:r w:rsidR="0086017D">
        <w:t xml:space="preserve"> </w:t>
      </w:r>
      <w:r w:rsidR="00155C8A" w:rsidRPr="007157A8">
        <w:t>impairments</w:t>
      </w:r>
      <w:r w:rsidR="00155C8A">
        <w:t>;</w:t>
      </w:r>
    </w:p>
    <w:p w14:paraId="338712E7" w14:textId="11053C2F" w:rsidR="00155C8A" w:rsidRPr="007157A8" w:rsidRDefault="00995C95" w:rsidP="00995C95">
      <w:pPr>
        <w:pStyle w:val="SingleTxtG"/>
      </w:pPr>
      <w:r>
        <w:rPr>
          <w:bCs/>
        </w:rPr>
        <w:tab/>
        <w:t>(c)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m</w:t>
      </w:r>
      <w:r w:rsidR="00155C8A" w:rsidRPr="007157A8">
        <w:t>edical</w:t>
      </w:r>
      <w:r w:rsidR="0086017D">
        <w:t xml:space="preserve"> </w:t>
      </w:r>
      <w:r w:rsidR="00155C8A" w:rsidRPr="007157A8">
        <w:t>model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disability</w:t>
      </w:r>
      <w:r w:rsidR="0086017D">
        <w:t xml:space="preserve"> </w:t>
      </w:r>
      <w:r w:rsidR="00155C8A">
        <w:t>is</w:t>
      </w:r>
      <w:r w:rsidR="0086017D">
        <w:t xml:space="preserve"> </w:t>
      </w:r>
      <w:r w:rsidR="00155C8A">
        <w:t>still</w:t>
      </w:r>
      <w:r w:rsidR="0086017D">
        <w:t xml:space="preserve"> </w:t>
      </w:r>
      <w:r w:rsidR="00155C8A">
        <w:t>prevalent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State</w:t>
      </w:r>
      <w:r w:rsidR="0086017D">
        <w:t xml:space="preserve"> </w:t>
      </w:r>
      <w:r w:rsidR="00155C8A" w:rsidRPr="007157A8">
        <w:t>party,</w:t>
      </w:r>
      <w:r w:rsidR="0086017D">
        <w:t xml:space="preserve"> </w:t>
      </w:r>
      <w:r w:rsidR="00155C8A" w:rsidRPr="007157A8">
        <w:t>including</w:t>
      </w:r>
      <w:r w:rsidR="0086017D">
        <w:t xml:space="preserve"> </w:t>
      </w:r>
      <w:r w:rsidR="00155C8A" w:rsidRPr="007157A8">
        <w:t>within</w:t>
      </w:r>
      <w:r w:rsidR="0086017D">
        <w:t xml:space="preserve"> </w:t>
      </w:r>
      <w:r w:rsidR="00155C8A" w:rsidRPr="007157A8">
        <w:t>its</w:t>
      </w:r>
      <w:r w:rsidR="0086017D">
        <w:t xml:space="preserve"> </w:t>
      </w:r>
      <w:r w:rsidR="00155C8A" w:rsidRPr="007157A8">
        <w:t>disability</w:t>
      </w:r>
      <w:r w:rsidR="0086017D">
        <w:t xml:space="preserve"> </w:t>
      </w:r>
      <w:r w:rsidR="00155C8A" w:rsidRPr="0098408D">
        <w:rPr>
          <w:shd w:val="clear" w:color="auto" w:fill="FFFFFF"/>
        </w:rPr>
        <w:t>assessment</w:t>
      </w:r>
      <w:r w:rsidR="0086017D">
        <w:t xml:space="preserve"> </w:t>
      </w:r>
      <w:r w:rsidR="00155C8A" w:rsidRPr="007157A8">
        <w:t>system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relation</w:t>
      </w:r>
      <w:r w:rsidR="0086017D">
        <w:t xml:space="preserve"> </w:t>
      </w:r>
      <w:r w:rsidR="00155C8A" w:rsidRPr="007157A8">
        <w:t>to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7157A8">
        <w:t>eligibility</w:t>
      </w:r>
      <w:r w:rsidR="0086017D">
        <w:t xml:space="preserve"> </w:t>
      </w:r>
      <w:r w:rsidR="00155C8A" w:rsidRPr="007157A8">
        <w:t>criteria</w:t>
      </w:r>
      <w:r w:rsidR="0086017D">
        <w:t xml:space="preserve"> </w:t>
      </w:r>
      <w:r w:rsidR="00155C8A" w:rsidRPr="007157A8">
        <w:t>for</w:t>
      </w:r>
      <w:r w:rsidR="0086017D">
        <w:t xml:space="preserve"> </w:t>
      </w:r>
      <w:r w:rsidR="00155C8A" w:rsidRPr="007157A8">
        <w:t>accessing</w:t>
      </w:r>
      <w:r w:rsidR="0086017D">
        <w:t xml:space="preserve"> </w:t>
      </w:r>
      <w:r w:rsidR="00155C8A" w:rsidRPr="007157A8">
        <w:t>necessary</w:t>
      </w:r>
      <w:r w:rsidR="0086017D">
        <w:t xml:space="preserve"> </w:t>
      </w:r>
      <w:r w:rsidR="00155C8A" w:rsidRPr="007157A8">
        <w:t>services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support</w:t>
      </w:r>
      <w:r w:rsidR="0086017D">
        <w:t xml:space="preserve"> </w:t>
      </w:r>
      <w:r w:rsidR="00155C8A" w:rsidRPr="007157A8">
        <w:t>measures,</w:t>
      </w:r>
      <w:r w:rsidR="0086017D">
        <w:t xml:space="preserve"> </w:t>
      </w:r>
      <w:r w:rsidR="00155C8A" w:rsidRPr="007157A8">
        <w:t>operating</w:t>
      </w:r>
      <w:r w:rsidR="0086017D">
        <w:t xml:space="preserve"> </w:t>
      </w:r>
      <w:r w:rsidR="00155C8A" w:rsidRPr="007157A8">
        <w:t>on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assessment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capacity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a</w:t>
      </w:r>
      <w:r w:rsidR="0086017D">
        <w:t xml:space="preserve"> </w:t>
      </w:r>
      <w:r w:rsidR="00155C8A" w:rsidRPr="007157A8">
        <w:t>person</w:t>
      </w:r>
      <w:r w:rsidR="0086017D">
        <w:t xml:space="preserve"> </w:t>
      </w:r>
      <w:r w:rsidR="00155C8A" w:rsidRPr="007157A8">
        <w:t>to</w:t>
      </w:r>
      <w:r w:rsidR="0086017D">
        <w:t xml:space="preserve"> </w:t>
      </w:r>
      <w:r w:rsidR="00155C8A" w:rsidRPr="007157A8">
        <w:t>understand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to</w:t>
      </w:r>
      <w:r w:rsidR="0086017D">
        <w:t xml:space="preserve"> </w:t>
      </w:r>
      <w:r w:rsidR="00155C8A" w:rsidRPr="007157A8">
        <w:t>live</w:t>
      </w:r>
      <w:r w:rsidR="0086017D">
        <w:t xml:space="preserve"> </w:t>
      </w:r>
      <w:r w:rsidR="00155C8A" w:rsidRPr="007157A8">
        <w:t>independently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9112DB">
        <w:t>“</w:t>
      </w:r>
      <w:r w:rsidR="00155C8A" w:rsidRPr="007157A8">
        <w:t>residual</w:t>
      </w:r>
      <w:r w:rsidR="0086017D">
        <w:t xml:space="preserve"> </w:t>
      </w:r>
      <w:r w:rsidR="00155C8A" w:rsidRPr="007157A8">
        <w:t>health</w:t>
      </w:r>
      <w:r w:rsidR="009112DB">
        <w:t>”</w:t>
      </w:r>
      <w:r w:rsidR="0086017D">
        <w:t xml:space="preserve"> </w:t>
      </w:r>
      <w:r w:rsidR="00155C8A" w:rsidRPr="007157A8">
        <w:t>thresholds,</w:t>
      </w:r>
      <w:r w:rsidR="0086017D">
        <w:t xml:space="preserve"> </w:t>
      </w:r>
      <w:r w:rsidR="00155C8A">
        <w:t>which</w:t>
      </w:r>
      <w:r w:rsidR="0086017D">
        <w:t xml:space="preserve"> </w:t>
      </w:r>
      <w:r w:rsidR="00155C8A" w:rsidRPr="007157A8">
        <w:t>adversely</w:t>
      </w:r>
      <w:r w:rsidR="0086017D">
        <w:t xml:space="preserve"> </w:t>
      </w:r>
      <w:r w:rsidR="00155C8A" w:rsidRPr="007157A8">
        <w:t>affect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social</w:t>
      </w:r>
      <w:r w:rsidR="0086017D">
        <w:t xml:space="preserve"> </w:t>
      </w:r>
      <w:r w:rsidR="00155C8A" w:rsidRPr="007157A8">
        <w:t>inclusion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</w:t>
      </w:r>
      <w:r w:rsidR="00155C8A">
        <w:t>;</w:t>
      </w:r>
    </w:p>
    <w:p w14:paraId="5FECE92E" w14:textId="6AB02473" w:rsidR="00155C8A" w:rsidRPr="007157A8" w:rsidRDefault="00995C95" w:rsidP="00995C95">
      <w:pPr>
        <w:pStyle w:val="SingleTxtG"/>
      </w:pPr>
      <w:r>
        <w:rPr>
          <w:bCs/>
        </w:rPr>
        <w:tab/>
        <w:t>(d)</w:t>
      </w:r>
      <w:r>
        <w:rPr>
          <w:bCs/>
        </w:rPr>
        <w:tab/>
      </w:r>
      <w:r w:rsidR="00155C8A">
        <w:t>There</w:t>
      </w:r>
      <w:r w:rsidR="0086017D">
        <w:t xml:space="preserve"> </w:t>
      </w:r>
      <w:r w:rsidR="00155C8A">
        <w:t>is</w:t>
      </w:r>
      <w:r w:rsidR="0086017D">
        <w:t xml:space="preserve"> </w:t>
      </w:r>
      <w:r w:rsidR="00155C8A">
        <w:t>a</w:t>
      </w:r>
      <w:r w:rsidR="0086017D">
        <w:t xml:space="preserve"> </w:t>
      </w:r>
      <w:r w:rsidR="00155C8A" w:rsidRPr="007157A8">
        <w:t>la</w:t>
      </w:r>
      <w:r w:rsidR="00155C8A" w:rsidRPr="007157A8" w:rsidDel="00840E0E">
        <w:t>ck</w:t>
      </w:r>
      <w:r w:rsidR="0086017D">
        <w:t xml:space="preserve"> </w:t>
      </w:r>
      <w:r w:rsidR="00155C8A" w:rsidRPr="007157A8" w:rsidDel="00840E0E">
        <w:t>of</w:t>
      </w:r>
      <w:r w:rsidR="0086017D">
        <w:t xml:space="preserve"> </w:t>
      </w:r>
      <w:r w:rsidR="00155C8A" w:rsidRPr="007157A8" w:rsidDel="00840E0E">
        <w:t>awareness</w:t>
      </w:r>
      <w:r w:rsidR="0086017D">
        <w:t xml:space="preserve"> </w:t>
      </w:r>
      <w:r w:rsidR="00155C8A" w:rsidRPr="007157A8" w:rsidDel="00840E0E">
        <w:t>o</w:t>
      </w:r>
      <w:r w:rsidR="00155C8A">
        <w:t>f</w:t>
      </w:r>
      <w:r w:rsidR="0086017D">
        <w:t xml:space="preserve"> </w:t>
      </w:r>
      <w:r w:rsidR="00155C8A" w:rsidRPr="007157A8" w:rsidDel="00840E0E">
        <w:t>the</w:t>
      </w:r>
      <w:r w:rsidR="0086017D">
        <w:t xml:space="preserve"> </w:t>
      </w:r>
      <w:r w:rsidR="00155C8A" w:rsidRPr="007157A8" w:rsidDel="00840E0E">
        <w:t>rights</w:t>
      </w:r>
      <w:r w:rsidR="0086017D">
        <w:t xml:space="preserve"> </w:t>
      </w:r>
      <w:r w:rsidR="00155C8A" w:rsidRPr="007157A8" w:rsidDel="00840E0E">
        <w:t>recognized</w:t>
      </w:r>
      <w:r w:rsidR="0086017D">
        <w:t xml:space="preserve"> </w:t>
      </w:r>
      <w:r w:rsidR="00155C8A" w:rsidRPr="007157A8" w:rsidDel="00840E0E">
        <w:t>in</w:t>
      </w:r>
      <w:r w:rsidR="0086017D">
        <w:t xml:space="preserve"> </w:t>
      </w:r>
      <w:r w:rsidR="00155C8A" w:rsidRPr="007157A8" w:rsidDel="00840E0E">
        <w:t>the</w:t>
      </w:r>
      <w:r w:rsidR="0086017D">
        <w:t xml:space="preserve"> </w:t>
      </w:r>
      <w:r w:rsidR="00155C8A" w:rsidRPr="007157A8" w:rsidDel="00840E0E">
        <w:t>Conventio</w:t>
      </w:r>
      <w:r w:rsidR="00155C8A">
        <w:t>n</w:t>
      </w:r>
      <w:r w:rsidR="0086017D">
        <w:t xml:space="preserve"> </w:t>
      </w:r>
      <w:r w:rsidR="00155C8A" w:rsidRPr="007157A8">
        <w:t>among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judiciary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justice</w:t>
      </w:r>
      <w:r w:rsidR="0086017D">
        <w:t xml:space="preserve"> </w:t>
      </w:r>
      <w:r w:rsidR="00155C8A" w:rsidRPr="007157A8">
        <w:t>sector</w:t>
      </w:r>
      <w:r w:rsidR="0086017D">
        <w:t xml:space="preserve"> </w:t>
      </w:r>
      <w:r w:rsidR="00155C8A" w:rsidRPr="007157A8">
        <w:t>professionals,</w:t>
      </w:r>
      <w:r w:rsidR="0086017D">
        <w:t xml:space="preserve"> </w:t>
      </w:r>
      <w:r w:rsidR="00155C8A" w:rsidRPr="007157A8" w:rsidDel="00840E0E">
        <w:t>policy</w:t>
      </w:r>
      <w:r w:rsidR="00155C8A">
        <w:t>-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law</w:t>
      </w:r>
      <w:r w:rsidR="00155C8A" w:rsidRPr="0098408D" w:rsidDel="00840E0E">
        <w:rPr>
          <w:shd w:val="clear" w:color="auto" w:fill="FFFFFF"/>
        </w:rPr>
        <w:t>makers</w:t>
      </w:r>
      <w:r w:rsidR="00155C8A" w:rsidRPr="007157A8">
        <w:t>,</w:t>
      </w:r>
      <w:r w:rsidR="0086017D">
        <w:t xml:space="preserve"> </w:t>
      </w:r>
      <w:r w:rsidR="00155C8A" w:rsidRPr="007157A8" w:rsidDel="00840E0E">
        <w:t>teachers,</w:t>
      </w:r>
      <w:r w:rsidR="0086017D">
        <w:t xml:space="preserve"> </w:t>
      </w:r>
      <w:r w:rsidR="00155C8A" w:rsidRPr="007157A8" w:rsidDel="00840E0E">
        <w:t>medical,</w:t>
      </w:r>
      <w:r w:rsidR="0086017D">
        <w:t xml:space="preserve"> </w:t>
      </w:r>
      <w:r w:rsidR="00155C8A" w:rsidRPr="007157A8" w:rsidDel="00840E0E">
        <w:t>health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social</w:t>
      </w:r>
      <w:r w:rsidR="0086017D">
        <w:t xml:space="preserve"> </w:t>
      </w:r>
      <w:r w:rsidR="00155C8A" w:rsidRPr="007157A8">
        <w:t>workers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all</w:t>
      </w:r>
      <w:r w:rsidR="0086017D">
        <w:t xml:space="preserve"> </w:t>
      </w:r>
      <w:r w:rsidR="00155C8A" w:rsidRPr="007157A8">
        <w:t>other</w:t>
      </w:r>
      <w:r w:rsidR="0086017D">
        <w:t xml:space="preserve"> </w:t>
      </w:r>
      <w:r w:rsidR="00155C8A" w:rsidRPr="007157A8">
        <w:t>professionals</w:t>
      </w:r>
      <w:r w:rsidR="0086017D">
        <w:t xml:space="preserve"> </w:t>
      </w:r>
      <w:r w:rsidR="00155C8A" w:rsidRPr="007157A8" w:rsidDel="00840E0E">
        <w:t>working</w:t>
      </w:r>
      <w:r w:rsidR="0086017D">
        <w:t xml:space="preserve"> </w:t>
      </w:r>
      <w:r w:rsidR="00155C8A" w:rsidRPr="007157A8" w:rsidDel="00840E0E">
        <w:t>with</w:t>
      </w:r>
      <w:r w:rsidR="0086017D">
        <w:t xml:space="preserve"> </w:t>
      </w:r>
      <w:r w:rsidR="00155C8A" w:rsidRPr="007157A8" w:rsidDel="00840E0E">
        <w:t>persons</w:t>
      </w:r>
      <w:r w:rsidR="0086017D">
        <w:t xml:space="preserve"> </w:t>
      </w:r>
      <w:r w:rsidR="00155C8A" w:rsidRPr="007157A8" w:rsidDel="00840E0E">
        <w:t>with</w:t>
      </w:r>
      <w:r w:rsidR="0086017D">
        <w:t xml:space="preserve"> </w:t>
      </w:r>
      <w:r w:rsidR="00155C8A" w:rsidRPr="007157A8" w:rsidDel="00840E0E">
        <w:t>disabilities</w:t>
      </w:r>
      <w:r w:rsidR="00155C8A">
        <w:t>.</w:t>
      </w:r>
    </w:p>
    <w:p w14:paraId="6B9F7A71" w14:textId="543D0BF2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7.</w:t>
      </w:r>
      <w:r>
        <w:tab/>
      </w:r>
      <w:r w:rsidR="00155C8A" w:rsidRPr="00F92E41">
        <w:rPr>
          <w:b/>
        </w:rPr>
        <w:t>The</w:t>
      </w:r>
      <w:r w:rsidR="0086017D">
        <w:rPr>
          <w:b/>
        </w:rPr>
        <w:t xml:space="preserve"> </w:t>
      </w:r>
      <w:r w:rsidR="00155C8A" w:rsidRPr="00F92E41">
        <w:rPr>
          <w:b/>
        </w:rPr>
        <w:t>Committee</w:t>
      </w:r>
      <w:r w:rsidR="0086017D">
        <w:rPr>
          <w:b/>
        </w:rPr>
        <w:t xml:space="preserve"> </w:t>
      </w:r>
      <w:r w:rsidR="00155C8A" w:rsidRPr="001A0DD3">
        <w:rPr>
          <w:b/>
        </w:rPr>
        <w:t>recommends</w:t>
      </w:r>
      <w:r w:rsidR="0086017D">
        <w:rPr>
          <w:b/>
        </w:rPr>
        <w:t xml:space="preserve"> </w:t>
      </w:r>
      <w:r w:rsidR="00155C8A" w:rsidRPr="001A0DD3">
        <w:rPr>
          <w:b/>
        </w:rPr>
        <w:t>that</w:t>
      </w:r>
      <w:r w:rsidR="0086017D">
        <w:rPr>
          <w:b/>
        </w:rPr>
        <w:t xml:space="preserve"> </w:t>
      </w:r>
      <w:r w:rsidR="00155C8A" w:rsidRPr="001A0DD3">
        <w:rPr>
          <w:b/>
        </w:rPr>
        <w:t>the</w:t>
      </w:r>
      <w:r w:rsidR="0086017D">
        <w:rPr>
          <w:b/>
        </w:rPr>
        <w:t xml:space="preserve"> </w:t>
      </w:r>
      <w:r w:rsidR="00155C8A" w:rsidRPr="001A0DD3">
        <w:rPr>
          <w:b/>
        </w:rPr>
        <w:t>State</w:t>
      </w:r>
      <w:r w:rsidR="0086017D">
        <w:rPr>
          <w:b/>
        </w:rPr>
        <w:t xml:space="preserve"> </w:t>
      </w:r>
      <w:r w:rsidR="00155C8A" w:rsidRPr="001A0DD3">
        <w:rPr>
          <w:b/>
        </w:rPr>
        <w:t>party:</w:t>
      </w:r>
    </w:p>
    <w:p w14:paraId="70BD7C0E" w14:textId="78ABA32A" w:rsidR="00155C8A" w:rsidRPr="004776ED" w:rsidRDefault="00995C95" w:rsidP="00995C95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/>
        </w:rPr>
        <w:tab/>
      </w:r>
      <w:r>
        <w:rPr>
          <w:bCs/>
        </w:rPr>
        <w:t>(a)</w:t>
      </w:r>
      <w:r>
        <w:rPr>
          <w:bCs/>
        </w:rPr>
        <w:tab/>
      </w:r>
      <w:r w:rsidR="00155C8A" w:rsidRPr="004776ED">
        <w:rPr>
          <w:b/>
        </w:rPr>
        <w:t>Review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existing</w:t>
      </w:r>
      <w:r w:rsidR="0086017D">
        <w:rPr>
          <w:b/>
        </w:rPr>
        <w:t xml:space="preserve"> </w:t>
      </w:r>
      <w:r w:rsidR="00155C8A" w:rsidRPr="004776ED">
        <w:rPr>
          <w:b/>
        </w:rPr>
        <w:t>disability-related</w:t>
      </w:r>
      <w:r w:rsidR="0086017D">
        <w:rPr>
          <w:b/>
        </w:rPr>
        <w:t xml:space="preserve"> </w:t>
      </w:r>
      <w:r w:rsidR="00155C8A" w:rsidRPr="004776ED">
        <w:rPr>
          <w:b/>
        </w:rPr>
        <w:t>legislation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policies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align</w:t>
      </w:r>
      <w:r w:rsidR="0086017D">
        <w:rPr>
          <w:b/>
        </w:rPr>
        <w:t xml:space="preserve"> </w:t>
      </w:r>
      <w:r w:rsidR="00155C8A" w:rsidRPr="004776ED">
        <w:rPr>
          <w:b/>
        </w:rPr>
        <w:t>them</w:t>
      </w:r>
      <w:r w:rsidR="0086017D">
        <w:rPr>
          <w:b/>
        </w:rPr>
        <w:t xml:space="preserve"> </w:t>
      </w:r>
      <w:r w:rsidR="00155C8A" w:rsidRPr="004776ED">
        <w:rPr>
          <w:b/>
        </w:rPr>
        <w:t>with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provisions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Convention,</w:t>
      </w:r>
      <w:r w:rsidR="0086017D">
        <w:rPr>
          <w:b/>
        </w:rPr>
        <w:t xml:space="preserve"> </w:t>
      </w:r>
      <w:r w:rsidR="00155C8A" w:rsidRPr="004776ED">
        <w:rPr>
          <w:b/>
        </w:rPr>
        <w:t>including</w:t>
      </w:r>
      <w:r w:rsidR="0086017D">
        <w:rPr>
          <w:b/>
        </w:rPr>
        <w:t xml:space="preserve"> </w:t>
      </w:r>
      <w:r w:rsidR="00155C8A" w:rsidRPr="004776ED">
        <w:rPr>
          <w:b/>
        </w:rPr>
        <w:t>through</w:t>
      </w:r>
      <w:r w:rsidR="0086017D">
        <w:rPr>
          <w:b/>
        </w:rPr>
        <w:t xml:space="preserve"> </w:t>
      </w:r>
      <w:r w:rsidR="00155C8A" w:rsidRPr="004776ED">
        <w:rPr>
          <w:b/>
        </w:rPr>
        <w:t>ensuring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appropriate</w:t>
      </w:r>
      <w:r w:rsidR="0086017D">
        <w:rPr>
          <w:b/>
        </w:rPr>
        <w:t xml:space="preserve"> </w:t>
      </w:r>
      <w:r w:rsidR="00155C8A" w:rsidRPr="004776ED">
        <w:rPr>
          <w:b/>
        </w:rPr>
        <w:t>translation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terminology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Convention</w:t>
      </w:r>
      <w:r w:rsidR="0086017D">
        <w:rPr>
          <w:b/>
        </w:rPr>
        <w:t xml:space="preserve"> </w:t>
      </w:r>
      <w:r w:rsidR="00155C8A" w:rsidRPr="004776ED">
        <w:rPr>
          <w:b/>
        </w:rPr>
        <w:t>into</w:t>
      </w:r>
      <w:r w:rsidR="0086017D">
        <w:rPr>
          <w:b/>
        </w:rPr>
        <w:t xml:space="preserve"> </w:t>
      </w:r>
      <w:r w:rsidR="00155C8A" w:rsidRPr="004776ED">
        <w:rPr>
          <w:b/>
        </w:rPr>
        <w:t>Hungarian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through</w:t>
      </w:r>
      <w:r w:rsidR="0086017D">
        <w:rPr>
          <w:b/>
        </w:rPr>
        <w:t xml:space="preserve"> </w:t>
      </w:r>
      <w:r w:rsidR="00155C8A" w:rsidRPr="004776ED">
        <w:rPr>
          <w:b/>
        </w:rPr>
        <w:t>eliminating</w:t>
      </w:r>
      <w:r w:rsidR="0086017D">
        <w:rPr>
          <w:b/>
        </w:rPr>
        <w:t xml:space="preserve"> </w:t>
      </w:r>
      <w:r w:rsidR="00155C8A" w:rsidRPr="004776ED">
        <w:rPr>
          <w:b/>
        </w:rPr>
        <w:t>all</w:t>
      </w:r>
      <w:r w:rsidR="0086017D">
        <w:rPr>
          <w:b/>
        </w:rPr>
        <w:t xml:space="preserve"> </w:t>
      </w:r>
      <w:r w:rsidR="00155C8A" w:rsidRPr="004776ED">
        <w:rPr>
          <w:b/>
        </w:rPr>
        <w:t>derogatory</w:t>
      </w:r>
      <w:r w:rsidR="0086017D">
        <w:rPr>
          <w:b/>
        </w:rPr>
        <w:t xml:space="preserve"> </w:t>
      </w:r>
      <w:r w:rsidR="00155C8A" w:rsidRPr="004776ED">
        <w:rPr>
          <w:b/>
        </w:rPr>
        <w:t>language</w:t>
      </w:r>
      <w:r w:rsidR="0086017D">
        <w:rPr>
          <w:b/>
        </w:rPr>
        <w:t xml:space="preserve"> </w:t>
      </w:r>
      <w:r w:rsidR="00155C8A" w:rsidRPr="004776ED">
        <w:rPr>
          <w:b/>
        </w:rPr>
        <w:t>regarding</w:t>
      </w:r>
      <w:r w:rsidR="0086017D">
        <w:rPr>
          <w:b/>
        </w:rPr>
        <w:t xml:space="preserve"> </w:t>
      </w:r>
      <w:r w:rsidR="00155C8A" w:rsidRPr="004776ED">
        <w:rPr>
          <w:b/>
        </w:rPr>
        <w:t>persons</w:t>
      </w:r>
      <w:r w:rsidR="0086017D">
        <w:rPr>
          <w:b/>
        </w:rPr>
        <w:t xml:space="preserve"> </w:t>
      </w:r>
      <w:r w:rsidR="00155C8A" w:rsidRPr="004776ED">
        <w:rPr>
          <w:b/>
        </w:rPr>
        <w:t>with</w:t>
      </w:r>
      <w:r w:rsidR="0086017D">
        <w:rPr>
          <w:b/>
        </w:rPr>
        <w:t xml:space="preserve"> </w:t>
      </w:r>
      <w:r w:rsidR="00155C8A" w:rsidRPr="004776ED">
        <w:rPr>
          <w:b/>
        </w:rPr>
        <w:t>disabilities</w:t>
      </w:r>
      <w:r w:rsidR="0086017D">
        <w:rPr>
          <w:b/>
        </w:rPr>
        <w:t xml:space="preserve"> </w:t>
      </w:r>
      <w:r w:rsidR="00155C8A" w:rsidRPr="004776ED">
        <w:rPr>
          <w:b/>
        </w:rPr>
        <w:t>across</w:t>
      </w:r>
      <w:r w:rsidR="0086017D">
        <w:rPr>
          <w:b/>
        </w:rPr>
        <w:t xml:space="preserve"> </w:t>
      </w:r>
      <w:r w:rsidR="00155C8A" w:rsidRPr="004776ED">
        <w:rPr>
          <w:b/>
        </w:rPr>
        <w:t>its</w:t>
      </w:r>
      <w:r w:rsidR="0086017D">
        <w:rPr>
          <w:b/>
        </w:rPr>
        <w:t xml:space="preserve"> </w:t>
      </w:r>
      <w:r w:rsidR="00155C8A" w:rsidRPr="004776ED">
        <w:rPr>
          <w:b/>
        </w:rPr>
        <w:t>legislation</w:t>
      </w:r>
      <w:r w:rsidR="00155C8A">
        <w:rPr>
          <w:b/>
        </w:rPr>
        <w:t>;</w:t>
      </w:r>
    </w:p>
    <w:p w14:paraId="304D11E2" w14:textId="6008C7A0" w:rsidR="00155C8A" w:rsidRPr="004776ED" w:rsidRDefault="00995C95" w:rsidP="00995C95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4776ED">
        <w:rPr>
          <w:b/>
        </w:rPr>
        <w:t>Adopt</w:t>
      </w:r>
      <w:r w:rsidR="0086017D">
        <w:rPr>
          <w:b/>
        </w:rPr>
        <w:t xml:space="preserve"> </w:t>
      </w:r>
      <w:r w:rsidR="00155C8A" w:rsidRPr="004776ED">
        <w:rPr>
          <w:b/>
        </w:rPr>
        <w:t>a</w:t>
      </w:r>
      <w:r w:rsidR="0086017D">
        <w:rPr>
          <w:b/>
        </w:rPr>
        <w:t xml:space="preserve"> </w:t>
      </w:r>
      <w:r w:rsidR="00155C8A" w:rsidRPr="004776ED">
        <w:rPr>
          <w:b/>
        </w:rPr>
        <w:t>unified</w:t>
      </w:r>
      <w:r w:rsidR="0086017D">
        <w:rPr>
          <w:b/>
        </w:rPr>
        <w:t xml:space="preserve"> </w:t>
      </w:r>
      <w:r w:rsidR="00155C8A" w:rsidRPr="004776ED">
        <w:rPr>
          <w:b/>
        </w:rPr>
        <w:t>concept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disability</w:t>
      </w:r>
      <w:r w:rsidR="0086017D">
        <w:rPr>
          <w:b/>
        </w:rPr>
        <w:t xml:space="preserve"> </w:t>
      </w:r>
      <w:r w:rsidR="00155C8A" w:rsidRPr="004776ED">
        <w:rPr>
          <w:b/>
        </w:rPr>
        <w:t>in</w:t>
      </w:r>
      <w:r w:rsidR="0086017D">
        <w:rPr>
          <w:b/>
        </w:rPr>
        <w:t xml:space="preserve"> </w:t>
      </w:r>
      <w:r w:rsidR="00155C8A" w:rsidRPr="004776ED">
        <w:rPr>
          <w:b/>
        </w:rPr>
        <w:t>all</w:t>
      </w:r>
      <w:r w:rsidR="0086017D">
        <w:rPr>
          <w:b/>
        </w:rPr>
        <w:t xml:space="preserve"> </w:t>
      </w:r>
      <w:r w:rsidR="00155C8A" w:rsidRPr="004776ED">
        <w:rPr>
          <w:b/>
        </w:rPr>
        <w:t>professional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legal</w:t>
      </w:r>
      <w:r w:rsidR="0086017D">
        <w:rPr>
          <w:b/>
        </w:rPr>
        <w:t xml:space="preserve"> </w:t>
      </w:r>
      <w:r w:rsidR="00155C8A" w:rsidRPr="004776ED">
        <w:rPr>
          <w:b/>
        </w:rPr>
        <w:t>areas</w:t>
      </w:r>
      <w:r w:rsidR="0086017D">
        <w:rPr>
          <w:b/>
        </w:rPr>
        <w:t xml:space="preserve"> </w:t>
      </w:r>
      <w:r w:rsidR="00155C8A">
        <w:rPr>
          <w:b/>
        </w:rPr>
        <w:t>that</w:t>
      </w:r>
      <w:r w:rsidR="0086017D">
        <w:rPr>
          <w:b/>
        </w:rPr>
        <w:t xml:space="preserve"> </w:t>
      </w:r>
      <w:r w:rsidR="00155C8A">
        <w:rPr>
          <w:b/>
        </w:rPr>
        <w:t>is</w:t>
      </w:r>
      <w:r w:rsidR="0086017D">
        <w:rPr>
          <w:b/>
        </w:rPr>
        <w:t xml:space="preserve"> </w:t>
      </w:r>
      <w:r w:rsidR="00155C8A" w:rsidRPr="004776ED">
        <w:rPr>
          <w:b/>
        </w:rPr>
        <w:t>aligned</w:t>
      </w:r>
      <w:r w:rsidR="0086017D">
        <w:rPr>
          <w:b/>
        </w:rPr>
        <w:t xml:space="preserve"> </w:t>
      </w:r>
      <w:r w:rsidR="00155C8A" w:rsidRPr="004776ED">
        <w:rPr>
          <w:b/>
        </w:rPr>
        <w:t>with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purpose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principles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Convention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cover</w:t>
      </w:r>
      <w:r w:rsidR="00155C8A">
        <w:rPr>
          <w:b/>
        </w:rPr>
        <w:t>s</w:t>
      </w:r>
      <w:r w:rsidR="0086017D">
        <w:rPr>
          <w:b/>
        </w:rPr>
        <w:t xml:space="preserve"> </w:t>
      </w:r>
      <w:r w:rsidR="00155C8A" w:rsidRPr="004776ED">
        <w:rPr>
          <w:b/>
        </w:rPr>
        <w:t>all</w:t>
      </w:r>
      <w:r w:rsidR="0086017D">
        <w:rPr>
          <w:b/>
        </w:rPr>
        <w:t xml:space="preserve"> </w:t>
      </w:r>
      <w:r w:rsidR="00155C8A" w:rsidRPr="004776ED">
        <w:rPr>
          <w:b/>
        </w:rPr>
        <w:t>persons</w:t>
      </w:r>
      <w:r w:rsidR="0086017D">
        <w:rPr>
          <w:b/>
        </w:rPr>
        <w:t xml:space="preserve"> </w:t>
      </w:r>
      <w:r w:rsidR="00155C8A" w:rsidRPr="004776ED">
        <w:rPr>
          <w:b/>
        </w:rPr>
        <w:t>with</w:t>
      </w:r>
      <w:r w:rsidR="0086017D">
        <w:rPr>
          <w:b/>
        </w:rPr>
        <w:t xml:space="preserve"> </w:t>
      </w:r>
      <w:r w:rsidR="00155C8A" w:rsidRPr="004776ED">
        <w:rPr>
          <w:b/>
        </w:rPr>
        <w:t>disabilities</w:t>
      </w:r>
      <w:r w:rsidR="00155C8A">
        <w:rPr>
          <w:b/>
        </w:rPr>
        <w:t>;</w:t>
      </w:r>
    </w:p>
    <w:p w14:paraId="17B3DB0E" w14:textId="1C6974F6" w:rsidR="00155C8A" w:rsidRPr="004776ED" w:rsidRDefault="00995C95" w:rsidP="00995C95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4776ED">
        <w:rPr>
          <w:b/>
        </w:rPr>
        <w:t>Reorient</w:t>
      </w:r>
      <w:r w:rsidR="0086017D">
        <w:rPr>
          <w:b/>
        </w:rPr>
        <w:t xml:space="preserve"> </w:t>
      </w:r>
      <w:r w:rsidR="00155C8A" w:rsidRPr="004776ED">
        <w:rPr>
          <w:b/>
        </w:rPr>
        <w:t>its</w:t>
      </w:r>
      <w:r w:rsidR="0086017D">
        <w:rPr>
          <w:b/>
        </w:rPr>
        <w:t xml:space="preserve"> </w:t>
      </w:r>
      <w:r w:rsidR="00155C8A" w:rsidRPr="004776ED">
        <w:rPr>
          <w:b/>
        </w:rPr>
        <w:t>disability</w:t>
      </w:r>
      <w:r w:rsidR="0086017D">
        <w:rPr>
          <w:b/>
        </w:rPr>
        <w:t xml:space="preserve"> </w:t>
      </w:r>
      <w:r w:rsidR="00155C8A" w:rsidRPr="004776ED">
        <w:rPr>
          <w:b/>
        </w:rPr>
        <w:t>assessment</w:t>
      </w:r>
      <w:r w:rsidR="0086017D">
        <w:rPr>
          <w:b/>
        </w:rPr>
        <w:t xml:space="preserve"> </w:t>
      </w:r>
      <w:r w:rsidR="00155C8A" w:rsidRPr="004776ED">
        <w:rPr>
          <w:b/>
        </w:rPr>
        <w:t>systems</w:t>
      </w:r>
      <w:r w:rsidR="0086017D">
        <w:rPr>
          <w:b/>
        </w:rPr>
        <w:t xml:space="preserve"> </w:t>
      </w:r>
      <w:r w:rsidR="00155C8A" w:rsidRPr="004776ED">
        <w:rPr>
          <w:b/>
        </w:rPr>
        <w:t>by</w:t>
      </w:r>
      <w:r w:rsidR="0086017D">
        <w:rPr>
          <w:b/>
        </w:rPr>
        <w:t xml:space="preserve"> </w:t>
      </w:r>
      <w:r w:rsidR="00155C8A" w:rsidRPr="004776ED">
        <w:rPr>
          <w:b/>
        </w:rPr>
        <w:t>replacing</w:t>
      </w:r>
      <w:r w:rsidR="0086017D">
        <w:rPr>
          <w:b/>
        </w:rPr>
        <w:t xml:space="preserve"> </w:t>
      </w:r>
      <w:r w:rsidR="00155C8A" w:rsidRPr="004776ED">
        <w:rPr>
          <w:b/>
        </w:rPr>
        <w:t>elements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medical</w:t>
      </w:r>
      <w:r w:rsidR="0086017D">
        <w:rPr>
          <w:b/>
        </w:rPr>
        <w:t xml:space="preserve"> </w:t>
      </w:r>
      <w:r w:rsidR="00155C8A" w:rsidRPr="004776ED">
        <w:rPr>
          <w:b/>
        </w:rPr>
        <w:t>model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disability</w:t>
      </w:r>
      <w:r w:rsidR="0086017D">
        <w:rPr>
          <w:b/>
        </w:rPr>
        <w:t xml:space="preserve"> </w:t>
      </w:r>
      <w:r w:rsidR="00155C8A" w:rsidRPr="004776ED">
        <w:rPr>
          <w:b/>
        </w:rPr>
        <w:t>with</w:t>
      </w:r>
      <w:r w:rsidR="0086017D">
        <w:rPr>
          <w:b/>
        </w:rPr>
        <w:t xml:space="preserve"> </w:t>
      </w:r>
      <w:r w:rsidR="00155C8A" w:rsidRPr="004776ED">
        <w:rPr>
          <w:b/>
        </w:rPr>
        <w:t>principles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human</w:t>
      </w:r>
      <w:r w:rsidR="0086017D">
        <w:rPr>
          <w:b/>
        </w:rPr>
        <w:t xml:space="preserve"> </w:t>
      </w:r>
      <w:r w:rsidR="00155C8A" w:rsidRPr="004776ED">
        <w:rPr>
          <w:b/>
        </w:rPr>
        <w:t>rights</w:t>
      </w:r>
      <w:r w:rsidR="0086017D">
        <w:rPr>
          <w:b/>
        </w:rPr>
        <w:t xml:space="preserve"> </w:t>
      </w:r>
      <w:r w:rsidR="00155C8A" w:rsidRPr="004776ED">
        <w:rPr>
          <w:b/>
        </w:rPr>
        <w:t>model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disability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by</w:t>
      </w:r>
      <w:r w:rsidR="0086017D">
        <w:rPr>
          <w:b/>
        </w:rPr>
        <w:t xml:space="preserve"> </w:t>
      </w:r>
      <w:r w:rsidR="00155C8A" w:rsidRPr="004776ED">
        <w:rPr>
          <w:b/>
        </w:rPr>
        <w:t>establishing</w:t>
      </w:r>
      <w:r w:rsidR="0086017D">
        <w:rPr>
          <w:b/>
        </w:rPr>
        <w:t xml:space="preserve"> </w:t>
      </w:r>
      <w:r w:rsidR="00155C8A" w:rsidRPr="004776ED">
        <w:rPr>
          <w:b/>
        </w:rPr>
        <w:t>systems</w:t>
      </w:r>
      <w:r w:rsidR="0086017D">
        <w:rPr>
          <w:b/>
        </w:rPr>
        <w:t xml:space="preserve"> </w:t>
      </w:r>
      <w:r w:rsidR="00155C8A" w:rsidRPr="004776ED">
        <w:rPr>
          <w:b/>
        </w:rPr>
        <w:t>aimed</w:t>
      </w:r>
      <w:r w:rsidR="0086017D">
        <w:rPr>
          <w:b/>
        </w:rPr>
        <w:t xml:space="preserve"> </w:t>
      </w:r>
      <w:r w:rsidR="00155C8A" w:rsidRPr="004776ED">
        <w:rPr>
          <w:b/>
        </w:rPr>
        <w:t>at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assessment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legal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environmental</w:t>
      </w:r>
      <w:r w:rsidR="0086017D">
        <w:rPr>
          <w:b/>
        </w:rPr>
        <w:t xml:space="preserve"> </w:t>
      </w:r>
      <w:r w:rsidR="00155C8A" w:rsidRPr="004776ED">
        <w:rPr>
          <w:b/>
        </w:rPr>
        <w:t>barriers</w:t>
      </w:r>
      <w:r w:rsidR="0086017D">
        <w:rPr>
          <w:b/>
        </w:rPr>
        <w:t xml:space="preserve"> </w:t>
      </w:r>
      <w:r w:rsidR="00155C8A">
        <w:rPr>
          <w:b/>
        </w:rPr>
        <w:t>to</w:t>
      </w:r>
      <w:r w:rsidR="0086017D">
        <w:rPr>
          <w:b/>
        </w:rPr>
        <w:t xml:space="preserve"> </w:t>
      </w:r>
      <w:r w:rsidR="00155C8A">
        <w:rPr>
          <w:b/>
        </w:rPr>
        <w:t>persons</w:t>
      </w:r>
      <w:r w:rsidR="0086017D">
        <w:rPr>
          <w:b/>
        </w:rPr>
        <w:t xml:space="preserve"> </w:t>
      </w:r>
      <w:r w:rsidR="00155C8A">
        <w:rPr>
          <w:b/>
        </w:rPr>
        <w:t>with</w:t>
      </w:r>
      <w:r w:rsidR="0086017D">
        <w:rPr>
          <w:b/>
        </w:rPr>
        <w:t xml:space="preserve"> </w:t>
      </w:r>
      <w:r w:rsidR="00155C8A">
        <w:rPr>
          <w:b/>
        </w:rPr>
        <w:t>disabilities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provision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necessary</w:t>
      </w:r>
      <w:r w:rsidR="0086017D">
        <w:rPr>
          <w:b/>
        </w:rPr>
        <w:t xml:space="preserve"> </w:t>
      </w:r>
      <w:r w:rsidR="00155C8A" w:rsidRPr="004776ED">
        <w:rPr>
          <w:b/>
        </w:rPr>
        <w:t>support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assistance</w:t>
      </w:r>
      <w:r w:rsidR="0086017D">
        <w:rPr>
          <w:b/>
        </w:rPr>
        <w:t xml:space="preserve"> </w:t>
      </w:r>
      <w:r w:rsidR="00155C8A" w:rsidRPr="004776ED">
        <w:rPr>
          <w:b/>
        </w:rPr>
        <w:t>to</w:t>
      </w:r>
      <w:r w:rsidR="0086017D">
        <w:rPr>
          <w:b/>
        </w:rPr>
        <w:t xml:space="preserve"> </w:t>
      </w:r>
      <w:r w:rsidR="00155C8A" w:rsidRPr="004776ED">
        <w:rPr>
          <w:b/>
        </w:rPr>
        <w:t>promote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independent</w:t>
      </w:r>
      <w:r w:rsidR="0086017D">
        <w:rPr>
          <w:b/>
        </w:rPr>
        <w:t xml:space="preserve"> </w:t>
      </w:r>
      <w:r w:rsidR="00155C8A" w:rsidRPr="004776ED">
        <w:rPr>
          <w:b/>
        </w:rPr>
        <w:t>living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persons</w:t>
      </w:r>
      <w:r w:rsidR="0086017D">
        <w:rPr>
          <w:b/>
        </w:rPr>
        <w:t xml:space="preserve"> </w:t>
      </w:r>
      <w:r w:rsidR="00155C8A" w:rsidRPr="004776ED">
        <w:rPr>
          <w:b/>
        </w:rPr>
        <w:t>with</w:t>
      </w:r>
      <w:r w:rsidR="0086017D">
        <w:rPr>
          <w:b/>
        </w:rPr>
        <w:t xml:space="preserve"> </w:t>
      </w:r>
      <w:r w:rsidR="00155C8A" w:rsidRPr="004776ED">
        <w:rPr>
          <w:b/>
        </w:rPr>
        <w:t>disabilities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their</w:t>
      </w:r>
      <w:r w:rsidR="0086017D">
        <w:rPr>
          <w:b/>
        </w:rPr>
        <w:t xml:space="preserve"> </w:t>
      </w:r>
      <w:r w:rsidR="00155C8A" w:rsidRPr="004776ED">
        <w:rPr>
          <w:b/>
        </w:rPr>
        <w:t>full</w:t>
      </w:r>
      <w:r w:rsidR="0086017D">
        <w:rPr>
          <w:b/>
        </w:rPr>
        <w:t xml:space="preserve"> </w:t>
      </w:r>
      <w:r w:rsidR="00155C8A" w:rsidRPr="004776ED">
        <w:rPr>
          <w:b/>
        </w:rPr>
        <w:t>social</w:t>
      </w:r>
      <w:r w:rsidR="0086017D">
        <w:rPr>
          <w:b/>
        </w:rPr>
        <w:t xml:space="preserve"> </w:t>
      </w:r>
      <w:r w:rsidR="00155C8A" w:rsidRPr="004776ED">
        <w:rPr>
          <w:b/>
        </w:rPr>
        <w:t>inclusion</w:t>
      </w:r>
      <w:r w:rsidR="00155C8A">
        <w:rPr>
          <w:b/>
        </w:rPr>
        <w:t>;</w:t>
      </w:r>
    </w:p>
    <w:p w14:paraId="25FED74C" w14:textId="77777777" w:rsidR="00A37CA3" w:rsidRDefault="00995C95" w:rsidP="00995C95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(d)</w:t>
      </w:r>
      <w:r>
        <w:rPr>
          <w:bCs/>
        </w:rPr>
        <w:tab/>
      </w:r>
      <w:r w:rsidR="00155C8A" w:rsidRPr="004776ED">
        <w:rPr>
          <w:b/>
        </w:rPr>
        <w:t>With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close</w:t>
      </w:r>
      <w:r w:rsidR="0086017D">
        <w:rPr>
          <w:b/>
        </w:rPr>
        <w:t xml:space="preserve"> </w:t>
      </w:r>
      <w:r w:rsidR="00155C8A" w:rsidRPr="004776ED">
        <w:rPr>
          <w:b/>
        </w:rPr>
        <w:t>involvement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organizations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persons</w:t>
      </w:r>
      <w:r w:rsidR="0086017D">
        <w:rPr>
          <w:b/>
        </w:rPr>
        <w:t xml:space="preserve"> </w:t>
      </w:r>
      <w:r w:rsidR="00155C8A" w:rsidRPr="004776ED">
        <w:rPr>
          <w:b/>
        </w:rPr>
        <w:t>with</w:t>
      </w:r>
      <w:r w:rsidR="0086017D">
        <w:rPr>
          <w:b/>
        </w:rPr>
        <w:t xml:space="preserve"> </w:t>
      </w:r>
      <w:r w:rsidR="00155C8A" w:rsidRPr="004776ED">
        <w:rPr>
          <w:b/>
        </w:rPr>
        <w:t>disabilities</w:t>
      </w:r>
      <w:r w:rsidR="00155C8A">
        <w:rPr>
          <w:b/>
        </w:rPr>
        <w:t>,</w:t>
      </w:r>
      <w:r w:rsidR="0086017D">
        <w:rPr>
          <w:b/>
        </w:rPr>
        <w:t xml:space="preserve"> </w:t>
      </w:r>
      <w:r w:rsidR="00155C8A" w:rsidRPr="004776ED">
        <w:rPr>
          <w:b/>
        </w:rPr>
        <w:t>provide</w:t>
      </w:r>
      <w:r w:rsidR="0086017D">
        <w:rPr>
          <w:b/>
        </w:rPr>
        <w:t xml:space="preserve"> </w:t>
      </w:r>
      <w:r w:rsidR="00155C8A" w:rsidRPr="004776ED">
        <w:rPr>
          <w:b/>
        </w:rPr>
        <w:t>capacity-building</w:t>
      </w:r>
      <w:r w:rsidR="0086017D">
        <w:rPr>
          <w:b/>
        </w:rPr>
        <w:t xml:space="preserve"> </w:t>
      </w:r>
      <w:r w:rsidR="00155C8A" w:rsidRPr="004776ED">
        <w:rPr>
          <w:b/>
        </w:rPr>
        <w:t>programmes</w:t>
      </w:r>
      <w:r w:rsidR="0086017D">
        <w:rPr>
          <w:b/>
        </w:rPr>
        <w:t xml:space="preserve"> </w:t>
      </w:r>
      <w:r w:rsidR="00155C8A" w:rsidRPr="004776ED">
        <w:rPr>
          <w:b/>
        </w:rPr>
        <w:t>on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rights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persons</w:t>
      </w:r>
      <w:r w:rsidR="0086017D">
        <w:rPr>
          <w:b/>
        </w:rPr>
        <w:t xml:space="preserve"> </w:t>
      </w:r>
      <w:r w:rsidR="00155C8A" w:rsidRPr="004776ED">
        <w:rPr>
          <w:b/>
        </w:rPr>
        <w:t>with</w:t>
      </w:r>
      <w:r w:rsidR="0086017D">
        <w:rPr>
          <w:b/>
        </w:rPr>
        <w:t xml:space="preserve"> </w:t>
      </w:r>
      <w:r w:rsidR="00155C8A" w:rsidRPr="004776ED">
        <w:rPr>
          <w:b/>
        </w:rPr>
        <w:t>disabilities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on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obligations</w:t>
      </w:r>
      <w:r w:rsidR="0086017D">
        <w:rPr>
          <w:b/>
        </w:rPr>
        <w:t xml:space="preserve"> </w:t>
      </w:r>
      <w:r w:rsidR="00155C8A" w:rsidRPr="004776ED">
        <w:rPr>
          <w:b/>
        </w:rPr>
        <w:t>of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State</w:t>
      </w:r>
      <w:r w:rsidR="0086017D">
        <w:rPr>
          <w:b/>
        </w:rPr>
        <w:t xml:space="preserve"> </w:t>
      </w:r>
      <w:r w:rsidR="00155C8A" w:rsidRPr="004776ED">
        <w:rPr>
          <w:b/>
        </w:rPr>
        <w:t>party</w:t>
      </w:r>
      <w:r w:rsidR="00155C8A">
        <w:rPr>
          <w:b/>
        </w:rPr>
        <w:t>,</w:t>
      </w:r>
      <w:r w:rsidR="0086017D">
        <w:rPr>
          <w:b/>
        </w:rPr>
        <w:t xml:space="preserve"> </w:t>
      </w:r>
      <w:r w:rsidR="00155C8A" w:rsidRPr="004776ED">
        <w:rPr>
          <w:b/>
        </w:rPr>
        <w:t>as</w:t>
      </w:r>
      <w:r w:rsidR="0086017D">
        <w:rPr>
          <w:b/>
        </w:rPr>
        <w:t xml:space="preserve"> </w:t>
      </w:r>
      <w:r w:rsidR="00155C8A" w:rsidRPr="004776ED">
        <w:rPr>
          <w:b/>
        </w:rPr>
        <w:t>contained</w:t>
      </w:r>
      <w:r w:rsidR="0086017D">
        <w:rPr>
          <w:b/>
        </w:rPr>
        <w:t xml:space="preserve"> </w:t>
      </w:r>
      <w:r w:rsidR="00155C8A" w:rsidRPr="004776ED">
        <w:rPr>
          <w:b/>
        </w:rPr>
        <w:t>in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Convention</w:t>
      </w:r>
      <w:r w:rsidR="00155C8A">
        <w:rPr>
          <w:b/>
        </w:rPr>
        <w:t>,</w:t>
      </w:r>
      <w:r w:rsidR="0086017D">
        <w:rPr>
          <w:b/>
        </w:rPr>
        <w:t xml:space="preserve"> </w:t>
      </w:r>
      <w:r w:rsidR="00155C8A" w:rsidRPr="004776ED">
        <w:rPr>
          <w:b/>
        </w:rPr>
        <w:t>for</w:t>
      </w:r>
      <w:r w:rsidR="0086017D">
        <w:rPr>
          <w:b/>
        </w:rPr>
        <w:t xml:space="preserve"> </w:t>
      </w:r>
      <w:r w:rsidR="00155C8A" w:rsidRPr="004776ED">
        <w:rPr>
          <w:b/>
        </w:rPr>
        <w:t>the</w:t>
      </w:r>
      <w:r w:rsidR="0086017D">
        <w:rPr>
          <w:b/>
        </w:rPr>
        <w:t xml:space="preserve"> </w:t>
      </w:r>
      <w:r w:rsidR="00155C8A" w:rsidRPr="004776ED">
        <w:rPr>
          <w:b/>
        </w:rPr>
        <w:t>judiciary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justice</w:t>
      </w:r>
      <w:r w:rsidR="0086017D">
        <w:rPr>
          <w:b/>
        </w:rPr>
        <w:t xml:space="preserve"> </w:t>
      </w:r>
      <w:r w:rsidR="00155C8A" w:rsidRPr="004776ED">
        <w:rPr>
          <w:b/>
        </w:rPr>
        <w:t>sector</w:t>
      </w:r>
      <w:r w:rsidR="0086017D">
        <w:rPr>
          <w:b/>
        </w:rPr>
        <w:t xml:space="preserve"> </w:t>
      </w:r>
      <w:r w:rsidR="00155C8A" w:rsidRPr="004776ED">
        <w:rPr>
          <w:b/>
        </w:rPr>
        <w:t>professionals,</w:t>
      </w:r>
      <w:r w:rsidR="0086017D">
        <w:rPr>
          <w:b/>
        </w:rPr>
        <w:t xml:space="preserve"> </w:t>
      </w:r>
      <w:r w:rsidR="00155C8A" w:rsidRPr="004776ED" w:rsidDel="00840E0E">
        <w:rPr>
          <w:b/>
        </w:rPr>
        <w:t>policy</w:t>
      </w:r>
      <w:r w:rsidR="00155C8A">
        <w:rPr>
          <w:b/>
        </w:rPr>
        <w:t>-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law</w:t>
      </w:r>
      <w:r w:rsidR="00155C8A" w:rsidRPr="004776ED" w:rsidDel="00840E0E">
        <w:rPr>
          <w:b/>
        </w:rPr>
        <w:t>makers</w:t>
      </w:r>
      <w:r w:rsidR="00155C8A" w:rsidRPr="004776ED">
        <w:rPr>
          <w:b/>
        </w:rPr>
        <w:t>,</w:t>
      </w:r>
      <w:r w:rsidR="0086017D">
        <w:rPr>
          <w:b/>
        </w:rPr>
        <w:t xml:space="preserve"> </w:t>
      </w:r>
      <w:r w:rsidR="00155C8A" w:rsidRPr="004776ED" w:rsidDel="00840E0E">
        <w:rPr>
          <w:b/>
        </w:rPr>
        <w:t>teachers,</w:t>
      </w:r>
      <w:r w:rsidR="0086017D">
        <w:rPr>
          <w:b/>
        </w:rPr>
        <w:t xml:space="preserve"> </w:t>
      </w:r>
      <w:r w:rsidR="00155C8A" w:rsidRPr="004776ED" w:rsidDel="00840E0E">
        <w:rPr>
          <w:b/>
        </w:rPr>
        <w:t>medical,</w:t>
      </w:r>
      <w:r w:rsidR="0086017D">
        <w:rPr>
          <w:b/>
        </w:rPr>
        <w:t xml:space="preserve"> </w:t>
      </w:r>
      <w:r w:rsidR="00155C8A" w:rsidRPr="004776ED" w:rsidDel="00840E0E">
        <w:rPr>
          <w:b/>
        </w:rPr>
        <w:t>health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social</w:t>
      </w:r>
      <w:r w:rsidR="0086017D">
        <w:rPr>
          <w:b/>
        </w:rPr>
        <w:t xml:space="preserve"> </w:t>
      </w:r>
      <w:r w:rsidR="00155C8A" w:rsidRPr="004776ED">
        <w:rPr>
          <w:b/>
        </w:rPr>
        <w:t>workers</w:t>
      </w:r>
      <w:r w:rsidR="0086017D">
        <w:rPr>
          <w:b/>
        </w:rPr>
        <w:t xml:space="preserve"> </w:t>
      </w:r>
      <w:r w:rsidR="00155C8A" w:rsidRPr="004776ED">
        <w:rPr>
          <w:b/>
        </w:rPr>
        <w:t>and</w:t>
      </w:r>
      <w:r w:rsidR="0086017D">
        <w:rPr>
          <w:b/>
        </w:rPr>
        <w:t xml:space="preserve"> </w:t>
      </w:r>
      <w:r w:rsidR="00155C8A" w:rsidRPr="004776ED">
        <w:rPr>
          <w:b/>
        </w:rPr>
        <w:t>all</w:t>
      </w:r>
      <w:r w:rsidR="0086017D">
        <w:rPr>
          <w:b/>
        </w:rPr>
        <w:t xml:space="preserve"> </w:t>
      </w:r>
      <w:r w:rsidR="00155C8A" w:rsidRPr="004776ED">
        <w:rPr>
          <w:b/>
        </w:rPr>
        <w:t>other</w:t>
      </w:r>
      <w:r w:rsidR="0086017D">
        <w:rPr>
          <w:b/>
        </w:rPr>
        <w:t xml:space="preserve"> </w:t>
      </w:r>
      <w:r w:rsidR="00155C8A" w:rsidRPr="004776ED">
        <w:rPr>
          <w:b/>
        </w:rPr>
        <w:t>professionals</w:t>
      </w:r>
      <w:r w:rsidR="0086017D">
        <w:rPr>
          <w:b/>
        </w:rPr>
        <w:t xml:space="preserve"> </w:t>
      </w:r>
      <w:r w:rsidR="00155C8A" w:rsidRPr="004776ED">
        <w:rPr>
          <w:b/>
        </w:rPr>
        <w:t>working</w:t>
      </w:r>
      <w:r w:rsidR="0086017D">
        <w:rPr>
          <w:b/>
        </w:rPr>
        <w:t xml:space="preserve"> </w:t>
      </w:r>
      <w:r w:rsidR="00155C8A" w:rsidRPr="004776ED">
        <w:rPr>
          <w:b/>
        </w:rPr>
        <w:t>with</w:t>
      </w:r>
      <w:r w:rsidR="0086017D">
        <w:rPr>
          <w:b/>
        </w:rPr>
        <w:t xml:space="preserve"> </w:t>
      </w:r>
      <w:r w:rsidR="00155C8A" w:rsidRPr="004776ED">
        <w:rPr>
          <w:b/>
        </w:rPr>
        <w:t>persons</w:t>
      </w:r>
      <w:r w:rsidR="0086017D">
        <w:rPr>
          <w:b/>
        </w:rPr>
        <w:t xml:space="preserve"> </w:t>
      </w:r>
      <w:r w:rsidR="00155C8A" w:rsidRPr="004776ED">
        <w:rPr>
          <w:b/>
        </w:rPr>
        <w:t>with</w:t>
      </w:r>
      <w:r w:rsidR="0086017D">
        <w:rPr>
          <w:b/>
        </w:rPr>
        <w:t xml:space="preserve"> </w:t>
      </w:r>
      <w:r w:rsidR="00155C8A" w:rsidRPr="004776ED">
        <w:rPr>
          <w:b/>
        </w:rPr>
        <w:t>disabilities</w:t>
      </w:r>
      <w:r w:rsidR="00155C8A">
        <w:rPr>
          <w:b/>
        </w:rPr>
        <w:t>.</w:t>
      </w:r>
    </w:p>
    <w:p w14:paraId="6A99A187" w14:textId="57E3ABA7" w:rsidR="00155C8A" w:rsidRPr="007157A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157A8">
        <w:t>8.</w:t>
      </w:r>
      <w:r w:rsidRPr="007157A8">
        <w:tab/>
      </w:r>
      <w:r w:rsidR="00155C8A" w:rsidRPr="007157A8">
        <w:t>The</w:t>
      </w:r>
      <w:r w:rsidR="0086017D">
        <w:t xml:space="preserve"> </w:t>
      </w:r>
      <w:r w:rsidR="00155C8A" w:rsidRPr="007157A8">
        <w:t>Committee</w:t>
      </w:r>
      <w:r w:rsidR="0086017D">
        <w:t xml:space="preserve"> </w:t>
      </w:r>
      <w:r w:rsidR="00155C8A" w:rsidRPr="007157A8">
        <w:t>is</w:t>
      </w:r>
      <w:r w:rsidR="0086017D">
        <w:t xml:space="preserve"> </w:t>
      </w:r>
      <w:r w:rsidR="00155C8A" w:rsidRPr="007157A8">
        <w:t>concerned</w:t>
      </w:r>
      <w:r w:rsidR="0086017D">
        <w:t xml:space="preserve"> </w:t>
      </w:r>
      <w:r w:rsidR="00155C8A" w:rsidRPr="007157A8">
        <w:t>about:</w:t>
      </w:r>
    </w:p>
    <w:p w14:paraId="6DD7B070" w14:textId="77777777" w:rsidR="00A37CA3" w:rsidRDefault="00995C95" w:rsidP="00995C95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(a)</w:t>
      </w:r>
      <w:r>
        <w:rPr>
          <w:bCs/>
        </w:rPr>
        <w:tab/>
      </w:r>
      <w:r w:rsidR="00155C8A">
        <w:rPr>
          <w:rFonts w:eastAsia="Calibri"/>
        </w:rPr>
        <w:t>The</w:t>
      </w:r>
      <w:r w:rsidR="0086017D">
        <w:rPr>
          <w:rFonts w:eastAsia="Calibri"/>
        </w:rPr>
        <w:t xml:space="preserve"> </w:t>
      </w:r>
      <w:r w:rsidR="00155C8A">
        <w:rPr>
          <w:rFonts w:eastAsia="Calibri"/>
        </w:rPr>
        <w:t>l</w:t>
      </w:r>
      <w:r w:rsidR="00155C8A" w:rsidRPr="007157A8">
        <w:rPr>
          <w:rFonts w:eastAsia="Calibri"/>
        </w:rPr>
        <w:t>ack</w:t>
      </w:r>
      <w:r w:rsidR="0086017D">
        <w:rPr>
          <w:rFonts w:eastAsia="Calibri"/>
        </w:rPr>
        <w:t xml:space="preserve"> </w:t>
      </w:r>
      <w:r w:rsidR="00155C8A" w:rsidRPr="007157A8">
        <w:rPr>
          <w:rFonts w:eastAsia="Calibri"/>
        </w:rPr>
        <w:t>of</w:t>
      </w:r>
      <w:r w:rsidR="0086017D">
        <w:rPr>
          <w:rFonts w:eastAsia="Calibri"/>
        </w:rPr>
        <w:t xml:space="preserve"> </w:t>
      </w:r>
      <w:r w:rsidR="00155C8A" w:rsidRPr="007157A8">
        <w:rPr>
          <w:rFonts w:eastAsia="Calibri"/>
        </w:rPr>
        <w:t>independence</w:t>
      </w:r>
      <w:r w:rsidR="0086017D">
        <w:rPr>
          <w:rFonts w:eastAsia="Calibri"/>
        </w:rPr>
        <w:t xml:space="preserve"> </w:t>
      </w:r>
      <w:r w:rsidR="00155C8A" w:rsidRPr="007157A8">
        <w:rPr>
          <w:rFonts w:eastAsia="Calibri"/>
        </w:rPr>
        <w:t>and</w:t>
      </w:r>
      <w:r w:rsidR="0086017D">
        <w:t xml:space="preserve"> </w:t>
      </w:r>
      <w:r w:rsidR="00155C8A" w:rsidRPr="007157A8">
        <w:t>non-substantive</w:t>
      </w:r>
      <w:r w:rsidR="0086017D">
        <w:t xml:space="preserve"> </w:t>
      </w:r>
      <w:r w:rsidR="00155C8A" w:rsidRPr="007157A8">
        <w:t>nature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7157A8">
        <w:t>established</w:t>
      </w:r>
      <w:r w:rsidR="0086017D">
        <w:t xml:space="preserve"> </w:t>
      </w:r>
      <w:r w:rsidR="00155C8A" w:rsidRPr="007157A8">
        <w:t>consultation</w:t>
      </w:r>
      <w:r w:rsidR="0086017D">
        <w:t xml:space="preserve"> </w:t>
      </w:r>
      <w:r w:rsidR="00155C8A" w:rsidRPr="007157A8">
        <w:t>bodies,</w:t>
      </w:r>
      <w:r w:rsidR="0086017D">
        <w:t xml:space="preserve"> </w:t>
      </w:r>
      <w:r w:rsidR="00155C8A" w:rsidRPr="007157A8">
        <w:t>including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7157A8">
        <w:rPr>
          <w:rFonts w:eastAsia="Calibri"/>
        </w:rPr>
        <w:t>National</w:t>
      </w:r>
      <w:r w:rsidR="0086017D">
        <w:rPr>
          <w:rFonts w:eastAsia="Calibri"/>
        </w:rPr>
        <w:t xml:space="preserve"> </w:t>
      </w:r>
      <w:r w:rsidR="00155C8A" w:rsidRPr="007157A8">
        <w:rPr>
          <w:rFonts w:eastAsia="Calibri"/>
        </w:rPr>
        <w:t>Disability</w:t>
      </w:r>
      <w:r w:rsidR="0086017D">
        <w:rPr>
          <w:rFonts w:eastAsia="Calibri"/>
        </w:rPr>
        <w:t xml:space="preserve"> </w:t>
      </w:r>
      <w:r w:rsidR="00155C8A" w:rsidRPr="007157A8">
        <w:rPr>
          <w:rFonts w:eastAsia="Calibri"/>
        </w:rPr>
        <w:t>Council,</w:t>
      </w:r>
      <w:r w:rsidR="0086017D">
        <w:rPr>
          <w:rFonts w:eastAsia="Calibri"/>
        </w:rPr>
        <w:t xml:space="preserve"> </w:t>
      </w:r>
      <w:r w:rsidR="00155C8A">
        <w:rPr>
          <w:rFonts w:eastAsia="Calibri"/>
        </w:rPr>
        <w:t>the</w:t>
      </w:r>
      <w:r w:rsidR="0086017D">
        <w:rPr>
          <w:rFonts w:eastAsia="Calibri"/>
        </w:rPr>
        <w:t xml:space="preserve"> </w:t>
      </w:r>
      <w:r w:rsidR="00155C8A" w:rsidRPr="007157A8">
        <w:rPr>
          <w:rFonts w:eastAsia="Calibri"/>
        </w:rPr>
        <w:t>National</w:t>
      </w:r>
      <w:r w:rsidR="0086017D">
        <w:rPr>
          <w:rFonts w:eastAsia="Calibri"/>
        </w:rPr>
        <w:t xml:space="preserve"> </w:t>
      </w:r>
      <w:r w:rsidR="00155C8A" w:rsidRPr="007157A8">
        <w:rPr>
          <w:rFonts w:eastAsia="Calibri"/>
        </w:rPr>
        <w:t>Coordinating</w:t>
      </w:r>
      <w:r w:rsidR="0086017D">
        <w:rPr>
          <w:rFonts w:eastAsia="Calibri"/>
        </w:rPr>
        <w:t xml:space="preserve"> </w:t>
      </w:r>
      <w:r w:rsidR="00155C8A" w:rsidRPr="007157A8">
        <w:rPr>
          <w:rFonts w:eastAsia="Calibri"/>
        </w:rPr>
        <w:t>Body</w:t>
      </w:r>
      <w:r w:rsidR="0086017D">
        <w:rPr>
          <w:rFonts w:eastAsia="Calibri"/>
        </w:rPr>
        <w:t xml:space="preserve"> </w:t>
      </w:r>
      <w:r w:rsidR="00155C8A" w:rsidRPr="007157A8">
        <w:rPr>
          <w:rFonts w:eastAsia="Calibri"/>
        </w:rPr>
        <w:t>for</w:t>
      </w:r>
      <w:r w:rsidR="0086017D">
        <w:rPr>
          <w:rFonts w:eastAsia="Calibri"/>
        </w:rPr>
        <w:t xml:space="preserve"> </w:t>
      </w:r>
      <w:r w:rsidR="00155C8A" w:rsidRPr="007157A8">
        <w:rPr>
          <w:rFonts w:eastAsia="Calibri"/>
        </w:rPr>
        <w:t>Deinstitutionalization,</w:t>
      </w:r>
      <w:r w:rsidR="0086017D">
        <w:rPr>
          <w:rFonts w:eastAsia="Calibri"/>
        </w:rPr>
        <w:t xml:space="preserve"> </w:t>
      </w:r>
      <w:r w:rsidR="00155C8A">
        <w:rPr>
          <w:rFonts w:eastAsia="Calibri"/>
        </w:rPr>
        <w:t>the</w:t>
      </w:r>
      <w:r w:rsidR="0086017D">
        <w:rPr>
          <w:rFonts w:eastAsia="Calibri"/>
        </w:rPr>
        <w:t xml:space="preserve"> </w:t>
      </w:r>
      <w:r w:rsidR="00155C8A" w:rsidRPr="007157A8">
        <w:t>Human</w:t>
      </w:r>
      <w:r w:rsidR="0086017D">
        <w:t xml:space="preserve"> </w:t>
      </w:r>
      <w:r w:rsidR="00155C8A" w:rsidRPr="007157A8">
        <w:t>Rights</w:t>
      </w:r>
      <w:r w:rsidR="0086017D">
        <w:t xml:space="preserve"> </w:t>
      </w:r>
      <w:r w:rsidR="00155C8A" w:rsidRPr="007157A8">
        <w:t>Working</w:t>
      </w:r>
      <w:r w:rsidR="0086017D">
        <w:t xml:space="preserve"> </w:t>
      </w:r>
      <w:r w:rsidR="00155C8A" w:rsidRPr="007157A8">
        <w:t>Group</w:t>
      </w:r>
      <w:r w:rsidR="0086017D">
        <w:t xml:space="preserve"> </w:t>
      </w:r>
      <w:r w:rsidR="00155C8A">
        <w:t>and</w:t>
      </w:r>
      <w:r w:rsidR="0086017D">
        <w:rPr>
          <w:rFonts w:eastAsia="Calibri"/>
        </w:rPr>
        <w:t xml:space="preserve"> </w:t>
      </w:r>
      <w:r w:rsidR="00155C8A">
        <w:rPr>
          <w:rFonts w:eastAsia="Calibri"/>
        </w:rPr>
        <w:t>the</w:t>
      </w:r>
      <w:r w:rsidR="0086017D">
        <w:rPr>
          <w:rFonts w:eastAsia="Calibri"/>
        </w:rPr>
        <w:t xml:space="preserve"> </w:t>
      </w:r>
      <w:r w:rsidR="00155C8A" w:rsidRPr="007157A8">
        <w:t>Intergovernmental</w:t>
      </w:r>
      <w:r w:rsidR="0086017D">
        <w:t xml:space="preserve"> </w:t>
      </w:r>
      <w:r w:rsidR="00155C8A" w:rsidRPr="007157A8">
        <w:t>Disability</w:t>
      </w:r>
      <w:r w:rsidR="0086017D">
        <w:t xml:space="preserve"> </w:t>
      </w:r>
      <w:r w:rsidR="00155C8A" w:rsidRPr="007157A8">
        <w:t>Committee</w:t>
      </w:r>
      <w:r w:rsidR="00155C8A" w:rsidRPr="007157A8">
        <w:rPr>
          <w:rFonts w:eastAsia="Calibri"/>
        </w:rPr>
        <w:t>,</w:t>
      </w:r>
      <w:r w:rsidR="0086017D">
        <w:rPr>
          <w:rFonts w:eastAsia="Calibri"/>
        </w:rPr>
        <w:t xml:space="preserve"> </w:t>
      </w:r>
      <w:r w:rsidR="00155C8A">
        <w:rPr>
          <w:rFonts w:eastAsia="Calibri"/>
        </w:rPr>
        <w:t>and</w:t>
      </w:r>
      <w:r w:rsidR="0086017D">
        <w:rPr>
          <w:rFonts w:eastAsia="Calibri"/>
        </w:rPr>
        <w:t xml:space="preserve"> </w:t>
      </w:r>
      <w:r w:rsidR="00155C8A">
        <w:rPr>
          <w:rFonts w:eastAsia="Calibri"/>
        </w:rPr>
        <w:t>the</w:t>
      </w:r>
      <w:r w:rsidR="0086017D">
        <w:rPr>
          <w:rFonts w:eastAsia="Calibri"/>
        </w:rPr>
        <w:t xml:space="preserve"> </w:t>
      </w:r>
      <w:r w:rsidR="00155C8A" w:rsidRPr="007157A8">
        <w:t>lack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effective</w:t>
      </w:r>
      <w:r w:rsidR="0086017D">
        <w:t xml:space="preserve"> </w:t>
      </w:r>
      <w:r w:rsidR="00155C8A" w:rsidRPr="007157A8">
        <w:t>involvement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organi</w:t>
      </w:r>
      <w:r w:rsidR="00155C8A">
        <w:t>z</w:t>
      </w:r>
      <w:r w:rsidR="00155C8A" w:rsidRPr="007157A8">
        <w:t>ations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>
        <w:t>public</w:t>
      </w:r>
      <w:r w:rsidR="0086017D">
        <w:t xml:space="preserve"> </w:t>
      </w:r>
      <w:r w:rsidR="00155C8A" w:rsidRPr="007157A8">
        <w:t>decision-making</w:t>
      </w:r>
      <w:r w:rsidR="00155C8A">
        <w:t>;</w:t>
      </w:r>
    </w:p>
    <w:p w14:paraId="1F0021BF" w14:textId="3C965214" w:rsidR="00155C8A" w:rsidRPr="007157A8" w:rsidRDefault="00995C95" w:rsidP="00995C95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(b)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l</w:t>
      </w:r>
      <w:r w:rsidR="00155C8A" w:rsidRPr="007157A8">
        <w:t>ack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accessibility</w:t>
      </w:r>
      <w:r w:rsidR="0086017D">
        <w:t xml:space="preserve"> </w:t>
      </w:r>
      <w:r w:rsidR="00155C8A" w:rsidRPr="007157A8">
        <w:t>to</w:t>
      </w:r>
      <w:r w:rsidR="0086017D">
        <w:t xml:space="preserve"> </w:t>
      </w:r>
      <w:r w:rsidR="00155C8A" w:rsidRPr="007157A8">
        <w:t>informational</w:t>
      </w:r>
      <w:r w:rsidR="0086017D">
        <w:t xml:space="preserve"> </w:t>
      </w:r>
      <w:r w:rsidR="00155C8A" w:rsidRPr="007157A8">
        <w:t>material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public</w:t>
      </w:r>
      <w:r w:rsidR="0086017D">
        <w:t xml:space="preserve"> </w:t>
      </w:r>
      <w:r w:rsidR="00155C8A" w:rsidRPr="007157A8">
        <w:t>decision-making</w:t>
      </w:r>
      <w:r w:rsidR="0086017D">
        <w:t xml:space="preserve"> </w:t>
      </w:r>
      <w:r w:rsidR="00155C8A" w:rsidRPr="007157A8">
        <w:t>processes,</w:t>
      </w:r>
      <w:r w:rsidR="0086017D">
        <w:t xml:space="preserve"> </w:t>
      </w:r>
      <w:r w:rsidR="00155C8A" w:rsidRPr="007157A8">
        <w:t>limiting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7157A8">
        <w:t>participation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organizations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</w:t>
      </w:r>
      <w:r w:rsidR="00155C8A">
        <w:t>;</w:t>
      </w:r>
    </w:p>
    <w:p w14:paraId="2CA92C9D" w14:textId="77777777" w:rsidR="00A37CA3" w:rsidRDefault="00995C95" w:rsidP="00995C95">
      <w:pPr>
        <w:pStyle w:val="ParaNoG"/>
        <w:numPr>
          <w:ilvl w:val="0"/>
          <w:numId w:val="0"/>
        </w:numPr>
        <w:ind w:left="1134"/>
      </w:pPr>
      <w:r>
        <w:rPr>
          <w:bCs/>
        </w:rPr>
        <w:lastRenderedPageBreak/>
        <w:tab/>
        <w:t>(c)</w:t>
      </w:r>
      <w:r>
        <w:rPr>
          <w:bCs/>
        </w:rPr>
        <w:tab/>
      </w:r>
      <w:r w:rsidR="00155C8A">
        <w:t>R</w:t>
      </w:r>
      <w:r w:rsidR="00155C8A" w:rsidRPr="00B23A1B">
        <w:t>eports</w:t>
      </w:r>
      <w:r w:rsidR="0086017D">
        <w:t xml:space="preserve"> </w:t>
      </w:r>
      <w:r w:rsidR="00155C8A" w:rsidRPr="00B23A1B">
        <w:t>o</w:t>
      </w:r>
      <w:r w:rsidR="00155C8A">
        <w:t>f</w:t>
      </w:r>
      <w:r w:rsidR="0086017D">
        <w:t xml:space="preserve"> </w:t>
      </w:r>
      <w:r w:rsidR="00155C8A" w:rsidRPr="0098408D">
        <w:t>reprisals</w:t>
      </w:r>
      <w:r w:rsidR="0086017D">
        <w:t xml:space="preserve"> </w:t>
      </w:r>
      <w:r w:rsidR="00155C8A">
        <w:t>against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>
        <w:t>continuing</w:t>
      </w:r>
      <w:r w:rsidR="0086017D">
        <w:t xml:space="preserve"> </w:t>
      </w:r>
      <w:r w:rsidR="00155C8A">
        <w:t>pressure</w:t>
      </w:r>
      <w:r w:rsidR="0086017D">
        <w:t xml:space="preserve"> </w:t>
      </w:r>
      <w:r w:rsidR="00155C8A">
        <w:t>on</w:t>
      </w:r>
      <w:r w:rsidR="0086017D">
        <w:t xml:space="preserve"> </w:t>
      </w:r>
      <w:r w:rsidR="00155C8A" w:rsidRPr="00B23A1B">
        <w:t>civil</w:t>
      </w:r>
      <w:r w:rsidR="0086017D">
        <w:t xml:space="preserve"> </w:t>
      </w:r>
      <w:r w:rsidR="00155C8A" w:rsidRPr="00B23A1B">
        <w:t>society</w:t>
      </w:r>
      <w:r w:rsidR="0086017D">
        <w:t xml:space="preserve"> </w:t>
      </w:r>
      <w:r w:rsidR="00155C8A" w:rsidRPr="00B23A1B">
        <w:t>organizations</w:t>
      </w:r>
      <w:r w:rsidR="0086017D">
        <w:t xml:space="preserve"> </w:t>
      </w:r>
      <w:r w:rsidR="00155C8A" w:rsidRPr="00B23A1B">
        <w:t>for</w:t>
      </w:r>
      <w:r w:rsidR="0086017D">
        <w:t xml:space="preserve"> </w:t>
      </w:r>
      <w:r w:rsidR="00155C8A" w:rsidRPr="00B23A1B">
        <w:t>their</w:t>
      </w:r>
      <w:r w:rsidR="0086017D">
        <w:t xml:space="preserve"> </w:t>
      </w:r>
      <w:r w:rsidR="00155C8A" w:rsidRPr="00B23A1B">
        <w:t>advocacy</w:t>
      </w:r>
      <w:r w:rsidR="0086017D">
        <w:t xml:space="preserve"> </w:t>
      </w:r>
      <w:r w:rsidR="00155C8A" w:rsidRPr="00B23A1B">
        <w:t>work</w:t>
      </w:r>
      <w:r w:rsidR="0086017D">
        <w:t xml:space="preserve"> </w:t>
      </w:r>
      <w:r w:rsidR="00155C8A">
        <w:t>on</w:t>
      </w:r>
      <w:r w:rsidR="0086017D">
        <w:t xml:space="preserve"> </w:t>
      </w:r>
      <w:r w:rsidR="00155C8A" w:rsidRPr="00B23A1B">
        <w:t>the</w:t>
      </w:r>
      <w:r w:rsidR="0086017D">
        <w:t xml:space="preserve"> </w:t>
      </w:r>
      <w:r w:rsidR="00155C8A" w:rsidRPr="00B23A1B">
        <w:t>rights</w:t>
      </w:r>
      <w:r w:rsidR="0086017D">
        <w:t xml:space="preserve"> </w:t>
      </w:r>
      <w:r w:rsidR="00155C8A" w:rsidRPr="00B23A1B">
        <w:t>of</w:t>
      </w:r>
      <w:r w:rsidR="0086017D">
        <w:t xml:space="preserve"> </w:t>
      </w:r>
      <w:r w:rsidR="00155C8A" w:rsidRPr="00B23A1B">
        <w:t>persons</w:t>
      </w:r>
      <w:r w:rsidR="0086017D">
        <w:t xml:space="preserve"> </w:t>
      </w:r>
      <w:r w:rsidR="00155C8A" w:rsidRPr="00B23A1B">
        <w:t>with</w:t>
      </w:r>
      <w:r w:rsidR="0086017D">
        <w:t xml:space="preserve"> </w:t>
      </w:r>
      <w:r w:rsidR="00155C8A" w:rsidRPr="00B23A1B">
        <w:t>disabilities.</w:t>
      </w:r>
    </w:p>
    <w:p w14:paraId="2CEA1F65" w14:textId="4A952CC7" w:rsidR="00155C8A" w:rsidRPr="00DB115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DB1157">
        <w:t>9.</w:t>
      </w:r>
      <w:r w:rsidRPr="00DB1157">
        <w:tab/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 w:rsidRPr="00DB1157">
        <w:rPr>
          <w:b/>
        </w:rPr>
        <w:t>recalls</w:t>
      </w:r>
      <w:r w:rsidR="0086017D">
        <w:rPr>
          <w:b/>
        </w:rPr>
        <w:t xml:space="preserve"> </w:t>
      </w:r>
      <w:r w:rsidR="00155C8A" w:rsidRPr="00DB1157">
        <w:rPr>
          <w:b/>
        </w:rPr>
        <w:t>its</w:t>
      </w:r>
      <w:r w:rsidR="0086017D">
        <w:rPr>
          <w:b/>
        </w:rPr>
        <w:t xml:space="preserve"> </w:t>
      </w:r>
      <w:r w:rsidR="00155C8A" w:rsidRPr="00DB1157">
        <w:rPr>
          <w:b/>
        </w:rPr>
        <w:t>general</w:t>
      </w:r>
      <w:r w:rsidR="0086017D">
        <w:rPr>
          <w:b/>
        </w:rPr>
        <w:t xml:space="preserve"> </w:t>
      </w:r>
      <w:r w:rsidR="00155C8A" w:rsidRPr="00DB1157">
        <w:rPr>
          <w:b/>
        </w:rPr>
        <w:t>comment</w:t>
      </w:r>
      <w:r w:rsidR="0086017D">
        <w:rPr>
          <w:b/>
        </w:rPr>
        <w:t xml:space="preserve"> </w:t>
      </w:r>
      <w:r w:rsidR="00155C8A" w:rsidRPr="00DB1157">
        <w:rPr>
          <w:b/>
        </w:rPr>
        <w:t>No.</w:t>
      </w:r>
      <w:r w:rsidR="0086017D">
        <w:rPr>
          <w:b/>
        </w:rPr>
        <w:t xml:space="preserve"> </w:t>
      </w:r>
      <w:r w:rsidR="00155C8A" w:rsidRPr="00DB1157">
        <w:rPr>
          <w:b/>
        </w:rPr>
        <w:t>7</w:t>
      </w:r>
      <w:r w:rsidR="0086017D">
        <w:rPr>
          <w:b/>
        </w:rPr>
        <w:t xml:space="preserve"> </w:t>
      </w:r>
      <w:r w:rsidR="00155C8A" w:rsidRPr="00DB1157">
        <w:rPr>
          <w:b/>
        </w:rPr>
        <w:t>(2018)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urges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</w:t>
      </w:r>
      <w:r w:rsidR="0086017D">
        <w:rPr>
          <w:b/>
        </w:rPr>
        <w:t xml:space="preserve"> </w:t>
      </w:r>
      <w:r w:rsidR="00155C8A" w:rsidRPr="00DB1157">
        <w:rPr>
          <w:b/>
        </w:rPr>
        <w:t>to:</w:t>
      </w:r>
    </w:p>
    <w:p w14:paraId="24B6146D" w14:textId="77777777" w:rsidR="00A37CA3" w:rsidRDefault="00995C95" w:rsidP="00995C95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0B17FE">
        <w:rPr>
          <w:b/>
        </w:rPr>
        <w:t>Strengthen</w:t>
      </w:r>
      <w:r w:rsidR="0086017D">
        <w:rPr>
          <w:b/>
        </w:rPr>
        <w:t xml:space="preserve"> </w:t>
      </w:r>
      <w:r w:rsidR="00155C8A" w:rsidRPr="007157A8">
        <w:rPr>
          <w:b/>
        </w:rPr>
        <w:t>mechanisms</w:t>
      </w:r>
      <w:r w:rsidR="0086017D">
        <w:rPr>
          <w:b/>
        </w:rPr>
        <w:t xml:space="preserve"> </w:t>
      </w:r>
      <w:r w:rsidR="00155C8A" w:rsidRPr="007157A8">
        <w:rPr>
          <w:b/>
        </w:rPr>
        <w:t>for</w:t>
      </w:r>
      <w:r w:rsidR="0086017D">
        <w:rPr>
          <w:b/>
        </w:rPr>
        <w:t xml:space="preserve"> </w:t>
      </w:r>
      <w:r w:rsidR="00155C8A" w:rsidRPr="007157A8">
        <w:rPr>
          <w:b/>
        </w:rPr>
        <w:t>the</w:t>
      </w:r>
      <w:r w:rsidR="0086017D">
        <w:rPr>
          <w:b/>
        </w:rPr>
        <w:t xml:space="preserve"> </w:t>
      </w:r>
      <w:r w:rsidR="00155C8A" w:rsidRPr="007157A8">
        <w:rPr>
          <w:b/>
        </w:rPr>
        <w:t>effective</w:t>
      </w:r>
      <w:r w:rsidR="0086017D">
        <w:rPr>
          <w:b/>
        </w:rPr>
        <w:t xml:space="preserve"> </w:t>
      </w:r>
      <w:r w:rsidR="00155C8A" w:rsidRPr="007157A8">
        <w:rPr>
          <w:b/>
        </w:rPr>
        <w:t>involvement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persons</w:t>
      </w:r>
      <w:r w:rsidR="0086017D">
        <w:rPr>
          <w:b/>
        </w:rPr>
        <w:t xml:space="preserve"> </w:t>
      </w:r>
      <w:r w:rsidR="00155C8A" w:rsidRPr="007157A8">
        <w:rPr>
          <w:b/>
        </w:rPr>
        <w:t>with</w:t>
      </w:r>
      <w:r w:rsidR="0086017D">
        <w:rPr>
          <w:b/>
        </w:rPr>
        <w:t xml:space="preserve"> </w:t>
      </w:r>
      <w:r w:rsidR="00155C8A" w:rsidRPr="007157A8">
        <w:rPr>
          <w:b/>
        </w:rPr>
        <w:t>disabilities</w:t>
      </w:r>
      <w:r w:rsidR="0086017D">
        <w:rPr>
          <w:b/>
        </w:rPr>
        <w:t xml:space="preserve"> </w:t>
      </w:r>
      <w:r w:rsidR="00155C8A" w:rsidRPr="007157A8">
        <w:rPr>
          <w:b/>
        </w:rPr>
        <w:t>through</w:t>
      </w:r>
      <w:r w:rsidR="0086017D">
        <w:rPr>
          <w:b/>
        </w:rPr>
        <w:t xml:space="preserve"> </w:t>
      </w:r>
      <w:r w:rsidR="00155C8A" w:rsidRPr="007157A8">
        <w:rPr>
          <w:b/>
        </w:rPr>
        <w:t>their</w:t>
      </w:r>
      <w:r w:rsidR="0086017D">
        <w:rPr>
          <w:b/>
        </w:rPr>
        <w:t xml:space="preserve"> </w:t>
      </w:r>
      <w:r w:rsidR="00155C8A" w:rsidRPr="007157A8">
        <w:rPr>
          <w:b/>
        </w:rPr>
        <w:t>representative</w:t>
      </w:r>
      <w:r w:rsidR="0086017D">
        <w:rPr>
          <w:b/>
        </w:rPr>
        <w:t xml:space="preserve"> </w:t>
      </w:r>
      <w:r w:rsidR="00155C8A" w:rsidRPr="007157A8">
        <w:rPr>
          <w:b/>
        </w:rPr>
        <w:t>organizations</w:t>
      </w:r>
      <w:r w:rsidR="0086017D">
        <w:rPr>
          <w:b/>
        </w:rPr>
        <w:t xml:space="preserve"> </w:t>
      </w:r>
      <w:r w:rsidR="00155C8A" w:rsidRPr="007157A8">
        <w:rPr>
          <w:b/>
        </w:rPr>
        <w:t>in</w:t>
      </w:r>
      <w:r w:rsidR="0086017D">
        <w:rPr>
          <w:b/>
        </w:rPr>
        <w:t xml:space="preserve"> </w:t>
      </w:r>
      <w:r w:rsidR="00155C8A" w:rsidRPr="007157A8">
        <w:rPr>
          <w:b/>
        </w:rPr>
        <w:t>public</w:t>
      </w:r>
      <w:r w:rsidR="0086017D">
        <w:rPr>
          <w:b/>
        </w:rPr>
        <w:t xml:space="preserve"> </w:t>
      </w:r>
      <w:r w:rsidR="00155C8A" w:rsidRPr="007157A8">
        <w:rPr>
          <w:b/>
        </w:rPr>
        <w:t>decision-making</w:t>
      </w:r>
      <w:r w:rsidR="0086017D">
        <w:rPr>
          <w:b/>
        </w:rPr>
        <w:t xml:space="preserve"> </w:t>
      </w:r>
      <w:r w:rsidR="00155C8A" w:rsidRPr="007157A8">
        <w:rPr>
          <w:b/>
        </w:rPr>
        <w:t>processes</w:t>
      </w:r>
      <w:r w:rsidR="0086017D">
        <w:rPr>
          <w:b/>
        </w:rPr>
        <w:t xml:space="preserve"> </w:t>
      </w:r>
      <w:r w:rsidR="00155C8A">
        <w:rPr>
          <w:b/>
        </w:rPr>
        <w:t>by</w:t>
      </w:r>
      <w:r w:rsidR="0086017D">
        <w:rPr>
          <w:b/>
        </w:rPr>
        <w:t xml:space="preserve"> </w:t>
      </w:r>
      <w:r w:rsidR="00155C8A" w:rsidRPr="007157A8">
        <w:rPr>
          <w:b/>
        </w:rPr>
        <w:t>adopting</w:t>
      </w:r>
      <w:r w:rsidR="0086017D">
        <w:rPr>
          <w:b/>
        </w:rPr>
        <w:t xml:space="preserve"> </w:t>
      </w:r>
      <w:r w:rsidR="00155C8A" w:rsidRPr="007157A8">
        <w:rPr>
          <w:b/>
        </w:rPr>
        <w:t>measures</w:t>
      </w:r>
      <w:r w:rsidR="0086017D">
        <w:rPr>
          <w:b/>
        </w:rPr>
        <w:t xml:space="preserve"> </w:t>
      </w:r>
      <w:r w:rsidR="00155C8A" w:rsidRPr="007157A8">
        <w:rPr>
          <w:b/>
        </w:rPr>
        <w:t>to</w:t>
      </w:r>
      <w:r w:rsidR="0086017D">
        <w:rPr>
          <w:b/>
        </w:rPr>
        <w:t xml:space="preserve"> </w:t>
      </w:r>
      <w:r w:rsidR="00155C8A" w:rsidRPr="007157A8">
        <w:rPr>
          <w:b/>
        </w:rPr>
        <w:t>safeguard</w:t>
      </w:r>
      <w:r w:rsidR="0086017D">
        <w:rPr>
          <w:b/>
        </w:rPr>
        <w:t xml:space="preserve"> </w:t>
      </w:r>
      <w:r w:rsidR="00155C8A" w:rsidRPr="007157A8">
        <w:rPr>
          <w:b/>
        </w:rPr>
        <w:t>their</w:t>
      </w:r>
      <w:r w:rsidR="0086017D">
        <w:rPr>
          <w:b/>
        </w:rPr>
        <w:t xml:space="preserve"> </w:t>
      </w:r>
      <w:r w:rsidR="00155C8A" w:rsidRPr="007157A8">
        <w:rPr>
          <w:b/>
        </w:rPr>
        <w:t>independence</w:t>
      </w:r>
      <w:r w:rsidR="0086017D">
        <w:rPr>
          <w:b/>
        </w:rPr>
        <w:t xml:space="preserve"> </w:t>
      </w:r>
      <w:r w:rsidR="00155C8A" w:rsidRPr="007157A8">
        <w:rPr>
          <w:b/>
        </w:rPr>
        <w:t>from</w:t>
      </w:r>
      <w:r w:rsidR="0086017D">
        <w:rPr>
          <w:b/>
        </w:rPr>
        <w:t xml:space="preserve"> </w:t>
      </w:r>
      <w:r w:rsidR="00155C8A" w:rsidRPr="007157A8">
        <w:rPr>
          <w:b/>
        </w:rPr>
        <w:t>public</w:t>
      </w:r>
      <w:r w:rsidR="0086017D">
        <w:rPr>
          <w:b/>
        </w:rPr>
        <w:t xml:space="preserve"> </w:t>
      </w:r>
      <w:r w:rsidR="00155C8A" w:rsidRPr="007157A8">
        <w:rPr>
          <w:b/>
        </w:rPr>
        <w:t>authorities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with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>
        <w:rPr>
          <w:b/>
        </w:rPr>
        <w:t>participation</w:t>
      </w:r>
      <w:r w:rsidR="0086017D">
        <w:rPr>
          <w:b/>
        </w:rPr>
        <w:t xml:space="preserve"> </w:t>
      </w:r>
      <w:r w:rsidR="00155C8A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the</w:t>
      </w:r>
      <w:r w:rsidR="0086017D">
        <w:rPr>
          <w:b/>
        </w:rPr>
        <w:t xml:space="preserve"> </w:t>
      </w:r>
      <w:r w:rsidR="00155C8A" w:rsidRPr="007157A8">
        <w:rPr>
          <w:b/>
        </w:rPr>
        <w:t>full</w:t>
      </w:r>
      <w:r w:rsidR="0086017D">
        <w:rPr>
          <w:b/>
        </w:rPr>
        <w:t xml:space="preserve"> </w:t>
      </w:r>
      <w:r w:rsidR="00155C8A" w:rsidRPr="007157A8">
        <w:rPr>
          <w:b/>
        </w:rPr>
        <w:t>range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organizations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persons</w:t>
      </w:r>
      <w:r w:rsidR="0086017D">
        <w:rPr>
          <w:b/>
        </w:rPr>
        <w:t xml:space="preserve"> </w:t>
      </w:r>
      <w:r w:rsidR="00155C8A" w:rsidRPr="007157A8">
        <w:rPr>
          <w:b/>
        </w:rPr>
        <w:t>with</w:t>
      </w:r>
      <w:r w:rsidR="0086017D">
        <w:rPr>
          <w:b/>
        </w:rPr>
        <w:t xml:space="preserve"> </w:t>
      </w:r>
      <w:r w:rsidR="00155C8A" w:rsidRPr="007157A8">
        <w:rPr>
          <w:b/>
        </w:rPr>
        <w:t>disabilities,</w:t>
      </w:r>
      <w:r w:rsidR="0086017D">
        <w:rPr>
          <w:b/>
        </w:rPr>
        <w:t xml:space="preserve"> </w:t>
      </w:r>
      <w:r w:rsidR="00155C8A" w:rsidRPr="007157A8">
        <w:rPr>
          <w:b/>
        </w:rPr>
        <w:t>including</w:t>
      </w:r>
      <w:r w:rsidR="0086017D">
        <w:rPr>
          <w:b/>
        </w:rPr>
        <w:t xml:space="preserve"> </w:t>
      </w:r>
      <w:r w:rsidR="00155C8A" w:rsidRPr="007157A8">
        <w:rPr>
          <w:b/>
        </w:rPr>
        <w:t>children</w:t>
      </w:r>
      <w:r w:rsidR="0086017D">
        <w:rPr>
          <w:b/>
        </w:rPr>
        <w:t xml:space="preserve"> </w:t>
      </w:r>
      <w:r w:rsidR="00155C8A" w:rsidRPr="007157A8">
        <w:rPr>
          <w:b/>
        </w:rPr>
        <w:t>with</w:t>
      </w:r>
      <w:r w:rsidR="0086017D">
        <w:rPr>
          <w:b/>
        </w:rPr>
        <w:t xml:space="preserve"> </w:t>
      </w:r>
      <w:r w:rsidR="00155C8A" w:rsidRPr="007157A8">
        <w:rPr>
          <w:b/>
        </w:rPr>
        <w:t>disabilities,</w:t>
      </w:r>
      <w:r w:rsidR="0086017D">
        <w:rPr>
          <w:b/>
        </w:rPr>
        <w:t xml:space="preserve"> </w:t>
      </w:r>
      <w:r w:rsidR="00155C8A" w:rsidRPr="007157A8">
        <w:rPr>
          <w:b/>
        </w:rPr>
        <w:t>persons</w:t>
      </w:r>
      <w:r w:rsidR="0086017D">
        <w:rPr>
          <w:b/>
        </w:rPr>
        <w:t xml:space="preserve"> </w:t>
      </w:r>
      <w:r w:rsidR="00155C8A" w:rsidRPr="007157A8">
        <w:rPr>
          <w:b/>
        </w:rPr>
        <w:t>with</w:t>
      </w:r>
      <w:r w:rsidR="0086017D">
        <w:rPr>
          <w:b/>
        </w:rPr>
        <w:t xml:space="preserve"> </w:t>
      </w:r>
      <w:r w:rsidR="00155C8A" w:rsidRPr="007157A8">
        <w:rPr>
          <w:b/>
        </w:rPr>
        <w:t>intellectual</w:t>
      </w:r>
      <w:r w:rsidR="0086017D">
        <w:rPr>
          <w:b/>
        </w:rPr>
        <w:t xml:space="preserve"> </w:t>
      </w:r>
      <w:r w:rsidR="00155C8A" w:rsidRPr="007157A8">
        <w:rPr>
          <w:b/>
        </w:rPr>
        <w:t>disabilities,</w:t>
      </w:r>
      <w:r w:rsidR="0086017D">
        <w:rPr>
          <w:b/>
        </w:rPr>
        <w:t xml:space="preserve"> </w:t>
      </w:r>
      <w:r w:rsidR="00155C8A" w:rsidRPr="007157A8">
        <w:rPr>
          <w:b/>
        </w:rPr>
        <w:t>persons</w:t>
      </w:r>
      <w:r w:rsidR="0086017D">
        <w:rPr>
          <w:b/>
        </w:rPr>
        <w:t xml:space="preserve"> </w:t>
      </w:r>
      <w:r w:rsidR="00155C8A" w:rsidRPr="007157A8">
        <w:rPr>
          <w:b/>
        </w:rPr>
        <w:t>with</w:t>
      </w:r>
      <w:r w:rsidR="0086017D">
        <w:rPr>
          <w:b/>
        </w:rPr>
        <w:t xml:space="preserve"> </w:t>
      </w:r>
      <w:r w:rsidR="00155C8A" w:rsidRPr="007157A8">
        <w:rPr>
          <w:b/>
        </w:rPr>
        <w:t>psychosocial</w:t>
      </w:r>
      <w:r w:rsidR="0086017D">
        <w:rPr>
          <w:b/>
        </w:rPr>
        <w:t xml:space="preserve"> </w:t>
      </w:r>
      <w:r w:rsidR="00155C8A" w:rsidRPr="007157A8">
        <w:rPr>
          <w:b/>
        </w:rPr>
        <w:t>disabilities,</w:t>
      </w:r>
      <w:r w:rsidR="0086017D">
        <w:rPr>
          <w:b/>
        </w:rPr>
        <w:t xml:space="preserve"> </w:t>
      </w:r>
      <w:r w:rsidR="00155C8A" w:rsidRPr="007157A8">
        <w:rPr>
          <w:b/>
        </w:rPr>
        <w:t>intersex</w:t>
      </w:r>
      <w:r w:rsidR="0086017D">
        <w:rPr>
          <w:b/>
        </w:rPr>
        <w:t xml:space="preserve"> </w:t>
      </w:r>
      <w:r w:rsidR="00155C8A" w:rsidRPr="007157A8">
        <w:rPr>
          <w:b/>
        </w:rPr>
        <w:t>persons,</w:t>
      </w:r>
      <w:r w:rsidR="0086017D">
        <w:rPr>
          <w:b/>
        </w:rPr>
        <w:t xml:space="preserve"> </w:t>
      </w:r>
      <w:r w:rsidR="00155C8A" w:rsidRPr="007157A8">
        <w:rPr>
          <w:b/>
        </w:rPr>
        <w:t>women</w:t>
      </w:r>
      <w:r w:rsidR="0086017D">
        <w:rPr>
          <w:b/>
        </w:rPr>
        <w:t xml:space="preserve"> </w:t>
      </w:r>
      <w:r w:rsidR="00155C8A" w:rsidRPr="007157A8">
        <w:rPr>
          <w:b/>
        </w:rPr>
        <w:t>with</w:t>
      </w:r>
      <w:r w:rsidR="0086017D">
        <w:rPr>
          <w:b/>
        </w:rPr>
        <w:t xml:space="preserve"> </w:t>
      </w:r>
      <w:r w:rsidR="00155C8A" w:rsidRPr="007157A8">
        <w:rPr>
          <w:b/>
        </w:rPr>
        <w:t>disabilities,</w:t>
      </w:r>
      <w:r w:rsidR="0086017D">
        <w:rPr>
          <w:b/>
        </w:rPr>
        <w:t xml:space="preserve"> </w:t>
      </w:r>
      <w:r w:rsidR="00155C8A" w:rsidRPr="007157A8">
        <w:rPr>
          <w:b/>
        </w:rPr>
        <w:t>persons</w:t>
      </w:r>
      <w:r w:rsidR="0086017D">
        <w:rPr>
          <w:b/>
        </w:rPr>
        <w:t xml:space="preserve"> </w:t>
      </w:r>
      <w:r w:rsidR="00155C8A" w:rsidRPr="007157A8">
        <w:rPr>
          <w:b/>
        </w:rPr>
        <w:t>with</w:t>
      </w:r>
      <w:r w:rsidR="0086017D">
        <w:rPr>
          <w:b/>
        </w:rPr>
        <w:t xml:space="preserve"> </w:t>
      </w:r>
      <w:r w:rsidR="00155C8A" w:rsidRPr="007157A8">
        <w:rPr>
          <w:b/>
        </w:rPr>
        <w:t>disabilities</w:t>
      </w:r>
      <w:r w:rsidR="0086017D">
        <w:rPr>
          <w:b/>
        </w:rPr>
        <w:t xml:space="preserve"> </w:t>
      </w:r>
      <w:r w:rsidR="00155C8A" w:rsidRPr="007157A8">
        <w:rPr>
          <w:b/>
        </w:rPr>
        <w:t>living</w:t>
      </w:r>
      <w:r w:rsidR="0086017D">
        <w:rPr>
          <w:b/>
        </w:rPr>
        <w:t xml:space="preserve"> </w:t>
      </w:r>
      <w:r w:rsidR="00155C8A" w:rsidRPr="007157A8">
        <w:rPr>
          <w:b/>
        </w:rPr>
        <w:t>in</w:t>
      </w:r>
      <w:r w:rsidR="0086017D">
        <w:rPr>
          <w:b/>
        </w:rPr>
        <w:t xml:space="preserve"> </w:t>
      </w:r>
      <w:r w:rsidR="00155C8A" w:rsidRPr="007157A8">
        <w:rPr>
          <w:b/>
        </w:rPr>
        <w:t>rural</w:t>
      </w:r>
      <w:r w:rsidR="0086017D">
        <w:rPr>
          <w:b/>
        </w:rPr>
        <w:t xml:space="preserve"> </w:t>
      </w:r>
      <w:r w:rsidR="00155C8A" w:rsidRPr="007157A8">
        <w:rPr>
          <w:b/>
        </w:rPr>
        <w:t>areas,</w:t>
      </w:r>
      <w:r w:rsidR="0086017D">
        <w:rPr>
          <w:b/>
        </w:rPr>
        <w:t xml:space="preserve"> </w:t>
      </w:r>
      <w:r w:rsidR="00155C8A" w:rsidRPr="007157A8">
        <w:rPr>
          <w:b/>
        </w:rPr>
        <w:t>autistic</w:t>
      </w:r>
      <w:r w:rsidR="0086017D">
        <w:rPr>
          <w:b/>
        </w:rPr>
        <w:t xml:space="preserve"> </w:t>
      </w:r>
      <w:r w:rsidR="00155C8A" w:rsidRPr="007157A8">
        <w:rPr>
          <w:b/>
        </w:rPr>
        <w:t>persons,</w:t>
      </w:r>
      <w:r w:rsidR="0086017D">
        <w:rPr>
          <w:b/>
        </w:rPr>
        <w:t xml:space="preserve"> </w:t>
      </w:r>
      <w:r w:rsidR="00155C8A" w:rsidRPr="007157A8">
        <w:rPr>
          <w:b/>
        </w:rPr>
        <w:t>Roma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 w:rsidRPr="007157A8">
        <w:rPr>
          <w:b/>
        </w:rPr>
        <w:t>gender</w:t>
      </w:r>
      <w:r w:rsidR="0086017D">
        <w:rPr>
          <w:b/>
        </w:rPr>
        <w:t xml:space="preserve"> </w:t>
      </w:r>
      <w:r w:rsidR="00155C8A" w:rsidRPr="007157A8">
        <w:rPr>
          <w:b/>
        </w:rPr>
        <w:t>diverse</w:t>
      </w:r>
      <w:r w:rsidR="0086017D">
        <w:rPr>
          <w:b/>
        </w:rPr>
        <w:t xml:space="preserve"> </w:t>
      </w:r>
      <w:r w:rsidR="00155C8A" w:rsidRPr="007157A8">
        <w:rPr>
          <w:b/>
        </w:rPr>
        <w:t>persons</w:t>
      </w:r>
      <w:r w:rsidR="0086017D">
        <w:rPr>
          <w:b/>
        </w:rPr>
        <w:t xml:space="preserve"> </w:t>
      </w:r>
      <w:r w:rsidR="00155C8A" w:rsidRPr="007157A8">
        <w:rPr>
          <w:b/>
        </w:rPr>
        <w:t>with</w:t>
      </w:r>
      <w:r w:rsidR="0086017D">
        <w:rPr>
          <w:b/>
        </w:rPr>
        <w:t xml:space="preserve"> </w:t>
      </w:r>
      <w:r w:rsidR="00155C8A" w:rsidRPr="007157A8">
        <w:rPr>
          <w:b/>
        </w:rPr>
        <w:t>disabilities</w:t>
      </w:r>
      <w:r w:rsidR="00155C8A">
        <w:rPr>
          <w:b/>
        </w:rPr>
        <w:t>,</w:t>
      </w:r>
      <w:r w:rsidR="0086017D">
        <w:rPr>
          <w:b/>
        </w:rPr>
        <w:t xml:space="preserve"> </w:t>
      </w:r>
      <w:r w:rsidR="00155C8A" w:rsidRPr="007157A8">
        <w:rPr>
          <w:b/>
        </w:rPr>
        <w:t>those</w:t>
      </w:r>
      <w:r w:rsidR="0086017D">
        <w:rPr>
          <w:b/>
        </w:rPr>
        <w:t xml:space="preserve"> </w:t>
      </w:r>
      <w:r w:rsidR="00155C8A" w:rsidRPr="007157A8">
        <w:rPr>
          <w:b/>
        </w:rPr>
        <w:t>requiring</w:t>
      </w:r>
      <w:r w:rsidR="0086017D">
        <w:rPr>
          <w:b/>
        </w:rPr>
        <w:t xml:space="preserve"> </w:t>
      </w:r>
      <w:r w:rsidR="00155C8A" w:rsidRPr="007157A8">
        <w:rPr>
          <w:b/>
        </w:rPr>
        <w:t>high</w:t>
      </w:r>
      <w:r w:rsidR="0086017D">
        <w:rPr>
          <w:b/>
        </w:rPr>
        <w:t xml:space="preserve"> </w:t>
      </w:r>
      <w:r w:rsidR="00155C8A" w:rsidRPr="007157A8">
        <w:rPr>
          <w:b/>
        </w:rPr>
        <w:t>level</w:t>
      </w:r>
      <w:r w:rsidR="00155C8A">
        <w:rPr>
          <w:b/>
        </w:rPr>
        <w:t>s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support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refugees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migrant</w:t>
      </w:r>
      <w:r w:rsidR="0086017D">
        <w:rPr>
          <w:b/>
        </w:rPr>
        <w:t xml:space="preserve"> </w:t>
      </w:r>
      <w:r w:rsidR="00155C8A">
        <w:rPr>
          <w:b/>
        </w:rPr>
        <w:t>persons</w:t>
      </w:r>
      <w:r w:rsidR="0086017D">
        <w:rPr>
          <w:b/>
        </w:rPr>
        <w:t xml:space="preserve"> </w:t>
      </w:r>
      <w:r w:rsidR="00155C8A">
        <w:rPr>
          <w:b/>
        </w:rPr>
        <w:t>with</w:t>
      </w:r>
      <w:r w:rsidR="0086017D">
        <w:rPr>
          <w:b/>
        </w:rPr>
        <w:t xml:space="preserve"> </w:t>
      </w:r>
      <w:r w:rsidR="00155C8A">
        <w:rPr>
          <w:b/>
        </w:rPr>
        <w:t>disabilities;</w:t>
      </w:r>
    </w:p>
    <w:p w14:paraId="6FDF613E" w14:textId="77777777" w:rsidR="00A37CA3" w:rsidRDefault="00995C95" w:rsidP="00995C95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7157A8">
        <w:rPr>
          <w:b/>
        </w:rPr>
        <w:t>Provide</w:t>
      </w:r>
      <w:r w:rsidR="0086017D">
        <w:rPr>
          <w:b/>
        </w:rPr>
        <w:t xml:space="preserve"> </w:t>
      </w:r>
      <w:r w:rsidR="00155C8A" w:rsidRPr="007157A8">
        <w:rPr>
          <w:b/>
        </w:rPr>
        <w:t>organizations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persons</w:t>
      </w:r>
      <w:r w:rsidR="0086017D">
        <w:rPr>
          <w:b/>
        </w:rPr>
        <w:t xml:space="preserve"> </w:t>
      </w:r>
      <w:r w:rsidR="00155C8A" w:rsidRPr="007157A8">
        <w:rPr>
          <w:b/>
        </w:rPr>
        <w:t>with</w:t>
      </w:r>
      <w:r w:rsidR="0086017D">
        <w:rPr>
          <w:b/>
        </w:rPr>
        <w:t xml:space="preserve"> </w:t>
      </w:r>
      <w:r w:rsidR="00155C8A" w:rsidRPr="007157A8">
        <w:rPr>
          <w:b/>
        </w:rPr>
        <w:t>disabilities</w:t>
      </w:r>
      <w:r w:rsidR="0086017D">
        <w:rPr>
          <w:b/>
        </w:rPr>
        <w:t xml:space="preserve"> </w:t>
      </w:r>
      <w:r w:rsidR="00155C8A" w:rsidRPr="007157A8">
        <w:rPr>
          <w:b/>
        </w:rPr>
        <w:t>with</w:t>
      </w:r>
      <w:r w:rsidR="0086017D">
        <w:rPr>
          <w:b/>
        </w:rPr>
        <w:t xml:space="preserve"> </w:t>
      </w:r>
      <w:r w:rsidR="00155C8A" w:rsidRPr="007157A8">
        <w:rPr>
          <w:b/>
        </w:rPr>
        <w:t>accessible</w:t>
      </w:r>
      <w:r w:rsidR="0086017D">
        <w:rPr>
          <w:b/>
        </w:rPr>
        <w:t xml:space="preserve"> </w:t>
      </w:r>
      <w:r w:rsidR="00155C8A" w:rsidRPr="007157A8">
        <w:rPr>
          <w:b/>
        </w:rPr>
        <w:t>information,</w:t>
      </w:r>
      <w:r w:rsidR="0086017D">
        <w:rPr>
          <w:b/>
        </w:rPr>
        <w:t xml:space="preserve"> </w:t>
      </w:r>
      <w:r w:rsidR="00155C8A" w:rsidRPr="007157A8">
        <w:rPr>
          <w:b/>
        </w:rPr>
        <w:t>including</w:t>
      </w:r>
      <w:r w:rsidR="0086017D">
        <w:rPr>
          <w:b/>
        </w:rPr>
        <w:t xml:space="preserve"> </w:t>
      </w:r>
      <w:r w:rsidR="00155C8A" w:rsidRPr="007157A8">
        <w:rPr>
          <w:b/>
        </w:rPr>
        <w:t>information</w:t>
      </w:r>
      <w:r w:rsidR="0086017D">
        <w:rPr>
          <w:b/>
        </w:rPr>
        <w:t xml:space="preserve"> </w:t>
      </w:r>
      <w:r w:rsidR="00155C8A" w:rsidRPr="007157A8">
        <w:rPr>
          <w:b/>
        </w:rPr>
        <w:t>in</w:t>
      </w:r>
      <w:r w:rsidR="0086017D">
        <w:rPr>
          <w:b/>
        </w:rPr>
        <w:t xml:space="preserve"> </w:t>
      </w:r>
      <w:r w:rsidR="00155C8A" w:rsidRPr="007157A8">
        <w:rPr>
          <w:b/>
        </w:rPr>
        <w:t>Easy</w:t>
      </w:r>
      <w:r w:rsidR="0086017D">
        <w:rPr>
          <w:b/>
        </w:rPr>
        <w:t xml:space="preserve"> </w:t>
      </w:r>
      <w:r w:rsidR="00155C8A" w:rsidRPr="007157A8">
        <w:rPr>
          <w:b/>
        </w:rPr>
        <w:t>Read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 w:rsidRPr="007157A8">
        <w:rPr>
          <w:b/>
        </w:rPr>
        <w:t>other</w:t>
      </w:r>
      <w:r w:rsidR="0086017D">
        <w:rPr>
          <w:b/>
        </w:rPr>
        <w:t xml:space="preserve"> </w:t>
      </w:r>
      <w:r w:rsidR="00155C8A" w:rsidRPr="007157A8">
        <w:rPr>
          <w:b/>
        </w:rPr>
        <w:t>accessible</w:t>
      </w:r>
      <w:r w:rsidR="0086017D">
        <w:rPr>
          <w:b/>
        </w:rPr>
        <w:t xml:space="preserve"> </w:t>
      </w:r>
      <w:r w:rsidR="00155C8A" w:rsidRPr="007157A8">
        <w:rPr>
          <w:b/>
        </w:rPr>
        <w:t>formats,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 w:rsidRPr="007157A8">
        <w:rPr>
          <w:b/>
        </w:rPr>
        <w:t>with</w:t>
      </w:r>
      <w:r w:rsidR="0086017D">
        <w:rPr>
          <w:b/>
        </w:rPr>
        <w:t xml:space="preserve"> </w:t>
      </w:r>
      <w:r w:rsidR="00155C8A" w:rsidRPr="007157A8">
        <w:rPr>
          <w:b/>
        </w:rPr>
        <w:t>timetables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the</w:t>
      </w:r>
      <w:r w:rsidR="0086017D">
        <w:rPr>
          <w:b/>
        </w:rPr>
        <w:t xml:space="preserve"> </w:t>
      </w:r>
      <w:r w:rsidR="00155C8A" w:rsidRPr="007157A8">
        <w:rPr>
          <w:b/>
        </w:rPr>
        <w:t>consultation</w:t>
      </w:r>
      <w:r w:rsidR="0086017D">
        <w:rPr>
          <w:b/>
        </w:rPr>
        <w:t xml:space="preserve"> </w:t>
      </w:r>
      <w:r w:rsidR="00155C8A" w:rsidRPr="007157A8">
        <w:rPr>
          <w:b/>
        </w:rPr>
        <w:t>processes</w:t>
      </w:r>
      <w:r w:rsidR="0086017D">
        <w:rPr>
          <w:b/>
        </w:rPr>
        <w:t xml:space="preserve"> </w:t>
      </w:r>
      <w:r w:rsidR="00155C8A" w:rsidRPr="007157A8">
        <w:rPr>
          <w:b/>
        </w:rPr>
        <w:t>concerning</w:t>
      </w:r>
      <w:r w:rsidR="0086017D">
        <w:rPr>
          <w:b/>
        </w:rPr>
        <w:t xml:space="preserve"> </w:t>
      </w:r>
      <w:r w:rsidR="00155C8A" w:rsidRPr="007157A8">
        <w:rPr>
          <w:b/>
        </w:rPr>
        <w:t>any</w:t>
      </w:r>
      <w:r w:rsidR="0086017D">
        <w:rPr>
          <w:b/>
        </w:rPr>
        <w:t xml:space="preserve"> </w:t>
      </w:r>
      <w:r w:rsidR="00155C8A" w:rsidRPr="007157A8">
        <w:rPr>
          <w:b/>
        </w:rPr>
        <w:t>law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 w:rsidRPr="007157A8">
        <w:rPr>
          <w:b/>
        </w:rPr>
        <w:t>policy</w:t>
      </w:r>
      <w:r w:rsidR="0086017D">
        <w:rPr>
          <w:b/>
        </w:rPr>
        <w:t xml:space="preserve"> </w:t>
      </w:r>
      <w:r w:rsidR="00155C8A" w:rsidRPr="007157A8">
        <w:rPr>
          <w:b/>
        </w:rPr>
        <w:t>reforms</w:t>
      </w:r>
      <w:r w:rsidR="0086017D">
        <w:rPr>
          <w:b/>
        </w:rPr>
        <w:t xml:space="preserve"> </w:t>
      </w:r>
      <w:r w:rsidR="00155C8A" w:rsidRPr="007157A8">
        <w:rPr>
          <w:b/>
        </w:rPr>
        <w:t>related</w:t>
      </w:r>
      <w:r w:rsidR="0086017D">
        <w:rPr>
          <w:b/>
        </w:rPr>
        <w:t xml:space="preserve"> </w:t>
      </w:r>
      <w:r w:rsidR="00155C8A" w:rsidRPr="007157A8">
        <w:rPr>
          <w:b/>
        </w:rPr>
        <w:t>to</w:t>
      </w:r>
      <w:r w:rsidR="0086017D">
        <w:rPr>
          <w:b/>
        </w:rPr>
        <w:t xml:space="preserve"> </w:t>
      </w:r>
      <w:r w:rsidR="00155C8A" w:rsidRPr="007157A8">
        <w:rPr>
          <w:b/>
        </w:rPr>
        <w:t>persons</w:t>
      </w:r>
      <w:r w:rsidR="0086017D">
        <w:rPr>
          <w:b/>
        </w:rPr>
        <w:t xml:space="preserve"> </w:t>
      </w:r>
      <w:r w:rsidR="00155C8A" w:rsidRPr="007157A8">
        <w:rPr>
          <w:b/>
        </w:rPr>
        <w:t>with</w:t>
      </w:r>
      <w:r w:rsidR="0086017D">
        <w:rPr>
          <w:b/>
        </w:rPr>
        <w:t xml:space="preserve"> </w:t>
      </w:r>
      <w:r w:rsidR="00155C8A" w:rsidRPr="007157A8">
        <w:rPr>
          <w:b/>
        </w:rPr>
        <w:t>disabilities</w:t>
      </w:r>
      <w:r w:rsidR="00155C8A">
        <w:rPr>
          <w:b/>
        </w:rPr>
        <w:t>;</w:t>
      </w:r>
    </w:p>
    <w:p w14:paraId="47A9C799" w14:textId="783A4E6B" w:rsidR="00155C8A" w:rsidRPr="00F92E41" w:rsidRDefault="00995C95" w:rsidP="00995C95">
      <w:pPr>
        <w:pStyle w:val="ParaNoG"/>
        <w:numPr>
          <w:ilvl w:val="0"/>
          <w:numId w:val="0"/>
        </w:numPr>
        <w:ind w:left="1134"/>
        <w:rPr>
          <w:rFonts w:eastAsia="Calibri"/>
          <w:b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B23A1B">
        <w:rPr>
          <w:b/>
        </w:rPr>
        <w:t>Recognize</w:t>
      </w:r>
      <w:r w:rsidR="0086017D">
        <w:rPr>
          <w:b/>
        </w:rPr>
        <w:t xml:space="preserve"> </w:t>
      </w:r>
      <w:r w:rsidR="00155C8A" w:rsidRPr="00B23A1B">
        <w:rPr>
          <w:b/>
        </w:rPr>
        <w:t>the</w:t>
      </w:r>
      <w:r w:rsidR="0086017D">
        <w:rPr>
          <w:b/>
        </w:rPr>
        <w:t xml:space="preserve"> </w:t>
      </w:r>
      <w:r w:rsidR="00155C8A" w:rsidRPr="00B23A1B">
        <w:rPr>
          <w:b/>
        </w:rPr>
        <w:t>role</w:t>
      </w:r>
      <w:r w:rsidR="0086017D">
        <w:rPr>
          <w:b/>
        </w:rPr>
        <w:t xml:space="preserve"> </w:t>
      </w:r>
      <w:r w:rsidR="00155C8A" w:rsidRPr="00B23A1B">
        <w:rPr>
          <w:b/>
        </w:rPr>
        <w:t>of</w:t>
      </w:r>
      <w:r w:rsidR="0086017D">
        <w:rPr>
          <w:b/>
        </w:rPr>
        <w:t xml:space="preserve"> </w:t>
      </w:r>
      <w:r w:rsidR="00155C8A" w:rsidRPr="00B23A1B">
        <w:rPr>
          <w:b/>
        </w:rPr>
        <w:t>civil</w:t>
      </w:r>
      <w:r w:rsidR="0086017D">
        <w:rPr>
          <w:b/>
        </w:rPr>
        <w:t xml:space="preserve"> </w:t>
      </w:r>
      <w:r w:rsidR="00155C8A" w:rsidRPr="00B23A1B">
        <w:rPr>
          <w:b/>
        </w:rPr>
        <w:t>society</w:t>
      </w:r>
      <w:r w:rsidR="0086017D">
        <w:rPr>
          <w:b/>
        </w:rPr>
        <w:t xml:space="preserve"> </w:t>
      </w:r>
      <w:r w:rsidR="00155C8A" w:rsidRPr="00B23A1B">
        <w:rPr>
          <w:b/>
        </w:rPr>
        <w:t>organi</w:t>
      </w:r>
      <w:r w:rsidR="00155C8A">
        <w:rPr>
          <w:b/>
        </w:rPr>
        <w:t>z</w:t>
      </w:r>
      <w:r w:rsidR="00155C8A" w:rsidRPr="00B23A1B">
        <w:rPr>
          <w:b/>
        </w:rPr>
        <w:t>ation</w:t>
      </w:r>
      <w:r w:rsidR="00155C8A">
        <w:rPr>
          <w:b/>
        </w:rPr>
        <w:t>s</w:t>
      </w:r>
      <w:r w:rsidR="0086017D">
        <w:rPr>
          <w:b/>
        </w:rPr>
        <w:t xml:space="preserve"> </w:t>
      </w:r>
      <w:r w:rsidR="00155C8A" w:rsidRPr="00B23A1B">
        <w:rPr>
          <w:b/>
        </w:rPr>
        <w:t>as</w:t>
      </w:r>
      <w:r w:rsidR="0086017D">
        <w:rPr>
          <w:b/>
        </w:rPr>
        <w:t xml:space="preserve"> </w:t>
      </w:r>
      <w:r w:rsidR="00155C8A" w:rsidRPr="00B23A1B">
        <w:rPr>
          <w:b/>
        </w:rPr>
        <w:t>human</w:t>
      </w:r>
      <w:r w:rsidR="0086017D">
        <w:rPr>
          <w:b/>
        </w:rPr>
        <w:t xml:space="preserve"> </w:t>
      </w:r>
      <w:r w:rsidR="00155C8A" w:rsidRPr="00B23A1B">
        <w:rPr>
          <w:b/>
        </w:rPr>
        <w:t>rights</w:t>
      </w:r>
      <w:r w:rsidR="0086017D">
        <w:rPr>
          <w:b/>
        </w:rPr>
        <w:t xml:space="preserve"> </w:t>
      </w:r>
      <w:r w:rsidR="00155C8A" w:rsidRPr="00B23A1B">
        <w:rPr>
          <w:b/>
        </w:rPr>
        <w:t>defenders</w:t>
      </w:r>
      <w:r w:rsidR="00155C8A">
        <w:rPr>
          <w:b/>
        </w:rPr>
        <w:t>,</w:t>
      </w:r>
      <w:r w:rsidR="0086017D">
        <w:rPr>
          <w:b/>
        </w:rPr>
        <w:t xml:space="preserve"> </w:t>
      </w:r>
      <w:r w:rsidR="00155C8A" w:rsidRPr="00B23A1B">
        <w:rPr>
          <w:b/>
        </w:rPr>
        <w:t>prohibit</w:t>
      </w:r>
      <w:r w:rsidR="0086017D">
        <w:rPr>
          <w:b/>
        </w:rPr>
        <w:t xml:space="preserve"> </w:t>
      </w:r>
      <w:r w:rsidR="00155C8A" w:rsidRPr="00B23A1B">
        <w:rPr>
          <w:b/>
        </w:rPr>
        <w:t>any</w:t>
      </w:r>
      <w:r w:rsidR="0086017D">
        <w:rPr>
          <w:b/>
        </w:rPr>
        <w:t xml:space="preserve"> </w:t>
      </w:r>
      <w:r w:rsidR="00155C8A" w:rsidRPr="00B23A1B">
        <w:rPr>
          <w:b/>
        </w:rPr>
        <w:t>reprisals</w:t>
      </w:r>
      <w:r w:rsidR="0086017D">
        <w:rPr>
          <w:b/>
        </w:rPr>
        <w:t xml:space="preserve"> </w:t>
      </w:r>
      <w:r w:rsidR="00155C8A" w:rsidRPr="00B23A1B">
        <w:rPr>
          <w:b/>
        </w:rPr>
        <w:t>against</w:t>
      </w:r>
      <w:r w:rsidR="0086017D">
        <w:rPr>
          <w:b/>
        </w:rPr>
        <w:t xml:space="preserve"> </w:t>
      </w:r>
      <w:r w:rsidR="00155C8A" w:rsidRPr="00B23A1B">
        <w:rPr>
          <w:b/>
        </w:rPr>
        <w:t>individuals</w:t>
      </w:r>
      <w:r w:rsidR="0086017D">
        <w:rPr>
          <w:b/>
        </w:rPr>
        <w:t xml:space="preserve"> </w:t>
      </w:r>
      <w:r w:rsidR="00155C8A" w:rsidRPr="00B23A1B">
        <w:rPr>
          <w:b/>
        </w:rPr>
        <w:t>and</w:t>
      </w:r>
      <w:r w:rsidR="0086017D">
        <w:rPr>
          <w:b/>
        </w:rPr>
        <w:t xml:space="preserve"> </w:t>
      </w:r>
      <w:r w:rsidR="00155C8A" w:rsidRPr="00B23A1B">
        <w:rPr>
          <w:b/>
        </w:rPr>
        <w:t>organizations</w:t>
      </w:r>
      <w:r w:rsidR="0086017D">
        <w:rPr>
          <w:b/>
        </w:rPr>
        <w:t xml:space="preserve"> </w:t>
      </w:r>
      <w:r w:rsidR="00155C8A" w:rsidRPr="00B23A1B">
        <w:rPr>
          <w:b/>
        </w:rPr>
        <w:t>promoting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B23A1B">
        <w:rPr>
          <w:b/>
        </w:rPr>
        <w:t>rights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persons</w:t>
      </w:r>
      <w:r w:rsidR="0086017D">
        <w:rPr>
          <w:b/>
        </w:rPr>
        <w:t xml:space="preserve"> </w:t>
      </w:r>
      <w:r w:rsidR="00155C8A" w:rsidRPr="007157A8">
        <w:rPr>
          <w:b/>
        </w:rPr>
        <w:t>with</w:t>
      </w:r>
      <w:r w:rsidR="0086017D">
        <w:rPr>
          <w:b/>
        </w:rPr>
        <w:t xml:space="preserve"> </w:t>
      </w:r>
      <w:r w:rsidR="00155C8A" w:rsidRPr="007157A8">
        <w:rPr>
          <w:b/>
        </w:rPr>
        <w:t>disabilities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take</w:t>
      </w:r>
      <w:r w:rsidR="0086017D">
        <w:rPr>
          <w:b/>
        </w:rPr>
        <w:t xml:space="preserve"> </w:t>
      </w:r>
      <w:r w:rsidR="00155C8A">
        <w:rPr>
          <w:b/>
        </w:rPr>
        <w:t>measures</w:t>
      </w:r>
      <w:r w:rsidR="0086017D">
        <w:rPr>
          <w:b/>
        </w:rPr>
        <w:t xml:space="preserve"> </w:t>
      </w:r>
      <w:r w:rsidR="00155C8A">
        <w:rPr>
          <w:b/>
        </w:rPr>
        <w:t>to</w:t>
      </w:r>
      <w:r w:rsidR="0086017D">
        <w:rPr>
          <w:b/>
        </w:rPr>
        <w:t xml:space="preserve"> </w:t>
      </w:r>
      <w:r w:rsidR="00155C8A">
        <w:rPr>
          <w:b/>
        </w:rPr>
        <w:t>protect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>
        <w:rPr>
          <w:b/>
        </w:rPr>
        <w:t>civic</w:t>
      </w:r>
      <w:r w:rsidR="0086017D">
        <w:rPr>
          <w:b/>
        </w:rPr>
        <w:t xml:space="preserve"> </w:t>
      </w:r>
      <w:r w:rsidR="00155C8A">
        <w:rPr>
          <w:b/>
        </w:rPr>
        <w:t>space</w:t>
      </w:r>
      <w:r w:rsidR="00155C8A" w:rsidRPr="00B23A1B">
        <w:rPr>
          <w:b/>
        </w:rPr>
        <w:t>.</w:t>
      </w:r>
    </w:p>
    <w:p w14:paraId="575B0FDF" w14:textId="1A62654D" w:rsidR="00155C8A" w:rsidRDefault="00155C8A" w:rsidP="0086017D">
      <w:pPr>
        <w:pStyle w:val="H1G"/>
      </w:pPr>
      <w:r>
        <w:tab/>
      </w:r>
      <w:r w:rsidRPr="001D1E18">
        <w:t>B.</w:t>
      </w:r>
      <w:r w:rsidRPr="001D1E18">
        <w:tab/>
        <w:t>Specific</w:t>
      </w:r>
      <w:r w:rsidR="0086017D">
        <w:t xml:space="preserve"> </w:t>
      </w:r>
      <w:r w:rsidRPr="001D1E18">
        <w:t>rights</w:t>
      </w:r>
      <w:r w:rsidR="0086017D">
        <w:t xml:space="preserve"> </w:t>
      </w:r>
      <w:r w:rsidRPr="001D1E18">
        <w:t>(arts.</w:t>
      </w:r>
      <w:r w:rsidR="0086017D">
        <w:t xml:space="preserve"> </w:t>
      </w:r>
      <w:r w:rsidRPr="001D1E18">
        <w:t>5</w:t>
      </w:r>
      <w:r>
        <w:t>–</w:t>
      </w:r>
      <w:r w:rsidRPr="001D1E18">
        <w:t>30)</w:t>
      </w:r>
    </w:p>
    <w:p w14:paraId="5B7CCF4D" w14:textId="1C9CDF62" w:rsidR="00155C8A" w:rsidRPr="007157A8" w:rsidRDefault="00155C8A" w:rsidP="0086017D">
      <w:pPr>
        <w:pStyle w:val="H23G"/>
      </w:pPr>
      <w:r>
        <w:tab/>
      </w:r>
      <w:r>
        <w:tab/>
      </w:r>
      <w:r w:rsidRPr="007157A8">
        <w:t>Equality</w:t>
      </w:r>
      <w:r w:rsidR="0086017D">
        <w:t xml:space="preserve"> </w:t>
      </w:r>
      <w:r w:rsidRPr="007157A8">
        <w:t>and</w:t>
      </w:r>
      <w:r w:rsidR="0086017D">
        <w:t xml:space="preserve"> </w:t>
      </w:r>
      <w:r w:rsidRPr="007157A8">
        <w:t>non-discrimination</w:t>
      </w:r>
      <w:r w:rsidR="0086017D">
        <w:t xml:space="preserve"> </w:t>
      </w:r>
      <w:r w:rsidRPr="007157A8">
        <w:t>(art.</w:t>
      </w:r>
      <w:r w:rsidR="0086017D">
        <w:t xml:space="preserve"> </w:t>
      </w:r>
      <w:r w:rsidRPr="007157A8">
        <w:t>5)</w:t>
      </w:r>
    </w:p>
    <w:p w14:paraId="5E29AF63" w14:textId="4F8F6150" w:rsidR="00155C8A" w:rsidRPr="007157A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157A8">
        <w:t>10.</w:t>
      </w:r>
      <w:r w:rsidRPr="007157A8">
        <w:tab/>
      </w:r>
      <w:r w:rsidR="00155C8A" w:rsidRPr="007157A8">
        <w:t>The</w:t>
      </w:r>
      <w:r w:rsidR="0086017D">
        <w:t xml:space="preserve"> </w:t>
      </w:r>
      <w:r w:rsidR="00155C8A" w:rsidRPr="007157A8">
        <w:t>Committee</w:t>
      </w:r>
      <w:r w:rsidR="0086017D">
        <w:t xml:space="preserve"> </w:t>
      </w:r>
      <w:r w:rsidR="00155C8A" w:rsidRPr="007157A8">
        <w:t>observes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concern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lack</w:t>
      </w:r>
      <w:r w:rsidR="0086017D">
        <w:t xml:space="preserve"> </w:t>
      </w:r>
      <w:r w:rsidR="00155C8A" w:rsidRPr="007157A8">
        <w:t>of:</w:t>
      </w:r>
    </w:p>
    <w:p w14:paraId="003A50D2" w14:textId="688A098E" w:rsidR="00155C8A" w:rsidRPr="007157A8" w:rsidRDefault="0086017D" w:rsidP="0086017D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(a)</w:t>
      </w:r>
      <w:r>
        <w:rPr>
          <w:bCs/>
        </w:rPr>
        <w:tab/>
      </w:r>
      <w:r w:rsidR="00155C8A" w:rsidRPr="007157A8">
        <w:t>Recognition</w:t>
      </w:r>
      <w:r>
        <w:t xml:space="preserve"> </w:t>
      </w:r>
      <w:r w:rsidR="00155C8A" w:rsidRPr="007157A8">
        <w:t>of</w:t>
      </w:r>
      <w:r>
        <w:t xml:space="preserve"> </w:t>
      </w:r>
      <w:r w:rsidR="00155C8A" w:rsidRPr="007157A8">
        <w:t>multiple</w:t>
      </w:r>
      <w:r>
        <w:t xml:space="preserve"> </w:t>
      </w:r>
      <w:r w:rsidR="00155C8A" w:rsidRPr="007157A8">
        <w:t>and</w:t>
      </w:r>
      <w:r>
        <w:t xml:space="preserve"> </w:t>
      </w:r>
      <w:r w:rsidR="00155C8A" w:rsidRPr="007157A8">
        <w:t>intersectional</w:t>
      </w:r>
      <w:r>
        <w:t xml:space="preserve"> </w:t>
      </w:r>
      <w:r w:rsidR="00155C8A" w:rsidRPr="007157A8">
        <w:t>forms</w:t>
      </w:r>
      <w:r>
        <w:t xml:space="preserve"> </w:t>
      </w:r>
      <w:r w:rsidR="00155C8A" w:rsidRPr="007157A8">
        <w:t>of</w:t>
      </w:r>
      <w:r>
        <w:t xml:space="preserve"> </w:t>
      </w:r>
      <w:r w:rsidR="00155C8A" w:rsidRPr="007157A8">
        <w:t>discrimination</w:t>
      </w:r>
      <w:r>
        <w:t xml:space="preserve"> </w:t>
      </w:r>
      <w:r w:rsidR="00155C8A" w:rsidRPr="007157A8">
        <w:t>against</w:t>
      </w:r>
      <w:r>
        <w:t xml:space="preserve"> </w:t>
      </w:r>
      <w:r w:rsidR="00155C8A" w:rsidRPr="007157A8">
        <w:t>persons</w:t>
      </w:r>
      <w:r>
        <w:t xml:space="preserve"> </w:t>
      </w:r>
      <w:r w:rsidR="00155C8A" w:rsidRPr="007157A8">
        <w:t>with</w:t>
      </w:r>
      <w:r>
        <w:t xml:space="preserve"> </w:t>
      </w:r>
      <w:r w:rsidR="00155C8A" w:rsidRPr="007157A8">
        <w:t>disabilities,</w:t>
      </w:r>
      <w:r>
        <w:t xml:space="preserve"> </w:t>
      </w:r>
      <w:r w:rsidR="00155C8A" w:rsidRPr="007157A8">
        <w:t>including</w:t>
      </w:r>
      <w:r>
        <w:t xml:space="preserve"> </w:t>
      </w:r>
      <w:r w:rsidR="00155C8A" w:rsidRPr="007157A8">
        <w:t>gender-based</w:t>
      </w:r>
      <w:r>
        <w:t xml:space="preserve"> </w:t>
      </w:r>
      <w:r w:rsidR="00155C8A" w:rsidRPr="007157A8">
        <w:t>discrimination</w:t>
      </w:r>
      <w:r>
        <w:t xml:space="preserve"> </w:t>
      </w:r>
      <w:r w:rsidR="00155C8A" w:rsidRPr="007157A8">
        <w:t>against</w:t>
      </w:r>
      <w:r>
        <w:t xml:space="preserve"> </w:t>
      </w:r>
      <w:r w:rsidR="00155C8A" w:rsidRPr="007157A8">
        <w:t>women</w:t>
      </w:r>
      <w:r>
        <w:t xml:space="preserve"> </w:t>
      </w:r>
      <w:r w:rsidR="00155C8A" w:rsidRPr="007157A8">
        <w:t>with</w:t>
      </w:r>
      <w:r>
        <w:t xml:space="preserve"> </w:t>
      </w:r>
      <w:r w:rsidR="00155C8A" w:rsidRPr="007157A8">
        <w:t>disabilities,</w:t>
      </w:r>
      <w:r>
        <w:t xml:space="preserve"> </w:t>
      </w:r>
      <w:r w:rsidR="00155C8A" w:rsidRPr="007157A8">
        <w:t>in</w:t>
      </w:r>
      <w:r>
        <w:t xml:space="preserve"> </w:t>
      </w:r>
      <w:r w:rsidR="00155C8A" w:rsidRPr="007157A8">
        <w:t>the</w:t>
      </w:r>
      <w:r>
        <w:t xml:space="preserve"> </w:t>
      </w:r>
      <w:r w:rsidR="00155C8A" w:rsidRPr="007157A8">
        <w:t>anti-discrimination</w:t>
      </w:r>
      <w:r>
        <w:t xml:space="preserve"> </w:t>
      </w:r>
      <w:r w:rsidR="00155C8A" w:rsidRPr="007157A8">
        <w:t>legislation</w:t>
      </w:r>
      <w:r>
        <w:t xml:space="preserve"> </w:t>
      </w:r>
      <w:r w:rsidR="00155C8A" w:rsidRPr="007157A8">
        <w:t>of</w:t>
      </w:r>
      <w:r>
        <w:t xml:space="preserve"> </w:t>
      </w:r>
      <w:r w:rsidR="00155C8A" w:rsidRPr="007157A8">
        <w:t>the</w:t>
      </w:r>
      <w:r>
        <w:t xml:space="preserve"> </w:t>
      </w:r>
      <w:r w:rsidR="00155C8A" w:rsidRPr="007157A8">
        <w:t>State</w:t>
      </w:r>
      <w:r>
        <w:t xml:space="preserve"> </w:t>
      </w:r>
      <w:r w:rsidR="00155C8A" w:rsidRPr="007157A8">
        <w:t>Party</w:t>
      </w:r>
      <w:r w:rsidR="00155C8A">
        <w:t>;</w:t>
      </w:r>
    </w:p>
    <w:p w14:paraId="583B3253" w14:textId="1DF51C04" w:rsidR="00155C8A" w:rsidRPr="007157A8" w:rsidRDefault="0086017D" w:rsidP="0086017D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(b)</w:t>
      </w:r>
      <w:r>
        <w:rPr>
          <w:bCs/>
        </w:rPr>
        <w:tab/>
      </w:r>
      <w:r w:rsidR="00155C8A" w:rsidRPr="007157A8">
        <w:t>Recognition</w:t>
      </w:r>
      <w:r>
        <w:t xml:space="preserve"> </w:t>
      </w:r>
      <w:r w:rsidR="00155C8A" w:rsidRPr="007157A8">
        <w:t>of</w:t>
      </w:r>
      <w:r>
        <w:t xml:space="preserve"> </w:t>
      </w:r>
      <w:r w:rsidR="00155C8A" w:rsidRPr="007157A8">
        <w:t>the</w:t>
      </w:r>
      <w:r>
        <w:t xml:space="preserve"> </w:t>
      </w:r>
      <w:r w:rsidR="00155C8A" w:rsidRPr="007157A8">
        <w:t>denial</w:t>
      </w:r>
      <w:r>
        <w:t xml:space="preserve"> </w:t>
      </w:r>
      <w:r w:rsidR="00155C8A" w:rsidRPr="007157A8">
        <w:t>of</w:t>
      </w:r>
      <w:r>
        <w:t xml:space="preserve"> </w:t>
      </w:r>
      <w:r w:rsidR="00155C8A" w:rsidRPr="007157A8">
        <w:t>reasonable</w:t>
      </w:r>
      <w:r>
        <w:t xml:space="preserve"> </w:t>
      </w:r>
      <w:r w:rsidR="00155C8A" w:rsidRPr="007157A8">
        <w:t>accommodation</w:t>
      </w:r>
      <w:r>
        <w:t xml:space="preserve"> </w:t>
      </w:r>
      <w:r w:rsidR="00155C8A" w:rsidRPr="007157A8">
        <w:t>as</w:t>
      </w:r>
      <w:r>
        <w:t xml:space="preserve"> </w:t>
      </w:r>
      <w:r w:rsidR="00155C8A" w:rsidRPr="007157A8">
        <w:t>a</w:t>
      </w:r>
      <w:r>
        <w:t xml:space="preserve"> </w:t>
      </w:r>
      <w:r w:rsidR="00155C8A" w:rsidRPr="007157A8">
        <w:t>form</w:t>
      </w:r>
      <w:r>
        <w:t xml:space="preserve"> </w:t>
      </w:r>
      <w:r w:rsidR="00155C8A" w:rsidRPr="007157A8">
        <w:t>of</w:t>
      </w:r>
      <w:r>
        <w:t xml:space="preserve"> </w:t>
      </w:r>
      <w:r w:rsidR="00155C8A" w:rsidRPr="007157A8">
        <w:t>discrimination</w:t>
      </w:r>
      <w:r>
        <w:t xml:space="preserve"> </w:t>
      </w:r>
      <w:r w:rsidR="00155C8A" w:rsidRPr="007157A8">
        <w:t>on</w:t>
      </w:r>
      <w:r>
        <w:t xml:space="preserve"> </w:t>
      </w:r>
      <w:r w:rsidR="00155C8A" w:rsidRPr="007157A8">
        <w:t>the</w:t>
      </w:r>
      <w:r>
        <w:t xml:space="preserve"> </w:t>
      </w:r>
      <w:r w:rsidR="00155C8A" w:rsidRPr="007157A8">
        <w:t>basis</w:t>
      </w:r>
      <w:r>
        <w:t xml:space="preserve"> </w:t>
      </w:r>
      <w:r w:rsidR="00155C8A" w:rsidRPr="007157A8">
        <w:t>of</w:t>
      </w:r>
      <w:r>
        <w:t xml:space="preserve"> </w:t>
      </w:r>
      <w:r w:rsidR="00155C8A" w:rsidRPr="007157A8">
        <w:t>disability</w:t>
      </w:r>
      <w:r>
        <w:t xml:space="preserve"> </w:t>
      </w:r>
      <w:r w:rsidR="00155C8A" w:rsidRPr="007157A8">
        <w:t>in</w:t>
      </w:r>
      <w:r>
        <w:t xml:space="preserve"> </w:t>
      </w:r>
      <w:r w:rsidR="00155C8A" w:rsidRPr="007157A8">
        <w:t>all</w:t>
      </w:r>
      <w:r>
        <w:t xml:space="preserve"> </w:t>
      </w:r>
      <w:r w:rsidR="00155C8A" w:rsidRPr="007157A8">
        <w:t>areas</w:t>
      </w:r>
      <w:r>
        <w:t xml:space="preserve"> </w:t>
      </w:r>
      <w:r w:rsidR="00155C8A" w:rsidRPr="007157A8">
        <w:t>of</w:t>
      </w:r>
      <w:r>
        <w:t xml:space="preserve"> </w:t>
      </w:r>
      <w:r w:rsidR="00155C8A" w:rsidRPr="007157A8">
        <w:t>life</w:t>
      </w:r>
      <w:r w:rsidR="00155C8A">
        <w:t>;</w:t>
      </w:r>
    </w:p>
    <w:p w14:paraId="7206702B" w14:textId="79269C9E" w:rsidR="00155C8A" w:rsidRPr="007157A8" w:rsidRDefault="0086017D" w:rsidP="0086017D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(c)</w:t>
      </w:r>
      <w:r>
        <w:rPr>
          <w:bCs/>
        </w:rPr>
        <w:tab/>
      </w:r>
      <w:r w:rsidR="00155C8A" w:rsidRPr="007157A8">
        <w:rPr>
          <w:shd w:val="clear" w:color="auto" w:fill="FFFFFF"/>
        </w:rPr>
        <w:t>Investigation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of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reports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of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disability-based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discrimination,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effective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remedies</w:t>
      </w:r>
      <w:r>
        <w:rPr>
          <w:shd w:val="clear" w:color="auto" w:fill="FFFFFF"/>
        </w:rPr>
        <w:t xml:space="preserve"> </w:t>
      </w:r>
      <w:r w:rsidR="00155C8A">
        <w:rPr>
          <w:shd w:val="clear" w:color="auto" w:fill="FFFFFF"/>
        </w:rPr>
        <w:t>for</w:t>
      </w:r>
      <w:r>
        <w:rPr>
          <w:shd w:val="clear" w:color="auto" w:fill="FFFFFF"/>
        </w:rPr>
        <w:t xml:space="preserve"> </w:t>
      </w:r>
      <w:r w:rsidR="00155C8A" w:rsidRPr="000B17FE">
        <w:t>victims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of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disability-based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discrimination</w:t>
      </w:r>
      <w:r w:rsidR="00155C8A">
        <w:rPr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prosecution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enforcement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of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punishment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for</w:t>
      </w:r>
      <w:r>
        <w:rPr>
          <w:shd w:val="clear" w:color="auto" w:fill="FFFFFF"/>
        </w:rPr>
        <w:t xml:space="preserve"> </w:t>
      </w:r>
      <w:r w:rsidR="00155C8A" w:rsidRPr="007157A8">
        <w:rPr>
          <w:shd w:val="clear" w:color="auto" w:fill="FFFFFF"/>
        </w:rPr>
        <w:t>perpetrators.</w:t>
      </w:r>
    </w:p>
    <w:p w14:paraId="618E38B2" w14:textId="4F78277A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11.</w:t>
      </w:r>
      <w:r>
        <w:tab/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 w:rsidRPr="00DB1157">
        <w:rPr>
          <w:b/>
        </w:rPr>
        <w:t>recalls</w:t>
      </w:r>
      <w:r w:rsidR="0086017D">
        <w:rPr>
          <w:b/>
        </w:rPr>
        <w:t xml:space="preserve"> </w:t>
      </w:r>
      <w:r w:rsidR="00155C8A" w:rsidRPr="00DB1157">
        <w:rPr>
          <w:b/>
        </w:rPr>
        <w:t>its</w:t>
      </w:r>
      <w:r w:rsidR="0086017D">
        <w:rPr>
          <w:b/>
        </w:rPr>
        <w:t xml:space="preserve"> </w:t>
      </w:r>
      <w:r w:rsidR="00155C8A" w:rsidRPr="00DB1157">
        <w:rPr>
          <w:b/>
        </w:rPr>
        <w:t>general</w:t>
      </w:r>
      <w:r w:rsidR="0086017D">
        <w:rPr>
          <w:b/>
        </w:rPr>
        <w:t xml:space="preserve"> </w:t>
      </w:r>
      <w:r w:rsidR="00155C8A" w:rsidRPr="00DB1157">
        <w:rPr>
          <w:b/>
        </w:rPr>
        <w:t>comment</w:t>
      </w:r>
      <w:r w:rsidR="0086017D">
        <w:rPr>
          <w:b/>
        </w:rPr>
        <w:t xml:space="preserve"> </w:t>
      </w:r>
      <w:r w:rsidR="00155C8A" w:rsidRPr="00DB1157">
        <w:rPr>
          <w:b/>
        </w:rPr>
        <w:t>No.</w:t>
      </w:r>
      <w:r w:rsidR="0086017D">
        <w:rPr>
          <w:b/>
        </w:rPr>
        <w:t xml:space="preserve"> </w:t>
      </w:r>
      <w:r w:rsidR="00155C8A" w:rsidRPr="00DB1157">
        <w:rPr>
          <w:b/>
        </w:rPr>
        <w:t>6</w:t>
      </w:r>
      <w:r w:rsidR="0086017D">
        <w:rPr>
          <w:b/>
        </w:rPr>
        <w:t xml:space="preserve"> </w:t>
      </w:r>
      <w:r w:rsidR="00155C8A" w:rsidRPr="00DB1157">
        <w:rPr>
          <w:b/>
        </w:rPr>
        <w:t>(2018)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targets</w:t>
      </w:r>
      <w:r w:rsidR="0086017D">
        <w:rPr>
          <w:b/>
        </w:rPr>
        <w:t xml:space="preserve"> </w:t>
      </w:r>
      <w:r w:rsidR="00155C8A" w:rsidRPr="00DB1157">
        <w:rPr>
          <w:b/>
        </w:rPr>
        <w:t>10.2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10.3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Sustainable</w:t>
      </w:r>
      <w:r w:rsidR="0086017D">
        <w:rPr>
          <w:b/>
        </w:rPr>
        <w:t xml:space="preserve"> </w:t>
      </w:r>
      <w:r w:rsidR="00155C8A" w:rsidRPr="00DB1157">
        <w:rPr>
          <w:b/>
        </w:rPr>
        <w:t>Development</w:t>
      </w:r>
      <w:r w:rsidR="0086017D">
        <w:rPr>
          <w:b/>
        </w:rPr>
        <w:t xml:space="preserve"> </w:t>
      </w:r>
      <w:r w:rsidR="00155C8A" w:rsidRPr="00DB1157">
        <w:rPr>
          <w:b/>
        </w:rPr>
        <w:t>Goals,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recommends</w:t>
      </w:r>
      <w:r w:rsidR="0086017D">
        <w:rPr>
          <w:b/>
        </w:rPr>
        <w:t xml:space="preserve"> </w:t>
      </w:r>
      <w:r w:rsidR="00155C8A" w:rsidRPr="00DB1157">
        <w:rPr>
          <w:b/>
        </w:rPr>
        <w:t>that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party:</w:t>
      </w:r>
    </w:p>
    <w:p w14:paraId="2B2AF420" w14:textId="67A289D2" w:rsidR="00155C8A" w:rsidRPr="000B17FE" w:rsidRDefault="0086017D" w:rsidP="0086017D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0B17FE">
        <w:rPr>
          <w:b/>
        </w:rPr>
        <w:t>Recognize</w:t>
      </w:r>
      <w:r>
        <w:rPr>
          <w:b/>
        </w:rPr>
        <w:t xml:space="preserve"> </w:t>
      </w:r>
      <w:r w:rsidR="00155C8A" w:rsidRPr="000B17FE">
        <w:rPr>
          <w:b/>
        </w:rPr>
        <w:t>multiple</w:t>
      </w:r>
      <w:r>
        <w:rPr>
          <w:b/>
        </w:rPr>
        <w:t xml:space="preserve"> </w:t>
      </w:r>
      <w:r w:rsidR="00155C8A" w:rsidRPr="000B17FE">
        <w:rPr>
          <w:b/>
        </w:rPr>
        <w:t>and</w:t>
      </w:r>
      <w:r>
        <w:rPr>
          <w:b/>
        </w:rPr>
        <w:t xml:space="preserve"> </w:t>
      </w:r>
      <w:r w:rsidR="00155C8A" w:rsidRPr="000B17FE">
        <w:rPr>
          <w:b/>
        </w:rPr>
        <w:t>intersectional</w:t>
      </w:r>
      <w:r>
        <w:rPr>
          <w:b/>
        </w:rPr>
        <w:t xml:space="preserve"> </w:t>
      </w:r>
      <w:r w:rsidR="00155C8A" w:rsidRPr="000B17FE">
        <w:rPr>
          <w:b/>
        </w:rPr>
        <w:t>forms</w:t>
      </w:r>
      <w:r>
        <w:rPr>
          <w:b/>
        </w:rPr>
        <w:t xml:space="preserve"> </w:t>
      </w:r>
      <w:r w:rsidR="00155C8A" w:rsidRPr="000B17FE">
        <w:rPr>
          <w:b/>
        </w:rPr>
        <w:t>of</w:t>
      </w:r>
      <w:r>
        <w:rPr>
          <w:b/>
        </w:rPr>
        <w:t xml:space="preserve"> </w:t>
      </w:r>
      <w:r w:rsidR="00155C8A" w:rsidRPr="000B17FE">
        <w:rPr>
          <w:b/>
        </w:rPr>
        <w:t>discrimination</w:t>
      </w:r>
      <w:r>
        <w:rPr>
          <w:b/>
        </w:rPr>
        <w:t xml:space="preserve"> </w:t>
      </w:r>
      <w:r w:rsidR="00155C8A" w:rsidRPr="000B17FE">
        <w:rPr>
          <w:b/>
        </w:rPr>
        <w:t>in</w:t>
      </w:r>
      <w:r>
        <w:rPr>
          <w:b/>
        </w:rPr>
        <w:t xml:space="preserve"> </w:t>
      </w:r>
      <w:r w:rsidR="00155C8A" w:rsidRPr="000B17FE">
        <w:rPr>
          <w:b/>
        </w:rPr>
        <w:t>its</w:t>
      </w:r>
      <w:r>
        <w:rPr>
          <w:b/>
        </w:rPr>
        <w:t xml:space="preserve"> </w:t>
      </w:r>
      <w:r w:rsidR="00155C8A" w:rsidRPr="000B17FE">
        <w:rPr>
          <w:b/>
        </w:rPr>
        <w:t>anti-discrimination</w:t>
      </w:r>
      <w:r>
        <w:rPr>
          <w:b/>
        </w:rPr>
        <w:t xml:space="preserve"> </w:t>
      </w:r>
      <w:r w:rsidR="00155C8A" w:rsidRPr="000B17FE">
        <w:rPr>
          <w:b/>
        </w:rPr>
        <w:t>legislation,</w:t>
      </w:r>
      <w:r>
        <w:rPr>
          <w:b/>
        </w:rPr>
        <w:t xml:space="preserve"> </w:t>
      </w:r>
      <w:r w:rsidR="00155C8A" w:rsidRPr="000B17FE">
        <w:rPr>
          <w:b/>
        </w:rPr>
        <w:t>including</w:t>
      </w:r>
      <w:r>
        <w:rPr>
          <w:b/>
        </w:rPr>
        <w:t xml:space="preserve"> </w:t>
      </w:r>
      <w:r w:rsidR="00155C8A" w:rsidRPr="000B17FE">
        <w:rPr>
          <w:b/>
        </w:rPr>
        <w:t>all</w:t>
      </w:r>
      <w:r>
        <w:rPr>
          <w:b/>
        </w:rPr>
        <w:t xml:space="preserve"> </w:t>
      </w:r>
      <w:r w:rsidR="00155C8A" w:rsidRPr="000B17FE">
        <w:rPr>
          <w:b/>
        </w:rPr>
        <w:t>forms</w:t>
      </w:r>
      <w:r>
        <w:rPr>
          <w:b/>
        </w:rPr>
        <w:t xml:space="preserve"> </w:t>
      </w:r>
      <w:r w:rsidR="00155C8A" w:rsidRPr="000B17FE">
        <w:rPr>
          <w:b/>
        </w:rPr>
        <w:t>of</w:t>
      </w:r>
      <w:r>
        <w:rPr>
          <w:b/>
        </w:rPr>
        <w:t xml:space="preserve"> </w:t>
      </w:r>
      <w:r w:rsidR="00155C8A" w:rsidRPr="000B17FE">
        <w:rPr>
          <w:b/>
        </w:rPr>
        <w:t>gender-based</w:t>
      </w:r>
      <w:r>
        <w:rPr>
          <w:b/>
        </w:rPr>
        <w:t xml:space="preserve"> </w:t>
      </w:r>
      <w:r w:rsidR="00155C8A" w:rsidRPr="000B17FE">
        <w:rPr>
          <w:b/>
        </w:rPr>
        <w:t>discrimination</w:t>
      </w:r>
      <w:r>
        <w:rPr>
          <w:b/>
        </w:rPr>
        <w:t xml:space="preserve"> </w:t>
      </w:r>
      <w:r w:rsidR="00155C8A" w:rsidRPr="000B17FE">
        <w:rPr>
          <w:b/>
        </w:rPr>
        <w:t>against</w:t>
      </w:r>
      <w:r>
        <w:rPr>
          <w:b/>
        </w:rPr>
        <w:t xml:space="preserve"> </w:t>
      </w:r>
      <w:r w:rsidR="00155C8A" w:rsidRPr="000B17FE">
        <w:rPr>
          <w:b/>
        </w:rPr>
        <w:t>women</w:t>
      </w:r>
      <w:r>
        <w:rPr>
          <w:b/>
        </w:rPr>
        <w:t xml:space="preserve"> </w:t>
      </w:r>
      <w:r w:rsidR="00155C8A" w:rsidRPr="000B17FE">
        <w:rPr>
          <w:b/>
        </w:rPr>
        <w:t>with</w:t>
      </w:r>
      <w:r>
        <w:rPr>
          <w:b/>
        </w:rPr>
        <w:t xml:space="preserve"> </w:t>
      </w:r>
      <w:r w:rsidR="00155C8A" w:rsidRPr="000B17FE">
        <w:rPr>
          <w:b/>
        </w:rPr>
        <w:t>disabilities</w:t>
      </w:r>
      <w:r w:rsidR="00155C8A" w:rsidRPr="00F92E41">
        <w:rPr>
          <w:b/>
        </w:rPr>
        <w:t>;</w:t>
      </w:r>
    </w:p>
    <w:p w14:paraId="375061CD" w14:textId="77777777" w:rsidR="00A37CA3" w:rsidRDefault="0086017D" w:rsidP="0086017D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7157A8">
        <w:rPr>
          <w:b/>
          <w:bCs/>
        </w:rPr>
        <w:t>R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ecogni</w:t>
      </w:r>
      <w:r w:rsidR="00155C8A">
        <w:rPr>
          <w:rFonts w:eastAsia="Times New Roman"/>
          <w:b/>
          <w:bCs/>
          <w:color w:val="000000"/>
          <w:lang w:eastAsia="en-GB"/>
        </w:rPr>
        <w:t>ze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the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denial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of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reasonable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accommodation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as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discrimination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under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Act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CXXV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of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2003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on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equal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treatment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and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the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promotion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of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equal</w:t>
      </w: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155C8A" w:rsidRPr="00B23A1B">
        <w:rPr>
          <w:rFonts w:eastAsia="Times New Roman"/>
          <w:b/>
          <w:bCs/>
          <w:color w:val="000000"/>
          <w:lang w:eastAsia="en-GB"/>
        </w:rPr>
        <w:t>opportunities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ensure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its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effective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enforcement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across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all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sectors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all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areas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of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life</w:t>
      </w:r>
      <w:r w:rsidR="00155C8A" w:rsidRPr="00F92E41">
        <w:rPr>
          <w:b/>
        </w:rPr>
        <w:t>;</w:t>
      </w:r>
    </w:p>
    <w:p w14:paraId="347EBBF1" w14:textId="2821E4B9" w:rsidR="00155C8A" w:rsidRPr="007157A8" w:rsidRDefault="0086017D" w:rsidP="0086017D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7157A8">
        <w:rPr>
          <w:b/>
          <w:bCs/>
        </w:rPr>
        <w:t>Provide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for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mechanisms</w:t>
      </w:r>
      <w:r>
        <w:rPr>
          <w:b/>
          <w:bCs/>
        </w:rPr>
        <w:t xml:space="preserve"> </w:t>
      </w:r>
      <w:r w:rsidR="00155C8A" w:rsidRPr="007157A8">
        <w:rPr>
          <w:b/>
          <w:bCs/>
        </w:rPr>
        <w:t>of</w:t>
      </w:r>
      <w:r>
        <w:rPr>
          <w:b/>
          <w:bCs/>
        </w:rPr>
        <w:t xml:space="preserve"> </w:t>
      </w:r>
      <w:r w:rsidR="00155C8A" w:rsidRPr="007157A8">
        <w:rPr>
          <w:b/>
          <w:bCs/>
          <w:shd w:val="clear" w:color="auto" w:fill="FFFFFF"/>
        </w:rPr>
        <w:t>effective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remedy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to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victims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of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discrimination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on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the</w:t>
      </w:r>
      <w:r>
        <w:rPr>
          <w:b/>
          <w:bCs/>
          <w:shd w:val="clear" w:color="auto" w:fill="FFFFFF"/>
        </w:rPr>
        <w:t xml:space="preserve"> </w:t>
      </w:r>
      <w:r w:rsidR="00155C8A" w:rsidRPr="000B17FE">
        <w:rPr>
          <w:b/>
        </w:rPr>
        <w:t>grounds</w:t>
      </w:r>
      <w:r>
        <w:rPr>
          <w:b/>
          <w:bCs/>
          <w:shd w:val="clear" w:color="auto" w:fill="FFFFFF"/>
        </w:rPr>
        <w:t xml:space="preserve"> </w:t>
      </w:r>
      <w:r w:rsidR="00155C8A" w:rsidRPr="000B17FE">
        <w:rPr>
          <w:b/>
          <w:bCs/>
          <w:shd w:val="clear" w:color="auto" w:fill="FFFFFF"/>
        </w:rPr>
        <w:t>of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disability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and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ensure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effective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investigation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of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reports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of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such</w:t>
      </w:r>
      <w:r>
        <w:rPr>
          <w:b/>
          <w:bCs/>
          <w:shd w:val="clear" w:color="auto" w:fill="FFFFFF"/>
        </w:rPr>
        <w:t xml:space="preserve"> </w:t>
      </w:r>
      <w:r w:rsidR="00155C8A" w:rsidRPr="007157A8">
        <w:rPr>
          <w:b/>
          <w:bCs/>
          <w:shd w:val="clear" w:color="auto" w:fill="FFFFFF"/>
        </w:rPr>
        <w:t>discrimination</w:t>
      </w:r>
      <w:r w:rsidR="00155C8A">
        <w:rPr>
          <w:b/>
          <w:bCs/>
          <w:shd w:val="clear" w:color="auto" w:fill="FFFFFF"/>
        </w:rPr>
        <w:t>.</w:t>
      </w:r>
    </w:p>
    <w:p w14:paraId="7CFCCBDD" w14:textId="78E34400" w:rsidR="00155C8A" w:rsidRPr="007157A8" w:rsidRDefault="00155C8A" w:rsidP="0086017D">
      <w:pPr>
        <w:pStyle w:val="H23G"/>
      </w:pPr>
      <w:r w:rsidRPr="007157A8">
        <w:tab/>
      </w:r>
      <w:r w:rsidRPr="007157A8">
        <w:tab/>
        <w:t>Women</w:t>
      </w:r>
      <w:r w:rsidR="0086017D">
        <w:t xml:space="preserve"> </w:t>
      </w:r>
      <w:r w:rsidRPr="007157A8">
        <w:t>with</w:t>
      </w:r>
      <w:r w:rsidR="0086017D">
        <w:t xml:space="preserve"> </w:t>
      </w:r>
      <w:r w:rsidRPr="007157A8">
        <w:t>disabilities</w:t>
      </w:r>
      <w:r w:rsidR="0086017D">
        <w:t xml:space="preserve"> </w:t>
      </w:r>
      <w:r w:rsidRPr="007157A8">
        <w:t>(art.</w:t>
      </w:r>
      <w:r w:rsidR="0086017D">
        <w:t xml:space="preserve"> </w:t>
      </w:r>
      <w:r w:rsidRPr="007157A8">
        <w:t>6)</w:t>
      </w:r>
    </w:p>
    <w:p w14:paraId="0925C9C9" w14:textId="4DE7C4DD" w:rsidR="00155C8A" w:rsidRPr="007157A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157A8">
        <w:t>12.</w:t>
      </w:r>
      <w:r w:rsidRPr="007157A8">
        <w:tab/>
      </w:r>
      <w:r w:rsidR="00155C8A" w:rsidRPr="007157A8">
        <w:t>The</w:t>
      </w:r>
      <w:r w:rsidR="0086017D">
        <w:t xml:space="preserve"> </w:t>
      </w:r>
      <w:r w:rsidR="00155C8A" w:rsidRPr="007157A8">
        <w:t>Committee</w:t>
      </w:r>
      <w:r w:rsidR="0086017D">
        <w:t xml:space="preserve"> </w:t>
      </w:r>
      <w:r w:rsidR="00155C8A" w:rsidRPr="007157A8">
        <w:t>notes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concern</w:t>
      </w:r>
      <w:r w:rsidR="0086017D">
        <w:t xml:space="preserve"> </w:t>
      </w:r>
      <w:r w:rsidR="00155C8A">
        <w:t>t</w:t>
      </w:r>
      <w:r w:rsidR="00155C8A" w:rsidRPr="007157A8">
        <w:t>he</w:t>
      </w:r>
      <w:r w:rsidR="0086017D">
        <w:t xml:space="preserve"> </w:t>
      </w:r>
      <w:r w:rsidR="00155C8A" w:rsidRPr="007157A8">
        <w:t>reported</w:t>
      </w:r>
      <w:r w:rsidR="0086017D">
        <w:t xml:space="preserve"> </w:t>
      </w:r>
      <w:r w:rsidR="00155C8A" w:rsidRPr="007157A8">
        <w:t>gender</w:t>
      </w:r>
      <w:r w:rsidR="0086017D">
        <w:t xml:space="preserve"> </w:t>
      </w:r>
      <w:r w:rsidR="00155C8A" w:rsidRPr="007157A8">
        <w:t>inequality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State</w:t>
      </w:r>
      <w:r w:rsidR="0086017D">
        <w:t xml:space="preserve"> </w:t>
      </w:r>
      <w:r w:rsidR="00155C8A" w:rsidRPr="007157A8">
        <w:t>Party,</w:t>
      </w:r>
      <w:r w:rsidR="0086017D">
        <w:t xml:space="preserve"> </w:t>
      </w:r>
      <w:r w:rsidR="00155C8A" w:rsidRPr="007157A8">
        <w:t>adversely</w:t>
      </w:r>
      <w:r w:rsidR="0086017D">
        <w:t xml:space="preserve"> </w:t>
      </w:r>
      <w:r w:rsidR="00155C8A" w:rsidRPr="007157A8">
        <w:t>affecting</w:t>
      </w:r>
      <w:r w:rsidR="0086017D">
        <w:t xml:space="preserve"> </w:t>
      </w:r>
      <w:r w:rsidR="00155C8A" w:rsidRPr="007157A8">
        <w:t>women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disabilities,</w:t>
      </w:r>
      <w:r w:rsidR="0086017D">
        <w:t xml:space="preserve"> </w:t>
      </w:r>
      <w:r w:rsidR="00155C8A" w:rsidRPr="007157A8">
        <w:t>including</w:t>
      </w:r>
      <w:r w:rsidR="0086017D">
        <w:t xml:space="preserve"> </w:t>
      </w:r>
      <w:r w:rsidR="00155C8A" w:rsidRPr="007157A8">
        <w:t>limited</w:t>
      </w:r>
      <w:r w:rsidR="0086017D">
        <w:t xml:space="preserve"> </w:t>
      </w:r>
      <w:r w:rsidR="00155C8A" w:rsidRPr="007157A8">
        <w:t>work</w:t>
      </w:r>
      <w:r w:rsidR="0086017D">
        <w:t xml:space="preserve"> </w:t>
      </w:r>
      <w:r w:rsidR="00155C8A" w:rsidRPr="007157A8">
        <w:t>opportunities</w:t>
      </w:r>
      <w:r w:rsidR="0086017D">
        <w:t xml:space="preserve"> </w:t>
      </w:r>
      <w:r w:rsidR="00155C8A" w:rsidRPr="007157A8">
        <w:t>for</w:t>
      </w:r>
      <w:r w:rsidR="0086017D">
        <w:t xml:space="preserve"> </w:t>
      </w:r>
      <w:r w:rsidR="00155C8A" w:rsidRPr="007157A8">
        <w:t>them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an</w:t>
      </w:r>
      <w:r w:rsidR="0086017D">
        <w:t xml:space="preserve"> </w:t>
      </w:r>
      <w:r w:rsidR="00155C8A" w:rsidRPr="007157A8">
        <w:t>open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inclusive</w:t>
      </w:r>
      <w:r w:rsidR="0086017D">
        <w:t xml:space="preserve"> </w:t>
      </w:r>
      <w:r w:rsidR="00155C8A" w:rsidRPr="007157A8">
        <w:t>labour</w:t>
      </w:r>
      <w:r w:rsidR="0086017D">
        <w:t xml:space="preserve"> </w:t>
      </w:r>
      <w:r w:rsidR="00155C8A" w:rsidRPr="007157A8">
        <w:t>market.</w:t>
      </w:r>
    </w:p>
    <w:p w14:paraId="09BAD819" w14:textId="7C3665AE" w:rsidR="00155C8A" w:rsidRPr="00DB115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 w:rsidRPr="00DB1157">
        <w:rPr>
          <w:bCs/>
        </w:rPr>
        <w:t>13.</w:t>
      </w:r>
      <w:r w:rsidRPr="00DB1157">
        <w:rPr>
          <w:bCs/>
        </w:rPr>
        <w:tab/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 w:rsidRPr="00DB1157">
        <w:rPr>
          <w:b/>
        </w:rPr>
        <w:t>recalls</w:t>
      </w:r>
      <w:r w:rsidR="0086017D">
        <w:rPr>
          <w:b/>
        </w:rPr>
        <w:t xml:space="preserve"> </w:t>
      </w:r>
      <w:r w:rsidR="00155C8A" w:rsidRPr="00DB1157">
        <w:rPr>
          <w:b/>
        </w:rPr>
        <w:t>its</w:t>
      </w:r>
      <w:r w:rsidR="0086017D">
        <w:rPr>
          <w:b/>
        </w:rPr>
        <w:t xml:space="preserve"> </w:t>
      </w:r>
      <w:r w:rsidR="00155C8A" w:rsidRPr="00DB1157">
        <w:rPr>
          <w:b/>
        </w:rPr>
        <w:t>general</w:t>
      </w:r>
      <w:r w:rsidR="0086017D">
        <w:rPr>
          <w:b/>
        </w:rPr>
        <w:t xml:space="preserve"> </w:t>
      </w:r>
      <w:r w:rsidR="00155C8A" w:rsidRPr="00DB1157">
        <w:rPr>
          <w:b/>
        </w:rPr>
        <w:t>comment</w:t>
      </w:r>
      <w:r w:rsidR="0086017D">
        <w:rPr>
          <w:b/>
        </w:rPr>
        <w:t xml:space="preserve"> </w:t>
      </w:r>
      <w:r w:rsidR="00155C8A" w:rsidRPr="00DB1157">
        <w:rPr>
          <w:b/>
        </w:rPr>
        <w:t>No.</w:t>
      </w:r>
      <w:r w:rsidR="0086017D">
        <w:rPr>
          <w:b/>
        </w:rPr>
        <w:t xml:space="preserve"> </w:t>
      </w:r>
      <w:r w:rsidR="00155C8A" w:rsidRPr="00DB1157">
        <w:rPr>
          <w:b/>
        </w:rPr>
        <w:t>3</w:t>
      </w:r>
      <w:r w:rsidR="0086017D">
        <w:rPr>
          <w:b/>
        </w:rPr>
        <w:t xml:space="preserve"> </w:t>
      </w:r>
      <w:r w:rsidR="00155C8A" w:rsidRPr="00DB1157">
        <w:rPr>
          <w:b/>
        </w:rPr>
        <w:t>(2016)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recommends</w:t>
      </w:r>
      <w:r w:rsidR="0086017D">
        <w:rPr>
          <w:b/>
        </w:rPr>
        <w:t xml:space="preserve"> </w:t>
      </w:r>
      <w:r w:rsidR="00155C8A" w:rsidRPr="00DB1157">
        <w:rPr>
          <w:b/>
        </w:rPr>
        <w:t>that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</w:t>
      </w:r>
      <w:r w:rsidR="0086017D">
        <w:rPr>
          <w:b/>
        </w:rPr>
        <w:t xml:space="preserve"> </w:t>
      </w:r>
      <w:r w:rsidR="00155C8A" w:rsidRPr="00DB1157">
        <w:rPr>
          <w:b/>
        </w:rPr>
        <w:t>e</w:t>
      </w:r>
      <w:r w:rsidR="00155C8A" w:rsidRPr="00DB1157">
        <w:rPr>
          <w:b/>
          <w:bCs/>
        </w:rPr>
        <w:t>nsure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that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protection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rights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women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girls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lastRenderedPageBreak/>
        <w:t>disabilities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is</w:t>
      </w:r>
      <w:r w:rsidR="0086017D">
        <w:rPr>
          <w:b/>
          <w:bCs/>
        </w:rPr>
        <w:t xml:space="preserve"> </w:t>
      </w:r>
      <w:r w:rsidR="00155C8A" w:rsidRPr="00DB1157">
        <w:rPr>
          <w:b/>
        </w:rPr>
        <w:t>included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national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strategy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on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gender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equality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that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it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adopt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targeted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measures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to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implement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recommendations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directed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at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E</w:t>
      </w:r>
      <w:r w:rsidR="00155C8A">
        <w:rPr>
          <w:b/>
          <w:bCs/>
        </w:rPr>
        <w:t>uropean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U</w:t>
      </w:r>
      <w:r w:rsidR="00155C8A">
        <w:rPr>
          <w:b/>
          <w:bCs/>
        </w:rPr>
        <w:t>nion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Member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States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E</w:t>
      </w:r>
      <w:r w:rsidR="00155C8A">
        <w:rPr>
          <w:b/>
          <w:bCs/>
        </w:rPr>
        <w:t>uropean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U</w:t>
      </w:r>
      <w:r w:rsidR="00155C8A">
        <w:rPr>
          <w:b/>
          <w:bCs/>
        </w:rPr>
        <w:t>nion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Gender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Equality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Strategy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2020</w:t>
      </w:r>
      <w:r w:rsidR="0086017D">
        <w:rPr>
          <w:b/>
          <w:bCs/>
        </w:rPr>
        <w:t>–</w:t>
      </w:r>
      <w:r w:rsidR="00155C8A">
        <w:rPr>
          <w:b/>
          <w:bCs/>
        </w:rPr>
        <w:t>2025.</w:t>
      </w:r>
    </w:p>
    <w:p w14:paraId="6000F3C6" w14:textId="124F3C25" w:rsidR="00155C8A" w:rsidRPr="007157A8" w:rsidRDefault="00155C8A" w:rsidP="0086017D">
      <w:pPr>
        <w:pStyle w:val="H23G"/>
      </w:pPr>
      <w:r>
        <w:tab/>
      </w:r>
      <w:r>
        <w:tab/>
      </w:r>
      <w:r w:rsidRPr="00B23A1B">
        <w:t>Children</w:t>
      </w:r>
      <w:r w:rsidR="0086017D">
        <w:t xml:space="preserve"> </w:t>
      </w:r>
      <w:r w:rsidRPr="00B23A1B">
        <w:t>with</w:t>
      </w:r>
      <w:r w:rsidR="0086017D">
        <w:t xml:space="preserve"> </w:t>
      </w:r>
      <w:r w:rsidRPr="00B23A1B">
        <w:t>disabilities</w:t>
      </w:r>
      <w:r w:rsidR="0086017D">
        <w:t xml:space="preserve"> </w:t>
      </w:r>
      <w:r w:rsidRPr="00B23A1B">
        <w:t>(art.</w:t>
      </w:r>
      <w:r w:rsidR="0086017D">
        <w:t xml:space="preserve"> </w:t>
      </w:r>
      <w:r w:rsidRPr="00B23A1B">
        <w:t>7)</w:t>
      </w:r>
    </w:p>
    <w:p w14:paraId="16BC5CF4" w14:textId="74019823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14.</w:t>
      </w:r>
      <w:r>
        <w:tab/>
      </w:r>
      <w:r w:rsidR="00155C8A" w:rsidRPr="007157A8">
        <w:t>The</w:t>
      </w:r>
      <w:r w:rsidR="0086017D">
        <w:t xml:space="preserve"> </w:t>
      </w:r>
      <w:r w:rsidR="00155C8A" w:rsidRPr="007157A8">
        <w:t>Committee</w:t>
      </w:r>
      <w:r w:rsidR="0086017D">
        <w:t xml:space="preserve"> </w:t>
      </w:r>
      <w:r w:rsidR="00155C8A" w:rsidRPr="007157A8">
        <w:t>observes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concern</w:t>
      </w:r>
      <w:r w:rsidR="0086017D">
        <w:t xml:space="preserve"> </w:t>
      </w:r>
      <w:r w:rsidR="00155C8A" w:rsidRPr="007157A8">
        <w:t>that</w:t>
      </w:r>
      <w:r w:rsidR="00155C8A">
        <w:t>:</w:t>
      </w:r>
    </w:p>
    <w:p w14:paraId="2B3E2AB4" w14:textId="21C4D216" w:rsidR="00155C8A" w:rsidRPr="007157A8" w:rsidRDefault="0086017D" w:rsidP="0086017D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(a)</w:t>
      </w:r>
      <w:r>
        <w:rPr>
          <w:bCs/>
        </w:rPr>
        <w:tab/>
      </w:r>
      <w:r w:rsidR="00155C8A">
        <w:t>The</w:t>
      </w:r>
      <w:r>
        <w:t xml:space="preserve"> </w:t>
      </w:r>
      <w:r w:rsidR="00155C8A">
        <w:t>State</w:t>
      </w:r>
      <w:r>
        <w:t xml:space="preserve"> </w:t>
      </w:r>
      <w:r w:rsidR="00155C8A">
        <w:t>party</w:t>
      </w:r>
      <w:r>
        <w:t xml:space="preserve"> </w:t>
      </w:r>
      <w:r w:rsidR="00155C8A">
        <w:t>a</w:t>
      </w:r>
      <w:r w:rsidR="00155C8A" w:rsidRPr="007157A8">
        <w:t>ppl</w:t>
      </w:r>
      <w:r w:rsidR="00155C8A">
        <w:t>ies</w:t>
      </w:r>
      <w:r>
        <w:t xml:space="preserve"> </w:t>
      </w:r>
      <w:r w:rsidR="00155C8A" w:rsidRPr="007157A8">
        <w:t>the</w:t>
      </w:r>
      <w:r>
        <w:t xml:space="preserve"> </w:t>
      </w:r>
      <w:r w:rsidR="00155C8A" w:rsidRPr="007157A8">
        <w:t>concept</w:t>
      </w:r>
      <w:r>
        <w:t xml:space="preserve"> </w:t>
      </w:r>
      <w:r w:rsidR="00155C8A" w:rsidRPr="007157A8">
        <w:t>of</w:t>
      </w:r>
      <w:r>
        <w:t xml:space="preserve"> </w:t>
      </w:r>
      <w:r w:rsidR="00155C8A" w:rsidRPr="007157A8">
        <w:t>the</w:t>
      </w:r>
      <w:r>
        <w:t xml:space="preserve"> </w:t>
      </w:r>
      <w:r w:rsidR="00155C8A" w:rsidRPr="007157A8">
        <w:t>best</w:t>
      </w:r>
      <w:r>
        <w:t xml:space="preserve"> </w:t>
      </w:r>
      <w:r w:rsidR="00155C8A" w:rsidRPr="007157A8">
        <w:t>interests</w:t>
      </w:r>
      <w:r>
        <w:t xml:space="preserve"> </w:t>
      </w:r>
      <w:r w:rsidR="00155C8A" w:rsidRPr="007157A8">
        <w:t>of</w:t>
      </w:r>
      <w:r>
        <w:t xml:space="preserve"> </w:t>
      </w:r>
      <w:r w:rsidR="00155C8A" w:rsidRPr="007157A8">
        <w:t>the</w:t>
      </w:r>
      <w:r>
        <w:t xml:space="preserve"> </w:t>
      </w:r>
      <w:r w:rsidR="00155C8A" w:rsidRPr="007157A8">
        <w:t>child</w:t>
      </w:r>
      <w:r>
        <w:rPr>
          <w:color w:val="000000"/>
          <w:shd w:val="clear" w:color="auto" w:fill="FFFFFF"/>
        </w:rPr>
        <w:t xml:space="preserve"> </w:t>
      </w:r>
      <w:r w:rsidR="00155C8A" w:rsidRPr="007157A8">
        <w:rPr>
          <w:color w:val="000000"/>
          <w:shd w:val="clear" w:color="auto" w:fill="FFFFFF"/>
        </w:rPr>
        <w:t>by</w:t>
      </w:r>
      <w:r>
        <w:rPr>
          <w:color w:val="000000"/>
          <w:shd w:val="clear" w:color="auto" w:fill="FFFFFF"/>
        </w:rPr>
        <w:t xml:space="preserve"> </w:t>
      </w:r>
      <w:r w:rsidR="00155C8A" w:rsidRPr="000B17FE">
        <w:t>giving</w:t>
      </w:r>
      <w:r>
        <w:rPr>
          <w:color w:val="000000"/>
          <w:shd w:val="clear" w:color="auto" w:fill="FFFFFF"/>
        </w:rPr>
        <w:t xml:space="preserve"> </w:t>
      </w:r>
      <w:r w:rsidR="00155C8A" w:rsidRPr="007157A8">
        <w:rPr>
          <w:color w:val="000000"/>
          <w:shd w:val="clear" w:color="auto" w:fill="FFFFFF"/>
        </w:rPr>
        <w:t>priority</w:t>
      </w:r>
      <w:r>
        <w:rPr>
          <w:color w:val="000000"/>
          <w:shd w:val="clear" w:color="auto" w:fill="FFFFFF"/>
        </w:rPr>
        <w:t xml:space="preserve"> </w:t>
      </w:r>
      <w:r w:rsidR="00155C8A" w:rsidRPr="007157A8">
        <w:rPr>
          <w:color w:val="000000"/>
          <w:shd w:val="clear" w:color="auto" w:fill="FFFFFF"/>
        </w:rPr>
        <w:t>to</w:t>
      </w:r>
      <w:r>
        <w:t xml:space="preserve"> </w:t>
      </w:r>
      <w:r w:rsidR="00155C8A">
        <w:t>the</w:t>
      </w:r>
      <w:r>
        <w:t xml:space="preserve"> </w:t>
      </w:r>
      <w:r w:rsidR="00155C8A" w:rsidRPr="007157A8">
        <w:t>opinions</w:t>
      </w:r>
      <w:r>
        <w:t xml:space="preserve"> </w:t>
      </w:r>
      <w:r w:rsidR="00155C8A" w:rsidRPr="007157A8">
        <w:t>of</w:t>
      </w:r>
      <w:r>
        <w:t xml:space="preserve"> </w:t>
      </w:r>
      <w:r w:rsidR="00155C8A" w:rsidRPr="007157A8">
        <w:t>experts</w:t>
      </w:r>
      <w:r>
        <w:t xml:space="preserve"> </w:t>
      </w:r>
      <w:r w:rsidR="00155C8A" w:rsidRPr="007157A8">
        <w:t>and</w:t>
      </w:r>
      <w:r>
        <w:t xml:space="preserve"> </w:t>
      </w:r>
      <w:r w:rsidR="00155C8A" w:rsidRPr="007157A8">
        <w:t>to</w:t>
      </w:r>
      <w:r>
        <w:t xml:space="preserve"> </w:t>
      </w:r>
      <w:r w:rsidR="00155C8A" w:rsidRPr="007157A8">
        <w:t>institutional</w:t>
      </w:r>
      <w:r>
        <w:t xml:space="preserve"> </w:t>
      </w:r>
      <w:r w:rsidR="00155C8A" w:rsidRPr="007157A8">
        <w:t>care</w:t>
      </w:r>
      <w:r w:rsidR="00155C8A" w:rsidRPr="007157A8">
        <w:rPr>
          <w:color w:val="000000"/>
          <w:shd w:val="clear" w:color="auto" w:fill="FFFFFF"/>
        </w:rPr>
        <w:t>;</w:t>
      </w:r>
    </w:p>
    <w:p w14:paraId="0AF91156" w14:textId="3DE325B4" w:rsidR="00155C8A" w:rsidRPr="007157A8" w:rsidRDefault="0086017D" w:rsidP="0086017D">
      <w:pPr>
        <w:pStyle w:val="ParaNoG"/>
        <w:numPr>
          <w:ilvl w:val="0"/>
          <w:numId w:val="0"/>
        </w:numPr>
        <w:ind w:left="1134"/>
        <w:rPr>
          <w:bCs/>
        </w:rPr>
      </w:pPr>
      <w:r>
        <w:rPr>
          <w:bCs/>
        </w:rPr>
        <w:tab/>
        <w:t>(b)</w:t>
      </w:r>
      <w:r>
        <w:rPr>
          <w:bCs/>
        </w:rPr>
        <w:tab/>
      </w:r>
      <w:r w:rsidR="00155C8A">
        <w:t>The</w:t>
      </w:r>
      <w:r>
        <w:t xml:space="preserve"> </w:t>
      </w:r>
      <w:r w:rsidR="00155C8A">
        <w:t>State</w:t>
      </w:r>
      <w:r>
        <w:t xml:space="preserve"> </w:t>
      </w:r>
      <w:r w:rsidR="00155C8A">
        <w:t>party</w:t>
      </w:r>
      <w:r w:rsidR="009112DB">
        <w:t>’</w:t>
      </w:r>
      <w:r w:rsidR="00155C8A">
        <w:t>s</w:t>
      </w:r>
      <w:r>
        <w:t xml:space="preserve"> </w:t>
      </w:r>
      <w:r w:rsidR="00155C8A">
        <w:t>legislation</w:t>
      </w:r>
      <w:r>
        <w:t xml:space="preserve"> </w:t>
      </w:r>
      <w:r w:rsidR="00155C8A">
        <w:t>d</w:t>
      </w:r>
      <w:r w:rsidR="00155C8A" w:rsidRPr="007157A8">
        <w:t>iscriminate</w:t>
      </w:r>
      <w:r w:rsidR="00155C8A">
        <w:t>s</w:t>
      </w:r>
      <w:r>
        <w:t xml:space="preserve"> </w:t>
      </w:r>
      <w:r w:rsidR="00155C8A">
        <w:t>against</w:t>
      </w:r>
      <w:r>
        <w:t xml:space="preserve"> </w:t>
      </w:r>
      <w:r w:rsidR="00155C8A" w:rsidRPr="007157A8">
        <w:t>children</w:t>
      </w:r>
      <w:r>
        <w:t xml:space="preserve"> </w:t>
      </w:r>
      <w:r w:rsidR="00155C8A" w:rsidRPr="007157A8">
        <w:t>with</w:t>
      </w:r>
      <w:r>
        <w:t xml:space="preserve"> </w:t>
      </w:r>
      <w:r w:rsidR="00155C8A" w:rsidRPr="007157A8">
        <w:t>disabilities</w:t>
      </w:r>
      <w:r>
        <w:t xml:space="preserve"> </w:t>
      </w:r>
      <w:r w:rsidR="00155C8A" w:rsidRPr="007157A8">
        <w:t>through</w:t>
      </w:r>
      <w:r>
        <w:t xml:space="preserve"> </w:t>
      </w:r>
      <w:r w:rsidR="00155C8A">
        <w:t>s</w:t>
      </w:r>
      <w:r w:rsidR="00155C8A" w:rsidRPr="007157A8">
        <w:t>ection</w:t>
      </w:r>
      <w:r>
        <w:t xml:space="preserve"> </w:t>
      </w:r>
      <w:r w:rsidR="00155C8A" w:rsidRPr="007157A8">
        <w:t>7</w:t>
      </w:r>
      <w:r>
        <w:t xml:space="preserve"> </w:t>
      </w:r>
      <w:r w:rsidR="00155C8A" w:rsidRPr="007157A8">
        <w:t>(2)</w:t>
      </w:r>
      <w:r>
        <w:t xml:space="preserve"> </w:t>
      </w:r>
      <w:r w:rsidR="00155C8A" w:rsidRPr="007157A8">
        <w:t>a)</w:t>
      </w:r>
      <w:r>
        <w:t xml:space="preserve"> </w:t>
      </w:r>
      <w:r w:rsidR="00155C8A" w:rsidRPr="007157A8">
        <w:t>of</w:t>
      </w:r>
      <w:r>
        <w:t xml:space="preserve"> </w:t>
      </w:r>
      <w:r w:rsidR="00155C8A" w:rsidRPr="007157A8">
        <w:rPr>
          <w:rFonts w:eastAsia="Calibri"/>
        </w:rPr>
        <w:t>Act</w:t>
      </w:r>
      <w:r>
        <w:rPr>
          <w:rFonts w:eastAsia="Calibri"/>
        </w:rPr>
        <w:t xml:space="preserve"> </w:t>
      </w:r>
      <w:r w:rsidR="00155C8A" w:rsidRPr="007157A8">
        <w:rPr>
          <w:rFonts w:eastAsia="Calibri"/>
        </w:rPr>
        <w:t>XXXI</w:t>
      </w:r>
      <w:r>
        <w:rPr>
          <w:rFonts w:eastAsia="Calibri"/>
        </w:rPr>
        <w:t xml:space="preserve"> </w:t>
      </w:r>
      <w:r w:rsidR="00155C8A" w:rsidRPr="007157A8">
        <w:rPr>
          <w:rFonts w:eastAsia="Calibri"/>
        </w:rPr>
        <w:t>of</w:t>
      </w:r>
      <w:r>
        <w:rPr>
          <w:rFonts w:eastAsia="Calibri"/>
        </w:rPr>
        <w:t xml:space="preserve"> </w:t>
      </w:r>
      <w:r w:rsidR="00155C8A" w:rsidRPr="007157A8">
        <w:rPr>
          <w:rFonts w:eastAsia="Calibri"/>
        </w:rPr>
        <w:t>1997</w:t>
      </w:r>
      <w:r>
        <w:rPr>
          <w:rFonts w:eastAsia="Calibri"/>
        </w:rPr>
        <w:t xml:space="preserve"> </w:t>
      </w:r>
      <w:r w:rsidR="00155C8A">
        <w:rPr>
          <w:rFonts w:eastAsia="Calibri"/>
        </w:rPr>
        <w:t>concerning</w:t>
      </w:r>
      <w:r>
        <w:rPr>
          <w:rFonts w:eastAsia="Calibri"/>
        </w:rPr>
        <w:t xml:space="preserve"> </w:t>
      </w:r>
      <w:r w:rsidR="00155C8A" w:rsidRPr="007157A8">
        <w:rPr>
          <w:rFonts w:eastAsia="Calibri"/>
        </w:rPr>
        <w:t>the</w:t>
      </w:r>
      <w:r>
        <w:rPr>
          <w:rFonts w:eastAsia="Calibri"/>
        </w:rPr>
        <w:t xml:space="preserve"> </w:t>
      </w:r>
      <w:r w:rsidR="00155C8A" w:rsidRPr="007157A8">
        <w:rPr>
          <w:rFonts w:eastAsia="Calibri"/>
        </w:rPr>
        <w:t>protection</w:t>
      </w:r>
      <w:r>
        <w:rPr>
          <w:rFonts w:eastAsia="Calibri"/>
        </w:rPr>
        <w:t xml:space="preserve"> </w:t>
      </w:r>
      <w:r w:rsidR="00155C8A" w:rsidRPr="007157A8">
        <w:rPr>
          <w:rFonts w:eastAsia="Calibri"/>
        </w:rPr>
        <w:t>of</w:t>
      </w:r>
      <w:r>
        <w:rPr>
          <w:rFonts w:eastAsia="Calibri"/>
        </w:rPr>
        <w:t xml:space="preserve"> </w:t>
      </w:r>
      <w:r w:rsidR="00155C8A" w:rsidRPr="007157A8">
        <w:rPr>
          <w:rFonts w:eastAsia="Calibri"/>
        </w:rPr>
        <w:t>children</w:t>
      </w:r>
      <w:r>
        <w:rPr>
          <w:rFonts w:eastAsia="Calibri"/>
        </w:rPr>
        <w:t xml:space="preserve"> </w:t>
      </w:r>
      <w:r w:rsidR="00155C8A" w:rsidRPr="007157A8">
        <w:t>and</w:t>
      </w:r>
      <w:r>
        <w:t xml:space="preserve"> </w:t>
      </w:r>
      <w:r w:rsidR="00155C8A">
        <w:t>the</w:t>
      </w:r>
      <w:r>
        <w:t xml:space="preserve"> </w:t>
      </w:r>
      <w:r w:rsidR="00155C8A" w:rsidRPr="007157A8">
        <w:t>placement</w:t>
      </w:r>
      <w:r>
        <w:t xml:space="preserve"> </w:t>
      </w:r>
      <w:r w:rsidR="00155C8A" w:rsidRPr="007157A8">
        <w:t>of</w:t>
      </w:r>
      <w:r>
        <w:t xml:space="preserve"> </w:t>
      </w:r>
      <w:r w:rsidR="00155C8A" w:rsidRPr="007157A8">
        <w:t>children</w:t>
      </w:r>
      <w:r>
        <w:t xml:space="preserve"> </w:t>
      </w:r>
      <w:r w:rsidR="00155C8A" w:rsidRPr="007157A8">
        <w:t>under</w:t>
      </w:r>
      <w:r>
        <w:t xml:space="preserve"> </w:t>
      </w:r>
      <w:r w:rsidR="00155C8A" w:rsidRPr="007157A8">
        <w:t>12</w:t>
      </w:r>
      <w:r>
        <w:t xml:space="preserve"> </w:t>
      </w:r>
      <w:r w:rsidR="00155C8A" w:rsidRPr="007157A8">
        <w:t>years</w:t>
      </w:r>
      <w:r>
        <w:t xml:space="preserve"> </w:t>
      </w:r>
      <w:r w:rsidR="00155C8A" w:rsidRPr="007157A8">
        <w:t>old</w:t>
      </w:r>
      <w:r>
        <w:t xml:space="preserve"> </w:t>
      </w:r>
      <w:r w:rsidR="00155C8A" w:rsidRPr="007157A8">
        <w:t>in</w:t>
      </w:r>
      <w:r>
        <w:t xml:space="preserve"> </w:t>
      </w:r>
      <w:r w:rsidR="00155C8A" w:rsidRPr="007157A8">
        <w:t>foster</w:t>
      </w:r>
      <w:r>
        <w:t xml:space="preserve"> </w:t>
      </w:r>
      <w:r w:rsidR="00155C8A" w:rsidRPr="007157A8">
        <w:t>families,</w:t>
      </w:r>
      <w:r>
        <w:t xml:space="preserve"> </w:t>
      </w:r>
      <w:r w:rsidR="00155C8A">
        <w:t>which</w:t>
      </w:r>
      <w:r>
        <w:t xml:space="preserve"> </w:t>
      </w:r>
      <w:r w:rsidR="00155C8A">
        <w:t>exempts</w:t>
      </w:r>
      <w:r>
        <w:t xml:space="preserve"> </w:t>
      </w:r>
      <w:r w:rsidR="00155C8A" w:rsidRPr="007157A8">
        <w:t>children</w:t>
      </w:r>
      <w:r>
        <w:t xml:space="preserve"> </w:t>
      </w:r>
      <w:r w:rsidR="00155C8A" w:rsidRPr="007157A8">
        <w:t>with</w:t>
      </w:r>
      <w:r>
        <w:t xml:space="preserve"> </w:t>
      </w:r>
      <w:r w:rsidR="00155C8A" w:rsidRPr="007157A8">
        <w:t>disabilities</w:t>
      </w:r>
      <w:r>
        <w:t xml:space="preserve"> </w:t>
      </w:r>
      <w:r w:rsidR="00155C8A">
        <w:t>requiring</w:t>
      </w:r>
      <w:r>
        <w:t xml:space="preserve"> </w:t>
      </w:r>
      <w:r w:rsidR="00155C8A">
        <w:t>higher</w:t>
      </w:r>
      <w:r>
        <w:t xml:space="preserve"> </w:t>
      </w:r>
      <w:r w:rsidR="00155C8A">
        <w:t>levels</w:t>
      </w:r>
      <w:r>
        <w:t xml:space="preserve"> </w:t>
      </w:r>
      <w:r w:rsidR="00155C8A">
        <w:t>of</w:t>
      </w:r>
      <w:r>
        <w:t xml:space="preserve"> </w:t>
      </w:r>
      <w:r w:rsidR="00155C8A">
        <w:t>support,</w:t>
      </w:r>
      <w:r>
        <w:t xml:space="preserve"> </w:t>
      </w:r>
      <w:r w:rsidR="00155C8A" w:rsidRPr="007157A8">
        <w:t>allegedly</w:t>
      </w:r>
      <w:r>
        <w:t xml:space="preserve"> </w:t>
      </w:r>
      <w:r w:rsidR="00155C8A">
        <w:t>in</w:t>
      </w:r>
      <w:r>
        <w:t xml:space="preserve"> </w:t>
      </w:r>
      <w:r w:rsidR="00155C8A" w:rsidRPr="007157A8">
        <w:t>their</w:t>
      </w:r>
      <w:r>
        <w:t xml:space="preserve"> </w:t>
      </w:r>
      <w:r w:rsidR="00155C8A" w:rsidRPr="007157A8">
        <w:t>best</w:t>
      </w:r>
      <w:r>
        <w:t xml:space="preserve"> </w:t>
      </w:r>
      <w:r w:rsidR="00155C8A" w:rsidRPr="007157A8">
        <w:t>interests</w:t>
      </w:r>
      <w:r w:rsidR="00155C8A">
        <w:t>,</w:t>
      </w:r>
      <w:r>
        <w:t xml:space="preserve"> </w:t>
      </w:r>
      <w:r w:rsidR="00155C8A" w:rsidRPr="007157A8">
        <w:t>and</w:t>
      </w:r>
      <w:r>
        <w:t xml:space="preserve"> </w:t>
      </w:r>
      <w:r w:rsidR="00155C8A" w:rsidRPr="007157A8">
        <w:t>thereby</w:t>
      </w:r>
      <w:r>
        <w:t xml:space="preserve"> </w:t>
      </w:r>
      <w:r w:rsidR="00155C8A" w:rsidRPr="007157A8">
        <w:t>perpetuat</w:t>
      </w:r>
      <w:r w:rsidR="00155C8A">
        <w:t>es</w:t>
      </w:r>
      <w:r>
        <w:t xml:space="preserve"> </w:t>
      </w:r>
      <w:r w:rsidR="00155C8A" w:rsidRPr="007157A8">
        <w:t>their</w:t>
      </w:r>
      <w:r>
        <w:t xml:space="preserve"> </w:t>
      </w:r>
      <w:r w:rsidR="00155C8A" w:rsidRPr="007157A8">
        <w:t>institutionali</w:t>
      </w:r>
      <w:r w:rsidR="00155C8A">
        <w:t>z</w:t>
      </w:r>
      <w:r w:rsidR="00155C8A" w:rsidRPr="007157A8">
        <w:t>ation;</w:t>
      </w:r>
    </w:p>
    <w:p w14:paraId="101AD0D5" w14:textId="13FE59FF" w:rsidR="00155C8A" w:rsidRPr="007157A8" w:rsidRDefault="0086017D" w:rsidP="0086017D">
      <w:pPr>
        <w:pStyle w:val="ParaNoG"/>
        <w:numPr>
          <w:ilvl w:val="0"/>
          <w:numId w:val="0"/>
        </w:numPr>
        <w:ind w:left="1134"/>
        <w:rPr>
          <w:bCs/>
        </w:rPr>
      </w:pPr>
      <w:r>
        <w:rPr>
          <w:bCs/>
        </w:rPr>
        <w:tab/>
        <w:t>(c)</w:t>
      </w:r>
      <w:r>
        <w:rPr>
          <w:bCs/>
        </w:rPr>
        <w:tab/>
      </w:r>
      <w:r w:rsidR="00155C8A">
        <w:t>There</w:t>
      </w:r>
      <w:r>
        <w:t xml:space="preserve"> </w:t>
      </w:r>
      <w:r w:rsidR="00155C8A">
        <w:t>is</w:t>
      </w:r>
      <w:r>
        <w:t xml:space="preserve"> </w:t>
      </w:r>
      <w:r w:rsidR="00155C8A">
        <w:t>a</w:t>
      </w:r>
      <w:r>
        <w:t xml:space="preserve"> </w:t>
      </w:r>
      <w:r w:rsidR="00155C8A">
        <w:t>lack</w:t>
      </w:r>
      <w:r>
        <w:t xml:space="preserve"> </w:t>
      </w:r>
      <w:r w:rsidR="00155C8A">
        <w:t>of</w:t>
      </w:r>
      <w:r>
        <w:t xml:space="preserve"> </w:t>
      </w:r>
      <w:r w:rsidR="00155C8A" w:rsidRPr="007157A8">
        <w:rPr>
          <w:rFonts w:eastAsia="Times New Roman"/>
          <w:color w:val="000000"/>
        </w:rPr>
        <w:t>access</w:t>
      </w:r>
      <w:r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to</w:t>
      </w:r>
      <w:r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general</w:t>
      </w:r>
      <w:r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community-based</w:t>
      </w:r>
      <w:r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services</w:t>
      </w:r>
      <w:r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for</w:t>
      </w:r>
      <w:r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children</w:t>
      </w:r>
      <w:r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with</w:t>
      </w:r>
      <w:r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disabilities,</w:t>
      </w:r>
      <w:r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including</w:t>
      </w:r>
      <w:r>
        <w:rPr>
          <w:rFonts w:eastAsia="Times New Roman"/>
          <w:color w:val="000000"/>
        </w:rPr>
        <w:t xml:space="preserve"> </w:t>
      </w:r>
      <w:bookmarkStart w:id="0" w:name="_Hlk96446098"/>
      <w:r w:rsidR="00155C8A">
        <w:rPr>
          <w:rFonts w:eastAsia="Times New Roman"/>
          <w:color w:val="000000"/>
        </w:rPr>
        <w:t>as</w:t>
      </w:r>
      <w:r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a</w:t>
      </w:r>
      <w:r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consequence</w:t>
      </w:r>
      <w:r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of</w:t>
      </w:r>
      <w:r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the</w:t>
      </w:r>
      <w:r>
        <w:rPr>
          <w:rFonts w:eastAsia="Times New Roman"/>
          <w:color w:val="000000"/>
        </w:rPr>
        <w:t xml:space="preserve"> </w:t>
      </w:r>
      <w:r w:rsidR="009112DB">
        <w:rPr>
          <w:rFonts w:eastAsia="Times New Roman"/>
          <w:color w:val="000000"/>
        </w:rPr>
        <w:t>“</w:t>
      </w:r>
      <w:r w:rsidR="00155C8A" w:rsidRPr="007157A8">
        <w:rPr>
          <w:rFonts w:eastAsia="Times New Roman"/>
          <w:color w:val="000000"/>
        </w:rPr>
        <w:t>individual</w:t>
      </w:r>
      <w:r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development</w:t>
      </w:r>
      <w:r w:rsidR="009112DB">
        <w:rPr>
          <w:rFonts w:eastAsia="Times New Roman"/>
          <w:color w:val="000000"/>
        </w:rPr>
        <w:t>”</w:t>
      </w:r>
      <w:r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measure</w:t>
      </w:r>
      <w:r w:rsidR="00155C8A" w:rsidRPr="007157A8">
        <w:rPr>
          <w:rFonts w:eastAsia="Times New Roman"/>
          <w:color w:val="000000"/>
        </w:rPr>
        <w:t>,</w:t>
      </w:r>
      <w:r>
        <w:rPr>
          <w:rFonts w:eastAsia="Times New Roman"/>
          <w:color w:val="000000"/>
        </w:rPr>
        <w:t xml:space="preserve"> </w:t>
      </w:r>
      <w:bookmarkEnd w:id="0"/>
      <w:r w:rsidR="00155C8A" w:rsidRPr="007157A8">
        <w:rPr>
          <w:rFonts w:eastAsia="Times New Roman"/>
          <w:color w:val="000000"/>
        </w:rPr>
        <w:t>which</w:t>
      </w:r>
      <w:r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results</w:t>
      </w:r>
      <w:r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in</w:t>
      </w:r>
      <w:r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discrimination</w:t>
      </w:r>
      <w:r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against</w:t>
      </w:r>
      <w:r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children</w:t>
      </w:r>
      <w:r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with</w:t>
      </w:r>
      <w:r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disabilities</w:t>
      </w:r>
      <w:r w:rsidR="00155C8A">
        <w:rPr>
          <w:rFonts w:eastAsia="Times New Roman"/>
          <w:color w:val="000000"/>
        </w:rPr>
        <w:t>.</w:t>
      </w:r>
    </w:p>
    <w:p w14:paraId="59F35FAA" w14:textId="045CB7BE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15.</w:t>
      </w:r>
      <w:r>
        <w:tab/>
      </w:r>
      <w:r w:rsidR="00155C8A" w:rsidRPr="00DB1157">
        <w:rPr>
          <w:b/>
        </w:rPr>
        <w:t>With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reference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to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joint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statement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Committee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on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R</w:t>
      </w:r>
      <w:r w:rsidR="00155C8A">
        <w:rPr>
          <w:b/>
          <w:bCs/>
        </w:rPr>
        <w:t>ights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C</w:t>
      </w:r>
      <w:r w:rsidR="00155C8A">
        <w:rPr>
          <w:b/>
          <w:bCs/>
        </w:rPr>
        <w:t>hild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>
        <w:rPr>
          <w:b/>
        </w:rPr>
        <w:t>on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>
        <w:rPr>
          <w:b/>
        </w:rPr>
        <w:t>Right</w:t>
      </w:r>
      <w:r w:rsidR="00155C8A" w:rsidRPr="00DB1157">
        <w:rPr>
          <w:b/>
        </w:rPr>
        <w:t>s</w:t>
      </w:r>
      <w:r w:rsidR="0086017D">
        <w:rPr>
          <w:b/>
        </w:rPr>
        <w:t xml:space="preserve"> </w:t>
      </w:r>
      <w:r w:rsidR="00155C8A">
        <w:rPr>
          <w:b/>
        </w:rPr>
        <w:t>of</w:t>
      </w:r>
      <w:r w:rsidR="0086017D">
        <w:rPr>
          <w:b/>
        </w:rPr>
        <w:t xml:space="preserve"> </w:t>
      </w:r>
      <w:r w:rsidR="00155C8A">
        <w:rPr>
          <w:b/>
        </w:rPr>
        <w:t>Persons</w:t>
      </w:r>
      <w:r w:rsidR="0086017D">
        <w:rPr>
          <w:b/>
        </w:rPr>
        <w:t xml:space="preserve"> </w:t>
      </w:r>
      <w:r w:rsidR="00155C8A">
        <w:rPr>
          <w:b/>
        </w:rPr>
        <w:t>with</w:t>
      </w:r>
      <w:r w:rsidR="0086017D">
        <w:rPr>
          <w:b/>
        </w:rPr>
        <w:t xml:space="preserve"> </w:t>
      </w:r>
      <w:r w:rsidR="00155C8A">
        <w:rPr>
          <w:b/>
        </w:rPr>
        <w:t>Disabilities</w:t>
      </w:r>
      <w:r w:rsidR="0086017D">
        <w:rPr>
          <w:b/>
        </w:rPr>
        <w:t xml:space="preserve"> </w:t>
      </w:r>
      <w:r w:rsidR="00155C8A" w:rsidRPr="00DB1157">
        <w:rPr>
          <w:b/>
        </w:rPr>
        <w:t>on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rights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child</w:t>
      </w:r>
      <w:r w:rsidR="00155C8A">
        <w:rPr>
          <w:b/>
        </w:rPr>
        <w:t>ren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disabilities</w:t>
      </w:r>
      <w:r w:rsidR="0086017D">
        <w:rPr>
          <w:b/>
        </w:rPr>
        <w:t xml:space="preserve"> </w:t>
      </w:r>
      <w:r w:rsidR="00155C8A" w:rsidRPr="00DB1157">
        <w:rPr>
          <w:b/>
        </w:rPr>
        <w:t>(2022),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 w:rsidRPr="00DB1157">
        <w:rPr>
          <w:b/>
        </w:rPr>
        <w:t>recommends</w:t>
      </w:r>
      <w:r w:rsidR="0086017D">
        <w:rPr>
          <w:b/>
        </w:rPr>
        <w:t xml:space="preserve"> </w:t>
      </w:r>
      <w:r w:rsidR="00155C8A" w:rsidRPr="00DB1157">
        <w:rPr>
          <w:b/>
        </w:rPr>
        <w:t>that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party:</w:t>
      </w:r>
    </w:p>
    <w:p w14:paraId="57F64D9B" w14:textId="77777777" w:rsidR="00A37CA3" w:rsidRDefault="004C1E07" w:rsidP="004C1E07">
      <w:pPr>
        <w:pStyle w:val="ParaNoG"/>
        <w:numPr>
          <w:ilvl w:val="0"/>
          <w:numId w:val="0"/>
        </w:numPr>
        <w:ind w:left="1134"/>
        <w:rPr>
          <w:b/>
          <w:color w:val="000000"/>
          <w:shd w:val="clear" w:color="auto" w:fill="FFFFFF"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0B17FE">
        <w:rPr>
          <w:b/>
        </w:rPr>
        <w:t>Ensure</w:t>
      </w:r>
      <w:r w:rsidR="0086017D">
        <w:rPr>
          <w:b/>
        </w:rPr>
        <w:t xml:space="preserve"> </w:t>
      </w:r>
      <w:r w:rsidR="00155C8A" w:rsidRPr="000B17FE">
        <w:rPr>
          <w:b/>
        </w:rPr>
        <w:t>that</w:t>
      </w:r>
      <w:r w:rsidR="0086017D">
        <w:rPr>
          <w:b/>
        </w:rPr>
        <w:t xml:space="preserve"> </w:t>
      </w:r>
      <w:r w:rsidR="00155C8A" w:rsidRPr="000B17FE">
        <w:rPr>
          <w:b/>
        </w:rPr>
        <w:t>the</w:t>
      </w:r>
      <w:r w:rsidR="0086017D">
        <w:rPr>
          <w:b/>
        </w:rPr>
        <w:t xml:space="preserve"> </w:t>
      </w:r>
      <w:r w:rsidR="00155C8A" w:rsidRPr="000B17FE">
        <w:rPr>
          <w:b/>
        </w:rPr>
        <w:t>concept</w:t>
      </w:r>
      <w:r w:rsidR="0086017D">
        <w:rPr>
          <w:b/>
        </w:rPr>
        <w:t xml:space="preserve"> </w:t>
      </w:r>
      <w:r w:rsidR="00155C8A" w:rsidRPr="000B17FE">
        <w:rPr>
          <w:b/>
        </w:rPr>
        <w:t>of</w:t>
      </w:r>
      <w:r w:rsidR="0086017D">
        <w:rPr>
          <w:b/>
        </w:rPr>
        <w:t xml:space="preserve"> </w:t>
      </w:r>
      <w:r w:rsidR="00155C8A" w:rsidRPr="000B17FE">
        <w:rPr>
          <w:b/>
        </w:rPr>
        <w:t>the</w:t>
      </w:r>
      <w:r w:rsidR="0086017D">
        <w:rPr>
          <w:b/>
        </w:rPr>
        <w:t xml:space="preserve"> </w:t>
      </w:r>
      <w:r w:rsidR="00155C8A" w:rsidRPr="000B17FE">
        <w:rPr>
          <w:b/>
        </w:rPr>
        <w:t>best</w:t>
      </w:r>
      <w:r w:rsidR="0086017D">
        <w:rPr>
          <w:b/>
        </w:rPr>
        <w:t xml:space="preserve"> </w:t>
      </w:r>
      <w:r w:rsidR="00155C8A" w:rsidRPr="000B17FE">
        <w:rPr>
          <w:b/>
        </w:rPr>
        <w:t>interests</w:t>
      </w:r>
      <w:r w:rsidR="0086017D">
        <w:rPr>
          <w:b/>
        </w:rPr>
        <w:t xml:space="preserve"> </w:t>
      </w:r>
      <w:r w:rsidR="00155C8A" w:rsidRPr="000B17FE">
        <w:rPr>
          <w:b/>
        </w:rPr>
        <w:t>of</w:t>
      </w:r>
      <w:r w:rsidR="0086017D">
        <w:rPr>
          <w:b/>
        </w:rPr>
        <w:t xml:space="preserve"> </w:t>
      </w:r>
      <w:r w:rsidR="00155C8A" w:rsidRPr="000B17FE">
        <w:rPr>
          <w:b/>
        </w:rPr>
        <w:t>the</w:t>
      </w:r>
      <w:r w:rsidR="0086017D">
        <w:rPr>
          <w:b/>
        </w:rPr>
        <w:t xml:space="preserve"> </w:t>
      </w:r>
      <w:r w:rsidR="00155C8A" w:rsidRPr="000B17FE">
        <w:rPr>
          <w:b/>
        </w:rPr>
        <w:t>child</w:t>
      </w:r>
      <w:r w:rsidR="0086017D">
        <w:rPr>
          <w:b/>
        </w:rPr>
        <w:t xml:space="preserve"> </w:t>
      </w:r>
      <w:r w:rsidR="00155C8A" w:rsidRPr="000B17FE">
        <w:rPr>
          <w:b/>
        </w:rPr>
        <w:t>is</w:t>
      </w:r>
      <w:r w:rsidR="0086017D">
        <w:rPr>
          <w:b/>
        </w:rPr>
        <w:t xml:space="preserve"> </w:t>
      </w:r>
      <w:r w:rsidR="00155C8A" w:rsidRPr="000B17FE">
        <w:rPr>
          <w:b/>
        </w:rPr>
        <w:t>applied</w:t>
      </w:r>
      <w:r w:rsidR="0086017D">
        <w:rPr>
          <w:b/>
        </w:rPr>
        <w:t xml:space="preserve"> </w:t>
      </w:r>
      <w:r w:rsidR="00155C8A" w:rsidRPr="000B17FE">
        <w:rPr>
          <w:b/>
        </w:rPr>
        <w:t>by</w:t>
      </w:r>
      <w:r w:rsidR="0086017D">
        <w:rPr>
          <w:b/>
        </w:rPr>
        <w:t xml:space="preserve"> </w:t>
      </w:r>
      <w:r w:rsidR="00155C8A" w:rsidRPr="000B17FE">
        <w:rPr>
          <w:b/>
        </w:rPr>
        <w:t>taking</w:t>
      </w:r>
      <w:r w:rsidR="0086017D">
        <w:rPr>
          <w:b/>
        </w:rPr>
        <w:t xml:space="preserve"> </w:t>
      </w:r>
      <w:r w:rsidR="00155C8A" w:rsidRPr="000B17FE">
        <w:rPr>
          <w:b/>
        </w:rPr>
        <w:t>into</w:t>
      </w:r>
      <w:r w:rsidR="0086017D">
        <w:rPr>
          <w:b/>
        </w:rPr>
        <w:t xml:space="preserve"> </w:t>
      </w:r>
      <w:r w:rsidR="00155C8A" w:rsidRPr="000B17FE">
        <w:rPr>
          <w:b/>
        </w:rPr>
        <w:t>consideration</w:t>
      </w:r>
      <w:r w:rsidR="0086017D">
        <w:rPr>
          <w:b/>
        </w:rPr>
        <w:t xml:space="preserve"> </w:t>
      </w:r>
      <w:r w:rsidR="00155C8A" w:rsidRPr="000B17FE">
        <w:rPr>
          <w:b/>
        </w:rPr>
        <w:t>the</w:t>
      </w:r>
      <w:r w:rsidR="0086017D">
        <w:rPr>
          <w:b/>
        </w:rPr>
        <w:t xml:space="preserve"> </w:t>
      </w:r>
      <w:r w:rsidR="00155C8A" w:rsidRPr="000B17FE">
        <w:rPr>
          <w:b/>
        </w:rPr>
        <w:t>human</w:t>
      </w:r>
      <w:r w:rsidR="0086017D">
        <w:rPr>
          <w:b/>
        </w:rPr>
        <w:t xml:space="preserve"> </w:t>
      </w:r>
      <w:r w:rsidR="00155C8A" w:rsidRPr="000B17FE">
        <w:rPr>
          <w:b/>
        </w:rPr>
        <w:t>rights</w:t>
      </w:r>
      <w:r w:rsidR="0086017D">
        <w:rPr>
          <w:b/>
        </w:rPr>
        <w:t xml:space="preserve"> </w:t>
      </w:r>
      <w:r w:rsidR="00155C8A" w:rsidRPr="000B17FE">
        <w:rPr>
          <w:b/>
        </w:rPr>
        <w:t>model</w:t>
      </w:r>
      <w:r w:rsidR="0086017D">
        <w:rPr>
          <w:b/>
        </w:rPr>
        <w:t xml:space="preserve"> </w:t>
      </w:r>
      <w:r w:rsidR="00155C8A" w:rsidRPr="000B17FE">
        <w:rPr>
          <w:b/>
        </w:rPr>
        <w:t>of</w:t>
      </w:r>
      <w:r w:rsidR="0086017D">
        <w:rPr>
          <w:b/>
        </w:rPr>
        <w:t xml:space="preserve"> </w:t>
      </w:r>
      <w:r w:rsidR="00155C8A" w:rsidRPr="000B17FE">
        <w:rPr>
          <w:b/>
        </w:rPr>
        <w:t>disability,</w:t>
      </w:r>
      <w:r w:rsidR="0086017D">
        <w:rPr>
          <w:b/>
        </w:rPr>
        <w:t xml:space="preserve"> </w:t>
      </w:r>
      <w:r w:rsidR="00155C8A" w:rsidRPr="000B17FE">
        <w:rPr>
          <w:b/>
        </w:rPr>
        <w:t>including</w:t>
      </w:r>
      <w:r w:rsidR="0086017D">
        <w:rPr>
          <w:b/>
        </w:rPr>
        <w:t xml:space="preserve"> </w:t>
      </w:r>
      <w:r w:rsidR="00155C8A" w:rsidRPr="000B17FE">
        <w:rPr>
          <w:b/>
        </w:rPr>
        <w:t>the</w:t>
      </w:r>
      <w:r w:rsidR="0086017D">
        <w:rPr>
          <w:b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right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of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children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with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disabilities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to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express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their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views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freely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on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all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matters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affecting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them,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as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well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as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their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right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to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a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family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life,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including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foster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0B17FE">
        <w:rPr>
          <w:b/>
          <w:color w:val="000000"/>
          <w:shd w:val="clear" w:color="auto" w:fill="FFFFFF"/>
        </w:rPr>
        <w:t>care</w:t>
      </w:r>
      <w:r w:rsidR="00155C8A">
        <w:rPr>
          <w:b/>
          <w:color w:val="000000"/>
          <w:shd w:val="clear" w:color="auto" w:fill="FFFFFF"/>
        </w:rPr>
        <w:t>;</w:t>
      </w:r>
    </w:p>
    <w:p w14:paraId="416DA1AE" w14:textId="68A9DFA9" w:rsidR="00155C8A" w:rsidRPr="007157A8" w:rsidRDefault="004C1E07" w:rsidP="004C1E07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0B17FE">
        <w:rPr>
          <w:b/>
        </w:rPr>
        <w:t>Repeal</w:t>
      </w:r>
      <w:r w:rsidR="0086017D">
        <w:t xml:space="preserve"> </w:t>
      </w:r>
      <w:r w:rsidR="00155C8A" w:rsidRPr="00F92E41">
        <w:rPr>
          <w:b/>
          <w:bCs/>
        </w:rPr>
        <w:t>provisions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Child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Protection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Act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that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still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allow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institutional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placement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children</w:t>
      </w:r>
      <w:r w:rsidR="0086017D">
        <w:rPr>
          <w:b/>
          <w:bCs/>
        </w:rPr>
        <w:t xml:space="preserve"> </w:t>
      </w:r>
      <w:r w:rsidR="00155C8A" w:rsidRPr="00736417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disabilities</w:t>
      </w:r>
      <w:r w:rsidR="0086017D">
        <w:rPr>
          <w:b/>
          <w:bCs/>
        </w:rPr>
        <w:t xml:space="preserve"> </w:t>
      </w:r>
      <w:r w:rsidR="00155C8A" w:rsidRPr="00F92E41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36417">
        <w:rPr>
          <w:b/>
          <w:bCs/>
        </w:rPr>
        <w:t>ensur</w:t>
      </w:r>
      <w:r w:rsidR="00155C8A">
        <w:rPr>
          <w:b/>
          <w:bCs/>
        </w:rPr>
        <w:t>e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36417">
        <w:rPr>
          <w:b/>
          <w:bCs/>
        </w:rPr>
        <w:t>equality</w:t>
      </w:r>
      <w:r w:rsidR="0086017D">
        <w:rPr>
          <w:b/>
          <w:bCs/>
        </w:rPr>
        <w:t xml:space="preserve"> </w:t>
      </w:r>
      <w:r w:rsidR="00155C8A" w:rsidRPr="00736417">
        <w:rPr>
          <w:b/>
          <w:bCs/>
          <w:color w:val="000000"/>
          <w:shd w:val="clear" w:color="auto" w:fill="FFFFFF"/>
        </w:rPr>
        <w:t>of</w:t>
      </w:r>
      <w:r w:rsidR="0086017D">
        <w:rPr>
          <w:b/>
          <w:bCs/>
          <w:color w:val="000000"/>
          <w:shd w:val="clear" w:color="auto" w:fill="FFFFFF"/>
        </w:rPr>
        <w:t xml:space="preserve"> </w:t>
      </w:r>
      <w:r w:rsidR="00155C8A" w:rsidRPr="00736417">
        <w:rPr>
          <w:b/>
          <w:bCs/>
          <w:color w:val="000000"/>
          <w:shd w:val="clear" w:color="auto" w:fill="FFFFFF"/>
        </w:rPr>
        <w:t>children</w:t>
      </w:r>
      <w:r w:rsidR="0086017D">
        <w:rPr>
          <w:b/>
          <w:bCs/>
          <w:color w:val="000000"/>
          <w:shd w:val="clear" w:color="auto" w:fill="FFFFFF"/>
        </w:rPr>
        <w:t xml:space="preserve"> </w:t>
      </w:r>
      <w:r w:rsidR="00155C8A" w:rsidRPr="00736417">
        <w:rPr>
          <w:b/>
          <w:bCs/>
          <w:color w:val="000000"/>
          <w:shd w:val="clear" w:color="auto" w:fill="FFFFFF"/>
        </w:rPr>
        <w:t>with</w:t>
      </w:r>
      <w:r w:rsidR="0086017D">
        <w:rPr>
          <w:b/>
          <w:bCs/>
          <w:color w:val="000000"/>
          <w:shd w:val="clear" w:color="auto" w:fill="FFFFFF"/>
        </w:rPr>
        <w:t xml:space="preserve"> </w:t>
      </w:r>
      <w:r w:rsidR="00155C8A" w:rsidRPr="00736417">
        <w:rPr>
          <w:b/>
          <w:bCs/>
          <w:color w:val="000000"/>
          <w:shd w:val="clear" w:color="auto" w:fill="FFFFFF"/>
        </w:rPr>
        <w:t>disabilities</w:t>
      </w:r>
      <w:r w:rsidR="0086017D">
        <w:rPr>
          <w:b/>
          <w:bCs/>
          <w:color w:val="000000"/>
          <w:shd w:val="clear" w:color="auto" w:fill="FFFFFF"/>
        </w:rPr>
        <w:t xml:space="preserve"> </w:t>
      </w:r>
      <w:r w:rsidR="00155C8A" w:rsidRPr="00736417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736417">
        <w:rPr>
          <w:b/>
          <w:bCs/>
        </w:rPr>
        <w:t>other</w:t>
      </w:r>
      <w:r w:rsidR="0086017D">
        <w:rPr>
          <w:b/>
          <w:bCs/>
        </w:rPr>
        <w:t xml:space="preserve"> </w:t>
      </w:r>
      <w:r w:rsidR="00155C8A" w:rsidRPr="00736417">
        <w:rPr>
          <w:b/>
          <w:bCs/>
        </w:rPr>
        <w:t>children</w:t>
      </w:r>
      <w:r w:rsidR="0086017D">
        <w:rPr>
          <w:b/>
          <w:bCs/>
        </w:rPr>
        <w:t xml:space="preserve"> </w:t>
      </w:r>
      <w:r w:rsidR="00155C8A" w:rsidRPr="00736417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736417">
        <w:rPr>
          <w:b/>
          <w:bCs/>
        </w:rPr>
        <w:t>respect</w:t>
      </w:r>
      <w:r w:rsidR="0086017D">
        <w:rPr>
          <w:b/>
          <w:bCs/>
        </w:rPr>
        <w:t xml:space="preserve"> </w:t>
      </w:r>
      <w:r w:rsidR="00155C8A" w:rsidRPr="00736417">
        <w:rPr>
          <w:b/>
          <w:bCs/>
        </w:rPr>
        <w:t>to</w:t>
      </w:r>
      <w:r w:rsidR="0086017D">
        <w:rPr>
          <w:b/>
          <w:bCs/>
        </w:rPr>
        <w:t xml:space="preserve"> </w:t>
      </w:r>
      <w:r w:rsidR="00155C8A" w:rsidRPr="00736417">
        <w:rPr>
          <w:b/>
          <w:bCs/>
        </w:rPr>
        <w:t>their</w:t>
      </w:r>
      <w:r w:rsidR="0086017D">
        <w:rPr>
          <w:b/>
          <w:bCs/>
        </w:rPr>
        <w:t xml:space="preserve"> </w:t>
      </w:r>
      <w:r w:rsidR="00155C8A" w:rsidRPr="00736417">
        <w:rPr>
          <w:b/>
          <w:bCs/>
        </w:rPr>
        <w:t>right</w:t>
      </w:r>
      <w:r w:rsidR="0086017D">
        <w:rPr>
          <w:b/>
          <w:bCs/>
        </w:rPr>
        <w:t xml:space="preserve"> </w:t>
      </w:r>
      <w:r w:rsidR="00155C8A" w:rsidRPr="00736417">
        <w:rPr>
          <w:b/>
          <w:bCs/>
        </w:rPr>
        <w:t>to</w:t>
      </w:r>
      <w:r w:rsidR="0086017D">
        <w:rPr>
          <w:b/>
        </w:rPr>
        <w:t xml:space="preserve"> </w:t>
      </w:r>
      <w:r w:rsidR="00155C8A">
        <w:rPr>
          <w:b/>
        </w:rPr>
        <w:t>a</w:t>
      </w:r>
      <w:r w:rsidR="0086017D">
        <w:rPr>
          <w:b/>
        </w:rPr>
        <w:t xml:space="preserve"> </w:t>
      </w:r>
      <w:r w:rsidR="00155C8A" w:rsidRPr="007157A8">
        <w:rPr>
          <w:b/>
        </w:rPr>
        <w:t>family</w:t>
      </w:r>
      <w:r w:rsidR="0086017D">
        <w:rPr>
          <w:b/>
        </w:rPr>
        <w:t xml:space="preserve"> </w:t>
      </w:r>
      <w:r w:rsidR="00155C8A" w:rsidRPr="007157A8">
        <w:rPr>
          <w:b/>
        </w:rPr>
        <w:t>life</w:t>
      </w:r>
      <w:r w:rsidR="00155C8A">
        <w:rPr>
          <w:b/>
        </w:rPr>
        <w:t>;</w:t>
      </w:r>
    </w:p>
    <w:p w14:paraId="25E0597E" w14:textId="7E6C656C" w:rsidR="00155C8A" w:rsidRPr="007157A8" w:rsidRDefault="004C1E07" w:rsidP="004C1E07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7157A8">
        <w:rPr>
          <w:b/>
          <w:bCs/>
        </w:rPr>
        <w:t>Ensure</w:t>
      </w:r>
      <w:r w:rsidR="0086017D">
        <w:rPr>
          <w:b/>
          <w:bCs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access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to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>
        <w:rPr>
          <w:rFonts w:eastAsia="Times New Roman"/>
          <w:b/>
          <w:bCs/>
          <w:color w:val="000000"/>
        </w:rPr>
        <w:t>the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general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community-based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social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and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educational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services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0B17FE">
        <w:rPr>
          <w:b/>
        </w:rPr>
        <w:t>for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all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children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with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disabilities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on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an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equal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basis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with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other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children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>
        <w:rPr>
          <w:rFonts w:eastAsia="Times New Roman"/>
          <w:b/>
          <w:bCs/>
          <w:color w:val="000000"/>
        </w:rPr>
        <w:t>by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providing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>
        <w:rPr>
          <w:rFonts w:eastAsia="Times New Roman"/>
          <w:b/>
          <w:bCs/>
          <w:color w:val="000000"/>
        </w:rPr>
        <w:t>the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necessary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support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and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assistance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to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them</w:t>
      </w:r>
      <w:r w:rsidR="00155C8A">
        <w:rPr>
          <w:rFonts w:eastAsia="Times New Roman"/>
          <w:b/>
          <w:bCs/>
          <w:color w:val="000000"/>
        </w:rPr>
        <w:t>.</w:t>
      </w:r>
    </w:p>
    <w:p w14:paraId="2AD602FA" w14:textId="1F7BD905" w:rsidR="00155C8A" w:rsidRPr="007157A8" w:rsidRDefault="00155C8A" w:rsidP="004C1E07">
      <w:pPr>
        <w:pStyle w:val="H23G"/>
      </w:pPr>
      <w:r>
        <w:tab/>
      </w:r>
      <w:r>
        <w:tab/>
      </w:r>
      <w:r w:rsidRPr="007157A8">
        <w:t>Awareness-raising</w:t>
      </w:r>
      <w:r w:rsidR="0086017D">
        <w:t xml:space="preserve"> </w:t>
      </w:r>
      <w:r w:rsidRPr="007157A8">
        <w:t>(art.</w:t>
      </w:r>
      <w:r w:rsidR="0086017D">
        <w:t xml:space="preserve"> </w:t>
      </w:r>
      <w:r w:rsidRPr="007157A8">
        <w:t>8)</w:t>
      </w:r>
    </w:p>
    <w:p w14:paraId="6F3D003E" w14:textId="256A9181" w:rsidR="00155C8A" w:rsidRPr="007157A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157A8">
        <w:t>16.</w:t>
      </w:r>
      <w:r w:rsidRPr="007157A8">
        <w:tab/>
      </w:r>
      <w:r w:rsidR="00155C8A" w:rsidRPr="007157A8">
        <w:t>The</w:t>
      </w:r>
      <w:r w:rsidR="0086017D">
        <w:t xml:space="preserve"> </w:t>
      </w:r>
      <w:r w:rsidR="00155C8A" w:rsidRPr="007157A8">
        <w:t>Committee</w:t>
      </w:r>
      <w:r w:rsidR="0086017D">
        <w:t xml:space="preserve"> </w:t>
      </w:r>
      <w:r w:rsidR="00155C8A" w:rsidRPr="007157A8">
        <w:t>is</w:t>
      </w:r>
      <w:r w:rsidR="0086017D">
        <w:t xml:space="preserve"> </w:t>
      </w:r>
      <w:r w:rsidR="00155C8A" w:rsidRPr="007157A8">
        <w:t>concerned</w:t>
      </w:r>
      <w:r w:rsidR="0086017D">
        <w:t xml:space="preserve"> </w:t>
      </w:r>
      <w:r w:rsidR="00155C8A" w:rsidRPr="007157A8">
        <w:t>about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7157A8">
        <w:t>p</w:t>
      </w:r>
      <w:r w:rsidR="00155C8A">
        <w:t>revailing</w:t>
      </w:r>
      <w:r w:rsidR="0086017D">
        <w:t xml:space="preserve"> </w:t>
      </w:r>
      <w:r w:rsidR="00155C8A" w:rsidRPr="007157A8">
        <w:t>negative</w:t>
      </w:r>
      <w:r w:rsidR="0086017D">
        <w:t xml:space="preserve"> </w:t>
      </w:r>
      <w:r w:rsidR="00155C8A" w:rsidRPr="007157A8">
        <w:t>stereotypes</w:t>
      </w:r>
      <w:r w:rsidR="0086017D">
        <w:t xml:space="preserve"> </w:t>
      </w:r>
      <w:r w:rsidR="00155C8A" w:rsidRPr="007157A8">
        <w:t>about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disabilities,</w:t>
      </w:r>
      <w:r w:rsidR="0086017D">
        <w:t xml:space="preserve"> </w:t>
      </w:r>
      <w:r w:rsidR="00155C8A" w:rsidRPr="007157A8">
        <w:t>particularly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respect</w:t>
      </w:r>
      <w:r w:rsidR="0086017D">
        <w:t xml:space="preserve"> </w:t>
      </w:r>
      <w:r w:rsidR="00155C8A" w:rsidRPr="007157A8">
        <w:t>to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psychosocial</w:t>
      </w:r>
      <w:r w:rsidR="0086017D">
        <w:t xml:space="preserve"> </w:t>
      </w:r>
      <w:r w:rsidR="00155C8A" w:rsidRPr="007157A8">
        <w:t>disabilit</w:t>
      </w:r>
      <w:r w:rsidR="00155C8A">
        <w:t>ies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intellectual</w:t>
      </w:r>
      <w:r w:rsidR="0086017D">
        <w:t xml:space="preserve"> </w:t>
      </w:r>
      <w:r w:rsidR="00155C8A" w:rsidRPr="007157A8">
        <w:t>disabilit</w:t>
      </w:r>
      <w:r w:rsidR="00155C8A">
        <w:t>ies</w:t>
      </w:r>
      <w:r w:rsidR="00155C8A" w:rsidRPr="007157A8">
        <w:t>.</w:t>
      </w:r>
    </w:p>
    <w:p w14:paraId="123F390C" w14:textId="67E05D5C" w:rsidR="00155C8A" w:rsidRPr="00DB115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DB1157">
        <w:t>17.</w:t>
      </w:r>
      <w:r w:rsidRPr="00DB1157">
        <w:tab/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 w:rsidRPr="00DB1157">
        <w:rPr>
          <w:b/>
        </w:rPr>
        <w:t>recommends</w:t>
      </w:r>
      <w:r w:rsidR="0086017D">
        <w:rPr>
          <w:b/>
        </w:rPr>
        <w:t xml:space="preserve"> </w:t>
      </w:r>
      <w:r w:rsidR="00155C8A" w:rsidRPr="00DB1157">
        <w:rPr>
          <w:b/>
        </w:rPr>
        <w:t>that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party,</w:t>
      </w:r>
      <w:r w:rsidR="0086017D">
        <w:rPr>
          <w:b/>
        </w:rPr>
        <w:t xml:space="preserve"> </w:t>
      </w:r>
      <w:r w:rsidR="00155C8A">
        <w:rPr>
          <w:b/>
        </w:rPr>
        <w:t>with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close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involvement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organizations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persons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disabilities,</w:t>
      </w:r>
      <w:r w:rsidR="0086017D">
        <w:rPr>
          <w:b/>
          <w:bCs/>
        </w:rPr>
        <w:t xml:space="preserve"> </w:t>
      </w:r>
      <w:r w:rsidR="00155C8A" w:rsidRPr="00DB1157">
        <w:rPr>
          <w:b/>
        </w:rPr>
        <w:t>develop</w:t>
      </w:r>
      <w:r w:rsidR="0086017D">
        <w:rPr>
          <w:b/>
        </w:rPr>
        <w:t xml:space="preserve"> </w:t>
      </w:r>
      <w:r w:rsidR="00155C8A" w:rsidRPr="00DB1157">
        <w:rPr>
          <w:b/>
        </w:rPr>
        <w:t>awareness-raising</w:t>
      </w:r>
      <w:r w:rsidR="0086017D">
        <w:rPr>
          <w:b/>
        </w:rPr>
        <w:t xml:space="preserve"> </w:t>
      </w:r>
      <w:r w:rsidR="00155C8A" w:rsidRPr="00DB1157">
        <w:rPr>
          <w:b/>
        </w:rPr>
        <w:t>programmes,</w:t>
      </w:r>
      <w:r w:rsidR="0086017D">
        <w:rPr>
          <w:b/>
        </w:rPr>
        <w:t xml:space="preserve"> </w:t>
      </w:r>
      <w:r w:rsidR="00155C8A" w:rsidRPr="00DB1157">
        <w:rPr>
          <w:b/>
        </w:rPr>
        <w:t>including</w:t>
      </w:r>
      <w:r w:rsidR="0086017D">
        <w:rPr>
          <w:b/>
        </w:rPr>
        <w:t xml:space="preserve"> </w:t>
      </w:r>
      <w:r w:rsidR="00155C8A" w:rsidRPr="00DB1157">
        <w:rPr>
          <w:b/>
        </w:rPr>
        <w:t>through</w:t>
      </w:r>
      <w:r w:rsidR="0086017D">
        <w:rPr>
          <w:b/>
        </w:rPr>
        <w:t xml:space="preserve"> </w:t>
      </w:r>
      <w:r w:rsidR="00155C8A" w:rsidRPr="00DB1157">
        <w:rPr>
          <w:b/>
        </w:rPr>
        <w:t>media</w:t>
      </w:r>
      <w:r w:rsidR="0086017D">
        <w:rPr>
          <w:b/>
        </w:rPr>
        <w:t xml:space="preserve"> </w:t>
      </w:r>
      <w:r w:rsidR="00155C8A" w:rsidRPr="00DB1157">
        <w:rPr>
          <w:b/>
        </w:rPr>
        <w:t>coverage,</w:t>
      </w:r>
      <w:r w:rsidR="0086017D">
        <w:rPr>
          <w:b/>
        </w:rPr>
        <w:t xml:space="preserve"> </w:t>
      </w:r>
      <w:r w:rsidR="00155C8A" w:rsidRPr="00DB1157">
        <w:rPr>
          <w:b/>
        </w:rPr>
        <w:t>for</w:t>
      </w:r>
      <w:r w:rsidR="0086017D">
        <w:rPr>
          <w:b/>
        </w:rPr>
        <w:t xml:space="preserve"> </w:t>
      </w:r>
      <w:r w:rsidR="00155C8A" w:rsidRPr="00DB1157">
        <w:rPr>
          <w:b/>
        </w:rPr>
        <w:t>combating</w:t>
      </w:r>
      <w:r w:rsidR="0086017D">
        <w:rPr>
          <w:b/>
        </w:rPr>
        <w:t xml:space="preserve"> </w:t>
      </w:r>
      <w:r w:rsidR="00155C8A" w:rsidRPr="00DB1157">
        <w:rPr>
          <w:b/>
        </w:rPr>
        <w:t>negative</w:t>
      </w:r>
      <w:r w:rsidR="0086017D">
        <w:rPr>
          <w:b/>
        </w:rPr>
        <w:t xml:space="preserve"> </w:t>
      </w:r>
      <w:r w:rsidR="00155C8A" w:rsidRPr="00DB1157">
        <w:rPr>
          <w:b/>
        </w:rPr>
        <w:t>disability</w:t>
      </w:r>
      <w:r w:rsidR="00155C8A">
        <w:rPr>
          <w:b/>
        </w:rPr>
        <w:t>-</w:t>
      </w:r>
      <w:r w:rsidR="00155C8A" w:rsidRPr="00DB1157">
        <w:rPr>
          <w:b/>
        </w:rPr>
        <w:t>related</w:t>
      </w:r>
      <w:r w:rsidR="0086017D">
        <w:rPr>
          <w:b/>
        </w:rPr>
        <w:t xml:space="preserve"> </w:t>
      </w:r>
      <w:r w:rsidR="00155C8A" w:rsidRPr="00DB1157">
        <w:rPr>
          <w:b/>
        </w:rPr>
        <w:t>stereotypes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foster</w:t>
      </w:r>
      <w:r w:rsidR="0086017D">
        <w:rPr>
          <w:b/>
        </w:rPr>
        <w:t xml:space="preserve"> </w:t>
      </w:r>
      <w:r w:rsidR="00155C8A" w:rsidRPr="00DB1157">
        <w:rPr>
          <w:b/>
        </w:rPr>
        <w:t>respect</w:t>
      </w:r>
      <w:r w:rsidR="0086017D">
        <w:rPr>
          <w:b/>
        </w:rPr>
        <w:t xml:space="preserve"> </w:t>
      </w:r>
      <w:r w:rsidR="00155C8A" w:rsidRPr="00DB1157">
        <w:rPr>
          <w:b/>
        </w:rPr>
        <w:t>for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dignity,</w:t>
      </w:r>
      <w:r w:rsidR="0086017D">
        <w:rPr>
          <w:b/>
        </w:rPr>
        <w:t xml:space="preserve"> </w:t>
      </w:r>
      <w:r w:rsidR="00155C8A" w:rsidRPr="00DB1157">
        <w:rPr>
          <w:b/>
        </w:rPr>
        <w:t>skills,</w:t>
      </w:r>
      <w:r w:rsidR="0086017D">
        <w:rPr>
          <w:b/>
        </w:rPr>
        <w:t xml:space="preserve"> </w:t>
      </w:r>
      <w:r w:rsidR="00155C8A" w:rsidRPr="00DB1157">
        <w:rPr>
          <w:b/>
        </w:rPr>
        <w:t>merits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abilities</w:t>
      </w:r>
      <w:r w:rsidR="0086017D">
        <w:rPr>
          <w:b/>
        </w:rPr>
        <w:t xml:space="preserve"> </w:t>
      </w:r>
      <w:r w:rsidR="00155C8A">
        <w:rPr>
          <w:b/>
        </w:rPr>
        <w:t>of</w:t>
      </w:r>
      <w:r w:rsidR="0086017D">
        <w:rPr>
          <w:b/>
        </w:rPr>
        <w:t xml:space="preserve"> </w:t>
      </w:r>
      <w:r w:rsidR="00155C8A">
        <w:rPr>
          <w:b/>
        </w:rPr>
        <w:t>persons</w:t>
      </w:r>
      <w:r w:rsidR="0086017D">
        <w:rPr>
          <w:b/>
        </w:rPr>
        <w:t xml:space="preserve"> </w:t>
      </w:r>
      <w:r w:rsidR="00155C8A">
        <w:rPr>
          <w:b/>
        </w:rPr>
        <w:t>with</w:t>
      </w:r>
      <w:r w:rsidR="0086017D">
        <w:rPr>
          <w:b/>
        </w:rPr>
        <w:t xml:space="preserve"> </w:t>
      </w:r>
      <w:r w:rsidR="00155C8A">
        <w:rPr>
          <w:b/>
        </w:rPr>
        <w:t>disabilities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their</w:t>
      </w:r>
      <w:r w:rsidR="0086017D">
        <w:rPr>
          <w:b/>
        </w:rPr>
        <w:t xml:space="preserve"> </w:t>
      </w:r>
      <w:r w:rsidR="00155C8A" w:rsidRPr="00DB1157">
        <w:rPr>
          <w:b/>
          <w:bCs/>
        </w:rPr>
        <w:t>contribution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to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society</w:t>
      </w:r>
      <w:r w:rsidR="00155C8A" w:rsidRPr="00DB1157">
        <w:rPr>
          <w:b/>
        </w:rPr>
        <w:t>.</w:t>
      </w:r>
    </w:p>
    <w:p w14:paraId="1E7C31D7" w14:textId="3F37BD74" w:rsidR="00155C8A" w:rsidRPr="007157A8" w:rsidRDefault="00155C8A" w:rsidP="004C1E07">
      <w:pPr>
        <w:pStyle w:val="H23G"/>
      </w:pPr>
      <w:r w:rsidRPr="007157A8">
        <w:tab/>
      </w:r>
      <w:r w:rsidRPr="007157A8">
        <w:tab/>
      </w:r>
      <w:r w:rsidRPr="000B17FE">
        <w:t>Accessibility</w:t>
      </w:r>
      <w:r w:rsidR="0086017D">
        <w:t xml:space="preserve"> </w:t>
      </w:r>
      <w:r w:rsidRPr="007157A8">
        <w:t>(art.</w:t>
      </w:r>
      <w:r w:rsidR="0086017D">
        <w:t xml:space="preserve"> </w:t>
      </w:r>
      <w:r w:rsidRPr="007157A8">
        <w:t>9)</w:t>
      </w:r>
    </w:p>
    <w:p w14:paraId="1D90CC97" w14:textId="132404FF" w:rsidR="00155C8A" w:rsidRPr="007157A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157A8">
        <w:t>18.</w:t>
      </w:r>
      <w:r w:rsidRPr="007157A8">
        <w:tab/>
      </w:r>
      <w:r w:rsidR="00155C8A" w:rsidRPr="007157A8">
        <w:t>The</w:t>
      </w:r>
      <w:r w:rsidR="0086017D">
        <w:t xml:space="preserve"> </w:t>
      </w:r>
      <w:r w:rsidR="00155C8A" w:rsidRPr="007157A8">
        <w:t>Committee</w:t>
      </w:r>
      <w:r w:rsidR="0086017D">
        <w:t xml:space="preserve"> </w:t>
      </w:r>
      <w:r w:rsidR="00155C8A" w:rsidRPr="007157A8">
        <w:t>notes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concern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lack</w:t>
      </w:r>
      <w:r w:rsidR="0086017D">
        <w:t xml:space="preserve"> </w:t>
      </w:r>
      <w:r w:rsidR="00155C8A" w:rsidRPr="007157A8">
        <w:t>of:</w:t>
      </w:r>
    </w:p>
    <w:p w14:paraId="57057B45" w14:textId="6D416729" w:rsidR="00155C8A" w:rsidRPr="007157A8" w:rsidRDefault="004C1E07" w:rsidP="004C1E07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(a)</w:t>
      </w:r>
      <w:r>
        <w:rPr>
          <w:bCs/>
        </w:rPr>
        <w:tab/>
      </w:r>
      <w:r w:rsidR="00155C8A">
        <w:t>A</w:t>
      </w:r>
      <w:r w:rsidR="0086017D">
        <w:t xml:space="preserve"> </w:t>
      </w:r>
      <w:r w:rsidR="00155C8A">
        <w:t>c</w:t>
      </w:r>
      <w:r w:rsidR="00155C8A" w:rsidRPr="007157A8">
        <w:t>omprehensive</w:t>
      </w:r>
      <w:r w:rsidR="0086017D">
        <w:t xml:space="preserve"> </w:t>
      </w:r>
      <w:r w:rsidR="00155C8A" w:rsidRPr="007157A8">
        <w:t>strategy</w:t>
      </w:r>
      <w:r w:rsidR="0086017D">
        <w:t xml:space="preserve"> </w:t>
      </w:r>
      <w:r w:rsidR="00155C8A" w:rsidRPr="007157A8">
        <w:t>at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7157A8">
        <w:t>national</w:t>
      </w:r>
      <w:r w:rsidR="0086017D">
        <w:t xml:space="preserve"> </w:t>
      </w:r>
      <w:r w:rsidR="00155C8A" w:rsidRPr="007157A8">
        <w:t>level</w:t>
      </w:r>
      <w:r w:rsidR="0086017D">
        <w:t xml:space="preserve"> </w:t>
      </w:r>
      <w:r w:rsidR="00155C8A" w:rsidRPr="007157A8">
        <w:t>for</w:t>
      </w:r>
      <w:r w:rsidR="0086017D">
        <w:t xml:space="preserve"> </w:t>
      </w:r>
      <w:r w:rsidR="00155C8A" w:rsidRPr="007157A8">
        <w:t>developing</w:t>
      </w:r>
      <w:r w:rsidR="0086017D">
        <w:t xml:space="preserve"> </w:t>
      </w:r>
      <w:r w:rsidR="00155C8A" w:rsidRPr="007157A8">
        <w:t>accessible</w:t>
      </w:r>
      <w:r w:rsidR="0086017D">
        <w:t xml:space="preserve"> </w:t>
      </w:r>
      <w:r w:rsidR="00155C8A" w:rsidRPr="007157A8">
        <w:t>built</w:t>
      </w:r>
      <w:r w:rsidR="0086017D">
        <w:t xml:space="preserve"> </w:t>
      </w:r>
      <w:r w:rsidR="00155C8A" w:rsidRPr="000B17FE">
        <w:t>environments</w:t>
      </w:r>
      <w:r w:rsidR="00155C8A" w:rsidRPr="007157A8">
        <w:t>,</w:t>
      </w:r>
      <w:r w:rsidR="0086017D">
        <w:t xml:space="preserve"> </w:t>
      </w:r>
      <w:r w:rsidR="00155C8A" w:rsidRPr="007157A8">
        <w:t>public</w:t>
      </w:r>
      <w:r w:rsidR="0086017D">
        <w:t xml:space="preserve"> </w:t>
      </w:r>
      <w:r w:rsidR="00155C8A" w:rsidRPr="007157A8">
        <w:t>services,</w:t>
      </w:r>
      <w:r w:rsidR="0086017D">
        <w:t xml:space="preserve"> </w:t>
      </w:r>
      <w:r w:rsidR="00155C8A" w:rsidRPr="007157A8">
        <w:t>public</w:t>
      </w:r>
      <w:r w:rsidR="0086017D">
        <w:t xml:space="preserve"> </w:t>
      </w:r>
      <w:r w:rsidR="00155C8A" w:rsidRPr="007157A8">
        <w:t>transportation,</w:t>
      </w:r>
      <w:r w:rsidR="0086017D">
        <w:t xml:space="preserve"> </w:t>
      </w:r>
      <w:r w:rsidR="00155C8A" w:rsidRPr="007157A8">
        <w:t>information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communication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State</w:t>
      </w:r>
      <w:r w:rsidR="0086017D">
        <w:t xml:space="preserve"> </w:t>
      </w:r>
      <w:r w:rsidR="00155C8A" w:rsidRPr="007157A8">
        <w:t>party,</w:t>
      </w:r>
      <w:r w:rsidR="0086017D">
        <w:t xml:space="preserve"> </w:t>
      </w:r>
      <w:r w:rsidR="00155C8A" w:rsidRPr="007157A8">
        <w:t>particularly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rural</w:t>
      </w:r>
      <w:r w:rsidR="0086017D">
        <w:t xml:space="preserve"> </w:t>
      </w:r>
      <w:r w:rsidR="00155C8A" w:rsidRPr="007157A8">
        <w:t>areas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small</w:t>
      </w:r>
      <w:r w:rsidR="0086017D">
        <w:t xml:space="preserve"> </w:t>
      </w:r>
      <w:r w:rsidR="00155C8A" w:rsidRPr="007157A8">
        <w:t>towns;</w:t>
      </w:r>
    </w:p>
    <w:p w14:paraId="2C52DD20" w14:textId="77777777" w:rsidR="00A37CA3" w:rsidRDefault="004C1E07" w:rsidP="004C1E07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(b)</w:t>
      </w:r>
      <w:r>
        <w:rPr>
          <w:bCs/>
        </w:rPr>
        <w:tab/>
      </w:r>
      <w:r w:rsidR="00155C8A" w:rsidRPr="007157A8">
        <w:t>Progress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implementing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accessibility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built</w:t>
      </w:r>
      <w:r w:rsidR="0086017D">
        <w:t xml:space="preserve"> </w:t>
      </w:r>
      <w:r w:rsidR="00155C8A" w:rsidRPr="007157A8">
        <w:t>environments,</w:t>
      </w:r>
      <w:r w:rsidR="0086017D">
        <w:t xml:space="preserve"> </w:t>
      </w:r>
      <w:r w:rsidR="00155C8A" w:rsidRPr="007157A8">
        <w:t>public</w:t>
      </w:r>
      <w:r w:rsidR="0086017D">
        <w:t xml:space="preserve"> </w:t>
      </w:r>
      <w:r w:rsidR="00155C8A" w:rsidRPr="007157A8">
        <w:t>services,</w:t>
      </w:r>
      <w:r w:rsidR="0086017D">
        <w:t xml:space="preserve"> </w:t>
      </w:r>
      <w:r w:rsidR="00155C8A" w:rsidRPr="007157A8">
        <w:t>including</w:t>
      </w:r>
      <w:r w:rsidR="0086017D">
        <w:t xml:space="preserve"> </w:t>
      </w:r>
      <w:r w:rsidR="00155C8A">
        <w:t>automated</w:t>
      </w:r>
      <w:r w:rsidR="0086017D">
        <w:t xml:space="preserve"> </w:t>
      </w:r>
      <w:r w:rsidR="00155C8A">
        <w:t>teller</w:t>
      </w:r>
      <w:r w:rsidR="0086017D">
        <w:t xml:space="preserve"> </w:t>
      </w:r>
      <w:r w:rsidR="00155C8A">
        <w:t>machines</w:t>
      </w:r>
      <w:r w:rsidR="0086017D">
        <w:t xml:space="preserve"> </w:t>
      </w:r>
      <w:r w:rsidR="00155C8A">
        <w:t>(</w:t>
      </w:r>
      <w:r w:rsidR="00155C8A" w:rsidRPr="007157A8">
        <w:t>ATM</w:t>
      </w:r>
      <w:r w:rsidR="00155C8A">
        <w:t>s)</w:t>
      </w:r>
      <w:r w:rsidR="0086017D">
        <w:t xml:space="preserve"> </w:t>
      </w:r>
      <w:r w:rsidR="00155C8A" w:rsidRPr="007157A8">
        <w:t>for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visual</w:t>
      </w:r>
      <w:r w:rsidR="0086017D">
        <w:t xml:space="preserve"> </w:t>
      </w:r>
      <w:r w:rsidR="00155C8A" w:rsidRPr="007157A8">
        <w:t>impairment,</w:t>
      </w:r>
      <w:r w:rsidR="0086017D">
        <w:t xml:space="preserve"> </w:t>
      </w:r>
      <w:r w:rsidR="00155C8A" w:rsidRPr="007157A8">
        <w:t>public</w:t>
      </w:r>
      <w:r w:rsidR="0086017D">
        <w:t xml:space="preserve"> </w:t>
      </w:r>
      <w:r w:rsidR="00155C8A" w:rsidRPr="007157A8">
        <w:t>transportation,</w:t>
      </w:r>
      <w:r w:rsidR="0086017D">
        <w:t xml:space="preserve"> </w:t>
      </w:r>
      <w:r w:rsidR="00155C8A" w:rsidRPr="007157A8">
        <w:t>information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communication</w:t>
      </w:r>
      <w:r w:rsidR="0086017D">
        <w:rPr>
          <w:rFonts w:eastAsia="Times New Roman"/>
        </w:rPr>
        <w:t xml:space="preserve"> </w:t>
      </w:r>
      <w:r w:rsidR="00155C8A" w:rsidRPr="007157A8">
        <w:t>for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removal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accessibility</w:t>
      </w:r>
      <w:r w:rsidR="0086017D">
        <w:t xml:space="preserve"> </w:t>
      </w:r>
      <w:r w:rsidR="00155C8A" w:rsidRPr="007157A8">
        <w:t>deadlines</w:t>
      </w:r>
      <w:r w:rsidR="0086017D">
        <w:t xml:space="preserve"> </w:t>
      </w:r>
      <w:r w:rsidR="00155C8A" w:rsidRPr="007157A8">
        <w:t>by</w:t>
      </w:r>
      <w:r w:rsidR="0086017D">
        <w:t xml:space="preserve"> </w:t>
      </w:r>
      <w:r w:rsidR="00155C8A" w:rsidRPr="007157A8">
        <w:t>amend</w:t>
      </w:r>
      <w:r w:rsidR="00155C8A">
        <w:t>ing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Act</w:t>
      </w:r>
      <w:r w:rsidR="0086017D">
        <w:t xml:space="preserve"> </w:t>
      </w:r>
      <w:r w:rsidR="00155C8A" w:rsidRPr="007157A8">
        <w:t>on</w:t>
      </w:r>
      <w:r w:rsidR="0086017D">
        <w:t xml:space="preserve"> </w:t>
      </w:r>
      <w:r w:rsidR="00155C8A" w:rsidRPr="007157A8">
        <w:t>Passenger</w:t>
      </w:r>
      <w:r w:rsidR="0086017D">
        <w:t xml:space="preserve"> </w:t>
      </w:r>
      <w:r w:rsidR="00155C8A" w:rsidRPr="007157A8">
        <w:t>Transport</w:t>
      </w:r>
      <w:r w:rsidR="0086017D">
        <w:t xml:space="preserve"> </w:t>
      </w:r>
      <w:r w:rsidR="00155C8A" w:rsidRPr="007157A8">
        <w:t>services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2013.</w:t>
      </w:r>
    </w:p>
    <w:p w14:paraId="099BE4A7" w14:textId="19EC23BF" w:rsidR="00155C8A" w:rsidRPr="00F92E41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F92E41">
        <w:t>19.</w:t>
      </w:r>
      <w:r w:rsidRPr="00F92E41">
        <w:tab/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 w:rsidRPr="00DB1157">
        <w:rPr>
          <w:b/>
        </w:rPr>
        <w:t>recalls</w:t>
      </w:r>
      <w:r w:rsidR="0086017D">
        <w:rPr>
          <w:b/>
        </w:rPr>
        <w:t xml:space="preserve"> </w:t>
      </w:r>
      <w:r w:rsidR="00155C8A" w:rsidRPr="00DB1157">
        <w:rPr>
          <w:b/>
        </w:rPr>
        <w:t>its</w:t>
      </w:r>
      <w:r w:rsidR="0086017D">
        <w:rPr>
          <w:b/>
        </w:rPr>
        <w:t xml:space="preserve"> </w:t>
      </w:r>
      <w:r w:rsidR="00155C8A" w:rsidRPr="00DB1157">
        <w:rPr>
          <w:b/>
        </w:rPr>
        <w:t>general</w:t>
      </w:r>
      <w:r w:rsidR="0086017D">
        <w:rPr>
          <w:b/>
        </w:rPr>
        <w:t xml:space="preserve"> </w:t>
      </w:r>
      <w:r w:rsidR="00155C8A" w:rsidRPr="00DB1157">
        <w:rPr>
          <w:b/>
        </w:rPr>
        <w:t>comment</w:t>
      </w:r>
      <w:r w:rsidR="0086017D">
        <w:rPr>
          <w:b/>
        </w:rPr>
        <w:t xml:space="preserve"> </w:t>
      </w:r>
      <w:r w:rsidR="00155C8A" w:rsidRPr="00DB1157">
        <w:rPr>
          <w:b/>
        </w:rPr>
        <w:t>No.</w:t>
      </w:r>
      <w:r w:rsidR="0086017D">
        <w:rPr>
          <w:b/>
        </w:rPr>
        <w:t xml:space="preserve"> </w:t>
      </w:r>
      <w:r w:rsidR="00155C8A" w:rsidRPr="00DB1157">
        <w:rPr>
          <w:b/>
        </w:rPr>
        <w:t>2</w:t>
      </w:r>
      <w:r w:rsidR="0086017D">
        <w:rPr>
          <w:b/>
        </w:rPr>
        <w:t xml:space="preserve"> </w:t>
      </w:r>
      <w:r w:rsidR="00155C8A" w:rsidRPr="00DB1157">
        <w:rPr>
          <w:b/>
        </w:rPr>
        <w:t>(2014)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recommends</w:t>
      </w:r>
      <w:r w:rsidR="0086017D">
        <w:rPr>
          <w:b/>
        </w:rPr>
        <w:t xml:space="preserve"> </w:t>
      </w:r>
      <w:r w:rsidR="00155C8A" w:rsidRPr="00DB1157">
        <w:rPr>
          <w:b/>
        </w:rPr>
        <w:t>that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party:</w:t>
      </w:r>
    </w:p>
    <w:p w14:paraId="69839C54" w14:textId="77777777" w:rsidR="00A37CA3" w:rsidRDefault="004C1E07" w:rsidP="004C1E07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lastRenderedPageBreak/>
        <w:tab/>
        <w:t>(a)</w:t>
      </w:r>
      <w:r>
        <w:rPr>
          <w:bCs/>
        </w:rPr>
        <w:tab/>
      </w:r>
      <w:r w:rsidR="00155C8A" w:rsidRPr="007157A8">
        <w:rPr>
          <w:b/>
          <w:bCs/>
        </w:rPr>
        <w:t>Adopt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comprehensive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national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strategy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implementation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plan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clear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time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frames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adequate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budget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allocations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developing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accessibility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built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environments,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public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services,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public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transportation,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information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communication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State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party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to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ensure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equalization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opportunities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persons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disabilities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across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State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party;</w:t>
      </w:r>
    </w:p>
    <w:p w14:paraId="50D20AF7" w14:textId="01F9DC43" w:rsidR="00155C8A" w:rsidRPr="007157A8" w:rsidRDefault="004C1E07" w:rsidP="004C1E07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7157A8">
        <w:rPr>
          <w:b/>
          <w:bCs/>
        </w:rPr>
        <w:t>Review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its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regulation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areas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built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environments,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public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services,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public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transportation,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information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communication,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including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regulations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public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procurement,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establish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mandatory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requirements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timelines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ensuring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accessibility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persons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disabilities,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enforcement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such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regulations,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penalties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non-compliance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mechanisms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independent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monitoring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implementation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accessibility;</w:t>
      </w:r>
    </w:p>
    <w:p w14:paraId="24FB880A" w14:textId="14D30F97" w:rsidR="00155C8A" w:rsidRPr="007157A8" w:rsidRDefault="004C1E07" w:rsidP="004C1E07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7157A8">
        <w:rPr>
          <w:b/>
        </w:rPr>
        <w:t>Ensure</w:t>
      </w:r>
      <w:r w:rsidR="0086017D">
        <w:rPr>
          <w:b/>
        </w:rPr>
        <w:t xml:space="preserve"> </w:t>
      </w:r>
      <w:r w:rsidR="00155C8A" w:rsidRPr="007157A8">
        <w:rPr>
          <w:b/>
        </w:rPr>
        <w:t>that</w:t>
      </w:r>
      <w:r w:rsidR="0086017D">
        <w:rPr>
          <w:b/>
        </w:rPr>
        <w:t xml:space="preserve"> </w:t>
      </w:r>
      <w:r w:rsidR="00155C8A" w:rsidRPr="007157A8">
        <w:rPr>
          <w:b/>
        </w:rPr>
        <w:t>accessibility</w:t>
      </w:r>
      <w:r w:rsidR="0086017D">
        <w:rPr>
          <w:b/>
        </w:rPr>
        <w:t xml:space="preserve"> </w:t>
      </w:r>
      <w:r w:rsidR="00155C8A" w:rsidRPr="007157A8">
        <w:rPr>
          <w:b/>
        </w:rPr>
        <w:t>standards</w:t>
      </w:r>
      <w:r w:rsidR="0086017D">
        <w:rPr>
          <w:b/>
        </w:rPr>
        <w:t xml:space="preserve"> </w:t>
      </w:r>
      <w:r w:rsidR="00155C8A" w:rsidRPr="007157A8">
        <w:rPr>
          <w:b/>
        </w:rPr>
        <w:t>take</w:t>
      </w:r>
      <w:r w:rsidR="0086017D">
        <w:rPr>
          <w:b/>
        </w:rPr>
        <w:t xml:space="preserve"> </w:t>
      </w:r>
      <w:r w:rsidR="00155C8A" w:rsidRPr="007157A8">
        <w:rPr>
          <w:b/>
        </w:rPr>
        <w:t>into</w:t>
      </w:r>
      <w:r w:rsidR="0086017D">
        <w:rPr>
          <w:b/>
        </w:rPr>
        <w:t xml:space="preserve"> </w:t>
      </w:r>
      <w:r w:rsidR="00155C8A" w:rsidRPr="007157A8">
        <w:rPr>
          <w:b/>
        </w:rPr>
        <w:t>consideration</w:t>
      </w:r>
      <w:r w:rsidR="0086017D">
        <w:rPr>
          <w:b/>
        </w:rPr>
        <w:t xml:space="preserve"> </w:t>
      </w:r>
      <w:r w:rsidR="00155C8A" w:rsidRPr="007157A8">
        <w:rPr>
          <w:b/>
        </w:rPr>
        <w:t>Directive</w:t>
      </w:r>
      <w:r w:rsidR="0086017D">
        <w:rPr>
          <w:b/>
        </w:rPr>
        <w:t xml:space="preserve"> </w:t>
      </w:r>
      <w:r w:rsidR="00155C8A" w:rsidRPr="007157A8">
        <w:rPr>
          <w:b/>
        </w:rPr>
        <w:t>(EU)</w:t>
      </w:r>
      <w:r w:rsidR="0086017D">
        <w:rPr>
          <w:b/>
        </w:rPr>
        <w:t xml:space="preserve"> </w:t>
      </w:r>
      <w:r w:rsidR="00155C8A" w:rsidRPr="007157A8">
        <w:rPr>
          <w:b/>
        </w:rPr>
        <w:t>2016/2</w:t>
      </w:r>
      <w:r w:rsidR="00155C8A">
        <w:rPr>
          <w:b/>
        </w:rPr>
        <w:t>1</w:t>
      </w:r>
      <w:r w:rsidR="00155C8A" w:rsidRPr="007157A8">
        <w:rPr>
          <w:b/>
        </w:rPr>
        <w:t>02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the</w:t>
      </w:r>
      <w:r w:rsidR="0086017D">
        <w:rPr>
          <w:b/>
        </w:rPr>
        <w:t xml:space="preserve"> </w:t>
      </w:r>
      <w:r w:rsidR="00155C8A" w:rsidRPr="007157A8">
        <w:rPr>
          <w:b/>
        </w:rPr>
        <w:t>European</w:t>
      </w:r>
      <w:r w:rsidR="0086017D">
        <w:rPr>
          <w:b/>
        </w:rPr>
        <w:t xml:space="preserve"> </w:t>
      </w:r>
      <w:r w:rsidR="00155C8A" w:rsidRPr="007157A8">
        <w:rPr>
          <w:b/>
        </w:rPr>
        <w:t>Parliament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the</w:t>
      </w:r>
      <w:r w:rsidR="0086017D">
        <w:rPr>
          <w:b/>
        </w:rPr>
        <w:t xml:space="preserve"> </w:t>
      </w:r>
      <w:r w:rsidR="00155C8A" w:rsidRPr="007157A8">
        <w:rPr>
          <w:b/>
        </w:rPr>
        <w:t>Council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26</w:t>
      </w:r>
      <w:r w:rsidR="0086017D">
        <w:rPr>
          <w:b/>
        </w:rPr>
        <w:t xml:space="preserve"> </w:t>
      </w:r>
      <w:r w:rsidR="00155C8A" w:rsidRPr="007157A8">
        <w:rPr>
          <w:b/>
        </w:rPr>
        <w:t>October</w:t>
      </w:r>
      <w:r w:rsidR="0086017D">
        <w:rPr>
          <w:b/>
        </w:rPr>
        <w:t xml:space="preserve"> </w:t>
      </w:r>
      <w:r w:rsidR="00155C8A" w:rsidRPr="007157A8">
        <w:rPr>
          <w:b/>
        </w:rPr>
        <w:t>2016</w:t>
      </w:r>
      <w:r w:rsidR="0086017D">
        <w:rPr>
          <w:b/>
        </w:rPr>
        <w:t xml:space="preserve"> </w:t>
      </w:r>
      <w:r w:rsidR="00155C8A" w:rsidRPr="007157A8">
        <w:rPr>
          <w:b/>
        </w:rPr>
        <w:t>on</w:t>
      </w:r>
      <w:r w:rsidR="0086017D">
        <w:rPr>
          <w:b/>
        </w:rPr>
        <w:t xml:space="preserve"> </w:t>
      </w:r>
      <w:r w:rsidR="00155C8A" w:rsidRPr="007157A8">
        <w:rPr>
          <w:b/>
        </w:rPr>
        <w:t>the</w:t>
      </w:r>
      <w:r w:rsidR="0086017D">
        <w:rPr>
          <w:b/>
        </w:rPr>
        <w:t xml:space="preserve"> </w:t>
      </w:r>
      <w:r w:rsidR="00155C8A" w:rsidRPr="007157A8">
        <w:rPr>
          <w:b/>
        </w:rPr>
        <w:t>accessibility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the</w:t>
      </w:r>
      <w:r w:rsidR="0086017D">
        <w:rPr>
          <w:b/>
        </w:rPr>
        <w:t xml:space="preserve"> </w:t>
      </w:r>
      <w:r w:rsidR="00155C8A" w:rsidRPr="007157A8">
        <w:rPr>
          <w:b/>
        </w:rPr>
        <w:t>websites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 w:rsidRPr="007157A8">
        <w:rPr>
          <w:b/>
        </w:rPr>
        <w:t>mobile</w:t>
      </w:r>
      <w:r w:rsidR="0086017D">
        <w:rPr>
          <w:b/>
        </w:rPr>
        <w:t xml:space="preserve"> </w:t>
      </w:r>
      <w:r w:rsidR="00155C8A" w:rsidRPr="007157A8">
        <w:rPr>
          <w:b/>
        </w:rPr>
        <w:t>applications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public</w:t>
      </w:r>
      <w:r w:rsidR="0086017D">
        <w:rPr>
          <w:b/>
        </w:rPr>
        <w:t xml:space="preserve"> </w:t>
      </w:r>
      <w:r w:rsidR="00155C8A" w:rsidRPr="007157A8">
        <w:rPr>
          <w:b/>
        </w:rPr>
        <w:t>sector</w:t>
      </w:r>
      <w:r w:rsidR="0086017D">
        <w:rPr>
          <w:b/>
        </w:rPr>
        <w:t xml:space="preserve"> </w:t>
      </w:r>
      <w:r w:rsidR="00155C8A" w:rsidRPr="007157A8">
        <w:rPr>
          <w:b/>
        </w:rPr>
        <w:t>bodies,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 w:rsidRPr="007157A8">
        <w:rPr>
          <w:b/>
        </w:rPr>
        <w:t>the</w:t>
      </w:r>
      <w:r w:rsidR="0086017D">
        <w:rPr>
          <w:b/>
        </w:rPr>
        <w:t xml:space="preserve"> </w:t>
      </w:r>
      <w:r w:rsidR="00155C8A" w:rsidRPr="007157A8">
        <w:rPr>
          <w:b/>
        </w:rPr>
        <w:t>W</w:t>
      </w:r>
      <w:r w:rsidR="00155C8A">
        <w:rPr>
          <w:b/>
        </w:rPr>
        <w:t>eb</w:t>
      </w:r>
      <w:r w:rsidR="0086017D">
        <w:rPr>
          <w:b/>
        </w:rPr>
        <w:t xml:space="preserve"> </w:t>
      </w:r>
      <w:r w:rsidR="00155C8A" w:rsidRPr="007157A8">
        <w:rPr>
          <w:b/>
        </w:rPr>
        <w:t>C</w:t>
      </w:r>
      <w:r w:rsidR="00155C8A">
        <w:rPr>
          <w:b/>
        </w:rPr>
        <w:t>ontent</w:t>
      </w:r>
      <w:r w:rsidR="0086017D">
        <w:rPr>
          <w:b/>
        </w:rPr>
        <w:t xml:space="preserve"> </w:t>
      </w:r>
      <w:r w:rsidR="00155C8A" w:rsidRPr="007157A8">
        <w:rPr>
          <w:b/>
        </w:rPr>
        <w:t>A</w:t>
      </w:r>
      <w:r w:rsidR="00155C8A">
        <w:rPr>
          <w:b/>
        </w:rPr>
        <w:t>ccessibility</w:t>
      </w:r>
      <w:r w:rsidR="0086017D">
        <w:rPr>
          <w:b/>
        </w:rPr>
        <w:t xml:space="preserve"> </w:t>
      </w:r>
      <w:r w:rsidR="00155C8A" w:rsidRPr="007157A8">
        <w:rPr>
          <w:b/>
        </w:rPr>
        <w:t>G</w:t>
      </w:r>
      <w:r w:rsidR="00155C8A">
        <w:rPr>
          <w:b/>
        </w:rPr>
        <w:t>uidelines</w:t>
      </w:r>
      <w:r w:rsidR="0086017D">
        <w:rPr>
          <w:b/>
        </w:rPr>
        <w:t xml:space="preserve"> </w:t>
      </w:r>
      <w:r w:rsidR="00155C8A" w:rsidRPr="007157A8">
        <w:rPr>
          <w:b/>
        </w:rPr>
        <w:t>2.0</w:t>
      </w:r>
      <w:r w:rsidR="0086017D">
        <w:rPr>
          <w:b/>
        </w:rPr>
        <w:t xml:space="preserve"> </w:t>
      </w:r>
      <w:r w:rsidR="00155C8A" w:rsidRPr="007157A8">
        <w:rPr>
          <w:b/>
        </w:rPr>
        <w:t>standard</w:t>
      </w:r>
      <w:r w:rsidR="0086017D">
        <w:rPr>
          <w:b/>
        </w:rPr>
        <w:t xml:space="preserve"> </w:t>
      </w:r>
      <w:r w:rsidR="00155C8A" w:rsidRPr="007157A8">
        <w:rPr>
          <w:b/>
        </w:rPr>
        <w:t>for</w:t>
      </w:r>
      <w:r w:rsidR="0086017D">
        <w:rPr>
          <w:b/>
        </w:rPr>
        <w:t xml:space="preserve"> </w:t>
      </w:r>
      <w:r w:rsidR="00155C8A" w:rsidRPr="007157A8">
        <w:rPr>
          <w:b/>
        </w:rPr>
        <w:t>all</w:t>
      </w:r>
      <w:r w:rsidR="0086017D">
        <w:rPr>
          <w:b/>
        </w:rPr>
        <w:t xml:space="preserve"> </w:t>
      </w:r>
      <w:r w:rsidR="00155C8A" w:rsidRPr="007157A8">
        <w:rPr>
          <w:b/>
        </w:rPr>
        <w:t>public</w:t>
      </w:r>
      <w:r w:rsidR="0086017D">
        <w:rPr>
          <w:b/>
        </w:rPr>
        <w:t xml:space="preserve"> </w:t>
      </w:r>
      <w:r w:rsidR="00155C8A" w:rsidRPr="007157A8">
        <w:rPr>
          <w:b/>
        </w:rPr>
        <w:t>websites;</w:t>
      </w:r>
    </w:p>
    <w:p w14:paraId="609EA718" w14:textId="1216FAB8" w:rsidR="00155C8A" w:rsidRPr="007157A8" w:rsidRDefault="004C1E07" w:rsidP="004C1E07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(d)</w:t>
      </w:r>
      <w:r>
        <w:rPr>
          <w:bCs/>
        </w:rPr>
        <w:tab/>
      </w:r>
      <w:r w:rsidR="00155C8A">
        <w:rPr>
          <w:b/>
          <w:bCs/>
        </w:rPr>
        <w:t>Complete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process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transpos</w:t>
      </w:r>
      <w:r w:rsidR="00155C8A">
        <w:rPr>
          <w:b/>
          <w:bCs/>
        </w:rPr>
        <w:t>ing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Directive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(EU)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2019/882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European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Parliament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Council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17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April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2019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accessibility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requirements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products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services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European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Electronic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Communications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Code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(Directive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(EU)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2018/1972)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into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national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legislation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regulations.</w:t>
      </w:r>
    </w:p>
    <w:p w14:paraId="417D3E27" w14:textId="1FA0D89D" w:rsidR="00155C8A" w:rsidRPr="007157A8" w:rsidRDefault="00155C8A" w:rsidP="00061B9A">
      <w:pPr>
        <w:pStyle w:val="H23G"/>
      </w:pPr>
      <w:r w:rsidRPr="007157A8">
        <w:tab/>
      </w:r>
      <w:r w:rsidRPr="007157A8">
        <w:tab/>
        <w:t>Right</w:t>
      </w:r>
      <w:r w:rsidR="0086017D">
        <w:t xml:space="preserve"> </w:t>
      </w:r>
      <w:r w:rsidRPr="007157A8">
        <w:t>to</w:t>
      </w:r>
      <w:r w:rsidR="0086017D">
        <w:t xml:space="preserve"> </w:t>
      </w:r>
      <w:r w:rsidRPr="007157A8">
        <w:t>life</w:t>
      </w:r>
      <w:r w:rsidR="0086017D">
        <w:t xml:space="preserve"> </w:t>
      </w:r>
      <w:r w:rsidRPr="007157A8">
        <w:t>(art.</w:t>
      </w:r>
      <w:r w:rsidR="0086017D">
        <w:t xml:space="preserve"> </w:t>
      </w:r>
      <w:r w:rsidRPr="007157A8">
        <w:t>10)</w:t>
      </w:r>
    </w:p>
    <w:p w14:paraId="2100D1A8" w14:textId="12BA8E27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20.</w:t>
      </w:r>
      <w:r>
        <w:tab/>
      </w:r>
      <w:r w:rsidR="00155C8A" w:rsidRPr="007157A8">
        <w:t>The</w:t>
      </w:r>
      <w:r w:rsidR="0086017D">
        <w:t xml:space="preserve"> </w:t>
      </w:r>
      <w:r w:rsidR="00155C8A" w:rsidRPr="007157A8">
        <w:t>Committee</w:t>
      </w:r>
      <w:r w:rsidR="0086017D">
        <w:t xml:space="preserve"> </w:t>
      </w:r>
      <w:r w:rsidR="00155C8A" w:rsidRPr="007157A8">
        <w:t>notes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concern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>
        <w:t>lack</w:t>
      </w:r>
      <w:r w:rsidR="0086017D">
        <w:t xml:space="preserve"> </w:t>
      </w:r>
      <w:r w:rsidR="00155C8A">
        <w:t>of</w:t>
      </w:r>
      <w:r w:rsidR="0086017D">
        <w:t xml:space="preserve"> </w:t>
      </w:r>
      <w:r w:rsidR="00155C8A">
        <w:t>investigation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>
        <w:t>prosecutions</w:t>
      </w:r>
      <w:r w:rsidR="0086017D">
        <w:t xml:space="preserve"> </w:t>
      </w:r>
      <w:r w:rsidR="00155C8A">
        <w:t>concerning</w:t>
      </w:r>
      <w:r w:rsidR="0086017D">
        <w:t xml:space="preserve"> </w:t>
      </w:r>
      <w:r w:rsidR="00155C8A">
        <w:rPr>
          <w:rFonts w:eastAsia="Times New Roman"/>
          <w:color w:val="000000"/>
        </w:rPr>
        <w:t>the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deaths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of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persons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with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disabilities,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including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of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children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with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disabilities,</w:t>
      </w:r>
      <w:r w:rsidR="0086017D">
        <w:rPr>
          <w:rFonts w:eastAsia="Times New Roman"/>
          <w:color w:val="000000"/>
        </w:rPr>
        <w:t xml:space="preserve"> </w:t>
      </w:r>
      <w:r w:rsidR="00155C8A" w:rsidRPr="00F92E41">
        <w:t>in</w:t>
      </w:r>
      <w:r w:rsidR="0086017D">
        <w:t xml:space="preserve"> </w:t>
      </w:r>
      <w:r w:rsidR="00155C8A" w:rsidRPr="00F92E41">
        <w:t>residential</w:t>
      </w:r>
      <w:r w:rsidR="0086017D">
        <w:t xml:space="preserve"> </w:t>
      </w:r>
      <w:r w:rsidR="00155C8A" w:rsidRPr="00F92E41">
        <w:t>institutions.</w:t>
      </w:r>
    </w:p>
    <w:p w14:paraId="5A3A4397" w14:textId="65C6B27F" w:rsidR="00155C8A" w:rsidRPr="00F92E41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lang w:val="lt-LT"/>
        </w:rPr>
      </w:pPr>
      <w:r w:rsidRPr="00F92E41">
        <w:rPr>
          <w:lang w:val="lt-LT"/>
        </w:rPr>
        <w:t>21.</w:t>
      </w:r>
      <w:r w:rsidRPr="00F92E41">
        <w:rPr>
          <w:lang w:val="lt-LT"/>
        </w:rPr>
        <w:tab/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 w:rsidRPr="00DB1157">
        <w:rPr>
          <w:b/>
        </w:rPr>
        <w:t>recommends</w:t>
      </w:r>
      <w:r w:rsidR="0086017D">
        <w:rPr>
          <w:b/>
        </w:rPr>
        <w:t xml:space="preserve"> </w:t>
      </w:r>
      <w:r w:rsidR="00155C8A" w:rsidRPr="00DB1157">
        <w:rPr>
          <w:b/>
        </w:rPr>
        <w:t>that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</w:t>
      </w:r>
      <w:r w:rsidR="0086017D">
        <w:rPr>
          <w:b/>
        </w:rPr>
        <w:t xml:space="preserve"> </w:t>
      </w:r>
      <w:r w:rsidR="00155C8A" w:rsidRPr="00DB1157">
        <w:rPr>
          <w:b/>
        </w:rPr>
        <w:t>expeditiously</w:t>
      </w:r>
      <w:r w:rsidR="0086017D">
        <w:rPr>
          <w:b/>
        </w:rPr>
        <w:t xml:space="preserve"> </w:t>
      </w:r>
      <w:r w:rsidR="00155C8A" w:rsidRPr="00DB1157">
        <w:rPr>
          <w:b/>
        </w:rPr>
        <w:t>start</w:t>
      </w:r>
      <w:r w:rsidR="0086017D">
        <w:rPr>
          <w:b/>
        </w:rPr>
        <w:t xml:space="preserve"> </w:t>
      </w:r>
      <w:r w:rsidR="00155C8A" w:rsidRPr="00DB1157">
        <w:rPr>
          <w:b/>
        </w:rPr>
        <w:t>investigations</w:t>
      </w:r>
      <w:r w:rsidR="0086017D">
        <w:rPr>
          <w:b/>
        </w:rPr>
        <w:t xml:space="preserve"> </w:t>
      </w:r>
      <w:r w:rsidR="00155C8A" w:rsidRPr="00DB1157">
        <w:rPr>
          <w:b/>
        </w:rPr>
        <w:t>into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deaths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persons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disabilities</w:t>
      </w:r>
      <w:r w:rsidR="0086017D">
        <w:rPr>
          <w:b/>
        </w:rPr>
        <w:t xml:space="preserve"> </w:t>
      </w:r>
      <w:r w:rsidR="00155C8A" w:rsidRPr="00DB1157">
        <w:rPr>
          <w:b/>
        </w:rPr>
        <w:t>in</w:t>
      </w:r>
      <w:r w:rsidR="0086017D">
        <w:rPr>
          <w:b/>
        </w:rPr>
        <w:t xml:space="preserve"> </w:t>
      </w:r>
      <w:r w:rsidR="00155C8A" w:rsidRPr="00DB1157">
        <w:rPr>
          <w:b/>
        </w:rPr>
        <w:t>institutions,</w:t>
      </w:r>
      <w:r w:rsidR="0086017D">
        <w:rPr>
          <w:b/>
        </w:rPr>
        <w:t xml:space="preserve"> </w:t>
      </w:r>
      <w:r w:rsidR="00155C8A" w:rsidRPr="00DB1157">
        <w:rPr>
          <w:b/>
        </w:rPr>
        <w:t>recognize</w:t>
      </w:r>
      <w:r w:rsidR="0086017D">
        <w:rPr>
          <w:b/>
        </w:rPr>
        <w:t xml:space="preserve"> </w:t>
      </w:r>
      <w:r w:rsidR="00155C8A" w:rsidRPr="00DB1157">
        <w:rPr>
          <w:b/>
        </w:rPr>
        <w:t>such</w:t>
      </w:r>
      <w:r w:rsidR="0086017D">
        <w:rPr>
          <w:b/>
        </w:rPr>
        <w:t xml:space="preserve"> </w:t>
      </w:r>
      <w:r w:rsidR="00155C8A" w:rsidRPr="00DB1157">
        <w:rPr>
          <w:b/>
        </w:rPr>
        <w:t>deaths</w:t>
      </w:r>
      <w:r w:rsidR="0086017D">
        <w:rPr>
          <w:b/>
        </w:rPr>
        <w:t xml:space="preserve"> </w:t>
      </w:r>
      <w:r w:rsidR="00155C8A" w:rsidRPr="00DB1157">
        <w:rPr>
          <w:b/>
        </w:rPr>
        <w:t>as</w:t>
      </w:r>
      <w:r w:rsidR="0086017D">
        <w:rPr>
          <w:b/>
        </w:rPr>
        <w:t xml:space="preserve"> </w:t>
      </w:r>
      <w:r w:rsidR="009112DB">
        <w:rPr>
          <w:b/>
        </w:rPr>
        <w:t>“</w:t>
      </w:r>
      <w:r w:rsidR="00155C8A" w:rsidRPr="00DB1157">
        <w:rPr>
          <w:b/>
        </w:rPr>
        <w:t>extraordinary</w:t>
      </w:r>
      <w:r w:rsidR="0086017D">
        <w:rPr>
          <w:b/>
        </w:rPr>
        <w:t xml:space="preserve"> </w:t>
      </w:r>
      <w:r w:rsidR="00155C8A" w:rsidRPr="00DB1157">
        <w:rPr>
          <w:b/>
        </w:rPr>
        <w:t>events</w:t>
      </w:r>
      <w:r w:rsidR="009112DB">
        <w:rPr>
          <w:b/>
        </w:rPr>
        <w:t>”</w:t>
      </w:r>
      <w:r w:rsidR="00155C8A" w:rsidRPr="00DB1157">
        <w:rPr>
          <w:b/>
        </w:rPr>
        <w:t>,</w:t>
      </w:r>
      <w:r w:rsidR="0086017D">
        <w:rPr>
          <w:b/>
        </w:rPr>
        <w:t xml:space="preserve"> </w:t>
      </w:r>
      <w:r w:rsidR="00155C8A" w:rsidRPr="00DB1157">
        <w:rPr>
          <w:b/>
        </w:rPr>
        <w:t>which</w:t>
      </w:r>
      <w:r w:rsidR="0086017D">
        <w:rPr>
          <w:b/>
        </w:rPr>
        <w:t xml:space="preserve"> </w:t>
      </w:r>
      <w:r w:rsidR="00155C8A" w:rsidRPr="00DB1157">
        <w:rPr>
          <w:b/>
        </w:rPr>
        <w:t>may</w:t>
      </w:r>
      <w:r w:rsidR="0086017D">
        <w:rPr>
          <w:b/>
        </w:rPr>
        <w:t xml:space="preserve"> </w:t>
      </w:r>
      <w:r w:rsidR="00155C8A" w:rsidRPr="00DB1157">
        <w:rPr>
          <w:b/>
        </w:rPr>
        <w:t>be</w:t>
      </w:r>
      <w:r w:rsidR="0086017D">
        <w:rPr>
          <w:b/>
        </w:rPr>
        <w:t xml:space="preserve"> </w:t>
      </w:r>
      <w:r w:rsidR="00155C8A" w:rsidRPr="00DB1157">
        <w:rPr>
          <w:b/>
        </w:rPr>
        <w:t>due</w:t>
      </w:r>
      <w:r w:rsidR="0086017D">
        <w:rPr>
          <w:b/>
        </w:rPr>
        <w:t xml:space="preserve"> </w:t>
      </w:r>
      <w:r w:rsidR="00155C8A" w:rsidRPr="00DB1157">
        <w:rPr>
          <w:b/>
        </w:rPr>
        <w:t>to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abuse</w:t>
      </w:r>
      <w:r w:rsidR="0086017D">
        <w:rPr>
          <w:b/>
        </w:rPr>
        <w:t xml:space="preserve"> </w:t>
      </w:r>
      <w:r w:rsidR="00155C8A" w:rsidRPr="00DB1157">
        <w:rPr>
          <w:b/>
        </w:rPr>
        <w:t>endured</w:t>
      </w:r>
      <w:r w:rsidR="0086017D">
        <w:rPr>
          <w:b/>
        </w:rPr>
        <w:t xml:space="preserve"> </w:t>
      </w:r>
      <w:r w:rsidR="00155C8A" w:rsidRPr="00DB1157">
        <w:rPr>
          <w:b/>
        </w:rPr>
        <w:t>in</w:t>
      </w:r>
      <w:r w:rsidR="0086017D">
        <w:rPr>
          <w:b/>
        </w:rPr>
        <w:t xml:space="preserve"> </w:t>
      </w:r>
      <w:r w:rsidR="00155C8A" w:rsidRPr="00DB1157">
        <w:rPr>
          <w:b/>
        </w:rPr>
        <w:t>institutions,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prosecute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punish</w:t>
      </w:r>
      <w:r w:rsidR="0086017D">
        <w:rPr>
          <w:b/>
        </w:rPr>
        <w:t xml:space="preserve"> </w:t>
      </w:r>
      <w:r w:rsidR="00155C8A" w:rsidRPr="00DB1157">
        <w:rPr>
          <w:b/>
        </w:rPr>
        <w:t>perpetrators.</w:t>
      </w:r>
      <w:r w:rsidR="0086017D">
        <w:rPr>
          <w:b/>
        </w:rPr>
        <w:t xml:space="preserve"> </w:t>
      </w:r>
      <w:r w:rsidR="00155C8A" w:rsidRPr="00DB1157">
        <w:rPr>
          <w:b/>
        </w:rPr>
        <w:t>It</w:t>
      </w:r>
      <w:r w:rsidR="0086017D">
        <w:rPr>
          <w:b/>
        </w:rPr>
        <w:t xml:space="preserve"> </w:t>
      </w:r>
      <w:r w:rsidR="00155C8A" w:rsidRPr="00DB1157">
        <w:rPr>
          <w:b/>
        </w:rPr>
        <w:t>also</w:t>
      </w:r>
      <w:r w:rsidR="0086017D">
        <w:rPr>
          <w:b/>
        </w:rPr>
        <w:t xml:space="preserve"> </w:t>
      </w:r>
      <w:r w:rsidR="00155C8A" w:rsidRPr="00DB1157">
        <w:rPr>
          <w:b/>
        </w:rPr>
        <w:t>recommends</w:t>
      </w:r>
      <w:r w:rsidR="0086017D">
        <w:rPr>
          <w:b/>
        </w:rPr>
        <w:t xml:space="preserve"> </w:t>
      </w:r>
      <w:r w:rsidR="00155C8A" w:rsidRPr="00DB1157">
        <w:rPr>
          <w:b/>
        </w:rPr>
        <w:t>that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</w:t>
      </w:r>
      <w:r w:rsidR="0086017D">
        <w:rPr>
          <w:b/>
        </w:rPr>
        <w:t xml:space="preserve"> </w:t>
      </w:r>
      <w:r w:rsidR="00155C8A" w:rsidRPr="00DB1157">
        <w:rPr>
          <w:b/>
        </w:rPr>
        <w:t>provide</w:t>
      </w:r>
      <w:r w:rsidR="0086017D">
        <w:rPr>
          <w:b/>
        </w:rPr>
        <w:t xml:space="preserve"> </w:t>
      </w:r>
      <w:r w:rsidR="00155C8A" w:rsidRPr="00DB1157">
        <w:rPr>
          <w:b/>
        </w:rPr>
        <w:t>remedies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redress</w:t>
      </w:r>
      <w:r w:rsidR="0086017D">
        <w:rPr>
          <w:b/>
        </w:rPr>
        <w:t xml:space="preserve"> </w:t>
      </w:r>
      <w:r w:rsidR="00155C8A" w:rsidRPr="00DB1157">
        <w:rPr>
          <w:b/>
        </w:rPr>
        <w:t>to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families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victims</w:t>
      </w:r>
      <w:r w:rsidR="0086017D">
        <w:rPr>
          <w:b/>
        </w:rPr>
        <w:t xml:space="preserve"> </w:t>
      </w:r>
      <w:r w:rsidR="00155C8A" w:rsidRPr="00DB1157">
        <w:rPr>
          <w:b/>
        </w:rPr>
        <w:t>in</w:t>
      </w:r>
      <w:r w:rsidR="0086017D">
        <w:rPr>
          <w:b/>
        </w:rPr>
        <w:t xml:space="preserve"> </w:t>
      </w:r>
      <w:r w:rsidR="00155C8A" w:rsidRPr="00DB1157">
        <w:rPr>
          <w:b/>
        </w:rPr>
        <w:t>cases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deaths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persons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disabilities</w:t>
      </w:r>
      <w:r w:rsidR="0086017D">
        <w:rPr>
          <w:b/>
        </w:rPr>
        <w:t xml:space="preserve"> </w:t>
      </w:r>
      <w:r w:rsidR="00155C8A">
        <w:rPr>
          <w:rFonts w:eastAsia="Times New Roman"/>
          <w:b/>
          <w:color w:val="000000"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expedite</w:t>
      </w:r>
      <w:r w:rsidR="0086017D">
        <w:rPr>
          <w:b/>
        </w:rPr>
        <w:t xml:space="preserve"> </w:t>
      </w:r>
      <w:r w:rsidR="00155C8A" w:rsidRPr="00DB1157">
        <w:rPr>
          <w:b/>
        </w:rPr>
        <w:t>deinstitutionalization</w:t>
      </w:r>
      <w:r w:rsidR="0086017D">
        <w:rPr>
          <w:b/>
        </w:rPr>
        <w:t xml:space="preserve"> </w:t>
      </w:r>
      <w:r w:rsidR="00155C8A" w:rsidRPr="00DB1157">
        <w:rPr>
          <w:b/>
        </w:rPr>
        <w:t>for</w:t>
      </w:r>
      <w:r w:rsidR="0086017D">
        <w:rPr>
          <w:b/>
        </w:rPr>
        <w:t xml:space="preserve"> </w:t>
      </w:r>
      <w:r w:rsidR="00155C8A" w:rsidRPr="00DB1157">
        <w:rPr>
          <w:b/>
        </w:rPr>
        <w:t>all</w:t>
      </w:r>
      <w:r w:rsidR="0086017D">
        <w:rPr>
          <w:b/>
        </w:rPr>
        <w:t xml:space="preserve"> </w:t>
      </w:r>
      <w:r w:rsidR="00155C8A" w:rsidRPr="00DB1157">
        <w:rPr>
          <w:b/>
        </w:rPr>
        <w:t>persons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disabilities</w:t>
      </w:r>
      <w:r w:rsidR="0086017D">
        <w:rPr>
          <w:b/>
        </w:rPr>
        <w:t xml:space="preserve"> </w:t>
      </w:r>
      <w:r w:rsidR="00155C8A" w:rsidRPr="00DB1157">
        <w:rPr>
          <w:b/>
        </w:rPr>
        <w:t>who</w:t>
      </w:r>
      <w:r w:rsidR="0086017D">
        <w:rPr>
          <w:b/>
        </w:rPr>
        <w:t xml:space="preserve"> </w:t>
      </w:r>
      <w:r w:rsidR="00155C8A" w:rsidRPr="00DB1157">
        <w:rPr>
          <w:b/>
        </w:rPr>
        <w:t>remain</w:t>
      </w:r>
      <w:r w:rsidR="0086017D">
        <w:rPr>
          <w:b/>
        </w:rPr>
        <w:t xml:space="preserve"> </w:t>
      </w:r>
      <w:r w:rsidR="00155C8A" w:rsidRPr="00DB1157">
        <w:rPr>
          <w:b/>
        </w:rPr>
        <w:t>in</w:t>
      </w:r>
      <w:r w:rsidR="0086017D">
        <w:rPr>
          <w:b/>
        </w:rPr>
        <w:t xml:space="preserve"> </w:t>
      </w:r>
      <w:r w:rsidR="00155C8A" w:rsidRPr="00F92E41">
        <w:rPr>
          <w:b/>
        </w:rPr>
        <w:t>institutions.</w:t>
      </w:r>
    </w:p>
    <w:p w14:paraId="083FCF9A" w14:textId="2546B5DA" w:rsidR="00155C8A" w:rsidRPr="007157A8" w:rsidRDefault="00155C8A" w:rsidP="00061B9A">
      <w:pPr>
        <w:pStyle w:val="H23G"/>
      </w:pPr>
      <w:r w:rsidRPr="007157A8">
        <w:tab/>
      </w:r>
      <w:r w:rsidRPr="007157A8">
        <w:tab/>
        <w:t>Situations</w:t>
      </w:r>
      <w:r w:rsidR="0086017D">
        <w:t xml:space="preserve"> </w:t>
      </w:r>
      <w:r w:rsidRPr="007157A8">
        <w:t>of</w:t>
      </w:r>
      <w:r w:rsidR="0086017D">
        <w:t xml:space="preserve"> </w:t>
      </w:r>
      <w:r w:rsidRPr="007157A8">
        <w:t>risk</w:t>
      </w:r>
      <w:r w:rsidR="0086017D">
        <w:t xml:space="preserve"> </w:t>
      </w:r>
      <w:r w:rsidRPr="007157A8">
        <w:t>and</w:t>
      </w:r>
      <w:r w:rsidR="0086017D">
        <w:t xml:space="preserve"> </w:t>
      </w:r>
      <w:r w:rsidRPr="007157A8">
        <w:t>humanitarian</w:t>
      </w:r>
      <w:r w:rsidR="0086017D">
        <w:t xml:space="preserve"> </w:t>
      </w:r>
      <w:r w:rsidRPr="007157A8">
        <w:t>emergencies</w:t>
      </w:r>
      <w:r w:rsidR="0086017D">
        <w:t xml:space="preserve"> </w:t>
      </w:r>
      <w:r w:rsidRPr="007157A8">
        <w:t>(art.</w:t>
      </w:r>
      <w:r w:rsidR="0086017D">
        <w:t xml:space="preserve"> </w:t>
      </w:r>
      <w:r w:rsidRPr="007157A8">
        <w:t>11)</w:t>
      </w:r>
    </w:p>
    <w:p w14:paraId="130BEEF6" w14:textId="4C29419B" w:rsidR="00155C8A" w:rsidRPr="007157A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157A8">
        <w:t>22.</w:t>
      </w:r>
      <w:r w:rsidRPr="007157A8">
        <w:tab/>
      </w:r>
      <w:r w:rsidR="00155C8A" w:rsidRPr="007157A8">
        <w:t>The</w:t>
      </w:r>
      <w:r w:rsidR="0086017D">
        <w:t xml:space="preserve"> </w:t>
      </w:r>
      <w:r w:rsidR="00155C8A" w:rsidRPr="007157A8">
        <w:t>Committee</w:t>
      </w:r>
      <w:r w:rsidR="0086017D">
        <w:t xml:space="preserve"> </w:t>
      </w:r>
      <w:r w:rsidR="00155C8A" w:rsidRPr="007157A8">
        <w:t>notes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concern</w:t>
      </w:r>
      <w:r w:rsidR="0086017D">
        <w:t xml:space="preserve"> </w:t>
      </w:r>
      <w:r w:rsidR="00155C8A" w:rsidRPr="007157A8">
        <w:t>that:</w:t>
      </w:r>
    </w:p>
    <w:p w14:paraId="4BDB06B1" w14:textId="0F3E2F39" w:rsidR="00155C8A" w:rsidRPr="007157A8" w:rsidRDefault="00061B9A" w:rsidP="00061B9A">
      <w:pPr>
        <w:pStyle w:val="ParaNoG"/>
        <w:numPr>
          <w:ilvl w:val="0"/>
          <w:numId w:val="0"/>
        </w:numPr>
        <w:ind w:left="1134"/>
      </w:pPr>
      <w:r>
        <w:tab/>
      </w:r>
      <w:r w:rsidR="00155C8A" w:rsidRPr="00E81900">
        <w:t>(a)</w:t>
      </w:r>
      <w:r w:rsidR="00155C8A" w:rsidRPr="00E81900">
        <w:tab/>
      </w:r>
      <w:r w:rsidR="00155C8A" w:rsidRPr="00E81900">
        <w:rPr>
          <w:rFonts w:eastAsia="Times New Roman"/>
        </w:rPr>
        <w:t>Neither</w:t>
      </w:r>
      <w:r w:rsidR="0086017D">
        <w:rPr>
          <w:rFonts w:eastAsia="Times New Roman"/>
        </w:rPr>
        <w:t xml:space="preserve"> </w:t>
      </w:r>
      <w:r w:rsidR="00155C8A" w:rsidRPr="00E81900">
        <w:rPr>
          <w:rFonts w:eastAsia="Times New Roman"/>
        </w:rPr>
        <w:t>the</w:t>
      </w:r>
      <w:r w:rsidR="0086017D">
        <w:rPr>
          <w:rFonts w:eastAsia="Times New Roman"/>
        </w:rPr>
        <w:t xml:space="preserve"> </w:t>
      </w:r>
      <w:r w:rsidR="00155C8A" w:rsidRPr="00E81900">
        <w:rPr>
          <w:rFonts w:eastAsia="Times New Roman"/>
        </w:rPr>
        <w:t>Fundamental</w:t>
      </w:r>
      <w:r w:rsidR="0086017D">
        <w:rPr>
          <w:rFonts w:eastAsia="Times New Roman"/>
        </w:rPr>
        <w:t xml:space="preserve"> </w:t>
      </w:r>
      <w:r w:rsidR="00155C8A" w:rsidRPr="00E81900">
        <w:rPr>
          <w:rFonts w:eastAsia="Times New Roman"/>
        </w:rPr>
        <w:t>Law,</w:t>
      </w:r>
      <w:r w:rsidR="0086017D">
        <w:t xml:space="preserve"> </w:t>
      </w:r>
      <w:r w:rsidR="00155C8A" w:rsidRPr="00E81900">
        <w:t>the</w:t>
      </w:r>
      <w:r w:rsidR="0086017D">
        <w:t xml:space="preserve"> </w:t>
      </w:r>
      <w:r w:rsidR="00155C8A" w:rsidRPr="00E81900">
        <w:t>Disaster</w:t>
      </w:r>
      <w:r w:rsidR="0086017D">
        <w:t xml:space="preserve"> </w:t>
      </w:r>
      <w:r w:rsidR="00155C8A" w:rsidRPr="00E81900">
        <w:t>Protection</w:t>
      </w:r>
      <w:r w:rsidR="0086017D">
        <w:t xml:space="preserve"> </w:t>
      </w:r>
      <w:r w:rsidR="00155C8A" w:rsidRPr="00E81900">
        <w:t>Act,</w:t>
      </w:r>
      <w:r w:rsidR="0086017D">
        <w:t xml:space="preserve"> </w:t>
      </w:r>
      <w:r w:rsidR="00155C8A" w:rsidRPr="00E81900">
        <w:t>nor</w:t>
      </w:r>
      <w:r w:rsidR="0086017D">
        <w:t xml:space="preserve"> </w:t>
      </w:r>
      <w:r w:rsidR="00155C8A" w:rsidRPr="00E81900">
        <w:t>their</w:t>
      </w:r>
      <w:r w:rsidR="0086017D">
        <w:t xml:space="preserve"> </w:t>
      </w:r>
      <w:r w:rsidR="00155C8A" w:rsidRPr="00E81900">
        <w:t>respective</w:t>
      </w:r>
      <w:r w:rsidR="0086017D">
        <w:t xml:space="preserve"> </w:t>
      </w:r>
      <w:r w:rsidR="00155C8A" w:rsidRPr="00E81900">
        <w:t>protocols</w:t>
      </w:r>
      <w:r w:rsidR="0086017D">
        <w:t xml:space="preserve"> </w:t>
      </w:r>
      <w:r w:rsidR="00155C8A" w:rsidRPr="00E81900">
        <w:t>provide</w:t>
      </w:r>
      <w:r w:rsidR="0086017D">
        <w:t xml:space="preserve"> </w:t>
      </w:r>
      <w:r w:rsidR="00155C8A" w:rsidRPr="00E81900">
        <w:t>for</w:t>
      </w:r>
      <w:r w:rsidR="0086017D">
        <w:t xml:space="preserve"> </w:t>
      </w:r>
      <w:r w:rsidR="00155C8A" w:rsidRPr="00E81900">
        <w:t>specific</w:t>
      </w:r>
      <w:r w:rsidR="0086017D">
        <w:t xml:space="preserve"> </w:t>
      </w:r>
      <w:r w:rsidR="00155C8A" w:rsidRPr="00E81900">
        <w:t>measures</w:t>
      </w:r>
      <w:r w:rsidR="0086017D">
        <w:t xml:space="preserve"> </w:t>
      </w:r>
      <w:r w:rsidR="00155C8A" w:rsidRPr="00E81900">
        <w:t>in</w:t>
      </w:r>
      <w:r w:rsidR="0086017D">
        <w:t xml:space="preserve"> </w:t>
      </w:r>
      <w:r w:rsidR="00155C8A" w:rsidRPr="00E81900">
        <w:t>relation</w:t>
      </w:r>
      <w:r w:rsidR="0086017D">
        <w:t xml:space="preserve"> </w:t>
      </w:r>
      <w:r w:rsidR="00155C8A" w:rsidRPr="00E81900">
        <w:t>to</w:t>
      </w:r>
      <w:r w:rsidR="0086017D">
        <w:t xml:space="preserve"> </w:t>
      </w:r>
      <w:r w:rsidR="00155C8A" w:rsidRPr="00E81900">
        <w:t>the</w:t>
      </w:r>
      <w:r w:rsidR="0086017D">
        <w:t xml:space="preserve"> </w:t>
      </w:r>
      <w:r w:rsidR="00155C8A" w:rsidRPr="00E81900">
        <w:t>safety</w:t>
      </w:r>
      <w:r w:rsidR="0086017D">
        <w:t xml:space="preserve"> </w:t>
      </w:r>
      <w:r w:rsidR="00155C8A" w:rsidRPr="00E81900">
        <w:t>of</w:t>
      </w:r>
      <w:r w:rsidR="0086017D">
        <w:t xml:space="preserve"> </w:t>
      </w:r>
      <w:r w:rsidR="00155C8A" w:rsidRPr="00E81900">
        <w:t>persons</w:t>
      </w:r>
      <w:r w:rsidR="0086017D">
        <w:t xml:space="preserve"> </w:t>
      </w:r>
      <w:r w:rsidR="00155C8A" w:rsidRPr="00E81900">
        <w:t>with</w:t>
      </w:r>
      <w:r w:rsidR="0086017D">
        <w:t xml:space="preserve"> </w:t>
      </w:r>
      <w:r w:rsidR="00155C8A" w:rsidRPr="00E81900">
        <w:t>disabilities</w:t>
      </w:r>
      <w:r w:rsidR="0086017D">
        <w:t xml:space="preserve"> </w:t>
      </w:r>
      <w:r w:rsidR="00155C8A" w:rsidRPr="00E81900">
        <w:t>and</w:t>
      </w:r>
      <w:r w:rsidR="0086017D">
        <w:t xml:space="preserve"> </w:t>
      </w:r>
      <w:r w:rsidR="00155C8A" w:rsidRPr="00E81900">
        <w:t>various</w:t>
      </w:r>
      <w:r w:rsidR="0086017D">
        <w:t xml:space="preserve"> </w:t>
      </w:r>
      <w:r w:rsidR="00155C8A" w:rsidRPr="00E81900">
        <w:t>types</w:t>
      </w:r>
      <w:r w:rsidR="0086017D">
        <w:t xml:space="preserve"> </w:t>
      </w:r>
      <w:r w:rsidR="00155C8A" w:rsidRPr="00E81900">
        <w:t>of</w:t>
      </w:r>
      <w:r w:rsidR="0086017D">
        <w:t xml:space="preserve"> </w:t>
      </w:r>
      <w:r w:rsidR="00155C8A" w:rsidRPr="00E81900">
        <w:t>impairments</w:t>
      </w:r>
      <w:r w:rsidR="0086017D">
        <w:t xml:space="preserve"> </w:t>
      </w:r>
      <w:r w:rsidR="00155C8A" w:rsidRPr="00E81900">
        <w:t>in</w:t>
      </w:r>
      <w:r w:rsidR="0086017D">
        <w:t xml:space="preserve"> </w:t>
      </w:r>
      <w:r w:rsidR="00155C8A" w:rsidRPr="00E81900">
        <w:t>situations</w:t>
      </w:r>
      <w:r w:rsidR="0086017D">
        <w:t xml:space="preserve"> </w:t>
      </w:r>
      <w:r w:rsidR="00155C8A" w:rsidRPr="00E81900">
        <w:t>of</w:t>
      </w:r>
      <w:r w:rsidR="0086017D">
        <w:t xml:space="preserve"> </w:t>
      </w:r>
      <w:r w:rsidR="00155C8A" w:rsidRPr="00E81900">
        <w:t>risk</w:t>
      </w:r>
      <w:r w:rsidR="0086017D">
        <w:t xml:space="preserve"> </w:t>
      </w:r>
      <w:r w:rsidR="00155C8A" w:rsidRPr="00E81900">
        <w:t>and</w:t>
      </w:r>
      <w:r w:rsidR="0086017D">
        <w:t xml:space="preserve"> </w:t>
      </w:r>
      <w:r w:rsidR="00155C8A" w:rsidRPr="00E81900">
        <w:t>emergencies</w:t>
      </w:r>
      <w:r w:rsidR="0086017D">
        <w:t xml:space="preserve"> </w:t>
      </w:r>
      <w:r w:rsidR="00155C8A" w:rsidRPr="00E81900">
        <w:t>arising</w:t>
      </w:r>
      <w:r w:rsidR="0086017D">
        <w:t xml:space="preserve"> </w:t>
      </w:r>
      <w:r w:rsidR="00155C8A" w:rsidRPr="00E81900">
        <w:t>from</w:t>
      </w:r>
      <w:r w:rsidR="0086017D">
        <w:t xml:space="preserve"> </w:t>
      </w:r>
      <w:r w:rsidR="00155C8A" w:rsidRPr="00E81900">
        <w:t>conflict,</w:t>
      </w:r>
      <w:r w:rsidR="0086017D">
        <w:t xml:space="preserve"> </w:t>
      </w:r>
      <w:r w:rsidR="00155C8A" w:rsidRPr="00E81900">
        <w:t>natural</w:t>
      </w:r>
      <w:r w:rsidR="0086017D">
        <w:t xml:space="preserve"> </w:t>
      </w:r>
      <w:r w:rsidR="00155C8A" w:rsidRPr="00E81900">
        <w:t>disasters</w:t>
      </w:r>
      <w:r w:rsidR="0086017D">
        <w:t xml:space="preserve"> </w:t>
      </w:r>
      <w:r w:rsidR="00155C8A" w:rsidRPr="00E81900">
        <w:t>or</w:t>
      </w:r>
      <w:r w:rsidR="0086017D">
        <w:t xml:space="preserve"> </w:t>
      </w:r>
      <w:r w:rsidR="00155C8A" w:rsidRPr="00E81900">
        <w:t>refugee</w:t>
      </w:r>
      <w:r w:rsidR="0086017D">
        <w:t xml:space="preserve"> </w:t>
      </w:r>
      <w:r w:rsidR="00155C8A" w:rsidRPr="00E81900">
        <w:t>and</w:t>
      </w:r>
      <w:r w:rsidR="0086017D">
        <w:t xml:space="preserve"> </w:t>
      </w:r>
      <w:r w:rsidR="00155C8A" w:rsidRPr="00E81900">
        <w:t>migration</w:t>
      </w:r>
      <w:r w:rsidR="0086017D">
        <w:t xml:space="preserve"> </w:t>
      </w:r>
      <w:r w:rsidR="00155C8A" w:rsidRPr="00E81900">
        <w:t>crises;</w:t>
      </w:r>
    </w:p>
    <w:p w14:paraId="2C9C9E67" w14:textId="5FA64677" w:rsidR="00155C8A" w:rsidRDefault="00061B9A" w:rsidP="00061B9A">
      <w:pPr>
        <w:pStyle w:val="ParaNoG"/>
        <w:numPr>
          <w:ilvl w:val="0"/>
          <w:numId w:val="0"/>
        </w:numPr>
        <w:ind w:left="1134"/>
      </w:pPr>
      <w:r>
        <w:tab/>
      </w:r>
      <w:r w:rsidR="00155C8A" w:rsidRPr="007157A8">
        <w:t>(b)</w:t>
      </w:r>
      <w:r w:rsidR="00155C8A" w:rsidRPr="007157A8">
        <w:tab/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</w:t>
      </w:r>
      <w:r w:rsidR="0086017D">
        <w:t xml:space="preserve"> </w:t>
      </w:r>
      <w:r w:rsidR="00155C8A" w:rsidRPr="007157A8">
        <w:t>placed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residential</w:t>
      </w:r>
      <w:r w:rsidR="0086017D">
        <w:t xml:space="preserve"> </w:t>
      </w:r>
      <w:r w:rsidR="00155C8A" w:rsidRPr="007157A8">
        <w:t>institutions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psychiatric</w:t>
      </w:r>
      <w:r w:rsidR="0086017D">
        <w:t xml:space="preserve"> </w:t>
      </w:r>
      <w:r w:rsidR="00155C8A" w:rsidRPr="007157A8">
        <w:t>settings,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</w:t>
      </w:r>
      <w:r w:rsidR="0086017D">
        <w:t xml:space="preserve"> </w:t>
      </w:r>
      <w:r w:rsidR="00155C8A" w:rsidRPr="007157A8">
        <w:t>living</w:t>
      </w:r>
      <w:r w:rsidR="0086017D">
        <w:t xml:space="preserve"> </w:t>
      </w:r>
      <w:r w:rsidR="00155C8A" w:rsidRPr="007157A8">
        <w:t>independently</w:t>
      </w:r>
      <w:r w:rsidR="0086017D">
        <w:t xml:space="preserve"> </w:t>
      </w:r>
      <w:r w:rsidR="00155C8A" w:rsidRPr="007157A8">
        <w:t>have</w:t>
      </w:r>
      <w:r w:rsidR="0086017D">
        <w:t xml:space="preserve"> </w:t>
      </w:r>
      <w:r w:rsidR="00155C8A" w:rsidRPr="007157A8">
        <w:t>been</w:t>
      </w:r>
      <w:r w:rsidR="0086017D">
        <w:t xml:space="preserve"> </w:t>
      </w:r>
      <w:r w:rsidR="00155C8A" w:rsidRPr="00F92E41">
        <w:rPr>
          <w:rFonts w:eastAsia="Times New Roman"/>
        </w:rPr>
        <w:t>disproportionately</w:t>
      </w:r>
      <w:r w:rsidR="0086017D">
        <w:t xml:space="preserve"> </w:t>
      </w:r>
      <w:r w:rsidR="00155C8A" w:rsidRPr="007157A8">
        <w:t>impacted</w:t>
      </w:r>
      <w:r w:rsidR="0086017D">
        <w:t xml:space="preserve"> </w:t>
      </w:r>
      <w:r w:rsidR="00155C8A" w:rsidRPr="007157A8">
        <w:t>by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COVID-19</w:t>
      </w:r>
      <w:r w:rsidR="0086017D">
        <w:t xml:space="preserve"> </w:t>
      </w:r>
      <w:r w:rsidR="00155C8A" w:rsidRPr="007157A8">
        <w:t>pandemic</w:t>
      </w:r>
      <w:r w:rsidR="00155C8A">
        <w:t>,</w:t>
      </w:r>
      <w:r w:rsidR="0086017D">
        <w:t xml:space="preserve"> </w:t>
      </w:r>
      <w:r w:rsidR="00155C8A" w:rsidRPr="007157A8">
        <w:t>facing</w:t>
      </w:r>
      <w:r w:rsidR="0086017D">
        <w:t xml:space="preserve"> </w:t>
      </w:r>
      <w:r w:rsidR="00155C8A" w:rsidRPr="007157A8">
        <w:t>greater</w:t>
      </w:r>
      <w:r w:rsidR="0086017D">
        <w:t xml:space="preserve"> </w:t>
      </w:r>
      <w:r w:rsidR="00155C8A" w:rsidRPr="007157A8">
        <w:t>risks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contracting</w:t>
      </w:r>
      <w:r w:rsidR="0086017D">
        <w:t xml:space="preserve"> </w:t>
      </w:r>
      <w:r w:rsidR="00155C8A" w:rsidRPr="007157A8">
        <w:t>COVID-19,</w:t>
      </w:r>
      <w:r w:rsidR="0086017D">
        <w:t xml:space="preserve"> </w:t>
      </w:r>
      <w:r w:rsidR="00155C8A" w:rsidRPr="007157A8">
        <w:t>including</w:t>
      </w:r>
      <w:r w:rsidR="0086017D">
        <w:t xml:space="preserve"> </w:t>
      </w:r>
      <w:r w:rsidR="00155C8A">
        <w:t>due</w:t>
      </w:r>
      <w:r w:rsidR="0086017D">
        <w:t xml:space="preserve"> </w:t>
      </w:r>
      <w:r w:rsidR="00155C8A">
        <w:t>to</w:t>
      </w:r>
      <w:r w:rsidR="0086017D">
        <w:t xml:space="preserve"> </w:t>
      </w:r>
      <w:r w:rsidR="00155C8A" w:rsidRPr="007157A8">
        <w:t>lack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access</w:t>
      </w:r>
      <w:r w:rsidR="0086017D">
        <w:t xml:space="preserve"> </w:t>
      </w:r>
      <w:r w:rsidR="00155C8A" w:rsidRPr="007157A8">
        <w:t>to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7157A8">
        <w:t>general</w:t>
      </w:r>
      <w:r w:rsidR="0086017D">
        <w:t xml:space="preserve"> </w:t>
      </w:r>
      <w:r w:rsidR="00155C8A" w:rsidRPr="007157A8">
        <w:t>health</w:t>
      </w:r>
      <w:r w:rsidR="0086017D">
        <w:t xml:space="preserve"> </w:t>
      </w:r>
      <w:r w:rsidR="00155C8A" w:rsidRPr="007157A8">
        <w:t>system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social</w:t>
      </w:r>
      <w:r w:rsidR="0086017D">
        <w:t xml:space="preserve"> </w:t>
      </w:r>
      <w:r w:rsidR="00155C8A" w:rsidRPr="007157A8">
        <w:t>isolation</w:t>
      </w:r>
      <w:r w:rsidR="00155C8A">
        <w:t>;</w:t>
      </w:r>
    </w:p>
    <w:p w14:paraId="0F7590B1" w14:textId="08EA3C3E" w:rsidR="00155C8A" w:rsidRDefault="00061B9A" w:rsidP="00061B9A">
      <w:pPr>
        <w:pStyle w:val="ParaNoG"/>
        <w:numPr>
          <w:ilvl w:val="0"/>
          <w:numId w:val="0"/>
        </w:numPr>
        <w:ind w:left="1134"/>
      </w:pPr>
      <w:r>
        <w:tab/>
      </w:r>
      <w:r w:rsidR="00155C8A">
        <w:t>(c)</w:t>
      </w:r>
      <w:r w:rsidR="00155C8A">
        <w:tab/>
        <w:t>P</w:t>
      </w:r>
      <w:r w:rsidR="00155C8A" w:rsidRPr="007F0D26">
        <w:t>ersons</w:t>
      </w:r>
      <w:r w:rsidR="0086017D">
        <w:t xml:space="preserve"> </w:t>
      </w:r>
      <w:r w:rsidR="00155C8A" w:rsidRPr="007F0D26">
        <w:t>with</w:t>
      </w:r>
      <w:r w:rsidR="0086017D">
        <w:t xml:space="preserve"> </w:t>
      </w:r>
      <w:r w:rsidR="00155C8A" w:rsidRPr="007F0D26">
        <w:t>disabilities</w:t>
      </w:r>
      <w:r w:rsidR="0086017D">
        <w:t xml:space="preserve"> </w:t>
      </w:r>
      <w:r w:rsidR="00155C8A">
        <w:t>have</w:t>
      </w:r>
      <w:r w:rsidR="0086017D">
        <w:t xml:space="preserve"> </w:t>
      </w:r>
      <w:r w:rsidR="00155C8A">
        <w:t>had</w:t>
      </w:r>
      <w:r w:rsidR="0086017D">
        <w:t xml:space="preserve"> </w:t>
      </w:r>
      <w:r w:rsidR="00155C8A">
        <w:t>limited</w:t>
      </w:r>
      <w:r w:rsidR="0086017D">
        <w:t xml:space="preserve"> </w:t>
      </w:r>
      <w:r w:rsidR="00155C8A">
        <w:t>participation</w:t>
      </w:r>
      <w:r w:rsidR="0086017D">
        <w:t xml:space="preserve"> </w:t>
      </w:r>
      <w:r w:rsidR="00155C8A" w:rsidRPr="007F0D26">
        <w:t>in</w:t>
      </w:r>
      <w:r w:rsidR="0086017D">
        <w:t xml:space="preserve"> </w:t>
      </w:r>
      <w:r w:rsidR="00155C8A" w:rsidRPr="007F0D26">
        <w:t>decision-making</w:t>
      </w:r>
      <w:r w:rsidR="0086017D">
        <w:t xml:space="preserve"> </w:t>
      </w:r>
      <w:r w:rsidR="00155C8A" w:rsidRPr="007F0D26">
        <w:t>processes</w:t>
      </w:r>
      <w:r w:rsidR="0086017D">
        <w:t xml:space="preserve"> </w:t>
      </w:r>
      <w:r w:rsidR="00155C8A">
        <w:t>to</w:t>
      </w:r>
      <w:r w:rsidR="0086017D">
        <w:t xml:space="preserve"> </w:t>
      </w:r>
      <w:r w:rsidR="00155C8A">
        <w:t>address</w:t>
      </w:r>
      <w:r w:rsidR="0086017D">
        <w:t xml:space="preserve"> </w:t>
      </w:r>
      <w:r w:rsidR="00155C8A" w:rsidRPr="007F0D26">
        <w:t>the</w:t>
      </w:r>
      <w:r w:rsidR="0086017D">
        <w:t xml:space="preserve"> </w:t>
      </w:r>
      <w:r w:rsidR="00155C8A" w:rsidRPr="007F0D26">
        <w:t>COVID-19</w:t>
      </w:r>
      <w:r w:rsidR="0086017D">
        <w:t xml:space="preserve"> </w:t>
      </w:r>
      <w:r w:rsidR="00155C8A" w:rsidRPr="007F0D26">
        <w:t>pandemic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>
        <w:t>its</w:t>
      </w:r>
      <w:r w:rsidR="0086017D">
        <w:t xml:space="preserve"> </w:t>
      </w:r>
      <w:r w:rsidR="00155C8A">
        <w:t>consequences</w:t>
      </w:r>
      <w:r w:rsidR="0086017D">
        <w:t xml:space="preserve"> </w:t>
      </w:r>
      <w:r w:rsidR="00155C8A" w:rsidRPr="007F0D26">
        <w:t>and</w:t>
      </w:r>
      <w:r w:rsidR="0086017D">
        <w:t xml:space="preserve"> </w:t>
      </w:r>
      <w:r w:rsidR="00155C8A" w:rsidRPr="007F0D26">
        <w:t>during</w:t>
      </w:r>
      <w:r w:rsidR="0086017D">
        <w:t xml:space="preserve"> </w:t>
      </w:r>
      <w:r w:rsidR="00155C8A" w:rsidRPr="007F0D26">
        <w:t>the</w:t>
      </w:r>
      <w:r w:rsidR="0086017D">
        <w:t xml:space="preserve"> </w:t>
      </w:r>
      <w:r w:rsidR="00155C8A" w:rsidRPr="007F0D26">
        <w:t>recovery</w:t>
      </w:r>
      <w:r w:rsidR="0086017D">
        <w:t xml:space="preserve"> </w:t>
      </w:r>
      <w:r w:rsidR="00155C8A" w:rsidRPr="007F0D26">
        <w:t>period</w:t>
      </w:r>
      <w:r w:rsidR="00155C8A">
        <w:t>.</w:t>
      </w:r>
    </w:p>
    <w:p w14:paraId="2C3C7D6A" w14:textId="594521A9" w:rsidR="00155C8A" w:rsidRPr="00DB115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DB1157">
        <w:t>23.</w:t>
      </w:r>
      <w:r w:rsidRPr="00DB1157">
        <w:tab/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 w:rsidRPr="00DB1157">
        <w:rPr>
          <w:b/>
        </w:rPr>
        <w:t>recommends</w:t>
      </w:r>
      <w:r w:rsidR="0086017D">
        <w:rPr>
          <w:b/>
        </w:rPr>
        <w:t xml:space="preserve"> </w:t>
      </w:r>
      <w:r w:rsidR="00155C8A" w:rsidRPr="00DB1157">
        <w:rPr>
          <w:b/>
        </w:rPr>
        <w:t>that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party,</w:t>
      </w:r>
      <w:r w:rsidR="0086017D">
        <w:rPr>
          <w:b/>
        </w:rPr>
        <w:t xml:space="preserve"> </w:t>
      </w:r>
      <w:r w:rsidR="00155C8A">
        <w:rPr>
          <w:b/>
        </w:rPr>
        <w:t>following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>
        <w:rPr>
          <w:b/>
        </w:rPr>
        <w:t>guidance</w:t>
      </w:r>
      <w:r w:rsidR="0086017D">
        <w:rPr>
          <w:b/>
        </w:rPr>
        <w:t xml:space="preserve"> </w:t>
      </w:r>
      <w:r w:rsidR="00155C8A">
        <w:rPr>
          <w:b/>
        </w:rPr>
        <w:t>issued</w:t>
      </w:r>
      <w:r w:rsidR="0086017D">
        <w:rPr>
          <w:b/>
        </w:rPr>
        <w:t xml:space="preserve"> </w:t>
      </w:r>
      <w:r w:rsidR="00155C8A">
        <w:rPr>
          <w:b/>
        </w:rPr>
        <w:t>by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O</w:t>
      </w:r>
      <w:r w:rsidR="00155C8A">
        <w:rPr>
          <w:b/>
        </w:rPr>
        <w:t>ffice</w:t>
      </w:r>
      <w:r w:rsidR="0086017D">
        <w:rPr>
          <w:b/>
        </w:rPr>
        <w:t xml:space="preserve"> </w:t>
      </w:r>
      <w:r w:rsidR="00155C8A">
        <w:rPr>
          <w:b/>
        </w:rPr>
        <w:t>of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>
        <w:rPr>
          <w:b/>
        </w:rPr>
        <w:t>United</w:t>
      </w:r>
      <w:r w:rsidR="0086017D">
        <w:rPr>
          <w:b/>
        </w:rPr>
        <w:t xml:space="preserve"> </w:t>
      </w:r>
      <w:r w:rsidR="00155C8A">
        <w:rPr>
          <w:b/>
        </w:rPr>
        <w:t>Nations</w:t>
      </w:r>
      <w:r w:rsidR="0086017D">
        <w:rPr>
          <w:b/>
        </w:rPr>
        <w:t xml:space="preserve"> </w:t>
      </w:r>
      <w:r w:rsidR="00155C8A" w:rsidRPr="00DB1157">
        <w:rPr>
          <w:b/>
        </w:rPr>
        <w:t>H</w:t>
      </w:r>
      <w:r w:rsidR="00155C8A">
        <w:rPr>
          <w:b/>
        </w:rPr>
        <w:t>igh</w:t>
      </w:r>
      <w:r w:rsidR="0086017D">
        <w:rPr>
          <w:b/>
        </w:rPr>
        <w:t xml:space="preserve"> </w:t>
      </w:r>
      <w:r w:rsidR="00155C8A" w:rsidRPr="00DB1157">
        <w:rPr>
          <w:b/>
        </w:rPr>
        <w:t>C</w:t>
      </w:r>
      <w:r w:rsidR="00155C8A">
        <w:rPr>
          <w:b/>
        </w:rPr>
        <w:t>ommissioner</w:t>
      </w:r>
      <w:r w:rsidR="0086017D">
        <w:rPr>
          <w:b/>
        </w:rPr>
        <w:t xml:space="preserve"> </w:t>
      </w:r>
      <w:r w:rsidR="00155C8A">
        <w:rPr>
          <w:b/>
        </w:rPr>
        <w:t>for</w:t>
      </w:r>
      <w:r w:rsidR="0086017D">
        <w:rPr>
          <w:b/>
        </w:rPr>
        <w:t xml:space="preserve"> </w:t>
      </w:r>
      <w:r w:rsidR="00155C8A" w:rsidRPr="00DB1157">
        <w:rPr>
          <w:b/>
        </w:rPr>
        <w:t>H</w:t>
      </w:r>
      <w:r w:rsidR="00155C8A">
        <w:rPr>
          <w:b/>
        </w:rPr>
        <w:t>uman</w:t>
      </w:r>
      <w:r w:rsidR="0086017D">
        <w:rPr>
          <w:b/>
        </w:rPr>
        <w:t xml:space="preserve"> </w:t>
      </w:r>
      <w:r w:rsidR="00155C8A" w:rsidRPr="00DB1157">
        <w:rPr>
          <w:b/>
        </w:rPr>
        <w:t>R</w:t>
      </w:r>
      <w:r w:rsidR="00155C8A">
        <w:rPr>
          <w:b/>
        </w:rPr>
        <w:t>ights</w:t>
      </w:r>
      <w:r w:rsidR="0086017D">
        <w:rPr>
          <w:b/>
        </w:rPr>
        <w:t xml:space="preserve"> </w:t>
      </w:r>
      <w:r w:rsidR="00155C8A" w:rsidRPr="00F92E41">
        <w:rPr>
          <w:b/>
        </w:rPr>
        <w:t>on</w:t>
      </w:r>
      <w:r w:rsidR="0086017D">
        <w:rPr>
          <w:b/>
        </w:rPr>
        <w:t xml:space="preserve"> </w:t>
      </w:r>
      <w:r w:rsidR="00155C8A" w:rsidRPr="00912DCB">
        <w:rPr>
          <w:b/>
        </w:rPr>
        <w:t>COVID-19</w:t>
      </w:r>
      <w:r w:rsidR="0086017D">
        <w:rPr>
          <w:b/>
        </w:rPr>
        <w:t xml:space="preserve"> </w:t>
      </w:r>
      <w:r w:rsidR="00155C8A" w:rsidRPr="00912DCB">
        <w:rPr>
          <w:b/>
        </w:rPr>
        <w:t>and</w:t>
      </w:r>
      <w:r w:rsidR="0086017D">
        <w:rPr>
          <w:b/>
        </w:rPr>
        <w:t xml:space="preserve"> </w:t>
      </w:r>
      <w:r w:rsidR="00155C8A" w:rsidRPr="00912DCB">
        <w:rPr>
          <w:b/>
        </w:rPr>
        <w:t>the</w:t>
      </w:r>
      <w:r w:rsidR="0086017D">
        <w:rPr>
          <w:b/>
        </w:rPr>
        <w:t xml:space="preserve"> </w:t>
      </w:r>
      <w:r w:rsidR="00155C8A" w:rsidRPr="00F92E41">
        <w:rPr>
          <w:b/>
        </w:rPr>
        <w:t>rights</w:t>
      </w:r>
      <w:r w:rsidR="0086017D">
        <w:rPr>
          <w:b/>
        </w:rPr>
        <w:t xml:space="preserve"> </w:t>
      </w:r>
      <w:r w:rsidR="00155C8A" w:rsidRPr="00F92E41">
        <w:rPr>
          <w:b/>
        </w:rPr>
        <w:t>of</w:t>
      </w:r>
      <w:r w:rsidR="0086017D">
        <w:rPr>
          <w:b/>
        </w:rPr>
        <w:t xml:space="preserve"> </w:t>
      </w:r>
      <w:r w:rsidR="00155C8A" w:rsidRPr="00F92E41">
        <w:rPr>
          <w:b/>
        </w:rPr>
        <w:t>persons</w:t>
      </w:r>
      <w:r w:rsidR="0086017D">
        <w:rPr>
          <w:b/>
        </w:rPr>
        <w:t xml:space="preserve"> </w:t>
      </w:r>
      <w:r w:rsidR="00155C8A" w:rsidRPr="00F92E41">
        <w:rPr>
          <w:b/>
        </w:rPr>
        <w:t>with</w:t>
      </w:r>
      <w:r w:rsidR="0086017D">
        <w:rPr>
          <w:b/>
        </w:rPr>
        <w:t xml:space="preserve"> </w:t>
      </w:r>
      <w:r w:rsidR="00155C8A" w:rsidRPr="00F92E41">
        <w:rPr>
          <w:b/>
        </w:rPr>
        <w:t>disabilities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>
        <w:rPr>
          <w:b/>
        </w:rPr>
        <w:t>United</w:t>
      </w:r>
      <w:r w:rsidR="0086017D">
        <w:rPr>
          <w:b/>
        </w:rPr>
        <w:t xml:space="preserve"> </w:t>
      </w:r>
      <w:r w:rsidR="00155C8A">
        <w:rPr>
          <w:b/>
        </w:rPr>
        <w:t>Nations</w:t>
      </w:r>
      <w:r w:rsidR="0086017D">
        <w:rPr>
          <w:b/>
        </w:rPr>
        <w:t xml:space="preserve"> </w:t>
      </w:r>
      <w:r w:rsidR="00155C8A">
        <w:rPr>
          <w:b/>
        </w:rPr>
        <w:t>policy</w:t>
      </w:r>
      <w:r w:rsidR="0086017D">
        <w:rPr>
          <w:b/>
        </w:rPr>
        <w:t xml:space="preserve"> </w:t>
      </w:r>
      <w:r w:rsidR="00155C8A">
        <w:rPr>
          <w:b/>
        </w:rPr>
        <w:t>brief</w:t>
      </w:r>
      <w:r w:rsidR="0086017D">
        <w:rPr>
          <w:b/>
        </w:rPr>
        <w:t xml:space="preserve"> </w:t>
      </w:r>
      <w:r w:rsidR="00155C8A">
        <w:rPr>
          <w:b/>
        </w:rPr>
        <w:t>on</w:t>
      </w:r>
      <w:r w:rsidR="0086017D">
        <w:rPr>
          <w:b/>
        </w:rPr>
        <w:t xml:space="preserve"> </w:t>
      </w:r>
      <w:r w:rsidR="00155C8A" w:rsidRPr="00912DCB">
        <w:rPr>
          <w:b/>
        </w:rPr>
        <w:t>a</w:t>
      </w:r>
      <w:r w:rsidR="0086017D">
        <w:rPr>
          <w:b/>
        </w:rPr>
        <w:t xml:space="preserve"> </w:t>
      </w:r>
      <w:r w:rsidR="00155C8A" w:rsidRPr="00912DCB">
        <w:rPr>
          <w:b/>
        </w:rPr>
        <w:t>disability-inclusive</w:t>
      </w:r>
      <w:r w:rsidR="0086017D">
        <w:rPr>
          <w:b/>
        </w:rPr>
        <w:t xml:space="preserve"> </w:t>
      </w:r>
      <w:r w:rsidR="00155C8A" w:rsidRPr="00912DCB">
        <w:rPr>
          <w:b/>
        </w:rPr>
        <w:t>response</w:t>
      </w:r>
      <w:r w:rsidR="0086017D">
        <w:rPr>
          <w:b/>
        </w:rPr>
        <w:t xml:space="preserve"> </w:t>
      </w:r>
      <w:r w:rsidR="00155C8A" w:rsidRPr="00912DCB">
        <w:rPr>
          <w:b/>
        </w:rPr>
        <w:t>to</w:t>
      </w:r>
      <w:r w:rsidR="0086017D">
        <w:rPr>
          <w:b/>
        </w:rPr>
        <w:t xml:space="preserve"> </w:t>
      </w:r>
      <w:r w:rsidR="00155C8A" w:rsidRPr="00912DCB">
        <w:rPr>
          <w:b/>
        </w:rPr>
        <w:t>COVID-19</w:t>
      </w:r>
      <w:r w:rsidR="00155C8A">
        <w:rPr>
          <w:b/>
        </w:rPr>
        <w:t>,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in</w:t>
      </w:r>
      <w:r w:rsidR="0086017D">
        <w:rPr>
          <w:b/>
        </w:rPr>
        <w:t xml:space="preserve"> </w:t>
      </w:r>
      <w:r w:rsidR="00155C8A" w:rsidRPr="00DB1157">
        <w:rPr>
          <w:b/>
        </w:rPr>
        <w:t>line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Sendai</w:t>
      </w:r>
      <w:r w:rsidR="0086017D">
        <w:rPr>
          <w:b/>
        </w:rPr>
        <w:t xml:space="preserve"> </w:t>
      </w:r>
      <w:r w:rsidR="00155C8A" w:rsidRPr="00DB1157">
        <w:rPr>
          <w:b/>
        </w:rPr>
        <w:t>Framework</w:t>
      </w:r>
      <w:r w:rsidR="0086017D">
        <w:rPr>
          <w:b/>
        </w:rPr>
        <w:t xml:space="preserve"> </w:t>
      </w:r>
      <w:r w:rsidR="00155C8A" w:rsidRPr="00DB1157">
        <w:rPr>
          <w:b/>
        </w:rPr>
        <w:t>for</w:t>
      </w:r>
      <w:r w:rsidR="0086017D">
        <w:rPr>
          <w:b/>
        </w:rPr>
        <w:t xml:space="preserve"> </w:t>
      </w:r>
      <w:r w:rsidR="00155C8A" w:rsidRPr="00DB1157">
        <w:rPr>
          <w:b/>
        </w:rPr>
        <w:t>Disaster</w:t>
      </w:r>
      <w:r w:rsidR="0086017D">
        <w:rPr>
          <w:b/>
        </w:rPr>
        <w:t xml:space="preserve"> </w:t>
      </w:r>
      <w:r w:rsidR="00155C8A" w:rsidRPr="00DB1157">
        <w:rPr>
          <w:b/>
        </w:rPr>
        <w:t>Risk</w:t>
      </w:r>
      <w:r w:rsidR="0086017D">
        <w:rPr>
          <w:b/>
        </w:rPr>
        <w:t xml:space="preserve"> </w:t>
      </w:r>
      <w:r w:rsidR="00155C8A" w:rsidRPr="00DB1157">
        <w:rPr>
          <w:b/>
        </w:rPr>
        <w:t>Reduction</w:t>
      </w:r>
      <w:r w:rsidR="0086017D">
        <w:rPr>
          <w:b/>
        </w:rPr>
        <w:t xml:space="preserve"> </w:t>
      </w:r>
      <w:r w:rsidR="00155C8A" w:rsidRPr="00DB1157">
        <w:rPr>
          <w:b/>
        </w:rPr>
        <w:t>2015</w:t>
      </w:r>
      <w:r w:rsidR="00155C8A">
        <w:rPr>
          <w:b/>
        </w:rPr>
        <w:t>–</w:t>
      </w:r>
      <w:r w:rsidR="00155C8A" w:rsidRPr="00DB1157">
        <w:rPr>
          <w:b/>
        </w:rPr>
        <w:t>2030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active</w:t>
      </w:r>
      <w:r w:rsidR="0086017D">
        <w:rPr>
          <w:b/>
        </w:rPr>
        <w:t xml:space="preserve"> </w:t>
      </w:r>
      <w:r w:rsidR="00155C8A" w:rsidRPr="00DB1157">
        <w:rPr>
          <w:b/>
        </w:rPr>
        <w:t>participation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representative</w:t>
      </w:r>
      <w:r w:rsidR="0086017D">
        <w:rPr>
          <w:b/>
        </w:rPr>
        <w:t xml:space="preserve"> </w:t>
      </w:r>
      <w:r w:rsidR="00155C8A" w:rsidRPr="00DB1157">
        <w:rPr>
          <w:b/>
        </w:rPr>
        <w:t>organi</w:t>
      </w:r>
      <w:r w:rsidR="00155C8A">
        <w:rPr>
          <w:b/>
        </w:rPr>
        <w:t>z</w:t>
      </w:r>
      <w:r w:rsidR="00155C8A" w:rsidRPr="00DB1157">
        <w:rPr>
          <w:b/>
        </w:rPr>
        <w:t>ations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persons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disabilities:</w:t>
      </w:r>
    </w:p>
    <w:p w14:paraId="27A41E4E" w14:textId="1D15D76A" w:rsidR="00155C8A" w:rsidRPr="00387495" w:rsidRDefault="00061B9A" w:rsidP="00061B9A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387495">
        <w:rPr>
          <w:b/>
        </w:rPr>
        <w:t>Revise</w:t>
      </w:r>
      <w:r w:rsidR="0086017D">
        <w:rPr>
          <w:b/>
        </w:rPr>
        <w:t xml:space="preserve"> </w:t>
      </w:r>
      <w:r w:rsidR="00155C8A" w:rsidRPr="00387495">
        <w:rPr>
          <w:b/>
        </w:rPr>
        <w:t>its</w:t>
      </w:r>
      <w:r w:rsidR="0086017D">
        <w:rPr>
          <w:b/>
        </w:rPr>
        <w:t xml:space="preserve"> </w:t>
      </w:r>
      <w:r w:rsidR="00155C8A" w:rsidRPr="001F4277">
        <w:rPr>
          <w:b/>
        </w:rPr>
        <w:t>legislation,</w:t>
      </w:r>
      <w:r w:rsidR="0086017D">
        <w:rPr>
          <w:b/>
        </w:rPr>
        <w:t xml:space="preserve"> </w:t>
      </w:r>
      <w:r w:rsidR="00155C8A" w:rsidRPr="001F4277">
        <w:rPr>
          <w:b/>
        </w:rPr>
        <w:t>protocols,</w:t>
      </w:r>
      <w:r w:rsidR="0086017D">
        <w:rPr>
          <w:b/>
        </w:rPr>
        <w:t xml:space="preserve"> </w:t>
      </w:r>
      <w:r w:rsidR="00155C8A" w:rsidRPr="001F4277">
        <w:rPr>
          <w:b/>
        </w:rPr>
        <w:t>plans</w:t>
      </w:r>
      <w:r w:rsidR="0086017D">
        <w:rPr>
          <w:b/>
        </w:rPr>
        <w:t xml:space="preserve"> </w:t>
      </w:r>
      <w:r w:rsidR="00155C8A" w:rsidRPr="001F4277">
        <w:rPr>
          <w:b/>
        </w:rPr>
        <w:t>and</w:t>
      </w:r>
      <w:r w:rsidR="0086017D">
        <w:rPr>
          <w:b/>
        </w:rPr>
        <w:t xml:space="preserve"> </w:t>
      </w:r>
      <w:r w:rsidR="00155C8A" w:rsidRPr="001F4277">
        <w:rPr>
          <w:b/>
        </w:rPr>
        <w:t>measures</w:t>
      </w:r>
      <w:r w:rsidR="0086017D">
        <w:rPr>
          <w:b/>
        </w:rPr>
        <w:t xml:space="preserve"> </w:t>
      </w:r>
      <w:r w:rsidR="00155C8A" w:rsidRPr="001F4277">
        <w:rPr>
          <w:b/>
        </w:rPr>
        <w:t>in</w:t>
      </w:r>
      <w:r w:rsidR="0086017D">
        <w:rPr>
          <w:b/>
        </w:rPr>
        <w:t xml:space="preserve"> </w:t>
      </w:r>
      <w:r w:rsidR="00155C8A" w:rsidRPr="001F4277">
        <w:rPr>
          <w:b/>
        </w:rPr>
        <w:t>relation</w:t>
      </w:r>
      <w:r w:rsidR="0086017D">
        <w:rPr>
          <w:b/>
        </w:rPr>
        <w:t xml:space="preserve"> </w:t>
      </w:r>
      <w:r w:rsidR="00155C8A" w:rsidRPr="001F4277">
        <w:rPr>
          <w:b/>
        </w:rPr>
        <w:t>to</w:t>
      </w:r>
      <w:r w:rsidR="0086017D">
        <w:rPr>
          <w:b/>
        </w:rPr>
        <w:t xml:space="preserve"> </w:t>
      </w:r>
      <w:r w:rsidR="00155C8A" w:rsidRPr="001F4277">
        <w:rPr>
          <w:b/>
        </w:rPr>
        <w:t>situations</w:t>
      </w:r>
      <w:r w:rsidR="0086017D">
        <w:rPr>
          <w:b/>
        </w:rPr>
        <w:t xml:space="preserve"> </w:t>
      </w:r>
      <w:r w:rsidR="00155C8A" w:rsidRPr="001F4277">
        <w:rPr>
          <w:b/>
        </w:rPr>
        <w:t>of</w:t>
      </w:r>
      <w:r w:rsidR="0086017D">
        <w:rPr>
          <w:b/>
        </w:rPr>
        <w:t xml:space="preserve"> </w:t>
      </w:r>
      <w:r w:rsidR="00155C8A" w:rsidRPr="001F4277">
        <w:rPr>
          <w:b/>
        </w:rPr>
        <w:t>risk</w:t>
      </w:r>
      <w:r w:rsidR="0086017D">
        <w:rPr>
          <w:b/>
        </w:rPr>
        <w:t xml:space="preserve"> </w:t>
      </w:r>
      <w:r w:rsidR="00155C8A" w:rsidRPr="001F4277">
        <w:rPr>
          <w:b/>
        </w:rPr>
        <w:t>and</w:t>
      </w:r>
      <w:r w:rsidR="0086017D">
        <w:rPr>
          <w:b/>
        </w:rPr>
        <w:t xml:space="preserve"> </w:t>
      </w:r>
      <w:r w:rsidR="00155C8A" w:rsidRPr="001F4277">
        <w:rPr>
          <w:b/>
        </w:rPr>
        <w:t>humanitarian</w:t>
      </w:r>
      <w:r w:rsidR="0086017D">
        <w:rPr>
          <w:b/>
        </w:rPr>
        <w:t xml:space="preserve"> </w:t>
      </w:r>
      <w:r w:rsidR="00155C8A" w:rsidRPr="001F4277">
        <w:rPr>
          <w:b/>
        </w:rPr>
        <w:t>emergencies</w:t>
      </w:r>
      <w:r w:rsidR="0086017D">
        <w:rPr>
          <w:rFonts w:eastAsia="Times New Roman"/>
          <w:b/>
        </w:rPr>
        <w:t xml:space="preserve"> </w:t>
      </w:r>
      <w:r w:rsidR="00155C8A">
        <w:rPr>
          <w:b/>
        </w:rPr>
        <w:t>arising</w:t>
      </w:r>
      <w:r w:rsidR="0086017D">
        <w:rPr>
          <w:b/>
        </w:rPr>
        <w:t xml:space="preserve"> </w:t>
      </w:r>
      <w:r w:rsidR="00155C8A">
        <w:rPr>
          <w:b/>
        </w:rPr>
        <w:t>from</w:t>
      </w:r>
      <w:r w:rsidR="0086017D">
        <w:rPr>
          <w:b/>
        </w:rPr>
        <w:t xml:space="preserve"> </w:t>
      </w:r>
      <w:r w:rsidR="00155C8A">
        <w:rPr>
          <w:b/>
        </w:rPr>
        <w:t>conflict,</w:t>
      </w:r>
      <w:r w:rsidR="0086017D">
        <w:rPr>
          <w:b/>
        </w:rPr>
        <w:t xml:space="preserve"> </w:t>
      </w:r>
      <w:r w:rsidR="00155C8A" w:rsidRPr="00F9227E">
        <w:rPr>
          <w:b/>
        </w:rPr>
        <w:t>natural</w:t>
      </w:r>
      <w:r w:rsidR="0086017D">
        <w:rPr>
          <w:b/>
        </w:rPr>
        <w:t xml:space="preserve"> </w:t>
      </w:r>
      <w:r w:rsidR="00155C8A" w:rsidRPr="00F9227E">
        <w:rPr>
          <w:b/>
        </w:rPr>
        <w:t>disasters</w:t>
      </w:r>
      <w:r w:rsidR="0086017D">
        <w:rPr>
          <w:b/>
        </w:rPr>
        <w:t xml:space="preserve"> </w:t>
      </w:r>
      <w:r w:rsidR="00155C8A" w:rsidRPr="00F9227E">
        <w:rPr>
          <w:b/>
        </w:rPr>
        <w:t>or</w:t>
      </w:r>
      <w:r w:rsidR="0086017D">
        <w:rPr>
          <w:b/>
        </w:rPr>
        <w:t xml:space="preserve"> </w:t>
      </w:r>
      <w:r w:rsidR="00155C8A" w:rsidRPr="00F9227E">
        <w:rPr>
          <w:b/>
        </w:rPr>
        <w:t>refugee</w:t>
      </w:r>
      <w:r w:rsidR="0086017D">
        <w:rPr>
          <w:b/>
        </w:rPr>
        <w:t xml:space="preserve"> </w:t>
      </w:r>
      <w:r w:rsidR="00155C8A" w:rsidRPr="00F9227E">
        <w:rPr>
          <w:b/>
        </w:rPr>
        <w:t>and</w:t>
      </w:r>
      <w:r w:rsidR="0086017D">
        <w:rPr>
          <w:b/>
        </w:rPr>
        <w:t xml:space="preserve"> </w:t>
      </w:r>
      <w:r w:rsidR="00155C8A" w:rsidRPr="00F9227E">
        <w:rPr>
          <w:b/>
        </w:rPr>
        <w:t>migration</w:t>
      </w:r>
      <w:r w:rsidR="0086017D">
        <w:rPr>
          <w:b/>
        </w:rPr>
        <w:t xml:space="preserve"> </w:t>
      </w:r>
      <w:r w:rsidR="00155C8A" w:rsidRPr="00F9227E">
        <w:rPr>
          <w:b/>
        </w:rPr>
        <w:t>cris</w:t>
      </w:r>
      <w:r w:rsidR="00155C8A">
        <w:rPr>
          <w:b/>
        </w:rPr>
        <w:t>es</w:t>
      </w:r>
      <w:r w:rsidR="0086017D">
        <w:rPr>
          <w:b/>
        </w:rPr>
        <w:t xml:space="preserve"> </w:t>
      </w:r>
      <w:r w:rsidR="00155C8A" w:rsidRPr="00387495">
        <w:rPr>
          <w:b/>
        </w:rPr>
        <w:t>by</w:t>
      </w:r>
      <w:r w:rsidR="0086017D">
        <w:rPr>
          <w:b/>
        </w:rPr>
        <w:t xml:space="preserve"> </w:t>
      </w:r>
      <w:r w:rsidR="00155C8A" w:rsidRPr="00387495">
        <w:rPr>
          <w:b/>
        </w:rPr>
        <w:t>incorporating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387495">
        <w:rPr>
          <w:b/>
        </w:rPr>
        <w:t>requirements</w:t>
      </w:r>
      <w:r w:rsidR="0086017D">
        <w:rPr>
          <w:b/>
        </w:rPr>
        <w:t xml:space="preserve"> </w:t>
      </w:r>
      <w:r w:rsidR="00155C8A" w:rsidRPr="00387495">
        <w:rPr>
          <w:b/>
        </w:rPr>
        <w:t>of</w:t>
      </w:r>
      <w:r w:rsidR="0086017D">
        <w:rPr>
          <w:b/>
        </w:rPr>
        <w:t xml:space="preserve"> </w:t>
      </w:r>
      <w:r w:rsidR="00155C8A" w:rsidRPr="00387495">
        <w:rPr>
          <w:b/>
        </w:rPr>
        <w:t>all</w:t>
      </w:r>
      <w:r w:rsidR="0086017D">
        <w:rPr>
          <w:b/>
        </w:rPr>
        <w:t xml:space="preserve"> </w:t>
      </w:r>
      <w:r w:rsidR="00155C8A" w:rsidRPr="00387495">
        <w:rPr>
          <w:b/>
        </w:rPr>
        <w:t>persons</w:t>
      </w:r>
      <w:r w:rsidR="0086017D">
        <w:rPr>
          <w:b/>
        </w:rPr>
        <w:t xml:space="preserve"> </w:t>
      </w:r>
      <w:r w:rsidR="00155C8A" w:rsidRPr="00387495">
        <w:rPr>
          <w:b/>
        </w:rPr>
        <w:t>with</w:t>
      </w:r>
      <w:r w:rsidR="0086017D">
        <w:rPr>
          <w:b/>
        </w:rPr>
        <w:t xml:space="preserve"> </w:t>
      </w:r>
      <w:r w:rsidR="00155C8A" w:rsidRPr="00387495">
        <w:rPr>
          <w:b/>
        </w:rPr>
        <w:lastRenderedPageBreak/>
        <w:t>disabilities</w:t>
      </w:r>
      <w:r w:rsidR="0086017D">
        <w:rPr>
          <w:b/>
        </w:rPr>
        <w:t xml:space="preserve"> </w:t>
      </w:r>
      <w:r w:rsidR="00155C8A" w:rsidRPr="00387495">
        <w:rPr>
          <w:b/>
        </w:rPr>
        <w:t>in</w:t>
      </w:r>
      <w:r w:rsidR="0086017D">
        <w:rPr>
          <w:b/>
        </w:rPr>
        <w:t xml:space="preserve"> </w:t>
      </w:r>
      <w:r w:rsidR="00155C8A" w:rsidRPr="00387495">
        <w:rPr>
          <w:b/>
        </w:rPr>
        <w:t>such</w:t>
      </w:r>
      <w:r w:rsidR="0086017D">
        <w:rPr>
          <w:b/>
        </w:rPr>
        <w:t xml:space="preserve"> </w:t>
      </w:r>
      <w:r w:rsidR="00155C8A" w:rsidRPr="00387495">
        <w:rPr>
          <w:b/>
        </w:rPr>
        <w:t>situations,</w:t>
      </w:r>
      <w:r w:rsidR="0086017D">
        <w:rPr>
          <w:b/>
        </w:rPr>
        <w:t xml:space="preserve"> </w:t>
      </w:r>
      <w:r w:rsidR="00155C8A" w:rsidRPr="00387495">
        <w:rPr>
          <w:b/>
        </w:rPr>
        <w:t>including</w:t>
      </w:r>
      <w:r w:rsidR="0086017D">
        <w:rPr>
          <w:b/>
        </w:rPr>
        <w:t xml:space="preserve"> </w:t>
      </w:r>
      <w:r w:rsidR="00155C8A" w:rsidRPr="00387495">
        <w:rPr>
          <w:b/>
        </w:rPr>
        <w:t>access</w:t>
      </w:r>
      <w:r w:rsidR="0086017D">
        <w:rPr>
          <w:b/>
        </w:rPr>
        <w:t xml:space="preserve"> </w:t>
      </w:r>
      <w:r w:rsidR="00155C8A" w:rsidRPr="00387495">
        <w:rPr>
          <w:b/>
        </w:rPr>
        <w:t>to</w:t>
      </w:r>
      <w:r w:rsidR="0086017D">
        <w:rPr>
          <w:b/>
        </w:rPr>
        <w:t xml:space="preserve"> </w:t>
      </w:r>
      <w:r w:rsidR="00155C8A" w:rsidRPr="00387495">
        <w:rPr>
          <w:b/>
        </w:rPr>
        <w:t>emergency</w:t>
      </w:r>
      <w:r w:rsidR="0086017D">
        <w:rPr>
          <w:b/>
        </w:rPr>
        <w:t xml:space="preserve"> </w:t>
      </w:r>
      <w:r w:rsidR="00155C8A" w:rsidRPr="00387495">
        <w:rPr>
          <w:b/>
        </w:rPr>
        <w:t>information</w:t>
      </w:r>
      <w:r w:rsidR="0086017D">
        <w:rPr>
          <w:b/>
        </w:rPr>
        <w:t xml:space="preserve"> </w:t>
      </w:r>
      <w:r w:rsidR="00155C8A" w:rsidRPr="00387495">
        <w:rPr>
          <w:b/>
        </w:rPr>
        <w:t>and</w:t>
      </w:r>
      <w:r w:rsidR="0086017D">
        <w:rPr>
          <w:b/>
        </w:rPr>
        <w:t xml:space="preserve"> </w:t>
      </w:r>
      <w:r w:rsidR="00155C8A" w:rsidRPr="00387495">
        <w:rPr>
          <w:b/>
        </w:rPr>
        <w:t>alarm</w:t>
      </w:r>
      <w:r w:rsidR="0086017D">
        <w:rPr>
          <w:b/>
        </w:rPr>
        <w:t xml:space="preserve"> </w:t>
      </w:r>
      <w:r w:rsidR="00155C8A" w:rsidRPr="00387495">
        <w:rPr>
          <w:b/>
        </w:rPr>
        <w:t>signals</w:t>
      </w:r>
      <w:r w:rsidR="0086017D">
        <w:rPr>
          <w:b/>
        </w:rPr>
        <w:t xml:space="preserve"> </w:t>
      </w:r>
      <w:r w:rsidR="00155C8A" w:rsidRPr="00387495">
        <w:rPr>
          <w:b/>
        </w:rPr>
        <w:t>through</w:t>
      </w:r>
      <w:r w:rsidR="0086017D">
        <w:rPr>
          <w:b/>
        </w:rPr>
        <w:t xml:space="preserve"> </w:t>
      </w:r>
      <w:r w:rsidR="00155C8A" w:rsidRPr="00387495">
        <w:rPr>
          <w:b/>
        </w:rPr>
        <w:t>alternative</w:t>
      </w:r>
      <w:r w:rsidR="0086017D">
        <w:rPr>
          <w:b/>
        </w:rPr>
        <w:t xml:space="preserve"> </w:t>
      </w:r>
      <w:r w:rsidR="00155C8A" w:rsidRPr="00387495">
        <w:rPr>
          <w:b/>
        </w:rPr>
        <w:t>modes</w:t>
      </w:r>
      <w:r w:rsidR="0086017D">
        <w:rPr>
          <w:b/>
        </w:rPr>
        <w:t xml:space="preserve"> </w:t>
      </w:r>
      <w:r w:rsidR="00155C8A" w:rsidRPr="00387495">
        <w:rPr>
          <w:b/>
        </w:rPr>
        <w:t>of</w:t>
      </w:r>
      <w:r w:rsidR="0086017D">
        <w:rPr>
          <w:b/>
        </w:rPr>
        <w:t xml:space="preserve"> </w:t>
      </w:r>
      <w:r w:rsidR="00155C8A" w:rsidRPr="00387495">
        <w:rPr>
          <w:b/>
        </w:rPr>
        <w:t>communication</w:t>
      </w:r>
      <w:r w:rsidR="0086017D">
        <w:rPr>
          <w:b/>
        </w:rPr>
        <w:t xml:space="preserve"> </w:t>
      </w:r>
      <w:r w:rsidR="00155C8A" w:rsidRPr="00387495">
        <w:rPr>
          <w:b/>
        </w:rPr>
        <w:t>and</w:t>
      </w:r>
      <w:r w:rsidR="0086017D">
        <w:rPr>
          <w:b/>
        </w:rPr>
        <w:t xml:space="preserve"> </w:t>
      </w:r>
      <w:r w:rsidR="00155C8A" w:rsidRPr="00387495">
        <w:rPr>
          <w:b/>
        </w:rPr>
        <w:t>information</w:t>
      </w:r>
      <w:r w:rsidR="00155C8A">
        <w:rPr>
          <w:b/>
        </w:rPr>
        <w:t>;</w:t>
      </w:r>
    </w:p>
    <w:p w14:paraId="5E2B6529" w14:textId="05DACFC0" w:rsidR="00155C8A" w:rsidRPr="007F0D26" w:rsidRDefault="00061B9A" w:rsidP="00061B9A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7157A8">
        <w:rPr>
          <w:b/>
          <w:bCs/>
        </w:rPr>
        <w:t>Mainstream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disability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COVID-19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response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recovery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plans,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specific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emphasis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ensuring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equal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access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to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mainstream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health</w:t>
      </w:r>
      <w:r w:rsidR="00155C8A">
        <w:rPr>
          <w:b/>
          <w:bCs/>
        </w:rPr>
        <w:t>-</w:t>
      </w:r>
      <w:r w:rsidR="00155C8A" w:rsidRPr="007157A8">
        <w:rPr>
          <w:b/>
          <w:bCs/>
        </w:rPr>
        <w:t>care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systems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0B17FE">
        <w:rPr>
          <w:b/>
        </w:rPr>
        <w:t>persons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disabilities,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still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institutions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or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living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independently,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safeguarding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persons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disabilities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from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effects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pandemic,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including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increased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social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isolation</w:t>
      </w:r>
      <w:r w:rsidR="00155C8A">
        <w:rPr>
          <w:b/>
          <w:bCs/>
        </w:rPr>
        <w:t>;</w:t>
      </w:r>
    </w:p>
    <w:p w14:paraId="41D4B308" w14:textId="38961DE5" w:rsidR="00155C8A" w:rsidRPr="00DB1157" w:rsidRDefault="00061B9A" w:rsidP="00061B9A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DB1157">
        <w:rPr>
          <w:b/>
          <w:bCs/>
        </w:rPr>
        <w:t>Ensure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equal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participation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persons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disabilities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all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measures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affecting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them,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including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measures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to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address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COVID-19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pandemic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its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consequences</w:t>
      </w:r>
      <w:r w:rsidR="00155C8A">
        <w:rPr>
          <w:b/>
          <w:bCs/>
        </w:rPr>
        <w:t>,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measures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taken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during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recovery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period.</w:t>
      </w:r>
    </w:p>
    <w:p w14:paraId="17E50B48" w14:textId="7BB0ADE0" w:rsidR="00155C8A" w:rsidRPr="007157A8" w:rsidRDefault="00155C8A" w:rsidP="00061B9A">
      <w:pPr>
        <w:pStyle w:val="H23G"/>
      </w:pPr>
      <w:r w:rsidRPr="007157A8">
        <w:tab/>
      </w:r>
      <w:r w:rsidRPr="007157A8">
        <w:tab/>
        <w:t>Equal</w:t>
      </w:r>
      <w:r w:rsidR="0086017D">
        <w:t xml:space="preserve"> </w:t>
      </w:r>
      <w:r w:rsidRPr="007157A8">
        <w:t>recognition</w:t>
      </w:r>
      <w:r w:rsidR="0086017D">
        <w:t xml:space="preserve"> </w:t>
      </w:r>
      <w:r w:rsidRPr="007157A8">
        <w:t>before</w:t>
      </w:r>
      <w:r w:rsidR="0086017D">
        <w:t xml:space="preserve"> </w:t>
      </w:r>
      <w:r w:rsidRPr="007157A8">
        <w:t>the</w:t>
      </w:r>
      <w:r w:rsidR="0086017D">
        <w:t xml:space="preserve"> </w:t>
      </w:r>
      <w:r w:rsidRPr="007157A8">
        <w:t>law</w:t>
      </w:r>
      <w:r w:rsidR="0086017D">
        <w:t xml:space="preserve"> </w:t>
      </w:r>
      <w:r w:rsidRPr="007157A8">
        <w:t>(art.</w:t>
      </w:r>
      <w:r w:rsidR="0086017D">
        <w:t xml:space="preserve"> </w:t>
      </w:r>
      <w:r w:rsidRPr="007157A8">
        <w:t>12)</w:t>
      </w:r>
    </w:p>
    <w:p w14:paraId="48EE86AC" w14:textId="001C5067" w:rsidR="00155C8A" w:rsidRPr="007157A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7157A8">
        <w:t>24.</w:t>
      </w:r>
      <w:r w:rsidRPr="007157A8">
        <w:tab/>
      </w:r>
      <w:r w:rsidR="00155C8A" w:rsidRPr="007157A8">
        <w:t>The</w:t>
      </w:r>
      <w:r w:rsidR="0086017D">
        <w:t xml:space="preserve"> </w:t>
      </w:r>
      <w:r w:rsidR="00155C8A" w:rsidRPr="007157A8">
        <w:t>Committee</w:t>
      </w:r>
      <w:r w:rsidR="0086017D">
        <w:t xml:space="preserve"> </w:t>
      </w:r>
      <w:r w:rsidR="00155C8A" w:rsidRPr="007157A8">
        <w:t>notes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concern:</w:t>
      </w:r>
    </w:p>
    <w:p w14:paraId="01B15333" w14:textId="7205A8A3" w:rsidR="00155C8A" w:rsidRPr="007157A8" w:rsidRDefault="00061B9A" w:rsidP="00061B9A">
      <w:pPr>
        <w:pStyle w:val="ParaNoG"/>
        <w:numPr>
          <w:ilvl w:val="0"/>
          <w:numId w:val="0"/>
        </w:numPr>
        <w:ind w:left="1134"/>
        <w:rPr>
          <w:rFonts w:eastAsiaTheme="minorHAnsi"/>
          <w:b/>
        </w:rPr>
      </w:pPr>
      <w:r>
        <w:rPr>
          <w:bCs/>
        </w:rPr>
        <w:tab/>
        <w:t>(a)</w:t>
      </w:r>
      <w:r>
        <w:rPr>
          <w:bCs/>
        </w:rPr>
        <w:tab/>
      </w:r>
      <w:r w:rsidR="00155C8A">
        <w:rPr>
          <w:rFonts w:eastAsiaTheme="minorHAnsi"/>
        </w:rPr>
        <w:t>T</w:t>
      </w:r>
      <w:r w:rsidR="00155C8A" w:rsidRPr="007157A8">
        <w:rPr>
          <w:rFonts w:eastAsiaTheme="minorHAnsi"/>
        </w:rPr>
        <w:t>he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discriminatory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nature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of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restriction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o</w:t>
      </w:r>
      <w:r w:rsidR="00155C8A">
        <w:rPr>
          <w:rFonts w:eastAsiaTheme="minorHAnsi"/>
        </w:rPr>
        <w:t>n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the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legal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capacity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of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person</w:t>
      </w:r>
      <w:r w:rsidR="00155C8A">
        <w:rPr>
          <w:rFonts w:eastAsiaTheme="minorHAnsi"/>
        </w:rPr>
        <w:t>s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with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disabilities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on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the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basis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of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impairment,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the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absence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of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measures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to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abolish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the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discriminatory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provisions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of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the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Civil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Code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and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the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persistence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of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the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substitute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decision-making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regime,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depriving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persons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with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disabilities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of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their</w:t>
      </w:r>
      <w:r w:rsidR="0086017D">
        <w:rPr>
          <w:rFonts w:eastAsiaTheme="minorHAnsi"/>
        </w:rPr>
        <w:t xml:space="preserve"> </w:t>
      </w:r>
      <w:r w:rsidR="00155C8A" w:rsidRPr="007157A8">
        <w:rPr>
          <w:rFonts w:eastAsiaTheme="minorHAnsi"/>
        </w:rPr>
        <w:t>rights;</w:t>
      </w:r>
    </w:p>
    <w:p w14:paraId="0AD16F6C" w14:textId="523E20AD" w:rsidR="00155C8A" w:rsidRPr="00080FAB" w:rsidRDefault="00061B9A" w:rsidP="00061B9A">
      <w:pPr>
        <w:pStyle w:val="ParaNoG"/>
        <w:numPr>
          <w:ilvl w:val="0"/>
          <w:numId w:val="0"/>
        </w:numPr>
        <w:ind w:left="1134"/>
        <w:rPr>
          <w:rFonts w:eastAsiaTheme="minorHAnsi"/>
          <w:b/>
        </w:rPr>
      </w:pPr>
      <w:r>
        <w:rPr>
          <w:bCs/>
        </w:rPr>
        <w:tab/>
        <w:t>(b)</w:t>
      </w:r>
      <w:r>
        <w:rPr>
          <w:bCs/>
        </w:rPr>
        <w:tab/>
      </w:r>
      <w:r w:rsidR="00155C8A">
        <w:rPr>
          <w:rFonts w:eastAsiaTheme="minorHAnsi"/>
        </w:rPr>
        <w:t>That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attributes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of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a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substituted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decision-making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regime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have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been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retained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in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the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supported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decision-making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mechanism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established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in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Act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CLV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of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2013,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which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resulted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in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a</w:t>
      </w:r>
      <w:r w:rsidR="0086017D">
        <w:rPr>
          <w:rFonts w:eastAsiaTheme="minorHAnsi"/>
        </w:rPr>
        <w:t xml:space="preserve"> </w:t>
      </w:r>
      <w:r w:rsidR="00155C8A" w:rsidRPr="00080FAB">
        <w:rPr>
          <w:rFonts w:eastAsiaTheme="minorHAnsi"/>
        </w:rPr>
        <w:t>measure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that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is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ineffective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and</w:t>
      </w:r>
      <w:r w:rsidR="0086017D">
        <w:rPr>
          <w:rFonts w:eastAsiaTheme="minorHAnsi"/>
        </w:rPr>
        <w:t xml:space="preserve"> </w:t>
      </w:r>
      <w:r w:rsidR="00155C8A">
        <w:rPr>
          <w:rFonts w:eastAsiaTheme="minorHAnsi"/>
        </w:rPr>
        <w:t>discriminatory</w:t>
      </w:r>
      <w:r w:rsidR="00155C8A" w:rsidRPr="00080FAB">
        <w:rPr>
          <w:rFonts w:eastAsiaTheme="minorHAnsi"/>
        </w:rPr>
        <w:t>.</w:t>
      </w:r>
    </w:p>
    <w:p w14:paraId="0E1E9758" w14:textId="030208E8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25.</w:t>
      </w:r>
      <w:r>
        <w:tab/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 w:rsidRPr="00DB1157">
        <w:rPr>
          <w:b/>
        </w:rPr>
        <w:t>recommends</w:t>
      </w:r>
      <w:r w:rsidR="0086017D">
        <w:rPr>
          <w:b/>
        </w:rPr>
        <w:t xml:space="preserve"> </w:t>
      </w:r>
      <w:r w:rsidR="00155C8A" w:rsidRPr="00DB1157">
        <w:rPr>
          <w:b/>
        </w:rPr>
        <w:t>that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party,</w:t>
      </w:r>
      <w:r w:rsidR="0086017D">
        <w:rPr>
          <w:b/>
        </w:rPr>
        <w:t xml:space="preserve"> </w:t>
      </w:r>
      <w:r w:rsidR="00155C8A" w:rsidRPr="00DB1157">
        <w:rPr>
          <w:b/>
        </w:rPr>
        <w:t>in</w:t>
      </w:r>
      <w:r w:rsidR="0086017D">
        <w:rPr>
          <w:b/>
        </w:rPr>
        <w:t xml:space="preserve"> </w:t>
      </w:r>
      <w:r w:rsidR="00155C8A" w:rsidRPr="00DB1157">
        <w:rPr>
          <w:b/>
        </w:rPr>
        <w:t>line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article</w:t>
      </w:r>
      <w:r w:rsidR="0086017D">
        <w:rPr>
          <w:b/>
        </w:rPr>
        <w:t xml:space="preserve"> </w:t>
      </w:r>
      <w:r w:rsidR="00155C8A" w:rsidRPr="00DB1157">
        <w:rPr>
          <w:b/>
        </w:rPr>
        <w:t>12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Convention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9112DB">
        <w:rPr>
          <w:b/>
        </w:rPr>
        <w:t>’</w:t>
      </w:r>
      <w:r w:rsidR="00155C8A" w:rsidRPr="00DB1157">
        <w:rPr>
          <w:b/>
        </w:rPr>
        <w:t>s</w:t>
      </w:r>
      <w:r w:rsidR="0086017D">
        <w:rPr>
          <w:b/>
        </w:rPr>
        <w:t xml:space="preserve"> </w:t>
      </w:r>
      <w:r w:rsidR="00155C8A" w:rsidRPr="00DB1157">
        <w:rPr>
          <w:b/>
        </w:rPr>
        <w:t>general</w:t>
      </w:r>
      <w:r w:rsidR="0086017D">
        <w:rPr>
          <w:b/>
        </w:rPr>
        <w:t xml:space="preserve"> </w:t>
      </w:r>
      <w:r w:rsidR="00155C8A" w:rsidRPr="00DB1157">
        <w:rPr>
          <w:b/>
        </w:rPr>
        <w:t>comment</w:t>
      </w:r>
      <w:r w:rsidR="0086017D">
        <w:rPr>
          <w:b/>
        </w:rPr>
        <w:t xml:space="preserve"> </w:t>
      </w:r>
      <w:r w:rsidR="00155C8A" w:rsidRPr="00DB1157">
        <w:rPr>
          <w:b/>
        </w:rPr>
        <w:t>No.</w:t>
      </w:r>
      <w:r w:rsidR="0086017D">
        <w:rPr>
          <w:b/>
        </w:rPr>
        <w:t xml:space="preserve"> </w:t>
      </w:r>
      <w:r w:rsidR="00155C8A" w:rsidRPr="00DB1157">
        <w:rPr>
          <w:b/>
        </w:rPr>
        <w:t>1</w:t>
      </w:r>
      <w:r w:rsidR="0086017D">
        <w:rPr>
          <w:b/>
        </w:rPr>
        <w:t xml:space="preserve"> </w:t>
      </w:r>
      <w:r w:rsidR="00155C8A" w:rsidRPr="00DB1157">
        <w:rPr>
          <w:b/>
        </w:rPr>
        <w:t>(2014)</w:t>
      </w:r>
      <w:r w:rsidR="00155C8A">
        <w:rPr>
          <w:b/>
        </w:rPr>
        <w:t>:</w:t>
      </w:r>
    </w:p>
    <w:p w14:paraId="2C9E0F65" w14:textId="3777E87B" w:rsidR="00155C8A" w:rsidRPr="00C33305" w:rsidRDefault="00061B9A" w:rsidP="00061B9A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C33305">
        <w:rPr>
          <w:b/>
        </w:rPr>
        <w:t>Recognize</w:t>
      </w:r>
      <w:r w:rsidR="0086017D">
        <w:rPr>
          <w:b/>
        </w:rPr>
        <w:t xml:space="preserve"> </w:t>
      </w:r>
      <w:r w:rsidR="00155C8A" w:rsidRPr="00C33305">
        <w:rPr>
          <w:b/>
        </w:rPr>
        <w:t>the</w:t>
      </w:r>
      <w:r w:rsidR="0086017D">
        <w:rPr>
          <w:b/>
        </w:rPr>
        <w:t xml:space="preserve"> </w:t>
      </w:r>
      <w:r w:rsidR="00155C8A" w:rsidRPr="00C33305">
        <w:rPr>
          <w:b/>
        </w:rPr>
        <w:t>discriminatory</w:t>
      </w:r>
      <w:r w:rsidR="0086017D">
        <w:rPr>
          <w:b/>
        </w:rPr>
        <w:t xml:space="preserve"> </w:t>
      </w:r>
      <w:r w:rsidR="00155C8A" w:rsidRPr="00C33305">
        <w:rPr>
          <w:b/>
        </w:rPr>
        <w:t>nature</w:t>
      </w:r>
      <w:r w:rsidR="0086017D">
        <w:rPr>
          <w:b/>
        </w:rPr>
        <w:t xml:space="preserve"> </w:t>
      </w:r>
      <w:r w:rsidR="00155C8A" w:rsidRPr="00C33305">
        <w:rPr>
          <w:b/>
        </w:rPr>
        <w:t>of</w:t>
      </w:r>
      <w:r w:rsidR="0086017D">
        <w:rPr>
          <w:b/>
        </w:rPr>
        <w:t xml:space="preserve"> </w:t>
      </w:r>
      <w:r w:rsidR="00155C8A" w:rsidRPr="00C33305">
        <w:rPr>
          <w:b/>
        </w:rPr>
        <w:t>the</w:t>
      </w:r>
      <w:r w:rsidR="0086017D">
        <w:rPr>
          <w:b/>
        </w:rPr>
        <w:t xml:space="preserve"> </w:t>
      </w:r>
      <w:r w:rsidR="00155C8A" w:rsidRPr="00C33305">
        <w:rPr>
          <w:b/>
        </w:rPr>
        <w:t>substitute</w:t>
      </w:r>
      <w:r w:rsidR="0086017D">
        <w:rPr>
          <w:b/>
        </w:rPr>
        <w:t xml:space="preserve"> </w:t>
      </w:r>
      <w:r w:rsidR="00155C8A" w:rsidRPr="00C33305">
        <w:rPr>
          <w:b/>
        </w:rPr>
        <w:t>decision-making</w:t>
      </w:r>
      <w:r w:rsidR="0086017D">
        <w:rPr>
          <w:b/>
        </w:rPr>
        <w:t xml:space="preserve"> </w:t>
      </w:r>
      <w:r w:rsidR="00155C8A" w:rsidRPr="00C33305">
        <w:rPr>
          <w:b/>
        </w:rPr>
        <w:t>regime</w:t>
      </w:r>
      <w:r w:rsidR="0086017D">
        <w:rPr>
          <w:b/>
        </w:rPr>
        <w:t xml:space="preserve"> </w:t>
      </w:r>
      <w:r w:rsidR="00155C8A" w:rsidRPr="00C33305">
        <w:rPr>
          <w:b/>
        </w:rPr>
        <w:t>and</w:t>
      </w:r>
      <w:r w:rsidR="0086017D">
        <w:rPr>
          <w:b/>
        </w:rPr>
        <w:t xml:space="preserve"> </w:t>
      </w:r>
      <w:r w:rsidR="00155C8A" w:rsidRPr="00C33305">
        <w:rPr>
          <w:b/>
        </w:rPr>
        <w:t>abolish</w:t>
      </w:r>
      <w:r w:rsidR="0086017D">
        <w:rPr>
          <w:b/>
        </w:rPr>
        <w:t xml:space="preserve"> </w:t>
      </w:r>
      <w:r w:rsidR="00155C8A" w:rsidRPr="00C33305">
        <w:rPr>
          <w:b/>
        </w:rPr>
        <w:t>all</w:t>
      </w:r>
      <w:r w:rsidR="0086017D">
        <w:rPr>
          <w:b/>
        </w:rPr>
        <w:t xml:space="preserve"> </w:t>
      </w:r>
      <w:r w:rsidR="00155C8A" w:rsidRPr="00C33305">
        <w:rPr>
          <w:b/>
        </w:rPr>
        <w:t>provisions</w:t>
      </w:r>
      <w:r w:rsidR="0086017D">
        <w:rPr>
          <w:b/>
        </w:rPr>
        <w:t xml:space="preserve"> </w:t>
      </w:r>
      <w:r w:rsidR="00155C8A" w:rsidRPr="00C33305">
        <w:rPr>
          <w:b/>
        </w:rPr>
        <w:t>allowing</w:t>
      </w:r>
      <w:r w:rsidR="0086017D">
        <w:rPr>
          <w:b/>
        </w:rPr>
        <w:t xml:space="preserve"> </w:t>
      </w:r>
      <w:r w:rsidR="00155C8A" w:rsidRPr="00C33305">
        <w:rPr>
          <w:b/>
          <w:color w:val="000000"/>
        </w:rPr>
        <w:t>restrictions</w:t>
      </w:r>
      <w:r w:rsidR="0086017D">
        <w:rPr>
          <w:b/>
          <w:color w:val="000000"/>
        </w:rPr>
        <w:t xml:space="preserve"> </w:t>
      </w:r>
      <w:r w:rsidR="00155C8A" w:rsidRPr="00C33305">
        <w:rPr>
          <w:b/>
          <w:color w:val="000000"/>
        </w:rPr>
        <w:t>on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t</w:t>
      </w:r>
      <w:r w:rsidR="00155C8A" w:rsidRPr="00C33305">
        <w:rPr>
          <w:b/>
          <w:color w:val="000000"/>
        </w:rPr>
        <w:t>he</w:t>
      </w:r>
      <w:r w:rsidR="0086017D">
        <w:rPr>
          <w:b/>
          <w:color w:val="000000"/>
        </w:rPr>
        <w:t xml:space="preserve"> </w:t>
      </w:r>
      <w:r w:rsidR="00155C8A" w:rsidRPr="00C33305">
        <w:rPr>
          <w:b/>
          <w:color w:val="000000"/>
        </w:rPr>
        <w:t>legal</w:t>
      </w:r>
      <w:r w:rsidR="0086017D">
        <w:rPr>
          <w:b/>
          <w:color w:val="000000"/>
        </w:rPr>
        <w:t xml:space="preserve"> </w:t>
      </w:r>
      <w:r w:rsidR="00155C8A" w:rsidRPr="00C33305">
        <w:rPr>
          <w:b/>
          <w:color w:val="000000"/>
        </w:rPr>
        <w:t>capacity</w:t>
      </w:r>
      <w:r w:rsidR="0086017D">
        <w:rPr>
          <w:b/>
          <w:color w:val="000000"/>
        </w:rPr>
        <w:t xml:space="preserve"> </w:t>
      </w:r>
      <w:r w:rsidR="00155C8A" w:rsidRPr="00C33305">
        <w:rPr>
          <w:b/>
          <w:color w:val="000000"/>
        </w:rPr>
        <w:t>of</w:t>
      </w:r>
      <w:r w:rsidR="0086017D">
        <w:rPr>
          <w:b/>
          <w:color w:val="000000"/>
        </w:rPr>
        <w:t xml:space="preserve"> </w:t>
      </w:r>
      <w:r w:rsidR="00155C8A" w:rsidRPr="00C33305">
        <w:rPr>
          <w:b/>
          <w:color w:val="000000"/>
        </w:rPr>
        <w:t>persons</w:t>
      </w:r>
      <w:r w:rsidR="0086017D">
        <w:rPr>
          <w:b/>
          <w:color w:val="000000"/>
        </w:rPr>
        <w:t xml:space="preserve"> </w:t>
      </w:r>
      <w:r w:rsidR="00155C8A" w:rsidRPr="00C33305">
        <w:rPr>
          <w:b/>
          <w:color w:val="000000"/>
        </w:rPr>
        <w:t>with</w:t>
      </w:r>
      <w:r w:rsidR="0086017D">
        <w:rPr>
          <w:b/>
          <w:color w:val="000000"/>
        </w:rPr>
        <w:t xml:space="preserve"> </w:t>
      </w:r>
      <w:r w:rsidR="00155C8A" w:rsidRPr="00C33305">
        <w:rPr>
          <w:b/>
          <w:color w:val="000000"/>
        </w:rPr>
        <w:t>disabilities</w:t>
      </w:r>
      <w:r w:rsidR="0086017D">
        <w:rPr>
          <w:b/>
          <w:color w:val="000000"/>
        </w:rPr>
        <w:t xml:space="preserve"> </w:t>
      </w:r>
      <w:r w:rsidR="00155C8A" w:rsidRPr="00C33305">
        <w:rPr>
          <w:b/>
          <w:color w:val="000000"/>
        </w:rPr>
        <w:t>on</w:t>
      </w:r>
      <w:r w:rsidR="0086017D">
        <w:rPr>
          <w:b/>
          <w:color w:val="000000"/>
        </w:rPr>
        <w:t xml:space="preserve"> </w:t>
      </w:r>
      <w:r w:rsidR="00155C8A" w:rsidRPr="00C33305">
        <w:rPr>
          <w:b/>
          <w:color w:val="000000"/>
        </w:rPr>
        <w:t>the</w:t>
      </w:r>
      <w:r w:rsidR="0086017D">
        <w:rPr>
          <w:b/>
          <w:color w:val="000000"/>
        </w:rPr>
        <w:t xml:space="preserve"> </w:t>
      </w:r>
      <w:r w:rsidR="00155C8A" w:rsidRPr="00C33305">
        <w:rPr>
          <w:b/>
          <w:color w:val="000000"/>
        </w:rPr>
        <w:t>basis</w:t>
      </w:r>
      <w:r w:rsidR="0086017D">
        <w:rPr>
          <w:b/>
          <w:color w:val="000000"/>
        </w:rPr>
        <w:t xml:space="preserve"> </w:t>
      </w:r>
      <w:r w:rsidR="00155C8A" w:rsidRPr="00C33305">
        <w:rPr>
          <w:b/>
          <w:color w:val="000000"/>
        </w:rPr>
        <w:t>of</w:t>
      </w:r>
      <w:r w:rsidR="0086017D">
        <w:rPr>
          <w:b/>
          <w:color w:val="000000"/>
        </w:rPr>
        <w:t xml:space="preserve"> </w:t>
      </w:r>
      <w:r w:rsidR="00155C8A" w:rsidRPr="00C33305">
        <w:rPr>
          <w:b/>
          <w:color w:val="000000"/>
        </w:rPr>
        <w:t>impairment;</w:t>
      </w:r>
    </w:p>
    <w:p w14:paraId="46C170C4" w14:textId="0150CC80" w:rsidR="00155C8A" w:rsidRPr="00DB1157" w:rsidRDefault="00061B9A" w:rsidP="00061B9A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DB1157">
        <w:rPr>
          <w:b/>
        </w:rPr>
        <w:t>Adopt</w:t>
      </w:r>
      <w:r w:rsidR="0086017D">
        <w:rPr>
          <w:b/>
        </w:rPr>
        <w:t xml:space="preserve"> </w:t>
      </w:r>
      <w:r w:rsidR="00155C8A" w:rsidRPr="00DB1157">
        <w:rPr>
          <w:b/>
        </w:rPr>
        <w:t>a</w:t>
      </w:r>
      <w:r w:rsidR="0086017D">
        <w:rPr>
          <w:b/>
        </w:rPr>
        <w:t xml:space="preserve"> </w:t>
      </w:r>
      <w:r w:rsidR="00155C8A" w:rsidRPr="00DB1157">
        <w:rPr>
          <w:b/>
        </w:rPr>
        <w:t>mechanism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to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restore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full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legal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capacity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of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all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persons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with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disabilities,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regardless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of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their</w:t>
      </w:r>
      <w:r w:rsidR="0086017D">
        <w:rPr>
          <w:rFonts w:eastAsiaTheme="minorHAnsi"/>
          <w:b/>
        </w:rPr>
        <w:t xml:space="preserve"> </w:t>
      </w:r>
      <w:r w:rsidR="00155C8A" w:rsidRPr="00F92E41">
        <w:rPr>
          <w:rFonts w:eastAsiaTheme="minorHAnsi"/>
          <w:b/>
        </w:rPr>
        <w:t>impairment;</w:t>
      </w:r>
    </w:p>
    <w:p w14:paraId="21889823" w14:textId="77777777" w:rsidR="00A37CA3" w:rsidRDefault="00061B9A" w:rsidP="00061B9A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DB1157">
        <w:rPr>
          <w:b/>
        </w:rPr>
        <w:t>Revise</w:t>
      </w:r>
      <w:r w:rsidR="0086017D">
        <w:rPr>
          <w:b/>
        </w:rPr>
        <w:t xml:space="preserve"> </w:t>
      </w:r>
      <w:r w:rsidR="00155C8A" w:rsidRPr="00DB1157">
        <w:rPr>
          <w:b/>
        </w:rPr>
        <w:t>all</w:t>
      </w:r>
      <w:r w:rsidR="0086017D">
        <w:rPr>
          <w:b/>
        </w:rPr>
        <w:t xml:space="preserve"> </w:t>
      </w:r>
      <w:r w:rsidR="00155C8A" w:rsidRPr="00DB1157">
        <w:rPr>
          <w:b/>
        </w:rPr>
        <w:t>provisions</w:t>
      </w:r>
      <w:r w:rsidR="0086017D">
        <w:rPr>
          <w:b/>
        </w:rPr>
        <w:t xml:space="preserve"> </w:t>
      </w:r>
      <w:r w:rsidR="00155C8A" w:rsidRPr="00DB1157">
        <w:rPr>
          <w:b/>
        </w:rPr>
        <w:t>as</w:t>
      </w:r>
      <w:r w:rsidR="0086017D">
        <w:rPr>
          <w:b/>
        </w:rPr>
        <w:t xml:space="preserve"> </w:t>
      </w:r>
      <w:r w:rsidR="00155C8A" w:rsidRPr="00DB1157">
        <w:rPr>
          <w:b/>
        </w:rPr>
        <w:t>regards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supported</w:t>
      </w:r>
      <w:r w:rsidR="0086017D">
        <w:rPr>
          <w:b/>
        </w:rPr>
        <w:t xml:space="preserve"> </w:t>
      </w:r>
      <w:r w:rsidR="00155C8A" w:rsidRPr="00DB1157">
        <w:rPr>
          <w:b/>
        </w:rPr>
        <w:t>decision-making</w:t>
      </w:r>
      <w:r w:rsidR="0086017D">
        <w:rPr>
          <w:b/>
        </w:rPr>
        <w:t xml:space="preserve"> </w:t>
      </w:r>
      <w:r w:rsidR="00155C8A" w:rsidRPr="00DB1157">
        <w:rPr>
          <w:b/>
        </w:rPr>
        <w:t>mechanism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aim</w:t>
      </w:r>
      <w:r w:rsidR="0086017D">
        <w:rPr>
          <w:b/>
        </w:rPr>
        <w:t xml:space="preserve"> </w:t>
      </w:r>
      <w:r w:rsidR="00155C8A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ensur</w:t>
      </w:r>
      <w:r w:rsidR="00155C8A">
        <w:rPr>
          <w:b/>
        </w:rPr>
        <w:t>ing</w:t>
      </w:r>
      <w:r w:rsidR="0086017D">
        <w:rPr>
          <w:b/>
        </w:rPr>
        <w:t xml:space="preserve"> </w:t>
      </w:r>
      <w:r w:rsidR="00155C8A" w:rsidRPr="00DB1157">
        <w:rPr>
          <w:b/>
        </w:rPr>
        <w:t>that</w:t>
      </w:r>
      <w:r w:rsidR="0086017D">
        <w:rPr>
          <w:b/>
        </w:rPr>
        <w:t xml:space="preserve"> </w:t>
      </w:r>
      <w:r w:rsidR="00155C8A" w:rsidRPr="00DB1157">
        <w:rPr>
          <w:b/>
        </w:rPr>
        <w:t>supported</w:t>
      </w:r>
      <w:r w:rsidR="0086017D">
        <w:rPr>
          <w:b/>
        </w:rPr>
        <w:t xml:space="preserve"> </w:t>
      </w:r>
      <w:r w:rsidR="00155C8A" w:rsidRPr="00DB1157">
        <w:rPr>
          <w:b/>
        </w:rPr>
        <w:t>decision-making</w:t>
      </w:r>
      <w:r w:rsidR="0086017D">
        <w:rPr>
          <w:b/>
        </w:rPr>
        <w:t xml:space="preserve"> </w:t>
      </w:r>
      <w:r w:rsidR="00155C8A" w:rsidRPr="00DB1157">
        <w:rPr>
          <w:b/>
        </w:rPr>
        <w:t>mechanisms</w:t>
      </w:r>
      <w:r w:rsidR="0086017D">
        <w:rPr>
          <w:b/>
        </w:rPr>
        <w:t xml:space="preserve"> </w:t>
      </w:r>
      <w:r w:rsidR="00155C8A" w:rsidRPr="00DB1157">
        <w:rPr>
          <w:b/>
        </w:rPr>
        <w:t>respect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dignity,</w:t>
      </w:r>
      <w:r w:rsidR="0086017D">
        <w:rPr>
          <w:b/>
        </w:rPr>
        <w:t xml:space="preserve"> </w:t>
      </w:r>
      <w:r w:rsidR="00155C8A" w:rsidRPr="00DB1157">
        <w:rPr>
          <w:b/>
        </w:rPr>
        <w:t>autonomy,</w:t>
      </w:r>
      <w:r w:rsidR="0086017D">
        <w:rPr>
          <w:b/>
        </w:rPr>
        <w:t xml:space="preserve"> </w:t>
      </w:r>
      <w:r w:rsidR="00155C8A" w:rsidRPr="00DB1157">
        <w:rPr>
          <w:b/>
        </w:rPr>
        <w:t>will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preferences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persons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disabilities</w:t>
      </w:r>
      <w:r w:rsidR="0086017D">
        <w:rPr>
          <w:b/>
        </w:rPr>
        <w:t xml:space="preserve"> </w:t>
      </w:r>
      <w:r w:rsidR="00155C8A" w:rsidRPr="00DB1157">
        <w:rPr>
          <w:b/>
        </w:rPr>
        <w:t>in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exercise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legal</w:t>
      </w:r>
      <w:r w:rsidR="0086017D">
        <w:rPr>
          <w:b/>
        </w:rPr>
        <w:t xml:space="preserve"> </w:t>
      </w:r>
      <w:r w:rsidR="00155C8A" w:rsidRPr="00DB1157">
        <w:rPr>
          <w:b/>
        </w:rPr>
        <w:t>capacity</w:t>
      </w:r>
      <w:r w:rsidR="0086017D">
        <w:rPr>
          <w:b/>
        </w:rPr>
        <w:t xml:space="preserve"> </w:t>
      </w:r>
      <w:r w:rsidR="00155C8A" w:rsidRPr="00DB1157">
        <w:rPr>
          <w:b/>
        </w:rPr>
        <w:t>by</w:t>
      </w:r>
      <w:r w:rsidR="0086017D">
        <w:rPr>
          <w:b/>
        </w:rPr>
        <w:t xml:space="preserve"> </w:t>
      </w:r>
      <w:r w:rsidR="00155C8A" w:rsidRPr="00DB1157">
        <w:rPr>
          <w:b/>
        </w:rPr>
        <w:t>all</w:t>
      </w:r>
      <w:r w:rsidR="0086017D">
        <w:rPr>
          <w:b/>
        </w:rPr>
        <w:t xml:space="preserve"> </w:t>
      </w:r>
      <w:r w:rsidR="00155C8A" w:rsidRPr="00DB1157">
        <w:rPr>
          <w:b/>
        </w:rPr>
        <w:t>persons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disabilities.</w:t>
      </w:r>
    </w:p>
    <w:p w14:paraId="2D0E59E4" w14:textId="46A0CA95" w:rsidR="00155C8A" w:rsidRPr="007157A8" w:rsidRDefault="00155C8A" w:rsidP="00061B9A">
      <w:pPr>
        <w:pStyle w:val="H23G"/>
      </w:pPr>
      <w:r w:rsidRPr="007157A8">
        <w:tab/>
      </w:r>
      <w:r w:rsidRPr="007157A8">
        <w:tab/>
        <w:t>Access</w:t>
      </w:r>
      <w:r w:rsidR="0086017D">
        <w:t xml:space="preserve"> </w:t>
      </w:r>
      <w:r w:rsidRPr="007157A8">
        <w:t>to</w:t>
      </w:r>
      <w:r w:rsidR="0086017D">
        <w:t xml:space="preserve"> </w:t>
      </w:r>
      <w:r w:rsidRPr="007157A8">
        <w:t>justice</w:t>
      </w:r>
      <w:r w:rsidR="0086017D">
        <w:t xml:space="preserve"> </w:t>
      </w:r>
      <w:r w:rsidRPr="007157A8">
        <w:t>(art.</w:t>
      </w:r>
      <w:r w:rsidR="0086017D">
        <w:t xml:space="preserve"> </w:t>
      </w:r>
      <w:r w:rsidRPr="007157A8">
        <w:t>13)</w:t>
      </w:r>
    </w:p>
    <w:p w14:paraId="325AC4AD" w14:textId="049C80B3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26.</w:t>
      </w:r>
      <w:r>
        <w:tab/>
      </w:r>
      <w:r w:rsidR="00155C8A" w:rsidRPr="007157A8">
        <w:t>The</w:t>
      </w:r>
      <w:r w:rsidR="0086017D">
        <w:t xml:space="preserve"> </w:t>
      </w:r>
      <w:r w:rsidR="00155C8A" w:rsidRPr="007157A8">
        <w:t>Committee</w:t>
      </w:r>
      <w:r w:rsidR="0086017D">
        <w:t xml:space="preserve"> </w:t>
      </w:r>
      <w:r w:rsidR="00155C8A" w:rsidRPr="007157A8">
        <w:t>notes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concern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>
        <w:t>b</w:t>
      </w:r>
      <w:r w:rsidR="00155C8A" w:rsidRPr="007157A8">
        <w:t>arriers</w:t>
      </w:r>
      <w:r w:rsidR="0086017D">
        <w:t xml:space="preserve"> </w:t>
      </w:r>
      <w:r w:rsidR="00155C8A" w:rsidRPr="007157A8">
        <w:t>that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disabilities,</w:t>
      </w:r>
      <w:r w:rsidR="0086017D">
        <w:t xml:space="preserve"> </w:t>
      </w:r>
      <w:r w:rsidR="00155C8A" w:rsidRPr="007157A8">
        <w:t>particularly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intellectual</w:t>
      </w:r>
      <w:r w:rsidR="0086017D">
        <w:t xml:space="preserve"> </w:t>
      </w:r>
      <w:r w:rsidR="00155C8A">
        <w:t>disabilities,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psychosocial</w:t>
      </w:r>
      <w:r w:rsidR="0086017D">
        <w:t xml:space="preserve"> </w:t>
      </w:r>
      <w:r w:rsidR="00155C8A" w:rsidRPr="007157A8">
        <w:t>disabilities,</w:t>
      </w:r>
      <w:r w:rsidR="0086017D">
        <w:t xml:space="preserve"> </w:t>
      </w:r>
      <w:r w:rsidR="00155C8A" w:rsidRPr="007157A8">
        <w:t>those</w:t>
      </w:r>
      <w:r w:rsidR="0086017D">
        <w:t xml:space="preserve"> </w:t>
      </w:r>
      <w:r w:rsidR="00155C8A" w:rsidRPr="007157A8">
        <w:t>placed</w:t>
      </w:r>
      <w:r w:rsidR="0086017D">
        <w:t xml:space="preserve"> </w:t>
      </w:r>
      <w:r w:rsidR="00155C8A" w:rsidRPr="007157A8">
        <w:t>under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7157A8">
        <w:t>substitute</w:t>
      </w:r>
      <w:r w:rsidR="0086017D">
        <w:t xml:space="preserve"> </w:t>
      </w:r>
      <w:r w:rsidR="00155C8A" w:rsidRPr="007157A8">
        <w:t>decision</w:t>
      </w:r>
      <w:r w:rsidR="00155C8A">
        <w:t>-</w:t>
      </w:r>
      <w:r w:rsidR="00155C8A" w:rsidRPr="007157A8">
        <w:t>making</w:t>
      </w:r>
      <w:r w:rsidR="0086017D">
        <w:t xml:space="preserve"> </w:t>
      </w:r>
      <w:r w:rsidR="00155C8A" w:rsidRPr="007157A8">
        <w:t>regime</w:t>
      </w:r>
      <w:r w:rsidR="00155C8A">
        <w:t>,</w:t>
      </w:r>
      <w:r w:rsidR="0086017D">
        <w:t xml:space="preserve"> </w:t>
      </w:r>
      <w:r w:rsidR="00155C8A" w:rsidRPr="007157A8">
        <w:t>those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residential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psychiatric</w:t>
      </w:r>
      <w:r w:rsidR="0086017D">
        <w:t xml:space="preserve"> </w:t>
      </w:r>
      <w:r w:rsidR="00155C8A" w:rsidRPr="007157A8">
        <w:t>institutions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physical</w:t>
      </w:r>
      <w:r w:rsidR="0086017D">
        <w:t xml:space="preserve"> </w:t>
      </w:r>
      <w:r w:rsidR="00155C8A" w:rsidRPr="007157A8">
        <w:t>disabilities</w:t>
      </w:r>
      <w:r w:rsidR="00155C8A">
        <w:t>,</w:t>
      </w:r>
      <w:r w:rsidR="0086017D">
        <w:t xml:space="preserve"> </w:t>
      </w:r>
      <w:r w:rsidR="00155C8A" w:rsidRPr="007157A8">
        <w:t>face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justice</w:t>
      </w:r>
      <w:r w:rsidR="0086017D">
        <w:t xml:space="preserve"> </w:t>
      </w:r>
      <w:r w:rsidR="00155C8A" w:rsidRPr="007157A8">
        <w:t>system</w:t>
      </w:r>
      <w:r w:rsidR="0086017D">
        <w:t xml:space="preserve"> </w:t>
      </w:r>
      <w:r w:rsidR="00155C8A">
        <w:t>owing</w:t>
      </w:r>
      <w:r w:rsidR="0086017D">
        <w:t xml:space="preserve"> </w:t>
      </w:r>
      <w:r w:rsidR="00155C8A" w:rsidRPr="007157A8">
        <w:t>to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lack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procedural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age-appropriate</w:t>
      </w:r>
      <w:r w:rsidR="0086017D">
        <w:t xml:space="preserve"> </w:t>
      </w:r>
      <w:r w:rsidR="00155C8A" w:rsidRPr="007157A8">
        <w:t>accommodation,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7157A8">
        <w:t>lack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accessible</w:t>
      </w:r>
      <w:r w:rsidR="0086017D">
        <w:t xml:space="preserve"> </w:t>
      </w:r>
      <w:r w:rsidR="00155C8A" w:rsidRPr="007157A8">
        <w:t>information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communication</w:t>
      </w:r>
      <w:r w:rsidR="0086017D">
        <w:t xml:space="preserve"> </w:t>
      </w:r>
      <w:r w:rsidR="00155C8A">
        <w:t>on</w:t>
      </w:r>
      <w:r w:rsidR="0086017D">
        <w:t xml:space="preserve"> </w:t>
      </w:r>
      <w:r w:rsidR="00155C8A" w:rsidRPr="007157A8">
        <w:t>legal</w:t>
      </w:r>
      <w:r w:rsidR="0086017D">
        <w:t xml:space="preserve"> </w:t>
      </w:r>
      <w:r w:rsidR="00155C8A" w:rsidRPr="007157A8">
        <w:t>procedures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inaccessible</w:t>
      </w:r>
      <w:r w:rsidR="0086017D">
        <w:t xml:space="preserve"> </w:t>
      </w:r>
      <w:r w:rsidR="00155C8A" w:rsidRPr="007157A8">
        <w:t>buildings.</w:t>
      </w:r>
    </w:p>
    <w:p w14:paraId="51A12B43" w14:textId="6BF08147" w:rsidR="00155C8A" w:rsidRPr="00DB115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 w:rsidRPr="00DB1157">
        <w:rPr>
          <w:bCs/>
        </w:rPr>
        <w:t>27.</w:t>
      </w:r>
      <w:r w:rsidRPr="00DB1157">
        <w:rPr>
          <w:bCs/>
        </w:rPr>
        <w:tab/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 w:rsidRPr="00DB1157">
        <w:rPr>
          <w:b/>
        </w:rPr>
        <w:t>recalls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International</w:t>
      </w:r>
      <w:r w:rsidR="0086017D">
        <w:rPr>
          <w:b/>
        </w:rPr>
        <w:t xml:space="preserve"> </w:t>
      </w:r>
      <w:r w:rsidR="00155C8A" w:rsidRPr="00DB1157">
        <w:rPr>
          <w:b/>
        </w:rPr>
        <w:t>Principles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Guidelines</w:t>
      </w:r>
      <w:r w:rsidR="0086017D">
        <w:rPr>
          <w:b/>
        </w:rPr>
        <w:t xml:space="preserve"> </w:t>
      </w:r>
      <w:r w:rsidR="00155C8A" w:rsidRPr="00DB1157">
        <w:rPr>
          <w:b/>
        </w:rPr>
        <w:t>on</w:t>
      </w:r>
      <w:r w:rsidR="0086017D">
        <w:rPr>
          <w:b/>
        </w:rPr>
        <w:t xml:space="preserve"> </w:t>
      </w:r>
      <w:r w:rsidR="00155C8A" w:rsidRPr="00DB1157">
        <w:rPr>
          <w:b/>
        </w:rPr>
        <w:t>Access</w:t>
      </w:r>
      <w:r w:rsidR="0086017D">
        <w:rPr>
          <w:b/>
        </w:rPr>
        <w:t xml:space="preserve"> </w:t>
      </w:r>
      <w:r w:rsidR="00155C8A" w:rsidRPr="00DB1157">
        <w:rPr>
          <w:b/>
        </w:rPr>
        <w:t>to</w:t>
      </w:r>
      <w:r w:rsidR="0086017D">
        <w:rPr>
          <w:b/>
        </w:rPr>
        <w:t xml:space="preserve"> </w:t>
      </w:r>
      <w:r w:rsidR="00155C8A" w:rsidRPr="00DB1157">
        <w:rPr>
          <w:b/>
        </w:rPr>
        <w:t>Justice</w:t>
      </w:r>
      <w:r w:rsidR="0086017D">
        <w:rPr>
          <w:b/>
        </w:rPr>
        <w:t xml:space="preserve"> </w:t>
      </w:r>
      <w:r w:rsidR="00155C8A" w:rsidRPr="00DB1157">
        <w:rPr>
          <w:b/>
        </w:rPr>
        <w:t>for</w:t>
      </w:r>
      <w:r w:rsidR="0086017D">
        <w:rPr>
          <w:b/>
        </w:rPr>
        <w:t xml:space="preserve"> </w:t>
      </w:r>
      <w:r w:rsidR="00155C8A" w:rsidRPr="00DB1157">
        <w:rPr>
          <w:b/>
        </w:rPr>
        <w:t>Persons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Disabilities</w:t>
      </w:r>
      <w:r w:rsidR="0086017D">
        <w:rPr>
          <w:b/>
        </w:rPr>
        <w:t xml:space="preserve"> </w:t>
      </w:r>
      <w:r w:rsidR="00155C8A" w:rsidRPr="00DB1157">
        <w:rPr>
          <w:b/>
        </w:rPr>
        <w:t>prepared</w:t>
      </w:r>
      <w:r w:rsidR="0086017D">
        <w:rPr>
          <w:b/>
        </w:rPr>
        <w:t xml:space="preserve"> </w:t>
      </w:r>
      <w:r w:rsidR="00155C8A" w:rsidRPr="00DB1157">
        <w:rPr>
          <w:b/>
        </w:rPr>
        <w:t>by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Special</w:t>
      </w:r>
      <w:r w:rsidR="0086017D">
        <w:rPr>
          <w:b/>
        </w:rPr>
        <w:t xml:space="preserve"> </w:t>
      </w:r>
      <w:r w:rsidR="00155C8A" w:rsidRPr="00DB1157">
        <w:rPr>
          <w:b/>
        </w:rPr>
        <w:t>Rapporteur</w:t>
      </w:r>
      <w:r w:rsidR="0086017D">
        <w:rPr>
          <w:b/>
        </w:rPr>
        <w:t xml:space="preserve"> </w:t>
      </w:r>
      <w:r w:rsidR="00155C8A" w:rsidRPr="00DB1157">
        <w:rPr>
          <w:b/>
        </w:rPr>
        <w:t>on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rights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persons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disabilities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target</w:t>
      </w:r>
      <w:r w:rsidR="0086017D">
        <w:rPr>
          <w:b/>
        </w:rPr>
        <w:t xml:space="preserve"> </w:t>
      </w:r>
      <w:r w:rsidR="00155C8A">
        <w:rPr>
          <w:b/>
        </w:rPr>
        <w:t>16.3</w:t>
      </w:r>
      <w:r w:rsidR="0086017D">
        <w:rPr>
          <w:b/>
        </w:rPr>
        <w:t xml:space="preserve"> </w:t>
      </w:r>
      <w:r w:rsidR="00155C8A">
        <w:rPr>
          <w:b/>
        </w:rPr>
        <w:t>of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Sustainable</w:t>
      </w:r>
      <w:r w:rsidR="0086017D">
        <w:rPr>
          <w:b/>
        </w:rPr>
        <w:t xml:space="preserve"> </w:t>
      </w:r>
      <w:r w:rsidR="00155C8A" w:rsidRPr="00DB1157">
        <w:rPr>
          <w:b/>
        </w:rPr>
        <w:t>Development</w:t>
      </w:r>
      <w:r w:rsidR="0086017D">
        <w:rPr>
          <w:b/>
        </w:rPr>
        <w:t xml:space="preserve"> </w:t>
      </w:r>
      <w:r w:rsidR="00155C8A" w:rsidRPr="00DB1157">
        <w:rPr>
          <w:b/>
        </w:rPr>
        <w:t>Goal</w:t>
      </w:r>
      <w:r w:rsidR="00155C8A">
        <w:rPr>
          <w:b/>
        </w:rPr>
        <w:t>s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recommends</w:t>
      </w:r>
      <w:r w:rsidR="0086017D">
        <w:rPr>
          <w:b/>
        </w:rPr>
        <w:t xml:space="preserve"> </w:t>
      </w:r>
      <w:r w:rsidR="00155C8A" w:rsidRPr="00DB1157">
        <w:rPr>
          <w:b/>
        </w:rPr>
        <w:t>that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party:</w:t>
      </w:r>
    </w:p>
    <w:p w14:paraId="2F058DF8" w14:textId="23CB3929" w:rsidR="00155C8A" w:rsidRDefault="00061B9A" w:rsidP="00061B9A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(a)</w:t>
      </w:r>
      <w:r>
        <w:rPr>
          <w:bCs/>
        </w:rPr>
        <w:tab/>
      </w:r>
      <w:r w:rsidR="00155C8A">
        <w:rPr>
          <w:b/>
          <w:bCs/>
        </w:rPr>
        <w:t>E</w:t>
      </w:r>
      <w:r w:rsidR="00155C8A" w:rsidRPr="009E60C8">
        <w:rPr>
          <w:b/>
          <w:bCs/>
        </w:rPr>
        <w:t>nsure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that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all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necessary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effective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procedural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safeguards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accommodations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are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place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so</w:t>
      </w:r>
      <w:r w:rsidR="0086017D">
        <w:rPr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that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all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persons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who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have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restricted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legal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capacity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and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those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placed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in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residential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and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psychiatric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facilities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can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have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access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to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an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effective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judicial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review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of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decisions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affecting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them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and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to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free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and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effective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legal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representation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in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all</w:t>
      </w:r>
      <w:r w:rsidR="0086017D">
        <w:rPr>
          <w:rFonts w:cstheme="minorHAnsi"/>
          <w:b/>
          <w:bCs/>
        </w:rPr>
        <w:t xml:space="preserve"> </w:t>
      </w:r>
      <w:r w:rsidR="00155C8A" w:rsidRPr="009E60C8">
        <w:rPr>
          <w:rFonts w:cstheme="minorHAnsi"/>
          <w:b/>
          <w:bCs/>
        </w:rPr>
        <w:t>proceedings</w:t>
      </w:r>
      <w:r w:rsidR="00155C8A" w:rsidRPr="0011631B">
        <w:rPr>
          <w:b/>
          <w:bCs/>
        </w:rPr>
        <w:t>;</w:t>
      </w:r>
    </w:p>
    <w:p w14:paraId="03243AC4" w14:textId="539ECF15" w:rsidR="00155C8A" w:rsidRPr="009E60C8" w:rsidRDefault="00061B9A" w:rsidP="00061B9A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(b)</w:t>
      </w:r>
      <w:r>
        <w:rPr>
          <w:bCs/>
        </w:rPr>
        <w:tab/>
      </w:r>
      <w:r w:rsidR="00155C8A">
        <w:rPr>
          <w:b/>
          <w:bCs/>
        </w:rPr>
        <w:t>R</w:t>
      </w:r>
      <w:r w:rsidR="00155C8A" w:rsidRPr="009E60C8">
        <w:rPr>
          <w:b/>
          <w:bCs/>
        </w:rPr>
        <w:t>evise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Code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on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Civil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Procedure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9E60C8">
        <w:rPr>
          <w:rFonts w:eastAsia="Times New Roman"/>
          <w:b/>
          <w:bCs/>
        </w:rPr>
        <w:t>Criminal</w:t>
      </w:r>
      <w:r w:rsidR="0086017D">
        <w:rPr>
          <w:rFonts w:eastAsia="Times New Roman"/>
          <w:b/>
          <w:bCs/>
        </w:rPr>
        <w:t xml:space="preserve"> </w:t>
      </w:r>
      <w:r w:rsidR="00155C8A" w:rsidRPr="009E60C8">
        <w:rPr>
          <w:rFonts w:eastAsia="Times New Roman"/>
          <w:b/>
          <w:bCs/>
        </w:rPr>
        <w:t>Proceedings</w:t>
      </w:r>
      <w:r w:rsidR="0086017D">
        <w:rPr>
          <w:rFonts w:eastAsia="Times New Roman"/>
          <w:b/>
          <w:bCs/>
        </w:rPr>
        <w:t xml:space="preserve"> </w:t>
      </w:r>
      <w:r w:rsidR="00155C8A" w:rsidRPr="009E60C8">
        <w:rPr>
          <w:rFonts w:eastAsia="Times New Roman"/>
          <w:b/>
          <w:bCs/>
        </w:rPr>
        <w:t>Act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to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guarantee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procedural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age-appropriate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accommodation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all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persons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disabilities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any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legal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circumstances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by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developing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alternative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augmentative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means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information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communication,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such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as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Braille,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sign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language,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Easy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Read,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symbol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systems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audio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video</w:t>
      </w:r>
      <w:r w:rsidR="0086017D">
        <w:rPr>
          <w:b/>
          <w:bCs/>
        </w:rPr>
        <w:t xml:space="preserve"> </w:t>
      </w:r>
      <w:r w:rsidR="00155C8A" w:rsidRPr="009E60C8">
        <w:rPr>
          <w:b/>
          <w:bCs/>
        </w:rPr>
        <w:t>transcription</w:t>
      </w:r>
      <w:r w:rsidR="00155C8A">
        <w:rPr>
          <w:b/>
          <w:bCs/>
        </w:rPr>
        <w:t>.</w:t>
      </w:r>
    </w:p>
    <w:p w14:paraId="1FEF1240" w14:textId="7A80ABF8" w:rsidR="00155C8A" w:rsidRPr="007157A8" w:rsidRDefault="00155C8A" w:rsidP="00061B9A">
      <w:pPr>
        <w:pStyle w:val="H23G"/>
      </w:pPr>
      <w:r w:rsidRPr="007157A8">
        <w:lastRenderedPageBreak/>
        <w:tab/>
      </w:r>
      <w:r>
        <w:tab/>
      </w:r>
      <w:r w:rsidRPr="007157A8">
        <w:t>Liberty</w:t>
      </w:r>
      <w:r w:rsidR="0086017D">
        <w:t xml:space="preserve"> </w:t>
      </w:r>
      <w:r w:rsidRPr="007157A8">
        <w:t>and</w:t>
      </w:r>
      <w:r w:rsidR="0086017D">
        <w:t xml:space="preserve"> </w:t>
      </w:r>
      <w:r w:rsidRPr="007157A8">
        <w:t>security</w:t>
      </w:r>
      <w:r w:rsidR="0086017D">
        <w:t xml:space="preserve"> </w:t>
      </w:r>
      <w:r w:rsidRPr="007157A8">
        <w:t>of</w:t>
      </w:r>
      <w:r w:rsidR="0086017D">
        <w:t xml:space="preserve"> </w:t>
      </w:r>
      <w:r w:rsidRPr="007157A8">
        <w:t>the</w:t>
      </w:r>
      <w:r w:rsidR="0086017D">
        <w:t xml:space="preserve"> </w:t>
      </w:r>
      <w:r w:rsidRPr="007157A8">
        <w:t>person</w:t>
      </w:r>
      <w:r w:rsidR="0086017D">
        <w:t xml:space="preserve"> </w:t>
      </w:r>
      <w:r w:rsidRPr="007157A8">
        <w:t>(art.</w:t>
      </w:r>
      <w:r w:rsidR="0086017D">
        <w:t xml:space="preserve"> </w:t>
      </w:r>
      <w:r w:rsidRPr="007157A8">
        <w:t>14)</w:t>
      </w:r>
    </w:p>
    <w:p w14:paraId="319BD8B3" w14:textId="2AF09E2A" w:rsidR="00155C8A" w:rsidRPr="007157A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157A8">
        <w:t>28.</w:t>
      </w:r>
      <w:r w:rsidRPr="007157A8">
        <w:tab/>
      </w:r>
      <w:r w:rsidR="00155C8A" w:rsidRPr="007157A8">
        <w:t>The</w:t>
      </w:r>
      <w:r w:rsidR="0086017D">
        <w:t xml:space="preserve"> </w:t>
      </w:r>
      <w:r w:rsidR="00155C8A" w:rsidRPr="007157A8">
        <w:t>Committee</w:t>
      </w:r>
      <w:r w:rsidR="0086017D">
        <w:t xml:space="preserve"> </w:t>
      </w:r>
      <w:r w:rsidR="00155C8A" w:rsidRPr="007157A8">
        <w:t>notes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concern:</w:t>
      </w:r>
    </w:p>
    <w:p w14:paraId="003A5364" w14:textId="77777777" w:rsidR="00A37CA3" w:rsidRDefault="00061B9A" w:rsidP="00061B9A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(a)</w:t>
      </w:r>
      <w:r>
        <w:rPr>
          <w:bCs/>
        </w:rPr>
        <w:tab/>
      </w:r>
      <w:r w:rsidR="00155C8A" w:rsidRPr="007157A8">
        <w:t>The</w:t>
      </w:r>
      <w:r w:rsidR="0086017D">
        <w:t xml:space="preserve"> </w:t>
      </w:r>
      <w:r w:rsidR="00155C8A" w:rsidRPr="007157A8">
        <w:t>discriminatory</w:t>
      </w:r>
      <w:r w:rsidR="0086017D">
        <w:t xml:space="preserve"> </w:t>
      </w:r>
      <w:r w:rsidR="00155C8A" w:rsidRPr="007157A8">
        <w:t>provisions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Act</w:t>
      </w:r>
      <w:r w:rsidR="0086017D">
        <w:t xml:space="preserve"> </w:t>
      </w:r>
      <w:r w:rsidR="00155C8A" w:rsidRPr="007157A8">
        <w:t>CLIV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1997</w:t>
      </w:r>
      <w:r w:rsidR="0086017D">
        <w:t xml:space="preserve"> </w:t>
      </w:r>
      <w:r w:rsidR="00155C8A" w:rsidRPr="007157A8">
        <w:t>on</w:t>
      </w:r>
      <w:r w:rsidR="0086017D">
        <w:t xml:space="preserve"> </w:t>
      </w:r>
      <w:r w:rsidR="00155C8A" w:rsidRPr="007157A8">
        <w:t>health</w:t>
      </w:r>
      <w:r w:rsidR="0086017D">
        <w:t xml:space="preserve"> </w:t>
      </w:r>
      <w:r w:rsidR="00155C8A" w:rsidRPr="007157A8">
        <w:t>care,</w:t>
      </w:r>
      <w:r w:rsidR="0086017D">
        <w:t xml:space="preserve"> </w:t>
      </w:r>
      <w:r w:rsidR="00155C8A">
        <w:t>which</w:t>
      </w:r>
      <w:r w:rsidR="0086017D">
        <w:t xml:space="preserve"> </w:t>
      </w:r>
      <w:r w:rsidR="00155C8A" w:rsidRPr="007157A8">
        <w:t>allow</w:t>
      </w:r>
      <w:r w:rsidR="00155C8A">
        <w:t>s</w:t>
      </w:r>
      <w:r w:rsidR="0086017D">
        <w:t xml:space="preserve"> </w:t>
      </w:r>
      <w:r w:rsidR="00155C8A" w:rsidRPr="007157A8">
        <w:t>for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7157A8">
        <w:t>arbitrary</w:t>
      </w:r>
      <w:r w:rsidR="0086017D">
        <w:t xml:space="preserve"> </w:t>
      </w:r>
      <w:r w:rsidR="00155C8A" w:rsidRPr="007157A8">
        <w:t>deprivation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liberty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person</w:t>
      </w:r>
      <w:r w:rsidR="00155C8A">
        <w:t>s</w:t>
      </w:r>
      <w:r w:rsidR="0086017D">
        <w:t xml:space="preserve"> </w:t>
      </w:r>
      <w:r w:rsidR="00155C8A">
        <w:t>with</w:t>
      </w:r>
      <w:r w:rsidR="0086017D">
        <w:t xml:space="preserve"> </w:t>
      </w:r>
      <w:r w:rsidR="00155C8A" w:rsidRPr="007157A8">
        <w:t>psychosocial</w:t>
      </w:r>
      <w:r w:rsidR="0086017D">
        <w:t xml:space="preserve"> </w:t>
      </w:r>
      <w:r w:rsidR="00155C8A" w:rsidRPr="007157A8">
        <w:t>disabilit</w:t>
      </w:r>
      <w:r w:rsidR="00155C8A">
        <w:t>ies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>
        <w:t>placement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mental</w:t>
      </w:r>
      <w:r w:rsidR="0086017D">
        <w:t xml:space="preserve"> </w:t>
      </w:r>
      <w:r w:rsidR="00155C8A" w:rsidRPr="007157A8">
        <w:t>health</w:t>
      </w:r>
      <w:r w:rsidR="0086017D">
        <w:t xml:space="preserve"> </w:t>
      </w:r>
      <w:r w:rsidR="00155C8A">
        <w:t>facilities</w:t>
      </w:r>
      <w:r w:rsidR="0086017D">
        <w:t xml:space="preserve"> </w:t>
      </w:r>
      <w:r w:rsidR="00155C8A" w:rsidRPr="007157A8">
        <w:t>on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bas</w:t>
      </w:r>
      <w:r w:rsidR="00155C8A">
        <w:t>i</w:t>
      </w:r>
      <w:r w:rsidR="00155C8A" w:rsidRPr="007157A8">
        <w:t>s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impairment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perceived</w:t>
      </w:r>
      <w:r w:rsidR="0086017D">
        <w:t xml:space="preserve"> </w:t>
      </w:r>
      <w:r w:rsidR="00155C8A" w:rsidRPr="007157A8">
        <w:t>dangerousness</w:t>
      </w:r>
      <w:r w:rsidR="00155C8A">
        <w:t>;</w:t>
      </w:r>
    </w:p>
    <w:p w14:paraId="0608496B" w14:textId="5F37F18B" w:rsidR="00155C8A" w:rsidRPr="007157A8" w:rsidRDefault="00061B9A" w:rsidP="00061B9A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(b)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l</w:t>
      </w:r>
      <w:r w:rsidR="00155C8A" w:rsidRPr="007157A8">
        <w:t>ack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legal</w:t>
      </w:r>
      <w:r w:rsidR="0086017D">
        <w:t xml:space="preserve"> </w:t>
      </w:r>
      <w:r w:rsidR="00155C8A" w:rsidRPr="007157A8">
        <w:t>safeguards</w:t>
      </w:r>
      <w:r w:rsidR="0086017D">
        <w:t xml:space="preserve"> </w:t>
      </w:r>
      <w:r w:rsidR="00155C8A" w:rsidRPr="007157A8">
        <w:t>for</w:t>
      </w:r>
      <w:r w:rsidR="0086017D">
        <w:t xml:space="preserve"> </w:t>
      </w:r>
      <w:r w:rsidR="00155C8A" w:rsidRPr="007157A8">
        <w:t>ensuring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rights</w:t>
      </w:r>
      <w:r w:rsidR="0086017D">
        <w:t xml:space="preserve"> </w:t>
      </w:r>
      <w:r w:rsidR="00155C8A" w:rsidRPr="007157A8">
        <w:t>to</w:t>
      </w:r>
      <w:r w:rsidR="0086017D">
        <w:t xml:space="preserve"> </w:t>
      </w:r>
      <w:r w:rsidR="00155C8A" w:rsidRPr="007157A8">
        <w:t>liberty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security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psychiatric</w:t>
      </w:r>
      <w:r w:rsidR="0086017D">
        <w:t xml:space="preserve"> </w:t>
      </w:r>
      <w:r w:rsidR="00155C8A" w:rsidRPr="007157A8">
        <w:t>institutions,</w:t>
      </w:r>
      <w:r w:rsidR="0086017D">
        <w:t xml:space="preserve"> </w:t>
      </w:r>
      <w:r w:rsidR="00155C8A" w:rsidRPr="007157A8">
        <w:t>including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forensic</w:t>
      </w:r>
      <w:r w:rsidR="0086017D">
        <w:t xml:space="preserve"> </w:t>
      </w:r>
      <w:r w:rsidR="00155C8A" w:rsidRPr="007157A8">
        <w:t>psychiatric</w:t>
      </w:r>
      <w:r w:rsidR="0086017D">
        <w:t xml:space="preserve"> </w:t>
      </w:r>
      <w:r w:rsidR="00155C8A" w:rsidRPr="007157A8">
        <w:t>institutions,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which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detention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medical</w:t>
      </w:r>
      <w:r w:rsidR="0086017D">
        <w:t xml:space="preserve"> </w:t>
      </w:r>
      <w:r w:rsidR="00155C8A" w:rsidRPr="007157A8">
        <w:t>treatment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</w:t>
      </w:r>
      <w:r w:rsidR="0086017D">
        <w:t xml:space="preserve"> </w:t>
      </w:r>
      <w:r w:rsidR="00155C8A" w:rsidRPr="007157A8">
        <w:t>can</w:t>
      </w:r>
      <w:r w:rsidR="0086017D">
        <w:t xml:space="preserve"> </w:t>
      </w:r>
      <w:r w:rsidR="00155C8A" w:rsidRPr="007157A8">
        <w:t>endure</w:t>
      </w:r>
      <w:r w:rsidR="0086017D">
        <w:t xml:space="preserve"> </w:t>
      </w:r>
      <w:r w:rsidR="00155C8A" w:rsidRPr="007157A8">
        <w:t>indefinitely,</w:t>
      </w:r>
      <w:r w:rsidR="0086017D">
        <w:t xml:space="preserve"> </w:t>
      </w:r>
      <w:r w:rsidR="00155C8A" w:rsidRPr="007157A8">
        <w:t>even</w:t>
      </w:r>
      <w:r w:rsidR="0086017D">
        <w:t xml:space="preserve"> </w:t>
      </w:r>
      <w:r w:rsidR="00155C8A" w:rsidRPr="007157A8">
        <w:t>when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 w:rsidRPr="007157A8">
        <w:t>periodic</w:t>
      </w:r>
      <w:r w:rsidR="0086017D">
        <w:t xml:space="preserve"> </w:t>
      </w:r>
      <w:r w:rsidR="00155C8A" w:rsidRPr="007157A8">
        <w:t>judicial</w:t>
      </w:r>
      <w:r w:rsidR="0086017D">
        <w:t xml:space="preserve"> </w:t>
      </w:r>
      <w:r w:rsidR="00155C8A" w:rsidRPr="007157A8">
        <w:t>review</w:t>
      </w:r>
      <w:r w:rsidR="0086017D">
        <w:t xml:space="preserve"> </w:t>
      </w:r>
      <w:r w:rsidR="00155C8A" w:rsidRPr="007157A8">
        <w:t>deems</w:t>
      </w:r>
      <w:r w:rsidR="0086017D">
        <w:t xml:space="preserve"> </w:t>
      </w:r>
      <w:r w:rsidR="00155C8A" w:rsidRPr="007157A8">
        <w:t>treatment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detention</w:t>
      </w:r>
      <w:r w:rsidR="0086017D">
        <w:t xml:space="preserve"> </w:t>
      </w:r>
      <w:r w:rsidR="00155C8A" w:rsidRPr="007157A8">
        <w:t>no</w:t>
      </w:r>
      <w:r w:rsidR="0086017D">
        <w:t xml:space="preserve"> </w:t>
      </w:r>
      <w:r w:rsidR="00155C8A" w:rsidRPr="007157A8">
        <w:t>longer</w:t>
      </w:r>
      <w:r w:rsidR="0086017D">
        <w:t xml:space="preserve"> </w:t>
      </w:r>
      <w:r w:rsidR="00155C8A" w:rsidRPr="007157A8">
        <w:t>necessary</w:t>
      </w:r>
      <w:r w:rsidR="00155C8A">
        <w:t>;</w:t>
      </w:r>
    </w:p>
    <w:p w14:paraId="06F54A6B" w14:textId="66007775" w:rsidR="00155C8A" w:rsidRPr="007157A8" w:rsidRDefault="00061B9A" w:rsidP="00061B9A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(c)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l</w:t>
      </w:r>
      <w:r w:rsidR="00155C8A" w:rsidRPr="007157A8">
        <w:t>ack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availability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accessibility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human</w:t>
      </w:r>
      <w:r w:rsidR="0086017D">
        <w:t xml:space="preserve"> </w:t>
      </w:r>
      <w:r w:rsidR="00155C8A" w:rsidRPr="007157A8">
        <w:t>rights-based</w:t>
      </w:r>
      <w:r w:rsidR="0086017D">
        <w:t xml:space="preserve"> </w:t>
      </w:r>
      <w:r w:rsidR="00155C8A" w:rsidRPr="007157A8">
        <w:t>mental</w:t>
      </w:r>
      <w:r w:rsidR="0086017D">
        <w:t xml:space="preserve"> </w:t>
      </w:r>
      <w:r w:rsidR="00155C8A" w:rsidRPr="007157A8">
        <w:t>health</w:t>
      </w:r>
      <w:r w:rsidR="0086017D">
        <w:t xml:space="preserve"> </w:t>
      </w:r>
      <w:r w:rsidR="00155C8A" w:rsidRPr="007157A8">
        <w:t>services</w:t>
      </w:r>
      <w:r w:rsidR="0086017D">
        <w:t xml:space="preserve"> </w:t>
      </w:r>
      <w:r w:rsidR="00155C8A">
        <w:t>across</w:t>
      </w:r>
      <w:r w:rsidR="0086017D">
        <w:t xml:space="preserve"> </w:t>
      </w:r>
      <w:r w:rsidR="00155C8A" w:rsidRPr="007157A8">
        <w:t>the</w:t>
      </w:r>
      <w:r w:rsidR="0086017D">
        <w:t xml:space="preserve"> </w:t>
      </w:r>
      <w:r w:rsidR="00155C8A">
        <w:t>State</w:t>
      </w:r>
      <w:r w:rsidR="0086017D">
        <w:t xml:space="preserve"> </w:t>
      </w:r>
      <w:r w:rsidR="00155C8A">
        <w:t>party;</w:t>
      </w:r>
    </w:p>
    <w:p w14:paraId="0B34955C" w14:textId="2FA0025D" w:rsidR="00155C8A" w:rsidRPr="007157A8" w:rsidRDefault="00061B9A" w:rsidP="00061B9A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(d)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absence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accessibility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reasonable</w:t>
      </w:r>
      <w:r w:rsidR="0086017D">
        <w:t xml:space="preserve"> </w:t>
      </w:r>
      <w:r w:rsidR="00155C8A" w:rsidRPr="007157A8">
        <w:t>accommodation</w:t>
      </w:r>
      <w:r w:rsidR="0086017D">
        <w:t xml:space="preserve"> </w:t>
      </w:r>
      <w:r w:rsidR="00155C8A" w:rsidRPr="007157A8">
        <w:t>for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</w:t>
      </w:r>
      <w:r w:rsidR="0086017D">
        <w:t xml:space="preserve"> </w:t>
      </w:r>
      <w:r w:rsidR="00155C8A" w:rsidRPr="007157A8">
        <w:t>in</w:t>
      </w:r>
      <w:r w:rsidR="0086017D">
        <w:t xml:space="preserve"> </w:t>
      </w:r>
      <w:r w:rsidR="00155C8A" w:rsidRPr="007157A8">
        <w:t>penitentiary</w:t>
      </w:r>
      <w:r w:rsidR="0086017D">
        <w:t xml:space="preserve"> </w:t>
      </w:r>
      <w:r w:rsidR="00155C8A" w:rsidRPr="007157A8">
        <w:t>institutions,</w:t>
      </w:r>
      <w:r w:rsidR="0086017D">
        <w:t xml:space="preserve"> </w:t>
      </w:r>
      <w:r w:rsidR="00155C8A" w:rsidRPr="007157A8">
        <w:t>particularly</w:t>
      </w:r>
      <w:r w:rsidR="0086017D">
        <w:t xml:space="preserve"> </w:t>
      </w:r>
      <w:r w:rsidR="00155C8A" w:rsidRPr="007157A8">
        <w:t>for</w:t>
      </w:r>
      <w:r w:rsidR="0086017D">
        <w:t xml:space="preserve"> </w:t>
      </w:r>
      <w:r w:rsidR="00155C8A" w:rsidRPr="007157A8">
        <w:t>deaf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 w:rsidRPr="007157A8">
        <w:t>women</w:t>
      </w:r>
      <w:r w:rsidR="0086017D">
        <w:t xml:space="preserve"> </w:t>
      </w:r>
      <w:r w:rsidR="00155C8A" w:rsidRPr="007157A8">
        <w:t>and</w:t>
      </w:r>
      <w:r w:rsidR="0086017D">
        <w:t xml:space="preserve"> </w:t>
      </w:r>
      <w:r w:rsidR="00155C8A" w:rsidRPr="007157A8">
        <w:t>children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disabilities.</w:t>
      </w:r>
    </w:p>
    <w:p w14:paraId="7B529D85" w14:textId="45CED5E5" w:rsidR="00155C8A" w:rsidRPr="00DB115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DB1157">
        <w:t>29.</w:t>
      </w:r>
      <w:r w:rsidRPr="00DB1157">
        <w:tab/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 w:rsidRPr="00DB1157">
        <w:rPr>
          <w:b/>
        </w:rPr>
        <w:t>recommends</w:t>
      </w:r>
      <w:r w:rsidR="0086017D">
        <w:rPr>
          <w:b/>
        </w:rPr>
        <w:t xml:space="preserve"> </w:t>
      </w:r>
      <w:r w:rsidR="00155C8A" w:rsidRPr="00DB1157">
        <w:rPr>
          <w:b/>
        </w:rPr>
        <w:t>that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party:</w:t>
      </w:r>
    </w:p>
    <w:p w14:paraId="2B71F2E0" w14:textId="288787F9" w:rsidR="00155C8A" w:rsidRPr="007157A8" w:rsidRDefault="00061B9A" w:rsidP="00061B9A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7157A8">
        <w:rPr>
          <w:b/>
        </w:rPr>
        <w:t>Review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 w:rsidRPr="007157A8">
        <w:rPr>
          <w:b/>
        </w:rPr>
        <w:t>repeal</w:t>
      </w:r>
      <w:r w:rsidR="0086017D">
        <w:rPr>
          <w:b/>
        </w:rPr>
        <w:t xml:space="preserve"> </w:t>
      </w:r>
      <w:r w:rsidR="00155C8A" w:rsidRPr="007157A8">
        <w:rPr>
          <w:b/>
        </w:rPr>
        <w:t>all</w:t>
      </w:r>
      <w:r w:rsidR="0086017D">
        <w:rPr>
          <w:b/>
        </w:rPr>
        <w:t xml:space="preserve"> </w:t>
      </w:r>
      <w:r w:rsidR="00155C8A" w:rsidRPr="007157A8">
        <w:rPr>
          <w:b/>
        </w:rPr>
        <w:t>discriminatory</w:t>
      </w:r>
      <w:r w:rsidR="0086017D">
        <w:rPr>
          <w:b/>
        </w:rPr>
        <w:t xml:space="preserve"> </w:t>
      </w:r>
      <w:r w:rsidR="00155C8A" w:rsidRPr="007157A8">
        <w:rPr>
          <w:b/>
        </w:rPr>
        <w:t>legal</w:t>
      </w:r>
      <w:r w:rsidR="0086017D">
        <w:rPr>
          <w:b/>
        </w:rPr>
        <w:t xml:space="preserve"> </w:t>
      </w:r>
      <w:r w:rsidR="00155C8A" w:rsidRPr="007157A8">
        <w:rPr>
          <w:b/>
        </w:rPr>
        <w:t>provisions</w:t>
      </w:r>
      <w:r w:rsidR="0086017D">
        <w:rPr>
          <w:b/>
        </w:rPr>
        <w:t xml:space="preserve"> </w:t>
      </w:r>
      <w:r w:rsidR="00155C8A" w:rsidRPr="007157A8">
        <w:rPr>
          <w:b/>
        </w:rPr>
        <w:t>legitim</w:t>
      </w:r>
      <w:r w:rsidR="00155C8A">
        <w:rPr>
          <w:b/>
        </w:rPr>
        <w:t>izing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7157A8">
        <w:rPr>
          <w:b/>
        </w:rPr>
        <w:t>involuntary</w:t>
      </w:r>
      <w:r w:rsidR="0086017D">
        <w:rPr>
          <w:b/>
        </w:rPr>
        <w:t xml:space="preserve"> </w:t>
      </w:r>
      <w:r w:rsidR="00155C8A" w:rsidRPr="007157A8">
        <w:rPr>
          <w:b/>
        </w:rPr>
        <w:t>treatment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 w:rsidRPr="007157A8">
        <w:rPr>
          <w:b/>
        </w:rPr>
        <w:t>deprivation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liberty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persons</w:t>
      </w:r>
      <w:r w:rsidR="0086017D">
        <w:rPr>
          <w:b/>
        </w:rPr>
        <w:t xml:space="preserve"> </w:t>
      </w:r>
      <w:r w:rsidR="00155C8A" w:rsidRPr="007157A8">
        <w:rPr>
          <w:b/>
        </w:rPr>
        <w:t>on</w:t>
      </w:r>
      <w:r w:rsidR="0086017D">
        <w:rPr>
          <w:b/>
        </w:rPr>
        <w:t xml:space="preserve"> </w:t>
      </w:r>
      <w:r w:rsidR="00155C8A" w:rsidRPr="007157A8">
        <w:rPr>
          <w:b/>
        </w:rPr>
        <w:t>the</w:t>
      </w:r>
      <w:r w:rsidR="0086017D">
        <w:rPr>
          <w:b/>
        </w:rPr>
        <w:t xml:space="preserve"> </w:t>
      </w:r>
      <w:r w:rsidR="00155C8A" w:rsidRPr="007157A8">
        <w:rPr>
          <w:b/>
        </w:rPr>
        <w:t>grounds</w:t>
      </w:r>
      <w:r w:rsidR="0086017D">
        <w:rPr>
          <w:b/>
        </w:rPr>
        <w:t xml:space="preserve"> </w:t>
      </w:r>
      <w:r w:rsidR="00155C8A" w:rsidRPr="007157A8">
        <w:rPr>
          <w:b/>
        </w:rPr>
        <w:t>of</w:t>
      </w:r>
      <w:r w:rsidR="0086017D">
        <w:rPr>
          <w:b/>
        </w:rPr>
        <w:t xml:space="preserve"> </w:t>
      </w:r>
      <w:r w:rsidR="00155C8A" w:rsidRPr="007157A8">
        <w:rPr>
          <w:b/>
        </w:rPr>
        <w:t>their</w:t>
      </w:r>
      <w:r w:rsidR="0086017D">
        <w:rPr>
          <w:b/>
        </w:rPr>
        <w:t xml:space="preserve"> </w:t>
      </w:r>
      <w:r w:rsidR="00155C8A" w:rsidRPr="007157A8">
        <w:rPr>
          <w:b/>
        </w:rPr>
        <w:t>psychosocial</w:t>
      </w:r>
      <w:r w:rsidR="0086017D">
        <w:rPr>
          <w:b/>
        </w:rPr>
        <w:t xml:space="preserve"> </w:t>
      </w:r>
      <w:r w:rsidR="00155C8A" w:rsidRPr="007157A8">
        <w:rPr>
          <w:b/>
        </w:rPr>
        <w:t>disability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 w:rsidRPr="007157A8">
        <w:rPr>
          <w:b/>
        </w:rPr>
        <w:t>perceived</w:t>
      </w:r>
      <w:r w:rsidR="0086017D">
        <w:rPr>
          <w:b/>
        </w:rPr>
        <w:t xml:space="preserve"> </w:t>
      </w:r>
      <w:r w:rsidR="00155C8A" w:rsidRPr="007157A8">
        <w:rPr>
          <w:b/>
        </w:rPr>
        <w:t>dangerousness</w:t>
      </w:r>
      <w:r w:rsidR="00155C8A">
        <w:rPr>
          <w:b/>
        </w:rPr>
        <w:t>,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 w:rsidRPr="007157A8">
        <w:rPr>
          <w:b/>
        </w:rPr>
        <w:t>ensure</w:t>
      </w:r>
      <w:r w:rsidR="0086017D">
        <w:rPr>
          <w:b/>
        </w:rPr>
        <w:t xml:space="preserve"> </w:t>
      </w:r>
      <w:r w:rsidR="00155C8A" w:rsidRPr="007157A8">
        <w:rPr>
          <w:b/>
        </w:rPr>
        <w:t>that</w:t>
      </w:r>
      <w:r w:rsidR="0086017D">
        <w:rPr>
          <w:b/>
        </w:rPr>
        <w:t xml:space="preserve"> </w:t>
      </w:r>
      <w:r w:rsidR="00155C8A" w:rsidRPr="007157A8">
        <w:rPr>
          <w:b/>
        </w:rPr>
        <w:t>any</w:t>
      </w:r>
      <w:r w:rsidR="0086017D">
        <w:rPr>
          <w:b/>
        </w:rPr>
        <w:t xml:space="preserve"> </w:t>
      </w:r>
      <w:r w:rsidR="00155C8A" w:rsidRPr="007157A8">
        <w:rPr>
          <w:b/>
        </w:rPr>
        <w:t>treatment</w:t>
      </w:r>
      <w:r w:rsidR="0086017D">
        <w:rPr>
          <w:b/>
        </w:rPr>
        <w:t xml:space="preserve"> </w:t>
      </w:r>
      <w:r w:rsidR="00155C8A" w:rsidRPr="007157A8">
        <w:rPr>
          <w:b/>
        </w:rPr>
        <w:t>is</w:t>
      </w:r>
      <w:r w:rsidR="0086017D">
        <w:rPr>
          <w:b/>
        </w:rPr>
        <w:t xml:space="preserve"> </w:t>
      </w:r>
      <w:r w:rsidR="00155C8A" w:rsidRPr="007157A8">
        <w:rPr>
          <w:b/>
          <w:color w:val="000000"/>
        </w:rPr>
        <w:t>always</w:t>
      </w:r>
      <w:r w:rsidR="0086017D">
        <w:rPr>
          <w:b/>
          <w:color w:val="000000"/>
        </w:rPr>
        <w:t xml:space="preserve"> </w:t>
      </w:r>
      <w:r w:rsidR="00155C8A" w:rsidRPr="007157A8">
        <w:rPr>
          <w:b/>
          <w:color w:val="000000"/>
        </w:rPr>
        <w:t>based</w:t>
      </w:r>
      <w:r w:rsidR="0086017D">
        <w:rPr>
          <w:b/>
          <w:color w:val="000000"/>
        </w:rPr>
        <w:t xml:space="preserve"> </w:t>
      </w:r>
      <w:r w:rsidR="00155C8A" w:rsidRPr="007157A8">
        <w:rPr>
          <w:b/>
          <w:color w:val="000000"/>
        </w:rPr>
        <w:t>on</w:t>
      </w:r>
      <w:r w:rsidR="0086017D">
        <w:rPr>
          <w:b/>
          <w:color w:val="000000"/>
        </w:rPr>
        <w:t xml:space="preserve"> </w:t>
      </w:r>
      <w:r w:rsidR="00155C8A" w:rsidRPr="007157A8">
        <w:rPr>
          <w:b/>
          <w:color w:val="000000"/>
        </w:rPr>
        <w:t>the</w:t>
      </w:r>
      <w:r w:rsidR="0086017D">
        <w:rPr>
          <w:b/>
          <w:color w:val="000000"/>
        </w:rPr>
        <w:t xml:space="preserve"> </w:t>
      </w:r>
      <w:r w:rsidR="00155C8A" w:rsidRPr="007157A8">
        <w:rPr>
          <w:b/>
          <w:color w:val="000000"/>
        </w:rPr>
        <w:t>free</w:t>
      </w:r>
      <w:r w:rsidR="0086017D">
        <w:rPr>
          <w:b/>
          <w:color w:val="000000"/>
        </w:rPr>
        <w:t xml:space="preserve"> </w:t>
      </w:r>
      <w:r w:rsidR="00155C8A" w:rsidRPr="007157A8">
        <w:rPr>
          <w:b/>
          <w:color w:val="000000"/>
        </w:rPr>
        <w:t>and</w:t>
      </w:r>
      <w:r w:rsidR="0086017D">
        <w:rPr>
          <w:b/>
          <w:color w:val="000000"/>
        </w:rPr>
        <w:t xml:space="preserve"> </w:t>
      </w:r>
      <w:r w:rsidR="00155C8A" w:rsidRPr="007157A8">
        <w:rPr>
          <w:b/>
          <w:color w:val="000000"/>
        </w:rPr>
        <w:t>informed</w:t>
      </w:r>
      <w:r w:rsidR="0086017D">
        <w:rPr>
          <w:b/>
          <w:color w:val="000000"/>
        </w:rPr>
        <w:t xml:space="preserve"> </w:t>
      </w:r>
      <w:r w:rsidR="00155C8A" w:rsidRPr="007157A8">
        <w:rPr>
          <w:b/>
          <w:color w:val="000000"/>
        </w:rPr>
        <w:t>consent</w:t>
      </w:r>
      <w:r w:rsidR="0086017D">
        <w:rPr>
          <w:b/>
          <w:color w:val="000000"/>
        </w:rPr>
        <w:t xml:space="preserve"> </w:t>
      </w:r>
      <w:r w:rsidR="00155C8A" w:rsidRPr="007157A8">
        <w:rPr>
          <w:b/>
          <w:color w:val="000000"/>
        </w:rPr>
        <w:t>of</w:t>
      </w:r>
      <w:r w:rsidR="0086017D">
        <w:rPr>
          <w:b/>
          <w:color w:val="000000"/>
        </w:rPr>
        <w:t xml:space="preserve"> </w:t>
      </w:r>
      <w:r w:rsidR="00155C8A" w:rsidRPr="007157A8">
        <w:rPr>
          <w:b/>
          <w:color w:val="000000"/>
        </w:rPr>
        <w:t>the</w:t>
      </w:r>
      <w:r w:rsidR="0086017D">
        <w:rPr>
          <w:b/>
          <w:color w:val="000000"/>
        </w:rPr>
        <w:t xml:space="preserve"> </w:t>
      </w:r>
      <w:r w:rsidR="00155C8A" w:rsidRPr="007157A8">
        <w:rPr>
          <w:b/>
          <w:color w:val="000000"/>
        </w:rPr>
        <w:t>person</w:t>
      </w:r>
      <w:r w:rsidR="0086017D">
        <w:rPr>
          <w:b/>
          <w:color w:val="000000"/>
        </w:rPr>
        <w:t xml:space="preserve"> </w:t>
      </w:r>
      <w:r w:rsidR="00155C8A" w:rsidRPr="007157A8">
        <w:rPr>
          <w:b/>
          <w:color w:val="000000"/>
        </w:rPr>
        <w:t>concerned</w:t>
      </w:r>
      <w:r w:rsidR="00155C8A">
        <w:rPr>
          <w:b/>
          <w:color w:val="000000"/>
        </w:rPr>
        <w:t>;</w:t>
      </w:r>
    </w:p>
    <w:p w14:paraId="4D7F4315" w14:textId="53ABE298" w:rsidR="00155C8A" w:rsidRPr="007157A8" w:rsidRDefault="00061B9A" w:rsidP="00061B9A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7157A8">
        <w:rPr>
          <w:b/>
          <w:bCs/>
        </w:rPr>
        <w:t>Ensure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legal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safeguards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rights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to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liberty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security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persons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0B17FE">
        <w:rPr>
          <w:b/>
        </w:rPr>
        <w:t>psychiatric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institutions,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including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forensic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psychiatric</w:t>
      </w:r>
      <w:r w:rsidR="0086017D">
        <w:rPr>
          <w:b/>
          <w:bCs/>
        </w:rPr>
        <w:t xml:space="preserve"> </w:t>
      </w:r>
      <w:r w:rsidR="00155C8A" w:rsidRPr="007157A8">
        <w:rPr>
          <w:b/>
          <w:bCs/>
        </w:rPr>
        <w:t>institutions</w:t>
      </w:r>
      <w:r w:rsidR="00155C8A" w:rsidRPr="00F92E41">
        <w:rPr>
          <w:b/>
        </w:rPr>
        <w:t>;</w:t>
      </w:r>
    </w:p>
    <w:p w14:paraId="263D4FF3" w14:textId="3FD6EE95" w:rsidR="00155C8A" w:rsidRPr="007157A8" w:rsidRDefault="00061B9A" w:rsidP="00061B9A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7157A8">
        <w:rPr>
          <w:b/>
        </w:rPr>
        <w:t>Develop</w:t>
      </w:r>
      <w:r w:rsidR="0086017D">
        <w:rPr>
          <w:b/>
        </w:rPr>
        <w:t xml:space="preserve"> </w:t>
      </w:r>
      <w:r w:rsidR="00155C8A" w:rsidRPr="007157A8">
        <w:rPr>
          <w:b/>
        </w:rPr>
        <w:t>community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 w:rsidRPr="007157A8">
        <w:rPr>
          <w:b/>
        </w:rPr>
        <w:t>human</w:t>
      </w:r>
      <w:r w:rsidR="0086017D">
        <w:rPr>
          <w:b/>
        </w:rPr>
        <w:t xml:space="preserve"> </w:t>
      </w:r>
      <w:r w:rsidR="00155C8A" w:rsidRPr="007157A8">
        <w:rPr>
          <w:b/>
        </w:rPr>
        <w:t>rights-based</w:t>
      </w:r>
      <w:r w:rsidR="0086017D">
        <w:rPr>
          <w:b/>
        </w:rPr>
        <w:t xml:space="preserve"> </w:t>
      </w:r>
      <w:r w:rsidR="00155C8A" w:rsidRPr="007157A8">
        <w:rPr>
          <w:b/>
        </w:rPr>
        <w:t>mental</w:t>
      </w:r>
      <w:r w:rsidR="0086017D">
        <w:rPr>
          <w:b/>
        </w:rPr>
        <w:t xml:space="preserve"> </w:t>
      </w:r>
      <w:r w:rsidR="00155C8A" w:rsidRPr="007157A8">
        <w:rPr>
          <w:b/>
        </w:rPr>
        <w:t>health</w:t>
      </w:r>
      <w:r w:rsidR="0086017D">
        <w:rPr>
          <w:b/>
        </w:rPr>
        <w:t xml:space="preserve"> </w:t>
      </w:r>
      <w:r w:rsidR="00155C8A" w:rsidRPr="007157A8">
        <w:rPr>
          <w:b/>
        </w:rPr>
        <w:t>services</w:t>
      </w:r>
      <w:r w:rsidR="0086017D">
        <w:rPr>
          <w:b/>
        </w:rPr>
        <w:t xml:space="preserve"> </w:t>
      </w:r>
      <w:r w:rsidR="00155C8A" w:rsidRPr="007157A8">
        <w:rPr>
          <w:b/>
        </w:rPr>
        <w:t>and</w:t>
      </w:r>
      <w:r w:rsidR="0086017D">
        <w:rPr>
          <w:b/>
        </w:rPr>
        <w:t xml:space="preserve"> </w:t>
      </w:r>
      <w:r w:rsidR="00155C8A" w:rsidRPr="007157A8">
        <w:rPr>
          <w:b/>
        </w:rPr>
        <w:t>support</w:t>
      </w:r>
      <w:r w:rsidR="0086017D">
        <w:rPr>
          <w:b/>
        </w:rPr>
        <w:t xml:space="preserve"> </w:t>
      </w:r>
      <w:r w:rsidR="00155C8A" w:rsidRPr="007157A8">
        <w:rPr>
          <w:b/>
        </w:rPr>
        <w:t>across</w:t>
      </w:r>
      <w:r w:rsidR="0086017D">
        <w:rPr>
          <w:b/>
        </w:rPr>
        <w:t xml:space="preserve"> </w:t>
      </w:r>
      <w:r w:rsidR="00155C8A" w:rsidRPr="007157A8">
        <w:rPr>
          <w:b/>
        </w:rPr>
        <w:t>the</w:t>
      </w:r>
      <w:r w:rsidR="0086017D">
        <w:rPr>
          <w:b/>
        </w:rPr>
        <w:t xml:space="preserve"> </w:t>
      </w:r>
      <w:r w:rsidR="00155C8A" w:rsidRPr="007157A8">
        <w:rPr>
          <w:b/>
        </w:rPr>
        <w:t>State</w:t>
      </w:r>
      <w:r w:rsidR="0086017D">
        <w:rPr>
          <w:b/>
        </w:rPr>
        <w:t xml:space="preserve"> </w:t>
      </w:r>
      <w:r w:rsidR="001450A1">
        <w:rPr>
          <w:b/>
        </w:rPr>
        <w:t>p</w:t>
      </w:r>
      <w:r w:rsidR="00155C8A" w:rsidRPr="007157A8">
        <w:rPr>
          <w:b/>
        </w:rPr>
        <w:t>arty</w:t>
      </w:r>
      <w:r w:rsidR="00155C8A">
        <w:rPr>
          <w:b/>
          <w:color w:val="000000"/>
        </w:rPr>
        <w:t>;</w:t>
      </w:r>
    </w:p>
    <w:p w14:paraId="3AD0684D" w14:textId="77777777" w:rsidR="00A37CA3" w:rsidRDefault="00061B9A" w:rsidP="00061B9A">
      <w:pPr>
        <w:pStyle w:val="ParaNoG"/>
        <w:numPr>
          <w:ilvl w:val="0"/>
          <w:numId w:val="0"/>
        </w:numPr>
        <w:ind w:left="1134"/>
        <w:rPr>
          <w:b/>
          <w:iCs/>
        </w:rPr>
      </w:pPr>
      <w:r>
        <w:rPr>
          <w:bCs/>
        </w:rPr>
        <w:tab/>
        <w:t>(d)</w:t>
      </w:r>
      <w:r>
        <w:rPr>
          <w:bCs/>
        </w:rPr>
        <w:tab/>
      </w:r>
      <w:r w:rsidR="00155C8A" w:rsidRPr="007157A8">
        <w:rPr>
          <w:b/>
        </w:rPr>
        <w:t>Guarantee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full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accessibility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and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procedural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accommodation,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including</w:t>
      </w:r>
      <w:r w:rsidR="0086017D">
        <w:rPr>
          <w:b/>
          <w:iCs/>
        </w:rPr>
        <w:t xml:space="preserve"> </w:t>
      </w:r>
      <w:r w:rsidR="00155C8A" w:rsidRPr="000B17FE">
        <w:rPr>
          <w:b/>
        </w:rPr>
        <w:t>augmentative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and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alternative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modes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of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communication,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Braille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and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sign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language,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for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all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persons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with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disabilities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at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penitentiary</w:t>
      </w:r>
      <w:r w:rsidR="0086017D">
        <w:rPr>
          <w:b/>
          <w:iCs/>
        </w:rPr>
        <w:t xml:space="preserve"> </w:t>
      </w:r>
      <w:r w:rsidR="00155C8A" w:rsidRPr="007157A8">
        <w:rPr>
          <w:b/>
          <w:iCs/>
        </w:rPr>
        <w:t>institutions.</w:t>
      </w:r>
    </w:p>
    <w:p w14:paraId="35544E87" w14:textId="2B0DA710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30.</w:t>
      </w:r>
      <w:r>
        <w:tab/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 w:rsidRPr="00DB1157">
        <w:rPr>
          <w:b/>
        </w:rPr>
        <w:t>further</w:t>
      </w:r>
      <w:r w:rsidR="0086017D">
        <w:rPr>
          <w:b/>
        </w:rPr>
        <w:t xml:space="preserve"> </w:t>
      </w:r>
      <w:r w:rsidR="00155C8A" w:rsidRPr="00DB1157">
        <w:rPr>
          <w:b/>
        </w:rPr>
        <w:t>calls</w:t>
      </w:r>
      <w:r w:rsidR="0086017D">
        <w:rPr>
          <w:b/>
        </w:rPr>
        <w:t xml:space="preserve"> </w:t>
      </w:r>
      <w:r w:rsidR="00155C8A" w:rsidRPr="00DB1157">
        <w:rPr>
          <w:b/>
        </w:rPr>
        <w:t>upon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</w:t>
      </w:r>
      <w:r w:rsidR="0086017D">
        <w:rPr>
          <w:b/>
        </w:rPr>
        <w:t xml:space="preserve"> </w:t>
      </w:r>
      <w:r w:rsidR="00155C8A" w:rsidRPr="00DB1157">
        <w:rPr>
          <w:b/>
        </w:rPr>
        <w:t>to</w:t>
      </w:r>
      <w:r w:rsidR="0086017D">
        <w:rPr>
          <w:b/>
        </w:rPr>
        <w:t xml:space="preserve"> </w:t>
      </w:r>
      <w:r w:rsidR="00155C8A" w:rsidRPr="00DB1157">
        <w:rPr>
          <w:b/>
        </w:rPr>
        <w:t>be</w:t>
      </w:r>
      <w:r w:rsidR="0086017D">
        <w:rPr>
          <w:b/>
        </w:rPr>
        <w:t xml:space="preserve"> </w:t>
      </w:r>
      <w:r w:rsidR="00155C8A" w:rsidRPr="00DB1157">
        <w:rPr>
          <w:b/>
        </w:rPr>
        <w:t>guided</w:t>
      </w:r>
      <w:r w:rsidR="0086017D">
        <w:rPr>
          <w:b/>
        </w:rPr>
        <w:t xml:space="preserve"> </w:t>
      </w:r>
      <w:r w:rsidR="00155C8A" w:rsidRPr="00DB1157">
        <w:rPr>
          <w:b/>
        </w:rPr>
        <w:t>by</w:t>
      </w:r>
      <w:r w:rsidR="0086017D">
        <w:rPr>
          <w:b/>
        </w:rPr>
        <w:t xml:space="preserve"> </w:t>
      </w:r>
      <w:r w:rsidR="00155C8A" w:rsidRPr="00DB1157">
        <w:rPr>
          <w:b/>
        </w:rPr>
        <w:t>its</w:t>
      </w:r>
      <w:r w:rsidR="0086017D">
        <w:rPr>
          <w:b/>
        </w:rPr>
        <w:t xml:space="preserve"> </w:t>
      </w:r>
      <w:r w:rsidR="00155C8A" w:rsidRPr="00DB1157">
        <w:rPr>
          <w:b/>
        </w:rPr>
        <w:t>obligations</w:t>
      </w:r>
      <w:r w:rsidR="0086017D">
        <w:rPr>
          <w:b/>
        </w:rPr>
        <w:t xml:space="preserve"> </w:t>
      </w:r>
      <w:r w:rsidR="00155C8A" w:rsidRPr="00DB1157">
        <w:rPr>
          <w:b/>
        </w:rPr>
        <w:t>under</w:t>
      </w:r>
      <w:r w:rsidR="0086017D">
        <w:rPr>
          <w:b/>
        </w:rPr>
        <w:t xml:space="preserve"> </w:t>
      </w:r>
      <w:r w:rsidR="00155C8A" w:rsidRPr="00DB1157">
        <w:rPr>
          <w:b/>
        </w:rPr>
        <w:t>article</w:t>
      </w:r>
      <w:r w:rsidR="0086017D">
        <w:rPr>
          <w:b/>
        </w:rPr>
        <w:t xml:space="preserve"> </w:t>
      </w:r>
      <w:r w:rsidR="00155C8A" w:rsidRPr="00DB1157">
        <w:rPr>
          <w:b/>
        </w:rPr>
        <w:t>14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Convention,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9112DB">
        <w:rPr>
          <w:b/>
        </w:rPr>
        <w:t>’</w:t>
      </w:r>
      <w:r w:rsidR="00155C8A" w:rsidRPr="00DB1157">
        <w:rPr>
          <w:b/>
        </w:rPr>
        <w:t>s</w:t>
      </w:r>
      <w:r w:rsidR="0086017D">
        <w:rPr>
          <w:b/>
        </w:rPr>
        <w:t xml:space="preserve"> </w:t>
      </w:r>
      <w:r w:rsidR="00155C8A" w:rsidRPr="00DB1157">
        <w:rPr>
          <w:b/>
          <w:bCs/>
        </w:rPr>
        <w:t>guidelines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on</w:t>
      </w:r>
      <w:r w:rsidR="0086017D">
        <w:rPr>
          <w:b/>
          <w:bCs/>
        </w:rPr>
        <w:t xml:space="preserve"> </w:t>
      </w:r>
      <w:r w:rsidR="00155C8A" w:rsidRPr="00117DED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117DED">
        <w:rPr>
          <w:b/>
          <w:bCs/>
        </w:rPr>
        <w:t>right</w:t>
      </w:r>
      <w:r w:rsidR="0086017D">
        <w:rPr>
          <w:b/>
          <w:bCs/>
        </w:rPr>
        <w:t xml:space="preserve"> </w:t>
      </w:r>
      <w:r w:rsidR="00155C8A" w:rsidRPr="00117DED">
        <w:rPr>
          <w:b/>
          <w:bCs/>
        </w:rPr>
        <w:t>to</w:t>
      </w:r>
      <w:r w:rsidR="0086017D">
        <w:rPr>
          <w:b/>
          <w:bCs/>
        </w:rPr>
        <w:t xml:space="preserve"> </w:t>
      </w:r>
      <w:r w:rsidR="00155C8A" w:rsidRPr="00117DED">
        <w:rPr>
          <w:b/>
          <w:bCs/>
        </w:rPr>
        <w:t>liberty</w:t>
      </w:r>
      <w:r w:rsidR="0086017D">
        <w:rPr>
          <w:b/>
          <w:bCs/>
        </w:rPr>
        <w:t xml:space="preserve"> </w:t>
      </w:r>
      <w:r w:rsidR="00155C8A" w:rsidRPr="00117DED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117DED">
        <w:rPr>
          <w:b/>
          <w:bCs/>
        </w:rPr>
        <w:t>security</w:t>
      </w:r>
      <w:r w:rsidR="0086017D">
        <w:rPr>
          <w:b/>
          <w:bCs/>
        </w:rPr>
        <w:t xml:space="preserve"> </w:t>
      </w:r>
      <w:r w:rsidR="00155C8A" w:rsidRPr="00117DED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117DED">
        <w:rPr>
          <w:b/>
          <w:bCs/>
        </w:rPr>
        <w:t>persons</w:t>
      </w:r>
      <w:r w:rsidR="0086017D">
        <w:rPr>
          <w:b/>
          <w:bCs/>
        </w:rPr>
        <w:t xml:space="preserve"> </w:t>
      </w:r>
      <w:r w:rsidR="00155C8A" w:rsidRPr="00117DED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117DED">
        <w:rPr>
          <w:b/>
          <w:bCs/>
        </w:rPr>
        <w:t>disabilities</w:t>
      </w:r>
      <w:r w:rsidR="00155C8A" w:rsidRPr="00A37CA3">
        <w:rPr>
          <w:rStyle w:val="FootnoteReference"/>
        </w:rPr>
        <w:footnoteReference w:id="5"/>
      </w:r>
      <w:r w:rsidR="0086017D">
        <w:rPr>
          <w:b/>
          <w:bCs/>
        </w:rPr>
        <w:t xml:space="preserve"> </w:t>
      </w:r>
      <w:r w:rsidR="00155C8A" w:rsidRPr="007F2746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7F2746">
        <w:rPr>
          <w:b/>
          <w:bCs/>
        </w:rPr>
        <w:t>relation</w:t>
      </w:r>
      <w:r w:rsidR="0086017D">
        <w:rPr>
          <w:b/>
          <w:bCs/>
        </w:rPr>
        <w:t xml:space="preserve"> </w:t>
      </w:r>
      <w:r w:rsidR="00155C8A" w:rsidRPr="007F2746">
        <w:rPr>
          <w:b/>
          <w:bCs/>
        </w:rPr>
        <w:t>to</w:t>
      </w:r>
      <w:r w:rsidR="0086017D">
        <w:rPr>
          <w:b/>
          <w:bCs/>
        </w:rPr>
        <w:t xml:space="preserve"> </w:t>
      </w:r>
      <w:r w:rsidR="00155C8A" w:rsidRPr="007F2746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F2746">
        <w:rPr>
          <w:b/>
        </w:rPr>
        <w:t>draft</w:t>
      </w:r>
      <w:r w:rsidR="0086017D">
        <w:rPr>
          <w:b/>
        </w:rPr>
        <w:t xml:space="preserve"> </w:t>
      </w:r>
      <w:r w:rsidR="00155C8A" w:rsidRPr="007F2746">
        <w:rPr>
          <w:b/>
        </w:rPr>
        <w:t>additional</w:t>
      </w:r>
      <w:r w:rsidR="0086017D">
        <w:rPr>
          <w:b/>
        </w:rPr>
        <w:t xml:space="preserve"> </w:t>
      </w:r>
      <w:r w:rsidR="00155C8A" w:rsidRPr="00DB1157">
        <w:rPr>
          <w:b/>
        </w:rPr>
        <w:t>protocol</w:t>
      </w:r>
      <w:r w:rsidR="0086017D">
        <w:rPr>
          <w:b/>
        </w:rPr>
        <w:t xml:space="preserve"> </w:t>
      </w:r>
      <w:r w:rsidR="00155C8A" w:rsidRPr="00DB1157">
        <w:rPr>
          <w:b/>
        </w:rPr>
        <w:t>to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Convention</w:t>
      </w:r>
      <w:r w:rsidR="0086017D">
        <w:rPr>
          <w:b/>
        </w:rPr>
        <w:t xml:space="preserve"> </w:t>
      </w:r>
      <w:r w:rsidR="00155C8A" w:rsidRPr="00DB1157">
        <w:rPr>
          <w:b/>
        </w:rPr>
        <w:t>for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Protection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Human</w:t>
      </w:r>
      <w:r w:rsidR="0086017D">
        <w:rPr>
          <w:b/>
        </w:rPr>
        <w:t xml:space="preserve"> </w:t>
      </w:r>
      <w:r w:rsidR="00155C8A" w:rsidRPr="00DB1157">
        <w:rPr>
          <w:b/>
        </w:rPr>
        <w:t>Rights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Dignity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Human</w:t>
      </w:r>
      <w:r w:rsidR="0086017D">
        <w:rPr>
          <w:b/>
        </w:rPr>
        <w:t xml:space="preserve"> </w:t>
      </w:r>
      <w:r w:rsidR="00155C8A" w:rsidRPr="00DB1157">
        <w:rPr>
          <w:b/>
        </w:rPr>
        <w:t>Being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regard</w:t>
      </w:r>
      <w:r w:rsidR="0086017D">
        <w:rPr>
          <w:b/>
        </w:rPr>
        <w:t xml:space="preserve"> </w:t>
      </w:r>
      <w:r w:rsidR="00155C8A" w:rsidRPr="00DB1157">
        <w:rPr>
          <w:b/>
        </w:rPr>
        <w:t>to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Application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Biology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Medicine</w:t>
      </w:r>
      <w:r w:rsidR="0086017D">
        <w:rPr>
          <w:b/>
        </w:rPr>
        <w:t xml:space="preserve"> </w:t>
      </w:r>
      <w:r w:rsidR="00155C8A" w:rsidRPr="00DB1157">
        <w:rPr>
          <w:b/>
        </w:rPr>
        <w:t>(Oviedo</w:t>
      </w:r>
      <w:r w:rsidR="0086017D">
        <w:rPr>
          <w:b/>
        </w:rPr>
        <w:t xml:space="preserve"> </w:t>
      </w:r>
      <w:r w:rsidR="00155C8A" w:rsidRPr="00DB1157">
        <w:rPr>
          <w:b/>
        </w:rPr>
        <w:t>Convention),</w:t>
      </w:r>
      <w:r w:rsidR="0086017D">
        <w:rPr>
          <w:b/>
        </w:rPr>
        <w:t xml:space="preserve"> </w:t>
      </w:r>
      <w:r w:rsidR="00155C8A" w:rsidRPr="004A7346">
        <w:rPr>
          <w:b/>
        </w:rPr>
        <w:t>and</w:t>
      </w:r>
      <w:r w:rsidR="0086017D">
        <w:rPr>
          <w:b/>
        </w:rPr>
        <w:t xml:space="preserve"> </w:t>
      </w:r>
      <w:r w:rsidR="00155C8A" w:rsidRPr="004A7346">
        <w:rPr>
          <w:b/>
        </w:rPr>
        <w:t>that</w:t>
      </w:r>
      <w:r w:rsidR="0086017D">
        <w:rPr>
          <w:b/>
        </w:rPr>
        <w:t xml:space="preserve"> </w:t>
      </w:r>
      <w:r w:rsidR="00155C8A" w:rsidRPr="004A7346">
        <w:rPr>
          <w:b/>
        </w:rPr>
        <w:t>it</w:t>
      </w:r>
      <w:r w:rsidR="0086017D">
        <w:rPr>
          <w:b/>
        </w:rPr>
        <w:t xml:space="preserve"> </w:t>
      </w:r>
      <w:r w:rsidR="00155C8A" w:rsidRPr="004A7346">
        <w:rPr>
          <w:b/>
        </w:rPr>
        <w:t>oppose</w:t>
      </w:r>
      <w:r w:rsidR="0086017D">
        <w:rPr>
          <w:b/>
        </w:rPr>
        <w:t xml:space="preserve"> </w:t>
      </w:r>
      <w:r w:rsidR="00155C8A" w:rsidRPr="004A7346">
        <w:rPr>
          <w:b/>
        </w:rPr>
        <w:t>its</w:t>
      </w:r>
      <w:r w:rsidR="0086017D">
        <w:rPr>
          <w:b/>
        </w:rPr>
        <w:t xml:space="preserve"> </w:t>
      </w:r>
      <w:r w:rsidR="00155C8A" w:rsidRPr="004A7346">
        <w:rPr>
          <w:b/>
        </w:rPr>
        <w:t>adoption.</w:t>
      </w:r>
      <w:r w:rsidR="0086017D">
        <w:rPr>
          <w:b/>
        </w:rPr>
        <w:t xml:space="preserve"> </w:t>
      </w:r>
      <w:r w:rsidR="00155C8A" w:rsidRPr="004A7346">
        <w:rPr>
          <w:b/>
        </w:rPr>
        <w:t>The</w:t>
      </w:r>
      <w:r w:rsidR="0086017D">
        <w:rPr>
          <w:b/>
        </w:rPr>
        <w:t xml:space="preserve"> </w:t>
      </w:r>
      <w:r w:rsidR="00155C8A" w:rsidRPr="004A7346">
        <w:rPr>
          <w:b/>
        </w:rPr>
        <w:t>State</w:t>
      </w:r>
      <w:r w:rsidR="0086017D">
        <w:rPr>
          <w:b/>
        </w:rPr>
        <w:t xml:space="preserve"> </w:t>
      </w:r>
      <w:r w:rsidR="00155C8A" w:rsidRPr="004A7346">
        <w:rPr>
          <w:b/>
        </w:rPr>
        <w:t>party</w:t>
      </w:r>
      <w:r w:rsidR="0086017D">
        <w:rPr>
          <w:b/>
        </w:rPr>
        <w:t xml:space="preserve"> </w:t>
      </w:r>
      <w:r w:rsidR="00155C8A" w:rsidRPr="004A7346">
        <w:rPr>
          <w:b/>
        </w:rPr>
        <w:t>should</w:t>
      </w:r>
      <w:r w:rsidR="0086017D">
        <w:rPr>
          <w:b/>
        </w:rPr>
        <w:t xml:space="preserve"> </w:t>
      </w:r>
      <w:r w:rsidR="00155C8A" w:rsidRPr="004A7346">
        <w:rPr>
          <w:b/>
        </w:rPr>
        <w:t>implement</w:t>
      </w:r>
      <w:r w:rsidR="0086017D">
        <w:rPr>
          <w:b/>
        </w:rPr>
        <w:t xml:space="preserve"> </w:t>
      </w:r>
      <w:r w:rsidR="00155C8A" w:rsidRPr="004A7346">
        <w:rPr>
          <w:b/>
        </w:rPr>
        <w:t>its</w:t>
      </w:r>
      <w:r w:rsidR="0086017D">
        <w:rPr>
          <w:b/>
        </w:rPr>
        <w:t xml:space="preserve"> </w:t>
      </w:r>
      <w:r w:rsidR="00155C8A" w:rsidRPr="004A7346">
        <w:rPr>
          <w:b/>
        </w:rPr>
        <w:t>obligations</w:t>
      </w:r>
      <w:r w:rsidR="0086017D">
        <w:rPr>
          <w:b/>
        </w:rPr>
        <w:t xml:space="preserve"> </w:t>
      </w:r>
      <w:r w:rsidR="00155C8A" w:rsidRPr="004A7346">
        <w:rPr>
          <w:b/>
        </w:rPr>
        <w:t>under</w:t>
      </w:r>
      <w:r w:rsidR="0086017D">
        <w:rPr>
          <w:b/>
        </w:rPr>
        <w:t xml:space="preserve"> </w:t>
      </w:r>
      <w:r w:rsidR="00155C8A" w:rsidRPr="004A7346">
        <w:rPr>
          <w:b/>
        </w:rPr>
        <w:t>the</w:t>
      </w:r>
      <w:r w:rsidR="0086017D">
        <w:rPr>
          <w:b/>
        </w:rPr>
        <w:t xml:space="preserve"> </w:t>
      </w:r>
      <w:r w:rsidR="00155C8A" w:rsidRPr="004A7346">
        <w:rPr>
          <w:b/>
        </w:rPr>
        <w:t>Oviedo</w:t>
      </w:r>
      <w:r w:rsidR="0086017D">
        <w:rPr>
          <w:b/>
        </w:rPr>
        <w:t xml:space="preserve"> </w:t>
      </w:r>
      <w:r w:rsidR="00155C8A" w:rsidRPr="004A7346">
        <w:rPr>
          <w:b/>
        </w:rPr>
        <w:t>Convention</w:t>
      </w:r>
      <w:r w:rsidR="0086017D">
        <w:rPr>
          <w:b/>
        </w:rPr>
        <w:t xml:space="preserve"> </w:t>
      </w:r>
      <w:r w:rsidR="00155C8A" w:rsidRPr="004A7346">
        <w:rPr>
          <w:b/>
        </w:rPr>
        <w:t>in</w:t>
      </w:r>
      <w:r w:rsidR="0086017D">
        <w:rPr>
          <w:b/>
        </w:rPr>
        <w:t xml:space="preserve"> </w:t>
      </w:r>
      <w:r w:rsidR="00155C8A" w:rsidRPr="004A7346">
        <w:rPr>
          <w:b/>
        </w:rPr>
        <w:t>a</w:t>
      </w:r>
      <w:r w:rsidR="0086017D">
        <w:rPr>
          <w:b/>
        </w:rPr>
        <w:t xml:space="preserve"> </w:t>
      </w:r>
      <w:r w:rsidR="00155C8A" w:rsidRPr="004A7346">
        <w:rPr>
          <w:b/>
        </w:rPr>
        <w:t>manner</w:t>
      </w:r>
      <w:r w:rsidR="0086017D">
        <w:rPr>
          <w:b/>
        </w:rPr>
        <w:t xml:space="preserve"> </w:t>
      </w:r>
      <w:r w:rsidR="00155C8A" w:rsidRPr="004A7346">
        <w:rPr>
          <w:b/>
        </w:rPr>
        <w:t>compatible</w:t>
      </w:r>
      <w:r w:rsidR="0086017D">
        <w:rPr>
          <w:b/>
        </w:rPr>
        <w:t xml:space="preserve"> </w:t>
      </w:r>
      <w:r w:rsidR="00155C8A" w:rsidRPr="004A7346">
        <w:rPr>
          <w:b/>
        </w:rPr>
        <w:t>with</w:t>
      </w:r>
      <w:r w:rsidR="0086017D">
        <w:rPr>
          <w:b/>
        </w:rPr>
        <w:t xml:space="preserve"> </w:t>
      </w:r>
      <w:r w:rsidR="00155C8A" w:rsidRPr="004A7346">
        <w:rPr>
          <w:b/>
        </w:rPr>
        <w:t>the</w:t>
      </w:r>
      <w:r w:rsidR="0086017D">
        <w:rPr>
          <w:b/>
        </w:rPr>
        <w:t xml:space="preserve"> </w:t>
      </w:r>
      <w:r w:rsidR="00155C8A" w:rsidRPr="004A7346">
        <w:rPr>
          <w:b/>
        </w:rPr>
        <w:t>human</w:t>
      </w:r>
      <w:r w:rsidR="0086017D">
        <w:rPr>
          <w:b/>
        </w:rPr>
        <w:t xml:space="preserve"> </w:t>
      </w:r>
      <w:r w:rsidR="00155C8A" w:rsidRPr="004A7346">
        <w:rPr>
          <w:b/>
        </w:rPr>
        <w:t>rights</w:t>
      </w:r>
      <w:r w:rsidR="0086017D">
        <w:rPr>
          <w:b/>
        </w:rPr>
        <w:t xml:space="preserve"> </w:t>
      </w:r>
      <w:r w:rsidR="00155C8A" w:rsidRPr="004A7346">
        <w:rPr>
          <w:b/>
        </w:rPr>
        <w:t>model</w:t>
      </w:r>
      <w:r w:rsidR="0086017D">
        <w:rPr>
          <w:b/>
        </w:rPr>
        <w:t xml:space="preserve"> </w:t>
      </w:r>
      <w:r w:rsidR="00155C8A" w:rsidRPr="004A7346">
        <w:rPr>
          <w:b/>
        </w:rPr>
        <w:t>of</w:t>
      </w:r>
      <w:r w:rsidR="0086017D">
        <w:rPr>
          <w:b/>
        </w:rPr>
        <w:t xml:space="preserve"> </w:t>
      </w:r>
      <w:r w:rsidR="00155C8A" w:rsidRPr="004A7346">
        <w:rPr>
          <w:b/>
        </w:rPr>
        <w:t>disability.</w:t>
      </w:r>
    </w:p>
    <w:p w14:paraId="2BA7CC28" w14:textId="77777777" w:rsidR="00A37CA3" w:rsidRDefault="00155C8A" w:rsidP="00061B9A">
      <w:pPr>
        <w:pStyle w:val="H23G"/>
      </w:pPr>
      <w:r w:rsidRPr="00F92E41">
        <w:rPr>
          <w:bCs/>
        </w:rPr>
        <w:tab/>
      </w:r>
      <w:r w:rsidRPr="00F92E41">
        <w:rPr>
          <w:bCs/>
        </w:rPr>
        <w:tab/>
      </w:r>
      <w:r w:rsidRPr="00E67A58">
        <w:t>Freedom</w:t>
      </w:r>
      <w:r w:rsidR="0086017D">
        <w:t xml:space="preserve"> </w:t>
      </w:r>
      <w:r w:rsidRPr="00E67A58">
        <w:t>from</w:t>
      </w:r>
      <w:r w:rsidR="0086017D">
        <w:t xml:space="preserve"> </w:t>
      </w:r>
      <w:r w:rsidRPr="00E67A58">
        <w:t>torture</w:t>
      </w:r>
      <w:r w:rsidR="0086017D">
        <w:t xml:space="preserve"> </w:t>
      </w:r>
      <w:r w:rsidRPr="00E67A58">
        <w:t>or</w:t>
      </w:r>
      <w:r w:rsidR="0086017D">
        <w:t xml:space="preserve"> </w:t>
      </w:r>
      <w:r w:rsidRPr="00E67A58">
        <w:t>cruel,</w:t>
      </w:r>
      <w:r w:rsidR="0086017D">
        <w:t xml:space="preserve"> </w:t>
      </w:r>
      <w:r w:rsidRPr="00E67A58">
        <w:t>inhuman</w:t>
      </w:r>
      <w:r w:rsidR="0086017D">
        <w:t xml:space="preserve"> </w:t>
      </w:r>
      <w:r w:rsidRPr="00E67A58">
        <w:t>or</w:t>
      </w:r>
      <w:r w:rsidR="0086017D">
        <w:t xml:space="preserve"> </w:t>
      </w:r>
      <w:r w:rsidRPr="00E67A58">
        <w:t>degrading</w:t>
      </w:r>
      <w:r w:rsidR="0086017D">
        <w:t xml:space="preserve"> </w:t>
      </w:r>
      <w:r w:rsidRPr="00E67A58">
        <w:t>treatment</w:t>
      </w:r>
      <w:r w:rsidR="0086017D">
        <w:t xml:space="preserve"> </w:t>
      </w:r>
      <w:r w:rsidRPr="00E67A58">
        <w:t>or</w:t>
      </w:r>
      <w:r w:rsidR="0086017D">
        <w:t xml:space="preserve"> </w:t>
      </w:r>
      <w:r w:rsidRPr="00E67A58">
        <w:t>punishment</w:t>
      </w:r>
      <w:r w:rsidR="0086017D">
        <w:t xml:space="preserve"> </w:t>
      </w:r>
      <w:r w:rsidR="00497B38">
        <w:br/>
      </w:r>
      <w:r w:rsidRPr="00E67A58">
        <w:t>(art.</w:t>
      </w:r>
      <w:r w:rsidR="009112DB">
        <w:t xml:space="preserve"> </w:t>
      </w:r>
      <w:r w:rsidRPr="00E67A58">
        <w:t>5)</w:t>
      </w:r>
    </w:p>
    <w:p w14:paraId="1088FD91" w14:textId="48817FB9" w:rsidR="00155C8A" w:rsidRPr="00E67A5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7A58">
        <w:t>31.</w:t>
      </w:r>
      <w:r w:rsidRPr="00E67A58"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is</w:t>
      </w:r>
      <w:r w:rsidR="0086017D">
        <w:t xml:space="preserve"> </w:t>
      </w:r>
      <w:r w:rsidR="00155C8A" w:rsidRPr="00E67A58">
        <w:t>concerned</w:t>
      </w:r>
      <w:r w:rsidR="0086017D">
        <w:t xml:space="preserve"> </w:t>
      </w:r>
      <w:r w:rsidR="00155C8A" w:rsidRPr="00E67A58">
        <w:t>about:</w:t>
      </w:r>
    </w:p>
    <w:p w14:paraId="18D4B865" w14:textId="77777777" w:rsidR="00A37CA3" w:rsidRDefault="00497B38" w:rsidP="00497B38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(a)</w:t>
      </w:r>
      <w:r>
        <w:rPr>
          <w:bCs/>
        </w:rPr>
        <w:tab/>
      </w:r>
      <w:r w:rsidR="00155C8A" w:rsidRPr="00E67A58">
        <w:t>Reports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solitary</w:t>
      </w:r>
      <w:r w:rsidR="0086017D">
        <w:t xml:space="preserve"> </w:t>
      </w:r>
      <w:r w:rsidR="00155C8A" w:rsidRPr="00E67A58">
        <w:t>confinement,</w:t>
      </w:r>
      <w:r w:rsidR="0086017D">
        <w:t xml:space="preserve"> </w:t>
      </w:r>
      <w:r w:rsidR="00155C8A" w:rsidRPr="00E67A58">
        <w:t>mechanical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chemical</w:t>
      </w:r>
      <w:r w:rsidR="0086017D">
        <w:t xml:space="preserve"> </w:t>
      </w:r>
      <w:r w:rsidR="00155C8A" w:rsidRPr="00E67A58">
        <w:t>restraints,</w:t>
      </w:r>
      <w:r w:rsidR="0086017D">
        <w:t xml:space="preserve"> </w:t>
      </w:r>
      <w:r w:rsidR="00155C8A" w:rsidRPr="00E67A58">
        <w:t>forced</w:t>
      </w:r>
      <w:r w:rsidR="0086017D">
        <w:t xml:space="preserve"> </w:t>
      </w:r>
      <w:r w:rsidR="00155C8A" w:rsidRPr="00E67A58">
        <w:t>medication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other</w:t>
      </w:r>
      <w:r w:rsidR="0086017D">
        <w:t xml:space="preserve"> </w:t>
      </w:r>
      <w:r w:rsidR="00155C8A" w:rsidRPr="00E67A58">
        <w:t>forms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ill-treatment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residential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psychiatric</w:t>
      </w:r>
      <w:r w:rsidR="0086017D">
        <w:t xml:space="preserve"> </w:t>
      </w:r>
      <w:r w:rsidR="00155C8A" w:rsidRPr="00E67A58">
        <w:t>institutions</w:t>
      </w:r>
      <w:r w:rsidR="00155C8A">
        <w:t>;</w:t>
      </w:r>
    </w:p>
    <w:p w14:paraId="765CAC86" w14:textId="5F4FF0C6" w:rsidR="00155C8A" w:rsidRPr="00E67A58" w:rsidRDefault="00497B38" w:rsidP="00497B38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(b)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p</w:t>
      </w:r>
      <w:r w:rsidR="00155C8A" w:rsidRPr="00E67A58">
        <w:t>ractice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placing</w:t>
      </w:r>
      <w:r w:rsidR="0086017D">
        <w:t xml:space="preserve"> </w:t>
      </w:r>
      <w:r w:rsidR="00155C8A" w:rsidRPr="00E67A58">
        <w:t>children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psychosocial</w:t>
      </w:r>
      <w:r w:rsidR="0086017D">
        <w:t xml:space="preserve"> </w:t>
      </w:r>
      <w:r w:rsidR="00155C8A" w:rsidRPr="00E67A58">
        <w:t>disabilities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isolation</w:t>
      </w:r>
      <w:r w:rsidR="0086017D">
        <w:t xml:space="preserve"> </w:t>
      </w:r>
      <w:r w:rsidR="00155C8A" w:rsidRPr="00E67A58">
        <w:t>as</w:t>
      </w:r>
      <w:r w:rsidR="0086017D">
        <w:t xml:space="preserve"> </w:t>
      </w:r>
      <w:r w:rsidR="00155C8A" w:rsidRPr="00E67A58">
        <w:t>a</w:t>
      </w:r>
      <w:r w:rsidR="0086017D">
        <w:t xml:space="preserve"> </w:t>
      </w:r>
      <w:r w:rsidR="00155C8A" w:rsidRPr="00E67A58">
        <w:t>form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punishment.</w:t>
      </w:r>
    </w:p>
    <w:p w14:paraId="5C538917" w14:textId="45903657" w:rsidR="00155C8A" w:rsidRPr="00DB115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DB1157">
        <w:t>32.</w:t>
      </w:r>
      <w:r w:rsidRPr="00DB1157">
        <w:tab/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Committee</w:t>
      </w:r>
      <w:r w:rsidR="0086017D">
        <w:rPr>
          <w:b/>
        </w:rPr>
        <w:t xml:space="preserve"> </w:t>
      </w:r>
      <w:r w:rsidR="00155C8A" w:rsidRPr="00DB1157">
        <w:rPr>
          <w:b/>
        </w:rPr>
        <w:t>recommends</w:t>
      </w:r>
      <w:r w:rsidR="0086017D">
        <w:rPr>
          <w:b/>
        </w:rPr>
        <w:t xml:space="preserve"> </w:t>
      </w:r>
      <w:r w:rsidR="00155C8A" w:rsidRPr="00DB1157">
        <w:rPr>
          <w:b/>
        </w:rPr>
        <w:t>that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State</w:t>
      </w:r>
      <w:r w:rsidR="0086017D">
        <w:rPr>
          <w:b/>
        </w:rPr>
        <w:t xml:space="preserve"> </w:t>
      </w:r>
      <w:r w:rsidR="00155C8A" w:rsidRPr="00DB1157">
        <w:rPr>
          <w:b/>
        </w:rPr>
        <w:t>Party:</w:t>
      </w:r>
    </w:p>
    <w:p w14:paraId="0BBF0D4D" w14:textId="1D0D282E" w:rsidR="00155C8A" w:rsidRPr="00DB1157" w:rsidRDefault="00497B38" w:rsidP="00497B38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DB1157">
        <w:rPr>
          <w:b/>
        </w:rPr>
        <w:t>Prevent</w:t>
      </w:r>
      <w:r w:rsidR="0086017D">
        <w:rPr>
          <w:b/>
        </w:rPr>
        <w:t xml:space="preserve"> </w:t>
      </w:r>
      <w:r w:rsidR="00155C8A" w:rsidRPr="00DB1157">
        <w:rPr>
          <w:b/>
        </w:rPr>
        <w:t>any</w:t>
      </w:r>
      <w:r w:rsidR="0086017D">
        <w:rPr>
          <w:b/>
        </w:rPr>
        <w:t xml:space="preserve"> </w:t>
      </w:r>
      <w:r w:rsidR="00155C8A" w:rsidRPr="00DB1157">
        <w:rPr>
          <w:b/>
        </w:rPr>
        <w:t>form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torture</w:t>
      </w:r>
      <w:r w:rsidR="0086017D">
        <w:rPr>
          <w:b/>
        </w:rPr>
        <w:t xml:space="preserve"> </w:t>
      </w:r>
      <w:r w:rsidR="00155C8A" w:rsidRPr="00DB1157">
        <w:rPr>
          <w:b/>
        </w:rPr>
        <w:t>or</w:t>
      </w:r>
      <w:r w:rsidR="0086017D">
        <w:rPr>
          <w:b/>
        </w:rPr>
        <w:t xml:space="preserve"> </w:t>
      </w:r>
      <w:r w:rsidR="00155C8A" w:rsidRPr="00DB1157">
        <w:rPr>
          <w:b/>
        </w:rPr>
        <w:t>cruel,</w:t>
      </w:r>
      <w:r w:rsidR="0086017D">
        <w:rPr>
          <w:b/>
        </w:rPr>
        <w:t xml:space="preserve"> </w:t>
      </w:r>
      <w:r w:rsidR="00155C8A" w:rsidRPr="00DB1157">
        <w:rPr>
          <w:b/>
        </w:rPr>
        <w:t>inhuman</w:t>
      </w:r>
      <w:r w:rsidR="0086017D">
        <w:rPr>
          <w:b/>
        </w:rPr>
        <w:t xml:space="preserve"> </w:t>
      </w:r>
      <w:r w:rsidR="00155C8A" w:rsidRPr="00DB1157">
        <w:rPr>
          <w:b/>
        </w:rPr>
        <w:t>or</w:t>
      </w:r>
      <w:r w:rsidR="0086017D">
        <w:rPr>
          <w:b/>
        </w:rPr>
        <w:t xml:space="preserve"> </w:t>
      </w:r>
      <w:r w:rsidR="00155C8A" w:rsidRPr="00DB1157">
        <w:rPr>
          <w:b/>
        </w:rPr>
        <w:t>degrading</w:t>
      </w:r>
      <w:r w:rsidR="0086017D">
        <w:rPr>
          <w:b/>
        </w:rPr>
        <w:t xml:space="preserve"> </w:t>
      </w:r>
      <w:r w:rsidR="00155C8A" w:rsidRPr="00DB1157">
        <w:rPr>
          <w:b/>
        </w:rPr>
        <w:t>treatment</w:t>
      </w:r>
      <w:r w:rsidR="0086017D">
        <w:rPr>
          <w:b/>
        </w:rPr>
        <w:t xml:space="preserve"> </w:t>
      </w:r>
      <w:r w:rsidR="00155C8A" w:rsidRPr="00DB1157">
        <w:rPr>
          <w:b/>
        </w:rPr>
        <w:t>or</w:t>
      </w:r>
      <w:r w:rsidR="0086017D">
        <w:rPr>
          <w:b/>
        </w:rPr>
        <w:t xml:space="preserve"> </w:t>
      </w:r>
      <w:r w:rsidR="00155C8A" w:rsidRPr="00DB1157">
        <w:rPr>
          <w:b/>
        </w:rPr>
        <w:t>punishment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 w:rsidRPr="00DB1157">
        <w:rPr>
          <w:b/>
        </w:rPr>
        <w:t>persons</w:t>
      </w:r>
      <w:r w:rsidR="0086017D">
        <w:rPr>
          <w:b/>
        </w:rPr>
        <w:t xml:space="preserve"> </w:t>
      </w:r>
      <w:r w:rsidR="00155C8A" w:rsidRPr="00DB1157">
        <w:rPr>
          <w:b/>
        </w:rPr>
        <w:t>with</w:t>
      </w:r>
      <w:r w:rsidR="0086017D">
        <w:rPr>
          <w:b/>
        </w:rPr>
        <w:t xml:space="preserve"> </w:t>
      </w:r>
      <w:r w:rsidR="00155C8A" w:rsidRPr="00DB1157">
        <w:rPr>
          <w:b/>
        </w:rPr>
        <w:t>disabilities</w:t>
      </w:r>
      <w:r w:rsidR="0086017D">
        <w:rPr>
          <w:b/>
        </w:rPr>
        <w:t xml:space="preserve"> </w:t>
      </w:r>
      <w:r w:rsidR="00155C8A" w:rsidRPr="00DB1157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residential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psychiatric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institutions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ensure</w:t>
      </w:r>
      <w:r w:rsidR="0086017D">
        <w:rPr>
          <w:b/>
          <w:bCs/>
        </w:rPr>
        <w:t xml:space="preserve"> </w:t>
      </w:r>
      <w:r w:rsidR="00155C8A" w:rsidRPr="00DB1157">
        <w:rPr>
          <w:b/>
        </w:rPr>
        <w:t>access</w:t>
      </w:r>
      <w:r w:rsidR="0086017D">
        <w:rPr>
          <w:b/>
        </w:rPr>
        <w:t xml:space="preserve"> </w:t>
      </w:r>
      <w:r w:rsidR="00155C8A" w:rsidRPr="00DB1157">
        <w:rPr>
          <w:b/>
        </w:rPr>
        <w:t>to</w:t>
      </w:r>
      <w:r w:rsidR="0086017D">
        <w:rPr>
          <w:b/>
        </w:rPr>
        <w:t xml:space="preserve"> </w:t>
      </w:r>
      <w:r w:rsidR="00155C8A" w:rsidRPr="00DB1157">
        <w:rPr>
          <w:b/>
        </w:rPr>
        <w:t>justice</w:t>
      </w:r>
      <w:r w:rsidR="0086017D">
        <w:rPr>
          <w:b/>
        </w:rPr>
        <w:t xml:space="preserve"> </w:t>
      </w:r>
      <w:r w:rsidR="00155C8A" w:rsidRPr="00DB1157">
        <w:rPr>
          <w:b/>
        </w:rPr>
        <w:t>and</w:t>
      </w:r>
      <w:r w:rsidR="0086017D">
        <w:rPr>
          <w:b/>
        </w:rPr>
        <w:t xml:space="preserve"> </w:t>
      </w:r>
      <w:r w:rsidR="00155C8A" w:rsidRPr="00DB1157">
        <w:rPr>
          <w:b/>
        </w:rPr>
        <w:t>reparations</w:t>
      </w:r>
      <w:r w:rsidR="0086017D">
        <w:rPr>
          <w:b/>
        </w:rPr>
        <w:t xml:space="preserve"> </w:t>
      </w:r>
      <w:r w:rsidR="00155C8A" w:rsidRPr="00DB1157">
        <w:rPr>
          <w:b/>
        </w:rPr>
        <w:t>for</w:t>
      </w:r>
      <w:r w:rsidR="0086017D">
        <w:rPr>
          <w:b/>
        </w:rPr>
        <w:t xml:space="preserve"> </w:t>
      </w:r>
      <w:r w:rsidR="00155C8A" w:rsidRPr="00DB1157">
        <w:rPr>
          <w:b/>
        </w:rPr>
        <w:t>victims,</w:t>
      </w:r>
      <w:r w:rsidR="0086017D">
        <w:rPr>
          <w:b/>
        </w:rPr>
        <w:t xml:space="preserve"> </w:t>
      </w:r>
      <w:r w:rsidR="00155C8A" w:rsidRPr="00DB1157">
        <w:rPr>
          <w:b/>
        </w:rPr>
        <w:t>including</w:t>
      </w:r>
      <w:r w:rsidR="0086017D">
        <w:rPr>
          <w:b/>
        </w:rPr>
        <w:t xml:space="preserve"> </w:t>
      </w:r>
      <w:r w:rsidR="00155C8A" w:rsidRPr="00DB1157">
        <w:rPr>
          <w:b/>
        </w:rPr>
        <w:t>through</w:t>
      </w:r>
      <w:r w:rsidR="0086017D">
        <w:rPr>
          <w:b/>
        </w:rPr>
        <w:t xml:space="preserve"> </w:t>
      </w:r>
      <w:r w:rsidR="00155C8A" w:rsidRPr="00DB1157">
        <w:rPr>
          <w:b/>
        </w:rPr>
        <w:t>the</w:t>
      </w:r>
      <w:r w:rsidR="0086017D">
        <w:rPr>
          <w:b/>
        </w:rPr>
        <w:t xml:space="preserve"> </w:t>
      </w:r>
      <w:r w:rsidR="00155C8A" w:rsidRPr="00DB1157">
        <w:rPr>
          <w:b/>
        </w:rPr>
        <w:t>establishment</w:t>
      </w:r>
      <w:r w:rsidR="0086017D">
        <w:rPr>
          <w:b/>
        </w:rPr>
        <w:t xml:space="preserve"> </w:t>
      </w:r>
      <w:r w:rsidR="00155C8A" w:rsidRPr="00DB1157">
        <w:rPr>
          <w:b/>
        </w:rPr>
        <w:t>of</w:t>
      </w:r>
      <w:r w:rsidR="0086017D">
        <w:rPr>
          <w:b/>
        </w:rPr>
        <w:t xml:space="preserve"> </w:t>
      </w:r>
      <w:r w:rsidR="00155C8A">
        <w:rPr>
          <w:b/>
        </w:rPr>
        <w:t>an</w:t>
      </w:r>
      <w:r w:rsidR="0086017D">
        <w:rPr>
          <w:b/>
        </w:rPr>
        <w:t xml:space="preserve"> </w:t>
      </w:r>
      <w:r w:rsidR="00155C8A" w:rsidRPr="00DB1157">
        <w:rPr>
          <w:b/>
        </w:rPr>
        <w:t>accessible</w:t>
      </w:r>
      <w:r w:rsidR="0086017D">
        <w:rPr>
          <w:b/>
        </w:rPr>
        <w:t xml:space="preserve"> </w:t>
      </w:r>
      <w:r w:rsidR="00155C8A" w:rsidRPr="00DB1157">
        <w:rPr>
          <w:b/>
          <w:bCs/>
        </w:rPr>
        <w:t>complaints</w:t>
      </w:r>
      <w:r w:rsidR="0086017D">
        <w:rPr>
          <w:b/>
          <w:bCs/>
        </w:rPr>
        <w:t xml:space="preserve"> </w:t>
      </w:r>
      <w:r w:rsidR="00155C8A" w:rsidRPr="00DB1157">
        <w:rPr>
          <w:b/>
          <w:bCs/>
        </w:rPr>
        <w:t>procedure;</w:t>
      </w:r>
    </w:p>
    <w:p w14:paraId="3B6E0390" w14:textId="1AD1B36D" w:rsidR="00155C8A" w:rsidRPr="00E67A58" w:rsidRDefault="00497B38" w:rsidP="00497B38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lastRenderedPageBreak/>
        <w:tab/>
        <w:t>(b)</w:t>
      </w:r>
      <w:r>
        <w:rPr>
          <w:bCs/>
        </w:rPr>
        <w:tab/>
      </w:r>
      <w:r w:rsidR="00155C8A">
        <w:rPr>
          <w:b/>
          <w:color w:val="000000"/>
        </w:rPr>
        <w:t>End</w:t>
      </w:r>
      <w:r w:rsidR="0086017D">
        <w:rPr>
          <w:b/>
          <w:color w:val="000000"/>
        </w:rPr>
        <w:t xml:space="preserve"> </w:t>
      </w:r>
      <w:r w:rsidR="00155C8A" w:rsidRPr="00DB1157">
        <w:rPr>
          <w:b/>
          <w:bCs/>
        </w:rPr>
        <w:t>the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placement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</w:rPr>
        <w:t>of</w:t>
      </w:r>
      <w:r w:rsidR="0086017D">
        <w:rPr>
          <w:b/>
        </w:rPr>
        <w:t xml:space="preserve"> </w:t>
      </w:r>
      <w:r w:rsidR="00155C8A" w:rsidRPr="00E67A58">
        <w:rPr>
          <w:b/>
        </w:rPr>
        <w:t>children</w:t>
      </w:r>
      <w:r w:rsidR="0086017D">
        <w:rPr>
          <w:b/>
        </w:rPr>
        <w:t xml:space="preserve"> </w:t>
      </w:r>
      <w:r w:rsidR="00155C8A" w:rsidRPr="00E67A58">
        <w:rPr>
          <w:b/>
        </w:rPr>
        <w:t>with</w:t>
      </w:r>
      <w:r w:rsidR="0086017D">
        <w:rPr>
          <w:b/>
        </w:rPr>
        <w:t xml:space="preserve"> </w:t>
      </w:r>
      <w:r w:rsidR="00155C8A" w:rsidRPr="00E67A58">
        <w:rPr>
          <w:b/>
        </w:rPr>
        <w:t>psychosocial</w:t>
      </w:r>
      <w:r w:rsidR="0086017D">
        <w:rPr>
          <w:b/>
        </w:rPr>
        <w:t xml:space="preserve"> </w:t>
      </w:r>
      <w:r w:rsidR="00155C8A" w:rsidRPr="00E67A58">
        <w:rPr>
          <w:b/>
        </w:rPr>
        <w:t>disabilities</w:t>
      </w:r>
      <w:r w:rsidR="0086017D">
        <w:rPr>
          <w:b/>
        </w:rPr>
        <w:t xml:space="preserve"> </w:t>
      </w:r>
      <w:r w:rsidR="00155C8A" w:rsidRPr="00E67A58">
        <w:rPr>
          <w:b/>
        </w:rPr>
        <w:t>in</w:t>
      </w:r>
      <w:r w:rsidR="0086017D">
        <w:rPr>
          <w:b/>
        </w:rPr>
        <w:t xml:space="preserve"> </w:t>
      </w:r>
      <w:r w:rsidR="00155C8A" w:rsidRPr="00E67A58">
        <w:rPr>
          <w:b/>
        </w:rPr>
        <w:t>isolation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other</w:t>
      </w:r>
      <w:r w:rsidR="0086017D">
        <w:rPr>
          <w:b/>
        </w:rPr>
        <w:t xml:space="preserve"> </w:t>
      </w:r>
      <w:r w:rsidR="00155C8A">
        <w:rPr>
          <w:b/>
        </w:rPr>
        <w:t>types</w:t>
      </w:r>
      <w:r w:rsidR="0086017D">
        <w:rPr>
          <w:b/>
        </w:rPr>
        <w:t xml:space="preserve"> </w:t>
      </w:r>
      <w:r w:rsidR="00155C8A">
        <w:rPr>
          <w:b/>
        </w:rPr>
        <w:t>of</w:t>
      </w:r>
      <w:r w:rsidR="0086017D">
        <w:rPr>
          <w:b/>
        </w:rPr>
        <w:t xml:space="preserve"> </w:t>
      </w:r>
      <w:r w:rsidR="00155C8A">
        <w:rPr>
          <w:b/>
        </w:rPr>
        <w:t>punishment</w:t>
      </w:r>
      <w:r w:rsidR="00155C8A" w:rsidRPr="00E67A58">
        <w:rPr>
          <w:b/>
        </w:rPr>
        <w:t>.</w:t>
      </w:r>
    </w:p>
    <w:p w14:paraId="068B74D2" w14:textId="37AB9F66" w:rsidR="00155C8A" w:rsidRPr="00E67A58" w:rsidRDefault="00155C8A" w:rsidP="00497B38">
      <w:pPr>
        <w:pStyle w:val="H23G"/>
      </w:pPr>
      <w:r w:rsidRPr="00E67A58">
        <w:rPr>
          <w:bCs/>
        </w:rPr>
        <w:tab/>
      </w:r>
      <w:r w:rsidRPr="00E67A58">
        <w:rPr>
          <w:bCs/>
        </w:rPr>
        <w:tab/>
        <w:t>Freedom</w:t>
      </w:r>
      <w:r w:rsidR="0086017D">
        <w:t xml:space="preserve"> </w:t>
      </w:r>
      <w:r w:rsidRPr="00E67A58">
        <w:t>from</w:t>
      </w:r>
      <w:r w:rsidR="0086017D">
        <w:t xml:space="preserve"> </w:t>
      </w:r>
      <w:r w:rsidRPr="00E67A58">
        <w:t>exploitation,</w:t>
      </w:r>
      <w:r w:rsidR="0086017D">
        <w:t xml:space="preserve"> </w:t>
      </w:r>
      <w:r w:rsidRPr="00E67A58">
        <w:t>violence</w:t>
      </w:r>
      <w:r w:rsidR="0086017D">
        <w:t xml:space="preserve"> </w:t>
      </w:r>
      <w:r w:rsidRPr="00E67A58">
        <w:t>and</w:t>
      </w:r>
      <w:r w:rsidR="0086017D">
        <w:t xml:space="preserve"> </w:t>
      </w:r>
      <w:r w:rsidRPr="00E67A58">
        <w:t>abuse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16)</w:t>
      </w:r>
    </w:p>
    <w:p w14:paraId="2F0D5709" w14:textId="3328F6C8" w:rsidR="00155C8A" w:rsidRPr="00E67A5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7A58">
        <w:t>33.</w:t>
      </w:r>
      <w:r w:rsidRPr="00E67A58"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is</w:t>
      </w:r>
      <w:r w:rsidR="0086017D">
        <w:t xml:space="preserve"> </w:t>
      </w:r>
      <w:r w:rsidR="00155C8A" w:rsidRPr="00E67A58">
        <w:t>concerned</w:t>
      </w:r>
      <w:r w:rsidR="0086017D">
        <w:t xml:space="preserve"> </w:t>
      </w:r>
      <w:r w:rsidR="00155C8A" w:rsidRPr="00E67A58">
        <w:t>about:</w:t>
      </w:r>
    </w:p>
    <w:p w14:paraId="2DD0B755" w14:textId="79DD1611" w:rsidR="00155C8A" w:rsidRPr="00E67A58" w:rsidRDefault="00497B38" w:rsidP="00497B38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(a)</w:t>
      </w:r>
      <w:r>
        <w:rPr>
          <w:bCs/>
        </w:rPr>
        <w:tab/>
      </w:r>
      <w:r w:rsidR="00155C8A" w:rsidRPr="00E67A58">
        <w:t>The</w:t>
      </w:r>
      <w:r w:rsidR="0086017D">
        <w:t xml:space="preserve"> </w:t>
      </w:r>
      <w:r w:rsidR="00155C8A" w:rsidRPr="00E67A58">
        <w:t>systematic</w:t>
      </w:r>
      <w:r w:rsidR="0086017D">
        <w:t xml:space="preserve"> </w:t>
      </w:r>
      <w:r w:rsidR="00155C8A" w:rsidRPr="00E67A58">
        <w:t>abuse,</w:t>
      </w:r>
      <w:r w:rsidR="0086017D">
        <w:t xml:space="preserve"> </w:t>
      </w:r>
      <w:r w:rsidR="00155C8A" w:rsidRPr="00E67A58">
        <w:t>including</w:t>
      </w:r>
      <w:r w:rsidR="0086017D">
        <w:t xml:space="preserve"> </w:t>
      </w:r>
      <w:r w:rsidR="00155C8A" w:rsidRPr="00E67A58">
        <w:t>sexual</w:t>
      </w:r>
      <w:r w:rsidR="0086017D">
        <w:t xml:space="preserve"> </w:t>
      </w:r>
      <w:r w:rsidR="00155C8A" w:rsidRPr="00E67A58">
        <w:t>abuse,</w:t>
      </w:r>
      <w:r w:rsidR="0086017D">
        <w:t xml:space="preserve"> </w:t>
      </w:r>
      <w:r w:rsidR="00155C8A" w:rsidRPr="00E67A58">
        <w:t>mistreatment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neglect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disabilities,</w:t>
      </w:r>
      <w:r w:rsidR="0086017D">
        <w:t xml:space="preserve"> </w:t>
      </w:r>
      <w:r w:rsidR="00155C8A" w:rsidRPr="00E67A58">
        <w:t>particularly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children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intellectual</w:t>
      </w:r>
      <w:r w:rsidR="0086017D">
        <w:t xml:space="preserve"> </w:t>
      </w:r>
      <w:r w:rsidR="00155C8A" w:rsidRPr="00E67A58">
        <w:t>disabilities,</w:t>
      </w:r>
      <w:r w:rsidR="0086017D">
        <w:t xml:space="preserve"> </w:t>
      </w:r>
      <w:r w:rsidR="00155C8A" w:rsidRPr="00E67A58">
        <w:t>as</w:t>
      </w:r>
      <w:r w:rsidR="0086017D">
        <w:t xml:space="preserve"> </w:t>
      </w:r>
      <w:r w:rsidR="00155C8A" w:rsidRPr="00E67A58">
        <w:t>a</w:t>
      </w:r>
      <w:r w:rsidR="0086017D">
        <w:t xml:space="preserve"> </w:t>
      </w:r>
      <w:r w:rsidR="00155C8A" w:rsidRPr="00E67A58">
        <w:t>result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E67A58">
        <w:t>perpetuation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institutional</w:t>
      </w:r>
      <w:r w:rsidR="0086017D">
        <w:t xml:space="preserve"> </w:t>
      </w:r>
      <w:r w:rsidR="00155C8A" w:rsidRPr="00E67A58">
        <w:t>forms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care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</w:t>
      </w:r>
      <w:r w:rsidR="00155C8A">
        <w:t>;</w:t>
      </w:r>
    </w:p>
    <w:p w14:paraId="3B160129" w14:textId="4F20EBCF" w:rsidR="00155C8A" w:rsidRPr="00E67A58" w:rsidRDefault="00497B38" w:rsidP="00497B38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(b)</w:t>
      </w:r>
      <w:r>
        <w:rPr>
          <w:bCs/>
        </w:rPr>
        <w:tab/>
      </w:r>
      <w:r w:rsidR="00155C8A" w:rsidRPr="00E67A58">
        <w:t>The</w:t>
      </w:r>
      <w:r w:rsidR="0086017D">
        <w:t xml:space="preserve"> </w:t>
      </w:r>
      <w:r w:rsidR="00155C8A" w:rsidRPr="00E67A58">
        <w:t>lack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independent</w:t>
      </w:r>
      <w:r w:rsidR="0086017D">
        <w:t xml:space="preserve"> </w:t>
      </w:r>
      <w:r w:rsidR="00155C8A" w:rsidRPr="00E67A58">
        <w:t>monitoring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residential</w:t>
      </w:r>
      <w:r w:rsidR="0086017D">
        <w:t xml:space="preserve"> </w:t>
      </w:r>
      <w:r w:rsidR="00155C8A" w:rsidRPr="00E67A58">
        <w:t>care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psychiatric</w:t>
      </w:r>
      <w:r w:rsidR="0086017D">
        <w:t xml:space="preserve"> </w:t>
      </w:r>
      <w:r w:rsidR="00155C8A" w:rsidRPr="00E67A58">
        <w:t>institutions</w:t>
      </w:r>
      <w:r w:rsidR="00155C8A">
        <w:t>;</w:t>
      </w:r>
    </w:p>
    <w:p w14:paraId="56374E18" w14:textId="435B35AE" w:rsidR="00155C8A" w:rsidRDefault="00497B38" w:rsidP="00497B38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(c)</w:t>
      </w:r>
      <w:r>
        <w:rPr>
          <w:bCs/>
        </w:rPr>
        <w:tab/>
      </w:r>
      <w:r w:rsidR="00155C8A" w:rsidRPr="00E67A58">
        <w:t>The</w:t>
      </w:r>
      <w:r w:rsidR="0086017D">
        <w:t xml:space="preserve"> </w:t>
      </w:r>
      <w:r w:rsidR="00155C8A" w:rsidRPr="00E67A58">
        <w:t>lack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well-defined</w:t>
      </w:r>
      <w:r w:rsidR="0086017D">
        <w:t xml:space="preserve"> </w:t>
      </w:r>
      <w:r w:rsidR="00155C8A" w:rsidRPr="00E67A58">
        <w:t>investigation</w:t>
      </w:r>
      <w:r w:rsidR="0086017D">
        <w:t xml:space="preserve"> </w:t>
      </w:r>
      <w:r w:rsidR="00155C8A" w:rsidRPr="00E67A58">
        <w:t>methods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procedures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 w:rsidRPr="00E67A58">
        <w:t>combating</w:t>
      </w:r>
      <w:r w:rsidR="0086017D">
        <w:t xml:space="preserve"> </w:t>
      </w:r>
      <w:r w:rsidR="00155C8A" w:rsidRPr="00E67A58">
        <w:t>hate</w:t>
      </w:r>
      <w:r w:rsidR="0086017D">
        <w:t xml:space="preserve"> </w:t>
      </w:r>
      <w:r w:rsidR="00155C8A" w:rsidRPr="00E67A58">
        <w:t>crimes</w:t>
      </w:r>
      <w:r w:rsidR="0086017D">
        <w:t xml:space="preserve"> </w:t>
      </w:r>
      <w:r w:rsidR="00155C8A" w:rsidRPr="00E67A58">
        <w:t>ag</w:t>
      </w:r>
      <w:r w:rsidR="00155C8A">
        <w:t>ainst</w:t>
      </w:r>
      <w:r w:rsidR="0086017D">
        <w:t xml:space="preserve"> </w:t>
      </w:r>
      <w:r w:rsidR="00155C8A">
        <w:t>persons</w:t>
      </w:r>
      <w:r w:rsidR="0086017D">
        <w:t xml:space="preserve"> </w:t>
      </w:r>
      <w:r w:rsidR="00155C8A">
        <w:t>with</w:t>
      </w:r>
      <w:r w:rsidR="0086017D">
        <w:t xml:space="preserve"> </w:t>
      </w:r>
      <w:r w:rsidR="00155C8A">
        <w:t>disabilities;</w:t>
      </w:r>
    </w:p>
    <w:p w14:paraId="69A52FB8" w14:textId="77777777" w:rsidR="00A37CA3" w:rsidRDefault="00497B38" w:rsidP="00497B38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(d)</w:t>
      </w:r>
      <w:r>
        <w:rPr>
          <w:bCs/>
        </w:rPr>
        <w:tab/>
      </w:r>
      <w:r w:rsidR="00155C8A" w:rsidRPr="00071AD9">
        <w:t>The</w:t>
      </w:r>
      <w:r w:rsidR="0086017D">
        <w:t xml:space="preserve"> </w:t>
      </w:r>
      <w:r w:rsidR="00155C8A" w:rsidRPr="00071AD9">
        <w:t>lack</w:t>
      </w:r>
      <w:r w:rsidR="0086017D">
        <w:t xml:space="preserve"> </w:t>
      </w:r>
      <w:r w:rsidR="00155C8A" w:rsidRPr="00071AD9">
        <w:t>of</w:t>
      </w:r>
      <w:r w:rsidR="0086017D">
        <w:t xml:space="preserve"> </w:t>
      </w:r>
      <w:r w:rsidR="00155C8A" w:rsidRPr="00071AD9">
        <w:t>accessibility</w:t>
      </w:r>
      <w:r w:rsidR="0086017D">
        <w:t xml:space="preserve"> </w:t>
      </w:r>
      <w:r w:rsidR="00155C8A" w:rsidRPr="00071AD9">
        <w:t>and</w:t>
      </w:r>
      <w:r w:rsidR="0086017D">
        <w:t xml:space="preserve"> </w:t>
      </w:r>
      <w:r w:rsidR="00155C8A" w:rsidRPr="00071AD9">
        <w:t>required</w:t>
      </w:r>
      <w:r w:rsidR="0086017D">
        <w:t xml:space="preserve"> </w:t>
      </w:r>
      <w:r w:rsidR="00155C8A" w:rsidRPr="00071AD9">
        <w:t>accommodations</w:t>
      </w:r>
      <w:r w:rsidR="0086017D">
        <w:t xml:space="preserve"> </w:t>
      </w:r>
      <w:r w:rsidR="00155C8A" w:rsidRPr="00071AD9">
        <w:t>for</w:t>
      </w:r>
      <w:r w:rsidR="0086017D">
        <w:t xml:space="preserve"> </w:t>
      </w:r>
      <w:r w:rsidR="00155C8A" w:rsidRPr="00071AD9">
        <w:t>women</w:t>
      </w:r>
      <w:r w:rsidR="0086017D">
        <w:t xml:space="preserve"> </w:t>
      </w:r>
      <w:r w:rsidR="00155C8A" w:rsidRPr="00071AD9">
        <w:t>with</w:t>
      </w:r>
      <w:r w:rsidR="0086017D">
        <w:t xml:space="preserve"> </w:t>
      </w:r>
      <w:r w:rsidR="00155C8A" w:rsidRPr="00071AD9">
        <w:t>disabilities</w:t>
      </w:r>
      <w:r w:rsidR="0086017D">
        <w:t xml:space="preserve"> </w:t>
      </w:r>
      <w:r w:rsidR="00155C8A">
        <w:t>in</w:t>
      </w:r>
      <w:r w:rsidR="0086017D">
        <w:t xml:space="preserve"> </w:t>
      </w:r>
      <w:r w:rsidR="00155C8A" w:rsidRPr="00071AD9">
        <w:t>services</w:t>
      </w:r>
      <w:r w:rsidR="0086017D">
        <w:t xml:space="preserve"> </w:t>
      </w:r>
      <w:r w:rsidR="00155C8A" w:rsidRPr="00071AD9">
        <w:t>f</w:t>
      </w:r>
      <w:r w:rsidR="00155C8A">
        <w:t>or</w:t>
      </w:r>
      <w:r w:rsidR="0086017D">
        <w:t xml:space="preserve"> </w:t>
      </w:r>
      <w:r w:rsidR="00155C8A">
        <w:t>victims</w:t>
      </w:r>
      <w:r w:rsidR="0086017D">
        <w:t xml:space="preserve"> </w:t>
      </w:r>
      <w:r w:rsidR="00155C8A">
        <w:t>of</w:t>
      </w:r>
      <w:r w:rsidR="0086017D">
        <w:t xml:space="preserve"> </w:t>
      </w:r>
      <w:r w:rsidR="00155C8A">
        <w:t>domestic</w:t>
      </w:r>
      <w:r w:rsidR="0086017D">
        <w:t xml:space="preserve"> </w:t>
      </w:r>
      <w:r w:rsidR="00155C8A">
        <w:t>violence;</w:t>
      </w:r>
    </w:p>
    <w:p w14:paraId="1D3A1763" w14:textId="33B2B3B7" w:rsidR="00155C8A" w:rsidRPr="005F36FF" w:rsidRDefault="00497B38" w:rsidP="00497B38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(e)</w:t>
      </w:r>
      <w:r>
        <w:rPr>
          <w:bCs/>
        </w:rPr>
        <w:tab/>
      </w:r>
      <w:r w:rsidR="00155C8A">
        <w:t>Insufficient</w:t>
      </w:r>
      <w:r w:rsidR="0086017D">
        <w:t xml:space="preserve"> </w:t>
      </w:r>
      <w:r w:rsidR="00155C8A">
        <w:t>consideration</w:t>
      </w:r>
      <w:r w:rsidR="0086017D">
        <w:t xml:space="preserve"> </w:t>
      </w:r>
      <w:r w:rsidR="00155C8A">
        <w:t>of</w:t>
      </w:r>
      <w:r w:rsidR="0086017D">
        <w:t xml:space="preserve"> </w:t>
      </w:r>
      <w:r w:rsidR="00155C8A" w:rsidRPr="005F36FF">
        <w:t>the</w:t>
      </w:r>
      <w:r w:rsidR="0086017D">
        <w:t xml:space="preserve"> </w:t>
      </w:r>
      <w:r w:rsidR="00155C8A" w:rsidRPr="005F36FF">
        <w:t>recommendations</w:t>
      </w:r>
      <w:r w:rsidR="0086017D">
        <w:t xml:space="preserve"> </w:t>
      </w:r>
      <w:r w:rsidR="00155C8A" w:rsidRPr="005F36FF">
        <w:t>raised</w:t>
      </w:r>
      <w:r w:rsidR="0086017D">
        <w:t xml:space="preserve"> </w:t>
      </w:r>
      <w:r w:rsidR="00155C8A" w:rsidRPr="005F36FF">
        <w:t>by</w:t>
      </w:r>
      <w:r w:rsidR="0086017D">
        <w:t xml:space="preserve"> </w:t>
      </w:r>
      <w:r w:rsidR="00155C8A" w:rsidRPr="005F36FF">
        <w:t>the</w:t>
      </w:r>
      <w:r w:rsidR="0086017D">
        <w:t xml:space="preserve"> </w:t>
      </w:r>
      <w:r w:rsidR="00155C8A" w:rsidRPr="005F36FF">
        <w:t>Committee</w:t>
      </w:r>
      <w:r w:rsidR="0086017D">
        <w:t xml:space="preserve"> </w:t>
      </w:r>
      <w:r w:rsidR="00155C8A" w:rsidRPr="005F36FF">
        <w:t>on</w:t>
      </w:r>
      <w:r w:rsidR="0086017D">
        <w:t xml:space="preserve"> </w:t>
      </w:r>
      <w:r w:rsidR="00155C8A" w:rsidRPr="005F36FF">
        <w:t>the</w:t>
      </w:r>
      <w:r w:rsidR="0086017D">
        <w:t xml:space="preserve"> </w:t>
      </w:r>
      <w:r w:rsidR="00155C8A" w:rsidRPr="005F36FF">
        <w:t>Rights</w:t>
      </w:r>
      <w:r w:rsidR="0086017D">
        <w:t xml:space="preserve"> </w:t>
      </w:r>
      <w:r w:rsidR="00155C8A" w:rsidRPr="005F36FF">
        <w:t>of</w:t>
      </w:r>
      <w:r w:rsidR="0086017D">
        <w:t xml:space="preserve"> </w:t>
      </w:r>
      <w:r w:rsidR="00155C8A" w:rsidRPr="005F36FF">
        <w:t>the</w:t>
      </w:r>
      <w:r w:rsidR="0086017D">
        <w:t xml:space="preserve"> </w:t>
      </w:r>
      <w:r w:rsidR="00155C8A" w:rsidRPr="005F36FF">
        <w:t>Child</w:t>
      </w:r>
      <w:r w:rsidR="0086017D">
        <w:t xml:space="preserve"> </w:t>
      </w:r>
      <w:r w:rsidR="00155C8A" w:rsidRPr="005F36FF">
        <w:t>in</w:t>
      </w:r>
      <w:r w:rsidR="0086017D">
        <w:t xml:space="preserve"> </w:t>
      </w:r>
      <w:r w:rsidR="00155C8A" w:rsidRPr="005F36FF">
        <w:t>2020</w:t>
      </w:r>
      <w:r w:rsidR="0086017D">
        <w:t xml:space="preserve"> </w:t>
      </w:r>
      <w:r w:rsidR="00155C8A" w:rsidRPr="005F36FF">
        <w:t>on</w:t>
      </w:r>
      <w:r w:rsidR="0086017D">
        <w:t xml:space="preserve"> </w:t>
      </w:r>
      <w:r w:rsidR="00155C8A" w:rsidRPr="005F36FF">
        <w:t>cases</w:t>
      </w:r>
      <w:r w:rsidR="0086017D">
        <w:t xml:space="preserve"> </w:t>
      </w:r>
      <w:r w:rsidR="00155C8A" w:rsidRPr="005F36FF">
        <w:t>of</w:t>
      </w:r>
      <w:r w:rsidR="0086017D">
        <w:t xml:space="preserve"> </w:t>
      </w:r>
      <w:r w:rsidR="00155C8A" w:rsidRPr="005F36FF">
        <w:t>child</w:t>
      </w:r>
      <w:r w:rsidR="0086017D">
        <w:t xml:space="preserve"> </w:t>
      </w:r>
      <w:r w:rsidR="00155C8A" w:rsidRPr="005F36FF">
        <w:t>sexual</w:t>
      </w:r>
      <w:r w:rsidR="0086017D">
        <w:t xml:space="preserve"> </w:t>
      </w:r>
      <w:r w:rsidR="00155C8A" w:rsidRPr="005F36FF">
        <w:t>abuse</w:t>
      </w:r>
      <w:r w:rsidR="0086017D">
        <w:t xml:space="preserve"> </w:t>
      </w:r>
      <w:r w:rsidR="00155C8A" w:rsidRPr="005F36FF">
        <w:t>and</w:t>
      </w:r>
      <w:r w:rsidR="0086017D">
        <w:t xml:space="preserve"> </w:t>
      </w:r>
      <w:r w:rsidR="00155C8A" w:rsidRPr="005F36FF">
        <w:t>maltreatment</w:t>
      </w:r>
      <w:r w:rsidR="0086017D">
        <w:t xml:space="preserve"> </w:t>
      </w:r>
      <w:r w:rsidR="00155C8A" w:rsidRPr="005F36FF">
        <w:t>of</w:t>
      </w:r>
      <w:r w:rsidR="0086017D">
        <w:t xml:space="preserve"> </w:t>
      </w:r>
      <w:r w:rsidR="00155C8A" w:rsidRPr="005F36FF">
        <w:t>children</w:t>
      </w:r>
      <w:r w:rsidR="0086017D">
        <w:t xml:space="preserve"> </w:t>
      </w:r>
      <w:r w:rsidR="00155C8A" w:rsidRPr="005F36FF">
        <w:t>with</w:t>
      </w:r>
      <w:r w:rsidR="0086017D">
        <w:t xml:space="preserve"> </w:t>
      </w:r>
      <w:r w:rsidR="00155C8A" w:rsidRPr="005F36FF">
        <w:t>disabilities</w:t>
      </w:r>
      <w:r w:rsidR="0086017D">
        <w:t xml:space="preserve"> </w:t>
      </w:r>
      <w:r w:rsidR="00155C8A" w:rsidRPr="005F36FF">
        <w:t>in</w:t>
      </w:r>
      <w:r w:rsidR="0086017D">
        <w:t xml:space="preserve"> </w:t>
      </w:r>
      <w:r w:rsidR="00155C8A" w:rsidRPr="005F36FF">
        <w:t>institutional</w:t>
      </w:r>
      <w:r w:rsidR="0086017D">
        <w:t xml:space="preserve"> </w:t>
      </w:r>
      <w:r w:rsidR="00155C8A" w:rsidRPr="005F36FF">
        <w:t>care.</w:t>
      </w:r>
      <w:r w:rsidR="00155C8A" w:rsidRPr="00A37CA3">
        <w:rPr>
          <w:rStyle w:val="FootnoteReference"/>
        </w:rPr>
        <w:footnoteReference w:id="6"/>
      </w:r>
    </w:p>
    <w:p w14:paraId="589FE15E" w14:textId="772DCD46" w:rsidR="00155C8A" w:rsidRPr="00507392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color w:val="000000"/>
        </w:rPr>
      </w:pPr>
      <w:r w:rsidRPr="00507392">
        <w:rPr>
          <w:color w:val="000000"/>
        </w:rPr>
        <w:t>34.</w:t>
      </w:r>
      <w:r w:rsidRPr="00507392">
        <w:rPr>
          <w:color w:val="000000"/>
        </w:rPr>
        <w:tab/>
      </w:r>
      <w:r w:rsidR="00155C8A" w:rsidRPr="00507392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Committee,</w:t>
      </w:r>
      <w:r w:rsidR="0086017D">
        <w:rPr>
          <w:b/>
        </w:rPr>
        <w:t xml:space="preserve"> </w:t>
      </w:r>
      <w:r w:rsidR="00155C8A" w:rsidRPr="00507392">
        <w:rPr>
          <w:b/>
        </w:rPr>
        <w:t>recalling</w:t>
      </w:r>
      <w:r w:rsidR="0086017D">
        <w:rPr>
          <w:b/>
        </w:rPr>
        <w:t xml:space="preserve"> </w:t>
      </w:r>
      <w:r w:rsidR="00155C8A" w:rsidRPr="00507392">
        <w:rPr>
          <w:b/>
        </w:rPr>
        <w:t>targets</w:t>
      </w:r>
      <w:r w:rsidR="0086017D">
        <w:rPr>
          <w:b/>
        </w:rPr>
        <w:t xml:space="preserve"> </w:t>
      </w:r>
      <w:r w:rsidR="00155C8A" w:rsidRPr="00507392">
        <w:rPr>
          <w:b/>
        </w:rPr>
        <w:t>5.1,</w:t>
      </w:r>
      <w:r w:rsidR="0086017D">
        <w:rPr>
          <w:b/>
        </w:rPr>
        <w:t xml:space="preserve"> </w:t>
      </w:r>
      <w:r w:rsidR="00155C8A" w:rsidRPr="00507392">
        <w:rPr>
          <w:b/>
        </w:rPr>
        <w:t>5.2</w:t>
      </w:r>
      <w:r w:rsidR="0086017D">
        <w:rPr>
          <w:b/>
        </w:rPr>
        <w:t xml:space="preserve"> </w:t>
      </w:r>
      <w:r w:rsidR="00155C8A" w:rsidRPr="00507392">
        <w:rPr>
          <w:b/>
        </w:rPr>
        <w:t>and</w:t>
      </w:r>
      <w:r w:rsidR="0086017D">
        <w:rPr>
          <w:b/>
        </w:rPr>
        <w:t xml:space="preserve"> </w:t>
      </w:r>
      <w:r w:rsidR="00155C8A" w:rsidRPr="00507392">
        <w:rPr>
          <w:b/>
        </w:rPr>
        <w:t>5.5</w:t>
      </w:r>
      <w:r w:rsidR="0086017D">
        <w:rPr>
          <w:b/>
        </w:rPr>
        <w:t xml:space="preserve"> </w:t>
      </w:r>
      <w:r w:rsidR="00155C8A">
        <w:rPr>
          <w:b/>
        </w:rPr>
        <w:t>of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Sustainable</w:t>
      </w:r>
      <w:r w:rsidR="0086017D">
        <w:rPr>
          <w:b/>
        </w:rPr>
        <w:t xml:space="preserve"> </w:t>
      </w:r>
      <w:r w:rsidR="00155C8A" w:rsidRPr="00507392">
        <w:rPr>
          <w:b/>
        </w:rPr>
        <w:t>Development</w:t>
      </w:r>
      <w:r w:rsidR="0086017D">
        <w:rPr>
          <w:b/>
        </w:rPr>
        <w:t xml:space="preserve"> </w:t>
      </w:r>
      <w:r w:rsidR="00155C8A" w:rsidRPr="00507392">
        <w:rPr>
          <w:b/>
        </w:rPr>
        <w:t>Goal</w:t>
      </w:r>
      <w:r w:rsidR="00155C8A">
        <w:rPr>
          <w:b/>
        </w:rPr>
        <w:t>s,</w:t>
      </w:r>
      <w:r w:rsidR="0086017D">
        <w:rPr>
          <w:b/>
        </w:rPr>
        <w:t xml:space="preserve"> </w:t>
      </w:r>
      <w:r w:rsidR="00155C8A" w:rsidRPr="00507392">
        <w:rPr>
          <w:b/>
        </w:rPr>
        <w:t>recommends</w:t>
      </w:r>
      <w:r w:rsidR="0086017D">
        <w:rPr>
          <w:b/>
        </w:rPr>
        <w:t xml:space="preserve"> </w:t>
      </w:r>
      <w:r w:rsidR="00155C8A" w:rsidRPr="00507392">
        <w:rPr>
          <w:b/>
        </w:rPr>
        <w:t>that</w:t>
      </w:r>
      <w:r w:rsidR="0086017D">
        <w:rPr>
          <w:b/>
        </w:rPr>
        <w:t xml:space="preserve"> </w:t>
      </w:r>
      <w:r w:rsidR="00155C8A" w:rsidRPr="00507392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State</w:t>
      </w:r>
      <w:r w:rsidR="0086017D">
        <w:rPr>
          <w:b/>
        </w:rPr>
        <w:t xml:space="preserve"> </w:t>
      </w:r>
      <w:r w:rsidR="00155C8A" w:rsidRPr="00507392">
        <w:rPr>
          <w:b/>
        </w:rPr>
        <w:t>party:</w:t>
      </w:r>
    </w:p>
    <w:p w14:paraId="0895BA07" w14:textId="77D15F61" w:rsidR="00155C8A" w:rsidRPr="003E23F1" w:rsidRDefault="00497B38" w:rsidP="00497B38">
      <w:pPr>
        <w:pStyle w:val="ParaNoG"/>
        <w:numPr>
          <w:ilvl w:val="0"/>
          <w:numId w:val="0"/>
        </w:numPr>
        <w:ind w:left="1134"/>
        <w:rPr>
          <w:b/>
          <w:color w:val="000000"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3E23F1">
        <w:rPr>
          <w:b/>
        </w:rPr>
        <w:t>Develop</w:t>
      </w:r>
      <w:r w:rsidR="0086017D">
        <w:rPr>
          <w:b/>
        </w:rPr>
        <w:t xml:space="preserve"> </w:t>
      </w:r>
      <w:r w:rsidR="00155C8A" w:rsidRPr="003E23F1">
        <w:rPr>
          <w:b/>
        </w:rPr>
        <w:t>a</w:t>
      </w:r>
      <w:r w:rsidR="0086017D">
        <w:rPr>
          <w:b/>
        </w:rPr>
        <w:t xml:space="preserve"> </w:t>
      </w:r>
      <w:r w:rsidR="00155C8A" w:rsidRPr="003E23F1">
        <w:rPr>
          <w:b/>
        </w:rPr>
        <w:t>comprehensive</w:t>
      </w:r>
      <w:r w:rsidR="0086017D">
        <w:rPr>
          <w:b/>
        </w:rPr>
        <w:t xml:space="preserve"> </w:t>
      </w:r>
      <w:r w:rsidR="00155C8A" w:rsidRPr="003E23F1">
        <w:rPr>
          <w:b/>
        </w:rPr>
        <w:t>strategy</w:t>
      </w:r>
      <w:r w:rsidR="0086017D">
        <w:rPr>
          <w:b/>
        </w:rPr>
        <w:t xml:space="preserve"> </w:t>
      </w:r>
      <w:r w:rsidR="00155C8A" w:rsidRPr="003E23F1">
        <w:rPr>
          <w:b/>
        </w:rPr>
        <w:t>and</w:t>
      </w:r>
      <w:r w:rsidR="0086017D">
        <w:rPr>
          <w:b/>
        </w:rPr>
        <w:t xml:space="preserve"> </w:t>
      </w:r>
      <w:r w:rsidR="00155C8A" w:rsidRPr="003E23F1">
        <w:rPr>
          <w:b/>
        </w:rPr>
        <w:t>legal</w:t>
      </w:r>
      <w:r w:rsidR="0086017D">
        <w:rPr>
          <w:b/>
        </w:rPr>
        <w:t xml:space="preserve"> </w:t>
      </w:r>
      <w:r w:rsidR="00155C8A" w:rsidRPr="003E23F1">
        <w:rPr>
          <w:b/>
        </w:rPr>
        <w:t>safeguards</w:t>
      </w:r>
      <w:r w:rsidR="0086017D">
        <w:rPr>
          <w:b/>
        </w:rPr>
        <w:t xml:space="preserve"> </w:t>
      </w:r>
      <w:r w:rsidR="00155C8A" w:rsidRPr="003E23F1">
        <w:rPr>
          <w:b/>
        </w:rPr>
        <w:t>to</w:t>
      </w:r>
      <w:r w:rsidR="0086017D">
        <w:rPr>
          <w:b/>
        </w:rPr>
        <w:t xml:space="preserve"> </w:t>
      </w:r>
      <w:r w:rsidR="00155C8A" w:rsidRPr="003E23F1">
        <w:rPr>
          <w:b/>
        </w:rPr>
        <w:t>prevent</w:t>
      </w:r>
      <w:r w:rsidR="0086017D">
        <w:rPr>
          <w:b/>
        </w:rPr>
        <w:t xml:space="preserve"> </w:t>
      </w:r>
      <w:r w:rsidR="00155C8A" w:rsidRPr="003E23F1">
        <w:rPr>
          <w:b/>
        </w:rPr>
        <w:t>and</w:t>
      </w:r>
      <w:r w:rsidR="0086017D">
        <w:rPr>
          <w:b/>
        </w:rPr>
        <w:t xml:space="preserve"> </w:t>
      </w:r>
      <w:r w:rsidR="00155C8A" w:rsidRPr="003E23F1">
        <w:rPr>
          <w:b/>
        </w:rPr>
        <w:t>combat</w:t>
      </w:r>
      <w:r w:rsidR="0086017D">
        <w:rPr>
          <w:b/>
        </w:rPr>
        <w:t xml:space="preserve"> </w:t>
      </w:r>
      <w:r w:rsidR="00155C8A" w:rsidRPr="003E23F1">
        <w:rPr>
          <w:b/>
        </w:rPr>
        <w:t>all</w:t>
      </w:r>
      <w:r w:rsidR="0086017D">
        <w:rPr>
          <w:b/>
        </w:rPr>
        <w:t xml:space="preserve"> </w:t>
      </w:r>
      <w:r w:rsidR="00155C8A" w:rsidRPr="003E23F1">
        <w:rPr>
          <w:b/>
        </w:rPr>
        <w:t>forms</w:t>
      </w:r>
      <w:r w:rsidR="0086017D">
        <w:rPr>
          <w:b/>
        </w:rPr>
        <w:t xml:space="preserve"> </w:t>
      </w:r>
      <w:r w:rsidR="00155C8A" w:rsidRPr="003E23F1">
        <w:rPr>
          <w:b/>
        </w:rPr>
        <w:t>of</w:t>
      </w:r>
      <w:r w:rsidR="0086017D">
        <w:rPr>
          <w:b/>
        </w:rPr>
        <w:t xml:space="preserve"> </w:t>
      </w:r>
      <w:r w:rsidR="00155C8A" w:rsidRPr="003E23F1">
        <w:rPr>
          <w:b/>
        </w:rPr>
        <w:t>violence</w:t>
      </w:r>
      <w:r w:rsidR="0086017D">
        <w:rPr>
          <w:b/>
        </w:rPr>
        <w:t xml:space="preserve"> </w:t>
      </w:r>
      <w:r w:rsidR="00155C8A" w:rsidRPr="003E23F1">
        <w:rPr>
          <w:b/>
        </w:rPr>
        <w:t>and</w:t>
      </w:r>
      <w:r w:rsidR="0086017D">
        <w:rPr>
          <w:b/>
        </w:rPr>
        <w:t xml:space="preserve"> </w:t>
      </w:r>
      <w:r w:rsidR="00155C8A" w:rsidRPr="003E23F1">
        <w:rPr>
          <w:b/>
        </w:rPr>
        <w:t>exploitation</w:t>
      </w:r>
      <w:r w:rsidR="0086017D">
        <w:rPr>
          <w:b/>
        </w:rPr>
        <w:t xml:space="preserve"> </w:t>
      </w:r>
      <w:r w:rsidR="00155C8A" w:rsidRPr="003E23F1">
        <w:rPr>
          <w:b/>
        </w:rPr>
        <w:t>against</w:t>
      </w:r>
      <w:r w:rsidR="0086017D">
        <w:rPr>
          <w:b/>
        </w:rPr>
        <w:t xml:space="preserve"> </w:t>
      </w:r>
      <w:r w:rsidR="00155C8A" w:rsidRPr="003E23F1">
        <w:rPr>
          <w:b/>
        </w:rPr>
        <w:t>persons</w:t>
      </w:r>
      <w:r w:rsidR="0086017D">
        <w:rPr>
          <w:b/>
        </w:rPr>
        <w:t xml:space="preserve"> </w:t>
      </w:r>
      <w:r w:rsidR="00155C8A" w:rsidRPr="003E23F1">
        <w:rPr>
          <w:b/>
        </w:rPr>
        <w:t>with</w:t>
      </w:r>
      <w:r w:rsidR="0086017D">
        <w:rPr>
          <w:b/>
        </w:rPr>
        <w:t xml:space="preserve"> </w:t>
      </w:r>
      <w:r w:rsidR="00155C8A" w:rsidRPr="003E23F1">
        <w:rPr>
          <w:b/>
        </w:rPr>
        <w:t>disabilities,</w:t>
      </w:r>
      <w:r w:rsidR="0086017D">
        <w:rPr>
          <w:b/>
        </w:rPr>
        <w:t xml:space="preserve"> </w:t>
      </w:r>
      <w:r w:rsidR="00155C8A" w:rsidRPr="003E23F1">
        <w:rPr>
          <w:b/>
        </w:rPr>
        <w:t>including</w:t>
      </w:r>
      <w:r w:rsidR="0086017D">
        <w:rPr>
          <w:b/>
        </w:rPr>
        <w:t xml:space="preserve"> </w:t>
      </w:r>
      <w:r w:rsidR="00155C8A" w:rsidRPr="003E23F1">
        <w:rPr>
          <w:b/>
        </w:rPr>
        <w:t>by</w:t>
      </w:r>
      <w:r w:rsidR="0086017D">
        <w:rPr>
          <w:b/>
        </w:rPr>
        <w:t xml:space="preserve"> </w:t>
      </w:r>
      <w:r w:rsidR="00155C8A" w:rsidRPr="003E23F1">
        <w:rPr>
          <w:b/>
        </w:rPr>
        <w:t>r</w:t>
      </w:r>
      <w:r w:rsidR="00155C8A" w:rsidRPr="003E23F1">
        <w:rPr>
          <w:b/>
          <w:color w:val="000000"/>
        </w:rPr>
        <w:t>epealing</w:t>
      </w:r>
      <w:r w:rsidR="0086017D">
        <w:rPr>
          <w:b/>
          <w:color w:val="000000"/>
        </w:rPr>
        <w:t xml:space="preserve"> </w:t>
      </w:r>
      <w:r w:rsidR="00155C8A" w:rsidRPr="003E23F1">
        <w:rPr>
          <w:b/>
          <w:color w:val="000000"/>
        </w:rPr>
        <w:t>section</w:t>
      </w:r>
      <w:r w:rsidR="0086017D">
        <w:rPr>
          <w:b/>
          <w:color w:val="000000"/>
        </w:rPr>
        <w:t xml:space="preserve"> </w:t>
      </w:r>
      <w:r w:rsidR="00155C8A" w:rsidRPr="003E23F1">
        <w:rPr>
          <w:b/>
          <w:color w:val="000000"/>
        </w:rPr>
        <w:t>126</w:t>
      </w:r>
      <w:r w:rsidR="0086017D">
        <w:rPr>
          <w:b/>
          <w:color w:val="000000"/>
        </w:rPr>
        <w:t xml:space="preserve"> </w:t>
      </w:r>
      <w:r w:rsidR="00155C8A" w:rsidRPr="003E23F1">
        <w:rPr>
          <w:b/>
          <w:color w:val="000000"/>
        </w:rPr>
        <w:t>(9)</w:t>
      </w:r>
      <w:r w:rsidR="0086017D">
        <w:rPr>
          <w:b/>
          <w:color w:val="000000"/>
        </w:rPr>
        <w:t xml:space="preserve"> </w:t>
      </w:r>
      <w:r w:rsidR="00155C8A" w:rsidRPr="003E23F1">
        <w:rPr>
          <w:b/>
          <w:color w:val="000000"/>
        </w:rPr>
        <w:t>of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the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decree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of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the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Ministry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of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Public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Welfare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15/1998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(IV.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30)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on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the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tasks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and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operational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conditions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of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child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welfare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and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child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protection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services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and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professionals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providing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personal</w:t>
      </w:r>
      <w:r w:rsidR="0086017D">
        <w:rPr>
          <w:b/>
          <w:color w:val="000000"/>
        </w:rPr>
        <w:t xml:space="preserve"> </w:t>
      </w:r>
      <w:r w:rsidR="00155C8A" w:rsidRPr="00F92E41">
        <w:rPr>
          <w:b/>
          <w:color w:val="000000"/>
        </w:rPr>
        <w:t>care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in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order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to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abolish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the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use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of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isolation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rooms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for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children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with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psychosocial</w:t>
      </w:r>
      <w:r w:rsidR="0086017D">
        <w:rPr>
          <w:b/>
          <w:color w:val="000000"/>
        </w:rPr>
        <w:t xml:space="preserve"> </w:t>
      </w:r>
      <w:r w:rsidR="00155C8A" w:rsidRPr="00CE1733">
        <w:rPr>
          <w:b/>
          <w:color w:val="000000"/>
        </w:rPr>
        <w:t>disabilities</w:t>
      </w:r>
      <w:r w:rsidR="0086017D">
        <w:rPr>
          <w:b/>
          <w:color w:val="000000"/>
        </w:rPr>
        <w:t xml:space="preserve"> </w:t>
      </w:r>
      <w:r w:rsidR="00155C8A" w:rsidRPr="003E23F1">
        <w:rPr>
          <w:b/>
          <w:color w:val="000000"/>
        </w:rPr>
        <w:t>in</w:t>
      </w:r>
      <w:r w:rsidR="0086017D">
        <w:rPr>
          <w:b/>
          <w:color w:val="000000"/>
        </w:rPr>
        <w:t xml:space="preserve"> </w:t>
      </w:r>
      <w:r w:rsidR="00155C8A" w:rsidRPr="003E23F1">
        <w:rPr>
          <w:b/>
          <w:color w:val="000000"/>
        </w:rPr>
        <w:t>institutions</w:t>
      </w:r>
      <w:r w:rsidR="0086017D">
        <w:rPr>
          <w:b/>
          <w:color w:val="000000"/>
        </w:rPr>
        <w:t xml:space="preserve"> </w:t>
      </w:r>
      <w:r w:rsidR="00155C8A" w:rsidRPr="003E23F1">
        <w:rPr>
          <w:b/>
          <w:color w:val="000000"/>
        </w:rPr>
        <w:t>for</w:t>
      </w:r>
      <w:r w:rsidR="0086017D">
        <w:rPr>
          <w:b/>
          <w:color w:val="000000"/>
        </w:rPr>
        <w:t xml:space="preserve"> </w:t>
      </w:r>
      <w:r w:rsidR="00155C8A" w:rsidRPr="003E23F1">
        <w:rPr>
          <w:b/>
          <w:color w:val="000000"/>
        </w:rPr>
        <w:t>children;</w:t>
      </w:r>
    </w:p>
    <w:p w14:paraId="730E6114" w14:textId="63704C4A" w:rsidR="00155C8A" w:rsidRPr="00E67A58" w:rsidRDefault="00497B38" w:rsidP="00497B38">
      <w:pPr>
        <w:pStyle w:val="ParaNoG"/>
        <w:numPr>
          <w:ilvl w:val="0"/>
          <w:numId w:val="0"/>
        </w:numPr>
        <w:ind w:left="1134"/>
        <w:rPr>
          <w:b/>
          <w:color w:val="000000"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E67A58">
        <w:rPr>
          <w:b/>
          <w:color w:val="000000"/>
        </w:rPr>
        <w:t>Ensure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that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all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facilities,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residential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care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and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psychiatric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institutions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are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subjected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to</w:t>
      </w:r>
      <w:r w:rsidR="0086017D">
        <w:rPr>
          <w:b/>
          <w:color w:val="000000"/>
        </w:rPr>
        <w:t xml:space="preserve"> </w:t>
      </w:r>
      <w:r w:rsidR="00155C8A" w:rsidRPr="00507392">
        <w:rPr>
          <w:b/>
        </w:rPr>
        <w:t>independent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monitoring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in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line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with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article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16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(3)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of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the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Convention,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through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the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involvement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of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civil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society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organi</w:t>
      </w:r>
      <w:r w:rsidR="00155C8A">
        <w:rPr>
          <w:b/>
          <w:color w:val="000000"/>
        </w:rPr>
        <w:t>z</w:t>
      </w:r>
      <w:r w:rsidR="00155C8A" w:rsidRPr="00E67A58">
        <w:rPr>
          <w:b/>
          <w:color w:val="000000"/>
        </w:rPr>
        <w:t>ations,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including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disability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rights</w:t>
      </w:r>
      <w:r w:rsidR="00155C8A">
        <w:rPr>
          <w:b/>
          <w:color w:val="000000"/>
        </w:rPr>
        <w:t>-</w:t>
      </w:r>
      <w:r w:rsidR="00155C8A" w:rsidRPr="00E67A58">
        <w:rPr>
          <w:b/>
          <w:color w:val="000000"/>
        </w:rPr>
        <w:t>based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organi</w:t>
      </w:r>
      <w:r w:rsidR="00155C8A">
        <w:rPr>
          <w:b/>
          <w:color w:val="000000"/>
        </w:rPr>
        <w:t>z</w:t>
      </w:r>
      <w:r w:rsidR="00155C8A" w:rsidRPr="00E67A58">
        <w:rPr>
          <w:b/>
          <w:color w:val="000000"/>
        </w:rPr>
        <w:t>ations,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in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order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to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  <w:color w:val="000000"/>
        </w:rPr>
        <w:t>prevent</w:t>
      </w:r>
      <w:r w:rsidR="0086017D">
        <w:rPr>
          <w:b/>
          <w:color w:val="000000"/>
        </w:rPr>
        <w:t xml:space="preserve"> </w:t>
      </w:r>
      <w:r w:rsidR="00155C8A" w:rsidRPr="00E67A58">
        <w:rPr>
          <w:b/>
        </w:rPr>
        <w:t>exploitation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abuse</w:t>
      </w:r>
      <w:r w:rsidR="0086017D">
        <w:rPr>
          <w:b/>
        </w:rPr>
        <w:t xml:space="preserve"> </w:t>
      </w:r>
      <w:r w:rsidR="00155C8A">
        <w:rPr>
          <w:b/>
        </w:rPr>
        <w:t>of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violence</w:t>
      </w:r>
      <w:r w:rsidR="0086017D">
        <w:rPr>
          <w:b/>
        </w:rPr>
        <w:t xml:space="preserve"> </w:t>
      </w:r>
      <w:r w:rsidR="00155C8A" w:rsidRPr="00E67A58">
        <w:rPr>
          <w:b/>
        </w:rPr>
        <w:t>against</w:t>
      </w:r>
      <w:r w:rsidR="0086017D">
        <w:rPr>
          <w:b/>
        </w:rPr>
        <w:t xml:space="preserve"> </w:t>
      </w:r>
      <w:r w:rsidR="00155C8A">
        <w:rPr>
          <w:b/>
        </w:rPr>
        <w:t>person</w:t>
      </w:r>
      <w:r w:rsidR="00155C8A" w:rsidRPr="00E67A58">
        <w:rPr>
          <w:b/>
        </w:rPr>
        <w:t>s</w:t>
      </w:r>
      <w:r w:rsidR="0086017D">
        <w:rPr>
          <w:b/>
        </w:rPr>
        <w:t xml:space="preserve"> </w:t>
      </w:r>
      <w:r w:rsidR="00155C8A" w:rsidRPr="00E67A58">
        <w:rPr>
          <w:b/>
        </w:rPr>
        <w:t>with</w:t>
      </w:r>
      <w:r w:rsidR="0086017D">
        <w:rPr>
          <w:b/>
        </w:rPr>
        <w:t xml:space="preserve"> </w:t>
      </w:r>
      <w:r w:rsidR="00155C8A" w:rsidRPr="00E67A58">
        <w:rPr>
          <w:b/>
        </w:rPr>
        <w:t>disabilities</w:t>
      </w:r>
      <w:r w:rsidR="00155C8A">
        <w:rPr>
          <w:b/>
          <w:color w:val="000000"/>
        </w:rPr>
        <w:t>;</w:t>
      </w:r>
    </w:p>
    <w:p w14:paraId="09AF217F" w14:textId="317D12F7" w:rsidR="00155C8A" w:rsidRPr="00071AD9" w:rsidRDefault="00497B38" w:rsidP="00497B38">
      <w:pPr>
        <w:pStyle w:val="ParaNoG"/>
        <w:numPr>
          <w:ilvl w:val="0"/>
          <w:numId w:val="0"/>
        </w:numPr>
        <w:ind w:left="1134"/>
        <w:rPr>
          <w:b/>
          <w:bCs/>
          <w:color w:val="000000"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E67A58">
        <w:rPr>
          <w:b/>
          <w:color w:val="000000"/>
        </w:rPr>
        <w:t>Establish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well-defined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investigation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methods</w:t>
      </w:r>
      <w:r w:rsidR="00155C8A">
        <w:rPr>
          <w:b/>
          <w:bCs/>
        </w:rPr>
        <w:t>,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protocols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procedures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combating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hate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crimes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ag</w:t>
      </w:r>
      <w:r w:rsidR="00155C8A">
        <w:rPr>
          <w:b/>
          <w:bCs/>
        </w:rPr>
        <w:t>ainst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persons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disabilities;</w:t>
      </w:r>
    </w:p>
    <w:p w14:paraId="1EA4C7E6" w14:textId="7F5AC270" w:rsidR="00155C8A" w:rsidRDefault="00497B38" w:rsidP="00497B38">
      <w:pPr>
        <w:pStyle w:val="ParaNoG"/>
        <w:numPr>
          <w:ilvl w:val="0"/>
          <w:numId w:val="0"/>
        </w:numPr>
        <w:ind w:left="1134"/>
        <w:rPr>
          <w:b/>
          <w:bCs/>
          <w:color w:val="000000"/>
        </w:rPr>
      </w:pPr>
      <w:r>
        <w:rPr>
          <w:bCs/>
        </w:rPr>
        <w:tab/>
        <w:t>(d)</w:t>
      </w:r>
      <w:r>
        <w:rPr>
          <w:bCs/>
        </w:rPr>
        <w:tab/>
      </w:r>
      <w:r w:rsidR="00155C8A" w:rsidRPr="00507392">
        <w:rPr>
          <w:b/>
        </w:rPr>
        <w:t>Ensure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that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all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services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for</w:t>
      </w:r>
      <w:r w:rsidR="0086017D">
        <w:rPr>
          <w:b/>
          <w:bCs/>
          <w:color w:val="000000"/>
        </w:rPr>
        <w:t xml:space="preserve"> </w:t>
      </w:r>
      <w:r w:rsidR="00155C8A">
        <w:rPr>
          <w:b/>
          <w:bCs/>
          <w:color w:val="000000"/>
        </w:rPr>
        <w:t>girls</w:t>
      </w:r>
      <w:r w:rsidR="0086017D">
        <w:rPr>
          <w:b/>
          <w:bCs/>
          <w:color w:val="000000"/>
        </w:rPr>
        <w:t xml:space="preserve"> </w:t>
      </w:r>
      <w:r w:rsidR="00155C8A">
        <w:rPr>
          <w:b/>
          <w:bCs/>
          <w:color w:val="000000"/>
        </w:rPr>
        <w:t>and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women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with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disabilities</w:t>
      </w:r>
      <w:r w:rsidR="0086017D">
        <w:rPr>
          <w:b/>
          <w:bCs/>
          <w:color w:val="000000"/>
        </w:rPr>
        <w:t xml:space="preserve"> </w:t>
      </w:r>
      <w:r w:rsidR="00155C8A">
        <w:rPr>
          <w:b/>
          <w:bCs/>
          <w:color w:val="000000"/>
        </w:rPr>
        <w:t>who</w:t>
      </w:r>
      <w:r w:rsidR="0086017D">
        <w:rPr>
          <w:b/>
          <w:bCs/>
          <w:color w:val="000000"/>
        </w:rPr>
        <w:t xml:space="preserve"> </w:t>
      </w:r>
      <w:r w:rsidR="00155C8A">
        <w:rPr>
          <w:b/>
          <w:bCs/>
          <w:color w:val="000000"/>
        </w:rPr>
        <w:t>are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survivors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of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domestic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violence,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including</w:t>
      </w:r>
      <w:r w:rsidR="0086017D">
        <w:rPr>
          <w:b/>
          <w:bCs/>
          <w:color w:val="000000"/>
        </w:rPr>
        <w:t xml:space="preserve"> </w:t>
      </w:r>
      <w:r w:rsidR="00155C8A">
        <w:rPr>
          <w:b/>
          <w:bCs/>
          <w:color w:val="000000"/>
        </w:rPr>
        <w:t>support</w:t>
      </w:r>
      <w:r w:rsidR="0086017D">
        <w:rPr>
          <w:b/>
          <w:bCs/>
          <w:color w:val="000000"/>
        </w:rPr>
        <w:t xml:space="preserve"> </w:t>
      </w:r>
      <w:r w:rsidR="00155C8A">
        <w:rPr>
          <w:b/>
          <w:bCs/>
          <w:color w:val="000000"/>
        </w:rPr>
        <w:t>centres</w:t>
      </w:r>
      <w:r w:rsidR="0086017D">
        <w:rPr>
          <w:b/>
          <w:bCs/>
          <w:color w:val="000000"/>
        </w:rPr>
        <w:t xml:space="preserve"> </w:t>
      </w:r>
      <w:r w:rsidR="00155C8A">
        <w:rPr>
          <w:b/>
          <w:bCs/>
          <w:color w:val="000000"/>
        </w:rPr>
        <w:t>and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emergency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shelters</w:t>
      </w:r>
      <w:r w:rsidR="00155C8A">
        <w:rPr>
          <w:b/>
          <w:bCs/>
          <w:color w:val="000000"/>
        </w:rPr>
        <w:t>,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are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accessible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and</w:t>
      </w:r>
      <w:r w:rsidR="0086017D">
        <w:rPr>
          <w:b/>
          <w:bCs/>
          <w:color w:val="000000"/>
        </w:rPr>
        <w:t xml:space="preserve"> </w:t>
      </w:r>
      <w:r w:rsidR="00155C8A">
        <w:rPr>
          <w:b/>
          <w:bCs/>
          <w:color w:val="000000"/>
        </w:rPr>
        <w:t>the</w:t>
      </w:r>
      <w:r w:rsidR="0086017D">
        <w:rPr>
          <w:b/>
          <w:bCs/>
          <w:color w:val="000000"/>
        </w:rPr>
        <w:t xml:space="preserve"> </w:t>
      </w:r>
      <w:r w:rsidR="00155C8A" w:rsidRPr="00BE0086">
        <w:rPr>
          <w:b/>
          <w:bCs/>
          <w:color w:val="000000"/>
        </w:rPr>
        <w:t>requi</w:t>
      </w:r>
      <w:r w:rsidR="00155C8A">
        <w:rPr>
          <w:b/>
          <w:bCs/>
          <w:color w:val="000000"/>
        </w:rPr>
        <w:t>red</w:t>
      </w:r>
      <w:r w:rsidR="0086017D">
        <w:rPr>
          <w:b/>
          <w:bCs/>
          <w:color w:val="000000"/>
        </w:rPr>
        <w:t xml:space="preserve"> </w:t>
      </w:r>
      <w:r w:rsidR="00155C8A">
        <w:rPr>
          <w:b/>
          <w:bCs/>
          <w:color w:val="000000"/>
        </w:rPr>
        <w:t>support</w:t>
      </w:r>
      <w:r w:rsidR="0086017D">
        <w:rPr>
          <w:b/>
          <w:bCs/>
          <w:color w:val="000000"/>
        </w:rPr>
        <w:t xml:space="preserve"> </w:t>
      </w:r>
      <w:r w:rsidR="00155C8A">
        <w:rPr>
          <w:b/>
          <w:bCs/>
          <w:color w:val="000000"/>
        </w:rPr>
        <w:t>is</w:t>
      </w:r>
      <w:r w:rsidR="0086017D">
        <w:rPr>
          <w:b/>
          <w:bCs/>
          <w:color w:val="000000"/>
        </w:rPr>
        <w:t xml:space="preserve"> </w:t>
      </w:r>
      <w:r w:rsidR="00155C8A">
        <w:rPr>
          <w:b/>
          <w:bCs/>
          <w:color w:val="000000"/>
        </w:rPr>
        <w:t>provided;</w:t>
      </w:r>
    </w:p>
    <w:p w14:paraId="32959653" w14:textId="1B4757F2" w:rsidR="00155C8A" w:rsidRPr="00FA1F75" w:rsidRDefault="00497B38" w:rsidP="00497B38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(e)</w:t>
      </w:r>
      <w:r>
        <w:rPr>
          <w:bCs/>
        </w:rPr>
        <w:tab/>
      </w:r>
      <w:r w:rsidR="00155C8A" w:rsidRPr="00FA1F75">
        <w:rPr>
          <w:b/>
        </w:rPr>
        <w:t>Ratify</w:t>
      </w:r>
      <w:r w:rsidR="0086017D">
        <w:rPr>
          <w:b/>
        </w:rPr>
        <w:t xml:space="preserve"> </w:t>
      </w:r>
      <w:r w:rsidR="00155C8A" w:rsidRPr="00FA1F75">
        <w:rPr>
          <w:b/>
        </w:rPr>
        <w:t>the</w:t>
      </w:r>
      <w:r w:rsidR="0086017D">
        <w:rPr>
          <w:b/>
        </w:rPr>
        <w:t xml:space="preserve"> </w:t>
      </w:r>
      <w:r w:rsidR="00155C8A" w:rsidRPr="00FA1F75">
        <w:rPr>
          <w:b/>
        </w:rPr>
        <w:t>Convention</w:t>
      </w:r>
      <w:r w:rsidR="0086017D">
        <w:rPr>
          <w:b/>
        </w:rPr>
        <w:t xml:space="preserve"> </w:t>
      </w:r>
      <w:r w:rsidR="00155C8A" w:rsidRPr="00FA1F75">
        <w:rPr>
          <w:b/>
        </w:rPr>
        <w:t>on</w:t>
      </w:r>
      <w:r w:rsidR="0086017D">
        <w:rPr>
          <w:b/>
        </w:rPr>
        <w:t xml:space="preserve"> </w:t>
      </w:r>
      <w:r w:rsidR="00155C8A" w:rsidRPr="00FA1F75">
        <w:rPr>
          <w:b/>
        </w:rPr>
        <w:t>Preventing</w:t>
      </w:r>
      <w:r w:rsidR="0086017D">
        <w:rPr>
          <w:b/>
        </w:rPr>
        <w:t xml:space="preserve"> </w:t>
      </w:r>
      <w:r w:rsidR="00155C8A" w:rsidRPr="00FA1F75">
        <w:rPr>
          <w:b/>
        </w:rPr>
        <w:t>and</w:t>
      </w:r>
      <w:r w:rsidR="0086017D">
        <w:rPr>
          <w:b/>
        </w:rPr>
        <w:t xml:space="preserve"> </w:t>
      </w:r>
      <w:r w:rsidR="00155C8A" w:rsidRPr="00FA1F75">
        <w:rPr>
          <w:b/>
        </w:rPr>
        <w:t>Combating</w:t>
      </w:r>
      <w:r w:rsidR="0086017D">
        <w:rPr>
          <w:b/>
        </w:rPr>
        <w:t xml:space="preserve"> </w:t>
      </w:r>
      <w:r w:rsidR="00155C8A" w:rsidRPr="00FA1F75">
        <w:rPr>
          <w:b/>
        </w:rPr>
        <w:t>Violence</w:t>
      </w:r>
      <w:r w:rsidR="0086017D">
        <w:rPr>
          <w:b/>
        </w:rPr>
        <w:t xml:space="preserve"> </w:t>
      </w:r>
      <w:r w:rsidR="00155C8A" w:rsidRPr="00FA1F75">
        <w:rPr>
          <w:b/>
        </w:rPr>
        <w:t>against</w:t>
      </w:r>
      <w:r w:rsidR="0086017D">
        <w:rPr>
          <w:b/>
        </w:rPr>
        <w:t xml:space="preserve"> </w:t>
      </w:r>
      <w:r w:rsidR="00155C8A" w:rsidRPr="00FA1F75">
        <w:rPr>
          <w:b/>
        </w:rPr>
        <w:t>Women</w:t>
      </w:r>
      <w:r w:rsidR="0086017D">
        <w:rPr>
          <w:b/>
        </w:rPr>
        <w:t xml:space="preserve"> </w:t>
      </w:r>
      <w:r w:rsidR="00155C8A" w:rsidRPr="00FA1F75">
        <w:rPr>
          <w:b/>
        </w:rPr>
        <w:t>and</w:t>
      </w:r>
      <w:r w:rsidR="0086017D">
        <w:rPr>
          <w:b/>
        </w:rPr>
        <w:t xml:space="preserve"> </w:t>
      </w:r>
      <w:r w:rsidR="00155C8A" w:rsidRPr="00FA1F75">
        <w:rPr>
          <w:b/>
        </w:rPr>
        <w:t>Domestic</w:t>
      </w:r>
      <w:r w:rsidR="0086017D">
        <w:rPr>
          <w:b/>
        </w:rPr>
        <w:t xml:space="preserve"> </w:t>
      </w:r>
      <w:r w:rsidR="00155C8A" w:rsidRPr="00FA1F75">
        <w:rPr>
          <w:b/>
        </w:rPr>
        <w:t>Violence</w:t>
      </w:r>
      <w:r w:rsidR="0086017D">
        <w:rPr>
          <w:b/>
        </w:rPr>
        <w:t xml:space="preserve"> </w:t>
      </w:r>
      <w:r w:rsidR="00155C8A" w:rsidRPr="00FA1F75">
        <w:rPr>
          <w:b/>
        </w:rPr>
        <w:t>adopted</w:t>
      </w:r>
      <w:r w:rsidR="0086017D">
        <w:rPr>
          <w:b/>
        </w:rPr>
        <w:t xml:space="preserve"> </w:t>
      </w:r>
      <w:r w:rsidR="00155C8A" w:rsidRPr="00FA1F75">
        <w:rPr>
          <w:b/>
        </w:rPr>
        <w:t>by</w:t>
      </w:r>
      <w:r w:rsidR="0086017D">
        <w:rPr>
          <w:b/>
        </w:rPr>
        <w:t xml:space="preserve"> </w:t>
      </w:r>
      <w:r w:rsidR="00155C8A" w:rsidRPr="00FA1F75">
        <w:rPr>
          <w:b/>
        </w:rPr>
        <w:t>the</w:t>
      </w:r>
      <w:r w:rsidR="0086017D">
        <w:rPr>
          <w:b/>
        </w:rPr>
        <w:t xml:space="preserve"> </w:t>
      </w:r>
      <w:r w:rsidR="00155C8A" w:rsidRPr="00FA1F75">
        <w:rPr>
          <w:b/>
        </w:rPr>
        <w:t>Council</w:t>
      </w:r>
      <w:r w:rsidR="0086017D">
        <w:rPr>
          <w:b/>
        </w:rPr>
        <w:t xml:space="preserve"> </w:t>
      </w:r>
      <w:r w:rsidR="00155C8A" w:rsidRPr="00FA1F75">
        <w:rPr>
          <w:b/>
        </w:rPr>
        <w:t>of</w:t>
      </w:r>
      <w:r w:rsidR="0086017D">
        <w:rPr>
          <w:b/>
        </w:rPr>
        <w:t xml:space="preserve"> </w:t>
      </w:r>
      <w:r w:rsidR="00155C8A" w:rsidRPr="00FA1F75">
        <w:rPr>
          <w:b/>
        </w:rPr>
        <w:t>Europe</w:t>
      </w:r>
      <w:r w:rsidR="00155C8A">
        <w:rPr>
          <w:b/>
        </w:rPr>
        <w:t>,</w:t>
      </w:r>
      <w:r w:rsidR="0086017D">
        <w:rPr>
          <w:b/>
        </w:rPr>
        <w:t xml:space="preserve"> </w:t>
      </w:r>
      <w:r w:rsidR="00155C8A" w:rsidRPr="00FA1F75">
        <w:rPr>
          <w:b/>
        </w:rPr>
        <w:t>with</w:t>
      </w:r>
      <w:r w:rsidR="0086017D">
        <w:rPr>
          <w:b/>
        </w:rPr>
        <w:t xml:space="preserve"> </w:t>
      </w:r>
      <w:r w:rsidR="00155C8A" w:rsidRPr="00FA1F75">
        <w:rPr>
          <w:b/>
        </w:rPr>
        <w:t>the</w:t>
      </w:r>
      <w:r w:rsidR="0086017D">
        <w:rPr>
          <w:b/>
        </w:rPr>
        <w:t xml:space="preserve"> </w:t>
      </w:r>
      <w:r w:rsidR="00155C8A" w:rsidRPr="00FA1F75">
        <w:rPr>
          <w:b/>
        </w:rPr>
        <w:t>aim</w:t>
      </w:r>
      <w:r w:rsidR="0086017D">
        <w:rPr>
          <w:b/>
        </w:rPr>
        <w:t xml:space="preserve"> </w:t>
      </w:r>
      <w:r w:rsidR="00155C8A" w:rsidRPr="00FA1F75">
        <w:rPr>
          <w:b/>
        </w:rPr>
        <w:t>of</w:t>
      </w:r>
      <w:r w:rsidR="0086017D">
        <w:rPr>
          <w:b/>
        </w:rPr>
        <w:t xml:space="preserve"> </w:t>
      </w:r>
      <w:r w:rsidR="00155C8A" w:rsidRPr="00FA1F75">
        <w:rPr>
          <w:b/>
        </w:rPr>
        <w:t>ensuring</w:t>
      </w:r>
      <w:r w:rsidR="0086017D">
        <w:rPr>
          <w:b/>
        </w:rPr>
        <w:t xml:space="preserve"> </w:t>
      </w:r>
      <w:r w:rsidR="00155C8A" w:rsidRPr="00FA1F75">
        <w:rPr>
          <w:b/>
        </w:rPr>
        <w:t>the</w:t>
      </w:r>
      <w:r w:rsidR="0086017D">
        <w:rPr>
          <w:b/>
        </w:rPr>
        <w:t xml:space="preserve"> </w:t>
      </w:r>
      <w:r w:rsidR="00155C8A" w:rsidRPr="00FA1F75">
        <w:rPr>
          <w:b/>
        </w:rPr>
        <w:t>necessary</w:t>
      </w:r>
      <w:r w:rsidR="0086017D">
        <w:rPr>
          <w:b/>
        </w:rPr>
        <w:t xml:space="preserve"> </w:t>
      </w:r>
      <w:r w:rsidR="00155C8A" w:rsidRPr="00FA1F75">
        <w:rPr>
          <w:b/>
        </w:rPr>
        <w:t>protection</w:t>
      </w:r>
      <w:r w:rsidR="0086017D">
        <w:rPr>
          <w:b/>
        </w:rPr>
        <w:t xml:space="preserve"> </w:t>
      </w:r>
      <w:r w:rsidR="00155C8A" w:rsidRPr="00FA1F75">
        <w:rPr>
          <w:b/>
        </w:rPr>
        <w:t>of</w:t>
      </w:r>
      <w:r w:rsidR="0086017D">
        <w:rPr>
          <w:b/>
        </w:rPr>
        <w:t xml:space="preserve"> </w:t>
      </w:r>
      <w:r w:rsidR="00155C8A" w:rsidRPr="00FA1F75">
        <w:rPr>
          <w:b/>
        </w:rPr>
        <w:t>the</w:t>
      </w:r>
      <w:r w:rsidR="0086017D">
        <w:rPr>
          <w:b/>
        </w:rPr>
        <w:t xml:space="preserve"> </w:t>
      </w:r>
      <w:r w:rsidR="00155C8A" w:rsidRPr="00FA1F75">
        <w:rPr>
          <w:b/>
        </w:rPr>
        <w:t>rights</w:t>
      </w:r>
      <w:r w:rsidR="0086017D">
        <w:rPr>
          <w:b/>
        </w:rPr>
        <w:t xml:space="preserve"> </w:t>
      </w:r>
      <w:r w:rsidR="00155C8A" w:rsidRPr="00FA1F75">
        <w:rPr>
          <w:b/>
        </w:rPr>
        <w:t>of</w:t>
      </w:r>
      <w:r w:rsidR="0086017D">
        <w:rPr>
          <w:b/>
        </w:rPr>
        <w:t xml:space="preserve"> </w:t>
      </w:r>
      <w:r w:rsidR="00155C8A" w:rsidRPr="00FA1F75">
        <w:rPr>
          <w:b/>
        </w:rPr>
        <w:t>women</w:t>
      </w:r>
      <w:r w:rsidR="0086017D">
        <w:rPr>
          <w:b/>
        </w:rPr>
        <w:t xml:space="preserve"> </w:t>
      </w:r>
      <w:r w:rsidR="00155C8A" w:rsidRPr="00FA1F75">
        <w:rPr>
          <w:b/>
        </w:rPr>
        <w:t>with</w:t>
      </w:r>
      <w:r w:rsidR="0086017D">
        <w:rPr>
          <w:b/>
        </w:rPr>
        <w:t xml:space="preserve"> </w:t>
      </w:r>
      <w:r w:rsidR="00155C8A" w:rsidRPr="00FA1F75">
        <w:rPr>
          <w:b/>
        </w:rPr>
        <w:t>disabilities,</w:t>
      </w:r>
      <w:r w:rsidR="0086017D">
        <w:rPr>
          <w:b/>
        </w:rPr>
        <w:t xml:space="preserve"> </w:t>
      </w:r>
      <w:r w:rsidR="00155C8A" w:rsidRPr="00FA1F75">
        <w:rPr>
          <w:b/>
        </w:rPr>
        <w:t>including</w:t>
      </w:r>
      <w:r w:rsidR="0086017D">
        <w:rPr>
          <w:b/>
        </w:rPr>
        <w:t xml:space="preserve"> </w:t>
      </w:r>
      <w:r w:rsidR="00155C8A" w:rsidRPr="00FA1F75">
        <w:rPr>
          <w:b/>
        </w:rPr>
        <w:t>access</w:t>
      </w:r>
      <w:r w:rsidR="0086017D">
        <w:rPr>
          <w:b/>
        </w:rPr>
        <w:t xml:space="preserve"> </w:t>
      </w:r>
      <w:r w:rsidR="00155C8A" w:rsidRPr="00FA1F75">
        <w:rPr>
          <w:b/>
        </w:rPr>
        <w:t>to</w:t>
      </w:r>
      <w:r w:rsidR="0086017D">
        <w:rPr>
          <w:b/>
        </w:rPr>
        <w:t xml:space="preserve"> </w:t>
      </w:r>
      <w:r w:rsidR="00155C8A" w:rsidRPr="00FA1F75">
        <w:rPr>
          <w:b/>
        </w:rPr>
        <w:t>support</w:t>
      </w:r>
      <w:r w:rsidR="0086017D">
        <w:rPr>
          <w:b/>
        </w:rPr>
        <w:t xml:space="preserve"> </w:t>
      </w:r>
      <w:r w:rsidR="00155C8A" w:rsidRPr="00FA1F75">
        <w:rPr>
          <w:b/>
        </w:rPr>
        <w:t>services</w:t>
      </w:r>
      <w:r w:rsidR="0086017D">
        <w:rPr>
          <w:b/>
        </w:rPr>
        <w:t xml:space="preserve"> </w:t>
      </w:r>
      <w:r w:rsidR="00155C8A" w:rsidRPr="00FA1F75">
        <w:rPr>
          <w:b/>
        </w:rPr>
        <w:t>and</w:t>
      </w:r>
      <w:r w:rsidR="0086017D">
        <w:rPr>
          <w:b/>
        </w:rPr>
        <w:t xml:space="preserve"> </w:t>
      </w:r>
      <w:r w:rsidR="00155C8A" w:rsidRPr="00FA1F75">
        <w:rPr>
          <w:b/>
        </w:rPr>
        <w:t>redress</w:t>
      </w:r>
      <w:r w:rsidR="0086017D">
        <w:rPr>
          <w:b/>
        </w:rPr>
        <w:t xml:space="preserve"> </w:t>
      </w:r>
      <w:r w:rsidR="00155C8A" w:rsidRPr="00FA1F75">
        <w:rPr>
          <w:b/>
        </w:rPr>
        <w:t>for</w:t>
      </w:r>
      <w:r w:rsidR="0086017D">
        <w:rPr>
          <w:b/>
        </w:rPr>
        <w:t xml:space="preserve"> </w:t>
      </w:r>
      <w:r w:rsidR="00155C8A" w:rsidRPr="00FA1F75">
        <w:rPr>
          <w:b/>
        </w:rPr>
        <w:t>victims</w:t>
      </w:r>
      <w:r w:rsidR="0086017D">
        <w:rPr>
          <w:b/>
        </w:rPr>
        <w:t xml:space="preserve"> </w:t>
      </w:r>
      <w:r w:rsidR="00155C8A" w:rsidRPr="00FA1F75">
        <w:rPr>
          <w:b/>
        </w:rPr>
        <w:t>of</w:t>
      </w:r>
      <w:r w:rsidR="0086017D">
        <w:rPr>
          <w:b/>
        </w:rPr>
        <w:t xml:space="preserve"> </w:t>
      </w:r>
      <w:r w:rsidR="00155C8A" w:rsidRPr="00FA1F75">
        <w:rPr>
          <w:b/>
        </w:rPr>
        <w:t>violence</w:t>
      </w:r>
      <w:r w:rsidR="00155C8A">
        <w:rPr>
          <w:b/>
        </w:rPr>
        <w:t>;</w:t>
      </w:r>
    </w:p>
    <w:p w14:paraId="2FB4CAD7" w14:textId="3F243FA1" w:rsidR="00155C8A" w:rsidRPr="007157A8" w:rsidRDefault="00497B38" w:rsidP="00497B38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(f)</w:t>
      </w:r>
      <w:r>
        <w:rPr>
          <w:bCs/>
        </w:rPr>
        <w:tab/>
      </w:r>
      <w:r w:rsidR="00155C8A" w:rsidRPr="000B17FE">
        <w:rPr>
          <w:b/>
        </w:rPr>
        <w:t>Ensure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>
        <w:rPr>
          <w:rFonts w:eastAsia="Times New Roman"/>
          <w:b/>
          <w:bCs/>
          <w:color w:val="000000"/>
        </w:rPr>
        <w:t>the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full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implementation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of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>
        <w:rPr>
          <w:rFonts w:eastAsia="Times New Roman"/>
          <w:b/>
          <w:bCs/>
          <w:color w:val="000000"/>
        </w:rPr>
        <w:t>the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recommendation</w:t>
      </w:r>
      <w:r w:rsidR="00155C8A">
        <w:rPr>
          <w:rFonts w:eastAsia="Times New Roman"/>
          <w:b/>
          <w:bCs/>
          <w:color w:val="000000"/>
        </w:rPr>
        <w:t>s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of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the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Committee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on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the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Rights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of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the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7157A8">
        <w:rPr>
          <w:rFonts w:eastAsia="Times New Roman"/>
          <w:b/>
          <w:bCs/>
          <w:color w:val="000000"/>
        </w:rPr>
        <w:t>Child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080FAB">
        <w:rPr>
          <w:rFonts w:eastAsia="Times New Roman"/>
          <w:b/>
          <w:bCs/>
          <w:color w:val="000000"/>
        </w:rPr>
        <w:t>in</w:t>
      </w:r>
      <w:r w:rsidR="0086017D">
        <w:rPr>
          <w:rFonts w:eastAsia="Times New Roman"/>
          <w:b/>
          <w:bCs/>
          <w:color w:val="000000"/>
        </w:rPr>
        <w:t xml:space="preserve"> </w:t>
      </w:r>
      <w:r w:rsidR="00155C8A" w:rsidRPr="00080FAB">
        <w:rPr>
          <w:rFonts w:eastAsia="Times New Roman"/>
          <w:b/>
          <w:bCs/>
          <w:color w:val="000000"/>
        </w:rPr>
        <w:t>2020</w:t>
      </w:r>
      <w:r w:rsidR="00155C8A">
        <w:rPr>
          <w:rFonts w:eastAsia="Times New Roman"/>
          <w:b/>
          <w:bCs/>
          <w:color w:val="000000"/>
        </w:rPr>
        <w:t>.</w:t>
      </w:r>
      <w:r w:rsidR="00155C8A" w:rsidRPr="00A37CA3">
        <w:rPr>
          <w:rStyle w:val="FootnoteReference"/>
        </w:rPr>
        <w:footnoteReference w:id="7"/>
      </w:r>
    </w:p>
    <w:p w14:paraId="45D66808" w14:textId="4D7CBB97" w:rsidR="00155C8A" w:rsidRPr="00E67A58" w:rsidRDefault="00497B38" w:rsidP="00497B38">
      <w:pPr>
        <w:pStyle w:val="H23G"/>
      </w:pPr>
      <w:r>
        <w:tab/>
      </w:r>
      <w:r>
        <w:tab/>
      </w:r>
      <w:r w:rsidR="00155C8A">
        <w:t>Protecting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>
        <w:t>i</w:t>
      </w:r>
      <w:r w:rsidR="00155C8A" w:rsidRPr="00E67A58">
        <w:t>ntegrity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person</w:t>
      </w:r>
      <w:r w:rsidR="0086017D">
        <w:t xml:space="preserve"> </w:t>
      </w:r>
      <w:r w:rsidR="00155C8A" w:rsidRPr="00E67A58">
        <w:t>(art.</w:t>
      </w:r>
      <w:r w:rsidR="0086017D">
        <w:t xml:space="preserve"> </w:t>
      </w:r>
      <w:r w:rsidR="00155C8A" w:rsidRPr="00E67A58">
        <w:t>17)</w:t>
      </w:r>
    </w:p>
    <w:p w14:paraId="4D61D126" w14:textId="225021CF" w:rsidR="00155C8A" w:rsidRPr="00071AD9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071AD9">
        <w:t>35.</w:t>
      </w:r>
      <w:r w:rsidRPr="00071AD9"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observes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concern</w:t>
      </w:r>
      <w:r w:rsidR="0086017D">
        <w:t xml:space="preserve"> </w:t>
      </w:r>
      <w:r w:rsidR="00155C8A" w:rsidRPr="00E67A58">
        <w:t>that</w:t>
      </w:r>
      <w:r w:rsidR="0086017D">
        <w:t xml:space="preserve"> </w:t>
      </w:r>
      <w:r w:rsidR="00155C8A" w:rsidRPr="00E67A58">
        <w:t>women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>
        <w:t>girls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disabilities,</w:t>
      </w:r>
      <w:r w:rsidR="0086017D">
        <w:t xml:space="preserve"> </w:t>
      </w:r>
      <w:r w:rsidR="00155C8A" w:rsidRPr="00E67A58">
        <w:t>especially</w:t>
      </w:r>
      <w:r w:rsidR="0086017D">
        <w:t xml:space="preserve"> </w:t>
      </w:r>
      <w:r w:rsidR="00155C8A" w:rsidRPr="00E67A58">
        <w:t>those</w:t>
      </w:r>
      <w:r w:rsidR="0086017D">
        <w:t xml:space="preserve"> </w:t>
      </w:r>
      <w:r w:rsidR="00155C8A" w:rsidRPr="00E67A58">
        <w:t>placed</w:t>
      </w:r>
      <w:r w:rsidR="0086017D">
        <w:t xml:space="preserve"> </w:t>
      </w:r>
      <w:r w:rsidR="00155C8A" w:rsidRPr="00E67A58">
        <w:t>under</w:t>
      </w:r>
      <w:r w:rsidR="0086017D">
        <w:t xml:space="preserve"> </w:t>
      </w:r>
      <w:r w:rsidR="00155C8A" w:rsidRPr="00E67A58">
        <w:t>substitute</w:t>
      </w:r>
      <w:r w:rsidR="0086017D">
        <w:t xml:space="preserve"> </w:t>
      </w:r>
      <w:r w:rsidR="00155C8A" w:rsidRPr="00E67A58">
        <w:t>decision</w:t>
      </w:r>
      <w:r w:rsidR="00155C8A">
        <w:t>-</w:t>
      </w:r>
      <w:r w:rsidR="00155C8A" w:rsidRPr="00E67A58">
        <w:t>making</w:t>
      </w:r>
      <w:r w:rsidR="0086017D">
        <w:t xml:space="preserve"> </w:t>
      </w:r>
      <w:r w:rsidR="00155C8A" w:rsidRPr="00E67A58">
        <w:t>regimes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those</w:t>
      </w:r>
      <w:r w:rsidR="0086017D">
        <w:t xml:space="preserve"> </w:t>
      </w:r>
      <w:r w:rsidR="00155C8A">
        <w:t>still</w:t>
      </w:r>
      <w:r w:rsidR="0086017D">
        <w:t xml:space="preserve"> </w:t>
      </w:r>
      <w:r w:rsidR="00155C8A">
        <w:t>in</w:t>
      </w:r>
      <w:r w:rsidR="0086017D">
        <w:t xml:space="preserve"> </w:t>
      </w:r>
      <w:r w:rsidR="00155C8A" w:rsidRPr="00E67A58">
        <w:t>institutions</w:t>
      </w:r>
      <w:r w:rsidR="0086017D">
        <w:t xml:space="preserve"> </w:t>
      </w:r>
      <w:r w:rsidR="00155C8A" w:rsidRPr="00E67A58">
        <w:rPr>
          <w:iCs/>
        </w:rPr>
        <w:t>can</w:t>
      </w:r>
      <w:r w:rsidR="0086017D">
        <w:rPr>
          <w:iCs/>
        </w:rPr>
        <w:t xml:space="preserve"> </w:t>
      </w:r>
      <w:r w:rsidR="00155C8A" w:rsidRPr="00E67A58">
        <w:rPr>
          <w:iCs/>
        </w:rPr>
        <w:t>be</w:t>
      </w:r>
      <w:r w:rsidR="0086017D">
        <w:rPr>
          <w:iCs/>
        </w:rPr>
        <w:t xml:space="preserve"> </w:t>
      </w:r>
      <w:r w:rsidR="00155C8A" w:rsidRPr="00E67A58">
        <w:rPr>
          <w:iCs/>
        </w:rPr>
        <w:t>subject</w:t>
      </w:r>
      <w:r w:rsidR="0086017D">
        <w:rPr>
          <w:iCs/>
        </w:rPr>
        <w:t xml:space="preserve"> </w:t>
      </w:r>
      <w:r w:rsidR="00155C8A" w:rsidRPr="00E67A58">
        <w:rPr>
          <w:iCs/>
        </w:rPr>
        <w:t>to</w:t>
      </w:r>
      <w:r w:rsidR="0086017D">
        <w:rPr>
          <w:iCs/>
        </w:rPr>
        <w:t xml:space="preserve"> </w:t>
      </w:r>
      <w:r w:rsidR="00155C8A" w:rsidRPr="00E67A58">
        <w:rPr>
          <w:iCs/>
        </w:rPr>
        <w:t>sterilization</w:t>
      </w:r>
      <w:r w:rsidR="0086017D">
        <w:rPr>
          <w:iCs/>
        </w:rPr>
        <w:t xml:space="preserve"> </w:t>
      </w:r>
      <w:r w:rsidR="00155C8A" w:rsidRPr="00E67A58">
        <w:rPr>
          <w:iCs/>
        </w:rPr>
        <w:t>and</w:t>
      </w:r>
      <w:r w:rsidR="0086017D">
        <w:rPr>
          <w:iCs/>
        </w:rPr>
        <w:t xml:space="preserve"> </w:t>
      </w:r>
      <w:r w:rsidR="00155C8A" w:rsidRPr="00E67A58">
        <w:rPr>
          <w:iCs/>
        </w:rPr>
        <w:t>abortion</w:t>
      </w:r>
      <w:r w:rsidR="0086017D">
        <w:rPr>
          <w:iCs/>
        </w:rPr>
        <w:t xml:space="preserve"> </w:t>
      </w:r>
      <w:r w:rsidR="00155C8A" w:rsidRPr="00E67A58">
        <w:rPr>
          <w:iCs/>
        </w:rPr>
        <w:t>without</w:t>
      </w:r>
      <w:r w:rsidR="0086017D">
        <w:rPr>
          <w:iCs/>
        </w:rPr>
        <w:t xml:space="preserve"> </w:t>
      </w:r>
      <w:r w:rsidR="00155C8A" w:rsidRPr="00E67A58">
        <w:rPr>
          <w:iCs/>
        </w:rPr>
        <w:t>their</w:t>
      </w:r>
      <w:r w:rsidR="0086017D">
        <w:rPr>
          <w:iCs/>
        </w:rPr>
        <w:t xml:space="preserve"> </w:t>
      </w:r>
      <w:r w:rsidR="00155C8A" w:rsidRPr="00E67A58">
        <w:rPr>
          <w:iCs/>
        </w:rPr>
        <w:t>consent</w:t>
      </w:r>
      <w:r w:rsidR="00155C8A" w:rsidRPr="00E67A58">
        <w:t>.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>
        <w:t>Committee</w:t>
      </w:r>
      <w:r w:rsidR="0086017D">
        <w:t xml:space="preserve"> </w:t>
      </w:r>
      <w:r w:rsidR="00155C8A">
        <w:t>is</w:t>
      </w:r>
      <w:r w:rsidR="0086017D">
        <w:t xml:space="preserve"> </w:t>
      </w:r>
      <w:r w:rsidR="00155C8A">
        <w:t>particularly</w:t>
      </w:r>
      <w:r w:rsidR="0086017D">
        <w:t xml:space="preserve"> </w:t>
      </w:r>
      <w:r w:rsidR="00155C8A">
        <w:t>concerned</w:t>
      </w:r>
      <w:r w:rsidR="0086017D">
        <w:t xml:space="preserve"> </w:t>
      </w:r>
      <w:r w:rsidR="00155C8A">
        <w:t>t</w:t>
      </w:r>
      <w:r w:rsidR="00155C8A" w:rsidRPr="00071AD9">
        <w:t>hat</w:t>
      </w:r>
      <w:r w:rsidR="0086017D">
        <w:t xml:space="preserve"> </w:t>
      </w:r>
      <w:r w:rsidR="00155C8A" w:rsidRPr="00071AD9">
        <w:t>women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>
        <w:t>girls</w:t>
      </w:r>
      <w:r w:rsidR="0086017D">
        <w:t xml:space="preserve"> </w:t>
      </w:r>
      <w:r w:rsidR="00155C8A" w:rsidRPr="00071AD9">
        <w:t>with</w:t>
      </w:r>
      <w:r w:rsidR="0086017D">
        <w:t xml:space="preserve"> </w:t>
      </w:r>
      <w:r w:rsidR="00155C8A" w:rsidRPr="00071AD9">
        <w:t>intellectual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 w:rsidRPr="00071AD9">
        <w:t>psychosocial</w:t>
      </w:r>
      <w:r w:rsidR="0086017D">
        <w:t xml:space="preserve"> </w:t>
      </w:r>
      <w:r w:rsidR="00155C8A" w:rsidRPr="00071AD9">
        <w:t>disabilities</w:t>
      </w:r>
      <w:r w:rsidR="0086017D">
        <w:t xml:space="preserve"> </w:t>
      </w:r>
      <w:r w:rsidR="00155C8A" w:rsidRPr="00071AD9">
        <w:t>and</w:t>
      </w:r>
      <w:r w:rsidR="0086017D">
        <w:t xml:space="preserve"> </w:t>
      </w:r>
      <w:r w:rsidR="00155C8A" w:rsidRPr="00071AD9">
        <w:t>autistic</w:t>
      </w:r>
      <w:r w:rsidR="0086017D">
        <w:t xml:space="preserve"> </w:t>
      </w:r>
      <w:r w:rsidR="00155C8A" w:rsidRPr="00071AD9">
        <w:t>women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>
        <w:t>girls</w:t>
      </w:r>
      <w:r w:rsidR="0086017D">
        <w:t xml:space="preserve"> </w:t>
      </w:r>
      <w:r w:rsidR="00155C8A" w:rsidRPr="00071AD9">
        <w:t>are</w:t>
      </w:r>
      <w:r w:rsidR="0086017D">
        <w:t xml:space="preserve"> </w:t>
      </w:r>
      <w:r w:rsidR="00155C8A" w:rsidRPr="00071AD9">
        <w:t>subjected</w:t>
      </w:r>
      <w:r w:rsidR="0086017D">
        <w:t xml:space="preserve"> </w:t>
      </w:r>
      <w:r w:rsidR="00155C8A" w:rsidRPr="00071AD9">
        <w:t>to</w:t>
      </w:r>
      <w:r w:rsidR="0086017D">
        <w:t xml:space="preserve"> </w:t>
      </w:r>
      <w:r w:rsidR="00155C8A" w:rsidRPr="00071AD9">
        <w:t>contraception</w:t>
      </w:r>
      <w:r w:rsidR="0086017D">
        <w:t xml:space="preserve"> </w:t>
      </w:r>
      <w:r w:rsidR="00155C8A" w:rsidRPr="00071AD9">
        <w:t>without</w:t>
      </w:r>
      <w:r w:rsidR="0086017D">
        <w:t xml:space="preserve"> </w:t>
      </w:r>
      <w:r w:rsidR="00155C8A" w:rsidRPr="00071AD9">
        <w:t>their</w:t>
      </w:r>
      <w:r w:rsidR="0086017D">
        <w:t xml:space="preserve"> </w:t>
      </w:r>
      <w:r w:rsidR="00155C8A" w:rsidRPr="00071AD9">
        <w:t>consent</w:t>
      </w:r>
      <w:r w:rsidR="0086017D">
        <w:t xml:space="preserve"> </w:t>
      </w:r>
      <w:r w:rsidR="00155C8A" w:rsidRPr="00071AD9">
        <w:t>in</w:t>
      </w:r>
      <w:r w:rsidR="0086017D">
        <w:t xml:space="preserve"> </w:t>
      </w:r>
      <w:r w:rsidR="00155C8A" w:rsidRPr="00071AD9">
        <w:lastRenderedPageBreak/>
        <w:t>residential</w:t>
      </w:r>
      <w:r w:rsidR="0086017D">
        <w:t xml:space="preserve"> </w:t>
      </w:r>
      <w:r w:rsidR="00155C8A" w:rsidRPr="00071AD9">
        <w:t>institutions,</w:t>
      </w:r>
      <w:r w:rsidR="0086017D">
        <w:t xml:space="preserve"> </w:t>
      </w:r>
      <w:r w:rsidR="00155C8A" w:rsidRPr="00071AD9">
        <w:t>including</w:t>
      </w:r>
      <w:r w:rsidR="0086017D">
        <w:t xml:space="preserve"> </w:t>
      </w:r>
      <w:r w:rsidR="00155C8A" w:rsidRPr="00071AD9">
        <w:t>in</w:t>
      </w:r>
      <w:r w:rsidR="0086017D">
        <w:t xml:space="preserve"> </w:t>
      </w:r>
      <w:r w:rsidR="00155C8A" w:rsidRPr="00071AD9">
        <w:t>group</w:t>
      </w:r>
      <w:r w:rsidR="0086017D">
        <w:t xml:space="preserve"> </w:t>
      </w:r>
      <w:r w:rsidR="00155C8A" w:rsidRPr="00071AD9">
        <w:t>homes,</w:t>
      </w:r>
      <w:r w:rsidR="0086017D">
        <w:t xml:space="preserve"> </w:t>
      </w:r>
      <w:r w:rsidR="00155C8A" w:rsidRPr="00071AD9">
        <w:t>and</w:t>
      </w:r>
      <w:r w:rsidR="0086017D">
        <w:t xml:space="preserve"> </w:t>
      </w:r>
      <w:r w:rsidR="00155C8A" w:rsidRPr="00071AD9">
        <w:t>face</w:t>
      </w:r>
      <w:r w:rsidR="0086017D">
        <w:t xml:space="preserve"> </w:t>
      </w:r>
      <w:r w:rsidR="00155C8A" w:rsidRPr="00071AD9">
        <w:t>discriminatory</w:t>
      </w:r>
      <w:r w:rsidR="0086017D">
        <w:t xml:space="preserve"> </w:t>
      </w:r>
      <w:r w:rsidR="00155C8A" w:rsidRPr="00071AD9">
        <w:t>legal</w:t>
      </w:r>
      <w:r w:rsidR="0086017D">
        <w:t xml:space="preserve"> </w:t>
      </w:r>
      <w:r w:rsidR="00155C8A" w:rsidRPr="00071AD9">
        <w:t>restrictions</w:t>
      </w:r>
      <w:r w:rsidR="0086017D">
        <w:t xml:space="preserve"> </w:t>
      </w:r>
      <w:r w:rsidR="00155C8A" w:rsidRPr="00071AD9">
        <w:t>on</w:t>
      </w:r>
      <w:r w:rsidR="0086017D">
        <w:t xml:space="preserve"> </w:t>
      </w:r>
      <w:r w:rsidR="00155C8A" w:rsidRPr="00071AD9">
        <w:t>their</w:t>
      </w:r>
      <w:r w:rsidR="0086017D">
        <w:t xml:space="preserve"> </w:t>
      </w:r>
      <w:r w:rsidR="00155C8A" w:rsidRPr="00071AD9">
        <w:t>right</w:t>
      </w:r>
      <w:r w:rsidR="0086017D">
        <w:t xml:space="preserve"> </w:t>
      </w:r>
      <w:r w:rsidR="00155C8A" w:rsidRPr="00071AD9">
        <w:t>to</w:t>
      </w:r>
      <w:r w:rsidR="0086017D">
        <w:t xml:space="preserve"> </w:t>
      </w:r>
      <w:r w:rsidR="00155C8A" w:rsidRPr="00071AD9">
        <w:t>have</w:t>
      </w:r>
      <w:r w:rsidR="0086017D">
        <w:t xml:space="preserve"> </w:t>
      </w:r>
      <w:r w:rsidR="00155C8A" w:rsidRPr="00071AD9">
        <w:t>a</w:t>
      </w:r>
      <w:r w:rsidR="0086017D">
        <w:t xml:space="preserve"> </w:t>
      </w:r>
      <w:r w:rsidR="00155C8A" w:rsidRPr="00071AD9">
        <w:t>child.</w:t>
      </w:r>
    </w:p>
    <w:p w14:paraId="3CA17B44" w14:textId="1B122633" w:rsidR="00155C8A" w:rsidRPr="00507392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 w:rsidRPr="00507392">
        <w:rPr>
          <w:bCs/>
        </w:rPr>
        <w:t>36.</w:t>
      </w:r>
      <w:r w:rsidRPr="00507392">
        <w:rPr>
          <w:bCs/>
        </w:rPr>
        <w:tab/>
      </w:r>
      <w:r w:rsidR="00155C8A" w:rsidRPr="00507392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Committee</w:t>
      </w:r>
      <w:r w:rsidR="0086017D">
        <w:rPr>
          <w:b/>
        </w:rPr>
        <w:t xml:space="preserve"> </w:t>
      </w:r>
      <w:r w:rsidR="00155C8A" w:rsidRPr="00507392">
        <w:rPr>
          <w:b/>
        </w:rPr>
        <w:t>recommends</w:t>
      </w:r>
      <w:r w:rsidR="0086017D">
        <w:rPr>
          <w:b/>
        </w:rPr>
        <w:t xml:space="preserve"> </w:t>
      </w:r>
      <w:r w:rsidR="00155C8A" w:rsidRPr="00507392">
        <w:rPr>
          <w:b/>
        </w:rPr>
        <w:t>that</w:t>
      </w:r>
      <w:r w:rsidR="0086017D">
        <w:rPr>
          <w:b/>
        </w:rPr>
        <w:t xml:space="preserve"> </w:t>
      </w:r>
      <w:r w:rsidR="00155C8A" w:rsidRPr="00507392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State</w:t>
      </w:r>
      <w:r w:rsidR="0086017D">
        <w:rPr>
          <w:b/>
        </w:rPr>
        <w:t xml:space="preserve"> </w:t>
      </w:r>
      <w:r w:rsidR="00155C8A" w:rsidRPr="00507392">
        <w:rPr>
          <w:b/>
        </w:rPr>
        <w:t>party</w:t>
      </w:r>
      <w:r w:rsidR="0086017D">
        <w:rPr>
          <w:b/>
        </w:rPr>
        <w:t xml:space="preserve"> </w:t>
      </w:r>
      <w:r w:rsidR="00155C8A" w:rsidRPr="00507392">
        <w:rPr>
          <w:b/>
        </w:rPr>
        <w:t>abolish</w:t>
      </w:r>
      <w:r w:rsidR="0086017D">
        <w:rPr>
          <w:b/>
        </w:rPr>
        <w:t xml:space="preserve"> </w:t>
      </w:r>
      <w:r w:rsidR="00155C8A" w:rsidRPr="00507392">
        <w:rPr>
          <w:b/>
        </w:rPr>
        <w:t>all</w:t>
      </w:r>
      <w:r w:rsidR="0086017D">
        <w:rPr>
          <w:b/>
        </w:rPr>
        <w:t xml:space="preserve"> </w:t>
      </w:r>
      <w:r w:rsidR="00155C8A" w:rsidRPr="00507392">
        <w:rPr>
          <w:b/>
        </w:rPr>
        <w:t>legal</w:t>
      </w:r>
      <w:r w:rsidR="0086017D">
        <w:rPr>
          <w:b/>
        </w:rPr>
        <w:t xml:space="preserve"> </w:t>
      </w:r>
      <w:r w:rsidR="00155C8A" w:rsidRPr="00507392">
        <w:rPr>
          <w:b/>
        </w:rPr>
        <w:t>provisions,</w:t>
      </w:r>
      <w:r w:rsidR="0086017D">
        <w:rPr>
          <w:b/>
        </w:rPr>
        <w:t xml:space="preserve"> </w:t>
      </w:r>
      <w:r w:rsidR="00155C8A" w:rsidRPr="00507392">
        <w:rPr>
          <w:b/>
        </w:rPr>
        <w:t>including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provisions</w:t>
      </w:r>
      <w:r w:rsidR="0086017D">
        <w:rPr>
          <w:b/>
        </w:rPr>
        <w:t xml:space="preserve"> </w:t>
      </w:r>
      <w:r w:rsidR="00155C8A" w:rsidRPr="00507392">
        <w:rPr>
          <w:b/>
        </w:rPr>
        <w:t>of</w:t>
      </w:r>
      <w:r w:rsidR="0086017D">
        <w:rPr>
          <w:b/>
        </w:rPr>
        <w:t xml:space="preserve"> </w:t>
      </w:r>
      <w:r w:rsidR="00155C8A" w:rsidRPr="00507392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Health</w:t>
      </w:r>
      <w:r w:rsidR="0086017D">
        <w:rPr>
          <w:b/>
        </w:rPr>
        <w:t xml:space="preserve"> </w:t>
      </w:r>
      <w:r w:rsidR="00155C8A" w:rsidRPr="00507392">
        <w:rPr>
          <w:b/>
        </w:rPr>
        <w:t>Act</w:t>
      </w:r>
      <w:r w:rsidR="0086017D">
        <w:rPr>
          <w:b/>
        </w:rPr>
        <w:t xml:space="preserve"> </w:t>
      </w:r>
      <w:r w:rsidR="00155C8A" w:rsidRPr="00507392">
        <w:rPr>
          <w:b/>
          <w:color w:val="000000"/>
        </w:rPr>
        <w:t>(187/B)</w:t>
      </w:r>
      <w:r w:rsidR="0086017D">
        <w:rPr>
          <w:b/>
          <w:color w:val="000000"/>
        </w:rPr>
        <w:t xml:space="preserve"> </w:t>
      </w:r>
      <w:r w:rsidR="00155C8A">
        <w:rPr>
          <w:b/>
          <w:color w:val="000000"/>
        </w:rPr>
        <w:t>that</w:t>
      </w:r>
      <w:r w:rsidR="0086017D">
        <w:rPr>
          <w:b/>
          <w:color w:val="000000"/>
        </w:rPr>
        <w:t xml:space="preserve"> </w:t>
      </w:r>
      <w:r w:rsidR="00155C8A" w:rsidRPr="004A7346">
        <w:rPr>
          <w:b/>
        </w:rPr>
        <w:t>allow</w:t>
      </w:r>
      <w:r w:rsidR="00155C8A">
        <w:rPr>
          <w:b/>
        </w:rPr>
        <w:t>s</w:t>
      </w:r>
      <w:r w:rsidR="0086017D">
        <w:rPr>
          <w:b/>
        </w:rPr>
        <w:t xml:space="preserve"> </w:t>
      </w:r>
      <w:r w:rsidR="00155C8A">
        <w:rPr>
          <w:b/>
        </w:rPr>
        <w:t>for</w:t>
      </w:r>
      <w:r w:rsidR="0086017D">
        <w:rPr>
          <w:b/>
        </w:rPr>
        <w:t xml:space="preserve"> </w:t>
      </w:r>
      <w:r w:rsidR="00155C8A">
        <w:rPr>
          <w:b/>
        </w:rPr>
        <w:t>women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girls</w:t>
      </w:r>
      <w:r w:rsidR="0086017D">
        <w:rPr>
          <w:b/>
        </w:rPr>
        <w:t xml:space="preserve"> </w:t>
      </w:r>
      <w:r w:rsidR="00155C8A">
        <w:rPr>
          <w:b/>
        </w:rPr>
        <w:t>with</w:t>
      </w:r>
      <w:r w:rsidR="0086017D">
        <w:rPr>
          <w:b/>
        </w:rPr>
        <w:t xml:space="preserve"> </w:t>
      </w:r>
      <w:r w:rsidR="00155C8A">
        <w:rPr>
          <w:b/>
        </w:rPr>
        <w:t>disabilities</w:t>
      </w:r>
      <w:r w:rsidR="0086017D">
        <w:rPr>
          <w:b/>
        </w:rPr>
        <w:t xml:space="preserve"> </w:t>
      </w:r>
      <w:r w:rsidR="00155C8A">
        <w:rPr>
          <w:b/>
        </w:rPr>
        <w:t>to</w:t>
      </w:r>
      <w:r w:rsidR="0086017D">
        <w:rPr>
          <w:b/>
        </w:rPr>
        <w:t xml:space="preserve"> </w:t>
      </w:r>
      <w:r w:rsidR="00155C8A">
        <w:rPr>
          <w:b/>
        </w:rPr>
        <w:t>be</w:t>
      </w:r>
      <w:r w:rsidR="0086017D">
        <w:rPr>
          <w:b/>
        </w:rPr>
        <w:t xml:space="preserve"> </w:t>
      </w:r>
      <w:r w:rsidR="00155C8A" w:rsidRPr="004A7346">
        <w:rPr>
          <w:b/>
          <w:iCs/>
        </w:rPr>
        <w:t>steriliz</w:t>
      </w:r>
      <w:r w:rsidR="00155C8A">
        <w:rPr>
          <w:b/>
          <w:iCs/>
        </w:rPr>
        <w:t>ed</w:t>
      </w:r>
      <w:r w:rsidR="0086017D">
        <w:rPr>
          <w:b/>
          <w:iCs/>
        </w:rPr>
        <w:t xml:space="preserve"> </w:t>
      </w:r>
      <w:r w:rsidR="00155C8A" w:rsidRPr="004A7346">
        <w:rPr>
          <w:b/>
          <w:iCs/>
        </w:rPr>
        <w:t>and</w:t>
      </w:r>
      <w:r w:rsidR="0086017D">
        <w:rPr>
          <w:b/>
          <w:iCs/>
        </w:rPr>
        <w:t xml:space="preserve"> </w:t>
      </w:r>
      <w:r w:rsidR="00155C8A" w:rsidRPr="004A7346">
        <w:rPr>
          <w:b/>
          <w:iCs/>
        </w:rPr>
        <w:t>abortion</w:t>
      </w:r>
      <w:r w:rsidR="00155C8A">
        <w:rPr>
          <w:b/>
          <w:iCs/>
        </w:rPr>
        <w:t>s</w:t>
      </w:r>
      <w:r w:rsidR="0086017D">
        <w:rPr>
          <w:b/>
          <w:iCs/>
        </w:rPr>
        <w:t xml:space="preserve"> </w:t>
      </w:r>
      <w:r w:rsidR="00155C8A">
        <w:rPr>
          <w:b/>
          <w:iCs/>
        </w:rPr>
        <w:t>carried</w:t>
      </w:r>
      <w:r w:rsidR="0086017D">
        <w:rPr>
          <w:b/>
          <w:iCs/>
        </w:rPr>
        <w:t xml:space="preserve"> </w:t>
      </w:r>
      <w:r w:rsidR="00155C8A">
        <w:rPr>
          <w:b/>
          <w:iCs/>
        </w:rPr>
        <w:t>out</w:t>
      </w:r>
      <w:r w:rsidR="0086017D">
        <w:rPr>
          <w:b/>
          <w:iCs/>
        </w:rPr>
        <w:t xml:space="preserve"> </w:t>
      </w:r>
      <w:r w:rsidR="00155C8A" w:rsidRPr="00507392">
        <w:rPr>
          <w:b/>
          <w:iCs/>
        </w:rPr>
        <w:t>on</w:t>
      </w:r>
      <w:r w:rsidR="0086017D">
        <w:rPr>
          <w:b/>
          <w:iCs/>
        </w:rPr>
        <w:t xml:space="preserve"> </w:t>
      </w:r>
      <w:r w:rsidR="00155C8A">
        <w:rPr>
          <w:b/>
          <w:iCs/>
        </w:rPr>
        <w:t>them</w:t>
      </w:r>
      <w:r w:rsidR="0086017D">
        <w:rPr>
          <w:b/>
          <w:iCs/>
        </w:rPr>
        <w:t xml:space="preserve"> </w:t>
      </w:r>
      <w:r w:rsidR="00155C8A" w:rsidRPr="00507392">
        <w:rPr>
          <w:b/>
          <w:iCs/>
        </w:rPr>
        <w:t>on</w:t>
      </w:r>
      <w:r w:rsidR="0086017D">
        <w:rPr>
          <w:b/>
          <w:iCs/>
        </w:rPr>
        <w:t xml:space="preserve"> </w:t>
      </w:r>
      <w:r w:rsidR="00155C8A" w:rsidRPr="00507392">
        <w:rPr>
          <w:b/>
          <w:iCs/>
        </w:rPr>
        <w:t>the</w:t>
      </w:r>
      <w:r w:rsidR="0086017D">
        <w:rPr>
          <w:b/>
          <w:iCs/>
        </w:rPr>
        <w:t xml:space="preserve"> </w:t>
      </w:r>
      <w:r w:rsidR="00155C8A" w:rsidRPr="00507392">
        <w:rPr>
          <w:b/>
          <w:iCs/>
        </w:rPr>
        <w:t>basis</w:t>
      </w:r>
      <w:r w:rsidR="0086017D">
        <w:rPr>
          <w:b/>
          <w:iCs/>
        </w:rPr>
        <w:t xml:space="preserve"> </w:t>
      </w:r>
      <w:r w:rsidR="00155C8A" w:rsidRPr="00507392">
        <w:rPr>
          <w:b/>
          <w:iCs/>
        </w:rPr>
        <w:t>of</w:t>
      </w:r>
      <w:r w:rsidR="0086017D">
        <w:rPr>
          <w:b/>
        </w:rPr>
        <w:t xml:space="preserve"> </w:t>
      </w:r>
      <w:r w:rsidR="00155C8A" w:rsidRPr="00507392">
        <w:rPr>
          <w:b/>
        </w:rPr>
        <w:t>third-party</w:t>
      </w:r>
      <w:r w:rsidR="0086017D">
        <w:rPr>
          <w:b/>
        </w:rPr>
        <w:t xml:space="preserve"> </w:t>
      </w:r>
      <w:r w:rsidR="00155C8A" w:rsidRPr="00507392">
        <w:rPr>
          <w:b/>
        </w:rPr>
        <w:t>requests,</w:t>
      </w:r>
      <w:r w:rsidR="0086017D">
        <w:rPr>
          <w:b/>
        </w:rPr>
        <w:t xml:space="preserve"> </w:t>
      </w:r>
      <w:r w:rsidR="00155C8A" w:rsidRPr="00507392">
        <w:rPr>
          <w:b/>
        </w:rPr>
        <w:t>including</w:t>
      </w:r>
      <w:r w:rsidR="0086017D">
        <w:rPr>
          <w:b/>
        </w:rPr>
        <w:t xml:space="preserve"> </w:t>
      </w:r>
      <w:r w:rsidR="00155C8A" w:rsidRPr="00507392">
        <w:rPr>
          <w:b/>
        </w:rPr>
        <w:t>from</w:t>
      </w:r>
      <w:r w:rsidR="0086017D">
        <w:rPr>
          <w:b/>
        </w:rPr>
        <w:t xml:space="preserve"> </w:t>
      </w:r>
      <w:r w:rsidR="00155C8A" w:rsidRPr="00507392">
        <w:rPr>
          <w:b/>
        </w:rPr>
        <w:t>guardians</w:t>
      </w:r>
      <w:r w:rsidR="00155C8A">
        <w:rPr>
          <w:b/>
        </w:rPr>
        <w:t>.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>
        <w:rPr>
          <w:b/>
        </w:rPr>
        <w:t>Committee</w:t>
      </w:r>
      <w:r w:rsidR="0086017D">
        <w:rPr>
          <w:b/>
        </w:rPr>
        <w:t xml:space="preserve"> </w:t>
      </w:r>
      <w:r w:rsidR="00155C8A">
        <w:rPr>
          <w:b/>
        </w:rPr>
        <w:t>also</w:t>
      </w:r>
      <w:r w:rsidR="0086017D">
        <w:rPr>
          <w:b/>
        </w:rPr>
        <w:t xml:space="preserve"> </w:t>
      </w:r>
      <w:r w:rsidR="00155C8A">
        <w:rPr>
          <w:b/>
        </w:rPr>
        <w:t>recommends</w:t>
      </w:r>
      <w:r w:rsidR="0086017D">
        <w:rPr>
          <w:b/>
        </w:rPr>
        <w:t xml:space="preserve"> </w:t>
      </w:r>
      <w:r w:rsidR="00155C8A">
        <w:rPr>
          <w:b/>
        </w:rPr>
        <w:t>that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>
        <w:rPr>
          <w:b/>
        </w:rPr>
        <w:t>State</w:t>
      </w:r>
      <w:r w:rsidR="0086017D">
        <w:rPr>
          <w:b/>
        </w:rPr>
        <w:t xml:space="preserve"> </w:t>
      </w:r>
      <w:r w:rsidR="00155C8A">
        <w:rPr>
          <w:b/>
        </w:rPr>
        <w:t>party</w:t>
      </w:r>
      <w:r w:rsidR="0086017D">
        <w:rPr>
          <w:b/>
        </w:rPr>
        <w:t xml:space="preserve"> </w:t>
      </w:r>
      <w:r w:rsidR="00155C8A" w:rsidRPr="00507392">
        <w:rPr>
          <w:b/>
        </w:rPr>
        <w:t>adopt</w:t>
      </w:r>
      <w:r w:rsidR="0086017D">
        <w:rPr>
          <w:b/>
        </w:rPr>
        <w:t xml:space="preserve"> </w:t>
      </w:r>
      <w:r w:rsidR="00155C8A" w:rsidRPr="00507392">
        <w:rPr>
          <w:b/>
        </w:rPr>
        <w:t>protocols</w:t>
      </w:r>
      <w:r w:rsidR="0086017D">
        <w:rPr>
          <w:b/>
        </w:rPr>
        <w:t xml:space="preserve"> </w:t>
      </w:r>
      <w:r w:rsidR="00155C8A">
        <w:rPr>
          <w:b/>
        </w:rPr>
        <w:t>on</w:t>
      </w:r>
      <w:r w:rsidR="0086017D">
        <w:rPr>
          <w:b/>
        </w:rPr>
        <w:t xml:space="preserve"> </w:t>
      </w:r>
      <w:r w:rsidR="00155C8A" w:rsidRPr="00507392">
        <w:rPr>
          <w:b/>
        </w:rPr>
        <w:t>respect</w:t>
      </w:r>
      <w:r w:rsidR="0086017D">
        <w:rPr>
          <w:b/>
        </w:rPr>
        <w:t xml:space="preserve"> </w:t>
      </w:r>
      <w:r w:rsidR="00155C8A">
        <w:rPr>
          <w:b/>
        </w:rPr>
        <w:t>for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sexual</w:t>
      </w:r>
      <w:r w:rsidR="0086017D">
        <w:rPr>
          <w:b/>
        </w:rPr>
        <w:t xml:space="preserve"> </w:t>
      </w:r>
      <w:r w:rsidR="00155C8A" w:rsidRPr="00507392">
        <w:rPr>
          <w:b/>
        </w:rPr>
        <w:t>and</w:t>
      </w:r>
      <w:r w:rsidR="0086017D">
        <w:rPr>
          <w:b/>
        </w:rPr>
        <w:t xml:space="preserve"> </w:t>
      </w:r>
      <w:r w:rsidR="00155C8A" w:rsidRPr="00507392">
        <w:rPr>
          <w:b/>
        </w:rPr>
        <w:t>reproductive</w:t>
      </w:r>
      <w:r w:rsidR="0086017D">
        <w:rPr>
          <w:b/>
        </w:rPr>
        <w:t xml:space="preserve"> </w:t>
      </w:r>
      <w:r w:rsidR="00155C8A" w:rsidRPr="00507392">
        <w:rPr>
          <w:b/>
        </w:rPr>
        <w:t>health</w:t>
      </w:r>
      <w:r w:rsidR="0086017D">
        <w:rPr>
          <w:b/>
        </w:rPr>
        <w:t xml:space="preserve"> </w:t>
      </w:r>
      <w:r w:rsidR="00155C8A" w:rsidRPr="00507392">
        <w:rPr>
          <w:b/>
        </w:rPr>
        <w:t>rights</w:t>
      </w:r>
      <w:r w:rsidR="0086017D">
        <w:rPr>
          <w:b/>
        </w:rPr>
        <w:t xml:space="preserve"> </w:t>
      </w:r>
      <w:r w:rsidR="00155C8A" w:rsidRPr="00507392">
        <w:rPr>
          <w:b/>
        </w:rPr>
        <w:t>of</w:t>
      </w:r>
      <w:r w:rsidR="0086017D">
        <w:rPr>
          <w:b/>
        </w:rPr>
        <w:t xml:space="preserve"> </w:t>
      </w:r>
      <w:r w:rsidR="00155C8A" w:rsidRPr="00507392">
        <w:rPr>
          <w:b/>
        </w:rPr>
        <w:t>women</w:t>
      </w:r>
      <w:r w:rsidR="0086017D">
        <w:rPr>
          <w:b/>
        </w:rPr>
        <w:t xml:space="preserve"> </w:t>
      </w:r>
      <w:r w:rsidR="00155C8A" w:rsidRPr="00507392">
        <w:rPr>
          <w:b/>
        </w:rPr>
        <w:t>and</w:t>
      </w:r>
      <w:r w:rsidR="0086017D">
        <w:rPr>
          <w:b/>
        </w:rPr>
        <w:t xml:space="preserve"> </w:t>
      </w:r>
      <w:r w:rsidR="00155C8A" w:rsidRPr="00507392">
        <w:rPr>
          <w:b/>
        </w:rPr>
        <w:t>girls</w:t>
      </w:r>
      <w:r w:rsidR="0086017D">
        <w:rPr>
          <w:b/>
        </w:rPr>
        <w:t xml:space="preserve"> </w:t>
      </w:r>
      <w:r w:rsidR="00155C8A" w:rsidRPr="00507392">
        <w:rPr>
          <w:b/>
        </w:rPr>
        <w:t>with</w:t>
      </w:r>
      <w:r w:rsidR="0086017D">
        <w:rPr>
          <w:b/>
        </w:rPr>
        <w:t xml:space="preserve"> </w:t>
      </w:r>
      <w:r w:rsidR="00155C8A" w:rsidRPr="00507392">
        <w:rPr>
          <w:b/>
        </w:rPr>
        <w:t>disabilities,</w:t>
      </w:r>
      <w:r w:rsidR="0086017D">
        <w:rPr>
          <w:b/>
        </w:rPr>
        <w:t xml:space="preserve"> </w:t>
      </w:r>
      <w:r w:rsidR="00155C8A" w:rsidRPr="00507392">
        <w:rPr>
          <w:b/>
        </w:rPr>
        <w:t>in</w:t>
      </w:r>
      <w:r w:rsidR="0086017D">
        <w:rPr>
          <w:b/>
        </w:rPr>
        <w:t xml:space="preserve"> </w:t>
      </w:r>
      <w:r w:rsidR="00155C8A" w:rsidRPr="00507392">
        <w:rPr>
          <w:b/>
        </w:rPr>
        <w:t>particular</w:t>
      </w:r>
      <w:r w:rsidR="0086017D">
        <w:rPr>
          <w:b/>
        </w:rPr>
        <w:t xml:space="preserve"> </w:t>
      </w:r>
      <w:r w:rsidR="00155C8A" w:rsidRPr="00507392">
        <w:rPr>
          <w:b/>
        </w:rPr>
        <w:t>women</w:t>
      </w:r>
      <w:r w:rsidR="0086017D">
        <w:rPr>
          <w:b/>
        </w:rPr>
        <w:t xml:space="preserve"> </w:t>
      </w:r>
      <w:r w:rsidR="00155C8A" w:rsidRPr="00507392">
        <w:rPr>
          <w:b/>
        </w:rPr>
        <w:t>and</w:t>
      </w:r>
      <w:r w:rsidR="0086017D">
        <w:rPr>
          <w:b/>
        </w:rPr>
        <w:t xml:space="preserve"> </w:t>
      </w:r>
      <w:r w:rsidR="00155C8A" w:rsidRPr="00507392">
        <w:rPr>
          <w:b/>
        </w:rPr>
        <w:t>girls</w:t>
      </w:r>
      <w:r w:rsidR="0086017D">
        <w:rPr>
          <w:b/>
        </w:rPr>
        <w:t xml:space="preserve"> </w:t>
      </w:r>
      <w:r w:rsidR="00155C8A" w:rsidRPr="00507392">
        <w:rPr>
          <w:b/>
        </w:rPr>
        <w:t>with</w:t>
      </w:r>
      <w:r w:rsidR="0086017D">
        <w:rPr>
          <w:b/>
        </w:rPr>
        <w:t xml:space="preserve"> </w:t>
      </w:r>
      <w:r w:rsidR="00155C8A" w:rsidRPr="00507392">
        <w:rPr>
          <w:b/>
        </w:rPr>
        <w:t>intellectual</w:t>
      </w:r>
      <w:r w:rsidR="0086017D">
        <w:rPr>
          <w:b/>
        </w:rPr>
        <w:t xml:space="preserve"> </w:t>
      </w:r>
      <w:r w:rsidR="00155C8A" w:rsidRPr="00507392">
        <w:rPr>
          <w:b/>
        </w:rPr>
        <w:t>disabilities,</w:t>
      </w:r>
      <w:r w:rsidR="0086017D">
        <w:rPr>
          <w:b/>
        </w:rPr>
        <w:t xml:space="preserve"> </w:t>
      </w:r>
      <w:r w:rsidR="00155C8A" w:rsidRPr="00507392">
        <w:rPr>
          <w:b/>
        </w:rPr>
        <w:t>and</w:t>
      </w:r>
      <w:r w:rsidR="0086017D">
        <w:rPr>
          <w:b/>
        </w:rPr>
        <w:t xml:space="preserve"> </w:t>
      </w:r>
      <w:r w:rsidR="00155C8A" w:rsidRPr="00507392">
        <w:rPr>
          <w:b/>
        </w:rPr>
        <w:t>include</w:t>
      </w:r>
      <w:r w:rsidR="0086017D">
        <w:rPr>
          <w:b/>
        </w:rPr>
        <w:t xml:space="preserve"> </w:t>
      </w:r>
      <w:r w:rsidR="00155C8A" w:rsidRPr="00507392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duty</w:t>
      </w:r>
      <w:r w:rsidR="0086017D">
        <w:rPr>
          <w:b/>
        </w:rPr>
        <w:t xml:space="preserve"> </w:t>
      </w:r>
      <w:r w:rsidR="00155C8A" w:rsidRPr="00507392">
        <w:rPr>
          <w:b/>
        </w:rPr>
        <w:t>to</w:t>
      </w:r>
      <w:r w:rsidR="0086017D">
        <w:rPr>
          <w:b/>
        </w:rPr>
        <w:t xml:space="preserve"> </w:t>
      </w:r>
      <w:r w:rsidR="00155C8A" w:rsidRPr="00CE1733">
        <w:rPr>
          <w:b/>
        </w:rPr>
        <w:t>provide</w:t>
      </w:r>
      <w:r w:rsidR="0086017D">
        <w:rPr>
          <w:b/>
        </w:rPr>
        <w:t xml:space="preserve"> </w:t>
      </w:r>
      <w:r w:rsidR="00155C8A" w:rsidRPr="00CE1733">
        <w:rPr>
          <w:b/>
        </w:rPr>
        <w:t>them</w:t>
      </w:r>
      <w:r w:rsidR="0086017D">
        <w:rPr>
          <w:b/>
        </w:rPr>
        <w:t xml:space="preserve"> </w:t>
      </w:r>
      <w:r w:rsidR="00155C8A" w:rsidRPr="00CE1733">
        <w:rPr>
          <w:b/>
        </w:rPr>
        <w:t>with</w:t>
      </w:r>
      <w:r w:rsidR="0086017D">
        <w:rPr>
          <w:b/>
        </w:rPr>
        <w:t xml:space="preserve"> </w:t>
      </w:r>
      <w:r w:rsidR="00155C8A" w:rsidRPr="00CE1733">
        <w:rPr>
          <w:b/>
        </w:rPr>
        <w:t>accessible</w:t>
      </w:r>
      <w:r w:rsidR="0086017D">
        <w:rPr>
          <w:b/>
        </w:rPr>
        <w:t xml:space="preserve"> </w:t>
      </w:r>
      <w:r w:rsidR="00155C8A" w:rsidRPr="00CE1733">
        <w:rPr>
          <w:b/>
        </w:rPr>
        <w:t>information</w:t>
      </w:r>
      <w:r w:rsidR="0086017D">
        <w:rPr>
          <w:b/>
        </w:rPr>
        <w:t xml:space="preserve"> </w:t>
      </w:r>
      <w:r w:rsidR="00155C8A" w:rsidRPr="00CE1733">
        <w:rPr>
          <w:b/>
        </w:rPr>
        <w:t>and</w:t>
      </w:r>
      <w:r w:rsidR="0086017D">
        <w:rPr>
          <w:b/>
        </w:rPr>
        <w:t xml:space="preserve"> </w:t>
      </w:r>
      <w:r w:rsidR="00155C8A" w:rsidRPr="00CE1733">
        <w:rPr>
          <w:b/>
        </w:rPr>
        <w:t>services</w:t>
      </w:r>
      <w:r w:rsidR="0086017D">
        <w:rPr>
          <w:b/>
        </w:rPr>
        <w:t xml:space="preserve"> </w:t>
      </w:r>
      <w:r w:rsidR="00155C8A" w:rsidRPr="00CE1733">
        <w:rPr>
          <w:b/>
        </w:rPr>
        <w:t>concerning</w:t>
      </w:r>
      <w:r w:rsidR="0086017D">
        <w:rPr>
          <w:b/>
        </w:rPr>
        <w:t xml:space="preserve"> </w:t>
      </w:r>
      <w:r w:rsidR="00155C8A" w:rsidRPr="00CE1733">
        <w:rPr>
          <w:b/>
        </w:rPr>
        <w:t>their</w:t>
      </w:r>
      <w:r w:rsidR="0086017D">
        <w:rPr>
          <w:b/>
        </w:rPr>
        <w:t xml:space="preserve"> </w:t>
      </w:r>
      <w:r w:rsidR="00155C8A" w:rsidRPr="00CE1733">
        <w:rPr>
          <w:b/>
        </w:rPr>
        <w:t>sexual</w:t>
      </w:r>
      <w:r w:rsidR="0086017D">
        <w:rPr>
          <w:b/>
        </w:rPr>
        <w:t xml:space="preserve"> </w:t>
      </w:r>
      <w:r w:rsidR="00155C8A" w:rsidRPr="00CE1733">
        <w:rPr>
          <w:b/>
        </w:rPr>
        <w:t>and</w:t>
      </w:r>
      <w:r w:rsidR="0086017D">
        <w:rPr>
          <w:b/>
        </w:rPr>
        <w:t xml:space="preserve"> </w:t>
      </w:r>
      <w:r w:rsidR="00155C8A" w:rsidRPr="00CE1733">
        <w:rPr>
          <w:b/>
        </w:rPr>
        <w:t>reproductive</w:t>
      </w:r>
      <w:r w:rsidR="0086017D">
        <w:rPr>
          <w:b/>
        </w:rPr>
        <w:t xml:space="preserve"> </w:t>
      </w:r>
      <w:r w:rsidR="00155C8A" w:rsidRPr="00CE1733">
        <w:rPr>
          <w:b/>
        </w:rPr>
        <w:t>health</w:t>
      </w:r>
      <w:r w:rsidR="0086017D">
        <w:rPr>
          <w:b/>
        </w:rPr>
        <w:t xml:space="preserve"> </w:t>
      </w:r>
      <w:r w:rsidR="00155C8A" w:rsidRPr="00CE1733">
        <w:rPr>
          <w:b/>
        </w:rPr>
        <w:t>rights.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E1733">
        <w:rPr>
          <w:b/>
          <w:color w:val="000000"/>
          <w:shd w:val="clear" w:color="auto" w:fill="FFFFFF"/>
        </w:rPr>
        <w:t>The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E1733">
        <w:rPr>
          <w:b/>
          <w:color w:val="000000"/>
          <w:shd w:val="clear" w:color="auto" w:fill="FFFFFF"/>
        </w:rPr>
        <w:t>Committee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E1733">
        <w:rPr>
          <w:b/>
          <w:color w:val="000000"/>
          <w:shd w:val="clear" w:color="auto" w:fill="FFFFFF"/>
        </w:rPr>
        <w:t>further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E1733">
        <w:rPr>
          <w:b/>
          <w:color w:val="000000"/>
          <w:shd w:val="clear" w:color="auto" w:fill="FFFFFF"/>
        </w:rPr>
        <w:t>recommends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E1733">
        <w:rPr>
          <w:b/>
          <w:color w:val="000000"/>
          <w:shd w:val="clear" w:color="auto" w:fill="FFFFFF"/>
        </w:rPr>
        <w:t>that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E1733">
        <w:rPr>
          <w:b/>
          <w:color w:val="000000"/>
          <w:shd w:val="clear" w:color="auto" w:fill="FFFFFF"/>
        </w:rPr>
        <w:t>the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E1733">
        <w:rPr>
          <w:b/>
          <w:color w:val="000000"/>
          <w:shd w:val="clear" w:color="auto" w:fill="FFFFFF"/>
        </w:rPr>
        <w:t>State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E1733">
        <w:rPr>
          <w:b/>
          <w:color w:val="000000"/>
          <w:shd w:val="clear" w:color="auto" w:fill="FFFFFF"/>
        </w:rPr>
        <w:t>party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E1733">
        <w:rPr>
          <w:b/>
          <w:color w:val="000000"/>
          <w:shd w:val="clear" w:color="auto" w:fill="FFFFFF"/>
        </w:rPr>
        <w:t>e</w:t>
      </w:r>
      <w:r w:rsidR="00155C8A" w:rsidRPr="00CE1733">
        <w:rPr>
          <w:b/>
        </w:rPr>
        <w:t>nsure</w:t>
      </w:r>
      <w:r w:rsidR="0086017D">
        <w:rPr>
          <w:b/>
        </w:rPr>
        <w:t xml:space="preserve"> </w:t>
      </w:r>
      <w:r w:rsidR="00155C8A" w:rsidRPr="00CE1733">
        <w:rPr>
          <w:b/>
        </w:rPr>
        <w:t>that</w:t>
      </w:r>
      <w:r w:rsidR="0086017D">
        <w:rPr>
          <w:b/>
        </w:rPr>
        <w:t xml:space="preserve"> </w:t>
      </w:r>
      <w:r w:rsidR="00155C8A" w:rsidRPr="00CE1733">
        <w:rPr>
          <w:b/>
        </w:rPr>
        <w:t>the</w:t>
      </w:r>
      <w:r w:rsidR="0086017D">
        <w:rPr>
          <w:b/>
        </w:rPr>
        <w:t xml:space="preserve"> </w:t>
      </w:r>
      <w:r w:rsidR="00155C8A" w:rsidRPr="00CE1733">
        <w:rPr>
          <w:b/>
        </w:rPr>
        <w:t>use</w:t>
      </w:r>
      <w:r w:rsidR="0086017D">
        <w:rPr>
          <w:b/>
        </w:rPr>
        <w:t xml:space="preserve"> </w:t>
      </w:r>
      <w:r w:rsidR="00155C8A" w:rsidRPr="00CE1733">
        <w:rPr>
          <w:b/>
        </w:rPr>
        <w:t>of</w:t>
      </w:r>
      <w:r w:rsidR="0086017D">
        <w:rPr>
          <w:b/>
        </w:rPr>
        <w:t xml:space="preserve"> </w:t>
      </w:r>
      <w:r w:rsidR="00155C8A" w:rsidRPr="00CE1733">
        <w:rPr>
          <w:b/>
        </w:rPr>
        <w:t>contraception</w:t>
      </w:r>
      <w:r w:rsidR="0086017D">
        <w:rPr>
          <w:b/>
        </w:rPr>
        <w:t xml:space="preserve"> </w:t>
      </w:r>
      <w:r w:rsidR="00155C8A" w:rsidRPr="00CE1733">
        <w:rPr>
          <w:b/>
        </w:rPr>
        <w:t>by</w:t>
      </w:r>
      <w:r w:rsidR="0086017D">
        <w:rPr>
          <w:b/>
        </w:rPr>
        <w:t xml:space="preserve"> </w:t>
      </w:r>
      <w:r w:rsidR="00155C8A" w:rsidRPr="00CE1733">
        <w:rPr>
          <w:b/>
        </w:rPr>
        <w:t>all</w:t>
      </w:r>
      <w:r w:rsidR="0086017D">
        <w:rPr>
          <w:b/>
        </w:rPr>
        <w:t xml:space="preserve"> </w:t>
      </w:r>
      <w:r w:rsidR="00155C8A" w:rsidRPr="00CE1733">
        <w:rPr>
          <w:b/>
        </w:rPr>
        <w:t>women</w:t>
      </w:r>
      <w:r w:rsidR="0086017D">
        <w:rPr>
          <w:b/>
        </w:rPr>
        <w:t xml:space="preserve"> </w:t>
      </w:r>
      <w:r w:rsidR="00155C8A" w:rsidRPr="00CE1733">
        <w:rPr>
          <w:b/>
        </w:rPr>
        <w:t>and</w:t>
      </w:r>
      <w:r w:rsidR="0086017D">
        <w:rPr>
          <w:b/>
        </w:rPr>
        <w:t xml:space="preserve"> </w:t>
      </w:r>
      <w:r w:rsidR="00155C8A" w:rsidRPr="00CE1733">
        <w:rPr>
          <w:b/>
        </w:rPr>
        <w:t>girls</w:t>
      </w:r>
      <w:r w:rsidR="0086017D">
        <w:rPr>
          <w:b/>
        </w:rPr>
        <w:t xml:space="preserve"> </w:t>
      </w:r>
      <w:r w:rsidR="00155C8A" w:rsidRPr="00CE1733">
        <w:rPr>
          <w:b/>
        </w:rPr>
        <w:t>with</w:t>
      </w:r>
      <w:r w:rsidR="0086017D">
        <w:rPr>
          <w:b/>
        </w:rPr>
        <w:t xml:space="preserve"> </w:t>
      </w:r>
      <w:r w:rsidR="00155C8A" w:rsidRPr="00CE1733">
        <w:rPr>
          <w:b/>
        </w:rPr>
        <w:t>disabilities</w:t>
      </w:r>
      <w:r w:rsidR="0086017D">
        <w:rPr>
          <w:b/>
        </w:rPr>
        <w:t xml:space="preserve"> </w:t>
      </w:r>
      <w:r w:rsidR="00155C8A" w:rsidRPr="00CE1733">
        <w:rPr>
          <w:b/>
        </w:rPr>
        <w:t>in</w:t>
      </w:r>
      <w:r w:rsidR="0086017D">
        <w:rPr>
          <w:b/>
        </w:rPr>
        <w:t xml:space="preserve"> </w:t>
      </w:r>
      <w:r w:rsidR="00155C8A" w:rsidRPr="00CE1733">
        <w:rPr>
          <w:b/>
        </w:rPr>
        <w:t>all</w:t>
      </w:r>
      <w:r w:rsidR="0086017D">
        <w:rPr>
          <w:b/>
        </w:rPr>
        <w:t xml:space="preserve"> </w:t>
      </w:r>
      <w:r w:rsidR="00155C8A" w:rsidRPr="00CE1733">
        <w:rPr>
          <w:b/>
        </w:rPr>
        <w:t>settings</w:t>
      </w:r>
      <w:r w:rsidR="0086017D">
        <w:rPr>
          <w:b/>
        </w:rPr>
        <w:t xml:space="preserve"> </w:t>
      </w:r>
      <w:r w:rsidR="00155C8A" w:rsidRPr="00CE1733">
        <w:rPr>
          <w:b/>
        </w:rPr>
        <w:t>is</w:t>
      </w:r>
      <w:r w:rsidR="0086017D">
        <w:rPr>
          <w:b/>
        </w:rPr>
        <w:t xml:space="preserve"> </w:t>
      </w:r>
      <w:r w:rsidR="00155C8A" w:rsidRPr="00CE1733">
        <w:rPr>
          <w:b/>
        </w:rPr>
        <w:t>based</w:t>
      </w:r>
      <w:r w:rsidR="0086017D">
        <w:rPr>
          <w:b/>
        </w:rPr>
        <w:t xml:space="preserve"> </w:t>
      </w:r>
      <w:r w:rsidR="00155C8A" w:rsidRPr="00CE1733">
        <w:rPr>
          <w:b/>
        </w:rPr>
        <w:t>on</w:t>
      </w:r>
      <w:r w:rsidR="0086017D">
        <w:rPr>
          <w:b/>
        </w:rPr>
        <w:t xml:space="preserve"> </w:t>
      </w:r>
      <w:r w:rsidR="00155C8A" w:rsidRPr="00CE1733">
        <w:rPr>
          <w:b/>
        </w:rPr>
        <w:t>free</w:t>
      </w:r>
      <w:r w:rsidR="0086017D">
        <w:rPr>
          <w:b/>
        </w:rPr>
        <w:t xml:space="preserve"> </w:t>
      </w:r>
      <w:r w:rsidR="00155C8A" w:rsidRPr="00CE1733">
        <w:rPr>
          <w:b/>
        </w:rPr>
        <w:t>and</w:t>
      </w:r>
      <w:r w:rsidR="0086017D">
        <w:rPr>
          <w:b/>
        </w:rPr>
        <w:t xml:space="preserve"> </w:t>
      </w:r>
      <w:r w:rsidR="00155C8A" w:rsidRPr="00CE1733">
        <w:rPr>
          <w:b/>
        </w:rPr>
        <w:t>informed</w:t>
      </w:r>
      <w:r w:rsidR="0086017D">
        <w:rPr>
          <w:b/>
        </w:rPr>
        <w:t xml:space="preserve"> </w:t>
      </w:r>
      <w:r w:rsidR="00155C8A" w:rsidRPr="00CE1733">
        <w:rPr>
          <w:b/>
        </w:rPr>
        <w:t>consent,</w:t>
      </w:r>
      <w:r w:rsidR="0086017D">
        <w:rPr>
          <w:b/>
        </w:rPr>
        <w:t xml:space="preserve"> </w:t>
      </w:r>
      <w:r w:rsidR="00155C8A" w:rsidRPr="00CE1733">
        <w:rPr>
          <w:b/>
        </w:rPr>
        <w:t>respecting</w:t>
      </w:r>
      <w:r w:rsidR="0086017D">
        <w:rPr>
          <w:b/>
        </w:rPr>
        <w:t xml:space="preserve"> </w:t>
      </w:r>
      <w:r w:rsidR="00155C8A" w:rsidRPr="00CE1733">
        <w:rPr>
          <w:b/>
        </w:rPr>
        <w:t>the</w:t>
      </w:r>
      <w:r w:rsidR="0086017D">
        <w:rPr>
          <w:b/>
        </w:rPr>
        <w:t xml:space="preserve"> </w:t>
      </w:r>
      <w:r w:rsidR="00155C8A" w:rsidRPr="00CE1733">
        <w:rPr>
          <w:b/>
        </w:rPr>
        <w:t>dignity</w:t>
      </w:r>
      <w:r w:rsidR="0086017D">
        <w:rPr>
          <w:b/>
        </w:rPr>
        <w:t xml:space="preserve"> </w:t>
      </w:r>
      <w:r w:rsidR="00155C8A" w:rsidRPr="00CE1733">
        <w:rPr>
          <w:b/>
        </w:rPr>
        <w:t>and</w:t>
      </w:r>
      <w:r w:rsidR="0086017D">
        <w:rPr>
          <w:b/>
        </w:rPr>
        <w:t xml:space="preserve"> </w:t>
      </w:r>
      <w:r w:rsidR="00155C8A" w:rsidRPr="00CE1733">
        <w:rPr>
          <w:b/>
        </w:rPr>
        <w:t>autonomy</w:t>
      </w:r>
      <w:r w:rsidR="0086017D">
        <w:rPr>
          <w:b/>
        </w:rPr>
        <w:t xml:space="preserve"> </w:t>
      </w:r>
      <w:r w:rsidR="00155C8A" w:rsidRPr="00CE1733">
        <w:rPr>
          <w:b/>
        </w:rPr>
        <w:t>of</w:t>
      </w:r>
      <w:r w:rsidR="0086017D">
        <w:rPr>
          <w:b/>
        </w:rPr>
        <w:t xml:space="preserve"> </w:t>
      </w:r>
      <w:r w:rsidR="00155C8A" w:rsidRPr="00CE1733">
        <w:rPr>
          <w:b/>
        </w:rPr>
        <w:t>women</w:t>
      </w:r>
      <w:r w:rsidR="0086017D">
        <w:rPr>
          <w:b/>
        </w:rPr>
        <w:t xml:space="preserve"> </w:t>
      </w:r>
      <w:r w:rsidR="00155C8A" w:rsidRPr="00CE1733">
        <w:rPr>
          <w:b/>
        </w:rPr>
        <w:t>and</w:t>
      </w:r>
      <w:r w:rsidR="0086017D">
        <w:rPr>
          <w:b/>
        </w:rPr>
        <w:t xml:space="preserve"> </w:t>
      </w:r>
      <w:r w:rsidR="00155C8A" w:rsidRPr="00CE1733">
        <w:rPr>
          <w:b/>
        </w:rPr>
        <w:t>girls</w:t>
      </w:r>
      <w:r w:rsidR="0086017D">
        <w:rPr>
          <w:b/>
        </w:rPr>
        <w:t xml:space="preserve"> </w:t>
      </w:r>
      <w:r w:rsidR="00155C8A" w:rsidRPr="00CE1733">
        <w:rPr>
          <w:b/>
        </w:rPr>
        <w:t>with</w:t>
      </w:r>
      <w:r w:rsidR="0086017D">
        <w:rPr>
          <w:b/>
        </w:rPr>
        <w:t xml:space="preserve"> </w:t>
      </w:r>
      <w:r w:rsidR="00155C8A" w:rsidRPr="00CE1733">
        <w:rPr>
          <w:b/>
        </w:rPr>
        <w:t>disabilities.</w:t>
      </w:r>
    </w:p>
    <w:p w14:paraId="1A02BF17" w14:textId="15123848" w:rsidR="00155C8A" w:rsidRPr="00E67A58" w:rsidRDefault="00155C8A" w:rsidP="00497B38">
      <w:pPr>
        <w:pStyle w:val="H23G"/>
      </w:pPr>
      <w:r w:rsidRPr="00E67A58">
        <w:tab/>
      </w:r>
      <w:r w:rsidRPr="00E67A58">
        <w:tab/>
        <w:t>Liberty</w:t>
      </w:r>
      <w:r w:rsidR="0086017D">
        <w:t xml:space="preserve"> </w:t>
      </w:r>
      <w:r w:rsidRPr="00E67A58">
        <w:t>of</w:t>
      </w:r>
      <w:r w:rsidR="0086017D">
        <w:t xml:space="preserve"> </w:t>
      </w:r>
      <w:r w:rsidRPr="00E67A58">
        <w:t>movement</w:t>
      </w:r>
      <w:r w:rsidR="0086017D">
        <w:t xml:space="preserve"> </w:t>
      </w:r>
      <w:r w:rsidRPr="00E67A58">
        <w:t>and</w:t>
      </w:r>
      <w:r w:rsidR="0086017D">
        <w:t xml:space="preserve"> </w:t>
      </w:r>
      <w:r w:rsidRPr="00E67A58">
        <w:t>nationality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18)</w:t>
      </w:r>
    </w:p>
    <w:p w14:paraId="76699198" w14:textId="515A94FA" w:rsidR="00155C8A" w:rsidRPr="00E67A5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7A58">
        <w:t>37.</w:t>
      </w:r>
      <w:r w:rsidRPr="00E67A58"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notes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concern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lack</w:t>
      </w:r>
      <w:r w:rsidR="0086017D">
        <w:t xml:space="preserve"> </w:t>
      </w:r>
      <w:r w:rsidR="00155C8A" w:rsidRPr="00E67A58">
        <w:t>of:</w:t>
      </w:r>
    </w:p>
    <w:p w14:paraId="763C6971" w14:textId="77777777" w:rsidR="00A37CA3" w:rsidRDefault="00497B38" w:rsidP="00497B38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(a)</w:t>
      </w:r>
      <w:r>
        <w:rPr>
          <w:bCs/>
        </w:rPr>
        <w:tab/>
      </w:r>
      <w:r w:rsidR="00155C8A" w:rsidRPr="00E67A58">
        <w:t>Procedural</w:t>
      </w:r>
      <w:r w:rsidR="0086017D">
        <w:t xml:space="preserve"> </w:t>
      </w:r>
      <w:r w:rsidR="00155C8A" w:rsidRPr="00E67A58">
        <w:t>safeguards,</w:t>
      </w:r>
      <w:r w:rsidR="0086017D">
        <w:t xml:space="preserve"> </w:t>
      </w:r>
      <w:r w:rsidR="00155C8A" w:rsidRPr="00E67A58">
        <w:t>accessibility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reasonable</w:t>
      </w:r>
      <w:r w:rsidR="0086017D">
        <w:t xml:space="preserve"> </w:t>
      </w:r>
      <w:r w:rsidR="00155C8A" w:rsidRPr="00E67A58">
        <w:t>accommodation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 w:rsidRPr="00E67A58">
        <w:t>asylum</w:t>
      </w:r>
      <w:r w:rsidR="0086017D">
        <w:t xml:space="preserve"> </w:t>
      </w:r>
      <w:r w:rsidR="00155C8A" w:rsidRPr="00E67A58">
        <w:t>seekers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refugees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</w:t>
      </w:r>
      <w:r w:rsidR="0086017D">
        <w:t xml:space="preserve"> </w:t>
      </w:r>
      <w:r w:rsidR="00155C8A" w:rsidRPr="00E67A58">
        <w:t>at</w:t>
      </w:r>
      <w:r w:rsidR="0086017D">
        <w:t xml:space="preserve"> </w:t>
      </w:r>
      <w:r w:rsidR="00155C8A" w:rsidRPr="00E67A58">
        <w:t>border</w:t>
      </w:r>
      <w:r w:rsidR="0086017D">
        <w:t xml:space="preserve"> </w:t>
      </w:r>
      <w:r w:rsidR="00155C8A" w:rsidRPr="00E67A58">
        <w:t>crossings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>
        <w:t>in</w:t>
      </w:r>
      <w:r w:rsidR="0086017D">
        <w:t xml:space="preserve"> </w:t>
      </w:r>
      <w:r w:rsidR="00155C8A" w:rsidRPr="00E67A58">
        <w:t>reception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accommodation</w:t>
      </w:r>
      <w:r w:rsidR="0086017D">
        <w:t xml:space="preserve"> </w:t>
      </w:r>
      <w:r w:rsidR="00155C8A" w:rsidRPr="00E67A58">
        <w:t>facilities;</w:t>
      </w:r>
    </w:p>
    <w:p w14:paraId="5ECFA265" w14:textId="0124A78C" w:rsidR="00155C8A" w:rsidRPr="00E67A58" w:rsidRDefault="00497B38" w:rsidP="00497B38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(b)</w:t>
      </w:r>
      <w:r>
        <w:rPr>
          <w:bCs/>
        </w:rPr>
        <w:tab/>
      </w:r>
      <w:r w:rsidR="00155C8A" w:rsidRPr="00E67A58">
        <w:t>Accessible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understandable</w:t>
      </w:r>
      <w:r w:rsidR="0086017D">
        <w:t xml:space="preserve"> </w:t>
      </w:r>
      <w:r w:rsidR="00155C8A" w:rsidRPr="00E67A58">
        <w:t>modes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information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communication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 w:rsidRPr="00E67A58">
        <w:t>asylum</w:t>
      </w:r>
      <w:r w:rsidR="00155C8A">
        <w:t>-</w:t>
      </w:r>
      <w:r w:rsidR="00155C8A" w:rsidRPr="00E67A58">
        <w:t>seeking</w:t>
      </w:r>
      <w:r w:rsidR="0086017D">
        <w:t xml:space="preserve"> </w:t>
      </w:r>
      <w:r w:rsidR="00155C8A" w:rsidRPr="00E67A58">
        <w:t>or</w:t>
      </w:r>
      <w:r w:rsidR="0086017D">
        <w:t xml:space="preserve"> </w:t>
      </w:r>
      <w:r w:rsidR="00155C8A" w:rsidRPr="00E67A58">
        <w:t>refugee</w:t>
      </w:r>
      <w:r w:rsidR="0086017D">
        <w:t xml:space="preserve"> </w:t>
      </w:r>
      <w:r w:rsidR="00155C8A" w:rsidRPr="00E67A58">
        <w:t>children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disabilities;</w:t>
      </w:r>
    </w:p>
    <w:p w14:paraId="5E95D75A" w14:textId="0A159106" w:rsidR="00155C8A" w:rsidRPr="00E67A58" w:rsidRDefault="00497B38" w:rsidP="00497B38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(c)</w:t>
      </w:r>
      <w:r>
        <w:rPr>
          <w:bCs/>
        </w:rPr>
        <w:tab/>
      </w:r>
      <w:r w:rsidR="00155C8A" w:rsidRPr="00E67A58">
        <w:rPr>
          <w:lang w:val="en-AU"/>
        </w:rPr>
        <w:t>Measures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to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end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the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detention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of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asylum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seekers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in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closed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border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transit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zone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facilities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and</w:t>
      </w:r>
      <w:r w:rsidR="0086017D">
        <w:rPr>
          <w:lang w:val="en-AU"/>
        </w:rPr>
        <w:t xml:space="preserve"> </w:t>
      </w:r>
      <w:r w:rsidR="00155C8A" w:rsidRPr="00E67A58">
        <w:t>accommodate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asylum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seekers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in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open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reception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facilities;</w:t>
      </w:r>
    </w:p>
    <w:p w14:paraId="35738FA8" w14:textId="7852BD83" w:rsidR="00155C8A" w:rsidRPr="00E67A58" w:rsidRDefault="00497B38" w:rsidP="00497B38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(d)</w:t>
      </w:r>
      <w:r>
        <w:rPr>
          <w:bCs/>
        </w:rPr>
        <w:tab/>
      </w:r>
      <w:r w:rsidR="00155C8A" w:rsidRPr="00E67A58">
        <w:rPr>
          <w:lang w:val="en-AU"/>
        </w:rPr>
        <w:t>Efforts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to</w:t>
      </w:r>
      <w:r w:rsidR="0086017D">
        <w:rPr>
          <w:lang w:val="en-AU"/>
        </w:rPr>
        <w:t xml:space="preserve"> </w:t>
      </w:r>
      <w:r w:rsidR="00155C8A" w:rsidRPr="00E67A58">
        <w:t>remove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restrictions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on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non-government</w:t>
      </w:r>
      <w:r w:rsidR="00155C8A">
        <w:rPr>
          <w:lang w:val="en-AU"/>
        </w:rPr>
        <w:t>al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organi</w:t>
      </w:r>
      <w:r w:rsidR="00155C8A">
        <w:rPr>
          <w:lang w:val="en-AU"/>
        </w:rPr>
        <w:t>z</w:t>
      </w:r>
      <w:r w:rsidR="00155C8A" w:rsidRPr="00E67A58">
        <w:rPr>
          <w:lang w:val="en-AU"/>
        </w:rPr>
        <w:t>ations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providing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support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to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asylum</w:t>
      </w:r>
      <w:r w:rsidR="0086017D">
        <w:rPr>
          <w:lang w:val="en-AU"/>
        </w:rPr>
        <w:t xml:space="preserve"> </w:t>
      </w:r>
      <w:r w:rsidR="00155C8A" w:rsidRPr="00507392">
        <w:t>seekers</w:t>
      </w:r>
      <w:r w:rsidR="00155C8A" w:rsidRPr="00E67A58">
        <w:rPr>
          <w:lang w:val="en-AU"/>
        </w:rPr>
        <w:t>,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including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restrictions</w:t>
      </w:r>
      <w:r w:rsidR="0086017D">
        <w:rPr>
          <w:lang w:val="en-AU"/>
        </w:rPr>
        <w:t xml:space="preserve"> </w:t>
      </w:r>
      <w:r w:rsidR="00155C8A">
        <w:rPr>
          <w:lang w:val="en-AU"/>
        </w:rPr>
        <w:t>on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funding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from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the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E</w:t>
      </w:r>
      <w:r w:rsidR="00155C8A">
        <w:rPr>
          <w:lang w:val="en-AU"/>
        </w:rPr>
        <w:t>uropean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U</w:t>
      </w:r>
      <w:r w:rsidR="00155C8A">
        <w:rPr>
          <w:lang w:val="en-AU"/>
        </w:rPr>
        <w:t>nion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Asylum,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Migration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and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Integration</w:t>
      </w:r>
      <w:r w:rsidR="0086017D">
        <w:rPr>
          <w:lang w:val="en-AU"/>
        </w:rPr>
        <w:t xml:space="preserve"> </w:t>
      </w:r>
      <w:r w:rsidR="00155C8A" w:rsidRPr="00E67A58">
        <w:rPr>
          <w:lang w:val="en-AU"/>
        </w:rPr>
        <w:t>Fund</w:t>
      </w:r>
      <w:r w:rsidR="00155C8A">
        <w:rPr>
          <w:lang w:val="en-AU"/>
        </w:rPr>
        <w:t>;</w:t>
      </w:r>
    </w:p>
    <w:p w14:paraId="2D5AF274" w14:textId="5F262298" w:rsidR="00155C8A" w:rsidRPr="00E67A58" w:rsidRDefault="00497B38" w:rsidP="00497B38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(e)</w:t>
      </w:r>
      <w:r>
        <w:rPr>
          <w:bCs/>
        </w:rPr>
        <w:tab/>
      </w:r>
      <w:r w:rsidR="00155C8A" w:rsidRPr="00E67A58">
        <w:t>Data</w:t>
      </w:r>
      <w:r w:rsidR="0086017D">
        <w:t xml:space="preserve"> </w:t>
      </w:r>
      <w:r w:rsidR="00155C8A" w:rsidRPr="00E67A58">
        <w:t>on</w:t>
      </w:r>
      <w:r w:rsidR="0086017D">
        <w:t xml:space="preserve"> </w:t>
      </w:r>
      <w:r w:rsidR="00155C8A" w:rsidRPr="00E67A58">
        <w:t>asylum</w:t>
      </w:r>
      <w:r w:rsidR="0086017D">
        <w:t xml:space="preserve"> </w:t>
      </w:r>
      <w:r w:rsidR="00155C8A" w:rsidRPr="00E67A58">
        <w:t>seekers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refugees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disabilities,</w:t>
      </w:r>
      <w:r w:rsidR="0086017D">
        <w:t xml:space="preserve"> </w:t>
      </w:r>
      <w:r w:rsidR="00155C8A" w:rsidRPr="00E67A58">
        <w:t>disaggregated</w:t>
      </w:r>
      <w:r w:rsidR="0086017D">
        <w:t xml:space="preserve"> </w:t>
      </w:r>
      <w:r w:rsidR="00155C8A" w:rsidRPr="00E67A58">
        <w:t>by</w:t>
      </w:r>
      <w:r w:rsidR="0086017D">
        <w:t xml:space="preserve"> </w:t>
      </w:r>
      <w:r w:rsidR="00155C8A" w:rsidRPr="00E67A58">
        <w:t>sex,</w:t>
      </w:r>
      <w:r w:rsidR="0086017D">
        <w:t xml:space="preserve"> </w:t>
      </w:r>
      <w:r w:rsidR="00155C8A" w:rsidRPr="00E67A58">
        <w:t>age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type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impairment.</w:t>
      </w:r>
    </w:p>
    <w:p w14:paraId="15141E7D" w14:textId="02E61FB2" w:rsidR="00155C8A" w:rsidRPr="00507392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507392">
        <w:t>38.</w:t>
      </w:r>
      <w:r w:rsidRPr="00507392">
        <w:tab/>
      </w:r>
      <w:r w:rsidR="00155C8A" w:rsidRPr="00507392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Committee</w:t>
      </w:r>
      <w:r w:rsidR="0086017D">
        <w:rPr>
          <w:b/>
        </w:rPr>
        <w:t xml:space="preserve"> </w:t>
      </w:r>
      <w:r w:rsidR="00155C8A" w:rsidRPr="00507392">
        <w:rPr>
          <w:b/>
        </w:rPr>
        <w:t>recommends</w:t>
      </w:r>
      <w:r w:rsidR="0086017D">
        <w:rPr>
          <w:b/>
        </w:rPr>
        <w:t xml:space="preserve"> </w:t>
      </w:r>
      <w:r w:rsidR="00155C8A" w:rsidRPr="00507392">
        <w:rPr>
          <w:b/>
        </w:rPr>
        <w:t>that</w:t>
      </w:r>
      <w:r w:rsidR="0086017D">
        <w:rPr>
          <w:b/>
        </w:rPr>
        <w:t xml:space="preserve"> </w:t>
      </w:r>
      <w:r w:rsidR="00155C8A" w:rsidRPr="00507392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State</w:t>
      </w:r>
      <w:r w:rsidR="0086017D">
        <w:rPr>
          <w:b/>
        </w:rPr>
        <w:t xml:space="preserve"> </w:t>
      </w:r>
      <w:r w:rsidR="00155C8A" w:rsidRPr="00507392">
        <w:rPr>
          <w:b/>
        </w:rPr>
        <w:t>party,</w:t>
      </w:r>
      <w:r w:rsidR="0086017D">
        <w:rPr>
          <w:b/>
        </w:rPr>
        <w:t xml:space="preserve"> </w:t>
      </w:r>
      <w:r w:rsidR="00155C8A" w:rsidRPr="00507392">
        <w:rPr>
          <w:b/>
        </w:rPr>
        <w:t>in</w:t>
      </w:r>
      <w:r w:rsidR="0086017D">
        <w:rPr>
          <w:b/>
        </w:rPr>
        <w:t xml:space="preserve"> </w:t>
      </w:r>
      <w:r w:rsidR="00155C8A" w:rsidRPr="00507392">
        <w:rPr>
          <w:b/>
        </w:rPr>
        <w:t>close</w:t>
      </w:r>
      <w:r w:rsidR="0086017D">
        <w:rPr>
          <w:b/>
        </w:rPr>
        <w:t xml:space="preserve"> </w:t>
      </w:r>
      <w:r w:rsidR="00155C8A" w:rsidRPr="00507392">
        <w:rPr>
          <w:b/>
        </w:rPr>
        <w:t>cooperation</w:t>
      </w:r>
      <w:r w:rsidR="0086017D">
        <w:rPr>
          <w:b/>
        </w:rPr>
        <w:t xml:space="preserve"> </w:t>
      </w:r>
      <w:r w:rsidR="00155C8A" w:rsidRPr="00507392">
        <w:rPr>
          <w:b/>
        </w:rPr>
        <w:t>with</w:t>
      </w:r>
      <w:r w:rsidR="0086017D">
        <w:rPr>
          <w:b/>
        </w:rPr>
        <w:t xml:space="preserve"> </w:t>
      </w:r>
      <w:r w:rsidR="00155C8A" w:rsidRPr="00507392">
        <w:rPr>
          <w:b/>
        </w:rPr>
        <w:t>organi</w:t>
      </w:r>
      <w:r w:rsidR="00155C8A">
        <w:rPr>
          <w:b/>
        </w:rPr>
        <w:t>z</w:t>
      </w:r>
      <w:r w:rsidR="00155C8A" w:rsidRPr="00507392">
        <w:rPr>
          <w:b/>
        </w:rPr>
        <w:t>ations</w:t>
      </w:r>
      <w:r w:rsidR="0086017D">
        <w:rPr>
          <w:b/>
        </w:rPr>
        <w:t xml:space="preserve"> </w:t>
      </w:r>
      <w:r w:rsidR="00155C8A" w:rsidRPr="00507392">
        <w:rPr>
          <w:b/>
        </w:rPr>
        <w:t>of</w:t>
      </w:r>
      <w:r w:rsidR="0086017D">
        <w:rPr>
          <w:b/>
        </w:rPr>
        <w:t xml:space="preserve"> </w:t>
      </w:r>
      <w:r w:rsidR="00155C8A" w:rsidRPr="00507392">
        <w:rPr>
          <w:b/>
        </w:rPr>
        <w:t>persons</w:t>
      </w:r>
      <w:r w:rsidR="0086017D">
        <w:rPr>
          <w:b/>
        </w:rPr>
        <w:t xml:space="preserve"> </w:t>
      </w:r>
      <w:r w:rsidR="00155C8A" w:rsidRPr="00507392">
        <w:rPr>
          <w:b/>
        </w:rPr>
        <w:t>with</w:t>
      </w:r>
      <w:r w:rsidR="0086017D">
        <w:rPr>
          <w:b/>
        </w:rPr>
        <w:t xml:space="preserve"> </w:t>
      </w:r>
      <w:r w:rsidR="00155C8A" w:rsidRPr="00507392">
        <w:rPr>
          <w:b/>
        </w:rPr>
        <w:t>disabilities:</w:t>
      </w:r>
    </w:p>
    <w:p w14:paraId="3FE26CCA" w14:textId="550A17C1" w:rsidR="00155C8A" w:rsidRPr="00507392" w:rsidRDefault="00497B38" w:rsidP="00497B38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507392">
        <w:rPr>
          <w:b/>
        </w:rPr>
        <w:t>Assess</w:t>
      </w:r>
      <w:r w:rsidR="0086017D">
        <w:rPr>
          <w:b/>
        </w:rPr>
        <w:t xml:space="preserve"> </w:t>
      </w:r>
      <w:r w:rsidR="00155C8A" w:rsidRPr="00507392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current</w:t>
      </w:r>
      <w:r w:rsidR="0086017D">
        <w:rPr>
          <w:b/>
        </w:rPr>
        <w:t xml:space="preserve"> </w:t>
      </w:r>
      <w:r w:rsidR="00155C8A" w:rsidRPr="00507392">
        <w:rPr>
          <w:b/>
        </w:rPr>
        <w:t>status</w:t>
      </w:r>
      <w:r w:rsidR="0086017D">
        <w:rPr>
          <w:b/>
        </w:rPr>
        <w:t xml:space="preserve"> </w:t>
      </w:r>
      <w:r w:rsidR="00155C8A" w:rsidRPr="00507392">
        <w:rPr>
          <w:b/>
        </w:rPr>
        <w:t>of</w:t>
      </w:r>
      <w:r w:rsidR="0086017D">
        <w:rPr>
          <w:b/>
        </w:rPr>
        <w:t xml:space="preserve"> </w:t>
      </w:r>
      <w:r w:rsidR="00155C8A" w:rsidRPr="00507392">
        <w:rPr>
          <w:b/>
        </w:rPr>
        <w:t>asylum</w:t>
      </w:r>
      <w:r w:rsidR="0086017D">
        <w:rPr>
          <w:b/>
        </w:rPr>
        <w:t xml:space="preserve"> </w:t>
      </w:r>
      <w:r w:rsidR="00155C8A" w:rsidRPr="00507392">
        <w:rPr>
          <w:b/>
        </w:rPr>
        <w:t>seekers</w:t>
      </w:r>
      <w:r w:rsidR="0086017D">
        <w:rPr>
          <w:b/>
        </w:rPr>
        <w:t xml:space="preserve"> </w:t>
      </w:r>
      <w:r w:rsidR="00155C8A" w:rsidRPr="00507392">
        <w:rPr>
          <w:b/>
        </w:rPr>
        <w:t>and</w:t>
      </w:r>
      <w:r w:rsidR="0086017D">
        <w:rPr>
          <w:b/>
        </w:rPr>
        <w:t xml:space="preserve"> </w:t>
      </w:r>
      <w:r w:rsidR="00155C8A" w:rsidRPr="00507392">
        <w:rPr>
          <w:b/>
        </w:rPr>
        <w:t>refugees</w:t>
      </w:r>
      <w:r w:rsidR="0086017D">
        <w:rPr>
          <w:b/>
        </w:rPr>
        <w:t xml:space="preserve"> </w:t>
      </w:r>
      <w:r w:rsidR="00155C8A" w:rsidRPr="00507392">
        <w:rPr>
          <w:b/>
        </w:rPr>
        <w:t>with</w:t>
      </w:r>
      <w:r w:rsidR="0086017D">
        <w:rPr>
          <w:b/>
        </w:rPr>
        <w:t xml:space="preserve"> </w:t>
      </w:r>
      <w:r w:rsidR="00155C8A" w:rsidRPr="00507392">
        <w:rPr>
          <w:b/>
        </w:rPr>
        <w:t>disabilities</w:t>
      </w:r>
      <w:r w:rsidR="0086017D">
        <w:rPr>
          <w:b/>
        </w:rPr>
        <w:t xml:space="preserve"> </w:t>
      </w:r>
      <w:r w:rsidR="00155C8A" w:rsidRPr="00507392">
        <w:rPr>
          <w:b/>
        </w:rPr>
        <w:t>at</w:t>
      </w:r>
      <w:r w:rsidR="0086017D">
        <w:rPr>
          <w:b/>
        </w:rPr>
        <w:t xml:space="preserve"> </w:t>
      </w:r>
      <w:r w:rsidR="00155C8A" w:rsidRPr="00507392">
        <w:rPr>
          <w:b/>
        </w:rPr>
        <w:t>border</w:t>
      </w:r>
      <w:r w:rsidR="0086017D">
        <w:rPr>
          <w:b/>
        </w:rPr>
        <w:t xml:space="preserve"> </w:t>
      </w:r>
      <w:r w:rsidR="00155C8A" w:rsidRPr="00507392">
        <w:rPr>
          <w:b/>
        </w:rPr>
        <w:t>crossings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in</w:t>
      </w:r>
      <w:r w:rsidR="0086017D">
        <w:rPr>
          <w:b/>
        </w:rPr>
        <w:t xml:space="preserve"> </w:t>
      </w:r>
      <w:r w:rsidR="00155C8A" w:rsidRPr="00507392">
        <w:rPr>
          <w:b/>
        </w:rPr>
        <w:t>reception</w:t>
      </w:r>
      <w:r w:rsidR="0086017D">
        <w:rPr>
          <w:b/>
        </w:rPr>
        <w:t xml:space="preserve"> </w:t>
      </w:r>
      <w:r w:rsidR="00155C8A" w:rsidRPr="00507392">
        <w:rPr>
          <w:b/>
        </w:rPr>
        <w:t>and</w:t>
      </w:r>
      <w:r w:rsidR="0086017D">
        <w:rPr>
          <w:b/>
        </w:rPr>
        <w:t xml:space="preserve"> </w:t>
      </w:r>
      <w:r w:rsidR="00155C8A" w:rsidRPr="00507392">
        <w:rPr>
          <w:b/>
        </w:rPr>
        <w:t>accommodation</w:t>
      </w:r>
      <w:r w:rsidR="0086017D">
        <w:rPr>
          <w:b/>
        </w:rPr>
        <w:t xml:space="preserve"> </w:t>
      </w:r>
      <w:r w:rsidR="00155C8A" w:rsidRPr="00507392">
        <w:rPr>
          <w:b/>
        </w:rPr>
        <w:t>facilities</w:t>
      </w:r>
      <w:r w:rsidR="00155C8A">
        <w:rPr>
          <w:b/>
        </w:rPr>
        <w:t>,</w:t>
      </w:r>
      <w:r w:rsidR="0086017D">
        <w:rPr>
          <w:b/>
        </w:rPr>
        <w:t xml:space="preserve"> </w:t>
      </w:r>
      <w:r w:rsidR="00155C8A" w:rsidRPr="00507392">
        <w:rPr>
          <w:b/>
        </w:rPr>
        <w:t>and</w:t>
      </w:r>
      <w:r w:rsidR="0086017D">
        <w:rPr>
          <w:b/>
        </w:rPr>
        <w:t xml:space="preserve"> </w:t>
      </w:r>
      <w:r w:rsidR="00155C8A" w:rsidRPr="00507392">
        <w:rPr>
          <w:b/>
        </w:rPr>
        <w:t>ensure</w:t>
      </w:r>
      <w:r w:rsidR="0086017D">
        <w:rPr>
          <w:b/>
        </w:rPr>
        <w:t xml:space="preserve"> </w:t>
      </w:r>
      <w:r w:rsidR="00155C8A" w:rsidRPr="00507392">
        <w:rPr>
          <w:b/>
        </w:rPr>
        <w:t>accessibility,</w:t>
      </w:r>
      <w:r w:rsidR="0086017D">
        <w:rPr>
          <w:b/>
        </w:rPr>
        <w:t xml:space="preserve"> </w:t>
      </w:r>
      <w:r w:rsidR="00155C8A" w:rsidRPr="00507392">
        <w:rPr>
          <w:b/>
        </w:rPr>
        <w:t>reasonable</w:t>
      </w:r>
      <w:r w:rsidR="0086017D">
        <w:rPr>
          <w:b/>
        </w:rPr>
        <w:t xml:space="preserve"> </w:t>
      </w:r>
      <w:r w:rsidR="00155C8A" w:rsidRPr="00507392">
        <w:rPr>
          <w:b/>
        </w:rPr>
        <w:t>accommodations</w:t>
      </w:r>
      <w:r w:rsidR="0086017D">
        <w:rPr>
          <w:b/>
        </w:rPr>
        <w:t xml:space="preserve"> </w:t>
      </w:r>
      <w:r w:rsidR="00155C8A" w:rsidRPr="00507392">
        <w:rPr>
          <w:b/>
        </w:rPr>
        <w:t>and</w:t>
      </w:r>
      <w:r w:rsidR="0086017D">
        <w:rPr>
          <w:b/>
        </w:rPr>
        <w:t xml:space="preserve"> </w:t>
      </w:r>
      <w:r w:rsidR="00155C8A" w:rsidRPr="00507392">
        <w:rPr>
          <w:b/>
        </w:rPr>
        <w:t>support</w:t>
      </w:r>
      <w:r w:rsidR="0086017D">
        <w:rPr>
          <w:b/>
        </w:rPr>
        <w:t xml:space="preserve"> </w:t>
      </w:r>
      <w:r w:rsidR="00155C8A" w:rsidRPr="00507392">
        <w:rPr>
          <w:b/>
        </w:rPr>
        <w:t>measures</w:t>
      </w:r>
      <w:r w:rsidR="0086017D">
        <w:rPr>
          <w:b/>
        </w:rPr>
        <w:t xml:space="preserve"> </w:t>
      </w:r>
      <w:r w:rsidR="00155C8A" w:rsidRPr="00507392">
        <w:rPr>
          <w:b/>
        </w:rPr>
        <w:t>for</w:t>
      </w:r>
      <w:r w:rsidR="0086017D">
        <w:rPr>
          <w:b/>
        </w:rPr>
        <w:t xml:space="preserve"> </w:t>
      </w:r>
      <w:r w:rsidR="00155C8A">
        <w:rPr>
          <w:b/>
        </w:rPr>
        <w:t>them</w:t>
      </w:r>
      <w:r w:rsidR="00155C8A" w:rsidRPr="00507392">
        <w:rPr>
          <w:b/>
        </w:rPr>
        <w:t>;</w:t>
      </w:r>
    </w:p>
    <w:p w14:paraId="6C7450E1" w14:textId="6947BFD3" w:rsidR="00155C8A" w:rsidRPr="00E67A58" w:rsidRDefault="00497B38" w:rsidP="00497B38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507392">
        <w:rPr>
          <w:b/>
        </w:rPr>
        <w:t>Ensure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accessible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understandable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modes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information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communication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asylum</w:t>
      </w:r>
      <w:r w:rsidR="00155C8A">
        <w:rPr>
          <w:b/>
          <w:bCs/>
        </w:rPr>
        <w:t>-</w:t>
      </w:r>
      <w:r w:rsidR="00155C8A" w:rsidRPr="00E67A58">
        <w:rPr>
          <w:b/>
          <w:bCs/>
        </w:rPr>
        <w:t>seeking</w:t>
      </w:r>
      <w:r w:rsidR="0086017D">
        <w:rPr>
          <w:b/>
          <w:bCs/>
        </w:rPr>
        <w:t xml:space="preserve"> </w:t>
      </w:r>
      <w:r w:rsidR="00155C8A" w:rsidRPr="00E67A58">
        <w:rPr>
          <w:b/>
        </w:rPr>
        <w:t>or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refugee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children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disabilities;</w:t>
      </w:r>
    </w:p>
    <w:p w14:paraId="454FBD3A" w14:textId="36D2530C" w:rsidR="00155C8A" w:rsidRPr="00E67A58" w:rsidRDefault="00497B38" w:rsidP="00497B38">
      <w:pPr>
        <w:pStyle w:val="ParaNoG"/>
        <w:numPr>
          <w:ilvl w:val="0"/>
          <w:numId w:val="0"/>
        </w:numPr>
        <w:ind w:left="1134"/>
        <w:rPr>
          <w:b/>
          <w:bCs/>
          <w:lang w:val="en-AU"/>
        </w:rPr>
      </w:pPr>
      <w:r>
        <w:rPr>
          <w:bCs/>
        </w:rPr>
        <w:tab/>
        <w:t>(c)</w:t>
      </w:r>
      <w:r>
        <w:rPr>
          <w:bCs/>
        </w:rPr>
        <w:tab/>
      </w:r>
      <w:r w:rsidR="009112DB">
        <w:rPr>
          <w:b/>
          <w:bCs/>
        </w:rPr>
        <w:t>End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the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detention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of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asylum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seekers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in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closed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border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transit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zone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facilities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and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accommodate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</w:rPr>
        <w:t>asylum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seekers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in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open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reception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facilities;</w:t>
      </w:r>
    </w:p>
    <w:p w14:paraId="1F1B2CB8" w14:textId="127A08AD" w:rsidR="00155C8A" w:rsidRPr="00E67A58" w:rsidRDefault="00497B38" w:rsidP="00497B38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(d)</w:t>
      </w:r>
      <w:r>
        <w:rPr>
          <w:bCs/>
        </w:rPr>
        <w:tab/>
      </w:r>
      <w:r w:rsidR="00155C8A" w:rsidRPr="00507392">
        <w:rPr>
          <w:b/>
        </w:rPr>
        <w:t>Remove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restrictions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on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non-government</w:t>
      </w:r>
      <w:r w:rsidR="00155C8A">
        <w:rPr>
          <w:b/>
          <w:bCs/>
          <w:lang w:val="en-AU"/>
        </w:rPr>
        <w:t>al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organi</w:t>
      </w:r>
      <w:r w:rsidR="00155C8A">
        <w:rPr>
          <w:b/>
          <w:bCs/>
          <w:lang w:val="en-AU"/>
        </w:rPr>
        <w:t>z</w:t>
      </w:r>
      <w:r w:rsidR="00155C8A" w:rsidRPr="00E67A58">
        <w:rPr>
          <w:b/>
          <w:bCs/>
          <w:lang w:val="en-AU"/>
        </w:rPr>
        <w:t>ations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providing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support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to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asylum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seekers,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including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restrictions</w:t>
      </w:r>
      <w:r w:rsidR="0086017D">
        <w:rPr>
          <w:b/>
          <w:bCs/>
          <w:lang w:val="en-AU"/>
        </w:rPr>
        <w:t xml:space="preserve"> </w:t>
      </w:r>
      <w:r w:rsidR="00155C8A">
        <w:rPr>
          <w:b/>
          <w:bCs/>
          <w:lang w:val="en-AU"/>
        </w:rPr>
        <w:t>on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funding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from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the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E</w:t>
      </w:r>
      <w:r w:rsidR="00155C8A">
        <w:rPr>
          <w:b/>
          <w:bCs/>
          <w:lang w:val="en-AU"/>
        </w:rPr>
        <w:t>uropean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U</w:t>
      </w:r>
      <w:r w:rsidR="00155C8A">
        <w:rPr>
          <w:b/>
          <w:bCs/>
          <w:lang w:val="en-AU"/>
        </w:rPr>
        <w:t>nion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Asylum,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Migration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and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Integration</w:t>
      </w:r>
      <w:r w:rsidR="0086017D">
        <w:rPr>
          <w:b/>
          <w:bCs/>
          <w:lang w:val="en-AU"/>
        </w:rPr>
        <w:t xml:space="preserve"> </w:t>
      </w:r>
      <w:r w:rsidR="00155C8A" w:rsidRPr="00E67A58">
        <w:rPr>
          <w:b/>
          <w:bCs/>
          <w:lang w:val="en-AU"/>
        </w:rPr>
        <w:t>Fund</w:t>
      </w:r>
      <w:r w:rsidR="00155C8A">
        <w:rPr>
          <w:b/>
          <w:bCs/>
          <w:lang w:val="en-AU"/>
        </w:rPr>
        <w:t>;</w:t>
      </w:r>
    </w:p>
    <w:p w14:paraId="708F4FBB" w14:textId="4706B966" w:rsidR="00155C8A" w:rsidRPr="00E67A58" w:rsidRDefault="00497B38" w:rsidP="00497B38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(e)</w:t>
      </w:r>
      <w:r>
        <w:rPr>
          <w:bCs/>
        </w:rPr>
        <w:tab/>
      </w:r>
      <w:r w:rsidR="00155C8A" w:rsidRPr="00E67A58">
        <w:rPr>
          <w:b/>
          <w:bCs/>
        </w:rPr>
        <w:t>Collect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data</w:t>
      </w:r>
      <w:r w:rsidR="00155C8A">
        <w:rPr>
          <w:b/>
          <w:bCs/>
        </w:rPr>
        <w:t>,</w:t>
      </w:r>
      <w:r w:rsidR="0086017D">
        <w:rPr>
          <w:b/>
          <w:bCs/>
        </w:rPr>
        <w:t xml:space="preserve"> </w:t>
      </w:r>
      <w:r w:rsidR="00155C8A" w:rsidRPr="00E67A58">
        <w:rPr>
          <w:b/>
        </w:rPr>
        <w:t>disaggregated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by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sex</w:t>
      </w:r>
      <w:r w:rsidR="0086017D">
        <w:rPr>
          <w:b/>
          <w:bCs/>
        </w:rPr>
        <w:t xml:space="preserve"> </w:t>
      </w:r>
      <w:r w:rsidR="00155C8A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age</w:t>
      </w:r>
      <w:r w:rsidR="00155C8A">
        <w:rPr>
          <w:b/>
          <w:bCs/>
        </w:rPr>
        <w:t>,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on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asylum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seekers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refugee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persons</w:t>
      </w:r>
      <w:r w:rsidR="0086017D">
        <w:rPr>
          <w:b/>
          <w:bCs/>
        </w:rPr>
        <w:t xml:space="preserve"> </w:t>
      </w:r>
      <w:r w:rsidR="00155C8A" w:rsidRPr="00E67A58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507392">
        <w:rPr>
          <w:b/>
        </w:rPr>
        <w:t>disabilities</w:t>
      </w:r>
      <w:r w:rsidR="00155C8A" w:rsidRPr="00E67A58">
        <w:rPr>
          <w:b/>
          <w:bCs/>
        </w:rPr>
        <w:t>.</w:t>
      </w:r>
    </w:p>
    <w:p w14:paraId="44F29E50" w14:textId="09BBC0F5" w:rsidR="00155C8A" w:rsidRPr="00507392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507392">
        <w:t>39.</w:t>
      </w:r>
      <w:r w:rsidRPr="00507392">
        <w:tab/>
      </w:r>
      <w:r w:rsidR="00155C8A" w:rsidRPr="00507392">
        <w:rPr>
          <w:b/>
        </w:rPr>
        <w:t>In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light</w:t>
      </w:r>
      <w:r w:rsidR="0086017D">
        <w:rPr>
          <w:b/>
        </w:rPr>
        <w:t xml:space="preserve"> </w:t>
      </w:r>
      <w:r w:rsidR="00155C8A" w:rsidRPr="00507392">
        <w:rPr>
          <w:b/>
        </w:rPr>
        <w:t>of</w:t>
      </w:r>
      <w:r w:rsidR="0086017D">
        <w:rPr>
          <w:b/>
        </w:rPr>
        <w:t xml:space="preserve"> </w:t>
      </w:r>
      <w:r w:rsidR="00155C8A" w:rsidRPr="00507392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growing</w:t>
      </w:r>
      <w:r w:rsidR="0086017D">
        <w:rPr>
          <w:b/>
        </w:rPr>
        <w:t xml:space="preserve"> </w:t>
      </w:r>
      <w:r w:rsidR="00155C8A" w:rsidRPr="00507392">
        <w:rPr>
          <w:b/>
        </w:rPr>
        <w:t>humanitarian</w:t>
      </w:r>
      <w:r w:rsidR="0086017D">
        <w:rPr>
          <w:b/>
        </w:rPr>
        <w:t xml:space="preserve"> </w:t>
      </w:r>
      <w:r w:rsidR="00155C8A" w:rsidRPr="00507392">
        <w:rPr>
          <w:b/>
        </w:rPr>
        <w:t>crisis</w:t>
      </w:r>
      <w:r w:rsidR="0086017D">
        <w:rPr>
          <w:b/>
        </w:rPr>
        <w:t xml:space="preserve"> </w:t>
      </w:r>
      <w:r w:rsidR="00155C8A" w:rsidRPr="00507392">
        <w:rPr>
          <w:b/>
        </w:rPr>
        <w:t>in</w:t>
      </w:r>
      <w:r w:rsidR="0086017D">
        <w:rPr>
          <w:b/>
        </w:rPr>
        <w:t xml:space="preserve"> </w:t>
      </w:r>
      <w:r w:rsidR="00155C8A" w:rsidRPr="00507392">
        <w:rPr>
          <w:b/>
        </w:rPr>
        <w:t>Ukraine</w:t>
      </w:r>
      <w:r w:rsidR="00155C8A">
        <w:rPr>
          <w:b/>
        </w:rPr>
        <w:t>,</w:t>
      </w:r>
      <w:r w:rsidR="0086017D">
        <w:rPr>
          <w:b/>
        </w:rPr>
        <w:t xml:space="preserve"> </w:t>
      </w:r>
      <w:r w:rsidR="00155C8A" w:rsidRPr="00507392">
        <w:rPr>
          <w:b/>
        </w:rPr>
        <w:t>which</w:t>
      </w:r>
      <w:r w:rsidR="0086017D">
        <w:rPr>
          <w:b/>
        </w:rPr>
        <w:t xml:space="preserve"> </w:t>
      </w:r>
      <w:r w:rsidR="00155C8A" w:rsidRPr="00507392">
        <w:rPr>
          <w:b/>
        </w:rPr>
        <w:t>has</w:t>
      </w:r>
      <w:r w:rsidR="0086017D">
        <w:rPr>
          <w:b/>
        </w:rPr>
        <w:t xml:space="preserve"> </w:t>
      </w:r>
      <w:r w:rsidR="00155C8A" w:rsidRPr="00507392">
        <w:rPr>
          <w:b/>
        </w:rPr>
        <w:t>already</w:t>
      </w:r>
      <w:r w:rsidR="0086017D">
        <w:rPr>
          <w:b/>
        </w:rPr>
        <w:t xml:space="preserve"> </w:t>
      </w:r>
      <w:r w:rsidR="00155C8A" w:rsidRPr="00507392">
        <w:rPr>
          <w:b/>
        </w:rPr>
        <w:t>pushed</w:t>
      </w:r>
      <w:r w:rsidR="0086017D">
        <w:rPr>
          <w:b/>
        </w:rPr>
        <w:t xml:space="preserve"> </w:t>
      </w:r>
      <w:r w:rsidR="00155C8A">
        <w:rPr>
          <w:b/>
        </w:rPr>
        <w:t>a</w:t>
      </w:r>
      <w:r w:rsidR="0086017D">
        <w:rPr>
          <w:b/>
        </w:rPr>
        <w:t xml:space="preserve"> </w:t>
      </w:r>
      <w:r w:rsidR="00155C8A">
        <w:rPr>
          <w:b/>
        </w:rPr>
        <w:t>large</w:t>
      </w:r>
      <w:r w:rsidR="0086017D">
        <w:rPr>
          <w:b/>
        </w:rPr>
        <w:t xml:space="preserve"> </w:t>
      </w:r>
      <w:r w:rsidR="00155C8A">
        <w:rPr>
          <w:b/>
        </w:rPr>
        <w:t>number</w:t>
      </w:r>
      <w:r w:rsidR="0086017D">
        <w:rPr>
          <w:b/>
        </w:rPr>
        <w:t xml:space="preserve"> </w:t>
      </w:r>
      <w:r w:rsidR="00155C8A">
        <w:rPr>
          <w:b/>
        </w:rPr>
        <w:t>of</w:t>
      </w:r>
      <w:r w:rsidR="0086017D">
        <w:rPr>
          <w:b/>
        </w:rPr>
        <w:t xml:space="preserve"> </w:t>
      </w:r>
      <w:r w:rsidR="00155C8A">
        <w:rPr>
          <w:b/>
        </w:rPr>
        <w:t>people</w:t>
      </w:r>
      <w:r w:rsidR="0086017D">
        <w:rPr>
          <w:b/>
        </w:rPr>
        <w:t xml:space="preserve"> </w:t>
      </w:r>
      <w:r w:rsidR="00155C8A">
        <w:rPr>
          <w:b/>
        </w:rPr>
        <w:t>in</w:t>
      </w:r>
      <w:r w:rsidR="00155C8A" w:rsidRPr="00507392">
        <w:rPr>
          <w:b/>
        </w:rPr>
        <w:t>to</w:t>
      </w:r>
      <w:r w:rsidR="0086017D">
        <w:rPr>
          <w:b/>
        </w:rPr>
        <w:t xml:space="preserve"> </w:t>
      </w:r>
      <w:r w:rsidR="00155C8A" w:rsidRPr="00507392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neighbouring</w:t>
      </w:r>
      <w:r w:rsidR="0086017D">
        <w:rPr>
          <w:b/>
        </w:rPr>
        <w:t xml:space="preserve"> </w:t>
      </w:r>
      <w:r w:rsidR="00155C8A" w:rsidRPr="00507392">
        <w:rPr>
          <w:b/>
        </w:rPr>
        <w:t>countries,</w:t>
      </w:r>
      <w:r w:rsidR="0086017D">
        <w:rPr>
          <w:b/>
        </w:rPr>
        <w:t xml:space="preserve"> </w:t>
      </w:r>
      <w:r w:rsidR="00155C8A" w:rsidRPr="00507392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Committee</w:t>
      </w:r>
      <w:r w:rsidR="0086017D">
        <w:rPr>
          <w:b/>
        </w:rPr>
        <w:t xml:space="preserve"> </w:t>
      </w:r>
      <w:r w:rsidR="00155C8A" w:rsidRPr="00507392">
        <w:rPr>
          <w:b/>
        </w:rPr>
        <w:t>recommends</w:t>
      </w:r>
      <w:r w:rsidR="0086017D">
        <w:rPr>
          <w:b/>
        </w:rPr>
        <w:t xml:space="preserve"> </w:t>
      </w:r>
      <w:r w:rsidR="00155C8A" w:rsidRPr="00507392">
        <w:rPr>
          <w:b/>
        </w:rPr>
        <w:t>that</w:t>
      </w:r>
      <w:r w:rsidR="0086017D">
        <w:rPr>
          <w:b/>
        </w:rPr>
        <w:t xml:space="preserve"> </w:t>
      </w:r>
      <w:r w:rsidR="00155C8A" w:rsidRPr="00507392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State</w:t>
      </w:r>
      <w:r w:rsidR="0086017D">
        <w:rPr>
          <w:b/>
        </w:rPr>
        <w:t xml:space="preserve"> </w:t>
      </w:r>
      <w:r w:rsidR="00155C8A" w:rsidRPr="00507392">
        <w:rPr>
          <w:b/>
        </w:rPr>
        <w:t>party</w:t>
      </w:r>
      <w:r w:rsidR="0086017D">
        <w:rPr>
          <w:b/>
        </w:rPr>
        <w:t xml:space="preserve"> </w:t>
      </w:r>
      <w:r w:rsidR="00155C8A" w:rsidRPr="00507392">
        <w:rPr>
          <w:b/>
        </w:rPr>
        <w:t>take</w:t>
      </w:r>
      <w:r w:rsidR="0086017D">
        <w:rPr>
          <w:b/>
        </w:rPr>
        <w:t xml:space="preserve"> </w:t>
      </w:r>
      <w:r w:rsidR="00155C8A" w:rsidRPr="00507392">
        <w:rPr>
          <w:b/>
        </w:rPr>
        <w:t>appropriate</w:t>
      </w:r>
      <w:r w:rsidR="0086017D">
        <w:rPr>
          <w:b/>
        </w:rPr>
        <w:t xml:space="preserve"> </w:t>
      </w:r>
      <w:r w:rsidR="00155C8A" w:rsidRPr="00507392">
        <w:rPr>
          <w:b/>
        </w:rPr>
        <w:t>measures</w:t>
      </w:r>
      <w:r w:rsidR="0086017D">
        <w:rPr>
          <w:b/>
        </w:rPr>
        <w:t xml:space="preserve"> </w:t>
      </w:r>
      <w:r w:rsidR="00155C8A" w:rsidRPr="00507392">
        <w:rPr>
          <w:b/>
        </w:rPr>
        <w:t>to</w:t>
      </w:r>
      <w:r w:rsidR="0086017D">
        <w:rPr>
          <w:b/>
        </w:rPr>
        <w:t xml:space="preserve"> </w:t>
      </w:r>
      <w:r w:rsidR="00155C8A" w:rsidRPr="00507392">
        <w:rPr>
          <w:b/>
        </w:rPr>
        <w:t>provide</w:t>
      </w:r>
      <w:r w:rsidR="0086017D">
        <w:rPr>
          <w:b/>
        </w:rPr>
        <w:t xml:space="preserve"> </w:t>
      </w:r>
      <w:r w:rsidR="00155C8A">
        <w:rPr>
          <w:b/>
        </w:rPr>
        <w:t>persons</w:t>
      </w:r>
      <w:r w:rsidR="0086017D">
        <w:rPr>
          <w:b/>
        </w:rPr>
        <w:t xml:space="preserve"> </w:t>
      </w:r>
      <w:r w:rsidR="00155C8A">
        <w:rPr>
          <w:b/>
        </w:rPr>
        <w:t>with</w:t>
      </w:r>
      <w:r w:rsidR="0086017D">
        <w:rPr>
          <w:b/>
        </w:rPr>
        <w:t xml:space="preserve"> </w:t>
      </w:r>
      <w:r w:rsidR="00155C8A">
        <w:rPr>
          <w:b/>
        </w:rPr>
        <w:t>disabilities</w:t>
      </w:r>
      <w:r w:rsidR="00155C8A" w:rsidRPr="00507392">
        <w:rPr>
          <w:b/>
        </w:rPr>
        <w:t>,</w:t>
      </w:r>
      <w:r w:rsidR="0086017D">
        <w:rPr>
          <w:b/>
        </w:rPr>
        <w:t xml:space="preserve"> </w:t>
      </w:r>
      <w:r w:rsidR="00155C8A" w:rsidRPr="00507392">
        <w:rPr>
          <w:b/>
        </w:rPr>
        <w:t>in</w:t>
      </w:r>
      <w:r w:rsidR="0086017D">
        <w:rPr>
          <w:b/>
        </w:rPr>
        <w:t xml:space="preserve"> </w:t>
      </w:r>
      <w:r w:rsidR="00155C8A" w:rsidRPr="00507392">
        <w:rPr>
          <w:b/>
        </w:rPr>
        <w:t>particular</w:t>
      </w:r>
      <w:r w:rsidR="0086017D">
        <w:rPr>
          <w:b/>
        </w:rPr>
        <w:t xml:space="preserve"> </w:t>
      </w:r>
      <w:r w:rsidR="00155C8A" w:rsidRPr="00507392">
        <w:rPr>
          <w:b/>
        </w:rPr>
        <w:t>children</w:t>
      </w:r>
      <w:r w:rsidR="0086017D">
        <w:rPr>
          <w:b/>
        </w:rPr>
        <w:t xml:space="preserve"> </w:t>
      </w:r>
      <w:r w:rsidR="00155C8A" w:rsidRPr="00507392">
        <w:rPr>
          <w:b/>
        </w:rPr>
        <w:t>with</w:t>
      </w:r>
      <w:r w:rsidR="0086017D">
        <w:rPr>
          <w:b/>
        </w:rPr>
        <w:t xml:space="preserve"> </w:t>
      </w:r>
      <w:r w:rsidR="00155C8A" w:rsidRPr="00507392">
        <w:rPr>
          <w:b/>
        </w:rPr>
        <w:t>disabilities,</w:t>
      </w:r>
      <w:r w:rsidR="0086017D">
        <w:rPr>
          <w:b/>
        </w:rPr>
        <w:t xml:space="preserve"> </w:t>
      </w:r>
      <w:r w:rsidR="00155C8A" w:rsidRPr="00507392">
        <w:rPr>
          <w:b/>
        </w:rPr>
        <w:t>in</w:t>
      </w:r>
      <w:r w:rsidR="0086017D">
        <w:rPr>
          <w:b/>
        </w:rPr>
        <w:t xml:space="preserve"> </w:t>
      </w:r>
      <w:r w:rsidR="00155C8A" w:rsidRPr="00507392">
        <w:rPr>
          <w:b/>
        </w:rPr>
        <w:t>need</w:t>
      </w:r>
      <w:r w:rsidR="0086017D">
        <w:rPr>
          <w:b/>
        </w:rPr>
        <w:t xml:space="preserve"> </w:t>
      </w:r>
      <w:r w:rsidR="00155C8A" w:rsidRPr="00507392">
        <w:rPr>
          <w:b/>
        </w:rPr>
        <w:t>of</w:t>
      </w:r>
      <w:r w:rsidR="0086017D">
        <w:rPr>
          <w:b/>
        </w:rPr>
        <w:t xml:space="preserve"> </w:t>
      </w:r>
      <w:r w:rsidR="00155C8A" w:rsidRPr="00507392">
        <w:rPr>
          <w:b/>
        </w:rPr>
        <w:t>international</w:t>
      </w:r>
      <w:r w:rsidR="0086017D">
        <w:rPr>
          <w:b/>
        </w:rPr>
        <w:t xml:space="preserve"> </w:t>
      </w:r>
      <w:r w:rsidR="00155C8A" w:rsidRPr="00507392">
        <w:rPr>
          <w:b/>
        </w:rPr>
        <w:t>protection</w:t>
      </w:r>
      <w:r w:rsidR="0086017D">
        <w:rPr>
          <w:b/>
        </w:rPr>
        <w:t xml:space="preserve"> </w:t>
      </w:r>
      <w:r w:rsidR="00155C8A" w:rsidRPr="00507392">
        <w:rPr>
          <w:b/>
        </w:rPr>
        <w:t>with</w:t>
      </w:r>
      <w:r w:rsidR="0086017D">
        <w:rPr>
          <w:b/>
        </w:rPr>
        <w:t xml:space="preserve"> </w:t>
      </w:r>
      <w:r w:rsidR="00155C8A" w:rsidRPr="00507392">
        <w:rPr>
          <w:b/>
        </w:rPr>
        <w:t>all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507392">
        <w:rPr>
          <w:b/>
        </w:rPr>
        <w:t>necessary</w:t>
      </w:r>
      <w:r w:rsidR="0086017D">
        <w:rPr>
          <w:b/>
        </w:rPr>
        <w:t xml:space="preserve"> </w:t>
      </w:r>
      <w:r w:rsidR="00155C8A" w:rsidRPr="00507392">
        <w:rPr>
          <w:b/>
        </w:rPr>
        <w:t>support</w:t>
      </w:r>
      <w:r w:rsidR="0086017D">
        <w:rPr>
          <w:b/>
        </w:rPr>
        <w:t xml:space="preserve"> </w:t>
      </w:r>
      <w:r w:rsidR="00155C8A" w:rsidRPr="00507392">
        <w:rPr>
          <w:b/>
        </w:rPr>
        <w:t>and</w:t>
      </w:r>
      <w:r w:rsidR="0086017D">
        <w:rPr>
          <w:b/>
        </w:rPr>
        <w:t xml:space="preserve"> </w:t>
      </w:r>
      <w:r w:rsidR="00155C8A" w:rsidRPr="00507392">
        <w:rPr>
          <w:b/>
        </w:rPr>
        <w:t>services,</w:t>
      </w:r>
      <w:r w:rsidR="0086017D">
        <w:rPr>
          <w:b/>
        </w:rPr>
        <w:t xml:space="preserve"> </w:t>
      </w:r>
      <w:r w:rsidR="00155C8A" w:rsidRPr="00507392">
        <w:rPr>
          <w:b/>
        </w:rPr>
        <w:t>including</w:t>
      </w:r>
      <w:r w:rsidR="0086017D">
        <w:rPr>
          <w:b/>
        </w:rPr>
        <w:t xml:space="preserve"> </w:t>
      </w:r>
      <w:r w:rsidR="00155C8A" w:rsidRPr="00507392">
        <w:rPr>
          <w:b/>
        </w:rPr>
        <w:t>their</w:t>
      </w:r>
      <w:r w:rsidR="0086017D">
        <w:rPr>
          <w:b/>
        </w:rPr>
        <w:t xml:space="preserve"> </w:t>
      </w:r>
      <w:r w:rsidR="00155C8A" w:rsidRPr="00507392">
        <w:rPr>
          <w:b/>
        </w:rPr>
        <w:t>accommodation</w:t>
      </w:r>
      <w:r w:rsidR="0086017D">
        <w:rPr>
          <w:b/>
        </w:rPr>
        <w:t xml:space="preserve"> </w:t>
      </w:r>
      <w:r w:rsidR="00155C8A" w:rsidRPr="00507392">
        <w:rPr>
          <w:b/>
        </w:rPr>
        <w:t>in</w:t>
      </w:r>
      <w:r w:rsidR="0086017D">
        <w:rPr>
          <w:b/>
        </w:rPr>
        <w:t xml:space="preserve"> </w:t>
      </w:r>
      <w:r w:rsidR="00155C8A" w:rsidRPr="00507392">
        <w:rPr>
          <w:b/>
        </w:rPr>
        <w:t>foster</w:t>
      </w:r>
      <w:r w:rsidR="0086017D">
        <w:rPr>
          <w:b/>
        </w:rPr>
        <w:t xml:space="preserve"> </w:t>
      </w:r>
      <w:r w:rsidR="00155C8A" w:rsidRPr="00507392">
        <w:rPr>
          <w:b/>
        </w:rPr>
        <w:t>care</w:t>
      </w:r>
      <w:r w:rsidR="0086017D">
        <w:rPr>
          <w:b/>
        </w:rPr>
        <w:t xml:space="preserve"> </w:t>
      </w:r>
      <w:r w:rsidR="00155C8A" w:rsidRPr="00507392">
        <w:rPr>
          <w:b/>
        </w:rPr>
        <w:t>families.</w:t>
      </w:r>
    </w:p>
    <w:p w14:paraId="2AB033C3" w14:textId="21D84CAE" w:rsidR="00155C8A" w:rsidRPr="00E67A58" w:rsidRDefault="00155C8A" w:rsidP="00CA2C03">
      <w:pPr>
        <w:pStyle w:val="H23G"/>
      </w:pPr>
      <w:r w:rsidRPr="00E67A58">
        <w:lastRenderedPageBreak/>
        <w:tab/>
      </w:r>
      <w:r w:rsidRPr="00E67A58">
        <w:tab/>
        <w:t>Living</w:t>
      </w:r>
      <w:r w:rsidR="0086017D">
        <w:t xml:space="preserve"> </w:t>
      </w:r>
      <w:r w:rsidRPr="00E67A58">
        <w:t>independently</w:t>
      </w:r>
      <w:r w:rsidR="0086017D">
        <w:t xml:space="preserve"> </w:t>
      </w:r>
      <w:r w:rsidRPr="00E67A58">
        <w:t>and</w:t>
      </w:r>
      <w:r w:rsidR="0086017D">
        <w:t xml:space="preserve"> </w:t>
      </w:r>
      <w:r w:rsidRPr="00E67A58">
        <w:t>being</w:t>
      </w:r>
      <w:r w:rsidR="0086017D">
        <w:t xml:space="preserve"> </w:t>
      </w:r>
      <w:r w:rsidRPr="00E67A58">
        <w:t>included</w:t>
      </w:r>
      <w:r w:rsidR="0086017D">
        <w:t xml:space="preserve"> </w:t>
      </w:r>
      <w:r w:rsidRPr="00E67A58">
        <w:t>in</w:t>
      </w:r>
      <w:r w:rsidR="0086017D">
        <w:t xml:space="preserve"> </w:t>
      </w:r>
      <w:r w:rsidRPr="00E67A58">
        <w:t>the</w:t>
      </w:r>
      <w:r w:rsidR="0086017D">
        <w:t xml:space="preserve"> </w:t>
      </w:r>
      <w:r w:rsidRPr="00E67A58">
        <w:t>community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19)</w:t>
      </w:r>
    </w:p>
    <w:p w14:paraId="44BE8B5E" w14:textId="23A84715" w:rsidR="00155C8A" w:rsidRPr="00E67A58" w:rsidRDefault="00C84461" w:rsidP="00C84461">
      <w:pPr>
        <w:pStyle w:val="ParaNoG"/>
        <w:keepNext/>
        <w:keepLines/>
        <w:numPr>
          <w:ilvl w:val="0"/>
          <w:numId w:val="0"/>
        </w:numPr>
        <w:tabs>
          <w:tab w:val="left" w:pos="0"/>
        </w:tabs>
        <w:ind w:left="1134"/>
        <w:rPr>
          <w:lang w:eastAsia="es-ES"/>
        </w:rPr>
      </w:pPr>
      <w:r w:rsidRPr="00E67A58">
        <w:rPr>
          <w:lang w:eastAsia="es-ES"/>
        </w:rPr>
        <w:t>40.</w:t>
      </w:r>
      <w:r w:rsidRPr="00E67A58">
        <w:rPr>
          <w:lang w:eastAsia="es-ES"/>
        </w:rPr>
        <w:tab/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Committee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concerned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about:</w:t>
      </w:r>
    </w:p>
    <w:p w14:paraId="5CF57295" w14:textId="73B79F2A" w:rsidR="00155C8A" w:rsidRPr="007157A8" w:rsidRDefault="00497B38" w:rsidP="00CA2C03">
      <w:pPr>
        <w:pStyle w:val="ParaNoG"/>
        <w:keepNext/>
        <w:keepLines/>
        <w:numPr>
          <w:ilvl w:val="0"/>
          <w:numId w:val="0"/>
        </w:numPr>
        <w:ind w:left="1134"/>
        <w:rPr>
          <w:bCs/>
        </w:rPr>
      </w:pPr>
      <w:r>
        <w:rPr>
          <w:bCs/>
        </w:rPr>
        <w:tab/>
        <w:t>(a)</w:t>
      </w:r>
      <w:r>
        <w:rPr>
          <w:bCs/>
        </w:rPr>
        <w:tab/>
      </w:r>
      <w:r w:rsidR="00155C8A">
        <w:rPr>
          <w:bCs/>
        </w:rPr>
        <w:t>The</w:t>
      </w:r>
      <w:r w:rsidR="0086017D">
        <w:rPr>
          <w:bCs/>
        </w:rPr>
        <w:t xml:space="preserve"> </w:t>
      </w:r>
      <w:r w:rsidR="00155C8A">
        <w:rPr>
          <w:bCs/>
        </w:rPr>
        <w:t>p</w:t>
      </w:r>
      <w:r w:rsidR="00155C8A" w:rsidRPr="007157A8">
        <w:rPr>
          <w:bCs/>
        </w:rPr>
        <w:t>erpetuat</w:t>
      </w:r>
      <w:r w:rsidR="00155C8A">
        <w:rPr>
          <w:bCs/>
        </w:rPr>
        <w:t>ion</w:t>
      </w:r>
      <w:r w:rsidR="0086017D">
        <w:rPr>
          <w:bCs/>
        </w:rPr>
        <w:t xml:space="preserve"> </w:t>
      </w:r>
      <w:r w:rsidR="00155C8A">
        <w:rPr>
          <w:bCs/>
        </w:rPr>
        <w:t>of</w:t>
      </w:r>
      <w:r w:rsidR="0086017D">
        <w:rPr>
          <w:bCs/>
        </w:rPr>
        <w:t xml:space="preserve"> </w:t>
      </w:r>
      <w:r w:rsidR="00155C8A" w:rsidRPr="007157A8">
        <w:rPr>
          <w:bCs/>
        </w:rPr>
        <w:t>institutionalization</w:t>
      </w:r>
      <w:r w:rsidR="0086017D">
        <w:rPr>
          <w:bCs/>
        </w:rPr>
        <w:t xml:space="preserve"> </w:t>
      </w:r>
      <w:r w:rsidR="00155C8A" w:rsidRPr="007157A8">
        <w:rPr>
          <w:bCs/>
        </w:rPr>
        <w:t>of</w:t>
      </w:r>
      <w:r w:rsidR="0086017D">
        <w:rPr>
          <w:bCs/>
        </w:rPr>
        <w:t xml:space="preserve"> </w:t>
      </w:r>
      <w:r w:rsidR="00155C8A" w:rsidRPr="007157A8">
        <w:rPr>
          <w:rFonts w:eastAsia="Times New Roman"/>
          <w:color w:val="000000"/>
        </w:rPr>
        <w:t>children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with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disabilities</w:t>
      </w:r>
      <w:r w:rsidR="0086017D">
        <w:rPr>
          <w:bCs/>
        </w:rPr>
        <w:t xml:space="preserve"> </w:t>
      </w:r>
      <w:r w:rsidR="00155C8A" w:rsidRPr="007157A8">
        <w:rPr>
          <w:bCs/>
        </w:rPr>
        <w:t>by</w:t>
      </w:r>
      <w:r w:rsidR="0086017D">
        <w:rPr>
          <w:bCs/>
        </w:rPr>
        <w:t xml:space="preserve"> </w:t>
      </w:r>
      <w:r w:rsidR="00155C8A">
        <w:rPr>
          <w:bCs/>
        </w:rPr>
        <w:t>the</w:t>
      </w:r>
      <w:r w:rsidR="0086017D">
        <w:rPr>
          <w:bCs/>
        </w:rPr>
        <w:t xml:space="preserve"> </w:t>
      </w:r>
      <w:r w:rsidR="00155C8A" w:rsidRPr="007157A8">
        <w:rPr>
          <w:rFonts w:eastAsia="Times New Roman"/>
          <w:color w:val="000000"/>
        </w:rPr>
        <w:t>refurbishing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and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building</w:t>
      </w:r>
      <w:r w:rsidR="0086017D"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of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new</w:t>
      </w:r>
      <w:r w:rsidR="0086017D"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institutionalized</w:t>
      </w:r>
      <w:r w:rsidR="0086017D"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settings</w:t>
      </w:r>
      <w:r w:rsidR="0086017D"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and</w:t>
      </w:r>
      <w:r w:rsidR="0086017D">
        <w:rPr>
          <w:rFonts w:eastAsia="Times New Roman"/>
          <w:color w:val="000000"/>
        </w:rPr>
        <w:t xml:space="preserve"> </w:t>
      </w:r>
      <w:r w:rsidR="00155C8A">
        <w:rPr>
          <w:rFonts w:eastAsia="Times New Roman"/>
          <w:color w:val="000000"/>
        </w:rPr>
        <w:t>by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placing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children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with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disabilities</w:t>
      </w:r>
      <w:r w:rsidR="0086017D">
        <w:t xml:space="preserve"> </w:t>
      </w:r>
      <w:r w:rsidR="00155C8A" w:rsidRPr="007157A8">
        <w:t>who</w:t>
      </w:r>
      <w:r w:rsidR="0086017D">
        <w:t xml:space="preserve"> </w:t>
      </w:r>
      <w:r w:rsidR="00155C8A" w:rsidRPr="007157A8">
        <w:t>require</w:t>
      </w:r>
      <w:r w:rsidR="0086017D">
        <w:t xml:space="preserve"> </w:t>
      </w:r>
      <w:r w:rsidR="00155C8A" w:rsidRPr="007157A8">
        <w:t>higher</w:t>
      </w:r>
      <w:r w:rsidR="0086017D">
        <w:t xml:space="preserve"> </w:t>
      </w:r>
      <w:r w:rsidR="00155C8A" w:rsidRPr="007157A8">
        <w:t>levels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support</w:t>
      </w:r>
      <w:r w:rsidR="0086017D">
        <w:rPr>
          <w:rFonts w:eastAsia="Times New Roman"/>
          <w:color w:val="000000"/>
        </w:rPr>
        <w:t xml:space="preserve"> </w:t>
      </w:r>
      <w:r w:rsidR="00155C8A" w:rsidRPr="007157A8">
        <w:rPr>
          <w:rFonts w:eastAsia="Times New Roman"/>
          <w:color w:val="000000"/>
        </w:rPr>
        <w:t>in</w:t>
      </w:r>
      <w:r w:rsidR="0086017D">
        <w:t xml:space="preserve"> </w:t>
      </w:r>
      <w:r w:rsidR="00155C8A" w:rsidRPr="007157A8">
        <w:t>institutions</w:t>
      </w:r>
      <w:r w:rsidR="0086017D">
        <w:t xml:space="preserve"> </w:t>
      </w:r>
      <w:r w:rsidR="00155C8A" w:rsidRPr="007157A8">
        <w:t>for</w:t>
      </w:r>
      <w:r w:rsidR="0086017D">
        <w:t xml:space="preserve"> </w:t>
      </w:r>
      <w:r w:rsidR="00155C8A" w:rsidRPr="007157A8">
        <w:t>adult</w:t>
      </w:r>
      <w:r w:rsidR="0086017D">
        <w:t xml:space="preserve"> </w:t>
      </w:r>
      <w:r w:rsidR="00155C8A" w:rsidRPr="007157A8">
        <w:t>persons</w:t>
      </w:r>
      <w:r w:rsidR="0086017D">
        <w:t xml:space="preserve"> </w:t>
      </w:r>
      <w:r w:rsidR="00155C8A" w:rsidRPr="007157A8">
        <w:t>with</w:t>
      </w:r>
      <w:r w:rsidR="0086017D">
        <w:t xml:space="preserve"> </w:t>
      </w:r>
      <w:r w:rsidR="00155C8A" w:rsidRPr="007157A8">
        <w:t>disabilities;</w:t>
      </w:r>
    </w:p>
    <w:p w14:paraId="4F39AB60" w14:textId="7D6ED97D" w:rsidR="00155C8A" w:rsidRPr="007157A8" w:rsidRDefault="00497B38" w:rsidP="00497B38">
      <w:pPr>
        <w:pStyle w:val="ParaNoG"/>
        <w:numPr>
          <w:ilvl w:val="0"/>
          <w:numId w:val="0"/>
        </w:numPr>
        <w:ind w:left="1134"/>
        <w:rPr>
          <w:bCs/>
        </w:rPr>
      </w:pPr>
      <w:r>
        <w:rPr>
          <w:bCs/>
        </w:rPr>
        <w:tab/>
        <w:t>(b)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l</w:t>
      </w:r>
      <w:r w:rsidR="00155C8A" w:rsidRPr="007157A8">
        <w:t>ack</w:t>
      </w:r>
      <w:r w:rsidR="0086017D">
        <w:t xml:space="preserve"> </w:t>
      </w:r>
      <w:r w:rsidR="00155C8A">
        <w:t>of</w:t>
      </w:r>
      <w:r w:rsidR="0086017D">
        <w:t xml:space="preserve"> </w:t>
      </w:r>
      <w:r w:rsidR="00155C8A">
        <w:t>an</w:t>
      </w:r>
      <w:r w:rsidR="0086017D">
        <w:t xml:space="preserve"> </w:t>
      </w:r>
      <w:r w:rsidR="00155C8A" w:rsidRPr="007157A8">
        <w:t>independent</w:t>
      </w:r>
      <w:r w:rsidR="0086017D">
        <w:t xml:space="preserve"> </w:t>
      </w:r>
      <w:r w:rsidR="00155C8A" w:rsidRPr="007157A8">
        <w:t>monitoring</w:t>
      </w:r>
      <w:r w:rsidR="0086017D">
        <w:t xml:space="preserve"> </w:t>
      </w:r>
      <w:r w:rsidR="00155C8A" w:rsidRPr="007157A8">
        <w:t>mechanism</w:t>
      </w:r>
      <w:r w:rsidR="0086017D">
        <w:t xml:space="preserve"> </w:t>
      </w:r>
      <w:r w:rsidR="00155C8A" w:rsidRPr="007157A8">
        <w:t>for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7157A8">
        <w:t>deinstitutionalization</w:t>
      </w:r>
      <w:r w:rsidR="0086017D">
        <w:t xml:space="preserve"> </w:t>
      </w:r>
      <w:r w:rsidR="00155C8A" w:rsidRPr="007157A8">
        <w:t>of</w:t>
      </w:r>
      <w:r w:rsidR="0086017D">
        <w:t xml:space="preserve"> </w:t>
      </w:r>
      <w:r w:rsidR="00155C8A" w:rsidRPr="007157A8">
        <w:t>children</w:t>
      </w:r>
      <w:r w:rsidR="00155C8A">
        <w:t>;</w:t>
      </w:r>
    </w:p>
    <w:p w14:paraId="2B782981" w14:textId="77777777" w:rsidR="00A37CA3" w:rsidRDefault="00497B38" w:rsidP="00497B38">
      <w:pPr>
        <w:pStyle w:val="ParaNoG"/>
        <w:numPr>
          <w:ilvl w:val="0"/>
          <w:numId w:val="0"/>
        </w:numPr>
        <w:ind w:left="1134"/>
        <w:rPr>
          <w:lang w:eastAsia="es-ES"/>
        </w:rPr>
      </w:pPr>
      <w:r>
        <w:rPr>
          <w:bCs/>
        </w:rPr>
        <w:tab/>
        <w:t>(c)</w:t>
      </w:r>
      <w:r>
        <w:rPr>
          <w:bCs/>
        </w:rPr>
        <w:tab/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lack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recognition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right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persons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disabilities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to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live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independently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be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included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in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community,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in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line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provisions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Convention.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Committee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is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also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concerned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about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5B4D70">
        <w:rPr>
          <w:lang w:eastAsia="es-ES"/>
        </w:rPr>
        <w:t>transinstitutionalization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persons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disabilities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moving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from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large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institutions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into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small-scale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institutions,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including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supported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houses</w:t>
      </w:r>
      <w:r w:rsidR="00155C8A">
        <w:rPr>
          <w:lang w:eastAsia="es-ES"/>
        </w:rPr>
        <w:t>,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refurbish</w:t>
      </w:r>
      <w:r w:rsidR="00155C8A">
        <w:rPr>
          <w:lang w:eastAsia="es-ES"/>
        </w:rPr>
        <w:t>ment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existing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institutions</w:t>
      </w:r>
      <w:r w:rsidR="00155C8A">
        <w:rPr>
          <w:lang w:eastAsia="es-ES"/>
        </w:rPr>
        <w:t>,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including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use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structural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funds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from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European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Union</w:t>
      </w:r>
      <w:r w:rsidR="00155C8A">
        <w:rPr>
          <w:lang w:eastAsia="es-ES"/>
        </w:rPr>
        <w:t>,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perpetuating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institutionalization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exclusion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on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basis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disability;</w:t>
      </w:r>
    </w:p>
    <w:p w14:paraId="5A841846" w14:textId="06A60E1D" w:rsidR="00155C8A" w:rsidRPr="00E67A58" w:rsidRDefault="00497B38" w:rsidP="00497B38">
      <w:pPr>
        <w:pStyle w:val="ParaNoG"/>
        <w:numPr>
          <w:ilvl w:val="0"/>
          <w:numId w:val="0"/>
        </w:numPr>
        <w:ind w:left="1134"/>
        <w:rPr>
          <w:lang w:eastAsia="es-ES"/>
        </w:rPr>
      </w:pPr>
      <w:r>
        <w:rPr>
          <w:bCs/>
        </w:rPr>
        <w:tab/>
        <w:t>(d)</w:t>
      </w:r>
      <w:r>
        <w:rPr>
          <w:bCs/>
        </w:rPr>
        <w:tab/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m</w:t>
      </w:r>
      <w:r w:rsidR="00155C8A" w:rsidRPr="00E67A58">
        <w:rPr>
          <w:lang w:eastAsia="es-ES"/>
        </w:rPr>
        <w:t>istaken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interpretation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substitute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decision</w:t>
      </w:r>
      <w:r w:rsidR="00155C8A">
        <w:rPr>
          <w:lang w:eastAsia="es-ES"/>
        </w:rPr>
        <w:t>-</w:t>
      </w:r>
      <w:r w:rsidR="00155C8A" w:rsidRPr="00E67A58">
        <w:rPr>
          <w:lang w:eastAsia="es-ES"/>
        </w:rPr>
        <w:t>making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regime,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depriving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persons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7B61EF">
        <w:rPr>
          <w:rFonts w:eastAsia="Times New Roman"/>
          <w:color w:val="000000"/>
        </w:rPr>
        <w:t>disabilities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opportunity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to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exercise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their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right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to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choose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their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place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residence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live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independently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equal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basis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others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community</w:t>
      </w:r>
      <w:r w:rsidR="00155C8A">
        <w:rPr>
          <w:lang w:eastAsia="es-ES"/>
        </w:rPr>
        <w:t>;</w:t>
      </w:r>
    </w:p>
    <w:p w14:paraId="18A417F7" w14:textId="4FF5EDB4" w:rsidR="00155C8A" w:rsidRDefault="00497B38" w:rsidP="00497B38">
      <w:pPr>
        <w:pStyle w:val="ParaNoG"/>
        <w:numPr>
          <w:ilvl w:val="0"/>
          <w:numId w:val="0"/>
        </w:numPr>
        <w:ind w:left="1134"/>
        <w:rPr>
          <w:lang w:eastAsia="es-ES"/>
        </w:rPr>
      </w:pPr>
      <w:r>
        <w:rPr>
          <w:bCs/>
        </w:rPr>
        <w:tab/>
        <w:t>(e)</w:t>
      </w:r>
      <w:r>
        <w:rPr>
          <w:bCs/>
        </w:rPr>
        <w:tab/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continuing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admissions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persons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disabilities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into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residential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institutions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under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Act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on</w:t>
      </w:r>
      <w:r w:rsidR="0086017D">
        <w:rPr>
          <w:lang w:eastAsia="es-ES"/>
        </w:rPr>
        <w:t xml:space="preserve"> </w:t>
      </w:r>
      <w:r w:rsidR="00155C8A" w:rsidRPr="007B61EF">
        <w:rPr>
          <w:rFonts w:eastAsia="Times New Roman"/>
          <w:color w:val="000000"/>
        </w:rPr>
        <w:t>Social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Administration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Social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Benefits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government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decree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No.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1295/2019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(V.27)</w:t>
      </w:r>
      <w:r w:rsidR="00155C8A">
        <w:rPr>
          <w:lang w:eastAsia="es-ES"/>
        </w:rPr>
        <w:t>,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due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to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lack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community-based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services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individualized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support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for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persons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disabilities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to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live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independently;</w:t>
      </w:r>
    </w:p>
    <w:p w14:paraId="6A380CBC" w14:textId="0F39CABA" w:rsidR="00155C8A" w:rsidRPr="00CE1733" w:rsidRDefault="00497B38" w:rsidP="00497B38">
      <w:pPr>
        <w:pStyle w:val="ParaNoG"/>
        <w:numPr>
          <w:ilvl w:val="0"/>
          <w:numId w:val="0"/>
        </w:numPr>
        <w:ind w:left="1134"/>
        <w:rPr>
          <w:lang w:eastAsia="es-ES"/>
        </w:rPr>
      </w:pPr>
      <w:r>
        <w:rPr>
          <w:bCs/>
        </w:rPr>
        <w:tab/>
        <w:t>(f)</w:t>
      </w:r>
      <w:r>
        <w:rPr>
          <w:bCs/>
        </w:rPr>
        <w:tab/>
      </w:r>
      <w:r w:rsidR="00155C8A" w:rsidRPr="007B61EF">
        <w:rPr>
          <w:rFonts w:eastAsia="Times New Roman"/>
          <w:color w:val="000000"/>
        </w:rPr>
        <w:t>Insufficient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measures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to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promote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ensure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access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by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persons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disabilities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on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an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equal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basis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others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to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community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services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facilities</w:t>
      </w:r>
      <w:r w:rsidR="00155C8A">
        <w:rPr>
          <w:lang w:eastAsia="es-ES"/>
        </w:rPr>
        <w:t>.</w:t>
      </w:r>
    </w:p>
    <w:p w14:paraId="034D765F" w14:textId="0E992189" w:rsidR="00155C8A" w:rsidRPr="007B61EF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lang w:eastAsia="es-ES"/>
        </w:rPr>
      </w:pPr>
      <w:r w:rsidRPr="007B61EF">
        <w:rPr>
          <w:lang w:eastAsia="es-ES"/>
        </w:rPr>
        <w:t>41.</w:t>
      </w:r>
      <w:r w:rsidRPr="007B61EF">
        <w:rPr>
          <w:lang w:eastAsia="es-ES"/>
        </w:rPr>
        <w:tab/>
      </w:r>
      <w:r w:rsidR="00155C8A" w:rsidRPr="007B61EF">
        <w:rPr>
          <w:b/>
          <w:lang w:eastAsia="es-ES"/>
        </w:rPr>
        <w:t>Recalling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its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general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comment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No.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5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(2017)</w:t>
      </w:r>
      <w:r w:rsidR="00155C8A">
        <w:rPr>
          <w:b/>
          <w:lang w:eastAsia="es-ES"/>
        </w:rPr>
        <w:t>,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Committee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reiterates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recommendations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set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out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in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its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report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on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inquiry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concerning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Hungary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under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article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6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Optional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Protocol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to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Convention</w:t>
      </w:r>
      <w:r w:rsidR="00155C8A">
        <w:rPr>
          <w:b/>
          <w:lang w:eastAsia="es-ES"/>
        </w:rPr>
        <w:t>,</w:t>
      </w:r>
      <w:r w:rsidR="00155C8A" w:rsidRPr="00A37CA3">
        <w:rPr>
          <w:rStyle w:val="FootnoteReference"/>
        </w:rPr>
        <w:footnoteReference w:id="8"/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urging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State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party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to:</w:t>
      </w:r>
    </w:p>
    <w:p w14:paraId="4DC2C778" w14:textId="3722F7E5" w:rsidR="00155C8A" w:rsidRPr="007B61EF" w:rsidRDefault="00497B38" w:rsidP="00497B38">
      <w:pPr>
        <w:pStyle w:val="ParaNoG"/>
        <w:numPr>
          <w:ilvl w:val="0"/>
          <w:numId w:val="0"/>
        </w:numPr>
        <w:ind w:left="1134"/>
        <w:rPr>
          <w:b/>
          <w:lang w:eastAsia="es-ES"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7B61EF">
        <w:rPr>
          <w:b/>
          <w:lang w:eastAsia="es-ES"/>
        </w:rPr>
        <w:t>Discontinue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institutionalization</w:t>
      </w:r>
      <w:r w:rsidR="0086017D">
        <w:rPr>
          <w:b/>
          <w:lang w:eastAsia="es-ES"/>
        </w:rPr>
        <w:t xml:space="preserve"> </w:t>
      </w:r>
      <w:r w:rsidR="00155C8A" w:rsidRPr="00F92E41">
        <w:rPr>
          <w:b/>
        </w:rPr>
        <w:t>of</w:t>
      </w:r>
      <w:r w:rsidR="0086017D">
        <w:rPr>
          <w:b/>
        </w:rPr>
        <w:t xml:space="preserve"> </w:t>
      </w:r>
      <w:r w:rsidR="00155C8A" w:rsidRPr="00F92E41">
        <w:rPr>
          <w:b/>
        </w:rPr>
        <w:t>children</w:t>
      </w:r>
      <w:r w:rsidR="0086017D">
        <w:rPr>
          <w:b/>
        </w:rPr>
        <w:t xml:space="preserve"> </w:t>
      </w:r>
      <w:r w:rsidR="00155C8A" w:rsidRPr="00F92E41">
        <w:rPr>
          <w:b/>
        </w:rPr>
        <w:t>with</w:t>
      </w:r>
      <w:r w:rsidR="0086017D">
        <w:rPr>
          <w:b/>
        </w:rPr>
        <w:t xml:space="preserve"> </w:t>
      </w:r>
      <w:r w:rsidR="00155C8A" w:rsidRPr="00F92E41">
        <w:rPr>
          <w:b/>
        </w:rPr>
        <w:t>disabilities</w:t>
      </w:r>
      <w:r w:rsidR="0086017D">
        <w:rPr>
          <w:b/>
        </w:rPr>
        <w:t xml:space="preserve"> </w:t>
      </w:r>
      <w:r w:rsidR="00155C8A" w:rsidRPr="00F92E41">
        <w:rPr>
          <w:b/>
        </w:rPr>
        <w:t>and</w:t>
      </w:r>
      <w:r w:rsidR="0086017D">
        <w:rPr>
          <w:b/>
        </w:rPr>
        <w:t xml:space="preserve"> </w:t>
      </w:r>
      <w:r w:rsidR="00155C8A" w:rsidRPr="00F92E41">
        <w:rPr>
          <w:b/>
        </w:rPr>
        <w:t>ensure</w:t>
      </w:r>
      <w:r w:rsidR="0086017D">
        <w:rPr>
          <w:b/>
        </w:rPr>
        <w:t xml:space="preserve"> </w:t>
      </w:r>
      <w:r w:rsidR="00155C8A" w:rsidRPr="00F92E41">
        <w:rPr>
          <w:b/>
        </w:rPr>
        <w:t>their</w:t>
      </w:r>
      <w:r w:rsidR="0086017D">
        <w:rPr>
          <w:b/>
        </w:rPr>
        <w:t xml:space="preserve"> </w:t>
      </w:r>
      <w:r w:rsidR="00155C8A" w:rsidRPr="00F92E41">
        <w:rPr>
          <w:b/>
        </w:rPr>
        <w:t>right</w:t>
      </w:r>
      <w:r w:rsidR="0086017D">
        <w:rPr>
          <w:b/>
        </w:rPr>
        <w:t xml:space="preserve"> </w:t>
      </w:r>
      <w:r w:rsidR="00155C8A" w:rsidRPr="00F92E41">
        <w:rPr>
          <w:b/>
        </w:rPr>
        <w:t>to</w:t>
      </w:r>
      <w:r w:rsidR="0086017D">
        <w:rPr>
          <w:b/>
        </w:rPr>
        <w:t xml:space="preserve"> </w:t>
      </w:r>
      <w:r w:rsidR="00155C8A" w:rsidRPr="00F92E41">
        <w:rPr>
          <w:b/>
        </w:rPr>
        <w:t>a</w:t>
      </w:r>
      <w:r w:rsidR="0086017D">
        <w:rPr>
          <w:b/>
        </w:rPr>
        <w:t xml:space="preserve"> </w:t>
      </w:r>
      <w:r w:rsidR="00155C8A" w:rsidRPr="00F92E41">
        <w:rPr>
          <w:b/>
        </w:rPr>
        <w:t>family</w:t>
      </w:r>
      <w:r w:rsidR="0086017D">
        <w:rPr>
          <w:b/>
        </w:rPr>
        <w:t xml:space="preserve"> </w:t>
      </w:r>
      <w:r w:rsidR="00155C8A" w:rsidRPr="00F92E41">
        <w:rPr>
          <w:b/>
        </w:rPr>
        <w:t>life</w:t>
      </w:r>
      <w:r w:rsidR="0086017D">
        <w:rPr>
          <w:b/>
        </w:rPr>
        <w:t xml:space="preserve"> </w:t>
      </w:r>
      <w:r w:rsidR="00155C8A" w:rsidRPr="00F92E41">
        <w:rPr>
          <w:b/>
        </w:rPr>
        <w:t>by</w:t>
      </w:r>
      <w:r w:rsidR="0086017D">
        <w:rPr>
          <w:b/>
        </w:rPr>
        <w:t xml:space="preserve"> </w:t>
      </w:r>
      <w:r w:rsidR="00155C8A" w:rsidRPr="00F92E41">
        <w:rPr>
          <w:b/>
        </w:rPr>
        <w:t>redirecting</w:t>
      </w:r>
      <w:r w:rsidR="0086017D">
        <w:rPr>
          <w:b/>
        </w:rPr>
        <w:t xml:space="preserve"> </w:t>
      </w:r>
      <w:r w:rsidR="00155C8A" w:rsidRPr="00F92E41">
        <w:rPr>
          <w:b/>
        </w:rPr>
        <w:t>investments</w:t>
      </w:r>
      <w:r w:rsidR="0086017D">
        <w:rPr>
          <w:b/>
        </w:rPr>
        <w:t xml:space="preserve"> </w:t>
      </w:r>
      <w:r w:rsidR="00155C8A" w:rsidRPr="00F92E41">
        <w:rPr>
          <w:b/>
        </w:rPr>
        <w:t>from</w:t>
      </w:r>
      <w:r w:rsidR="0086017D">
        <w:rPr>
          <w:b/>
        </w:rPr>
        <w:t xml:space="preserve"> </w:t>
      </w:r>
      <w:r w:rsidR="00155C8A" w:rsidRPr="00F92E41">
        <w:rPr>
          <w:b/>
        </w:rPr>
        <w:t>institutions</w:t>
      </w:r>
      <w:r w:rsidR="0086017D">
        <w:rPr>
          <w:b/>
        </w:rPr>
        <w:t xml:space="preserve"> </w:t>
      </w:r>
      <w:r w:rsidR="00155C8A" w:rsidRPr="00F92E41">
        <w:rPr>
          <w:b/>
        </w:rPr>
        <w:t>into</w:t>
      </w:r>
      <w:r w:rsidR="0086017D">
        <w:rPr>
          <w:b/>
        </w:rPr>
        <w:t xml:space="preserve"> </w:t>
      </w:r>
      <w:r w:rsidR="00155C8A" w:rsidRPr="00F92E41">
        <w:rPr>
          <w:b/>
        </w:rPr>
        <w:t>support</w:t>
      </w:r>
      <w:r w:rsidR="0086017D">
        <w:rPr>
          <w:b/>
        </w:rPr>
        <w:t xml:space="preserve"> </w:t>
      </w:r>
      <w:r w:rsidR="00155C8A" w:rsidRPr="00F92E41">
        <w:rPr>
          <w:b/>
        </w:rPr>
        <w:t>measures</w:t>
      </w:r>
      <w:r w:rsidR="0086017D">
        <w:rPr>
          <w:b/>
        </w:rPr>
        <w:t xml:space="preserve"> </w:t>
      </w:r>
      <w:r w:rsidR="00155C8A">
        <w:rPr>
          <w:b/>
        </w:rPr>
        <w:t>for</w:t>
      </w:r>
      <w:r w:rsidR="0086017D">
        <w:rPr>
          <w:b/>
        </w:rPr>
        <w:t xml:space="preserve"> </w:t>
      </w:r>
      <w:r w:rsidR="00155C8A" w:rsidRPr="00F92E41">
        <w:rPr>
          <w:b/>
        </w:rPr>
        <w:t>families</w:t>
      </w:r>
      <w:r w:rsidR="0086017D">
        <w:rPr>
          <w:b/>
        </w:rPr>
        <w:t xml:space="preserve"> </w:t>
      </w:r>
      <w:r w:rsidR="00155C8A" w:rsidRPr="00F92E41">
        <w:rPr>
          <w:b/>
        </w:rPr>
        <w:t>and</w:t>
      </w:r>
      <w:r w:rsidR="0086017D">
        <w:rPr>
          <w:b/>
        </w:rPr>
        <w:t xml:space="preserve"> </w:t>
      </w:r>
      <w:r w:rsidR="00155C8A" w:rsidRPr="00F92E41">
        <w:rPr>
          <w:b/>
        </w:rPr>
        <w:t>the</w:t>
      </w:r>
      <w:r w:rsidR="0086017D">
        <w:rPr>
          <w:b/>
        </w:rPr>
        <w:t xml:space="preserve"> </w:t>
      </w:r>
      <w:r w:rsidR="00155C8A" w:rsidRPr="00F92E41">
        <w:rPr>
          <w:b/>
        </w:rPr>
        <w:t>provision</w:t>
      </w:r>
      <w:r w:rsidR="0086017D">
        <w:rPr>
          <w:b/>
        </w:rPr>
        <w:t xml:space="preserve"> </w:t>
      </w:r>
      <w:r w:rsidR="00155C8A" w:rsidRPr="00F92E41">
        <w:rPr>
          <w:b/>
        </w:rPr>
        <w:t>of</w:t>
      </w:r>
      <w:r w:rsidR="0086017D">
        <w:rPr>
          <w:b/>
        </w:rPr>
        <w:t xml:space="preserve"> </w:t>
      </w:r>
      <w:r w:rsidR="00155C8A" w:rsidRPr="00F92E41">
        <w:rPr>
          <w:b/>
        </w:rPr>
        <w:t>inclusive</w:t>
      </w:r>
      <w:r w:rsidR="0086017D">
        <w:rPr>
          <w:b/>
        </w:rPr>
        <w:t xml:space="preserve"> </w:t>
      </w:r>
      <w:r w:rsidR="00155C8A" w:rsidRPr="00F92E41">
        <w:rPr>
          <w:b/>
        </w:rPr>
        <w:t>community</w:t>
      </w:r>
      <w:r w:rsidR="0086017D">
        <w:rPr>
          <w:b/>
        </w:rPr>
        <w:t xml:space="preserve"> </w:t>
      </w:r>
      <w:r w:rsidR="00155C8A" w:rsidRPr="00F92E41">
        <w:rPr>
          <w:b/>
        </w:rPr>
        <w:t>services</w:t>
      </w:r>
      <w:r w:rsidR="00155C8A">
        <w:rPr>
          <w:b/>
        </w:rPr>
        <w:t>,</w:t>
      </w:r>
      <w:r w:rsidR="0086017D">
        <w:rPr>
          <w:b/>
        </w:rPr>
        <w:t xml:space="preserve"> </w:t>
      </w:r>
      <w:r w:rsidR="00155C8A" w:rsidRPr="00F92E41">
        <w:rPr>
          <w:b/>
        </w:rPr>
        <w:t>such</w:t>
      </w:r>
      <w:r w:rsidR="0086017D">
        <w:rPr>
          <w:b/>
        </w:rPr>
        <w:t xml:space="preserve"> </w:t>
      </w:r>
      <w:r w:rsidR="00155C8A" w:rsidRPr="00F92E41">
        <w:rPr>
          <w:b/>
        </w:rPr>
        <w:t>as</w:t>
      </w:r>
      <w:r w:rsidR="0086017D">
        <w:rPr>
          <w:b/>
        </w:rPr>
        <w:t xml:space="preserve"> </w:t>
      </w:r>
      <w:r w:rsidR="00155C8A" w:rsidRPr="00F92E41">
        <w:rPr>
          <w:b/>
        </w:rPr>
        <w:t>inclusive</w:t>
      </w:r>
      <w:r w:rsidR="0086017D">
        <w:rPr>
          <w:b/>
        </w:rPr>
        <w:t xml:space="preserve"> </w:t>
      </w:r>
      <w:r w:rsidR="00155C8A" w:rsidRPr="00F92E41">
        <w:rPr>
          <w:b/>
        </w:rPr>
        <w:t>early</w:t>
      </w:r>
      <w:r w:rsidR="0086017D">
        <w:rPr>
          <w:b/>
        </w:rPr>
        <w:t xml:space="preserve"> </w:t>
      </w:r>
      <w:r w:rsidR="00155C8A" w:rsidRPr="00F92E41">
        <w:rPr>
          <w:b/>
        </w:rPr>
        <w:t>intervention,</w:t>
      </w:r>
      <w:r w:rsidR="0086017D">
        <w:rPr>
          <w:b/>
        </w:rPr>
        <w:t xml:space="preserve"> </w:t>
      </w:r>
      <w:r w:rsidR="00155C8A" w:rsidRPr="00F92E41">
        <w:rPr>
          <w:b/>
        </w:rPr>
        <w:t>across</w:t>
      </w:r>
      <w:r w:rsidR="0086017D">
        <w:rPr>
          <w:b/>
        </w:rPr>
        <w:t xml:space="preserve"> </w:t>
      </w:r>
      <w:r w:rsidR="00155C8A" w:rsidRPr="00F92E41">
        <w:rPr>
          <w:b/>
        </w:rPr>
        <w:t>the</w:t>
      </w:r>
      <w:r w:rsidR="0086017D">
        <w:rPr>
          <w:b/>
        </w:rPr>
        <w:t xml:space="preserve"> </w:t>
      </w:r>
      <w:r w:rsidR="00155C8A" w:rsidRPr="00F92E41">
        <w:rPr>
          <w:b/>
        </w:rPr>
        <w:t>State</w:t>
      </w:r>
      <w:r w:rsidR="0086017D">
        <w:rPr>
          <w:b/>
        </w:rPr>
        <w:t xml:space="preserve"> </w:t>
      </w:r>
      <w:r w:rsidR="00155C8A" w:rsidRPr="00B912E2">
        <w:rPr>
          <w:b/>
        </w:rPr>
        <w:t>party</w:t>
      </w:r>
      <w:r w:rsidR="00155C8A" w:rsidRPr="00F92E41">
        <w:rPr>
          <w:b/>
        </w:rPr>
        <w:t>;</w:t>
      </w:r>
    </w:p>
    <w:p w14:paraId="446B1FD6" w14:textId="271A9898" w:rsidR="00155C8A" w:rsidRPr="00E91AF5" w:rsidRDefault="00497B38" w:rsidP="00497B38">
      <w:pPr>
        <w:pStyle w:val="ParaNoG"/>
        <w:numPr>
          <w:ilvl w:val="0"/>
          <w:numId w:val="0"/>
        </w:numPr>
        <w:ind w:left="1134"/>
        <w:rPr>
          <w:rFonts w:eastAsia="Arial"/>
          <w:b/>
          <w:bCs/>
          <w:lang w:eastAsia="es-ES"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E91AF5">
        <w:rPr>
          <w:rFonts w:eastAsia="Arial"/>
          <w:b/>
          <w:bCs/>
          <w:lang w:eastAsia="es-ES"/>
        </w:rPr>
        <w:t>Ensure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independent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monitoring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of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the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deinstitutionalization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of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children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with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disabilities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and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independent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methodological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support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for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that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process</w:t>
      </w:r>
      <w:r w:rsidR="00155C8A">
        <w:rPr>
          <w:rFonts w:eastAsia="Arial"/>
          <w:b/>
          <w:bCs/>
          <w:lang w:eastAsia="es-ES"/>
        </w:rPr>
        <w:t>,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with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the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close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involvement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of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disability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rights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E91AF5">
        <w:rPr>
          <w:rFonts w:eastAsia="Arial"/>
          <w:b/>
          <w:bCs/>
          <w:lang w:eastAsia="es-ES"/>
        </w:rPr>
        <w:t>organi</w:t>
      </w:r>
      <w:r w:rsidR="00155C8A">
        <w:rPr>
          <w:rFonts w:eastAsia="Arial"/>
          <w:b/>
          <w:bCs/>
          <w:lang w:eastAsia="es-ES"/>
        </w:rPr>
        <w:t>z</w:t>
      </w:r>
      <w:r w:rsidR="00155C8A" w:rsidRPr="00E91AF5">
        <w:rPr>
          <w:rFonts w:eastAsia="Arial"/>
          <w:b/>
          <w:bCs/>
          <w:lang w:eastAsia="es-ES"/>
        </w:rPr>
        <w:t>ations</w:t>
      </w:r>
      <w:r w:rsidR="00155C8A">
        <w:rPr>
          <w:rFonts w:eastAsia="Arial"/>
          <w:b/>
          <w:bCs/>
          <w:lang w:eastAsia="es-ES"/>
        </w:rPr>
        <w:t>;</w:t>
      </w:r>
    </w:p>
    <w:p w14:paraId="5CB12C08" w14:textId="7D67B87B" w:rsidR="00155C8A" w:rsidRDefault="00497B38" w:rsidP="00497B38">
      <w:pPr>
        <w:pStyle w:val="ParaNoG"/>
        <w:numPr>
          <w:ilvl w:val="0"/>
          <w:numId w:val="0"/>
        </w:numPr>
        <w:ind w:left="1134"/>
        <w:rPr>
          <w:rFonts w:eastAsia="Arial"/>
          <w:b/>
          <w:bCs/>
          <w:lang w:eastAsia="es-ES"/>
        </w:rPr>
      </w:pPr>
      <w:r>
        <w:rPr>
          <w:bCs/>
        </w:rPr>
        <w:tab/>
        <w:t>(c)</w:t>
      </w:r>
      <w:r>
        <w:rPr>
          <w:bCs/>
        </w:rPr>
        <w:tab/>
      </w:r>
      <w:r w:rsidR="00155C8A">
        <w:rPr>
          <w:rFonts w:eastAsia="Arial"/>
          <w:b/>
          <w:bCs/>
          <w:lang w:eastAsia="es-ES"/>
        </w:rPr>
        <w:t>R</w:t>
      </w:r>
      <w:r w:rsidR="00155C8A" w:rsidRPr="001F4277">
        <w:rPr>
          <w:rFonts w:eastAsia="Arial"/>
          <w:b/>
          <w:bCs/>
          <w:lang w:eastAsia="es-ES"/>
        </w:rPr>
        <w:t>evise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its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7B61EF">
        <w:rPr>
          <w:b/>
          <w:lang w:eastAsia="es-ES"/>
        </w:rPr>
        <w:t>deinstitutionalization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strategy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with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the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aim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>
        <w:rPr>
          <w:rFonts w:eastAsia="Arial"/>
          <w:b/>
          <w:bCs/>
          <w:lang w:eastAsia="es-ES"/>
        </w:rPr>
        <w:t>of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redefin</w:t>
      </w:r>
      <w:r w:rsidR="00155C8A">
        <w:rPr>
          <w:rFonts w:eastAsia="Arial"/>
          <w:b/>
          <w:bCs/>
          <w:lang w:eastAsia="es-ES"/>
        </w:rPr>
        <w:t>ing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its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objectives</w:t>
      </w:r>
      <w:r w:rsidR="00155C8A">
        <w:rPr>
          <w:rFonts w:eastAsia="Arial"/>
          <w:b/>
          <w:bCs/>
          <w:lang w:eastAsia="es-ES"/>
        </w:rPr>
        <w:t>;</w:t>
      </w:r>
    </w:p>
    <w:p w14:paraId="2B01D54C" w14:textId="77777777" w:rsidR="00A37CA3" w:rsidRDefault="00497B38" w:rsidP="00497B38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(d)</w:t>
      </w:r>
      <w:r>
        <w:rPr>
          <w:bCs/>
        </w:rPr>
        <w:tab/>
      </w:r>
      <w:r w:rsidR="00155C8A">
        <w:rPr>
          <w:rFonts w:eastAsia="Arial"/>
          <w:b/>
          <w:bCs/>
          <w:lang w:eastAsia="es-ES"/>
        </w:rPr>
        <w:t>R</w:t>
      </w:r>
      <w:r w:rsidR="00155C8A" w:rsidRPr="001F4277">
        <w:rPr>
          <w:rFonts w:eastAsia="Arial"/>
          <w:b/>
          <w:bCs/>
          <w:lang w:eastAsia="es-ES"/>
        </w:rPr>
        <w:t>edesign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its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measures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and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redirect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its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effort</w:t>
      </w:r>
      <w:r w:rsidR="00155C8A">
        <w:rPr>
          <w:rFonts w:eastAsia="Arial"/>
          <w:b/>
          <w:bCs/>
          <w:lang w:eastAsia="es-ES"/>
        </w:rPr>
        <w:t>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and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budgets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into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community-based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support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services,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including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personal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assistance,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with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the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aim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of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providing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for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persons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with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disabilities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>
        <w:rPr>
          <w:rFonts w:eastAsia="Arial"/>
          <w:b/>
          <w:bCs/>
          <w:lang w:eastAsia="es-ES"/>
        </w:rPr>
        <w:t>to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>
        <w:rPr>
          <w:rFonts w:eastAsia="Arial"/>
          <w:b/>
          <w:bCs/>
          <w:lang w:eastAsia="es-ES"/>
        </w:rPr>
        <w:t>live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>
        <w:rPr>
          <w:rFonts w:eastAsia="Arial"/>
          <w:b/>
          <w:bCs/>
          <w:lang w:eastAsia="es-ES"/>
        </w:rPr>
        <w:t>independently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in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the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community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equally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with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others,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regardless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of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the</w:t>
      </w:r>
      <w:r w:rsidR="00155C8A">
        <w:rPr>
          <w:rFonts w:eastAsia="Arial"/>
          <w:b/>
          <w:bCs/>
          <w:lang w:eastAsia="es-ES"/>
        </w:rPr>
        <w:t>ir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type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of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impairment,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guarantee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>
        <w:rPr>
          <w:rFonts w:eastAsia="Arial"/>
          <w:b/>
          <w:bCs/>
          <w:lang w:eastAsia="es-ES"/>
        </w:rPr>
        <w:t>that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community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services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and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CE1733">
        <w:rPr>
          <w:rFonts w:eastAsia="Arial"/>
          <w:b/>
          <w:bCs/>
          <w:lang w:eastAsia="es-ES"/>
        </w:rPr>
        <w:t>facilities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CE1733">
        <w:rPr>
          <w:rFonts w:eastAsia="Arial"/>
          <w:b/>
          <w:bCs/>
          <w:lang w:eastAsia="es-ES"/>
        </w:rPr>
        <w:t>for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F92E41">
        <w:rPr>
          <w:rFonts w:eastAsia="Arial"/>
          <w:b/>
          <w:bCs/>
          <w:lang w:eastAsia="es-ES"/>
        </w:rPr>
        <w:t>the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CE1733">
        <w:rPr>
          <w:rFonts w:eastAsia="Arial"/>
          <w:b/>
          <w:bCs/>
          <w:lang w:eastAsia="es-ES"/>
        </w:rPr>
        <w:t>general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CE1733">
        <w:rPr>
          <w:rFonts w:eastAsia="Arial"/>
          <w:b/>
          <w:bCs/>
          <w:lang w:eastAsia="es-ES"/>
        </w:rPr>
        <w:t>population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>
        <w:rPr>
          <w:rFonts w:eastAsia="Arial"/>
          <w:b/>
          <w:bCs/>
          <w:lang w:eastAsia="es-ES"/>
        </w:rPr>
        <w:t>are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>
        <w:rPr>
          <w:rFonts w:eastAsia="Arial"/>
          <w:b/>
          <w:bCs/>
          <w:lang w:eastAsia="es-ES"/>
        </w:rPr>
        <w:t>available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>
        <w:rPr>
          <w:rFonts w:eastAsia="Arial"/>
          <w:b/>
          <w:bCs/>
          <w:lang w:eastAsia="es-ES"/>
        </w:rPr>
        <w:t>for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>
        <w:rPr>
          <w:rFonts w:eastAsia="Arial"/>
          <w:b/>
          <w:bCs/>
          <w:lang w:eastAsia="es-ES"/>
        </w:rPr>
        <w:t>persons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>
        <w:rPr>
          <w:rFonts w:eastAsia="Arial"/>
          <w:b/>
          <w:bCs/>
          <w:lang w:eastAsia="es-ES"/>
        </w:rPr>
        <w:t>with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>
        <w:rPr>
          <w:rFonts w:eastAsia="Arial"/>
          <w:b/>
          <w:bCs/>
          <w:lang w:eastAsia="es-ES"/>
        </w:rPr>
        <w:t>disabilities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and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ensur</w:t>
      </w:r>
      <w:r w:rsidR="00155C8A">
        <w:rPr>
          <w:rFonts w:eastAsia="Arial"/>
          <w:b/>
          <w:bCs/>
          <w:lang w:eastAsia="es-ES"/>
        </w:rPr>
        <w:t>e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>
        <w:rPr>
          <w:rFonts w:eastAsia="Arial"/>
          <w:b/>
          <w:bCs/>
          <w:lang w:eastAsia="es-ES"/>
        </w:rPr>
        <w:t>that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persons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with</w:t>
      </w:r>
      <w:r w:rsidR="0086017D">
        <w:rPr>
          <w:rFonts w:eastAsia="Arial"/>
          <w:b/>
          <w:bCs/>
          <w:lang w:eastAsia="es-ES"/>
        </w:rPr>
        <w:t xml:space="preserve"> </w:t>
      </w:r>
      <w:r w:rsidR="00155C8A" w:rsidRPr="001F4277">
        <w:rPr>
          <w:rFonts w:eastAsia="Arial"/>
          <w:b/>
          <w:bCs/>
          <w:lang w:eastAsia="es-ES"/>
        </w:rPr>
        <w:t>disabilities</w:t>
      </w:r>
      <w:r w:rsidR="0086017D">
        <w:rPr>
          <w:b/>
          <w:bCs/>
          <w:lang w:eastAsia="es-ES"/>
        </w:rPr>
        <w:t xml:space="preserve"> </w:t>
      </w:r>
      <w:r w:rsidR="00155C8A">
        <w:rPr>
          <w:b/>
          <w:bCs/>
          <w:lang w:eastAsia="es-ES"/>
        </w:rPr>
        <w:t>have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the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opportunity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and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right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to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choose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their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place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of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residence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on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an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equal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basis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with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others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in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the</w:t>
      </w:r>
      <w:r w:rsidR="0086017D">
        <w:rPr>
          <w:b/>
          <w:bCs/>
          <w:lang w:eastAsia="es-ES"/>
        </w:rPr>
        <w:t xml:space="preserve"> </w:t>
      </w:r>
      <w:r w:rsidR="00155C8A" w:rsidRPr="001F4277">
        <w:rPr>
          <w:b/>
          <w:bCs/>
          <w:lang w:eastAsia="es-ES"/>
        </w:rPr>
        <w:t>community</w:t>
      </w:r>
      <w:r w:rsidR="00155C8A">
        <w:rPr>
          <w:b/>
        </w:rPr>
        <w:t>.</w:t>
      </w:r>
    </w:p>
    <w:p w14:paraId="71271094" w14:textId="3BDD11D4" w:rsidR="00155C8A" w:rsidRPr="00E67A58" w:rsidRDefault="00155C8A" w:rsidP="00497B38">
      <w:pPr>
        <w:pStyle w:val="H23G"/>
      </w:pPr>
      <w:r w:rsidRPr="00E67A58">
        <w:tab/>
      </w:r>
      <w:r w:rsidRPr="00E67A58">
        <w:tab/>
        <w:t>Personal</w:t>
      </w:r>
      <w:r w:rsidR="0086017D">
        <w:t xml:space="preserve"> </w:t>
      </w:r>
      <w:r w:rsidRPr="00E67A58">
        <w:t>mobility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20)</w:t>
      </w:r>
    </w:p>
    <w:p w14:paraId="02B3E59F" w14:textId="250CBED7" w:rsidR="00155C8A" w:rsidRPr="00E67A5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7A58">
        <w:t>42.</w:t>
      </w:r>
      <w:r w:rsidRPr="00E67A58"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is</w:t>
      </w:r>
      <w:r w:rsidR="0086017D">
        <w:t xml:space="preserve"> </w:t>
      </w:r>
      <w:r w:rsidR="00155C8A" w:rsidRPr="00E67A58">
        <w:t>concerned</w:t>
      </w:r>
      <w:r w:rsidR="0086017D">
        <w:t xml:space="preserve"> </w:t>
      </w:r>
      <w:r w:rsidR="00155C8A" w:rsidRPr="00E67A58">
        <w:t>about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lack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access</w:t>
      </w:r>
      <w:r w:rsidR="0086017D">
        <w:t xml:space="preserve"> </w:t>
      </w:r>
      <w:r w:rsidR="00155C8A" w:rsidRPr="00E67A58">
        <w:t>to</w:t>
      </w:r>
      <w:r w:rsidR="0086017D">
        <w:t xml:space="preserve"> </w:t>
      </w:r>
      <w:r w:rsidR="00155C8A" w:rsidRPr="00E67A58">
        <w:rPr>
          <w:shd w:val="clear" w:color="auto" w:fill="FFFFFF"/>
        </w:rPr>
        <w:t>quality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mobility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aids,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devices,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assistive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technologies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and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forms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of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life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assistance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and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intermediaries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for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persons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with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disabilities,</w:t>
      </w:r>
      <w:r w:rsidR="0086017D">
        <w:rPr>
          <w:shd w:val="clear" w:color="auto" w:fill="FFFFFF"/>
        </w:rPr>
        <w:t xml:space="preserve"> </w:t>
      </w:r>
      <w:r w:rsidR="00155C8A" w:rsidRPr="00914C16">
        <w:rPr>
          <w:shd w:val="clear" w:color="auto" w:fill="FFFFFF"/>
        </w:rPr>
        <w:t>resulting</w:t>
      </w:r>
      <w:r w:rsidR="0086017D">
        <w:rPr>
          <w:shd w:val="clear" w:color="auto" w:fill="FFFFFF"/>
        </w:rPr>
        <w:t xml:space="preserve"> </w:t>
      </w:r>
      <w:r w:rsidR="00155C8A" w:rsidRPr="00914C16">
        <w:rPr>
          <w:shd w:val="clear" w:color="auto" w:fill="FFFFFF"/>
        </w:rPr>
        <w:t>from</w:t>
      </w:r>
      <w:r w:rsidR="0086017D">
        <w:rPr>
          <w:shd w:val="clear" w:color="auto" w:fill="FFFFFF"/>
        </w:rPr>
        <w:t xml:space="preserve"> </w:t>
      </w:r>
      <w:r w:rsidR="00155C8A" w:rsidRPr="00914C16">
        <w:rPr>
          <w:shd w:val="clear" w:color="auto" w:fill="FFFFFF"/>
        </w:rPr>
        <w:t>their</w:t>
      </w:r>
      <w:r w:rsidR="0086017D">
        <w:rPr>
          <w:shd w:val="clear" w:color="auto" w:fill="FFFFFF"/>
        </w:rPr>
        <w:t xml:space="preserve"> </w:t>
      </w:r>
      <w:r w:rsidR="00155C8A" w:rsidRPr="00914C16">
        <w:t>compulsory</w:t>
      </w:r>
      <w:r w:rsidR="0086017D">
        <w:t xml:space="preserve"> </w:t>
      </w:r>
      <w:r w:rsidR="00155C8A" w:rsidRPr="00914C16">
        <w:t>linkage</w:t>
      </w:r>
      <w:r w:rsidR="0086017D">
        <w:t xml:space="preserve"> </w:t>
      </w:r>
      <w:r w:rsidR="00155C8A" w:rsidRPr="00914C16">
        <w:rPr>
          <w:shd w:val="clear" w:color="auto" w:fill="FFFFFF"/>
        </w:rPr>
        <w:t>with</w:t>
      </w:r>
      <w:r w:rsidR="0086017D">
        <w:rPr>
          <w:shd w:val="clear" w:color="auto" w:fill="FFFFFF"/>
        </w:rPr>
        <w:t xml:space="preserve"> </w:t>
      </w:r>
      <w:r w:rsidR="00155C8A" w:rsidRPr="00914C16">
        <w:rPr>
          <w:shd w:val="clear" w:color="auto" w:fill="FFFFFF"/>
        </w:rPr>
        <w:t>health</w:t>
      </w:r>
      <w:r w:rsidR="0086017D">
        <w:rPr>
          <w:shd w:val="clear" w:color="auto" w:fill="FFFFFF"/>
        </w:rPr>
        <w:t xml:space="preserve"> </w:t>
      </w:r>
      <w:r w:rsidR="00155C8A" w:rsidRPr="00914C16">
        <w:rPr>
          <w:shd w:val="clear" w:color="auto" w:fill="FFFFFF"/>
        </w:rPr>
        <w:t>insurance</w:t>
      </w:r>
      <w:r w:rsidR="00155C8A" w:rsidRPr="00F92E41">
        <w:rPr>
          <w:shd w:val="clear" w:color="auto" w:fill="FFFFFF"/>
        </w:rPr>
        <w:t>,</w:t>
      </w:r>
      <w:r w:rsidR="0086017D">
        <w:rPr>
          <w:rFonts w:eastAsia="Calibri"/>
        </w:rPr>
        <w:t xml:space="preserve"> </w:t>
      </w:r>
      <w:r w:rsidR="00155C8A" w:rsidRPr="00914C16">
        <w:rPr>
          <w:rFonts w:eastAsia="Calibri"/>
        </w:rPr>
        <w:t>including</w:t>
      </w:r>
      <w:r w:rsidR="0086017D">
        <w:rPr>
          <w:rFonts w:eastAsia="Calibri"/>
        </w:rPr>
        <w:t xml:space="preserve"> </w:t>
      </w:r>
      <w:r w:rsidR="00155C8A" w:rsidRPr="00914C16">
        <w:t>the</w:t>
      </w:r>
      <w:r w:rsidR="0086017D">
        <w:t xml:space="preserve"> </w:t>
      </w:r>
      <w:r w:rsidR="00155C8A" w:rsidRPr="00914C16">
        <w:t>lack</w:t>
      </w:r>
      <w:r w:rsidR="0086017D">
        <w:t xml:space="preserve"> </w:t>
      </w:r>
      <w:r w:rsidR="00155C8A" w:rsidRPr="00914C16">
        <w:t>of</w:t>
      </w:r>
      <w:r w:rsidR="0086017D">
        <w:t xml:space="preserve"> </w:t>
      </w:r>
      <w:r w:rsidR="00155C8A" w:rsidRPr="00914C16">
        <w:t>involvement</w:t>
      </w:r>
      <w:r w:rsidR="0086017D">
        <w:t xml:space="preserve"> </w:t>
      </w:r>
      <w:r w:rsidR="00155C8A" w:rsidRPr="00914C16">
        <w:t>of</w:t>
      </w:r>
      <w:r w:rsidR="0086017D">
        <w:t xml:space="preserve"> </w:t>
      </w:r>
      <w:r w:rsidR="00155C8A" w:rsidRPr="00914C16">
        <w:t>organizations</w:t>
      </w:r>
      <w:r w:rsidR="0086017D">
        <w:t xml:space="preserve"> </w:t>
      </w:r>
      <w:r w:rsidR="00155C8A" w:rsidRPr="00914C16">
        <w:t>of</w:t>
      </w:r>
      <w:r w:rsidR="0086017D">
        <w:t xml:space="preserve"> </w:t>
      </w:r>
      <w:r w:rsidR="00155C8A" w:rsidRPr="00914C16">
        <w:t>persons</w:t>
      </w:r>
      <w:r w:rsidR="0086017D">
        <w:t xml:space="preserve"> </w:t>
      </w:r>
      <w:r w:rsidR="00155C8A" w:rsidRPr="00914C16">
        <w:t>with</w:t>
      </w:r>
      <w:r w:rsidR="0086017D">
        <w:t xml:space="preserve"> </w:t>
      </w:r>
      <w:r w:rsidR="00155C8A" w:rsidRPr="00914C16">
        <w:t>disabilities</w:t>
      </w:r>
      <w:r w:rsidR="0086017D">
        <w:t xml:space="preserve"> </w:t>
      </w:r>
      <w:r w:rsidR="00155C8A" w:rsidRPr="00914C16">
        <w:t>in</w:t>
      </w:r>
      <w:r w:rsidR="0086017D">
        <w:t xml:space="preserve"> </w:t>
      </w:r>
      <w:r w:rsidR="00155C8A" w:rsidRPr="00914C16">
        <w:t>the</w:t>
      </w:r>
      <w:r w:rsidR="0086017D">
        <w:t xml:space="preserve"> </w:t>
      </w:r>
      <w:r w:rsidR="00155C8A" w:rsidRPr="00E67A58">
        <w:t>licensing</w:t>
      </w:r>
      <w:r w:rsidR="0086017D">
        <w:t xml:space="preserve"> </w:t>
      </w:r>
      <w:r w:rsidR="00155C8A" w:rsidRPr="00E67A58">
        <w:t>of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mea</w:t>
      </w:r>
      <w:r w:rsidR="00155C8A">
        <w:rPr>
          <w:shd w:val="clear" w:color="auto" w:fill="FFFFFF"/>
        </w:rPr>
        <w:t>sures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aimed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at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facilitating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personal</w:t>
      </w:r>
      <w:r w:rsidR="0086017D">
        <w:rPr>
          <w:shd w:val="clear" w:color="auto" w:fill="FFFFFF"/>
        </w:rPr>
        <w:t xml:space="preserve"> </w:t>
      </w:r>
      <w:r w:rsidR="00155C8A" w:rsidRPr="00E67A58">
        <w:rPr>
          <w:shd w:val="clear" w:color="auto" w:fill="FFFFFF"/>
        </w:rPr>
        <w:t>mobility.</w:t>
      </w:r>
    </w:p>
    <w:p w14:paraId="4A7CAEF2" w14:textId="7D9A571C" w:rsidR="00155C8A" w:rsidRPr="007B61EF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7B61EF">
        <w:lastRenderedPageBreak/>
        <w:t>43.</w:t>
      </w:r>
      <w:r w:rsidRPr="007B61EF">
        <w:tab/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Committee</w:t>
      </w:r>
      <w:r w:rsidR="0086017D">
        <w:rPr>
          <w:b/>
        </w:rPr>
        <w:t xml:space="preserve"> </w:t>
      </w:r>
      <w:r w:rsidR="00155C8A" w:rsidRPr="007B61EF">
        <w:rPr>
          <w:b/>
        </w:rPr>
        <w:t>recommends</w:t>
      </w:r>
      <w:r w:rsidR="0086017D">
        <w:rPr>
          <w:b/>
        </w:rPr>
        <w:t xml:space="preserve"> </w:t>
      </w:r>
      <w:r w:rsidR="00155C8A" w:rsidRPr="007B61EF">
        <w:rPr>
          <w:b/>
        </w:rPr>
        <w:t>that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State</w:t>
      </w:r>
      <w:r w:rsidR="0086017D">
        <w:rPr>
          <w:b/>
        </w:rPr>
        <w:t xml:space="preserve"> </w:t>
      </w:r>
      <w:r w:rsidR="00155C8A" w:rsidRPr="007B61EF">
        <w:rPr>
          <w:b/>
        </w:rPr>
        <w:t>party,</w:t>
      </w:r>
      <w:r w:rsidR="0086017D">
        <w:rPr>
          <w:b/>
        </w:rPr>
        <w:t xml:space="preserve"> </w:t>
      </w:r>
      <w:r w:rsidR="00155C8A" w:rsidRPr="007B61EF">
        <w:rPr>
          <w:b/>
        </w:rPr>
        <w:t>in</w:t>
      </w:r>
      <w:r w:rsidR="0086017D">
        <w:rPr>
          <w:b/>
        </w:rPr>
        <w:t xml:space="preserve"> </w:t>
      </w:r>
      <w:r w:rsidR="00155C8A" w:rsidRPr="007B61EF">
        <w:rPr>
          <w:b/>
        </w:rPr>
        <w:t>close</w:t>
      </w:r>
      <w:r w:rsidR="0086017D">
        <w:rPr>
          <w:b/>
        </w:rPr>
        <w:t xml:space="preserve"> </w:t>
      </w:r>
      <w:r w:rsidR="00155C8A" w:rsidRPr="007B61EF">
        <w:rPr>
          <w:b/>
        </w:rPr>
        <w:t>cooperation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 w:rsidRPr="007B61EF">
        <w:rPr>
          <w:b/>
        </w:rPr>
        <w:t>organi</w:t>
      </w:r>
      <w:r w:rsidR="00155C8A">
        <w:rPr>
          <w:b/>
        </w:rPr>
        <w:t>z</w:t>
      </w:r>
      <w:r w:rsidR="00155C8A" w:rsidRPr="007B61EF">
        <w:rPr>
          <w:b/>
        </w:rPr>
        <w:t>ations</w:t>
      </w:r>
      <w:r w:rsidR="0086017D">
        <w:rPr>
          <w:b/>
        </w:rPr>
        <w:t xml:space="preserve"> </w:t>
      </w:r>
      <w:r w:rsidR="00155C8A" w:rsidRPr="007B61EF">
        <w:rPr>
          <w:b/>
        </w:rPr>
        <w:t>of</w:t>
      </w:r>
      <w:r w:rsidR="0086017D">
        <w:rPr>
          <w:b/>
        </w:rPr>
        <w:t xml:space="preserve"> </w:t>
      </w:r>
      <w:r w:rsidR="00155C8A" w:rsidRPr="007B61EF">
        <w:rPr>
          <w:b/>
        </w:rPr>
        <w:t>persons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 w:rsidRPr="007B61EF">
        <w:rPr>
          <w:b/>
        </w:rPr>
        <w:t>disabilities,</w:t>
      </w:r>
      <w:r w:rsidR="0086017D">
        <w:rPr>
          <w:b/>
        </w:rPr>
        <w:t xml:space="preserve"> </w:t>
      </w:r>
      <w:r w:rsidR="00155C8A" w:rsidRPr="007B61EF">
        <w:rPr>
          <w:b/>
        </w:rPr>
        <w:t>revise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mobility</w:t>
      </w:r>
      <w:r w:rsidR="0086017D">
        <w:rPr>
          <w:b/>
        </w:rPr>
        <w:t xml:space="preserve"> </w:t>
      </w:r>
      <w:r w:rsidR="00155C8A" w:rsidRPr="007B61EF">
        <w:rPr>
          <w:b/>
        </w:rPr>
        <w:t>aid</w:t>
      </w:r>
      <w:r w:rsidR="00155C8A">
        <w:rPr>
          <w:b/>
        </w:rPr>
        <w:t>s</w:t>
      </w:r>
      <w:r w:rsidR="0086017D">
        <w:rPr>
          <w:b/>
        </w:rPr>
        <w:t xml:space="preserve"> </w:t>
      </w:r>
      <w:r w:rsidR="00155C8A" w:rsidRPr="007B61EF">
        <w:rPr>
          <w:b/>
        </w:rPr>
        <w:t>system</w:t>
      </w:r>
      <w:r w:rsidR="0086017D">
        <w:rPr>
          <w:b/>
        </w:rPr>
        <w:t xml:space="preserve"> </w:t>
      </w:r>
      <w:r w:rsidR="00155C8A" w:rsidRPr="007B61EF">
        <w:rPr>
          <w:b/>
        </w:rPr>
        <w:t>for</w:t>
      </w:r>
      <w:r w:rsidR="0086017D">
        <w:rPr>
          <w:b/>
        </w:rPr>
        <w:t xml:space="preserve"> </w:t>
      </w:r>
      <w:r w:rsidR="00155C8A" w:rsidRPr="007B61EF">
        <w:rPr>
          <w:b/>
        </w:rPr>
        <w:t>persons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 w:rsidRPr="007B61EF">
        <w:rPr>
          <w:b/>
        </w:rPr>
        <w:t>disabilities,</w:t>
      </w:r>
      <w:r w:rsidR="0086017D">
        <w:rPr>
          <w:b/>
        </w:rPr>
        <w:t xml:space="preserve"> </w:t>
      </w:r>
      <w:r w:rsidR="00155C8A" w:rsidRPr="007B61EF">
        <w:rPr>
          <w:b/>
        </w:rPr>
        <w:t>including</w:t>
      </w:r>
      <w:r w:rsidR="0086017D">
        <w:rPr>
          <w:b/>
        </w:rPr>
        <w:t xml:space="preserve"> </w:t>
      </w:r>
      <w:r w:rsidR="00155C8A" w:rsidRPr="007B61EF">
        <w:rPr>
          <w:b/>
        </w:rPr>
        <w:t>its</w:t>
      </w:r>
      <w:r w:rsidR="0086017D">
        <w:rPr>
          <w:b/>
        </w:rPr>
        <w:t xml:space="preserve"> </w:t>
      </w:r>
      <w:r w:rsidR="00155C8A" w:rsidRPr="007B61EF">
        <w:rPr>
          <w:b/>
        </w:rPr>
        <w:t>mechanism</w:t>
      </w:r>
      <w:r w:rsidR="0086017D">
        <w:rPr>
          <w:b/>
        </w:rPr>
        <w:t xml:space="preserve"> </w:t>
      </w:r>
      <w:r w:rsidR="00155C8A" w:rsidRPr="007B61EF">
        <w:rPr>
          <w:b/>
        </w:rPr>
        <w:t>for</w:t>
      </w:r>
      <w:r w:rsidR="0086017D">
        <w:rPr>
          <w:b/>
        </w:rPr>
        <w:t xml:space="preserve"> </w:t>
      </w:r>
      <w:r w:rsidR="00155C8A" w:rsidRPr="007B61EF">
        <w:rPr>
          <w:b/>
        </w:rPr>
        <w:t>quality</w:t>
      </w:r>
      <w:r w:rsidR="0086017D">
        <w:rPr>
          <w:b/>
        </w:rPr>
        <w:t xml:space="preserve"> </w:t>
      </w:r>
      <w:r w:rsidR="00155C8A" w:rsidRPr="007B61EF">
        <w:rPr>
          <w:b/>
        </w:rPr>
        <w:t>assurance,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facilitate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provision</w:t>
      </w:r>
      <w:r w:rsidR="0086017D">
        <w:rPr>
          <w:b/>
        </w:rPr>
        <w:t xml:space="preserve"> </w:t>
      </w:r>
      <w:r w:rsidR="00155C8A" w:rsidRPr="007B61EF">
        <w:rPr>
          <w:b/>
        </w:rPr>
        <w:t>of</w:t>
      </w:r>
      <w:r w:rsidR="0086017D">
        <w:rPr>
          <w:b/>
        </w:rPr>
        <w:t xml:space="preserve"> </w:t>
      </w:r>
      <w:r w:rsidR="00155C8A" w:rsidRPr="007B61EF">
        <w:rPr>
          <w:b/>
        </w:rPr>
        <w:t>quality</w:t>
      </w:r>
      <w:r w:rsidR="0086017D">
        <w:rPr>
          <w:b/>
        </w:rPr>
        <w:t xml:space="preserve"> </w:t>
      </w:r>
      <w:r w:rsidR="00155C8A" w:rsidRPr="007B61EF">
        <w:rPr>
          <w:b/>
        </w:rPr>
        <w:t>mobility</w:t>
      </w:r>
      <w:r w:rsidR="0086017D">
        <w:rPr>
          <w:b/>
        </w:rPr>
        <w:t xml:space="preserve"> </w:t>
      </w:r>
      <w:r w:rsidR="00155C8A" w:rsidRPr="007B61EF">
        <w:rPr>
          <w:b/>
        </w:rPr>
        <w:t>aids,</w:t>
      </w:r>
      <w:r w:rsidR="0086017D">
        <w:rPr>
          <w:b/>
        </w:rPr>
        <w:t xml:space="preserve"> </w:t>
      </w:r>
      <w:r w:rsidR="00155C8A" w:rsidRPr="007B61EF">
        <w:rPr>
          <w:b/>
        </w:rPr>
        <w:t>devices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assistive</w:t>
      </w:r>
      <w:r w:rsidR="0086017D">
        <w:rPr>
          <w:b/>
        </w:rPr>
        <w:t xml:space="preserve"> </w:t>
      </w:r>
      <w:r w:rsidR="00155C8A" w:rsidRPr="007B61EF">
        <w:rPr>
          <w:b/>
        </w:rPr>
        <w:t>technologies</w:t>
      </w:r>
      <w:r w:rsidR="0086017D">
        <w:rPr>
          <w:b/>
        </w:rPr>
        <w:t xml:space="preserve"> </w:t>
      </w:r>
      <w:r w:rsidR="00155C8A" w:rsidRPr="007B61EF">
        <w:rPr>
          <w:b/>
        </w:rPr>
        <w:t>for</w:t>
      </w:r>
      <w:r w:rsidR="0086017D">
        <w:rPr>
          <w:b/>
        </w:rPr>
        <w:t xml:space="preserve"> </w:t>
      </w:r>
      <w:r w:rsidR="00155C8A" w:rsidRPr="007B61EF">
        <w:rPr>
          <w:b/>
        </w:rPr>
        <w:t>all</w:t>
      </w:r>
      <w:r w:rsidR="0086017D">
        <w:rPr>
          <w:b/>
        </w:rPr>
        <w:t xml:space="preserve"> </w:t>
      </w:r>
      <w:r w:rsidR="00155C8A" w:rsidRPr="007B61EF">
        <w:rPr>
          <w:b/>
        </w:rPr>
        <w:t>persons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 w:rsidRPr="007B61EF">
        <w:rPr>
          <w:b/>
        </w:rPr>
        <w:t>disabilities,</w:t>
      </w:r>
      <w:r w:rsidR="0086017D">
        <w:rPr>
          <w:b/>
        </w:rPr>
        <w:t xml:space="preserve"> </w:t>
      </w:r>
      <w:r w:rsidR="00155C8A" w:rsidRPr="007B61EF">
        <w:rPr>
          <w:b/>
        </w:rPr>
        <w:t>based</w:t>
      </w:r>
      <w:r w:rsidR="0086017D">
        <w:rPr>
          <w:b/>
        </w:rPr>
        <w:t xml:space="preserve"> </w:t>
      </w:r>
      <w:r w:rsidR="00155C8A" w:rsidRPr="007B61EF">
        <w:rPr>
          <w:b/>
        </w:rPr>
        <w:t>on</w:t>
      </w:r>
      <w:r w:rsidR="0086017D">
        <w:rPr>
          <w:b/>
        </w:rPr>
        <w:t xml:space="preserve"> </w:t>
      </w:r>
      <w:r w:rsidR="00155C8A" w:rsidRPr="007B61EF">
        <w:rPr>
          <w:b/>
        </w:rPr>
        <w:t>their</w:t>
      </w:r>
      <w:r w:rsidR="0086017D">
        <w:rPr>
          <w:b/>
        </w:rPr>
        <w:t xml:space="preserve"> </w:t>
      </w:r>
      <w:r w:rsidR="00155C8A" w:rsidRPr="007B61EF">
        <w:rPr>
          <w:b/>
        </w:rPr>
        <w:t>individual</w:t>
      </w:r>
      <w:r w:rsidR="0086017D">
        <w:rPr>
          <w:b/>
        </w:rPr>
        <w:t xml:space="preserve"> </w:t>
      </w:r>
      <w:r w:rsidR="00155C8A" w:rsidRPr="007B61EF">
        <w:rPr>
          <w:b/>
        </w:rPr>
        <w:t>needs,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aim</w:t>
      </w:r>
      <w:r w:rsidR="0086017D">
        <w:rPr>
          <w:b/>
        </w:rPr>
        <w:t xml:space="preserve"> </w:t>
      </w:r>
      <w:r w:rsidR="00155C8A" w:rsidRPr="007B61EF">
        <w:rPr>
          <w:b/>
        </w:rPr>
        <w:t>of</w:t>
      </w:r>
      <w:r w:rsidR="0086017D">
        <w:rPr>
          <w:b/>
        </w:rPr>
        <w:t xml:space="preserve"> </w:t>
      </w:r>
      <w:r w:rsidR="00155C8A" w:rsidRPr="007B61EF">
        <w:rPr>
          <w:b/>
        </w:rPr>
        <w:t>promoting</w:t>
      </w:r>
      <w:r w:rsidR="0086017D">
        <w:rPr>
          <w:b/>
        </w:rPr>
        <w:t xml:space="preserve"> </w:t>
      </w:r>
      <w:r w:rsidR="00155C8A" w:rsidRPr="007B61EF">
        <w:rPr>
          <w:b/>
        </w:rPr>
        <w:t>their</w:t>
      </w:r>
      <w:r w:rsidR="0086017D">
        <w:rPr>
          <w:b/>
        </w:rPr>
        <w:t xml:space="preserve"> </w:t>
      </w:r>
      <w:r w:rsidR="00155C8A" w:rsidRPr="007B61EF">
        <w:rPr>
          <w:b/>
        </w:rPr>
        <w:t>autonomy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independent</w:t>
      </w:r>
      <w:r w:rsidR="0086017D">
        <w:rPr>
          <w:b/>
        </w:rPr>
        <w:t xml:space="preserve"> </w:t>
      </w:r>
      <w:r w:rsidR="00155C8A" w:rsidRPr="007B61EF">
        <w:rPr>
          <w:b/>
        </w:rPr>
        <w:t>life.</w:t>
      </w:r>
    </w:p>
    <w:p w14:paraId="2C505DDF" w14:textId="28D9CC7E" w:rsidR="00155C8A" w:rsidRPr="00E67A58" w:rsidRDefault="00155C8A" w:rsidP="00497B38">
      <w:pPr>
        <w:pStyle w:val="H23G"/>
      </w:pPr>
      <w:r w:rsidRPr="00E67A58">
        <w:tab/>
      </w:r>
      <w:r w:rsidRPr="00E67A58">
        <w:tab/>
        <w:t>Freedom</w:t>
      </w:r>
      <w:r w:rsidR="0086017D">
        <w:t xml:space="preserve"> </w:t>
      </w:r>
      <w:r w:rsidRPr="00E67A58">
        <w:t>of</w:t>
      </w:r>
      <w:r w:rsidR="0086017D">
        <w:t xml:space="preserve"> </w:t>
      </w:r>
      <w:r w:rsidRPr="00E67A58">
        <w:t>expression</w:t>
      </w:r>
      <w:r w:rsidR="0086017D">
        <w:t xml:space="preserve"> </w:t>
      </w:r>
      <w:r w:rsidRPr="00E67A58">
        <w:t>and</w:t>
      </w:r>
      <w:r w:rsidR="0086017D">
        <w:t xml:space="preserve"> </w:t>
      </w:r>
      <w:r w:rsidRPr="00E67A58">
        <w:t>opinion,</w:t>
      </w:r>
      <w:r w:rsidR="0086017D">
        <w:t xml:space="preserve"> </w:t>
      </w:r>
      <w:r w:rsidRPr="00E67A58">
        <w:t>and</w:t>
      </w:r>
      <w:r w:rsidR="0086017D">
        <w:t xml:space="preserve"> </w:t>
      </w:r>
      <w:r w:rsidRPr="00E67A58">
        <w:t>access</w:t>
      </w:r>
      <w:r w:rsidR="0086017D">
        <w:t xml:space="preserve"> </w:t>
      </w:r>
      <w:r w:rsidRPr="00E67A58">
        <w:t>to</w:t>
      </w:r>
      <w:r w:rsidR="0086017D">
        <w:t xml:space="preserve"> </w:t>
      </w:r>
      <w:r w:rsidRPr="00E67A58">
        <w:t>information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21)</w:t>
      </w:r>
    </w:p>
    <w:p w14:paraId="222E0A55" w14:textId="72FD61B5" w:rsidR="00155C8A" w:rsidRPr="00E67A5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7A58">
        <w:t>44.</w:t>
      </w:r>
      <w:r w:rsidRPr="00E67A58">
        <w:tab/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Committee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observes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concern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lack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access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to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media,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telecommunication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information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communications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technology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services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disabilities,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particular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for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persons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visual</w:t>
      </w:r>
      <w:r w:rsidR="0086017D">
        <w:rPr>
          <w:lang w:eastAsia="es-ES"/>
        </w:rPr>
        <w:t xml:space="preserve"> </w:t>
      </w:r>
      <w:r w:rsidR="00155C8A" w:rsidRPr="00E67A58">
        <w:t>impairment</w:t>
      </w:r>
      <w:r w:rsidR="00155C8A">
        <w:t>s,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State</w:t>
      </w:r>
      <w:r w:rsidR="0086017D">
        <w:t xml:space="preserve"> </w:t>
      </w:r>
      <w:r w:rsidR="00155C8A" w:rsidRPr="00E67A58">
        <w:t>party.</w:t>
      </w:r>
    </w:p>
    <w:p w14:paraId="5B4F1BF2" w14:textId="4890B85B" w:rsidR="00155C8A" w:rsidRPr="007B61EF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lang w:eastAsia="es-ES"/>
        </w:rPr>
      </w:pPr>
      <w:r w:rsidRPr="007B61EF">
        <w:rPr>
          <w:lang w:eastAsia="es-ES"/>
        </w:rPr>
        <w:t>45.</w:t>
      </w:r>
      <w:r w:rsidRPr="007B61EF">
        <w:rPr>
          <w:lang w:eastAsia="es-ES"/>
        </w:rPr>
        <w:tab/>
      </w:r>
      <w:r w:rsidR="00155C8A" w:rsidRPr="007B61EF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Committee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recommends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that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State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party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be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guided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by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the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914C16">
        <w:rPr>
          <w:b/>
          <w:shd w:val="clear" w:color="auto" w:fill="FFFFFF"/>
          <w:lang w:eastAsia="es-ES"/>
        </w:rPr>
        <w:t>Web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914C16">
        <w:rPr>
          <w:b/>
          <w:shd w:val="clear" w:color="auto" w:fill="FFFFFF"/>
          <w:lang w:eastAsia="es-ES"/>
        </w:rPr>
        <w:t>Content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914C16">
        <w:rPr>
          <w:b/>
          <w:shd w:val="clear" w:color="auto" w:fill="FFFFFF"/>
          <w:lang w:eastAsia="es-ES"/>
        </w:rPr>
        <w:t>Accessibility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914C16">
        <w:rPr>
          <w:b/>
          <w:shd w:val="clear" w:color="auto" w:fill="FFFFFF"/>
          <w:lang w:eastAsia="es-ES"/>
        </w:rPr>
        <w:t>Guidelines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914C16">
        <w:rPr>
          <w:b/>
          <w:shd w:val="clear" w:color="auto" w:fill="FFFFFF"/>
          <w:lang w:eastAsia="es-ES"/>
        </w:rPr>
        <w:t>2.1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914C16">
        <w:rPr>
          <w:b/>
          <w:shd w:val="clear" w:color="auto" w:fill="FFFFFF"/>
          <w:lang w:eastAsia="es-ES"/>
        </w:rPr>
        <w:t>and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914C16">
        <w:rPr>
          <w:b/>
          <w:shd w:val="clear" w:color="auto" w:fill="FFFFFF"/>
          <w:lang w:eastAsia="es-ES"/>
        </w:rPr>
        <w:t>take</w:t>
      </w:r>
      <w:r w:rsidR="0086017D">
        <w:rPr>
          <w:b/>
          <w:bCs/>
          <w:shd w:val="clear" w:color="auto" w:fill="FFFFFF"/>
          <w:lang w:eastAsia="es-ES"/>
        </w:rPr>
        <w:t xml:space="preserve"> </w:t>
      </w:r>
      <w:r w:rsidR="00155C8A" w:rsidRPr="00914C16">
        <w:rPr>
          <w:b/>
          <w:bCs/>
          <w:shd w:val="clear" w:color="auto" w:fill="FFFFFF"/>
          <w:lang w:eastAsia="es-ES"/>
        </w:rPr>
        <w:t>appropriate</w:t>
      </w:r>
      <w:r w:rsidR="0086017D">
        <w:rPr>
          <w:b/>
          <w:bCs/>
          <w:shd w:val="clear" w:color="auto" w:fill="FFFFFF"/>
          <w:lang w:eastAsia="es-ES"/>
        </w:rPr>
        <w:t xml:space="preserve"> </w:t>
      </w:r>
      <w:r w:rsidR="00155C8A" w:rsidRPr="00914C16">
        <w:rPr>
          <w:b/>
          <w:bCs/>
          <w:shd w:val="clear" w:color="auto" w:fill="FFFFFF"/>
          <w:lang w:eastAsia="es-ES"/>
        </w:rPr>
        <w:t>measures</w:t>
      </w:r>
      <w:r w:rsidR="0086017D">
        <w:rPr>
          <w:b/>
          <w:bCs/>
          <w:shd w:val="clear" w:color="auto" w:fill="FFFFFF"/>
          <w:lang w:eastAsia="es-ES"/>
        </w:rPr>
        <w:t xml:space="preserve"> </w:t>
      </w:r>
      <w:r w:rsidR="00155C8A" w:rsidRPr="00914C16">
        <w:rPr>
          <w:b/>
          <w:bCs/>
          <w:shd w:val="clear" w:color="auto" w:fill="FFFFFF"/>
          <w:lang w:eastAsia="es-ES"/>
        </w:rPr>
        <w:t>to</w:t>
      </w:r>
      <w:r w:rsidR="00155C8A" w:rsidRPr="00914C16">
        <w:rPr>
          <w:b/>
          <w:shd w:val="clear" w:color="auto" w:fill="FFFFFF"/>
          <w:lang w:eastAsia="es-ES"/>
        </w:rPr>
        <w:t>:</w:t>
      </w:r>
    </w:p>
    <w:p w14:paraId="04EFEE2E" w14:textId="0DA1F66C" w:rsidR="00155C8A" w:rsidRPr="007B61EF" w:rsidRDefault="00497B38" w:rsidP="00497B38">
      <w:pPr>
        <w:pStyle w:val="ParaNoG"/>
        <w:numPr>
          <w:ilvl w:val="0"/>
          <w:numId w:val="0"/>
        </w:numPr>
        <w:ind w:left="1134"/>
        <w:rPr>
          <w:b/>
          <w:lang w:eastAsia="es-ES"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7B61EF">
        <w:rPr>
          <w:b/>
          <w:shd w:val="clear" w:color="auto" w:fill="FFFFFF"/>
          <w:lang w:eastAsia="es-ES"/>
        </w:rPr>
        <w:t>Ensure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that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persons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with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disabilities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can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exercise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their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right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to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freedom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of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expression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and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opinion,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including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the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freedom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to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seek,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receive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and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impart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information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and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ideas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on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an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equal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basis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with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others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and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through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all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forms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of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communication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of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their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choice,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including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but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not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limited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to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sign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language,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Braille,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Easy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Read,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symbol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systems,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</w:rPr>
        <w:t>induction</w:t>
      </w:r>
      <w:r w:rsidR="0086017D">
        <w:rPr>
          <w:b/>
          <w:shd w:val="clear" w:color="auto" w:fill="FFFFFF"/>
        </w:rPr>
        <w:t xml:space="preserve"> </w:t>
      </w:r>
      <w:r w:rsidR="00155C8A" w:rsidRPr="007B61EF">
        <w:rPr>
          <w:b/>
          <w:shd w:val="clear" w:color="auto" w:fill="FFFFFF"/>
        </w:rPr>
        <w:t>loops,</w:t>
      </w:r>
      <w:r w:rsidR="0086017D">
        <w:rPr>
          <w:b/>
          <w:shd w:val="clear" w:color="auto" w:fill="FFFFFF"/>
        </w:rPr>
        <w:t xml:space="preserve"> </w:t>
      </w:r>
      <w:r w:rsidR="00155C8A" w:rsidRPr="007B61EF">
        <w:rPr>
          <w:b/>
          <w:shd w:val="clear" w:color="auto" w:fill="FFFFFF"/>
        </w:rPr>
        <w:t>subtitles,</w:t>
      </w:r>
      <w:r w:rsidR="0086017D">
        <w:rPr>
          <w:b/>
          <w:shd w:val="clear" w:color="auto" w:fill="FFFFFF"/>
        </w:rPr>
        <w:t xml:space="preserve"> </w:t>
      </w:r>
      <w:r w:rsidR="00155C8A" w:rsidRPr="007B61EF">
        <w:rPr>
          <w:b/>
          <w:shd w:val="clear" w:color="auto" w:fill="FFFFFF"/>
        </w:rPr>
        <w:t>audio</w:t>
      </w:r>
      <w:r w:rsidR="0086017D">
        <w:rPr>
          <w:b/>
          <w:shd w:val="clear" w:color="auto" w:fill="FFFFFF"/>
        </w:rPr>
        <w:t xml:space="preserve"> </w:t>
      </w:r>
      <w:r w:rsidR="00155C8A" w:rsidRPr="007B61EF">
        <w:rPr>
          <w:b/>
          <w:shd w:val="clear" w:color="auto" w:fill="FFFFFF"/>
        </w:rPr>
        <w:t>description,</w:t>
      </w:r>
      <w:r w:rsidR="0086017D">
        <w:rPr>
          <w:b/>
          <w:shd w:val="clear" w:color="auto" w:fill="FFFFFF"/>
        </w:rPr>
        <w:t xml:space="preserve"> </w:t>
      </w:r>
      <w:r w:rsidR="00155C8A" w:rsidRPr="007B61EF">
        <w:rPr>
          <w:b/>
          <w:shd w:val="clear" w:color="auto" w:fill="FFFFFF"/>
        </w:rPr>
        <w:t>transcription</w:t>
      </w:r>
      <w:r w:rsidR="0086017D">
        <w:rPr>
          <w:b/>
          <w:shd w:val="clear" w:color="auto" w:fill="FFFFFF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and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all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other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accessible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means,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modes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and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formats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of</w:t>
      </w:r>
      <w:r w:rsidR="0086017D">
        <w:rPr>
          <w:b/>
          <w:shd w:val="clear" w:color="auto" w:fill="FFFFFF"/>
          <w:lang w:eastAsia="es-ES"/>
        </w:rPr>
        <w:t xml:space="preserve"> </w:t>
      </w:r>
      <w:r w:rsidR="00155C8A" w:rsidRPr="007B61EF">
        <w:rPr>
          <w:b/>
          <w:shd w:val="clear" w:color="auto" w:fill="FFFFFF"/>
          <w:lang w:eastAsia="es-ES"/>
        </w:rPr>
        <w:t>communication</w:t>
      </w:r>
      <w:r w:rsidR="00155C8A">
        <w:rPr>
          <w:b/>
          <w:shd w:val="clear" w:color="auto" w:fill="FFFFFF"/>
          <w:lang w:eastAsia="es-ES"/>
        </w:rPr>
        <w:t>;</w:t>
      </w:r>
    </w:p>
    <w:p w14:paraId="03911755" w14:textId="215696BD" w:rsidR="00155C8A" w:rsidRPr="00E67A58" w:rsidRDefault="00497B38" w:rsidP="00497B38">
      <w:pPr>
        <w:pStyle w:val="ParaNoG"/>
        <w:numPr>
          <w:ilvl w:val="0"/>
          <w:numId w:val="0"/>
        </w:numPr>
        <w:ind w:left="1134"/>
        <w:rPr>
          <w:b/>
          <w:bCs/>
          <w:lang w:eastAsia="es-ES"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E67A58">
        <w:rPr>
          <w:b/>
          <w:bCs/>
          <w:lang w:eastAsia="es-ES"/>
        </w:rPr>
        <w:t>Fully</w:t>
      </w:r>
      <w:r w:rsidR="0086017D">
        <w:rPr>
          <w:b/>
          <w:bCs/>
          <w:lang w:eastAsia="es-ES"/>
        </w:rPr>
        <w:t xml:space="preserve"> </w:t>
      </w:r>
      <w:r w:rsidR="00155C8A" w:rsidRPr="00E67A58">
        <w:rPr>
          <w:b/>
          <w:bCs/>
          <w:lang w:eastAsia="es-ES"/>
        </w:rPr>
        <w:t>transpose</w:t>
      </w:r>
      <w:r w:rsidR="0086017D">
        <w:rPr>
          <w:b/>
          <w:bCs/>
          <w:lang w:eastAsia="es-ES"/>
        </w:rPr>
        <w:t xml:space="preserve"> </w:t>
      </w:r>
      <w:r w:rsidR="00155C8A" w:rsidRPr="00E67A58">
        <w:rPr>
          <w:b/>
          <w:shd w:val="clear" w:color="auto" w:fill="FFFFFF"/>
        </w:rPr>
        <w:t>the</w:t>
      </w:r>
      <w:r w:rsidR="0086017D">
        <w:rPr>
          <w:b/>
          <w:bCs/>
          <w:lang w:eastAsia="es-ES"/>
        </w:rPr>
        <w:t xml:space="preserve"> </w:t>
      </w:r>
      <w:r w:rsidR="00155C8A" w:rsidRPr="00E67A58">
        <w:rPr>
          <w:b/>
          <w:bCs/>
          <w:lang w:eastAsia="es-ES"/>
        </w:rPr>
        <w:t>Audiovisual</w:t>
      </w:r>
      <w:r w:rsidR="0086017D">
        <w:rPr>
          <w:b/>
          <w:bCs/>
          <w:lang w:eastAsia="es-ES"/>
        </w:rPr>
        <w:t xml:space="preserve"> </w:t>
      </w:r>
      <w:r w:rsidR="00155C8A" w:rsidRPr="00E67A58">
        <w:rPr>
          <w:b/>
          <w:bCs/>
          <w:lang w:eastAsia="es-ES"/>
        </w:rPr>
        <w:t>Media</w:t>
      </w:r>
      <w:r w:rsidR="0086017D">
        <w:rPr>
          <w:b/>
          <w:bCs/>
          <w:lang w:eastAsia="es-ES"/>
        </w:rPr>
        <w:t xml:space="preserve"> </w:t>
      </w:r>
      <w:r w:rsidR="00155C8A" w:rsidRPr="00E67A58">
        <w:rPr>
          <w:b/>
          <w:bCs/>
          <w:lang w:eastAsia="es-ES"/>
        </w:rPr>
        <w:t>Services</w:t>
      </w:r>
      <w:r w:rsidR="0086017D">
        <w:rPr>
          <w:b/>
          <w:bCs/>
          <w:lang w:eastAsia="es-ES"/>
        </w:rPr>
        <w:t xml:space="preserve"> </w:t>
      </w:r>
      <w:r w:rsidR="00155C8A" w:rsidRPr="00E67A58">
        <w:rPr>
          <w:b/>
          <w:bCs/>
          <w:lang w:eastAsia="es-ES"/>
        </w:rPr>
        <w:t>Directive</w:t>
      </w:r>
      <w:r w:rsidR="0086017D">
        <w:rPr>
          <w:b/>
          <w:bCs/>
          <w:lang w:eastAsia="es-ES"/>
        </w:rPr>
        <w:t xml:space="preserve"> </w:t>
      </w:r>
      <w:r w:rsidR="00155C8A" w:rsidRPr="00E67A58">
        <w:rPr>
          <w:b/>
          <w:bCs/>
          <w:lang w:eastAsia="es-ES"/>
        </w:rPr>
        <w:t>(</w:t>
      </w:r>
      <w:r w:rsidR="00155C8A" w:rsidRPr="00E67A58">
        <w:rPr>
          <w:b/>
          <w:bCs/>
          <w:lang w:eastAsia="en-GB"/>
        </w:rPr>
        <w:t>(EU)</w:t>
      </w:r>
      <w:r w:rsidR="0086017D">
        <w:rPr>
          <w:b/>
          <w:bCs/>
          <w:lang w:eastAsia="en-GB"/>
        </w:rPr>
        <w:t xml:space="preserve"> </w:t>
      </w:r>
      <w:r w:rsidR="00155C8A" w:rsidRPr="00E67A58">
        <w:rPr>
          <w:b/>
          <w:bCs/>
          <w:lang w:eastAsia="en-GB"/>
        </w:rPr>
        <w:t>2018/1808)</w:t>
      </w:r>
      <w:r w:rsidR="0086017D">
        <w:rPr>
          <w:b/>
          <w:bCs/>
          <w:lang w:eastAsia="en-GB"/>
        </w:rPr>
        <w:t xml:space="preserve"> </w:t>
      </w:r>
      <w:r w:rsidR="00155C8A" w:rsidRPr="00E67A58">
        <w:rPr>
          <w:b/>
          <w:bCs/>
          <w:lang w:eastAsia="en-GB"/>
        </w:rPr>
        <w:t>into</w:t>
      </w:r>
      <w:r w:rsidR="0086017D">
        <w:rPr>
          <w:b/>
          <w:bCs/>
          <w:lang w:eastAsia="en-GB"/>
        </w:rPr>
        <w:t xml:space="preserve"> </w:t>
      </w:r>
      <w:r w:rsidR="00155C8A" w:rsidRPr="00E67A58">
        <w:rPr>
          <w:b/>
          <w:bCs/>
          <w:lang w:eastAsia="en-GB"/>
        </w:rPr>
        <w:t>the</w:t>
      </w:r>
      <w:r w:rsidR="0086017D">
        <w:rPr>
          <w:b/>
          <w:bCs/>
          <w:lang w:eastAsia="en-GB"/>
        </w:rPr>
        <w:t xml:space="preserve"> </w:t>
      </w:r>
      <w:r w:rsidR="00155C8A" w:rsidRPr="00E67A58">
        <w:rPr>
          <w:b/>
          <w:bCs/>
          <w:lang w:eastAsia="en-GB"/>
        </w:rPr>
        <w:t>State</w:t>
      </w:r>
      <w:r w:rsidR="0086017D">
        <w:rPr>
          <w:b/>
          <w:bCs/>
          <w:lang w:eastAsia="en-GB"/>
        </w:rPr>
        <w:t xml:space="preserve"> </w:t>
      </w:r>
      <w:r w:rsidR="00155C8A" w:rsidRPr="00E67A58">
        <w:rPr>
          <w:b/>
          <w:bCs/>
          <w:lang w:eastAsia="en-GB"/>
        </w:rPr>
        <w:t>party</w:t>
      </w:r>
      <w:r w:rsidR="009112DB">
        <w:rPr>
          <w:b/>
          <w:bCs/>
          <w:lang w:eastAsia="en-GB"/>
        </w:rPr>
        <w:t>’</w:t>
      </w:r>
      <w:r w:rsidR="00155C8A" w:rsidRPr="00E67A58">
        <w:rPr>
          <w:b/>
          <w:bCs/>
          <w:lang w:eastAsia="en-GB"/>
        </w:rPr>
        <w:t>s</w:t>
      </w:r>
      <w:r w:rsidR="0086017D">
        <w:rPr>
          <w:b/>
          <w:bCs/>
          <w:lang w:eastAsia="en-GB"/>
        </w:rPr>
        <w:t xml:space="preserve"> </w:t>
      </w:r>
      <w:r w:rsidR="00155C8A" w:rsidRPr="00E67A58">
        <w:rPr>
          <w:b/>
          <w:bCs/>
          <w:lang w:eastAsia="en-GB"/>
        </w:rPr>
        <w:t>legislation.</w:t>
      </w:r>
    </w:p>
    <w:p w14:paraId="7038C954" w14:textId="21C78BB6" w:rsidR="00155C8A" w:rsidRPr="00E67A58" w:rsidRDefault="00155C8A" w:rsidP="00813A46">
      <w:pPr>
        <w:pStyle w:val="H23G"/>
      </w:pPr>
      <w:r w:rsidRPr="00E67A58">
        <w:tab/>
      </w:r>
      <w:r w:rsidRPr="00E67A58">
        <w:tab/>
        <w:t>Respect</w:t>
      </w:r>
      <w:r w:rsidR="0086017D">
        <w:t xml:space="preserve"> </w:t>
      </w:r>
      <w:r w:rsidRPr="00E67A58">
        <w:t>for</w:t>
      </w:r>
      <w:r w:rsidR="0086017D">
        <w:t xml:space="preserve"> </w:t>
      </w:r>
      <w:r w:rsidRPr="00E67A58">
        <w:t>home</w:t>
      </w:r>
      <w:r w:rsidR="0086017D">
        <w:t xml:space="preserve"> </w:t>
      </w:r>
      <w:r w:rsidRPr="00E67A58">
        <w:t>and</w:t>
      </w:r>
      <w:r w:rsidR="0086017D">
        <w:t xml:space="preserve"> </w:t>
      </w:r>
      <w:r w:rsidRPr="00E67A58">
        <w:t>the</w:t>
      </w:r>
      <w:r w:rsidR="0086017D">
        <w:t xml:space="preserve"> </w:t>
      </w:r>
      <w:r w:rsidRPr="00E67A58">
        <w:t>family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23)</w:t>
      </w:r>
    </w:p>
    <w:p w14:paraId="4D909739" w14:textId="3A2F6DB6" w:rsidR="00155C8A" w:rsidRPr="00E67A5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7A58">
        <w:t>46.</w:t>
      </w:r>
      <w:r w:rsidRPr="00E67A58"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is</w:t>
      </w:r>
      <w:r w:rsidR="0086017D">
        <w:t xml:space="preserve"> </w:t>
      </w:r>
      <w:r w:rsidR="00155C8A" w:rsidRPr="00E67A58">
        <w:t>concerned</w:t>
      </w:r>
      <w:r w:rsidR="0086017D">
        <w:t xml:space="preserve"> </w:t>
      </w:r>
      <w:r w:rsidR="00155C8A" w:rsidRPr="00E67A58">
        <w:t>about:</w:t>
      </w:r>
    </w:p>
    <w:p w14:paraId="3F063B5A" w14:textId="5619634C" w:rsidR="00155C8A" w:rsidRPr="00E67A58" w:rsidRDefault="00813A46" w:rsidP="00813A46">
      <w:pPr>
        <w:pStyle w:val="ParaNoG"/>
        <w:numPr>
          <w:ilvl w:val="0"/>
          <w:numId w:val="0"/>
        </w:numPr>
        <w:ind w:left="1134"/>
        <w:rPr>
          <w:lang w:eastAsia="es-ES"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E67A58">
        <w:rPr>
          <w:lang w:eastAsia="es-ES"/>
        </w:rPr>
        <w:t>Legal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restrictions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under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Civil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Code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depriving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persons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disabilities,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who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have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been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placed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under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substitute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decision</w:t>
      </w:r>
      <w:r w:rsidR="00155C8A">
        <w:rPr>
          <w:lang w:eastAsia="es-ES"/>
        </w:rPr>
        <w:t>-</w:t>
      </w:r>
      <w:r w:rsidR="00155C8A" w:rsidRPr="00E67A58">
        <w:rPr>
          <w:lang w:eastAsia="es-ES"/>
        </w:rPr>
        <w:t>making,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their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rights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to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marriage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family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life</w:t>
      </w:r>
      <w:r w:rsidR="00155C8A">
        <w:rPr>
          <w:lang w:eastAsia="es-ES"/>
        </w:rPr>
        <w:t>;</w:t>
      </w:r>
    </w:p>
    <w:p w14:paraId="6D1FB6C5" w14:textId="3BFF1D3D" w:rsidR="00155C8A" w:rsidRPr="00E67A58" w:rsidRDefault="00813A46" w:rsidP="00813A46">
      <w:pPr>
        <w:pStyle w:val="ParaNoG"/>
        <w:numPr>
          <w:ilvl w:val="0"/>
          <w:numId w:val="0"/>
        </w:numPr>
        <w:ind w:left="1134"/>
        <w:rPr>
          <w:lang w:eastAsia="es-ES"/>
        </w:rPr>
      </w:pPr>
      <w:r>
        <w:rPr>
          <w:bCs/>
        </w:rPr>
        <w:tab/>
        <w:t>(b)</w:t>
      </w:r>
      <w:r>
        <w:rPr>
          <w:bCs/>
        </w:rPr>
        <w:tab/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l</w:t>
      </w:r>
      <w:r w:rsidR="00155C8A" w:rsidRPr="00E67A58">
        <w:rPr>
          <w:lang w:eastAsia="es-ES"/>
        </w:rPr>
        <w:t>ack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in-home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and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community-based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services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for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families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with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a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member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with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lang w:eastAsia="es-ES"/>
        </w:rPr>
        <w:t>disability</w:t>
      </w:r>
      <w:r w:rsidR="00155C8A" w:rsidRPr="00E67A58">
        <w:rPr>
          <w:rFonts w:eastAsia="Arial"/>
          <w:lang w:eastAsia="es-ES"/>
        </w:rPr>
        <w:t>,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particularly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those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with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autistic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children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and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children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requiring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high</w:t>
      </w:r>
      <w:r w:rsidR="00155C8A">
        <w:rPr>
          <w:rFonts w:eastAsia="Arial"/>
          <w:lang w:eastAsia="es-ES"/>
        </w:rPr>
        <w:t>er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levels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of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support,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especially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in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areas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outside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the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capital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and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in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rural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areas;</w:t>
      </w:r>
    </w:p>
    <w:p w14:paraId="74B3A3EA" w14:textId="4C18E0CF" w:rsidR="00155C8A" w:rsidRPr="00E67A58" w:rsidRDefault="00813A46" w:rsidP="00813A46">
      <w:pPr>
        <w:pStyle w:val="ParaNoG"/>
        <w:numPr>
          <w:ilvl w:val="0"/>
          <w:numId w:val="0"/>
        </w:numPr>
        <w:ind w:left="1134"/>
        <w:rPr>
          <w:lang w:eastAsia="es-ES"/>
        </w:rPr>
      </w:pPr>
      <w:r>
        <w:rPr>
          <w:bCs/>
        </w:rPr>
        <w:tab/>
        <w:t>(c)</w:t>
      </w:r>
      <w:r>
        <w:rPr>
          <w:bCs/>
        </w:rPr>
        <w:tab/>
      </w:r>
      <w:r w:rsidR="00155C8A">
        <w:rPr>
          <w:rFonts w:eastAsia="Arial"/>
          <w:lang w:eastAsia="es-ES"/>
        </w:rPr>
        <w:t>The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r</w:t>
      </w:r>
      <w:r w:rsidR="00155C8A" w:rsidRPr="00E67A58">
        <w:rPr>
          <w:rFonts w:eastAsia="Arial"/>
          <w:lang w:eastAsia="es-ES"/>
        </w:rPr>
        <w:t>isk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for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children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with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disabilities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of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being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separated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from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their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parents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based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on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their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lang w:eastAsia="es-ES"/>
        </w:rPr>
        <w:t>impairment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or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socioeconomic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status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and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resulting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in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their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institutionalization.</w:t>
      </w:r>
    </w:p>
    <w:p w14:paraId="2AA44E0E" w14:textId="494A15B4" w:rsidR="00155C8A" w:rsidRPr="007B61EF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7B61EF">
        <w:t>47.</w:t>
      </w:r>
      <w:r w:rsidRPr="007B61EF">
        <w:tab/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Committee</w:t>
      </w:r>
      <w:r w:rsidR="0086017D">
        <w:rPr>
          <w:b/>
        </w:rPr>
        <w:t xml:space="preserve"> </w:t>
      </w:r>
      <w:r w:rsidR="00155C8A" w:rsidRPr="007B61EF">
        <w:rPr>
          <w:b/>
        </w:rPr>
        <w:t>recommends</w:t>
      </w:r>
      <w:r w:rsidR="0086017D">
        <w:rPr>
          <w:b/>
        </w:rPr>
        <w:t xml:space="preserve"> </w:t>
      </w:r>
      <w:r w:rsidR="00155C8A" w:rsidRPr="007B61EF">
        <w:rPr>
          <w:b/>
        </w:rPr>
        <w:t>that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State</w:t>
      </w:r>
      <w:r w:rsidR="0086017D">
        <w:rPr>
          <w:b/>
        </w:rPr>
        <w:t xml:space="preserve"> </w:t>
      </w:r>
      <w:r w:rsidR="00155C8A" w:rsidRPr="007B61EF">
        <w:rPr>
          <w:b/>
        </w:rPr>
        <w:t>party:</w:t>
      </w:r>
    </w:p>
    <w:p w14:paraId="7C534746" w14:textId="71754F5F" w:rsidR="00155C8A" w:rsidRPr="007B61EF" w:rsidRDefault="00813A46" w:rsidP="00813A46">
      <w:pPr>
        <w:pStyle w:val="ParaNoG"/>
        <w:numPr>
          <w:ilvl w:val="0"/>
          <w:numId w:val="0"/>
        </w:numPr>
        <w:ind w:left="1134"/>
        <w:rPr>
          <w:b/>
          <w:lang w:eastAsia="es-ES"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7B61EF">
        <w:rPr>
          <w:b/>
          <w:lang w:eastAsia="es-ES"/>
        </w:rPr>
        <w:t>Repeal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all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legal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restrictions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on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marriage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family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life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for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persons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with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disabilities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on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grounds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their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impairment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ensure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their</w:t>
      </w:r>
      <w:r w:rsidR="0086017D">
        <w:rPr>
          <w:b/>
          <w:lang w:eastAsia="es-ES"/>
        </w:rPr>
        <w:t xml:space="preserve"> </w:t>
      </w:r>
      <w:r w:rsidR="00155C8A" w:rsidRPr="007B61EF">
        <w:rPr>
          <w:b/>
          <w:lang w:eastAsia="es-ES"/>
        </w:rPr>
        <w:t>rights</w:t>
      </w:r>
      <w:r w:rsidR="0086017D">
        <w:rPr>
          <w:b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in</w:t>
      </w:r>
      <w:r w:rsidR="0086017D">
        <w:rPr>
          <w:rFonts w:eastAsia="Arial"/>
          <w:b/>
          <w:color w:val="000000"/>
          <w:shd w:val="clear" w:color="auto" w:fill="FFFFFF"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relation</w:t>
      </w:r>
      <w:r w:rsidR="0086017D">
        <w:rPr>
          <w:rFonts w:eastAsia="Arial"/>
          <w:b/>
          <w:color w:val="000000"/>
          <w:shd w:val="clear" w:color="auto" w:fill="FFFFFF"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to</w:t>
      </w:r>
      <w:r w:rsidR="0086017D">
        <w:rPr>
          <w:rFonts w:eastAsia="Arial"/>
          <w:b/>
          <w:color w:val="000000"/>
          <w:shd w:val="clear" w:color="auto" w:fill="FFFFFF"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marriage,</w:t>
      </w:r>
      <w:r w:rsidR="0086017D">
        <w:rPr>
          <w:rFonts w:eastAsia="Arial"/>
          <w:b/>
          <w:color w:val="000000"/>
          <w:shd w:val="clear" w:color="auto" w:fill="FFFFFF"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family</w:t>
      </w:r>
      <w:r w:rsidR="0086017D">
        <w:rPr>
          <w:rFonts w:eastAsia="Arial"/>
          <w:b/>
          <w:color w:val="000000"/>
          <w:shd w:val="clear" w:color="auto" w:fill="FFFFFF"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and</w:t>
      </w:r>
      <w:r w:rsidR="0086017D">
        <w:rPr>
          <w:rFonts w:eastAsia="Arial"/>
          <w:b/>
          <w:color w:val="000000"/>
          <w:shd w:val="clear" w:color="auto" w:fill="FFFFFF"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parenthood</w:t>
      </w:r>
      <w:r w:rsidR="0086017D">
        <w:rPr>
          <w:rFonts w:eastAsia="Arial"/>
          <w:b/>
          <w:color w:val="000000"/>
          <w:shd w:val="clear" w:color="auto" w:fill="FFFFFF"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on</w:t>
      </w:r>
      <w:r w:rsidR="0086017D">
        <w:rPr>
          <w:rFonts w:eastAsia="Arial"/>
          <w:b/>
          <w:color w:val="000000"/>
          <w:shd w:val="clear" w:color="auto" w:fill="FFFFFF"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an</w:t>
      </w:r>
      <w:r w:rsidR="0086017D">
        <w:rPr>
          <w:rFonts w:eastAsia="Arial"/>
          <w:b/>
          <w:color w:val="000000"/>
          <w:shd w:val="clear" w:color="auto" w:fill="FFFFFF"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equal</w:t>
      </w:r>
      <w:r w:rsidR="0086017D">
        <w:rPr>
          <w:rFonts w:eastAsia="Arial"/>
          <w:b/>
          <w:color w:val="000000"/>
          <w:shd w:val="clear" w:color="auto" w:fill="FFFFFF"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basis</w:t>
      </w:r>
      <w:r w:rsidR="0086017D">
        <w:rPr>
          <w:rFonts w:eastAsia="Arial"/>
          <w:b/>
          <w:color w:val="000000"/>
          <w:shd w:val="clear" w:color="auto" w:fill="FFFFFF"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with</w:t>
      </w:r>
      <w:r w:rsidR="0086017D">
        <w:rPr>
          <w:rFonts w:eastAsia="Arial"/>
          <w:b/>
          <w:color w:val="000000"/>
          <w:shd w:val="clear" w:color="auto" w:fill="FFFFFF"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others</w:t>
      </w:r>
      <w:r w:rsidR="00155C8A">
        <w:rPr>
          <w:rFonts w:eastAsia="Arial"/>
          <w:b/>
          <w:color w:val="000000"/>
          <w:shd w:val="clear" w:color="auto" w:fill="FFFFFF"/>
          <w:lang w:eastAsia="es-ES"/>
        </w:rPr>
        <w:t>;</w:t>
      </w:r>
    </w:p>
    <w:p w14:paraId="21E2409E" w14:textId="263A6F47" w:rsidR="00155C8A" w:rsidRPr="00E67A58" w:rsidRDefault="00813A46" w:rsidP="00813A46">
      <w:pPr>
        <w:pStyle w:val="ParaNoG"/>
        <w:numPr>
          <w:ilvl w:val="0"/>
          <w:numId w:val="0"/>
        </w:numPr>
        <w:ind w:left="1134"/>
        <w:rPr>
          <w:b/>
          <w:lang w:eastAsia="es-ES"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E67A58">
        <w:rPr>
          <w:b/>
          <w:lang w:eastAsia="es-ES"/>
        </w:rPr>
        <w:t>Ensure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accessibility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availability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in-home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community-based</w:t>
      </w:r>
      <w:r w:rsidR="0086017D">
        <w:rPr>
          <w:b/>
          <w:lang w:eastAsia="es-ES"/>
        </w:rPr>
        <w:t xml:space="preserve"> </w:t>
      </w:r>
      <w:r w:rsidR="00155C8A" w:rsidRPr="00E67A58">
        <w:rPr>
          <w:rFonts w:eastAsia="Arial"/>
          <w:b/>
          <w:color w:val="000000"/>
          <w:shd w:val="clear" w:color="auto" w:fill="FFFFFF"/>
          <w:lang w:eastAsia="es-ES"/>
        </w:rPr>
        <w:t>services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for</w:t>
      </w:r>
      <w:r w:rsidR="0086017D">
        <w:rPr>
          <w:b/>
          <w:lang w:eastAsia="es-ES"/>
        </w:rPr>
        <w:t xml:space="preserve"> </w:t>
      </w:r>
      <w:r w:rsidR="00155C8A" w:rsidRPr="007B61EF">
        <w:rPr>
          <w:rFonts w:eastAsia="Arial"/>
          <w:b/>
          <w:color w:val="000000"/>
          <w:shd w:val="clear" w:color="auto" w:fill="FFFFFF"/>
          <w:lang w:eastAsia="es-ES"/>
        </w:rPr>
        <w:t>families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with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member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with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disability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across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territory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State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Party</w:t>
      </w:r>
      <w:r w:rsidR="00155C8A">
        <w:rPr>
          <w:b/>
          <w:lang w:eastAsia="es-ES"/>
        </w:rPr>
        <w:t>;</w:t>
      </w:r>
    </w:p>
    <w:p w14:paraId="7FD5AE5C" w14:textId="6785AEBB" w:rsidR="00155C8A" w:rsidRPr="00E67A58" w:rsidRDefault="00813A46" w:rsidP="00813A46">
      <w:pPr>
        <w:pStyle w:val="ParaNoG"/>
        <w:numPr>
          <w:ilvl w:val="0"/>
          <w:numId w:val="0"/>
        </w:numPr>
        <w:ind w:left="1134"/>
        <w:rPr>
          <w:b/>
          <w:lang w:eastAsia="es-ES"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E67A58">
        <w:rPr>
          <w:b/>
          <w:lang w:eastAsia="es-ES"/>
        </w:rPr>
        <w:t>Prevent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separation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children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with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disabilities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from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their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parents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based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on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their</w:t>
      </w:r>
      <w:r w:rsidR="0086017D">
        <w:rPr>
          <w:b/>
          <w:lang w:eastAsia="es-ES"/>
        </w:rPr>
        <w:t xml:space="preserve"> </w:t>
      </w:r>
      <w:r w:rsidR="00155C8A" w:rsidRPr="00E67A58">
        <w:rPr>
          <w:rFonts w:eastAsia="Arial"/>
          <w:b/>
          <w:color w:val="000000"/>
          <w:shd w:val="clear" w:color="auto" w:fill="FFFFFF"/>
          <w:lang w:eastAsia="es-ES"/>
        </w:rPr>
        <w:t>impairment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or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socioeconomic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status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ensure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all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necessary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community-based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support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services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in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performance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their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child-rearing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responsibilities.</w:t>
      </w:r>
    </w:p>
    <w:p w14:paraId="438EEBC5" w14:textId="6EF0F34C" w:rsidR="00155C8A" w:rsidRPr="00E67A58" w:rsidRDefault="00155C8A" w:rsidP="00813A46">
      <w:pPr>
        <w:pStyle w:val="H23G"/>
      </w:pPr>
      <w:r w:rsidRPr="00E67A58">
        <w:tab/>
      </w:r>
      <w:r w:rsidRPr="00E67A58">
        <w:tab/>
        <w:t>Education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24)</w:t>
      </w:r>
    </w:p>
    <w:p w14:paraId="5CF7B137" w14:textId="671FC80A" w:rsidR="00155C8A" w:rsidRPr="00E67A5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7A58">
        <w:t>48.</w:t>
      </w:r>
      <w:r w:rsidRPr="00E67A58"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notes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concern</w:t>
      </w:r>
      <w:r w:rsidR="0086017D">
        <w:t xml:space="preserve"> </w:t>
      </w:r>
      <w:r w:rsidR="00155C8A" w:rsidRPr="00E67A58">
        <w:t>that</w:t>
      </w:r>
      <w:r w:rsidR="0086017D">
        <w:t xml:space="preserve"> </w:t>
      </w:r>
      <w:r w:rsidR="00155C8A" w:rsidRPr="00E67A58">
        <w:t>children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</w:t>
      </w:r>
      <w:r w:rsidR="0086017D">
        <w:t xml:space="preserve"> </w:t>
      </w:r>
      <w:r w:rsidR="00155C8A" w:rsidRPr="00E67A58">
        <w:t>are</w:t>
      </w:r>
      <w:r w:rsidR="0086017D">
        <w:t xml:space="preserve"> </w:t>
      </w:r>
      <w:r w:rsidR="00155C8A" w:rsidRPr="00E67A58">
        <w:t>excluded</w:t>
      </w:r>
      <w:r w:rsidR="0086017D">
        <w:t xml:space="preserve"> </w:t>
      </w:r>
      <w:r w:rsidR="00155C8A" w:rsidRPr="00E67A58">
        <w:t>from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general</w:t>
      </w:r>
      <w:r w:rsidR="0086017D">
        <w:t xml:space="preserve"> </w:t>
      </w:r>
      <w:r w:rsidR="00155C8A" w:rsidRPr="00E67A58">
        <w:t>education</w:t>
      </w:r>
      <w:r w:rsidR="0086017D">
        <w:t xml:space="preserve"> </w:t>
      </w:r>
      <w:r w:rsidR="00155C8A" w:rsidRPr="00E67A58">
        <w:t>system</w:t>
      </w:r>
      <w:r w:rsidR="00155C8A">
        <w:t>.</w:t>
      </w:r>
      <w:r w:rsidR="0086017D">
        <w:t xml:space="preserve"> </w:t>
      </w:r>
      <w:r w:rsidR="00155C8A">
        <w:t>In</w:t>
      </w:r>
      <w:r w:rsidR="0086017D">
        <w:t xml:space="preserve"> </w:t>
      </w:r>
      <w:r w:rsidR="00155C8A">
        <w:t>particular,</w:t>
      </w:r>
      <w:r w:rsidR="0086017D">
        <w:t xml:space="preserve"> </w:t>
      </w:r>
      <w:r w:rsidR="00155C8A">
        <w:t>it</w:t>
      </w:r>
      <w:r w:rsidR="0086017D">
        <w:t xml:space="preserve"> </w:t>
      </w:r>
      <w:r w:rsidR="00155C8A">
        <w:t>is</w:t>
      </w:r>
      <w:r w:rsidR="0086017D">
        <w:t xml:space="preserve"> </w:t>
      </w:r>
      <w:r w:rsidR="00155C8A">
        <w:t>concerned</w:t>
      </w:r>
      <w:r w:rsidR="0086017D">
        <w:t xml:space="preserve"> </w:t>
      </w:r>
      <w:r w:rsidR="00155C8A">
        <w:t>about:</w:t>
      </w:r>
    </w:p>
    <w:p w14:paraId="25568437" w14:textId="5B8400A7" w:rsidR="00155C8A" w:rsidRPr="00914C16" w:rsidRDefault="00C10632" w:rsidP="00C10632">
      <w:pPr>
        <w:pStyle w:val="ParaNoG"/>
        <w:numPr>
          <w:ilvl w:val="0"/>
          <w:numId w:val="0"/>
        </w:numPr>
        <w:ind w:left="1134"/>
        <w:rPr>
          <w:lang w:eastAsia="es-ES"/>
        </w:rPr>
      </w:pPr>
      <w:r>
        <w:rPr>
          <w:bCs/>
        </w:rPr>
        <w:tab/>
        <w:t>(a)</w:t>
      </w:r>
      <w:r>
        <w:rPr>
          <w:bCs/>
        </w:rPr>
        <w:tab/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Public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Education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Act</w:t>
      </w:r>
      <w:r w:rsidR="00155C8A">
        <w:rPr>
          <w:lang w:eastAsia="es-ES"/>
        </w:rPr>
        <w:t>,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which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provides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for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segregated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education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omits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obligation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to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admit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children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disabilities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into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general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education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schools,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as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provided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in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Convention</w:t>
      </w:r>
      <w:r w:rsidR="00155C8A">
        <w:rPr>
          <w:lang w:eastAsia="es-ES"/>
        </w:rPr>
        <w:t>,</w:t>
      </w:r>
      <w:r w:rsidR="0086017D">
        <w:rPr>
          <w:lang w:eastAsia="es-ES"/>
        </w:rPr>
        <w:t xml:space="preserve"> </w:t>
      </w:r>
      <w:r w:rsidR="00155C8A" w:rsidRPr="00F92E41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legitim</w:t>
      </w:r>
      <w:r w:rsidR="00155C8A" w:rsidRPr="00F92E41">
        <w:rPr>
          <w:lang w:eastAsia="es-ES"/>
        </w:rPr>
        <w:t>izes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both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education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children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high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support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requirements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in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residential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institutions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at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home</w:t>
      </w:r>
      <w:r w:rsidR="0086017D">
        <w:rPr>
          <w:lang w:eastAsia="es-ES"/>
        </w:rPr>
        <w:t xml:space="preserve"> </w:t>
      </w:r>
      <w:r w:rsidR="00155C8A" w:rsidRPr="00F92E41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a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reduced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number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teaching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hours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for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children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914C16">
        <w:rPr>
          <w:lang w:eastAsia="es-ES"/>
        </w:rPr>
        <w:t>disabilities;</w:t>
      </w:r>
    </w:p>
    <w:p w14:paraId="031B07C7" w14:textId="09AF39EC" w:rsidR="00155C8A" w:rsidRPr="00E67A58" w:rsidRDefault="00C10632" w:rsidP="00C10632">
      <w:pPr>
        <w:pStyle w:val="ParaNoG"/>
        <w:numPr>
          <w:ilvl w:val="0"/>
          <w:numId w:val="0"/>
        </w:numPr>
        <w:ind w:left="1134"/>
        <w:rPr>
          <w:lang w:eastAsia="es-ES"/>
        </w:rPr>
      </w:pPr>
      <w:r>
        <w:rPr>
          <w:bCs/>
        </w:rPr>
        <w:lastRenderedPageBreak/>
        <w:tab/>
        <w:t>(b)</w:t>
      </w:r>
      <w:r>
        <w:rPr>
          <w:bCs/>
        </w:rPr>
        <w:tab/>
      </w:r>
      <w:r w:rsidR="00155C8A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l</w:t>
      </w:r>
      <w:r w:rsidR="00155C8A" w:rsidRPr="00E67A58">
        <w:rPr>
          <w:lang w:eastAsia="es-ES"/>
        </w:rPr>
        <w:t>ack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access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to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regular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education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facilities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transportation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for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children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physical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disabilities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their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communities,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providing</w:t>
      </w:r>
      <w:r w:rsidR="0086017D">
        <w:rPr>
          <w:rFonts w:ascii="Helvetica" w:hAnsi="Helvetica"/>
          <w:color w:val="000000"/>
          <w:shd w:val="clear" w:color="auto" w:fill="FFFFFF"/>
        </w:rPr>
        <w:t xml:space="preserve"> </w:t>
      </w:r>
      <w:r w:rsidR="00A363E5" w:rsidRPr="00A363E5">
        <w:rPr>
          <w:rFonts w:asciiTheme="majorBidi" w:hAnsiTheme="majorBidi" w:cstheme="majorBidi"/>
          <w:color w:val="000000"/>
          <w:shd w:val="clear" w:color="auto" w:fill="FFFFFF"/>
        </w:rPr>
        <w:t>r</w:t>
      </w:r>
      <w:r w:rsidR="00155C8A" w:rsidRPr="00812ECE">
        <w:rPr>
          <w:lang w:eastAsia="es-ES"/>
        </w:rPr>
        <w:t>easonable</w:t>
      </w:r>
      <w:r w:rsidR="0086017D">
        <w:rPr>
          <w:lang w:eastAsia="es-ES"/>
        </w:rPr>
        <w:t xml:space="preserve"> </w:t>
      </w:r>
      <w:r w:rsidR="00155C8A" w:rsidRPr="00812ECE">
        <w:rPr>
          <w:lang w:eastAsia="es-ES"/>
        </w:rPr>
        <w:t>accommodation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for</w:t>
      </w:r>
      <w:r w:rsidR="0086017D">
        <w:rPr>
          <w:lang w:eastAsia="es-ES"/>
        </w:rPr>
        <w:t xml:space="preserve"> </w:t>
      </w:r>
      <w:r w:rsidR="00155C8A" w:rsidRPr="00812ECE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812ECE">
        <w:rPr>
          <w:lang w:eastAsia="es-ES"/>
        </w:rPr>
        <w:t>requirements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>
        <w:rPr>
          <w:lang w:eastAsia="es-ES"/>
        </w:rPr>
        <w:t>individuals,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including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rural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areas;</w:t>
      </w:r>
    </w:p>
    <w:p w14:paraId="3F060FF2" w14:textId="4C5B9371" w:rsidR="00155C8A" w:rsidRPr="00E67A58" w:rsidRDefault="00C10632" w:rsidP="00C10632">
      <w:pPr>
        <w:pStyle w:val="ParaNoG"/>
        <w:numPr>
          <w:ilvl w:val="0"/>
          <w:numId w:val="0"/>
        </w:numPr>
        <w:ind w:left="1134"/>
        <w:rPr>
          <w:lang w:eastAsia="es-ES"/>
        </w:rPr>
      </w:pPr>
      <w:r>
        <w:rPr>
          <w:bCs/>
        </w:rPr>
        <w:tab/>
        <w:t>(c)</w:t>
      </w:r>
      <w:r>
        <w:rPr>
          <w:bCs/>
        </w:rPr>
        <w:tab/>
      </w:r>
      <w:r w:rsidR="00155C8A">
        <w:rPr>
          <w:rFonts w:eastAsia="Arial"/>
          <w:lang w:eastAsia="es-ES"/>
        </w:rPr>
        <w:t>The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limited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knowledge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and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skills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of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teachers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in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the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general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education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system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that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are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necessary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for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lang w:eastAsia="es-ES"/>
        </w:rPr>
        <w:t>inclusive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education;</w:t>
      </w:r>
    </w:p>
    <w:p w14:paraId="669E88A9" w14:textId="1C4C38F1" w:rsidR="00155C8A" w:rsidRPr="00E67A58" w:rsidRDefault="00C10632" w:rsidP="00C10632">
      <w:pPr>
        <w:pStyle w:val="ParaNoG"/>
        <w:numPr>
          <w:ilvl w:val="0"/>
          <w:numId w:val="0"/>
        </w:numPr>
        <w:ind w:left="1134"/>
        <w:rPr>
          <w:rFonts w:ascii="Arial" w:hAnsi="Arial" w:cs="Arial"/>
          <w:lang w:eastAsia="es-ES"/>
        </w:rPr>
      </w:pPr>
      <w:r>
        <w:rPr>
          <w:bCs/>
        </w:rPr>
        <w:tab/>
        <w:t>(d)</w:t>
      </w:r>
      <w:r>
        <w:rPr>
          <w:bCs/>
        </w:rPr>
        <w:tab/>
      </w:r>
      <w:r w:rsidR="00155C8A">
        <w:rPr>
          <w:rFonts w:eastAsia="Arial"/>
          <w:lang w:eastAsia="es-ES"/>
        </w:rPr>
        <w:t>The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barriers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experienced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by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deaf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and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hard-of</w:t>
      </w:r>
      <w:r w:rsidR="00155C8A">
        <w:rPr>
          <w:rFonts w:eastAsia="Arial"/>
          <w:lang w:eastAsia="es-ES"/>
        </w:rPr>
        <w:t>-</w:t>
      </w:r>
      <w:r w:rsidR="00155C8A" w:rsidRPr="00E67A58">
        <w:rPr>
          <w:rFonts w:eastAsia="Arial"/>
          <w:lang w:eastAsia="es-ES"/>
        </w:rPr>
        <w:t>hearing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children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in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accessing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the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general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education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system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and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the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lack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rFonts w:eastAsia="Arial"/>
          <w:lang w:eastAsia="es-ES"/>
        </w:rPr>
        <w:t xml:space="preserve"> </w:t>
      </w:r>
      <w:r w:rsidR="00155C8A" w:rsidRPr="007B61EF">
        <w:rPr>
          <w:lang w:eastAsia="es-ES"/>
        </w:rPr>
        <w:t>opportunities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for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bilingual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education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within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inclusive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educational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settings</w:t>
      </w:r>
      <w:r w:rsidR="00155C8A">
        <w:rPr>
          <w:rFonts w:eastAsia="Arial"/>
          <w:lang w:eastAsia="es-ES"/>
        </w:rPr>
        <w:t>;</w:t>
      </w:r>
    </w:p>
    <w:p w14:paraId="6AEDB2C1" w14:textId="04C84C20" w:rsidR="00155C8A" w:rsidRPr="00E67A58" w:rsidRDefault="00C10632" w:rsidP="00C10632">
      <w:pPr>
        <w:pStyle w:val="ParaNoG"/>
        <w:numPr>
          <w:ilvl w:val="0"/>
          <w:numId w:val="0"/>
        </w:numPr>
        <w:ind w:left="1134"/>
        <w:rPr>
          <w:rFonts w:ascii="Arial" w:hAnsi="Arial" w:cs="Arial"/>
          <w:lang w:eastAsia="es-ES"/>
        </w:rPr>
      </w:pPr>
      <w:r>
        <w:rPr>
          <w:bCs/>
        </w:rPr>
        <w:tab/>
        <w:t>(e)</w:t>
      </w:r>
      <w:r>
        <w:rPr>
          <w:bCs/>
        </w:rPr>
        <w:tab/>
      </w:r>
      <w:r w:rsidR="00155C8A">
        <w:rPr>
          <w:rFonts w:eastAsia="Arial"/>
          <w:lang w:eastAsia="es-ES"/>
        </w:rPr>
        <w:t>The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l</w:t>
      </w:r>
      <w:r w:rsidR="00155C8A" w:rsidRPr="00E67A58">
        <w:rPr>
          <w:rFonts w:eastAsia="Arial"/>
          <w:lang w:eastAsia="es-ES"/>
        </w:rPr>
        <w:t>ack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of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accessibility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of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general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vocational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education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facilities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and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program</w:t>
      </w:r>
      <w:r w:rsidR="00155C8A">
        <w:rPr>
          <w:rFonts w:eastAsia="Arial"/>
          <w:lang w:eastAsia="es-ES"/>
        </w:rPr>
        <w:t>me</w:t>
      </w:r>
      <w:r w:rsidR="00155C8A" w:rsidRPr="00E67A58">
        <w:rPr>
          <w:rFonts w:eastAsia="Arial"/>
          <w:lang w:eastAsia="es-ES"/>
        </w:rPr>
        <w:t>s,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particularly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for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autistic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children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and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children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with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intellectual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disabilities</w:t>
      </w:r>
      <w:r w:rsidR="00155C8A">
        <w:rPr>
          <w:rFonts w:eastAsia="Arial"/>
          <w:lang w:eastAsia="es-ES"/>
        </w:rPr>
        <w:t>;</w:t>
      </w:r>
    </w:p>
    <w:p w14:paraId="3BEF7D84" w14:textId="5FF2F71D" w:rsidR="00155C8A" w:rsidRPr="00E67A58" w:rsidRDefault="00C10632" w:rsidP="00C10632">
      <w:pPr>
        <w:pStyle w:val="ParaNoG"/>
        <w:numPr>
          <w:ilvl w:val="0"/>
          <w:numId w:val="0"/>
        </w:numPr>
        <w:ind w:left="1134"/>
        <w:rPr>
          <w:rFonts w:ascii="Arial" w:hAnsi="Arial" w:cs="Arial"/>
          <w:lang w:eastAsia="es-ES"/>
        </w:rPr>
      </w:pPr>
      <w:r>
        <w:rPr>
          <w:bCs/>
        </w:rPr>
        <w:tab/>
        <w:t>(f)</w:t>
      </w:r>
      <w:r>
        <w:rPr>
          <w:bCs/>
        </w:rPr>
        <w:tab/>
      </w:r>
      <w:r w:rsidR="00155C8A">
        <w:rPr>
          <w:rFonts w:eastAsia="Arial"/>
          <w:lang w:eastAsia="es-ES"/>
        </w:rPr>
        <w:t>The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s</w:t>
      </w:r>
      <w:r w:rsidR="00155C8A" w:rsidRPr="00E67A58">
        <w:rPr>
          <w:rFonts w:eastAsia="Arial"/>
          <w:lang w:eastAsia="es-ES"/>
        </w:rPr>
        <w:t>egregation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of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children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with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disabilities,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including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Roma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children,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through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poor</w:t>
      </w:r>
      <w:r w:rsidR="00155C8A">
        <w:rPr>
          <w:rFonts w:eastAsia="Arial"/>
          <w:lang w:eastAsia="es-ES"/>
        </w:rPr>
        <w:t>-</w:t>
      </w:r>
      <w:r w:rsidR="00155C8A" w:rsidRPr="00E67A58">
        <w:rPr>
          <w:rFonts w:eastAsia="Arial"/>
          <w:lang w:eastAsia="es-ES"/>
        </w:rPr>
        <w:t>quality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lang w:eastAsia="es-ES"/>
        </w:rPr>
        <w:t>education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and</w:t>
      </w:r>
      <w:r w:rsidR="0086017D">
        <w:rPr>
          <w:rFonts w:eastAsia="Arial"/>
          <w:lang w:eastAsia="es-ES"/>
        </w:rPr>
        <w:t xml:space="preserve"> </w:t>
      </w:r>
      <w:r w:rsidR="00155C8A">
        <w:rPr>
          <w:rFonts w:eastAsia="Arial"/>
          <w:lang w:eastAsia="es-ES"/>
        </w:rPr>
        <w:t>in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special</w:t>
      </w:r>
      <w:r w:rsidR="0086017D">
        <w:rPr>
          <w:rFonts w:eastAsia="Arial"/>
          <w:lang w:eastAsia="es-ES"/>
        </w:rPr>
        <w:t xml:space="preserve"> </w:t>
      </w:r>
      <w:r w:rsidR="00155C8A" w:rsidRPr="00E67A58">
        <w:rPr>
          <w:rFonts w:eastAsia="Arial"/>
          <w:lang w:eastAsia="es-ES"/>
        </w:rPr>
        <w:t>schools.</w:t>
      </w:r>
    </w:p>
    <w:p w14:paraId="6DAEFDE7" w14:textId="18AAAF9D" w:rsidR="00155C8A" w:rsidRPr="007B61EF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7B61EF">
        <w:t>49.</w:t>
      </w:r>
      <w:r w:rsidRPr="007B61EF">
        <w:tab/>
      </w:r>
      <w:r w:rsidR="00155C8A" w:rsidRPr="007B61EF">
        <w:rPr>
          <w:b/>
        </w:rPr>
        <w:t>Recalling</w:t>
      </w:r>
      <w:r w:rsidR="0086017D">
        <w:rPr>
          <w:b/>
        </w:rPr>
        <w:t xml:space="preserve"> </w:t>
      </w:r>
      <w:r w:rsidR="00155C8A" w:rsidRPr="007B61EF">
        <w:rPr>
          <w:b/>
        </w:rPr>
        <w:t>its</w:t>
      </w:r>
      <w:r w:rsidR="0086017D">
        <w:rPr>
          <w:b/>
        </w:rPr>
        <w:t xml:space="preserve"> </w:t>
      </w:r>
      <w:r w:rsidR="00155C8A" w:rsidRPr="007B61EF">
        <w:rPr>
          <w:b/>
        </w:rPr>
        <w:t>general</w:t>
      </w:r>
      <w:r w:rsidR="0086017D">
        <w:rPr>
          <w:b/>
        </w:rPr>
        <w:t xml:space="preserve"> </w:t>
      </w:r>
      <w:r w:rsidR="00155C8A" w:rsidRPr="007B61EF">
        <w:rPr>
          <w:b/>
        </w:rPr>
        <w:t>comment</w:t>
      </w:r>
      <w:r w:rsidR="0086017D">
        <w:rPr>
          <w:b/>
        </w:rPr>
        <w:t xml:space="preserve"> </w:t>
      </w:r>
      <w:r w:rsidR="00155C8A" w:rsidRPr="007B61EF">
        <w:rPr>
          <w:b/>
        </w:rPr>
        <w:t>No.</w:t>
      </w:r>
      <w:r w:rsidR="0086017D">
        <w:rPr>
          <w:b/>
        </w:rPr>
        <w:t xml:space="preserve"> </w:t>
      </w:r>
      <w:r w:rsidR="00155C8A" w:rsidRPr="007B61EF">
        <w:rPr>
          <w:b/>
        </w:rPr>
        <w:t>4</w:t>
      </w:r>
      <w:r w:rsidR="0086017D">
        <w:rPr>
          <w:b/>
        </w:rPr>
        <w:t xml:space="preserve"> </w:t>
      </w:r>
      <w:r w:rsidR="00155C8A" w:rsidRPr="007B61EF">
        <w:rPr>
          <w:b/>
        </w:rPr>
        <w:t>(2016)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target</w:t>
      </w:r>
      <w:r w:rsidR="0086017D">
        <w:rPr>
          <w:b/>
        </w:rPr>
        <w:t xml:space="preserve"> </w:t>
      </w:r>
      <w:r w:rsidR="00155C8A">
        <w:rPr>
          <w:b/>
        </w:rPr>
        <w:t>4.5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indicator</w:t>
      </w:r>
      <w:r w:rsidR="0086017D">
        <w:rPr>
          <w:b/>
        </w:rPr>
        <w:t xml:space="preserve"> </w:t>
      </w:r>
      <w:r w:rsidR="00155C8A">
        <w:rPr>
          <w:b/>
        </w:rPr>
        <w:t>4.a</w:t>
      </w:r>
      <w:r w:rsidR="0086017D">
        <w:rPr>
          <w:b/>
        </w:rPr>
        <w:t xml:space="preserve"> </w:t>
      </w:r>
      <w:r w:rsidR="00155C8A">
        <w:rPr>
          <w:b/>
        </w:rPr>
        <w:t>of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Sustainable</w:t>
      </w:r>
      <w:r w:rsidR="0086017D">
        <w:rPr>
          <w:b/>
        </w:rPr>
        <w:t xml:space="preserve"> </w:t>
      </w:r>
      <w:r w:rsidR="00155C8A" w:rsidRPr="007B61EF">
        <w:rPr>
          <w:b/>
        </w:rPr>
        <w:t>Development</w:t>
      </w:r>
      <w:r w:rsidR="0086017D">
        <w:rPr>
          <w:b/>
        </w:rPr>
        <w:t xml:space="preserve"> </w:t>
      </w:r>
      <w:r w:rsidR="00155C8A" w:rsidRPr="007B61EF">
        <w:rPr>
          <w:b/>
        </w:rPr>
        <w:t>Goal</w:t>
      </w:r>
      <w:r w:rsidR="00155C8A">
        <w:rPr>
          <w:b/>
        </w:rPr>
        <w:t>s,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Committee</w:t>
      </w:r>
      <w:r w:rsidR="0086017D">
        <w:rPr>
          <w:b/>
        </w:rPr>
        <w:t xml:space="preserve"> </w:t>
      </w:r>
      <w:r w:rsidR="00155C8A" w:rsidRPr="007B61EF">
        <w:rPr>
          <w:b/>
        </w:rPr>
        <w:t>recommends</w:t>
      </w:r>
      <w:r w:rsidR="0086017D">
        <w:rPr>
          <w:b/>
        </w:rPr>
        <w:t xml:space="preserve"> </w:t>
      </w:r>
      <w:r w:rsidR="00155C8A" w:rsidRPr="007B61EF">
        <w:rPr>
          <w:b/>
        </w:rPr>
        <w:t>that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State</w:t>
      </w:r>
      <w:r w:rsidR="0086017D">
        <w:rPr>
          <w:b/>
        </w:rPr>
        <w:t xml:space="preserve"> </w:t>
      </w:r>
      <w:r w:rsidR="00155C8A" w:rsidRPr="007B61EF">
        <w:rPr>
          <w:b/>
        </w:rPr>
        <w:t>party:</w:t>
      </w:r>
    </w:p>
    <w:p w14:paraId="13CB690D" w14:textId="77777777" w:rsidR="00A37CA3" w:rsidRDefault="00C10632" w:rsidP="00C10632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7B61EF">
        <w:rPr>
          <w:b/>
        </w:rPr>
        <w:t>Revise</w:t>
      </w:r>
      <w:r w:rsidR="0086017D">
        <w:rPr>
          <w:b/>
        </w:rPr>
        <w:t xml:space="preserve"> </w:t>
      </w:r>
      <w:r w:rsidR="00155C8A" w:rsidRPr="007B61EF">
        <w:rPr>
          <w:b/>
        </w:rPr>
        <w:t>its</w:t>
      </w:r>
      <w:r w:rsidR="0086017D">
        <w:rPr>
          <w:b/>
        </w:rPr>
        <w:t xml:space="preserve"> </w:t>
      </w:r>
      <w:r w:rsidR="00155C8A" w:rsidRPr="007B61EF">
        <w:rPr>
          <w:b/>
        </w:rPr>
        <w:t>Public</w:t>
      </w:r>
      <w:r w:rsidR="0086017D">
        <w:rPr>
          <w:b/>
        </w:rPr>
        <w:t xml:space="preserve"> </w:t>
      </w:r>
      <w:r w:rsidR="00155C8A" w:rsidRPr="007B61EF">
        <w:rPr>
          <w:b/>
        </w:rPr>
        <w:t>Education</w:t>
      </w:r>
      <w:r w:rsidR="0086017D">
        <w:rPr>
          <w:b/>
        </w:rPr>
        <w:t xml:space="preserve"> </w:t>
      </w:r>
      <w:r w:rsidR="00155C8A" w:rsidRPr="007B61EF">
        <w:rPr>
          <w:b/>
        </w:rPr>
        <w:t>Act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aim</w:t>
      </w:r>
      <w:r w:rsidR="0086017D">
        <w:rPr>
          <w:b/>
        </w:rPr>
        <w:t xml:space="preserve"> </w:t>
      </w:r>
      <w:r w:rsidR="00155C8A" w:rsidRPr="007B61EF">
        <w:rPr>
          <w:b/>
        </w:rPr>
        <w:t>of</w:t>
      </w:r>
      <w:r w:rsidR="0086017D">
        <w:rPr>
          <w:b/>
        </w:rPr>
        <w:t xml:space="preserve"> </w:t>
      </w:r>
      <w:r w:rsidR="00155C8A" w:rsidRPr="007B61EF">
        <w:rPr>
          <w:b/>
        </w:rPr>
        <w:t>eliminating</w:t>
      </w:r>
      <w:r w:rsidR="0086017D">
        <w:rPr>
          <w:b/>
        </w:rPr>
        <w:t xml:space="preserve"> </w:t>
      </w:r>
      <w:r w:rsidR="00155C8A" w:rsidRPr="007B61EF">
        <w:rPr>
          <w:b/>
        </w:rPr>
        <w:t>all</w:t>
      </w:r>
      <w:r w:rsidR="0086017D">
        <w:rPr>
          <w:b/>
        </w:rPr>
        <w:t xml:space="preserve"> </w:t>
      </w:r>
      <w:r w:rsidR="00155C8A" w:rsidRPr="007B61EF">
        <w:rPr>
          <w:b/>
        </w:rPr>
        <w:t>discriminatory</w:t>
      </w:r>
      <w:r w:rsidR="0086017D">
        <w:rPr>
          <w:b/>
        </w:rPr>
        <w:t xml:space="preserve"> </w:t>
      </w:r>
      <w:r w:rsidR="00155C8A" w:rsidRPr="007B61EF">
        <w:rPr>
          <w:b/>
        </w:rPr>
        <w:t>provisions</w:t>
      </w:r>
      <w:r w:rsidR="0086017D">
        <w:rPr>
          <w:b/>
        </w:rPr>
        <w:t xml:space="preserve"> </w:t>
      </w:r>
      <w:r w:rsidR="00155C8A" w:rsidRPr="007B61EF">
        <w:rPr>
          <w:b/>
        </w:rPr>
        <w:t>regarding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education</w:t>
      </w:r>
      <w:r w:rsidR="0086017D">
        <w:rPr>
          <w:b/>
        </w:rPr>
        <w:t xml:space="preserve"> </w:t>
      </w:r>
      <w:r w:rsidR="00155C8A" w:rsidRPr="007B61EF">
        <w:rPr>
          <w:b/>
        </w:rPr>
        <w:t>of</w:t>
      </w:r>
      <w:r w:rsidR="0086017D">
        <w:rPr>
          <w:b/>
        </w:rPr>
        <w:t xml:space="preserve"> </w:t>
      </w:r>
      <w:r w:rsidR="00155C8A" w:rsidRPr="007B61EF">
        <w:rPr>
          <w:b/>
        </w:rPr>
        <w:t>children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 w:rsidRPr="007B61EF">
        <w:rPr>
          <w:b/>
        </w:rPr>
        <w:t>disabilities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explicitly</w:t>
      </w:r>
      <w:r w:rsidR="0086017D">
        <w:rPr>
          <w:b/>
        </w:rPr>
        <w:t xml:space="preserve"> </w:t>
      </w:r>
      <w:r w:rsidR="00155C8A" w:rsidRPr="007B61EF">
        <w:rPr>
          <w:b/>
        </w:rPr>
        <w:t>provide</w:t>
      </w:r>
      <w:r w:rsidR="0086017D">
        <w:rPr>
          <w:b/>
        </w:rPr>
        <w:t xml:space="preserve"> </w:t>
      </w:r>
      <w:r w:rsidR="00155C8A" w:rsidRPr="007B61EF">
        <w:rPr>
          <w:b/>
        </w:rPr>
        <w:t>for</w:t>
      </w:r>
      <w:r w:rsidR="0086017D">
        <w:rPr>
          <w:b/>
        </w:rPr>
        <w:t xml:space="preserve"> </w:t>
      </w:r>
      <w:r w:rsidR="00155C8A" w:rsidRPr="007B61EF">
        <w:rPr>
          <w:b/>
        </w:rPr>
        <w:t>quality</w:t>
      </w:r>
      <w:r w:rsidR="0086017D">
        <w:rPr>
          <w:b/>
        </w:rPr>
        <w:t xml:space="preserve"> </w:t>
      </w:r>
      <w:r w:rsidR="00155C8A" w:rsidRPr="007B61EF">
        <w:rPr>
          <w:b/>
        </w:rPr>
        <w:t>inclusive</w:t>
      </w:r>
      <w:r w:rsidR="0086017D">
        <w:rPr>
          <w:b/>
        </w:rPr>
        <w:t xml:space="preserve"> </w:t>
      </w:r>
      <w:r w:rsidR="00155C8A" w:rsidRPr="007B61EF">
        <w:rPr>
          <w:b/>
        </w:rPr>
        <w:t>education</w:t>
      </w:r>
      <w:r w:rsidR="0086017D">
        <w:rPr>
          <w:b/>
        </w:rPr>
        <w:t xml:space="preserve"> </w:t>
      </w:r>
      <w:r w:rsidR="00155C8A" w:rsidRPr="007B61EF">
        <w:rPr>
          <w:b/>
        </w:rPr>
        <w:t>to</w:t>
      </w:r>
      <w:r w:rsidR="0086017D">
        <w:rPr>
          <w:b/>
        </w:rPr>
        <w:t xml:space="preserve"> </w:t>
      </w:r>
      <w:r w:rsidR="00155C8A" w:rsidRPr="007B61EF">
        <w:rPr>
          <w:b/>
        </w:rPr>
        <w:t>ensure</w:t>
      </w:r>
      <w:r w:rsidR="0086017D">
        <w:rPr>
          <w:b/>
        </w:rPr>
        <w:t xml:space="preserve"> </w:t>
      </w:r>
      <w:r w:rsidR="00155C8A" w:rsidRPr="007B61EF">
        <w:rPr>
          <w:b/>
        </w:rPr>
        <w:t>that</w:t>
      </w:r>
      <w:r w:rsidR="0086017D">
        <w:rPr>
          <w:b/>
        </w:rPr>
        <w:t xml:space="preserve"> </w:t>
      </w:r>
      <w:r w:rsidR="00155C8A" w:rsidRPr="007B61EF">
        <w:rPr>
          <w:b/>
        </w:rPr>
        <w:t>no</w:t>
      </w:r>
      <w:r w:rsidR="0086017D">
        <w:rPr>
          <w:b/>
        </w:rPr>
        <w:t xml:space="preserve"> </w:t>
      </w:r>
      <w:r w:rsidR="00155C8A" w:rsidRPr="007B61EF">
        <w:rPr>
          <w:b/>
        </w:rPr>
        <w:t>child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 w:rsidRPr="007B61EF">
        <w:rPr>
          <w:b/>
        </w:rPr>
        <w:t>disabilities</w:t>
      </w:r>
      <w:r w:rsidR="0086017D">
        <w:rPr>
          <w:b/>
        </w:rPr>
        <w:t xml:space="preserve"> </w:t>
      </w:r>
      <w:r w:rsidR="00155C8A" w:rsidRPr="007B61EF">
        <w:rPr>
          <w:b/>
        </w:rPr>
        <w:t>is</w:t>
      </w:r>
      <w:r w:rsidR="0086017D">
        <w:rPr>
          <w:b/>
        </w:rPr>
        <w:t xml:space="preserve"> </w:t>
      </w:r>
      <w:r w:rsidR="00155C8A" w:rsidRPr="007B61EF">
        <w:rPr>
          <w:b/>
        </w:rPr>
        <w:t>excluded</w:t>
      </w:r>
      <w:r w:rsidR="0086017D">
        <w:rPr>
          <w:b/>
        </w:rPr>
        <w:t xml:space="preserve"> </w:t>
      </w:r>
      <w:r w:rsidR="00155C8A" w:rsidRPr="007B61EF">
        <w:rPr>
          <w:b/>
        </w:rPr>
        <w:t>from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general</w:t>
      </w:r>
      <w:r w:rsidR="0086017D">
        <w:rPr>
          <w:b/>
        </w:rPr>
        <w:t xml:space="preserve"> </w:t>
      </w:r>
      <w:r w:rsidR="00155C8A" w:rsidRPr="007B61EF">
        <w:rPr>
          <w:b/>
        </w:rPr>
        <w:t>education</w:t>
      </w:r>
      <w:r w:rsidR="0086017D">
        <w:rPr>
          <w:b/>
        </w:rPr>
        <w:t xml:space="preserve"> </w:t>
      </w:r>
      <w:r w:rsidR="00155C8A">
        <w:rPr>
          <w:b/>
        </w:rPr>
        <w:t>system</w:t>
      </w:r>
      <w:r w:rsidR="0086017D">
        <w:rPr>
          <w:b/>
        </w:rPr>
        <w:t xml:space="preserve"> </w:t>
      </w:r>
      <w:r w:rsidR="00155C8A" w:rsidRPr="007B61EF">
        <w:rPr>
          <w:b/>
        </w:rPr>
        <w:t>on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basis</w:t>
      </w:r>
      <w:r w:rsidR="0086017D">
        <w:rPr>
          <w:b/>
        </w:rPr>
        <w:t xml:space="preserve"> </w:t>
      </w:r>
      <w:r w:rsidR="00155C8A" w:rsidRPr="007B61EF">
        <w:rPr>
          <w:b/>
        </w:rPr>
        <w:t>of</w:t>
      </w:r>
      <w:r w:rsidR="0086017D">
        <w:rPr>
          <w:b/>
        </w:rPr>
        <w:t xml:space="preserve"> </w:t>
      </w:r>
      <w:r w:rsidR="00155C8A" w:rsidRPr="007B61EF">
        <w:rPr>
          <w:b/>
        </w:rPr>
        <w:t>impairment</w:t>
      </w:r>
      <w:r w:rsidR="00155C8A">
        <w:rPr>
          <w:b/>
        </w:rPr>
        <w:t>;</w:t>
      </w:r>
    </w:p>
    <w:p w14:paraId="1C61C038" w14:textId="006091F1" w:rsidR="00155C8A" w:rsidRPr="00E67A58" w:rsidRDefault="00C10632" w:rsidP="00C10632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(b)</w:t>
      </w:r>
      <w:r>
        <w:rPr>
          <w:bCs/>
        </w:rPr>
        <w:tab/>
      </w:r>
      <w:r w:rsidR="00155C8A">
        <w:rPr>
          <w:b/>
        </w:rPr>
        <w:t>E</w:t>
      </w:r>
      <w:r w:rsidR="00155C8A" w:rsidRPr="00E67A58">
        <w:rPr>
          <w:b/>
        </w:rPr>
        <w:t>nsure</w:t>
      </w:r>
      <w:r w:rsidR="0086017D">
        <w:rPr>
          <w:b/>
        </w:rPr>
        <w:t xml:space="preserve"> </w:t>
      </w:r>
      <w:r w:rsidR="00155C8A" w:rsidRPr="00E67A58">
        <w:rPr>
          <w:b/>
        </w:rPr>
        <w:t>access</w:t>
      </w:r>
      <w:r w:rsidR="0086017D">
        <w:rPr>
          <w:b/>
        </w:rPr>
        <w:t xml:space="preserve"> </w:t>
      </w:r>
      <w:r w:rsidR="00155C8A" w:rsidRPr="00E67A58">
        <w:rPr>
          <w:b/>
        </w:rPr>
        <w:t>to</w:t>
      </w:r>
      <w:r w:rsidR="0086017D">
        <w:rPr>
          <w:b/>
        </w:rPr>
        <w:t xml:space="preserve"> </w:t>
      </w:r>
      <w:r w:rsidR="00155C8A" w:rsidRPr="00E67A58">
        <w:rPr>
          <w:b/>
        </w:rPr>
        <w:t>the</w:t>
      </w:r>
      <w:r w:rsidR="0086017D">
        <w:rPr>
          <w:b/>
        </w:rPr>
        <w:t xml:space="preserve"> </w:t>
      </w:r>
      <w:r w:rsidR="00155C8A" w:rsidRPr="00E67A58">
        <w:rPr>
          <w:b/>
        </w:rPr>
        <w:t>general</w:t>
      </w:r>
      <w:r w:rsidR="0086017D">
        <w:rPr>
          <w:b/>
        </w:rPr>
        <w:t xml:space="preserve"> </w:t>
      </w:r>
      <w:r w:rsidR="00155C8A" w:rsidRPr="00E67A58">
        <w:rPr>
          <w:b/>
        </w:rPr>
        <w:t>education</w:t>
      </w:r>
      <w:r w:rsidR="0086017D">
        <w:rPr>
          <w:b/>
        </w:rPr>
        <w:t xml:space="preserve"> </w:t>
      </w:r>
      <w:r w:rsidR="00155C8A" w:rsidRPr="00E67A58">
        <w:rPr>
          <w:b/>
        </w:rPr>
        <w:t>system</w:t>
      </w:r>
      <w:r w:rsidR="0086017D">
        <w:rPr>
          <w:b/>
        </w:rPr>
        <w:t xml:space="preserve"> </w:t>
      </w:r>
      <w:r w:rsidR="00155C8A" w:rsidRPr="00E67A58">
        <w:rPr>
          <w:b/>
        </w:rPr>
        <w:t>in</w:t>
      </w:r>
      <w:r w:rsidR="0086017D">
        <w:rPr>
          <w:b/>
        </w:rPr>
        <w:t xml:space="preserve"> </w:t>
      </w:r>
      <w:r w:rsidR="00155C8A" w:rsidRPr="00E67A58">
        <w:rPr>
          <w:b/>
        </w:rPr>
        <w:t>the</w:t>
      </w:r>
      <w:r w:rsidR="0086017D">
        <w:rPr>
          <w:b/>
        </w:rPr>
        <w:t xml:space="preserve"> </w:t>
      </w:r>
      <w:r w:rsidR="00155C8A" w:rsidRPr="00E67A58">
        <w:rPr>
          <w:b/>
        </w:rPr>
        <w:t>community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provide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>
        <w:rPr>
          <w:b/>
        </w:rPr>
        <w:t>necessary</w:t>
      </w:r>
      <w:r w:rsidR="0086017D">
        <w:rPr>
          <w:b/>
        </w:rPr>
        <w:t xml:space="preserve"> </w:t>
      </w:r>
      <w:r w:rsidR="00155C8A" w:rsidRPr="00E67A58">
        <w:rPr>
          <w:b/>
        </w:rPr>
        <w:t>reasonable</w:t>
      </w:r>
      <w:r w:rsidR="0086017D">
        <w:rPr>
          <w:b/>
        </w:rPr>
        <w:t xml:space="preserve"> </w:t>
      </w:r>
      <w:r w:rsidR="00155C8A" w:rsidRPr="00E67A58">
        <w:rPr>
          <w:b/>
        </w:rPr>
        <w:t>accommodations</w:t>
      </w:r>
      <w:r w:rsidR="0086017D">
        <w:rPr>
          <w:b/>
        </w:rPr>
        <w:t xml:space="preserve"> </w:t>
      </w:r>
      <w:r w:rsidR="00155C8A" w:rsidRPr="00E67A58">
        <w:rPr>
          <w:b/>
        </w:rPr>
        <w:t>for</w:t>
      </w:r>
      <w:r w:rsidR="0086017D">
        <w:rPr>
          <w:b/>
        </w:rPr>
        <w:t xml:space="preserve"> </w:t>
      </w:r>
      <w:r w:rsidR="00155C8A" w:rsidRPr="00E67A58">
        <w:rPr>
          <w:b/>
        </w:rPr>
        <w:t>all</w:t>
      </w:r>
      <w:r w:rsidR="0086017D">
        <w:rPr>
          <w:b/>
        </w:rPr>
        <w:t xml:space="preserve"> </w:t>
      </w:r>
      <w:r w:rsidR="00155C8A" w:rsidRPr="00E67A58">
        <w:rPr>
          <w:b/>
        </w:rPr>
        <w:t>children</w:t>
      </w:r>
      <w:r w:rsidR="0086017D">
        <w:rPr>
          <w:b/>
        </w:rPr>
        <w:t xml:space="preserve"> </w:t>
      </w:r>
      <w:r w:rsidR="00155C8A" w:rsidRPr="00E67A58">
        <w:rPr>
          <w:b/>
        </w:rPr>
        <w:t>with</w:t>
      </w:r>
      <w:r w:rsidR="0086017D">
        <w:rPr>
          <w:b/>
        </w:rPr>
        <w:t xml:space="preserve"> </w:t>
      </w:r>
      <w:r w:rsidR="00155C8A" w:rsidRPr="00E67A58">
        <w:rPr>
          <w:b/>
        </w:rPr>
        <w:t>disabilities</w:t>
      </w:r>
      <w:r w:rsidR="0086017D">
        <w:rPr>
          <w:b/>
        </w:rPr>
        <w:t xml:space="preserve"> </w:t>
      </w:r>
      <w:r w:rsidR="00155C8A" w:rsidRPr="00E67A58">
        <w:rPr>
          <w:b/>
        </w:rPr>
        <w:t>on</w:t>
      </w:r>
      <w:r w:rsidR="0086017D">
        <w:rPr>
          <w:b/>
        </w:rPr>
        <w:t xml:space="preserve"> </w:t>
      </w:r>
      <w:r w:rsidR="00155C8A" w:rsidRPr="00E67A58">
        <w:rPr>
          <w:b/>
        </w:rPr>
        <w:t>an</w:t>
      </w:r>
      <w:r w:rsidR="0086017D">
        <w:rPr>
          <w:b/>
        </w:rPr>
        <w:t xml:space="preserve"> </w:t>
      </w:r>
      <w:r w:rsidR="00155C8A" w:rsidRPr="00E67A58">
        <w:rPr>
          <w:b/>
        </w:rPr>
        <w:t>equal</w:t>
      </w:r>
      <w:r w:rsidR="0086017D">
        <w:rPr>
          <w:b/>
        </w:rPr>
        <w:t xml:space="preserve"> </w:t>
      </w:r>
      <w:r w:rsidR="00155C8A" w:rsidRPr="00E67A58">
        <w:rPr>
          <w:b/>
        </w:rPr>
        <w:t>basis</w:t>
      </w:r>
      <w:r w:rsidR="0086017D">
        <w:rPr>
          <w:b/>
        </w:rPr>
        <w:t xml:space="preserve"> </w:t>
      </w:r>
      <w:r w:rsidR="00155C8A" w:rsidRPr="00E67A58">
        <w:rPr>
          <w:b/>
        </w:rPr>
        <w:t>with</w:t>
      </w:r>
      <w:r w:rsidR="0086017D">
        <w:rPr>
          <w:b/>
        </w:rPr>
        <w:t xml:space="preserve"> </w:t>
      </w:r>
      <w:r w:rsidR="00155C8A" w:rsidRPr="00E67A58">
        <w:rPr>
          <w:b/>
        </w:rPr>
        <w:t>other</w:t>
      </w:r>
      <w:r w:rsidR="0086017D">
        <w:rPr>
          <w:b/>
        </w:rPr>
        <w:t xml:space="preserve"> </w:t>
      </w:r>
      <w:r w:rsidR="00155C8A" w:rsidRPr="00E67A58">
        <w:rPr>
          <w:b/>
        </w:rPr>
        <w:t>children</w:t>
      </w:r>
      <w:r w:rsidR="00155C8A">
        <w:rPr>
          <w:b/>
        </w:rPr>
        <w:t>;</w:t>
      </w:r>
    </w:p>
    <w:p w14:paraId="6D17E681" w14:textId="771E7769" w:rsidR="00155C8A" w:rsidRPr="00E67A58" w:rsidRDefault="00C10632" w:rsidP="00C10632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E67A58">
        <w:rPr>
          <w:b/>
        </w:rPr>
        <w:t>Guarantee</w:t>
      </w:r>
      <w:r w:rsidR="0086017D">
        <w:rPr>
          <w:b/>
        </w:rPr>
        <w:t xml:space="preserve"> </w:t>
      </w:r>
      <w:r w:rsidR="00155C8A" w:rsidRPr="00E67A58">
        <w:rPr>
          <w:b/>
        </w:rPr>
        <w:t>access</w:t>
      </w:r>
      <w:r w:rsidR="0086017D">
        <w:rPr>
          <w:b/>
        </w:rPr>
        <w:t xml:space="preserve"> </w:t>
      </w:r>
      <w:r w:rsidR="00155C8A" w:rsidRPr="00E67A58">
        <w:rPr>
          <w:b/>
        </w:rPr>
        <w:t>to</w:t>
      </w:r>
      <w:r w:rsidR="0086017D">
        <w:rPr>
          <w:b/>
        </w:rPr>
        <w:t xml:space="preserve"> </w:t>
      </w:r>
      <w:r w:rsidR="00155C8A" w:rsidRPr="00E67A58">
        <w:rPr>
          <w:b/>
        </w:rPr>
        <w:t>regular</w:t>
      </w:r>
      <w:r w:rsidR="0086017D">
        <w:rPr>
          <w:b/>
        </w:rPr>
        <w:t xml:space="preserve"> </w:t>
      </w:r>
      <w:r w:rsidR="00155C8A" w:rsidRPr="00E67A58">
        <w:rPr>
          <w:b/>
        </w:rPr>
        <w:t>education</w:t>
      </w:r>
      <w:r w:rsidR="0086017D">
        <w:rPr>
          <w:b/>
        </w:rPr>
        <w:t xml:space="preserve"> </w:t>
      </w:r>
      <w:r w:rsidR="00155C8A" w:rsidRPr="00E67A58">
        <w:rPr>
          <w:b/>
        </w:rPr>
        <w:t>facilities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transportation</w:t>
      </w:r>
      <w:r w:rsidR="0086017D">
        <w:rPr>
          <w:b/>
        </w:rPr>
        <w:t xml:space="preserve"> </w:t>
      </w:r>
      <w:r w:rsidR="00155C8A" w:rsidRPr="00E67A58">
        <w:rPr>
          <w:b/>
        </w:rPr>
        <w:t>for</w:t>
      </w:r>
      <w:r w:rsidR="0086017D">
        <w:rPr>
          <w:b/>
        </w:rPr>
        <w:t xml:space="preserve"> </w:t>
      </w:r>
      <w:r w:rsidR="00155C8A" w:rsidRPr="00E67A58">
        <w:rPr>
          <w:b/>
        </w:rPr>
        <w:t>children</w:t>
      </w:r>
      <w:r w:rsidR="0086017D">
        <w:rPr>
          <w:b/>
        </w:rPr>
        <w:t xml:space="preserve"> </w:t>
      </w:r>
      <w:r w:rsidR="00155C8A" w:rsidRPr="00E67A58">
        <w:rPr>
          <w:b/>
        </w:rPr>
        <w:t>with</w:t>
      </w:r>
      <w:r w:rsidR="0086017D">
        <w:rPr>
          <w:b/>
        </w:rPr>
        <w:t xml:space="preserve"> </w:t>
      </w:r>
      <w:r w:rsidR="00155C8A" w:rsidRPr="00E67A58">
        <w:rPr>
          <w:b/>
        </w:rPr>
        <w:t>physical</w:t>
      </w:r>
      <w:r w:rsidR="0086017D">
        <w:rPr>
          <w:b/>
        </w:rPr>
        <w:t xml:space="preserve"> </w:t>
      </w:r>
      <w:r w:rsidR="00155C8A" w:rsidRPr="00E67A58">
        <w:rPr>
          <w:b/>
        </w:rPr>
        <w:t>disabilities</w:t>
      </w:r>
      <w:r w:rsidR="0086017D">
        <w:rPr>
          <w:b/>
        </w:rPr>
        <w:t xml:space="preserve"> </w:t>
      </w:r>
      <w:r w:rsidR="00155C8A" w:rsidRPr="00E67A58">
        <w:rPr>
          <w:b/>
        </w:rPr>
        <w:t>in</w:t>
      </w:r>
      <w:r w:rsidR="0086017D">
        <w:rPr>
          <w:b/>
        </w:rPr>
        <w:t xml:space="preserve"> </w:t>
      </w:r>
      <w:r w:rsidR="00155C8A" w:rsidRPr="00E67A58">
        <w:rPr>
          <w:b/>
        </w:rPr>
        <w:t>their</w:t>
      </w:r>
      <w:r w:rsidR="0086017D">
        <w:rPr>
          <w:b/>
        </w:rPr>
        <w:t xml:space="preserve"> </w:t>
      </w:r>
      <w:r w:rsidR="00155C8A" w:rsidRPr="00E67A58">
        <w:rPr>
          <w:b/>
        </w:rPr>
        <w:t>communities</w:t>
      </w:r>
      <w:r w:rsidR="0086017D">
        <w:rPr>
          <w:b/>
        </w:rPr>
        <w:t xml:space="preserve"> </w:t>
      </w:r>
      <w:r w:rsidR="00155C8A">
        <w:rPr>
          <w:b/>
        </w:rPr>
        <w:t>across</w:t>
      </w:r>
      <w:r w:rsidR="0086017D">
        <w:rPr>
          <w:b/>
        </w:rPr>
        <w:t xml:space="preserve"> </w:t>
      </w:r>
      <w:r w:rsidR="00155C8A" w:rsidRPr="00E67A58">
        <w:rPr>
          <w:b/>
        </w:rPr>
        <w:t>the</w:t>
      </w:r>
      <w:r w:rsidR="0086017D">
        <w:rPr>
          <w:b/>
        </w:rPr>
        <w:t xml:space="preserve"> </w:t>
      </w:r>
      <w:r w:rsidR="00155C8A" w:rsidRPr="00E67A58">
        <w:rPr>
          <w:b/>
        </w:rPr>
        <w:t>State</w:t>
      </w:r>
      <w:r w:rsidR="0086017D">
        <w:rPr>
          <w:b/>
        </w:rPr>
        <w:t xml:space="preserve"> </w:t>
      </w:r>
      <w:r w:rsidR="00A363E5">
        <w:rPr>
          <w:b/>
        </w:rPr>
        <w:t>p</w:t>
      </w:r>
      <w:r w:rsidR="00155C8A" w:rsidRPr="00E67A58">
        <w:rPr>
          <w:b/>
        </w:rPr>
        <w:t>arty;</w:t>
      </w:r>
    </w:p>
    <w:p w14:paraId="48F2CB9D" w14:textId="3B35A006" w:rsidR="00155C8A" w:rsidRPr="00E67A58" w:rsidRDefault="00C10632" w:rsidP="00C10632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(d)</w:t>
      </w:r>
      <w:r>
        <w:rPr>
          <w:bCs/>
        </w:rPr>
        <w:tab/>
      </w:r>
      <w:r w:rsidR="00155C8A" w:rsidRPr="00E67A58">
        <w:rPr>
          <w:b/>
        </w:rPr>
        <w:t>Provide</w:t>
      </w:r>
      <w:r w:rsidR="0086017D">
        <w:rPr>
          <w:b/>
        </w:rPr>
        <w:t xml:space="preserve"> </w:t>
      </w:r>
      <w:r w:rsidR="00155C8A" w:rsidRPr="00E67A58">
        <w:rPr>
          <w:b/>
        </w:rPr>
        <w:t>comprehensive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focused</w:t>
      </w:r>
      <w:r w:rsidR="0086017D">
        <w:rPr>
          <w:b/>
        </w:rPr>
        <w:t xml:space="preserve"> </w:t>
      </w:r>
      <w:r w:rsidR="00155C8A" w:rsidRPr="00E67A58">
        <w:rPr>
          <w:b/>
        </w:rPr>
        <w:t>training</w:t>
      </w:r>
      <w:r w:rsidR="0086017D">
        <w:rPr>
          <w:b/>
        </w:rPr>
        <w:t xml:space="preserve"> </w:t>
      </w:r>
      <w:r w:rsidR="00155C8A" w:rsidRPr="00E67A58">
        <w:rPr>
          <w:b/>
        </w:rPr>
        <w:t>for</w:t>
      </w:r>
      <w:r w:rsidR="0086017D">
        <w:rPr>
          <w:b/>
        </w:rPr>
        <w:t xml:space="preserve"> </w:t>
      </w:r>
      <w:r w:rsidR="00155C8A" w:rsidRPr="00E67A58">
        <w:rPr>
          <w:b/>
        </w:rPr>
        <w:t>general</w:t>
      </w:r>
      <w:r w:rsidR="0086017D">
        <w:rPr>
          <w:b/>
        </w:rPr>
        <w:t xml:space="preserve"> </w:t>
      </w:r>
      <w:r w:rsidR="00155C8A" w:rsidRPr="00E67A58">
        <w:rPr>
          <w:b/>
        </w:rPr>
        <w:t>education</w:t>
      </w:r>
      <w:r w:rsidR="0086017D">
        <w:rPr>
          <w:b/>
        </w:rPr>
        <w:t xml:space="preserve"> </w:t>
      </w:r>
      <w:r w:rsidR="00155C8A" w:rsidRPr="00E67A58">
        <w:rPr>
          <w:b/>
        </w:rPr>
        <w:t>teachers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administrative</w:t>
      </w:r>
      <w:r w:rsidR="0086017D">
        <w:rPr>
          <w:b/>
        </w:rPr>
        <w:t xml:space="preserve"> </w:t>
      </w:r>
      <w:r w:rsidR="00155C8A" w:rsidRPr="00E67A58">
        <w:rPr>
          <w:b/>
        </w:rPr>
        <w:t>staff</w:t>
      </w:r>
      <w:r w:rsidR="0086017D">
        <w:rPr>
          <w:b/>
        </w:rPr>
        <w:t xml:space="preserve"> </w:t>
      </w:r>
      <w:r w:rsidR="00155C8A">
        <w:rPr>
          <w:b/>
        </w:rPr>
        <w:t>on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E67A58">
        <w:rPr>
          <w:rFonts w:eastAsia="Arial"/>
          <w:b/>
          <w:lang w:eastAsia="es-ES"/>
        </w:rPr>
        <w:t>principles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and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methods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of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inclusive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education,</w:t>
      </w:r>
      <w:r w:rsidR="0086017D">
        <w:rPr>
          <w:rFonts w:eastAsia="Arial"/>
          <w:b/>
          <w:lang w:eastAsia="es-ES"/>
        </w:rPr>
        <w:t xml:space="preserve"> </w:t>
      </w:r>
      <w:r w:rsidR="00155C8A">
        <w:rPr>
          <w:rFonts w:eastAsia="Arial"/>
          <w:b/>
          <w:lang w:eastAsia="es-ES"/>
        </w:rPr>
        <w:t>the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capacities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of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children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with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disabilities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and</w:t>
      </w:r>
      <w:r w:rsidR="0086017D">
        <w:rPr>
          <w:rFonts w:eastAsia="Arial"/>
          <w:b/>
          <w:lang w:eastAsia="es-ES"/>
        </w:rPr>
        <w:t xml:space="preserve"> </w:t>
      </w:r>
      <w:r w:rsidR="00155C8A">
        <w:rPr>
          <w:rFonts w:eastAsia="Arial"/>
          <w:b/>
          <w:lang w:eastAsia="es-ES"/>
        </w:rPr>
        <w:t>the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individualized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support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measures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required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by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children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with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disabilities</w:t>
      </w:r>
      <w:r w:rsidR="00155C8A">
        <w:rPr>
          <w:rFonts w:eastAsia="Arial"/>
          <w:b/>
          <w:lang w:eastAsia="es-ES"/>
        </w:rPr>
        <w:t>;</w:t>
      </w:r>
    </w:p>
    <w:p w14:paraId="257A1D7A" w14:textId="6BCD083F" w:rsidR="00155C8A" w:rsidRPr="00E67A58" w:rsidRDefault="00C10632" w:rsidP="00C10632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(e)</w:t>
      </w:r>
      <w:r>
        <w:rPr>
          <w:bCs/>
        </w:rPr>
        <w:tab/>
      </w:r>
      <w:r w:rsidR="00155C8A" w:rsidRPr="00E67A58">
        <w:rPr>
          <w:b/>
        </w:rPr>
        <w:t>Provide</w:t>
      </w:r>
      <w:r w:rsidR="0086017D">
        <w:rPr>
          <w:b/>
        </w:rPr>
        <w:t xml:space="preserve"> </w:t>
      </w:r>
      <w:r w:rsidR="00155C8A" w:rsidRPr="00E67A58">
        <w:rPr>
          <w:b/>
        </w:rPr>
        <w:t>access</w:t>
      </w:r>
      <w:r w:rsidR="0086017D">
        <w:rPr>
          <w:b/>
        </w:rPr>
        <w:t xml:space="preserve"> </w:t>
      </w:r>
      <w:r w:rsidR="00155C8A" w:rsidRPr="00E67A58">
        <w:rPr>
          <w:b/>
        </w:rPr>
        <w:t>to</w:t>
      </w:r>
      <w:r w:rsidR="0086017D">
        <w:rPr>
          <w:b/>
        </w:rPr>
        <w:t xml:space="preserve"> </w:t>
      </w:r>
      <w:r w:rsidR="00155C8A" w:rsidRPr="00E67A58">
        <w:rPr>
          <w:b/>
        </w:rPr>
        <w:t>the</w:t>
      </w:r>
      <w:r w:rsidR="0086017D">
        <w:rPr>
          <w:b/>
        </w:rPr>
        <w:t xml:space="preserve"> </w:t>
      </w:r>
      <w:r w:rsidR="00155C8A" w:rsidRPr="00E67A58">
        <w:rPr>
          <w:b/>
        </w:rPr>
        <w:t>general</w:t>
      </w:r>
      <w:r w:rsidR="0086017D">
        <w:rPr>
          <w:b/>
        </w:rPr>
        <w:t xml:space="preserve"> </w:t>
      </w:r>
      <w:r w:rsidR="00155C8A" w:rsidRPr="00E67A58">
        <w:rPr>
          <w:b/>
        </w:rPr>
        <w:t>education</w:t>
      </w:r>
      <w:r w:rsidR="0086017D">
        <w:rPr>
          <w:b/>
        </w:rPr>
        <w:t xml:space="preserve"> </w:t>
      </w:r>
      <w:r w:rsidR="00155C8A" w:rsidRPr="00E67A58">
        <w:rPr>
          <w:b/>
        </w:rPr>
        <w:t>for</w:t>
      </w:r>
      <w:r w:rsidR="0086017D">
        <w:rPr>
          <w:b/>
        </w:rPr>
        <w:t xml:space="preserve"> </w:t>
      </w:r>
      <w:r w:rsidR="00155C8A" w:rsidRPr="00E67A58">
        <w:rPr>
          <w:b/>
        </w:rPr>
        <w:t>deaf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hard-of</w:t>
      </w:r>
      <w:r w:rsidR="00155C8A">
        <w:rPr>
          <w:b/>
        </w:rPr>
        <w:t>-</w:t>
      </w:r>
      <w:r w:rsidR="00155C8A" w:rsidRPr="00E67A58">
        <w:rPr>
          <w:b/>
        </w:rPr>
        <w:t>hearing</w:t>
      </w:r>
      <w:r w:rsidR="0086017D">
        <w:rPr>
          <w:b/>
        </w:rPr>
        <w:t xml:space="preserve"> </w:t>
      </w:r>
      <w:r w:rsidR="00155C8A" w:rsidRPr="00E67A58">
        <w:rPr>
          <w:b/>
        </w:rPr>
        <w:t>children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promote</w:t>
      </w:r>
      <w:r w:rsidR="0086017D">
        <w:rPr>
          <w:b/>
        </w:rPr>
        <w:t xml:space="preserve"> </w:t>
      </w:r>
      <w:r w:rsidR="00155C8A" w:rsidRPr="00E67A58">
        <w:rPr>
          <w:b/>
        </w:rPr>
        <w:t>bilingual</w:t>
      </w:r>
      <w:r w:rsidR="0086017D">
        <w:rPr>
          <w:b/>
        </w:rPr>
        <w:t xml:space="preserve"> </w:t>
      </w:r>
      <w:r w:rsidR="00155C8A" w:rsidRPr="00E67A58">
        <w:rPr>
          <w:b/>
        </w:rPr>
        <w:t>education</w:t>
      </w:r>
      <w:r w:rsidR="0086017D">
        <w:rPr>
          <w:b/>
        </w:rPr>
        <w:t xml:space="preserve"> </w:t>
      </w:r>
      <w:r w:rsidR="00155C8A" w:rsidRPr="00E67A58">
        <w:rPr>
          <w:b/>
        </w:rPr>
        <w:t>opportunities</w:t>
      </w:r>
      <w:r w:rsidR="0086017D">
        <w:rPr>
          <w:b/>
        </w:rPr>
        <w:t xml:space="preserve"> </w:t>
      </w:r>
      <w:r w:rsidR="00155C8A" w:rsidRPr="00E67A58">
        <w:rPr>
          <w:b/>
        </w:rPr>
        <w:t>within</w:t>
      </w:r>
      <w:r w:rsidR="0086017D">
        <w:rPr>
          <w:b/>
        </w:rPr>
        <w:t xml:space="preserve"> </w:t>
      </w:r>
      <w:r w:rsidR="00155C8A" w:rsidRPr="00E67A58">
        <w:rPr>
          <w:b/>
        </w:rPr>
        <w:t>an</w:t>
      </w:r>
      <w:r w:rsidR="0086017D">
        <w:rPr>
          <w:b/>
        </w:rPr>
        <w:t xml:space="preserve"> </w:t>
      </w:r>
      <w:r w:rsidR="00155C8A" w:rsidRPr="00E67A58">
        <w:rPr>
          <w:b/>
        </w:rPr>
        <w:t>inclusive</w:t>
      </w:r>
      <w:r w:rsidR="0086017D">
        <w:rPr>
          <w:b/>
        </w:rPr>
        <w:t xml:space="preserve"> </w:t>
      </w:r>
      <w:r w:rsidR="00155C8A" w:rsidRPr="00E67A58">
        <w:rPr>
          <w:b/>
        </w:rPr>
        <w:t>educational</w:t>
      </w:r>
      <w:r w:rsidR="0086017D">
        <w:rPr>
          <w:b/>
        </w:rPr>
        <w:t xml:space="preserve"> </w:t>
      </w:r>
      <w:r w:rsidR="00155C8A" w:rsidRPr="00E67A58">
        <w:rPr>
          <w:b/>
        </w:rPr>
        <w:t>setting,</w:t>
      </w:r>
      <w:r w:rsidR="0086017D">
        <w:rPr>
          <w:b/>
        </w:rPr>
        <w:t xml:space="preserve"> </w:t>
      </w:r>
      <w:r w:rsidR="00155C8A" w:rsidRPr="00E67A58">
        <w:rPr>
          <w:b/>
        </w:rPr>
        <w:t>particularly</w:t>
      </w:r>
      <w:r w:rsidR="0086017D">
        <w:rPr>
          <w:b/>
        </w:rPr>
        <w:t xml:space="preserve"> </w:t>
      </w:r>
      <w:r w:rsidR="00155C8A" w:rsidRPr="00E67A58">
        <w:rPr>
          <w:b/>
        </w:rPr>
        <w:t>through</w:t>
      </w:r>
      <w:r w:rsidR="0086017D">
        <w:rPr>
          <w:b/>
        </w:rPr>
        <w:t xml:space="preserve"> </w:t>
      </w:r>
      <w:r w:rsidR="00155C8A" w:rsidRPr="00E67A58">
        <w:rPr>
          <w:b/>
        </w:rPr>
        <w:t>quality</w:t>
      </w:r>
      <w:r w:rsidR="0086017D">
        <w:rPr>
          <w:b/>
        </w:rPr>
        <w:t xml:space="preserve"> </w:t>
      </w:r>
      <w:r w:rsidR="00155C8A" w:rsidRPr="00E67A58">
        <w:rPr>
          <w:b/>
        </w:rPr>
        <w:t>sign</w:t>
      </w:r>
      <w:r w:rsidR="0086017D">
        <w:rPr>
          <w:b/>
        </w:rPr>
        <w:t xml:space="preserve"> </w:t>
      </w:r>
      <w:r w:rsidR="00155C8A" w:rsidRPr="00E67A58">
        <w:rPr>
          <w:b/>
        </w:rPr>
        <w:t>language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other</w:t>
      </w:r>
      <w:r w:rsidR="0086017D">
        <w:rPr>
          <w:b/>
        </w:rPr>
        <w:t xml:space="preserve"> </w:t>
      </w:r>
      <w:r w:rsidR="00155C8A" w:rsidRPr="00E67A58">
        <w:rPr>
          <w:b/>
        </w:rPr>
        <w:t>support</w:t>
      </w:r>
      <w:r w:rsidR="0086017D">
        <w:rPr>
          <w:b/>
        </w:rPr>
        <w:t xml:space="preserve"> </w:t>
      </w:r>
      <w:r w:rsidR="00155C8A">
        <w:rPr>
          <w:b/>
        </w:rPr>
        <w:t>that</w:t>
      </w:r>
      <w:r w:rsidR="0086017D">
        <w:rPr>
          <w:b/>
        </w:rPr>
        <w:t xml:space="preserve"> </w:t>
      </w:r>
      <w:r w:rsidR="00155C8A">
        <w:rPr>
          <w:b/>
        </w:rPr>
        <w:t>is</w:t>
      </w:r>
      <w:r w:rsidR="0086017D">
        <w:rPr>
          <w:b/>
        </w:rPr>
        <w:t xml:space="preserve"> </w:t>
      </w:r>
      <w:r w:rsidR="00155C8A" w:rsidRPr="00E67A58">
        <w:rPr>
          <w:b/>
        </w:rPr>
        <w:t>required;</w:t>
      </w:r>
    </w:p>
    <w:p w14:paraId="58C9AA2F" w14:textId="41456016" w:rsidR="00155C8A" w:rsidRPr="00E67A58" w:rsidRDefault="00C10632" w:rsidP="00C10632">
      <w:pPr>
        <w:pStyle w:val="ParaNoG"/>
        <w:numPr>
          <w:ilvl w:val="0"/>
          <w:numId w:val="0"/>
        </w:numPr>
        <w:ind w:left="1134"/>
        <w:rPr>
          <w:b/>
          <w:lang w:eastAsia="es-ES"/>
        </w:rPr>
      </w:pPr>
      <w:r>
        <w:rPr>
          <w:bCs/>
        </w:rPr>
        <w:tab/>
        <w:t>(f)</w:t>
      </w:r>
      <w:r>
        <w:rPr>
          <w:bCs/>
        </w:rPr>
        <w:tab/>
      </w:r>
      <w:r w:rsidR="00155C8A" w:rsidRPr="00E67A58">
        <w:rPr>
          <w:rFonts w:eastAsia="Arial"/>
          <w:b/>
          <w:lang w:eastAsia="es-ES"/>
        </w:rPr>
        <w:t>Ensure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the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accessibility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of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regular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vocational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education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facilities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and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program</w:t>
      </w:r>
      <w:r w:rsidR="00155C8A">
        <w:rPr>
          <w:rFonts w:eastAsia="Arial"/>
          <w:b/>
          <w:lang w:eastAsia="es-ES"/>
        </w:rPr>
        <w:t>me</w:t>
      </w:r>
      <w:r w:rsidR="00155C8A" w:rsidRPr="00E67A58">
        <w:rPr>
          <w:rFonts w:eastAsia="Arial"/>
          <w:b/>
          <w:lang w:eastAsia="es-ES"/>
        </w:rPr>
        <w:t>s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for</w:t>
      </w:r>
      <w:r w:rsidR="0086017D">
        <w:rPr>
          <w:rFonts w:eastAsia="Arial"/>
          <w:b/>
          <w:lang w:eastAsia="es-ES"/>
        </w:rPr>
        <w:t xml:space="preserve"> </w:t>
      </w:r>
      <w:r w:rsidR="00155C8A" w:rsidRPr="007B61EF">
        <w:rPr>
          <w:b/>
        </w:rPr>
        <w:t>all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children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with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disabilities,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particularly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for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autistic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children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and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children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with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intellectual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disabilities,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through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measures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of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universal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design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and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reasonable</w:t>
      </w:r>
      <w:r w:rsidR="0086017D">
        <w:rPr>
          <w:rFonts w:eastAsia="Arial"/>
          <w:b/>
          <w:lang w:eastAsia="es-ES"/>
        </w:rPr>
        <w:t xml:space="preserve"> </w:t>
      </w:r>
      <w:r w:rsidR="00155C8A" w:rsidRPr="00E67A58">
        <w:rPr>
          <w:rFonts w:eastAsia="Arial"/>
          <w:b/>
          <w:lang w:eastAsia="es-ES"/>
        </w:rPr>
        <w:t>accommodation</w:t>
      </w:r>
      <w:r w:rsidR="00155C8A">
        <w:rPr>
          <w:rFonts w:eastAsia="Arial"/>
          <w:b/>
          <w:lang w:eastAsia="es-ES"/>
        </w:rPr>
        <w:t>;</w:t>
      </w:r>
    </w:p>
    <w:p w14:paraId="4B92B73F" w14:textId="6CB56FFD" w:rsidR="00155C8A" w:rsidRPr="00E67A58" w:rsidRDefault="00C10632" w:rsidP="00C10632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(g)</w:t>
      </w:r>
      <w:r>
        <w:rPr>
          <w:bCs/>
        </w:rPr>
        <w:tab/>
      </w:r>
      <w:r w:rsidR="00155C8A" w:rsidRPr="00E67A58">
        <w:rPr>
          <w:b/>
        </w:rPr>
        <w:t>Take</w:t>
      </w:r>
      <w:r w:rsidR="0086017D">
        <w:rPr>
          <w:b/>
        </w:rPr>
        <w:t xml:space="preserve"> </w:t>
      </w:r>
      <w:r w:rsidR="00155C8A" w:rsidRPr="00E67A58">
        <w:rPr>
          <w:b/>
        </w:rPr>
        <w:t>measures</w:t>
      </w:r>
      <w:r w:rsidR="0086017D">
        <w:rPr>
          <w:b/>
        </w:rPr>
        <w:t xml:space="preserve"> </w:t>
      </w:r>
      <w:r w:rsidR="00155C8A" w:rsidRPr="00E67A58">
        <w:rPr>
          <w:b/>
        </w:rPr>
        <w:t>aimed</w:t>
      </w:r>
      <w:r w:rsidR="0086017D">
        <w:rPr>
          <w:b/>
        </w:rPr>
        <w:t xml:space="preserve"> </w:t>
      </w:r>
      <w:r w:rsidR="00155C8A" w:rsidRPr="00E67A58">
        <w:rPr>
          <w:b/>
        </w:rPr>
        <w:t>at</w:t>
      </w:r>
      <w:r w:rsidR="0086017D">
        <w:rPr>
          <w:b/>
        </w:rPr>
        <w:t xml:space="preserve"> </w:t>
      </w:r>
      <w:r w:rsidR="00155C8A" w:rsidRPr="00E67A58">
        <w:rPr>
          <w:b/>
        </w:rPr>
        <w:t>ensuring</w:t>
      </w:r>
      <w:r w:rsidR="0086017D">
        <w:rPr>
          <w:b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access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to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inclusive,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>
        <w:rPr>
          <w:b/>
          <w:color w:val="000000"/>
          <w:shd w:val="clear" w:color="auto" w:fill="FFFFFF"/>
        </w:rPr>
        <w:t>high-</w:t>
      </w:r>
      <w:r w:rsidR="00155C8A" w:rsidRPr="00E67A58">
        <w:rPr>
          <w:b/>
          <w:color w:val="000000"/>
          <w:shd w:val="clear" w:color="auto" w:fill="FFFFFF"/>
        </w:rPr>
        <w:t>quality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and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free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primary,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secondary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and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</w:rPr>
        <w:t>vocational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education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for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</w:rPr>
        <w:t>children</w:t>
      </w:r>
      <w:r w:rsidR="0086017D">
        <w:rPr>
          <w:b/>
        </w:rPr>
        <w:t xml:space="preserve"> </w:t>
      </w:r>
      <w:r w:rsidR="00155C8A" w:rsidRPr="00E67A58">
        <w:rPr>
          <w:b/>
        </w:rPr>
        <w:t>with</w:t>
      </w:r>
      <w:r w:rsidR="0086017D">
        <w:rPr>
          <w:b/>
        </w:rPr>
        <w:t xml:space="preserve"> </w:t>
      </w:r>
      <w:r w:rsidR="00155C8A" w:rsidRPr="00E67A58">
        <w:rPr>
          <w:b/>
        </w:rPr>
        <w:t>disabilities,</w:t>
      </w:r>
      <w:r w:rsidR="0086017D">
        <w:rPr>
          <w:b/>
        </w:rPr>
        <w:t xml:space="preserve"> </w:t>
      </w:r>
      <w:r w:rsidR="00155C8A" w:rsidRPr="00E67A58">
        <w:rPr>
          <w:b/>
        </w:rPr>
        <w:t>including</w:t>
      </w:r>
      <w:r w:rsidR="0086017D">
        <w:rPr>
          <w:b/>
        </w:rPr>
        <w:t xml:space="preserve"> </w:t>
      </w:r>
      <w:r w:rsidR="00155C8A" w:rsidRPr="00E67A58">
        <w:rPr>
          <w:b/>
        </w:rPr>
        <w:t>Roma</w:t>
      </w:r>
      <w:r w:rsidR="0086017D">
        <w:rPr>
          <w:b/>
        </w:rPr>
        <w:t xml:space="preserve"> </w:t>
      </w:r>
      <w:r w:rsidR="00155C8A" w:rsidRPr="00E67A58">
        <w:rPr>
          <w:b/>
        </w:rPr>
        <w:t>children,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on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an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equal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basis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with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E67A58">
        <w:rPr>
          <w:b/>
          <w:color w:val="000000"/>
          <w:shd w:val="clear" w:color="auto" w:fill="FFFFFF"/>
        </w:rPr>
        <w:t>others.</w:t>
      </w:r>
    </w:p>
    <w:p w14:paraId="568CD47C" w14:textId="3C604775" w:rsidR="00155C8A" w:rsidRPr="00E67A58" w:rsidRDefault="00155C8A" w:rsidP="00C10632">
      <w:pPr>
        <w:pStyle w:val="H23G"/>
      </w:pPr>
      <w:r w:rsidRPr="00E67A58">
        <w:tab/>
      </w:r>
      <w:r w:rsidRPr="00E67A58">
        <w:tab/>
        <w:t>Health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25)</w:t>
      </w:r>
    </w:p>
    <w:p w14:paraId="29DAE85A" w14:textId="2CA38825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50.</w:t>
      </w:r>
      <w:r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is</w:t>
      </w:r>
      <w:r w:rsidR="0086017D">
        <w:t xml:space="preserve"> </w:t>
      </w:r>
      <w:r w:rsidR="00155C8A" w:rsidRPr="00E67A58">
        <w:t>concerned</w:t>
      </w:r>
      <w:r w:rsidR="0086017D">
        <w:t xml:space="preserve"> </w:t>
      </w:r>
      <w:r w:rsidR="00155C8A" w:rsidRPr="00E67A58">
        <w:t>about</w:t>
      </w:r>
      <w:r w:rsidR="00155C8A">
        <w:t>:</w:t>
      </w:r>
    </w:p>
    <w:p w14:paraId="3C4B9A60" w14:textId="7D89C86D" w:rsidR="00155C8A" w:rsidRPr="00E67A58" w:rsidRDefault="00C10632" w:rsidP="00C10632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(a)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insufficient</w:t>
      </w:r>
      <w:r w:rsidR="0086017D">
        <w:t xml:space="preserve"> </w:t>
      </w:r>
      <w:r w:rsidR="00155C8A">
        <w:t>a</w:t>
      </w:r>
      <w:r w:rsidR="00155C8A" w:rsidRPr="00E67A58">
        <w:t>ccessibility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health</w:t>
      </w:r>
      <w:r w:rsidR="00155C8A">
        <w:t>-</w:t>
      </w:r>
      <w:r w:rsidR="00155C8A" w:rsidRPr="00E67A58">
        <w:t>care</w:t>
      </w:r>
      <w:r w:rsidR="0086017D">
        <w:t xml:space="preserve"> </w:t>
      </w:r>
      <w:r w:rsidR="00155C8A" w:rsidRPr="00E67A58">
        <w:t>facilities,</w:t>
      </w:r>
      <w:r w:rsidR="0086017D">
        <w:t xml:space="preserve"> </w:t>
      </w:r>
      <w:r w:rsidR="00155C8A" w:rsidRPr="00E67A58">
        <w:t>services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medical</w:t>
      </w:r>
      <w:r w:rsidR="0086017D">
        <w:t xml:space="preserve"> </w:t>
      </w:r>
      <w:r w:rsidR="00155C8A" w:rsidRPr="00E67A58">
        <w:t>equipment,</w:t>
      </w:r>
      <w:r w:rsidR="0086017D">
        <w:t xml:space="preserve"> </w:t>
      </w:r>
      <w:r w:rsidR="00155C8A" w:rsidRPr="00E67A58">
        <w:t>including</w:t>
      </w:r>
      <w:r w:rsidR="0086017D">
        <w:t xml:space="preserve"> </w:t>
      </w:r>
      <w:r w:rsidR="00155C8A" w:rsidRPr="00E67A58">
        <w:t>physical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informational</w:t>
      </w:r>
      <w:r w:rsidR="0086017D">
        <w:t xml:space="preserve"> </w:t>
      </w:r>
      <w:r w:rsidR="00155C8A" w:rsidRPr="00E67A58">
        <w:t>accessibility,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 w:rsidRPr="00E67A58">
        <w:t>all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</w:t>
      </w:r>
      <w:r w:rsidR="0086017D">
        <w:t xml:space="preserve"> </w:t>
      </w:r>
      <w:r w:rsidR="00155C8A" w:rsidRPr="00E67A58">
        <w:t>across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State</w:t>
      </w:r>
      <w:r w:rsidR="0086017D">
        <w:t xml:space="preserve"> </w:t>
      </w:r>
      <w:r w:rsidR="00155C8A" w:rsidRPr="00E67A58">
        <w:t>party,</w:t>
      </w:r>
      <w:r w:rsidR="0086017D">
        <w:t xml:space="preserve"> </w:t>
      </w:r>
      <w:r w:rsidR="00155C8A" w:rsidRPr="00E67A58">
        <w:t>particularly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>
        <w:t>persons</w:t>
      </w:r>
      <w:r w:rsidR="0086017D">
        <w:t xml:space="preserve"> </w:t>
      </w:r>
      <w:r w:rsidR="00155C8A">
        <w:t>with</w:t>
      </w:r>
      <w:r w:rsidR="0086017D">
        <w:t xml:space="preserve"> </w:t>
      </w:r>
      <w:r w:rsidR="00155C8A">
        <w:t>intellectual</w:t>
      </w:r>
      <w:r w:rsidR="0086017D">
        <w:t xml:space="preserve"> </w:t>
      </w:r>
      <w:r w:rsidR="00155C8A">
        <w:t>disabilities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>
        <w:t>autistic</w:t>
      </w:r>
      <w:r w:rsidR="0086017D">
        <w:t xml:space="preserve"> </w:t>
      </w:r>
      <w:r w:rsidR="00155C8A">
        <w:t>children</w:t>
      </w:r>
      <w:r w:rsidR="0086017D">
        <w:rPr>
          <w:color w:val="00B050"/>
        </w:rPr>
        <w:t xml:space="preserve"> </w:t>
      </w:r>
      <w:r w:rsidR="00155C8A" w:rsidRPr="00C61BBE">
        <w:t>in</w:t>
      </w:r>
      <w:r w:rsidR="0086017D">
        <w:t xml:space="preserve"> </w:t>
      </w:r>
      <w:r w:rsidR="00155C8A" w:rsidRPr="00C61BBE">
        <w:t>general</w:t>
      </w:r>
      <w:r w:rsidR="0086017D">
        <w:t xml:space="preserve"> </w:t>
      </w:r>
      <w:r w:rsidR="00155C8A" w:rsidRPr="00C61BBE">
        <w:t>treatment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 w:rsidRPr="00E67A58">
        <w:t>women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relation</w:t>
      </w:r>
      <w:r w:rsidR="0086017D">
        <w:t xml:space="preserve"> </w:t>
      </w:r>
      <w:r w:rsidR="00155C8A" w:rsidRPr="00E67A58">
        <w:t>to</w:t>
      </w:r>
      <w:r w:rsidR="0086017D">
        <w:t xml:space="preserve"> </w:t>
      </w:r>
      <w:r w:rsidR="00155C8A" w:rsidRPr="00E67A58">
        <w:t>their</w:t>
      </w:r>
      <w:r w:rsidR="0086017D">
        <w:t xml:space="preserve"> </w:t>
      </w:r>
      <w:r w:rsidR="00155C8A" w:rsidRPr="00E67A58">
        <w:t>sexual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reproductive</w:t>
      </w:r>
      <w:r w:rsidR="0086017D">
        <w:t xml:space="preserve"> </w:t>
      </w:r>
      <w:r w:rsidR="00155C8A" w:rsidRPr="00E67A58">
        <w:t>health</w:t>
      </w:r>
      <w:r w:rsidR="00155C8A">
        <w:t>;</w:t>
      </w:r>
    </w:p>
    <w:p w14:paraId="3B6E2054" w14:textId="643B2ADB" w:rsidR="00155C8A" w:rsidRPr="00E67A58" w:rsidRDefault="00C10632" w:rsidP="00C10632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(b)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attitudinal</w:t>
      </w:r>
      <w:r w:rsidR="0086017D">
        <w:t xml:space="preserve"> </w:t>
      </w:r>
      <w:r w:rsidR="00155C8A">
        <w:t>barriers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>
        <w:t>limited</w:t>
      </w:r>
      <w:r w:rsidR="0086017D">
        <w:t xml:space="preserve"> </w:t>
      </w:r>
      <w:r w:rsidR="00155C8A">
        <w:t>knowledge</w:t>
      </w:r>
      <w:r w:rsidR="0086017D">
        <w:t xml:space="preserve"> </w:t>
      </w:r>
      <w:r w:rsidR="00155C8A">
        <w:t>of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>
        <w:t>rights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>
        <w:t>requirements</w:t>
      </w:r>
      <w:r w:rsidR="0086017D">
        <w:t xml:space="preserve"> </w:t>
      </w:r>
      <w:r w:rsidR="00155C8A">
        <w:t>of</w:t>
      </w:r>
      <w:r w:rsidR="0086017D">
        <w:t xml:space="preserve"> </w:t>
      </w:r>
      <w:r w:rsidR="00155C8A">
        <w:t>persons</w:t>
      </w:r>
      <w:r w:rsidR="0086017D">
        <w:t xml:space="preserve"> </w:t>
      </w:r>
      <w:r w:rsidR="00155C8A">
        <w:t>with</w:t>
      </w:r>
      <w:r w:rsidR="0086017D">
        <w:t xml:space="preserve"> </w:t>
      </w:r>
      <w:r w:rsidR="00155C8A">
        <w:t>disabilities</w:t>
      </w:r>
      <w:r w:rsidR="0086017D">
        <w:t xml:space="preserve"> </w:t>
      </w:r>
      <w:r w:rsidR="00155C8A">
        <w:t>among</w:t>
      </w:r>
      <w:r w:rsidR="0086017D">
        <w:t xml:space="preserve"> </w:t>
      </w:r>
      <w:r w:rsidR="00155C8A" w:rsidRPr="00E67A58">
        <w:t>health</w:t>
      </w:r>
      <w:r w:rsidR="00155C8A">
        <w:t>-</w:t>
      </w:r>
      <w:r w:rsidR="00155C8A" w:rsidRPr="00E67A58">
        <w:t>care</w:t>
      </w:r>
      <w:r w:rsidR="0086017D">
        <w:t xml:space="preserve"> </w:t>
      </w:r>
      <w:r w:rsidR="00155C8A" w:rsidRPr="00E67A58">
        <w:t>professionals.</w:t>
      </w:r>
    </w:p>
    <w:p w14:paraId="0ADB0CFD" w14:textId="7A370ABA" w:rsidR="00155C8A" w:rsidRPr="007B61EF" w:rsidRDefault="00C84461" w:rsidP="00C84461">
      <w:pPr>
        <w:pStyle w:val="ParaNoG"/>
        <w:keepNext/>
        <w:keepLines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 w:rsidRPr="007B61EF">
        <w:rPr>
          <w:bCs/>
        </w:rPr>
        <w:lastRenderedPageBreak/>
        <w:t>51.</w:t>
      </w:r>
      <w:r w:rsidRPr="007B61EF">
        <w:rPr>
          <w:bCs/>
        </w:rPr>
        <w:tab/>
      </w:r>
      <w:r w:rsidR="00155C8A" w:rsidRPr="007B61EF">
        <w:rPr>
          <w:b/>
        </w:rPr>
        <w:t>Taking</w:t>
      </w:r>
      <w:r w:rsidR="0086017D">
        <w:rPr>
          <w:b/>
        </w:rPr>
        <w:t xml:space="preserve"> </w:t>
      </w:r>
      <w:r w:rsidR="00155C8A" w:rsidRPr="007B61EF">
        <w:rPr>
          <w:b/>
        </w:rPr>
        <w:t>into</w:t>
      </w:r>
      <w:r w:rsidR="0086017D">
        <w:rPr>
          <w:b/>
        </w:rPr>
        <w:t xml:space="preserve"> </w:t>
      </w:r>
      <w:r w:rsidR="00155C8A" w:rsidRPr="007B61EF">
        <w:rPr>
          <w:b/>
        </w:rPr>
        <w:t>account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links</w:t>
      </w:r>
      <w:r w:rsidR="0086017D">
        <w:rPr>
          <w:b/>
        </w:rPr>
        <w:t xml:space="preserve"> </w:t>
      </w:r>
      <w:r w:rsidR="00155C8A" w:rsidRPr="007B61EF">
        <w:rPr>
          <w:b/>
        </w:rPr>
        <w:t>between</w:t>
      </w:r>
      <w:r w:rsidR="0086017D">
        <w:rPr>
          <w:b/>
        </w:rPr>
        <w:t xml:space="preserve"> </w:t>
      </w:r>
      <w:r w:rsidR="00155C8A" w:rsidRPr="007B61EF">
        <w:rPr>
          <w:b/>
        </w:rPr>
        <w:t>article</w:t>
      </w:r>
      <w:r w:rsidR="0086017D">
        <w:rPr>
          <w:b/>
        </w:rPr>
        <w:t xml:space="preserve"> </w:t>
      </w:r>
      <w:r w:rsidR="00155C8A" w:rsidRPr="007B61EF">
        <w:rPr>
          <w:b/>
        </w:rPr>
        <w:t>25</w:t>
      </w:r>
      <w:r w:rsidR="0086017D">
        <w:rPr>
          <w:b/>
        </w:rPr>
        <w:t xml:space="preserve"> </w:t>
      </w:r>
      <w:r w:rsidR="00155C8A" w:rsidRPr="007B61EF">
        <w:rPr>
          <w:b/>
        </w:rPr>
        <w:t>of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Convention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  <w:bCs/>
        </w:rPr>
        <w:t>targets</w:t>
      </w:r>
      <w:r w:rsidR="0086017D">
        <w:rPr>
          <w:b/>
          <w:bCs/>
        </w:rPr>
        <w:t xml:space="preserve"> </w:t>
      </w:r>
      <w:r w:rsidR="00155C8A" w:rsidRPr="007B61EF">
        <w:rPr>
          <w:b/>
          <w:bCs/>
        </w:rPr>
        <w:t>3.7</w:t>
      </w:r>
      <w:r w:rsidR="0086017D">
        <w:rPr>
          <w:b/>
          <w:bCs/>
        </w:rPr>
        <w:t xml:space="preserve"> </w:t>
      </w:r>
      <w:r w:rsidR="00155C8A" w:rsidRPr="007B61EF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7B61EF">
        <w:rPr>
          <w:b/>
          <w:bCs/>
        </w:rPr>
        <w:t>3.8</w:t>
      </w:r>
      <w:r w:rsidR="0086017D">
        <w:rPr>
          <w:b/>
          <w:bCs/>
        </w:rPr>
        <w:t xml:space="preserve"> </w:t>
      </w:r>
      <w:r w:rsidR="00155C8A" w:rsidRPr="007B61EF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7B61EF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B61EF">
        <w:rPr>
          <w:b/>
          <w:bCs/>
        </w:rPr>
        <w:t>Sustainable</w:t>
      </w:r>
      <w:r w:rsidR="0086017D">
        <w:rPr>
          <w:b/>
          <w:bCs/>
        </w:rPr>
        <w:t xml:space="preserve"> </w:t>
      </w:r>
      <w:r w:rsidR="00155C8A" w:rsidRPr="007B61EF">
        <w:rPr>
          <w:b/>
          <w:bCs/>
        </w:rPr>
        <w:t>Development</w:t>
      </w:r>
      <w:r w:rsidR="0086017D">
        <w:rPr>
          <w:b/>
          <w:bCs/>
        </w:rPr>
        <w:t xml:space="preserve"> </w:t>
      </w:r>
      <w:r w:rsidR="00155C8A" w:rsidRPr="007B61EF">
        <w:rPr>
          <w:b/>
          <w:bCs/>
        </w:rPr>
        <w:t>Goals</w:t>
      </w:r>
      <w:r w:rsidR="00155C8A" w:rsidRPr="007B61EF">
        <w:rPr>
          <w:b/>
        </w:rPr>
        <w:t>,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Committee</w:t>
      </w:r>
      <w:r w:rsidR="0086017D">
        <w:rPr>
          <w:b/>
        </w:rPr>
        <w:t xml:space="preserve"> </w:t>
      </w:r>
      <w:r w:rsidR="00155C8A" w:rsidRPr="007B61EF">
        <w:rPr>
          <w:b/>
        </w:rPr>
        <w:t>recommends</w:t>
      </w:r>
      <w:r w:rsidR="0086017D">
        <w:rPr>
          <w:b/>
          <w:bCs/>
        </w:rPr>
        <w:t xml:space="preserve"> </w:t>
      </w:r>
      <w:r w:rsidR="00155C8A" w:rsidRPr="007B61EF">
        <w:rPr>
          <w:b/>
          <w:bCs/>
        </w:rPr>
        <w:t>that</w:t>
      </w:r>
      <w:r w:rsidR="0086017D">
        <w:rPr>
          <w:b/>
          <w:bCs/>
        </w:rPr>
        <w:t xml:space="preserve"> </w:t>
      </w:r>
      <w:r w:rsidR="00155C8A" w:rsidRPr="007B61EF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7B61EF">
        <w:rPr>
          <w:b/>
          <w:bCs/>
        </w:rPr>
        <w:t>State</w:t>
      </w:r>
      <w:r w:rsidR="0086017D">
        <w:rPr>
          <w:b/>
          <w:bCs/>
        </w:rPr>
        <w:t xml:space="preserve"> </w:t>
      </w:r>
      <w:r w:rsidR="00155C8A" w:rsidRPr="007B61EF">
        <w:rPr>
          <w:b/>
          <w:bCs/>
        </w:rPr>
        <w:t>party:</w:t>
      </w:r>
    </w:p>
    <w:p w14:paraId="108DEA8E" w14:textId="4CE800F4" w:rsidR="00155C8A" w:rsidRPr="007B61EF" w:rsidRDefault="00C10632" w:rsidP="00CA2C03">
      <w:pPr>
        <w:pStyle w:val="ParaNoG"/>
        <w:keepNext/>
        <w:keepLines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7B61EF">
        <w:rPr>
          <w:b/>
        </w:rPr>
        <w:t>Develop</w:t>
      </w:r>
      <w:r w:rsidR="0086017D">
        <w:rPr>
          <w:b/>
        </w:rPr>
        <w:t xml:space="preserve"> </w:t>
      </w:r>
      <w:r w:rsidR="00155C8A" w:rsidRPr="007B61EF">
        <w:rPr>
          <w:b/>
        </w:rPr>
        <w:t>action</w:t>
      </w:r>
      <w:r w:rsidR="0086017D">
        <w:rPr>
          <w:b/>
        </w:rPr>
        <w:t xml:space="preserve"> </w:t>
      </w:r>
      <w:r w:rsidR="00155C8A" w:rsidRPr="007B61EF">
        <w:rPr>
          <w:b/>
        </w:rPr>
        <w:t>plans</w:t>
      </w:r>
      <w:r w:rsidR="0086017D">
        <w:rPr>
          <w:b/>
        </w:rPr>
        <w:t xml:space="preserve"> </w:t>
      </w:r>
      <w:r w:rsidR="00155C8A" w:rsidRPr="007B61EF">
        <w:rPr>
          <w:b/>
        </w:rPr>
        <w:t>to</w:t>
      </w:r>
      <w:r w:rsidR="0086017D">
        <w:rPr>
          <w:b/>
        </w:rPr>
        <w:t xml:space="preserve"> </w:t>
      </w:r>
      <w:r w:rsidR="00155C8A" w:rsidRPr="007B61EF">
        <w:rPr>
          <w:b/>
        </w:rPr>
        <w:t>ensure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accessibility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availability</w:t>
      </w:r>
      <w:r w:rsidR="0086017D">
        <w:rPr>
          <w:b/>
        </w:rPr>
        <w:t xml:space="preserve"> </w:t>
      </w:r>
      <w:r w:rsidR="00155C8A" w:rsidRPr="007B61EF">
        <w:rPr>
          <w:b/>
        </w:rPr>
        <w:t>of</w:t>
      </w:r>
      <w:r w:rsidR="0086017D">
        <w:rPr>
          <w:b/>
        </w:rPr>
        <w:t xml:space="preserve"> </w:t>
      </w:r>
      <w:r w:rsidR="00155C8A" w:rsidRPr="007B61EF">
        <w:rPr>
          <w:b/>
        </w:rPr>
        <w:t>health</w:t>
      </w:r>
      <w:r w:rsidR="00155C8A">
        <w:rPr>
          <w:b/>
        </w:rPr>
        <w:t>-</w:t>
      </w:r>
      <w:r w:rsidR="00155C8A" w:rsidRPr="007B61EF">
        <w:rPr>
          <w:b/>
        </w:rPr>
        <w:t>care</w:t>
      </w:r>
      <w:r w:rsidR="0086017D">
        <w:rPr>
          <w:b/>
        </w:rPr>
        <w:t xml:space="preserve"> </w:t>
      </w:r>
      <w:r w:rsidR="00155C8A" w:rsidRPr="007B61EF">
        <w:rPr>
          <w:b/>
        </w:rPr>
        <w:t>facilities,</w:t>
      </w:r>
      <w:r w:rsidR="0086017D">
        <w:rPr>
          <w:b/>
        </w:rPr>
        <w:t xml:space="preserve"> </w:t>
      </w:r>
      <w:r w:rsidR="00155C8A" w:rsidRPr="007B61EF">
        <w:rPr>
          <w:b/>
        </w:rPr>
        <w:t>services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equipment</w:t>
      </w:r>
      <w:r w:rsidR="0086017D">
        <w:rPr>
          <w:b/>
        </w:rPr>
        <w:t xml:space="preserve"> </w:t>
      </w:r>
      <w:r w:rsidR="00155C8A" w:rsidRPr="007B61EF">
        <w:rPr>
          <w:b/>
        </w:rPr>
        <w:t>for</w:t>
      </w:r>
      <w:r w:rsidR="0086017D">
        <w:rPr>
          <w:b/>
        </w:rPr>
        <w:t xml:space="preserve"> </w:t>
      </w:r>
      <w:r w:rsidR="00155C8A" w:rsidRPr="007B61EF">
        <w:rPr>
          <w:b/>
        </w:rPr>
        <w:t>persons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 w:rsidRPr="007B61EF">
        <w:rPr>
          <w:b/>
        </w:rPr>
        <w:t>disabilities</w:t>
      </w:r>
      <w:r w:rsidR="0086017D">
        <w:rPr>
          <w:b/>
        </w:rPr>
        <w:t xml:space="preserve"> </w:t>
      </w:r>
      <w:r w:rsidR="00155C8A" w:rsidRPr="007B61EF">
        <w:rPr>
          <w:b/>
        </w:rPr>
        <w:t>across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State</w:t>
      </w:r>
      <w:r w:rsidR="0086017D">
        <w:rPr>
          <w:b/>
        </w:rPr>
        <w:t xml:space="preserve"> </w:t>
      </w:r>
      <w:r w:rsidR="00155C8A" w:rsidRPr="007B61EF">
        <w:rPr>
          <w:b/>
        </w:rPr>
        <w:t>Party,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>
        <w:rPr>
          <w:b/>
        </w:rPr>
        <w:t>a</w:t>
      </w:r>
      <w:r w:rsidR="0086017D">
        <w:rPr>
          <w:b/>
        </w:rPr>
        <w:t xml:space="preserve"> </w:t>
      </w:r>
      <w:r w:rsidR="00155C8A" w:rsidRPr="007B61EF">
        <w:rPr>
          <w:b/>
        </w:rPr>
        <w:t>specific</w:t>
      </w:r>
      <w:r w:rsidR="0086017D">
        <w:rPr>
          <w:b/>
        </w:rPr>
        <w:t xml:space="preserve"> </w:t>
      </w:r>
      <w:r w:rsidR="00155C8A" w:rsidRPr="007B61EF">
        <w:rPr>
          <w:b/>
        </w:rPr>
        <w:t>emphasis</w:t>
      </w:r>
      <w:r w:rsidR="0086017D">
        <w:rPr>
          <w:b/>
        </w:rPr>
        <w:t xml:space="preserve"> </w:t>
      </w:r>
      <w:r w:rsidR="00155C8A" w:rsidRPr="007B61EF">
        <w:rPr>
          <w:b/>
        </w:rPr>
        <w:t>on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sexual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reproductive</w:t>
      </w:r>
      <w:r w:rsidR="0086017D">
        <w:rPr>
          <w:b/>
        </w:rPr>
        <w:t xml:space="preserve"> </w:t>
      </w:r>
      <w:r w:rsidR="00155C8A" w:rsidRPr="007B61EF">
        <w:rPr>
          <w:b/>
        </w:rPr>
        <w:t>health</w:t>
      </w:r>
      <w:r w:rsidR="0086017D">
        <w:rPr>
          <w:b/>
        </w:rPr>
        <w:t xml:space="preserve"> </w:t>
      </w:r>
      <w:r w:rsidR="00155C8A" w:rsidRPr="007B61EF">
        <w:rPr>
          <w:b/>
        </w:rPr>
        <w:t>of</w:t>
      </w:r>
      <w:r w:rsidR="0086017D">
        <w:rPr>
          <w:b/>
        </w:rPr>
        <w:t xml:space="preserve"> </w:t>
      </w:r>
      <w:r w:rsidR="00155C8A" w:rsidRPr="007B61EF">
        <w:rPr>
          <w:b/>
        </w:rPr>
        <w:t>women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 w:rsidRPr="007B61EF">
        <w:rPr>
          <w:b/>
        </w:rPr>
        <w:t>disabilities,</w:t>
      </w:r>
      <w:r w:rsidR="0086017D">
        <w:rPr>
          <w:b/>
        </w:rPr>
        <w:t xml:space="preserve"> </w:t>
      </w:r>
      <w:r w:rsidR="00155C8A" w:rsidRPr="007B61EF">
        <w:rPr>
          <w:b/>
        </w:rPr>
        <w:t>as</w:t>
      </w:r>
      <w:r w:rsidR="0086017D">
        <w:rPr>
          <w:b/>
        </w:rPr>
        <w:t xml:space="preserve"> </w:t>
      </w:r>
      <w:r w:rsidR="00155C8A" w:rsidRPr="007B61EF">
        <w:rPr>
          <w:b/>
        </w:rPr>
        <w:t>well</w:t>
      </w:r>
      <w:r w:rsidR="0086017D">
        <w:rPr>
          <w:b/>
        </w:rPr>
        <w:t xml:space="preserve"> </w:t>
      </w:r>
      <w:r w:rsidR="00155C8A" w:rsidRPr="007B61EF">
        <w:rPr>
          <w:b/>
        </w:rPr>
        <w:t>as</w:t>
      </w:r>
      <w:r w:rsidR="0086017D">
        <w:rPr>
          <w:b/>
        </w:rPr>
        <w:t xml:space="preserve"> </w:t>
      </w:r>
      <w:r w:rsidR="00155C8A" w:rsidRPr="007B61EF">
        <w:rPr>
          <w:b/>
        </w:rPr>
        <w:t>on</w:t>
      </w:r>
      <w:r w:rsidR="0086017D">
        <w:rPr>
          <w:b/>
        </w:rPr>
        <w:t xml:space="preserve"> </w:t>
      </w:r>
      <w:r w:rsidR="00155C8A" w:rsidRPr="007B61EF">
        <w:rPr>
          <w:b/>
        </w:rPr>
        <w:t>accessible</w:t>
      </w:r>
      <w:r w:rsidR="0086017D">
        <w:rPr>
          <w:b/>
        </w:rPr>
        <w:t xml:space="preserve"> </w:t>
      </w:r>
      <w:r w:rsidR="00155C8A" w:rsidRPr="007B61EF">
        <w:rPr>
          <w:b/>
        </w:rPr>
        <w:t>information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communication</w:t>
      </w:r>
      <w:r w:rsidR="0086017D">
        <w:rPr>
          <w:b/>
        </w:rPr>
        <w:t xml:space="preserve"> </w:t>
      </w:r>
      <w:r w:rsidR="00155C8A" w:rsidRPr="007B61EF">
        <w:rPr>
          <w:b/>
        </w:rPr>
        <w:t>for</w:t>
      </w:r>
      <w:r w:rsidR="0086017D">
        <w:rPr>
          <w:b/>
        </w:rPr>
        <w:t xml:space="preserve"> </w:t>
      </w:r>
      <w:r w:rsidR="00155C8A" w:rsidRPr="007B61EF">
        <w:rPr>
          <w:b/>
        </w:rPr>
        <w:t>autistic</w:t>
      </w:r>
      <w:r w:rsidR="0086017D">
        <w:rPr>
          <w:b/>
        </w:rPr>
        <w:t xml:space="preserve"> </w:t>
      </w:r>
      <w:r w:rsidR="00155C8A" w:rsidRPr="007B61EF">
        <w:rPr>
          <w:b/>
        </w:rPr>
        <w:t>persons,</w:t>
      </w:r>
      <w:r w:rsidR="0086017D">
        <w:rPr>
          <w:b/>
        </w:rPr>
        <w:t xml:space="preserve"> </w:t>
      </w:r>
      <w:r w:rsidR="00155C8A" w:rsidRPr="007B61EF">
        <w:rPr>
          <w:b/>
        </w:rPr>
        <w:t>persons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 w:rsidRPr="007B61EF">
        <w:rPr>
          <w:b/>
        </w:rPr>
        <w:t>intellectual</w:t>
      </w:r>
      <w:r w:rsidR="0086017D">
        <w:rPr>
          <w:b/>
        </w:rPr>
        <w:t xml:space="preserve"> </w:t>
      </w:r>
      <w:r w:rsidR="00155C8A" w:rsidRPr="007B61EF">
        <w:rPr>
          <w:b/>
        </w:rPr>
        <w:t>disabilities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persons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 w:rsidRPr="007B61EF">
        <w:rPr>
          <w:b/>
        </w:rPr>
        <w:t>visual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hearing</w:t>
      </w:r>
      <w:r w:rsidR="0086017D">
        <w:rPr>
          <w:b/>
        </w:rPr>
        <w:t xml:space="preserve"> </w:t>
      </w:r>
      <w:r w:rsidR="00155C8A" w:rsidRPr="007B61EF">
        <w:rPr>
          <w:b/>
        </w:rPr>
        <w:t>impairments</w:t>
      </w:r>
      <w:r w:rsidR="0086017D">
        <w:rPr>
          <w:b/>
        </w:rPr>
        <w:t xml:space="preserve"> </w:t>
      </w:r>
      <w:r w:rsidR="00155C8A" w:rsidRPr="007B61EF">
        <w:rPr>
          <w:b/>
        </w:rPr>
        <w:t>in</w:t>
      </w:r>
      <w:r w:rsidR="0086017D">
        <w:rPr>
          <w:b/>
        </w:rPr>
        <w:t xml:space="preserve"> </w:t>
      </w:r>
      <w:r w:rsidR="00155C8A" w:rsidRPr="007B61EF">
        <w:rPr>
          <w:b/>
        </w:rPr>
        <w:t>general</w:t>
      </w:r>
      <w:r w:rsidR="0086017D">
        <w:rPr>
          <w:b/>
        </w:rPr>
        <w:t xml:space="preserve"> </w:t>
      </w:r>
      <w:r w:rsidR="00155C8A" w:rsidRPr="007B61EF">
        <w:rPr>
          <w:b/>
        </w:rPr>
        <w:t>treatment</w:t>
      </w:r>
      <w:r w:rsidR="0086017D">
        <w:rPr>
          <w:b/>
        </w:rPr>
        <w:t xml:space="preserve"> </w:t>
      </w:r>
      <w:r w:rsidR="00155C8A" w:rsidRPr="007B61EF">
        <w:rPr>
          <w:b/>
        </w:rPr>
        <w:t>in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health</w:t>
      </w:r>
      <w:r w:rsidR="00155C8A">
        <w:rPr>
          <w:b/>
        </w:rPr>
        <w:t>-</w:t>
      </w:r>
      <w:r w:rsidR="00155C8A" w:rsidRPr="007B61EF">
        <w:rPr>
          <w:b/>
        </w:rPr>
        <w:t>care</w:t>
      </w:r>
      <w:r w:rsidR="0086017D">
        <w:rPr>
          <w:b/>
        </w:rPr>
        <w:t xml:space="preserve"> </w:t>
      </w:r>
      <w:r w:rsidR="00155C8A" w:rsidRPr="007B61EF">
        <w:rPr>
          <w:b/>
        </w:rPr>
        <w:t>system</w:t>
      </w:r>
      <w:r w:rsidR="00155C8A">
        <w:rPr>
          <w:b/>
        </w:rPr>
        <w:t>;</w:t>
      </w:r>
    </w:p>
    <w:p w14:paraId="2F6BF63F" w14:textId="5BC82C62" w:rsidR="00155C8A" w:rsidRPr="00E67A58" w:rsidRDefault="00C10632" w:rsidP="00C10632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E67A58">
        <w:rPr>
          <w:b/>
        </w:rPr>
        <w:t>Develop</w:t>
      </w:r>
      <w:r w:rsidR="0086017D">
        <w:rPr>
          <w:b/>
        </w:rPr>
        <w:t xml:space="preserve"> </w:t>
      </w:r>
      <w:r w:rsidR="00155C8A" w:rsidRPr="00E67A58">
        <w:rPr>
          <w:b/>
        </w:rPr>
        <w:t>training</w:t>
      </w:r>
      <w:r w:rsidR="0086017D">
        <w:rPr>
          <w:b/>
        </w:rPr>
        <w:t xml:space="preserve"> </w:t>
      </w:r>
      <w:r w:rsidR="00155C8A" w:rsidRPr="00E67A58">
        <w:rPr>
          <w:b/>
        </w:rPr>
        <w:t>program</w:t>
      </w:r>
      <w:r w:rsidR="00155C8A">
        <w:rPr>
          <w:b/>
        </w:rPr>
        <w:t>me</w:t>
      </w:r>
      <w:r w:rsidR="00155C8A" w:rsidRPr="00E67A58">
        <w:rPr>
          <w:b/>
        </w:rPr>
        <w:t>s,</w:t>
      </w:r>
      <w:r w:rsidR="0086017D">
        <w:rPr>
          <w:b/>
        </w:rPr>
        <w:t xml:space="preserve"> </w:t>
      </w:r>
      <w:r w:rsidR="00155C8A" w:rsidRPr="00E67A58">
        <w:rPr>
          <w:b/>
        </w:rPr>
        <w:t>including</w:t>
      </w:r>
      <w:r w:rsidR="0086017D">
        <w:rPr>
          <w:b/>
        </w:rPr>
        <w:t xml:space="preserve"> </w:t>
      </w:r>
      <w:r w:rsidR="00155C8A" w:rsidRPr="00E67A58">
        <w:rPr>
          <w:b/>
        </w:rPr>
        <w:t>in</w:t>
      </w:r>
      <w:r w:rsidR="0086017D">
        <w:rPr>
          <w:b/>
        </w:rPr>
        <w:t xml:space="preserve"> </w:t>
      </w:r>
      <w:r w:rsidR="00155C8A" w:rsidRPr="00E67A58">
        <w:rPr>
          <w:b/>
        </w:rPr>
        <w:t>universities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in-service</w:t>
      </w:r>
      <w:r w:rsidR="0086017D">
        <w:rPr>
          <w:b/>
        </w:rPr>
        <w:t xml:space="preserve"> </w:t>
      </w:r>
      <w:r w:rsidR="00155C8A" w:rsidRPr="00E67A58">
        <w:rPr>
          <w:b/>
        </w:rPr>
        <w:t>training</w:t>
      </w:r>
      <w:r w:rsidR="0086017D">
        <w:rPr>
          <w:b/>
        </w:rPr>
        <w:t xml:space="preserve"> </w:t>
      </w:r>
      <w:r w:rsidR="00155C8A" w:rsidRPr="00E67A58">
        <w:rPr>
          <w:b/>
        </w:rPr>
        <w:t>curricul</w:t>
      </w:r>
      <w:r w:rsidR="00155C8A">
        <w:rPr>
          <w:b/>
        </w:rPr>
        <w:t>a,</w:t>
      </w:r>
      <w:r w:rsidR="0086017D">
        <w:rPr>
          <w:b/>
        </w:rPr>
        <w:t xml:space="preserve"> </w:t>
      </w:r>
      <w:r w:rsidR="00155C8A" w:rsidRPr="00E67A58">
        <w:rPr>
          <w:b/>
        </w:rPr>
        <w:t>for</w:t>
      </w:r>
      <w:r w:rsidR="0086017D">
        <w:rPr>
          <w:b/>
        </w:rPr>
        <w:t xml:space="preserve"> </w:t>
      </w:r>
      <w:r w:rsidR="00155C8A" w:rsidRPr="00E67A58">
        <w:rPr>
          <w:b/>
        </w:rPr>
        <w:t>health</w:t>
      </w:r>
      <w:r w:rsidR="00155C8A">
        <w:rPr>
          <w:b/>
        </w:rPr>
        <w:t>-</w:t>
      </w:r>
      <w:r w:rsidR="00155C8A" w:rsidRPr="00E67A58">
        <w:rPr>
          <w:b/>
        </w:rPr>
        <w:t>care</w:t>
      </w:r>
      <w:r w:rsidR="0086017D">
        <w:rPr>
          <w:b/>
        </w:rPr>
        <w:t xml:space="preserve"> </w:t>
      </w:r>
      <w:r w:rsidR="00155C8A" w:rsidRPr="00E67A58">
        <w:rPr>
          <w:b/>
        </w:rPr>
        <w:t>professionals</w:t>
      </w:r>
      <w:r w:rsidR="0086017D">
        <w:rPr>
          <w:b/>
        </w:rPr>
        <w:t xml:space="preserve"> </w:t>
      </w:r>
      <w:r w:rsidR="00155C8A" w:rsidRPr="00E67A58">
        <w:rPr>
          <w:b/>
        </w:rPr>
        <w:t>on</w:t>
      </w:r>
      <w:r w:rsidR="0086017D">
        <w:rPr>
          <w:b/>
        </w:rPr>
        <w:t xml:space="preserve"> </w:t>
      </w:r>
      <w:r w:rsidR="00155C8A" w:rsidRPr="00E67A58">
        <w:rPr>
          <w:b/>
        </w:rPr>
        <w:t>the</w:t>
      </w:r>
      <w:r w:rsidR="0086017D">
        <w:rPr>
          <w:b/>
        </w:rPr>
        <w:t xml:space="preserve"> </w:t>
      </w:r>
      <w:r w:rsidR="00155C8A" w:rsidRPr="00E67A58">
        <w:rPr>
          <w:b/>
        </w:rPr>
        <w:t>needs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rights</w:t>
      </w:r>
      <w:r w:rsidR="0086017D">
        <w:rPr>
          <w:b/>
        </w:rPr>
        <w:t xml:space="preserve"> </w:t>
      </w:r>
      <w:r w:rsidR="00155C8A" w:rsidRPr="00E67A58">
        <w:rPr>
          <w:b/>
        </w:rPr>
        <w:t>of</w:t>
      </w:r>
      <w:r w:rsidR="0086017D">
        <w:rPr>
          <w:b/>
        </w:rPr>
        <w:t xml:space="preserve"> </w:t>
      </w:r>
      <w:r w:rsidR="00155C8A" w:rsidRPr="00E67A58">
        <w:rPr>
          <w:b/>
        </w:rPr>
        <w:t>persons</w:t>
      </w:r>
      <w:r w:rsidR="0086017D">
        <w:rPr>
          <w:b/>
        </w:rPr>
        <w:t xml:space="preserve"> </w:t>
      </w:r>
      <w:r w:rsidR="00155C8A" w:rsidRPr="00E67A58">
        <w:rPr>
          <w:b/>
        </w:rPr>
        <w:t>with</w:t>
      </w:r>
      <w:r w:rsidR="0086017D">
        <w:rPr>
          <w:b/>
        </w:rPr>
        <w:t xml:space="preserve"> </w:t>
      </w:r>
      <w:r w:rsidR="00155C8A" w:rsidRPr="00E67A58">
        <w:rPr>
          <w:b/>
        </w:rPr>
        <w:t>disabilities.</w:t>
      </w:r>
    </w:p>
    <w:p w14:paraId="5BD28C40" w14:textId="2A2F1D7E" w:rsidR="00155C8A" w:rsidRPr="00E67A58" w:rsidRDefault="00155C8A" w:rsidP="007A442E">
      <w:pPr>
        <w:pStyle w:val="H23G"/>
      </w:pPr>
      <w:r w:rsidRPr="00E67A58">
        <w:tab/>
      </w:r>
      <w:r w:rsidRPr="00E67A58">
        <w:tab/>
        <w:t>Work</w:t>
      </w:r>
      <w:r w:rsidR="0086017D">
        <w:t xml:space="preserve"> </w:t>
      </w:r>
      <w:r w:rsidRPr="00E67A58">
        <w:t>and</w:t>
      </w:r>
      <w:r w:rsidR="0086017D">
        <w:t xml:space="preserve"> </w:t>
      </w:r>
      <w:r w:rsidRPr="00E67A58">
        <w:t>employment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27)</w:t>
      </w:r>
    </w:p>
    <w:p w14:paraId="375B6A63" w14:textId="09C2334F" w:rsidR="00155C8A" w:rsidRPr="00E67A5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7A58">
        <w:t>52.</w:t>
      </w:r>
      <w:r w:rsidRPr="00E67A58"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notes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concern:</w:t>
      </w:r>
    </w:p>
    <w:p w14:paraId="490D2A76" w14:textId="3B7E06AE" w:rsidR="00155C8A" w:rsidRPr="00E67A58" w:rsidRDefault="007A442E" w:rsidP="007A442E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(a)</w:t>
      </w:r>
      <w:r>
        <w:rPr>
          <w:bCs/>
        </w:rPr>
        <w:tab/>
      </w:r>
      <w:r w:rsidR="00155C8A" w:rsidRPr="00E67A58">
        <w:t>The</w:t>
      </w:r>
      <w:r w:rsidR="0086017D">
        <w:t xml:space="preserve"> </w:t>
      </w:r>
      <w:r w:rsidR="00155C8A" w:rsidRPr="00E67A58">
        <w:t>very</w:t>
      </w:r>
      <w:r w:rsidR="0086017D">
        <w:t xml:space="preserve"> </w:t>
      </w:r>
      <w:r w:rsidR="00155C8A" w:rsidRPr="00E67A58">
        <w:t>low</w:t>
      </w:r>
      <w:r w:rsidR="0086017D">
        <w:t xml:space="preserve"> </w:t>
      </w:r>
      <w:r w:rsidR="00155C8A" w:rsidRPr="00E67A58">
        <w:t>employment</w:t>
      </w:r>
      <w:r w:rsidR="0086017D">
        <w:t xml:space="preserve"> </w:t>
      </w:r>
      <w:r w:rsidR="00155C8A" w:rsidRPr="00E67A58">
        <w:t>rate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disabilities,</w:t>
      </w:r>
      <w:r w:rsidR="0086017D">
        <w:t xml:space="preserve"> </w:t>
      </w:r>
      <w:r w:rsidR="00155C8A" w:rsidRPr="00E67A58">
        <w:t>particularly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open</w:t>
      </w:r>
      <w:r w:rsidR="0086017D">
        <w:t xml:space="preserve"> </w:t>
      </w:r>
      <w:r w:rsidR="00155C8A" w:rsidRPr="00E67A58">
        <w:t>labour</w:t>
      </w:r>
      <w:r w:rsidR="0086017D">
        <w:t xml:space="preserve"> </w:t>
      </w:r>
      <w:r w:rsidR="00155C8A" w:rsidRPr="00E67A58">
        <w:t>market,</w:t>
      </w:r>
      <w:r w:rsidR="0086017D">
        <w:t xml:space="preserve"> </w:t>
      </w:r>
      <w:r w:rsidR="00155C8A" w:rsidRPr="00E67A58">
        <w:t>wh</w:t>
      </w:r>
      <w:r w:rsidR="00155C8A">
        <w:t>ere</w:t>
      </w:r>
      <w:r w:rsidR="0086017D">
        <w:t xml:space="preserve"> </w:t>
      </w:r>
      <w:r w:rsidR="00155C8A" w:rsidRPr="00E67A58">
        <w:t>those</w:t>
      </w:r>
      <w:r w:rsidR="0086017D">
        <w:t xml:space="preserve"> </w:t>
      </w:r>
      <w:r w:rsidR="00155C8A" w:rsidRPr="00E67A58">
        <w:t>employed</w:t>
      </w:r>
      <w:r w:rsidR="0086017D">
        <w:t xml:space="preserve"> </w:t>
      </w:r>
      <w:r w:rsidR="00155C8A" w:rsidRPr="00E67A58">
        <w:t>are</w:t>
      </w:r>
      <w:r w:rsidR="0086017D">
        <w:t xml:space="preserve"> </w:t>
      </w:r>
      <w:r w:rsidR="00155C8A" w:rsidRPr="00E67A58">
        <w:t>mostly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underpaid</w:t>
      </w:r>
      <w:r w:rsidR="00155C8A" w:rsidRPr="00E67A58">
        <w:rPr>
          <w:rFonts w:eastAsia="Calibri"/>
          <w:color w:val="000000"/>
        </w:rPr>
        <w:t>,</w:t>
      </w:r>
      <w:r w:rsidR="0086017D">
        <w:rPr>
          <w:rFonts w:eastAsia="Calibri"/>
          <w:color w:val="000000"/>
        </w:rPr>
        <w:t xml:space="preserve"> </w:t>
      </w:r>
      <w:r w:rsidR="00155C8A" w:rsidRPr="00E67A58">
        <w:rPr>
          <w:rFonts w:eastAsia="Calibri"/>
          <w:color w:val="000000"/>
        </w:rPr>
        <w:t>unskilled</w:t>
      </w:r>
      <w:r w:rsidR="0086017D">
        <w:rPr>
          <w:rFonts w:eastAsia="Calibri"/>
          <w:color w:val="000000"/>
        </w:rPr>
        <w:t xml:space="preserve"> </w:t>
      </w:r>
      <w:r w:rsidR="00155C8A" w:rsidRPr="00E67A58">
        <w:rPr>
          <w:rFonts w:eastAsia="Calibri"/>
          <w:color w:val="000000"/>
        </w:rPr>
        <w:t>jobs</w:t>
      </w:r>
      <w:r w:rsidR="0086017D">
        <w:rPr>
          <w:rFonts w:eastAsia="Calibri"/>
          <w:color w:val="000000"/>
        </w:rPr>
        <w:t xml:space="preserve"> </w:t>
      </w:r>
      <w:r w:rsidR="00155C8A" w:rsidRPr="00E67A58">
        <w:rPr>
          <w:rFonts w:eastAsia="Calibri"/>
          <w:color w:val="000000"/>
        </w:rPr>
        <w:t>and</w:t>
      </w:r>
      <w:r w:rsidR="0086017D">
        <w:rPr>
          <w:rFonts w:eastAsia="Calibri"/>
          <w:color w:val="000000"/>
        </w:rPr>
        <w:t xml:space="preserve"> </w:t>
      </w:r>
      <w:r w:rsidR="00155C8A" w:rsidRPr="00E67A58">
        <w:rPr>
          <w:rFonts w:eastAsia="Calibri"/>
          <w:color w:val="000000"/>
        </w:rPr>
        <w:t>in</w:t>
      </w:r>
      <w:r w:rsidR="0086017D">
        <w:rPr>
          <w:rFonts w:eastAsia="Calibri"/>
          <w:color w:val="000000"/>
        </w:rPr>
        <w:t xml:space="preserve"> </w:t>
      </w:r>
      <w:r w:rsidR="00155C8A" w:rsidRPr="00E67A58">
        <w:t>sheltered</w:t>
      </w:r>
      <w:r w:rsidR="0086017D">
        <w:t xml:space="preserve"> </w:t>
      </w:r>
      <w:r w:rsidR="00155C8A" w:rsidRPr="00E67A58">
        <w:t>workshops</w:t>
      </w:r>
      <w:r w:rsidR="00155C8A">
        <w:t>;</w:t>
      </w:r>
    </w:p>
    <w:p w14:paraId="1922CA2F" w14:textId="5EEEF8EE" w:rsidR="00155C8A" w:rsidRPr="00E67A58" w:rsidRDefault="007A442E" w:rsidP="007A442E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(b)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i</w:t>
      </w:r>
      <w:r w:rsidR="00155C8A" w:rsidRPr="00E67A58">
        <w:t>neffectiveness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existing</w:t>
      </w:r>
      <w:r w:rsidR="0086017D">
        <w:t xml:space="preserve"> </w:t>
      </w:r>
      <w:r w:rsidR="00155C8A" w:rsidRPr="00E67A58">
        <w:t>measures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support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E67A58">
        <w:t>employment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an</w:t>
      </w:r>
      <w:r w:rsidR="0086017D">
        <w:t xml:space="preserve"> </w:t>
      </w:r>
      <w:r w:rsidR="00155C8A" w:rsidRPr="00E67A58">
        <w:t>open</w:t>
      </w:r>
      <w:r w:rsidR="0086017D">
        <w:t xml:space="preserve"> </w:t>
      </w:r>
      <w:r w:rsidR="00155C8A" w:rsidRPr="00E67A58">
        <w:t>labour</w:t>
      </w:r>
      <w:r w:rsidR="0086017D">
        <w:t xml:space="preserve"> </w:t>
      </w:r>
      <w:r w:rsidR="00155C8A" w:rsidRPr="00E67A58">
        <w:t>market,</w:t>
      </w:r>
      <w:r w:rsidR="0086017D">
        <w:t xml:space="preserve"> </w:t>
      </w:r>
      <w:r w:rsidR="00155C8A" w:rsidRPr="00E67A58">
        <w:t>including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obligation</w:t>
      </w:r>
      <w:r w:rsidR="0086017D">
        <w:t xml:space="preserve"> </w:t>
      </w:r>
      <w:r w:rsidR="00155C8A" w:rsidRPr="00E67A58">
        <w:t>under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Labour</w:t>
      </w:r>
      <w:r w:rsidR="0086017D">
        <w:t xml:space="preserve"> </w:t>
      </w:r>
      <w:r w:rsidR="00155C8A" w:rsidRPr="00E67A58">
        <w:t>Code</w:t>
      </w:r>
      <w:r w:rsidR="0086017D">
        <w:t xml:space="preserve"> </w:t>
      </w:r>
      <w:r w:rsidR="00155C8A" w:rsidRPr="00E67A58">
        <w:t>to</w:t>
      </w:r>
      <w:r w:rsidR="0086017D">
        <w:t xml:space="preserve"> </w:t>
      </w:r>
      <w:r w:rsidR="00155C8A" w:rsidRPr="00E67A58">
        <w:t>provide</w:t>
      </w:r>
      <w:r w:rsidR="0086017D">
        <w:t xml:space="preserve"> </w:t>
      </w:r>
      <w:r w:rsidR="00155C8A" w:rsidRPr="00E67A58">
        <w:t>reasonable</w:t>
      </w:r>
      <w:r w:rsidR="0086017D">
        <w:t xml:space="preserve"> </w:t>
      </w:r>
      <w:r w:rsidR="00155C8A" w:rsidRPr="00E67A58">
        <w:t>accommodation</w:t>
      </w:r>
      <w:r w:rsidR="00155C8A">
        <w:t>;</w:t>
      </w:r>
    </w:p>
    <w:p w14:paraId="66B33454" w14:textId="315EC13C" w:rsidR="00155C8A" w:rsidRPr="00E67A58" w:rsidRDefault="007A442E" w:rsidP="007A442E">
      <w:pPr>
        <w:pStyle w:val="ParaNoG"/>
        <w:numPr>
          <w:ilvl w:val="0"/>
          <w:numId w:val="0"/>
        </w:numPr>
        <w:ind w:left="1134"/>
        <w:rPr>
          <w:lang w:val="en-US"/>
        </w:rPr>
      </w:pPr>
      <w:r>
        <w:rPr>
          <w:bCs/>
        </w:rPr>
        <w:tab/>
        <w:t>(c)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b</w:t>
      </w:r>
      <w:r w:rsidR="00155C8A" w:rsidRPr="00E67A58">
        <w:t>arriers</w:t>
      </w:r>
      <w:r w:rsidR="0086017D">
        <w:t xml:space="preserve"> </w:t>
      </w:r>
      <w:r w:rsidR="00155C8A" w:rsidRPr="00E67A58">
        <w:t>that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</w:t>
      </w:r>
      <w:r w:rsidR="0086017D">
        <w:t xml:space="preserve"> </w:t>
      </w:r>
      <w:r w:rsidR="00155C8A" w:rsidRPr="00E67A58">
        <w:t>face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their</w:t>
      </w:r>
      <w:r w:rsidR="0086017D">
        <w:t xml:space="preserve"> </w:t>
      </w:r>
      <w:r w:rsidR="00155C8A" w:rsidRPr="00E67A58">
        <w:t>employment</w:t>
      </w:r>
      <w:r w:rsidR="00155C8A">
        <w:t>,</w:t>
      </w:r>
      <w:r w:rsidR="0086017D">
        <w:t xml:space="preserve"> </w:t>
      </w:r>
      <w:r w:rsidR="00155C8A" w:rsidRPr="00E67A58">
        <w:t>resulting</w:t>
      </w:r>
      <w:r w:rsidR="0086017D">
        <w:t xml:space="preserve"> </w:t>
      </w:r>
      <w:r w:rsidR="00155C8A" w:rsidRPr="00E67A58">
        <w:t>from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lack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accessibility</w:t>
      </w:r>
      <w:r w:rsidR="0086017D">
        <w:t xml:space="preserve"> </w:t>
      </w:r>
      <w:r w:rsidR="00155C8A">
        <w:t>to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>
        <w:t>reasonable</w:t>
      </w:r>
      <w:r w:rsidR="0086017D">
        <w:t xml:space="preserve"> </w:t>
      </w:r>
      <w:r w:rsidR="00155C8A">
        <w:t>accommodation</w:t>
      </w:r>
      <w:r w:rsidR="0086017D">
        <w:t xml:space="preserve"> </w:t>
      </w:r>
      <w:r w:rsidR="00155C8A">
        <w:t>in</w:t>
      </w:r>
      <w:r w:rsidR="0086017D">
        <w:t xml:space="preserve"> </w:t>
      </w:r>
      <w:r w:rsidR="00155C8A" w:rsidRPr="00E67A58">
        <w:t>workp</w:t>
      </w:r>
      <w:r w:rsidR="00155C8A">
        <w:t>laces,</w:t>
      </w:r>
      <w:r w:rsidR="0086017D">
        <w:t xml:space="preserve"> </w:t>
      </w:r>
      <w:r w:rsidR="00155C8A">
        <w:t>including</w:t>
      </w:r>
      <w:r w:rsidR="0086017D">
        <w:t xml:space="preserve"> </w:t>
      </w:r>
      <w:r w:rsidR="00155C8A">
        <w:t>transportation</w:t>
      </w:r>
      <w:r w:rsidR="00155C8A" w:rsidRPr="00E67A58">
        <w:rPr>
          <w:lang w:val="en-US"/>
        </w:rPr>
        <w:t>.</w:t>
      </w:r>
    </w:p>
    <w:p w14:paraId="03EB70C2" w14:textId="6125FF5B" w:rsidR="00155C8A" w:rsidRPr="007B61EF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lang w:val="en-US"/>
        </w:rPr>
      </w:pPr>
      <w:r w:rsidRPr="007B61EF">
        <w:rPr>
          <w:lang w:val="en-US"/>
        </w:rPr>
        <w:t>53.</w:t>
      </w:r>
      <w:r w:rsidRPr="007B61EF">
        <w:rPr>
          <w:lang w:val="en-US"/>
        </w:rPr>
        <w:tab/>
      </w:r>
      <w:r w:rsidR="00155C8A" w:rsidRPr="007B61EF">
        <w:rPr>
          <w:b/>
          <w:lang w:val="en-US"/>
        </w:rPr>
        <w:t>The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Committee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recommends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that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in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line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with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target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8.5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of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the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Sustainable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Development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Goals</w:t>
      </w:r>
      <w:r w:rsidR="00155C8A">
        <w:rPr>
          <w:b/>
          <w:lang w:val="en-US"/>
        </w:rPr>
        <w:t>,</w:t>
      </w:r>
      <w:r w:rsidR="0086017D">
        <w:rPr>
          <w:b/>
          <w:lang w:val="en-US"/>
        </w:rPr>
        <w:t xml:space="preserve"> </w:t>
      </w:r>
      <w:r w:rsidR="00155C8A">
        <w:rPr>
          <w:b/>
          <w:lang w:val="en-US"/>
        </w:rPr>
        <w:t>the</w:t>
      </w:r>
      <w:r w:rsidR="0086017D">
        <w:rPr>
          <w:b/>
          <w:lang w:val="en-US"/>
        </w:rPr>
        <w:t xml:space="preserve"> </w:t>
      </w:r>
      <w:r w:rsidR="00155C8A">
        <w:rPr>
          <w:b/>
          <w:lang w:val="en-US"/>
        </w:rPr>
        <w:t>State</w:t>
      </w:r>
      <w:r w:rsidR="0086017D">
        <w:rPr>
          <w:b/>
          <w:lang w:val="en-US"/>
        </w:rPr>
        <w:t xml:space="preserve"> </w:t>
      </w:r>
      <w:r w:rsidR="00155C8A">
        <w:rPr>
          <w:b/>
          <w:lang w:val="en-US"/>
        </w:rPr>
        <w:t>party</w:t>
      </w:r>
      <w:r w:rsidR="00155C8A" w:rsidRPr="007B61EF">
        <w:rPr>
          <w:b/>
          <w:lang w:val="en-US"/>
        </w:rPr>
        <w:t>:</w:t>
      </w:r>
    </w:p>
    <w:p w14:paraId="7A5167B6" w14:textId="2A44C9A4" w:rsidR="00155C8A" w:rsidRPr="007B61EF" w:rsidRDefault="003F693E" w:rsidP="003F693E">
      <w:pPr>
        <w:pStyle w:val="ParaNoG"/>
        <w:numPr>
          <w:ilvl w:val="0"/>
          <w:numId w:val="0"/>
        </w:numPr>
        <w:ind w:left="1134"/>
        <w:rPr>
          <w:b/>
          <w:color w:val="000000"/>
          <w:shd w:val="clear" w:color="auto" w:fill="FFFFFF"/>
          <w:lang w:val="en-US"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7B61EF">
        <w:rPr>
          <w:b/>
          <w:lang w:val="en-US"/>
        </w:rPr>
        <w:t>Revise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the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existing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legislation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and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measures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of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support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for</w:t>
      </w:r>
      <w:r w:rsidR="0086017D">
        <w:rPr>
          <w:b/>
          <w:lang w:val="en-US"/>
        </w:rPr>
        <w:t xml:space="preserve"> </w:t>
      </w:r>
      <w:r w:rsidR="00155C8A">
        <w:rPr>
          <w:b/>
          <w:lang w:val="en-US"/>
        </w:rPr>
        <w:t>the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employment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of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persons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with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disabilities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and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take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comprehensive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measures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aimed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at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effectively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supporting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the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work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and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employment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of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persons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with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disabilities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in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the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open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labour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market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and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in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inclusive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work</w:t>
      </w:r>
      <w:r w:rsidR="0086017D">
        <w:rPr>
          <w:b/>
          <w:lang w:val="en-US"/>
        </w:rPr>
        <w:t xml:space="preserve"> </w:t>
      </w:r>
      <w:r w:rsidR="00155C8A" w:rsidRPr="007B61EF">
        <w:rPr>
          <w:b/>
          <w:lang w:val="en-US"/>
        </w:rPr>
        <w:t>environments;</w:t>
      </w:r>
    </w:p>
    <w:p w14:paraId="2004BBE3" w14:textId="137ACC83" w:rsidR="00155C8A" w:rsidRPr="00E67A58" w:rsidRDefault="003F693E" w:rsidP="003F693E">
      <w:pPr>
        <w:pStyle w:val="ParaNoG"/>
        <w:numPr>
          <w:ilvl w:val="0"/>
          <w:numId w:val="0"/>
        </w:numPr>
        <w:ind w:left="1134"/>
        <w:rPr>
          <w:b/>
          <w:color w:val="000000"/>
          <w:shd w:val="clear" w:color="auto" w:fill="FFFFFF"/>
          <w:lang w:val="en-US"/>
        </w:rPr>
      </w:pPr>
      <w:r>
        <w:rPr>
          <w:bCs/>
        </w:rPr>
        <w:tab/>
        <w:t>(b)</w:t>
      </w:r>
      <w:r>
        <w:rPr>
          <w:bCs/>
        </w:rPr>
        <w:tab/>
      </w:r>
      <w:r w:rsidR="00155C8A">
        <w:rPr>
          <w:b/>
          <w:lang w:val="en-US"/>
        </w:rPr>
        <w:t>Adopt</w:t>
      </w:r>
      <w:r w:rsidR="0086017D">
        <w:rPr>
          <w:b/>
          <w:lang w:val="en-US"/>
        </w:rPr>
        <w:t xml:space="preserve"> </w:t>
      </w:r>
      <w:r w:rsidR="00155C8A">
        <w:rPr>
          <w:b/>
          <w:lang w:val="en-US"/>
        </w:rPr>
        <w:t>legislative</w:t>
      </w:r>
      <w:r w:rsidR="0086017D">
        <w:rPr>
          <w:b/>
          <w:lang w:val="en-US"/>
        </w:rPr>
        <w:t xml:space="preserve"> </w:t>
      </w:r>
      <w:r w:rsidR="00155C8A">
        <w:rPr>
          <w:b/>
          <w:lang w:val="en-US"/>
        </w:rPr>
        <w:t>and</w:t>
      </w:r>
      <w:r w:rsidR="0086017D">
        <w:rPr>
          <w:b/>
          <w:lang w:val="en-US"/>
        </w:rPr>
        <w:t xml:space="preserve"> </w:t>
      </w:r>
      <w:r w:rsidR="00155C8A">
        <w:rPr>
          <w:b/>
          <w:lang w:val="en-US"/>
        </w:rPr>
        <w:t>policy</w:t>
      </w:r>
      <w:r w:rsidR="0086017D">
        <w:rPr>
          <w:b/>
          <w:lang w:val="en-US"/>
        </w:rPr>
        <w:t xml:space="preserve"> </w:t>
      </w:r>
      <w:r w:rsidR="00155C8A">
        <w:rPr>
          <w:b/>
          <w:lang w:val="en-US"/>
        </w:rPr>
        <w:t>measures</w:t>
      </w:r>
      <w:r w:rsidR="0086017D">
        <w:rPr>
          <w:b/>
          <w:lang w:val="en-US"/>
        </w:rPr>
        <w:t xml:space="preserve"> </w:t>
      </w:r>
      <w:r w:rsidR="00155C8A">
        <w:rPr>
          <w:b/>
          <w:lang w:val="en-US"/>
        </w:rPr>
        <w:t>to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protect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the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rights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of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persons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with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disabilities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to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just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and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favourable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conditions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of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work</w:t>
      </w:r>
      <w:r w:rsidR="00155C8A">
        <w:rPr>
          <w:b/>
          <w:color w:val="000000"/>
          <w:shd w:val="clear" w:color="auto" w:fill="FFFFFF"/>
          <w:lang w:val="en-US"/>
        </w:rPr>
        <w:t>,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and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ensure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that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persons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with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disabilities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are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not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paid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below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the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minimum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wage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and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are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provided</w:t>
      </w:r>
      <w:r w:rsidR="0086017D">
        <w:rPr>
          <w:b/>
          <w:lang w:val="en-US"/>
        </w:rPr>
        <w:t xml:space="preserve"> </w:t>
      </w:r>
      <w:r w:rsidR="00155C8A" w:rsidRPr="00E67A58">
        <w:rPr>
          <w:b/>
          <w:lang w:val="en-US"/>
        </w:rPr>
        <w:t>with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work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contracts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and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equal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remuneration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for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work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on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an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equal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basis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with</w:t>
      </w:r>
      <w:r w:rsidR="0086017D">
        <w:rPr>
          <w:b/>
          <w:color w:val="000000"/>
          <w:shd w:val="clear" w:color="auto" w:fill="FFFFFF"/>
          <w:lang w:val="en-US"/>
        </w:rPr>
        <w:t xml:space="preserve"> </w:t>
      </w:r>
      <w:r w:rsidR="00155C8A" w:rsidRPr="00E67A58">
        <w:rPr>
          <w:b/>
          <w:color w:val="000000"/>
          <w:shd w:val="clear" w:color="auto" w:fill="FFFFFF"/>
          <w:lang w:val="en-US"/>
        </w:rPr>
        <w:t>others</w:t>
      </w:r>
      <w:r w:rsidR="00155C8A">
        <w:rPr>
          <w:b/>
          <w:color w:val="000000"/>
          <w:shd w:val="clear" w:color="auto" w:fill="FFFFFF"/>
          <w:lang w:val="en-US"/>
        </w:rPr>
        <w:t>;</w:t>
      </w:r>
    </w:p>
    <w:p w14:paraId="70A8B639" w14:textId="6C5AB8E3" w:rsidR="00155C8A" w:rsidRPr="00E67A58" w:rsidRDefault="003F693E" w:rsidP="003F693E">
      <w:pPr>
        <w:pStyle w:val="ParaNoG"/>
        <w:numPr>
          <w:ilvl w:val="0"/>
          <w:numId w:val="0"/>
        </w:numPr>
        <w:ind w:left="1134"/>
        <w:rPr>
          <w:b/>
          <w:bCs/>
          <w:lang w:val="en-US"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E67A58">
        <w:rPr>
          <w:b/>
          <w:bCs/>
          <w:lang w:val="en-US"/>
        </w:rPr>
        <w:t>Redirect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the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allocations</w:t>
      </w:r>
      <w:r w:rsidR="0086017D">
        <w:rPr>
          <w:b/>
          <w:bCs/>
          <w:lang w:val="en-US"/>
        </w:rPr>
        <w:t xml:space="preserve"> </w:t>
      </w:r>
      <w:r w:rsidR="00155C8A">
        <w:rPr>
          <w:b/>
          <w:bCs/>
          <w:lang w:val="en-US"/>
        </w:rPr>
        <w:t>for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the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employment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of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person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with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disabilities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from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sheltered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employment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to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support</w:t>
      </w:r>
      <w:r w:rsidR="0086017D">
        <w:rPr>
          <w:b/>
          <w:bCs/>
          <w:lang w:val="en-US"/>
        </w:rPr>
        <w:t xml:space="preserve"> </w:t>
      </w:r>
      <w:r w:rsidR="00155C8A">
        <w:rPr>
          <w:b/>
          <w:bCs/>
          <w:lang w:val="en-US"/>
        </w:rPr>
        <w:t>the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employment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of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persons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with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disabilities,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including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of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persons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w</w:t>
      </w:r>
      <w:r w:rsidR="00155C8A">
        <w:rPr>
          <w:b/>
          <w:bCs/>
          <w:lang w:val="en-US"/>
        </w:rPr>
        <w:t>ho</w:t>
      </w:r>
      <w:r w:rsidR="0086017D">
        <w:rPr>
          <w:b/>
          <w:bCs/>
          <w:lang w:val="en-US"/>
        </w:rPr>
        <w:t xml:space="preserve"> </w:t>
      </w:r>
      <w:r w:rsidR="00155C8A">
        <w:rPr>
          <w:b/>
          <w:bCs/>
          <w:lang w:val="en-US"/>
        </w:rPr>
        <w:t>require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high</w:t>
      </w:r>
      <w:r w:rsidR="00155C8A">
        <w:rPr>
          <w:b/>
          <w:bCs/>
          <w:lang w:val="en-US"/>
        </w:rPr>
        <w:t>er</w:t>
      </w:r>
      <w:r w:rsidR="0086017D">
        <w:rPr>
          <w:b/>
          <w:bCs/>
          <w:lang w:val="en-US"/>
        </w:rPr>
        <w:t xml:space="preserve"> </w:t>
      </w:r>
      <w:r w:rsidR="00155C8A">
        <w:rPr>
          <w:b/>
          <w:bCs/>
          <w:lang w:val="en-US"/>
        </w:rPr>
        <w:t>levels</w:t>
      </w:r>
      <w:r w:rsidR="0086017D">
        <w:rPr>
          <w:b/>
          <w:bCs/>
          <w:lang w:val="en-US"/>
        </w:rPr>
        <w:t xml:space="preserve"> </w:t>
      </w:r>
      <w:r w:rsidR="00155C8A">
        <w:rPr>
          <w:b/>
          <w:bCs/>
          <w:lang w:val="en-US"/>
        </w:rPr>
        <w:t>of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support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and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deinstitutionalized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person</w:t>
      </w:r>
      <w:r w:rsidR="00155C8A">
        <w:rPr>
          <w:b/>
          <w:bCs/>
          <w:lang w:val="en-US"/>
        </w:rPr>
        <w:t>s</w:t>
      </w:r>
      <w:r w:rsidR="00155C8A" w:rsidRPr="00E67A58">
        <w:rPr>
          <w:b/>
          <w:bCs/>
          <w:lang w:val="en-US"/>
        </w:rPr>
        <w:t>,</w:t>
      </w:r>
      <w:r w:rsidR="0086017D">
        <w:rPr>
          <w:b/>
          <w:bCs/>
          <w:lang w:val="en-US"/>
        </w:rPr>
        <w:t xml:space="preserve"> </w:t>
      </w:r>
      <w:r w:rsidR="00155C8A">
        <w:rPr>
          <w:b/>
          <w:bCs/>
          <w:lang w:val="en-US"/>
        </w:rPr>
        <w:t>and</w:t>
      </w:r>
      <w:r w:rsidR="0086017D">
        <w:rPr>
          <w:rFonts w:ascii="Roboto" w:hAnsi="Roboto"/>
          <w:b/>
          <w:bCs/>
          <w:color w:val="505050"/>
          <w:sz w:val="26"/>
          <w:szCs w:val="26"/>
          <w:shd w:val="clear" w:color="auto" w:fill="FFFFFF"/>
        </w:rPr>
        <w:t xml:space="preserve"> </w:t>
      </w:r>
      <w:r w:rsidR="00155C8A">
        <w:rPr>
          <w:b/>
          <w:bCs/>
        </w:rPr>
        <w:t>e</w:t>
      </w:r>
      <w:r w:rsidR="00155C8A" w:rsidRPr="002A25A8">
        <w:rPr>
          <w:b/>
          <w:bCs/>
        </w:rPr>
        <w:t>nsure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that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right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to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seek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reasonable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accommodation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workplace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is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recognized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for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employees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in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public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private</w:t>
      </w:r>
      <w:r w:rsidR="0086017D">
        <w:rPr>
          <w:b/>
          <w:bCs/>
        </w:rPr>
        <w:t xml:space="preserve"> </w:t>
      </w:r>
      <w:r w:rsidR="00155C8A" w:rsidRPr="002A25A8">
        <w:rPr>
          <w:b/>
          <w:bCs/>
        </w:rPr>
        <w:t>sectors</w:t>
      </w:r>
      <w:r w:rsidR="00155C8A" w:rsidRPr="00E67A58">
        <w:rPr>
          <w:b/>
          <w:bCs/>
          <w:lang w:val="en-US"/>
        </w:rPr>
        <w:t>;</w:t>
      </w:r>
    </w:p>
    <w:p w14:paraId="1363A2D8" w14:textId="46A9AEB3" w:rsidR="00155C8A" w:rsidRPr="00E67A58" w:rsidRDefault="003F693E" w:rsidP="003F693E">
      <w:pPr>
        <w:pStyle w:val="ParaNoG"/>
        <w:numPr>
          <w:ilvl w:val="0"/>
          <w:numId w:val="0"/>
        </w:numPr>
        <w:ind w:left="1134"/>
        <w:rPr>
          <w:b/>
          <w:bCs/>
          <w:lang w:val="en-US"/>
        </w:rPr>
      </w:pPr>
      <w:r>
        <w:rPr>
          <w:bCs/>
        </w:rPr>
        <w:tab/>
        <w:t>(d)</w:t>
      </w:r>
      <w:r>
        <w:rPr>
          <w:bCs/>
        </w:rPr>
        <w:tab/>
      </w:r>
      <w:r w:rsidR="00155C8A" w:rsidRPr="00E67A58">
        <w:rPr>
          <w:b/>
          <w:bCs/>
          <w:lang w:val="en-US"/>
        </w:rPr>
        <w:t>Monitor,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in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close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consultation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with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organi</w:t>
      </w:r>
      <w:r w:rsidR="00155C8A">
        <w:rPr>
          <w:b/>
          <w:bCs/>
          <w:lang w:val="en-US"/>
        </w:rPr>
        <w:t>z</w:t>
      </w:r>
      <w:r w:rsidR="00155C8A" w:rsidRPr="00E67A58">
        <w:rPr>
          <w:b/>
          <w:bCs/>
          <w:lang w:val="en-US"/>
        </w:rPr>
        <w:t>ations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of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persons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with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disabilities,</w:t>
      </w:r>
      <w:r w:rsidR="0086017D">
        <w:rPr>
          <w:b/>
          <w:bCs/>
          <w:lang w:val="en-US"/>
        </w:rPr>
        <w:t xml:space="preserve"> </w:t>
      </w:r>
      <w:r w:rsidR="00155C8A">
        <w:rPr>
          <w:b/>
          <w:bCs/>
          <w:lang w:val="en-US"/>
        </w:rPr>
        <w:t>the</w:t>
      </w:r>
      <w:r w:rsidR="0086017D">
        <w:rPr>
          <w:b/>
          <w:bCs/>
          <w:lang w:val="en-US"/>
        </w:rPr>
        <w:t xml:space="preserve"> </w:t>
      </w:r>
      <w:r w:rsidR="00155C8A" w:rsidRPr="007B61EF">
        <w:rPr>
          <w:b/>
          <w:lang w:val="en-US"/>
        </w:rPr>
        <w:t>accessibility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of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workplaces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across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the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State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party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and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adopt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an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action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plan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with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the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aim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of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outlining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measures,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with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time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frames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and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adequate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budgets,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to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ensure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reasonable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accommodation</w:t>
      </w:r>
      <w:r w:rsidR="0086017D">
        <w:rPr>
          <w:b/>
          <w:bCs/>
          <w:lang w:val="en-US"/>
        </w:rPr>
        <w:t xml:space="preserve"> </w:t>
      </w:r>
      <w:r w:rsidR="00155C8A">
        <w:rPr>
          <w:b/>
          <w:bCs/>
          <w:lang w:val="en-US"/>
        </w:rPr>
        <w:t>in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and</w:t>
      </w:r>
      <w:r w:rsidR="0086017D">
        <w:rPr>
          <w:b/>
          <w:bCs/>
          <w:lang w:val="en-US"/>
        </w:rPr>
        <w:t xml:space="preserve"> </w:t>
      </w:r>
      <w:r w:rsidR="00155C8A">
        <w:rPr>
          <w:b/>
          <w:bCs/>
          <w:lang w:val="en-US"/>
        </w:rPr>
        <w:t>the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accessibility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of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workplaces,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including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access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to</w:t>
      </w:r>
      <w:r w:rsidR="0086017D">
        <w:rPr>
          <w:b/>
          <w:bCs/>
          <w:lang w:val="en-US"/>
        </w:rPr>
        <w:t xml:space="preserve"> </w:t>
      </w:r>
      <w:r w:rsidR="00155C8A" w:rsidRPr="00E67A58">
        <w:rPr>
          <w:b/>
          <w:bCs/>
          <w:lang w:val="en-US"/>
        </w:rPr>
        <w:t>transportation.</w:t>
      </w:r>
    </w:p>
    <w:p w14:paraId="706AEEF0" w14:textId="614FDA4C" w:rsidR="00155C8A" w:rsidRPr="00E67A58" w:rsidRDefault="00155C8A" w:rsidP="003F693E">
      <w:pPr>
        <w:pStyle w:val="H23G"/>
        <w:rPr>
          <w:lang w:val="en-US"/>
        </w:rPr>
      </w:pPr>
      <w:r w:rsidRPr="00E67A58">
        <w:rPr>
          <w:lang w:val="en-US"/>
        </w:rPr>
        <w:tab/>
      </w:r>
      <w:r w:rsidRPr="00E67A58">
        <w:rPr>
          <w:lang w:val="en-US"/>
        </w:rPr>
        <w:tab/>
        <w:t>Adequate</w:t>
      </w:r>
      <w:r w:rsidR="0086017D">
        <w:rPr>
          <w:lang w:val="en-US"/>
        </w:rPr>
        <w:t xml:space="preserve"> </w:t>
      </w:r>
      <w:r w:rsidRPr="00E67A58">
        <w:rPr>
          <w:lang w:val="en-US"/>
        </w:rPr>
        <w:t>standard</w:t>
      </w:r>
      <w:r w:rsidR="0086017D">
        <w:rPr>
          <w:lang w:val="en-US"/>
        </w:rPr>
        <w:t xml:space="preserve"> </w:t>
      </w:r>
      <w:r w:rsidRPr="00E67A58">
        <w:rPr>
          <w:lang w:val="en-US"/>
        </w:rPr>
        <w:t>of</w:t>
      </w:r>
      <w:r w:rsidR="0086017D">
        <w:rPr>
          <w:lang w:val="en-US"/>
        </w:rPr>
        <w:t xml:space="preserve"> </w:t>
      </w:r>
      <w:r w:rsidRPr="00E67A58">
        <w:rPr>
          <w:lang w:val="en-US"/>
        </w:rPr>
        <w:t>living</w:t>
      </w:r>
      <w:r w:rsidR="0086017D">
        <w:rPr>
          <w:lang w:val="en-US"/>
        </w:rPr>
        <w:t xml:space="preserve"> </w:t>
      </w:r>
      <w:r w:rsidRPr="00E67A58">
        <w:rPr>
          <w:lang w:val="en-US"/>
        </w:rPr>
        <w:t>and</w:t>
      </w:r>
      <w:r w:rsidR="0086017D">
        <w:rPr>
          <w:lang w:val="en-US"/>
        </w:rPr>
        <w:t xml:space="preserve"> </w:t>
      </w:r>
      <w:r w:rsidRPr="00E67A58">
        <w:rPr>
          <w:lang w:val="en-US"/>
        </w:rPr>
        <w:t>social</w:t>
      </w:r>
      <w:r w:rsidR="0086017D">
        <w:rPr>
          <w:lang w:val="en-US"/>
        </w:rPr>
        <w:t xml:space="preserve"> </w:t>
      </w:r>
      <w:r w:rsidRPr="00E67A58">
        <w:rPr>
          <w:lang w:val="en-US"/>
        </w:rPr>
        <w:t>protection</w:t>
      </w:r>
      <w:r w:rsidR="0086017D">
        <w:rPr>
          <w:lang w:val="en-US"/>
        </w:rPr>
        <w:t xml:space="preserve"> </w:t>
      </w:r>
      <w:r w:rsidRPr="00E67A58">
        <w:rPr>
          <w:lang w:val="en-US"/>
        </w:rPr>
        <w:t>(art.</w:t>
      </w:r>
      <w:r w:rsidR="0086017D">
        <w:rPr>
          <w:lang w:val="en-US"/>
        </w:rPr>
        <w:t xml:space="preserve"> </w:t>
      </w:r>
      <w:r w:rsidRPr="00E67A58">
        <w:rPr>
          <w:lang w:val="en-US"/>
        </w:rPr>
        <w:t>28)</w:t>
      </w:r>
    </w:p>
    <w:p w14:paraId="6EDDFC98" w14:textId="1CC232DD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US"/>
        </w:rPr>
      </w:pPr>
      <w:r>
        <w:rPr>
          <w:lang w:val="en-US"/>
        </w:rPr>
        <w:t>54.</w:t>
      </w:r>
      <w:r>
        <w:rPr>
          <w:lang w:val="en-US"/>
        </w:rPr>
        <w:tab/>
      </w:r>
      <w:r w:rsidR="00155C8A" w:rsidRPr="00E67A58">
        <w:rPr>
          <w:lang w:val="en-US"/>
        </w:rPr>
        <w:t>The</w:t>
      </w:r>
      <w:r w:rsidR="0086017D">
        <w:rPr>
          <w:lang w:val="en-US"/>
        </w:rPr>
        <w:t xml:space="preserve"> </w:t>
      </w:r>
      <w:r w:rsidR="00155C8A" w:rsidRPr="00E67A58">
        <w:rPr>
          <w:lang w:val="en-US"/>
        </w:rPr>
        <w:t>Committee</w:t>
      </w:r>
      <w:r w:rsidR="0086017D">
        <w:rPr>
          <w:lang w:val="en-US"/>
        </w:rPr>
        <w:t xml:space="preserve"> </w:t>
      </w:r>
      <w:r w:rsidR="00155C8A" w:rsidRPr="00E67A58">
        <w:rPr>
          <w:lang w:val="en-US"/>
        </w:rPr>
        <w:t>notes</w:t>
      </w:r>
      <w:r w:rsidR="0086017D">
        <w:rPr>
          <w:lang w:val="en-US"/>
        </w:rPr>
        <w:t xml:space="preserve"> </w:t>
      </w:r>
      <w:r w:rsidR="00155C8A" w:rsidRPr="00E67A58">
        <w:rPr>
          <w:lang w:val="en-US"/>
        </w:rPr>
        <w:t>with</w:t>
      </w:r>
      <w:r w:rsidR="0086017D">
        <w:rPr>
          <w:lang w:val="en-US"/>
        </w:rPr>
        <w:t xml:space="preserve"> </w:t>
      </w:r>
      <w:r w:rsidR="00155C8A" w:rsidRPr="00E67A58">
        <w:rPr>
          <w:lang w:val="en-US"/>
        </w:rPr>
        <w:t>concern:</w:t>
      </w:r>
    </w:p>
    <w:p w14:paraId="088803A9" w14:textId="4E10A02F" w:rsidR="00155C8A" w:rsidRPr="007B61EF" w:rsidRDefault="003F693E" w:rsidP="003F693E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(a)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e</w:t>
      </w:r>
      <w:r w:rsidR="00155C8A" w:rsidRPr="007B61EF">
        <w:t>xtremely</w:t>
      </w:r>
      <w:r w:rsidR="0086017D">
        <w:t xml:space="preserve"> </w:t>
      </w:r>
      <w:r w:rsidR="00155C8A" w:rsidRPr="007B61EF">
        <w:t>low</w:t>
      </w:r>
      <w:r w:rsidR="0086017D">
        <w:t xml:space="preserve"> </w:t>
      </w:r>
      <w:r w:rsidR="00155C8A" w:rsidRPr="007B61EF">
        <w:t>and</w:t>
      </w:r>
      <w:r w:rsidR="0086017D">
        <w:t xml:space="preserve"> </w:t>
      </w:r>
      <w:r w:rsidR="00155C8A" w:rsidRPr="007B61EF">
        <w:t>inadequate</w:t>
      </w:r>
      <w:r w:rsidR="0086017D">
        <w:t xml:space="preserve"> </w:t>
      </w:r>
      <w:r w:rsidR="00155C8A" w:rsidRPr="007B61EF">
        <w:t>disability</w:t>
      </w:r>
      <w:r w:rsidR="0086017D">
        <w:t xml:space="preserve"> </w:t>
      </w:r>
      <w:r w:rsidR="00155C8A" w:rsidRPr="007B61EF">
        <w:t>allowances</w:t>
      </w:r>
      <w:r w:rsidR="0086017D">
        <w:t xml:space="preserve"> </w:t>
      </w:r>
      <w:r w:rsidR="00155C8A" w:rsidRPr="007B61EF">
        <w:t>and</w:t>
      </w:r>
      <w:r w:rsidR="0086017D">
        <w:t xml:space="preserve"> </w:t>
      </w:r>
      <w:r w:rsidR="00155C8A" w:rsidRPr="007B61EF">
        <w:t>benefits</w:t>
      </w:r>
      <w:r w:rsidR="0086017D">
        <w:t xml:space="preserve"> </w:t>
      </w:r>
      <w:r w:rsidR="00155C8A" w:rsidRPr="007B61EF">
        <w:t>for</w:t>
      </w:r>
      <w:r w:rsidR="0086017D">
        <w:t xml:space="preserve"> </w:t>
      </w:r>
      <w:r w:rsidR="00155C8A" w:rsidRPr="007B61EF">
        <w:t>persons</w:t>
      </w:r>
      <w:r w:rsidR="0086017D">
        <w:t xml:space="preserve"> </w:t>
      </w:r>
      <w:r w:rsidR="00155C8A" w:rsidRPr="007B61EF">
        <w:t>with</w:t>
      </w:r>
      <w:r w:rsidR="0086017D">
        <w:t xml:space="preserve"> </w:t>
      </w:r>
      <w:r w:rsidR="00155C8A" w:rsidRPr="007B61EF">
        <w:t>disabilities,</w:t>
      </w:r>
      <w:r w:rsidR="0086017D">
        <w:t xml:space="preserve"> </w:t>
      </w:r>
      <w:r w:rsidR="00155C8A" w:rsidRPr="007B61EF">
        <w:t>particularly</w:t>
      </w:r>
      <w:r w:rsidR="0086017D">
        <w:t xml:space="preserve"> </w:t>
      </w:r>
      <w:r w:rsidR="00155C8A" w:rsidRPr="007B61EF">
        <w:t>for</w:t>
      </w:r>
      <w:r w:rsidR="0086017D">
        <w:t xml:space="preserve"> </w:t>
      </w:r>
      <w:r w:rsidR="00155C8A" w:rsidRPr="007B61EF">
        <w:t>persons</w:t>
      </w:r>
      <w:r w:rsidR="0086017D">
        <w:t xml:space="preserve"> </w:t>
      </w:r>
      <w:r w:rsidR="00155C8A" w:rsidRPr="007B61EF">
        <w:t>with</w:t>
      </w:r>
      <w:r w:rsidR="0086017D">
        <w:t xml:space="preserve"> </w:t>
      </w:r>
      <w:r w:rsidR="00155C8A" w:rsidRPr="007B61EF">
        <w:t>disabilities</w:t>
      </w:r>
      <w:r w:rsidR="0086017D">
        <w:t xml:space="preserve"> </w:t>
      </w:r>
      <w:r w:rsidR="00155C8A" w:rsidRPr="007B61EF">
        <w:t>requiring</w:t>
      </w:r>
      <w:r w:rsidR="0086017D">
        <w:t xml:space="preserve"> </w:t>
      </w:r>
      <w:r w:rsidR="00155C8A" w:rsidRPr="007B61EF">
        <w:t>higher</w:t>
      </w:r>
      <w:r w:rsidR="0086017D">
        <w:t xml:space="preserve"> </w:t>
      </w:r>
      <w:r w:rsidR="00155C8A" w:rsidRPr="007B61EF">
        <w:t>levels</w:t>
      </w:r>
      <w:r w:rsidR="0086017D">
        <w:t xml:space="preserve"> </w:t>
      </w:r>
      <w:r w:rsidR="00155C8A" w:rsidRPr="007B61EF">
        <w:t>of</w:t>
      </w:r>
      <w:r w:rsidR="0086017D">
        <w:t xml:space="preserve"> </w:t>
      </w:r>
      <w:r w:rsidR="00155C8A" w:rsidRPr="007B61EF">
        <w:t>support,</w:t>
      </w:r>
      <w:r w:rsidR="0086017D">
        <w:t xml:space="preserve"> </w:t>
      </w:r>
      <w:r w:rsidR="00155C8A" w:rsidRPr="007B61EF">
        <w:t>that,</w:t>
      </w:r>
      <w:r w:rsidR="0086017D">
        <w:t xml:space="preserve"> </w:t>
      </w:r>
      <w:r w:rsidR="00155C8A" w:rsidRPr="007B61EF">
        <w:t>alongside</w:t>
      </w:r>
      <w:r w:rsidR="0086017D">
        <w:t xml:space="preserve"> </w:t>
      </w:r>
      <w:r w:rsidR="00155C8A" w:rsidRPr="007B61EF">
        <w:t>the</w:t>
      </w:r>
      <w:r w:rsidR="0086017D">
        <w:t xml:space="preserve"> </w:t>
      </w:r>
      <w:r w:rsidR="00155C8A" w:rsidRPr="007B61EF">
        <w:t>lack</w:t>
      </w:r>
      <w:r w:rsidR="0086017D">
        <w:t xml:space="preserve"> </w:t>
      </w:r>
      <w:r w:rsidR="00155C8A" w:rsidRPr="007B61EF">
        <w:t>of</w:t>
      </w:r>
      <w:r w:rsidR="0086017D">
        <w:t xml:space="preserve"> </w:t>
      </w:r>
      <w:r w:rsidR="00155C8A" w:rsidRPr="007B61EF">
        <w:t>community-based</w:t>
      </w:r>
      <w:r w:rsidR="0086017D">
        <w:t xml:space="preserve"> </w:t>
      </w:r>
      <w:r w:rsidR="00155C8A" w:rsidRPr="007B61EF">
        <w:t>services,</w:t>
      </w:r>
      <w:r w:rsidR="0086017D">
        <w:t xml:space="preserve"> </w:t>
      </w:r>
      <w:r w:rsidR="00155C8A" w:rsidRPr="007B61EF">
        <w:t>result</w:t>
      </w:r>
      <w:r w:rsidR="0086017D">
        <w:t xml:space="preserve"> </w:t>
      </w:r>
      <w:r w:rsidR="00155C8A" w:rsidRPr="007B61EF">
        <w:t>in</w:t>
      </w:r>
      <w:r w:rsidR="0086017D">
        <w:t xml:space="preserve"> </w:t>
      </w:r>
      <w:r w:rsidR="00155C8A" w:rsidRPr="007B61EF">
        <w:t>a</w:t>
      </w:r>
      <w:r w:rsidR="0086017D">
        <w:t xml:space="preserve"> </w:t>
      </w:r>
      <w:r w:rsidR="00155C8A" w:rsidRPr="007B61EF">
        <w:t>high</w:t>
      </w:r>
      <w:r w:rsidR="0086017D">
        <w:t xml:space="preserve"> </w:t>
      </w:r>
      <w:r w:rsidR="00155C8A" w:rsidRPr="007B61EF">
        <w:t>risk</w:t>
      </w:r>
      <w:r w:rsidR="0086017D">
        <w:t xml:space="preserve"> </w:t>
      </w:r>
      <w:r w:rsidR="00155C8A" w:rsidRPr="007B61EF">
        <w:t>of</w:t>
      </w:r>
      <w:r w:rsidR="0086017D">
        <w:t xml:space="preserve"> </w:t>
      </w:r>
      <w:r w:rsidR="00155C8A" w:rsidRPr="007B61EF">
        <w:t>poverty</w:t>
      </w:r>
      <w:r w:rsidR="0086017D">
        <w:t xml:space="preserve"> </w:t>
      </w:r>
      <w:r w:rsidR="00155C8A" w:rsidRPr="007B61EF">
        <w:t>and</w:t>
      </w:r>
      <w:r w:rsidR="0086017D">
        <w:t xml:space="preserve"> </w:t>
      </w:r>
      <w:r w:rsidR="00155C8A" w:rsidRPr="007B61EF">
        <w:t>social</w:t>
      </w:r>
      <w:r w:rsidR="0086017D">
        <w:t xml:space="preserve"> </w:t>
      </w:r>
      <w:r w:rsidR="00155C8A" w:rsidRPr="007B61EF">
        <w:t>marginalization</w:t>
      </w:r>
      <w:r w:rsidR="0086017D">
        <w:t xml:space="preserve"> </w:t>
      </w:r>
      <w:r w:rsidR="00155C8A" w:rsidRPr="007B61EF">
        <w:t>of</w:t>
      </w:r>
      <w:r w:rsidR="0086017D">
        <w:t xml:space="preserve"> </w:t>
      </w:r>
      <w:r w:rsidR="00155C8A" w:rsidRPr="007B61EF">
        <w:t>persons</w:t>
      </w:r>
      <w:r w:rsidR="0086017D">
        <w:t xml:space="preserve"> </w:t>
      </w:r>
      <w:r w:rsidR="00155C8A" w:rsidRPr="007B61EF">
        <w:t>with</w:t>
      </w:r>
      <w:r w:rsidR="0086017D">
        <w:t xml:space="preserve"> </w:t>
      </w:r>
      <w:r w:rsidR="00155C8A" w:rsidRPr="007B61EF">
        <w:t>disabilities</w:t>
      </w:r>
      <w:r w:rsidR="0086017D">
        <w:t xml:space="preserve"> </w:t>
      </w:r>
      <w:r w:rsidR="00155C8A" w:rsidRPr="007B61EF">
        <w:t>and</w:t>
      </w:r>
      <w:r w:rsidR="0086017D">
        <w:t xml:space="preserve"> </w:t>
      </w:r>
      <w:r w:rsidR="00155C8A" w:rsidRPr="007B61EF">
        <w:t>their</w:t>
      </w:r>
      <w:r w:rsidR="0086017D">
        <w:t xml:space="preserve"> </w:t>
      </w:r>
      <w:r w:rsidR="00155C8A" w:rsidRPr="007B61EF">
        <w:t>families;</w:t>
      </w:r>
    </w:p>
    <w:p w14:paraId="65012F2D" w14:textId="05F8E0B3" w:rsidR="00155C8A" w:rsidRPr="00E67A58" w:rsidRDefault="003F693E" w:rsidP="003F693E">
      <w:pPr>
        <w:pStyle w:val="ParaNoG"/>
        <w:numPr>
          <w:ilvl w:val="0"/>
          <w:numId w:val="0"/>
        </w:numPr>
        <w:ind w:left="1134"/>
        <w:rPr>
          <w:bCs/>
        </w:rPr>
      </w:pPr>
      <w:r>
        <w:rPr>
          <w:bCs/>
        </w:rPr>
        <w:lastRenderedPageBreak/>
        <w:tab/>
        <w:t>(b)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l</w:t>
      </w:r>
      <w:r w:rsidR="00155C8A" w:rsidRPr="00E67A58">
        <w:t>egislative</w:t>
      </w:r>
      <w:r w:rsidR="0086017D">
        <w:rPr>
          <w:bCs/>
        </w:rPr>
        <w:t xml:space="preserve"> </w:t>
      </w:r>
      <w:r w:rsidR="00155C8A" w:rsidRPr="00E67A58">
        <w:rPr>
          <w:bCs/>
        </w:rPr>
        <w:t>changes</w:t>
      </w:r>
      <w:r w:rsidR="0086017D">
        <w:rPr>
          <w:bCs/>
        </w:rPr>
        <w:t xml:space="preserve"> </w:t>
      </w:r>
      <w:r w:rsidR="00155C8A">
        <w:rPr>
          <w:bCs/>
        </w:rPr>
        <w:t>to</w:t>
      </w:r>
      <w:r w:rsidR="0086017D">
        <w:rPr>
          <w:bCs/>
        </w:rPr>
        <w:t xml:space="preserve"> </w:t>
      </w:r>
      <w:r w:rsidR="00155C8A">
        <w:rPr>
          <w:bCs/>
        </w:rPr>
        <w:t>the</w:t>
      </w:r>
      <w:r w:rsidR="0086017D">
        <w:rPr>
          <w:bCs/>
        </w:rPr>
        <w:t xml:space="preserve"> </w:t>
      </w:r>
      <w:r w:rsidR="00155C8A" w:rsidRPr="00E67A58">
        <w:rPr>
          <w:bCs/>
        </w:rPr>
        <w:t>disability</w:t>
      </w:r>
      <w:r w:rsidR="0086017D">
        <w:rPr>
          <w:bCs/>
        </w:rPr>
        <w:t xml:space="preserve"> </w:t>
      </w:r>
      <w:r w:rsidR="00155C8A" w:rsidRPr="00E67A58">
        <w:rPr>
          <w:bCs/>
        </w:rPr>
        <w:t>benefits</w:t>
      </w:r>
      <w:r w:rsidR="0086017D">
        <w:rPr>
          <w:bCs/>
        </w:rPr>
        <w:t xml:space="preserve"> </w:t>
      </w:r>
      <w:r w:rsidR="00155C8A" w:rsidRPr="00E67A58">
        <w:rPr>
          <w:bCs/>
        </w:rPr>
        <w:t>schemes</w:t>
      </w:r>
      <w:r w:rsidR="0086017D">
        <w:rPr>
          <w:bCs/>
        </w:rPr>
        <w:t xml:space="preserve"> </w:t>
      </w:r>
      <w:r w:rsidR="00155C8A" w:rsidRPr="00E67A58">
        <w:rPr>
          <w:bCs/>
        </w:rPr>
        <w:t>in</w:t>
      </w:r>
      <w:r w:rsidR="0086017D">
        <w:rPr>
          <w:bCs/>
        </w:rPr>
        <w:t xml:space="preserve"> </w:t>
      </w:r>
      <w:r w:rsidR="00155C8A" w:rsidRPr="00E67A58">
        <w:rPr>
          <w:bCs/>
        </w:rPr>
        <w:t>2012,</w:t>
      </w:r>
      <w:r w:rsidR="0086017D">
        <w:rPr>
          <w:bCs/>
        </w:rPr>
        <w:t xml:space="preserve"> </w:t>
      </w:r>
      <w:r w:rsidR="00155C8A" w:rsidRPr="00E67A58">
        <w:rPr>
          <w:bCs/>
        </w:rPr>
        <w:t>which</w:t>
      </w:r>
      <w:r w:rsidR="0086017D">
        <w:rPr>
          <w:bCs/>
        </w:rPr>
        <w:t xml:space="preserve"> </w:t>
      </w:r>
      <w:r w:rsidR="00155C8A">
        <w:rPr>
          <w:bCs/>
        </w:rPr>
        <w:t>have</w:t>
      </w:r>
      <w:r w:rsidR="0086017D">
        <w:rPr>
          <w:bCs/>
        </w:rPr>
        <w:t xml:space="preserve"> </w:t>
      </w:r>
      <w:r w:rsidR="00155C8A" w:rsidRPr="00E67A58">
        <w:rPr>
          <w:bCs/>
        </w:rPr>
        <w:t>adversely</w:t>
      </w:r>
      <w:r w:rsidR="0086017D">
        <w:rPr>
          <w:bCs/>
        </w:rPr>
        <w:t xml:space="preserve"> </w:t>
      </w:r>
      <w:r w:rsidR="00155C8A" w:rsidRPr="00E67A58">
        <w:rPr>
          <w:bCs/>
        </w:rPr>
        <w:t>affected</w:t>
      </w:r>
      <w:r w:rsidR="0086017D">
        <w:rPr>
          <w:bCs/>
        </w:rPr>
        <w:t xml:space="preserve"> </w:t>
      </w:r>
      <w:r w:rsidR="00155C8A" w:rsidRPr="00E67A58">
        <w:rPr>
          <w:bCs/>
        </w:rPr>
        <w:t>the</w:t>
      </w:r>
      <w:r w:rsidR="0086017D">
        <w:rPr>
          <w:bCs/>
        </w:rPr>
        <w:t xml:space="preserve"> </w:t>
      </w:r>
      <w:r w:rsidR="00155C8A" w:rsidRPr="00E67A58">
        <w:rPr>
          <w:bCs/>
        </w:rPr>
        <w:t>living</w:t>
      </w:r>
      <w:r w:rsidR="0086017D">
        <w:rPr>
          <w:bCs/>
        </w:rPr>
        <w:t xml:space="preserve"> </w:t>
      </w:r>
      <w:r w:rsidR="00155C8A" w:rsidRPr="00E67A58">
        <w:rPr>
          <w:bCs/>
        </w:rPr>
        <w:t>conditions</w:t>
      </w:r>
      <w:r w:rsidR="0086017D">
        <w:rPr>
          <w:bCs/>
        </w:rPr>
        <w:t xml:space="preserve"> </w:t>
      </w:r>
      <w:r w:rsidR="00155C8A" w:rsidRPr="00E67A58">
        <w:rPr>
          <w:bCs/>
        </w:rPr>
        <w:t>of</w:t>
      </w:r>
      <w:r w:rsidR="0086017D">
        <w:rPr>
          <w:bCs/>
        </w:rPr>
        <w:t xml:space="preserve"> </w:t>
      </w:r>
      <w:r w:rsidR="00155C8A" w:rsidRPr="00E67A58">
        <w:rPr>
          <w:bCs/>
        </w:rPr>
        <w:t>persons</w:t>
      </w:r>
      <w:r w:rsidR="0086017D">
        <w:rPr>
          <w:bCs/>
        </w:rPr>
        <w:t xml:space="preserve"> </w:t>
      </w:r>
      <w:r w:rsidR="00155C8A" w:rsidRPr="00E67A58">
        <w:rPr>
          <w:bCs/>
        </w:rPr>
        <w:t>with</w:t>
      </w:r>
      <w:r w:rsidR="0086017D">
        <w:rPr>
          <w:bCs/>
        </w:rPr>
        <w:t xml:space="preserve"> </w:t>
      </w:r>
      <w:r w:rsidR="00155C8A" w:rsidRPr="00E67A58">
        <w:rPr>
          <w:bCs/>
        </w:rPr>
        <w:t>disabilities</w:t>
      </w:r>
      <w:r w:rsidR="0086017D">
        <w:rPr>
          <w:bCs/>
        </w:rPr>
        <w:t xml:space="preserve"> </w:t>
      </w:r>
      <w:r w:rsidR="00155C8A" w:rsidRPr="00E67A58">
        <w:rPr>
          <w:bCs/>
        </w:rPr>
        <w:t>and</w:t>
      </w:r>
      <w:r w:rsidR="0086017D">
        <w:rPr>
          <w:bCs/>
        </w:rPr>
        <w:t xml:space="preserve"> </w:t>
      </w:r>
      <w:r w:rsidR="00155C8A" w:rsidRPr="00E67A58">
        <w:rPr>
          <w:bCs/>
        </w:rPr>
        <w:t>their</w:t>
      </w:r>
      <w:r w:rsidR="0086017D">
        <w:rPr>
          <w:bCs/>
        </w:rPr>
        <w:t xml:space="preserve"> </w:t>
      </w:r>
      <w:r w:rsidR="00155C8A" w:rsidRPr="00E67A58">
        <w:rPr>
          <w:bCs/>
        </w:rPr>
        <w:t>families</w:t>
      </w:r>
      <w:r w:rsidR="00155C8A">
        <w:rPr>
          <w:bCs/>
        </w:rPr>
        <w:t>;</w:t>
      </w:r>
    </w:p>
    <w:p w14:paraId="797BC7CE" w14:textId="629B0661" w:rsidR="00155C8A" w:rsidRPr="00E67A58" w:rsidRDefault="003F693E" w:rsidP="003F693E">
      <w:pPr>
        <w:pStyle w:val="ParaNoG"/>
        <w:numPr>
          <w:ilvl w:val="0"/>
          <w:numId w:val="0"/>
        </w:numPr>
        <w:ind w:left="1134"/>
        <w:rPr>
          <w:bCs/>
        </w:rPr>
      </w:pPr>
      <w:r>
        <w:rPr>
          <w:bCs/>
        </w:rPr>
        <w:tab/>
        <w:t>(c)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d</w:t>
      </w:r>
      <w:r w:rsidR="00155C8A" w:rsidRPr="007B61EF">
        <w:t>isability</w:t>
      </w:r>
      <w:r w:rsidR="0086017D">
        <w:rPr>
          <w:bCs/>
        </w:rPr>
        <w:t xml:space="preserve"> </w:t>
      </w:r>
      <w:r w:rsidR="00155C8A" w:rsidRPr="00E67A58">
        <w:rPr>
          <w:bCs/>
        </w:rPr>
        <w:t>entitlement</w:t>
      </w:r>
      <w:r w:rsidR="0086017D">
        <w:rPr>
          <w:bCs/>
        </w:rPr>
        <w:t xml:space="preserve"> </w:t>
      </w:r>
      <w:r w:rsidR="00155C8A" w:rsidRPr="00E67A58">
        <w:rPr>
          <w:bCs/>
        </w:rPr>
        <w:t>system</w:t>
      </w:r>
      <w:r w:rsidR="00155C8A">
        <w:rPr>
          <w:bCs/>
        </w:rPr>
        <w:t>,</w:t>
      </w:r>
      <w:r w:rsidR="0086017D">
        <w:rPr>
          <w:bCs/>
        </w:rPr>
        <w:t xml:space="preserve"> </w:t>
      </w:r>
      <w:r w:rsidR="00155C8A" w:rsidRPr="00E67A58">
        <w:rPr>
          <w:bCs/>
        </w:rPr>
        <w:t>which</w:t>
      </w:r>
      <w:r w:rsidR="0086017D">
        <w:rPr>
          <w:bCs/>
        </w:rPr>
        <w:t xml:space="preserve"> </w:t>
      </w:r>
      <w:r w:rsidR="00155C8A" w:rsidRPr="00E67A58">
        <w:rPr>
          <w:bCs/>
        </w:rPr>
        <w:t>maintain</w:t>
      </w:r>
      <w:r w:rsidR="0086017D">
        <w:rPr>
          <w:bCs/>
        </w:rPr>
        <w:t xml:space="preserve"> </w:t>
      </w:r>
      <w:r w:rsidR="00155C8A" w:rsidRPr="00E67A58">
        <w:rPr>
          <w:bCs/>
        </w:rPr>
        <w:t>barriers</w:t>
      </w:r>
      <w:r w:rsidR="0086017D">
        <w:rPr>
          <w:bCs/>
        </w:rPr>
        <w:t xml:space="preserve"> </w:t>
      </w:r>
      <w:r w:rsidR="00155C8A">
        <w:rPr>
          <w:bCs/>
        </w:rPr>
        <w:t>to</w:t>
      </w:r>
      <w:r w:rsidR="0086017D">
        <w:rPr>
          <w:bCs/>
        </w:rPr>
        <w:t xml:space="preserve"> </w:t>
      </w:r>
      <w:r w:rsidR="00155C8A" w:rsidRPr="00E67A58">
        <w:rPr>
          <w:bCs/>
        </w:rPr>
        <w:t>persons</w:t>
      </w:r>
      <w:r w:rsidR="0086017D">
        <w:rPr>
          <w:bCs/>
        </w:rPr>
        <w:t xml:space="preserve"> </w:t>
      </w:r>
      <w:r w:rsidR="00155C8A" w:rsidRPr="00E67A58">
        <w:rPr>
          <w:bCs/>
        </w:rPr>
        <w:t>with</w:t>
      </w:r>
      <w:r w:rsidR="0086017D">
        <w:rPr>
          <w:bCs/>
        </w:rPr>
        <w:t xml:space="preserve"> </w:t>
      </w:r>
      <w:r w:rsidR="00155C8A" w:rsidRPr="00E67A58">
        <w:rPr>
          <w:bCs/>
        </w:rPr>
        <w:t>disabilities</w:t>
      </w:r>
      <w:r w:rsidR="0086017D">
        <w:rPr>
          <w:bCs/>
        </w:rPr>
        <w:t xml:space="preserve"> </w:t>
      </w:r>
      <w:r w:rsidR="00155C8A" w:rsidRPr="00E67A58">
        <w:rPr>
          <w:bCs/>
        </w:rPr>
        <w:t>in</w:t>
      </w:r>
      <w:r w:rsidR="0086017D">
        <w:rPr>
          <w:bCs/>
        </w:rPr>
        <w:t xml:space="preserve"> </w:t>
      </w:r>
      <w:r w:rsidR="00155C8A" w:rsidRPr="00E67A58">
        <w:rPr>
          <w:bCs/>
        </w:rPr>
        <w:t>accessing</w:t>
      </w:r>
      <w:r w:rsidR="0086017D">
        <w:rPr>
          <w:bCs/>
        </w:rPr>
        <w:t xml:space="preserve"> </w:t>
      </w:r>
      <w:r w:rsidR="00155C8A" w:rsidRPr="00E67A58">
        <w:rPr>
          <w:bCs/>
        </w:rPr>
        <w:t>social</w:t>
      </w:r>
      <w:r w:rsidR="0086017D">
        <w:rPr>
          <w:bCs/>
        </w:rPr>
        <w:t xml:space="preserve"> </w:t>
      </w:r>
      <w:r w:rsidR="00155C8A" w:rsidRPr="00E67A58">
        <w:rPr>
          <w:bCs/>
        </w:rPr>
        <w:t>support</w:t>
      </w:r>
      <w:r w:rsidR="0086017D">
        <w:rPr>
          <w:bCs/>
        </w:rPr>
        <w:t xml:space="preserve"> </w:t>
      </w:r>
      <w:r w:rsidR="00155C8A" w:rsidRPr="00E67A58">
        <w:rPr>
          <w:bCs/>
        </w:rPr>
        <w:t>services</w:t>
      </w:r>
      <w:r w:rsidR="0086017D">
        <w:rPr>
          <w:bCs/>
        </w:rPr>
        <w:t xml:space="preserve"> </w:t>
      </w:r>
      <w:r w:rsidR="00155C8A" w:rsidRPr="00E67A58">
        <w:rPr>
          <w:bCs/>
        </w:rPr>
        <w:t>and</w:t>
      </w:r>
      <w:r w:rsidR="0086017D">
        <w:rPr>
          <w:bCs/>
        </w:rPr>
        <w:t xml:space="preserve"> </w:t>
      </w:r>
      <w:r w:rsidR="00155C8A">
        <w:rPr>
          <w:bCs/>
        </w:rPr>
        <w:t>the</w:t>
      </w:r>
      <w:r w:rsidR="0086017D">
        <w:rPr>
          <w:bCs/>
        </w:rPr>
        <w:t xml:space="preserve"> </w:t>
      </w:r>
      <w:r w:rsidR="00155C8A" w:rsidRPr="00E67A58">
        <w:rPr>
          <w:bCs/>
        </w:rPr>
        <w:t>information</w:t>
      </w:r>
      <w:r w:rsidR="0086017D">
        <w:rPr>
          <w:bCs/>
        </w:rPr>
        <w:t xml:space="preserve"> </w:t>
      </w:r>
      <w:r w:rsidR="00155C8A" w:rsidRPr="00E67A58">
        <w:rPr>
          <w:bCs/>
        </w:rPr>
        <w:t>they</w:t>
      </w:r>
      <w:r w:rsidR="0086017D">
        <w:rPr>
          <w:bCs/>
        </w:rPr>
        <w:t xml:space="preserve"> </w:t>
      </w:r>
      <w:r w:rsidR="00155C8A" w:rsidRPr="00E67A58">
        <w:rPr>
          <w:bCs/>
        </w:rPr>
        <w:t>require.</w:t>
      </w:r>
    </w:p>
    <w:p w14:paraId="1CAD30B6" w14:textId="7A5B5469" w:rsidR="00155C8A" w:rsidRPr="007B61EF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7B61EF">
        <w:t>55.</w:t>
      </w:r>
      <w:r w:rsidRPr="007B61EF">
        <w:tab/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Committee</w:t>
      </w:r>
      <w:r w:rsidR="0086017D">
        <w:rPr>
          <w:b/>
        </w:rPr>
        <w:t xml:space="preserve"> </w:t>
      </w:r>
      <w:r w:rsidR="00155C8A" w:rsidRPr="007B61EF">
        <w:rPr>
          <w:b/>
        </w:rPr>
        <w:t>recommends</w:t>
      </w:r>
      <w:r w:rsidR="0086017D">
        <w:rPr>
          <w:b/>
        </w:rPr>
        <w:t xml:space="preserve"> </w:t>
      </w:r>
      <w:r w:rsidR="00155C8A" w:rsidRPr="007B61EF">
        <w:rPr>
          <w:b/>
        </w:rPr>
        <w:t>that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State</w:t>
      </w:r>
      <w:r w:rsidR="0086017D">
        <w:rPr>
          <w:b/>
        </w:rPr>
        <w:t xml:space="preserve"> </w:t>
      </w:r>
      <w:r w:rsidR="00155C8A" w:rsidRPr="007B61EF">
        <w:rPr>
          <w:b/>
        </w:rPr>
        <w:t>Party</w:t>
      </w:r>
      <w:r w:rsidR="0086017D">
        <w:rPr>
          <w:b/>
        </w:rPr>
        <w:t xml:space="preserve"> </w:t>
      </w:r>
      <w:r w:rsidR="00155C8A" w:rsidRPr="007B61EF">
        <w:rPr>
          <w:b/>
        </w:rPr>
        <w:t>take</w:t>
      </w:r>
      <w:r w:rsidR="0086017D">
        <w:rPr>
          <w:b/>
        </w:rPr>
        <w:t xml:space="preserve"> </w:t>
      </w:r>
      <w:r w:rsidR="00155C8A" w:rsidRPr="007B61EF">
        <w:rPr>
          <w:b/>
        </w:rPr>
        <w:t>appropriate</w:t>
      </w:r>
      <w:r w:rsidR="0086017D">
        <w:rPr>
          <w:b/>
        </w:rPr>
        <w:t xml:space="preserve"> </w:t>
      </w:r>
      <w:r w:rsidR="00155C8A" w:rsidRPr="007B61EF">
        <w:rPr>
          <w:b/>
        </w:rPr>
        <w:t>legislative</w:t>
      </w:r>
      <w:r w:rsidR="0086017D">
        <w:rPr>
          <w:b/>
        </w:rPr>
        <w:t xml:space="preserve"> </w:t>
      </w:r>
      <w:r w:rsidR="00155C8A" w:rsidRPr="007B61EF">
        <w:rPr>
          <w:b/>
        </w:rPr>
        <w:t>steps</w:t>
      </w:r>
      <w:r w:rsidR="0086017D">
        <w:rPr>
          <w:b/>
        </w:rPr>
        <w:t xml:space="preserve"> </w:t>
      </w:r>
      <w:r w:rsidR="00155C8A" w:rsidRPr="007B61EF">
        <w:rPr>
          <w:b/>
        </w:rPr>
        <w:t>to:</w:t>
      </w:r>
    </w:p>
    <w:p w14:paraId="3B3267CC" w14:textId="7050B03F" w:rsidR="00155C8A" w:rsidRPr="007B61EF" w:rsidRDefault="003F693E" w:rsidP="003F693E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7B61EF">
        <w:rPr>
          <w:b/>
        </w:rPr>
        <w:t>Recognize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right</w:t>
      </w:r>
      <w:r w:rsidR="0086017D">
        <w:rPr>
          <w:b/>
        </w:rPr>
        <w:t xml:space="preserve"> </w:t>
      </w:r>
      <w:r w:rsidR="00155C8A" w:rsidRPr="007B61EF">
        <w:rPr>
          <w:b/>
        </w:rPr>
        <w:t>of</w:t>
      </w:r>
      <w:r w:rsidR="0086017D">
        <w:rPr>
          <w:b/>
        </w:rPr>
        <w:t xml:space="preserve"> </w:t>
      </w:r>
      <w:r w:rsidR="00155C8A" w:rsidRPr="007B61EF">
        <w:rPr>
          <w:b/>
        </w:rPr>
        <w:t>persons</w:t>
      </w:r>
      <w:r w:rsidR="0086017D">
        <w:rPr>
          <w:b/>
        </w:rPr>
        <w:t xml:space="preserve"> </w:t>
      </w:r>
      <w:r w:rsidR="00155C8A" w:rsidRPr="007B61EF">
        <w:rPr>
          <w:b/>
        </w:rPr>
        <w:t>with</w:t>
      </w:r>
      <w:r w:rsidR="0086017D">
        <w:rPr>
          <w:b/>
        </w:rPr>
        <w:t xml:space="preserve"> </w:t>
      </w:r>
      <w:r w:rsidR="00155C8A" w:rsidRPr="007B61EF">
        <w:rPr>
          <w:b/>
        </w:rPr>
        <w:t>disabilities</w:t>
      </w:r>
      <w:r w:rsidR="0086017D">
        <w:rPr>
          <w:b/>
        </w:rPr>
        <w:t xml:space="preserve"> </w:t>
      </w:r>
      <w:r w:rsidR="00155C8A" w:rsidRPr="007B61EF">
        <w:rPr>
          <w:b/>
        </w:rPr>
        <w:t>to</w:t>
      </w:r>
      <w:r w:rsidR="0086017D">
        <w:rPr>
          <w:b/>
        </w:rPr>
        <w:t xml:space="preserve"> </w:t>
      </w:r>
      <w:r w:rsidR="00155C8A">
        <w:rPr>
          <w:b/>
        </w:rPr>
        <w:t>an</w:t>
      </w:r>
      <w:r w:rsidR="0086017D">
        <w:rPr>
          <w:b/>
        </w:rPr>
        <w:t xml:space="preserve"> </w:t>
      </w:r>
      <w:r w:rsidR="00155C8A" w:rsidRPr="007B61EF">
        <w:rPr>
          <w:b/>
        </w:rPr>
        <w:t>adequate</w:t>
      </w:r>
      <w:r w:rsidR="0086017D">
        <w:rPr>
          <w:b/>
        </w:rPr>
        <w:t xml:space="preserve"> </w:t>
      </w:r>
      <w:r w:rsidR="00155C8A" w:rsidRPr="007B61EF">
        <w:rPr>
          <w:b/>
        </w:rPr>
        <w:t>standard</w:t>
      </w:r>
      <w:r w:rsidR="0086017D">
        <w:rPr>
          <w:b/>
        </w:rPr>
        <w:t xml:space="preserve"> </w:t>
      </w:r>
      <w:r w:rsidR="00155C8A" w:rsidRPr="007B61EF">
        <w:rPr>
          <w:b/>
        </w:rPr>
        <w:t>of</w:t>
      </w:r>
      <w:r w:rsidR="0086017D">
        <w:rPr>
          <w:b/>
        </w:rPr>
        <w:t xml:space="preserve"> </w:t>
      </w:r>
      <w:r w:rsidR="00155C8A" w:rsidRPr="007B61EF">
        <w:rPr>
          <w:b/>
        </w:rPr>
        <w:t>living</w:t>
      </w:r>
      <w:r w:rsidR="0086017D">
        <w:rPr>
          <w:b/>
        </w:rPr>
        <w:t xml:space="preserve"> </w:t>
      </w:r>
      <w:r w:rsidR="00155C8A" w:rsidRPr="007B61EF">
        <w:rPr>
          <w:b/>
        </w:rPr>
        <w:t>for</w:t>
      </w:r>
      <w:r w:rsidR="0086017D">
        <w:rPr>
          <w:b/>
        </w:rPr>
        <w:t xml:space="preserve"> </w:t>
      </w:r>
      <w:r w:rsidR="00155C8A" w:rsidRPr="007B61EF">
        <w:rPr>
          <w:b/>
        </w:rPr>
        <w:t>them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their</w:t>
      </w:r>
      <w:r w:rsidR="0086017D">
        <w:rPr>
          <w:b/>
        </w:rPr>
        <w:t xml:space="preserve"> </w:t>
      </w:r>
      <w:r w:rsidR="00155C8A" w:rsidRPr="007B61EF">
        <w:rPr>
          <w:b/>
        </w:rPr>
        <w:t>families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to</w:t>
      </w:r>
      <w:r w:rsidR="0086017D">
        <w:rPr>
          <w:b/>
        </w:rPr>
        <w:t xml:space="preserve"> </w:t>
      </w:r>
      <w:r w:rsidR="00155C8A" w:rsidRPr="007B61EF">
        <w:rPr>
          <w:b/>
        </w:rPr>
        <w:t>progressive</w:t>
      </w:r>
      <w:r w:rsidR="0086017D">
        <w:rPr>
          <w:b/>
        </w:rPr>
        <w:t xml:space="preserve"> </w:t>
      </w:r>
      <w:r w:rsidR="00155C8A" w:rsidRPr="007B61EF">
        <w:rPr>
          <w:b/>
        </w:rPr>
        <w:t>improvement</w:t>
      </w:r>
      <w:r w:rsidR="0086017D">
        <w:rPr>
          <w:b/>
        </w:rPr>
        <w:t xml:space="preserve"> </w:t>
      </w:r>
      <w:r w:rsidR="00155C8A">
        <w:rPr>
          <w:b/>
        </w:rPr>
        <w:t>in</w:t>
      </w:r>
      <w:r w:rsidR="0086017D">
        <w:rPr>
          <w:b/>
        </w:rPr>
        <w:t xml:space="preserve"> </w:t>
      </w:r>
      <w:r w:rsidR="00155C8A" w:rsidRPr="007B61EF">
        <w:rPr>
          <w:b/>
        </w:rPr>
        <w:t>their</w:t>
      </w:r>
      <w:r w:rsidR="0086017D">
        <w:rPr>
          <w:b/>
        </w:rPr>
        <w:t xml:space="preserve"> </w:t>
      </w:r>
      <w:r w:rsidR="00155C8A" w:rsidRPr="007B61EF">
        <w:rPr>
          <w:b/>
        </w:rPr>
        <w:t>living</w:t>
      </w:r>
      <w:r w:rsidR="0086017D">
        <w:rPr>
          <w:b/>
        </w:rPr>
        <w:t xml:space="preserve"> </w:t>
      </w:r>
      <w:r w:rsidR="00155C8A" w:rsidRPr="007B61EF">
        <w:rPr>
          <w:b/>
        </w:rPr>
        <w:t>conditions</w:t>
      </w:r>
      <w:r w:rsidR="0086017D">
        <w:rPr>
          <w:b/>
        </w:rPr>
        <w:t xml:space="preserve"> </w:t>
      </w:r>
      <w:r w:rsidR="00155C8A" w:rsidRPr="007B61EF">
        <w:rPr>
          <w:b/>
        </w:rPr>
        <w:t>through</w:t>
      </w:r>
      <w:r w:rsidR="0086017D">
        <w:rPr>
          <w:b/>
        </w:rPr>
        <w:t xml:space="preserve"> </w:t>
      </w:r>
      <w:r w:rsidR="00155C8A" w:rsidRPr="007B61EF">
        <w:rPr>
          <w:b/>
        </w:rPr>
        <w:t>decent</w:t>
      </w:r>
      <w:r w:rsidR="0086017D">
        <w:rPr>
          <w:b/>
        </w:rPr>
        <w:t xml:space="preserve"> </w:t>
      </w:r>
      <w:r w:rsidR="00155C8A" w:rsidRPr="007B61EF">
        <w:rPr>
          <w:b/>
        </w:rPr>
        <w:t>disability</w:t>
      </w:r>
      <w:r w:rsidR="0086017D">
        <w:rPr>
          <w:b/>
        </w:rPr>
        <w:t xml:space="preserve"> </w:t>
      </w:r>
      <w:r w:rsidR="00155C8A" w:rsidRPr="007B61EF">
        <w:rPr>
          <w:b/>
        </w:rPr>
        <w:t>allowances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benefits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accessible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available</w:t>
      </w:r>
      <w:r w:rsidR="0086017D">
        <w:rPr>
          <w:b/>
        </w:rPr>
        <w:t xml:space="preserve"> </w:t>
      </w:r>
      <w:r w:rsidR="00155C8A" w:rsidRPr="007B61EF">
        <w:rPr>
          <w:b/>
        </w:rPr>
        <w:t>housing</w:t>
      </w:r>
      <w:r w:rsidR="0086017D">
        <w:rPr>
          <w:b/>
        </w:rPr>
        <w:t xml:space="preserve"> </w:t>
      </w:r>
      <w:r w:rsidR="00155C8A" w:rsidRPr="007B61EF">
        <w:rPr>
          <w:b/>
        </w:rPr>
        <w:t>and</w:t>
      </w:r>
      <w:r w:rsidR="0086017D">
        <w:rPr>
          <w:b/>
        </w:rPr>
        <w:t xml:space="preserve"> </w:t>
      </w:r>
      <w:r w:rsidR="00155C8A" w:rsidRPr="007B61EF">
        <w:rPr>
          <w:b/>
        </w:rPr>
        <w:t>services</w:t>
      </w:r>
      <w:r w:rsidR="0086017D">
        <w:rPr>
          <w:b/>
        </w:rPr>
        <w:t xml:space="preserve"> </w:t>
      </w:r>
      <w:r w:rsidR="00155C8A" w:rsidRPr="007B61EF">
        <w:rPr>
          <w:b/>
        </w:rPr>
        <w:t>in</w:t>
      </w:r>
      <w:r w:rsidR="0086017D">
        <w:rPr>
          <w:b/>
        </w:rPr>
        <w:t xml:space="preserve"> </w:t>
      </w:r>
      <w:r w:rsidR="00155C8A" w:rsidRPr="007B61EF">
        <w:rPr>
          <w:b/>
        </w:rPr>
        <w:t>the</w:t>
      </w:r>
      <w:r w:rsidR="0086017D">
        <w:rPr>
          <w:b/>
        </w:rPr>
        <w:t xml:space="preserve"> </w:t>
      </w:r>
      <w:r w:rsidR="00155C8A" w:rsidRPr="007B61EF">
        <w:rPr>
          <w:b/>
        </w:rPr>
        <w:t>community;</w:t>
      </w:r>
    </w:p>
    <w:p w14:paraId="08597FAC" w14:textId="77777777" w:rsidR="00A37CA3" w:rsidRDefault="003F693E" w:rsidP="003F693E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E67A58">
        <w:rPr>
          <w:b/>
        </w:rPr>
        <w:t>Redress</w:t>
      </w:r>
      <w:r w:rsidR="0086017D">
        <w:rPr>
          <w:b/>
        </w:rPr>
        <w:t xml:space="preserve"> </w:t>
      </w:r>
      <w:r w:rsidR="00155C8A" w:rsidRPr="00E67A58">
        <w:rPr>
          <w:b/>
        </w:rPr>
        <w:t>the</w:t>
      </w:r>
      <w:r w:rsidR="0086017D">
        <w:rPr>
          <w:b/>
        </w:rPr>
        <w:t xml:space="preserve"> </w:t>
      </w:r>
      <w:r w:rsidR="00155C8A" w:rsidRPr="00E67A58">
        <w:rPr>
          <w:b/>
        </w:rPr>
        <w:t>negative</w:t>
      </w:r>
      <w:r w:rsidR="0086017D">
        <w:rPr>
          <w:b/>
        </w:rPr>
        <w:t xml:space="preserve"> </w:t>
      </w:r>
      <w:r w:rsidR="00155C8A" w:rsidRPr="00E67A58">
        <w:rPr>
          <w:b/>
        </w:rPr>
        <w:t>impacts</w:t>
      </w:r>
      <w:r w:rsidR="0086017D">
        <w:rPr>
          <w:b/>
        </w:rPr>
        <w:t xml:space="preserve"> </w:t>
      </w:r>
      <w:r w:rsidR="00155C8A" w:rsidRPr="00E67A58">
        <w:rPr>
          <w:b/>
        </w:rPr>
        <w:t>of</w:t>
      </w:r>
      <w:r w:rsidR="0086017D">
        <w:rPr>
          <w:b/>
        </w:rPr>
        <w:t xml:space="preserve"> </w:t>
      </w:r>
      <w:r w:rsidR="00155C8A" w:rsidRPr="00E67A58">
        <w:rPr>
          <w:b/>
        </w:rPr>
        <w:t>the</w:t>
      </w:r>
      <w:r w:rsidR="0086017D">
        <w:rPr>
          <w:b/>
        </w:rPr>
        <w:t xml:space="preserve"> </w:t>
      </w:r>
      <w:r w:rsidR="00155C8A" w:rsidRPr="00E67A58">
        <w:rPr>
          <w:b/>
        </w:rPr>
        <w:t>reform</w:t>
      </w:r>
      <w:r w:rsidR="0086017D">
        <w:rPr>
          <w:b/>
        </w:rPr>
        <w:t xml:space="preserve"> </w:t>
      </w:r>
      <w:r w:rsidR="00155C8A" w:rsidRPr="00E67A58">
        <w:rPr>
          <w:b/>
        </w:rPr>
        <w:t>of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E67A58">
        <w:rPr>
          <w:b/>
        </w:rPr>
        <w:t>disability</w:t>
      </w:r>
      <w:r w:rsidR="0086017D">
        <w:rPr>
          <w:b/>
        </w:rPr>
        <w:t xml:space="preserve"> </w:t>
      </w:r>
      <w:r w:rsidR="00155C8A" w:rsidRPr="00E67A58">
        <w:rPr>
          <w:b/>
        </w:rPr>
        <w:t>benefits</w:t>
      </w:r>
      <w:r w:rsidR="0086017D">
        <w:rPr>
          <w:b/>
        </w:rPr>
        <w:t xml:space="preserve"> </w:t>
      </w:r>
      <w:r w:rsidR="00155C8A" w:rsidRPr="00E67A58">
        <w:rPr>
          <w:b/>
        </w:rPr>
        <w:t>schemes</w:t>
      </w:r>
      <w:r w:rsidR="0086017D">
        <w:rPr>
          <w:b/>
        </w:rPr>
        <w:t xml:space="preserve"> </w:t>
      </w:r>
      <w:r w:rsidR="00155C8A" w:rsidRPr="00E67A58">
        <w:rPr>
          <w:b/>
        </w:rPr>
        <w:t>in</w:t>
      </w:r>
      <w:r w:rsidR="0086017D">
        <w:rPr>
          <w:b/>
        </w:rPr>
        <w:t xml:space="preserve"> </w:t>
      </w:r>
      <w:r w:rsidR="00155C8A" w:rsidRPr="00E67A58">
        <w:rPr>
          <w:b/>
        </w:rPr>
        <w:t>2012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ensure</w:t>
      </w:r>
      <w:r w:rsidR="0086017D">
        <w:rPr>
          <w:b/>
        </w:rPr>
        <w:t xml:space="preserve"> </w:t>
      </w:r>
      <w:r w:rsidR="00155C8A" w:rsidRPr="00E67A58">
        <w:rPr>
          <w:b/>
        </w:rPr>
        <w:t>that</w:t>
      </w:r>
      <w:r w:rsidR="0086017D">
        <w:rPr>
          <w:b/>
        </w:rPr>
        <w:t xml:space="preserve"> </w:t>
      </w:r>
      <w:r w:rsidR="00155C8A" w:rsidRPr="00E67A58">
        <w:rPr>
          <w:b/>
        </w:rPr>
        <w:t>persons</w:t>
      </w:r>
      <w:r w:rsidR="0086017D">
        <w:rPr>
          <w:b/>
        </w:rPr>
        <w:t xml:space="preserve"> </w:t>
      </w:r>
      <w:r w:rsidR="00155C8A" w:rsidRPr="00E67A58">
        <w:rPr>
          <w:b/>
        </w:rPr>
        <w:t>with</w:t>
      </w:r>
      <w:r w:rsidR="0086017D">
        <w:rPr>
          <w:b/>
        </w:rPr>
        <w:t xml:space="preserve"> </w:t>
      </w:r>
      <w:r w:rsidR="00155C8A" w:rsidRPr="00E67A58">
        <w:rPr>
          <w:b/>
        </w:rPr>
        <w:t>disabilities</w:t>
      </w:r>
      <w:r w:rsidR="0086017D">
        <w:rPr>
          <w:b/>
        </w:rPr>
        <w:t xml:space="preserve"> </w:t>
      </w:r>
      <w:r w:rsidR="00155C8A" w:rsidRPr="00E67A58">
        <w:rPr>
          <w:b/>
        </w:rPr>
        <w:t>are</w:t>
      </w:r>
      <w:r w:rsidR="0086017D">
        <w:rPr>
          <w:b/>
        </w:rPr>
        <w:t xml:space="preserve"> </w:t>
      </w:r>
      <w:r w:rsidR="00155C8A">
        <w:rPr>
          <w:b/>
        </w:rPr>
        <w:t>compensated</w:t>
      </w:r>
      <w:r w:rsidR="0086017D">
        <w:rPr>
          <w:b/>
        </w:rPr>
        <w:t xml:space="preserve"> </w:t>
      </w:r>
      <w:r w:rsidR="00155C8A" w:rsidRPr="00E67A58">
        <w:rPr>
          <w:b/>
        </w:rPr>
        <w:t>for</w:t>
      </w:r>
      <w:r w:rsidR="0086017D">
        <w:rPr>
          <w:b/>
        </w:rPr>
        <w:t xml:space="preserve"> </w:t>
      </w:r>
      <w:r w:rsidR="00155C8A" w:rsidRPr="00E67A58">
        <w:rPr>
          <w:b/>
        </w:rPr>
        <w:t>the</w:t>
      </w:r>
      <w:r w:rsidR="0086017D">
        <w:rPr>
          <w:b/>
        </w:rPr>
        <w:t xml:space="preserve"> </w:t>
      </w:r>
      <w:r w:rsidR="00155C8A" w:rsidRPr="00E67A58">
        <w:rPr>
          <w:b/>
        </w:rPr>
        <w:t>damage</w:t>
      </w:r>
      <w:r w:rsidR="0086017D">
        <w:rPr>
          <w:b/>
        </w:rPr>
        <w:t xml:space="preserve"> </w:t>
      </w:r>
      <w:r w:rsidR="00155C8A" w:rsidRPr="00E67A58">
        <w:rPr>
          <w:b/>
        </w:rPr>
        <w:t>caused</w:t>
      </w:r>
      <w:r w:rsidR="0086017D">
        <w:rPr>
          <w:b/>
        </w:rPr>
        <w:t xml:space="preserve"> </w:t>
      </w:r>
      <w:r w:rsidR="00155C8A" w:rsidRPr="00E67A58">
        <w:rPr>
          <w:b/>
        </w:rPr>
        <w:t>by</w:t>
      </w:r>
      <w:r w:rsidR="0086017D">
        <w:rPr>
          <w:b/>
        </w:rPr>
        <w:t xml:space="preserve"> </w:t>
      </w:r>
      <w:r w:rsidR="00155C8A" w:rsidRPr="00E67A58">
        <w:rPr>
          <w:b/>
        </w:rPr>
        <w:t>the</w:t>
      </w:r>
      <w:r w:rsidR="0086017D">
        <w:rPr>
          <w:b/>
        </w:rPr>
        <w:t xml:space="preserve"> </w:t>
      </w:r>
      <w:r w:rsidR="00155C8A" w:rsidRPr="00E67A58">
        <w:rPr>
          <w:b/>
        </w:rPr>
        <w:t>reform</w:t>
      </w:r>
      <w:r w:rsidR="00155C8A">
        <w:rPr>
          <w:b/>
        </w:rPr>
        <w:t>;</w:t>
      </w:r>
    </w:p>
    <w:p w14:paraId="722CBFD7" w14:textId="0B243D8A" w:rsidR="00155C8A" w:rsidRPr="00E67A58" w:rsidRDefault="003F693E" w:rsidP="003F693E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E67A58">
        <w:rPr>
          <w:b/>
        </w:rPr>
        <w:t>Revise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E67A58">
        <w:rPr>
          <w:b/>
        </w:rPr>
        <w:t>disability</w:t>
      </w:r>
      <w:r w:rsidR="0086017D">
        <w:rPr>
          <w:b/>
        </w:rPr>
        <w:t xml:space="preserve"> </w:t>
      </w:r>
      <w:r w:rsidR="00155C8A" w:rsidRPr="00E67A58">
        <w:rPr>
          <w:b/>
        </w:rPr>
        <w:t>entitlement</w:t>
      </w:r>
      <w:r w:rsidR="0086017D">
        <w:rPr>
          <w:b/>
        </w:rPr>
        <w:t xml:space="preserve"> </w:t>
      </w:r>
      <w:r w:rsidR="00155C8A" w:rsidRPr="00E67A58">
        <w:rPr>
          <w:b/>
        </w:rPr>
        <w:t>system</w:t>
      </w:r>
      <w:r w:rsidR="0086017D">
        <w:rPr>
          <w:b/>
        </w:rPr>
        <w:t xml:space="preserve"> </w:t>
      </w:r>
      <w:r w:rsidR="00155C8A" w:rsidRPr="00E67A58">
        <w:rPr>
          <w:b/>
        </w:rPr>
        <w:t>to</w:t>
      </w:r>
      <w:r w:rsidR="0086017D">
        <w:rPr>
          <w:b/>
        </w:rPr>
        <w:t xml:space="preserve"> </w:t>
      </w:r>
      <w:r w:rsidR="00155C8A" w:rsidRPr="00E67A58">
        <w:rPr>
          <w:b/>
        </w:rPr>
        <w:t>make</w:t>
      </w:r>
      <w:r w:rsidR="0086017D">
        <w:rPr>
          <w:b/>
        </w:rPr>
        <w:t xml:space="preserve"> </w:t>
      </w:r>
      <w:r w:rsidR="00155C8A" w:rsidRPr="00E67A58">
        <w:rPr>
          <w:b/>
        </w:rPr>
        <w:t>it</w:t>
      </w:r>
      <w:r w:rsidR="0086017D">
        <w:rPr>
          <w:b/>
        </w:rPr>
        <w:t xml:space="preserve"> </w:t>
      </w:r>
      <w:r w:rsidR="00155C8A" w:rsidRPr="00E67A58">
        <w:rPr>
          <w:b/>
        </w:rPr>
        <w:t>accessible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easy</w:t>
      </w:r>
      <w:r w:rsidR="0086017D">
        <w:rPr>
          <w:b/>
        </w:rPr>
        <w:t xml:space="preserve"> </w:t>
      </w:r>
      <w:r w:rsidR="00155C8A" w:rsidRPr="00E67A58">
        <w:rPr>
          <w:b/>
        </w:rPr>
        <w:t>to</w:t>
      </w:r>
      <w:r w:rsidR="0086017D">
        <w:rPr>
          <w:b/>
        </w:rPr>
        <w:t xml:space="preserve"> </w:t>
      </w:r>
      <w:r w:rsidR="00155C8A" w:rsidRPr="00E67A58">
        <w:rPr>
          <w:b/>
        </w:rPr>
        <w:t>use</w:t>
      </w:r>
      <w:r w:rsidR="0086017D">
        <w:rPr>
          <w:b/>
        </w:rPr>
        <w:t xml:space="preserve"> </w:t>
      </w:r>
      <w:r w:rsidR="00155C8A" w:rsidRPr="00E67A58">
        <w:rPr>
          <w:b/>
        </w:rPr>
        <w:t>for</w:t>
      </w:r>
      <w:r w:rsidR="0086017D">
        <w:rPr>
          <w:b/>
        </w:rPr>
        <w:t xml:space="preserve"> </w:t>
      </w:r>
      <w:r w:rsidR="00155C8A" w:rsidRPr="00E67A58">
        <w:rPr>
          <w:b/>
        </w:rPr>
        <w:t>all</w:t>
      </w:r>
      <w:r w:rsidR="0086017D">
        <w:rPr>
          <w:b/>
        </w:rPr>
        <w:t xml:space="preserve"> </w:t>
      </w:r>
      <w:r w:rsidR="00155C8A" w:rsidRPr="00E67A58">
        <w:rPr>
          <w:b/>
        </w:rPr>
        <w:t>persons</w:t>
      </w:r>
      <w:r w:rsidR="0086017D">
        <w:rPr>
          <w:b/>
        </w:rPr>
        <w:t xml:space="preserve"> </w:t>
      </w:r>
      <w:r w:rsidR="00155C8A" w:rsidRPr="00E67A58">
        <w:rPr>
          <w:b/>
        </w:rPr>
        <w:t>with</w:t>
      </w:r>
      <w:r w:rsidR="0086017D">
        <w:rPr>
          <w:b/>
        </w:rPr>
        <w:t xml:space="preserve"> </w:t>
      </w:r>
      <w:r w:rsidR="00155C8A" w:rsidRPr="00E67A58">
        <w:rPr>
          <w:b/>
        </w:rPr>
        <w:t>disabilities,</w:t>
      </w:r>
      <w:r w:rsidR="0086017D">
        <w:rPr>
          <w:b/>
        </w:rPr>
        <w:t xml:space="preserve"> </w:t>
      </w:r>
      <w:r w:rsidR="00155C8A" w:rsidRPr="00E67A58">
        <w:rPr>
          <w:b/>
        </w:rPr>
        <w:t>through</w:t>
      </w:r>
      <w:r w:rsidR="0086017D">
        <w:rPr>
          <w:b/>
        </w:rPr>
        <w:t xml:space="preserve"> </w:t>
      </w:r>
      <w:r w:rsidR="00155C8A" w:rsidRPr="00E67A58">
        <w:rPr>
          <w:b/>
        </w:rPr>
        <w:t>the</w:t>
      </w:r>
      <w:r w:rsidR="0086017D">
        <w:rPr>
          <w:b/>
        </w:rPr>
        <w:t xml:space="preserve"> </w:t>
      </w:r>
      <w:r w:rsidR="00155C8A" w:rsidRPr="00E67A58">
        <w:rPr>
          <w:b/>
        </w:rPr>
        <w:t>provision</w:t>
      </w:r>
      <w:r w:rsidR="0086017D">
        <w:rPr>
          <w:b/>
        </w:rPr>
        <w:t xml:space="preserve"> </w:t>
      </w:r>
      <w:r w:rsidR="00155C8A" w:rsidRPr="00E67A58">
        <w:rPr>
          <w:b/>
        </w:rPr>
        <w:t>of</w:t>
      </w:r>
      <w:r w:rsidR="0086017D">
        <w:rPr>
          <w:b/>
        </w:rPr>
        <w:t xml:space="preserve"> </w:t>
      </w:r>
      <w:r w:rsidR="00155C8A" w:rsidRPr="00E67A58">
        <w:rPr>
          <w:b/>
        </w:rPr>
        <w:t>alternative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augmentative</w:t>
      </w:r>
      <w:r w:rsidR="0086017D">
        <w:rPr>
          <w:b/>
        </w:rPr>
        <w:t xml:space="preserve"> </w:t>
      </w:r>
      <w:r w:rsidR="00155C8A" w:rsidRPr="00E67A58">
        <w:rPr>
          <w:b/>
        </w:rPr>
        <w:t>modes</w:t>
      </w:r>
      <w:r w:rsidR="0086017D">
        <w:rPr>
          <w:b/>
        </w:rPr>
        <w:t xml:space="preserve"> </w:t>
      </w:r>
      <w:r w:rsidR="00155C8A" w:rsidRPr="00E67A58">
        <w:rPr>
          <w:b/>
        </w:rPr>
        <w:t>of</w:t>
      </w:r>
      <w:r w:rsidR="0086017D">
        <w:rPr>
          <w:b/>
        </w:rPr>
        <w:t xml:space="preserve"> </w:t>
      </w:r>
      <w:r w:rsidR="00155C8A" w:rsidRPr="00E67A58">
        <w:rPr>
          <w:b/>
        </w:rPr>
        <w:t>information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communication.</w:t>
      </w:r>
    </w:p>
    <w:p w14:paraId="39C886B4" w14:textId="25785338" w:rsidR="00155C8A" w:rsidRPr="00E67A58" w:rsidRDefault="00155C8A" w:rsidP="00B13E7E">
      <w:pPr>
        <w:pStyle w:val="H23G"/>
      </w:pPr>
      <w:r w:rsidRPr="00E67A58">
        <w:tab/>
      </w:r>
      <w:r w:rsidRPr="00E67A58">
        <w:tab/>
        <w:t>Participation</w:t>
      </w:r>
      <w:r w:rsidR="0086017D">
        <w:t xml:space="preserve"> </w:t>
      </w:r>
      <w:r w:rsidRPr="00E67A58">
        <w:t>in</w:t>
      </w:r>
      <w:r w:rsidR="0086017D">
        <w:t xml:space="preserve"> </w:t>
      </w:r>
      <w:r w:rsidRPr="00E67A58">
        <w:t>political</w:t>
      </w:r>
      <w:r w:rsidR="0086017D">
        <w:t xml:space="preserve"> </w:t>
      </w:r>
      <w:r w:rsidRPr="00E67A58">
        <w:t>and</w:t>
      </w:r>
      <w:r w:rsidR="0086017D">
        <w:t xml:space="preserve"> </w:t>
      </w:r>
      <w:r w:rsidRPr="00E67A58">
        <w:t>public</w:t>
      </w:r>
      <w:r w:rsidR="0086017D">
        <w:t xml:space="preserve"> </w:t>
      </w:r>
      <w:r w:rsidRPr="00E67A58">
        <w:t>life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29)</w:t>
      </w:r>
    </w:p>
    <w:p w14:paraId="11B32953" w14:textId="197D6368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56.</w:t>
      </w:r>
      <w:r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notes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concern:</w:t>
      </w:r>
    </w:p>
    <w:p w14:paraId="444D10F8" w14:textId="6C83A739" w:rsidR="00155C8A" w:rsidRPr="00E67A58" w:rsidRDefault="00B13E7E" w:rsidP="00B13E7E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(a)</w:t>
      </w:r>
      <w:r>
        <w:rPr>
          <w:bCs/>
        </w:rPr>
        <w:tab/>
      </w:r>
      <w:r w:rsidR="00155C8A" w:rsidRPr="00E67A58">
        <w:t>Article</w:t>
      </w:r>
      <w:r w:rsidR="0086017D">
        <w:t xml:space="preserve"> </w:t>
      </w:r>
      <w:r w:rsidR="00155C8A" w:rsidRPr="00E67A58">
        <w:t>XXIII</w:t>
      </w:r>
      <w:r w:rsidR="0086017D">
        <w:t xml:space="preserve"> </w:t>
      </w:r>
      <w:r w:rsidR="00155C8A" w:rsidRPr="00E67A58">
        <w:t>(6)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Fundamental</w:t>
      </w:r>
      <w:r w:rsidR="0086017D">
        <w:t xml:space="preserve"> </w:t>
      </w:r>
      <w:r w:rsidR="00155C8A" w:rsidRPr="00E67A58">
        <w:t>Law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>
        <w:t>section</w:t>
      </w:r>
      <w:r w:rsidR="0086017D">
        <w:t xml:space="preserve"> </w:t>
      </w:r>
      <w:r w:rsidR="00155C8A" w:rsidRPr="00E67A58">
        <w:t>13/A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related</w:t>
      </w:r>
      <w:r w:rsidR="0086017D">
        <w:t xml:space="preserve"> </w:t>
      </w:r>
      <w:r w:rsidR="00155C8A" w:rsidRPr="00E67A58">
        <w:t>provisions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Act</w:t>
      </w:r>
      <w:r w:rsidR="0086017D">
        <w:t xml:space="preserve"> </w:t>
      </w:r>
      <w:r w:rsidR="00155C8A" w:rsidRPr="00E67A58">
        <w:t>XXXVI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2013</w:t>
      </w:r>
      <w:r w:rsidR="0086017D">
        <w:t xml:space="preserve"> </w:t>
      </w:r>
      <w:r w:rsidR="00155C8A" w:rsidRPr="00E67A58">
        <w:t>on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E67A58">
        <w:t>electoral</w:t>
      </w:r>
      <w:r w:rsidR="0086017D">
        <w:t xml:space="preserve"> </w:t>
      </w:r>
      <w:r w:rsidR="00155C8A" w:rsidRPr="00E67A58">
        <w:t>procedure</w:t>
      </w:r>
      <w:r w:rsidR="00155C8A">
        <w:t>,</w:t>
      </w:r>
      <w:r w:rsidR="0086017D">
        <w:t xml:space="preserve"> </w:t>
      </w:r>
      <w:r w:rsidR="00155C8A" w:rsidRPr="00E67A58">
        <w:t>which</w:t>
      </w:r>
      <w:r w:rsidR="0086017D">
        <w:t xml:space="preserve"> </w:t>
      </w:r>
      <w:r w:rsidR="00155C8A" w:rsidRPr="00E67A58">
        <w:t>allow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restriction</w:t>
      </w:r>
      <w:r w:rsidR="00155C8A">
        <w:t>s</w:t>
      </w:r>
      <w:r w:rsidR="0086017D">
        <w:t xml:space="preserve"> </w:t>
      </w:r>
      <w:r w:rsidR="00155C8A" w:rsidRPr="00E67A58">
        <w:t>o</w:t>
      </w:r>
      <w:r w:rsidR="00155C8A">
        <w:t>n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right</w:t>
      </w:r>
      <w:r w:rsidR="0086017D">
        <w:t xml:space="preserve"> </w:t>
      </w:r>
      <w:r w:rsidR="00155C8A" w:rsidRPr="00E67A58">
        <w:t>to</w:t>
      </w:r>
      <w:r w:rsidR="0086017D">
        <w:t xml:space="preserve"> </w:t>
      </w:r>
      <w:r w:rsidR="00155C8A" w:rsidRPr="00E67A58">
        <w:t>vote</w:t>
      </w:r>
      <w:r w:rsidR="0086017D">
        <w:t xml:space="preserve"> </w:t>
      </w:r>
      <w:r w:rsidR="00155C8A" w:rsidRPr="00E67A58">
        <w:t>for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under</w:t>
      </w:r>
      <w:r w:rsidR="0086017D">
        <w:t xml:space="preserve"> </w:t>
      </w:r>
      <w:r w:rsidR="00155C8A" w:rsidRPr="00E67A58">
        <w:t>guardianship</w:t>
      </w:r>
      <w:r w:rsidR="0086017D">
        <w:t xml:space="preserve"> </w:t>
      </w:r>
      <w:r w:rsidR="00155C8A" w:rsidRPr="00E67A58">
        <w:t>through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discriminatory</w:t>
      </w:r>
      <w:r w:rsidR="0086017D">
        <w:t xml:space="preserve"> </w:t>
      </w:r>
      <w:r w:rsidR="00155C8A" w:rsidRPr="00E67A58">
        <w:rPr>
          <w:rFonts w:eastAsia="Arial"/>
          <w:color w:val="000000"/>
          <w:lang w:eastAsia="es-ES"/>
        </w:rPr>
        <w:t>individualized</w:t>
      </w:r>
      <w:r w:rsidR="0086017D">
        <w:rPr>
          <w:rFonts w:eastAsia="Arial"/>
          <w:color w:val="000000"/>
          <w:lang w:eastAsia="es-ES"/>
        </w:rPr>
        <w:t xml:space="preserve"> </w:t>
      </w:r>
      <w:r w:rsidR="00155C8A" w:rsidRPr="00E67A58">
        <w:rPr>
          <w:rFonts w:eastAsia="Arial"/>
          <w:color w:val="000000"/>
          <w:lang w:eastAsia="es-ES"/>
        </w:rPr>
        <w:t>judicial</w:t>
      </w:r>
      <w:r w:rsidR="0086017D">
        <w:rPr>
          <w:rFonts w:eastAsia="Arial"/>
          <w:color w:val="000000"/>
          <w:lang w:eastAsia="es-ES"/>
        </w:rPr>
        <w:t xml:space="preserve"> </w:t>
      </w:r>
      <w:r w:rsidR="00155C8A" w:rsidRPr="00E67A58">
        <w:rPr>
          <w:rFonts w:eastAsia="Arial"/>
          <w:color w:val="000000"/>
          <w:lang w:eastAsia="es-ES"/>
        </w:rPr>
        <w:t>evaluation</w:t>
      </w:r>
      <w:r w:rsidR="0086017D">
        <w:rPr>
          <w:rFonts w:eastAsia="Arial"/>
          <w:color w:val="000000"/>
          <w:lang w:eastAsia="es-ES"/>
        </w:rPr>
        <w:t xml:space="preserve"> </w:t>
      </w:r>
      <w:r w:rsidR="00155C8A" w:rsidRPr="00E67A58">
        <w:rPr>
          <w:rFonts w:eastAsia="Arial"/>
          <w:color w:val="000000"/>
          <w:lang w:eastAsia="es-ES"/>
        </w:rPr>
        <w:t>of</w:t>
      </w:r>
      <w:r w:rsidR="0086017D">
        <w:rPr>
          <w:rFonts w:eastAsia="Arial"/>
          <w:color w:val="000000"/>
          <w:lang w:eastAsia="es-ES"/>
        </w:rPr>
        <w:t xml:space="preserve"> </w:t>
      </w:r>
      <w:r w:rsidR="00155C8A" w:rsidRPr="00E67A58">
        <w:rPr>
          <w:rFonts w:eastAsia="Arial"/>
          <w:color w:val="000000"/>
          <w:lang w:eastAsia="es-ES"/>
        </w:rPr>
        <w:t>a</w:t>
      </w:r>
      <w:r w:rsidR="0086017D">
        <w:rPr>
          <w:rFonts w:eastAsia="Arial"/>
          <w:color w:val="000000"/>
          <w:lang w:eastAsia="es-ES"/>
        </w:rPr>
        <w:t xml:space="preserve"> </w:t>
      </w:r>
      <w:r w:rsidR="00155C8A" w:rsidRPr="00E67A58">
        <w:rPr>
          <w:rFonts w:eastAsia="Arial"/>
          <w:color w:val="000000"/>
          <w:lang w:eastAsia="es-ES"/>
        </w:rPr>
        <w:t>person</w:t>
      </w:r>
      <w:r w:rsidR="009112DB">
        <w:rPr>
          <w:rFonts w:eastAsia="Arial"/>
          <w:color w:val="000000"/>
          <w:lang w:eastAsia="es-ES"/>
        </w:rPr>
        <w:t>’</w:t>
      </w:r>
      <w:r w:rsidR="00155C8A" w:rsidRPr="00E67A58">
        <w:rPr>
          <w:rFonts w:eastAsia="Arial"/>
          <w:color w:val="000000"/>
          <w:lang w:eastAsia="es-ES"/>
        </w:rPr>
        <w:t>s</w:t>
      </w:r>
      <w:r w:rsidR="0086017D">
        <w:rPr>
          <w:rFonts w:eastAsia="Arial"/>
          <w:color w:val="000000"/>
          <w:lang w:eastAsia="es-ES"/>
        </w:rPr>
        <w:t xml:space="preserve"> </w:t>
      </w:r>
      <w:r w:rsidR="00155C8A" w:rsidRPr="00E67A58">
        <w:rPr>
          <w:rFonts w:eastAsia="Arial"/>
          <w:color w:val="000000"/>
          <w:lang w:eastAsia="es-ES"/>
        </w:rPr>
        <w:t>ability</w:t>
      </w:r>
      <w:r w:rsidR="0086017D">
        <w:rPr>
          <w:rFonts w:eastAsia="Arial"/>
          <w:color w:val="000000"/>
          <w:lang w:eastAsia="es-ES"/>
        </w:rPr>
        <w:t xml:space="preserve"> </w:t>
      </w:r>
      <w:r w:rsidR="00155C8A" w:rsidRPr="00E67A58">
        <w:rPr>
          <w:rFonts w:eastAsia="Arial"/>
          <w:color w:val="000000"/>
          <w:lang w:eastAsia="es-ES"/>
        </w:rPr>
        <w:t>or</w:t>
      </w:r>
      <w:r w:rsidR="0086017D">
        <w:rPr>
          <w:rFonts w:eastAsia="Arial"/>
          <w:color w:val="000000"/>
          <w:lang w:eastAsia="es-ES"/>
        </w:rPr>
        <w:t xml:space="preserve"> </w:t>
      </w:r>
      <w:r w:rsidR="00155C8A" w:rsidRPr="00E67A58">
        <w:rPr>
          <w:rFonts w:eastAsia="Arial"/>
          <w:color w:val="000000"/>
          <w:lang w:eastAsia="es-ES"/>
        </w:rPr>
        <w:t>capacity</w:t>
      </w:r>
      <w:r w:rsidR="0086017D">
        <w:rPr>
          <w:rFonts w:eastAsia="Arial"/>
          <w:color w:val="000000"/>
          <w:lang w:eastAsia="es-ES"/>
        </w:rPr>
        <w:t xml:space="preserve"> </w:t>
      </w:r>
      <w:r w:rsidR="00155C8A" w:rsidRPr="00E67A58">
        <w:rPr>
          <w:rFonts w:eastAsia="Arial"/>
          <w:color w:val="000000"/>
          <w:lang w:eastAsia="es-ES"/>
        </w:rPr>
        <w:t>to</w:t>
      </w:r>
      <w:r w:rsidR="0086017D">
        <w:rPr>
          <w:rFonts w:eastAsia="Arial"/>
          <w:color w:val="000000"/>
          <w:lang w:eastAsia="es-ES"/>
        </w:rPr>
        <w:t xml:space="preserve"> </w:t>
      </w:r>
      <w:r w:rsidR="00155C8A" w:rsidRPr="00E67A58">
        <w:rPr>
          <w:rFonts w:eastAsia="Arial"/>
          <w:color w:val="000000"/>
          <w:lang w:eastAsia="es-ES"/>
        </w:rPr>
        <w:t>vote</w:t>
      </w:r>
      <w:r w:rsidR="00155C8A">
        <w:t>;</w:t>
      </w:r>
    </w:p>
    <w:p w14:paraId="5B90D462" w14:textId="7FE2DA66" w:rsidR="00155C8A" w:rsidRPr="00E67A58" w:rsidRDefault="00B13E7E" w:rsidP="00B13E7E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(b)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l</w:t>
      </w:r>
      <w:r w:rsidR="00155C8A" w:rsidRPr="00E67A58">
        <w:t>ack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clarity</w:t>
      </w:r>
      <w:r w:rsidR="0086017D">
        <w:t xml:space="preserve"> </w:t>
      </w:r>
      <w:r w:rsidR="00155C8A">
        <w:t>in</w:t>
      </w:r>
      <w:r w:rsidR="0086017D">
        <w:t xml:space="preserve"> </w:t>
      </w:r>
      <w:r w:rsidR="00155C8A">
        <w:t>s</w:t>
      </w:r>
      <w:r w:rsidR="00155C8A" w:rsidRPr="00E67A58">
        <w:t>ection</w:t>
      </w:r>
      <w:r w:rsidR="0086017D">
        <w:t xml:space="preserve"> </w:t>
      </w:r>
      <w:r w:rsidR="00155C8A" w:rsidRPr="00E67A58">
        <w:t>181</w:t>
      </w:r>
      <w:r w:rsidR="0086017D">
        <w:t xml:space="preserve"> </w:t>
      </w:r>
      <w:r w:rsidR="00155C8A" w:rsidRPr="00E67A58">
        <w:t>(1)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Act</w:t>
      </w:r>
      <w:r w:rsidR="0086017D">
        <w:t xml:space="preserve"> </w:t>
      </w:r>
      <w:r w:rsidR="00155C8A" w:rsidRPr="00E67A58">
        <w:t>XXXVI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2013</w:t>
      </w:r>
      <w:r w:rsidR="0086017D">
        <w:t xml:space="preserve"> </w:t>
      </w:r>
      <w:r w:rsidR="00155C8A" w:rsidRPr="00E67A58">
        <w:t>on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E67A58">
        <w:t>electoral</w:t>
      </w:r>
      <w:r w:rsidR="0086017D">
        <w:t xml:space="preserve"> </w:t>
      </w:r>
      <w:r w:rsidR="00155C8A" w:rsidRPr="00E67A58">
        <w:t>procedure</w:t>
      </w:r>
      <w:r w:rsidR="00155C8A">
        <w:t>;</w:t>
      </w:r>
    </w:p>
    <w:p w14:paraId="5E3088B8" w14:textId="33700BA3" w:rsidR="00155C8A" w:rsidRDefault="00B13E7E" w:rsidP="00B13E7E">
      <w:pPr>
        <w:pStyle w:val="ParaNoG"/>
        <w:numPr>
          <w:ilvl w:val="0"/>
          <w:numId w:val="0"/>
        </w:numPr>
        <w:ind w:left="1134"/>
        <w:rPr>
          <w:color w:val="000000"/>
          <w:shd w:val="clear" w:color="auto" w:fill="FFFFFF"/>
        </w:rPr>
      </w:pPr>
      <w:r>
        <w:rPr>
          <w:bCs/>
        </w:rPr>
        <w:tab/>
        <w:t>(c)</w:t>
      </w:r>
      <w:r>
        <w:rPr>
          <w:bCs/>
        </w:rPr>
        <w:tab/>
      </w:r>
      <w:r w:rsidR="00155C8A">
        <w:rPr>
          <w:color w:val="000000"/>
          <w:shd w:val="clear" w:color="auto" w:fill="FFFFFF"/>
        </w:rPr>
        <w:t>The</w:t>
      </w:r>
      <w:r w:rsidR="0086017D">
        <w:rPr>
          <w:color w:val="000000"/>
          <w:shd w:val="clear" w:color="auto" w:fill="FFFFFF"/>
        </w:rPr>
        <w:t xml:space="preserve"> </w:t>
      </w:r>
      <w:r w:rsidR="00155C8A">
        <w:rPr>
          <w:color w:val="000000"/>
          <w:shd w:val="clear" w:color="auto" w:fill="FFFFFF"/>
        </w:rPr>
        <w:t>l</w:t>
      </w:r>
      <w:r w:rsidR="00155C8A" w:rsidRPr="00E67A58">
        <w:rPr>
          <w:color w:val="000000"/>
          <w:shd w:val="clear" w:color="auto" w:fill="FFFFFF"/>
        </w:rPr>
        <w:t>ack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of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accessibility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to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voting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procedures,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facilities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and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materials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for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all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persons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with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C15797">
        <w:t>disabilities</w:t>
      </w:r>
      <w:r w:rsidR="00155C8A" w:rsidRPr="00E67A58">
        <w:rPr>
          <w:color w:val="000000"/>
          <w:shd w:val="clear" w:color="auto" w:fill="FFFFFF"/>
        </w:rPr>
        <w:t>,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particularly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for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persons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with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physical,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intellectual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or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psychosocial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disabilities,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hearing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or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visual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disabilities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and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autistic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persons</w:t>
      </w:r>
      <w:r w:rsidR="00155C8A">
        <w:rPr>
          <w:color w:val="000000"/>
          <w:shd w:val="clear" w:color="auto" w:fill="FFFFFF"/>
        </w:rPr>
        <w:t>;</w:t>
      </w:r>
    </w:p>
    <w:p w14:paraId="06F9E1E0" w14:textId="09CCF95B" w:rsidR="00155C8A" w:rsidRDefault="00B13E7E" w:rsidP="00B13E7E">
      <w:pPr>
        <w:pStyle w:val="ParaNoG"/>
        <w:numPr>
          <w:ilvl w:val="0"/>
          <w:numId w:val="0"/>
        </w:numPr>
        <w:ind w:left="1134"/>
        <w:rPr>
          <w:color w:val="000000"/>
          <w:shd w:val="clear" w:color="auto" w:fill="FFFFFF"/>
        </w:rPr>
      </w:pPr>
      <w:r>
        <w:rPr>
          <w:bCs/>
        </w:rPr>
        <w:tab/>
        <w:t>(d)</w:t>
      </w:r>
      <w:r>
        <w:rPr>
          <w:bCs/>
        </w:rPr>
        <w:tab/>
      </w:r>
      <w:r w:rsidR="00155C8A">
        <w:rPr>
          <w:color w:val="000000"/>
          <w:shd w:val="clear" w:color="auto" w:fill="FFFFFF"/>
        </w:rPr>
        <w:t>The</w:t>
      </w:r>
      <w:r w:rsidR="0086017D">
        <w:rPr>
          <w:color w:val="000000"/>
          <w:shd w:val="clear" w:color="auto" w:fill="FFFFFF"/>
        </w:rPr>
        <w:t xml:space="preserve"> </w:t>
      </w:r>
      <w:r w:rsidR="00155C8A">
        <w:rPr>
          <w:color w:val="000000"/>
          <w:shd w:val="clear" w:color="auto" w:fill="FFFFFF"/>
        </w:rPr>
        <w:t>l</w:t>
      </w:r>
      <w:r w:rsidR="00155C8A" w:rsidRPr="006E2644">
        <w:rPr>
          <w:color w:val="000000"/>
          <w:shd w:val="clear" w:color="auto" w:fill="FFFFFF"/>
        </w:rPr>
        <w:t>ow</w:t>
      </w:r>
      <w:r w:rsidR="0086017D">
        <w:rPr>
          <w:color w:val="000000"/>
          <w:shd w:val="clear" w:color="auto" w:fill="FFFFFF"/>
        </w:rPr>
        <w:t xml:space="preserve"> </w:t>
      </w:r>
      <w:r w:rsidR="00155C8A">
        <w:rPr>
          <w:color w:val="000000"/>
          <w:shd w:val="clear" w:color="auto" w:fill="FFFFFF"/>
        </w:rPr>
        <w:t>level</w:t>
      </w:r>
      <w:r w:rsidR="0086017D">
        <w:rPr>
          <w:color w:val="000000"/>
          <w:shd w:val="clear" w:color="auto" w:fill="FFFFFF"/>
        </w:rPr>
        <w:t xml:space="preserve"> </w:t>
      </w:r>
      <w:r w:rsidR="00155C8A">
        <w:rPr>
          <w:color w:val="000000"/>
          <w:shd w:val="clear" w:color="auto" w:fill="FFFFFF"/>
        </w:rPr>
        <w:t>of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participation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of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persons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with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disabilities,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in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particular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women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with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disabilities,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in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C15797">
        <w:t>the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State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party</w:t>
      </w:r>
      <w:r w:rsidR="009112DB">
        <w:rPr>
          <w:color w:val="000000"/>
          <w:shd w:val="clear" w:color="auto" w:fill="FFFFFF"/>
        </w:rPr>
        <w:t>’</w:t>
      </w:r>
      <w:r w:rsidR="00155C8A" w:rsidRPr="006E2644">
        <w:rPr>
          <w:color w:val="000000"/>
          <w:shd w:val="clear" w:color="auto" w:fill="FFFFFF"/>
        </w:rPr>
        <w:t>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political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life,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including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in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high-level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decision-making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6E2644">
        <w:rPr>
          <w:color w:val="000000"/>
          <w:shd w:val="clear" w:color="auto" w:fill="FFFFFF"/>
        </w:rPr>
        <w:t>positions</w:t>
      </w:r>
      <w:r w:rsidR="00155C8A">
        <w:rPr>
          <w:color w:val="000000"/>
          <w:shd w:val="clear" w:color="auto" w:fill="FFFFFF"/>
        </w:rPr>
        <w:t>.</w:t>
      </w:r>
    </w:p>
    <w:p w14:paraId="3B5AF87C" w14:textId="2BF2B7AE" w:rsidR="00155C8A" w:rsidRPr="00C1579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C15797">
        <w:t>57.</w:t>
      </w:r>
      <w:r w:rsidRPr="00C15797">
        <w:tab/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Committee</w:t>
      </w:r>
      <w:r w:rsidR="0086017D">
        <w:rPr>
          <w:b/>
        </w:rPr>
        <w:t xml:space="preserve"> </w:t>
      </w:r>
      <w:r w:rsidR="00155C8A" w:rsidRPr="00C15797">
        <w:rPr>
          <w:b/>
        </w:rPr>
        <w:t>recommends</w:t>
      </w:r>
      <w:r w:rsidR="0086017D">
        <w:rPr>
          <w:b/>
        </w:rPr>
        <w:t xml:space="preserve"> </w:t>
      </w:r>
      <w:r w:rsidR="00155C8A" w:rsidRPr="00C15797">
        <w:rPr>
          <w:b/>
        </w:rPr>
        <w:t>that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State</w:t>
      </w:r>
      <w:r w:rsidR="0086017D">
        <w:rPr>
          <w:b/>
        </w:rPr>
        <w:t xml:space="preserve"> </w:t>
      </w:r>
      <w:r w:rsidR="00155C8A" w:rsidRPr="00C15797">
        <w:rPr>
          <w:b/>
        </w:rPr>
        <w:t>party:</w:t>
      </w:r>
    </w:p>
    <w:p w14:paraId="71FB480D" w14:textId="77777777" w:rsidR="00A37CA3" w:rsidRDefault="00B13E7E" w:rsidP="00B13E7E">
      <w:pPr>
        <w:pStyle w:val="ParaNoG"/>
        <w:numPr>
          <w:ilvl w:val="0"/>
          <w:numId w:val="0"/>
        </w:numPr>
        <w:ind w:left="1134"/>
        <w:rPr>
          <w:b/>
          <w:lang w:eastAsia="es-ES"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C15797">
        <w:rPr>
          <w:b/>
          <w:lang w:eastAsia="es-ES"/>
        </w:rPr>
        <w:t>Repeal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article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XXIII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(</w:t>
      </w:r>
      <w:r w:rsidR="00155C8A" w:rsidRPr="00C15797">
        <w:rPr>
          <w:b/>
          <w:lang w:eastAsia="es-ES"/>
        </w:rPr>
        <w:t>6</w:t>
      </w:r>
      <w:r w:rsidR="00155C8A">
        <w:rPr>
          <w:b/>
          <w:lang w:eastAsia="es-ES"/>
        </w:rPr>
        <w:t>)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Fundamental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Law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section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13/A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all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related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provisions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Act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XXXVI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2013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on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electoral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procedure</w:t>
      </w:r>
      <w:r w:rsidR="00155C8A">
        <w:rPr>
          <w:b/>
          <w:lang w:eastAsia="es-ES"/>
        </w:rPr>
        <w:t>,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recognize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right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to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vote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stand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for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election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all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persons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with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disabilities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without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any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individualized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judicial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evaluation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a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person</w:t>
      </w:r>
      <w:r w:rsidR="009112DB">
        <w:rPr>
          <w:b/>
          <w:lang w:eastAsia="es-ES"/>
        </w:rPr>
        <w:t>’</w:t>
      </w:r>
      <w:r w:rsidR="00155C8A" w:rsidRPr="00C15797">
        <w:rPr>
          <w:b/>
          <w:lang w:eastAsia="es-ES"/>
        </w:rPr>
        <w:t>s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ability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or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capacity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to</w:t>
      </w:r>
      <w:r w:rsidR="0086017D">
        <w:rPr>
          <w:b/>
          <w:lang w:eastAsia="es-ES"/>
        </w:rPr>
        <w:t xml:space="preserve"> </w:t>
      </w:r>
      <w:r w:rsidR="00155C8A" w:rsidRPr="00C15797">
        <w:rPr>
          <w:b/>
          <w:lang w:eastAsia="es-ES"/>
        </w:rPr>
        <w:t>vote</w:t>
      </w:r>
      <w:r w:rsidR="00155C8A">
        <w:rPr>
          <w:b/>
          <w:lang w:eastAsia="es-ES"/>
        </w:rPr>
        <w:t>;</w:t>
      </w:r>
    </w:p>
    <w:p w14:paraId="6BEB3EB4" w14:textId="2145131F" w:rsidR="00155C8A" w:rsidRPr="00E67A58" w:rsidRDefault="00B13E7E" w:rsidP="00B13E7E">
      <w:pPr>
        <w:pStyle w:val="ParaNoG"/>
        <w:numPr>
          <w:ilvl w:val="0"/>
          <w:numId w:val="0"/>
        </w:numPr>
        <w:ind w:left="1134"/>
        <w:rPr>
          <w:b/>
          <w:lang w:eastAsia="es-ES"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E67A58">
        <w:rPr>
          <w:b/>
          <w:lang w:eastAsia="es-ES"/>
        </w:rPr>
        <w:t>Amend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s</w:t>
      </w:r>
      <w:r w:rsidR="00155C8A" w:rsidRPr="00E67A58">
        <w:rPr>
          <w:b/>
          <w:lang w:eastAsia="es-ES"/>
        </w:rPr>
        <w:t>ection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181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(1)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Act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XXXVI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2013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on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electoral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procedure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through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recognizing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right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all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persons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with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disabilities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to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access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assistance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to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vote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provided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by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person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their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own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choice</w:t>
      </w:r>
      <w:r w:rsidR="00155C8A">
        <w:rPr>
          <w:b/>
          <w:lang w:eastAsia="es-ES"/>
        </w:rPr>
        <w:t>;</w:t>
      </w:r>
    </w:p>
    <w:p w14:paraId="3AD16B83" w14:textId="7BF33E58" w:rsidR="00155C8A" w:rsidRDefault="00B13E7E" w:rsidP="00B13E7E">
      <w:pPr>
        <w:pStyle w:val="ParaNoG"/>
        <w:numPr>
          <w:ilvl w:val="0"/>
          <w:numId w:val="0"/>
        </w:numPr>
        <w:ind w:left="1134"/>
        <w:rPr>
          <w:b/>
          <w:lang w:eastAsia="es-ES"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E67A58">
        <w:rPr>
          <w:b/>
          <w:lang w:eastAsia="es-ES"/>
        </w:rPr>
        <w:t>Ensure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that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electoral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voting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procedures,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facilities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election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materials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provide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reasonable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accommodation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for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persons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with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severe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impairments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are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appropriate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accessible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for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all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persons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with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disabilities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regardless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E67A58">
        <w:rPr>
          <w:b/>
          <w:lang w:eastAsia="es-ES"/>
        </w:rPr>
        <w:t>impairment</w:t>
      </w:r>
      <w:r w:rsidR="00155C8A">
        <w:rPr>
          <w:b/>
          <w:lang w:eastAsia="es-ES"/>
        </w:rPr>
        <w:t>;</w:t>
      </w:r>
    </w:p>
    <w:p w14:paraId="0F165EA1" w14:textId="7D760C97" w:rsidR="00155C8A" w:rsidRPr="00E67A58" w:rsidRDefault="00B13E7E" w:rsidP="00B13E7E">
      <w:pPr>
        <w:pStyle w:val="ParaNoG"/>
        <w:numPr>
          <w:ilvl w:val="0"/>
          <w:numId w:val="0"/>
        </w:numPr>
        <w:ind w:left="1134"/>
        <w:rPr>
          <w:b/>
          <w:lang w:eastAsia="es-ES"/>
        </w:rPr>
      </w:pPr>
      <w:r>
        <w:rPr>
          <w:bCs/>
        </w:rPr>
        <w:tab/>
        <w:t>(d)</w:t>
      </w:r>
      <w:r>
        <w:rPr>
          <w:bCs/>
        </w:rPr>
        <w:tab/>
      </w:r>
      <w:r w:rsidR="00155C8A" w:rsidRPr="00E642BE">
        <w:rPr>
          <w:b/>
          <w:lang w:eastAsia="es-ES"/>
        </w:rPr>
        <w:t>Develop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ensure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sustainable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policies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measures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to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promote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election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appointment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persons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with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disabilities,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including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women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with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disabilities,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in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high</w:t>
      </w:r>
      <w:r w:rsidR="00155C8A">
        <w:rPr>
          <w:b/>
          <w:lang w:eastAsia="es-ES"/>
        </w:rPr>
        <w:t>-</w:t>
      </w:r>
      <w:r w:rsidR="00155C8A" w:rsidRPr="00E642BE">
        <w:rPr>
          <w:b/>
          <w:lang w:eastAsia="es-ES"/>
        </w:rPr>
        <w:t>level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decision-making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positions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at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national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local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levels</w:t>
      </w:r>
      <w:r w:rsidR="00155C8A" w:rsidRPr="00E642BE">
        <w:rPr>
          <w:b/>
          <w:lang w:eastAsia="es-ES"/>
        </w:rPr>
        <w:t>,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and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increase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their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participation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in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public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service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by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taking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in</w:t>
      </w:r>
      <w:r w:rsidR="00155C8A">
        <w:rPr>
          <w:b/>
          <w:lang w:eastAsia="es-ES"/>
        </w:rPr>
        <w:t>to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account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indicator</w:t>
      </w:r>
      <w:r w:rsidR="0086017D">
        <w:rPr>
          <w:b/>
          <w:lang w:eastAsia="es-ES"/>
        </w:rPr>
        <w:t xml:space="preserve"> </w:t>
      </w:r>
      <w:r w:rsidR="00155C8A" w:rsidRPr="00E642BE">
        <w:rPr>
          <w:b/>
          <w:lang w:eastAsia="es-ES"/>
        </w:rPr>
        <w:t>16.7.1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of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the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Sustainable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Development</w:t>
      </w:r>
      <w:r w:rsidR="0086017D">
        <w:rPr>
          <w:b/>
          <w:lang w:eastAsia="es-ES"/>
        </w:rPr>
        <w:t xml:space="preserve"> </w:t>
      </w:r>
      <w:r w:rsidR="00155C8A">
        <w:rPr>
          <w:b/>
          <w:lang w:eastAsia="es-ES"/>
        </w:rPr>
        <w:t>Goals.</w:t>
      </w:r>
    </w:p>
    <w:p w14:paraId="6838F863" w14:textId="67C7212E" w:rsidR="00155C8A" w:rsidRPr="00E67A58" w:rsidRDefault="00155C8A" w:rsidP="00B13E7E">
      <w:pPr>
        <w:pStyle w:val="H23G"/>
      </w:pPr>
      <w:r w:rsidRPr="00E67A58">
        <w:lastRenderedPageBreak/>
        <w:tab/>
      </w:r>
      <w:r w:rsidRPr="00E67A58">
        <w:tab/>
        <w:t>Participation</w:t>
      </w:r>
      <w:r w:rsidR="0086017D">
        <w:t xml:space="preserve"> </w:t>
      </w:r>
      <w:r w:rsidRPr="00E67A58">
        <w:t>in</w:t>
      </w:r>
      <w:r w:rsidR="0086017D">
        <w:t xml:space="preserve"> </w:t>
      </w:r>
      <w:r w:rsidRPr="00E67A58">
        <w:t>cultural</w:t>
      </w:r>
      <w:r w:rsidR="0086017D">
        <w:t xml:space="preserve"> </w:t>
      </w:r>
      <w:r w:rsidRPr="00E67A58">
        <w:t>life,</w:t>
      </w:r>
      <w:r w:rsidR="0086017D">
        <w:t xml:space="preserve"> </w:t>
      </w:r>
      <w:r w:rsidRPr="00E67A58">
        <w:t>recreation,</w:t>
      </w:r>
      <w:r w:rsidR="0086017D">
        <w:t xml:space="preserve"> </w:t>
      </w:r>
      <w:r w:rsidRPr="00E67A58">
        <w:t>leisure</w:t>
      </w:r>
      <w:r w:rsidR="0086017D">
        <w:t xml:space="preserve"> </w:t>
      </w:r>
      <w:r w:rsidRPr="00E67A58">
        <w:t>and</w:t>
      </w:r>
      <w:r w:rsidR="0086017D">
        <w:t xml:space="preserve"> </w:t>
      </w:r>
      <w:r w:rsidRPr="00E67A58">
        <w:t>sport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30)</w:t>
      </w:r>
    </w:p>
    <w:p w14:paraId="6C9DED1E" w14:textId="402A25A3" w:rsidR="00155C8A" w:rsidRPr="00E67A5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7A58">
        <w:t>58.</w:t>
      </w:r>
      <w:r w:rsidRPr="00E67A58"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is</w:t>
      </w:r>
      <w:r w:rsidR="0086017D">
        <w:t xml:space="preserve"> </w:t>
      </w:r>
      <w:r w:rsidR="00155C8A" w:rsidRPr="00E67A58">
        <w:t>concerned</w:t>
      </w:r>
      <w:r w:rsidR="0086017D">
        <w:t xml:space="preserve"> </w:t>
      </w:r>
      <w:r w:rsidR="00155C8A" w:rsidRPr="00E67A58">
        <w:t>about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>
        <w:t>remaining</w:t>
      </w:r>
      <w:r w:rsidR="0086017D">
        <w:t xml:space="preserve"> </w:t>
      </w:r>
      <w:r w:rsidR="00155C8A">
        <w:t>barriers</w:t>
      </w:r>
      <w:r w:rsidR="0086017D">
        <w:t xml:space="preserve"> </w:t>
      </w:r>
      <w:r w:rsidR="00155C8A">
        <w:t>to</w:t>
      </w:r>
      <w:r w:rsidR="0086017D">
        <w:t xml:space="preserve"> </w:t>
      </w:r>
      <w:r w:rsidR="00155C8A" w:rsidRPr="00E67A58">
        <w:t>access</w:t>
      </w:r>
      <w:r w:rsidR="0086017D">
        <w:t xml:space="preserve"> </w:t>
      </w:r>
      <w:r w:rsidR="00155C8A" w:rsidRPr="00E67A58">
        <w:rPr>
          <w:color w:val="000000"/>
          <w:shd w:val="clear" w:color="auto" w:fill="FFFFFF"/>
        </w:rPr>
        <w:t>to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recreational,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leisure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and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sporting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venues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and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activities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t>for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disabilities,</w:t>
      </w:r>
      <w:r w:rsidR="0086017D">
        <w:t xml:space="preserve"> </w:t>
      </w:r>
      <w:r w:rsidR="00155C8A" w:rsidRPr="00E67A58">
        <w:t>particularly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intellectual</w:t>
      </w:r>
      <w:r w:rsidR="0086017D">
        <w:t xml:space="preserve"> </w:t>
      </w:r>
      <w:r w:rsidR="00155C8A" w:rsidRPr="00E67A58">
        <w:t>disabilities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children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</w:t>
      </w:r>
      <w:r w:rsidR="00155C8A">
        <w:t>.</w:t>
      </w:r>
    </w:p>
    <w:p w14:paraId="019E7B1C" w14:textId="5ACE8751" w:rsidR="00155C8A" w:rsidRPr="00C1579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C15797">
        <w:t>59.</w:t>
      </w:r>
      <w:r w:rsidRPr="00C15797">
        <w:tab/>
      </w:r>
      <w:r w:rsidR="00155C8A" w:rsidRPr="00C15797">
        <w:rPr>
          <w:b/>
          <w:color w:val="000000"/>
          <w:shd w:val="clear" w:color="auto" w:fill="FFFFFF"/>
        </w:rPr>
        <w:t>The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Committee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recommends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that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the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State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party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ensure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</w:rPr>
        <w:t>access</w:t>
      </w:r>
      <w:r w:rsidR="0086017D">
        <w:rPr>
          <w:b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to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general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recreational,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leisure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and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sporting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venues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and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  <w:color w:val="000000"/>
          <w:shd w:val="clear" w:color="auto" w:fill="FFFFFF"/>
        </w:rPr>
        <w:t>activities</w:t>
      </w:r>
      <w:r w:rsidR="0086017D">
        <w:rPr>
          <w:b/>
          <w:color w:val="000000"/>
          <w:shd w:val="clear" w:color="auto" w:fill="FFFFFF"/>
        </w:rPr>
        <w:t xml:space="preserve"> </w:t>
      </w:r>
      <w:r w:rsidR="00155C8A" w:rsidRPr="00C15797">
        <w:rPr>
          <w:b/>
        </w:rPr>
        <w:t>for</w:t>
      </w:r>
      <w:r w:rsidR="0086017D">
        <w:rPr>
          <w:b/>
        </w:rPr>
        <w:t xml:space="preserve"> </w:t>
      </w:r>
      <w:r w:rsidR="00155C8A" w:rsidRPr="00C15797">
        <w:rPr>
          <w:b/>
        </w:rPr>
        <w:t>persons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 w:rsidRPr="00C15797">
        <w:rPr>
          <w:b/>
        </w:rPr>
        <w:t>disabilities,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>
        <w:rPr>
          <w:b/>
        </w:rPr>
        <w:t>a</w:t>
      </w:r>
      <w:r w:rsidR="0086017D">
        <w:rPr>
          <w:b/>
        </w:rPr>
        <w:t xml:space="preserve"> </w:t>
      </w:r>
      <w:r w:rsidR="00155C8A" w:rsidRPr="00C15797">
        <w:rPr>
          <w:b/>
        </w:rPr>
        <w:t>particular</w:t>
      </w:r>
      <w:r w:rsidR="0086017D">
        <w:rPr>
          <w:b/>
        </w:rPr>
        <w:t xml:space="preserve"> </w:t>
      </w:r>
      <w:r w:rsidR="00155C8A" w:rsidRPr="00C15797">
        <w:rPr>
          <w:b/>
        </w:rPr>
        <w:t>emphasis</w:t>
      </w:r>
      <w:r w:rsidR="0086017D">
        <w:rPr>
          <w:b/>
        </w:rPr>
        <w:t xml:space="preserve"> </w:t>
      </w:r>
      <w:r w:rsidR="00155C8A" w:rsidRPr="00C15797">
        <w:rPr>
          <w:b/>
        </w:rPr>
        <w:t>on</w:t>
      </w:r>
      <w:r w:rsidR="0086017D">
        <w:rPr>
          <w:b/>
        </w:rPr>
        <w:t xml:space="preserve"> </w:t>
      </w:r>
      <w:r w:rsidR="00155C8A" w:rsidRPr="00C15797">
        <w:rPr>
          <w:b/>
        </w:rPr>
        <w:t>persons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 w:rsidRPr="00C15797">
        <w:rPr>
          <w:b/>
        </w:rPr>
        <w:t>intellectual</w:t>
      </w:r>
      <w:r w:rsidR="0086017D">
        <w:rPr>
          <w:b/>
        </w:rPr>
        <w:t xml:space="preserve"> </w:t>
      </w:r>
      <w:r w:rsidR="00155C8A" w:rsidRPr="00C15797">
        <w:rPr>
          <w:b/>
        </w:rPr>
        <w:t>disabilities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children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 w:rsidRPr="00C15797">
        <w:rPr>
          <w:b/>
        </w:rPr>
        <w:t>disabilities,</w:t>
      </w:r>
      <w:r w:rsidR="0086017D">
        <w:rPr>
          <w:b/>
        </w:rPr>
        <w:t xml:space="preserve"> </w:t>
      </w:r>
      <w:r w:rsidR="00155C8A" w:rsidRPr="00C15797">
        <w:rPr>
          <w:b/>
        </w:rPr>
        <w:t>on</w:t>
      </w:r>
      <w:r w:rsidR="0086017D">
        <w:rPr>
          <w:b/>
        </w:rPr>
        <w:t xml:space="preserve"> </w:t>
      </w:r>
      <w:r w:rsidR="00155C8A" w:rsidRPr="00C15797">
        <w:rPr>
          <w:b/>
        </w:rPr>
        <w:t>an</w:t>
      </w:r>
      <w:r w:rsidR="0086017D">
        <w:rPr>
          <w:b/>
        </w:rPr>
        <w:t xml:space="preserve"> </w:t>
      </w:r>
      <w:r w:rsidR="00155C8A" w:rsidRPr="00C15797">
        <w:rPr>
          <w:b/>
        </w:rPr>
        <w:t>equal</w:t>
      </w:r>
      <w:r w:rsidR="0086017D">
        <w:rPr>
          <w:b/>
        </w:rPr>
        <w:t xml:space="preserve"> </w:t>
      </w:r>
      <w:r w:rsidR="00155C8A" w:rsidRPr="00C15797">
        <w:rPr>
          <w:b/>
        </w:rPr>
        <w:t>basis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 w:rsidRPr="00C15797">
        <w:rPr>
          <w:b/>
        </w:rPr>
        <w:t>others,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provide</w:t>
      </w:r>
      <w:r w:rsidR="0086017D">
        <w:rPr>
          <w:b/>
        </w:rPr>
        <w:t xml:space="preserve"> </w:t>
      </w:r>
      <w:r w:rsidR="00155C8A" w:rsidRPr="00C15797">
        <w:rPr>
          <w:b/>
        </w:rPr>
        <w:t>them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necessary</w:t>
      </w:r>
      <w:r w:rsidR="0086017D">
        <w:rPr>
          <w:b/>
        </w:rPr>
        <w:t xml:space="preserve"> </w:t>
      </w:r>
      <w:r w:rsidR="00155C8A" w:rsidRPr="00C15797">
        <w:rPr>
          <w:b/>
        </w:rPr>
        <w:t>assistance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support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achieve</w:t>
      </w:r>
      <w:r w:rsidR="0086017D">
        <w:rPr>
          <w:b/>
        </w:rPr>
        <w:t xml:space="preserve"> </w:t>
      </w:r>
      <w:r w:rsidR="00155C8A" w:rsidRPr="00C15797">
        <w:rPr>
          <w:b/>
        </w:rPr>
        <w:t>this</w:t>
      </w:r>
      <w:r w:rsidR="0086017D">
        <w:rPr>
          <w:b/>
        </w:rPr>
        <w:t xml:space="preserve"> </w:t>
      </w:r>
      <w:r w:rsidR="00155C8A" w:rsidRPr="00C15797">
        <w:rPr>
          <w:b/>
        </w:rPr>
        <w:t>objective.</w:t>
      </w:r>
    </w:p>
    <w:p w14:paraId="37E5812B" w14:textId="1F4D0D28" w:rsidR="00155C8A" w:rsidRPr="00E67A58" w:rsidRDefault="00155C8A" w:rsidP="00B70DAA">
      <w:pPr>
        <w:pStyle w:val="H1G"/>
      </w:pPr>
      <w:r w:rsidRPr="00E67A58">
        <w:tab/>
        <w:t>C.</w:t>
      </w:r>
      <w:r w:rsidRPr="00E67A58">
        <w:tab/>
        <w:t>Specific</w:t>
      </w:r>
      <w:r w:rsidR="0086017D">
        <w:t xml:space="preserve"> </w:t>
      </w:r>
      <w:r w:rsidRPr="00E67A58">
        <w:t>obligations</w:t>
      </w:r>
      <w:r w:rsidR="0086017D">
        <w:t xml:space="preserve"> </w:t>
      </w:r>
      <w:r w:rsidRPr="00E67A58">
        <w:t>(arts.</w:t>
      </w:r>
      <w:r w:rsidR="0086017D">
        <w:t xml:space="preserve"> </w:t>
      </w:r>
      <w:r w:rsidRPr="00E67A58">
        <w:t>31</w:t>
      </w:r>
      <w:r>
        <w:t>–</w:t>
      </w:r>
      <w:r w:rsidRPr="00E67A58">
        <w:t>33)</w:t>
      </w:r>
    </w:p>
    <w:p w14:paraId="7A991799" w14:textId="1011ADEB" w:rsidR="00155C8A" w:rsidRPr="00E67A58" w:rsidRDefault="00155C8A" w:rsidP="00B70DAA">
      <w:pPr>
        <w:pStyle w:val="H23G"/>
      </w:pPr>
      <w:r w:rsidRPr="00E67A58">
        <w:tab/>
      </w:r>
      <w:r w:rsidRPr="00E67A58">
        <w:tab/>
        <w:t>Statistics</w:t>
      </w:r>
      <w:r w:rsidR="0086017D">
        <w:t xml:space="preserve"> </w:t>
      </w:r>
      <w:r w:rsidRPr="00E67A58">
        <w:t>and</w:t>
      </w:r>
      <w:r w:rsidR="0086017D">
        <w:t xml:space="preserve"> </w:t>
      </w:r>
      <w:r w:rsidRPr="00E67A58">
        <w:t>data</w:t>
      </w:r>
      <w:r w:rsidR="0086017D">
        <w:t xml:space="preserve"> </w:t>
      </w:r>
      <w:r w:rsidRPr="00E67A58">
        <w:t>collection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31)</w:t>
      </w:r>
    </w:p>
    <w:p w14:paraId="5E2B511A" w14:textId="6B41EA83" w:rsidR="00155C8A" w:rsidRPr="00E67A5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7A58">
        <w:t>60.</w:t>
      </w:r>
      <w:r w:rsidRPr="00E67A58"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notes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concern:</w:t>
      </w:r>
    </w:p>
    <w:p w14:paraId="3ED32A7D" w14:textId="6B0DEE15" w:rsidR="00155C8A" w:rsidRPr="00E67A58" w:rsidRDefault="00B70DAA" w:rsidP="00B70DAA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(a)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l</w:t>
      </w:r>
      <w:r w:rsidR="00155C8A" w:rsidRPr="00E67A58">
        <w:t>ack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disaggregated</w:t>
      </w:r>
      <w:r w:rsidR="0086017D">
        <w:t xml:space="preserve"> </w:t>
      </w:r>
      <w:r w:rsidR="00155C8A" w:rsidRPr="00E67A58">
        <w:t>data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information</w:t>
      </w:r>
      <w:r w:rsidR="0086017D">
        <w:t xml:space="preserve"> </w:t>
      </w:r>
      <w:r w:rsidR="00155C8A" w:rsidRPr="00E67A58">
        <w:t>on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disabilities,</w:t>
      </w:r>
      <w:r w:rsidR="0086017D">
        <w:t xml:space="preserve"> </w:t>
      </w:r>
      <w:r w:rsidR="00155C8A" w:rsidRPr="00E67A58">
        <w:t>including</w:t>
      </w:r>
      <w:r w:rsidR="0086017D">
        <w:t xml:space="preserve"> </w:t>
      </w:r>
      <w:r w:rsidR="00155C8A" w:rsidRPr="00E67A58">
        <w:t>on</w:t>
      </w:r>
      <w:r w:rsidR="0086017D">
        <w:t xml:space="preserve"> </w:t>
      </w:r>
      <w:r w:rsidR="00155C8A" w:rsidRPr="00E67A58">
        <w:t>their</w:t>
      </w:r>
      <w:r w:rsidR="0086017D">
        <w:t xml:space="preserve"> </w:t>
      </w:r>
      <w:r w:rsidR="00155C8A" w:rsidRPr="00E67A58">
        <w:t>living</w:t>
      </w:r>
      <w:r w:rsidR="0086017D">
        <w:t xml:space="preserve"> </w:t>
      </w:r>
      <w:r w:rsidR="00155C8A" w:rsidRPr="00E67A58">
        <w:t>conditions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>
        <w:t>the</w:t>
      </w:r>
      <w:r w:rsidR="0086017D">
        <w:t xml:space="preserve"> </w:t>
      </w:r>
      <w:r w:rsidR="00155C8A" w:rsidRPr="00E67A58">
        <w:t>assistance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services</w:t>
      </w:r>
      <w:r w:rsidR="0086017D">
        <w:t xml:space="preserve"> </w:t>
      </w:r>
      <w:r w:rsidR="00155C8A">
        <w:t>they</w:t>
      </w:r>
      <w:r w:rsidR="0086017D">
        <w:t xml:space="preserve"> </w:t>
      </w:r>
      <w:r w:rsidR="00155C8A" w:rsidRPr="00E67A58">
        <w:t>receive</w:t>
      </w:r>
      <w:r w:rsidR="0086017D">
        <w:t xml:space="preserve"> </w:t>
      </w:r>
      <w:r w:rsidR="00155C8A" w:rsidRPr="00E67A58">
        <w:t>in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State</w:t>
      </w:r>
      <w:r w:rsidR="0086017D">
        <w:t xml:space="preserve"> </w:t>
      </w:r>
      <w:r w:rsidR="00155C8A" w:rsidRPr="00E67A58">
        <w:t>Party</w:t>
      </w:r>
      <w:r w:rsidR="00155C8A">
        <w:t>;</w:t>
      </w:r>
    </w:p>
    <w:p w14:paraId="4611C14C" w14:textId="745484BD" w:rsidR="00155C8A" w:rsidRPr="00E67A58" w:rsidRDefault="00B70DAA" w:rsidP="00B70DAA">
      <w:pPr>
        <w:pStyle w:val="ParaNoG"/>
        <w:numPr>
          <w:ilvl w:val="0"/>
          <w:numId w:val="0"/>
        </w:numPr>
        <w:ind w:left="1134"/>
      </w:pPr>
      <w:r>
        <w:rPr>
          <w:bCs/>
        </w:rPr>
        <w:tab/>
        <w:t>(b)</w:t>
      </w:r>
      <w:r>
        <w:rPr>
          <w:bCs/>
        </w:rPr>
        <w:tab/>
      </w:r>
      <w:r w:rsidR="00155C8A">
        <w:t>The</w:t>
      </w:r>
      <w:r w:rsidR="0086017D">
        <w:t xml:space="preserve"> </w:t>
      </w:r>
      <w:r w:rsidR="00155C8A">
        <w:t>f</w:t>
      </w:r>
      <w:r w:rsidR="00155C8A" w:rsidRPr="00E67A58">
        <w:t>ragmented</w:t>
      </w:r>
      <w:r w:rsidR="0086017D">
        <w:t xml:space="preserve"> </w:t>
      </w:r>
      <w:r w:rsidR="00155C8A" w:rsidRPr="00E67A58">
        <w:t>data</w:t>
      </w:r>
      <w:r w:rsidR="0086017D">
        <w:t xml:space="preserve"> </w:t>
      </w:r>
      <w:r w:rsidR="00155C8A" w:rsidRPr="00E67A58">
        <w:t>systems</w:t>
      </w:r>
      <w:r w:rsidR="0086017D">
        <w:t xml:space="preserve"> </w:t>
      </w:r>
      <w:r w:rsidR="00155C8A" w:rsidRPr="00E67A58">
        <w:t>on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disabilities,</w:t>
      </w:r>
      <w:r w:rsidR="0086017D">
        <w:t xml:space="preserve"> </w:t>
      </w:r>
      <w:r w:rsidR="00155C8A" w:rsidRPr="00E67A58">
        <w:t>maintained</w:t>
      </w:r>
      <w:r w:rsidR="0086017D">
        <w:t xml:space="preserve"> </w:t>
      </w:r>
      <w:r w:rsidR="00155C8A" w:rsidRPr="00E67A58">
        <w:t>by</w:t>
      </w:r>
      <w:r w:rsidR="0086017D">
        <w:t xml:space="preserve"> </w:t>
      </w:r>
      <w:r w:rsidR="00155C8A" w:rsidRPr="00E67A58">
        <w:t>different</w:t>
      </w:r>
      <w:r w:rsidR="0086017D">
        <w:t xml:space="preserve"> </w:t>
      </w:r>
      <w:r w:rsidR="00155C8A" w:rsidRPr="00E67A58">
        <w:t>authorities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providing</w:t>
      </w:r>
      <w:r w:rsidR="0086017D">
        <w:t xml:space="preserve"> </w:t>
      </w:r>
      <w:r w:rsidR="00155C8A" w:rsidRPr="00E67A58">
        <w:t>different</w:t>
      </w:r>
      <w:r w:rsidR="0086017D">
        <w:t xml:space="preserve"> </w:t>
      </w:r>
      <w:r w:rsidR="00155C8A" w:rsidRPr="00E67A58">
        <w:t>figures,</w:t>
      </w:r>
      <w:r w:rsidR="0086017D">
        <w:t xml:space="preserve"> </w:t>
      </w:r>
      <w:r w:rsidR="00155C8A" w:rsidRPr="00E67A58">
        <w:t>particularly</w:t>
      </w:r>
      <w:r w:rsidR="0086017D">
        <w:t xml:space="preserve"> </w:t>
      </w:r>
      <w:r w:rsidR="00155C8A" w:rsidRPr="00E67A58">
        <w:t>on</w:t>
      </w:r>
      <w:r w:rsidR="0086017D">
        <w:t xml:space="preserve"> </w:t>
      </w:r>
      <w:r w:rsidR="00155C8A" w:rsidRPr="00E67A58">
        <w:t>persons</w:t>
      </w:r>
      <w:r w:rsidR="0086017D">
        <w:t xml:space="preserve"> </w:t>
      </w:r>
      <w:r w:rsidR="00155C8A" w:rsidRPr="00E67A58">
        <w:t>placed</w:t>
      </w:r>
      <w:r w:rsidR="0086017D">
        <w:t xml:space="preserve"> </w:t>
      </w:r>
      <w:r w:rsidR="00155C8A" w:rsidRPr="00E67A58">
        <w:t>under</w:t>
      </w:r>
      <w:r w:rsidR="0086017D">
        <w:t xml:space="preserve"> </w:t>
      </w:r>
      <w:r w:rsidR="00155C8A" w:rsidRPr="00E67A58">
        <w:t>substitute</w:t>
      </w:r>
      <w:r w:rsidR="0086017D">
        <w:t xml:space="preserve"> </w:t>
      </w:r>
      <w:r w:rsidR="00155C8A" w:rsidRPr="00E67A58">
        <w:t>decision</w:t>
      </w:r>
      <w:r w:rsidR="00155C8A">
        <w:t>-</w:t>
      </w:r>
      <w:r w:rsidR="00155C8A" w:rsidRPr="00E67A58">
        <w:t>making</w:t>
      </w:r>
      <w:r w:rsidR="0086017D">
        <w:t xml:space="preserve"> </w:t>
      </w:r>
      <w:r w:rsidR="00155C8A" w:rsidRPr="00E67A58">
        <w:t>regimes.</w:t>
      </w:r>
    </w:p>
    <w:p w14:paraId="323149D1" w14:textId="74AB50A6" w:rsidR="00155C8A" w:rsidRPr="00C1579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C15797">
        <w:t>61.</w:t>
      </w:r>
      <w:r w:rsidRPr="00C15797">
        <w:tab/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Committee</w:t>
      </w:r>
      <w:r w:rsidR="0086017D">
        <w:rPr>
          <w:b/>
        </w:rPr>
        <w:t xml:space="preserve"> </w:t>
      </w:r>
      <w:r w:rsidR="00155C8A" w:rsidRPr="00C15797">
        <w:rPr>
          <w:b/>
        </w:rPr>
        <w:t>recalls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Washington</w:t>
      </w:r>
      <w:r w:rsidR="0086017D">
        <w:rPr>
          <w:b/>
        </w:rPr>
        <w:t xml:space="preserve"> </w:t>
      </w:r>
      <w:r w:rsidR="00155C8A" w:rsidRPr="00C15797">
        <w:rPr>
          <w:b/>
        </w:rPr>
        <w:t>Group</w:t>
      </w:r>
      <w:r w:rsidR="0086017D">
        <w:rPr>
          <w:b/>
        </w:rPr>
        <w:t xml:space="preserve"> </w:t>
      </w:r>
      <w:r w:rsidR="00155C8A" w:rsidRPr="00C15797">
        <w:rPr>
          <w:b/>
        </w:rPr>
        <w:t>short</w:t>
      </w:r>
      <w:r w:rsidR="0086017D">
        <w:rPr>
          <w:b/>
        </w:rPr>
        <w:t xml:space="preserve"> </w:t>
      </w:r>
      <w:r w:rsidR="00155C8A" w:rsidRPr="00C15797">
        <w:rPr>
          <w:b/>
        </w:rPr>
        <w:t>set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questions</w:t>
      </w:r>
      <w:r w:rsidR="0086017D">
        <w:rPr>
          <w:b/>
        </w:rPr>
        <w:t xml:space="preserve"> </w:t>
      </w:r>
      <w:r w:rsidR="00155C8A" w:rsidRPr="00C15797">
        <w:rPr>
          <w:b/>
        </w:rPr>
        <w:t>on</w:t>
      </w:r>
      <w:r w:rsidR="0086017D">
        <w:rPr>
          <w:b/>
        </w:rPr>
        <w:t xml:space="preserve"> </w:t>
      </w:r>
      <w:r w:rsidR="00155C8A" w:rsidRPr="00C15797">
        <w:rPr>
          <w:b/>
        </w:rPr>
        <w:t>disability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policy</w:t>
      </w:r>
      <w:r w:rsidR="0086017D">
        <w:rPr>
          <w:b/>
        </w:rPr>
        <w:t xml:space="preserve"> </w:t>
      </w:r>
      <w:r w:rsidR="00155C8A" w:rsidRPr="00C15797">
        <w:rPr>
          <w:b/>
        </w:rPr>
        <w:t>marker</w:t>
      </w:r>
      <w:r w:rsidR="0086017D">
        <w:rPr>
          <w:b/>
        </w:rPr>
        <w:t xml:space="preserve"> </w:t>
      </w:r>
      <w:r w:rsidR="00155C8A" w:rsidRPr="00C15797">
        <w:rPr>
          <w:b/>
        </w:rPr>
        <w:t>on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inclusion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empowerment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persons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 w:rsidRPr="00C15797">
        <w:rPr>
          <w:b/>
        </w:rPr>
        <w:t>disabilities</w:t>
      </w:r>
      <w:r w:rsidR="0086017D">
        <w:rPr>
          <w:b/>
        </w:rPr>
        <w:t xml:space="preserve"> </w:t>
      </w:r>
      <w:r w:rsidR="00155C8A">
        <w:rPr>
          <w:b/>
        </w:rPr>
        <w:t>of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D</w:t>
      </w:r>
      <w:r w:rsidR="00155C8A">
        <w:rPr>
          <w:b/>
        </w:rPr>
        <w:t>evelopment</w:t>
      </w:r>
      <w:r w:rsidR="0086017D">
        <w:rPr>
          <w:b/>
        </w:rPr>
        <w:t xml:space="preserve"> </w:t>
      </w:r>
      <w:r w:rsidR="00155C8A" w:rsidRPr="00C15797">
        <w:rPr>
          <w:b/>
        </w:rPr>
        <w:t>A</w:t>
      </w:r>
      <w:r w:rsidR="00155C8A">
        <w:rPr>
          <w:b/>
        </w:rPr>
        <w:t>ssistance</w:t>
      </w:r>
      <w:r w:rsidR="0086017D">
        <w:rPr>
          <w:b/>
        </w:rPr>
        <w:t xml:space="preserve"> </w:t>
      </w:r>
      <w:r w:rsidR="00155C8A" w:rsidRPr="00C15797">
        <w:rPr>
          <w:b/>
        </w:rPr>
        <w:t>C</w:t>
      </w:r>
      <w:r w:rsidR="00155C8A">
        <w:rPr>
          <w:b/>
        </w:rPr>
        <w:t>ommittee</w:t>
      </w:r>
      <w:r w:rsidR="0086017D">
        <w:rPr>
          <w:b/>
        </w:rPr>
        <w:t xml:space="preserve"> </w:t>
      </w:r>
      <w:r w:rsidR="00155C8A">
        <w:rPr>
          <w:b/>
        </w:rPr>
        <w:t>of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O</w:t>
      </w:r>
      <w:r w:rsidR="00155C8A">
        <w:rPr>
          <w:b/>
        </w:rPr>
        <w:t>rganisation</w:t>
      </w:r>
      <w:r w:rsidR="0086017D">
        <w:rPr>
          <w:b/>
        </w:rPr>
        <w:t xml:space="preserve"> </w:t>
      </w:r>
      <w:r w:rsidR="00155C8A">
        <w:rPr>
          <w:b/>
        </w:rPr>
        <w:t>for</w:t>
      </w:r>
      <w:r w:rsidR="0086017D">
        <w:rPr>
          <w:b/>
        </w:rPr>
        <w:t xml:space="preserve"> </w:t>
      </w:r>
      <w:r w:rsidR="00155C8A" w:rsidRPr="00C15797">
        <w:rPr>
          <w:b/>
        </w:rPr>
        <w:t>E</w:t>
      </w:r>
      <w:r w:rsidR="00155C8A">
        <w:rPr>
          <w:b/>
        </w:rPr>
        <w:t>conomic</w:t>
      </w:r>
      <w:r w:rsidR="0086017D">
        <w:rPr>
          <w:b/>
        </w:rPr>
        <w:t xml:space="preserve"> </w:t>
      </w:r>
      <w:r w:rsidR="00155C8A" w:rsidRPr="00C15797">
        <w:rPr>
          <w:b/>
        </w:rPr>
        <w:t>C</w:t>
      </w:r>
      <w:r w:rsidR="00155C8A">
        <w:rPr>
          <w:b/>
        </w:rPr>
        <w:t>o-operation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D</w:t>
      </w:r>
      <w:r w:rsidR="00155C8A">
        <w:rPr>
          <w:b/>
        </w:rPr>
        <w:t>evelopment,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recommends</w:t>
      </w:r>
      <w:r w:rsidR="0086017D">
        <w:rPr>
          <w:b/>
        </w:rPr>
        <w:t xml:space="preserve"> </w:t>
      </w:r>
      <w:r w:rsidR="00155C8A" w:rsidRPr="00C15797">
        <w:rPr>
          <w:b/>
        </w:rPr>
        <w:t>that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State</w:t>
      </w:r>
      <w:r w:rsidR="0086017D">
        <w:rPr>
          <w:b/>
        </w:rPr>
        <w:t xml:space="preserve"> </w:t>
      </w:r>
      <w:r w:rsidR="00155C8A" w:rsidRPr="00C15797">
        <w:rPr>
          <w:b/>
        </w:rPr>
        <w:t>party:</w:t>
      </w:r>
    </w:p>
    <w:p w14:paraId="27E99C29" w14:textId="69754C1B" w:rsidR="00155C8A" w:rsidRPr="00C15797" w:rsidRDefault="00B70DAA" w:rsidP="00B70DAA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C15797">
        <w:rPr>
          <w:b/>
        </w:rPr>
        <w:t>Collect</w:t>
      </w:r>
      <w:r w:rsidR="0086017D">
        <w:rPr>
          <w:b/>
        </w:rPr>
        <w:t xml:space="preserve"> </w:t>
      </w:r>
      <w:r w:rsidR="00155C8A" w:rsidRPr="00C15797">
        <w:rPr>
          <w:b/>
        </w:rPr>
        <w:t>data</w:t>
      </w:r>
      <w:r w:rsidR="0086017D">
        <w:rPr>
          <w:b/>
        </w:rPr>
        <w:t xml:space="preserve"> </w:t>
      </w:r>
      <w:r w:rsidR="00155C8A" w:rsidRPr="00C15797">
        <w:rPr>
          <w:b/>
        </w:rPr>
        <w:t>on</w:t>
      </w:r>
      <w:r w:rsidR="0086017D">
        <w:rPr>
          <w:b/>
        </w:rPr>
        <w:t xml:space="preserve"> </w:t>
      </w:r>
      <w:r w:rsidR="00155C8A" w:rsidRPr="00C15797">
        <w:rPr>
          <w:b/>
        </w:rPr>
        <w:t>persons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 w:rsidRPr="00C15797">
        <w:rPr>
          <w:b/>
        </w:rPr>
        <w:t>disabilities,</w:t>
      </w:r>
      <w:r w:rsidR="0086017D">
        <w:rPr>
          <w:b/>
        </w:rPr>
        <w:t xml:space="preserve"> </w:t>
      </w:r>
      <w:r w:rsidR="00155C8A" w:rsidRPr="00C15797">
        <w:rPr>
          <w:b/>
        </w:rPr>
        <w:t>disaggregated</w:t>
      </w:r>
      <w:r w:rsidR="0086017D">
        <w:rPr>
          <w:b/>
        </w:rPr>
        <w:t xml:space="preserve"> </w:t>
      </w:r>
      <w:r w:rsidR="00155C8A" w:rsidRPr="00C15797">
        <w:rPr>
          <w:b/>
        </w:rPr>
        <w:t>by</w:t>
      </w:r>
      <w:r w:rsidR="0086017D">
        <w:rPr>
          <w:b/>
        </w:rPr>
        <w:t xml:space="preserve"> </w:t>
      </w:r>
      <w:r w:rsidR="00155C8A" w:rsidRPr="00C15797">
        <w:rPr>
          <w:b/>
        </w:rPr>
        <w:t>age,</w:t>
      </w:r>
      <w:r w:rsidR="0086017D">
        <w:rPr>
          <w:b/>
        </w:rPr>
        <w:t xml:space="preserve"> </w:t>
      </w:r>
      <w:r w:rsidR="00155C8A" w:rsidRPr="00C15797">
        <w:rPr>
          <w:b/>
        </w:rPr>
        <w:t>sex,</w:t>
      </w:r>
      <w:r w:rsidR="0086017D">
        <w:rPr>
          <w:b/>
        </w:rPr>
        <w:t xml:space="preserve"> </w:t>
      </w:r>
      <w:r w:rsidR="00155C8A" w:rsidRPr="00C15797">
        <w:rPr>
          <w:b/>
        </w:rPr>
        <w:t>health</w:t>
      </w:r>
      <w:r w:rsidR="0086017D">
        <w:rPr>
          <w:b/>
        </w:rPr>
        <w:t xml:space="preserve"> </w:t>
      </w:r>
      <w:r w:rsidR="00155C8A" w:rsidRPr="00C15797">
        <w:rPr>
          <w:b/>
        </w:rPr>
        <w:t>status,</w:t>
      </w:r>
      <w:r w:rsidR="0086017D">
        <w:rPr>
          <w:b/>
        </w:rPr>
        <w:t xml:space="preserve"> </w:t>
      </w:r>
      <w:r w:rsidR="00155C8A" w:rsidRPr="00C15797">
        <w:rPr>
          <w:b/>
        </w:rPr>
        <w:t>race,</w:t>
      </w:r>
      <w:r w:rsidR="0086017D">
        <w:rPr>
          <w:b/>
        </w:rPr>
        <w:t xml:space="preserve"> </w:t>
      </w:r>
      <w:r w:rsidR="00155C8A" w:rsidRPr="00C15797">
        <w:rPr>
          <w:b/>
        </w:rPr>
        <w:t>ethnicity,</w:t>
      </w:r>
      <w:r w:rsidR="0086017D">
        <w:rPr>
          <w:b/>
        </w:rPr>
        <w:t xml:space="preserve"> </w:t>
      </w:r>
      <w:r w:rsidR="00155C8A" w:rsidRPr="00C15797">
        <w:rPr>
          <w:b/>
        </w:rPr>
        <w:t>income,</w:t>
      </w:r>
      <w:r w:rsidR="0086017D">
        <w:rPr>
          <w:b/>
        </w:rPr>
        <w:t xml:space="preserve"> </w:t>
      </w:r>
      <w:r w:rsidR="00155C8A" w:rsidRPr="00C15797">
        <w:rPr>
          <w:b/>
        </w:rPr>
        <w:t>migration</w:t>
      </w:r>
      <w:r w:rsidR="0086017D">
        <w:rPr>
          <w:b/>
        </w:rPr>
        <w:t xml:space="preserve"> </w:t>
      </w:r>
      <w:r w:rsidR="00155C8A" w:rsidRPr="00C15797">
        <w:rPr>
          <w:b/>
        </w:rPr>
        <w:t>and/or</w:t>
      </w:r>
      <w:r w:rsidR="0086017D">
        <w:rPr>
          <w:b/>
        </w:rPr>
        <w:t xml:space="preserve"> </w:t>
      </w:r>
      <w:r w:rsidR="00155C8A" w:rsidRPr="00C15797">
        <w:rPr>
          <w:b/>
        </w:rPr>
        <w:t>asylum-seeking</w:t>
      </w:r>
      <w:r w:rsidR="0086017D">
        <w:rPr>
          <w:b/>
        </w:rPr>
        <w:t xml:space="preserve"> </w:t>
      </w:r>
      <w:r w:rsidR="00155C8A" w:rsidRPr="00C15797">
        <w:rPr>
          <w:b/>
        </w:rPr>
        <w:t>or</w:t>
      </w:r>
      <w:r w:rsidR="0086017D">
        <w:rPr>
          <w:b/>
        </w:rPr>
        <w:t xml:space="preserve"> </w:t>
      </w:r>
      <w:r w:rsidR="00155C8A" w:rsidRPr="00C15797">
        <w:rPr>
          <w:b/>
        </w:rPr>
        <w:t>refugee</w:t>
      </w:r>
      <w:r w:rsidR="0086017D">
        <w:rPr>
          <w:b/>
        </w:rPr>
        <w:t xml:space="preserve"> </w:t>
      </w:r>
      <w:r w:rsidR="00155C8A" w:rsidRPr="00C15797">
        <w:rPr>
          <w:b/>
        </w:rPr>
        <w:t>status,</w:t>
      </w:r>
      <w:r w:rsidR="0086017D">
        <w:rPr>
          <w:b/>
        </w:rPr>
        <w:t xml:space="preserve"> </w:t>
      </w:r>
      <w:r w:rsidR="00155C8A" w:rsidRPr="00C15797">
        <w:rPr>
          <w:b/>
        </w:rPr>
        <w:t>level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education,</w:t>
      </w:r>
      <w:r w:rsidR="0086017D">
        <w:rPr>
          <w:b/>
        </w:rPr>
        <w:t xml:space="preserve"> </w:t>
      </w:r>
      <w:r w:rsidR="00155C8A" w:rsidRPr="00C15797">
        <w:rPr>
          <w:b/>
        </w:rPr>
        <w:t>employment</w:t>
      </w:r>
      <w:r w:rsidR="0086017D">
        <w:rPr>
          <w:b/>
        </w:rPr>
        <w:t xml:space="preserve"> </w:t>
      </w:r>
      <w:r w:rsidR="00155C8A" w:rsidRPr="00C15797">
        <w:rPr>
          <w:b/>
        </w:rPr>
        <w:t>situation,</w:t>
      </w:r>
      <w:r w:rsidR="0086017D">
        <w:rPr>
          <w:b/>
        </w:rPr>
        <w:t xml:space="preserve"> </w:t>
      </w:r>
      <w:r w:rsidR="00155C8A" w:rsidRPr="00C15797">
        <w:rPr>
          <w:b/>
        </w:rPr>
        <w:t>place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residence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services</w:t>
      </w:r>
      <w:r w:rsidR="0086017D">
        <w:rPr>
          <w:b/>
        </w:rPr>
        <w:t xml:space="preserve"> </w:t>
      </w:r>
      <w:r w:rsidR="00155C8A" w:rsidRPr="00C15797">
        <w:rPr>
          <w:b/>
        </w:rPr>
        <w:t>received,</w:t>
      </w:r>
      <w:r w:rsidR="0086017D">
        <w:rPr>
          <w:b/>
        </w:rPr>
        <w:t xml:space="preserve"> </w:t>
      </w:r>
      <w:r w:rsidR="00155C8A" w:rsidRPr="00C15797">
        <w:rPr>
          <w:b/>
        </w:rPr>
        <w:t>as</w:t>
      </w:r>
      <w:r w:rsidR="0086017D">
        <w:rPr>
          <w:b/>
        </w:rPr>
        <w:t xml:space="preserve"> </w:t>
      </w:r>
      <w:r w:rsidR="00155C8A" w:rsidRPr="00C15797">
        <w:rPr>
          <w:b/>
        </w:rPr>
        <w:t>well</w:t>
      </w:r>
      <w:r w:rsidR="0086017D">
        <w:rPr>
          <w:b/>
        </w:rPr>
        <w:t xml:space="preserve"> </w:t>
      </w:r>
      <w:r w:rsidR="00155C8A" w:rsidRPr="00C15797">
        <w:rPr>
          <w:b/>
        </w:rPr>
        <w:t>as</w:t>
      </w:r>
      <w:r w:rsidR="0086017D">
        <w:rPr>
          <w:b/>
        </w:rPr>
        <w:t xml:space="preserve"> </w:t>
      </w:r>
      <w:r w:rsidR="00155C8A" w:rsidRPr="00C15797">
        <w:rPr>
          <w:b/>
        </w:rPr>
        <w:t>on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barriers</w:t>
      </w:r>
      <w:r w:rsidR="0086017D">
        <w:rPr>
          <w:b/>
        </w:rPr>
        <w:t xml:space="preserve"> </w:t>
      </w:r>
      <w:r w:rsidR="00155C8A" w:rsidRPr="00C15797">
        <w:rPr>
          <w:b/>
        </w:rPr>
        <w:t>that</w:t>
      </w:r>
      <w:r w:rsidR="0086017D">
        <w:rPr>
          <w:b/>
        </w:rPr>
        <w:t xml:space="preserve"> </w:t>
      </w:r>
      <w:r w:rsidR="00155C8A" w:rsidRPr="00C15797">
        <w:rPr>
          <w:b/>
        </w:rPr>
        <w:t>persons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 w:rsidRPr="00C15797">
        <w:rPr>
          <w:b/>
        </w:rPr>
        <w:t>disabilities</w:t>
      </w:r>
      <w:r w:rsidR="0086017D">
        <w:rPr>
          <w:b/>
        </w:rPr>
        <w:t xml:space="preserve"> </w:t>
      </w:r>
      <w:r w:rsidR="00155C8A" w:rsidRPr="00C15797">
        <w:rPr>
          <w:b/>
        </w:rPr>
        <w:t>face</w:t>
      </w:r>
      <w:r w:rsidR="0086017D">
        <w:rPr>
          <w:b/>
        </w:rPr>
        <w:t xml:space="preserve"> </w:t>
      </w:r>
      <w:r w:rsidR="00155C8A" w:rsidRPr="00C15797">
        <w:rPr>
          <w:b/>
        </w:rPr>
        <w:t>in</w:t>
      </w:r>
      <w:r w:rsidR="0086017D">
        <w:rPr>
          <w:b/>
        </w:rPr>
        <w:t xml:space="preserve"> </w:t>
      </w:r>
      <w:r w:rsidR="00155C8A" w:rsidRPr="00C15797">
        <w:rPr>
          <w:b/>
        </w:rPr>
        <w:t>society,</w:t>
      </w:r>
      <w:r w:rsidR="0086017D">
        <w:rPr>
          <w:b/>
        </w:rPr>
        <w:t xml:space="preserve"> </w:t>
      </w:r>
      <w:r w:rsidR="00155C8A" w:rsidRPr="00C15797">
        <w:rPr>
          <w:b/>
        </w:rPr>
        <w:t>including</w:t>
      </w:r>
      <w:r w:rsidR="0086017D">
        <w:rPr>
          <w:b/>
        </w:rPr>
        <w:t xml:space="preserve"> </w:t>
      </w:r>
      <w:r w:rsidR="00155C8A" w:rsidRPr="00C15797">
        <w:rPr>
          <w:b/>
        </w:rPr>
        <w:t>data</w:t>
      </w:r>
      <w:r w:rsidR="0086017D">
        <w:rPr>
          <w:b/>
        </w:rPr>
        <w:t xml:space="preserve"> </w:t>
      </w:r>
      <w:r w:rsidR="00155C8A" w:rsidRPr="00C15797">
        <w:rPr>
          <w:b/>
        </w:rPr>
        <w:t>related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deinstitutionali</w:t>
      </w:r>
      <w:r w:rsidR="00155C8A">
        <w:rPr>
          <w:b/>
        </w:rPr>
        <w:t>z</w:t>
      </w:r>
      <w:r w:rsidR="00155C8A" w:rsidRPr="00C15797">
        <w:rPr>
          <w:b/>
        </w:rPr>
        <w:t>ation,</w:t>
      </w:r>
      <w:r w:rsidR="0086017D">
        <w:rPr>
          <w:b/>
        </w:rPr>
        <w:t xml:space="preserve"> </w:t>
      </w:r>
      <w:r w:rsidR="00155C8A" w:rsidRPr="00C15797">
        <w:rPr>
          <w:b/>
        </w:rPr>
        <w:t>legal</w:t>
      </w:r>
      <w:r w:rsidR="0086017D">
        <w:rPr>
          <w:b/>
        </w:rPr>
        <w:t xml:space="preserve"> </w:t>
      </w:r>
      <w:r w:rsidR="00155C8A" w:rsidRPr="00C15797">
        <w:rPr>
          <w:b/>
        </w:rPr>
        <w:t>capacity</w:t>
      </w:r>
      <w:r w:rsidR="0086017D">
        <w:rPr>
          <w:b/>
        </w:rPr>
        <w:t xml:space="preserve"> </w:t>
      </w:r>
      <w:r w:rsidR="00155C8A" w:rsidRPr="00C15797">
        <w:rPr>
          <w:b/>
        </w:rPr>
        <w:t>status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victims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violence,</w:t>
      </w:r>
      <w:r w:rsidR="0086017D">
        <w:rPr>
          <w:b/>
        </w:rPr>
        <w:t xml:space="preserve"> </w:t>
      </w:r>
      <w:r w:rsidR="00155C8A" w:rsidRPr="00C15797">
        <w:rPr>
          <w:b/>
        </w:rPr>
        <w:t>abuse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ill-treatment</w:t>
      </w:r>
      <w:r w:rsidR="00155C8A">
        <w:rPr>
          <w:b/>
        </w:rPr>
        <w:t>;</w:t>
      </w:r>
    </w:p>
    <w:p w14:paraId="4818A470" w14:textId="10C6D119" w:rsidR="00155C8A" w:rsidRPr="00E67A58" w:rsidRDefault="00B70DAA" w:rsidP="00B70DAA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E67A58">
        <w:rPr>
          <w:b/>
        </w:rPr>
        <w:t>Establish</w:t>
      </w:r>
      <w:r w:rsidR="0086017D">
        <w:rPr>
          <w:b/>
        </w:rPr>
        <w:t xml:space="preserve"> </w:t>
      </w:r>
      <w:r w:rsidR="00155C8A" w:rsidRPr="00E67A58">
        <w:rPr>
          <w:b/>
        </w:rPr>
        <w:t>a</w:t>
      </w:r>
      <w:r w:rsidR="0086017D">
        <w:rPr>
          <w:b/>
        </w:rPr>
        <w:t xml:space="preserve"> </w:t>
      </w:r>
      <w:r w:rsidR="00155C8A" w:rsidRPr="00E67A58">
        <w:rPr>
          <w:b/>
        </w:rPr>
        <w:t>unified</w:t>
      </w:r>
      <w:r w:rsidR="0086017D">
        <w:rPr>
          <w:b/>
        </w:rPr>
        <w:t xml:space="preserve"> </w:t>
      </w:r>
      <w:r w:rsidR="00155C8A" w:rsidRPr="00E67A58">
        <w:rPr>
          <w:b/>
        </w:rPr>
        <w:t>statistics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data</w:t>
      </w:r>
      <w:r w:rsidR="0086017D">
        <w:rPr>
          <w:b/>
        </w:rPr>
        <w:t xml:space="preserve"> </w:t>
      </w:r>
      <w:r w:rsidR="00155C8A" w:rsidRPr="00E67A58">
        <w:rPr>
          <w:b/>
        </w:rPr>
        <w:t>collection</w:t>
      </w:r>
      <w:r w:rsidR="0086017D">
        <w:rPr>
          <w:b/>
        </w:rPr>
        <w:t xml:space="preserve"> </w:t>
      </w:r>
      <w:r w:rsidR="00155C8A" w:rsidRPr="00E67A58">
        <w:rPr>
          <w:b/>
        </w:rPr>
        <w:t>system</w:t>
      </w:r>
      <w:r w:rsidR="0086017D">
        <w:rPr>
          <w:b/>
        </w:rPr>
        <w:t xml:space="preserve"> </w:t>
      </w:r>
      <w:r w:rsidR="00155C8A" w:rsidRPr="00E67A58">
        <w:rPr>
          <w:b/>
        </w:rPr>
        <w:t>on</w:t>
      </w:r>
      <w:r w:rsidR="0086017D">
        <w:rPr>
          <w:b/>
        </w:rPr>
        <w:t xml:space="preserve"> </w:t>
      </w:r>
      <w:r w:rsidR="00155C8A" w:rsidRPr="00E67A58">
        <w:rPr>
          <w:b/>
        </w:rPr>
        <w:t>persons</w:t>
      </w:r>
      <w:r w:rsidR="0086017D">
        <w:rPr>
          <w:b/>
        </w:rPr>
        <w:t xml:space="preserve"> </w:t>
      </w:r>
      <w:r w:rsidR="00155C8A" w:rsidRPr="00E67A58">
        <w:rPr>
          <w:b/>
        </w:rPr>
        <w:t>with</w:t>
      </w:r>
      <w:r w:rsidR="0086017D">
        <w:rPr>
          <w:b/>
        </w:rPr>
        <w:t xml:space="preserve"> </w:t>
      </w:r>
      <w:r w:rsidR="00155C8A" w:rsidRPr="00E67A58">
        <w:rPr>
          <w:b/>
        </w:rPr>
        <w:t>disabilities.</w:t>
      </w:r>
    </w:p>
    <w:p w14:paraId="74694AD4" w14:textId="09B74122" w:rsidR="00155C8A" w:rsidRPr="00E67A58" w:rsidRDefault="00155C8A" w:rsidP="00571199">
      <w:pPr>
        <w:pStyle w:val="H23G"/>
      </w:pPr>
      <w:r w:rsidRPr="00E67A58">
        <w:tab/>
      </w:r>
      <w:r w:rsidRPr="00E67A58">
        <w:tab/>
        <w:t>International</w:t>
      </w:r>
      <w:r w:rsidR="0086017D">
        <w:t xml:space="preserve"> </w:t>
      </w:r>
      <w:r w:rsidRPr="00E67A58">
        <w:t>cooperation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32)</w:t>
      </w:r>
    </w:p>
    <w:p w14:paraId="0668A7AC" w14:textId="69C99022" w:rsidR="00155C8A" w:rsidRPr="00E67A5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7A58">
        <w:t>62.</w:t>
      </w:r>
      <w:r w:rsidRPr="00E67A58"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notes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concern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lack</w:t>
      </w:r>
      <w:r w:rsidR="0086017D">
        <w:t xml:space="preserve"> </w:t>
      </w:r>
      <w:r w:rsidR="00155C8A" w:rsidRPr="00E67A58">
        <w:t>of:</w:t>
      </w:r>
    </w:p>
    <w:p w14:paraId="77F52050" w14:textId="407D6122" w:rsidR="00155C8A" w:rsidRPr="00E67A58" w:rsidRDefault="00571199" w:rsidP="00571199">
      <w:pPr>
        <w:pStyle w:val="ParaNoG"/>
        <w:numPr>
          <w:ilvl w:val="0"/>
          <w:numId w:val="0"/>
        </w:numPr>
        <w:ind w:left="1134"/>
        <w:rPr>
          <w:lang w:eastAsia="es-ES"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E67A58">
        <w:rPr>
          <w:lang w:eastAsia="es-ES"/>
        </w:rPr>
        <w:t>Harmoni</w:t>
      </w:r>
      <w:r w:rsidR="00155C8A">
        <w:rPr>
          <w:lang w:eastAsia="es-ES"/>
        </w:rPr>
        <w:t>z</w:t>
      </w:r>
      <w:r w:rsidR="00155C8A" w:rsidRPr="00E67A58">
        <w:rPr>
          <w:lang w:eastAsia="es-ES"/>
        </w:rPr>
        <w:t>ation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international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investment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program</w:t>
      </w:r>
      <w:r w:rsidR="00155C8A">
        <w:rPr>
          <w:lang w:eastAsia="es-ES"/>
        </w:rPr>
        <w:t>me</w:t>
      </w:r>
      <w:r w:rsidR="00155C8A" w:rsidRPr="00E67A58">
        <w:rPr>
          <w:lang w:eastAsia="es-ES"/>
        </w:rPr>
        <w:t>s,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particularly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European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structural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investment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funds,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purpose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provisions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Convention;</w:t>
      </w:r>
    </w:p>
    <w:p w14:paraId="11E58B0F" w14:textId="62402AEA" w:rsidR="00155C8A" w:rsidRPr="00E67A58" w:rsidRDefault="00571199" w:rsidP="00571199">
      <w:pPr>
        <w:pStyle w:val="ParaNoG"/>
        <w:numPr>
          <w:ilvl w:val="0"/>
          <w:numId w:val="0"/>
        </w:numPr>
        <w:ind w:left="1134"/>
        <w:rPr>
          <w:lang w:eastAsia="es-ES"/>
        </w:rPr>
      </w:pPr>
      <w:r>
        <w:rPr>
          <w:bCs/>
        </w:rPr>
        <w:tab/>
        <w:t>(b)</w:t>
      </w:r>
      <w:r>
        <w:rPr>
          <w:bCs/>
        </w:rPr>
        <w:tab/>
      </w:r>
      <w:r w:rsidR="00155C8A" w:rsidRPr="00E67A58">
        <w:rPr>
          <w:lang w:eastAsia="es-ES"/>
        </w:rPr>
        <w:t>Involvement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representative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organizations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persons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disabilities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the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consultation,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preparation,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development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and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implementation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of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investment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program</w:t>
      </w:r>
      <w:r w:rsidR="00155C8A">
        <w:rPr>
          <w:lang w:eastAsia="es-ES"/>
        </w:rPr>
        <w:t>me</w:t>
      </w:r>
      <w:r w:rsidR="00155C8A" w:rsidRPr="00E67A58">
        <w:rPr>
          <w:lang w:eastAsia="es-ES"/>
        </w:rPr>
        <w:t>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that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concern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persons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with</w:t>
      </w:r>
      <w:r w:rsidR="0086017D">
        <w:rPr>
          <w:lang w:eastAsia="es-ES"/>
        </w:rPr>
        <w:t xml:space="preserve"> </w:t>
      </w:r>
      <w:r w:rsidR="00155C8A" w:rsidRPr="00E67A58">
        <w:rPr>
          <w:lang w:eastAsia="es-ES"/>
        </w:rPr>
        <w:t>disabilities.</w:t>
      </w:r>
    </w:p>
    <w:p w14:paraId="2E148ACD" w14:textId="485E6EB2" w:rsidR="00155C8A" w:rsidRPr="00C1579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C15797">
        <w:t>63.</w:t>
      </w:r>
      <w:r w:rsidRPr="00C15797">
        <w:tab/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Committee</w:t>
      </w:r>
      <w:r w:rsidR="0086017D">
        <w:rPr>
          <w:b/>
        </w:rPr>
        <w:t xml:space="preserve"> </w:t>
      </w:r>
      <w:r w:rsidR="00155C8A" w:rsidRPr="00C15797">
        <w:rPr>
          <w:b/>
        </w:rPr>
        <w:t>recommends</w:t>
      </w:r>
      <w:r w:rsidR="0086017D">
        <w:rPr>
          <w:b/>
        </w:rPr>
        <w:t xml:space="preserve"> </w:t>
      </w:r>
      <w:r w:rsidR="00155C8A" w:rsidRPr="00C15797">
        <w:rPr>
          <w:b/>
        </w:rPr>
        <w:t>that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State</w:t>
      </w:r>
      <w:r w:rsidR="0086017D">
        <w:rPr>
          <w:b/>
        </w:rPr>
        <w:t xml:space="preserve"> </w:t>
      </w:r>
      <w:r w:rsidR="00155C8A" w:rsidRPr="00C15797">
        <w:rPr>
          <w:b/>
        </w:rPr>
        <w:t>party:</w:t>
      </w:r>
    </w:p>
    <w:p w14:paraId="651DB7D5" w14:textId="54A79A95" w:rsidR="00155C8A" w:rsidRPr="00C15797" w:rsidRDefault="00600768" w:rsidP="00600768">
      <w:pPr>
        <w:pStyle w:val="ParaNoG"/>
        <w:numPr>
          <w:ilvl w:val="0"/>
          <w:numId w:val="0"/>
        </w:numPr>
        <w:ind w:left="1134"/>
        <w:rPr>
          <w:b/>
          <w:bCs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C15797">
        <w:rPr>
          <w:b/>
        </w:rPr>
        <w:t>Harmoni</w:t>
      </w:r>
      <w:r w:rsidR="00155C8A">
        <w:rPr>
          <w:b/>
        </w:rPr>
        <w:t>ze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align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use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international</w:t>
      </w:r>
      <w:r w:rsidR="0086017D">
        <w:rPr>
          <w:b/>
        </w:rPr>
        <w:t xml:space="preserve"> </w:t>
      </w:r>
      <w:r w:rsidR="00155C8A" w:rsidRPr="00C15797">
        <w:rPr>
          <w:b/>
        </w:rPr>
        <w:t>investment</w:t>
      </w:r>
      <w:r w:rsidR="0086017D">
        <w:rPr>
          <w:b/>
        </w:rPr>
        <w:t xml:space="preserve"> </w:t>
      </w:r>
      <w:r w:rsidR="00155C8A" w:rsidRPr="00C15797">
        <w:rPr>
          <w:b/>
        </w:rPr>
        <w:t>program</w:t>
      </w:r>
      <w:r w:rsidR="00155C8A">
        <w:rPr>
          <w:b/>
        </w:rPr>
        <w:t>me</w:t>
      </w:r>
      <w:r w:rsidR="00155C8A" w:rsidRPr="00C15797">
        <w:rPr>
          <w:b/>
        </w:rPr>
        <w:t>s,</w:t>
      </w:r>
      <w:r w:rsidR="0086017D">
        <w:rPr>
          <w:b/>
        </w:rPr>
        <w:t xml:space="preserve"> </w:t>
      </w:r>
      <w:r w:rsidR="00155C8A" w:rsidRPr="00C15797">
        <w:rPr>
          <w:b/>
        </w:rPr>
        <w:t>particularly</w:t>
      </w:r>
      <w:r w:rsidR="0086017D">
        <w:rPr>
          <w:b/>
          <w:bCs/>
        </w:rPr>
        <w:t xml:space="preserve"> </w:t>
      </w:r>
      <w:r w:rsidR="00155C8A" w:rsidRPr="00C15797">
        <w:rPr>
          <w:b/>
          <w:bCs/>
        </w:rPr>
        <w:t>European</w:t>
      </w:r>
      <w:r w:rsidR="0086017D">
        <w:rPr>
          <w:b/>
          <w:bCs/>
        </w:rPr>
        <w:t xml:space="preserve"> </w:t>
      </w:r>
      <w:r w:rsidR="00155C8A" w:rsidRPr="00C15797">
        <w:rPr>
          <w:b/>
        </w:rPr>
        <w:t>structural</w:t>
      </w:r>
      <w:r w:rsidR="0086017D">
        <w:rPr>
          <w:b/>
          <w:bCs/>
        </w:rPr>
        <w:t xml:space="preserve"> </w:t>
      </w:r>
      <w:r w:rsidR="00155C8A" w:rsidRPr="00C15797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C15797">
        <w:rPr>
          <w:b/>
          <w:bCs/>
        </w:rPr>
        <w:t>investment</w:t>
      </w:r>
      <w:r w:rsidR="0086017D">
        <w:rPr>
          <w:b/>
          <w:bCs/>
        </w:rPr>
        <w:t xml:space="preserve"> </w:t>
      </w:r>
      <w:r w:rsidR="00155C8A" w:rsidRPr="00C15797">
        <w:rPr>
          <w:b/>
          <w:bCs/>
        </w:rPr>
        <w:t>funds,</w:t>
      </w:r>
      <w:r w:rsidR="0086017D">
        <w:rPr>
          <w:b/>
          <w:bCs/>
        </w:rPr>
        <w:t xml:space="preserve"> </w:t>
      </w:r>
      <w:r w:rsidR="00155C8A" w:rsidRPr="00C15797">
        <w:rPr>
          <w:b/>
          <w:bCs/>
        </w:rPr>
        <w:t>with</w:t>
      </w:r>
      <w:r w:rsidR="0086017D">
        <w:rPr>
          <w:b/>
          <w:bCs/>
        </w:rPr>
        <w:t xml:space="preserve"> </w:t>
      </w:r>
      <w:r w:rsidR="00155C8A" w:rsidRPr="00C15797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C15797">
        <w:rPr>
          <w:b/>
          <w:bCs/>
        </w:rPr>
        <w:t>purpose</w:t>
      </w:r>
      <w:r w:rsidR="0086017D">
        <w:rPr>
          <w:b/>
          <w:bCs/>
        </w:rPr>
        <w:t xml:space="preserve"> </w:t>
      </w:r>
      <w:r w:rsidR="00155C8A" w:rsidRPr="00C15797">
        <w:rPr>
          <w:b/>
          <w:bCs/>
        </w:rPr>
        <w:t>and</w:t>
      </w:r>
      <w:r w:rsidR="0086017D">
        <w:rPr>
          <w:b/>
          <w:bCs/>
        </w:rPr>
        <w:t xml:space="preserve"> </w:t>
      </w:r>
      <w:r w:rsidR="00155C8A" w:rsidRPr="00C15797">
        <w:rPr>
          <w:b/>
          <w:bCs/>
        </w:rPr>
        <w:t>provisions</w:t>
      </w:r>
      <w:r w:rsidR="0086017D">
        <w:rPr>
          <w:b/>
          <w:bCs/>
        </w:rPr>
        <w:t xml:space="preserve"> </w:t>
      </w:r>
      <w:r w:rsidR="00155C8A" w:rsidRPr="00C15797">
        <w:rPr>
          <w:b/>
          <w:bCs/>
        </w:rPr>
        <w:t>of</w:t>
      </w:r>
      <w:r w:rsidR="0086017D">
        <w:rPr>
          <w:b/>
          <w:bCs/>
        </w:rPr>
        <w:t xml:space="preserve"> </w:t>
      </w:r>
      <w:r w:rsidR="00155C8A" w:rsidRPr="00C15797">
        <w:rPr>
          <w:b/>
          <w:bCs/>
        </w:rPr>
        <w:t>the</w:t>
      </w:r>
      <w:r w:rsidR="0086017D">
        <w:rPr>
          <w:b/>
          <w:bCs/>
        </w:rPr>
        <w:t xml:space="preserve"> </w:t>
      </w:r>
      <w:r w:rsidR="00155C8A" w:rsidRPr="00C15797">
        <w:rPr>
          <w:b/>
          <w:bCs/>
        </w:rPr>
        <w:t>Convention;</w:t>
      </w:r>
    </w:p>
    <w:p w14:paraId="61B30B35" w14:textId="77777777" w:rsidR="00A37CA3" w:rsidRDefault="00600768" w:rsidP="00600768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(b)</w:t>
      </w:r>
      <w:r>
        <w:rPr>
          <w:bCs/>
        </w:rPr>
        <w:tab/>
      </w:r>
      <w:r w:rsidR="00155C8A">
        <w:rPr>
          <w:b/>
        </w:rPr>
        <w:t>Establish</w:t>
      </w:r>
      <w:r w:rsidR="0086017D">
        <w:rPr>
          <w:b/>
        </w:rPr>
        <w:t xml:space="preserve"> </w:t>
      </w:r>
      <w:r w:rsidR="00155C8A">
        <w:rPr>
          <w:b/>
        </w:rPr>
        <w:t>a</w:t>
      </w:r>
      <w:r w:rsidR="0086017D">
        <w:rPr>
          <w:b/>
        </w:rPr>
        <w:t xml:space="preserve"> </w:t>
      </w:r>
      <w:r w:rsidR="00155C8A">
        <w:rPr>
          <w:b/>
        </w:rPr>
        <w:t>mechanism</w:t>
      </w:r>
      <w:r w:rsidR="0086017D">
        <w:rPr>
          <w:b/>
        </w:rPr>
        <w:t xml:space="preserve"> </w:t>
      </w:r>
      <w:r w:rsidR="00155C8A">
        <w:rPr>
          <w:b/>
        </w:rPr>
        <w:t>to</w:t>
      </w:r>
      <w:r w:rsidR="0086017D">
        <w:rPr>
          <w:b/>
        </w:rPr>
        <w:t xml:space="preserve"> </w:t>
      </w:r>
      <w:r w:rsidR="00155C8A">
        <w:rPr>
          <w:b/>
        </w:rPr>
        <w:t>involve</w:t>
      </w:r>
      <w:r w:rsidR="0086017D">
        <w:rPr>
          <w:b/>
        </w:rPr>
        <w:t xml:space="preserve"> </w:t>
      </w:r>
      <w:r w:rsidR="00155C8A" w:rsidRPr="00E67A58">
        <w:rPr>
          <w:b/>
        </w:rPr>
        <w:t>representative</w:t>
      </w:r>
      <w:r w:rsidR="0086017D">
        <w:rPr>
          <w:b/>
        </w:rPr>
        <w:t xml:space="preserve"> </w:t>
      </w:r>
      <w:r w:rsidR="00155C8A" w:rsidRPr="00E67A58">
        <w:rPr>
          <w:b/>
        </w:rPr>
        <w:t>organizations</w:t>
      </w:r>
      <w:r w:rsidR="0086017D">
        <w:rPr>
          <w:b/>
        </w:rPr>
        <w:t xml:space="preserve"> </w:t>
      </w:r>
      <w:r w:rsidR="00155C8A" w:rsidRPr="00E67A58">
        <w:rPr>
          <w:b/>
        </w:rPr>
        <w:t>of</w:t>
      </w:r>
      <w:r w:rsidR="0086017D">
        <w:rPr>
          <w:b/>
        </w:rPr>
        <w:t xml:space="preserve"> </w:t>
      </w:r>
      <w:r w:rsidR="00155C8A" w:rsidRPr="00E67A58">
        <w:rPr>
          <w:b/>
        </w:rPr>
        <w:t>persons</w:t>
      </w:r>
      <w:r w:rsidR="0086017D">
        <w:rPr>
          <w:b/>
        </w:rPr>
        <w:t xml:space="preserve"> </w:t>
      </w:r>
      <w:r w:rsidR="00155C8A" w:rsidRPr="00E67A58">
        <w:rPr>
          <w:b/>
        </w:rPr>
        <w:t>with</w:t>
      </w:r>
      <w:r w:rsidR="0086017D">
        <w:rPr>
          <w:b/>
        </w:rPr>
        <w:t xml:space="preserve"> </w:t>
      </w:r>
      <w:r w:rsidR="00155C8A" w:rsidRPr="00E67A58">
        <w:rPr>
          <w:b/>
        </w:rPr>
        <w:t>disabilities</w:t>
      </w:r>
      <w:r w:rsidR="0086017D">
        <w:rPr>
          <w:b/>
        </w:rPr>
        <w:t xml:space="preserve"> </w:t>
      </w:r>
      <w:r w:rsidR="00155C8A">
        <w:rPr>
          <w:b/>
        </w:rPr>
        <w:t>to</w:t>
      </w:r>
      <w:r w:rsidR="0086017D">
        <w:rPr>
          <w:b/>
        </w:rPr>
        <w:t xml:space="preserve"> </w:t>
      </w:r>
      <w:r w:rsidR="00155C8A">
        <w:rPr>
          <w:b/>
        </w:rPr>
        <w:t>ensure</w:t>
      </w:r>
      <w:r w:rsidR="0086017D">
        <w:rPr>
          <w:b/>
        </w:rPr>
        <w:t xml:space="preserve"> </w:t>
      </w:r>
      <w:r w:rsidR="00155C8A">
        <w:rPr>
          <w:b/>
        </w:rPr>
        <w:t>that</w:t>
      </w:r>
      <w:r w:rsidR="0086017D">
        <w:rPr>
          <w:b/>
        </w:rPr>
        <w:t xml:space="preserve"> </w:t>
      </w:r>
      <w:r w:rsidR="00155C8A">
        <w:rPr>
          <w:b/>
        </w:rPr>
        <w:t>they</w:t>
      </w:r>
      <w:r w:rsidR="0086017D">
        <w:rPr>
          <w:b/>
        </w:rPr>
        <w:t xml:space="preserve"> </w:t>
      </w:r>
      <w:r w:rsidR="00155C8A" w:rsidRPr="00E67A58">
        <w:rPr>
          <w:b/>
        </w:rPr>
        <w:t>are</w:t>
      </w:r>
      <w:r w:rsidR="0086017D">
        <w:rPr>
          <w:b/>
        </w:rPr>
        <w:t xml:space="preserve"> </w:t>
      </w:r>
      <w:r w:rsidR="00155C8A" w:rsidRPr="00E67A58">
        <w:rPr>
          <w:b/>
        </w:rPr>
        <w:t>effectively</w:t>
      </w:r>
      <w:r w:rsidR="0086017D">
        <w:rPr>
          <w:b/>
        </w:rPr>
        <w:t xml:space="preserve"> </w:t>
      </w:r>
      <w:r w:rsidR="00155C8A" w:rsidRPr="00E67A58">
        <w:rPr>
          <w:b/>
        </w:rPr>
        <w:t>consulted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involved</w:t>
      </w:r>
      <w:r w:rsidR="0086017D">
        <w:rPr>
          <w:b/>
        </w:rPr>
        <w:t xml:space="preserve"> </w:t>
      </w:r>
      <w:r w:rsidR="00155C8A" w:rsidRPr="00E67A58">
        <w:rPr>
          <w:b/>
        </w:rPr>
        <w:t>at</w:t>
      </w:r>
      <w:r w:rsidR="0086017D">
        <w:rPr>
          <w:b/>
        </w:rPr>
        <w:t xml:space="preserve"> </w:t>
      </w:r>
      <w:r w:rsidR="00155C8A" w:rsidRPr="00E67A58">
        <w:rPr>
          <w:b/>
        </w:rPr>
        <w:t>all</w:t>
      </w:r>
      <w:r w:rsidR="0086017D">
        <w:rPr>
          <w:b/>
        </w:rPr>
        <w:t xml:space="preserve"> </w:t>
      </w:r>
      <w:r w:rsidR="00155C8A" w:rsidRPr="00E67A58">
        <w:rPr>
          <w:b/>
        </w:rPr>
        <w:t>stages</w:t>
      </w:r>
      <w:r w:rsidR="0086017D">
        <w:rPr>
          <w:b/>
        </w:rPr>
        <w:t xml:space="preserve"> </w:t>
      </w:r>
      <w:r w:rsidR="00155C8A" w:rsidRPr="00E67A58">
        <w:rPr>
          <w:b/>
        </w:rPr>
        <w:t>of</w:t>
      </w:r>
      <w:r w:rsidR="0086017D">
        <w:rPr>
          <w:b/>
        </w:rPr>
        <w:t xml:space="preserve"> </w:t>
      </w:r>
      <w:r w:rsidR="00155C8A" w:rsidRPr="00E67A58">
        <w:rPr>
          <w:b/>
        </w:rPr>
        <w:t>development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implementation</w:t>
      </w:r>
      <w:r w:rsidR="0086017D">
        <w:rPr>
          <w:b/>
        </w:rPr>
        <w:t xml:space="preserve"> </w:t>
      </w:r>
      <w:r w:rsidR="00155C8A" w:rsidRPr="00E67A58">
        <w:rPr>
          <w:b/>
        </w:rPr>
        <w:t>of</w:t>
      </w:r>
      <w:r w:rsidR="0086017D">
        <w:rPr>
          <w:b/>
        </w:rPr>
        <w:t xml:space="preserve"> </w:t>
      </w:r>
      <w:r w:rsidR="00155C8A" w:rsidRPr="00E67A58">
        <w:rPr>
          <w:b/>
        </w:rPr>
        <w:t>international</w:t>
      </w:r>
      <w:r w:rsidR="0086017D">
        <w:rPr>
          <w:b/>
        </w:rPr>
        <w:t xml:space="preserve"> </w:t>
      </w:r>
      <w:r w:rsidR="00155C8A" w:rsidRPr="00E67A58">
        <w:rPr>
          <w:b/>
        </w:rPr>
        <w:t>cooperation</w:t>
      </w:r>
      <w:r w:rsidR="0086017D">
        <w:rPr>
          <w:b/>
        </w:rPr>
        <w:t xml:space="preserve"> </w:t>
      </w:r>
      <w:r w:rsidR="00155C8A" w:rsidRPr="00E67A58">
        <w:rPr>
          <w:b/>
        </w:rPr>
        <w:t>plans,</w:t>
      </w:r>
      <w:r w:rsidR="0086017D">
        <w:rPr>
          <w:b/>
        </w:rPr>
        <w:t xml:space="preserve"> </w:t>
      </w:r>
      <w:r w:rsidR="00155C8A" w:rsidRPr="00E67A58">
        <w:rPr>
          <w:b/>
        </w:rPr>
        <w:t>programmes</w:t>
      </w:r>
      <w:r w:rsidR="0086017D">
        <w:rPr>
          <w:b/>
        </w:rPr>
        <w:t xml:space="preserve"> </w:t>
      </w:r>
      <w:r w:rsidR="00155C8A" w:rsidRPr="00E67A58">
        <w:rPr>
          <w:b/>
        </w:rPr>
        <w:t>and</w:t>
      </w:r>
      <w:r w:rsidR="0086017D">
        <w:rPr>
          <w:b/>
        </w:rPr>
        <w:t xml:space="preserve"> </w:t>
      </w:r>
      <w:r w:rsidR="00155C8A" w:rsidRPr="00E67A58">
        <w:rPr>
          <w:b/>
        </w:rPr>
        <w:t>projects.</w:t>
      </w:r>
    </w:p>
    <w:p w14:paraId="7EE3A08B" w14:textId="500818FA" w:rsidR="00155C8A" w:rsidRPr="00E67A58" w:rsidRDefault="00155C8A" w:rsidP="004D3B54">
      <w:pPr>
        <w:pStyle w:val="H23G"/>
      </w:pPr>
      <w:r w:rsidRPr="00E67A58">
        <w:lastRenderedPageBreak/>
        <w:tab/>
      </w:r>
      <w:r w:rsidRPr="00E67A58">
        <w:tab/>
        <w:t>National</w:t>
      </w:r>
      <w:r w:rsidR="0086017D">
        <w:t xml:space="preserve"> </w:t>
      </w:r>
      <w:r w:rsidRPr="00E67A58">
        <w:t>implementation</w:t>
      </w:r>
      <w:r w:rsidR="0086017D">
        <w:t xml:space="preserve"> </w:t>
      </w:r>
      <w:r w:rsidRPr="00E67A58">
        <w:t>and</w:t>
      </w:r>
      <w:r w:rsidR="0086017D">
        <w:t xml:space="preserve"> </w:t>
      </w:r>
      <w:r w:rsidRPr="00E67A58">
        <w:t>monitoring</w:t>
      </w:r>
      <w:r w:rsidR="0086017D">
        <w:t xml:space="preserve"> </w:t>
      </w:r>
      <w:r w:rsidRPr="00E67A58">
        <w:t>(art.</w:t>
      </w:r>
      <w:r w:rsidR="0086017D">
        <w:t xml:space="preserve"> </w:t>
      </w:r>
      <w:r w:rsidRPr="00E67A58">
        <w:t>33)</w:t>
      </w:r>
    </w:p>
    <w:p w14:paraId="7D92FAB0" w14:textId="17D7AEED" w:rsidR="00155C8A" w:rsidRPr="00E67A58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7A58">
        <w:t>64.</w:t>
      </w:r>
      <w:r w:rsidRPr="00E67A58">
        <w:tab/>
      </w:r>
      <w:r w:rsidR="00155C8A" w:rsidRPr="00E67A58">
        <w:t>The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 w:rsidRPr="00E67A58">
        <w:t>notes</w:t>
      </w:r>
      <w:r w:rsidR="0086017D">
        <w:t xml:space="preserve"> </w:t>
      </w:r>
      <w:r w:rsidR="00155C8A" w:rsidRPr="00E67A58">
        <w:t>with</w:t>
      </w:r>
      <w:r w:rsidR="0086017D">
        <w:t xml:space="preserve"> </w:t>
      </w:r>
      <w:r w:rsidR="00155C8A" w:rsidRPr="00E67A58">
        <w:t>concern:</w:t>
      </w:r>
    </w:p>
    <w:p w14:paraId="0AA83E6E" w14:textId="48B606BD" w:rsidR="00155C8A" w:rsidRPr="00E67A58" w:rsidRDefault="004D3B54" w:rsidP="004D3B54">
      <w:pPr>
        <w:pStyle w:val="ParaNoG"/>
        <w:numPr>
          <w:ilvl w:val="0"/>
          <w:numId w:val="0"/>
        </w:numPr>
        <w:ind w:left="1134"/>
        <w:rPr>
          <w:color w:val="000000"/>
          <w:shd w:val="clear" w:color="auto" w:fill="FFFFFF"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E67A58">
        <w:t>The</w:t>
      </w:r>
      <w:r w:rsidR="0086017D">
        <w:t xml:space="preserve"> </w:t>
      </w:r>
      <w:r w:rsidR="00155C8A" w:rsidRPr="00E67A58">
        <w:t>narrow</w:t>
      </w:r>
      <w:r w:rsidR="0086017D">
        <w:t xml:space="preserve"> </w:t>
      </w:r>
      <w:r w:rsidR="00155C8A" w:rsidRPr="00E67A58">
        <w:t>scope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actions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current</w:t>
      </w:r>
      <w:r w:rsidR="0086017D">
        <w:t xml:space="preserve"> </w:t>
      </w:r>
      <w:r w:rsidR="00155C8A" w:rsidRPr="00E67A58">
        <w:t>coordination</w:t>
      </w:r>
      <w:r w:rsidR="0086017D">
        <w:t xml:space="preserve"> </w:t>
      </w:r>
      <w:r w:rsidR="00155C8A" w:rsidRPr="00E67A58">
        <w:t>mechanism</w:t>
      </w:r>
      <w:r w:rsidR="0086017D">
        <w:t xml:space="preserve"> </w:t>
      </w:r>
      <w:r w:rsidR="00155C8A">
        <w:t>for</w:t>
      </w:r>
      <w:r w:rsidR="0086017D">
        <w:t xml:space="preserve"> </w:t>
      </w:r>
      <w:r w:rsidR="00155C8A" w:rsidRPr="00E67A58">
        <w:t>implementation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Convention,</w:t>
      </w:r>
      <w:r w:rsidR="0086017D">
        <w:t xml:space="preserve"> </w:t>
      </w:r>
      <w:r w:rsidR="00155C8A" w:rsidRPr="00E67A58">
        <w:t>which</w:t>
      </w:r>
      <w:r w:rsidR="0086017D">
        <w:t xml:space="preserve"> </w:t>
      </w:r>
      <w:r w:rsidR="00155C8A" w:rsidRPr="00E67A58">
        <w:t>is</w:t>
      </w:r>
      <w:r w:rsidR="0086017D">
        <w:t xml:space="preserve"> </w:t>
      </w:r>
      <w:r w:rsidR="00155C8A" w:rsidRPr="00E67A58">
        <w:t>mainly</w:t>
      </w:r>
      <w:r w:rsidR="0086017D">
        <w:t xml:space="preserve"> </w:t>
      </w:r>
      <w:r w:rsidR="00155C8A" w:rsidRPr="00E67A58">
        <w:t>limited</w:t>
      </w:r>
      <w:r w:rsidR="0086017D">
        <w:t xml:space="preserve"> </w:t>
      </w:r>
      <w:r w:rsidR="00155C8A" w:rsidRPr="00E67A58">
        <w:t>to</w:t>
      </w:r>
      <w:r w:rsidR="0086017D">
        <w:t xml:space="preserve"> </w:t>
      </w:r>
      <w:r w:rsidR="00155C8A" w:rsidRPr="00E67A58">
        <w:rPr>
          <w:color w:val="000000"/>
          <w:shd w:val="clear" w:color="auto" w:fill="FFFFFF"/>
        </w:rPr>
        <w:t>social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affairs,</w:t>
      </w:r>
      <w:r w:rsidR="0086017D">
        <w:t xml:space="preserve"> </w:t>
      </w:r>
      <w:r w:rsidR="00155C8A" w:rsidRPr="00E67A58">
        <w:t>and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lack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capacity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Intergovernmental</w:t>
      </w:r>
      <w:r w:rsidR="0086017D">
        <w:t xml:space="preserve"> </w:t>
      </w:r>
      <w:r w:rsidR="00155C8A" w:rsidRPr="00E67A58">
        <w:t>Disability</w:t>
      </w:r>
      <w:r w:rsidR="0086017D">
        <w:t xml:space="preserve"> </w:t>
      </w:r>
      <w:r w:rsidR="00155C8A" w:rsidRPr="00E67A58">
        <w:t>Committee</w:t>
      </w:r>
      <w:r w:rsidR="0086017D">
        <w:t xml:space="preserve"> </w:t>
      </w:r>
      <w:r w:rsidR="00155C8A">
        <w:t>that</w:t>
      </w:r>
      <w:r w:rsidR="0086017D">
        <w:t xml:space="preserve"> </w:t>
      </w:r>
      <w:r w:rsidR="00155C8A">
        <w:t>is</w:t>
      </w:r>
      <w:r w:rsidR="0086017D">
        <w:t xml:space="preserve"> </w:t>
      </w:r>
      <w:r w:rsidR="00155C8A" w:rsidRPr="00E67A58">
        <w:t>designated</w:t>
      </w:r>
      <w:r w:rsidR="0086017D">
        <w:t xml:space="preserve"> </w:t>
      </w:r>
      <w:r w:rsidR="00155C8A">
        <w:t>to</w:t>
      </w:r>
      <w:r w:rsidR="0086017D">
        <w:t xml:space="preserve"> </w:t>
      </w:r>
      <w:r w:rsidR="00155C8A" w:rsidRPr="00E67A58">
        <w:t>coordinat</w:t>
      </w:r>
      <w:r w:rsidR="00155C8A">
        <w:t>e</w:t>
      </w:r>
      <w:r w:rsidR="0086017D">
        <w:t xml:space="preserve"> </w:t>
      </w:r>
      <w:r w:rsidR="00155C8A" w:rsidRPr="00E67A58">
        <w:t>Governmental</w:t>
      </w:r>
      <w:r w:rsidR="0086017D">
        <w:t xml:space="preserve"> </w:t>
      </w:r>
      <w:r w:rsidR="00155C8A" w:rsidRPr="00E67A58">
        <w:t>activities</w:t>
      </w:r>
      <w:r w:rsidR="0086017D">
        <w:t xml:space="preserve"> </w:t>
      </w:r>
      <w:r w:rsidR="00155C8A">
        <w:t>and</w:t>
      </w:r>
      <w:r w:rsidR="0086017D">
        <w:t xml:space="preserve"> </w:t>
      </w:r>
      <w:r w:rsidR="00155C8A" w:rsidRPr="00E67A58">
        <w:t>promote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provisions</w:t>
      </w:r>
      <w:r w:rsidR="0086017D">
        <w:t xml:space="preserve"> </w:t>
      </w:r>
      <w:r w:rsidR="00155C8A" w:rsidRPr="00E67A58">
        <w:t>of</w:t>
      </w:r>
      <w:r w:rsidR="0086017D">
        <w:t xml:space="preserve"> </w:t>
      </w:r>
      <w:r w:rsidR="00155C8A" w:rsidRPr="00E67A58">
        <w:t>the</w:t>
      </w:r>
      <w:r w:rsidR="0086017D">
        <w:t xml:space="preserve"> </w:t>
      </w:r>
      <w:r w:rsidR="00155C8A" w:rsidRPr="00E67A58">
        <w:t>Convention</w:t>
      </w:r>
      <w:r w:rsidR="0086017D">
        <w:t xml:space="preserve"> </w:t>
      </w:r>
      <w:r w:rsidR="00155C8A" w:rsidRPr="00E67A58">
        <w:rPr>
          <w:color w:val="000000"/>
          <w:shd w:val="clear" w:color="auto" w:fill="FFFFFF"/>
        </w:rPr>
        <w:t>across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all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sectors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of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the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Government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and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all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areas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of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life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in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the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State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party;</w:t>
      </w:r>
    </w:p>
    <w:p w14:paraId="736FCB9D" w14:textId="26875E3A" w:rsidR="00155C8A" w:rsidRPr="00E67A58" w:rsidRDefault="004D3B54" w:rsidP="004D3B54">
      <w:pPr>
        <w:pStyle w:val="ParaNoG"/>
        <w:numPr>
          <w:ilvl w:val="0"/>
          <w:numId w:val="0"/>
        </w:numPr>
        <w:ind w:left="1134"/>
        <w:rPr>
          <w:color w:val="000000"/>
          <w:shd w:val="clear" w:color="auto" w:fill="FFFFFF"/>
        </w:rPr>
      </w:pPr>
      <w:r>
        <w:rPr>
          <w:bCs/>
        </w:rPr>
        <w:tab/>
        <w:t>(b)</w:t>
      </w:r>
      <w:r>
        <w:rPr>
          <w:bCs/>
        </w:rPr>
        <w:tab/>
      </w:r>
      <w:r w:rsidR="00155C8A">
        <w:rPr>
          <w:color w:val="000000"/>
          <w:shd w:val="clear" w:color="auto" w:fill="FFFFFF"/>
        </w:rPr>
        <w:t>The</w:t>
      </w:r>
      <w:r w:rsidR="0086017D">
        <w:rPr>
          <w:color w:val="000000"/>
          <w:shd w:val="clear" w:color="auto" w:fill="FFFFFF"/>
        </w:rPr>
        <w:t xml:space="preserve"> </w:t>
      </w:r>
      <w:r w:rsidR="00155C8A">
        <w:rPr>
          <w:color w:val="000000"/>
          <w:shd w:val="clear" w:color="auto" w:fill="FFFFFF"/>
        </w:rPr>
        <w:t>l</w:t>
      </w:r>
      <w:r w:rsidR="00155C8A" w:rsidRPr="00E67A58">
        <w:rPr>
          <w:color w:val="000000"/>
          <w:shd w:val="clear" w:color="auto" w:fill="FFFFFF"/>
        </w:rPr>
        <w:t>ack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of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independence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and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capacity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of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the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National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Disability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Council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as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the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designated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C15797">
        <w:t>mechanism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for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monitoring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implementation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of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the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Convention</w:t>
      </w:r>
      <w:r w:rsidR="00155C8A">
        <w:rPr>
          <w:color w:val="000000"/>
          <w:shd w:val="clear" w:color="auto" w:fill="FFFFFF"/>
        </w:rPr>
        <w:t>;</w:t>
      </w:r>
    </w:p>
    <w:p w14:paraId="213C2EDA" w14:textId="77777777" w:rsidR="00A37CA3" w:rsidRDefault="004D3B54" w:rsidP="004D3B54">
      <w:pPr>
        <w:pStyle w:val="ParaNoG"/>
        <w:numPr>
          <w:ilvl w:val="0"/>
          <w:numId w:val="0"/>
        </w:numPr>
        <w:ind w:left="1134"/>
        <w:rPr>
          <w:color w:val="000000"/>
          <w:shd w:val="clear" w:color="auto" w:fill="FFFFFF"/>
        </w:rPr>
      </w:pPr>
      <w:r>
        <w:rPr>
          <w:bCs/>
        </w:rPr>
        <w:tab/>
        <w:t>(c)</w:t>
      </w:r>
      <w:r>
        <w:rPr>
          <w:bCs/>
        </w:rPr>
        <w:tab/>
      </w:r>
      <w:r w:rsidR="00155C8A">
        <w:rPr>
          <w:color w:val="000000"/>
          <w:shd w:val="clear" w:color="auto" w:fill="FFFFFF"/>
        </w:rPr>
        <w:t>The</w:t>
      </w:r>
      <w:r w:rsidR="0086017D">
        <w:rPr>
          <w:color w:val="000000"/>
          <w:shd w:val="clear" w:color="auto" w:fill="FFFFFF"/>
        </w:rPr>
        <w:t xml:space="preserve"> </w:t>
      </w:r>
      <w:r w:rsidR="00155C8A">
        <w:rPr>
          <w:color w:val="000000"/>
          <w:shd w:val="clear" w:color="auto" w:fill="FFFFFF"/>
        </w:rPr>
        <w:t>absence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of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effective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involvement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of</w:t>
      </w:r>
      <w:r w:rsidR="0086017D">
        <w:rPr>
          <w:color w:val="000000"/>
          <w:shd w:val="clear" w:color="auto" w:fill="FFFFFF"/>
        </w:rPr>
        <w:t xml:space="preserve"> </w:t>
      </w:r>
      <w:r w:rsidR="00155C8A">
        <w:rPr>
          <w:color w:val="000000"/>
          <w:shd w:val="clear" w:color="auto" w:fill="FFFFFF"/>
        </w:rPr>
        <w:t>persons</w:t>
      </w:r>
      <w:r w:rsidR="0086017D">
        <w:rPr>
          <w:color w:val="000000"/>
          <w:shd w:val="clear" w:color="auto" w:fill="FFFFFF"/>
        </w:rPr>
        <w:t xml:space="preserve"> </w:t>
      </w:r>
      <w:r w:rsidR="00155C8A">
        <w:rPr>
          <w:color w:val="000000"/>
          <w:shd w:val="clear" w:color="auto" w:fill="FFFFFF"/>
        </w:rPr>
        <w:t>with</w:t>
      </w:r>
      <w:r w:rsidR="0086017D">
        <w:rPr>
          <w:color w:val="000000"/>
          <w:shd w:val="clear" w:color="auto" w:fill="FFFFFF"/>
        </w:rPr>
        <w:t xml:space="preserve"> </w:t>
      </w:r>
      <w:r w:rsidR="00155C8A">
        <w:rPr>
          <w:color w:val="000000"/>
          <w:shd w:val="clear" w:color="auto" w:fill="FFFFFF"/>
        </w:rPr>
        <w:t>disabilities</w:t>
      </w:r>
      <w:r w:rsidR="0086017D">
        <w:rPr>
          <w:color w:val="000000"/>
          <w:shd w:val="clear" w:color="auto" w:fill="FFFFFF"/>
        </w:rPr>
        <w:t xml:space="preserve"> </w:t>
      </w:r>
      <w:r w:rsidR="00155C8A">
        <w:rPr>
          <w:color w:val="000000"/>
          <w:shd w:val="clear" w:color="auto" w:fill="FFFFFF"/>
        </w:rPr>
        <w:t>and</w:t>
      </w:r>
      <w:r w:rsidR="0086017D">
        <w:rPr>
          <w:color w:val="000000"/>
          <w:shd w:val="clear" w:color="auto" w:fill="FFFFFF"/>
        </w:rPr>
        <w:t xml:space="preserve"> </w:t>
      </w:r>
      <w:r w:rsidR="00155C8A">
        <w:rPr>
          <w:color w:val="000000"/>
          <w:shd w:val="clear" w:color="auto" w:fill="FFFFFF"/>
        </w:rPr>
        <w:t>their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organi</w:t>
      </w:r>
      <w:r w:rsidR="00155C8A">
        <w:rPr>
          <w:color w:val="000000"/>
          <w:shd w:val="clear" w:color="auto" w:fill="FFFFFF"/>
        </w:rPr>
        <w:t>z</w:t>
      </w:r>
      <w:r w:rsidR="00155C8A" w:rsidRPr="00E67A58">
        <w:rPr>
          <w:color w:val="000000"/>
          <w:shd w:val="clear" w:color="auto" w:fill="FFFFFF"/>
        </w:rPr>
        <w:t>ations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in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C15797">
        <w:t>monitoring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the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implementation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of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the</w:t>
      </w:r>
      <w:r w:rsidR="0086017D">
        <w:rPr>
          <w:color w:val="000000"/>
          <w:shd w:val="clear" w:color="auto" w:fill="FFFFFF"/>
        </w:rPr>
        <w:t xml:space="preserve"> </w:t>
      </w:r>
      <w:r w:rsidR="00155C8A" w:rsidRPr="00E67A58">
        <w:rPr>
          <w:color w:val="000000"/>
          <w:shd w:val="clear" w:color="auto" w:fill="FFFFFF"/>
        </w:rPr>
        <w:t>Convention.</w:t>
      </w:r>
    </w:p>
    <w:p w14:paraId="0EF6FA38" w14:textId="26D6C1DB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65.</w:t>
      </w:r>
      <w:r>
        <w:tab/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Committee</w:t>
      </w:r>
      <w:r w:rsidR="0086017D">
        <w:rPr>
          <w:b/>
        </w:rPr>
        <w:t xml:space="preserve"> </w:t>
      </w:r>
      <w:r w:rsidR="00155C8A" w:rsidRPr="00C15797">
        <w:rPr>
          <w:b/>
        </w:rPr>
        <w:t>recommends</w:t>
      </w:r>
      <w:r w:rsidR="0086017D">
        <w:rPr>
          <w:b/>
        </w:rPr>
        <w:t xml:space="preserve"> </w:t>
      </w:r>
      <w:r w:rsidR="00155C8A" w:rsidRPr="00C15797">
        <w:rPr>
          <w:b/>
        </w:rPr>
        <w:t>that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State</w:t>
      </w:r>
      <w:r w:rsidR="0086017D">
        <w:rPr>
          <w:b/>
        </w:rPr>
        <w:t xml:space="preserve"> </w:t>
      </w:r>
      <w:r w:rsidR="00155C8A" w:rsidRPr="00C15797">
        <w:rPr>
          <w:b/>
        </w:rPr>
        <w:t>party:</w:t>
      </w:r>
    </w:p>
    <w:p w14:paraId="78ADC28B" w14:textId="1CDE15CC" w:rsidR="00155C8A" w:rsidRPr="00C15797" w:rsidRDefault="00A56B41" w:rsidP="00A56B41">
      <w:pPr>
        <w:pStyle w:val="ParaNoG"/>
        <w:numPr>
          <w:ilvl w:val="0"/>
          <w:numId w:val="0"/>
        </w:numPr>
        <w:ind w:left="1134"/>
        <w:rPr>
          <w:b/>
        </w:rPr>
      </w:pPr>
      <w:r>
        <w:rPr>
          <w:bCs/>
        </w:rPr>
        <w:tab/>
        <w:t>(a)</w:t>
      </w:r>
      <w:r>
        <w:rPr>
          <w:bCs/>
        </w:rPr>
        <w:tab/>
      </w:r>
      <w:r w:rsidR="00155C8A" w:rsidRPr="00C15797">
        <w:rPr>
          <w:b/>
        </w:rPr>
        <w:t>Strengthen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governmental</w:t>
      </w:r>
      <w:r w:rsidR="0086017D">
        <w:rPr>
          <w:b/>
        </w:rPr>
        <w:t xml:space="preserve"> </w:t>
      </w:r>
      <w:r w:rsidR="00155C8A" w:rsidRPr="00C15797">
        <w:rPr>
          <w:b/>
          <w:shd w:val="clear" w:color="auto" w:fill="FFFFFF"/>
        </w:rPr>
        <w:t>mechanism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for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coordinati</w:t>
      </w:r>
      <w:r w:rsidR="00155C8A">
        <w:rPr>
          <w:b/>
          <w:shd w:val="clear" w:color="auto" w:fill="FFFFFF"/>
        </w:rPr>
        <w:t>ng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implementation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of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Convention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and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build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capacity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of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focal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points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to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mainstream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disability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rights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across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different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sectors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and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levels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of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administration,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including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in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justice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system,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and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all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areas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of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life,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and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strengthen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their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mandates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and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attributions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with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respect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to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implementing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 w:rsidRPr="00C15797">
        <w:rPr>
          <w:b/>
          <w:shd w:val="clear" w:color="auto" w:fill="FFFFFF"/>
        </w:rPr>
        <w:t>Convention;</w:t>
      </w:r>
    </w:p>
    <w:p w14:paraId="31E6B601" w14:textId="77777777" w:rsidR="00A37CA3" w:rsidRDefault="00A56B41" w:rsidP="00A56B41">
      <w:pPr>
        <w:pStyle w:val="ParaNoG"/>
        <w:numPr>
          <w:ilvl w:val="0"/>
          <w:numId w:val="0"/>
        </w:numPr>
        <w:ind w:left="1134"/>
        <w:rPr>
          <w:b/>
          <w:shd w:val="clear" w:color="auto" w:fill="FFFFFF"/>
        </w:rPr>
      </w:pPr>
      <w:r>
        <w:rPr>
          <w:bCs/>
        </w:rPr>
        <w:tab/>
        <w:t>(b)</w:t>
      </w:r>
      <w:r>
        <w:rPr>
          <w:bCs/>
        </w:rPr>
        <w:tab/>
      </w:r>
      <w:r w:rsidR="00155C8A">
        <w:rPr>
          <w:b/>
          <w:shd w:val="clear" w:color="auto" w:fill="FFFFFF"/>
        </w:rPr>
        <w:t>Revise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its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mechanism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for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monitoring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implementation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of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Convention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to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guarantee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its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full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independence,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in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compliance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with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p</w:t>
      </w:r>
      <w:r w:rsidR="00155C8A" w:rsidRPr="006C1442">
        <w:rPr>
          <w:b/>
          <w:shd w:val="clear" w:color="auto" w:fill="FFFFFF"/>
        </w:rPr>
        <w:t>rinciples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relating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to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status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of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national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institutions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for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promotion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and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protection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of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human</w:t>
      </w:r>
      <w:r w:rsidR="0086017D">
        <w:rPr>
          <w:b/>
          <w:shd w:val="clear" w:color="auto" w:fill="FFFFFF"/>
        </w:rPr>
        <w:t xml:space="preserve"> </w:t>
      </w:r>
      <w:r w:rsidR="00155C8A" w:rsidRPr="006C1442">
        <w:rPr>
          <w:b/>
          <w:shd w:val="clear" w:color="auto" w:fill="FFFFFF"/>
        </w:rPr>
        <w:t>rights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(Paris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Principles),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ensure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equal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participation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of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persons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with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disabilities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and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their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representative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organi</w:t>
      </w:r>
      <w:r w:rsidR="00155C8A">
        <w:rPr>
          <w:b/>
          <w:shd w:val="clear" w:color="auto" w:fill="FFFFFF"/>
        </w:rPr>
        <w:t>z</w:t>
      </w:r>
      <w:r w:rsidR="00155C8A" w:rsidRPr="00E67A58">
        <w:rPr>
          <w:b/>
          <w:shd w:val="clear" w:color="auto" w:fill="FFFFFF"/>
        </w:rPr>
        <w:t>ations</w:t>
      </w:r>
      <w:r w:rsidR="00155C8A">
        <w:rPr>
          <w:b/>
          <w:shd w:val="clear" w:color="auto" w:fill="FFFFFF"/>
        </w:rPr>
        <w:t>,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including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advocacy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organi</w:t>
      </w:r>
      <w:r w:rsidR="00155C8A">
        <w:rPr>
          <w:b/>
          <w:shd w:val="clear" w:color="auto" w:fill="FFFFFF"/>
        </w:rPr>
        <w:t>z</w:t>
      </w:r>
      <w:r w:rsidR="00155C8A" w:rsidRPr="00E67A58">
        <w:rPr>
          <w:b/>
          <w:shd w:val="clear" w:color="auto" w:fill="FFFFFF"/>
        </w:rPr>
        <w:t>ations,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and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provide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mechanism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with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appropriate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budgetary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allocations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to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support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their</w:t>
      </w:r>
      <w:r w:rsidR="0086017D">
        <w:rPr>
          <w:b/>
          <w:shd w:val="clear" w:color="auto" w:fill="FFFFFF"/>
        </w:rPr>
        <w:t xml:space="preserve"> </w:t>
      </w:r>
      <w:r w:rsidR="00155C8A">
        <w:rPr>
          <w:b/>
          <w:shd w:val="clear" w:color="auto" w:fill="FFFFFF"/>
        </w:rPr>
        <w:t>participation</w:t>
      </w:r>
      <w:r w:rsidR="00155C8A" w:rsidRPr="00E67A58">
        <w:rPr>
          <w:b/>
          <w:shd w:val="clear" w:color="auto" w:fill="FFFFFF"/>
        </w:rPr>
        <w:t>;</w:t>
      </w:r>
    </w:p>
    <w:p w14:paraId="43FB3605" w14:textId="33E9F848" w:rsidR="00155C8A" w:rsidRPr="00E67A58" w:rsidRDefault="00A56B41" w:rsidP="00A56B41">
      <w:pPr>
        <w:pStyle w:val="ParaNoG"/>
        <w:numPr>
          <w:ilvl w:val="0"/>
          <w:numId w:val="0"/>
        </w:numPr>
        <w:ind w:left="1134"/>
        <w:rPr>
          <w:b/>
          <w:shd w:val="clear" w:color="auto" w:fill="FFFFFF"/>
        </w:rPr>
      </w:pPr>
      <w:r>
        <w:rPr>
          <w:bCs/>
        </w:rPr>
        <w:tab/>
        <w:t>(c)</w:t>
      </w:r>
      <w:r>
        <w:rPr>
          <w:bCs/>
        </w:rPr>
        <w:tab/>
      </w:r>
      <w:r w:rsidR="00155C8A" w:rsidRPr="00E67A58">
        <w:rPr>
          <w:b/>
          <w:shd w:val="clear" w:color="auto" w:fill="FFFFFF"/>
        </w:rPr>
        <w:t>Ensure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that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organi</w:t>
      </w:r>
      <w:r w:rsidR="00155C8A">
        <w:rPr>
          <w:b/>
          <w:shd w:val="clear" w:color="auto" w:fill="FFFFFF"/>
        </w:rPr>
        <w:t>z</w:t>
      </w:r>
      <w:r w:rsidR="00155C8A" w:rsidRPr="00E67A58">
        <w:rPr>
          <w:b/>
          <w:shd w:val="clear" w:color="auto" w:fill="FFFFFF"/>
        </w:rPr>
        <w:t>ations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of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persons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with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disabilities,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including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advocacy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organi</w:t>
      </w:r>
      <w:r w:rsidR="00155C8A">
        <w:rPr>
          <w:b/>
          <w:shd w:val="clear" w:color="auto" w:fill="FFFFFF"/>
        </w:rPr>
        <w:t>z</w:t>
      </w:r>
      <w:r w:rsidR="00155C8A" w:rsidRPr="00E67A58">
        <w:rPr>
          <w:b/>
          <w:shd w:val="clear" w:color="auto" w:fill="FFFFFF"/>
        </w:rPr>
        <w:t>ations,</w:t>
      </w:r>
      <w:r w:rsidR="0086017D">
        <w:rPr>
          <w:rFonts w:eastAsia="Calibri"/>
          <w:b/>
        </w:rPr>
        <w:t xml:space="preserve"> </w:t>
      </w:r>
      <w:r w:rsidR="00155C8A" w:rsidRPr="00E67A58">
        <w:rPr>
          <w:rFonts w:eastAsia="Calibri"/>
          <w:b/>
        </w:rPr>
        <w:t>are</w:t>
      </w:r>
      <w:r w:rsidR="0086017D">
        <w:rPr>
          <w:b/>
        </w:rPr>
        <w:t xml:space="preserve"> </w:t>
      </w:r>
      <w:r w:rsidR="00155C8A" w:rsidRPr="00E67A58">
        <w:rPr>
          <w:b/>
        </w:rPr>
        <w:t>effectively</w:t>
      </w:r>
      <w:r w:rsidR="0086017D">
        <w:rPr>
          <w:b/>
        </w:rPr>
        <w:t xml:space="preserve"> </w:t>
      </w:r>
      <w:r w:rsidR="00155C8A" w:rsidRPr="00E67A58">
        <w:rPr>
          <w:b/>
          <w:shd w:val="clear" w:color="auto" w:fill="FFFFFF"/>
        </w:rPr>
        <w:t>involved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in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monitoring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process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of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implementation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of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Convention,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with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reference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to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the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Committee</w:t>
      </w:r>
      <w:r w:rsidR="009112DB">
        <w:rPr>
          <w:b/>
          <w:shd w:val="clear" w:color="auto" w:fill="FFFFFF"/>
        </w:rPr>
        <w:t>’</w:t>
      </w:r>
      <w:r w:rsidR="00155C8A" w:rsidRPr="00E67A58">
        <w:rPr>
          <w:b/>
          <w:shd w:val="clear" w:color="auto" w:fill="FFFFFF"/>
        </w:rPr>
        <w:t>s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general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comment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No</w:t>
      </w:r>
      <w:r w:rsidR="00155C8A">
        <w:rPr>
          <w:b/>
          <w:shd w:val="clear" w:color="auto" w:fill="FFFFFF"/>
        </w:rPr>
        <w:t>.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7</w:t>
      </w:r>
      <w:r w:rsidR="0086017D">
        <w:rPr>
          <w:b/>
          <w:shd w:val="clear" w:color="auto" w:fill="FFFFFF"/>
        </w:rPr>
        <w:t xml:space="preserve"> </w:t>
      </w:r>
      <w:r w:rsidR="00155C8A" w:rsidRPr="00E67A58">
        <w:rPr>
          <w:b/>
          <w:shd w:val="clear" w:color="auto" w:fill="FFFFFF"/>
        </w:rPr>
        <w:t>(2018).</w:t>
      </w:r>
    </w:p>
    <w:p w14:paraId="250953D6" w14:textId="77777777" w:rsidR="00A37CA3" w:rsidRDefault="00155C8A" w:rsidP="008675ED">
      <w:pPr>
        <w:pStyle w:val="HChG"/>
      </w:pPr>
      <w:r w:rsidRPr="00E67A58">
        <w:tab/>
        <w:t>IV.</w:t>
      </w:r>
      <w:r w:rsidRPr="00E67A58">
        <w:tab/>
        <w:t>Follow-up</w:t>
      </w:r>
    </w:p>
    <w:p w14:paraId="12A633B3" w14:textId="7AE101A7" w:rsidR="00155C8A" w:rsidRPr="00E67A58" w:rsidRDefault="00155C8A" w:rsidP="008675ED">
      <w:pPr>
        <w:pStyle w:val="H23G"/>
      </w:pPr>
      <w:r w:rsidRPr="00E67A58">
        <w:tab/>
      </w:r>
      <w:r w:rsidRPr="00E67A58">
        <w:tab/>
        <w:t>Dissemination</w:t>
      </w:r>
      <w:r w:rsidR="0086017D">
        <w:t xml:space="preserve"> </w:t>
      </w:r>
      <w:r w:rsidRPr="00E67A58">
        <w:t>of</w:t>
      </w:r>
      <w:r w:rsidR="0086017D">
        <w:t xml:space="preserve"> </w:t>
      </w:r>
      <w:r w:rsidRPr="00E67A58">
        <w:t>information</w:t>
      </w:r>
    </w:p>
    <w:p w14:paraId="0876F53C" w14:textId="6F082740" w:rsidR="00A37CA3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66.</w:t>
      </w:r>
      <w:r>
        <w:tab/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Committee</w:t>
      </w:r>
      <w:r w:rsidR="0086017D">
        <w:rPr>
          <w:b/>
        </w:rPr>
        <w:t xml:space="preserve"> </w:t>
      </w:r>
      <w:r w:rsidR="00155C8A" w:rsidRPr="00C15797">
        <w:rPr>
          <w:b/>
        </w:rPr>
        <w:t>emphasizes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importance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all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recommendations</w:t>
      </w:r>
      <w:r w:rsidR="0086017D">
        <w:rPr>
          <w:b/>
        </w:rPr>
        <w:t xml:space="preserve"> </w:t>
      </w:r>
      <w:r w:rsidR="00155C8A" w:rsidRPr="00C15797">
        <w:rPr>
          <w:b/>
        </w:rPr>
        <w:t>contained</w:t>
      </w:r>
      <w:r w:rsidR="0086017D">
        <w:rPr>
          <w:b/>
        </w:rPr>
        <w:t xml:space="preserve"> </w:t>
      </w:r>
      <w:r w:rsidR="00155C8A" w:rsidRPr="00C15797">
        <w:rPr>
          <w:b/>
        </w:rPr>
        <w:t>in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present</w:t>
      </w:r>
      <w:r w:rsidR="0086017D">
        <w:rPr>
          <w:b/>
        </w:rPr>
        <w:t xml:space="preserve"> </w:t>
      </w:r>
      <w:r w:rsidR="00155C8A" w:rsidRPr="00C15797">
        <w:rPr>
          <w:b/>
        </w:rPr>
        <w:t>concluding</w:t>
      </w:r>
      <w:r w:rsidR="0086017D">
        <w:rPr>
          <w:b/>
        </w:rPr>
        <w:t xml:space="preserve"> </w:t>
      </w:r>
      <w:r w:rsidR="00155C8A" w:rsidRPr="00C15797">
        <w:rPr>
          <w:b/>
        </w:rPr>
        <w:t>observations.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 w:rsidRPr="00C15797">
        <w:rPr>
          <w:b/>
        </w:rPr>
        <w:t>regard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urgent</w:t>
      </w:r>
      <w:r w:rsidR="0086017D">
        <w:rPr>
          <w:b/>
        </w:rPr>
        <w:t xml:space="preserve"> </w:t>
      </w:r>
      <w:r w:rsidR="00155C8A" w:rsidRPr="00C15797">
        <w:rPr>
          <w:b/>
        </w:rPr>
        <w:t>measures</w:t>
      </w:r>
      <w:r w:rsidR="0086017D">
        <w:rPr>
          <w:b/>
        </w:rPr>
        <w:t xml:space="preserve"> </w:t>
      </w:r>
      <w:r w:rsidR="00155C8A" w:rsidRPr="00C15797">
        <w:rPr>
          <w:b/>
        </w:rPr>
        <w:t>that</w:t>
      </w:r>
      <w:r w:rsidR="0086017D">
        <w:rPr>
          <w:b/>
        </w:rPr>
        <w:t xml:space="preserve"> </w:t>
      </w:r>
      <w:r w:rsidR="00155C8A" w:rsidRPr="00C15797">
        <w:rPr>
          <w:b/>
        </w:rPr>
        <w:t>must</w:t>
      </w:r>
      <w:r w:rsidR="0086017D">
        <w:rPr>
          <w:b/>
        </w:rPr>
        <w:t xml:space="preserve"> </w:t>
      </w:r>
      <w:r w:rsidR="00155C8A" w:rsidRPr="00C15797">
        <w:rPr>
          <w:b/>
        </w:rPr>
        <w:t>be</w:t>
      </w:r>
      <w:r w:rsidR="0086017D">
        <w:rPr>
          <w:b/>
        </w:rPr>
        <w:t xml:space="preserve"> </w:t>
      </w:r>
      <w:r w:rsidR="00155C8A" w:rsidRPr="00C15797">
        <w:rPr>
          <w:b/>
        </w:rPr>
        <w:t>taken,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Committee</w:t>
      </w:r>
      <w:r w:rsidR="0086017D">
        <w:rPr>
          <w:b/>
        </w:rPr>
        <w:t xml:space="preserve"> </w:t>
      </w:r>
      <w:r w:rsidR="00155C8A" w:rsidRPr="00C15797">
        <w:rPr>
          <w:b/>
        </w:rPr>
        <w:t>would</w:t>
      </w:r>
      <w:r w:rsidR="0086017D">
        <w:rPr>
          <w:b/>
        </w:rPr>
        <w:t xml:space="preserve"> </w:t>
      </w:r>
      <w:r w:rsidR="00155C8A" w:rsidRPr="00C15797">
        <w:rPr>
          <w:b/>
        </w:rPr>
        <w:t>like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draw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State</w:t>
      </w:r>
      <w:r w:rsidR="0086017D">
        <w:rPr>
          <w:b/>
        </w:rPr>
        <w:t xml:space="preserve"> </w:t>
      </w:r>
      <w:r w:rsidR="00155C8A" w:rsidRPr="00C15797">
        <w:rPr>
          <w:b/>
        </w:rPr>
        <w:t>party</w:t>
      </w:r>
      <w:r w:rsidR="009112DB">
        <w:rPr>
          <w:b/>
        </w:rPr>
        <w:t>’</w:t>
      </w:r>
      <w:r w:rsidR="00155C8A" w:rsidRPr="00C15797">
        <w:rPr>
          <w:b/>
        </w:rPr>
        <w:t>s</w:t>
      </w:r>
      <w:r w:rsidR="0086017D">
        <w:rPr>
          <w:b/>
        </w:rPr>
        <w:t xml:space="preserve"> </w:t>
      </w:r>
      <w:r w:rsidR="00155C8A" w:rsidRPr="00C15797">
        <w:rPr>
          <w:b/>
        </w:rPr>
        <w:t>attention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recommendations</w:t>
      </w:r>
      <w:r w:rsidR="0086017D">
        <w:rPr>
          <w:b/>
        </w:rPr>
        <w:t xml:space="preserve"> </w:t>
      </w:r>
      <w:r w:rsidR="00155C8A" w:rsidRPr="00C15797">
        <w:rPr>
          <w:b/>
        </w:rPr>
        <w:t>contained</w:t>
      </w:r>
      <w:r w:rsidR="0086017D">
        <w:rPr>
          <w:b/>
        </w:rPr>
        <w:t xml:space="preserve"> </w:t>
      </w:r>
      <w:r w:rsidR="00155C8A" w:rsidRPr="00C15797">
        <w:rPr>
          <w:b/>
        </w:rPr>
        <w:t>in</w:t>
      </w:r>
      <w:r w:rsidR="0086017D">
        <w:rPr>
          <w:b/>
        </w:rPr>
        <w:t xml:space="preserve"> </w:t>
      </w:r>
      <w:r w:rsidR="00155C8A" w:rsidRPr="00C15797">
        <w:rPr>
          <w:b/>
        </w:rPr>
        <w:t>paragraphs</w:t>
      </w:r>
      <w:r w:rsidR="0086017D">
        <w:rPr>
          <w:b/>
        </w:rPr>
        <w:t xml:space="preserve"> </w:t>
      </w:r>
      <w:r w:rsidR="00155C8A" w:rsidRPr="00C15797">
        <w:rPr>
          <w:b/>
        </w:rPr>
        <w:t>9,</w:t>
      </w:r>
      <w:r w:rsidR="0086017D">
        <w:rPr>
          <w:b/>
        </w:rPr>
        <w:t xml:space="preserve"> </w:t>
      </w:r>
      <w:r w:rsidR="00155C8A" w:rsidRPr="00C15797">
        <w:rPr>
          <w:b/>
        </w:rPr>
        <w:t>on</w:t>
      </w:r>
      <w:r w:rsidR="0086017D">
        <w:rPr>
          <w:b/>
        </w:rPr>
        <w:t xml:space="preserve"> </w:t>
      </w:r>
      <w:r w:rsidR="00155C8A" w:rsidRPr="00C15797">
        <w:rPr>
          <w:b/>
        </w:rPr>
        <w:t>participation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persons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 w:rsidRPr="00C15797">
        <w:rPr>
          <w:b/>
        </w:rPr>
        <w:t>disabilities,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41</w:t>
      </w:r>
      <w:r w:rsidR="0086017D">
        <w:rPr>
          <w:b/>
        </w:rPr>
        <w:t xml:space="preserve"> </w:t>
      </w:r>
      <w:r w:rsidR="00155C8A" w:rsidRPr="00C15797">
        <w:rPr>
          <w:b/>
        </w:rPr>
        <w:t>on</w:t>
      </w:r>
      <w:r w:rsidR="0086017D">
        <w:rPr>
          <w:b/>
        </w:rPr>
        <w:t xml:space="preserve"> </w:t>
      </w:r>
      <w:r w:rsidR="00155C8A" w:rsidRPr="00C15797">
        <w:rPr>
          <w:b/>
        </w:rPr>
        <w:t>living</w:t>
      </w:r>
      <w:r w:rsidR="0086017D">
        <w:rPr>
          <w:b/>
        </w:rPr>
        <w:t xml:space="preserve"> </w:t>
      </w:r>
      <w:r w:rsidR="00155C8A" w:rsidRPr="00C15797">
        <w:rPr>
          <w:b/>
        </w:rPr>
        <w:t>independently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being</w:t>
      </w:r>
      <w:r w:rsidR="0086017D">
        <w:rPr>
          <w:b/>
        </w:rPr>
        <w:t xml:space="preserve"> </w:t>
      </w:r>
      <w:r w:rsidR="00155C8A" w:rsidRPr="00C15797">
        <w:rPr>
          <w:b/>
        </w:rPr>
        <w:t>included</w:t>
      </w:r>
      <w:r w:rsidR="0086017D">
        <w:rPr>
          <w:b/>
        </w:rPr>
        <w:t xml:space="preserve"> </w:t>
      </w:r>
      <w:r w:rsidR="00155C8A" w:rsidRPr="00C15797">
        <w:rPr>
          <w:b/>
        </w:rPr>
        <w:t>in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community.</w:t>
      </w:r>
    </w:p>
    <w:p w14:paraId="3EDA9920" w14:textId="190BA6BC" w:rsidR="00155C8A" w:rsidRPr="00C1579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C15797">
        <w:t>67.</w:t>
      </w:r>
      <w:r w:rsidRPr="00C15797">
        <w:tab/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Committee</w:t>
      </w:r>
      <w:r w:rsidR="0086017D">
        <w:rPr>
          <w:b/>
        </w:rPr>
        <w:t xml:space="preserve"> </w:t>
      </w:r>
      <w:r w:rsidR="00155C8A" w:rsidRPr="00C15797">
        <w:rPr>
          <w:b/>
        </w:rPr>
        <w:t>requests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State</w:t>
      </w:r>
      <w:r w:rsidR="0086017D">
        <w:rPr>
          <w:b/>
        </w:rPr>
        <w:t xml:space="preserve"> </w:t>
      </w:r>
      <w:r w:rsidR="00155C8A" w:rsidRPr="00C15797">
        <w:rPr>
          <w:b/>
        </w:rPr>
        <w:t>party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implement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recommendations</w:t>
      </w:r>
      <w:r w:rsidR="0086017D">
        <w:rPr>
          <w:b/>
        </w:rPr>
        <w:t xml:space="preserve"> </w:t>
      </w:r>
      <w:r w:rsidR="00155C8A" w:rsidRPr="00C15797">
        <w:rPr>
          <w:b/>
        </w:rPr>
        <w:t>contained</w:t>
      </w:r>
      <w:r w:rsidR="0086017D">
        <w:rPr>
          <w:b/>
        </w:rPr>
        <w:t xml:space="preserve"> </w:t>
      </w:r>
      <w:r w:rsidR="00155C8A" w:rsidRPr="00C15797">
        <w:rPr>
          <w:b/>
        </w:rPr>
        <w:t>in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present</w:t>
      </w:r>
      <w:r w:rsidR="0086017D">
        <w:rPr>
          <w:b/>
        </w:rPr>
        <w:t xml:space="preserve"> </w:t>
      </w:r>
      <w:r w:rsidR="00155C8A" w:rsidRPr="00C15797">
        <w:rPr>
          <w:b/>
        </w:rPr>
        <w:t>concluding</w:t>
      </w:r>
      <w:r w:rsidR="0086017D">
        <w:rPr>
          <w:b/>
        </w:rPr>
        <w:t xml:space="preserve"> </w:t>
      </w:r>
      <w:r w:rsidR="00155C8A" w:rsidRPr="00C15797">
        <w:rPr>
          <w:b/>
        </w:rPr>
        <w:t>observations.</w:t>
      </w:r>
      <w:r w:rsidR="0086017D">
        <w:rPr>
          <w:b/>
        </w:rPr>
        <w:t xml:space="preserve"> </w:t>
      </w:r>
      <w:r w:rsidR="00155C8A" w:rsidRPr="00C15797">
        <w:rPr>
          <w:b/>
        </w:rPr>
        <w:t>It</w:t>
      </w:r>
      <w:r w:rsidR="0086017D">
        <w:rPr>
          <w:b/>
        </w:rPr>
        <w:t xml:space="preserve"> </w:t>
      </w:r>
      <w:r w:rsidR="00155C8A" w:rsidRPr="00C15797">
        <w:rPr>
          <w:b/>
        </w:rPr>
        <w:t>recommends</w:t>
      </w:r>
      <w:r w:rsidR="0086017D">
        <w:rPr>
          <w:b/>
        </w:rPr>
        <w:t xml:space="preserve"> </w:t>
      </w:r>
      <w:r w:rsidR="00155C8A" w:rsidRPr="00C15797">
        <w:rPr>
          <w:b/>
        </w:rPr>
        <w:t>that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State</w:t>
      </w:r>
      <w:r w:rsidR="0086017D">
        <w:rPr>
          <w:b/>
        </w:rPr>
        <w:t xml:space="preserve"> </w:t>
      </w:r>
      <w:r w:rsidR="00155C8A" w:rsidRPr="00C15797">
        <w:rPr>
          <w:b/>
        </w:rPr>
        <w:t>party</w:t>
      </w:r>
      <w:r w:rsidR="0086017D">
        <w:rPr>
          <w:b/>
        </w:rPr>
        <w:t xml:space="preserve"> </w:t>
      </w:r>
      <w:r w:rsidR="00155C8A" w:rsidRPr="00C15797">
        <w:rPr>
          <w:b/>
        </w:rPr>
        <w:t>transmit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concluding</w:t>
      </w:r>
      <w:r w:rsidR="0086017D">
        <w:rPr>
          <w:b/>
        </w:rPr>
        <w:t xml:space="preserve"> </w:t>
      </w:r>
      <w:r w:rsidR="00155C8A" w:rsidRPr="00C15797">
        <w:rPr>
          <w:b/>
        </w:rPr>
        <w:t>observations</w:t>
      </w:r>
      <w:r w:rsidR="0086017D">
        <w:rPr>
          <w:b/>
        </w:rPr>
        <w:t xml:space="preserve"> </w:t>
      </w:r>
      <w:r w:rsidR="00155C8A" w:rsidRPr="00C15797">
        <w:rPr>
          <w:b/>
        </w:rPr>
        <w:t>for</w:t>
      </w:r>
      <w:r w:rsidR="0086017D">
        <w:rPr>
          <w:b/>
        </w:rPr>
        <w:t xml:space="preserve"> </w:t>
      </w:r>
      <w:r w:rsidR="00155C8A" w:rsidRPr="00C15797">
        <w:rPr>
          <w:b/>
        </w:rPr>
        <w:t>consideration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action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members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Government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parliament,</w:t>
      </w:r>
      <w:r w:rsidR="0086017D">
        <w:rPr>
          <w:b/>
        </w:rPr>
        <w:t xml:space="preserve"> </w:t>
      </w:r>
      <w:r w:rsidR="00155C8A" w:rsidRPr="00C15797">
        <w:rPr>
          <w:b/>
        </w:rPr>
        <w:t>officials</w:t>
      </w:r>
      <w:r w:rsidR="0086017D">
        <w:rPr>
          <w:b/>
        </w:rPr>
        <w:t xml:space="preserve"> </w:t>
      </w:r>
      <w:r w:rsidR="00155C8A" w:rsidRPr="00C15797">
        <w:rPr>
          <w:b/>
        </w:rPr>
        <w:t>in</w:t>
      </w:r>
      <w:r w:rsidR="0086017D">
        <w:rPr>
          <w:b/>
        </w:rPr>
        <w:t xml:space="preserve"> </w:t>
      </w:r>
      <w:r w:rsidR="00155C8A" w:rsidRPr="00C15797">
        <w:rPr>
          <w:b/>
        </w:rPr>
        <w:t>relevant</w:t>
      </w:r>
      <w:r w:rsidR="0086017D">
        <w:rPr>
          <w:b/>
        </w:rPr>
        <w:t xml:space="preserve"> </w:t>
      </w:r>
      <w:r w:rsidR="00155C8A" w:rsidRPr="00C15797">
        <w:rPr>
          <w:b/>
        </w:rPr>
        <w:t>ministries,</w:t>
      </w:r>
      <w:r w:rsidR="0086017D">
        <w:rPr>
          <w:b/>
        </w:rPr>
        <w:t xml:space="preserve"> </w:t>
      </w:r>
      <w:r w:rsidR="00155C8A" w:rsidRPr="00C15797">
        <w:rPr>
          <w:b/>
        </w:rPr>
        <w:t>local</w:t>
      </w:r>
      <w:r w:rsidR="0086017D">
        <w:rPr>
          <w:b/>
        </w:rPr>
        <w:t xml:space="preserve"> </w:t>
      </w:r>
      <w:r w:rsidR="00155C8A" w:rsidRPr="00C15797">
        <w:rPr>
          <w:b/>
        </w:rPr>
        <w:t>authorities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members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relevant</w:t>
      </w:r>
      <w:r w:rsidR="0086017D">
        <w:rPr>
          <w:b/>
        </w:rPr>
        <w:t xml:space="preserve"> </w:t>
      </w:r>
      <w:r w:rsidR="00155C8A" w:rsidRPr="00C15797">
        <w:rPr>
          <w:b/>
        </w:rPr>
        <w:t>professional</w:t>
      </w:r>
      <w:r w:rsidR="0086017D">
        <w:rPr>
          <w:b/>
        </w:rPr>
        <w:t xml:space="preserve"> </w:t>
      </w:r>
      <w:r w:rsidR="00155C8A" w:rsidRPr="00C15797">
        <w:rPr>
          <w:b/>
        </w:rPr>
        <w:t>groups,</w:t>
      </w:r>
      <w:r w:rsidR="0086017D">
        <w:rPr>
          <w:b/>
        </w:rPr>
        <w:t xml:space="preserve"> </w:t>
      </w:r>
      <w:r w:rsidR="00155C8A" w:rsidRPr="00C15797">
        <w:rPr>
          <w:b/>
        </w:rPr>
        <w:t>such</w:t>
      </w:r>
      <w:r w:rsidR="0086017D">
        <w:rPr>
          <w:b/>
        </w:rPr>
        <w:t xml:space="preserve"> </w:t>
      </w:r>
      <w:r w:rsidR="00155C8A" w:rsidRPr="00C15797">
        <w:rPr>
          <w:b/>
        </w:rPr>
        <w:t>as</w:t>
      </w:r>
      <w:r w:rsidR="0086017D">
        <w:rPr>
          <w:b/>
        </w:rPr>
        <w:t xml:space="preserve"> </w:t>
      </w:r>
      <w:r w:rsidR="00155C8A" w:rsidRPr="00C15797">
        <w:rPr>
          <w:b/>
        </w:rPr>
        <w:t>education,</w:t>
      </w:r>
      <w:r w:rsidR="0086017D">
        <w:rPr>
          <w:b/>
        </w:rPr>
        <w:t xml:space="preserve"> </w:t>
      </w:r>
      <w:r w:rsidR="00155C8A" w:rsidRPr="00C15797">
        <w:rPr>
          <w:b/>
        </w:rPr>
        <w:t>medical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legal</w:t>
      </w:r>
      <w:r w:rsidR="0086017D">
        <w:rPr>
          <w:b/>
        </w:rPr>
        <w:t xml:space="preserve"> </w:t>
      </w:r>
      <w:r w:rsidR="00155C8A" w:rsidRPr="00C15797">
        <w:rPr>
          <w:b/>
        </w:rPr>
        <w:t>professionals,</w:t>
      </w:r>
      <w:r w:rsidR="0086017D">
        <w:rPr>
          <w:b/>
        </w:rPr>
        <w:t xml:space="preserve"> </w:t>
      </w:r>
      <w:r w:rsidR="00155C8A" w:rsidRPr="00C15797">
        <w:rPr>
          <w:b/>
        </w:rPr>
        <w:t>as</w:t>
      </w:r>
      <w:r w:rsidR="0086017D">
        <w:rPr>
          <w:b/>
        </w:rPr>
        <w:t xml:space="preserve"> </w:t>
      </w:r>
      <w:r w:rsidR="00155C8A" w:rsidRPr="00C15797">
        <w:rPr>
          <w:b/>
        </w:rPr>
        <w:t>well</w:t>
      </w:r>
      <w:r w:rsidR="0086017D">
        <w:rPr>
          <w:b/>
        </w:rPr>
        <w:t xml:space="preserve"> </w:t>
      </w:r>
      <w:r w:rsidR="00155C8A" w:rsidRPr="00C15797">
        <w:rPr>
          <w:b/>
        </w:rPr>
        <w:t>as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media,</w:t>
      </w:r>
      <w:r w:rsidR="0086017D">
        <w:rPr>
          <w:b/>
        </w:rPr>
        <w:t xml:space="preserve"> </w:t>
      </w:r>
      <w:r w:rsidR="00155C8A" w:rsidRPr="00C15797">
        <w:rPr>
          <w:b/>
        </w:rPr>
        <w:t>using</w:t>
      </w:r>
      <w:r w:rsidR="0086017D">
        <w:rPr>
          <w:b/>
        </w:rPr>
        <w:t xml:space="preserve"> </w:t>
      </w:r>
      <w:r w:rsidR="00155C8A" w:rsidRPr="00C15797">
        <w:rPr>
          <w:b/>
        </w:rPr>
        <w:t>modern</w:t>
      </w:r>
      <w:r w:rsidR="0086017D">
        <w:rPr>
          <w:b/>
        </w:rPr>
        <w:t xml:space="preserve"> </w:t>
      </w:r>
      <w:r w:rsidR="00155C8A" w:rsidRPr="00C15797">
        <w:rPr>
          <w:b/>
        </w:rPr>
        <w:t>social</w:t>
      </w:r>
      <w:r w:rsidR="0086017D">
        <w:rPr>
          <w:b/>
        </w:rPr>
        <w:t xml:space="preserve"> </w:t>
      </w:r>
      <w:r w:rsidR="00155C8A" w:rsidRPr="00C15797">
        <w:rPr>
          <w:b/>
        </w:rPr>
        <w:t>communication</w:t>
      </w:r>
      <w:r w:rsidR="0086017D">
        <w:rPr>
          <w:b/>
        </w:rPr>
        <w:t xml:space="preserve"> </w:t>
      </w:r>
      <w:r w:rsidR="00155C8A" w:rsidRPr="00C15797">
        <w:rPr>
          <w:b/>
        </w:rPr>
        <w:t>strategies.</w:t>
      </w:r>
    </w:p>
    <w:p w14:paraId="63313DAF" w14:textId="11B99EBE" w:rsidR="00155C8A" w:rsidRPr="00C1579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C15797">
        <w:t>68.</w:t>
      </w:r>
      <w:r w:rsidRPr="00C15797">
        <w:tab/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Committee</w:t>
      </w:r>
      <w:r w:rsidR="0086017D">
        <w:rPr>
          <w:b/>
        </w:rPr>
        <w:t xml:space="preserve"> </w:t>
      </w:r>
      <w:r w:rsidR="00155C8A" w:rsidRPr="00C15797">
        <w:rPr>
          <w:b/>
        </w:rPr>
        <w:t>strongly</w:t>
      </w:r>
      <w:r w:rsidR="0086017D">
        <w:rPr>
          <w:b/>
        </w:rPr>
        <w:t xml:space="preserve"> </w:t>
      </w:r>
      <w:r w:rsidR="00155C8A" w:rsidRPr="00C15797">
        <w:rPr>
          <w:b/>
        </w:rPr>
        <w:t>encourages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State</w:t>
      </w:r>
      <w:r w:rsidR="0086017D">
        <w:rPr>
          <w:b/>
        </w:rPr>
        <w:t xml:space="preserve"> </w:t>
      </w:r>
      <w:r w:rsidR="00155C8A" w:rsidRPr="00C15797">
        <w:rPr>
          <w:b/>
        </w:rPr>
        <w:t>party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involve</w:t>
      </w:r>
      <w:r w:rsidR="0086017D">
        <w:rPr>
          <w:b/>
        </w:rPr>
        <w:t xml:space="preserve"> </w:t>
      </w:r>
      <w:r w:rsidR="00155C8A" w:rsidRPr="00C15797">
        <w:rPr>
          <w:b/>
        </w:rPr>
        <w:t>civil</w:t>
      </w:r>
      <w:r w:rsidR="0086017D">
        <w:rPr>
          <w:b/>
        </w:rPr>
        <w:t xml:space="preserve"> </w:t>
      </w:r>
      <w:r w:rsidR="00155C8A" w:rsidRPr="00C15797">
        <w:rPr>
          <w:b/>
        </w:rPr>
        <w:t>society</w:t>
      </w:r>
      <w:r w:rsidR="0086017D">
        <w:rPr>
          <w:b/>
        </w:rPr>
        <w:t xml:space="preserve"> </w:t>
      </w:r>
      <w:r w:rsidR="00155C8A" w:rsidRPr="00C15797">
        <w:rPr>
          <w:b/>
        </w:rPr>
        <w:t>organizations,</w:t>
      </w:r>
      <w:r w:rsidR="0086017D">
        <w:rPr>
          <w:b/>
        </w:rPr>
        <w:t xml:space="preserve"> </w:t>
      </w:r>
      <w:r w:rsidR="00155C8A" w:rsidRPr="00C15797">
        <w:rPr>
          <w:b/>
        </w:rPr>
        <w:t>in</w:t>
      </w:r>
      <w:r w:rsidR="0086017D">
        <w:rPr>
          <w:b/>
        </w:rPr>
        <w:t xml:space="preserve"> </w:t>
      </w:r>
      <w:r w:rsidR="00155C8A" w:rsidRPr="00C15797">
        <w:rPr>
          <w:b/>
        </w:rPr>
        <w:t>particular</w:t>
      </w:r>
      <w:r w:rsidR="0086017D">
        <w:rPr>
          <w:b/>
        </w:rPr>
        <w:t xml:space="preserve"> </w:t>
      </w:r>
      <w:r w:rsidR="00155C8A" w:rsidRPr="00C15797">
        <w:rPr>
          <w:b/>
        </w:rPr>
        <w:t>organizations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persons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 w:rsidRPr="00C15797">
        <w:rPr>
          <w:b/>
        </w:rPr>
        <w:t>disabilities,</w:t>
      </w:r>
      <w:r w:rsidR="0086017D">
        <w:rPr>
          <w:b/>
        </w:rPr>
        <w:t xml:space="preserve"> </w:t>
      </w:r>
      <w:r w:rsidR="00155C8A" w:rsidRPr="00C15797">
        <w:rPr>
          <w:b/>
        </w:rPr>
        <w:t>in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preparation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its</w:t>
      </w:r>
      <w:r w:rsidR="0086017D">
        <w:rPr>
          <w:b/>
        </w:rPr>
        <w:t xml:space="preserve"> </w:t>
      </w:r>
      <w:r w:rsidR="00155C8A" w:rsidRPr="00C15797">
        <w:rPr>
          <w:b/>
        </w:rPr>
        <w:t>periodic</w:t>
      </w:r>
      <w:r w:rsidR="0086017D">
        <w:rPr>
          <w:b/>
        </w:rPr>
        <w:t xml:space="preserve"> </w:t>
      </w:r>
      <w:r w:rsidR="00155C8A" w:rsidRPr="00C15797">
        <w:rPr>
          <w:b/>
        </w:rPr>
        <w:t>report.</w:t>
      </w:r>
    </w:p>
    <w:p w14:paraId="73185357" w14:textId="6890AFEA" w:rsidR="00155C8A" w:rsidRPr="00C1579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C15797">
        <w:t>69.</w:t>
      </w:r>
      <w:r w:rsidRPr="00C15797">
        <w:tab/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Committee</w:t>
      </w:r>
      <w:r w:rsidR="0086017D">
        <w:rPr>
          <w:b/>
        </w:rPr>
        <w:t xml:space="preserve"> </w:t>
      </w:r>
      <w:r w:rsidR="00155C8A" w:rsidRPr="00C15797">
        <w:rPr>
          <w:b/>
        </w:rPr>
        <w:t>requests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State</w:t>
      </w:r>
      <w:r w:rsidR="0086017D">
        <w:rPr>
          <w:b/>
        </w:rPr>
        <w:t xml:space="preserve"> </w:t>
      </w:r>
      <w:r w:rsidR="00155C8A" w:rsidRPr="00C15797">
        <w:rPr>
          <w:b/>
        </w:rPr>
        <w:t>party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disseminate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present</w:t>
      </w:r>
      <w:r w:rsidR="0086017D">
        <w:rPr>
          <w:b/>
        </w:rPr>
        <w:t xml:space="preserve"> </w:t>
      </w:r>
      <w:r w:rsidR="00155C8A" w:rsidRPr="00C15797">
        <w:rPr>
          <w:b/>
        </w:rPr>
        <w:t>concluding</w:t>
      </w:r>
      <w:r w:rsidR="0086017D">
        <w:rPr>
          <w:b/>
        </w:rPr>
        <w:t xml:space="preserve"> </w:t>
      </w:r>
      <w:r w:rsidR="00155C8A" w:rsidRPr="00C15797">
        <w:rPr>
          <w:b/>
        </w:rPr>
        <w:t>observations</w:t>
      </w:r>
      <w:r w:rsidR="0086017D">
        <w:rPr>
          <w:b/>
        </w:rPr>
        <w:t xml:space="preserve"> </w:t>
      </w:r>
      <w:r w:rsidR="00155C8A" w:rsidRPr="00C15797">
        <w:rPr>
          <w:b/>
        </w:rPr>
        <w:t>widely,</w:t>
      </w:r>
      <w:r w:rsidR="0086017D">
        <w:rPr>
          <w:b/>
        </w:rPr>
        <w:t xml:space="preserve"> </w:t>
      </w:r>
      <w:r w:rsidR="00155C8A" w:rsidRPr="00C15797">
        <w:rPr>
          <w:b/>
        </w:rPr>
        <w:t>including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non-governmental</w:t>
      </w:r>
      <w:r w:rsidR="0086017D">
        <w:rPr>
          <w:b/>
        </w:rPr>
        <w:t xml:space="preserve"> </w:t>
      </w:r>
      <w:r w:rsidR="00155C8A" w:rsidRPr="00C15797">
        <w:rPr>
          <w:b/>
        </w:rPr>
        <w:t>organizations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organizations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persons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 w:rsidRPr="00C15797">
        <w:rPr>
          <w:b/>
        </w:rPr>
        <w:t>disabilities,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persons</w:t>
      </w:r>
      <w:r w:rsidR="0086017D">
        <w:rPr>
          <w:b/>
        </w:rPr>
        <w:t xml:space="preserve"> </w:t>
      </w:r>
      <w:r w:rsidR="00155C8A" w:rsidRPr="00C15797">
        <w:rPr>
          <w:b/>
        </w:rPr>
        <w:t>with</w:t>
      </w:r>
      <w:r w:rsidR="0086017D">
        <w:rPr>
          <w:b/>
        </w:rPr>
        <w:t xml:space="preserve"> </w:t>
      </w:r>
      <w:r w:rsidR="00155C8A" w:rsidRPr="00C15797">
        <w:rPr>
          <w:b/>
        </w:rPr>
        <w:t>disabilities</w:t>
      </w:r>
      <w:r w:rsidR="0086017D">
        <w:rPr>
          <w:b/>
        </w:rPr>
        <w:t xml:space="preserve"> </w:t>
      </w:r>
      <w:r w:rsidR="00155C8A" w:rsidRPr="00C15797">
        <w:rPr>
          <w:b/>
        </w:rPr>
        <w:t>themselves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members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their</w:t>
      </w:r>
      <w:r w:rsidR="0086017D">
        <w:rPr>
          <w:b/>
        </w:rPr>
        <w:t xml:space="preserve"> </w:t>
      </w:r>
      <w:r w:rsidR="00155C8A" w:rsidRPr="00C15797">
        <w:rPr>
          <w:b/>
        </w:rPr>
        <w:t>families,</w:t>
      </w:r>
      <w:r w:rsidR="0086017D">
        <w:rPr>
          <w:b/>
        </w:rPr>
        <w:t xml:space="preserve"> </w:t>
      </w:r>
      <w:r w:rsidR="00155C8A" w:rsidRPr="00C15797">
        <w:rPr>
          <w:b/>
        </w:rPr>
        <w:t>in</w:t>
      </w:r>
      <w:r w:rsidR="0086017D">
        <w:rPr>
          <w:b/>
        </w:rPr>
        <w:t xml:space="preserve"> </w:t>
      </w:r>
      <w:r w:rsidR="00155C8A" w:rsidRPr="00C15797">
        <w:rPr>
          <w:b/>
        </w:rPr>
        <w:t>national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minority</w:t>
      </w:r>
      <w:r w:rsidR="0086017D">
        <w:rPr>
          <w:b/>
        </w:rPr>
        <w:t xml:space="preserve"> </w:t>
      </w:r>
      <w:r w:rsidR="00155C8A" w:rsidRPr="00C15797">
        <w:rPr>
          <w:b/>
        </w:rPr>
        <w:t>languages,</w:t>
      </w:r>
      <w:r w:rsidR="0086017D">
        <w:rPr>
          <w:b/>
        </w:rPr>
        <w:t xml:space="preserve"> </w:t>
      </w:r>
      <w:r w:rsidR="00155C8A" w:rsidRPr="00C15797">
        <w:rPr>
          <w:b/>
        </w:rPr>
        <w:t>including</w:t>
      </w:r>
      <w:r w:rsidR="0086017D">
        <w:rPr>
          <w:b/>
        </w:rPr>
        <w:t xml:space="preserve"> </w:t>
      </w:r>
      <w:r w:rsidR="00155C8A" w:rsidRPr="00C15797">
        <w:rPr>
          <w:b/>
        </w:rPr>
        <w:t>sign</w:t>
      </w:r>
      <w:r w:rsidR="0086017D">
        <w:rPr>
          <w:b/>
        </w:rPr>
        <w:t xml:space="preserve"> </w:t>
      </w:r>
      <w:r w:rsidR="00155C8A" w:rsidRPr="00C15797">
        <w:rPr>
          <w:b/>
        </w:rPr>
        <w:t>language,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in</w:t>
      </w:r>
      <w:r w:rsidR="0086017D">
        <w:rPr>
          <w:b/>
        </w:rPr>
        <w:t xml:space="preserve"> </w:t>
      </w:r>
      <w:r w:rsidR="00155C8A" w:rsidRPr="00C15797">
        <w:rPr>
          <w:b/>
        </w:rPr>
        <w:t>accessible</w:t>
      </w:r>
      <w:r w:rsidR="0086017D">
        <w:rPr>
          <w:b/>
        </w:rPr>
        <w:t xml:space="preserve"> </w:t>
      </w:r>
      <w:r w:rsidR="00155C8A" w:rsidRPr="00C15797">
        <w:rPr>
          <w:b/>
        </w:rPr>
        <w:t>formats,</w:t>
      </w:r>
      <w:r w:rsidR="0086017D">
        <w:rPr>
          <w:b/>
        </w:rPr>
        <w:t xml:space="preserve"> </w:t>
      </w:r>
      <w:r w:rsidR="00155C8A" w:rsidRPr="00C15797">
        <w:rPr>
          <w:b/>
        </w:rPr>
        <w:t>including</w:t>
      </w:r>
      <w:r w:rsidR="0086017D">
        <w:rPr>
          <w:b/>
        </w:rPr>
        <w:t xml:space="preserve"> </w:t>
      </w:r>
      <w:r w:rsidR="00155C8A" w:rsidRPr="00C15797">
        <w:rPr>
          <w:b/>
        </w:rPr>
        <w:t>Easy</w:t>
      </w:r>
      <w:r w:rsidR="0086017D">
        <w:rPr>
          <w:b/>
        </w:rPr>
        <w:t xml:space="preserve"> </w:t>
      </w:r>
      <w:r w:rsidR="00155C8A" w:rsidRPr="00C15797">
        <w:rPr>
          <w:b/>
        </w:rPr>
        <w:t>Read,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make</w:t>
      </w:r>
      <w:r w:rsidR="0086017D">
        <w:rPr>
          <w:b/>
        </w:rPr>
        <w:t xml:space="preserve"> </w:t>
      </w:r>
      <w:r w:rsidR="00155C8A" w:rsidRPr="00C15797">
        <w:rPr>
          <w:b/>
        </w:rPr>
        <w:t>them</w:t>
      </w:r>
      <w:r w:rsidR="0086017D">
        <w:rPr>
          <w:b/>
        </w:rPr>
        <w:t xml:space="preserve"> </w:t>
      </w:r>
      <w:r w:rsidR="00155C8A" w:rsidRPr="00C15797">
        <w:rPr>
          <w:b/>
        </w:rPr>
        <w:t>available</w:t>
      </w:r>
      <w:r w:rsidR="0086017D">
        <w:rPr>
          <w:b/>
        </w:rPr>
        <w:t xml:space="preserve"> </w:t>
      </w:r>
      <w:r w:rsidR="00155C8A" w:rsidRPr="00C15797">
        <w:rPr>
          <w:b/>
        </w:rPr>
        <w:t>on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government</w:t>
      </w:r>
      <w:r w:rsidR="0086017D">
        <w:rPr>
          <w:b/>
        </w:rPr>
        <w:t xml:space="preserve"> </w:t>
      </w:r>
      <w:r w:rsidR="00155C8A" w:rsidRPr="00C15797">
        <w:rPr>
          <w:b/>
        </w:rPr>
        <w:t>website</w:t>
      </w:r>
      <w:r w:rsidR="0086017D">
        <w:rPr>
          <w:b/>
        </w:rPr>
        <w:t xml:space="preserve"> </w:t>
      </w:r>
      <w:r w:rsidR="00155C8A" w:rsidRPr="00C15797">
        <w:rPr>
          <w:b/>
        </w:rPr>
        <w:t>on</w:t>
      </w:r>
      <w:r w:rsidR="0086017D">
        <w:rPr>
          <w:b/>
        </w:rPr>
        <w:t xml:space="preserve"> </w:t>
      </w:r>
      <w:r w:rsidR="00155C8A" w:rsidRPr="00C15797">
        <w:rPr>
          <w:b/>
        </w:rPr>
        <w:t>human</w:t>
      </w:r>
      <w:r w:rsidR="0086017D">
        <w:rPr>
          <w:b/>
        </w:rPr>
        <w:t xml:space="preserve"> </w:t>
      </w:r>
      <w:r w:rsidR="00155C8A" w:rsidRPr="00C15797">
        <w:rPr>
          <w:b/>
        </w:rPr>
        <w:t>rights.</w:t>
      </w:r>
    </w:p>
    <w:p w14:paraId="0742189C" w14:textId="7DFFE093" w:rsidR="00155C8A" w:rsidRPr="00E67A58" w:rsidRDefault="00155C8A" w:rsidP="008675ED">
      <w:pPr>
        <w:pStyle w:val="H23G"/>
      </w:pPr>
      <w:r w:rsidRPr="00E67A58">
        <w:lastRenderedPageBreak/>
        <w:tab/>
      </w:r>
      <w:r w:rsidRPr="00E67A58">
        <w:tab/>
        <w:t>Next</w:t>
      </w:r>
      <w:r w:rsidR="0086017D">
        <w:t xml:space="preserve"> </w:t>
      </w:r>
      <w:r w:rsidRPr="00E67A58">
        <w:t>periodic</w:t>
      </w:r>
      <w:r w:rsidR="0086017D">
        <w:t xml:space="preserve"> </w:t>
      </w:r>
      <w:r w:rsidRPr="00E67A58">
        <w:t>report</w:t>
      </w:r>
    </w:p>
    <w:p w14:paraId="0DB6D0A6" w14:textId="147506C0" w:rsidR="00155C8A" w:rsidRPr="00C15797" w:rsidRDefault="00C84461" w:rsidP="00C8446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iCs/>
        </w:rPr>
      </w:pPr>
      <w:r w:rsidRPr="00C15797">
        <w:rPr>
          <w:iCs/>
        </w:rPr>
        <w:t>70.</w:t>
      </w:r>
      <w:r w:rsidRPr="00C15797">
        <w:rPr>
          <w:iCs/>
        </w:rPr>
        <w:tab/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Committee</w:t>
      </w:r>
      <w:r w:rsidR="0086017D">
        <w:rPr>
          <w:b/>
        </w:rPr>
        <w:t xml:space="preserve"> </w:t>
      </w:r>
      <w:r w:rsidR="00155C8A" w:rsidRPr="00C15797">
        <w:rPr>
          <w:b/>
        </w:rPr>
        <w:t>requests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State</w:t>
      </w:r>
      <w:r w:rsidR="0086017D">
        <w:rPr>
          <w:b/>
        </w:rPr>
        <w:t xml:space="preserve"> </w:t>
      </w:r>
      <w:r w:rsidR="00155C8A" w:rsidRPr="00C15797">
        <w:rPr>
          <w:b/>
        </w:rPr>
        <w:t>party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submit</w:t>
      </w:r>
      <w:r w:rsidR="0086017D">
        <w:rPr>
          <w:b/>
        </w:rPr>
        <w:t xml:space="preserve"> </w:t>
      </w:r>
      <w:r w:rsidR="00155C8A" w:rsidRPr="00C15797">
        <w:rPr>
          <w:b/>
        </w:rPr>
        <w:t>its</w:t>
      </w:r>
      <w:r w:rsidR="0086017D">
        <w:rPr>
          <w:b/>
        </w:rPr>
        <w:t xml:space="preserve"> </w:t>
      </w:r>
      <w:r w:rsidR="00155C8A" w:rsidRPr="00C15797">
        <w:rPr>
          <w:b/>
        </w:rPr>
        <w:t>combined</w:t>
      </w:r>
      <w:r w:rsidR="0086017D">
        <w:rPr>
          <w:b/>
        </w:rPr>
        <w:t xml:space="preserve"> </w:t>
      </w:r>
      <w:r w:rsidR="00155C8A" w:rsidRPr="00C15797">
        <w:rPr>
          <w:b/>
        </w:rPr>
        <w:t>fourth</w:t>
      </w:r>
      <w:r w:rsidR="0086017D">
        <w:rPr>
          <w:b/>
        </w:rPr>
        <w:t xml:space="preserve"> </w:t>
      </w:r>
      <w:r w:rsidR="00155C8A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fifth</w:t>
      </w:r>
      <w:r w:rsidR="0086017D">
        <w:rPr>
          <w:b/>
        </w:rPr>
        <w:t xml:space="preserve"> </w:t>
      </w:r>
      <w:r w:rsidR="00155C8A" w:rsidRPr="00C15797">
        <w:rPr>
          <w:b/>
        </w:rPr>
        <w:t>periodic</w:t>
      </w:r>
      <w:r w:rsidR="0086017D">
        <w:rPr>
          <w:b/>
        </w:rPr>
        <w:t xml:space="preserve"> </w:t>
      </w:r>
      <w:r w:rsidR="00155C8A" w:rsidRPr="00C15797">
        <w:rPr>
          <w:b/>
        </w:rPr>
        <w:t>reports</w:t>
      </w:r>
      <w:r w:rsidR="0086017D">
        <w:rPr>
          <w:b/>
        </w:rPr>
        <w:t xml:space="preserve"> </w:t>
      </w:r>
      <w:r w:rsidR="00155C8A" w:rsidRPr="00C15797">
        <w:rPr>
          <w:b/>
        </w:rPr>
        <w:t>by</w:t>
      </w:r>
      <w:r w:rsidR="0086017D">
        <w:rPr>
          <w:b/>
        </w:rPr>
        <w:t xml:space="preserve"> </w:t>
      </w:r>
      <w:r w:rsidR="00155C8A" w:rsidRPr="00C15797">
        <w:rPr>
          <w:b/>
        </w:rPr>
        <w:t>20</w:t>
      </w:r>
      <w:r w:rsidR="0086017D">
        <w:rPr>
          <w:b/>
        </w:rPr>
        <w:t xml:space="preserve"> </w:t>
      </w:r>
      <w:r w:rsidR="00155C8A" w:rsidRPr="00C15797">
        <w:rPr>
          <w:b/>
        </w:rPr>
        <w:t>August</w:t>
      </w:r>
      <w:r w:rsidR="0086017D">
        <w:rPr>
          <w:b/>
        </w:rPr>
        <w:t xml:space="preserve"> </w:t>
      </w:r>
      <w:r w:rsidR="00155C8A" w:rsidRPr="00C15797">
        <w:rPr>
          <w:b/>
        </w:rPr>
        <w:t>2025</w:t>
      </w:r>
      <w:r w:rsidR="0086017D">
        <w:rPr>
          <w:b/>
        </w:rPr>
        <w:t xml:space="preserve"> </w:t>
      </w:r>
      <w:r w:rsidR="00155C8A" w:rsidRPr="00C15797">
        <w:rPr>
          <w:b/>
        </w:rPr>
        <w:t>and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include</w:t>
      </w:r>
      <w:r w:rsidR="0086017D">
        <w:rPr>
          <w:b/>
        </w:rPr>
        <w:t xml:space="preserve"> </w:t>
      </w:r>
      <w:r w:rsidR="00155C8A" w:rsidRPr="00C15797">
        <w:rPr>
          <w:b/>
        </w:rPr>
        <w:t>in</w:t>
      </w:r>
      <w:r w:rsidR="0086017D">
        <w:rPr>
          <w:b/>
        </w:rPr>
        <w:t xml:space="preserve"> </w:t>
      </w:r>
      <w:r w:rsidR="00155C8A">
        <w:rPr>
          <w:b/>
        </w:rPr>
        <w:t>them</w:t>
      </w:r>
      <w:r w:rsidR="0086017D">
        <w:rPr>
          <w:b/>
        </w:rPr>
        <w:t xml:space="preserve"> </w:t>
      </w:r>
      <w:r w:rsidR="00155C8A" w:rsidRPr="00C15797">
        <w:rPr>
          <w:b/>
        </w:rPr>
        <w:t>information</w:t>
      </w:r>
      <w:r w:rsidR="0086017D">
        <w:rPr>
          <w:b/>
        </w:rPr>
        <w:t xml:space="preserve"> </w:t>
      </w:r>
      <w:r w:rsidR="00155C8A" w:rsidRPr="00C15797">
        <w:rPr>
          <w:b/>
        </w:rPr>
        <w:t>on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implementation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recommendations</w:t>
      </w:r>
      <w:r w:rsidR="0086017D">
        <w:rPr>
          <w:b/>
        </w:rPr>
        <w:t xml:space="preserve"> </w:t>
      </w:r>
      <w:r w:rsidR="00155C8A" w:rsidRPr="00C15797">
        <w:rPr>
          <w:b/>
        </w:rPr>
        <w:t>made</w:t>
      </w:r>
      <w:r w:rsidR="0086017D">
        <w:rPr>
          <w:b/>
        </w:rPr>
        <w:t xml:space="preserve"> </w:t>
      </w:r>
      <w:r w:rsidR="00155C8A" w:rsidRPr="00C15797">
        <w:rPr>
          <w:b/>
        </w:rPr>
        <w:t>in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present</w:t>
      </w:r>
      <w:r w:rsidR="0086017D">
        <w:rPr>
          <w:b/>
        </w:rPr>
        <w:t xml:space="preserve"> </w:t>
      </w:r>
      <w:r w:rsidR="00155C8A" w:rsidRPr="00C15797">
        <w:rPr>
          <w:b/>
        </w:rPr>
        <w:t>concluding</w:t>
      </w:r>
      <w:r w:rsidR="0086017D">
        <w:rPr>
          <w:b/>
        </w:rPr>
        <w:t xml:space="preserve"> </w:t>
      </w:r>
      <w:r w:rsidR="00155C8A" w:rsidRPr="00C15797">
        <w:rPr>
          <w:b/>
        </w:rPr>
        <w:t>observations.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Committee</w:t>
      </w:r>
      <w:r w:rsidR="0086017D">
        <w:rPr>
          <w:b/>
        </w:rPr>
        <w:t xml:space="preserve"> </w:t>
      </w:r>
      <w:r w:rsidR="00155C8A" w:rsidRPr="00C15797">
        <w:rPr>
          <w:b/>
        </w:rPr>
        <w:t>also</w:t>
      </w:r>
      <w:r w:rsidR="0086017D">
        <w:rPr>
          <w:b/>
        </w:rPr>
        <w:t xml:space="preserve"> </w:t>
      </w:r>
      <w:r w:rsidR="00155C8A" w:rsidRPr="00C15797">
        <w:rPr>
          <w:b/>
        </w:rPr>
        <w:t>requests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State</w:t>
      </w:r>
      <w:r w:rsidR="0086017D">
        <w:rPr>
          <w:b/>
        </w:rPr>
        <w:t xml:space="preserve"> </w:t>
      </w:r>
      <w:r w:rsidR="00155C8A" w:rsidRPr="00C15797">
        <w:rPr>
          <w:b/>
        </w:rPr>
        <w:t>party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consider</w:t>
      </w:r>
      <w:r w:rsidR="0086017D">
        <w:rPr>
          <w:b/>
        </w:rPr>
        <w:t xml:space="preserve"> </w:t>
      </w:r>
      <w:r w:rsidR="00155C8A" w:rsidRPr="00C15797">
        <w:rPr>
          <w:b/>
        </w:rPr>
        <w:t>submitting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above-mentioned</w:t>
      </w:r>
      <w:r w:rsidR="0086017D">
        <w:rPr>
          <w:b/>
        </w:rPr>
        <w:t xml:space="preserve"> </w:t>
      </w:r>
      <w:r w:rsidR="00155C8A" w:rsidRPr="00C15797">
        <w:rPr>
          <w:b/>
        </w:rPr>
        <w:t>reports</w:t>
      </w:r>
      <w:r w:rsidR="0086017D">
        <w:rPr>
          <w:b/>
        </w:rPr>
        <w:t xml:space="preserve"> </w:t>
      </w:r>
      <w:r w:rsidR="00155C8A" w:rsidRPr="00C15797">
        <w:rPr>
          <w:b/>
        </w:rPr>
        <w:t>under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Committee</w:t>
      </w:r>
      <w:r w:rsidR="009112DB">
        <w:rPr>
          <w:b/>
        </w:rPr>
        <w:t>’</w:t>
      </w:r>
      <w:r w:rsidR="00155C8A" w:rsidRPr="00C15797">
        <w:rPr>
          <w:b/>
        </w:rPr>
        <w:t>s</w:t>
      </w:r>
      <w:r w:rsidR="0086017D">
        <w:rPr>
          <w:b/>
        </w:rPr>
        <w:t xml:space="preserve"> </w:t>
      </w:r>
      <w:r w:rsidR="00155C8A" w:rsidRPr="00C15797">
        <w:rPr>
          <w:b/>
        </w:rPr>
        <w:t>simplified</w:t>
      </w:r>
      <w:r w:rsidR="0086017D">
        <w:rPr>
          <w:b/>
        </w:rPr>
        <w:t xml:space="preserve"> </w:t>
      </w:r>
      <w:r w:rsidR="00155C8A" w:rsidRPr="00C15797">
        <w:rPr>
          <w:b/>
        </w:rPr>
        <w:t>reporting</w:t>
      </w:r>
      <w:r w:rsidR="0086017D">
        <w:rPr>
          <w:b/>
        </w:rPr>
        <w:t xml:space="preserve"> </w:t>
      </w:r>
      <w:r w:rsidR="00155C8A" w:rsidRPr="00C15797">
        <w:rPr>
          <w:b/>
        </w:rPr>
        <w:t>procedure,</w:t>
      </w:r>
      <w:r w:rsidR="0086017D">
        <w:rPr>
          <w:b/>
        </w:rPr>
        <w:t xml:space="preserve"> </w:t>
      </w:r>
      <w:r w:rsidR="00155C8A" w:rsidRPr="00C15797">
        <w:rPr>
          <w:b/>
        </w:rPr>
        <w:t>according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which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Committee</w:t>
      </w:r>
      <w:r w:rsidR="0086017D">
        <w:rPr>
          <w:b/>
        </w:rPr>
        <w:t xml:space="preserve"> </w:t>
      </w:r>
      <w:r w:rsidR="00155C8A" w:rsidRPr="00C15797">
        <w:rPr>
          <w:b/>
        </w:rPr>
        <w:t>prepares</w:t>
      </w:r>
      <w:r w:rsidR="0086017D">
        <w:rPr>
          <w:b/>
        </w:rPr>
        <w:t xml:space="preserve"> </w:t>
      </w:r>
      <w:r w:rsidR="00155C8A" w:rsidRPr="00C15797">
        <w:rPr>
          <w:b/>
        </w:rPr>
        <w:t>a</w:t>
      </w:r>
      <w:r w:rsidR="0086017D">
        <w:rPr>
          <w:b/>
        </w:rPr>
        <w:t xml:space="preserve"> </w:t>
      </w:r>
      <w:r w:rsidR="00155C8A" w:rsidRPr="00C15797">
        <w:rPr>
          <w:b/>
        </w:rPr>
        <w:t>list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issues</w:t>
      </w:r>
      <w:r w:rsidR="0086017D">
        <w:rPr>
          <w:b/>
        </w:rPr>
        <w:t xml:space="preserve"> </w:t>
      </w:r>
      <w:r w:rsidR="00155C8A" w:rsidRPr="00C15797">
        <w:rPr>
          <w:b/>
        </w:rPr>
        <w:t>at</w:t>
      </w:r>
      <w:r w:rsidR="0086017D">
        <w:rPr>
          <w:b/>
        </w:rPr>
        <w:t xml:space="preserve"> </w:t>
      </w:r>
      <w:r w:rsidR="00155C8A" w:rsidRPr="00C15797">
        <w:rPr>
          <w:b/>
        </w:rPr>
        <w:t>least</w:t>
      </w:r>
      <w:r w:rsidR="0086017D">
        <w:rPr>
          <w:b/>
        </w:rPr>
        <w:t xml:space="preserve"> </w:t>
      </w:r>
      <w:r w:rsidR="00155C8A" w:rsidRPr="00C15797">
        <w:rPr>
          <w:b/>
        </w:rPr>
        <w:t>one</w:t>
      </w:r>
      <w:r w:rsidR="0086017D">
        <w:rPr>
          <w:b/>
        </w:rPr>
        <w:t xml:space="preserve"> </w:t>
      </w:r>
      <w:r w:rsidR="00155C8A" w:rsidRPr="00C15797">
        <w:rPr>
          <w:b/>
        </w:rPr>
        <w:t>year</w:t>
      </w:r>
      <w:r w:rsidR="0086017D">
        <w:rPr>
          <w:b/>
        </w:rPr>
        <w:t xml:space="preserve"> </w:t>
      </w:r>
      <w:r w:rsidR="00155C8A" w:rsidRPr="00C15797">
        <w:rPr>
          <w:b/>
        </w:rPr>
        <w:t>prior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due</w:t>
      </w:r>
      <w:r w:rsidR="0086017D">
        <w:rPr>
          <w:b/>
        </w:rPr>
        <w:t xml:space="preserve"> </w:t>
      </w:r>
      <w:r w:rsidR="00155C8A" w:rsidRPr="00C15797">
        <w:rPr>
          <w:b/>
        </w:rPr>
        <w:t>date</w:t>
      </w:r>
      <w:r w:rsidR="0086017D">
        <w:rPr>
          <w:b/>
        </w:rPr>
        <w:t xml:space="preserve"> </w:t>
      </w:r>
      <w:r w:rsidR="00155C8A" w:rsidRPr="00C15797">
        <w:rPr>
          <w:b/>
        </w:rPr>
        <w:t>set</w:t>
      </w:r>
      <w:r w:rsidR="0086017D">
        <w:rPr>
          <w:b/>
        </w:rPr>
        <w:t xml:space="preserve"> </w:t>
      </w:r>
      <w:r w:rsidR="00155C8A" w:rsidRPr="00C15797">
        <w:rPr>
          <w:b/>
        </w:rPr>
        <w:t>for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report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a</w:t>
      </w:r>
      <w:r w:rsidR="0086017D">
        <w:rPr>
          <w:b/>
        </w:rPr>
        <w:t xml:space="preserve"> </w:t>
      </w:r>
      <w:r w:rsidR="00155C8A" w:rsidRPr="00C15797">
        <w:rPr>
          <w:b/>
        </w:rPr>
        <w:t>State</w:t>
      </w:r>
      <w:r w:rsidR="0086017D">
        <w:rPr>
          <w:b/>
        </w:rPr>
        <w:t xml:space="preserve"> </w:t>
      </w:r>
      <w:r w:rsidR="00155C8A" w:rsidRPr="00C15797">
        <w:rPr>
          <w:b/>
        </w:rPr>
        <w:t>party.</w:t>
      </w:r>
      <w:r w:rsidR="0086017D">
        <w:rPr>
          <w:b/>
        </w:rPr>
        <w:t xml:space="preserve"> </w:t>
      </w:r>
      <w:r w:rsidR="00155C8A" w:rsidRPr="00C15797">
        <w:rPr>
          <w:b/>
        </w:rPr>
        <w:t>The</w:t>
      </w:r>
      <w:r w:rsidR="0086017D">
        <w:rPr>
          <w:b/>
        </w:rPr>
        <w:t xml:space="preserve"> </w:t>
      </w:r>
      <w:r w:rsidR="00155C8A" w:rsidRPr="00C15797">
        <w:rPr>
          <w:b/>
        </w:rPr>
        <w:t>replies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a</w:t>
      </w:r>
      <w:r w:rsidR="0086017D">
        <w:rPr>
          <w:b/>
        </w:rPr>
        <w:t xml:space="preserve"> </w:t>
      </w:r>
      <w:r w:rsidR="00155C8A" w:rsidRPr="00C15797">
        <w:rPr>
          <w:b/>
        </w:rPr>
        <w:t>State</w:t>
      </w:r>
      <w:r w:rsidR="0086017D">
        <w:rPr>
          <w:b/>
        </w:rPr>
        <w:t xml:space="preserve"> </w:t>
      </w:r>
      <w:r w:rsidR="00155C8A" w:rsidRPr="00C15797">
        <w:rPr>
          <w:b/>
        </w:rPr>
        <w:t>party</w:t>
      </w:r>
      <w:r w:rsidR="0086017D">
        <w:rPr>
          <w:b/>
        </w:rPr>
        <w:t xml:space="preserve"> </w:t>
      </w:r>
      <w:r w:rsidR="00155C8A" w:rsidRPr="00C15797">
        <w:rPr>
          <w:b/>
        </w:rPr>
        <w:t>to</w:t>
      </w:r>
      <w:r w:rsidR="0086017D">
        <w:rPr>
          <w:b/>
        </w:rPr>
        <w:t xml:space="preserve"> </w:t>
      </w:r>
      <w:r w:rsidR="00155C8A" w:rsidRPr="00C15797">
        <w:rPr>
          <w:b/>
        </w:rPr>
        <w:t>such</w:t>
      </w:r>
      <w:r w:rsidR="0086017D">
        <w:rPr>
          <w:b/>
        </w:rPr>
        <w:t xml:space="preserve"> </w:t>
      </w:r>
      <w:r w:rsidR="00155C8A" w:rsidRPr="00C15797">
        <w:rPr>
          <w:b/>
        </w:rPr>
        <w:t>a</w:t>
      </w:r>
      <w:r w:rsidR="0086017D">
        <w:rPr>
          <w:b/>
        </w:rPr>
        <w:t xml:space="preserve"> </w:t>
      </w:r>
      <w:r w:rsidR="00155C8A" w:rsidRPr="00C15797">
        <w:rPr>
          <w:b/>
        </w:rPr>
        <w:t>list</w:t>
      </w:r>
      <w:r w:rsidR="0086017D">
        <w:rPr>
          <w:b/>
        </w:rPr>
        <w:t xml:space="preserve"> </w:t>
      </w:r>
      <w:r w:rsidR="00155C8A" w:rsidRPr="00C15797">
        <w:rPr>
          <w:b/>
        </w:rPr>
        <w:t>of</w:t>
      </w:r>
      <w:r w:rsidR="0086017D">
        <w:rPr>
          <w:b/>
        </w:rPr>
        <w:t xml:space="preserve"> </w:t>
      </w:r>
      <w:r w:rsidR="00155C8A" w:rsidRPr="00C15797">
        <w:rPr>
          <w:b/>
        </w:rPr>
        <w:t>issues</w:t>
      </w:r>
      <w:r w:rsidR="0086017D">
        <w:rPr>
          <w:b/>
        </w:rPr>
        <w:t xml:space="preserve"> </w:t>
      </w:r>
      <w:r w:rsidR="00155C8A" w:rsidRPr="00C15797">
        <w:rPr>
          <w:b/>
        </w:rPr>
        <w:t>constitute</w:t>
      </w:r>
      <w:r w:rsidR="0086017D">
        <w:rPr>
          <w:b/>
        </w:rPr>
        <w:t xml:space="preserve"> </w:t>
      </w:r>
      <w:r w:rsidR="00155C8A" w:rsidRPr="00C15797">
        <w:rPr>
          <w:b/>
        </w:rPr>
        <w:t>its</w:t>
      </w:r>
      <w:r w:rsidR="0086017D">
        <w:rPr>
          <w:b/>
        </w:rPr>
        <w:t xml:space="preserve"> </w:t>
      </w:r>
      <w:r w:rsidR="00155C8A" w:rsidRPr="00C15797">
        <w:rPr>
          <w:b/>
        </w:rPr>
        <w:t>report.</w:t>
      </w:r>
    </w:p>
    <w:p w14:paraId="11E342E1" w14:textId="71FFCC35" w:rsidR="007268F9" w:rsidRPr="00EE0A12" w:rsidRDefault="008675ED" w:rsidP="008675ED">
      <w:pPr>
        <w:spacing w:before="240"/>
        <w:jc w:val="center"/>
        <w:rPr>
          <w:u w:val="single"/>
          <w:lang w:val="en-US"/>
        </w:rPr>
      </w:pPr>
      <w:r w:rsidRPr="00EE0A12">
        <w:rPr>
          <w:u w:val="single"/>
          <w:lang w:val="en-US"/>
        </w:rPr>
        <w:tab/>
      </w:r>
      <w:r w:rsidRPr="00EE0A12">
        <w:rPr>
          <w:u w:val="single"/>
          <w:lang w:val="en-US"/>
        </w:rPr>
        <w:tab/>
      </w:r>
      <w:r w:rsidRPr="00EE0A12">
        <w:rPr>
          <w:u w:val="single"/>
          <w:lang w:val="en-US"/>
        </w:rPr>
        <w:tab/>
      </w:r>
    </w:p>
    <w:sectPr w:rsidR="007268F9" w:rsidRPr="00EE0A12" w:rsidSect="009C753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7576B" w14:textId="77777777" w:rsidR="006D366B" w:rsidRPr="00317DC1" w:rsidRDefault="006D366B" w:rsidP="00317DC1">
      <w:pPr>
        <w:pStyle w:val="Footer"/>
      </w:pPr>
    </w:p>
  </w:endnote>
  <w:endnote w:type="continuationSeparator" w:id="0">
    <w:p w14:paraId="1E13F3BF" w14:textId="77777777" w:rsidR="006D366B" w:rsidRPr="00317DC1" w:rsidRDefault="006D366B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32409" w14:textId="2F4196C5" w:rsidR="00155C8A" w:rsidRDefault="00155C8A" w:rsidP="00155C8A">
    <w:pPr>
      <w:pStyle w:val="Footer"/>
      <w:tabs>
        <w:tab w:val="right" w:pos="9638"/>
      </w:tabs>
    </w:pPr>
    <w:r w:rsidRPr="00155C8A">
      <w:rPr>
        <w:b/>
        <w:bCs/>
        <w:sz w:val="18"/>
      </w:rPr>
      <w:fldChar w:fldCharType="begin"/>
    </w:r>
    <w:r w:rsidRPr="00155C8A">
      <w:rPr>
        <w:b/>
        <w:bCs/>
        <w:sz w:val="18"/>
      </w:rPr>
      <w:instrText xml:space="preserve"> PAGE  \* MERGEFORMAT </w:instrText>
    </w:r>
    <w:r w:rsidRPr="00155C8A">
      <w:rPr>
        <w:b/>
        <w:bCs/>
        <w:sz w:val="18"/>
      </w:rPr>
      <w:fldChar w:fldCharType="separate"/>
    </w:r>
    <w:r w:rsidRPr="00155C8A">
      <w:rPr>
        <w:b/>
        <w:bCs/>
        <w:noProof/>
        <w:sz w:val="18"/>
      </w:rPr>
      <w:t>2</w:t>
    </w:r>
    <w:r w:rsidRPr="00155C8A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2991E" w14:textId="0241C283" w:rsidR="00155C8A" w:rsidRDefault="00155C8A" w:rsidP="00155C8A">
    <w:pPr>
      <w:pStyle w:val="Footer"/>
      <w:tabs>
        <w:tab w:val="right" w:pos="9638"/>
      </w:tabs>
    </w:pPr>
    <w:r>
      <w:tab/>
    </w:r>
    <w:r w:rsidRPr="00155C8A">
      <w:rPr>
        <w:b/>
        <w:bCs/>
        <w:sz w:val="18"/>
      </w:rPr>
      <w:fldChar w:fldCharType="begin"/>
    </w:r>
    <w:r w:rsidRPr="00155C8A">
      <w:rPr>
        <w:b/>
        <w:bCs/>
        <w:sz w:val="18"/>
      </w:rPr>
      <w:instrText xml:space="preserve"> PAGE  \* MERGEFORMAT </w:instrText>
    </w:r>
    <w:r w:rsidRPr="00155C8A">
      <w:rPr>
        <w:b/>
        <w:bCs/>
        <w:sz w:val="18"/>
      </w:rPr>
      <w:fldChar w:fldCharType="separate"/>
    </w:r>
    <w:r w:rsidRPr="00155C8A">
      <w:rPr>
        <w:b/>
        <w:bCs/>
        <w:noProof/>
        <w:sz w:val="18"/>
      </w:rPr>
      <w:t>3</w:t>
    </w:r>
    <w:r w:rsidRPr="00155C8A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93D1E" w14:textId="0C4FFACC" w:rsidR="00C84461" w:rsidRDefault="00C84461" w:rsidP="00C84461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57C134AC" wp14:editId="2A0E93FC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552C30" w14:textId="628F4808" w:rsidR="00C84461" w:rsidRPr="00C84461" w:rsidRDefault="00C84461" w:rsidP="00C84461">
    <w:pPr>
      <w:pStyle w:val="Footer"/>
      <w:ind w:right="1134"/>
      <w:rPr>
        <w:sz w:val="20"/>
      </w:rPr>
    </w:pPr>
    <w:r>
      <w:rPr>
        <w:sz w:val="20"/>
      </w:rPr>
      <w:t>GE.22-07667(E)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ECA3C94" wp14:editId="0152AC00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50894" w14:textId="77777777" w:rsidR="006D366B" w:rsidRPr="00317DC1" w:rsidRDefault="006D366B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6836CE50" w14:textId="77777777" w:rsidR="006D366B" w:rsidRPr="00317DC1" w:rsidRDefault="006D366B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75EDB626" w14:textId="56AAC574" w:rsidR="00155C8A" w:rsidRDefault="00155C8A" w:rsidP="00155C8A">
      <w:pPr>
        <w:pStyle w:val="FootnoteText"/>
      </w:pPr>
      <w:r w:rsidRPr="00FB3B03">
        <w:tab/>
      </w:r>
      <w:r w:rsidRPr="00D742F7">
        <w:t>*</w:t>
      </w:r>
      <w:r w:rsidRPr="00FB3B03">
        <w:tab/>
      </w:r>
      <w:r>
        <w:t>Adopted by the Committee at its twenty-sixth session (7–25 March 2022)</w:t>
      </w:r>
      <w:r w:rsidRPr="00FB3B03">
        <w:t>.</w:t>
      </w:r>
    </w:p>
  </w:footnote>
  <w:footnote w:id="2">
    <w:p w14:paraId="3B71B482" w14:textId="22FAA6F5" w:rsidR="00155C8A" w:rsidRDefault="00155C8A" w:rsidP="00155C8A">
      <w:pPr>
        <w:pStyle w:val="FootnoteText"/>
      </w:pPr>
      <w:r>
        <w:tab/>
      </w:r>
      <w:r w:rsidRPr="00A37CA3">
        <w:rPr>
          <w:rStyle w:val="FootnoteReference"/>
        </w:rPr>
        <w:footnoteRef/>
      </w:r>
      <w:r>
        <w:tab/>
      </w:r>
      <w:hyperlink r:id="rId1" w:history="1">
        <w:r w:rsidRPr="00305334">
          <w:rPr>
            <w:rStyle w:val="Hyperlink"/>
          </w:rPr>
          <w:t>CRPD/C/HUN/2-3</w:t>
        </w:r>
        <w:r w:rsidRPr="00305334">
          <w:rPr>
            <w:rStyle w:val="Hyperlink"/>
            <w:color w:val="auto"/>
          </w:rPr>
          <w:t>.</w:t>
        </w:r>
      </w:hyperlink>
    </w:p>
  </w:footnote>
  <w:footnote w:id="3">
    <w:p w14:paraId="1426BDDD" w14:textId="04E3C18D" w:rsidR="00155C8A" w:rsidRDefault="00155C8A" w:rsidP="00155C8A">
      <w:pPr>
        <w:pStyle w:val="FootnoteText"/>
      </w:pPr>
      <w:r>
        <w:tab/>
      </w:r>
      <w:r w:rsidRPr="00A37CA3">
        <w:rPr>
          <w:rStyle w:val="FootnoteReference"/>
        </w:rPr>
        <w:footnoteRef/>
      </w:r>
      <w:r>
        <w:tab/>
        <w:t xml:space="preserve">See </w:t>
      </w:r>
      <w:hyperlink r:id="rId2" w:history="1">
        <w:r w:rsidRPr="00305334">
          <w:rPr>
            <w:rStyle w:val="Hyperlink"/>
          </w:rPr>
          <w:t>CRPD/C/SR.555</w:t>
        </w:r>
      </w:hyperlink>
      <w:r>
        <w:t xml:space="preserve">, </w:t>
      </w:r>
      <w:hyperlink r:id="rId3" w:history="1">
        <w:r w:rsidRPr="00305334">
          <w:rPr>
            <w:rStyle w:val="Hyperlink"/>
          </w:rPr>
          <w:t>CRPD/C/SR.557</w:t>
        </w:r>
      </w:hyperlink>
      <w:r>
        <w:t xml:space="preserve"> and </w:t>
      </w:r>
      <w:hyperlink r:id="rId4" w:history="1">
        <w:r w:rsidRPr="00305334">
          <w:rPr>
            <w:rStyle w:val="Hyperlink"/>
          </w:rPr>
          <w:t>CRPD/C/SR.559</w:t>
        </w:r>
      </w:hyperlink>
      <w:r w:rsidR="00305334">
        <w:t>.</w:t>
      </w:r>
    </w:p>
  </w:footnote>
  <w:footnote w:id="4">
    <w:p w14:paraId="2D4E8A92" w14:textId="3084E8B5" w:rsidR="00155C8A" w:rsidRDefault="00155C8A" w:rsidP="00155C8A">
      <w:pPr>
        <w:pStyle w:val="FootnoteText"/>
      </w:pPr>
      <w:r>
        <w:tab/>
      </w:r>
      <w:r w:rsidRPr="00A37CA3">
        <w:rPr>
          <w:rStyle w:val="FootnoteReference"/>
        </w:rPr>
        <w:footnoteRef/>
      </w:r>
      <w:r>
        <w:tab/>
      </w:r>
      <w:hyperlink r:id="rId5" w:history="1">
        <w:r w:rsidRPr="00305334">
          <w:rPr>
            <w:rStyle w:val="Hyperlink"/>
          </w:rPr>
          <w:t>CRPD/C/HUN/QPR/2-3</w:t>
        </w:r>
        <w:r w:rsidRPr="00305334">
          <w:rPr>
            <w:rStyle w:val="Hyperlink"/>
            <w:color w:val="auto"/>
          </w:rPr>
          <w:t>.</w:t>
        </w:r>
      </w:hyperlink>
    </w:p>
  </w:footnote>
  <w:footnote w:id="5">
    <w:p w14:paraId="3926E13A" w14:textId="3DFE536F" w:rsidR="00155C8A" w:rsidRDefault="00155C8A" w:rsidP="00155C8A">
      <w:pPr>
        <w:pStyle w:val="FootnoteText"/>
      </w:pPr>
      <w:r>
        <w:tab/>
      </w:r>
      <w:r w:rsidRPr="00A37CA3">
        <w:rPr>
          <w:rStyle w:val="FootnoteReference"/>
        </w:rPr>
        <w:footnoteRef/>
      </w:r>
      <w:r>
        <w:t xml:space="preserve"> </w:t>
      </w:r>
      <w:r>
        <w:tab/>
      </w:r>
      <w:hyperlink r:id="rId6" w:history="1">
        <w:r w:rsidRPr="00305334">
          <w:rPr>
            <w:rStyle w:val="Hyperlink"/>
          </w:rPr>
          <w:t>A/72/55</w:t>
        </w:r>
      </w:hyperlink>
      <w:r>
        <w:t>, annex.</w:t>
      </w:r>
    </w:p>
  </w:footnote>
  <w:footnote w:id="6">
    <w:p w14:paraId="239B2DE9" w14:textId="338BB042" w:rsidR="00155C8A" w:rsidRDefault="00155C8A" w:rsidP="00155C8A">
      <w:pPr>
        <w:pStyle w:val="FootnoteText"/>
      </w:pPr>
      <w:r>
        <w:tab/>
      </w:r>
      <w:r w:rsidRPr="00A37CA3">
        <w:rPr>
          <w:rStyle w:val="FootnoteReference"/>
        </w:rPr>
        <w:footnoteRef/>
      </w:r>
      <w:r>
        <w:tab/>
        <w:t xml:space="preserve">See </w:t>
      </w:r>
      <w:hyperlink r:id="rId7" w:history="1">
        <w:r w:rsidRPr="00305334">
          <w:rPr>
            <w:rStyle w:val="Hyperlink"/>
          </w:rPr>
          <w:t>CRC/C/HUN/CO/6</w:t>
        </w:r>
        <w:r w:rsidRPr="00305334">
          <w:rPr>
            <w:rStyle w:val="Hyperlink"/>
            <w:color w:val="auto"/>
          </w:rPr>
          <w:t>.</w:t>
        </w:r>
      </w:hyperlink>
    </w:p>
  </w:footnote>
  <w:footnote w:id="7">
    <w:p w14:paraId="133D1432" w14:textId="10F59D8F" w:rsidR="00155C8A" w:rsidRDefault="00155C8A" w:rsidP="00155C8A">
      <w:pPr>
        <w:pStyle w:val="FootnoteText"/>
      </w:pPr>
      <w:r>
        <w:tab/>
      </w:r>
      <w:r w:rsidRPr="00A37CA3">
        <w:rPr>
          <w:rStyle w:val="FootnoteReference"/>
        </w:rPr>
        <w:footnoteRef/>
      </w:r>
      <w:r>
        <w:tab/>
        <w:t>Ibid.</w:t>
      </w:r>
    </w:p>
  </w:footnote>
  <w:footnote w:id="8">
    <w:p w14:paraId="293C7FC2" w14:textId="44FC75D8" w:rsidR="00155C8A" w:rsidRDefault="00155C8A" w:rsidP="00155C8A">
      <w:pPr>
        <w:pStyle w:val="FootnoteText"/>
      </w:pPr>
      <w:r>
        <w:tab/>
      </w:r>
      <w:r w:rsidRPr="00A37CA3">
        <w:rPr>
          <w:rStyle w:val="FootnoteReference"/>
        </w:rPr>
        <w:footnoteRef/>
      </w:r>
      <w:r>
        <w:tab/>
      </w:r>
      <w:hyperlink r:id="rId8" w:history="1">
        <w:r w:rsidRPr="00305334">
          <w:rPr>
            <w:rStyle w:val="Hyperlink"/>
          </w:rPr>
          <w:t>CRPD/C/HUN/IR/1</w:t>
        </w:r>
      </w:hyperlink>
      <w:r>
        <w:t xml:space="preserve"> and </w:t>
      </w:r>
      <w:hyperlink r:id="rId9" w:history="1">
        <w:r w:rsidRPr="00305334">
          <w:rPr>
            <w:rStyle w:val="Hyperlink"/>
          </w:rPr>
          <w:t>CRPD/C/HUN/IR/1/Corr.1</w:t>
        </w:r>
        <w:r w:rsidRPr="00305334">
          <w:rPr>
            <w:rStyle w:val="Hyperlink"/>
            <w:color w:val="auto"/>
          </w:rPr>
          <w:t>.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97044" w14:textId="77777777" w:rsidR="00155C8A" w:rsidRDefault="00155C8A" w:rsidP="00155C8A">
    <w:pPr>
      <w:pStyle w:val="Header"/>
    </w:pPr>
    <w:r>
      <w:t>CRPD/C/HUN/CO/2-3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5C51A" w14:textId="77777777" w:rsidR="00155C8A" w:rsidRDefault="00155C8A" w:rsidP="00155C8A">
    <w:pPr>
      <w:pStyle w:val="Header"/>
      <w:jc w:val="right"/>
    </w:pPr>
    <w:r>
      <w:t>CRPD/C/HUN/CO/2-3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C46D5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46237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04454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A5C7C5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0E2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51678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58E61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C3066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CFA6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826FF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13"/>
  </w:num>
  <w:num w:numId="5">
    <w:abstractNumId w:val="14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66B"/>
    <w:rsid w:val="00046E92"/>
    <w:rsid w:val="00061B9A"/>
    <w:rsid w:val="000C291C"/>
    <w:rsid w:val="001450A1"/>
    <w:rsid w:val="00155C8A"/>
    <w:rsid w:val="001561FA"/>
    <w:rsid w:val="00247E2C"/>
    <w:rsid w:val="002D6C53"/>
    <w:rsid w:val="002F238A"/>
    <w:rsid w:val="002F5595"/>
    <w:rsid w:val="00305334"/>
    <w:rsid w:val="00317DC1"/>
    <w:rsid w:val="00334F6A"/>
    <w:rsid w:val="00342AC8"/>
    <w:rsid w:val="003B4550"/>
    <w:rsid w:val="003F693E"/>
    <w:rsid w:val="00461253"/>
    <w:rsid w:val="00497B38"/>
    <w:rsid w:val="004A1DC4"/>
    <w:rsid w:val="004C1E07"/>
    <w:rsid w:val="004D3B54"/>
    <w:rsid w:val="00502AC4"/>
    <w:rsid w:val="005042C2"/>
    <w:rsid w:val="00514FA2"/>
    <w:rsid w:val="00571199"/>
    <w:rsid w:val="005E08DF"/>
    <w:rsid w:val="00600768"/>
    <w:rsid w:val="00671529"/>
    <w:rsid w:val="006B6980"/>
    <w:rsid w:val="006D366B"/>
    <w:rsid w:val="006E4390"/>
    <w:rsid w:val="007268F9"/>
    <w:rsid w:val="00780E40"/>
    <w:rsid w:val="007A442E"/>
    <w:rsid w:val="007C52B0"/>
    <w:rsid w:val="00813A46"/>
    <w:rsid w:val="00816928"/>
    <w:rsid w:val="00842D84"/>
    <w:rsid w:val="0086017D"/>
    <w:rsid w:val="0086105F"/>
    <w:rsid w:val="008675ED"/>
    <w:rsid w:val="008D753F"/>
    <w:rsid w:val="009112DB"/>
    <w:rsid w:val="009411B4"/>
    <w:rsid w:val="00995C95"/>
    <w:rsid w:val="009A15CA"/>
    <w:rsid w:val="009C7535"/>
    <w:rsid w:val="009D0139"/>
    <w:rsid w:val="009F5CDC"/>
    <w:rsid w:val="00A363E5"/>
    <w:rsid w:val="00A37CA3"/>
    <w:rsid w:val="00A56B41"/>
    <w:rsid w:val="00A775CF"/>
    <w:rsid w:val="00B06045"/>
    <w:rsid w:val="00B13E7E"/>
    <w:rsid w:val="00B275CB"/>
    <w:rsid w:val="00B70DAA"/>
    <w:rsid w:val="00BE04BA"/>
    <w:rsid w:val="00C10632"/>
    <w:rsid w:val="00C35A27"/>
    <w:rsid w:val="00C84461"/>
    <w:rsid w:val="00C9007B"/>
    <w:rsid w:val="00CA2C03"/>
    <w:rsid w:val="00CC3AB5"/>
    <w:rsid w:val="00DE5670"/>
    <w:rsid w:val="00E02C2B"/>
    <w:rsid w:val="00ED6C48"/>
    <w:rsid w:val="00EE0A12"/>
    <w:rsid w:val="00F65F5D"/>
    <w:rsid w:val="00F86A3A"/>
    <w:rsid w:val="00FF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4:docId w14:val="2BBA14E0"/>
  <w15:docId w15:val="{02590B4C-1CD7-4DB2-B6B1-310DC717A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334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  <w:lang w:eastAsia="zh-CN"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  <w:lang w:eastAsia="zh-CN"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lang w:eastAsia="zh-CN"/>
    </w:rPr>
  </w:style>
  <w:style w:type="paragraph" w:customStyle="1" w:styleId="SingleTxtG">
    <w:name w:val="_ Single Txt_G"/>
    <w:basedOn w:val="Normal"/>
    <w:link w:val="SingleTxtGChar"/>
    <w:qFormat/>
    <w:rsid w:val="000C291C"/>
    <w:pPr>
      <w:tabs>
        <w:tab w:val="left" w:pos="1701"/>
        <w:tab w:val="left" w:pos="2268"/>
      </w:tabs>
      <w:spacing w:after="120"/>
      <w:ind w:left="1134" w:right="1134"/>
      <w:jc w:val="both"/>
    </w:pPr>
    <w:rPr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4"/>
      </w:numPr>
    </w:pPr>
  </w:style>
  <w:style w:type="numbering" w:styleId="1ai">
    <w:name w:val="Outline List 1"/>
    <w:basedOn w:val="NoList"/>
    <w:semiHidden/>
    <w:rsid w:val="007268F9"/>
    <w:pPr>
      <w:numPr>
        <w:numId w:val="5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07B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0C291C"/>
    <w:rPr>
      <w:rFonts w:ascii="Times New Roman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155C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305334"/>
    <w:rPr>
      <w:color w:val="0000FF" w:themeColor="hyperlink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3053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5334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RPD/C/HUN/IR/1" TargetMode="External"/><Relationship Id="rId3" Type="http://schemas.openxmlformats.org/officeDocument/2006/relationships/hyperlink" Target="http://undocs.org/en/CRPD/C/SR.557" TargetMode="External"/><Relationship Id="rId7" Type="http://schemas.openxmlformats.org/officeDocument/2006/relationships/hyperlink" Target="http://undocs.org/en/CRC/C/HUN/CO/6" TargetMode="External"/><Relationship Id="rId2" Type="http://schemas.openxmlformats.org/officeDocument/2006/relationships/hyperlink" Target="http://undocs.org/en/CRPD/C/SR.555" TargetMode="External"/><Relationship Id="rId1" Type="http://schemas.openxmlformats.org/officeDocument/2006/relationships/hyperlink" Target="http://undocs.org/en/CRPD/C/HUN/2-3" TargetMode="External"/><Relationship Id="rId6" Type="http://schemas.openxmlformats.org/officeDocument/2006/relationships/hyperlink" Target="http://undocs.org/en/A/72/55" TargetMode="External"/><Relationship Id="rId5" Type="http://schemas.openxmlformats.org/officeDocument/2006/relationships/hyperlink" Target="http://undocs.org/en/CRPD/C/HUN/QPR/2-3" TargetMode="External"/><Relationship Id="rId4" Type="http://schemas.openxmlformats.org/officeDocument/2006/relationships/hyperlink" Target="http://undocs.org/en/CRPD/C/SR.559" TargetMode="External"/><Relationship Id="rId9" Type="http://schemas.openxmlformats.org/officeDocument/2006/relationships/hyperlink" Target="http://undocs.org/en/CRPD/C/HUN/IR/1/Corr.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D6A73-ECE8-4DE2-9C68-3AE1EFDEB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17</Pages>
  <Words>7762</Words>
  <Characters>46460</Characters>
  <Application>Microsoft Office Word</Application>
  <DocSecurity>0</DocSecurity>
  <Lines>775</Lines>
  <Paragraphs>265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CRPD/C/HUN/CO/2-3</vt:lpstr>
    </vt:vector>
  </TitlesOfParts>
  <Company>DCM</Company>
  <LinksUpToDate>false</LinksUpToDate>
  <CharactersWithSpaces>54173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CRPD/C/HUN/CO/2-3</dc:title>
  <dc:subject>2207667</dc:subject>
  <dc:creator>Brigoli</dc:creator>
  <cp:keywords/>
  <dc:description/>
  <cp:lastModifiedBy>Pauline Anne Escalante</cp:lastModifiedBy>
  <cp:revision>2</cp:revision>
  <dcterms:created xsi:type="dcterms:W3CDTF">2022-05-20T12:22:00Z</dcterms:created>
  <dcterms:modified xsi:type="dcterms:W3CDTF">2022-05-20T12:22:00Z</dcterms:modified>
</cp:coreProperties>
</file>