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9251A4">
            <w:pPr>
              <w:jc w:val="right"/>
            </w:pPr>
            <w:r w:rsidRPr="00E51708">
              <w:rPr>
                <w:sz w:val="40"/>
              </w:rPr>
              <w:t>CERD</w:t>
            </w:r>
            <w:r>
              <w:t>/C/</w:t>
            </w:r>
            <w:r w:rsidR="00713B28">
              <w:t>8</w:t>
            </w:r>
            <w:r w:rsidR="009251A4">
              <w:t>4</w:t>
            </w:r>
            <w:r>
              <w:t>/</w:t>
            </w:r>
            <w:r w:rsidR="00BD598A">
              <w:t>1</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5633FE" w:rsidP="000557E7">
            <w:pPr>
              <w:spacing w:line="240" w:lineRule="exact"/>
            </w:pPr>
            <w:r>
              <w:t xml:space="preserve">25 </w:t>
            </w:r>
            <w:r w:rsidR="003B1D00">
              <w:t xml:space="preserve">November </w:t>
            </w:r>
            <w:r w:rsidR="009251A4">
              <w:t>201</w:t>
            </w:r>
            <w:r w:rsidR="00DC1268">
              <w:t>3</w:t>
            </w:r>
          </w:p>
          <w:p w:rsidR="00E51708" w:rsidRDefault="00E51708" w:rsidP="00E51708">
            <w:pPr>
              <w:spacing w:line="240" w:lineRule="exact"/>
            </w:pPr>
          </w:p>
          <w:p w:rsidR="00523650" w:rsidRDefault="00E51708" w:rsidP="00E51708">
            <w:pPr>
              <w:spacing w:line="240" w:lineRule="exact"/>
            </w:pPr>
            <w:r>
              <w:t>Original: English</w:t>
            </w:r>
          </w:p>
        </w:tc>
      </w:tr>
    </w:tbl>
    <w:p w:rsidR="00DC1268" w:rsidRDefault="00E51708" w:rsidP="009C03A9">
      <w:pPr>
        <w:spacing w:before="120" w:line="240" w:lineRule="auto"/>
        <w:rPr>
          <w:bCs/>
        </w:rPr>
      </w:pPr>
      <w:r w:rsidRPr="00E51708">
        <w:rPr>
          <w:b/>
          <w:bCs/>
          <w:sz w:val="24"/>
          <w:szCs w:val="24"/>
        </w:rPr>
        <w:t>Committee on the Elimination</w:t>
      </w:r>
      <w:r>
        <w:rPr>
          <w:b/>
          <w:bCs/>
          <w:sz w:val="24"/>
          <w:szCs w:val="24"/>
        </w:rPr>
        <w:t xml:space="preserve"> </w:t>
      </w:r>
      <w:r w:rsidRPr="00E51708">
        <w:rPr>
          <w:b/>
          <w:bCs/>
          <w:sz w:val="24"/>
          <w:szCs w:val="24"/>
        </w:rPr>
        <w:t>of Racial Discrimination</w:t>
      </w:r>
      <w:r w:rsidRPr="00E51708">
        <w:rPr>
          <w:rFonts w:ascii="Times New (W1)" w:cs="Times New (W1)"/>
        </w:rPr>
        <w:br/>
      </w:r>
      <w:r w:rsidR="00C63145">
        <w:rPr>
          <w:rFonts w:ascii="Times New (W1)" w:cs="Times New (W1)"/>
          <w:b/>
          <w:bCs/>
        </w:rPr>
        <w:t>Eight</w:t>
      </w:r>
      <w:r w:rsidR="009251A4">
        <w:rPr>
          <w:rFonts w:ascii="Times New (W1)" w:cs="Times New (W1)"/>
          <w:b/>
          <w:bCs/>
        </w:rPr>
        <w:t>y-fourth</w:t>
      </w:r>
      <w:r w:rsidR="009C03A9" w:rsidRPr="00E51708">
        <w:rPr>
          <w:rFonts w:ascii="Times New (W1)" w:cs="Times New (W1)"/>
          <w:b/>
          <w:bCs/>
        </w:rPr>
        <w:t xml:space="preserve"> </w:t>
      </w:r>
      <w:r w:rsidRPr="00E51708">
        <w:rPr>
          <w:rFonts w:ascii="Times New (W1)" w:cs="Times New (W1)"/>
          <w:b/>
          <w:bCs/>
        </w:rPr>
        <w:t>session</w:t>
      </w:r>
      <w:r w:rsidRPr="00E51708">
        <w:rPr>
          <w:b/>
          <w:bCs/>
        </w:rPr>
        <w:br/>
      </w:r>
      <w:r w:rsidR="009251A4">
        <w:rPr>
          <w:bCs/>
        </w:rPr>
        <w:t>3–21</w:t>
      </w:r>
      <w:r w:rsidR="00DC1268">
        <w:rPr>
          <w:bCs/>
        </w:rPr>
        <w:t xml:space="preserve"> </w:t>
      </w:r>
      <w:r w:rsidR="009251A4">
        <w:rPr>
          <w:bCs/>
        </w:rPr>
        <w:t>February 2014</w:t>
      </w:r>
    </w:p>
    <w:p w:rsidR="00E51708" w:rsidRDefault="00DC1268" w:rsidP="00DC1268">
      <w:pPr>
        <w:spacing w:line="240" w:lineRule="auto"/>
        <w:rPr>
          <w:rFonts w:ascii="Times New (W1)" w:cs="Times New (W1)"/>
          <w:strike/>
        </w:rPr>
      </w:pPr>
      <w:r>
        <w:t>Item 3 of the provisional agenda</w:t>
      </w:r>
      <w:r>
        <w:br/>
      </w:r>
      <w:r w:rsidRPr="00FC4643">
        <w:rPr>
          <w:b/>
        </w:rPr>
        <w:t>Adoption of the agenda</w:t>
      </w:r>
      <w:r w:rsidRPr="008C7CF8" w:rsidDel="009251A4">
        <w:rPr>
          <w:bCs/>
        </w:rPr>
        <w:t xml:space="preserve"> </w:t>
      </w:r>
    </w:p>
    <w:p w:rsidR="00E51708" w:rsidRDefault="000373A9" w:rsidP="009028E8">
      <w:pPr>
        <w:pStyle w:val="HChG"/>
      </w:pPr>
      <w:r>
        <w:tab/>
      </w:r>
      <w:r>
        <w:tab/>
      </w:r>
      <w:r w:rsidR="00E51708">
        <w:t>Provisional agenda and annotations</w:t>
      </w:r>
      <w:r w:rsidR="00216DE5">
        <w:t xml:space="preserve"> </w:t>
      </w:r>
    </w:p>
    <w:p w:rsidR="00E51708" w:rsidRDefault="000373A9" w:rsidP="00E51708">
      <w:pPr>
        <w:pStyle w:val="H1G"/>
      </w:pPr>
      <w:r>
        <w:tab/>
      </w:r>
      <w:r>
        <w:tab/>
      </w:r>
      <w:r w:rsidR="00E51708">
        <w:t>Note by the Secretary</w:t>
      </w:r>
      <w:r w:rsidR="008C7CF8">
        <w:t>-</w:t>
      </w:r>
      <w:r w:rsidR="00E51708">
        <w:t>General</w:t>
      </w:r>
    </w:p>
    <w:p w:rsidR="00E51708" w:rsidRDefault="00E51708" w:rsidP="009C03A9">
      <w:pPr>
        <w:pStyle w:val="SingleTxtG"/>
        <w:rPr>
          <w:rFonts w:ascii="Times New (W1)" w:cs="Times New (W1)"/>
        </w:rPr>
      </w:pPr>
      <w:r>
        <w:t>1.</w:t>
      </w:r>
      <w:r>
        <w:tab/>
        <w:t xml:space="preserve">The </w:t>
      </w:r>
      <w:r w:rsidR="00C63145">
        <w:t>eight</w:t>
      </w:r>
      <w:r w:rsidR="009251A4">
        <w:t>y-fourth</w:t>
      </w:r>
      <w:r w:rsidR="00713B28">
        <w:t xml:space="preserve"> </w:t>
      </w:r>
      <w:r>
        <w:t xml:space="preserve">session of the Committee on the Elimination of Racial Discrimination will be held at the United Nations Office at </w:t>
      </w:r>
      <w:smartTag w:uri="urn:schemas-microsoft-com:office:smarttags" w:element="City">
        <w:smartTag w:uri="urn:schemas-microsoft-com:office:smarttags" w:element="place">
          <w:r>
            <w:t>Geneva</w:t>
          </w:r>
        </w:smartTag>
      </w:smartTag>
      <w:r>
        <w:t xml:space="preserve"> from </w:t>
      </w:r>
      <w:r w:rsidR="00713B28">
        <w:t xml:space="preserve">3 </w:t>
      </w:r>
      <w:r w:rsidR="00AA7719">
        <w:t>to</w:t>
      </w:r>
      <w:r w:rsidR="009251A4">
        <w:t xml:space="preserve"> 21</w:t>
      </w:r>
      <w:r w:rsidR="00DC1268">
        <w:t xml:space="preserve"> </w:t>
      </w:r>
      <w:r w:rsidR="009251A4">
        <w:t>February 2014</w:t>
      </w:r>
      <w:r w:rsidR="00271E80">
        <w:t>.</w:t>
      </w:r>
      <w:r>
        <w:t xml:space="preserve"> The first meeting of the session will be convened at 10 a.m., Monday </w:t>
      </w:r>
      <w:r w:rsidR="00713B28">
        <w:rPr>
          <w:rFonts w:ascii="Times New (W1)" w:cs="Times New (W1)"/>
        </w:rPr>
        <w:t>3</w:t>
      </w:r>
      <w:r w:rsidR="00DE0FB8">
        <w:rPr>
          <w:rFonts w:ascii="Times New (W1)" w:cs="Times New (W1)"/>
        </w:rPr>
        <w:t xml:space="preserve"> </w:t>
      </w:r>
      <w:r w:rsidR="00713B28">
        <w:rPr>
          <w:rFonts w:ascii="Times New (W1)" w:cs="Times New (W1)"/>
        </w:rPr>
        <w:t>February</w:t>
      </w:r>
      <w:r w:rsidR="00271E80">
        <w:rPr>
          <w:rFonts w:ascii="Times New (W1)" w:cs="Times New (W1)"/>
        </w:rPr>
        <w:t>.</w:t>
      </w:r>
    </w:p>
    <w:p w:rsidR="00E51708" w:rsidRDefault="00E51708" w:rsidP="00E51708">
      <w:pPr>
        <w:pStyle w:val="SingleTxtG"/>
      </w:pPr>
      <w:r>
        <w:t>2.</w:t>
      </w:r>
      <w:r>
        <w:tab/>
        <w:t>This document contains the provisional agenda for the session, prepared by the Secretary</w:t>
      </w:r>
      <w:r w:rsidR="00AA7719">
        <w:t>-</w:t>
      </w:r>
      <w:r>
        <w:t>General in consultation with the Chairman of the Committee in accordance with rule 6 of the rules of procedure, together with annotations relating thereto.</w:t>
      </w:r>
    </w:p>
    <w:p w:rsidR="00E51708" w:rsidRDefault="00E51708" w:rsidP="00E51708">
      <w:pPr>
        <w:pStyle w:val="SingleTxtG"/>
      </w:pPr>
      <w:r>
        <w:t>3.</w:t>
      </w:r>
      <w:r>
        <w:tab/>
        <w:t>The attention of States parties is drawn in particular to the annex</w:t>
      </w:r>
      <w:r w:rsidR="006A1AE2">
        <w:t>,</w:t>
      </w:r>
      <w:r>
        <w:t xml:space="preserve"> which contains a tentative timetable for the consideration of reports submitted by States parties and for the consideration of States parties whose reports are seriously overdue, pursuant to the review procedure.</w:t>
      </w:r>
    </w:p>
    <w:p w:rsidR="00E51708" w:rsidRDefault="00E51708" w:rsidP="00E51708">
      <w:pPr>
        <w:pStyle w:val="SingleTxtG"/>
      </w:pPr>
      <w:r>
        <w:t>4.</w:t>
      </w:r>
      <w:r>
        <w:tab/>
        <w:t>In accordance with rule 64 of the rules of procedure, the representatives of the States parties are invited to be present at the meetings of the Committee when their reports are examined.</w:t>
      </w:r>
    </w:p>
    <w:p w:rsidR="00E51708" w:rsidRPr="00D25C8C" w:rsidRDefault="00E51708" w:rsidP="00E51708">
      <w:pPr>
        <w:pStyle w:val="H1G"/>
        <w:rPr>
          <w:sz w:val="28"/>
          <w:szCs w:val="28"/>
        </w:rPr>
      </w:pPr>
      <w:r>
        <w:br w:type="page"/>
      </w:r>
      <w:r>
        <w:tab/>
      </w:r>
      <w:r>
        <w:tab/>
      </w:r>
      <w:r w:rsidRPr="00D25C8C">
        <w:rPr>
          <w:sz w:val="28"/>
          <w:szCs w:val="28"/>
        </w:rPr>
        <w:t xml:space="preserve">Provisional </w:t>
      </w:r>
      <w:r w:rsidR="006A1AE2" w:rsidRPr="00D25C8C">
        <w:rPr>
          <w:sz w:val="28"/>
          <w:szCs w:val="28"/>
        </w:rPr>
        <w:t>a</w:t>
      </w:r>
      <w:r w:rsidRPr="00D25C8C">
        <w:rPr>
          <w:sz w:val="28"/>
          <w:szCs w:val="28"/>
        </w:rPr>
        <w:t>genda</w:t>
      </w:r>
    </w:p>
    <w:p w:rsidR="00713B28" w:rsidRDefault="00713B28" w:rsidP="00E74FD3">
      <w:pPr>
        <w:pStyle w:val="SingleTxtG"/>
        <w:numPr>
          <w:ilvl w:val="0"/>
          <w:numId w:val="6"/>
        </w:numPr>
      </w:pPr>
      <w:r>
        <w:t>Sole</w:t>
      </w:r>
      <w:r w:rsidR="00AA7719">
        <w:t>m</w:t>
      </w:r>
      <w:r>
        <w:t>n declaration by the newly elected members of the Committee under rule 14 of the rules of procedure.</w:t>
      </w:r>
    </w:p>
    <w:p w:rsidR="00713B28" w:rsidRDefault="00713B28" w:rsidP="00E74FD3">
      <w:pPr>
        <w:pStyle w:val="SingleTxtG"/>
        <w:numPr>
          <w:ilvl w:val="0"/>
          <w:numId w:val="6"/>
        </w:numPr>
      </w:pPr>
      <w:r>
        <w:t>Election of officers, according to rule 15 of the rules of procedure</w:t>
      </w:r>
      <w:r w:rsidR="00216A80">
        <w:t>.</w:t>
      </w:r>
    </w:p>
    <w:p w:rsidR="00E51708" w:rsidRDefault="00E51708" w:rsidP="00E74FD3">
      <w:pPr>
        <w:pStyle w:val="SingleTxtG"/>
        <w:numPr>
          <w:ilvl w:val="0"/>
          <w:numId w:val="6"/>
        </w:numPr>
      </w:pPr>
      <w:r>
        <w:t>Adoption of the agenda.</w:t>
      </w:r>
    </w:p>
    <w:p w:rsidR="00E51708" w:rsidRDefault="00713B28" w:rsidP="00E51708">
      <w:pPr>
        <w:pStyle w:val="SingleTxtG"/>
      </w:pPr>
      <w:r>
        <w:t>4</w:t>
      </w:r>
      <w:r w:rsidR="00E51708">
        <w:t>.</w:t>
      </w:r>
      <w:r w:rsidR="00E51708">
        <w:tab/>
        <w:t>Organizational and other matters.</w:t>
      </w:r>
    </w:p>
    <w:p w:rsidR="00E51708" w:rsidRDefault="00713B28" w:rsidP="00CB71C4">
      <w:pPr>
        <w:pStyle w:val="SingleTxtG"/>
      </w:pPr>
      <w:r>
        <w:t>5</w:t>
      </w:r>
      <w:r w:rsidR="00E51708">
        <w:t>.</w:t>
      </w:r>
      <w:r w:rsidR="00E51708">
        <w:tab/>
        <w:t xml:space="preserve">Prevention of racial discrimination, including early warning measures and urgent </w:t>
      </w:r>
      <w:r w:rsidR="000373A9">
        <w:tab/>
      </w:r>
      <w:r w:rsidR="00E51708">
        <w:t>action procedures.</w:t>
      </w:r>
    </w:p>
    <w:p w:rsidR="00E51708" w:rsidRDefault="00713B28" w:rsidP="00CB71C4">
      <w:pPr>
        <w:pStyle w:val="SingleTxtG"/>
      </w:pPr>
      <w:r>
        <w:t>6</w:t>
      </w:r>
      <w:r w:rsidR="00E51708">
        <w:t>.</w:t>
      </w:r>
      <w:r w:rsidR="00E51708">
        <w:tab/>
        <w:t xml:space="preserve">Consideration of reports, comments and information submitted by States parties </w:t>
      </w:r>
      <w:r w:rsidR="000373A9">
        <w:tab/>
      </w:r>
      <w:r w:rsidR="00E51708">
        <w:t>under article 9 of the Convention.</w:t>
      </w:r>
    </w:p>
    <w:p w:rsidR="00E51708" w:rsidRDefault="00713B28" w:rsidP="00E51708">
      <w:pPr>
        <w:pStyle w:val="SingleTxtG"/>
      </w:pPr>
      <w:r>
        <w:t>7</w:t>
      </w:r>
      <w:r w:rsidR="00E51708">
        <w:t>.</w:t>
      </w:r>
      <w:r w:rsidR="00E51708">
        <w:tab/>
        <w:t xml:space="preserve">Submission of reports by States parties under article 9, paragraph 1, of the </w:t>
      </w:r>
      <w:r w:rsidR="000373A9">
        <w:tab/>
      </w:r>
      <w:r w:rsidR="00E51708">
        <w:t>Convention.</w:t>
      </w:r>
    </w:p>
    <w:p w:rsidR="00271E80" w:rsidRDefault="00713B28" w:rsidP="00271E80">
      <w:pPr>
        <w:pStyle w:val="SingleTxtG"/>
      </w:pPr>
      <w:r>
        <w:t>8</w:t>
      </w:r>
      <w:r w:rsidR="00E51708">
        <w:t>.</w:t>
      </w:r>
      <w:r w:rsidR="00E51708">
        <w:tab/>
        <w:t>Consideration of communications under article 14 of the Convention.</w:t>
      </w:r>
    </w:p>
    <w:p w:rsidR="00E51708" w:rsidRDefault="00774A5A" w:rsidP="00271E80">
      <w:pPr>
        <w:pStyle w:val="SingleTxtG"/>
      </w:pPr>
      <w:r>
        <w:t>9</w:t>
      </w:r>
      <w:r w:rsidR="00E51708">
        <w:t>.</w:t>
      </w:r>
      <w:r w:rsidR="00E51708">
        <w:tab/>
        <w:t>Follow-up procedure.</w:t>
      </w:r>
    </w:p>
    <w:p w:rsidR="00E51708" w:rsidRDefault="00774A5A" w:rsidP="00E51708">
      <w:pPr>
        <w:pStyle w:val="SingleTxtG"/>
        <w:rPr>
          <w:rFonts w:ascii="Times New (W1)" w:cs="Times New (W1)"/>
        </w:rPr>
      </w:pPr>
      <w:r>
        <w:rPr>
          <w:rFonts w:ascii="Times New (W1)" w:cs="Times New (W1)"/>
        </w:rPr>
        <w:t>10</w:t>
      </w:r>
      <w:r w:rsidR="00E51708">
        <w:rPr>
          <w:rFonts w:ascii="Times New (W1)" w:cs="Times New (W1)"/>
        </w:rPr>
        <w:t>.</w:t>
      </w:r>
      <w:r w:rsidR="00E51708">
        <w:rPr>
          <w:rFonts w:ascii="Times New (W1)" w:cs="Times New (W1)"/>
        </w:rPr>
        <w:tab/>
        <w:t xml:space="preserve">Follow-up to the World Conference against Racism, Racial Discrimination, </w:t>
      </w:r>
      <w:r w:rsidR="000373A9">
        <w:rPr>
          <w:rFonts w:ascii="Times New (W1)" w:cs="Times New (W1)"/>
        </w:rPr>
        <w:tab/>
      </w:r>
      <w:r w:rsidR="00E51708">
        <w:rPr>
          <w:rFonts w:ascii="Times New (W1)" w:cs="Times New (W1)"/>
        </w:rPr>
        <w:t xml:space="preserve">Xenophobia and Related Intolerance 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774A5A" w:rsidP="00E51708">
      <w:pPr>
        <w:pStyle w:val="SingleTxtG"/>
        <w:rPr>
          <w:rFonts w:ascii="Times New (W1)" w:cs="Times New (W1)"/>
        </w:rPr>
      </w:pPr>
      <w:r>
        <w:rPr>
          <w:rFonts w:ascii="Times New (W1)" w:cs="Times New (W1)"/>
        </w:rPr>
        <w:t>11</w:t>
      </w:r>
      <w:r w:rsidR="00E51708">
        <w:rPr>
          <w:rFonts w:ascii="Times New (W1)" w:cs="Times New (W1)"/>
        </w:rPr>
        <w:t>.</w:t>
      </w:r>
      <w:r w:rsidR="00E51708">
        <w:rPr>
          <w:rFonts w:ascii="Times New (W1)" w:cs="Times New (W1)"/>
        </w:rPr>
        <w:tab/>
        <w:t>Universal periodic review procedure of the Human Rights Council.</w:t>
      </w:r>
    </w:p>
    <w:p w:rsidR="009C03A9" w:rsidRDefault="009C03A9" w:rsidP="00BD4E3E">
      <w:pPr>
        <w:pStyle w:val="SingleTxtG"/>
        <w:ind w:left="1689" w:hanging="555"/>
        <w:rPr>
          <w:rFonts w:ascii="Times New (W1)" w:cs="Times New (W1)"/>
        </w:rPr>
      </w:pPr>
      <w:r>
        <w:rPr>
          <w:rFonts w:ascii="Times New (W1)" w:cs="Times New (W1)"/>
        </w:rPr>
        <w:t>1</w:t>
      </w:r>
      <w:r w:rsidR="00774A5A">
        <w:rPr>
          <w:rFonts w:ascii="Times New (W1)" w:cs="Times New (W1)"/>
        </w:rPr>
        <w:t>2</w:t>
      </w:r>
      <w:r>
        <w:rPr>
          <w:rFonts w:ascii="Times New (W1)" w:cs="Times New (W1)"/>
        </w:rPr>
        <w:t>.</w:t>
      </w:r>
      <w:r>
        <w:rPr>
          <w:rFonts w:ascii="Times New (W1)" w:cs="Times New (W1)"/>
        </w:rPr>
        <w:tab/>
      </w:r>
      <w:r w:rsidR="00BD4E3E">
        <w:rPr>
          <w:rFonts w:ascii="Times New (W1)" w:cs="Times New (W1)"/>
        </w:rPr>
        <w:t>Adoption of the annual r</w:t>
      </w:r>
      <w:r>
        <w:rPr>
          <w:rFonts w:ascii="Times New (W1)" w:cs="Times New (W1)"/>
        </w:rPr>
        <w:t xml:space="preserve">eport of the Committee </w:t>
      </w:r>
      <w:r w:rsidR="00BD4E3E">
        <w:rPr>
          <w:rFonts w:ascii="Times New (W1)" w:cs="Times New (W1)"/>
        </w:rPr>
        <w:t xml:space="preserve">for submission </w:t>
      </w:r>
      <w:r>
        <w:rPr>
          <w:rFonts w:ascii="Times New (W1)" w:cs="Times New (W1)"/>
        </w:rPr>
        <w:t>to the General Assembly at its sixty-</w:t>
      </w:r>
      <w:r w:rsidR="003B1D00">
        <w:rPr>
          <w:rFonts w:ascii="Times New (W1)" w:cs="Times New (W1)"/>
        </w:rPr>
        <w:t>ninth</w:t>
      </w:r>
      <w:r w:rsidR="00F04EC9">
        <w:rPr>
          <w:rFonts w:ascii="Times New (W1)" w:cs="Times New (W1)"/>
        </w:rPr>
        <w:t xml:space="preserve"> </w:t>
      </w:r>
      <w:r>
        <w:rPr>
          <w:rFonts w:ascii="Times New (W1)" w:cs="Times New (W1)"/>
        </w:rPr>
        <w:t>session.</w:t>
      </w:r>
    </w:p>
    <w:p w:rsidR="00E51708" w:rsidRPr="00D25C8C" w:rsidRDefault="00E51708" w:rsidP="00A92DF2">
      <w:pPr>
        <w:pStyle w:val="H1G"/>
        <w:ind w:left="0" w:firstLine="0"/>
        <w:rPr>
          <w:sz w:val="28"/>
          <w:szCs w:val="28"/>
        </w:rPr>
      </w:pPr>
      <w:r>
        <w:tab/>
      </w:r>
      <w:r>
        <w:tab/>
      </w:r>
      <w:r w:rsidRPr="00D25C8C">
        <w:rPr>
          <w:sz w:val="28"/>
          <w:szCs w:val="28"/>
        </w:rPr>
        <w:t>Annotations to the provisional agenda</w:t>
      </w:r>
    </w:p>
    <w:p w:rsidR="00F04EC9" w:rsidRDefault="00E51708" w:rsidP="00271E80">
      <w:pPr>
        <w:pStyle w:val="H23G"/>
        <w:rPr>
          <w:u w:val="single"/>
        </w:rPr>
      </w:pPr>
      <w:r>
        <w:tab/>
      </w:r>
      <w:r w:rsidR="00271E80">
        <w:t>1</w:t>
      </w:r>
      <w:r>
        <w:t>.</w:t>
      </w:r>
      <w:r>
        <w:tab/>
      </w:r>
      <w:r w:rsidR="008961F0" w:rsidRPr="00F83D3E">
        <w:t>Solemn declaration by the newly elected members of the Committee under rule 14 of the rules of procedure</w:t>
      </w:r>
    </w:p>
    <w:p w:rsidR="008961F0" w:rsidRPr="008961F0" w:rsidRDefault="008961F0" w:rsidP="00F83D3E">
      <w:pPr>
        <w:pStyle w:val="SingleTxtG"/>
        <w:rPr>
          <w:bCs/>
        </w:rPr>
      </w:pPr>
      <w:r w:rsidRPr="008961F0">
        <w:rPr>
          <w:bCs/>
        </w:rPr>
        <w:t xml:space="preserve">In accordance with rule 14 of the rules of procedure, the nine members of the Committee elected or re-elected at the </w:t>
      </w:r>
      <w:r w:rsidRPr="00C7475B">
        <w:rPr>
          <w:bCs/>
        </w:rPr>
        <w:t>twenty-</w:t>
      </w:r>
      <w:r w:rsidR="004E5BC3" w:rsidRPr="00C7475B">
        <w:rPr>
          <w:bCs/>
        </w:rPr>
        <w:t>fifth</w:t>
      </w:r>
      <w:r w:rsidRPr="00C7475B">
        <w:rPr>
          <w:bCs/>
        </w:rPr>
        <w:t xml:space="preserve"> Meeting</w:t>
      </w:r>
      <w:r w:rsidRPr="008961F0">
        <w:rPr>
          <w:bCs/>
        </w:rPr>
        <w:t xml:space="preserve"> of States </w:t>
      </w:r>
      <w:r w:rsidR="000A5D80">
        <w:rPr>
          <w:bCs/>
        </w:rPr>
        <w:t>P</w:t>
      </w:r>
      <w:r w:rsidRPr="008961F0">
        <w:rPr>
          <w:bCs/>
        </w:rPr>
        <w:t>arties to the Convention, held on</w:t>
      </w:r>
      <w:r>
        <w:rPr>
          <w:bCs/>
        </w:rPr>
        <w:t xml:space="preserve"> </w:t>
      </w:r>
      <w:r w:rsidR="004E5BC3">
        <w:rPr>
          <w:bCs/>
        </w:rPr>
        <w:t>3 June 2013</w:t>
      </w:r>
      <w:r w:rsidRPr="008961F0">
        <w:rPr>
          <w:bCs/>
        </w:rPr>
        <w:t>, will make the following solemn declaration:</w:t>
      </w:r>
    </w:p>
    <w:p w:rsidR="008961F0" w:rsidRDefault="008961F0" w:rsidP="000C1C70">
      <w:pPr>
        <w:pStyle w:val="SingleTxtG"/>
        <w:ind w:left="1701"/>
        <w:rPr>
          <w:bCs/>
        </w:rPr>
      </w:pPr>
      <w:r w:rsidRPr="008961F0">
        <w:rPr>
          <w:bCs/>
        </w:rPr>
        <w:t>“I solemnly declare that I will perform my duties and exercise my powers as a member of the Committee on the Elimination of Racial Discrimination honourably, faithfully, impartially and conscientiously.”</w:t>
      </w:r>
    </w:p>
    <w:p w:rsidR="008961F0" w:rsidRDefault="00F83D3E" w:rsidP="00F83D3E">
      <w:pPr>
        <w:pStyle w:val="H23G"/>
      </w:pPr>
      <w:r>
        <w:tab/>
      </w:r>
      <w:r w:rsidR="008961F0">
        <w:t>2.</w:t>
      </w:r>
      <w:r w:rsidR="008961F0">
        <w:tab/>
        <w:t xml:space="preserve">Election of </w:t>
      </w:r>
      <w:r w:rsidR="00C7475B">
        <w:t>o</w:t>
      </w:r>
      <w:r w:rsidR="008961F0">
        <w:t>fficers</w:t>
      </w:r>
      <w:r w:rsidR="00C7475B">
        <w:t>, according to rule 15 of the rules of procedure</w:t>
      </w:r>
    </w:p>
    <w:p w:rsidR="008961F0" w:rsidRPr="008961F0" w:rsidRDefault="008961F0" w:rsidP="00F83D3E">
      <w:pPr>
        <w:pStyle w:val="SingleTxtG"/>
        <w:rPr>
          <w:bCs/>
        </w:rPr>
      </w:pPr>
      <w:r w:rsidRPr="008961F0">
        <w:rPr>
          <w:bCs/>
        </w:rPr>
        <w:t>In accordance with article 10, paragraph 2, of the Convention and rules 15 and 16 of the</w:t>
      </w:r>
      <w:r w:rsidR="00FC4F96">
        <w:rPr>
          <w:bCs/>
        </w:rPr>
        <w:t xml:space="preserve"> </w:t>
      </w:r>
      <w:r w:rsidRPr="008961F0">
        <w:rPr>
          <w:bCs/>
        </w:rPr>
        <w:t>rules of procedure, the Committee shall elect from among its members a Chairperson, three Vice-Chairpersons and a Rapporteur. The officers of the Committee shall be elected for a term of two years.</w:t>
      </w:r>
    </w:p>
    <w:p w:rsidR="008961F0" w:rsidRPr="008961F0" w:rsidRDefault="008961F0" w:rsidP="008961F0">
      <w:pPr>
        <w:pStyle w:val="SingleTxtG"/>
        <w:rPr>
          <w:bCs/>
        </w:rPr>
      </w:pPr>
      <w:r w:rsidRPr="008961F0">
        <w:rPr>
          <w:bCs/>
        </w:rPr>
        <w:t>Under rule 58 of the rules of procedure, elections shall be held by secret ballot, unless the Committee decides otherwise in the case of an election to fill a place for which there is only one candidate</w:t>
      </w:r>
      <w:r w:rsidR="006E28F8">
        <w:rPr>
          <w:bCs/>
        </w:rPr>
        <w:t>.</w:t>
      </w:r>
    </w:p>
    <w:p w:rsidR="00E51708" w:rsidRDefault="00F04EC9" w:rsidP="00271E80">
      <w:pPr>
        <w:pStyle w:val="H23G"/>
      </w:pPr>
      <w:r>
        <w:tab/>
      </w:r>
      <w:r w:rsidR="008961F0">
        <w:t>3.</w:t>
      </w:r>
      <w:r w:rsidR="008961F0">
        <w:tab/>
      </w:r>
      <w:r w:rsidR="00E51708">
        <w:t>Adoption of the agenda</w:t>
      </w:r>
    </w:p>
    <w:p w:rsidR="00E51708" w:rsidRDefault="00E51708" w:rsidP="00271E80">
      <w:pPr>
        <w:pStyle w:val="SingleTxtG"/>
        <w:rPr>
          <w:bCs/>
        </w:rPr>
      </w:pPr>
      <w:r>
        <w:rPr>
          <w:bCs/>
        </w:rPr>
        <w:t>Under rule 8 of the rules of procedure, the first item on the provisional agenda of any session shall be the adoption of the agenda, except for the election of the officers when required under rule 15. In accordance with rule 9, the Committee may revise the agenda during a session and may, as appropriate, add, defer or delete items.</w:t>
      </w:r>
    </w:p>
    <w:p w:rsidR="00E51708" w:rsidRDefault="00E51708" w:rsidP="00271E80">
      <w:pPr>
        <w:pStyle w:val="H23G"/>
      </w:pPr>
      <w:r>
        <w:tab/>
      </w:r>
      <w:r w:rsidR="008961F0">
        <w:t>4</w:t>
      </w:r>
      <w:r>
        <w:t>.</w:t>
      </w:r>
      <w:r>
        <w:tab/>
        <w:t>Organizational and other matters</w:t>
      </w:r>
    </w:p>
    <w:p w:rsidR="00E51708" w:rsidRDefault="00E51708" w:rsidP="009C03A9">
      <w:pPr>
        <w:pStyle w:val="SingleTxtG"/>
      </w:pPr>
      <w:r>
        <w:t xml:space="preserve">Under this item, the Committee will consider its programme of work for the </w:t>
      </w:r>
      <w:r w:rsidR="008961F0">
        <w:t>eight</w:t>
      </w:r>
      <w:r w:rsidR="009251A4">
        <w:t>y</w:t>
      </w:r>
      <w:r w:rsidR="00DC0316">
        <w:t>-</w:t>
      </w:r>
      <w:r w:rsidR="009251A4">
        <w:t>fourth</w:t>
      </w:r>
      <w:r w:rsidR="009C03A9">
        <w:t xml:space="preserve"> </w:t>
      </w:r>
      <w:r>
        <w:t xml:space="preserve">session. </w:t>
      </w:r>
      <w:r w:rsidR="00114B22">
        <w:t xml:space="preserve">It will also </w:t>
      </w:r>
      <w:r w:rsidR="008961F0">
        <w:t xml:space="preserve">hold </w:t>
      </w:r>
      <w:r w:rsidR="004E5BC3">
        <w:t>an informal meeting with State parties.</w:t>
      </w:r>
      <w:r w:rsidR="008961F0">
        <w:t xml:space="preserve"> </w:t>
      </w:r>
    </w:p>
    <w:p w:rsidR="00E51708" w:rsidRDefault="00E51708" w:rsidP="00271E80">
      <w:pPr>
        <w:pStyle w:val="H23G"/>
      </w:pPr>
      <w:r>
        <w:tab/>
      </w:r>
      <w:r w:rsidR="00926DFA">
        <w:t>5</w:t>
      </w:r>
      <w:r>
        <w:t>.</w:t>
      </w:r>
      <w:r>
        <w:tab/>
        <w:t>Prevention of racial discrimination, including early warning measures and urgent action procedures</w:t>
      </w:r>
    </w:p>
    <w:p w:rsidR="00E51708" w:rsidRDefault="00E51708" w:rsidP="000E0107">
      <w:pPr>
        <w:pStyle w:val="SingleTxtG"/>
      </w:pPr>
      <w:r>
        <w:t xml:space="preserve">The Committee decided at its </w:t>
      </w:r>
      <w:r w:rsidRPr="00DC0316">
        <w:t>forty-fifth</w:t>
      </w:r>
      <w:r>
        <w:t xml:space="preserve">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E51708" w:rsidP="00271E80">
      <w:pPr>
        <w:pStyle w:val="H23G"/>
      </w:pPr>
      <w:r>
        <w:tab/>
      </w:r>
      <w:r w:rsidR="00926DFA">
        <w:t>6</w:t>
      </w:r>
      <w:r>
        <w:t>.</w:t>
      </w:r>
      <w:r>
        <w:tab/>
        <w:t>Consideration of reports, comments and information submitted by States parties under article 9 of the Convention</w:t>
      </w:r>
    </w:p>
    <w:p w:rsidR="007E7EAA" w:rsidRPr="007E7EAA" w:rsidRDefault="00E51708" w:rsidP="00764C20">
      <w:pPr>
        <w:pStyle w:val="SingleTxtG"/>
      </w:pPr>
      <w:r>
        <w:t xml:space="preserve">At its </w:t>
      </w:r>
      <w:r w:rsidR="00727D4D">
        <w:t>eight</w:t>
      </w:r>
      <w:r w:rsidR="004253E0">
        <w:t>y</w:t>
      </w:r>
      <w:r w:rsidR="00126E0E">
        <w:t>-</w:t>
      </w:r>
      <w:r w:rsidR="004253E0">
        <w:t>fourth</w:t>
      </w:r>
      <w:r w:rsidR="009C03A9">
        <w:t xml:space="preserve"> </w:t>
      </w:r>
      <w:r>
        <w:t>session, the Committee will consider periodic reports received from the following States parties:</w:t>
      </w:r>
      <w:r w:rsidR="004253E0">
        <w:t xml:space="preserve"> </w:t>
      </w:r>
      <w:smartTag w:uri="urn:schemas-microsoft-com:office:smarttags" w:element="country-region">
        <w:r w:rsidR="004253E0">
          <w:t>Belgium</w:t>
        </w:r>
      </w:smartTag>
      <w:r w:rsidR="004253E0">
        <w:t>,</w:t>
      </w:r>
      <w:r w:rsidR="004E5BC3">
        <w:t xml:space="preserve"> </w:t>
      </w:r>
      <w:smartTag w:uri="urn:schemas-microsoft-com:office:smarttags" w:element="country-region">
        <w:r w:rsidR="004E5BC3">
          <w:t>H</w:t>
        </w:r>
        <w:r w:rsidR="004253E0">
          <w:t>onduras</w:t>
        </w:r>
      </w:smartTag>
      <w:r w:rsidR="004253E0">
        <w:t xml:space="preserve">, </w:t>
      </w:r>
      <w:smartTag w:uri="urn:schemas-microsoft-com:office:smarttags" w:element="country-region">
        <w:r w:rsidR="004253E0">
          <w:t>Kazakhstan</w:t>
        </w:r>
      </w:smartTag>
      <w:r w:rsidR="004253E0">
        <w:t xml:space="preserve">, </w:t>
      </w:r>
      <w:smartTag w:uri="urn:schemas-microsoft-com:office:smarttags" w:element="country-region">
        <w:r w:rsidR="004253E0">
          <w:t>Luxembourg</w:t>
        </w:r>
      </w:smartTag>
      <w:r w:rsidR="004253E0">
        <w:t xml:space="preserve">, </w:t>
      </w:r>
      <w:smartTag w:uri="urn:schemas-microsoft-com:office:smarttags" w:element="country-region">
        <w:r w:rsidR="004253E0">
          <w:t>Montenegro</w:t>
        </w:r>
      </w:smartTag>
      <w:r w:rsidR="004253E0">
        <w:t xml:space="preserve">, </w:t>
      </w:r>
      <w:smartTag w:uri="urn:schemas-microsoft-com:office:smarttags" w:element="country-region">
        <w:r w:rsidR="004253E0">
          <w:t>Poland</w:t>
        </w:r>
      </w:smartTag>
      <w:r w:rsidR="004253E0">
        <w:t xml:space="preserve">, </w:t>
      </w:r>
      <w:smartTag w:uri="urn:schemas-microsoft-com:office:smarttags" w:element="country-region">
        <w:r w:rsidR="004253E0">
          <w:t>Switzerland</w:t>
        </w:r>
      </w:smartTag>
      <w:r w:rsidR="004253E0">
        <w:t xml:space="preserve"> and </w:t>
      </w:r>
      <w:smartTag w:uri="urn:schemas-microsoft-com:office:smarttags" w:element="country-region">
        <w:smartTag w:uri="urn:schemas-microsoft-com:office:smarttags" w:element="place">
          <w:r w:rsidR="004253E0">
            <w:t>Uzbekistan</w:t>
          </w:r>
        </w:smartTag>
      </w:smartTag>
      <w:r w:rsidR="004253E0">
        <w:t>.</w:t>
      </w:r>
      <w:r w:rsidR="003C3D09">
        <w:t xml:space="preserve"> </w:t>
      </w:r>
    </w:p>
    <w:p w:rsidR="00E51708" w:rsidRDefault="00E51708" w:rsidP="002F44AF">
      <w:pPr>
        <w:pStyle w:val="SingleTxtG"/>
      </w:pPr>
      <w:r>
        <w:t xml:space="preserve">In </w:t>
      </w:r>
      <w:r w:rsidR="00012D5E">
        <w:t>accordance with</w:t>
      </w:r>
      <w:r>
        <w:t xml:space="preserve"> established practice and in conformity with rule 64 of the rules of procedure, the Secretary-General has informed the States parties concerned of the tentative dates on which their reports are scheduled for consideration by the Committee. A schedule for the consideration of reports submitted is set forth in the annexed timetable. </w:t>
      </w:r>
    </w:p>
    <w:p w:rsidR="00E51708" w:rsidRDefault="00E51708" w:rsidP="00271E80">
      <w:pPr>
        <w:pStyle w:val="H23G"/>
      </w:pPr>
      <w:r>
        <w:tab/>
      </w:r>
      <w:r w:rsidR="00903347">
        <w:t>7</w:t>
      </w:r>
      <w:r>
        <w:t>.</w:t>
      </w:r>
      <w:r>
        <w:tab/>
        <w:t>Submission of reports by States parties under article 9, paragraph 1, of the Convention</w:t>
      </w:r>
    </w:p>
    <w:p w:rsidR="00E51708" w:rsidRDefault="00E51708" w:rsidP="00391E87">
      <w:pPr>
        <w:pStyle w:val="SingleTxtG"/>
      </w:pPr>
      <w:r>
        <w:t xml:space="preserve">At its </w:t>
      </w:r>
      <w:r w:rsidR="00903347">
        <w:t>eight</w:t>
      </w:r>
      <w:r w:rsidR="004253E0">
        <w:t>y–fourth</w:t>
      </w:r>
      <w:r w:rsidR="00903347">
        <w:t xml:space="preserve"> </w:t>
      </w:r>
      <w:r>
        <w:t>session, the Committee will have before it a note by the Secretary</w:t>
      </w:r>
      <w:r>
        <w:noBreakHyphen/>
        <w:t>General concerning the status of submission of reports by States parties in accordance with article 9 of the Convention (</w:t>
      </w:r>
      <w:r w:rsidRPr="000F6BA7">
        <w:rPr>
          <w:rFonts w:ascii="Times New (W1)" w:cs="Times New (W1)"/>
        </w:rPr>
        <w:t>CERD/C/</w:t>
      </w:r>
      <w:r w:rsidR="00903347">
        <w:rPr>
          <w:lang w:val="en-US"/>
        </w:rPr>
        <w:t>8</w:t>
      </w:r>
      <w:r w:rsidR="004253E0">
        <w:rPr>
          <w:lang w:val="en-US"/>
        </w:rPr>
        <w:t>4</w:t>
      </w:r>
      <w:r w:rsidR="00DE0FB8" w:rsidRPr="000F6BA7">
        <w:rPr>
          <w:rFonts w:ascii="Times New (W1)" w:cs="Times New (W1)"/>
        </w:rPr>
        <w:t>/2</w:t>
      </w:r>
      <w:r>
        <w:t>). Part A of that document lists the reports received from States parties and pending consideration by the Committee. Part B of the document contains information relating to overdue reports.</w:t>
      </w:r>
    </w:p>
    <w:p w:rsidR="00E51708" w:rsidRDefault="00E51708" w:rsidP="00271E80">
      <w:pPr>
        <w:pStyle w:val="H23G"/>
      </w:pPr>
      <w:r>
        <w:tab/>
      </w:r>
      <w:r w:rsidR="00903347">
        <w:t>8</w:t>
      </w:r>
      <w:r>
        <w:t>.</w:t>
      </w:r>
      <w:r>
        <w:tab/>
        <w:t>Consideration of communications under article 14 of the Convention</w:t>
      </w:r>
    </w:p>
    <w:p w:rsidR="00E51708" w:rsidRDefault="00E51708" w:rsidP="00E51708">
      <w:pPr>
        <w:pStyle w:val="SingleTxtG"/>
      </w:pPr>
      <w:r>
        <w:t>In accordance with the provisions of chapter XVIII of its rules of procedure, the Committee will consider under this item communications which are submitted to it under article 14 of the Convention.</w:t>
      </w:r>
    </w:p>
    <w:p w:rsidR="006550D1" w:rsidRDefault="00E51708" w:rsidP="00E51708">
      <w:pPr>
        <w:pStyle w:val="SingleTxtG"/>
        <w:rPr>
          <w:b/>
          <w:bCs/>
        </w:rPr>
      </w:pPr>
      <w:r>
        <w:t>In accordance with rule 88 of the rules of procedure, the meetings of the Committee during which communications under article 14 of the Convention are examined shall be closed.</w:t>
      </w:r>
    </w:p>
    <w:p w:rsidR="00E51708" w:rsidRDefault="006550D1" w:rsidP="006550D1">
      <w:pPr>
        <w:pStyle w:val="H23G"/>
      </w:pPr>
      <w:r>
        <w:tab/>
      </w:r>
      <w:r w:rsidR="00903347">
        <w:t>9</w:t>
      </w:r>
      <w:r w:rsidR="00E51708">
        <w:t>.</w:t>
      </w:r>
      <w:r w:rsidR="00E51708">
        <w:tab/>
        <w:t>Follow-up procedure</w:t>
      </w:r>
    </w:p>
    <w:p w:rsidR="00E51708" w:rsidRDefault="00E51708" w:rsidP="00E51708">
      <w:pPr>
        <w:pStyle w:val="SingleTxtG"/>
        <w:rPr>
          <w:rFonts w:ascii="Times New (W1)" w:cs="Times New (W1)"/>
        </w:rPr>
      </w:pPr>
      <w:r>
        <w:t xml:space="preserve">In accordance with the provisions of article 65 of its rules of procedure, the Committee will consider under this item follow-up information submitted by States parties in relation to </w:t>
      </w:r>
      <w:r>
        <w:rPr>
          <w:szCs w:val="24"/>
        </w:rPr>
        <w:t>the observations and recommendations of the Committee.</w:t>
      </w:r>
    </w:p>
    <w:p w:rsidR="00E51708" w:rsidRDefault="00E51708" w:rsidP="00271E80">
      <w:pPr>
        <w:pStyle w:val="H23G"/>
      </w:pPr>
      <w:r>
        <w:tab/>
      </w:r>
      <w:r w:rsidR="00903347">
        <w:t>10</w:t>
      </w:r>
      <w:r>
        <w:t>.</w:t>
      </w:r>
      <w:r>
        <w:tab/>
        <w:t xml:space="preserve">Follow-up to the World Conference against Racism, Racial Discrimination, Xenophobia and Related Intolerance </w:t>
      </w:r>
      <w:r>
        <w:rPr>
          <w:rFonts w:ascii="Times New (W1)" w:cs="Times New (W1)"/>
        </w:rPr>
        <w:t xml:space="preserve">and the </w:t>
      </w:r>
      <w:smartTag w:uri="urn:schemas-microsoft-com:office:smarttags" w:element="place">
        <w:smartTag w:uri="urn:schemas-microsoft-com:office:smarttags" w:element="City">
          <w:r>
            <w:rPr>
              <w:rFonts w:ascii="Times New (W1)" w:cs="Times New (W1)"/>
            </w:rPr>
            <w:t>Durban</w:t>
          </w:r>
        </w:smartTag>
      </w:smartTag>
      <w:r>
        <w:rPr>
          <w:rFonts w:ascii="Times New (W1)" w:cs="Times New (W1)"/>
        </w:rPr>
        <w:t xml:space="preserve"> Review Conference</w:t>
      </w:r>
    </w:p>
    <w:p w:rsidR="00E51708" w:rsidRDefault="00E51708" w:rsidP="00E51708">
      <w:pPr>
        <w:pStyle w:val="SingleTxtG"/>
        <w:rPr>
          <w:rFonts w:ascii="Times New (W1)" w:cs="Times New (W1)"/>
        </w:rPr>
      </w:pPr>
      <w:r>
        <w:rPr>
          <w:rFonts w:ascii="Times New (W1)" w:cs="Times New (W1)"/>
        </w:rPr>
        <w:t>Under this item, the Committee will discuss follow-up activities to the Durban Declaration and Programme of Action adopted at the World Conference against Racism, Racial Discrimination, Xenophobia and Related Intolerance, and to the Durban Review Conference.</w:t>
      </w:r>
    </w:p>
    <w:p w:rsidR="00E51708" w:rsidRDefault="00271E80" w:rsidP="00271E80">
      <w:pPr>
        <w:pStyle w:val="H23G"/>
      </w:pPr>
      <w:r>
        <w:tab/>
      </w:r>
      <w:r w:rsidR="00903347">
        <w:t>11</w:t>
      </w:r>
      <w:r w:rsidR="00E51708">
        <w:t>.</w:t>
      </w:r>
      <w:r>
        <w:tab/>
      </w:r>
      <w:r w:rsidR="00E51708">
        <w:t>Universal periodic review procedure of the Human Rights Council</w:t>
      </w:r>
    </w:p>
    <w:p w:rsidR="00391E87" w:rsidRPr="00391E87" w:rsidRDefault="00E51708" w:rsidP="004B0DD2">
      <w:pPr>
        <w:pStyle w:val="SingleTxtG"/>
      </w:pPr>
      <w:r>
        <w:rPr>
          <w:rFonts w:ascii="Times New (W1)" w:cs="Times New (W1)"/>
        </w:rPr>
        <w:t xml:space="preserve">In accordance with a decision taken at </w:t>
      </w:r>
      <w:r w:rsidRPr="00012D5E">
        <w:rPr>
          <w:rFonts w:ascii="Times New (W1)" w:cs="Times New (W1)"/>
        </w:rPr>
        <w:t>its seventy-third session</w:t>
      </w:r>
      <w:r>
        <w:rPr>
          <w:rFonts w:ascii="Times New (W1)" w:cs="Times New (W1)"/>
        </w:rPr>
        <w:t>, the Committee will consider under this item matters related to the universal periodic review of the Human Rights Council.</w:t>
      </w:r>
    </w:p>
    <w:p w:rsidR="004C3022" w:rsidRPr="00CE0E3C" w:rsidRDefault="004C3022" w:rsidP="004B0DD2">
      <w:pPr>
        <w:pStyle w:val="H23G"/>
      </w:pPr>
      <w:r w:rsidRPr="00CE0E3C">
        <w:tab/>
        <w:t>1</w:t>
      </w:r>
      <w:r w:rsidR="00903347">
        <w:t>2</w:t>
      </w:r>
      <w:r w:rsidRPr="00CE0E3C">
        <w:t>.</w:t>
      </w:r>
      <w:r w:rsidRPr="00CE0E3C">
        <w:tab/>
      </w:r>
      <w:r w:rsidR="00BD4E3E">
        <w:t>Adoption of the annual r</w:t>
      </w:r>
      <w:r w:rsidRPr="00CE0E3C">
        <w:t>eport of the Committee</w:t>
      </w:r>
      <w:r w:rsidR="00BD4E3E">
        <w:t xml:space="preserve"> for submission</w:t>
      </w:r>
      <w:r w:rsidRPr="00CE0E3C">
        <w:t xml:space="preserve"> to the General </w:t>
      </w:r>
      <w:r w:rsidRPr="00BD4E3E">
        <w:t>Assembly at its six</w:t>
      </w:r>
      <w:r w:rsidRPr="00012D5E">
        <w:t>ty</w:t>
      </w:r>
      <w:r w:rsidR="00EF1C75" w:rsidRPr="00012D5E">
        <w:t>-</w:t>
      </w:r>
      <w:r w:rsidR="004E5BC3" w:rsidRPr="00012D5E">
        <w:t>ninth</w:t>
      </w:r>
      <w:r w:rsidR="00F90175" w:rsidRPr="00CE0E3C">
        <w:t xml:space="preserve"> </w:t>
      </w:r>
      <w:r w:rsidRPr="00CE0E3C">
        <w:t>session</w:t>
      </w:r>
    </w:p>
    <w:p w:rsidR="00E51708" w:rsidRDefault="00E51708" w:rsidP="00271E80">
      <w:pPr>
        <w:pStyle w:val="HChG"/>
      </w:pPr>
      <w:r>
        <w:rPr>
          <w:rFonts w:ascii="Times New (W1)" w:cs="Times New (W1)"/>
        </w:rPr>
        <w:br w:type="page"/>
      </w:r>
      <w:r w:rsidR="00271E80">
        <w:rPr>
          <w:rFonts w:ascii="Times New (W1)" w:cs="Times New (W1)"/>
        </w:rPr>
        <w:tab/>
      </w:r>
      <w:r>
        <w:t>Annex</w:t>
      </w:r>
    </w:p>
    <w:p w:rsidR="00E51708" w:rsidRDefault="00271E80" w:rsidP="00820919">
      <w:pPr>
        <w:pStyle w:val="HChG"/>
      </w:pPr>
      <w:r>
        <w:tab/>
      </w:r>
      <w:r>
        <w:tab/>
      </w:r>
      <w:r w:rsidR="00E51708">
        <w:t xml:space="preserve">Tentative timetable for consideration of reports, comments and further information submitted by </w:t>
      </w:r>
      <w:r w:rsidR="002D5F51">
        <w:t>S</w:t>
      </w:r>
      <w:r>
        <w:t>tates</w:t>
      </w:r>
      <w:r w:rsidR="00E51708">
        <w:t xml:space="preserve"> parties and for consideration of </w:t>
      </w:r>
      <w:r>
        <w:t>States</w:t>
      </w:r>
      <w:r w:rsidR="00E51708">
        <w:t xml:space="preserve"> parties whose reports are seriously overdue pursuant to the review procedure</w:t>
      </w:r>
    </w:p>
    <w:p w:rsidR="00E51708" w:rsidRDefault="00E51708" w:rsidP="00E51708">
      <w:pPr>
        <w:pStyle w:val="SingleTxtG"/>
      </w:pPr>
      <w:r>
        <w:t xml:space="preserve">The following timetable has been drawn up by the Secretary-General, in consultation with the Chairman, taking into account the relevant decisions taken by the Committee at its </w:t>
      </w:r>
      <w:r w:rsidR="004E5BC3">
        <w:t>eighty-third</w:t>
      </w:r>
      <w:r w:rsidR="001F05DC">
        <w:t xml:space="preserve"> </w:t>
      </w:r>
      <w:r>
        <w:t>session.</w:t>
      </w:r>
    </w:p>
    <w:tbl>
      <w:tblPr>
        <w:tblW w:w="3813" w:type="pct"/>
        <w:tblInd w:w="1308" w:type="dxa"/>
        <w:tblLook w:val="0000"/>
      </w:tblPr>
      <w:tblGrid>
        <w:gridCol w:w="1699"/>
        <w:gridCol w:w="1318"/>
        <w:gridCol w:w="4498"/>
        <w:tblGridChange w:id="0">
          <w:tblGrid>
            <w:gridCol w:w="1699"/>
            <w:gridCol w:w="1318"/>
            <w:gridCol w:w="4498"/>
          </w:tblGrid>
        </w:tblGridChange>
      </w:tblGrid>
      <w:tr w:rsidR="008B2484" w:rsidRPr="00D723FE" w:rsidTr="00855F3F">
        <w:tblPrEx>
          <w:tblCellMar>
            <w:top w:w="0" w:type="dxa"/>
            <w:bottom w:w="0" w:type="dxa"/>
          </w:tblCellMar>
        </w:tblPrEx>
        <w:trPr>
          <w:cantSplit/>
        </w:trPr>
        <w:tc>
          <w:tcPr>
            <w:tcW w:w="1130" w:type="pct"/>
            <w:tcBorders>
              <w:bottom w:val="single" w:sz="4" w:space="0" w:color="auto"/>
            </w:tcBorders>
            <w:vAlign w:val="bottom"/>
          </w:tcPr>
          <w:p w:rsidR="008B2484" w:rsidRPr="00070C62" w:rsidRDefault="003F1A71" w:rsidP="00891B87">
            <w:pPr>
              <w:spacing w:after="40"/>
              <w:rPr>
                <w:i/>
                <w:iCs/>
                <w:sz w:val="18"/>
                <w:szCs w:val="18"/>
              </w:rPr>
            </w:pPr>
            <w:r w:rsidRPr="00070C62">
              <w:rPr>
                <w:i/>
                <w:iCs/>
                <w:sz w:val="18"/>
                <w:szCs w:val="18"/>
              </w:rPr>
              <w:t>Day</w:t>
            </w:r>
          </w:p>
        </w:tc>
        <w:tc>
          <w:tcPr>
            <w:tcW w:w="877" w:type="pct"/>
            <w:tcBorders>
              <w:bottom w:val="single" w:sz="4" w:space="0" w:color="auto"/>
            </w:tcBorders>
            <w:vAlign w:val="bottom"/>
          </w:tcPr>
          <w:p w:rsidR="008B2484" w:rsidRPr="00070C62" w:rsidRDefault="008B2484" w:rsidP="00891B87">
            <w:pPr>
              <w:tabs>
                <w:tab w:val="left" w:pos="1200"/>
              </w:tabs>
              <w:spacing w:after="40"/>
              <w:rPr>
                <w:i/>
                <w:iCs/>
                <w:sz w:val="18"/>
                <w:szCs w:val="18"/>
              </w:rPr>
            </w:pPr>
            <w:r w:rsidRPr="00070C62">
              <w:rPr>
                <w:i/>
                <w:iCs/>
                <w:sz w:val="18"/>
                <w:szCs w:val="18"/>
              </w:rPr>
              <w:t xml:space="preserve">Meeting No. and </w:t>
            </w:r>
            <w:r w:rsidR="007C05BB">
              <w:rPr>
                <w:i/>
                <w:iCs/>
                <w:sz w:val="18"/>
                <w:szCs w:val="18"/>
              </w:rPr>
              <w:t>time</w:t>
            </w:r>
          </w:p>
        </w:tc>
        <w:tc>
          <w:tcPr>
            <w:tcW w:w="2993" w:type="pct"/>
            <w:tcBorders>
              <w:bottom w:val="single" w:sz="4" w:space="0" w:color="auto"/>
            </w:tcBorders>
            <w:vAlign w:val="bottom"/>
          </w:tcPr>
          <w:p w:rsidR="008B2484" w:rsidRPr="00070C62" w:rsidRDefault="008B2484" w:rsidP="00891B87">
            <w:pPr>
              <w:tabs>
                <w:tab w:val="left" w:pos="1200"/>
              </w:tabs>
              <w:spacing w:after="40"/>
              <w:rPr>
                <w:i/>
                <w:iCs/>
                <w:spacing w:val="20"/>
                <w:sz w:val="18"/>
                <w:szCs w:val="18"/>
              </w:rPr>
            </w:pPr>
            <w:r w:rsidRPr="00070C62">
              <w:rPr>
                <w:i/>
                <w:iCs/>
                <w:sz w:val="18"/>
                <w:szCs w:val="18"/>
              </w:rPr>
              <w:t>Meeting</w:t>
            </w:r>
          </w:p>
        </w:tc>
      </w:tr>
      <w:tr w:rsidR="002A5485" w:rsidRPr="00D723FE">
        <w:tblPrEx>
          <w:tblCellMar>
            <w:top w:w="0" w:type="dxa"/>
            <w:bottom w:w="0" w:type="dxa"/>
          </w:tblCellMar>
        </w:tblPrEx>
        <w:trPr>
          <w:cantSplit/>
          <w:trHeight w:val="397"/>
        </w:trPr>
        <w:tc>
          <w:tcPr>
            <w:tcW w:w="1130" w:type="pct"/>
          </w:tcPr>
          <w:p w:rsidR="00A92E41" w:rsidRPr="00070C62" w:rsidRDefault="001F05DC" w:rsidP="00855F3F">
            <w:pPr>
              <w:spacing w:before="40"/>
              <w:rPr>
                <w:sz w:val="18"/>
                <w:szCs w:val="18"/>
              </w:rPr>
            </w:pPr>
            <w:r>
              <w:rPr>
                <w:sz w:val="18"/>
                <w:szCs w:val="18"/>
              </w:rPr>
              <w:t>Tuesday</w:t>
            </w:r>
          </w:p>
          <w:p w:rsidR="00A92E41" w:rsidRPr="00070C62" w:rsidRDefault="001F05DC" w:rsidP="00A92E41">
            <w:pPr>
              <w:rPr>
                <w:sz w:val="18"/>
                <w:szCs w:val="18"/>
              </w:rPr>
            </w:pPr>
            <w:r>
              <w:rPr>
                <w:sz w:val="18"/>
                <w:szCs w:val="18"/>
              </w:rPr>
              <w:t>4</w:t>
            </w:r>
            <w:r w:rsidR="00A92E41" w:rsidRPr="00070C62">
              <w:rPr>
                <w:sz w:val="18"/>
                <w:szCs w:val="18"/>
              </w:rPr>
              <w:t xml:space="preserve"> </w:t>
            </w:r>
            <w:r>
              <w:rPr>
                <w:sz w:val="18"/>
                <w:szCs w:val="18"/>
              </w:rPr>
              <w:t>February</w:t>
            </w:r>
            <w:r w:rsidRPr="00070C62">
              <w:rPr>
                <w:sz w:val="18"/>
                <w:szCs w:val="18"/>
              </w:rPr>
              <w:t xml:space="preserve"> </w:t>
            </w:r>
            <w:r w:rsidR="00A92E41" w:rsidRPr="00070C62">
              <w:rPr>
                <w:sz w:val="18"/>
                <w:szCs w:val="18"/>
              </w:rPr>
              <w:t>201</w:t>
            </w:r>
            <w:r w:rsidR="00E624D4">
              <w:rPr>
                <w:sz w:val="18"/>
                <w:szCs w:val="18"/>
              </w:rPr>
              <w:t>4</w:t>
            </w:r>
          </w:p>
          <w:p w:rsidR="002A5485" w:rsidRPr="00070C62" w:rsidRDefault="002A5485" w:rsidP="003F1A71">
            <w:pPr>
              <w:rPr>
                <w:sz w:val="18"/>
                <w:szCs w:val="18"/>
              </w:rPr>
            </w:pPr>
          </w:p>
        </w:tc>
        <w:tc>
          <w:tcPr>
            <w:tcW w:w="877" w:type="pct"/>
          </w:tcPr>
          <w:p w:rsidR="00A92E41" w:rsidRPr="00070C62" w:rsidRDefault="00A92E41" w:rsidP="00855F3F">
            <w:pPr>
              <w:tabs>
                <w:tab w:val="left" w:pos="1200"/>
              </w:tabs>
              <w:spacing w:before="40"/>
              <w:rPr>
                <w:sz w:val="18"/>
                <w:szCs w:val="18"/>
              </w:rPr>
            </w:pPr>
            <w:r w:rsidRPr="00070C62">
              <w:rPr>
                <w:sz w:val="18"/>
                <w:szCs w:val="18"/>
              </w:rPr>
              <w:t>2</w:t>
            </w:r>
            <w:r w:rsidR="00E624D4">
              <w:rPr>
                <w:sz w:val="18"/>
                <w:szCs w:val="18"/>
              </w:rPr>
              <w:t>267</w:t>
            </w:r>
            <w:r w:rsidR="007D349D">
              <w:rPr>
                <w:sz w:val="18"/>
                <w:szCs w:val="18"/>
              </w:rPr>
              <w:t>th</w:t>
            </w:r>
            <w:r w:rsidRPr="00070C62">
              <w:rPr>
                <w:sz w:val="18"/>
                <w:szCs w:val="18"/>
              </w:rPr>
              <w:t xml:space="preserve"> </w:t>
            </w:r>
          </w:p>
          <w:p w:rsidR="00A92E41" w:rsidRPr="00070C62" w:rsidRDefault="00A92E41" w:rsidP="00A92E41">
            <w:pPr>
              <w:tabs>
                <w:tab w:val="left" w:pos="1200"/>
              </w:tabs>
              <w:rPr>
                <w:sz w:val="18"/>
                <w:szCs w:val="18"/>
              </w:rPr>
            </w:pPr>
            <w:r w:rsidRPr="00070C62">
              <w:rPr>
                <w:sz w:val="18"/>
                <w:szCs w:val="18"/>
              </w:rPr>
              <w:t>3 p.m.</w:t>
            </w:r>
          </w:p>
          <w:p w:rsidR="002A5485" w:rsidRPr="00070C62" w:rsidRDefault="002A5485" w:rsidP="008B2484">
            <w:pPr>
              <w:tabs>
                <w:tab w:val="left" w:pos="1200"/>
              </w:tabs>
              <w:rPr>
                <w:sz w:val="18"/>
                <w:szCs w:val="18"/>
              </w:rPr>
            </w:pPr>
          </w:p>
        </w:tc>
        <w:tc>
          <w:tcPr>
            <w:tcW w:w="2993" w:type="pct"/>
          </w:tcPr>
          <w:p w:rsidR="00A92E41" w:rsidRPr="00476842" w:rsidRDefault="00E624D4" w:rsidP="00855F3F">
            <w:pPr>
              <w:tabs>
                <w:tab w:val="left" w:pos="720"/>
                <w:tab w:val="left" w:pos="1200"/>
              </w:tabs>
              <w:spacing w:before="40"/>
              <w:rPr>
                <w:sz w:val="18"/>
                <w:szCs w:val="18"/>
              </w:rPr>
            </w:pPr>
            <w:smartTag w:uri="urn:schemas-microsoft-com:office:smarttags" w:element="country-region">
              <w:smartTag w:uri="urn:schemas-microsoft-com:office:smarttags" w:element="place">
                <w:r>
                  <w:rPr>
                    <w:sz w:val="18"/>
                    <w:szCs w:val="18"/>
                  </w:rPr>
                  <w:t>Honduras</w:t>
                </w:r>
              </w:smartTag>
            </w:smartTag>
          </w:p>
          <w:p w:rsidR="002A5485" w:rsidRPr="00476842" w:rsidRDefault="00E624D4" w:rsidP="008B2484">
            <w:pPr>
              <w:tabs>
                <w:tab w:val="left" w:pos="720"/>
                <w:tab w:val="left" w:pos="1200"/>
              </w:tabs>
              <w:rPr>
                <w:bCs/>
                <w:sz w:val="18"/>
                <w:szCs w:val="18"/>
              </w:rPr>
            </w:pPr>
            <w:r>
              <w:rPr>
                <w:sz w:val="18"/>
                <w:szCs w:val="18"/>
                <w:lang w:val="es-ES"/>
              </w:rPr>
              <w:t>(CERD/C/HND/1-5)</w:t>
            </w:r>
          </w:p>
          <w:p w:rsidR="002A5485" w:rsidRPr="00476842" w:rsidRDefault="002A5485" w:rsidP="008B2484">
            <w:pPr>
              <w:tabs>
                <w:tab w:val="left" w:pos="720"/>
                <w:tab w:val="left" w:pos="1200"/>
              </w:tabs>
              <w:rPr>
                <w:bCs/>
                <w:sz w:val="18"/>
                <w:szCs w:val="18"/>
              </w:rPr>
            </w:pPr>
          </w:p>
        </w:tc>
      </w:tr>
      <w:tr w:rsidR="002A5485" w:rsidRPr="00D723FE">
        <w:tblPrEx>
          <w:tblCellMar>
            <w:top w:w="0" w:type="dxa"/>
            <w:bottom w:w="0" w:type="dxa"/>
          </w:tblCellMar>
        </w:tblPrEx>
        <w:trPr>
          <w:cantSplit/>
          <w:trHeight w:val="547"/>
        </w:trPr>
        <w:tc>
          <w:tcPr>
            <w:tcW w:w="1130" w:type="pct"/>
          </w:tcPr>
          <w:p w:rsidR="002A5485" w:rsidRPr="00070C62" w:rsidRDefault="009F7853" w:rsidP="00E005AD">
            <w:pPr>
              <w:rPr>
                <w:sz w:val="18"/>
                <w:szCs w:val="18"/>
              </w:rPr>
            </w:pPr>
            <w:r>
              <w:rPr>
                <w:sz w:val="18"/>
                <w:szCs w:val="18"/>
              </w:rPr>
              <w:t>Wednesday</w:t>
            </w:r>
          </w:p>
          <w:p w:rsidR="002A5485" w:rsidRPr="00070C62" w:rsidRDefault="009F7853" w:rsidP="00E624D4">
            <w:pPr>
              <w:rPr>
                <w:sz w:val="18"/>
                <w:szCs w:val="18"/>
              </w:rPr>
            </w:pPr>
            <w:r>
              <w:rPr>
                <w:sz w:val="18"/>
                <w:szCs w:val="18"/>
              </w:rPr>
              <w:t>5</w:t>
            </w:r>
            <w:r w:rsidR="002A5485" w:rsidRPr="00070C62">
              <w:rPr>
                <w:sz w:val="18"/>
                <w:szCs w:val="18"/>
              </w:rPr>
              <w:t xml:space="preserve"> </w:t>
            </w:r>
            <w:r>
              <w:rPr>
                <w:sz w:val="18"/>
                <w:szCs w:val="18"/>
              </w:rPr>
              <w:t xml:space="preserve">February </w:t>
            </w:r>
            <w:r w:rsidR="002A5485" w:rsidRPr="00070C62">
              <w:rPr>
                <w:sz w:val="18"/>
                <w:szCs w:val="18"/>
              </w:rPr>
              <w:t>20</w:t>
            </w:r>
            <w:r w:rsidR="00E624D4">
              <w:rPr>
                <w:sz w:val="18"/>
                <w:szCs w:val="18"/>
              </w:rPr>
              <w:t>14</w:t>
            </w:r>
          </w:p>
        </w:tc>
        <w:tc>
          <w:tcPr>
            <w:tcW w:w="877" w:type="pct"/>
          </w:tcPr>
          <w:p w:rsidR="002A5485" w:rsidRPr="00070C62" w:rsidRDefault="002A5485" w:rsidP="004D0E93">
            <w:pPr>
              <w:tabs>
                <w:tab w:val="left" w:pos="1200"/>
              </w:tabs>
              <w:rPr>
                <w:sz w:val="18"/>
                <w:szCs w:val="18"/>
              </w:rPr>
            </w:pPr>
            <w:r w:rsidRPr="00070C62">
              <w:rPr>
                <w:sz w:val="18"/>
                <w:szCs w:val="18"/>
              </w:rPr>
              <w:t>2</w:t>
            </w:r>
            <w:r w:rsidR="00E624D4">
              <w:rPr>
                <w:sz w:val="18"/>
                <w:szCs w:val="18"/>
              </w:rPr>
              <w:t>268th</w:t>
            </w:r>
          </w:p>
          <w:p w:rsidR="002A5485" w:rsidRPr="00070C62" w:rsidRDefault="002A5485" w:rsidP="008B2484">
            <w:pPr>
              <w:tabs>
                <w:tab w:val="left" w:pos="1200"/>
              </w:tabs>
              <w:rPr>
                <w:sz w:val="18"/>
                <w:szCs w:val="18"/>
              </w:rPr>
            </w:pPr>
            <w:r w:rsidRPr="00070C62">
              <w:rPr>
                <w:sz w:val="18"/>
                <w:szCs w:val="18"/>
              </w:rPr>
              <w:t>10 a.m.</w:t>
            </w:r>
          </w:p>
          <w:p w:rsidR="002A5485" w:rsidRPr="00070C62" w:rsidRDefault="002A5485" w:rsidP="008B2484">
            <w:pPr>
              <w:tabs>
                <w:tab w:val="left" w:pos="1200"/>
              </w:tabs>
              <w:rPr>
                <w:sz w:val="18"/>
                <w:szCs w:val="18"/>
              </w:rPr>
            </w:pPr>
          </w:p>
        </w:tc>
        <w:tc>
          <w:tcPr>
            <w:tcW w:w="2993" w:type="pct"/>
          </w:tcPr>
          <w:p w:rsidR="002A5485" w:rsidRPr="00476842" w:rsidRDefault="00E624D4" w:rsidP="002F5FCB">
            <w:pPr>
              <w:tabs>
                <w:tab w:val="left" w:pos="720"/>
                <w:tab w:val="left" w:pos="1200"/>
              </w:tabs>
              <w:rPr>
                <w:sz w:val="18"/>
                <w:szCs w:val="18"/>
              </w:rPr>
            </w:pPr>
            <w:smartTag w:uri="urn:schemas-microsoft-com:office:smarttags" w:element="place">
              <w:smartTag w:uri="urn:schemas-microsoft-com:office:smarttags" w:element="country-region">
                <w:r>
                  <w:rPr>
                    <w:sz w:val="18"/>
                    <w:szCs w:val="18"/>
                  </w:rPr>
                  <w:t>Honduras</w:t>
                </w:r>
              </w:smartTag>
            </w:smartTag>
            <w:r>
              <w:rPr>
                <w:sz w:val="18"/>
                <w:szCs w:val="18"/>
              </w:rPr>
              <w:t xml:space="preserve"> </w:t>
            </w:r>
          </w:p>
          <w:p w:rsidR="002A5485" w:rsidRPr="00476842" w:rsidRDefault="002A5485" w:rsidP="002F5FCB">
            <w:pPr>
              <w:tabs>
                <w:tab w:val="left" w:pos="720"/>
                <w:tab w:val="left" w:pos="1200"/>
              </w:tabs>
              <w:rPr>
                <w:bCs/>
                <w:i/>
                <w:iCs/>
                <w:sz w:val="18"/>
                <w:szCs w:val="18"/>
              </w:rPr>
            </w:pPr>
            <w:r w:rsidRPr="00476842">
              <w:rPr>
                <w:bCs/>
                <w:i/>
                <w:iCs/>
                <w:sz w:val="18"/>
                <w:szCs w:val="18"/>
              </w:rPr>
              <w:t>continued</w:t>
            </w:r>
          </w:p>
          <w:p w:rsidR="002A5485" w:rsidRPr="00476842" w:rsidRDefault="002A5485" w:rsidP="002F5FCB">
            <w:pPr>
              <w:tabs>
                <w:tab w:val="left" w:pos="720"/>
                <w:tab w:val="left" w:pos="1200"/>
              </w:tabs>
              <w:rPr>
                <w:sz w:val="18"/>
                <w:szCs w:val="18"/>
              </w:rPr>
            </w:pPr>
          </w:p>
        </w:tc>
      </w:tr>
      <w:tr w:rsidR="002A5485" w:rsidRPr="00D723FE">
        <w:tblPrEx>
          <w:tblCellMar>
            <w:top w:w="0" w:type="dxa"/>
            <w:bottom w:w="0" w:type="dxa"/>
          </w:tblCellMar>
        </w:tblPrEx>
        <w:trPr>
          <w:cantSplit/>
          <w:trHeight w:val="467"/>
        </w:trPr>
        <w:tc>
          <w:tcPr>
            <w:tcW w:w="1130" w:type="pct"/>
          </w:tcPr>
          <w:p w:rsidR="002A5485" w:rsidRPr="00070C62" w:rsidRDefault="002A5485" w:rsidP="002D5F51">
            <w:pPr>
              <w:rPr>
                <w:sz w:val="18"/>
                <w:szCs w:val="18"/>
              </w:rPr>
            </w:pPr>
          </w:p>
        </w:tc>
        <w:tc>
          <w:tcPr>
            <w:tcW w:w="877" w:type="pct"/>
          </w:tcPr>
          <w:p w:rsidR="002A5485" w:rsidRPr="00070C62" w:rsidRDefault="002A5485" w:rsidP="004D0E93">
            <w:pPr>
              <w:tabs>
                <w:tab w:val="left" w:pos="720"/>
              </w:tabs>
              <w:rPr>
                <w:sz w:val="18"/>
                <w:szCs w:val="18"/>
              </w:rPr>
            </w:pPr>
            <w:r w:rsidRPr="00070C62">
              <w:rPr>
                <w:sz w:val="18"/>
                <w:szCs w:val="18"/>
              </w:rPr>
              <w:t>2</w:t>
            </w:r>
            <w:r w:rsidR="00E624D4">
              <w:rPr>
                <w:sz w:val="18"/>
                <w:szCs w:val="18"/>
              </w:rPr>
              <w:t>269th</w:t>
            </w:r>
            <w:r w:rsidRPr="00070C62">
              <w:rPr>
                <w:sz w:val="18"/>
                <w:szCs w:val="18"/>
              </w:rPr>
              <w:t xml:space="preserve"> </w:t>
            </w:r>
          </w:p>
          <w:p w:rsidR="002A5485" w:rsidRPr="00070C62" w:rsidRDefault="002A5485" w:rsidP="00D25C8C">
            <w:pPr>
              <w:tabs>
                <w:tab w:val="left" w:pos="1200"/>
              </w:tabs>
              <w:rPr>
                <w:sz w:val="18"/>
                <w:szCs w:val="18"/>
              </w:rPr>
            </w:pPr>
            <w:r w:rsidRPr="00070C62">
              <w:rPr>
                <w:sz w:val="18"/>
                <w:szCs w:val="18"/>
              </w:rPr>
              <w:t>3 p.m.</w:t>
            </w:r>
          </w:p>
          <w:p w:rsidR="002A5485" w:rsidRPr="00070C62" w:rsidRDefault="002A5485" w:rsidP="00D25C8C">
            <w:pPr>
              <w:tabs>
                <w:tab w:val="left" w:pos="1200"/>
              </w:tabs>
              <w:rPr>
                <w:sz w:val="18"/>
                <w:szCs w:val="18"/>
              </w:rPr>
            </w:pPr>
          </w:p>
        </w:tc>
        <w:tc>
          <w:tcPr>
            <w:tcW w:w="2993" w:type="pct"/>
          </w:tcPr>
          <w:p w:rsidR="002A5485" w:rsidRPr="00476842" w:rsidRDefault="00601477" w:rsidP="00D87738">
            <w:pPr>
              <w:tabs>
                <w:tab w:val="left" w:pos="1200"/>
              </w:tabs>
              <w:rPr>
                <w:sz w:val="18"/>
                <w:szCs w:val="18"/>
              </w:rPr>
            </w:pPr>
            <w:smartTag w:uri="urn:schemas-microsoft-com:office:smarttags" w:element="country-region">
              <w:smartTag w:uri="urn:schemas-microsoft-com:office:smarttags" w:element="place">
                <w:r>
                  <w:rPr>
                    <w:sz w:val="18"/>
                    <w:szCs w:val="18"/>
                  </w:rPr>
                  <w:t>Montenegro</w:t>
                </w:r>
              </w:smartTag>
            </w:smartTag>
          </w:p>
          <w:p w:rsidR="002A5485" w:rsidRPr="00476842" w:rsidRDefault="00601477" w:rsidP="00601477">
            <w:pPr>
              <w:tabs>
                <w:tab w:val="left" w:pos="1200"/>
              </w:tabs>
              <w:rPr>
                <w:sz w:val="18"/>
                <w:szCs w:val="18"/>
              </w:rPr>
            </w:pPr>
            <w:r>
              <w:rPr>
                <w:bCs/>
                <w:sz w:val="18"/>
                <w:szCs w:val="18"/>
              </w:rPr>
              <w:t xml:space="preserve">(CERD/C/MNE/2-3) </w:t>
            </w:r>
          </w:p>
        </w:tc>
      </w:tr>
      <w:tr w:rsidR="002A5485" w:rsidRPr="00D723FE">
        <w:tblPrEx>
          <w:tblCellMar>
            <w:top w:w="0" w:type="dxa"/>
            <w:bottom w:w="0" w:type="dxa"/>
          </w:tblCellMar>
        </w:tblPrEx>
        <w:trPr>
          <w:cantSplit/>
          <w:trHeight w:val="467"/>
        </w:trPr>
        <w:tc>
          <w:tcPr>
            <w:tcW w:w="1130" w:type="pct"/>
          </w:tcPr>
          <w:p w:rsidR="002A5485" w:rsidRPr="00070C62" w:rsidRDefault="009F7853" w:rsidP="00D87738">
            <w:pPr>
              <w:rPr>
                <w:sz w:val="18"/>
                <w:szCs w:val="18"/>
              </w:rPr>
            </w:pPr>
            <w:r>
              <w:rPr>
                <w:sz w:val="18"/>
                <w:szCs w:val="18"/>
              </w:rPr>
              <w:t>Thursday</w:t>
            </w:r>
          </w:p>
          <w:p w:rsidR="002A5485" w:rsidRPr="00070C62" w:rsidRDefault="009F7853" w:rsidP="00601477">
            <w:pPr>
              <w:tabs>
                <w:tab w:val="left" w:pos="1200"/>
              </w:tabs>
              <w:spacing w:line="360" w:lineRule="auto"/>
              <w:rPr>
                <w:sz w:val="18"/>
                <w:szCs w:val="18"/>
              </w:rPr>
            </w:pPr>
            <w:r>
              <w:rPr>
                <w:sz w:val="18"/>
                <w:szCs w:val="18"/>
              </w:rPr>
              <w:t>6</w:t>
            </w:r>
            <w:r w:rsidR="002A5485" w:rsidRPr="00070C62">
              <w:rPr>
                <w:sz w:val="18"/>
                <w:szCs w:val="18"/>
              </w:rPr>
              <w:t xml:space="preserve"> </w:t>
            </w:r>
            <w:r>
              <w:rPr>
                <w:sz w:val="18"/>
                <w:szCs w:val="18"/>
              </w:rPr>
              <w:t>February</w:t>
            </w:r>
            <w:r w:rsidRPr="00070C62">
              <w:rPr>
                <w:sz w:val="18"/>
                <w:szCs w:val="18"/>
              </w:rPr>
              <w:t xml:space="preserve"> </w:t>
            </w:r>
            <w:r w:rsidR="002A5485" w:rsidRPr="00070C62">
              <w:rPr>
                <w:sz w:val="18"/>
                <w:szCs w:val="18"/>
              </w:rPr>
              <w:t>201</w:t>
            </w:r>
            <w:r w:rsidR="00601477">
              <w:rPr>
                <w:sz w:val="18"/>
                <w:szCs w:val="18"/>
              </w:rPr>
              <w:t>4</w:t>
            </w:r>
          </w:p>
        </w:tc>
        <w:tc>
          <w:tcPr>
            <w:tcW w:w="877" w:type="pct"/>
          </w:tcPr>
          <w:p w:rsidR="002A5485" w:rsidRPr="00070C62" w:rsidRDefault="002A5485" w:rsidP="004D0E93">
            <w:pPr>
              <w:tabs>
                <w:tab w:val="left" w:pos="720"/>
              </w:tabs>
              <w:rPr>
                <w:sz w:val="18"/>
                <w:szCs w:val="18"/>
              </w:rPr>
            </w:pPr>
            <w:r w:rsidRPr="00070C62">
              <w:rPr>
                <w:sz w:val="18"/>
                <w:szCs w:val="18"/>
              </w:rPr>
              <w:t>2</w:t>
            </w:r>
            <w:r w:rsidR="00601477">
              <w:rPr>
                <w:sz w:val="18"/>
                <w:szCs w:val="18"/>
              </w:rPr>
              <w:t>270th</w:t>
            </w:r>
          </w:p>
          <w:p w:rsidR="002A5485" w:rsidRPr="00070C62" w:rsidRDefault="002A5485" w:rsidP="00D87738">
            <w:pPr>
              <w:tabs>
                <w:tab w:val="left" w:pos="1200"/>
              </w:tabs>
              <w:rPr>
                <w:sz w:val="18"/>
                <w:szCs w:val="18"/>
              </w:rPr>
            </w:pPr>
            <w:r w:rsidRPr="00070C62">
              <w:rPr>
                <w:sz w:val="18"/>
                <w:szCs w:val="18"/>
              </w:rPr>
              <w:t>10 a.m.</w:t>
            </w:r>
          </w:p>
          <w:p w:rsidR="002A5485" w:rsidRPr="00070C62" w:rsidRDefault="002A5485" w:rsidP="00D87738">
            <w:pPr>
              <w:tabs>
                <w:tab w:val="left" w:pos="1200"/>
              </w:tabs>
              <w:rPr>
                <w:sz w:val="18"/>
                <w:szCs w:val="18"/>
              </w:rPr>
            </w:pPr>
          </w:p>
        </w:tc>
        <w:tc>
          <w:tcPr>
            <w:tcW w:w="2993" w:type="pct"/>
          </w:tcPr>
          <w:p w:rsidR="002A5485" w:rsidRPr="00476842" w:rsidRDefault="00601477" w:rsidP="002F5FCB">
            <w:pPr>
              <w:tabs>
                <w:tab w:val="left" w:pos="720"/>
                <w:tab w:val="left" w:pos="1200"/>
              </w:tabs>
              <w:rPr>
                <w:sz w:val="18"/>
                <w:szCs w:val="18"/>
              </w:rPr>
            </w:pPr>
            <w:smartTag w:uri="urn:schemas-microsoft-com:office:smarttags" w:element="place">
              <w:smartTag w:uri="urn:schemas-microsoft-com:office:smarttags" w:element="country-region">
                <w:r>
                  <w:rPr>
                    <w:sz w:val="18"/>
                    <w:szCs w:val="18"/>
                  </w:rPr>
                  <w:t>Montenegro</w:t>
                </w:r>
              </w:smartTag>
            </w:smartTag>
            <w:r>
              <w:rPr>
                <w:sz w:val="18"/>
                <w:szCs w:val="18"/>
              </w:rPr>
              <w:t xml:space="preserve"> </w:t>
            </w:r>
          </w:p>
          <w:p w:rsidR="002A5485" w:rsidRPr="00476842" w:rsidRDefault="00070C62" w:rsidP="002F5FCB">
            <w:pPr>
              <w:tabs>
                <w:tab w:val="left" w:pos="720"/>
                <w:tab w:val="left" w:pos="1200"/>
              </w:tabs>
              <w:rPr>
                <w:bCs/>
                <w:i/>
                <w:iCs/>
                <w:sz w:val="18"/>
                <w:szCs w:val="18"/>
              </w:rPr>
            </w:pPr>
            <w:r w:rsidRPr="00476842">
              <w:rPr>
                <w:bCs/>
                <w:i/>
                <w:iCs/>
                <w:sz w:val="18"/>
                <w:szCs w:val="18"/>
              </w:rPr>
              <w:t>continued</w:t>
            </w:r>
          </w:p>
        </w:tc>
      </w:tr>
      <w:tr w:rsidR="002A5485" w:rsidRPr="00D723FE">
        <w:tblPrEx>
          <w:tblCellMar>
            <w:top w:w="0" w:type="dxa"/>
            <w:bottom w:w="0" w:type="dxa"/>
          </w:tblCellMar>
        </w:tblPrEx>
        <w:trPr>
          <w:cantSplit/>
          <w:trHeight w:val="467"/>
        </w:trPr>
        <w:tc>
          <w:tcPr>
            <w:tcW w:w="1130" w:type="pct"/>
          </w:tcPr>
          <w:p w:rsidR="002A5485" w:rsidRPr="00070C62" w:rsidRDefault="002A5485" w:rsidP="00A92E41">
            <w:pPr>
              <w:tabs>
                <w:tab w:val="left" w:pos="1200"/>
              </w:tabs>
              <w:spacing w:line="360" w:lineRule="auto"/>
              <w:rPr>
                <w:sz w:val="18"/>
                <w:szCs w:val="18"/>
              </w:rPr>
            </w:pPr>
          </w:p>
        </w:tc>
        <w:tc>
          <w:tcPr>
            <w:tcW w:w="877" w:type="pct"/>
          </w:tcPr>
          <w:p w:rsidR="002A5485" w:rsidRPr="00070C62" w:rsidRDefault="002A5485" w:rsidP="00967003">
            <w:pPr>
              <w:tabs>
                <w:tab w:val="left" w:pos="720"/>
              </w:tabs>
              <w:rPr>
                <w:sz w:val="18"/>
                <w:szCs w:val="18"/>
              </w:rPr>
            </w:pPr>
            <w:r w:rsidRPr="00070C62">
              <w:rPr>
                <w:sz w:val="18"/>
                <w:szCs w:val="18"/>
              </w:rPr>
              <w:t>2</w:t>
            </w:r>
            <w:r w:rsidR="00601477">
              <w:rPr>
                <w:sz w:val="18"/>
                <w:szCs w:val="18"/>
              </w:rPr>
              <w:t>271st</w:t>
            </w:r>
          </w:p>
          <w:p w:rsidR="002A5485" w:rsidRPr="00070C62" w:rsidRDefault="002A5485" w:rsidP="00D25C8C">
            <w:pPr>
              <w:tabs>
                <w:tab w:val="left" w:pos="1200"/>
              </w:tabs>
              <w:rPr>
                <w:sz w:val="18"/>
                <w:szCs w:val="18"/>
              </w:rPr>
            </w:pPr>
            <w:r w:rsidRPr="00070C62">
              <w:rPr>
                <w:sz w:val="18"/>
                <w:szCs w:val="18"/>
              </w:rPr>
              <w:t>3 p.m.</w:t>
            </w:r>
          </w:p>
          <w:p w:rsidR="002A5485" w:rsidRPr="00070C62" w:rsidRDefault="002A5485" w:rsidP="00D25C8C">
            <w:pPr>
              <w:tabs>
                <w:tab w:val="left" w:pos="1200"/>
              </w:tabs>
              <w:rPr>
                <w:sz w:val="18"/>
                <w:szCs w:val="18"/>
              </w:rPr>
            </w:pPr>
          </w:p>
        </w:tc>
        <w:tc>
          <w:tcPr>
            <w:tcW w:w="2993" w:type="pct"/>
          </w:tcPr>
          <w:p w:rsidR="002A5485" w:rsidRPr="00476842" w:rsidRDefault="00601477" w:rsidP="00D87738">
            <w:pPr>
              <w:tabs>
                <w:tab w:val="left" w:pos="1200"/>
              </w:tabs>
              <w:rPr>
                <w:sz w:val="18"/>
                <w:szCs w:val="18"/>
              </w:rPr>
            </w:pPr>
            <w:smartTag w:uri="urn:schemas-microsoft-com:office:smarttags" w:element="place">
              <w:smartTag w:uri="urn:schemas-microsoft-com:office:smarttags" w:element="country-region">
                <w:r>
                  <w:rPr>
                    <w:sz w:val="18"/>
                    <w:szCs w:val="18"/>
                  </w:rPr>
                  <w:t>Belgium</w:t>
                </w:r>
              </w:smartTag>
            </w:smartTag>
            <w:r>
              <w:rPr>
                <w:sz w:val="18"/>
                <w:szCs w:val="18"/>
              </w:rPr>
              <w:t xml:space="preserve"> </w:t>
            </w:r>
          </w:p>
          <w:p w:rsidR="002A5485" w:rsidRPr="00476842" w:rsidRDefault="00601477" w:rsidP="00601477">
            <w:pPr>
              <w:tabs>
                <w:tab w:val="left" w:pos="1200"/>
              </w:tabs>
              <w:rPr>
                <w:sz w:val="18"/>
                <w:szCs w:val="18"/>
              </w:rPr>
            </w:pPr>
            <w:r>
              <w:rPr>
                <w:bCs/>
                <w:sz w:val="18"/>
                <w:szCs w:val="18"/>
              </w:rPr>
              <w:t xml:space="preserve">(CERD/C/BEL/16-19) </w:t>
            </w:r>
          </w:p>
        </w:tc>
      </w:tr>
      <w:tr w:rsidR="002A5485" w:rsidRPr="00D723FE">
        <w:tblPrEx>
          <w:tblCellMar>
            <w:top w:w="0" w:type="dxa"/>
            <w:bottom w:w="0" w:type="dxa"/>
          </w:tblCellMar>
        </w:tblPrEx>
        <w:trPr>
          <w:cantSplit/>
          <w:trHeight w:val="467"/>
        </w:trPr>
        <w:tc>
          <w:tcPr>
            <w:tcW w:w="1130" w:type="pct"/>
            <w:vMerge w:val="restart"/>
          </w:tcPr>
          <w:p w:rsidR="002A5485" w:rsidRPr="00070C62" w:rsidRDefault="009F7853" w:rsidP="00D87738">
            <w:pPr>
              <w:rPr>
                <w:sz w:val="18"/>
                <w:szCs w:val="18"/>
              </w:rPr>
            </w:pPr>
            <w:r>
              <w:rPr>
                <w:sz w:val="18"/>
                <w:szCs w:val="18"/>
              </w:rPr>
              <w:t>Friday</w:t>
            </w:r>
          </w:p>
          <w:p w:rsidR="002A5485" w:rsidRPr="00070C62" w:rsidRDefault="009F7853" w:rsidP="008576F7">
            <w:pPr>
              <w:rPr>
                <w:sz w:val="18"/>
                <w:szCs w:val="18"/>
              </w:rPr>
            </w:pPr>
            <w:r>
              <w:rPr>
                <w:sz w:val="18"/>
                <w:szCs w:val="18"/>
              </w:rPr>
              <w:t>7</w:t>
            </w:r>
            <w:r w:rsidR="008576F7" w:rsidRPr="00070C62">
              <w:rPr>
                <w:sz w:val="18"/>
                <w:szCs w:val="18"/>
              </w:rPr>
              <w:t xml:space="preserve"> </w:t>
            </w:r>
            <w:r>
              <w:rPr>
                <w:sz w:val="18"/>
                <w:szCs w:val="18"/>
              </w:rPr>
              <w:t>February</w:t>
            </w:r>
            <w:r w:rsidRPr="00070C62">
              <w:rPr>
                <w:sz w:val="18"/>
                <w:szCs w:val="18"/>
              </w:rPr>
              <w:t xml:space="preserve"> </w:t>
            </w:r>
            <w:r w:rsidR="002A5485" w:rsidRPr="00070C62">
              <w:rPr>
                <w:sz w:val="18"/>
                <w:szCs w:val="18"/>
              </w:rPr>
              <w:t>201</w:t>
            </w:r>
            <w:r w:rsidR="00601477">
              <w:rPr>
                <w:sz w:val="18"/>
                <w:szCs w:val="18"/>
              </w:rPr>
              <w:t>4</w:t>
            </w:r>
          </w:p>
          <w:p w:rsidR="002A5485" w:rsidRPr="00070C62" w:rsidRDefault="002A5485" w:rsidP="00D87738">
            <w:pPr>
              <w:tabs>
                <w:tab w:val="left" w:pos="1200"/>
              </w:tabs>
              <w:spacing w:line="360" w:lineRule="auto"/>
              <w:rPr>
                <w:sz w:val="18"/>
                <w:szCs w:val="18"/>
              </w:rPr>
            </w:pPr>
          </w:p>
        </w:tc>
        <w:tc>
          <w:tcPr>
            <w:tcW w:w="877" w:type="pct"/>
          </w:tcPr>
          <w:p w:rsidR="002A5485" w:rsidRPr="00070C62" w:rsidRDefault="002A5485" w:rsidP="008576F7">
            <w:pPr>
              <w:tabs>
                <w:tab w:val="left" w:pos="720"/>
              </w:tabs>
              <w:rPr>
                <w:bCs/>
                <w:sz w:val="18"/>
                <w:szCs w:val="18"/>
              </w:rPr>
            </w:pPr>
            <w:r w:rsidRPr="00070C62">
              <w:rPr>
                <w:bCs/>
                <w:sz w:val="18"/>
                <w:szCs w:val="18"/>
              </w:rPr>
              <w:t>2</w:t>
            </w:r>
            <w:r w:rsidR="00601477">
              <w:rPr>
                <w:bCs/>
                <w:sz w:val="18"/>
                <w:szCs w:val="18"/>
              </w:rPr>
              <w:t>272nd</w:t>
            </w:r>
          </w:p>
          <w:p w:rsidR="002A5485" w:rsidRPr="00070C62" w:rsidRDefault="002A5485" w:rsidP="00D87738">
            <w:pPr>
              <w:tabs>
                <w:tab w:val="left" w:pos="1200"/>
              </w:tabs>
              <w:rPr>
                <w:sz w:val="18"/>
                <w:szCs w:val="18"/>
              </w:rPr>
            </w:pPr>
            <w:r w:rsidRPr="00070C62">
              <w:rPr>
                <w:bCs/>
                <w:sz w:val="18"/>
                <w:szCs w:val="18"/>
              </w:rPr>
              <w:t>10 a.m.</w:t>
            </w:r>
          </w:p>
          <w:p w:rsidR="002A5485" w:rsidRPr="00070C62" w:rsidRDefault="002A5485" w:rsidP="00D87738">
            <w:pPr>
              <w:tabs>
                <w:tab w:val="left" w:pos="1200"/>
              </w:tabs>
              <w:rPr>
                <w:sz w:val="18"/>
                <w:szCs w:val="18"/>
              </w:rPr>
            </w:pPr>
          </w:p>
        </w:tc>
        <w:tc>
          <w:tcPr>
            <w:tcW w:w="2993" w:type="pct"/>
          </w:tcPr>
          <w:p w:rsidR="002A5485" w:rsidRPr="00476842" w:rsidRDefault="00601477" w:rsidP="00D87738">
            <w:pPr>
              <w:tabs>
                <w:tab w:val="left" w:pos="1200"/>
              </w:tabs>
              <w:rPr>
                <w:sz w:val="18"/>
                <w:szCs w:val="18"/>
              </w:rPr>
            </w:pPr>
            <w:smartTag w:uri="urn:schemas-microsoft-com:office:smarttags" w:element="country-region">
              <w:smartTag w:uri="urn:schemas-microsoft-com:office:smarttags" w:element="place">
                <w:r>
                  <w:rPr>
                    <w:sz w:val="18"/>
                    <w:szCs w:val="18"/>
                  </w:rPr>
                  <w:t>Belgium</w:t>
                </w:r>
              </w:smartTag>
            </w:smartTag>
            <w:r>
              <w:rPr>
                <w:sz w:val="18"/>
                <w:szCs w:val="18"/>
              </w:rPr>
              <w:t xml:space="preserve"> </w:t>
            </w:r>
          </w:p>
          <w:p w:rsidR="002A5485" w:rsidRPr="00476842" w:rsidRDefault="00070C62" w:rsidP="00D87738">
            <w:pPr>
              <w:tabs>
                <w:tab w:val="left" w:pos="1200"/>
              </w:tabs>
              <w:rPr>
                <w:bCs/>
                <w:i/>
                <w:iCs/>
                <w:sz w:val="18"/>
                <w:szCs w:val="18"/>
              </w:rPr>
            </w:pPr>
            <w:r w:rsidRPr="00476842">
              <w:rPr>
                <w:bCs/>
                <w:i/>
                <w:iCs/>
                <w:sz w:val="18"/>
                <w:szCs w:val="18"/>
              </w:rPr>
              <w:t>continued</w:t>
            </w:r>
          </w:p>
        </w:tc>
      </w:tr>
      <w:tr w:rsidR="002A5485" w:rsidRPr="00D723FE">
        <w:tblPrEx>
          <w:tblCellMar>
            <w:top w:w="0" w:type="dxa"/>
            <w:bottom w:w="0" w:type="dxa"/>
          </w:tblCellMar>
        </w:tblPrEx>
        <w:trPr>
          <w:cantSplit/>
          <w:trHeight w:val="467"/>
        </w:trPr>
        <w:tc>
          <w:tcPr>
            <w:tcW w:w="1130" w:type="pct"/>
            <w:vMerge/>
          </w:tcPr>
          <w:p w:rsidR="002A5485" w:rsidRPr="00070C62" w:rsidRDefault="002A5485" w:rsidP="00D87738">
            <w:pPr>
              <w:tabs>
                <w:tab w:val="left" w:pos="1200"/>
              </w:tabs>
              <w:spacing w:line="360" w:lineRule="auto"/>
              <w:rPr>
                <w:sz w:val="18"/>
                <w:szCs w:val="18"/>
              </w:rPr>
            </w:pPr>
          </w:p>
        </w:tc>
        <w:tc>
          <w:tcPr>
            <w:tcW w:w="877" w:type="pct"/>
          </w:tcPr>
          <w:p w:rsidR="002A5485" w:rsidRPr="00070C62" w:rsidRDefault="002A5485" w:rsidP="008576F7">
            <w:pPr>
              <w:tabs>
                <w:tab w:val="left" w:pos="720"/>
              </w:tabs>
              <w:rPr>
                <w:bCs/>
                <w:sz w:val="18"/>
                <w:szCs w:val="18"/>
              </w:rPr>
            </w:pPr>
            <w:r w:rsidRPr="00070C62">
              <w:rPr>
                <w:bCs/>
                <w:sz w:val="18"/>
                <w:szCs w:val="18"/>
              </w:rPr>
              <w:t>2</w:t>
            </w:r>
            <w:r w:rsidR="00601477">
              <w:rPr>
                <w:bCs/>
                <w:sz w:val="18"/>
                <w:szCs w:val="18"/>
              </w:rPr>
              <w:t>273rd</w:t>
            </w:r>
          </w:p>
          <w:p w:rsidR="002A5485" w:rsidRPr="00070C62" w:rsidRDefault="002A5485" w:rsidP="00D25C8C">
            <w:pPr>
              <w:tabs>
                <w:tab w:val="left" w:pos="1200"/>
              </w:tabs>
              <w:rPr>
                <w:sz w:val="18"/>
                <w:szCs w:val="18"/>
              </w:rPr>
            </w:pPr>
            <w:r w:rsidRPr="00070C62">
              <w:rPr>
                <w:sz w:val="18"/>
                <w:szCs w:val="18"/>
              </w:rPr>
              <w:t>3 p.m.</w:t>
            </w:r>
          </w:p>
          <w:p w:rsidR="002A5485" w:rsidRPr="00070C62" w:rsidRDefault="002A5485" w:rsidP="00D25C8C">
            <w:pPr>
              <w:tabs>
                <w:tab w:val="left" w:pos="1200"/>
              </w:tabs>
              <w:rPr>
                <w:sz w:val="18"/>
                <w:szCs w:val="18"/>
              </w:rPr>
            </w:pPr>
          </w:p>
        </w:tc>
        <w:tc>
          <w:tcPr>
            <w:tcW w:w="2993" w:type="pct"/>
          </w:tcPr>
          <w:p w:rsidR="002A5485" w:rsidRPr="00476842" w:rsidRDefault="003B1D00" w:rsidP="00D87738">
            <w:pPr>
              <w:tabs>
                <w:tab w:val="left" w:pos="1200"/>
              </w:tabs>
              <w:rPr>
                <w:sz w:val="18"/>
                <w:szCs w:val="18"/>
              </w:rPr>
            </w:pPr>
            <w:r>
              <w:rPr>
                <w:bCs/>
                <w:sz w:val="18"/>
                <w:szCs w:val="18"/>
              </w:rPr>
              <w:t>Communications</w:t>
            </w:r>
          </w:p>
        </w:tc>
      </w:tr>
      <w:tr w:rsidR="00216A80" w:rsidRPr="00D723FE" w:rsidTr="00216A80">
        <w:tblPrEx>
          <w:tblCellMar>
            <w:top w:w="0" w:type="dxa"/>
            <w:bottom w:w="0" w:type="dxa"/>
          </w:tblCellMar>
        </w:tblPrEx>
        <w:trPr>
          <w:cantSplit/>
          <w:trHeight w:val="695"/>
        </w:trPr>
        <w:tc>
          <w:tcPr>
            <w:tcW w:w="1130" w:type="pct"/>
          </w:tcPr>
          <w:p w:rsidR="00216A80" w:rsidRPr="00070C62" w:rsidRDefault="00216A80" w:rsidP="00012AB0">
            <w:pPr>
              <w:rPr>
                <w:sz w:val="18"/>
                <w:szCs w:val="18"/>
              </w:rPr>
            </w:pPr>
            <w:r>
              <w:rPr>
                <w:sz w:val="18"/>
                <w:szCs w:val="18"/>
              </w:rPr>
              <w:t>Monday</w:t>
            </w:r>
          </w:p>
          <w:p w:rsidR="00216A80" w:rsidRPr="00070C62" w:rsidRDefault="00216A80" w:rsidP="00012AB0">
            <w:pPr>
              <w:tabs>
                <w:tab w:val="left" w:pos="1200"/>
              </w:tabs>
              <w:spacing w:line="360" w:lineRule="auto"/>
              <w:rPr>
                <w:sz w:val="18"/>
                <w:szCs w:val="18"/>
              </w:rPr>
            </w:pPr>
            <w:r>
              <w:rPr>
                <w:sz w:val="18"/>
                <w:szCs w:val="18"/>
              </w:rPr>
              <w:t>10</w:t>
            </w:r>
            <w:r w:rsidRPr="00070C62">
              <w:rPr>
                <w:sz w:val="18"/>
                <w:szCs w:val="18"/>
              </w:rPr>
              <w:t xml:space="preserve"> </w:t>
            </w:r>
            <w:r>
              <w:rPr>
                <w:sz w:val="18"/>
                <w:szCs w:val="18"/>
              </w:rPr>
              <w:t xml:space="preserve">February </w:t>
            </w:r>
            <w:r w:rsidRPr="00070C62">
              <w:rPr>
                <w:sz w:val="18"/>
                <w:szCs w:val="18"/>
              </w:rPr>
              <w:t>201</w:t>
            </w:r>
            <w:r>
              <w:rPr>
                <w:sz w:val="18"/>
                <w:szCs w:val="18"/>
              </w:rPr>
              <w:t>4</w:t>
            </w:r>
          </w:p>
        </w:tc>
        <w:tc>
          <w:tcPr>
            <w:tcW w:w="877" w:type="pct"/>
          </w:tcPr>
          <w:p w:rsidR="00216A80" w:rsidRPr="00070C62" w:rsidRDefault="00216A80" w:rsidP="00012AB0">
            <w:pPr>
              <w:tabs>
                <w:tab w:val="left" w:pos="720"/>
              </w:tabs>
              <w:rPr>
                <w:bCs/>
                <w:sz w:val="18"/>
                <w:szCs w:val="18"/>
              </w:rPr>
            </w:pPr>
            <w:r w:rsidRPr="00070C62">
              <w:rPr>
                <w:bCs/>
                <w:sz w:val="18"/>
                <w:szCs w:val="18"/>
              </w:rPr>
              <w:t>2</w:t>
            </w:r>
            <w:r>
              <w:rPr>
                <w:bCs/>
                <w:sz w:val="18"/>
                <w:szCs w:val="18"/>
              </w:rPr>
              <w:t>275th</w:t>
            </w:r>
          </w:p>
          <w:p w:rsidR="00216A80" w:rsidRPr="00070C62" w:rsidRDefault="00216A80" w:rsidP="00012AB0">
            <w:pPr>
              <w:tabs>
                <w:tab w:val="left" w:pos="1200"/>
              </w:tabs>
              <w:rPr>
                <w:sz w:val="18"/>
                <w:szCs w:val="18"/>
              </w:rPr>
            </w:pPr>
            <w:r w:rsidRPr="00070C62">
              <w:rPr>
                <w:sz w:val="18"/>
                <w:szCs w:val="18"/>
              </w:rPr>
              <w:t>3 p.m.</w:t>
            </w:r>
          </w:p>
          <w:p w:rsidR="00216A80" w:rsidRPr="00070C62" w:rsidRDefault="00216A80" w:rsidP="00012AB0">
            <w:pPr>
              <w:tabs>
                <w:tab w:val="left" w:pos="1200"/>
              </w:tabs>
              <w:rPr>
                <w:sz w:val="18"/>
                <w:szCs w:val="18"/>
              </w:rPr>
            </w:pPr>
          </w:p>
        </w:tc>
        <w:tc>
          <w:tcPr>
            <w:tcW w:w="2993" w:type="pct"/>
          </w:tcPr>
          <w:p w:rsidR="00216A80" w:rsidRPr="00476842" w:rsidRDefault="00216A80" w:rsidP="00012AB0">
            <w:pPr>
              <w:tabs>
                <w:tab w:val="left" w:pos="1200"/>
              </w:tabs>
              <w:rPr>
                <w:bCs/>
                <w:sz w:val="18"/>
                <w:szCs w:val="18"/>
              </w:rPr>
            </w:pPr>
            <w:smartTag w:uri="urn:schemas-microsoft-com:office:smarttags" w:element="country-region">
              <w:smartTag w:uri="urn:schemas-microsoft-com:office:smarttags" w:element="place">
                <w:r>
                  <w:rPr>
                    <w:rFonts w:eastAsia="SimSun"/>
                    <w:bCs/>
                    <w:color w:val="000000"/>
                    <w:sz w:val="18"/>
                    <w:szCs w:val="18"/>
                    <w:lang w:eastAsia="zh-CN"/>
                  </w:rPr>
                  <w:t>Poland</w:t>
                </w:r>
              </w:smartTag>
            </w:smartTag>
            <w:r>
              <w:rPr>
                <w:rFonts w:eastAsia="SimSun"/>
                <w:bCs/>
                <w:color w:val="000000"/>
                <w:sz w:val="18"/>
                <w:szCs w:val="18"/>
                <w:lang w:eastAsia="zh-CN"/>
              </w:rPr>
              <w:t xml:space="preserve"> </w:t>
            </w:r>
          </w:p>
          <w:p w:rsidR="00216A80" w:rsidRPr="00476842" w:rsidRDefault="00216A80" w:rsidP="00012AB0">
            <w:pPr>
              <w:tabs>
                <w:tab w:val="left" w:pos="1200"/>
              </w:tabs>
              <w:rPr>
                <w:i/>
                <w:iCs/>
                <w:sz w:val="18"/>
                <w:szCs w:val="18"/>
              </w:rPr>
            </w:pPr>
            <w:r>
              <w:rPr>
                <w:sz w:val="18"/>
                <w:szCs w:val="18"/>
              </w:rPr>
              <w:t xml:space="preserve">(CERD/C/POL/20-21) </w:t>
            </w:r>
          </w:p>
        </w:tc>
      </w:tr>
      <w:tr w:rsidR="00012AB0" w:rsidRPr="00D723FE">
        <w:tblPrEx>
          <w:tblCellMar>
            <w:top w:w="0" w:type="dxa"/>
            <w:bottom w:w="0" w:type="dxa"/>
          </w:tblCellMar>
        </w:tblPrEx>
        <w:trPr>
          <w:cantSplit/>
          <w:trHeight w:val="467"/>
        </w:trPr>
        <w:tc>
          <w:tcPr>
            <w:tcW w:w="1130" w:type="pct"/>
            <w:vMerge w:val="restart"/>
          </w:tcPr>
          <w:p w:rsidR="00012AB0" w:rsidRPr="00070C62" w:rsidRDefault="00012AB0" w:rsidP="00012AB0">
            <w:pPr>
              <w:rPr>
                <w:sz w:val="18"/>
                <w:szCs w:val="18"/>
              </w:rPr>
            </w:pPr>
            <w:r>
              <w:rPr>
                <w:sz w:val="18"/>
                <w:szCs w:val="18"/>
              </w:rPr>
              <w:t>Tuesday</w:t>
            </w:r>
          </w:p>
          <w:p w:rsidR="00012AB0" w:rsidRPr="00070C62" w:rsidRDefault="00012AB0" w:rsidP="00012AB0">
            <w:pPr>
              <w:rPr>
                <w:sz w:val="18"/>
                <w:szCs w:val="18"/>
              </w:rPr>
            </w:pPr>
            <w:r>
              <w:rPr>
                <w:sz w:val="18"/>
                <w:szCs w:val="18"/>
              </w:rPr>
              <w:t>11</w:t>
            </w:r>
            <w:r w:rsidRPr="00070C62">
              <w:rPr>
                <w:sz w:val="18"/>
                <w:szCs w:val="18"/>
              </w:rPr>
              <w:t xml:space="preserve"> </w:t>
            </w:r>
            <w:r>
              <w:rPr>
                <w:sz w:val="18"/>
                <w:szCs w:val="18"/>
              </w:rPr>
              <w:t xml:space="preserve">February </w:t>
            </w:r>
            <w:r w:rsidRPr="00070C62">
              <w:rPr>
                <w:sz w:val="18"/>
                <w:szCs w:val="18"/>
              </w:rPr>
              <w:t>201</w:t>
            </w:r>
            <w:r>
              <w:rPr>
                <w:sz w:val="18"/>
                <w:szCs w:val="18"/>
              </w:rPr>
              <w:t>4</w:t>
            </w: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276th</w:t>
            </w:r>
            <w:r w:rsidRPr="00070C62">
              <w:rPr>
                <w:bCs/>
                <w:sz w:val="18"/>
                <w:szCs w:val="18"/>
              </w:rPr>
              <w:t xml:space="preserve"> </w:t>
            </w:r>
          </w:p>
          <w:p w:rsidR="00012AB0" w:rsidRPr="00070C62" w:rsidRDefault="00012AB0" w:rsidP="00012AB0">
            <w:pPr>
              <w:tabs>
                <w:tab w:val="left" w:pos="1200"/>
              </w:tabs>
              <w:rPr>
                <w:sz w:val="18"/>
                <w:szCs w:val="18"/>
              </w:rPr>
            </w:pPr>
            <w:r w:rsidRPr="00070C62">
              <w:rPr>
                <w:bCs/>
                <w:sz w:val="18"/>
                <w:szCs w:val="18"/>
              </w:rPr>
              <w:t>10 a.m.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Poland</w:t>
                </w:r>
              </w:smartTag>
            </w:smartTag>
            <w:r>
              <w:rPr>
                <w:rFonts w:eastAsia="SimSun"/>
                <w:bCs/>
                <w:color w:val="000000"/>
                <w:sz w:val="18"/>
                <w:szCs w:val="18"/>
                <w:lang w:eastAsia="zh-CN"/>
              </w:rPr>
              <w:t xml:space="preserve">  </w:t>
            </w:r>
          </w:p>
          <w:p w:rsidR="00012AB0" w:rsidRPr="00476842" w:rsidRDefault="00012AB0" w:rsidP="00012AB0">
            <w:pPr>
              <w:rPr>
                <w:rFonts w:eastAsia="SimSun"/>
                <w:i/>
                <w:iCs/>
                <w:color w:val="000000"/>
                <w:sz w:val="18"/>
                <w:szCs w:val="18"/>
                <w:lang w:eastAsia="zh-CN"/>
              </w:rPr>
            </w:pPr>
            <w:r w:rsidRPr="00476842">
              <w:rPr>
                <w:rFonts w:eastAsia="SimSun"/>
                <w:i/>
                <w:iCs/>
                <w:color w:val="000000"/>
                <w:sz w:val="18"/>
                <w:szCs w:val="18"/>
                <w:lang w:eastAsia="zh-CN"/>
              </w:rPr>
              <w:t>continued</w:t>
            </w:r>
          </w:p>
          <w:p w:rsidR="00012AB0" w:rsidRPr="00476842" w:rsidRDefault="00012AB0" w:rsidP="00012AB0">
            <w:pPr>
              <w:tabs>
                <w:tab w:val="left" w:pos="1200"/>
              </w:tabs>
              <w:rPr>
                <w:sz w:val="18"/>
                <w:szCs w:val="18"/>
              </w:rPr>
            </w:pPr>
          </w:p>
        </w:tc>
      </w:tr>
      <w:tr w:rsidR="00012AB0" w:rsidRPr="00D723FE">
        <w:tblPrEx>
          <w:tblCellMar>
            <w:top w:w="0" w:type="dxa"/>
            <w:bottom w:w="0" w:type="dxa"/>
          </w:tblCellMar>
        </w:tblPrEx>
        <w:trPr>
          <w:cantSplit/>
          <w:trHeight w:val="467"/>
        </w:trPr>
        <w:tc>
          <w:tcPr>
            <w:tcW w:w="1130" w:type="pct"/>
            <w:vMerge/>
          </w:tcPr>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277th</w:t>
            </w:r>
            <w:r w:rsidRPr="00070C62">
              <w:rPr>
                <w:bCs/>
                <w:sz w:val="18"/>
                <w:szCs w:val="18"/>
              </w:rPr>
              <w:t xml:space="preserve"> </w:t>
            </w:r>
          </w:p>
          <w:p w:rsidR="00012AB0" w:rsidRPr="00070C62" w:rsidRDefault="00012AB0" w:rsidP="00012AB0">
            <w:pPr>
              <w:tabs>
                <w:tab w:val="left" w:pos="1200"/>
              </w:tabs>
              <w:rPr>
                <w:sz w:val="18"/>
                <w:szCs w:val="18"/>
              </w:rPr>
            </w:pPr>
            <w:r w:rsidRPr="00070C62">
              <w:rPr>
                <w:sz w:val="18"/>
                <w:szCs w:val="18"/>
              </w:rPr>
              <w:t>3 p.m.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sz w:val="18"/>
                <w:szCs w:val="18"/>
              </w:rPr>
            </w:pPr>
            <w:smartTag w:uri="urn:schemas-microsoft-com:office:smarttags" w:element="country-region">
              <w:smartTag w:uri="urn:schemas-microsoft-com:office:smarttags" w:element="place">
                <w:r>
                  <w:rPr>
                    <w:sz w:val="18"/>
                    <w:szCs w:val="18"/>
                  </w:rPr>
                  <w:t>Uzbekistan</w:t>
                </w:r>
              </w:smartTag>
            </w:smartTag>
          </w:p>
          <w:p w:rsidR="00012AB0" w:rsidRPr="00476842" w:rsidRDefault="00012AB0" w:rsidP="00012AB0">
            <w:pPr>
              <w:tabs>
                <w:tab w:val="left" w:pos="1200"/>
              </w:tabs>
              <w:rPr>
                <w:sz w:val="18"/>
                <w:szCs w:val="18"/>
              </w:rPr>
            </w:pPr>
            <w:bookmarkStart w:id="1" w:name="OLE_LINK1"/>
            <w:bookmarkStart w:id="2" w:name="OLE_LINK2"/>
            <w:r>
              <w:rPr>
                <w:bCs/>
                <w:sz w:val="18"/>
                <w:szCs w:val="18"/>
              </w:rPr>
              <w:t xml:space="preserve">(CERD/C/UZB/8-9) </w:t>
            </w:r>
            <w:bookmarkEnd w:id="1"/>
            <w:bookmarkEnd w:id="2"/>
          </w:p>
        </w:tc>
      </w:tr>
      <w:tr w:rsidR="00012AB0" w:rsidRPr="00D723FE">
        <w:tblPrEx>
          <w:tblCellMar>
            <w:top w:w="0" w:type="dxa"/>
            <w:bottom w:w="0" w:type="dxa"/>
          </w:tblCellMar>
        </w:tblPrEx>
        <w:trPr>
          <w:cantSplit/>
          <w:trHeight w:val="467"/>
        </w:trPr>
        <w:tc>
          <w:tcPr>
            <w:tcW w:w="1130" w:type="pct"/>
          </w:tcPr>
          <w:p w:rsidR="00012AB0" w:rsidRPr="00070C62" w:rsidRDefault="00012AB0" w:rsidP="00012AB0">
            <w:pPr>
              <w:rPr>
                <w:sz w:val="18"/>
                <w:szCs w:val="18"/>
              </w:rPr>
            </w:pPr>
            <w:r>
              <w:rPr>
                <w:sz w:val="18"/>
                <w:szCs w:val="18"/>
              </w:rPr>
              <w:t>Wednesday</w:t>
            </w:r>
          </w:p>
          <w:p w:rsidR="00012AB0" w:rsidRPr="00070C62" w:rsidRDefault="00012AB0" w:rsidP="00012AB0">
            <w:pPr>
              <w:rPr>
                <w:sz w:val="18"/>
                <w:szCs w:val="18"/>
              </w:rPr>
            </w:pPr>
            <w:r>
              <w:rPr>
                <w:sz w:val="18"/>
                <w:szCs w:val="18"/>
              </w:rPr>
              <w:t>12</w:t>
            </w:r>
            <w:r w:rsidRPr="00070C62">
              <w:rPr>
                <w:sz w:val="18"/>
                <w:szCs w:val="18"/>
              </w:rPr>
              <w:t xml:space="preserve"> </w:t>
            </w:r>
            <w:r>
              <w:rPr>
                <w:sz w:val="18"/>
                <w:szCs w:val="18"/>
              </w:rPr>
              <w:t xml:space="preserve">February </w:t>
            </w:r>
            <w:r w:rsidRPr="00070C62">
              <w:rPr>
                <w:sz w:val="18"/>
                <w:szCs w:val="18"/>
              </w:rPr>
              <w:t>201</w:t>
            </w:r>
            <w:r>
              <w:rPr>
                <w:sz w:val="18"/>
                <w:szCs w:val="18"/>
              </w:rPr>
              <w:t>4</w:t>
            </w:r>
          </w:p>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278th</w:t>
            </w:r>
            <w:r w:rsidRPr="00070C62">
              <w:rPr>
                <w:bCs/>
                <w:sz w:val="18"/>
                <w:szCs w:val="18"/>
              </w:rPr>
              <w:t xml:space="preserve"> </w:t>
            </w:r>
          </w:p>
          <w:p w:rsidR="00012AB0" w:rsidRPr="00070C62" w:rsidRDefault="00012AB0" w:rsidP="00012AB0">
            <w:pPr>
              <w:tabs>
                <w:tab w:val="left" w:pos="1200"/>
              </w:tabs>
              <w:rPr>
                <w:bCs/>
                <w:sz w:val="18"/>
                <w:szCs w:val="18"/>
              </w:rPr>
            </w:pPr>
            <w:r w:rsidRPr="00070C62">
              <w:rPr>
                <w:bCs/>
                <w:sz w:val="18"/>
                <w:szCs w:val="18"/>
              </w:rPr>
              <w:t>10 a.m.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sz w:val="18"/>
                <w:szCs w:val="18"/>
              </w:rPr>
            </w:pPr>
            <w:smartTag w:uri="urn:schemas-microsoft-com:office:smarttags" w:element="country-region">
              <w:smartTag w:uri="urn:schemas-microsoft-com:office:smarttags" w:element="place">
                <w:r>
                  <w:rPr>
                    <w:sz w:val="18"/>
                    <w:szCs w:val="18"/>
                  </w:rPr>
                  <w:t>Uzbekistan</w:t>
                </w:r>
              </w:smartTag>
            </w:smartTag>
            <w:r>
              <w:rPr>
                <w:sz w:val="18"/>
                <w:szCs w:val="18"/>
              </w:rPr>
              <w:t xml:space="preserve"> </w:t>
            </w:r>
            <w:r w:rsidRPr="00476842">
              <w:rPr>
                <w:sz w:val="18"/>
                <w:szCs w:val="18"/>
              </w:rPr>
              <w:t xml:space="preserve"> </w:t>
            </w:r>
          </w:p>
          <w:p w:rsidR="00012AB0" w:rsidRPr="00476842" w:rsidRDefault="00012AB0" w:rsidP="00012AB0">
            <w:pPr>
              <w:tabs>
                <w:tab w:val="left" w:pos="1200"/>
              </w:tabs>
              <w:rPr>
                <w:sz w:val="18"/>
                <w:szCs w:val="18"/>
              </w:rPr>
            </w:pPr>
            <w:r w:rsidRPr="00476842">
              <w:rPr>
                <w:i/>
                <w:iCs/>
                <w:sz w:val="18"/>
                <w:szCs w:val="18"/>
              </w:rPr>
              <w:t>Continued</w:t>
            </w:r>
          </w:p>
        </w:tc>
      </w:tr>
      <w:tr w:rsidR="00012AB0" w:rsidRPr="00D723FE">
        <w:tblPrEx>
          <w:tblCellMar>
            <w:top w:w="0" w:type="dxa"/>
            <w:bottom w:w="0" w:type="dxa"/>
          </w:tblCellMar>
        </w:tblPrEx>
        <w:trPr>
          <w:cantSplit/>
          <w:trHeight w:val="467"/>
        </w:trPr>
        <w:tc>
          <w:tcPr>
            <w:tcW w:w="1130" w:type="pct"/>
          </w:tcPr>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279th</w:t>
            </w:r>
          </w:p>
          <w:p w:rsidR="00012AB0" w:rsidRPr="00070C62" w:rsidRDefault="00012AB0" w:rsidP="00012AB0">
            <w:pPr>
              <w:tabs>
                <w:tab w:val="left" w:pos="1200"/>
              </w:tabs>
              <w:rPr>
                <w:sz w:val="18"/>
                <w:szCs w:val="18"/>
              </w:rPr>
            </w:pPr>
            <w:r w:rsidRPr="00070C62">
              <w:rPr>
                <w:sz w:val="18"/>
                <w:szCs w:val="18"/>
              </w:rPr>
              <w:t>3 p.m.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Kazakhstan</w:t>
                </w:r>
              </w:smartTag>
            </w:smartTag>
          </w:p>
          <w:p w:rsidR="00012AB0" w:rsidRPr="00476842" w:rsidRDefault="00012AB0" w:rsidP="00012AB0">
            <w:pPr>
              <w:tabs>
                <w:tab w:val="left" w:pos="1200"/>
              </w:tabs>
              <w:rPr>
                <w:sz w:val="18"/>
                <w:szCs w:val="18"/>
              </w:rPr>
            </w:pPr>
            <w:r>
              <w:rPr>
                <w:sz w:val="18"/>
                <w:szCs w:val="18"/>
              </w:rPr>
              <w:t xml:space="preserve">(CERD/C/KAZ/6-7) </w:t>
            </w:r>
          </w:p>
        </w:tc>
      </w:tr>
      <w:tr w:rsidR="00012AB0" w:rsidRPr="00D723FE">
        <w:tblPrEx>
          <w:tblCellMar>
            <w:top w:w="0" w:type="dxa"/>
            <w:bottom w:w="0" w:type="dxa"/>
          </w:tblCellMar>
        </w:tblPrEx>
        <w:trPr>
          <w:cantSplit/>
          <w:trHeight w:val="467"/>
        </w:trPr>
        <w:tc>
          <w:tcPr>
            <w:tcW w:w="1130" w:type="pct"/>
            <w:vMerge w:val="restart"/>
          </w:tcPr>
          <w:p w:rsidR="00012AB0" w:rsidRPr="00070C62" w:rsidRDefault="00012AB0" w:rsidP="00012AB0">
            <w:pPr>
              <w:rPr>
                <w:sz w:val="18"/>
                <w:szCs w:val="18"/>
              </w:rPr>
            </w:pPr>
            <w:r>
              <w:rPr>
                <w:sz w:val="18"/>
                <w:szCs w:val="18"/>
              </w:rPr>
              <w:t>Thursday</w:t>
            </w:r>
          </w:p>
          <w:p w:rsidR="00012AB0" w:rsidRPr="00070C62" w:rsidRDefault="00012AB0" w:rsidP="00012AB0">
            <w:pPr>
              <w:rPr>
                <w:sz w:val="18"/>
                <w:szCs w:val="18"/>
              </w:rPr>
            </w:pPr>
            <w:r>
              <w:rPr>
                <w:sz w:val="18"/>
                <w:szCs w:val="18"/>
              </w:rPr>
              <w:t>13</w:t>
            </w:r>
            <w:r w:rsidRPr="00070C62">
              <w:rPr>
                <w:sz w:val="18"/>
                <w:szCs w:val="18"/>
              </w:rPr>
              <w:t xml:space="preserve"> </w:t>
            </w:r>
            <w:r>
              <w:rPr>
                <w:sz w:val="18"/>
                <w:szCs w:val="18"/>
              </w:rPr>
              <w:t xml:space="preserve">February </w:t>
            </w:r>
            <w:r w:rsidRPr="00070C62">
              <w:rPr>
                <w:sz w:val="18"/>
                <w:szCs w:val="18"/>
              </w:rPr>
              <w:t>201</w:t>
            </w:r>
            <w:r>
              <w:rPr>
                <w:sz w:val="18"/>
                <w:szCs w:val="18"/>
              </w:rPr>
              <w:t>4</w:t>
            </w:r>
          </w:p>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280th</w:t>
            </w:r>
          </w:p>
          <w:p w:rsidR="00012AB0" w:rsidRPr="00070C62" w:rsidRDefault="00012AB0" w:rsidP="00012AB0">
            <w:pPr>
              <w:tabs>
                <w:tab w:val="left" w:pos="1200"/>
              </w:tabs>
              <w:rPr>
                <w:bCs/>
                <w:sz w:val="18"/>
                <w:szCs w:val="18"/>
              </w:rPr>
            </w:pPr>
            <w:r w:rsidRPr="00070C62">
              <w:rPr>
                <w:bCs/>
                <w:sz w:val="18"/>
                <w:szCs w:val="18"/>
              </w:rPr>
              <w:t>10 a.m.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Kazakhstan</w:t>
                </w:r>
              </w:smartTag>
            </w:smartTag>
            <w:r>
              <w:rPr>
                <w:rFonts w:eastAsia="SimSun"/>
                <w:bCs/>
                <w:color w:val="000000"/>
                <w:sz w:val="18"/>
                <w:szCs w:val="18"/>
                <w:lang w:eastAsia="zh-CN"/>
              </w:rPr>
              <w:t xml:space="preserve"> </w:t>
            </w:r>
          </w:p>
          <w:p w:rsidR="00012AB0" w:rsidRPr="00476842" w:rsidRDefault="00012AB0" w:rsidP="00012AB0">
            <w:pPr>
              <w:tabs>
                <w:tab w:val="left" w:pos="1200"/>
              </w:tabs>
              <w:rPr>
                <w:sz w:val="18"/>
                <w:szCs w:val="18"/>
              </w:rPr>
            </w:pPr>
            <w:r w:rsidRPr="00476842">
              <w:rPr>
                <w:i/>
                <w:iCs/>
                <w:sz w:val="18"/>
                <w:szCs w:val="18"/>
              </w:rPr>
              <w:t>continued</w:t>
            </w:r>
          </w:p>
        </w:tc>
      </w:tr>
      <w:tr w:rsidR="00012AB0" w:rsidRPr="00D723FE">
        <w:tblPrEx>
          <w:tblCellMar>
            <w:top w:w="0" w:type="dxa"/>
            <w:bottom w:w="0" w:type="dxa"/>
          </w:tblCellMar>
        </w:tblPrEx>
        <w:trPr>
          <w:cantSplit/>
          <w:trHeight w:val="467"/>
        </w:trPr>
        <w:tc>
          <w:tcPr>
            <w:tcW w:w="1130" w:type="pct"/>
            <w:vMerge/>
          </w:tcPr>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281st</w:t>
            </w:r>
          </w:p>
          <w:p w:rsidR="00012AB0" w:rsidRPr="00070C62" w:rsidRDefault="00012AB0" w:rsidP="00012AB0">
            <w:pPr>
              <w:tabs>
                <w:tab w:val="left" w:pos="1200"/>
              </w:tabs>
              <w:rPr>
                <w:sz w:val="18"/>
                <w:szCs w:val="18"/>
              </w:rPr>
            </w:pPr>
            <w:r w:rsidRPr="00070C62">
              <w:rPr>
                <w:sz w:val="18"/>
                <w:szCs w:val="18"/>
              </w:rPr>
              <w:t>3 p.m.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Luxembourg</w:t>
                </w:r>
              </w:smartTag>
            </w:smartTag>
            <w:r>
              <w:rPr>
                <w:rFonts w:eastAsia="SimSun"/>
                <w:bCs/>
                <w:color w:val="000000"/>
                <w:sz w:val="18"/>
                <w:szCs w:val="18"/>
                <w:lang w:eastAsia="zh-CN"/>
              </w:rPr>
              <w:t xml:space="preserve"> </w:t>
            </w:r>
          </w:p>
          <w:p w:rsidR="00012AB0" w:rsidRPr="00476842" w:rsidRDefault="00127068" w:rsidP="00012AB0">
            <w:pPr>
              <w:tabs>
                <w:tab w:val="left" w:pos="1200"/>
              </w:tabs>
              <w:rPr>
                <w:sz w:val="18"/>
                <w:szCs w:val="18"/>
              </w:rPr>
            </w:pPr>
            <w:r>
              <w:rPr>
                <w:rFonts w:eastAsia="SimSun"/>
                <w:bCs/>
                <w:color w:val="000000"/>
                <w:sz w:val="18"/>
                <w:szCs w:val="18"/>
                <w:lang w:eastAsia="zh-CN"/>
              </w:rPr>
              <w:t>(</w:t>
            </w:r>
            <w:r w:rsidR="00012AB0">
              <w:rPr>
                <w:rFonts w:eastAsia="SimSun"/>
                <w:bCs/>
                <w:color w:val="000000"/>
                <w:sz w:val="18"/>
                <w:szCs w:val="18"/>
                <w:lang w:eastAsia="zh-CN"/>
              </w:rPr>
              <w:t>CERD/C/LUX/14-17)</w:t>
            </w:r>
            <w:r w:rsidR="00012AB0">
              <w:rPr>
                <w:bCs/>
                <w:sz w:val="18"/>
                <w:szCs w:val="18"/>
              </w:rPr>
              <w:t xml:space="preserve"> </w:t>
            </w:r>
          </w:p>
        </w:tc>
      </w:tr>
      <w:tr w:rsidR="00012AB0" w:rsidRPr="00D723FE">
        <w:tblPrEx>
          <w:tblCellMar>
            <w:top w:w="0" w:type="dxa"/>
            <w:bottom w:w="0" w:type="dxa"/>
          </w:tblCellMar>
        </w:tblPrEx>
        <w:trPr>
          <w:cantSplit/>
          <w:trHeight w:val="467"/>
        </w:trPr>
        <w:tc>
          <w:tcPr>
            <w:tcW w:w="1130" w:type="pct"/>
            <w:vMerge w:val="restart"/>
          </w:tcPr>
          <w:p w:rsidR="00012AB0" w:rsidRPr="00070C62" w:rsidRDefault="00012AB0" w:rsidP="00012AB0">
            <w:pPr>
              <w:rPr>
                <w:sz w:val="18"/>
                <w:szCs w:val="18"/>
              </w:rPr>
            </w:pPr>
            <w:r>
              <w:rPr>
                <w:sz w:val="18"/>
                <w:szCs w:val="18"/>
              </w:rPr>
              <w:t>Friday</w:t>
            </w:r>
          </w:p>
          <w:p w:rsidR="00012AB0" w:rsidRPr="00070C62" w:rsidRDefault="00012AB0" w:rsidP="00012AB0">
            <w:pPr>
              <w:rPr>
                <w:sz w:val="18"/>
                <w:szCs w:val="18"/>
              </w:rPr>
            </w:pPr>
            <w:r>
              <w:rPr>
                <w:sz w:val="18"/>
                <w:szCs w:val="18"/>
              </w:rPr>
              <w:t>14</w:t>
            </w:r>
            <w:r w:rsidRPr="00070C62">
              <w:rPr>
                <w:sz w:val="18"/>
                <w:szCs w:val="18"/>
              </w:rPr>
              <w:t xml:space="preserve"> </w:t>
            </w:r>
            <w:r>
              <w:rPr>
                <w:sz w:val="18"/>
                <w:szCs w:val="18"/>
              </w:rPr>
              <w:t xml:space="preserve">February </w:t>
            </w:r>
            <w:r w:rsidRPr="00070C62">
              <w:rPr>
                <w:sz w:val="18"/>
                <w:szCs w:val="18"/>
              </w:rPr>
              <w:t>201</w:t>
            </w:r>
            <w:r>
              <w:rPr>
                <w:sz w:val="18"/>
                <w:szCs w:val="18"/>
              </w:rPr>
              <w:t>4</w:t>
            </w:r>
          </w:p>
          <w:p w:rsidR="00012AB0" w:rsidRPr="00070C62" w:rsidRDefault="00012AB0" w:rsidP="00012AB0">
            <w:pPr>
              <w:rPr>
                <w:sz w:val="18"/>
                <w:szCs w:val="18"/>
              </w:rPr>
            </w:pPr>
          </w:p>
        </w:tc>
        <w:tc>
          <w:tcPr>
            <w:tcW w:w="877" w:type="pct"/>
          </w:tcPr>
          <w:p w:rsidR="00012AB0" w:rsidRPr="00070C62" w:rsidRDefault="00012AB0" w:rsidP="00012AB0">
            <w:pPr>
              <w:tabs>
                <w:tab w:val="left" w:pos="720"/>
              </w:tabs>
              <w:rPr>
                <w:bCs/>
                <w:sz w:val="18"/>
                <w:szCs w:val="18"/>
              </w:rPr>
            </w:pPr>
            <w:r w:rsidRPr="00070C62">
              <w:rPr>
                <w:bCs/>
                <w:sz w:val="18"/>
                <w:szCs w:val="18"/>
              </w:rPr>
              <w:t>2</w:t>
            </w:r>
            <w:r>
              <w:rPr>
                <w:bCs/>
                <w:sz w:val="18"/>
                <w:szCs w:val="18"/>
              </w:rPr>
              <w:t>282nd</w:t>
            </w:r>
          </w:p>
          <w:p w:rsidR="00012AB0" w:rsidRPr="00070C62" w:rsidRDefault="00012AB0" w:rsidP="00012AB0">
            <w:pPr>
              <w:tabs>
                <w:tab w:val="left" w:pos="1200"/>
              </w:tabs>
              <w:rPr>
                <w:bCs/>
                <w:sz w:val="18"/>
                <w:szCs w:val="18"/>
              </w:rPr>
            </w:pPr>
            <w:r w:rsidRPr="00070C62">
              <w:rPr>
                <w:bCs/>
                <w:sz w:val="18"/>
                <w:szCs w:val="18"/>
              </w:rPr>
              <w:t>10 a.m.</w:t>
            </w:r>
          </w:p>
          <w:p w:rsidR="00012AB0" w:rsidRPr="00070C62" w:rsidRDefault="00012AB0" w:rsidP="00012AB0">
            <w:pPr>
              <w:tabs>
                <w:tab w:val="left" w:pos="1200"/>
              </w:tabs>
              <w:rPr>
                <w:sz w:val="18"/>
                <w:szCs w:val="18"/>
              </w:rPr>
            </w:pPr>
          </w:p>
        </w:tc>
        <w:tc>
          <w:tcPr>
            <w:tcW w:w="2993" w:type="pct"/>
          </w:tcPr>
          <w:p w:rsidR="00012AB0" w:rsidRPr="00476842"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Luxembourg</w:t>
                </w:r>
              </w:smartTag>
            </w:smartTag>
            <w:r>
              <w:rPr>
                <w:rFonts w:eastAsia="SimSun"/>
                <w:bCs/>
                <w:color w:val="000000"/>
                <w:sz w:val="18"/>
                <w:szCs w:val="18"/>
                <w:lang w:eastAsia="zh-CN"/>
              </w:rPr>
              <w:t xml:space="preserve"> </w:t>
            </w:r>
          </w:p>
          <w:p w:rsidR="00012AB0" w:rsidRPr="00476842" w:rsidRDefault="00012AB0" w:rsidP="00012AB0">
            <w:pPr>
              <w:tabs>
                <w:tab w:val="left" w:pos="1200"/>
              </w:tabs>
              <w:rPr>
                <w:i/>
                <w:iCs/>
                <w:sz w:val="18"/>
                <w:szCs w:val="18"/>
              </w:rPr>
            </w:pPr>
            <w:r>
              <w:rPr>
                <w:i/>
                <w:iCs/>
                <w:sz w:val="18"/>
                <w:szCs w:val="18"/>
              </w:rPr>
              <w:t>c</w:t>
            </w:r>
            <w:r w:rsidRPr="00476842">
              <w:rPr>
                <w:i/>
                <w:iCs/>
                <w:sz w:val="18"/>
                <w:szCs w:val="18"/>
              </w:rPr>
              <w:t>ontinued</w:t>
            </w:r>
          </w:p>
          <w:p w:rsidR="00012AB0" w:rsidRPr="00476842" w:rsidRDefault="00012AB0" w:rsidP="00012AB0">
            <w:pPr>
              <w:tabs>
                <w:tab w:val="left" w:pos="1200"/>
              </w:tabs>
              <w:rPr>
                <w:sz w:val="18"/>
                <w:szCs w:val="18"/>
              </w:rPr>
            </w:pPr>
          </w:p>
        </w:tc>
      </w:tr>
      <w:tr w:rsidR="00012AB0" w:rsidRPr="00D723FE">
        <w:tblPrEx>
          <w:tblCellMar>
            <w:top w:w="0" w:type="dxa"/>
            <w:bottom w:w="0" w:type="dxa"/>
          </w:tblCellMar>
        </w:tblPrEx>
        <w:trPr>
          <w:cantSplit/>
          <w:trHeight w:val="467"/>
        </w:trPr>
        <w:tc>
          <w:tcPr>
            <w:tcW w:w="1130" w:type="pct"/>
            <w:vMerge/>
          </w:tcPr>
          <w:p w:rsidR="00012AB0" w:rsidRPr="00070C62" w:rsidDel="00437349" w:rsidRDefault="00012AB0" w:rsidP="00012AB0">
            <w:pPr>
              <w:rPr>
                <w:sz w:val="18"/>
                <w:szCs w:val="18"/>
              </w:rPr>
            </w:pPr>
          </w:p>
        </w:tc>
        <w:tc>
          <w:tcPr>
            <w:tcW w:w="877" w:type="pct"/>
            <w:vAlign w:val="center"/>
          </w:tcPr>
          <w:p w:rsidR="00012AB0" w:rsidRPr="00070C62" w:rsidRDefault="00012AB0" w:rsidP="00012AB0">
            <w:pPr>
              <w:tabs>
                <w:tab w:val="left" w:pos="1200"/>
              </w:tabs>
              <w:rPr>
                <w:sz w:val="18"/>
                <w:szCs w:val="18"/>
                <w:vertAlign w:val="superscript"/>
              </w:rPr>
            </w:pPr>
            <w:r w:rsidRPr="00070C62">
              <w:rPr>
                <w:sz w:val="18"/>
                <w:szCs w:val="18"/>
              </w:rPr>
              <w:t>2</w:t>
            </w:r>
            <w:r>
              <w:rPr>
                <w:sz w:val="18"/>
                <w:szCs w:val="18"/>
              </w:rPr>
              <w:t>283rd</w:t>
            </w:r>
          </w:p>
          <w:p w:rsidR="00012AB0" w:rsidRPr="00070C62" w:rsidRDefault="00012AB0" w:rsidP="00012AB0">
            <w:pPr>
              <w:tabs>
                <w:tab w:val="left" w:pos="1200"/>
              </w:tabs>
              <w:rPr>
                <w:sz w:val="18"/>
                <w:szCs w:val="18"/>
              </w:rPr>
            </w:pPr>
            <w:r w:rsidRPr="00070C62">
              <w:rPr>
                <w:sz w:val="18"/>
                <w:szCs w:val="18"/>
              </w:rPr>
              <w:t>3 p.m.</w:t>
            </w:r>
          </w:p>
          <w:p w:rsidR="00012AB0" w:rsidRPr="00070C62" w:rsidRDefault="00012AB0" w:rsidP="00012AB0">
            <w:pPr>
              <w:tabs>
                <w:tab w:val="left" w:pos="720"/>
              </w:tabs>
              <w:rPr>
                <w:bCs/>
                <w:sz w:val="18"/>
                <w:szCs w:val="18"/>
              </w:rPr>
            </w:pPr>
          </w:p>
        </w:tc>
        <w:tc>
          <w:tcPr>
            <w:tcW w:w="2993" w:type="pct"/>
          </w:tcPr>
          <w:p w:rsidR="00012AB0"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Switzerland</w:t>
                </w:r>
              </w:smartTag>
            </w:smartTag>
          </w:p>
          <w:p w:rsidR="00012AB0" w:rsidRDefault="00012AB0" w:rsidP="00012AB0">
            <w:pPr>
              <w:tabs>
                <w:tab w:val="left" w:pos="1200"/>
              </w:tabs>
              <w:rPr>
                <w:rFonts w:eastAsia="SimSun"/>
                <w:bCs/>
                <w:color w:val="000000"/>
                <w:sz w:val="18"/>
                <w:szCs w:val="18"/>
                <w:lang w:eastAsia="zh-CN"/>
              </w:rPr>
            </w:pPr>
            <w:r>
              <w:rPr>
                <w:bCs/>
                <w:sz w:val="18"/>
                <w:szCs w:val="18"/>
              </w:rPr>
              <w:t>(CERD/C/CHE/7-9)</w:t>
            </w:r>
          </w:p>
          <w:p w:rsidR="00012AB0" w:rsidRPr="00476842" w:rsidDel="00226258" w:rsidRDefault="00012AB0" w:rsidP="00012AB0">
            <w:pPr>
              <w:tabs>
                <w:tab w:val="left" w:pos="1200"/>
              </w:tabs>
              <w:rPr>
                <w:rFonts w:eastAsia="SimSun"/>
                <w:bCs/>
                <w:color w:val="000000"/>
                <w:sz w:val="18"/>
                <w:szCs w:val="18"/>
                <w:lang w:eastAsia="zh-CN"/>
              </w:rPr>
            </w:pPr>
          </w:p>
        </w:tc>
      </w:tr>
      <w:tr w:rsidR="00012AB0" w:rsidRPr="00D723FE">
        <w:tblPrEx>
          <w:tblCellMar>
            <w:top w:w="0" w:type="dxa"/>
            <w:bottom w:w="0" w:type="dxa"/>
          </w:tblCellMar>
        </w:tblPrEx>
        <w:trPr>
          <w:cantSplit/>
          <w:trHeight w:val="467"/>
        </w:trPr>
        <w:tc>
          <w:tcPr>
            <w:tcW w:w="1130" w:type="pct"/>
          </w:tcPr>
          <w:p w:rsidR="00012AB0" w:rsidRPr="00070C62" w:rsidRDefault="00012AB0" w:rsidP="00012AB0">
            <w:pPr>
              <w:rPr>
                <w:sz w:val="18"/>
                <w:szCs w:val="18"/>
              </w:rPr>
            </w:pPr>
            <w:r>
              <w:rPr>
                <w:sz w:val="18"/>
                <w:szCs w:val="18"/>
              </w:rPr>
              <w:t>Monday</w:t>
            </w:r>
          </w:p>
          <w:p w:rsidR="00012AB0" w:rsidRPr="00070C62" w:rsidRDefault="00012AB0" w:rsidP="00012AB0">
            <w:pPr>
              <w:rPr>
                <w:sz w:val="18"/>
                <w:szCs w:val="18"/>
              </w:rPr>
            </w:pPr>
            <w:r>
              <w:rPr>
                <w:sz w:val="18"/>
                <w:szCs w:val="18"/>
              </w:rPr>
              <w:t>17</w:t>
            </w:r>
            <w:r w:rsidRPr="00070C62">
              <w:rPr>
                <w:sz w:val="18"/>
                <w:szCs w:val="18"/>
              </w:rPr>
              <w:t xml:space="preserve"> </w:t>
            </w:r>
            <w:r>
              <w:rPr>
                <w:sz w:val="18"/>
                <w:szCs w:val="18"/>
              </w:rPr>
              <w:t>February</w:t>
            </w:r>
            <w:r w:rsidRPr="00070C62">
              <w:rPr>
                <w:sz w:val="18"/>
                <w:szCs w:val="18"/>
              </w:rPr>
              <w:t xml:space="preserve"> 201</w:t>
            </w:r>
            <w:r>
              <w:rPr>
                <w:sz w:val="18"/>
                <w:szCs w:val="18"/>
              </w:rPr>
              <w:t>4</w:t>
            </w:r>
          </w:p>
          <w:p w:rsidR="00012AB0" w:rsidRPr="00070C62" w:rsidRDefault="00012AB0" w:rsidP="00012AB0">
            <w:pPr>
              <w:rPr>
                <w:sz w:val="18"/>
                <w:szCs w:val="18"/>
              </w:rPr>
            </w:pPr>
          </w:p>
        </w:tc>
        <w:tc>
          <w:tcPr>
            <w:tcW w:w="877" w:type="pct"/>
            <w:vAlign w:val="center"/>
          </w:tcPr>
          <w:p w:rsidR="00012AB0" w:rsidRPr="00070C62" w:rsidRDefault="00012AB0" w:rsidP="00012AB0">
            <w:pPr>
              <w:tabs>
                <w:tab w:val="left" w:pos="720"/>
              </w:tabs>
              <w:rPr>
                <w:bCs/>
                <w:sz w:val="18"/>
                <w:szCs w:val="18"/>
              </w:rPr>
            </w:pPr>
            <w:r w:rsidRPr="00070C62">
              <w:rPr>
                <w:bCs/>
                <w:sz w:val="18"/>
                <w:szCs w:val="18"/>
              </w:rPr>
              <w:t>2</w:t>
            </w:r>
            <w:r>
              <w:rPr>
                <w:bCs/>
                <w:sz w:val="18"/>
                <w:szCs w:val="18"/>
              </w:rPr>
              <w:t>284th</w:t>
            </w:r>
            <w:r w:rsidRPr="00070C62">
              <w:rPr>
                <w:bCs/>
                <w:sz w:val="18"/>
                <w:szCs w:val="18"/>
              </w:rPr>
              <w:t xml:space="preserve"> </w:t>
            </w:r>
          </w:p>
          <w:p w:rsidR="00012AB0" w:rsidRPr="00070C62" w:rsidRDefault="00012AB0" w:rsidP="00012AB0">
            <w:pPr>
              <w:tabs>
                <w:tab w:val="left" w:pos="1200"/>
              </w:tabs>
              <w:rPr>
                <w:bCs/>
                <w:sz w:val="18"/>
                <w:szCs w:val="18"/>
              </w:rPr>
            </w:pPr>
            <w:r w:rsidRPr="00070C62">
              <w:rPr>
                <w:bCs/>
                <w:sz w:val="18"/>
                <w:szCs w:val="18"/>
              </w:rPr>
              <w:t>10 a.m.</w:t>
            </w:r>
          </w:p>
          <w:p w:rsidR="00012AB0" w:rsidRPr="00070C62" w:rsidRDefault="00012AB0" w:rsidP="00012AB0">
            <w:pPr>
              <w:tabs>
                <w:tab w:val="left" w:pos="1200"/>
              </w:tabs>
              <w:rPr>
                <w:sz w:val="18"/>
                <w:szCs w:val="18"/>
              </w:rPr>
            </w:pPr>
          </w:p>
        </w:tc>
        <w:tc>
          <w:tcPr>
            <w:tcW w:w="2993" w:type="pct"/>
          </w:tcPr>
          <w:p w:rsidR="00012AB0" w:rsidRDefault="00012AB0" w:rsidP="00012AB0">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Switzerland</w:t>
                </w:r>
              </w:smartTag>
            </w:smartTag>
            <w:r>
              <w:rPr>
                <w:rFonts w:eastAsia="SimSun"/>
                <w:bCs/>
                <w:color w:val="000000"/>
                <w:sz w:val="18"/>
                <w:szCs w:val="18"/>
                <w:lang w:eastAsia="zh-CN"/>
              </w:rPr>
              <w:t xml:space="preserve"> </w:t>
            </w:r>
          </w:p>
          <w:p w:rsidR="00012AB0" w:rsidRPr="00825953" w:rsidRDefault="00012AB0" w:rsidP="00012AB0">
            <w:pPr>
              <w:tabs>
                <w:tab w:val="left" w:pos="1200"/>
              </w:tabs>
              <w:rPr>
                <w:i/>
                <w:iCs/>
                <w:sz w:val="18"/>
                <w:szCs w:val="18"/>
              </w:rPr>
            </w:pPr>
            <w:r>
              <w:rPr>
                <w:i/>
                <w:iCs/>
                <w:sz w:val="18"/>
                <w:szCs w:val="18"/>
              </w:rPr>
              <w:t>c</w:t>
            </w:r>
            <w:r w:rsidRPr="00825953">
              <w:rPr>
                <w:i/>
                <w:iCs/>
                <w:sz w:val="18"/>
                <w:szCs w:val="18"/>
              </w:rPr>
              <w:t>ontinued</w:t>
            </w:r>
          </w:p>
        </w:tc>
      </w:tr>
      <w:tr w:rsidR="00216A80" w:rsidRPr="00D723FE" w:rsidTr="00216A80">
        <w:tblPrEx>
          <w:tblCellMar>
            <w:top w:w="0" w:type="dxa"/>
            <w:bottom w:w="0" w:type="dxa"/>
          </w:tblCellMar>
        </w:tblPrEx>
        <w:trPr>
          <w:cantSplit/>
          <w:trHeight w:val="717"/>
        </w:trPr>
        <w:tc>
          <w:tcPr>
            <w:tcW w:w="1130" w:type="pct"/>
          </w:tcPr>
          <w:p w:rsidR="00216A80" w:rsidRDefault="00216A80" w:rsidP="00012AB0">
            <w:pPr>
              <w:rPr>
                <w:sz w:val="18"/>
                <w:szCs w:val="18"/>
              </w:rPr>
            </w:pPr>
            <w:r>
              <w:rPr>
                <w:sz w:val="18"/>
                <w:szCs w:val="18"/>
              </w:rPr>
              <w:t>Tuesday</w:t>
            </w:r>
          </w:p>
          <w:p w:rsidR="00216A80" w:rsidRPr="00070C62" w:rsidRDefault="00216A80" w:rsidP="00012AB0">
            <w:pPr>
              <w:rPr>
                <w:sz w:val="18"/>
                <w:szCs w:val="18"/>
              </w:rPr>
            </w:pPr>
            <w:r>
              <w:rPr>
                <w:sz w:val="18"/>
                <w:szCs w:val="18"/>
              </w:rPr>
              <w:t>18 February 2014</w:t>
            </w:r>
          </w:p>
        </w:tc>
        <w:tc>
          <w:tcPr>
            <w:tcW w:w="877" w:type="pct"/>
          </w:tcPr>
          <w:p w:rsidR="00216A80" w:rsidRDefault="00216A80" w:rsidP="00012AB0">
            <w:pPr>
              <w:tabs>
                <w:tab w:val="left" w:pos="1200"/>
              </w:tabs>
              <w:rPr>
                <w:bCs/>
                <w:sz w:val="18"/>
                <w:szCs w:val="18"/>
              </w:rPr>
            </w:pPr>
            <w:r>
              <w:rPr>
                <w:bCs/>
                <w:sz w:val="18"/>
                <w:szCs w:val="18"/>
              </w:rPr>
              <w:t>2286th</w:t>
            </w:r>
          </w:p>
          <w:p w:rsidR="00216A80" w:rsidRPr="00070C62" w:rsidRDefault="00216A80" w:rsidP="00012AB0">
            <w:pPr>
              <w:tabs>
                <w:tab w:val="left" w:pos="1200"/>
              </w:tabs>
              <w:rPr>
                <w:bCs/>
                <w:sz w:val="18"/>
                <w:szCs w:val="18"/>
              </w:rPr>
            </w:pPr>
            <w:r>
              <w:rPr>
                <w:bCs/>
                <w:sz w:val="18"/>
                <w:szCs w:val="18"/>
              </w:rPr>
              <w:t>10 a.m.</w:t>
            </w:r>
          </w:p>
        </w:tc>
        <w:tc>
          <w:tcPr>
            <w:tcW w:w="2993" w:type="pct"/>
          </w:tcPr>
          <w:p w:rsidR="00216A80" w:rsidRPr="007A5593" w:rsidRDefault="00216A80" w:rsidP="00216A80">
            <w:pPr>
              <w:tabs>
                <w:tab w:val="left" w:pos="1200"/>
              </w:tabs>
              <w:rPr>
                <w:rFonts w:eastAsia="SimSun"/>
                <w:bCs/>
                <w:i/>
                <w:color w:val="000000"/>
                <w:sz w:val="18"/>
                <w:szCs w:val="18"/>
                <w:lang w:eastAsia="zh-CN"/>
              </w:rPr>
            </w:pPr>
            <w:r>
              <w:rPr>
                <w:rFonts w:eastAsia="SimSun"/>
                <w:bCs/>
                <w:color w:val="000000"/>
                <w:sz w:val="18"/>
                <w:szCs w:val="18"/>
                <w:lang w:eastAsia="zh-CN"/>
              </w:rPr>
              <w:t>Communications</w:t>
            </w:r>
          </w:p>
        </w:tc>
      </w:tr>
      <w:tr w:rsidR="00F62602" w:rsidRPr="00D723FE" w:rsidTr="00216A80">
        <w:tblPrEx>
          <w:tblCellMar>
            <w:top w:w="0" w:type="dxa"/>
            <w:bottom w:w="0" w:type="dxa"/>
          </w:tblCellMar>
        </w:tblPrEx>
        <w:trPr>
          <w:cantSplit/>
          <w:trHeight w:val="717"/>
        </w:trPr>
        <w:tc>
          <w:tcPr>
            <w:tcW w:w="1130" w:type="pct"/>
          </w:tcPr>
          <w:p w:rsidR="00F62602" w:rsidDel="00216A80" w:rsidRDefault="00F62602" w:rsidP="00012AB0">
            <w:pPr>
              <w:rPr>
                <w:sz w:val="18"/>
                <w:szCs w:val="18"/>
              </w:rPr>
            </w:pPr>
          </w:p>
        </w:tc>
        <w:tc>
          <w:tcPr>
            <w:tcW w:w="877" w:type="pct"/>
          </w:tcPr>
          <w:p w:rsidR="00F62602" w:rsidRPr="00070C62" w:rsidRDefault="00F62602" w:rsidP="00F62602">
            <w:pPr>
              <w:tabs>
                <w:tab w:val="left" w:pos="1200"/>
              </w:tabs>
              <w:rPr>
                <w:bCs/>
                <w:sz w:val="18"/>
                <w:szCs w:val="18"/>
              </w:rPr>
            </w:pPr>
            <w:r w:rsidRPr="00070C62">
              <w:rPr>
                <w:bCs/>
                <w:sz w:val="18"/>
                <w:szCs w:val="18"/>
              </w:rPr>
              <w:t>2</w:t>
            </w:r>
            <w:r>
              <w:rPr>
                <w:bCs/>
                <w:sz w:val="18"/>
                <w:szCs w:val="18"/>
              </w:rPr>
              <w:t>287th</w:t>
            </w:r>
          </w:p>
          <w:p w:rsidR="00F62602" w:rsidRDefault="00F62602" w:rsidP="00F62602">
            <w:pPr>
              <w:tabs>
                <w:tab w:val="left" w:pos="1200"/>
              </w:tabs>
              <w:rPr>
                <w:bCs/>
                <w:sz w:val="18"/>
                <w:szCs w:val="18"/>
              </w:rPr>
            </w:pPr>
            <w:r w:rsidRPr="00070C62">
              <w:rPr>
                <w:bCs/>
                <w:sz w:val="18"/>
                <w:szCs w:val="18"/>
              </w:rPr>
              <w:t>3 p.m.</w:t>
            </w:r>
          </w:p>
          <w:p w:rsidR="00F62602" w:rsidRDefault="00F62602" w:rsidP="00012AB0">
            <w:pPr>
              <w:tabs>
                <w:tab w:val="left" w:pos="1200"/>
              </w:tabs>
              <w:rPr>
                <w:bCs/>
                <w:sz w:val="18"/>
                <w:szCs w:val="18"/>
              </w:rPr>
            </w:pPr>
          </w:p>
        </w:tc>
        <w:tc>
          <w:tcPr>
            <w:tcW w:w="2993" w:type="pct"/>
          </w:tcPr>
          <w:p w:rsidR="00F62602" w:rsidRDefault="00F62602" w:rsidP="00F62602">
            <w:pPr>
              <w:tabs>
                <w:tab w:val="left" w:pos="1200"/>
              </w:tabs>
              <w:rPr>
                <w:sz w:val="18"/>
                <w:szCs w:val="18"/>
              </w:rPr>
            </w:pPr>
            <w:r>
              <w:rPr>
                <w:sz w:val="18"/>
                <w:szCs w:val="18"/>
              </w:rPr>
              <w:t>Informal meeting with States parties</w:t>
            </w:r>
          </w:p>
          <w:p w:rsidR="00F62602" w:rsidRDefault="00F62602" w:rsidP="00F62602">
            <w:pPr>
              <w:tabs>
                <w:tab w:val="left" w:pos="1200"/>
              </w:tabs>
              <w:rPr>
                <w:sz w:val="18"/>
                <w:szCs w:val="18"/>
              </w:rPr>
            </w:pPr>
          </w:p>
          <w:p w:rsidR="00F62602" w:rsidRDefault="00F62602" w:rsidP="00216A80">
            <w:pPr>
              <w:tabs>
                <w:tab w:val="left" w:pos="1200"/>
              </w:tabs>
              <w:rPr>
                <w:rFonts w:eastAsia="SimSun"/>
                <w:bCs/>
                <w:color w:val="000000"/>
                <w:sz w:val="18"/>
                <w:szCs w:val="18"/>
                <w:lang w:eastAsia="zh-CN"/>
              </w:rPr>
            </w:pPr>
          </w:p>
        </w:tc>
      </w:tr>
    </w:tbl>
    <w:p w:rsidR="00961987" w:rsidRPr="00F416FC" w:rsidRDefault="00070C62" w:rsidP="00216A80">
      <w:pPr>
        <w:tabs>
          <w:tab w:val="left" w:pos="1200"/>
        </w:tabs>
        <w:spacing w:before="240"/>
        <w:ind w:left="1134" w:right="1134"/>
        <w:jc w:val="center"/>
      </w:pPr>
      <w:r>
        <w:tab/>
      </w:r>
      <w:r>
        <w:rPr>
          <w:u w:val="single"/>
        </w:rPr>
        <w:tab/>
      </w:r>
      <w:r>
        <w:rPr>
          <w:u w:val="single"/>
        </w:rPr>
        <w:tab/>
      </w:r>
      <w:r>
        <w:rPr>
          <w:u w:val="single"/>
        </w:rPr>
        <w:tab/>
      </w:r>
    </w:p>
    <w:sectPr w:rsidR="00961987" w:rsidRPr="00F416FC" w:rsidSect="00E5170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F6C" w:rsidRDefault="008B3F6C"/>
  </w:endnote>
  <w:endnote w:type="continuationSeparator" w:id="0">
    <w:p w:rsidR="008B3F6C" w:rsidRDefault="008B3F6C"/>
  </w:endnote>
  <w:endnote w:type="continuationNotice" w:id="1">
    <w:p w:rsidR="008B3F6C" w:rsidRDefault="008B3F6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88" w:rsidRPr="00E51708" w:rsidRDefault="00607288"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D80F53">
      <w:rPr>
        <w:b/>
        <w:noProof/>
        <w:sz w:val="18"/>
      </w:rPr>
      <w:t>6</w:t>
    </w:r>
    <w:r w:rsidRPr="00E5170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88" w:rsidRPr="00E51708" w:rsidRDefault="00607288"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D80F53">
      <w:rPr>
        <w:b/>
        <w:noProof/>
        <w:sz w:val="18"/>
      </w:rPr>
      <w:t>5</w:t>
    </w:r>
    <w:r w:rsidRPr="00E5170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88" w:rsidRPr="00E51708" w:rsidRDefault="00607288" w:rsidP="00CE0E3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D80F53">
      <w:rPr>
        <w:sz w:val="20"/>
      </w:rPr>
      <w:t>-49161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F6C" w:rsidRPr="000B175B" w:rsidRDefault="008B3F6C" w:rsidP="000B175B">
      <w:pPr>
        <w:tabs>
          <w:tab w:val="right" w:pos="2155"/>
        </w:tabs>
        <w:spacing w:after="80"/>
        <w:ind w:left="680"/>
        <w:rPr>
          <w:u w:val="single"/>
        </w:rPr>
      </w:pPr>
      <w:r>
        <w:rPr>
          <w:u w:val="single"/>
        </w:rPr>
        <w:tab/>
      </w:r>
    </w:p>
  </w:footnote>
  <w:footnote w:type="continuationSeparator" w:id="0">
    <w:p w:rsidR="008B3F6C" w:rsidRPr="00FC68B7" w:rsidRDefault="008B3F6C" w:rsidP="00FC68B7">
      <w:pPr>
        <w:tabs>
          <w:tab w:val="left" w:pos="2155"/>
        </w:tabs>
        <w:spacing w:after="80"/>
        <w:ind w:left="680"/>
        <w:rPr>
          <w:u w:val="single"/>
        </w:rPr>
      </w:pPr>
      <w:r>
        <w:rPr>
          <w:u w:val="single"/>
        </w:rPr>
        <w:tab/>
      </w:r>
    </w:p>
  </w:footnote>
  <w:footnote w:type="continuationNotice" w:id="1">
    <w:p w:rsidR="008B3F6C" w:rsidRDefault="008B3F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88" w:rsidRPr="00E51708" w:rsidRDefault="00607288">
    <w:pPr>
      <w:pStyle w:val="Header"/>
    </w:pPr>
    <w:r>
      <w:t>CERD/C/84/1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88" w:rsidRPr="00E51708" w:rsidRDefault="00607288" w:rsidP="00E51708">
    <w:pPr>
      <w:pStyle w:val="Header"/>
      <w:jc w:val="right"/>
    </w:pPr>
    <w:r>
      <w:t>CERD/C/84/1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708"/>
    <w:rsid w:val="00002275"/>
    <w:rsid w:val="00002299"/>
    <w:rsid w:val="00012AB0"/>
    <w:rsid w:val="00012D5E"/>
    <w:rsid w:val="00017834"/>
    <w:rsid w:val="0001785F"/>
    <w:rsid w:val="00032FF2"/>
    <w:rsid w:val="0003418C"/>
    <w:rsid w:val="000373A9"/>
    <w:rsid w:val="00050F6B"/>
    <w:rsid w:val="000551DC"/>
    <w:rsid w:val="000557E7"/>
    <w:rsid w:val="000576AB"/>
    <w:rsid w:val="0006716A"/>
    <w:rsid w:val="00070717"/>
    <w:rsid w:val="00070C62"/>
    <w:rsid w:val="00072C8C"/>
    <w:rsid w:val="000733B5"/>
    <w:rsid w:val="0007561B"/>
    <w:rsid w:val="00077485"/>
    <w:rsid w:val="00085685"/>
    <w:rsid w:val="000931C0"/>
    <w:rsid w:val="000A5D3B"/>
    <w:rsid w:val="000A5D80"/>
    <w:rsid w:val="000B175B"/>
    <w:rsid w:val="000B3A0F"/>
    <w:rsid w:val="000B4EF7"/>
    <w:rsid w:val="000C1462"/>
    <w:rsid w:val="000C1C70"/>
    <w:rsid w:val="000C2D2E"/>
    <w:rsid w:val="000C3910"/>
    <w:rsid w:val="000C7F4F"/>
    <w:rsid w:val="000D12E9"/>
    <w:rsid w:val="000E0107"/>
    <w:rsid w:val="000E0415"/>
    <w:rsid w:val="000E1CD1"/>
    <w:rsid w:val="000E20D4"/>
    <w:rsid w:val="000E44E2"/>
    <w:rsid w:val="000F6BA7"/>
    <w:rsid w:val="00100814"/>
    <w:rsid w:val="00106AA0"/>
    <w:rsid w:val="001103AA"/>
    <w:rsid w:val="0011451A"/>
    <w:rsid w:val="00114B22"/>
    <w:rsid w:val="001174C1"/>
    <w:rsid w:val="00126E0E"/>
    <w:rsid w:val="00127068"/>
    <w:rsid w:val="00134765"/>
    <w:rsid w:val="00140BBA"/>
    <w:rsid w:val="001463E4"/>
    <w:rsid w:val="00153FB7"/>
    <w:rsid w:val="001540B8"/>
    <w:rsid w:val="00155467"/>
    <w:rsid w:val="00155EE4"/>
    <w:rsid w:val="00167C59"/>
    <w:rsid w:val="001754DC"/>
    <w:rsid w:val="00180D95"/>
    <w:rsid w:val="00184CFE"/>
    <w:rsid w:val="0018711F"/>
    <w:rsid w:val="00190E93"/>
    <w:rsid w:val="00193007"/>
    <w:rsid w:val="001B0264"/>
    <w:rsid w:val="001B045E"/>
    <w:rsid w:val="001B4B04"/>
    <w:rsid w:val="001C01C6"/>
    <w:rsid w:val="001C1AE4"/>
    <w:rsid w:val="001C2FDC"/>
    <w:rsid w:val="001C6663"/>
    <w:rsid w:val="001C7895"/>
    <w:rsid w:val="001D1C2B"/>
    <w:rsid w:val="001D26DF"/>
    <w:rsid w:val="001D41E5"/>
    <w:rsid w:val="001E0359"/>
    <w:rsid w:val="001E5AA0"/>
    <w:rsid w:val="001F05DC"/>
    <w:rsid w:val="001F15F2"/>
    <w:rsid w:val="001F1FB1"/>
    <w:rsid w:val="00202DA8"/>
    <w:rsid w:val="00204D45"/>
    <w:rsid w:val="00211E0B"/>
    <w:rsid w:val="00216A80"/>
    <w:rsid w:val="00216DE5"/>
    <w:rsid w:val="00225011"/>
    <w:rsid w:val="00226258"/>
    <w:rsid w:val="00230AA0"/>
    <w:rsid w:val="00271E80"/>
    <w:rsid w:val="00282583"/>
    <w:rsid w:val="002A5485"/>
    <w:rsid w:val="002B0464"/>
    <w:rsid w:val="002B7076"/>
    <w:rsid w:val="002C011F"/>
    <w:rsid w:val="002C17C3"/>
    <w:rsid w:val="002C26BB"/>
    <w:rsid w:val="002C2C63"/>
    <w:rsid w:val="002C3977"/>
    <w:rsid w:val="002C4DD0"/>
    <w:rsid w:val="002C5A3C"/>
    <w:rsid w:val="002D5F51"/>
    <w:rsid w:val="002D7CA0"/>
    <w:rsid w:val="002F175C"/>
    <w:rsid w:val="002F44AF"/>
    <w:rsid w:val="002F5FCB"/>
    <w:rsid w:val="002F600E"/>
    <w:rsid w:val="0031068F"/>
    <w:rsid w:val="00316C1B"/>
    <w:rsid w:val="00321133"/>
    <w:rsid w:val="003221D7"/>
    <w:rsid w:val="003229D8"/>
    <w:rsid w:val="003305AB"/>
    <w:rsid w:val="00352709"/>
    <w:rsid w:val="003619A0"/>
    <w:rsid w:val="00370B2B"/>
    <w:rsid w:val="00370E18"/>
    <w:rsid w:val="00371178"/>
    <w:rsid w:val="003821B8"/>
    <w:rsid w:val="00391E87"/>
    <w:rsid w:val="003A4810"/>
    <w:rsid w:val="003A4CCC"/>
    <w:rsid w:val="003A6810"/>
    <w:rsid w:val="003B1D00"/>
    <w:rsid w:val="003B33AE"/>
    <w:rsid w:val="003B4E47"/>
    <w:rsid w:val="003C2CC4"/>
    <w:rsid w:val="003C2CD4"/>
    <w:rsid w:val="003C3D09"/>
    <w:rsid w:val="003C419C"/>
    <w:rsid w:val="003D0C26"/>
    <w:rsid w:val="003D4B23"/>
    <w:rsid w:val="003E4D2E"/>
    <w:rsid w:val="003E750B"/>
    <w:rsid w:val="003E7F1E"/>
    <w:rsid w:val="003F1A71"/>
    <w:rsid w:val="003F2C2A"/>
    <w:rsid w:val="00405DDC"/>
    <w:rsid w:val="00410C89"/>
    <w:rsid w:val="00423483"/>
    <w:rsid w:val="004242AF"/>
    <w:rsid w:val="004253E0"/>
    <w:rsid w:val="004325CB"/>
    <w:rsid w:val="00434407"/>
    <w:rsid w:val="00437349"/>
    <w:rsid w:val="004376A3"/>
    <w:rsid w:val="00451A69"/>
    <w:rsid w:val="0045291B"/>
    <w:rsid w:val="0045495B"/>
    <w:rsid w:val="00476842"/>
    <w:rsid w:val="004863B4"/>
    <w:rsid w:val="004B0DD2"/>
    <w:rsid w:val="004B6E6C"/>
    <w:rsid w:val="004C07B4"/>
    <w:rsid w:val="004C3022"/>
    <w:rsid w:val="004C34D7"/>
    <w:rsid w:val="004C78F5"/>
    <w:rsid w:val="004D0E93"/>
    <w:rsid w:val="004D25E4"/>
    <w:rsid w:val="004D55DB"/>
    <w:rsid w:val="004D7EDC"/>
    <w:rsid w:val="004E5BC3"/>
    <w:rsid w:val="004F4F7A"/>
    <w:rsid w:val="00503C1D"/>
    <w:rsid w:val="005147CF"/>
    <w:rsid w:val="00517B36"/>
    <w:rsid w:val="00523650"/>
    <w:rsid w:val="00525BDC"/>
    <w:rsid w:val="005420F2"/>
    <w:rsid w:val="005633FE"/>
    <w:rsid w:val="005907D5"/>
    <w:rsid w:val="005B3DB3"/>
    <w:rsid w:val="005C6A79"/>
    <w:rsid w:val="005D042F"/>
    <w:rsid w:val="005D3D9F"/>
    <w:rsid w:val="005E3148"/>
    <w:rsid w:val="005F744F"/>
    <w:rsid w:val="006001EE"/>
    <w:rsid w:val="00601477"/>
    <w:rsid w:val="00607288"/>
    <w:rsid w:val="00611FC4"/>
    <w:rsid w:val="006176FB"/>
    <w:rsid w:val="00640B26"/>
    <w:rsid w:val="00643260"/>
    <w:rsid w:val="00643BFF"/>
    <w:rsid w:val="00643E61"/>
    <w:rsid w:val="00652108"/>
    <w:rsid w:val="006550D1"/>
    <w:rsid w:val="00656261"/>
    <w:rsid w:val="0066469B"/>
    <w:rsid w:val="00673D79"/>
    <w:rsid w:val="00691E76"/>
    <w:rsid w:val="006974EA"/>
    <w:rsid w:val="006A1544"/>
    <w:rsid w:val="006A1AE2"/>
    <w:rsid w:val="006B2E7F"/>
    <w:rsid w:val="006B61C8"/>
    <w:rsid w:val="006C4EFB"/>
    <w:rsid w:val="006D59A0"/>
    <w:rsid w:val="006E28F8"/>
    <w:rsid w:val="006E564B"/>
    <w:rsid w:val="006E6A62"/>
    <w:rsid w:val="006E7668"/>
    <w:rsid w:val="006F323C"/>
    <w:rsid w:val="006F49F2"/>
    <w:rsid w:val="006F5DD8"/>
    <w:rsid w:val="00713B28"/>
    <w:rsid w:val="00714265"/>
    <w:rsid w:val="0072632A"/>
    <w:rsid w:val="00727D4D"/>
    <w:rsid w:val="00731F1B"/>
    <w:rsid w:val="00734863"/>
    <w:rsid w:val="00735BE5"/>
    <w:rsid w:val="007568BF"/>
    <w:rsid w:val="00760B92"/>
    <w:rsid w:val="00764C20"/>
    <w:rsid w:val="00774A5A"/>
    <w:rsid w:val="00791AC7"/>
    <w:rsid w:val="007A1850"/>
    <w:rsid w:val="007A5593"/>
    <w:rsid w:val="007B29D9"/>
    <w:rsid w:val="007B4E83"/>
    <w:rsid w:val="007B6BA5"/>
    <w:rsid w:val="007C05BB"/>
    <w:rsid w:val="007C3390"/>
    <w:rsid w:val="007C4F4B"/>
    <w:rsid w:val="007D349D"/>
    <w:rsid w:val="007D4D0C"/>
    <w:rsid w:val="007D7EB0"/>
    <w:rsid w:val="007E1631"/>
    <w:rsid w:val="007E7EAA"/>
    <w:rsid w:val="007F6611"/>
    <w:rsid w:val="008034C3"/>
    <w:rsid w:val="00812A1C"/>
    <w:rsid w:val="008162BC"/>
    <w:rsid w:val="00820919"/>
    <w:rsid w:val="008242D7"/>
    <w:rsid w:val="00825953"/>
    <w:rsid w:val="008276A8"/>
    <w:rsid w:val="00832D01"/>
    <w:rsid w:val="00833163"/>
    <w:rsid w:val="00840E7A"/>
    <w:rsid w:val="00846A72"/>
    <w:rsid w:val="008478CA"/>
    <w:rsid w:val="00851121"/>
    <w:rsid w:val="00855F3F"/>
    <w:rsid w:val="008576F7"/>
    <w:rsid w:val="00860C7C"/>
    <w:rsid w:val="00861DE1"/>
    <w:rsid w:val="00865B08"/>
    <w:rsid w:val="00865EB0"/>
    <w:rsid w:val="0087013E"/>
    <w:rsid w:val="008772D3"/>
    <w:rsid w:val="00891B87"/>
    <w:rsid w:val="00892E36"/>
    <w:rsid w:val="008954C1"/>
    <w:rsid w:val="008961F0"/>
    <w:rsid w:val="008979B1"/>
    <w:rsid w:val="008A6B25"/>
    <w:rsid w:val="008A6C4F"/>
    <w:rsid w:val="008B2335"/>
    <w:rsid w:val="008B2484"/>
    <w:rsid w:val="008B3F6C"/>
    <w:rsid w:val="008C0413"/>
    <w:rsid w:val="008C11FD"/>
    <w:rsid w:val="008C46F0"/>
    <w:rsid w:val="008C7CF8"/>
    <w:rsid w:val="008D47D9"/>
    <w:rsid w:val="008D55D5"/>
    <w:rsid w:val="008E3A2C"/>
    <w:rsid w:val="008F152F"/>
    <w:rsid w:val="008F6771"/>
    <w:rsid w:val="009013A3"/>
    <w:rsid w:val="009028E8"/>
    <w:rsid w:val="00903347"/>
    <w:rsid w:val="00916AA5"/>
    <w:rsid w:val="009200C9"/>
    <w:rsid w:val="009223CA"/>
    <w:rsid w:val="0092306C"/>
    <w:rsid w:val="009245AD"/>
    <w:rsid w:val="009251A4"/>
    <w:rsid w:val="00926DFA"/>
    <w:rsid w:val="009369F6"/>
    <w:rsid w:val="00940F93"/>
    <w:rsid w:val="009570AE"/>
    <w:rsid w:val="009603EF"/>
    <w:rsid w:val="00961987"/>
    <w:rsid w:val="009627DA"/>
    <w:rsid w:val="00967003"/>
    <w:rsid w:val="0097736A"/>
    <w:rsid w:val="009846C2"/>
    <w:rsid w:val="00997539"/>
    <w:rsid w:val="009A54E2"/>
    <w:rsid w:val="009A5EF9"/>
    <w:rsid w:val="009A608E"/>
    <w:rsid w:val="009B4A1B"/>
    <w:rsid w:val="009B5890"/>
    <w:rsid w:val="009C03A9"/>
    <w:rsid w:val="009C0EE8"/>
    <w:rsid w:val="009C14AA"/>
    <w:rsid w:val="009C28BC"/>
    <w:rsid w:val="009D35AA"/>
    <w:rsid w:val="009F5BCE"/>
    <w:rsid w:val="009F7853"/>
    <w:rsid w:val="00A01489"/>
    <w:rsid w:val="00A05868"/>
    <w:rsid w:val="00A215D5"/>
    <w:rsid w:val="00A22040"/>
    <w:rsid w:val="00A3519E"/>
    <w:rsid w:val="00A42B0E"/>
    <w:rsid w:val="00A50BCF"/>
    <w:rsid w:val="00A61CCD"/>
    <w:rsid w:val="00A72F22"/>
    <w:rsid w:val="00A748A6"/>
    <w:rsid w:val="00A776B4"/>
    <w:rsid w:val="00A92DF2"/>
    <w:rsid w:val="00A92E41"/>
    <w:rsid w:val="00A94361"/>
    <w:rsid w:val="00AA4737"/>
    <w:rsid w:val="00AA7126"/>
    <w:rsid w:val="00AA7719"/>
    <w:rsid w:val="00AC1552"/>
    <w:rsid w:val="00AC7969"/>
    <w:rsid w:val="00AE6905"/>
    <w:rsid w:val="00AF4EF0"/>
    <w:rsid w:val="00B0016D"/>
    <w:rsid w:val="00B06775"/>
    <w:rsid w:val="00B10E4B"/>
    <w:rsid w:val="00B15C2B"/>
    <w:rsid w:val="00B17E98"/>
    <w:rsid w:val="00B30179"/>
    <w:rsid w:val="00B316DB"/>
    <w:rsid w:val="00B445B8"/>
    <w:rsid w:val="00B54E92"/>
    <w:rsid w:val="00B56E9C"/>
    <w:rsid w:val="00B64B1F"/>
    <w:rsid w:val="00B6553F"/>
    <w:rsid w:val="00B704ED"/>
    <w:rsid w:val="00B81E12"/>
    <w:rsid w:val="00BC148F"/>
    <w:rsid w:val="00BC74E9"/>
    <w:rsid w:val="00BD4E3E"/>
    <w:rsid w:val="00BD598A"/>
    <w:rsid w:val="00BD60D4"/>
    <w:rsid w:val="00BE0260"/>
    <w:rsid w:val="00BF42E6"/>
    <w:rsid w:val="00BF6000"/>
    <w:rsid w:val="00BF68A8"/>
    <w:rsid w:val="00BF73F7"/>
    <w:rsid w:val="00C25E0F"/>
    <w:rsid w:val="00C3206E"/>
    <w:rsid w:val="00C32DD4"/>
    <w:rsid w:val="00C4120E"/>
    <w:rsid w:val="00C463DD"/>
    <w:rsid w:val="00C469A4"/>
    <w:rsid w:val="00C4724C"/>
    <w:rsid w:val="00C475AB"/>
    <w:rsid w:val="00C53A77"/>
    <w:rsid w:val="00C628FE"/>
    <w:rsid w:val="00C629A0"/>
    <w:rsid w:val="00C63145"/>
    <w:rsid w:val="00C7118D"/>
    <w:rsid w:val="00C738E7"/>
    <w:rsid w:val="00C745C3"/>
    <w:rsid w:val="00C7475B"/>
    <w:rsid w:val="00C75FB9"/>
    <w:rsid w:val="00C94F37"/>
    <w:rsid w:val="00C95B91"/>
    <w:rsid w:val="00C960B1"/>
    <w:rsid w:val="00CA6CC1"/>
    <w:rsid w:val="00CB5555"/>
    <w:rsid w:val="00CB71C4"/>
    <w:rsid w:val="00CC00AC"/>
    <w:rsid w:val="00CC09B7"/>
    <w:rsid w:val="00CC24D2"/>
    <w:rsid w:val="00CC6445"/>
    <w:rsid w:val="00CC7E55"/>
    <w:rsid w:val="00CD13C4"/>
    <w:rsid w:val="00CD46F8"/>
    <w:rsid w:val="00CE0E3C"/>
    <w:rsid w:val="00CE1BCB"/>
    <w:rsid w:val="00CE4A8F"/>
    <w:rsid w:val="00CF0840"/>
    <w:rsid w:val="00D0704A"/>
    <w:rsid w:val="00D12049"/>
    <w:rsid w:val="00D177B6"/>
    <w:rsid w:val="00D2031B"/>
    <w:rsid w:val="00D20C81"/>
    <w:rsid w:val="00D218CB"/>
    <w:rsid w:val="00D223DB"/>
    <w:rsid w:val="00D25C8C"/>
    <w:rsid w:val="00D25FD0"/>
    <w:rsid w:val="00D25FE2"/>
    <w:rsid w:val="00D31CF9"/>
    <w:rsid w:val="00D332F1"/>
    <w:rsid w:val="00D3590D"/>
    <w:rsid w:val="00D43252"/>
    <w:rsid w:val="00D51E7F"/>
    <w:rsid w:val="00D56778"/>
    <w:rsid w:val="00D64C5A"/>
    <w:rsid w:val="00D7767E"/>
    <w:rsid w:val="00D80F53"/>
    <w:rsid w:val="00D8634A"/>
    <w:rsid w:val="00D87738"/>
    <w:rsid w:val="00D978C6"/>
    <w:rsid w:val="00DA092D"/>
    <w:rsid w:val="00DA1896"/>
    <w:rsid w:val="00DA3C1C"/>
    <w:rsid w:val="00DC0316"/>
    <w:rsid w:val="00DC1268"/>
    <w:rsid w:val="00DC2910"/>
    <w:rsid w:val="00DC556B"/>
    <w:rsid w:val="00DD6A00"/>
    <w:rsid w:val="00DE0FB8"/>
    <w:rsid w:val="00DF1E69"/>
    <w:rsid w:val="00DF1FCB"/>
    <w:rsid w:val="00DF222B"/>
    <w:rsid w:val="00E005AD"/>
    <w:rsid w:val="00E058D6"/>
    <w:rsid w:val="00E109FB"/>
    <w:rsid w:val="00E24ABC"/>
    <w:rsid w:val="00E25781"/>
    <w:rsid w:val="00E33A24"/>
    <w:rsid w:val="00E51708"/>
    <w:rsid w:val="00E624D4"/>
    <w:rsid w:val="00E63389"/>
    <w:rsid w:val="00E671C2"/>
    <w:rsid w:val="00E71BC8"/>
    <w:rsid w:val="00E7260F"/>
    <w:rsid w:val="00E7289A"/>
    <w:rsid w:val="00E74FD3"/>
    <w:rsid w:val="00E8438C"/>
    <w:rsid w:val="00E85C24"/>
    <w:rsid w:val="00E9208C"/>
    <w:rsid w:val="00E96630"/>
    <w:rsid w:val="00EC131E"/>
    <w:rsid w:val="00EC1A9F"/>
    <w:rsid w:val="00ED32A3"/>
    <w:rsid w:val="00ED616A"/>
    <w:rsid w:val="00ED7A2A"/>
    <w:rsid w:val="00EF1C75"/>
    <w:rsid w:val="00EF1D7F"/>
    <w:rsid w:val="00F01316"/>
    <w:rsid w:val="00F04EC9"/>
    <w:rsid w:val="00F1446D"/>
    <w:rsid w:val="00F24611"/>
    <w:rsid w:val="00F33050"/>
    <w:rsid w:val="00F34583"/>
    <w:rsid w:val="00F40590"/>
    <w:rsid w:val="00F416FC"/>
    <w:rsid w:val="00F504DF"/>
    <w:rsid w:val="00F53350"/>
    <w:rsid w:val="00F53EF3"/>
    <w:rsid w:val="00F62602"/>
    <w:rsid w:val="00F67BE3"/>
    <w:rsid w:val="00F83D3E"/>
    <w:rsid w:val="00F8668C"/>
    <w:rsid w:val="00F90175"/>
    <w:rsid w:val="00FA1EE6"/>
    <w:rsid w:val="00FA271C"/>
    <w:rsid w:val="00FA3D32"/>
    <w:rsid w:val="00FB0E9B"/>
    <w:rsid w:val="00FB27EB"/>
    <w:rsid w:val="00FB4B48"/>
    <w:rsid w:val="00FC4F96"/>
    <w:rsid w:val="00FC68B7"/>
    <w:rsid w:val="00FD26E9"/>
    <w:rsid w:val="00FD33D1"/>
    <w:rsid w:val="00FD3ED7"/>
    <w:rsid w:val="00FF0684"/>
    <w:rsid w:val="00FF277B"/>
    <w:rsid w:val="00FF35A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s>
</file>

<file path=word/webSettings.xml><?xml version="1.0" encoding="utf-8"?>
<w:webSettings xmlns:r="http://schemas.openxmlformats.org/officeDocument/2006/relationships" xmlns:w="http://schemas.openxmlformats.org/wordprocessingml/2006/main">
  <w:divs>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1363</Words>
  <Characters>7554</Characters>
  <Application>Microsoft Office Outlook</Application>
  <DocSecurity>4</DocSecurity>
  <Lines>279</Lines>
  <Paragraphs>185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2013-11-19T09:59:00Z</cp:lastPrinted>
  <dcterms:created xsi:type="dcterms:W3CDTF">2013-11-27T16:41:00Z</dcterms:created>
  <dcterms:modified xsi:type="dcterms:W3CDTF">2013-11-27T16:41:00Z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