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D92" w:rsidRDefault="00C16D92" w:rsidP="00C16D92">
      <w:pPr>
        <w:spacing w:line="60" w:lineRule="exact"/>
        <w:rPr>
          <w:sz w:val="6"/>
          <w:lang w:val="en-US"/>
        </w:rPr>
        <w:sectPr w:rsidR="00C16D92" w:rsidSect="00C16D92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  <w:docGrid w:linePitch="280"/>
        </w:sectPr>
      </w:pPr>
      <w:r>
        <w:rPr>
          <w:rStyle w:val="CommentReference"/>
        </w:rPr>
        <w:commentReference w:id="0"/>
      </w:r>
    </w:p>
    <w:p w:rsidR="00C16D92" w:rsidRPr="00B958AA" w:rsidRDefault="00C16D92" w:rsidP="00C16D92">
      <w:pPr>
        <w:pStyle w:val="H1"/>
      </w:pPr>
      <w:r w:rsidRPr="00B958AA">
        <w:t xml:space="preserve">Комитет по ликвидации дискриминации </w:t>
      </w:r>
      <w:r w:rsidR="00B958AA" w:rsidRPr="00B958AA">
        <w:br/>
      </w:r>
      <w:r w:rsidRPr="00B958AA">
        <w:t>в</w:t>
      </w:r>
      <w:r w:rsidR="00B958AA" w:rsidRPr="00B958AA">
        <w:t xml:space="preserve"> </w:t>
      </w:r>
      <w:r w:rsidRPr="00B958AA">
        <w:t>отношении женщин</w:t>
      </w:r>
    </w:p>
    <w:p w:rsidR="00C16D92" w:rsidRPr="00B958AA" w:rsidRDefault="00B958AA" w:rsidP="00C16D92">
      <w:pPr>
        <w:pStyle w:val="H23"/>
      </w:pPr>
      <w:r w:rsidRPr="00B958AA">
        <w:t xml:space="preserve">Тридцать вторая </w:t>
      </w:r>
      <w:r w:rsidR="00C16D92" w:rsidRPr="00B958AA">
        <w:t xml:space="preserve"> сессия</w:t>
      </w:r>
    </w:p>
    <w:p w:rsidR="00C16D92" w:rsidRDefault="00C16D92" w:rsidP="00C16D92">
      <w:pPr>
        <w:spacing w:line="240" w:lineRule="auto"/>
        <w:rPr>
          <w:sz w:val="12"/>
        </w:rPr>
      </w:pPr>
    </w:p>
    <w:p w:rsidR="00C16D92" w:rsidRDefault="00C16D92" w:rsidP="00C16D92">
      <w:pPr>
        <w:pStyle w:val="H23"/>
      </w:pPr>
      <w:r>
        <w:t>Краткий отчет о 676-м заседании,</w:t>
      </w:r>
    </w:p>
    <w:p w:rsidR="00C16D92" w:rsidRDefault="00C16D92" w:rsidP="00C16D92">
      <w:r>
        <w:t xml:space="preserve">состоявшемся в Центральных учреждениях, Нью-Йорк, </w:t>
      </w:r>
      <w:r w:rsidR="00B958AA">
        <w:t>в среду, 19 января 2005 года, в 15 ч. 00 м.</w:t>
      </w:r>
    </w:p>
    <w:p w:rsidR="00C16D92" w:rsidRPr="00C16D92" w:rsidRDefault="00C16D92" w:rsidP="00C16D92">
      <w:pPr>
        <w:spacing w:line="120" w:lineRule="exact"/>
        <w:rPr>
          <w:sz w:val="10"/>
        </w:rPr>
      </w:pPr>
    </w:p>
    <w:p w:rsidR="00C16D92" w:rsidRDefault="00C16D92" w:rsidP="00B958AA">
      <w:pPr>
        <w:tabs>
          <w:tab w:val="left" w:pos="1431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</w:r>
      <w:r w:rsidR="00B958AA">
        <w:t>г-жа Манало</w:t>
      </w:r>
    </w:p>
    <w:p w:rsidR="00C16D92" w:rsidRPr="00C16D92" w:rsidRDefault="00C16D92" w:rsidP="00C16D92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C16D92" w:rsidRPr="00C16D92" w:rsidRDefault="00C16D92" w:rsidP="00C16D92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C16D92" w:rsidRPr="00C16D92" w:rsidRDefault="00C16D92" w:rsidP="00C16D92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C16D92" w:rsidRDefault="00C16D92" w:rsidP="00C16D92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C16D92" w:rsidRDefault="00C16D92" w:rsidP="00C16D92">
      <w:pPr>
        <w:pStyle w:val="HCh"/>
        <w:spacing w:line="240" w:lineRule="auto"/>
        <w:rPr>
          <w:b w:val="0"/>
          <w:sz w:val="12"/>
        </w:rPr>
      </w:pPr>
    </w:p>
    <w:p w:rsidR="00B958AA" w:rsidRPr="00D468A4" w:rsidRDefault="00B958AA" w:rsidP="00B958AA">
      <w:pPr>
        <w:pStyle w:val="SingleTxt"/>
        <w:suppressAutoHyphens/>
        <w:jc w:val="left"/>
        <w:rPr>
          <w:i/>
        </w:rPr>
      </w:pPr>
      <w:r w:rsidRPr="00D468A4">
        <w:t xml:space="preserve">Рассмотрение докладов, представленных государствами-участниками в соответствии со статьей 18 Конвенции </w:t>
      </w:r>
      <w:r w:rsidRPr="00D468A4">
        <w:rPr>
          <w:i/>
        </w:rPr>
        <w:t>(продолжение)</w:t>
      </w:r>
    </w:p>
    <w:p w:rsidR="00B958AA" w:rsidRPr="00D468A4" w:rsidRDefault="00B958AA" w:rsidP="00B958AA">
      <w:pPr>
        <w:pStyle w:val="SingleTxt"/>
        <w:suppressAutoHyphens/>
        <w:ind w:left="1742" w:hanging="475"/>
        <w:jc w:val="left"/>
      </w:pPr>
      <w:r>
        <w:tab/>
      </w:r>
      <w:r w:rsidRPr="00B958AA">
        <w:rPr>
          <w:i/>
        </w:rPr>
        <w:t>Объединенные первоначальный, второй, третий, четвертый и пятый  периодические доклады Лаосской Народно-Демократической Республики</w:t>
      </w:r>
      <w:r w:rsidRPr="00D468A4">
        <w:t xml:space="preserve"> (</w:t>
      </w:r>
      <w:r w:rsidRPr="00B958AA">
        <w:rPr>
          <w:i/>
        </w:rPr>
        <w:t>продолж</w:t>
      </w:r>
      <w:r w:rsidRPr="00B958AA">
        <w:rPr>
          <w:i/>
        </w:rPr>
        <w:t>е</w:t>
      </w:r>
      <w:r w:rsidRPr="00B958AA">
        <w:rPr>
          <w:i/>
        </w:rPr>
        <w:t>ние</w:t>
      </w:r>
      <w:r w:rsidRPr="00D468A4">
        <w:t>)</w:t>
      </w:r>
    </w:p>
    <w:p w:rsidR="009653FE" w:rsidRPr="009653FE" w:rsidRDefault="00120AFD" w:rsidP="009653FE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9653FE" w:rsidRPr="009653FE" w:rsidSect="00C16D92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docGrid w:linePitch="280"/>
        </w:sectPr>
      </w:pPr>
      <w:r>
        <w:br w:type="page"/>
      </w:r>
    </w:p>
    <w:p w:rsidR="00904F5E" w:rsidRPr="009653FE" w:rsidRDefault="00904F5E" w:rsidP="009653FE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 w:rsidRPr="00D468A4">
        <w:t>Заседание открывается в 15 ч. 00 м.</w:t>
      </w:r>
    </w:p>
    <w:p w:rsidR="00904F5E" w:rsidRPr="009653FE" w:rsidRDefault="00904F5E" w:rsidP="009653FE">
      <w:pPr>
        <w:pStyle w:val="DualTxt"/>
        <w:spacing w:after="0" w:line="120" w:lineRule="exact"/>
        <w:rPr>
          <w:sz w:val="10"/>
        </w:rPr>
      </w:pPr>
    </w:p>
    <w:p w:rsidR="00904F5E" w:rsidRPr="009653FE" w:rsidRDefault="00904F5E" w:rsidP="009653FE">
      <w:pPr>
        <w:pStyle w:val="DualTxt"/>
        <w:spacing w:after="0" w:line="120" w:lineRule="exact"/>
        <w:rPr>
          <w:sz w:val="10"/>
        </w:rPr>
      </w:pPr>
    </w:p>
    <w:p w:rsidR="00904F5E" w:rsidRDefault="00904F5E" w:rsidP="009653FE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lang w:val="en-US"/>
        </w:rPr>
      </w:pPr>
      <w:r w:rsidRPr="00D468A4">
        <w:t>Рассмотрение докладов, представленных государствами-участниками в соответствии со статьей 18 Конвенции (продолжение)</w:t>
      </w:r>
    </w:p>
    <w:p w:rsidR="00904F5E" w:rsidRPr="009653FE" w:rsidRDefault="00904F5E" w:rsidP="009653FE">
      <w:pPr>
        <w:pStyle w:val="DualTxt"/>
        <w:spacing w:after="0" w:line="120" w:lineRule="exact"/>
        <w:rPr>
          <w:sz w:val="10"/>
          <w:lang w:val="en-US"/>
        </w:rPr>
      </w:pPr>
    </w:p>
    <w:p w:rsidR="00904F5E" w:rsidRDefault="00904F5E" w:rsidP="009653FE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Pr="00D468A4">
        <w:t>Объединенные первоначальный, второй, третий, четвертый и пятый  периодические доклады Лаосской Народно-Демократической Республики (продолжение) (</w:t>
      </w:r>
      <w:r w:rsidRPr="00D468A4">
        <w:rPr>
          <w:lang w:val="en-US"/>
        </w:rPr>
        <w:t>CEDAW</w:t>
      </w:r>
      <w:r w:rsidRPr="00D468A4">
        <w:t>/</w:t>
      </w:r>
      <w:r w:rsidRPr="00D468A4">
        <w:rPr>
          <w:lang w:val="en-US"/>
        </w:rPr>
        <w:t>C</w:t>
      </w:r>
      <w:r w:rsidRPr="00D468A4">
        <w:t>/</w:t>
      </w:r>
      <w:r w:rsidRPr="00D468A4">
        <w:rPr>
          <w:lang w:val="en-US"/>
        </w:rPr>
        <w:t>LAO</w:t>
      </w:r>
      <w:r w:rsidRPr="00D468A4">
        <w:t xml:space="preserve">/1-5, </w:t>
      </w:r>
      <w:r w:rsidRPr="00D468A4">
        <w:rPr>
          <w:lang w:val="en-US"/>
        </w:rPr>
        <w:t>CEDAW</w:t>
      </w:r>
      <w:r w:rsidRPr="00D468A4">
        <w:t>/</w:t>
      </w:r>
      <w:r w:rsidRPr="00D468A4">
        <w:rPr>
          <w:lang w:val="en-US"/>
        </w:rPr>
        <w:t>PSWG</w:t>
      </w:r>
      <w:r w:rsidRPr="00D468A4">
        <w:t>/2005/</w:t>
      </w:r>
      <w:r w:rsidRPr="00D468A4">
        <w:rPr>
          <w:lang w:val="en-US"/>
        </w:rPr>
        <w:t>I</w:t>
      </w:r>
      <w:r w:rsidRPr="00D468A4">
        <w:t>/</w:t>
      </w:r>
      <w:r w:rsidRPr="00D468A4">
        <w:rPr>
          <w:lang w:val="en-US"/>
        </w:rPr>
        <w:t>CRP</w:t>
      </w:r>
      <w:r w:rsidRPr="00D468A4">
        <w:t>.1/</w:t>
      </w:r>
      <w:r w:rsidRPr="00D468A4">
        <w:rPr>
          <w:lang w:val="en-US"/>
        </w:rPr>
        <w:t>Add</w:t>
      </w:r>
      <w:r w:rsidRPr="00D468A4">
        <w:t xml:space="preserve">.5 и </w:t>
      </w:r>
      <w:r w:rsidRPr="00D468A4">
        <w:rPr>
          <w:lang w:val="en-US"/>
        </w:rPr>
        <w:t>CEDAW</w:t>
      </w:r>
      <w:r w:rsidRPr="00D468A4">
        <w:t>/</w:t>
      </w:r>
      <w:r w:rsidRPr="00D468A4">
        <w:rPr>
          <w:lang w:val="en-US"/>
        </w:rPr>
        <w:t>C</w:t>
      </w:r>
      <w:r w:rsidRPr="00D468A4">
        <w:t>/</w:t>
      </w:r>
      <w:r w:rsidRPr="00D468A4">
        <w:rPr>
          <w:lang w:val="en-US"/>
        </w:rPr>
        <w:t>PSWG</w:t>
      </w:r>
      <w:r w:rsidRPr="00D468A4">
        <w:t>/2005/</w:t>
      </w:r>
      <w:r w:rsidRPr="00D468A4">
        <w:rPr>
          <w:lang w:val="en-US"/>
        </w:rPr>
        <w:t>I</w:t>
      </w:r>
      <w:r w:rsidRPr="00D468A4">
        <w:t>/</w:t>
      </w:r>
      <w:r w:rsidRPr="00D468A4">
        <w:rPr>
          <w:lang w:val="en-US"/>
        </w:rPr>
        <w:t>CRP</w:t>
      </w:r>
      <w:r w:rsidRPr="00D468A4">
        <w:t>.2/</w:t>
      </w:r>
      <w:r w:rsidRPr="00D468A4">
        <w:rPr>
          <w:lang w:val="en-US"/>
        </w:rPr>
        <w:t>Add</w:t>
      </w:r>
      <w:r w:rsidRPr="00D468A4">
        <w:t>.4)</w:t>
      </w:r>
    </w:p>
    <w:p w:rsidR="00904F5E" w:rsidRPr="009653FE" w:rsidRDefault="00904F5E" w:rsidP="009653FE">
      <w:pPr>
        <w:pStyle w:val="DualTxt"/>
        <w:spacing w:after="0" w:line="120" w:lineRule="exact"/>
        <w:rPr>
          <w:sz w:val="10"/>
          <w:lang w:val="en-US"/>
        </w:rPr>
      </w:pPr>
    </w:p>
    <w:p w:rsidR="00904F5E" w:rsidRDefault="00904F5E" w:rsidP="009653FE">
      <w:pPr>
        <w:pStyle w:val="DualTxt"/>
        <w:rPr>
          <w:lang w:val="en-US"/>
        </w:rPr>
      </w:pPr>
      <w:r w:rsidRPr="00904F5E">
        <w:t>1.</w:t>
      </w:r>
      <w:r w:rsidRPr="00904F5E">
        <w:tab/>
      </w:r>
      <w:r w:rsidRPr="00D468A4">
        <w:t>По приглашению Председателя члены делег</w:t>
      </w:r>
      <w:r w:rsidRPr="00D468A4">
        <w:t>а</w:t>
      </w:r>
      <w:r w:rsidRPr="00D468A4">
        <w:t>ции Лаосской Народно-Демократической Республ</w:t>
      </w:r>
      <w:r w:rsidRPr="00D468A4">
        <w:t>и</w:t>
      </w:r>
      <w:r w:rsidRPr="00D468A4">
        <w:t>ки занимают места за столом Ком</w:t>
      </w:r>
      <w:r w:rsidRPr="00D468A4">
        <w:t>и</w:t>
      </w:r>
      <w:r w:rsidRPr="00D468A4">
        <w:t>тета.</w:t>
      </w:r>
    </w:p>
    <w:p w:rsidR="00904F5E" w:rsidRPr="009653FE" w:rsidRDefault="00904F5E" w:rsidP="009653FE">
      <w:pPr>
        <w:pStyle w:val="DualTxt"/>
        <w:spacing w:after="0" w:line="120" w:lineRule="exact"/>
        <w:rPr>
          <w:sz w:val="10"/>
          <w:lang w:val="en-US"/>
        </w:rPr>
      </w:pPr>
    </w:p>
    <w:p w:rsidR="00904F5E" w:rsidRDefault="00904F5E" w:rsidP="009653FE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Pr="00D468A4">
        <w:t>Статья 10</w:t>
      </w:r>
    </w:p>
    <w:p w:rsidR="00904F5E" w:rsidRPr="009653FE" w:rsidRDefault="00904F5E" w:rsidP="009653FE">
      <w:pPr>
        <w:pStyle w:val="DualTxt"/>
        <w:spacing w:after="0" w:line="120" w:lineRule="exact"/>
        <w:rPr>
          <w:sz w:val="10"/>
          <w:lang w:val="en-US"/>
        </w:rPr>
      </w:pPr>
    </w:p>
    <w:p w:rsidR="00904F5E" w:rsidRPr="00D468A4" w:rsidRDefault="00904F5E" w:rsidP="009653FE">
      <w:pPr>
        <w:pStyle w:val="DualTxt"/>
      </w:pPr>
      <w:r w:rsidRPr="00904F5E">
        <w:t>2.</w:t>
      </w:r>
      <w:r w:rsidRPr="00904F5E">
        <w:tab/>
      </w:r>
      <w:r w:rsidRPr="00D468A4">
        <w:rPr>
          <w:b/>
        </w:rPr>
        <w:t>Г-жа Сайга</w:t>
      </w:r>
      <w:r w:rsidRPr="00D468A4">
        <w:t xml:space="preserve"> приветствует твердую приве</w:t>
      </w:r>
      <w:r w:rsidRPr="00D468A4">
        <w:t>р</w:t>
      </w:r>
      <w:r w:rsidRPr="00D468A4">
        <w:t>женность председателя Союза лаосских женщин делу образов</w:t>
      </w:r>
      <w:r w:rsidRPr="00D468A4">
        <w:t>а</w:t>
      </w:r>
      <w:r w:rsidRPr="00D468A4">
        <w:t>ния женщин, учитывая взаимосвязь между о</w:t>
      </w:r>
      <w:r w:rsidRPr="00D468A4">
        <w:t>б</w:t>
      </w:r>
      <w:r w:rsidRPr="00D468A4">
        <w:t>разованием и ролью женщин в обществе. Она также с удовлетворением отмечает, что образ</w:t>
      </w:r>
      <w:r w:rsidRPr="00D468A4">
        <w:t>о</w:t>
      </w:r>
      <w:r w:rsidRPr="00D468A4">
        <w:t>вание женщин является одной из пяти приорите</w:t>
      </w:r>
      <w:r w:rsidRPr="00D468A4">
        <w:t>т</w:t>
      </w:r>
      <w:r w:rsidRPr="00D468A4">
        <w:t>ных задач национальной стратегии улучшения п</w:t>
      </w:r>
      <w:r w:rsidRPr="00D468A4">
        <w:t>о</w:t>
      </w:r>
      <w:r w:rsidRPr="00D468A4">
        <w:t>ложе</w:t>
      </w:r>
      <w:r w:rsidR="009653FE">
        <w:t>ния женщин на 2005</w:t>
      </w:r>
      <w:r w:rsidR="009653FE" w:rsidRPr="009653FE">
        <w:t>–</w:t>
      </w:r>
      <w:r w:rsidRPr="00D468A4">
        <w:t>2010 годы. Отмечая, что уровень неграмотности в стране по-прежнему чре</w:t>
      </w:r>
      <w:r w:rsidRPr="00D468A4">
        <w:t>з</w:t>
      </w:r>
      <w:r w:rsidRPr="00D468A4">
        <w:t>вычайно высокий, она спрашивает, почему прав</w:t>
      </w:r>
      <w:r w:rsidRPr="00D468A4">
        <w:t>и</w:t>
      </w:r>
      <w:r w:rsidRPr="00D468A4">
        <w:t>тельство приняло решение отложить введение об</w:t>
      </w:r>
      <w:r w:rsidRPr="00D468A4">
        <w:t>я</w:t>
      </w:r>
      <w:r w:rsidRPr="00D468A4">
        <w:t>зательного начального образования до 2010 года. Ссылаясь на ответ делегации на вопрос 8 перечня вопросов, она спрашивает, являются ли учебные программы для мальчиков и девочек ра</w:t>
      </w:r>
      <w:r w:rsidRPr="00D468A4">
        <w:t>з</w:t>
      </w:r>
      <w:r w:rsidRPr="00D468A4">
        <w:t>личными.</w:t>
      </w:r>
    </w:p>
    <w:p w:rsidR="00904F5E" w:rsidRPr="00D468A4" w:rsidRDefault="00904F5E" w:rsidP="009653FE">
      <w:pPr>
        <w:pStyle w:val="DualTxt"/>
      </w:pPr>
      <w:r w:rsidRPr="00904F5E">
        <w:t>3.</w:t>
      </w:r>
      <w:r w:rsidRPr="00904F5E">
        <w:tab/>
      </w:r>
      <w:r w:rsidRPr="00D468A4">
        <w:rPr>
          <w:b/>
        </w:rPr>
        <w:t>Г-н Флинтерман</w:t>
      </w:r>
      <w:r w:rsidRPr="00D468A4">
        <w:t>, выражая аналогичную оз</w:t>
      </w:r>
      <w:r w:rsidRPr="00D468A4">
        <w:t>а</w:t>
      </w:r>
      <w:r w:rsidRPr="00D468A4">
        <w:t>боченность в связи с решением отложить повсем</w:t>
      </w:r>
      <w:r w:rsidRPr="00D468A4">
        <w:t>е</w:t>
      </w:r>
      <w:r w:rsidRPr="00D468A4">
        <w:t>стное введение обязательного образования, отмеч</w:t>
      </w:r>
      <w:r w:rsidRPr="00D468A4">
        <w:t>а</w:t>
      </w:r>
      <w:r w:rsidRPr="00D468A4">
        <w:t>ет, что Комитет по правам ребенка рекоме</w:t>
      </w:r>
      <w:r w:rsidRPr="00D468A4">
        <w:t>н</w:t>
      </w:r>
      <w:r w:rsidRPr="00D468A4">
        <w:t>довал в 1997 году Лаосской Народно-Демократической Ре</w:t>
      </w:r>
      <w:r w:rsidRPr="00D468A4">
        <w:t>с</w:t>
      </w:r>
      <w:r w:rsidRPr="00D468A4">
        <w:t>публике продолжать обращаться с просьбой о пр</w:t>
      </w:r>
      <w:r w:rsidRPr="00D468A4">
        <w:t>е</w:t>
      </w:r>
      <w:r w:rsidRPr="00D468A4">
        <w:t>доставлении дополнительной международной п</w:t>
      </w:r>
      <w:r w:rsidRPr="00D468A4">
        <w:t>о</w:t>
      </w:r>
      <w:r w:rsidRPr="00D468A4">
        <w:t>мощи в целях реализации этого осн</w:t>
      </w:r>
      <w:r w:rsidRPr="00D468A4">
        <w:t>о</w:t>
      </w:r>
      <w:r w:rsidRPr="00D468A4">
        <w:t>вополагающего права. Касаясь проекта под названием «Образов</w:t>
      </w:r>
      <w:r w:rsidRPr="00D468A4">
        <w:t>а</w:t>
      </w:r>
      <w:r w:rsidRPr="00D468A4">
        <w:t>ние для женщин», он интересуется, были ли до</w:t>
      </w:r>
      <w:r w:rsidRPr="00D468A4">
        <w:t>с</w:t>
      </w:r>
      <w:r w:rsidRPr="00D468A4">
        <w:t>тигнуты цели этого проекта и предполагается ли продолжить или расширить этот проект в будущем.</w:t>
      </w:r>
    </w:p>
    <w:p w:rsidR="00904F5E" w:rsidRPr="00D468A4" w:rsidRDefault="00904F5E" w:rsidP="009653FE">
      <w:pPr>
        <w:pStyle w:val="DualTxt"/>
      </w:pPr>
      <w:r w:rsidRPr="00904F5E">
        <w:t>4.</w:t>
      </w:r>
      <w:r w:rsidRPr="00904F5E">
        <w:tab/>
      </w:r>
      <w:r w:rsidRPr="00D468A4">
        <w:rPr>
          <w:b/>
        </w:rPr>
        <w:t>Г-жа Шимонович</w:t>
      </w:r>
      <w:r w:rsidRPr="00D468A4">
        <w:t xml:space="preserve"> отмечает, что в области о</w:t>
      </w:r>
      <w:r w:rsidRPr="00D468A4">
        <w:t>б</w:t>
      </w:r>
      <w:r w:rsidRPr="00D468A4">
        <w:t>разования наблюдаются существенные различия между образованием девочек и образованием мал</w:t>
      </w:r>
      <w:r w:rsidRPr="00D468A4">
        <w:t>ь</w:t>
      </w:r>
      <w:r w:rsidRPr="00D468A4">
        <w:t>чиков, что полностью противоречит положениям Конституции, которая г</w:t>
      </w:r>
      <w:r w:rsidRPr="00D468A4">
        <w:t>а</w:t>
      </w:r>
      <w:r w:rsidRPr="00D468A4">
        <w:t>рантирует равное право на образование. Поэтому чрезвычайно важно обесп</w:t>
      </w:r>
      <w:r w:rsidRPr="00D468A4">
        <w:t>е</w:t>
      </w:r>
      <w:r w:rsidRPr="00D468A4">
        <w:t>чить защиту ко</w:t>
      </w:r>
      <w:r w:rsidRPr="00D468A4">
        <w:t>н</w:t>
      </w:r>
      <w:r w:rsidRPr="00D468A4">
        <w:t>ституционных прав, предусмотрев конкретное запрещение любого вида дискримин</w:t>
      </w:r>
      <w:r w:rsidRPr="00D468A4">
        <w:t>а</w:t>
      </w:r>
      <w:r w:rsidRPr="00D468A4">
        <w:t>ции. Отмечая, что в некоторых группах национал</w:t>
      </w:r>
      <w:r w:rsidRPr="00D468A4">
        <w:t>ь</w:t>
      </w:r>
      <w:r w:rsidRPr="00D468A4">
        <w:t>ных меньшинств имеется чрезвычайно большое число необразованных девочек, она спрашивает, к</w:t>
      </w:r>
      <w:r w:rsidRPr="00D468A4">
        <w:t>а</w:t>
      </w:r>
      <w:r w:rsidRPr="00D468A4">
        <w:t>кие меры принимаются правительством с целью увеличения числа обучаемых девочек из числа н</w:t>
      </w:r>
      <w:r w:rsidRPr="00D468A4">
        <w:t>а</w:t>
      </w:r>
      <w:r w:rsidRPr="00D468A4">
        <w:t>циональных мен</w:t>
      </w:r>
      <w:r w:rsidRPr="00D468A4">
        <w:t>ь</w:t>
      </w:r>
      <w:r w:rsidRPr="00D468A4">
        <w:t>шинств и изменения стереотипов в отношении мальчиков и девочек в школьных учебн</w:t>
      </w:r>
      <w:r w:rsidRPr="00D468A4">
        <w:t>и</w:t>
      </w:r>
      <w:r w:rsidRPr="00D468A4">
        <w:t>ках.</w:t>
      </w:r>
    </w:p>
    <w:p w:rsidR="00904F5E" w:rsidRPr="00D468A4" w:rsidRDefault="00904F5E" w:rsidP="009653FE">
      <w:pPr>
        <w:pStyle w:val="DualTxt"/>
      </w:pPr>
      <w:r w:rsidRPr="00904F5E">
        <w:t>5.</w:t>
      </w:r>
      <w:r w:rsidRPr="00904F5E">
        <w:tab/>
      </w:r>
      <w:r w:rsidRPr="00D468A4">
        <w:rPr>
          <w:b/>
        </w:rPr>
        <w:t>Г-жа Буфанувонг</w:t>
      </w:r>
      <w:r w:rsidRPr="00D468A4">
        <w:t xml:space="preserve"> (Лаосская Народно-Демократическая Республика), касаясь реш</w:t>
      </w:r>
      <w:r w:rsidRPr="00D468A4">
        <w:t>е</w:t>
      </w:r>
      <w:r w:rsidRPr="00D468A4">
        <w:t>ния правительства отложить введение обязательного образования до 2010 года, говорит, что экономич</w:t>
      </w:r>
      <w:r w:rsidRPr="00D468A4">
        <w:t>е</w:t>
      </w:r>
      <w:r w:rsidRPr="00D468A4">
        <w:t>ские трудности, с которыми сталк</w:t>
      </w:r>
      <w:r w:rsidRPr="00D468A4">
        <w:t>и</w:t>
      </w:r>
      <w:r w:rsidRPr="00D468A4">
        <w:t>вается ее страна, оказали негативное воздейс</w:t>
      </w:r>
      <w:r w:rsidRPr="00D468A4">
        <w:t>т</w:t>
      </w:r>
      <w:r w:rsidRPr="00D468A4">
        <w:t>вие на ее возможности в области образования. Правительство в н</w:t>
      </w:r>
      <w:r w:rsidRPr="00D468A4">
        <w:t>а</w:t>
      </w:r>
      <w:r w:rsidRPr="00D468A4">
        <w:t>стоящее время пересматривает свои цели и задачи и пров</w:t>
      </w:r>
      <w:r w:rsidRPr="00D468A4">
        <w:t>о</w:t>
      </w:r>
      <w:r w:rsidRPr="00D468A4">
        <w:t>дит исследование о связях м</w:t>
      </w:r>
      <w:r w:rsidRPr="00D468A4">
        <w:t>е</w:t>
      </w:r>
      <w:r w:rsidRPr="00D468A4">
        <w:t>жду образованием и развитием. Хотя она и согласна с тем, что ур</w:t>
      </w:r>
      <w:r w:rsidRPr="00D468A4">
        <w:t>о</w:t>
      </w:r>
      <w:r w:rsidRPr="00D468A4">
        <w:t>вень грамотности же</w:t>
      </w:r>
      <w:r w:rsidRPr="00D468A4">
        <w:t>н</w:t>
      </w:r>
      <w:r w:rsidRPr="00D468A4">
        <w:t>щин в сельских районах является низким, она отмечает, что ее правительство не ра</w:t>
      </w:r>
      <w:r w:rsidRPr="00D468A4">
        <w:t>с</w:t>
      </w:r>
      <w:r w:rsidRPr="00D468A4">
        <w:t>полагает ресурсами, которые необходимы для строительства школ во всех удаленных деревнях страны. На данный момент стратегия ее правител</w:t>
      </w:r>
      <w:r w:rsidRPr="00D468A4">
        <w:t>ь</w:t>
      </w:r>
      <w:r w:rsidRPr="00D468A4">
        <w:t>ства в этой области заключается в использовании процесса  переселения сельских жителей в качестве наилучшего средства пр</w:t>
      </w:r>
      <w:r w:rsidRPr="00D468A4">
        <w:t>е</w:t>
      </w:r>
      <w:r w:rsidRPr="00D468A4">
        <w:t>доставления им новых возможностей в области образования и альтерн</w:t>
      </w:r>
      <w:r w:rsidRPr="00D468A4">
        <w:t>а</w:t>
      </w:r>
      <w:r w:rsidRPr="00D468A4">
        <w:t>тивной работы. Созд</w:t>
      </w:r>
      <w:r w:rsidRPr="00D468A4">
        <w:t>а</w:t>
      </w:r>
      <w:r w:rsidRPr="00D468A4">
        <w:t>ние сети образования во всех сельских районах потребует времени и р</w:t>
      </w:r>
      <w:r w:rsidRPr="00D468A4">
        <w:t>е</w:t>
      </w:r>
      <w:r w:rsidRPr="00D468A4">
        <w:t>сурсов.</w:t>
      </w:r>
    </w:p>
    <w:p w:rsidR="00904F5E" w:rsidRPr="00D468A4" w:rsidRDefault="00904F5E" w:rsidP="009653FE">
      <w:pPr>
        <w:pStyle w:val="DualTxt"/>
      </w:pPr>
      <w:r w:rsidRPr="00904F5E">
        <w:t>6.</w:t>
      </w:r>
      <w:r w:rsidRPr="00904F5E">
        <w:tab/>
      </w:r>
      <w:r w:rsidRPr="00D468A4">
        <w:rPr>
          <w:b/>
        </w:rPr>
        <w:t>Г-н Кьеттисак</w:t>
      </w:r>
      <w:r w:rsidRPr="00D468A4">
        <w:t xml:space="preserve"> (Лаосская Народно-Демокра</w:t>
      </w:r>
      <w:r w:rsidR="009653FE" w:rsidRPr="009653FE">
        <w:softHyphen/>
      </w:r>
      <w:r w:rsidRPr="00D468A4">
        <w:t>тическая Республика), отвечая на вопрос, каса</w:t>
      </w:r>
      <w:r w:rsidRPr="00D468A4">
        <w:t>ю</w:t>
      </w:r>
      <w:r w:rsidRPr="00D468A4">
        <w:t>щийся определения дискриминации в национал</w:t>
      </w:r>
      <w:r w:rsidRPr="00D468A4">
        <w:t>ь</w:t>
      </w:r>
      <w:r w:rsidRPr="00D468A4">
        <w:t>ном законодательстве, говорит, что правител</w:t>
      </w:r>
      <w:r w:rsidRPr="00D468A4">
        <w:t>ь</w:t>
      </w:r>
      <w:r w:rsidRPr="00D468A4">
        <w:t>ство вскоре займется этим вопросом, в том числе в ко</w:t>
      </w:r>
      <w:r w:rsidRPr="00D468A4">
        <w:t>н</w:t>
      </w:r>
      <w:r w:rsidRPr="00D468A4">
        <w:t>тексте осуществления Закона о развитии и з</w:t>
      </w:r>
      <w:r w:rsidRPr="00D468A4">
        <w:t>а</w:t>
      </w:r>
      <w:r w:rsidRPr="00D468A4">
        <w:t>щите женщин.</w:t>
      </w:r>
    </w:p>
    <w:p w:rsidR="00904F5E" w:rsidRPr="00D468A4" w:rsidRDefault="00904F5E" w:rsidP="009653FE">
      <w:pPr>
        <w:pStyle w:val="DualTxt"/>
      </w:pPr>
      <w:r w:rsidRPr="00904F5E">
        <w:t>7.</w:t>
      </w:r>
      <w:r w:rsidRPr="00904F5E">
        <w:tab/>
      </w:r>
      <w:r w:rsidRPr="00D468A4">
        <w:rPr>
          <w:b/>
        </w:rPr>
        <w:t>Г-н Киттикхун</w:t>
      </w:r>
      <w:r w:rsidRPr="00D468A4">
        <w:t xml:space="preserve"> (Лаосская Народно-Демокра</w:t>
      </w:r>
      <w:r w:rsidR="009653FE" w:rsidRPr="009653FE">
        <w:softHyphen/>
      </w:r>
      <w:r w:rsidRPr="00D468A4">
        <w:t>тическая Республика) говорит, что образ</w:t>
      </w:r>
      <w:r w:rsidRPr="00D468A4">
        <w:t>о</w:t>
      </w:r>
      <w:r w:rsidRPr="00D468A4">
        <w:t>вание имеет чрезвычайно важное значение для с</w:t>
      </w:r>
      <w:r w:rsidRPr="00D468A4">
        <w:t>о</w:t>
      </w:r>
      <w:r w:rsidRPr="00D468A4">
        <w:t>действия улучшению положения женщин. Способность пр</w:t>
      </w:r>
      <w:r w:rsidRPr="00D468A4">
        <w:t>е</w:t>
      </w:r>
      <w:r w:rsidRPr="00D468A4">
        <w:t>вратить права женщин в реальность непосредстве</w:t>
      </w:r>
      <w:r w:rsidRPr="00D468A4">
        <w:t>н</w:t>
      </w:r>
      <w:r w:rsidRPr="00D468A4">
        <w:t>но связана с экономическим полож</w:t>
      </w:r>
      <w:r w:rsidRPr="00D468A4">
        <w:t>е</w:t>
      </w:r>
      <w:r w:rsidRPr="00D468A4">
        <w:t>нием в стране. Лаосская Народно-Демократическая Республика является бедной многоэтнической наименее разв</w:t>
      </w:r>
      <w:r w:rsidRPr="00D468A4">
        <w:t>и</w:t>
      </w:r>
      <w:r w:rsidRPr="00D468A4">
        <w:t>той страной, не имеющей выхода к морю, 80 пр</w:t>
      </w:r>
      <w:r w:rsidRPr="00D468A4">
        <w:t>о</w:t>
      </w:r>
      <w:r w:rsidRPr="00D468A4">
        <w:t>центов населения которой разбросаны по отдале</w:t>
      </w:r>
      <w:r w:rsidRPr="00D468A4">
        <w:t>н</w:t>
      </w:r>
      <w:r w:rsidRPr="00D468A4">
        <w:t>ным сельским районам. Образование может помочь постепенному искоренению стереотипов. Однако для этого необходимы финансовые ресурсы, и по этой причине его правительство будет приветств</w:t>
      </w:r>
      <w:r w:rsidRPr="00D468A4">
        <w:t>о</w:t>
      </w:r>
      <w:r w:rsidRPr="00D468A4">
        <w:t>вать оказание помощи со стороны междунаро</w:t>
      </w:r>
      <w:r w:rsidRPr="00D468A4">
        <w:t>д</w:t>
      </w:r>
      <w:r w:rsidRPr="00D468A4">
        <w:t>ного сообщес</w:t>
      </w:r>
      <w:r w:rsidRPr="00D468A4">
        <w:t>т</w:t>
      </w:r>
      <w:r w:rsidRPr="00D468A4">
        <w:t>ва.</w:t>
      </w:r>
    </w:p>
    <w:p w:rsidR="00904F5E" w:rsidRPr="00D468A4" w:rsidRDefault="00904F5E" w:rsidP="009653FE">
      <w:pPr>
        <w:pStyle w:val="DualTxt"/>
      </w:pPr>
      <w:r w:rsidRPr="00904F5E">
        <w:t>8.</w:t>
      </w:r>
      <w:r w:rsidRPr="00904F5E">
        <w:tab/>
      </w:r>
      <w:r w:rsidRPr="00D468A4">
        <w:rPr>
          <w:b/>
        </w:rPr>
        <w:t>Г-жа Пхолсена</w:t>
      </w:r>
      <w:r w:rsidRPr="00D468A4">
        <w:t xml:space="preserve"> (Лаосская Народно-Демокра</w:t>
      </w:r>
      <w:r w:rsidR="00965C84" w:rsidRPr="00965C84">
        <w:softHyphen/>
      </w:r>
      <w:r w:rsidRPr="00D468A4">
        <w:t>тическая Республика), отвечая на вопрос г-жи Са</w:t>
      </w:r>
      <w:r w:rsidRPr="00D468A4">
        <w:t>й</w:t>
      </w:r>
      <w:r w:rsidRPr="00D468A4">
        <w:t>ги, гов</w:t>
      </w:r>
      <w:r w:rsidRPr="00D468A4">
        <w:t>о</w:t>
      </w:r>
      <w:r w:rsidRPr="00D468A4">
        <w:t>рит, что в школах нет различных учебных программ для девочек и мальчиков. В ра</w:t>
      </w:r>
      <w:r w:rsidRPr="00D468A4">
        <w:t>м</w:t>
      </w:r>
      <w:r w:rsidRPr="00D468A4">
        <w:t>ках ответа на вопрос 8 предполагалось только подчеркнуть н</w:t>
      </w:r>
      <w:r w:rsidRPr="00D468A4">
        <w:t>е</w:t>
      </w:r>
      <w:r w:rsidRPr="00D468A4">
        <w:t>обходимость обеспечения доступа женщин к обр</w:t>
      </w:r>
      <w:r w:rsidRPr="00D468A4">
        <w:t>а</w:t>
      </w:r>
      <w:r w:rsidRPr="00D468A4">
        <w:t>зованию на равной основе с мужчинами, поскольку в прошлом женщины рассматривались в качестве лиц, обеспечивающих уход за членами семьи и п</w:t>
      </w:r>
      <w:r w:rsidRPr="00D468A4">
        <w:t>о</w:t>
      </w:r>
      <w:r w:rsidRPr="00D468A4">
        <w:t>стоянно находящихся в семейном доме. Ее страна очень бедна, и школы есть не везде. Многие род</w:t>
      </w:r>
      <w:r w:rsidRPr="00D468A4">
        <w:t>и</w:t>
      </w:r>
      <w:r w:rsidRPr="00D468A4">
        <w:t>тели не могут позволить себе направить своих д</w:t>
      </w:r>
      <w:r w:rsidRPr="00D468A4">
        <w:t>е</w:t>
      </w:r>
      <w:r w:rsidRPr="00D468A4">
        <w:t>тей в школу. Необходимость строительства школ в как можно большем числе деревень является о</w:t>
      </w:r>
      <w:r w:rsidRPr="00D468A4">
        <w:t>д</w:t>
      </w:r>
      <w:r w:rsidRPr="00D468A4">
        <w:t>ной из тех проблем, которые необходимо рассмо</w:t>
      </w:r>
      <w:r w:rsidRPr="00D468A4">
        <w:t>т</w:t>
      </w:r>
      <w:r w:rsidRPr="00D468A4">
        <w:t>реть и решить, и Союз лаосских женщин сконце</w:t>
      </w:r>
      <w:r w:rsidRPr="00D468A4">
        <w:t>н</w:t>
      </w:r>
      <w:r w:rsidRPr="00D468A4">
        <w:t>трирует свое внимание на этом вопросе. Образование явл</w:t>
      </w:r>
      <w:r w:rsidRPr="00D468A4">
        <w:t>я</w:t>
      </w:r>
      <w:r w:rsidRPr="00D468A4">
        <w:t>ется одним из главных факторов, способс</w:t>
      </w:r>
      <w:r w:rsidRPr="00D468A4">
        <w:t>т</w:t>
      </w:r>
      <w:r w:rsidRPr="00D468A4">
        <w:t>вующих национал</w:t>
      </w:r>
      <w:r w:rsidRPr="00D468A4">
        <w:t>ь</w:t>
      </w:r>
      <w:r w:rsidRPr="00D468A4">
        <w:t>ному развитию, и Союз лаосских женщин начал проведение разъясн</w:t>
      </w:r>
      <w:r w:rsidRPr="00D468A4">
        <w:t>и</w:t>
      </w:r>
      <w:r w:rsidRPr="00D468A4">
        <w:t>тельно-пропагандист</w:t>
      </w:r>
      <w:r w:rsidR="00965C84" w:rsidRPr="00965C84">
        <w:softHyphen/>
      </w:r>
      <w:r w:rsidRPr="00D468A4">
        <w:t>ской кампании, направленной на содействие пол</w:t>
      </w:r>
      <w:r w:rsidRPr="00D468A4">
        <w:t>у</w:t>
      </w:r>
      <w:r w:rsidRPr="00D468A4">
        <w:t>чению женщинами образов</w:t>
      </w:r>
      <w:r w:rsidRPr="00D468A4">
        <w:t>а</w:t>
      </w:r>
      <w:r w:rsidRPr="00D468A4">
        <w:t>ния.</w:t>
      </w:r>
    </w:p>
    <w:p w:rsidR="00904F5E" w:rsidRPr="009653FE" w:rsidRDefault="00904F5E" w:rsidP="009653FE">
      <w:pPr>
        <w:pStyle w:val="DualTxt"/>
        <w:spacing w:after="0" w:line="120" w:lineRule="exact"/>
        <w:rPr>
          <w:sz w:val="10"/>
        </w:rPr>
      </w:pPr>
    </w:p>
    <w:p w:rsidR="00904F5E" w:rsidRPr="00D468A4" w:rsidRDefault="00904F5E" w:rsidP="009653FE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 w:rsidRPr="00965C84">
        <w:tab/>
      </w:r>
      <w:r w:rsidRPr="00965C84">
        <w:tab/>
      </w:r>
      <w:r w:rsidRPr="00D468A4">
        <w:t>Статья 11</w:t>
      </w:r>
    </w:p>
    <w:p w:rsidR="00904F5E" w:rsidRPr="009653FE" w:rsidRDefault="00904F5E" w:rsidP="009653FE">
      <w:pPr>
        <w:pStyle w:val="DualTxt"/>
        <w:spacing w:after="0" w:line="120" w:lineRule="exact"/>
        <w:rPr>
          <w:sz w:val="10"/>
        </w:rPr>
      </w:pPr>
    </w:p>
    <w:p w:rsidR="00904F5E" w:rsidRPr="00D468A4" w:rsidRDefault="00904F5E" w:rsidP="009653FE">
      <w:pPr>
        <w:pStyle w:val="DualTxt"/>
      </w:pPr>
      <w:r w:rsidRPr="00904F5E">
        <w:t>9.</w:t>
      </w:r>
      <w:r w:rsidRPr="00904F5E">
        <w:tab/>
      </w:r>
      <w:r w:rsidRPr="00D468A4">
        <w:rPr>
          <w:b/>
        </w:rPr>
        <w:t>Г-жа Даириам</w:t>
      </w:r>
      <w:r w:rsidRPr="00D468A4">
        <w:t>, отмечая, что новые эконом</w:t>
      </w:r>
      <w:r w:rsidRPr="00D468A4">
        <w:t>и</w:t>
      </w:r>
      <w:r w:rsidRPr="00D468A4">
        <w:t>ческие реформы привели, в частности, к развитию малых и сре</w:t>
      </w:r>
      <w:r w:rsidRPr="00D468A4">
        <w:t>д</w:t>
      </w:r>
      <w:r w:rsidRPr="00D468A4">
        <w:t>них предприятий и к диверсификации экон</w:t>
      </w:r>
      <w:r w:rsidRPr="00D468A4">
        <w:t>о</w:t>
      </w:r>
      <w:r w:rsidRPr="00D468A4">
        <w:t>мики в целом, хотела бы узнать, какие шаги были предприняты к обесп</w:t>
      </w:r>
      <w:r w:rsidRPr="00D468A4">
        <w:t>е</w:t>
      </w:r>
      <w:r w:rsidRPr="00D468A4">
        <w:t>чению того, чтобы женщины действительно выиграли от пров</w:t>
      </w:r>
      <w:r w:rsidRPr="00D468A4">
        <w:t>е</w:t>
      </w:r>
      <w:r w:rsidRPr="00D468A4">
        <w:t>дения этих макроэкономических реформ. Она также хот</w:t>
      </w:r>
      <w:r w:rsidRPr="00D468A4">
        <w:t>е</w:t>
      </w:r>
      <w:r w:rsidRPr="00D468A4">
        <w:t>ла бы узнать о том, провели ли центры, занима</w:t>
      </w:r>
      <w:r w:rsidRPr="00D468A4">
        <w:t>ю</w:t>
      </w:r>
      <w:r w:rsidRPr="00D468A4">
        <w:t>щиеся развитием гендерных ресурсов, какие-либо исследования с целью определения воздействия л</w:t>
      </w:r>
      <w:r w:rsidRPr="00D468A4">
        <w:t>и</w:t>
      </w:r>
      <w:r w:rsidRPr="00D468A4">
        <w:t>берализации торговли, и особенно диве</w:t>
      </w:r>
      <w:r w:rsidRPr="00D468A4">
        <w:t>р</w:t>
      </w:r>
      <w:r w:rsidRPr="00D468A4">
        <w:t>сификации культур, на женщин и их развитие как предприн</w:t>
      </w:r>
      <w:r w:rsidRPr="00D468A4">
        <w:t>и</w:t>
      </w:r>
      <w:r w:rsidRPr="00D468A4">
        <w:t>мателей. Она говорит, что будет особенно интере</w:t>
      </w:r>
      <w:r w:rsidRPr="00D468A4">
        <w:t>с</w:t>
      </w:r>
      <w:r w:rsidRPr="00D468A4">
        <w:t>но узнать, какие специальные усилия предприн</w:t>
      </w:r>
      <w:r w:rsidRPr="00D468A4">
        <w:t>и</w:t>
      </w:r>
      <w:r w:rsidRPr="00D468A4">
        <w:t>маются для повышения пр</w:t>
      </w:r>
      <w:r w:rsidRPr="00D468A4">
        <w:t>о</w:t>
      </w:r>
      <w:r w:rsidRPr="00D468A4">
        <w:t>фессиональных навыков женщин в целях расширения их доступа к технол</w:t>
      </w:r>
      <w:r w:rsidRPr="00D468A4">
        <w:t>о</w:t>
      </w:r>
      <w:r w:rsidRPr="00D468A4">
        <w:t>гиям, с тем чтобы они могли постепенно расширить свои предпринимательские во</w:t>
      </w:r>
      <w:r w:rsidRPr="00D468A4">
        <w:t>з</w:t>
      </w:r>
      <w:r w:rsidRPr="00D468A4">
        <w:t>можности наравне с мужчинами. Она просит делегацию указать, к</w:t>
      </w:r>
      <w:r w:rsidRPr="00D468A4">
        <w:t>а</w:t>
      </w:r>
      <w:r w:rsidRPr="00D468A4">
        <w:t>кие переговоры были проведены с международными финансовыми учреждениями, частн</w:t>
      </w:r>
      <w:r w:rsidRPr="00D468A4">
        <w:t>ы</w:t>
      </w:r>
      <w:r w:rsidRPr="00D468A4">
        <w:t>ми банками и иностра</w:t>
      </w:r>
      <w:r w:rsidRPr="00D468A4">
        <w:t>н</w:t>
      </w:r>
      <w:r w:rsidRPr="00D468A4">
        <w:t>ными инвесторами для обеспечения того, чтобы эти учреждения и инвесторы приняли меры п</w:t>
      </w:r>
      <w:r w:rsidRPr="00D468A4">
        <w:t>о</w:t>
      </w:r>
      <w:r w:rsidRPr="00D468A4">
        <w:t>зитивного характера или временные специальные меры для ускорения получения женщинами дохо</w:t>
      </w:r>
      <w:r w:rsidRPr="00D468A4">
        <w:t>д</w:t>
      </w:r>
      <w:r w:rsidRPr="00D468A4">
        <w:t>ной работы в рамках рыночной экономики на осн</w:t>
      </w:r>
      <w:r w:rsidRPr="00D468A4">
        <w:t>о</w:t>
      </w:r>
      <w:r w:rsidRPr="00D468A4">
        <w:t>ве равноправия с мужчинами. Касаясь законов, к</w:t>
      </w:r>
      <w:r w:rsidRPr="00D468A4">
        <w:t>о</w:t>
      </w:r>
      <w:r w:rsidRPr="00D468A4">
        <w:t>торые были приняты с целью содействия либерал</w:t>
      </w:r>
      <w:r w:rsidRPr="00D468A4">
        <w:t>и</w:t>
      </w:r>
      <w:r w:rsidRPr="00D468A4">
        <w:t>зации торговли и поощрения частных и иностра</w:t>
      </w:r>
      <w:r w:rsidRPr="00D468A4">
        <w:t>н</w:t>
      </w:r>
      <w:r w:rsidRPr="00D468A4">
        <w:t>ных инвестиций, она спрашивает, были ли провед</w:t>
      </w:r>
      <w:r w:rsidRPr="00D468A4">
        <w:t>е</w:t>
      </w:r>
      <w:r w:rsidRPr="00D468A4">
        <w:t>ны какие-либо исследования в связи с этими зак</w:t>
      </w:r>
      <w:r w:rsidRPr="00D468A4">
        <w:t>о</w:t>
      </w:r>
      <w:r w:rsidRPr="00D468A4">
        <w:t>нами с целью оце</w:t>
      </w:r>
      <w:r w:rsidRPr="00D468A4">
        <w:t>н</w:t>
      </w:r>
      <w:r w:rsidRPr="00D468A4">
        <w:t>ки их воздействия на положение женщин и были ли предложены какие-либо соо</w:t>
      </w:r>
      <w:r w:rsidRPr="00D468A4">
        <w:t>т</w:t>
      </w:r>
      <w:r w:rsidRPr="00D468A4">
        <w:t>ветствующие реформы. В заключение она спраш</w:t>
      </w:r>
      <w:r w:rsidRPr="00D468A4">
        <w:t>и</w:t>
      </w:r>
      <w:r w:rsidRPr="00D468A4">
        <w:t>вает о том, как урегул</w:t>
      </w:r>
      <w:r w:rsidRPr="00D468A4">
        <w:t>и</w:t>
      </w:r>
      <w:r w:rsidRPr="00D468A4">
        <w:t>руются трудовые споры.</w:t>
      </w:r>
    </w:p>
    <w:p w:rsidR="00904F5E" w:rsidRPr="00D468A4" w:rsidRDefault="00904F5E" w:rsidP="009653FE">
      <w:pPr>
        <w:pStyle w:val="DualTxt"/>
      </w:pPr>
      <w:r w:rsidRPr="00904F5E">
        <w:t>10.</w:t>
      </w:r>
      <w:r w:rsidRPr="00904F5E">
        <w:tab/>
      </w:r>
      <w:r w:rsidRPr="00D468A4">
        <w:rPr>
          <w:b/>
        </w:rPr>
        <w:t>Г-жа Хан</w:t>
      </w:r>
      <w:r w:rsidRPr="00D468A4">
        <w:t xml:space="preserve"> говорит, что после прочтения до</w:t>
      </w:r>
      <w:r w:rsidRPr="00D468A4">
        <w:t>к</w:t>
      </w:r>
      <w:r w:rsidRPr="00D468A4">
        <w:t>лада у нее сложилось впечатление, что в силу о</w:t>
      </w:r>
      <w:r w:rsidRPr="00D468A4">
        <w:t>т</w:t>
      </w:r>
      <w:r w:rsidRPr="00D468A4">
        <w:t>сутствия альтернативных возможностей трудоус</w:t>
      </w:r>
      <w:r w:rsidRPr="00D468A4">
        <w:t>т</w:t>
      </w:r>
      <w:r w:rsidRPr="00D468A4">
        <w:t>ройства женщины эксплуатируются в качестве д</w:t>
      </w:r>
      <w:r w:rsidRPr="00D468A4">
        <w:t>е</w:t>
      </w:r>
      <w:r w:rsidRPr="00D468A4">
        <w:t>шевой рабочей силы. В этой связи она просит пре</w:t>
      </w:r>
      <w:r w:rsidRPr="00D468A4">
        <w:t>д</w:t>
      </w:r>
      <w:r w:rsidRPr="00D468A4">
        <w:t>ставить дополнительную информацию о возра</w:t>
      </w:r>
      <w:r w:rsidRPr="00D468A4">
        <w:t>с</w:t>
      </w:r>
      <w:r w:rsidRPr="00D468A4">
        <w:t>тном составе женщин, занятых в экономической деятел</w:t>
      </w:r>
      <w:r w:rsidRPr="00D468A4">
        <w:t>ь</w:t>
      </w:r>
      <w:r w:rsidRPr="00D468A4">
        <w:t>ности, о структуре окладов, о дискр</w:t>
      </w:r>
      <w:r w:rsidRPr="00D468A4">
        <w:t>и</w:t>
      </w:r>
      <w:r w:rsidRPr="00D468A4">
        <w:t>минационной практике в отношении установления размера окл</w:t>
      </w:r>
      <w:r w:rsidRPr="00D468A4">
        <w:t>а</w:t>
      </w:r>
      <w:r w:rsidRPr="00D468A4">
        <w:t>дов, если таковая имеет место, и о структуре раб</w:t>
      </w:r>
      <w:r w:rsidRPr="00D468A4">
        <w:t>о</w:t>
      </w:r>
      <w:r w:rsidRPr="00D468A4">
        <w:t>чих мест. Ее особенно интересуют данные о пр</w:t>
      </w:r>
      <w:r w:rsidRPr="00D468A4">
        <w:t>о</w:t>
      </w:r>
      <w:r w:rsidRPr="00D468A4">
        <w:t>центной доле женщин, регулярно занятых на опл</w:t>
      </w:r>
      <w:r w:rsidRPr="00D468A4">
        <w:t>а</w:t>
      </w:r>
      <w:r w:rsidRPr="00D468A4">
        <w:t>чиваемой работе и получающих минимальную з</w:t>
      </w:r>
      <w:r w:rsidRPr="00D468A4">
        <w:t>а</w:t>
      </w:r>
      <w:r w:rsidRPr="00D468A4">
        <w:t>работную плату, как в сельскохозяйственном сект</w:t>
      </w:r>
      <w:r w:rsidRPr="00D468A4">
        <w:t>о</w:t>
      </w:r>
      <w:r w:rsidRPr="00D468A4">
        <w:t>ре, так и в нефо</w:t>
      </w:r>
      <w:r w:rsidRPr="00D468A4">
        <w:t>р</w:t>
      </w:r>
      <w:r w:rsidRPr="00D468A4">
        <w:t>мальном и формальном секторах. Касаясь государственной службы, она хотела бы у</w:t>
      </w:r>
      <w:r w:rsidRPr="00D468A4">
        <w:t>з</w:t>
      </w:r>
      <w:r w:rsidRPr="00D468A4">
        <w:t>нать о причинах, по которым были проведены с</w:t>
      </w:r>
      <w:r w:rsidRPr="00D468A4">
        <w:t>о</w:t>
      </w:r>
      <w:r w:rsidRPr="00D468A4">
        <w:t>кращения женщин на гражданской службе в ходе проведения реструкт</w:t>
      </w:r>
      <w:r w:rsidRPr="00D468A4">
        <w:t>у</w:t>
      </w:r>
      <w:r w:rsidRPr="00D468A4">
        <w:t>ризации этой службы, а также узнать о том, были ли приняты какие-либо време</w:t>
      </w:r>
      <w:r w:rsidRPr="00D468A4">
        <w:t>н</w:t>
      </w:r>
      <w:r w:rsidRPr="00D468A4">
        <w:t>ные специальные меры в интересах женщин, раб</w:t>
      </w:r>
      <w:r w:rsidRPr="00D468A4">
        <w:t>о</w:t>
      </w:r>
      <w:r w:rsidRPr="00D468A4">
        <w:t>тающих в государственном секторе. Она говорит, что было бы интересно получить информацию о том, как женщины сочетают свои домашние обяза</w:t>
      </w:r>
      <w:r w:rsidRPr="00D468A4">
        <w:t>н</w:t>
      </w:r>
      <w:r w:rsidRPr="00D468A4">
        <w:t>ности с производственными обяза</w:t>
      </w:r>
      <w:r w:rsidRPr="00D468A4">
        <w:t>н</w:t>
      </w:r>
      <w:r w:rsidRPr="00D468A4">
        <w:t>ностями.</w:t>
      </w:r>
    </w:p>
    <w:p w:rsidR="00904F5E" w:rsidRPr="00D468A4" w:rsidRDefault="00904F5E" w:rsidP="009653FE">
      <w:pPr>
        <w:pStyle w:val="DualTxt"/>
      </w:pPr>
      <w:r w:rsidRPr="00904F5E">
        <w:t>11.</w:t>
      </w:r>
      <w:r w:rsidRPr="00904F5E">
        <w:tab/>
      </w:r>
      <w:r w:rsidRPr="00D468A4">
        <w:rPr>
          <w:b/>
        </w:rPr>
        <w:t>Г-жа Паттен</w:t>
      </w:r>
      <w:r w:rsidRPr="00D468A4">
        <w:t xml:space="preserve"> говорит о том важном знач</w:t>
      </w:r>
      <w:r w:rsidRPr="00D468A4">
        <w:t>е</w:t>
      </w:r>
      <w:r w:rsidRPr="00D468A4">
        <w:t>нии, которое инициатива и профессиональные навыки женщин имеют для развивающейся экономики и общества, и о необходимости оказания им по</w:t>
      </w:r>
      <w:r w:rsidRPr="00D468A4">
        <w:t>д</w:t>
      </w:r>
      <w:r w:rsidRPr="00D468A4">
        <w:t>держки путем предоставления в их распоряжение финанс</w:t>
      </w:r>
      <w:r w:rsidRPr="00D468A4">
        <w:t>о</w:t>
      </w:r>
      <w:r w:rsidRPr="00D468A4">
        <w:t>вых ресурсов, кредитов и технологий. Она спрашивает о том, какая международная по</w:t>
      </w:r>
      <w:r w:rsidRPr="00D468A4">
        <w:t>д</w:t>
      </w:r>
      <w:r w:rsidRPr="00D468A4">
        <w:t>держка оказывается малым и мелким предприятиям, кот</w:t>
      </w:r>
      <w:r w:rsidRPr="00D468A4">
        <w:t>о</w:t>
      </w:r>
      <w:r w:rsidRPr="00D468A4">
        <w:t>рыми руководят женщины, и в какой степени усл</w:t>
      </w:r>
      <w:r w:rsidRPr="00D468A4">
        <w:t>о</w:t>
      </w:r>
      <w:r w:rsidRPr="00D468A4">
        <w:t>вия, выдвигаемые такими учреждениями, как Ме</w:t>
      </w:r>
      <w:r w:rsidRPr="00D468A4">
        <w:t>ж</w:t>
      </w:r>
      <w:r w:rsidRPr="00D468A4">
        <w:t>дународный валютный фонд и Всемирный банк, з</w:t>
      </w:r>
      <w:r w:rsidRPr="00D468A4">
        <w:t>а</w:t>
      </w:r>
      <w:r w:rsidRPr="00D468A4">
        <w:t>трудняют осуществление планов пр</w:t>
      </w:r>
      <w:r w:rsidRPr="00D468A4">
        <w:t>а</w:t>
      </w:r>
      <w:r w:rsidRPr="00D468A4">
        <w:t>вительства проводить более ориентированную на учет генде</w:t>
      </w:r>
      <w:r w:rsidRPr="00D468A4">
        <w:t>р</w:t>
      </w:r>
      <w:r w:rsidRPr="00D468A4">
        <w:t>ных факторов политику в области занятости. Она отмечает, что Центральный банк готовит в насто</w:t>
      </w:r>
      <w:r w:rsidRPr="00D468A4">
        <w:t>я</w:t>
      </w:r>
      <w:r w:rsidRPr="00D468A4">
        <w:t>щее время нормативные предписания для микроф</w:t>
      </w:r>
      <w:r w:rsidRPr="00D468A4">
        <w:t>и</w:t>
      </w:r>
      <w:r w:rsidRPr="00D468A4">
        <w:t>нансовой системы, и спрашивает, будут ли эти предписания соответствовать инструкциям банка «Грамин». Она призывает принять временные сп</w:t>
      </w:r>
      <w:r w:rsidRPr="00D468A4">
        <w:t>е</w:t>
      </w:r>
      <w:r w:rsidRPr="00D468A4">
        <w:t>циальные меры, особенно с учетом гендерного ди</w:t>
      </w:r>
      <w:r w:rsidRPr="00D468A4">
        <w:t>с</w:t>
      </w:r>
      <w:r w:rsidRPr="00D468A4">
        <w:t>баланса, обусловленного сокращениями женщин в гражданской службе, и осуществить целенапра</w:t>
      </w:r>
      <w:r w:rsidRPr="00D468A4">
        <w:t>в</w:t>
      </w:r>
      <w:r w:rsidRPr="00D468A4">
        <w:t>ленную политику учета гендерных факт</w:t>
      </w:r>
      <w:r w:rsidRPr="00D468A4">
        <w:t>о</w:t>
      </w:r>
      <w:r w:rsidRPr="00D468A4">
        <w:t>ров во всех программах в области занятости. Необходимо проводить информационно-пропагандистскую р</w:t>
      </w:r>
      <w:r w:rsidRPr="00D468A4">
        <w:t>а</w:t>
      </w:r>
      <w:r w:rsidRPr="00D468A4">
        <w:t>боту, особенно среди бедных сельских же</w:t>
      </w:r>
      <w:r w:rsidRPr="00D468A4">
        <w:t>н</w:t>
      </w:r>
      <w:r w:rsidRPr="00D468A4">
        <w:t>щин, с тем чтобы повысить осознание ими тех возможн</w:t>
      </w:r>
      <w:r w:rsidRPr="00D468A4">
        <w:t>о</w:t>
      </w:r>
      <w:r w:rsidRPr="00D468A4">
        <w:t>стей, которые создаются имеющимися в их расп</w:t>
      </w:r>
      <w:r w:rsidRPr="00D468A4">
        <w:t>о</w:t>
      </w:r>
      <w:r w:rsidRPr="00D468A4">
        <w:t>ряжении новыми технологиями. Она спрашивает, какие конвенции МОТ ратифицировала страна и к</w:t>
      </w:r>
      <w:r w:rsidRPr="00D468A4">
        <w:t>а</w:t>
      </w:r>
      <w:r w:rsidRPr="00D468A4">
        <w:t>кие меры будут приняты правительством в целях предотвращения дискриминации работодателями женщин по причине их репроду</w:t>
      </w:r>
      <w:r w:rsidRPr="00D468A4">
        <w:t>к</w:t>
      </w:r>
      <w:r w:rsidRPr="00D468A4">
        <w:t>тивной роли.</w:t>
      </w:r>
    </w:p>
    <w:p w:rsidR="00904F5E" w:rsidRPr="00D468A4" w:rsidRDefault="00904F5E" w:rsidP="009653FE">
      <w:pPr>
        <w:pStyle w:val="DualTxt"/>
      </w:pPr>
      <w:r w:rsidRPr="00904F5E">
        <w:t>12.</w:t>
      </w:r>
      <w:r w:rsidRPr="00904F5E">
        <w:tab/>
      </w:r>
      <w:r w:rsidRPr="00D468A4">
        <w:rPr>
          <w:b/>
        </w:rPr>
        <w:t>Г-жа Буфанувонг</w:t>
      </w:r>
      <w:r w:rsidRPr="00D468A4">
        <w:t xml:space="preserve"> (Лаосская Народно-Демо</w:t>
      </w:r>
      <w:r w:rsidR="00965C84" w:rsidRPr="00965C84">
        <w:softHyphen/>
      </w:r>
      <w:r w:rsidRPr="00D468A4">
        <w:t>кратическая Республика) говорит, что без а</w:t>
      </w:r>
      <w:r w:rsidRPr="00D468A4">
        <w:t>к</w:t>
      </w:r>
      <w:r w:rsidRPr="00D468A4">
        <w:t>тивного участия женщин правительство ее страны не см</w:t>
      </w:r>
      <w:r w:rsidRPr="00D468A4">
        <w:t>о</w:t>
      </w:r>
      <w:r w:rsidRPr="00D468A4">
        <w:t>жет осуществить свою национальную стратегию сокращения нищеты. Правительство содействует деятельности малых и средних предприятий, оп</w:t>
      </w:r>
      <w:r w:rsidRPr="00D468A4">
        <w:t>и</w:t>
      </w:r>
      <w:r w:rsidRPr="00D468A4">
        <w:t>раясь на торгово-промышленные палаты в ра</w:t>
      </w:r>
      <w:r w:rsidRPr="00D468A4">
        <w:t>м</w:t>
      </w:r>
      <w:r w:rsidRPr="00D468A4">
        <w:t>ках программы, начало осуществлению которой пол</w:t>
      </w:r>
      <w:r w:rsidRPr="00D468A4">
        <w:t>о</w:t>
      </w:r>
      <w:r w:rsidRPr="00D468A4">
        <w:t>жил указ премьер-министра. Результаты исследов</w:t>
      </w:r>
      <w:r w:rsidRPr="00D468A4">
        <w:t>а</w:t>
      </w:r>
      <w:r w:rsidRPr="00D468A4">
        <w:t>ния, проведенного в сотрудничестве с МОТ, показ</w:t>
      </w:r>
      <w:r w:rsidRPr="00D468A4">
        <w:t>а</w:t>
      </w:r>
      <w:r w:rsidRPr="00D468A4">
        <w:t>ли, что 60 процентов малых и средних предпр</w:t>
      </w:r>
      <w:r w:rsidRPr="00D468A4">
        <w:t>и</w:t>
      </w:r>
      <w:r w:rsidRPr="00D468A4">
        <w:t>ятий принадлежат женщинам, и содействие их деятел</w:t>
      </w:r>
      <w:r w:rsidRPr="00D468A4">
        <w:t>ь</w:t>
      </w:r>
      <w:r w:rsidRPr="00D468A4">
        <w:t>ности является высокоприоритетной задачей прав</w:t>
      </w:r>
      <w:r w:rsidRPr="00D468A4">
        <w:t>и</w:t>
      </w:r>
      <w:r w:rsidRPr="00D468A4">
        <w:t>тельства, которое действует, например, через ко</w:t>
      </w:r>
      <w:r w:rsidRPr="00D468A4">
        <w:t>м</w:t>
      </w:r>
      <w:r w:rsidRPr="00D468A4">
        <w:t>мерческие учреждения в городах, которые коорд</w:t>
      </w:r>
      <w:r w:rsidRPr="00D468A4">
        <w:t>и</w:t>
      </w:r>
      <w:r w:rsidRPr="00D468A4">
        <w:t>нируют деятельность женщин-предпринимателей и оказывают им помощь в развитии их предпр</w:t>
      </w:r>
      <w:r w:rsidRPr="00D468A4">
        <w:t>и</w:t>
      </w:r>
      <w:r w:rsidRPr="00D468A4">
        <w:t>ятий. Женщины также получают помощь, участвуя в пр</w:t>
      </w:r>
      <w:r w:rsidRPr="00D468A4">
        <w:t>о</w:t>
      </w:r>
      <w:r w:rsidRPr="00D468A4">
        <w:t>граммах профессиональной подготовки по разли</w:t>
      </w:r>
      <w:r w:rsidRPr="00D468A4">
        <w:t>ч</w:t>
      </w:r>
      <w:r w:rsidRPr="00D468A4">
        <w:t>ным аспектам предпринимательства и марк</w:t>
      </w:r>
      <w:r w:rsidRPr="00D468A4">
        <w:t>е</w:t>
      </w:r>
      <w:r w:rsidRPr="00D468A4">
        <w:t>тинга и по вопросам применения современных те</w:t>
      </w:r>
      <w:r w:rsidRPr="00D468A4">
        <w:t>х</w:t>
      </w:r>
      <w:r w:rsidRPr="00D468A4">
        <w:t>нологий в сельскохозяйственной и ремесленной деятельн</w:t>
      </w:r>
      <w:r w:rsidRPr="00D468A4">
        <w:t>о</w:t>
      </w:r>
      <w:r w:rsidRPr="00D468A4">
        <w:t>сти. В целях обеспечения более ш</w:t>
      </w:r>
      <w:r w:rsidRPr="00D468A4">
        <w:t>и</w:t>
      </w:r>
      <w:r w:rsidRPr="00D468A4">
        <w:t>рокого доступа женщин к банковской системе эта система была р</w:t>
      </w:r>
      <w:r w:rsidRPr="00D468A4">
        <w:t>е</w:t>
      </w:r>
      <w:r w:rsidRPr="00D468A4">
        <w:t>формирована, и Союз лаосских женщин р</w:t>
      </w:r>
      <w:r w:rsidRPr="00D468A4">
        <w:t>а</w:t>
      </w:r>
      <w:r w:rsidRPr="00D468A4">
        <w:t>ботает в настоящее время вместе с правительством над ра</w:t>
      </w:r>
      <w:r w:rsidRPr="00D468A4">
        <w:t>з</w:t>
      </w:r>
      <w:r w:rsidRPr="00D468A4">
        <w:t>работкой процедур, которые должны позв</w:t>
      </w:r>
      <w:r w:rsidRPr="00D468A4">
        <w:t>о</w:t>
      </w:r>
      <w:r w:rsidRPr="00D468A4">
        <w:t>лить женщинам использовать титул на землю в к</w:t>
      </w:r>
      <w:r w:rsidRPr="00D468A4">
        <w:t>а</w:t>
      </w:r>
      <w:r w:rsidRPr="00D468A4">
        <w:t>честве закладной для получения займов в рамках пр</w:t>
      </w:r>
      <w:r w:rsidRPr="00D468A4">
        <w:t>о</w:t>
      </w:r>
      <w:r w:rsidRPr="00D468A4">
        <w:t>граммы, которая уже осуществляется в девяти пр</w:t>
      </w:r>
      <w:r w:rsidRPr="00D468A4">
        <w:t>о</w:t>
      </w:r>
      <w:r w:rsidRPr="00D468A4">
        <w:t>винциях и вскоре будет распространена на остал</w:t>
      </w:r>
      <w:r w:rsidRPr="00D468A4">
        <w:t>ь</w:t>
      </w:r>
      <w:r w:rsidRPr="00D468A4">
        <w:t>ную часть страны. Лаосская Народно-Демокра</w:t>
      </w:r>
      <w:r w:rsidR="00965C84" w:rsidRPr="00965C84">
        <w:softHyphen/>
      </w:r>
      <w:r w:rsidRPr="00D468A4">
        <w:t>тическая Республика сотрудничает со многими м</w:t>
      </w:r>
      <w:r w:rsidRPr="00D468A4">
        <w:t>е</w:t>
      </w:r>
      <w:r w:rsidRPr="00D468A4">
        <w:t>ждународными организаци</w:t>
      </w:r>
      <w:r w:rsidRPr="00D468A4">
        <w:t>я</w:t>
      </w:r>
      <w:r w:rsidRPr="00D468A4">
        <w:t>ми, например, с МОТ, в области предотвращения использования женщин</w:t>
      </w:r>
      <w:r w:rsidRPr="00D468A4">
        <w:t>а</w:t>
      </w:r>
      <w:r w:rsidRPr="00D468A4">
        <w:t>ми детского труда или принудительного труда м</w:t>
      </w:r>
      <w:r w:rsidRPr="00D468A4">
        <w:t>и</w:t>
      </w:r>
      <w:r w:rsidRPr="00D468A4">
        <w:t>грантов и в осуществлении программ професси</w:t>
      </w:r>
      <w:r w:rsidRPr="00D468A4">
        <w:t>о</w:t>
      </w:r>
      <w:r w:rsidRPr="00D468A4">
        <w:t>нальной подготовки, направленных на со</w:t>
      </w:r>
      <w:r w:rsidRPr="00D468A4">
        <w:t>з</w:t>
      </w:r>
      <w:r w:rsidRPr="00D468A4">
        <w:t>дание возможностей для зан</w:t>
      </w:r>
      <w:r w:rsidRPr="00D468A4">
        <w:t>я</w:t>
      </w:r>
      <w:r w:rsidRPr="00D468A4">
        <w:t xml:space="preserve">тия доходным трудом. </w:t>
      </w:r>
    </w:p>
    <w:p w:rsidR="00904F5E" w:rsidRPr="00D468A4" w:rsidRDefault="00904F5E" w:rsidP="009653FE">
      <w:pPr>
        <w:pStyle w:val="DualTxt"/>
      </w:pPr>
      <w:r w:rsidRPr="00904F5E">
        <w:t>13.</w:t>
      </w:r>
      <w:r w:rsidRPr="00904F5E">
        <w:tab/>
      </w:r>
      <w:r w:rsidRPr="00D468A4">
        <w:rPr>
          <w:b/>
        </w:rPr>
        <w:t>Г-н Кьеттисак</w:t>
      </w:r>
      <w:r w:rsidRPr="00D468A4">
        <w:t xml:space="preserve"> (Лаосская Народно-Демокра</w:t>
      </w:r>
      <w:r w:rsidR="00965C84" w:rsidRPr="00965C84">
        <w:softHyphen/>
      </w:r>
      <w:r w:rsidRPr="00D468A4">
        <w:t>тическая Республика) разъясняет, что на всех уро</w:t>
      </w:r>
      <w:r w:rsidRPr="00D468A4">
        <w:t>в</w:t>
      </w:r>
      <w:r w:rsidRPr="00D468A4">
        <w:t>нях в стр</w:t>
      </w:r>
      <w:r w:rsidRPr="00D468A4">
        <w:t>а</w:t>
      </w:r>
      <w:r w:rsidRPr="00D468A4">
        <w:t>не создаются суды по трудовым вопросам для рассмотрения трудовых споров, кот</w:t>
      </w:r>
      <w:r w:rsidRPr="00D468A4">
        <w:t>о</w:t>
      </w:r>
      <w:r w:rsidRPr="00D468A4">
        <w:t>рые не удалось урегулировать непосредственно на раб</w:t>
      </w:r>
      <w:r w:rsidRPr="00D468A4">
        <w:t>о</w:t>
      </w:r>
      <w:r w:rsidRPr="00D468A4">
        <w:t>чем месте при помощи местных профсоюзов. В стране нет специального закона о либерализации торговли, хотя Конституция страны признает рыночную эк</w:t>
      </w:r>
      <w:r w:rsidRPr="00D468A4">
        <w:t>о</w:t>
      </w:r>
      <w:r w:rsidRPr="00D468A4">
        <w:t>номику и важность национальных и иностранных инв</w:t>
      </w:r>
      <w:r w:rsidRPr="00D468A4">
        <w:t>е</w:t>
      </w:r>
      <w:r w:rsidRPr="00D468A4">
        <w:t>стиций.</w:t>
      </w:r>
    </w:p>
    <w:p w:rsidR="00904F5E" w:rsidRPr="00D468A4" w:rsidRDefault="00904F5E" w:rsidP="009653FE">
      <w:pPr>
        <w:pStyle w:val="DualTxt"/>
      </w:pPr>
      <w:r w:rsidRPr="00904F5E">
        <w:t>14.</w:t>
      </w:r>
      <w:r w:rsidRPr="00904F5E">
        <w:tab/>
      </w:r>
      <w:r w:rsidRPr="00D468A4">
        <w:rPr>
          <w:b/>
        </w:rPr>
        <w:t>Г-жа Пхолсена</w:t>
      </w:r>
      <w:r w:rsidRPr="00D468A4">
        <w:t xml:space="preserve"> (Лаосская Народно-Демократическая Республика) подчеркивает ва</w:t>
      </w:r>
      <w:r w:rsidRPr="00D468A4">
        <w:t>ж</w:t>
      </w:r>
      <w:r w:rsidRPr="00D468A4">
        <w:t>ную роль Центра информации о гендерных ресу</w:t>
      </w:r>
      <w:r w:rsidRPr="00D468A4">
        <w:t>р</w:t>
      </w:r>
      <w:r w:rsidRPr="00D468A4">
        <w:t>сах в проведении исследований и содействии пре</w:t>
      </w:r>
      <w:r w:rsidRPr="00D468A4">
        <w:t>д</w:t>
      </w:r>
      <w:r w:rsidRPr="00D468A4">
        <w:t>принимательской деятельности женщин в рамках национальной кампании за осуществление рыно</w:t>
      </w:r>
      <w:r w:rsidRPr="00D468A4">
        <w:t>ч</w:t>
      </w:r>
      <w:r w:rsidRPr="00D468A4">
        <w:t>ных реформ. Лаосская Народно-Демократическая Республика сотрудничает с дружественными стр</w:t>
      </w:r>
      <w:r w:rsidRPr="00D468A4">
        <w:t>а</w:t>
      </w:r>
      <w:r w:rsidRPr="00D468A4">
        <w:t>нами в осуществлении различных программ в инт</w:t>
      </w:r>
      <w:r w:rsidRPr="00D468A4">
        <w:t>е</w:t>
      </w:r>
      <w:r w:rsidRPr="00D468A4">
        <w:t>ресах женщин, таких как пр</w:t>
      </w:r>
      <w:r w:rsidRPr="00D468A4">
        <w:t>о</w:t>
      </w:r>
      <w:r w:rsidRPr="00D468A4">
        <w:t>грамма искоренения нищеты в сельских районах, программа создания возможностей для деятельн</w:t>
      </w:r>
      <w:r w:rsidRPr="00D468A4">
        <w:t>о</w:t>
      </w:r>
      <w:r w:rsidRPr="00D468A4">
        <w:t>сти, приносящей доход для семьи в целом, и программа микрокредитов</w:t>
      </w:r>
      <w:r w:rsidRPr="00D468A4">
        <w:t>а</w:t>
      </w:r>
      <w:r w:rsidRPr="00D468A4">
        <w:t>ния. Результаты исследований на местах, проведе</w:t>
      </w:r>
      <w:r w:rsidRPr="00D468A4">
        <w:t>н</w:t>
      </w:r>
      <w:r w:rsidRPr="00D468A4">
        <w:t>ных банком «Грамин», должны быть применены т</w:t>
      </w:r>
      <w:r w:rsidRPr="00D468A4">
        <w:t>а</w:t>
      </w:r>
      <w:r w:rsidRPr="00D468A4">
        <w:t>ким обр</w:t>
      </w:r>
      <w:r w:rsidRPr="00D468A4">
        <w:t>а</w:t>
      </w:r>
      <w:r w:rsidRPr="00D468A4">
        <w:t>зом, чтобы они могли способствовать улучшению положения лаосских женщин. Важно использовать опыт и знания других стран в том, что касается осуществления т</w:t>
      </w:r>
      <w:r w:rsidRPr="00D468A4">
        <w:t>а</w:t>
      </w:r>
      <w:r w:rsidRPr="00D468A4">
        <w:t>ких программ и решения проблем, связанных, например, с расширением и</w:t>
      </w:r>
      <w:r w:rsidRPr="00D468A4">
        <w:t>с</w:t>
      </w:r>
      <w:r w:rsidRPr="00D468A4">
        <w:t>пользования женщ</w:t>
      </w:r>
      <w:r w:rsidRPr="00D468A4">
        <w:t>и</w:t>
      </w:r>
      <w:r w:rsidRPr="00D468A4">
        <w:t>нами новых технологий.</w:t>
      </w:r>
    </w:p>
    <w:p w:rsidR="00904F5E" w:rsidRPr="00D468A4" w:rsidRDefault="00904F5E" w:rsidP="009653FE">
      <w:pPr>
        <w:pStyle w:val="DualTxt"/>
      </w:pPr>
      <w:r w:rsidRPr="00904F5E">
        <w:t>15.</w:t>
      </w:r>
      <w:r w:rsidRPr="00904F5E">
        <w:tab/>
      </w:r>
      <w:r w:rsidRPr="00D468A4">
        <w:rPr>
          <w:b/>
        </w:rPr>
        <w:t>Г-н Кьеттисак</w:t>
      </w:r>
      <w:r w:rsidRPr="00D468A4">
        <w:t xml:space="preserve"> (Лаосская Народно-Демокра</w:t>
      </w:r>
      <w:r w:rsidR="00965C84" w:rsidRPr="00965C84">
        <w:softHyphen/>
      </w:r>
      <w:r w:rsidRPr="00D468A4">
        <w:t>тическая Ре</w:t>
      </w:r>
      <w:r w:rsidRPr="00D468A4">
        <w:t>с</w:t>
      </w:r>
      <w:r w:rsidRPr="00D468A4">
        <w:t>публика) отмечает, что страна является учас</w:t>
      </w:r>
      <w:r w:rsidRPr="00D468A4">
        <w:t>т</w:t>
      </w:r>
      <w:r w:rsidRPr="00D468A4">
        <w:t>ницей конвенций МОТ и регулярно принимает участие в работе этой организации.</w:t>
      </w:r>
    </w:p>
    <w:p w:rsidR="00904F5E" w:rsidRPr="00D468A4" w:rsidRDefault="00904F5E" w:rsidP="009653FE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 w:rsidRPr="00965C84">
        <w:tab/>
      </w:r>
      <w:r w:rsidRPr="00965C84">
        <w:tab/>
      </w:r>
      <w:r w:rsidRPr="00D468A4">
        <w:t>Статья 12</w:t>
      </w:r>
    </w:p>
    <w:p w:rsidR="00904F5E" w:rsidRPr="009653FE" w:rsidRDefault="00904F5E" w:rsidP="009653FE">
      <w:pPr>
        <w:pStyle w:val="DualTxt"/>
        <w:spacing w:after="0" w:line="120" w:lineRule="exact"/>
        <w:rPr>
          <w:sz w:val="10"/>
        </w:rPr>
      </w:pPr>
    </w:p>
    <w:p w:rsidR="00904F5E" w:rsidRPr="00D468A4" w:rsidRDefault="00904F5E" w:rsidP="009653FE">
      <w:pPr>
        <w:pStyle w:val="DualTxt"/>
      </w:pPr>
      <w:r w:rsidRPr="00904F5E">
        <w:t>16.</w:t>
      </w:r>
      <w:r w:rsidRPr="00904F5E">
        <w:tab/>
      </w:r>
      <w:r w:rsidRPr="00D468A4">
        <w:rPr>
          <w:b/>
        </w:rPr>
        <w:t>Г-жа Кокер-Аппиа</w:t>
      </w:r>
      <w:r w:rsidRPr="00D468A4">
        <w:t xml:space="preserve"> отмечает, что, несмотря на усилия правительства, мед</w:t>
      </w:r>
      <w:r w:rsidRPr="00D468A4">
        <w:t>и</w:t>
      </w:r>
      <w:r w:rsidRPr="00D468A4">
        <w:t>цинские услуги по-прежнему являются неэффективными и не досту</w:t>
      </w:r>
      <w:r w:rsidRPr="00D468A4">
        <w:t>п</w:t>
      </w:r>
      <w:r w:rsidRPr="00D468A4">
        <w:t>ны для большей части населения страны, особенно в сельских районах. По ее мнению, правительство могло бы осуществить программы базовой мед</w:t>
      </w:r>
      <w:r w:rsidRPr="00D468A4">
        <w:t>и</w:t>
      </w:r>
      <w:r w:rsidRPr="00D468A4">
        <w:t>цинской подготовки для традиционных сельских знахарей. Она спрашивает, какие шаги предприн</w:t>
      </w:r>
      <w:r w:rsidRPr="00D468A4">
        <w:t>и</w:t>
      </w:r>
      <w:r w:rsidRPr="00D468A4">
        <w:t>маются в настоящее время для того, чтобы пол</w:t>
      </w:r>
      <w:r w:rsidRPr="00D468A4">
        <w:t>о</w:t>
      </w:r>
      <w:r w:rsidRPr="00D468A4">
        <w:t>жить конец тенденции, в рамках которой девочки рано выходят замуж и рожают детей; кроме того, она предупреждает против благ</w:t>
      </w:r>
      <w:r w:rsidRPr="00D468A4">
        <w:t>о</w:t>
      </w:r>
      <w:r w:rsidRPr="00D468A4">
        <w:t>душия по поводу ВИЧ/СПИДа, поскольку в стране имеются мн</w:t>
      </w:r>
      <w:r w:rsidRPr="00D468A4">
        <w:t>о</w:t>
      </w:r>
      <w:r w:rsidRPr="00D468A4">
        <w:t>гие факторы, создающие потенциальную угрозу для ее населения, как, например, торговля девочками, т</w:t>
      </w:r>
      <w:r w:rsidRPr="00D468A4">
        <w:t>у</w:t>
      </w:r>
      <w:r w:rsidRPr="00D468A4">
        <w:t>ризм и ограниченные возможности женщин обсу</w:t>
      </w:r>
      <w:r w:rsidRPr="00D468A4">
        <w:t>ж</w:t>
      </w:r>
      <w:r w:rsidRPr="00D468A4">
        <w:t>дать практику безопасного секса.</w:t>
      </w:r>
    </w:p>
    <w:p w:rsidR="00904F5E" w:rsidRPr="00D468A4" w:rsidRDefault="00904F5E" w:rsidP="009653FE">
      <w:pPr>
        <w:pStyle w:val="DualTxt"/>
      </w:pPr>
      <w:r w:rsidRPr="00904F5E">
        <w:t>17.</w:t>
      </w:r>
      <w:r w:rsidRPr="00904F5E">
        <w:tab/>
      </w:r>
      <w:r w:rsidRPr="00D468A4">
        <w:rPr>
          <w:b/>
        </w:rPr>
        <w:t>Г-жа Хан</w:t>
      </w:r>
      <w:r w:rsidRPr="00D468A4">
        <w:t xml:space="preserve"> отмеч</w:t>
      </w:r>
      <w:r w:rsidRPr="00D468A4">
        <w:t>а</w:t>
      </w:r>
      <w:r w:rsidRPr="00D468A4">
        <w:t>ет, что, согласно ЮНЭЙДС, женщины являются новым «л</w:t>
      </w:r>
      <w:r w:rsidRPr="00D468A4">
        <w:t>и</w:t>
      </w:r>
      <w:r w:rsidRPr="00D468A4">
        <w:t>цом» ВИЧ/СПИДа в Юго-Восточной Азии; в этой связи программы профилактики распространения СПИДа должны, помимо усилий в области клинич</w:t>
      </w:r>
      <w:r w:rsidRPr="00D468A4">
        <w:t>е</w:t>
      </w:r>
      <w:r w:rsidRPr="00D468A4">
        <w:t>ского лечения этого заболевания, включать также и элемент п</w:t>
      </w:r>
      <w:r w:rsidRPr="00D468A4">
        <w:t>о</w:t>
      </w:r>
      <w:r w:rsidRPr="00D468A4">
        <w:t>вышения осознания женщинами этой проблемы. Она х</w:t>
      </w:r>
      <w:r w:rsidRPr="00D468A4">
        <w:t>о</w:t>
      </w:r>
      <w:r w:rsidRPr="00D468A4">
        <w:t>тела бы узнать, сколько женщин работают на руководящих должн</w:t>
      </w:r>
      <w:r w:rsidRPr="00D468A4">
        <w:t>о</w:t>
      </w:r>
      <w:r w:rsidRPr="00D468A4">
        <w:t>стях в Целевом фонде по ВИЧ/СПИДу и в Комитете по СПИДу при мин</w:t>
      </w:r>
      <w:r w:rsidRPr="00D468A4">
        <w:t>и</w:t>
      </w:r>
      <w:r w:rsidRPr="00D468A4">
        <w:t>стерстве здравоохранения. Озабоченность вызыв</w:t>
      </w:r>
      <w:r w:rsidRPr="00D468A4">
        <w:t>а</w:t>
      </w:r>
      <w:r w:rsidRPr="00D468A4">
        <w:t>ют также высокие коэффициенты материнской смертности и фертильности при среднем показателе д</w:t>
      </w:r>
      <w:r w:rsidRPr="00D468A4">
        <w:t>е</w:t>
      </w:r>
      <w:r w:rsidRPr="00D468A4">
        <w:t>торождений на уровне 4,9 ребенка на женщину. Необходимо принять меры по планированию семьи, особенно в общинах сельских этнических мен</w:t>
      </w:r>
      <w:r w:rsidRPr="00D468A4">
        <w:t>ь</w:t>
      </w:r>
      <w:r w:rsidRPr="00D468A4">
        <w:t>шинств, которые проживают в наиболее уд</w:t>
      </w:r>
      <w:r w:rsidRPr="00D468A4">
        <w:t>а</w:t>
      </w:r>
      <w:r w:rsidRPr="00D468A4">
        <w:t>ленных и труднодоступных горных районах и удовлетвор</w:t>
      </w:r>
      <w:r w:rsidRPr="00D468A4">
        <w:t>е</w:t>
      </w:r>
      <w:r w:rsidRPr="00D468A4">
        <w:t>ние потребностей которых в области обр</w:t>
      </w:r>
      <w:r w:rsidRPr="00D468A4">
        <w:t>а</w:t>
      </w:r>
      <w:r w:rsidRPr="00D468A4">
        <w:t>зования также требует специальных усилий со стороны пр</w:t>
      </w:r>
      <w:r w:rsidRPr="00D468A4">
        <w:t>а</w:t>
      </w:r>
      <w:r w:rsidRPr="00D468A4">
        <w:t>вительства.</w:t>
      </w:r>
    </w:p>
    <w:p w:rsidR="00904F5E" w:rsidRPr="00D468A4" w:rsidRDefault="00904F5E" w:rsidP="009653FE">
      <w:pPr>
        <w:pStyle w:val="DualTxt"/>
      </w:pPr>
      <w:r w:rsidRPr="00904F5E">
        <w:t>18.</w:t>
      </w:r>
      <w:r w:rsidRPr="00904F5E">
        <w:tab/>
      </w:r>
      <w:r w:rsidRPr="00D468A4">
        <w:rPr>
          <w:b/>
        </w:rPr>
        <w:t>Г-жа Паттен</w:t>
      </w:r>
      <w:r w:rsidRPr="00D468A4">
        <w:t xml:space="preserve"> призывает правительство зар</w:t>
      </w:r>
      <w:r w:rsidRPr="00D468A4">
        <w:t>у</w:t>
      </w:r>
      <w:r w:rsidRPr="00D468A4">
        <w:t>читься как можно более широкой межд</w:t>
      </w:r>
      <w:r w:rsidRPr="00D468A4">
        <w:t>у</w:t>
      </w:r>
      <w:r w:rsidRPr="00D468A4">
        <w:t>народной поддержкой для обеспечения продовольственной безопасности домашних хозяйств в стране, ликв</w:t>
      </w:r>
      <w:r w:rsidRPr="00D468A4">
        <w:t>и</w:t>
      </w:r>
      <w:r w:rsidRPr="00D468A4">
        <w:t>дации острой нехватки продовольствия в сел</w:t>
      </w:r>
      <w:r w:rsidRPr="00D468A4">
        <w:t>ь</w:t>
      </w:r>
      <w:r w:rsidRPr="00D468A4">
        <w:t>ских районах (см. доклад, стр.56) и обеспечения ва</w:t>
      </w:r>
      <w:r w:rsidRPr="00D468A4">
        <w:t>ж</w:t>
      </w:r>
      <w:r w:rsidRPr="00D468A4">
        <w:t>нейших элеме</w:t>
      </w:r>
      <w:r w:rsidRPr="00D468A4">
        <w:t>н</w:t>
      </w:r>
      <w:r w:rsidRPr="00D468A4">
        <w:t>тов питания для девочек и женщин. Ограниченный доступ сельских женщин к мед</w:t>
      </w:r>
      <w:r w:rsidRPr="00D468A4">
        <w:t>и</w:t>
      </w:r>
      <w:r w:rsidRPr="00D468A4">
        <w:t>цинским услугам усугубляется традиционными нормами поведения и невеж</w:t>
      </w:r>
      <w:r w:rsidRPr="00D468A4">
        <w:t>е</w:t>
      </w:r>
      <w:r w:rsidRPr="00D468A4">
        <w:t>ством самих женщин, и в этой связи она хотела бы узнать о том, что дел</w:t>
      </w:r>
      <w:r w:rsidRPr="00D468A4">
        <w:t>а</w:t>
      </w:r>
      <w:r w:rsidRPr="00D468A4">
        <w:t>ет правительство для урегулирования этого пол</w:t>
      </w:r>
      <w:r w:rsidRPr="00D468A4">
        <w:t>о</w:t>
      </w:r>
      <w:r w:rsidRPr="00D468A4">
        <w:t>жения. Получают ли женщины образование и по</w:t>
      </w:r>
      <w:r w:rsidRPr="00D468A4">
        <w:t>д</w:t>
      </w:r>
      <w:r w:rsidRPr="00D468A4">
        <w:t>готовку по вопросам охраны здоровья на всех уро</w:t>
      </w:r>
      <w:r w:rsidRPr="00D468A4">
        <w:t>в</w:t>
      </w:r>
      <w:r w:rsidRPr="00D468A4">
        <w:t>нях образования? Улучшилась ли подготовка мед</w:t>
      </w:r>
      <w:r w:rsidRPr="00D468A4">
        <w:t>и</w:t>
      </w:r>
      <w:r w:rsidRPr="00D468A4">
        <w:t>цинского персонала? Были ли ликвидированы эк</w:t>
      </w:r>
      <w:r w:rsidRPr="00D468A4">
        <w:t>о</w:t>
      </w:r>
      <w:r w:rsidRPr="00D468A4">
        <w:t>логически вредные факт</w:t>
      </w:r>
      <w:r w:rsidRPr="00D468A4">
        <w:t>о</w:t>
      </w:r>
      <w:r w:rsidRPr="00D468A4">
        <w:t>ры, создающие угрозу здоровью женщин? Б</w:t>
      </w:r>
      <w:r w:rsidRPr="00D468A4">
        <w:t>ы</w:t>
      </w:r>
      <w:r w:rsidRPr="00D468A4">
        <w:t>ли ли разработаны на уровне общин стратегии борьбы с ВИЧ/СПИДом для обе</w:t>
      </w:r>
      <w:r w:rsidRPr="00D468A4">
        <w:t>с</w:t>
      </w:r>
      <w:r w:rsidRPr="00D468A4">
        <w:t>печения защиты женщин? Были ли удо</w:t>
      </w:r>
      <w:r w:rsidRPr="00D468A4">
        <w:t>в</w:t>
      </w:r>
      <w:r w:rsidRPr="00D468A4">
        <w:t>летворены особые медицинские потребности пожилых же</w:t>
      </w:r>
      <w:r w:rsidRPr="00D468A4">
        <w:t>н</w:t>
      </w:r>
      <w:r w:rsidRPr="00D468A4">
        <w:t>щин и женщин-инвалидов и был ли в последние г</w:t>
      </w:r>
      <w:r w:rsidRPr="00D468A4">
        <w:t>о</w:t>
      </w:r>
      <w:r w:rsidRPr="00D468A4">
        <w:t>ды увеличен бюджет на здравоохранение?</w:t>
      </w:r>
    </w:p>
    <w:p w:rsidR="00904F5E" w:rsidRPr="00D468A4" w:rsidRDefault="00904F5E" w:rsidP="009653FE">
      <w:pPr>
        <w:pStyle w:val="DualTxt"/>
      </w:pPr>
      <w:r w:rsidRPr="00904F5E">
        <w:t>19.</w:t>
      </w:r>
      <w:r w:rsidRPr="00904F5E">
        <w:tab/>
      </w:r>
      <w:r w:rsidRPr="00D468A4">
        <w:rPr>
          <w:b/>
        </w:rPr>
        <w:t>Г-жа Пхолсена</w:t>
      </w:r>
      <w:r w:rsidRPr="00D468A4">
        <w:t xml:space="preserve"> (Лаосская Народно-Демократическая Республика) говорит, что мин</w:t>
      </w:r>
      <w:r w:rsidRPr="00D468A4">
        <w:t>и</w:t>
      </w:r>
      <w:r w:rsidRPr="00D468A4">
        <w:t>стерство здравоохранения и другие учреждения н</w:t>
      </w:r>
      <w:r w:rsidRPr="00D468A4">
        <w:t>а</w:t>
      </w:r>
      <w:r w:rsidRPr="00D468A4">
        <w:t>чали, при содействии иностранных организаций, осуществление ряда проектов с целью обеспеч</w:t>
      </w:r>
      <w:r w:rsidRPr="00D468A4">
        <w:t>е</w:t>
      </w:r>
      <w:r w:rsidRPr="00D468A4">
        <w:t>ния охраны материнского здоровья путем пр</w:t>
      </w:r>
      <w:r w:rsidRPr="00D468A4">
        <w:t>о</w:t>
      </w:r>
      <w:r w:rsidRPr="00D468A4">
        <w:t>свещения и предоставления ко</w:t>
      </w:r>
      <w:r w:rsidRPr="00D468A4">
        <w:t>н</w:t>
      </w:r>
      <w:r w:rsidRPr="00D468A4">
        <w:t>сультативных услуг, а также с целью разъяснения и женщинам, и мужчинам тех опасностей, которые связаны с ВИЧ/СПИДом. Был создан Национальный комитет по профилактике ВИЧ/СПИДа, а также разработаны специальные программы инфо</w:t>
      </w:r>
      <w:r w:rsidRPr="00D468A4">
        <w:t>р</w:t>
      </w:r>
      <w:r w:rsidRPr="00D468A4">
        <w:t>мирования девочек-подростков по вопросам, связанным с этим заболеванием, и по в</w:t>
      </w:r>
      <w:r w:rsidRPr="00D468A4">
        <w:t>о</w:t>
      </w:r>
      <w:r w:rsidRPr="00D468A4">
        <w:t>просам безопасного д</w:t>
      </w:r>
      <w:r w:rsidRPr="00D468A4">
        <w:t>е</w:t>
      </w:r>
      <w:r w:rsidRPr="00D468A4">
        <w:t>торождения.</w:t>
      </w:r>
    </w:p>
    <w:p w:rsidR="00904F5E" w:rsidRPr="00D468A4" w:rsidRDefault="00904F5E" w:rsidP="009653FE">
      <w:pPr>
        <w:pStyle w:val="DualTxt"/>
      </w:pPr>
      <w:r w:rsidRPr="00904F5E">
        <w:t>20.</w:t>
      </w:r>
      <w:r w:rsidRPr="00904F5E">
        <w:tab/>
      </w:r>
      <w:r w:rsidRPr="00D468A4">
        <w:t>Хотя коэффициенты материнской и детской смертности, а также коэффициент фе</w:t>
      </w:r>
      <w:r w:rsidRPr="00D468A4">
        <w:t>р</w:t>
      </w:r>
      <w:r w:rsidRPr="00D468A4">
        <w:t>тильности по-прежнему высоки, они снизились, по сравнению с прошлыми годами. Высокие коэффициенты смер</w:t>
      </w:r>
      <w:r w:rsidRPr="00D468A4">
        <w:t>т</w:t>
      </w:r>
      <w:r w:rsidRPr="00D468A4">
        <w:t>ности обусловлены тем фактом, что женщины им</w:t>
      </w:r>
      <w:r w:rsidRPr="00D468A4">
        <w:t>е</w:t>
      </w:r>
      <w:r w:rsidRPr="00D468A4">
        <w:t>ют слишком большое число детей, особенно в уд</w:t>
      </w:r>
      <w:r w:rsidRPr="00D468A4">
        <w:t>а</w:t>
      </w:r>
      <w:r w:rsidRPr="00D468A4">
        <w:t>ленных ра</w:t>
      </w:r>
      <w:r w:rsidRPr="00D468A4">
        <w:t>й</w:t>
      </w:r>
      <w:r w:rsidRPr="00D468A4">
        <w:t>онах, где нет родильных домов. Вместе с тем, сложно привить пон</w:t>
      </w:r>
      <w:r w:rsidRPr="00D468A4">
        <w:t>и</w:t>
      </w:r>
      <w:r w:rsidRPr="00D468A4">
        <w:t>мание того, что роды в больницах являются наиболее безопасными; для этого потребуется дальнейшее социально-экономи</w:t>
      </w:r>
      <w:r w:rsidR="002E53E3">
        <w:softHyphen/>
      </w:r>
      <w:r w:rsidRPr="00D468A4">
        <w:t>ческое развитие. Политика прав</w:t>
      </w:r>
      <w:r w:rsidRPr="00D468A4">
        <w:t>и</w:t>
      </w:r>
      <w:r w:rsidRPr="00D468A4">
        <w:t>тельс</w:t>
      </w:r>
      <w:r w:rsidR="00965C84">
        <w:t>тва в области народонаселения</w:t>
      </w:r>
      <w:r w:rsidR="002E53E3" w:rsidRPr="002E53E3">
        <w:t xml:space="preserve"> – </w:t>
      </w:r>
      <w:r w:rsidRPr="00D468A4">
        <w:t>одна из наиболее пр</w:t>
      </w:r>
      <w:r w:rsidRPr="00D468A4">
        <w:t>и</w:t>
      </w:r>
      <w:r w:rsidRPr="00D468A4">
        <w:t>оритетных задач его деятельности – заключается в убеждении представителей обоих полов в необходимости пл</w:t>
      </w:r>
      <w:r w:rsidRPr="00D468A4">
        <w:t>а</w:t>
      </w:r>
      <w:r w:rsidRPr="00D468A4">
        <w:t>нирования размера семьи путем обсуждения и р</w:t>
      </w:r>
      <w:r w:rsidRPr="00D468A4">
        <w:t>е</w:t>
      </w:r>
      <w:r w:rsidRPr="00D468A4">
        <w:t>шения связанных с этим вопросов внутри семьи. Союз лаосских женщин приступил к осуществл</w:t>
      </w:r>
      <w:r w:rsidRPr="00D468A4">
        <w:t>е</w:t>
      </w:r>
      <w:r w:rsidRPr="00D468A4">
        <w:t>нию кампании по разъяснению этого в</w:t>
      </w:r>
      <w:r w:rsidRPr="00D468A4">
        <w:t>о</w:t>
      </w:r>
      <w:r w:rsidRPr="00D468A4">
        <w:t>проса среди как мужчин, так и женщин, а принятый недавно З</w:t>
      </w:r>
      <w:r w:rsidRPr="00D468A4">
        <w:t>а</w:t>
      </w:r>
      <w:r w:rsidRPr="00D468A4">
        <w:t>кон о семье и развитии призывает супругов к обс</w:t>
      </w:r>
      <w:r w:rsidRPr="00D468A4">
        <w:t>у</w:t>
      </w:r>
      <w:r w:rsidRPr="00D468A4">
        <w:t>ждению вопросов, связанных с планированием ра</w:t>
      </w:r>
      <w:r w:rsidRPr="00D468A4">
        <w:t>з</w:t>
      </w:r>
      <w:r w:rsidRPr="00D468A4">
        <w:t>мера семьи и участием женщин в национал</w:t>
      </w:r>
      <w:r w:rsidRPr="00D468A4">
        <w:t>ь</w:t>
      </w:r>
      <w:r w:rsidRPr="00D468A4">
        <w:t>ной деятельности в области развития.</w:t>
      </w:r>
    </w:p>
    <w:p w:rsidR="00904F5E" w:rsidRPr="00D468A4" w:rsidRDefault="00904F5E" w:rsidP="009653FE">
      <w:pPr>
        <w:pStyle w:val="DualTxt"/>
      </w:pPr>
      <w:r w:rsidRPr="00904F5E">
        <w:t>21.</w:t>
      </w:r>
      <w:r w:rsidRPr="00904F5E">
        <w:tab/>
      </w:r>
      <w:r w:rsidRPr="00D468A4">
        <w:t>Многочисленные проблемы, с которыми ста</w:t>
      </w:r>
      <w:r w:rsidRPr="00D468A4">
        <w:t>л</w:t>
      </w:r>
      <w:r w:rsidRPr="00D468A4">
        <w:t>кивается правительство страны, обусловл</w:t>
      </w:r>
      <w:r w:rsidRPr="00D468A4">
        <w:t>е</w:t>
      </w:r>
      <w:r w:rsidRPr="00D468A4">
        <w:t>ны тем фактом, что Лаосская Народно-Демократическая Республика является бе</w:t>
      </w:r>
      <w:r w:rsidRPr="00D468A4">
        <w:t>д</w:t>
      </w:r>
      <w:r w:rsidRPr="00D468A4">
        <w:t>ной наименее развитой страной, которой не хватает средств для осущест</w:t>
      </w:r>
      <w:r w:rsidRPr="00D468A4">
        <w:t>в</w:t>
      </w:r>
      <w:r w:rsidRPr="00D468A4">
        <w:t>ления программ. Например, правительство призн</w:t>
      </w:r>
      <w:r w:rsidRPr="00D468A4">
        <w:t>а</w:t>
      </w:r>
      <w:r w:rsidRPr="00D468A4">
        <w:t>ет важное значение обеспечения правильного пит</w:t>
      </w:r>
      <w:r w:rsidRPr="00D468A4">
        <w:t>а</w:t>
      </w:r>
      <w:r w:rsidRPr="00D468A4">
        <w:t>ния девочек-подростков и старается повысить осо</w:t>
      </w:r>
      <w:r w:rsidRPr="00D468A4">
        <w:t>з</w:t>
      </w:r>
      <w:r w:rsidRPr="00D468A4">
        <w:t>нание ими этого вопроса, однако оно не может обеспечить необходимое п</w:t>
      </w:r>
      <w:r w:rsidRPr="00D468A4">
        <w:t>и</w:t>
      </w:r>
      <w:r w:rsidRPr="00D468A4">
        <w:t>тание в силу отсутствия средств. В этой связи настоятельно необходима м</w:t>
      </w:r>
      <w:r w:rsidRPr="00D468A4">
        <w:t>е</w:t>
      </w:r>
      <w:r w:rsidRPr="00D468A4">
        <w:t>ждународная п</w:t>
      </w:r>
      <w:r w:rsidRPr="00D468A4">
        <w:t>о</w:t>
      </w:r>
      <w:r w:rsidRPr="00D468A4">
        <w:t>мощь.</w:t>
      </w:r>
    </w:p>
    <w:p w:rsidR="00904F5E" w:rsidRPr="009653FE" w:rsidRDefault="00904F5E" w:rsidP="009653FE">
      <w:pPr>
        <w:pStyle w:val="DualTxt"/>
        <w:spacing w:after="0" w:line="120" w:lineRule="exact"/>
        <w:rPr>
          <w:sz w:val="10"/>
        </w:rPr>
      </w:pPr>
    </w:p>
    <w:p w:rsidR="00904F5E" w:rsidRPr="00D468A4" w:rsidRDefault="00904F5E" w:rsidP="009653FE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rPr>
          <w:lang w:val="en-US"/>
        </w:rPr>
        <w:tab/>
      </w:r>
      <w:r>
        <w:rPr>
          <w:lang w:val="en-US"/>
        </w:rPr>
        <w:tab/>
      </w:r>
      <w:r w:rsidRPr="00D468A4">
        <w:t>Статья 14 Конвенции</w:t>
      </w:r>
    </w:p>
    <w:p w:rsidR="00904F5E" w:rsidRPr="009653FE" w:rsidRDefault="00904F5E" w:rsidP="009653FE">
      <w:pPr>
        <w:pStyle w:val="DualTxt"/>
        <w:spacing w:after="0" w:line="120" w:lineRule="exact"/>
        <w:rPr>
          <w:sz w:val="10"/>
        </w:rPr>
      </w:pPr>
    </w:p>
    <w:p w:rsidR="00904F5E" w:rsidRPr="00D468A4" w:rsidRDefault="00904F5E" w:rsidP="009653FE">
      <w:pPr>
        <w:pStyle w:val="DualTxt"/>
      </w:pPr>
      <w:r w:rsidRPr="00904F5E">
        <w:t>22.</w:t>
      </w:r>
      <w:r w:rsidRPr="00904F5E">
        <w:tab/>
      </w:r>
      <w:r w:rsidRPr="00D468A4">
        <w:rPr>
          <w:b/>
        </w:rPr>
        <w:t>Г-жа Гнакаджа</w:t>
      </w:r>
      <w:r w:rsidRPr="00D468A4">
        <w:t xml:space="preserve"> говорит, что, поскольку пр</w:t>
      </w:r>
      <w:r w:rsidRPr="00D468A4">
        <w:t>а</w:t>
      </w:r>
      <w:r w:rsidRPr="00D468A4">
        <w:t>вительство признает важную роль женщин в разв</w:t>
      </w:r>
      <w:r w:rsidRPr="00D468A4">
        <w:t>и</w:t>
      </w:r>
      <w:r w:rsidRPr="00D468A4">
        <w:t>тии сельских районов, оно должно сконцентрир</w:t>
      </w:r>
      <w:r w:rsidRPr="00D468A4">
        <w:t>о</w:t>
      </w:r>
      <w:r w:rsidRPr="00D468A4">
        <w:t>вать свое вн</w:t>
      </w:r>
      <w:r w:rsidRPr="00D468A4">
        <w:t>и</w:t>
      </w:r>
      <w:r w:rsidRPr="00D468A4">
        <w:t>мание на справедливом применении земельных законов в стране, 83 процента террит</w:t>
      </w:r>
      <w:r w:rsidRPr="00D468A4">
        <w:t>о</w:t>
      </w:r>
      <w:r w:rsidRPr="00D468A4">
        <w:t>рии которой составляют сельские районы, и ликв</w:t>
      </w:r>
      <w:r w:rsidRPr="00D468A4">
        <w:t>и</w:t>
      </w:r>
      <w:r w:rsidRPr="00D468A4">
        <w:t>дировать дискрим</w:t>
      </w:r>
      <w:r w:rsidRPr="00D468A4">
        <w:t>и</w:t>
      </w:r>
      <w:r w:rsidRPr="00D468A4">
        <w:t>нацию в отношении женщин в том, что касается выдачи правового титула на зе</w:t>
      </w:r>
      <w:r w:rsidRPr="00D468A4">
        <w:t>м</w:t>
      </w:r>
      <w:r w:rsidRPr="00D468A4">
        <w:t>лю, который в большинстве случаев неверно рег</w:t>
      </w:r>
      <w:r w:rsidRPr="00D468A4">
        <w:t>и</w:t>
      </w:r>
      <w:r w:rsidRPr="00D468A4">
        <w:t>стрируется н</w:t>
      </w:r>
      <w:r w:rsidR="002E53E3">
        <w:t>а имя мужа (см. доклад, стр. 77–</w:t>
      </w:r>
      <w:r w:rsidRPr="00D468A4">
        <w:t>78).</w:t>
      </w:r>
    </w:p>
    <w:p w:rsidR="00904F5E" w:rsidRPr="00D468A4" w:rsidRDefault="00904F5E" w:rsidP="009653FE">
      <w:pPr>
        <w:pStyle w:val="DualTxt"/>
      </w:pPr>
      <w:r w:rsidRPr="00904F5E">
        <w:t>23.</w:t>
      </w:r>
      <w:r w:rsidRPr="00904F5E">
        <w:tab/>
      </w:r>
      <w:r w:rsidRPr="00D468A4">
        <w:rPr>
          <w:b/>
        </w:rPr>
        <w:t>Г-жа Тан</w:t>
      </w:r>
      <w:r w:rsidRPr="00D468A4">
        <w:t xml:space="preserve"> воздает должное Союзу лаосских женщин за его хорошую работу и прав</w:t>
      </w:r>
      <w:r w:rsidRPr="00D468A4">
        <w:t>и</w:t>
      </w:r>
      <w:r w:rsidRPr="00D468A4">
        <w:t>тельству за проявляемую политическую волю и спрашивает, как правительство планирует выполнить задачу в</w:t>
      </w:r>
      <w:r w:rsidRPr="00D468A4">
        <w:t>ы</w:t>
      </w:r>
      <w:r w:rsidRPr="00D468A4">
        <w:t>хода из группы наименее развитых стран к 2020 г</w:t>
      </w:r>
      <w:r w:rsidRPr="00D468A4">
        <w:t>о</w:t>
      </w:r>
      <w:r w:rsidRPr="00D468A4">
        <w:t>ду и какими ф</w:t>
      </w:r>
      <w:r w:rsidRPr="00D468A4">
        <w:t>и</w:t>
      </w:r>
      <w:r w:rsidRPr="00D468A4">
        <w:t>нансовыми ресурсами оно будет распол</w:t>
      </w:r>
      <w:r w:rsidRPr="00D468A4">
        <w:t>а</w:t>
      </w:r>
      <w:r w:rsidRPr="00D468A4">
        <w:t>гать. В письменном ответе (</w:t>
      </w:r>
      <w:r w:rsidRPr="00D468A4">
        <w:rPr>
          <w:lang w:val="en-US"/>
        </w:rPr>
        <w:t>CEDAW</w:t>
      </w:r>
      <w:r w:rsidRPr="00D468A4">
        <w:t>/</w:t>
      </w:r>
      <w:r w:rsidR="002E53E3">
        <w:br/>
      </w:r>
      <w:r w:rsidRPr="00D468A4">
        <w:rPr>
          <w:lang w:val="en-US"/>
        </w:rPr>
        <w:t>C</w:t>
      </w:r>
      <w:r w:rsidRPr="00D468A4">
        <w:t>/</w:t>
      </w:r>
      <w:r w:rsidRPr="00D468A4">
        <w:rPr>
          <w:lang w:val="en-US"/>
        </w:rPr>
        <w:t>PSWG</w:t>
      </w:r>
      <w:r w:rsidRPr="00D468A4">
        <w:t>/2005/</w:t>
      </w:r>
      <w:r w:rsidRPr="00D468A4">
        <w:rPr>
          <w:lang w:val="en-US"/>
        </w:rPr>
        <w:t>I</w:t>
      </w:r>
      <w:r w:rsidRPr="00D468A4">
        <w:t>/</w:t>
      </w:r>
      <w:r w:rsidRPr="00D468A4">
        <w:rPr>
          <w:lang w:val="en-US"/>
        </w:rPr>
        <w:t>CRP</w:t>
      </w:r>
      <w:r w:rsidRPr="00D468A4">
        <w:t>.2/</w:t>
      </w:r>
      <w:r w:rsidRPr="00D468A4">
        <w:rPr>
          <w:lang w:val="en-US"/>
        </w:rPr>
        <w:t>Add</w:t>
      </w:r>
      <w:r w:rsidRPr="00D468A4">
        <w:t>.4) на в</w:t>
      </w:r>
      <w:r w:rsidRPr="00D468A4">
        <w:t>о</w:t>
      </w:r>
      <w:r w:rsidRPr="00D468A4">
        <w:t>прос 38 перечня проблем и вопросов было указано, что в девяти провинциях правительство исправило неверную р</w:t>
      </w:r>
      <w:r w:rsidRPr="00D468A4">
        <w:t>е</w:t>
      </w:r>
      <w:r w:rsidRPr="00D468A4">
        <w:t>гистрацию земли, принадлежавшей жене, на имя мужа, и в этой связи она спрашивает о том, сколько женщин в процентном выражении имеют в насто</w:t>
      </w:r>
      <w:r w:rsidRPr="00D468A4">
        <w:t>я</w:t>
      </w:r>
      <w:r w:rsidRPr="00D468A4">
        <w:t>щее время землю, зарегистрированную на их собс</w:t>
      </w:r>
      <w:r w:rsidRPr="00D468A4">
        <w:t>т</w:t>
      </w:r>
      <w:r w:rsidRPr="00D468A4">
        <w:t>венное имя, и может ли правительство обе</w:t>
      </w:r>
      <w:r w:rsidRPr="00D468A4">
        <w:t>с</w:t>
      </w:r>
      <w:r w:rsidRPr="00D468A4">
        <w:t>печить, что выдача правового титула на землю с учетом гендерных а</w:t>
      </w:r>
      <w:r w:rsidRPr="00D468A4">
        <w:t>с</w:t>
      </w:r>
      <w:r w:rsidRPr="00D468A4">
        <w:t>пектов станет нормой.</w:t>
      </w:r>
    </w:p>
    <w:p w:rsidR="00904F5E" w:rsidRPr="00D468A4" w:rsidRDefault="00904F5E" w:rsidP="009653FE">
      <w:pPr>
        <w:pStyle w:val="DualTxt"/>
      </w:pPr>
      <w:r w:rsidRPr="00904F5E">
        <w:t>24.</w:t>
      </w:r>
      <w:r w:rsidRPr="00904F5E">
        <w:tab/>
      </w:r>
      <w:r w:rsidRPr="00D468A4">
        <w:rPr>
          <w:b/>
        </w:rPr>
        <w:t xml:space="preserve">Г-жа Цзоу </w:t>
      </w:r>
      <w:r w:rsidRPr="00D468A4">
        <w:t>Сяоцяо</w:t>
      </w:r>
      <w:r w:rsidRPr="00D468A4">
        <w:rPr>
          <w:b/>
        </w:rPr>
        <w:t xml:space="preserve"> </w:t>
      </w:r>
      <w:r w:rsidRPr="00D468A4">
        <w:t>спрашивает о том, какие цели ставит перед собой правительство в деле ок</w:t>
      </w:r>
      <w:r w:rsidRPr="00D468A4">
        <w:t>а</w:t>
      </w:r>
      <w:r w:rsidRPr="00D468A4">
        <w:t>зания помощи сельским женщинам, улучшение п</w:t>
      </w:r>
      <w:r w:rsidRPr="00D468A4">
        <w:t>о</w:t>
      </w:r>
      <w:r w:rsidRPr="00D468A4">
        <w:t>ложения которых тесно связано с н</w:t>
      </w:r>
      <w:r w:rsidRPr="00D468A4">
        <w:t>а</w:t>
      </w:r>
      <w:r w:rsidRPr="00D468A4">
        <w:t>циональным экономическим развитием преобладающего в стр</w:t>
      </w:r>
      <w:r w:rsidRPr="00D468A4">
        <w:t>а</w:t>
      </w:r>
      <w:r w:rsidRPr="00D468A4">
        <w:t>не сельского населения, и какая доля женщин смо</w:t>
      </w:r>
      <w:r w:rsidRPr="00D468A4">
        <w:t>г</w:t>
      </w:r>
      <w:r w:rsidRPr="00D468A4">
        <w:t>ла избавиться от нищеты в результате проектов, осуществле</w:t>
      </w:r>
      <w:r w:rsidRPr="00D468A4">
        <w:t>н</w:t>
      </w:r>
      <w:r w:rsidRPr="00D468A4">
        <w:t>ных Союзом лаосских женщин.</w:t>
      </w:r>
    </w:p>
    <w:p w:rsidR="00904F5E" w:rsidRPr="00D468A4" w:rsidRDefault="00904F5E" w:rsidP="009653FE">
      <w:pPr>
        <w:pStyle w:val="DualTxt"/>
      </w:pPr>
      <w:r w:rsidRPr="00904F5E">
        <w:t>25.</w:t>
      </w:r>
      <w:r w:rsidRPr="00904F5E">
        <w:tab/>
      </w:r>
      <w:r w:rsidRPr="00D468A4">
        <w:rPr>
          <w:b/>
        </w:rPr>
        <w:t>Г-жа Шин</w:t>
      </w:r>
      <w:r w:rsidRPr="00D468A4">
        <w:t xml:space="preserve"> гов</w:t>
      </w:r>
      <w:r w:rsidRPr="00D468A4">
        <w:t>о</w:t>
      </w:r>
      <w:r w:rsidRPr="00D468A4">
        <w:t>рит, что в следующем докладе необходимо рассмотреть результаты реформы в д</w:t>
      </w:r>
      <w:r w:rsidRPr="00D468A4">
        <w:t>е</w:t>
      </w:r>
      <w:r w:rsidRPr="00D468A4">
        <w:t>ле определения прав собственности на землю, кот</w:t>
      </w:r>
      <w:r w:rsidRPr="00D468A4">
        <w:t>о</w:t>
      </w:r>
      <w:r w:rsidRPr="00D468A4">
        <w:t>рая должна быть распространена на все прови</w:t>
      </w:r>
      <w:r w:rsidRPr="00D468A4">
        <w:t>н</w:t>
      </w:r>
      <w:r w:rsidRPr="00D468A4">
        <w:t>ции страны. Также необходимо будет представить и</w:t>
      </w:r>
      <w:r w:rsidRPr="00D468A4">
        <w:t>н</w:t>
      </w:r>
      <w:r w:rsidRPr="00D468A4">
        <w:t>формацию о мерах, принятых с тем, чтобы изм</w:t>
      </w:r>
      <w:r w:rsidRPr="00D468A4">
        <w:t>е</w:t>
      </w:r>
      <w:r w:rsidRPr="00D468A4">
        <w:t>нить несправедливое разделение сельскохозяйс</w:t>
      </w:r>
      <w:r w:rsidRPr="00D468A4">
        <w:t>т</w:t>
      </w:r>
      <w:r w:rsidRPr="00D468A4">
        <w:t>венного труда в сельских районах и убедить му</w:t>
      </w:r>
      <w:r w:rsidRPr="00D468A4">
        <w:t>ж</w:t>
      </w:r>
      <w:r w:rsidRPr="00D468A4">
        <w:t>чин разделять бремя тяж</w:t>
      </w:r>
      <w:r w:rsidRPr="00D468A4">
        <w:t>е</w:t>
      </w:r>
      <w:r w:rsidRPr="00D468A4">
        <w:t>лой работы, которое также могло бы быть уменьшено, если бы женщины были обучены использованию надл</w:t>
      </w:r>
      <w:r w:rsidRPr="00D468A4">
        <w:t>е</w:t>
      </w:r>
      <w:r w:rsidRPr="00D468A4">
        <w:t>жащих механизмов.</w:t>
      </w:r>
    </w:p>
    <w:p w:rsidR="00904F5E" w:rsidRPr="00D468A4" w:rsidRDefault="00904F5E" w:rsidP="009653FE">
      <w:pPr>
        <w:pStyle w:val="DualTxt"/>
      </w:pPr>
      <w:r w:rsidRPr="00904F5E">
        <w:t>26.</w:t>
      </w:r>
      <w:r w:rsidRPr="00904F5E">
        <w:tab/>
      </w:r>
      <w:r w:rsidRPr="00D468A4">
        <w:t>Что касается вопроса об участии женщин в процессе прин</w:t>
      </w:r>
      <w:r w:rsidRPr="00D468A4">
        <w:t>я</w:t>
      </w:r>
      <w:r w:rsidRPr="00D468A4">
        <w:t>тия решений на уровне деревни, то в письменном ответе на вопрос 35 указывается, что менее 14 процентов женщин участвуют в работе д</w:t>
      </w:r>
      <w:r w:rsidRPr="00D468A4">
        <w:t>е</w:t>
      </w:r>
      <w:r w:rsidRPr="00D468A4">
        <w:t>ревенских комитетов по контролю за водопользов</w:t>
      </w:r>
      <w:r w:rsidRPr="00D468A4">
        <w:t>а</w:t>
      </w:r>
      <w:r w:rsidRPr="00D468A4">
        <w:t>нием, а еще меньше женщин являются чл</w:t>
      </w:r>
      <w:r w:rsidRPr="00D468A4">
        <w:t>е</w:t>
      </w:r>
      <w:r w:rsidRPr="00D468A4">
        <w:t>нами ферме</w:t>
      </w:r>
      <w:r w:rsidRPr="00D468A4">
        <w:t>р</w:t>
      </w:r>
      <w:r w:rsidRPr="00D468A4">
        <w:t>ских групп. По крайней мере, 50 процентов членского состава этих деревенских органов дол</w:t>
      </w:r>
      <w:r w:rsidRPr="00D468A4">
        <w:t>ж</w:t>
      </w:r>
      <w:r w:rsidRPr="00D468A4">
        <w:t>ны соста</w:t>
      </w:r>
      <w:r w:rsidRPr="00D468A4">
        <w:t>в</w:t>
      </w:r>
      <w:r w:rsidRPr="00D468A4">
        <w:t>лять женщины, и значительное большее число представителей Союза лаосских же</w:t>
      </w:r>
      <w:r w:rsidRPr="00D468A4">
        <w:t>н</w:t>
      </w:r>
      <w:r w:rsidRPr="00D468A4">
        <w:t>щин должны быть н</w:t>
      </w:r>
      <w:r w:rsidRPr="00D468A4">
        <w:t>а</w:t>
      </w:r>
      <w:r w:rsidRPr="00D468A4">
        <w:t>правлены на работу с ними.</w:t>
      </w:r>
    </w:p>
    <w:p w:rsidR="00904F5E" w:rsidRPr="00D468A4" w:rsidRDefault="00904F5E" w:rsidP="009653FE">
      <w:pPr>
        <w:pStyle w:val="DualTxt"/>
      </w:pPr>
      <w:r w:rsidRPr="00904F5E">
        <w:t>27.</w:t>
      </w:r>
      <w:r w:rsidRPr="00904F5E">
        <w:tab/>
      </w:r>
      <w:r w:rsidRPr="00D468A4">
        <w:rPr>
          <w:b/>
        </w:rPr>
        <w:t>Г-жа Морваи</w:t>
      </w:r>
      <w:r w:rsidRPr="00D468A4">
        <w:t xml:space="preserve"> г</w:t>
      </w:r>
      <w:r w:rsidRPr="00D468A4">
        <w:t>о</w:t>
      </w:r>
      <w:r w:rsidRPr="00D468A4">
        <w:t>ворит, что она была удивлена, прочитав о том, что 70 процентов производства опия в стране</w:t>
      </w:r>
      <w:r w:rsidR="002E53E3">
        <w:t xml:space="preserve"> приходится на долю женщин (см. </w:t>
      </w:r>
      <w:r w:rsidRPr="00D468A4">
        <w:t>доклад, стр. 73), и просит представить разъя</w:t>
      </w:r>
      <w:r w:rsidRPr="00D468A4">
        <w:t>с</w:t>
      </w:r>
      <w:r w:rsidRPr="00D468A4">
        <w:t>нение относительно того, сколько опия производи</w:t>
      </w:r>
      <w:r w:rsidRPr="00D468A4">
        <w:t>т</w:t>
      </w:r>
      <w:r w:rsidRPr="00D468A4">
        <w:t>ся в стране, экспо</w:t>
      </w:r>
      <w:r w:rsidRPr="00D468A4">
        <w:t>р</w:t>
      </w:r>
      <w:r w:rsidRPr="00D468A4">
        <w:t>тируется ли опий и куда, а также кто получает доходы. Нет никакого сомнения в том, что этим женщинам грозят опасности, связанные с деятельностью организованной преступности и наркоторговцев. Правительство готово, как пре</w:t>
      </w:r>
      <w:r w:rsidRPr="00D468A4">
        <w:t>д</w:t>
      </w:r>
      <w:r w:rsidRPr="00D468A4">
        <w:t>ставляе</w:t>
      </w:r>
      <w:r w:rsidRPr="00D468A4">
        <w:t>т</w:t>
      </w:r>
      <w:r w:rsidRPr="00D468A4">
        <w:t>ся, прекратить производство опия, однако она не думает, что это можно сделать достаточно быстро, и хотела бы узнать, получает ли Лаосская Н</w:t>
      </w:r>
      <w:r w:rsidRPr="00D468A4">
        <w:t>а</w:t>
      </w:r>
      <w:r w:rsidRPr="00D468A4">
        <w:t>родно-Демократическая Республика какую-либо помощь от международного сообщества. На д</w:t>
      </w:r>
      <w:r w:rsidRPr="00D468A4">
        <w:t>о</w:t>
      </w:r>
      <w:r w:rsidRPr="00D468A4">
        <w:t>лю женщин также приходится 50 процентов произво</w:t>
      </w:r>
      <w:r w:rsidRPr="00D468A4">
        <w:t>д</w:t>
      </w:r>
      <w:r w:rsidRPr="00D468A4">
        <w:t>ства культур на продажу; в этой связи она спраш</w:t>
      </w:r>
      <w:r w:rsidRPr="00D468A4">
        <w:t>и</w:t>
      </w:r>
      <w:r w:rsidRPr="00D468A4">
        <w:t>вает, был ли осуществлен переход к методам более органического земледелия в целях сокращения вредных для здоровья женщин факторов в результ</w:t>
      </w:r>
      <w:r w:rsidRPr="00D468A4">
        <w:t>а</w:t>
      </w:r>
      <w:r w:rsidRPr="00D468A4">
        <w:t>те загрязн</w:t>
      </w:r>
      <w:r w:rsidRPr="00D468A4">
        <w:t>е</w:t>
      </w:r>
      <w:r w:rsidRPr="00D468A4">
        <w:t>ния почвы ядохимикатами.</w:t>
      </w:r>
    </w:p>
    <w:p w:rsidR="00904F5E" w:rsidRPr="00D468A4" w:rsidRDefault="00904F5E" w:rsidP="009653FE">
      <w:pPr>
        <w:pStyle w:val="DualTxt"/>
      </w:pPr>
      <w:r w:rsidRPr="00904F5E">
        <w:t>28.</w:t>
      </w:r>
      <w:r w:rsidRPr="00904F5E">
        <w:tab/>
      </w:r>
      <w:r w:rsidRPr="00D468A4">
        <w:rPr>
          <w:b/>
        </w:rPr>
        <w:t>Г-жа Шёпп-Шиллинг</w:t>
      </w:r>
      <w:r w:rsidRPr="00D468A4">
        <w:t xml:space="preserve"> спрашивает, была ли земля действительно перерегистрирована на же</w:t>
      </w:r>
      <w:r w:rsidRPr="00D468A4">
        <w:t>н</w:t>
      </w:r>
      <w:r w:rsidRPr="00D468A4">
        <w:t>щин в тех девяти провинциях, в которых был ос</w:t>
      </w:r>
      <w:r w:rsidRPr="00D468A4">
        <w:t>у</w:t>
      </w:r>
      <w:r w:rsidRPr="00D468A4">
        <w:t>ществлен проект перерегис</w:t>
      </w:r>
      <w:r w:rsidRPr="00D468A4">
        <w:t>т</w:t>
      </w:r>
      <w:r w:rsidRPr="00D468A4">
        <w:t>рации правового титула на землю; смогут ли дочери в семьях, прожива</w:t>
      </w:r>
      <w:r w:rsidRPr="00D468A4">
        <w:t>ю</w:t>
      </w:r>
      <w:r w:rsidRPr="00D468A4">
        <w:t>щих в этих провинциях, получить землю в насле</w:t>
      </w:r>
      <w:r w:rsidRPr="00D468A4">
        <w:t>д</w:t>
      </w:r>
      <w:r w:rsidRPr="00D468A4">
        <w:t>ство, и были ли какие-либо случаи с</w:t>
      </w:r>
      <w:r w:rsidRPr="00D468A4">
        <w:t>о</w:t>
      </w:r>
      <w:r w:rsidRPr="00D468A4">
        <w:t>противления мужей этой реформе. Она также х</w:t>
      </w:r>
      <w:r w:rsidRPr="00D468A4">
        <w:t>о</w:t>
      </w:r>
      <w:r w:rsidRPr="00D468A4">
        <w:t>тела бы узнать о том, превысило ли число сельских девочек, раб</w:t>
      </w:r>
      <w:r w:rsidRPr="00D468A4">
        <w:t>о</w:t>
      </w:r>
      <w:r w:rsidRPr="00D468A4">
        <w:t>тающих на швейных предприятиях в городах, 15 000 девочек; знают ли эти девочки о своих труд</w:t>
      </w:r>
      <w:r w:rsidRPr="00D468A4">
        <w:t>о</w:t>
      </w:r>
      <w:r w:rsidRPr="00D468A4">
        <w:t>вых правах и какие результаты были достигнуты межминистерским комитетом, созданным для удо</w:t>
      </w:r>
      <w:r w:rsidRPr="00D468A4">
        <w:t>в</w:t>
      </w:r>
      <w:r w:rsidRPr="00D468A4">
        <w:t>летв</w:t>
      </w:r>
      <w:r w:rsidRPr="00D468A4">
        <w:t>о</w:t>
      </w:r>
      <w:r w:rsidRPr="00D468A4">
        <w:t>рения их нужд. Кроме того, в своих усилиях по профилактике ВИЧ/СПИДа правител</w:t>
      </w:r>
      <w:r w:rsidRPr="00D468A4">
        <w:t>ь</w:t>
      </w:r>
      <w:r w:rsidRPr="00D468A4">
        <w:t>ство должно сконцентрировать внимание на таких св</w:t>
      </w:r>
      <w:r w:rsidRPr="00D468A4">
        <w:t>я</w:t>
      </w:r>
      <w:r w:rsidRPr="00D468A4">
        <w:t>занных с риском областях, как, например, деятел</w:t>
      </w:r>
      <w:r w:rsidRPr="00D468A4">
        <w:t>ь</w:t>
      </w:r>
      <w:r w:rsidRPr="00D468A4">
        <w:t>ность строительных рабочих, занимающихся стро</w:t>
      </w:r>
      <w:r w:rsidRPr="00D468A4">
        <w:t>и</w:t>
      </w:r>
      <w:r w:rsidRPr="00D468A4">
        <w:t>тельством дорог в соседние страны, чей образ жи</w:t>
      </w:r>
      <w:r w:rsidRPr="00D468A4">
        <w:t>з</w:t>
      </w:r>
      <w:r w:rsidRPr="00D468A4">
        <w:t>ни, без сомнения, делает их перено</w:t>
      </w:r>
      <w:r w:rsidRPr="00D468A4">
        <w:t>с</w:t>
      </w:r>
      <w:r w:rsidRPr="00D468A4">
        <w:t>чиками вируса.</w:t>
      </w:r>
    </w:p>
    <w:p w:rsidR="00904F5E" w:rsidRPr="00D468A4" w:rsidRDefault="00904F5E" w:rsidP="009653FE">
      <w:pPr>
        <w:pStyle w:val="DualTxt"/>
      </w:pPr>
      <w:r w:rsidRPr="00904F5E">
        <w:t>29.</w:t>
      </w:r>
      <w:r w:rsidRPr="00904F5E">
        <w:tab/>
      </w:r>
      <w:r w:rsidRPr="00D468A4">
        <w:rPr>
          <w:b/>
        </w:rPr>
        <w:t>Г-жа Симмс</w:t>
      </w:r>
      <w:r w:rsidRPr="00D468A4">
        <w:t xml:space="preserve"> говорит, что и доклад, и о</w:t>
      </w:r>
      <w:r w:rsidRPr="00D468A4">
        <w:t>т</w:t>
      </w:r>
      <w:r w:rsidRPr="00D468A4">
        <w:t>веты делегации предоставили поразительную информ</w:t>
      </w:r>
      <w:r w:rsidRPr="00D468A4">
        <w:t>а</w:t>
      </w:r>
      <w:r w:rsidRPr="00D468A4">
        <w:t>цию. Переселение сельских жителей из горных в равнинные районы оправдывается экономическими трудностями и ограниченными возможностями п</w:t>
      </w:r>
      <w:r w:rsidRPr="00D468A4">
        <w:t>о</w:t>
      </w:r>
      <w:r w:rsidRPr="00D468A4">
        <w:t>лучения образования в отдаленных горных общ</w:t>
      </w:r>
      <w:r w:rsidRPr="00D468A4">
        <w:t>и</w:t>
      </w:r>
      <w:r w:rsidRPr="00D468A4">
        <w:t>нах. Вместе с тем, следующие традициям сельские женщины имеют особенно сил</w:t>
      </w:r>
      <w:r w:rsidRPr="00D468A4">
        <w:t>ь</w:t>
      </w:r>
      <w:r w:rsidRPr="00D468A4">
        <w:t>ную духовную связь с землей своего происхождения и черпают из нее чувство своей самобытности и неповтор</w:t>
      </w:r>
      <w:r w:rsidRPr="00D468A4">
        <w:t>и</w:t>
      </w:r>
      <w:r w:rsidRPr="00D468A4">
        <w:t>мости, и эту реалию не следует недооценивать или игнор</w:t>
      </w:r>
      <w:r w:rsidRPr="00D468A4">
        <w:t>и</w:t>
      </w:r>
      <w:r w:rsidRPr="00D468A4">
        <w:t>ровать. По ее мнению, дружественные страны мо</w:t>
      </w:r>
      <w:r w:rsidRPr="00D468A4">
        <w:t>г</w:t>
      </w:r>
      <w:r w:rsidRPr="00D468A4">
        <w:t>ли бы помочь подг</w:t>
      </w:r>
      <w:r w:rsidRPr="00D468A4">
        <w:t>о</w:t>
      </w:r>
      <w:r w:rsidRPr="00D468A4">
        <w:t>товить программы заочного обучения, которые позволили бы привить насел</w:t>
      </w:r>
      <w:r w:rsidRPr="00D468A4">
        <w:t>е</w:t>
      </w:r>
      <w:r w:rsidRPr="00D468A4">
        <w:t>нию сельских районов необходимые професси</w:t>
      </w:r>
      <w:r w:rsidRPr="00D468A4">
        <w:t>о</w:t>
      </w:r>
      <w:r w:rsidRPr="00D468A4">
        <w:t>нальные навыки без его перемещения; в то же вр</w:t>
      </w:r>
      <w:r w:rsidRPr="00D468A4">
        <w:t>е</w:t>
      </w:r>
      <w:r w:rsidRPr="00D468A4">
        <w:t>мя населению этих районов н</w:t>
      </w:r>
      <w:r w:rsidRPr="00D468A4">
        <w:t>е</w:t>
      </w:r>
      <w:r w:rsidRPr="00D468A4">
        <w:t>обходимо разъяснить, сколь богатыми природными ресурсами полны их н</w:t>
      </w:r>
      <w:r w:rsidRPr="00D468A4">
        <w:t>е</w:t>
      </w:r>
      <w:r w:rsidRPr="00D468A4">
        <w:t>дра.</w:t>
      </w:r>
    </w:p>
    <w:p w:rsidR="00904F5E" w:rsidRPr="00D468A4" w:rsidRDefault="00904F5E" w:rsidP="009653FE">
      <w:pPr>
        <w:pStyle w:val="DualTxt"/>
      </w:pPr>
      <w:r w:rsidRPr="00904F5E">
        <w:t>30.</w:t>
      </w:r>
      <w:r w:rsidRPr="00904F5E">
        <w:tab/>
      </w:r>
      <w:r w:rsidRPr="00D468A4">
        <w:rPr>
          <w:b/>
        </w:rPr>
        <w:t>Г-н Кьеттисак</w:t>
      </w:r>
      <w:r w:rsidRPr="00D468A4">
        <w:t xml:space="preserve"> (Лаосская Народно-Демокра</w:t>
      </w:r>
      <w:r w:rsidR="002E53E3">
        <w:softHyphen/>
      </w:r>
      <w:r w:rsidRPr="00D468A4">
        <w:t>тическая Республика) говорит, что пробл</w:t>
      </w:r>
      <w:r w:rsidRPr="00D468A4">
        <w:t>е</w:t>
      </w:r>
      <w:r w:rsidRPr="00D468A4">
        <w:t>ма выдачи правовых титулов на землю супружеским парам была урегулирована; титул на землю может быть зарегистрирован на имя женщины, и женщинам всей страны разъясн</w:t>
      </w:r>
      <w:r w:rsidRPr="00D468A4">
        <w:t>я</w:t>
      </w:r>
      <w:r w:rsidRPr="00D468A4">
        <w:t>ются их земельные права. Что касается супружеских пар, то общее имущество д</w:t>
      </w:r>
      <w:r w:rsidRPr="00D468A4">
        <w:t>о</w:t>
      </w:r>
      <w:r w:rsidRPr="00D468A4">
        <w:t>машнего хозяйства должно быть зар</w:t>
      </w:r>
      <w:r w:rsidRPr="00D468A4">
        <w:t>е</w:t>
      </w:r>
      <w:r w:rsidRPr="00D468A4">
        <w:t>гистрировано на имя обоих супругов, и муж не может использ</w:t>
      </w:r>
      <w:r w:rsidRPr="00D468A4">
        <w:t>о</w:t>
      </w:r>
      <w:r w:rsidRPr="00D468A4">
        <w:t>вать какое-либо общее имущество в своих собс</w:t>
      </w:r>
      <w:r w:rsidRPr="00D468A4">
        <w:t>т</w:t>
      </w:r>
      <w:r w:rsidRPr="00D468A4">
        <w:t>венных целях без получения разрешения своей су</w:t>
      </w:r>
      <w:r w:rsidRPr="00D468A4">
        <w:t>п</w:t>
      </w:r>
      <w:r w:rsidRPr="00D468A4">
        <w:t>руги.</w:t>
      </w:r>
    </w:p>
    <w:p w:rsidR="00904F5E" w:rsidRPr="00D468A4" w:rsidRDefault="00904F5E" w:rsidP="009653FE">
      <w:pPr>
        <w:pStyle w:val="DualTxt"/>
      </w:pPr>
      <w:r w:rsidRPr="00904F5E">
        <w:t>31.</w:t>
      </w:r>
      <w:r w:rsidRPr="00904F5E">
        <w:tab/>
      </w:r>
      <w:r w:rsidRPr="00D468A4">
        <w:rPr>
          <w:b/>
        </w:rPr>
        <w:t>Г-н Киттикхун</w:t>
      </w:r>
      <w:r w:rsidRPr="00D468A4">
        <w:t xml:space="preserve"> (Лаосская Народно-Демократическая Республика) говорит, что упом</w:t>
      </w:r>
      <w:r w:rsidRPr="00D468A4">
        <w:t>и</w:t>
      </w:r>
      <w:r w:rsidRPr="00D468A4">
        <w:t>нание в докладе (стр. 73) того факта, что 70 пр</w:t>
      </w:r>
      <w:r w:rsidRPr="00D468A4">
        <w:t>о</w:t>
      </w:r>
      <w:r w:rsidRPr="00D468A4">
        <w:t>центов производства опия в деревнях этнических меньшинств приходится на долю женщин, в дейс</w:t>
      </w:r>
      <w:r w:rsidRPr="00D468A4">
        <w:t>т</w:t>
      </w:r>
      <w:r w:rsidRPr="00D468A4">
        <w:t>вител</w:t>
      </w:r>
      <w:r w:rsidRPr="00D468A4">
        <w:t>ь</w:t>
      </w:r>
      <w:r w:rsidRPr="00D468A4">
        <w:t>ности справедливо только для членов одной этнической группы – хмонг, - которые являются ж</w:t>
      </w:r>
      <w:r w:rsidRPr="00D468A4">
        <w:t>и</w:t>
      </w:r>
      <w:r w:rsidRPr="00D468A4">
        <w:t>телями горных районов. В культуре этой этнич</w:t>
      </w:r>
      <w:r w:rsidRPr="00D468A4">
        <w:t>е</w:t>
      </w:r>
      <w:r w:rsidRPr="00D468A4">
        <w:t>ской группы женщины традиционно отвечают за сельское хозяйство. Хотя правительство его страны пытается повысить осознание проблемы произво</w:t>
      </w:r>
      <w:r w:rsidRPr="00D468A4">
        <w:t>д</w:t>
      </w:r>
      <w:r w:rsidRPr="00D468A4">
        <w:t>ства опия и изменить соответствующие представл</w:t>
      </w:r>
      <w:r w:rsidRPr="00D468A4">
        <w:t>е</w:t>
      </w:r>
      <w:r w:rsidRPr="00D468A4">
        <w:t>ния, положение в этой области не может быть изм</w:t>
      </w:r>
      <w:r w:rsidRPr="00D468A4">
        <w:t>е</w:t>
      </w:r>
      <w:r w:rsidRPr="00D468A4">
        <w:t>нено быстро, особенно учитывая в целом тяжелое эконом</w:t>
      </w:r>
      <w:r w:rsidRPr="00D468A4">
        <w:t>и</w:t>
      </w:r>
      <w:r w:rsidRPr="00D468A4">
        <w:t>ческое положение в стране.</w:t>
      </w:r>
    </w:p>
    <w:p w:rsidR="00904F5E" w:rsidRPr="00D468A4" w:rsidRDefault="00904F5E" w:rsidP="009653FE">
      <w:pPr>
        <w:pStyle w:val="DualTxt"/>
      </w:pPr>
      <w:r w:rsidRPr="00904F5E">
        <w:t>32.</w:t>
      </w:r>
      <w:r w:rsidRPr="00904F5E">
        <w:tab/>
      </w:r>
      <w:r w:rsidRPr="00D468A4">
        <w:t>По поводу переселения горных племен в ра</w:t>
      </w:r>
      <w:r w:rsidRPr="00D468A4">
        <w:t>в</w:t>
      </w:r>
      <w:r w:rsidRPr="00D468A4">
        <w:t>нинные районы существуют различные точки зр</w:t>
      </w:r>
      <w:r w:rsidRPr="00D468A4">
        <w:t>е</w:t>
      </w:r>
      <w:r w:rsidRPr="00D468A4">
        <w:t>ния; его правительство было бы очень радо пол</w:t>
      </w:r>
      <w:r w:rsidRPr="00D468A4">
        <w:t>у</w:t>
      </w:r>
      <w:r w:rsidRPr="00D468A4">
        <w:t>чить какие-либо рекомендации от Комитета или у</w:t>
      </w:r>
      <w:r w:rsidRPr="00D468A4">
        <w:t>з</w:t>
      </w:r>
      <w:r w:rsidRPr="00D468A4">
        <w:t>нать об опыте других стран и разработать свою п</w:t>
      </w:r>
      <w:r w:rsidRPr="00D468A4">
        <w:t>о</w:t>
      </w:r>
      <w:r w:rsidRPr="00D468A4">
        <w:t>литику таким образом, чтобы учесть тесную прив</w:t>
      </w:r>
      <w:r w:rsidRPr="00D468A4">
        <w:t>я</w:t>
      </w:r>
      <w:r w:rsidRPr="00D468A4">
        <w:t>занность женщин к перешедшим к ним по насле</w:t>
      </w:r>
      <w:r w:rsidRPr="00D468A4">
        <w:t>д</w:t>
      </w:r>
      <w:r w:rsidRPr="00D468A4">
        <w:t>ству землям. Главный вопрос заключается в том, как развивать сельские и удаленные районы; его правительство считает, что лучше всего помочь л</w:t>
      </w:r>
      <w:r w:rsidRPr="00D468A4">
        <w:t>ю</w:t>
      </w:r>
      <w:r w:rsidRPr="00D468A4">
        <w:t>дям сделать это самостоятельно, хотя оно тоже по</w:t>
      </w:r>
      <w:r w:rsidRPr="00D468A4">
        <w:t>л</w:t>
      </w:r>
      <w:r w:rsidRPr="00D468A4">
        <w:t>ностью осознает их привязанность к земле. Он по</w:t>
      </w:r>
      <w:r w:rsidRPr="00D468A4">
        <w:t>д</w:t>
      </w:r>
      <w:r w:rsidRPr="00D468A4">
        <w:t>черкивает, что жителей горных районов не выну</w:t>
      </w:r>
      <w:r w:rsidRPr="00D468A4">
        <w:t>ж</w:t>
      </w:r>
      <w:r w:rsidRPr="00D468A4">
        <w:t>дают, а поощряют к пересел</w:t>
      </w:r>
      <w:r w:rsidRPr="00D468A4">
        <w:t>е</w:t>
      </w:r>
      <w:r w:rsidRPr="00D468A4">
        <w:t>нию, с тем чтобы они могли воспользоваться благами осуществления проектов в области развития в равнинных ра</w:t>
      </w:r>
      <w:r w:rsidRPr="00D468A4">
        <w:t>й</w:t>
      </w:r>
      <w:r w:rsidRPr="00D468A4">
        <w:t>онах. Его правительство понимает все те проблемы, кот</w:t>
      </w:r>
      <w:r w:rsidRPr="00D468A4">
        <w:t>о</w:t>
      </w:r>
      <w:r w:rsidRPr="00D468A4">
        <w:t>рые существуют в этой области, но привержено д</w:t>
      </w:r>
      <w:r w:rsidRPr="00D468A4">
        <w:t>е</w:t>
      </w:r>
      <w:r w:rsidRPr="00D468A4">
        <w:t>лу поиска надлежащих решений.</w:t>
      </w:r>
    </w:p>
    <w:p w:rsidR="00904F5E" w:rsidRPr="00D468A4" w:rsidRDefault="00904F5E" w:rsidP="009653FE">
      <w:pPr>
        <w:pStyle w:val="DualTxt"/>
      </w:pPr>
      <w:r w:rsidRPr="00904F5E">
        <w:t>33.</w:t>
      </w:r>
      <w:r w:rsidRPr="00904F5E">
        <w:tab/>
      </w:r>
      <w:r w:rsidRPr="00D468A4">
        <w:rPr>
          <w:b/>
        </w:rPr>
        <w:t>Г-жа Пхолсена</w:t>
      </w:r>
      <w:r w:rsidRPr="00D468A4">
        <w:t xml:space="preserve"> (Лаосская Народно-Демокра</w:t>
      </w:r>
      <w:r w:rsidR="002E53E3">
        <w:softHyphen/>
      </w:r>
      <w:r w:rsidRPr="00D468A4">
        <w:t>тическая Республика) говорит, что ее пр</w:t>
      </w:r>
      <w:r w:rsidRPr="00D468A4">
        <w:t>а</w:t>
      </w:r>
      <w:r w:rsidRPr="00D468A4">
        <w:t>вительство стремится выполнить задачу выхода из группы на</w:t>
      </w:r>
      <w:r w:rsidRPr="00D468A4">
        <w:t>и</w:t>
      </w:r>
      <w:r w:rsidRPr="00D468A4">
        <w:t>менее развитых стран к 2020 году и осуществило с этой целью многочисленные программы. Союз л</w:t>
      </w:r>
      <w:r w:rsidRPr="00D468A4">
        <w:t>а</w:t>
      </w:r>
      <w:r w:rsidRPr="00D468A4">
        <w:t>осских женщин также работает в сотрудничестве с такими партнерами, как работодатели и коопер</w:t>
      </w:r>
      <w:r w:rsidRPr="00D468A4">
        <w:t>а</w:t>
      </w:r>
      <w:r w:rsidRPr="00D468A4">
        <w:t>тивные агентства, содействуя снижению уровня н</w:t>
      </w:r>
      <w:r w:rsidRPr="00D468A4">
        <w:t>е</w:t>
      </w:r>
      <w:r w:rsidRPr="00D468A4">
        <w:t>грамотности женщин, предоставлению сельским женщинам лучшего образования, повышению их дохода и обеспечению их доступа к медицинским услугам. Женщины находятся в особенно неблаг</w:t>
      </w:r>
      <w:r w:rsidRPr="00D468A4">
        <w:t>о</w:t>
      </w:r>
      <w:r w:rsidRPr="00D468A4">
        <w:t>приятном положении в силу их огромной загруже</w:t>
      </w:r>
      <w:r w:rsidRPr="00D468A4">
        <w:t>н</w:t>
      </w:r>
      <w:r w:rsidRPr="00D468A4">
        <w:t>ности, что не оставляет им пра</w:t>
      </w:r>
      <w:r w:rsidRPr="00D468A4">
        <w:t>к</w:t>
      </w:r>
      <w:r w:rsidRPr="00D468A4">
        <w:t>тически никакого времени для образования; по этой причине пр</w:t>
      </w:r>
      <w:r w:rsidRPr="00D468A4">
        <w:t>о</w:t>
      </w:r>
      <w:r w:rsidRPr="00D468A4">
        <w:t>граммы борьбы с неграмотностью б</w:t>
      </w:r>
      <w:r w:rsidRPr="00D468A4">
        <w:t>ы</w:t>
      </w:r>
      <w:r w:rsidRPr="00D468A4">
        <w:t>ли включены в программы развития. Также предпринимаются ш</w:t>
      </w:r>
      <w:r w:rsidRPr="00D468A4">
        <w:t>а</w:t>
      </w:r>
      <w:r w:rsidRPr="00D468A4">
        <w:t>ги, направленные на сокращение загруженности женщин; например, поскольку даже маленьких д</w:t>
      </w:r>
      <w:r w:rsidRPr="00D468A4">
        <w:t>е</w:t>
      </w:r>
      <w:r w:rsidRPr="00D468A4">
        <w:t>вочек задействуют для доставки воды, ее прав</w:t>
      </w:r>
      <w:r w:rsidRPr="00D468A4">
        <w:t>и</w:t>
      </w:r>
      <w:r w:rsidRPr="00D468A4">
        <w:t>тельство разработало программу установки в д</w:t>
      </w:r>
      <w:r w:rsidRPr="00D468A4">
        <w:t>е</w:t>
      </w:r>
      <w:r w:rsidRPr="00D468A4">
        <w:t>ревнях водяных насосов в целях уменьшения н</w:t>
      </w:r>
      <w:r w:rsidRPr="00D468A4">
        <w:t>а</w:t>
      </w:r>
      <w:r w:rsidRPr="00D468A4">
        <w:t>грузки на женщин; в стране также осуществл</w:t>
      </w:r>
      <w:r w:rsidRPr="00D468A4">
        <w:t>я</w:t>
      </w:r>
      <w:r w:rsidRPr="00D468A4">
        <w:t>ются программы, направленные на искоренение стере</w:t>
      </w:r>
      <w:r w:rsidRPr="00D468A4">
        <w:t>о</w:t>
      </w:r>
      <w:r w:rsidRPr="00D468A4">
        <w:t>типных представлений о традиционных ролях му</w:t>
      </w:r>
      <w:r w:rsidRPr="00D468A4">
        <w:t>ж</w:t>
      </w:r>
      <w:r w:rsidRPr="00D468A4">
        <w:t>чин и женщин и поощрение мужчин к в</w:t>
      </w:r>
      <w:r w:rsidRPr="00D468A4">
        <w:t>ы</w:t>
      </w:r>
      <w:r w:rsidRPr="00D468A4">
        <w:t>полнению большего круга обязанностей, связанных с восп</w:t>
      </w:r>
      <w:r w:rsidRPr="00D468A4">
        <w:t>и</w:t>
      </w:r>
      <w:r w:rsidRPr="00D468A4">
        <w:t>танием детей и выполнением домашней р</w:t>
      </w:r>
      <w:r w:rsidRPr="00D468A4">
        <w:t>а</w:t>
      </w:r>
      <w:r w:rsidRPr="00D468A4">
        <w:t>боты.</w:t>
      </w:r>
    </w:p>
    <w:p w:rsidR="00904F5E" w:rsidRPr="00D468A4" w:rsidRDefault="00904F5E" w:rsidP="009653FE">
      <w:pPr>
        <w:pStyle w:val="DualTxt"/>
      </w:pPr>
      <w:r w:rsidRPr="00904F5E">
        <w:t>34.</w:t>
      </w:r>
      <w:r w:rsidRPr="00904F5E">
        <w:tab/>
      </w:r>
      <w:r w:rsidRPr="00D468A4">
        <w:t>Она говорит, что положение в области прои</w:t>
      </w:r>
      <w:r w:rsidRPr="00D468A4">
        <w:t>з</w:t>
      </w:r>
      <w:r w:rsidRPr="00D468A4">
        <w:t>водства опия улучшилось; в ряде провинций прои</w:t>
      </w:r>
      <w:r w:rsidRPr="00D468A4">
        <w:t>з</w:t>
      </w:r>
      <w:r w:rsidRPr="00D468A4">
        <w:t>водство опия было ликвидировано, хотя в рамках всей страны производство опия не удастся полн</w:t>
      </w:r>
      <w:r w:rsidRPr="00D468A4">
        <w:t>о</w:t>
      </w:r>
      <w:r w:rsidRPr="00D468A4">
        <w:t>стью искоренить вплоть до 2010 года. Ее прав</w:t>
      </w:r>
      <w:r w:rsidRPr="00D468A4">
        <w:t>и</w:t>
      </w:r>
      <w:r w:rsidRPr="00D468A4">
        <w:t>тельство старается разъяснить женщинам опасн</w:t>
      </w:r>
      <w:r w:rsidRPr="00D468A4">
        <w:t>о</w:t>
      </w:r>
      <w:r w:rsidRPr="00D468A4">
        <w:t>сти, связанные с выращиванием опия, как с точки зрения экологии, так и с точки зрения их собстве</w:t>
      </w:r>
      <w:r w:rsidRPr="00D468A4">
        <w:t>н</w:t>
      </w:r>
      <w:r w:rsidRPr="00D468A4">
        <w:t>ного здоровья; в ряде районов жителей горных пл</w:t>
      </w:r>
      <w:r w:rsidRPr="00D468A4">
        <w:t>е</w:t>
      </w:r>
      <w:r w:rsidRPr="00D468A4">
        <w:t>мен поощряют переселяться в низколежащие ра</w:t>
      </w:r>
      <w:r w:rsidRPr="00D468A4">
        <w:t>й</w:t>
      </w:r>
      <w:r w:rsidRPr="00D468A4">
        <w:t>оны и выращ</w:t>
      </w:r>
      <w:r w:rsidRPr="00D468A4">
        <w:t>и</w:t>
      </w:r>
      <w:r w:rsidRPr="00D468A4">
        <w:t xml:space="preserve">вать альтернативные культуры. Кроме того, в сотрудничестве с Национальной торговой палатой и в соответствии с Законом о развитии и защите женщин (будущий документ </w:t>
      </w:r>
      <w:r w:rsidRPr="00D468A4">
        <w:rPr>
          <w:lang w:val="en-US"/>
        </w:rPr>
        <w:t>CEDAW</w:t>
      </w:r>
      <w:r w:rsidRPr="00D468A4">
        <w:t>/</w:t>
      </w:r>
      <w:r w:rsidR="002E53E3">
        <w:br/>
      </w:r>
      <w:r w:rsidRPr="00D468A4">
        <w:rPr>
          <w:lang w:val="en-US"/>
        </w:rPr>
        <w:t>PSWG</w:t>
      </w:r>
      <w:r w:rsidRPr="00D468A4">
        <w:t>/2005/</w:t>
      </w:r>
      <w:r w:rsidRPr="00D468A4">
        <w:rPr>
          <w:lang w:val="en-US"/>
        </w:rPr>
        <w:t>I</w:t>
      </w:r>
      <w:r w:rsidRPr="00D468A4">
        <w:t>/</w:t>
      </w:r>
      <w:r w:rsidRPr="00D468A4">
        <w:rPr>
          <w:lang w:val="en-US"/>
        </w:rPr>
        <w:t>CRP</w:t>
      </w:r>
      <w:r w:rsidRPr="00D468A4">
        <w:t>.2/</w:t>
      </w:r>
      <w:r w:rsidRPr="00D468A4">
        <w:rPr>
          <w:lang w:val="en-US"/>
        </w:rPr>
        <w:t>Add</w:t>
      </w:r>
      <w:r w:rsidRPr="00D468A4">
        <w:t>.4, ответ на вопрос 1) пре</w:t>
      </w:r>
      <w:r w:rsidRPr="00D468A4">
        <w:t>д</w:t>
      </w:r>
      <w:r w:rsidRPr="00D468A4">
        <w:t>принимаются усилия, направленные на защиту фабри</w:t>
      </w:r>
      <w:r w:rsidRPr="00D468A4">
        <w:t>ч</w:t>
      </w:r>
      <w:r w:rsidRPr="00D468A4">
        <w:t>ных работниц.</w:t>
      </w:r>
    </w:p>
    <w:p w:rsidR="00904F5E" w:rsidRPr="00D468A4" w:rsidRDefault="00904F5E" w:rsidP="009653FE">
      <w:pPr>
        <w:pStyle w:val="DualTxt"/>
      </w:pPr>
      <w:r w:rsidRPr="00904F5E">
        <w:t>35.</w:t>
      </w:r>
      <w:r w:rsidRPr="00904F5E">
        <w:tab/>
      </w:r>
      <w:r w:rsidRPr="00D468A4">
        <w:t>Ее правительство понимает, как легко ВИЧ/СПИД может распространиться по новым м</w:t>
      </w:r>
      <w:r w:rsidRPr="00D468A4">
        <w:t>а</w:t>
      </w:r>
      <w:r w:rsidRPr="00D468A4">
        <w:t>гистралям, связывающим страну с соседними стр</w:t>
      </w:r>
      <w:r w:rsidRPr="00D468A4">
        <w:t>а</w:t>
      </w:r>
      <w:r w:rsidRPr="00D468A4">
        <w:t>нами на севере, и в этой связи в целях повышения осознания населением прилегающих к этим дор</w:t>
      </w:r>
      <w:r w:rsidRPr="00D468A4">
        <w:t>о</w:t>
      </w:r>
      <w:r w:rsidRPr="00D468A4">
        <w:t>гам областей рисков, связанных с ВИЧ/СПИДом, осуществляются специальные программы. Разъя</w:t>
      </w:r>
      <w:r w:rsidRPr="00D468A4">
        <w:t>с</w:t>
      </w:r>
      <w:r w:rsidRPr="00D468A4">
        <w:t>нительная и консультативная работа также веде</w:t>
      </w:r>
      <w:r w:rsidRPr="00D468A4">
        <w:t>т</w:t>
      </w:r>
      <w:r w:rsidRPr="00D468A4">
        <w:t>ся среди лаосских женщин в целях разъяснения им м</w:t>
      </w:r>
      <w:r w:rsidRPr="00D468A4">
        <w:t>е</w:t>
      </w:r>
      <w:r w:rsidRPr="00D468A4">
        <w:t>тодов защиты от возможного зараж</w:t>
      </w:r>
      <w:r w:rsidRPr="00D468A4">
        <w:t>е</w:t>
      </w:r>
      <w:r w:rsidRPr="00D468A4">
        <w:t>ния ВИЧ/</w:t>
      </w:r>
      <w:r w:rsidR="002E53E3">
        <w:br/>
      </w:r>
      <w:r w:rsidRPr="00D468A4">
        <w:t>СПИДом.</w:t>
      </w:r>
    </w:p>
    <w:p w:rsidR="00904F5E" w:rsidRPr="00D468A4" w:rsidRDefault="00904F5E" w:rsidP="009653FE">
      <w:pPr>
        <w:pStyle w:val="DualTxt"/>
      </w:pPr>
      <w:r w:rsidRPr="00904F5E">
        <w:t>36.</w:t>
      </w:r>
      <w:r w:rsidRPr="00904F5E">
        <w:tab/>
      </w:r>
      <w:r w:rsidRPr="00D468A4">
        <w:t>Союз лаосских женщин старается раз</w:t>
      </w:r>
      <w:r w:rsidRPr="00D468A4">
        <w:t>ъ</w:t>
      </w:r>
      <w:r w:rsidRPr="00D468A4">
        <w:t>яснить супругам их права в отношении прав</w:t>
      </w:r>
      <w:r w:rsidRPr="00D468A4">
        <w:t>о</w:t>
      </w:r>
      <w:r w:rsidRPr="00D468A4">
        <w:t>вых титулов на землю. Частично проблема заключалась в пр</w:t>
      </w:r>
      <w:r w:rsidRPr="00D468A4">
        <w:t>о</w:t>
      </w:r>
      <w:r w:rsidRPr="00D468A4">
        <w:t>шлом в том, что женщины были чересчур заняты друг</w:t>
      </w:r>
      <w:r w:rsidRPr="00D468A4">
        <w:t>и</w:t>
      </w:r>
      <w:r w:rsidRPr="00D468A4">
        <w:t>ми вопросами, чтобы уделять достаточно внимания своим з</w:t>
      </w:r>
      <w:r w:rsidRPr="00D468A4">
        <w:t>е</w:t>
      </w:r>
      <w:r w:rsidRPr="00D468A4">
        <w:t>мельным правам; вместе с тем, в настоящее время они все больше и больше осозн</w:t>
      </w:r>
      <w:r w:rsidRPr="00D468A4">
        <w:t>а</w:t>
      </w:r>
      <w:r w:rsidRPr="00D468A4">
        <w:t>ют эти права. Возможно, лаосские женщины сли</w:t>
      </w:r>
      <w:r w:rsidRPr="00D468A4">
        <w:t>ш</w:t>
      </w:r>
      <w:r w:rsidRPr="00D468A4">
        <w:t>ком уступчивы и попросту позволяют мужчинам управлять домашним хозяйством. В стремлении защитить интересы лаосских женщин Союз лао</w:t>
      </w:r>
      <w:r w:rsidRPr="00D468A4">
        <w:t>с</w:t>
      </w:r>
      <w:r w:rsidRPr="00D468A4">
        <w:t>ских женщин предложил, что в случае развода, к</w:t>
      </w:r>
      <w:r w:rsidRPr="00D468A4">
        <w:t>о</w:t>
      </w:r>
      <w:r w:rsidRPr="00D468A4">
        <w:t>гда в разводе виновен мужчина, что, как правило, и происходит, две третьих общего нажитого в браке им</w:t>
      </w:r>
      <w:r w:rsidRPr="00D468A4">
        <w:t>у</w:t>
      </w:r>
      <w:r w:rsidRPr="00D468A4">
        <w:t>щества должны быть переданы женщине.</w:t>
      </w:r>
    </w:p>
    <w:p w:rsidR="00904F5E" w:rsidRPr="009653FE" w:rsidRDefault="00904F5E" w:rsidP="009653FE">
      <w:pPr>
        <w:pStyle w:val="DualTxt"/>
        <w:spacing w:after="0" w:line="120" w:lineRule="exact"/>
        <w:rPr>
          <w:sz w:val="10"/>
        </w:rPr>
      </w:pPr>
    </w:p>
    <w:p w:rsidR="00904F5E" w:rsidRPr="00D468A4" w:rsidRDefault="00904F5E" w:rsidP="009653FE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rPr>
          <w:lang w:val="en-US"/>
        </w:rPr>
        <w:tab/>
      </w:r>
      <w:r>
        <w:rPr>
          <w:lang w:val="en-US"/>
        </w:rPr>
        <w:tab/>
      </w:r>
      <w:r w:rsidRPr="00D468A4">
        <w:t>Статьи 15 и 16</w:t>
      </w:r>
    </w:p>
    <w:p w:rsidR="00904F5E" w:rsidRPr="009653FE" w:rsidRDefault="00904F5E" w:rsidP="009653FE">
      <w:pPr>
        <w:pStyle w:val="DualTxt"/>
        <w:spacing w:after="0" w:line="120" w:lineRule="exact"/>
        <w:rPr>
          <w:sz w:val="10"/>
        </w:rPr>
      </w:pPr>
    </w:p>
    <w:p w:rsidR="00904F5E" w:rsidRPr="00D468A4" w:rsidRDefault="00904F5E" w:rsidP="009653FE">
      <w:pPr>
        <w:pStyle w:val="DualTxt"/>
      </w:pPr>
      <w:r w:rsidRPr="00904F5E">
        <w:t>37.</w:t>
      </w:r>
      <w:r w:rsidRPr="00904F5E">
        <w:tab/>
      </w:r>
      <w:r w:rsidRPr="00D468A4">
        <w:rPr>
          <w:b/>
        </w:rPr>
        <w:t>Г-жа Тан</w:t>
      </w:r>
      <w:r w:rsidRPr="00D468A4">
        <w:t xml:space="preserve"> выражает озабоченность по п</w:t>
      </w:r>
      <w:r w:rsidRPr="00D468A4">
        <w:t>о</w:t>
      </w:r>
      <w:r w:rsidRPr="00D468A4">
        <w:t>воду того, что, хотя мужчины и женщины имеют право вступать в законный брак по до</w:t>
      </w:r>
      <w:r w:rsidRPr="00D468A4">
        <w:t>с</w:t>
      </w:r>
      <w:r w:rsidRPr="00D468A4">
        <w:t>тижении 18 лет, в нек</w:t>
      </w:r>
      <w:r w:rsidRPr="00D468A4">
        <w:t>о</w:t>
      </w:r>
      <w:r w:rsidRPr="00D468A4">
        <w:t>торых случаях брак возможен и в возрасте 15 лет (</w:t>
      </w:r>
      <w:r w:rsidRPr="00D468A4">
        <w:rPr>
          <w:lang w:val="en-US"/>
        </w:rPr>
        <w:t>CEDAW</w:t>
      </w:r>
      <w:r w:rsidRPr="00D468A4">
        <w:t>/</w:t>
      </w:r>
      <w:r w:rsidRPr="00D468A4">
        <w:rPr>
          <w:lang w:val="en-US"/>
        </w:rPr>
        <w:t>C</w:t>
      </w:r>
      <w:r w:rsidRPr="00D468A4">
        <w:t>/</w:t>
      </w:r>
      <w:r w:rsidRPr="00D468A4">
        <w:rPr>
          <w:lang w:val="en-US"/>
        </w:rPr>
        <w:t>LAO</w:t>
      </w:r>
      <w:r w:rsidRPr="00D468A4">
        <w:t>/1-5, стр. 87); это положение может быть использов</w:t>
      </w:r>
      <w:r w:rsidRPr="00D468A4">
        <w:t>а</w:t>
      </w:r>
      <w:r w:rsidRPr="00D468A4">
        <w:t>но для того, чтобы обойти установленный теоретический минимальный во</w:t>
      </w:r>
      <w:r w:rsidRPr="00D468A4">
        <w:t>з</w:t>
      </w:r>
      <w:r w:rsidRPr="00D468A4">
        <w:t>раст для вступления в брак и о</w:t>
      </w:r>
      <w:r w:rsidRPr="00D468A4">
        <w:t>п</w:t>
      </w:r>
      <w:r w:rsidRPr="00D468A4">
        <w:t>равдать раннее вступл</w:t>
      </w:r>
      <w:r w:rsidRPr="00D468A4">
        <w:t>е</w:t>
      </w:r>
      <w:r w:rsidRPr="00D468A4">
        <w:t>ние в брак. Она также обеспокоена тем, что низкие показатели насилия в семье могут п</w:t>
      </w:r>
      <w:r w:rsidRPr="00D468A4">
        <w:t>о</w:t>
      </w:r>
      <w:r w:rsidRPr="00D468A4">
        <w:t>просту означать, что о таком насилии не соо</w:t>
      </w:r>
      <w:r w:rsidRPr="00D468A4">
        <w:t>б</w:t>
      </w:r>
      <w:r w:rsidRPr="00D468A4">
        <w:t>щается; в этой связи она хотела бы узнать, было бы провед</w:t>
      </w:r>
      <w:r w:rsidRPr="00D468A4">
        <w:t>е</w:t>
      </w:r>
      <w:r w:rsidRPr="00D468A4">
        <w:t>но какое-либо тщательное обследование реального положения дел в этой о</w:t>
      </w:r>
      <w:r w:rsidRPr="00D468A4">
        <w:t>б</w:t>
      </w:r>
      <w:r w:rsidRPr="00D468A4">
        <w:t>ласти.</w:t>
      </w:r>
    </w:p>
    <w:p w:rsidR="00904F5E" w:rsidRPr="00D468A4" w:rsidRDefault="00904F5E" w:rsidP="009653FE">
      <w:pPr>
        <w:pStyle w:val="DualTxt"/>
      </w:pPr>
      <w:r w:rsidRPr="00904F5E">
        <w:t>38.</w:t>
      </w:r>
      <w:r w:rsidRPr="00904F5E">
        <w:tab/>
      </w:r>
      <w:r w:rsidRPr="00D468A4">
        <w:rPr>
          <w:b/>
        </w:rPr>
        <w:t>Г-жа Гнакаджа</w:t>
      </w:r>
      <w:r w:rsidRPr="00D468A4">
        <w:t xml:space="preserve"> говорит, что одного вн</w:t>
      </w:r>
      <w:r w:rsidRPr="00D468A4">
        <w:t>е</w:t>
      </w:r>
      <w:r w:rsidRPr="00D468A4">
        <w:t>дрения большего числа учебно-просветительных пр</w:t>
      </w:r>
      <w:r w:rsidRPr="00D468A4">
        <w:t>о</w:t>
      </w:r>
      <w:r w:rsidRPr="00D468A4">
        <w:t>грамм для девочек, проживающих в сельских и отдале</w:t>
      </w:r>
      <w:r w:rsidRPr="00D468A4">
        <w:t>н</w:t>
      </w:r>
      <w:r w:rsidRPr="00D468A4">
        <w:t>ных районах, в целях сокращения числа ранних браков, на которые указывается в письменных отв</w:t>
      </w:r>
      <w:r w:rsidRPr="00D468A4">
        <w:t>е</w:t>
      </w:r>
      <w:r w:rsidRPr="00D468A4">
        <w:t>тах делегации (</w:t>
      </w:r>
      <w:r w:rsidRPr="00D468A4">
        <w:rPr>
          <w:lang w:val="en-US"/>
        </w:rPr>
        <w:t>CEDAW</w:t>
      </w:r>
      <w:r w:rsidRPr="00D468A4">
        <w:t>/</w:t>
      </w:r>
      <w:r w:rsidRPr="00D468A4">
        <w:rPr>
          <w:lang w:val="en-US"/>
        </w:rPr>
        <w:t>PSWG</w:t>
      </w:r>
      <w:r w:rsidRPr="00D468A4">
        <w:t>/2005/</w:t>
      </w:r>
      <w:r w:rsidRPr="00D468A4">
        <w:rPr>
          <w:lang w:val="en-US"/>
        </w:rPr>
        <w:t>I</w:t>
      </w:r>
      <w:r w:rsidRPr="00D468A4">
        <w:t>/</w:t>
      </w:r>
      <w:r w:rsidRPr="00D468A4">
        <w:rPr>
          <w:lang w:val="en-US"/>
        </w:rPr>
        <w:t>CRP</w:t>
      </w:r>
      <w:r w:rsidRPr="00D468A4">
        <w:t>.2/</w:t>
      </w:r>
      <w:r w:rsidRPr="00D468A4">
        <w:rPr>
          <w:lang w:val="en-US"/>
        </w:rPr>
        <w:t>Add</w:t>
      </w:r>
      <w:r w:rsidRPr="00D468A4">
        <w:t>.4, ответ на вопрос 39), недостаточно. Факт заключае</w:t>
      </w:r>
      <w:r w:rsidRPr="00D468A4">
        <w:t>т</w:t>
      </w:r>
      <w:r w:rsidRPr="00D468A4">
        <w:t>ся в том, что в отдельных случаях закон разрешает вступление в брак в возрасте 15 лет; она х</w:t>
      </w:r>
      <w:r w:rsidRPr="00D468A4">
        <w:t>о</w:t>
      </w:r>
      <w:r w:rsidRPr="00D468A4">
        <w:t>тела бы узнать, какие причины могут быть использованы для оправдания заключения брака в раннем возра</w:t>
      </w:r>
      <w:r w:rsidRPr="00D468A4">
        <w:t>с</w:t>
      </w:r>
      <w:r w:rsidRPr="00D468A4">
        <w:t>те. Кроме того, поскольку обязательное образов</w:t>
      </w:r>
      <w:r w:rsidRPr="00D468A4">
        <w:t>а</w:t>
      </w:r>
      <w:r w:rsidRPr="00D468A4">
        <w:t>ние заканчивается в возрасте 10 лет, многие молодые девушки могут считаться готовыми к вступлению в брак к 15 годам, особенно в сельских районах. В этой связи необходимо изм</w:t>
      </w:r>
      <w:r w:rsidRPr="00D468A4">
        <w:t>е</w:t>
      </w:r>
      <w:r w:rsidRPr="00D468A4">
        <w:t>нить закон, с тем чтобы ликвидировать любые исключения из полож</w:t>
      </w:r>
      <w:r w:rsidRPr="00D468A4">
        <w:t>е</w:t>
      </w:r>
      <w:r w:rsidRPr="00D468A4">
        <w:t>ния, предусматрива</w:t>
      </w:r>
      <w:r w:rsidRPr="00D468A4">
        <w:t>ю</w:t>
      </w:r>
      <w:r w:rsidRPr="00D468A4">
        <w:t>щего, что минимальным возрастом вступления в брак я</w:t>
      </w:r>
      <w:r w:rsidRPr="00D468A4">
        <w:t>в</w:t>
      </w:r>
      <w:r w:rsidRPr="00D468A4">
        <w:t>ляются 18 лет.</w:t>
      </w:r>
    </w:p>
    <w:p w:rsidR="00904F5E" w:rsidRPr="00D468A4" w:rsidRDefault="00904F5E" w:rsidP="009653FE">
      <w:pPr>
        <w:pStyle w:val="DualTxt"/>
      </w:pPr>
      <w:r w:rsidRPr="00904F5E">
        <w:t>39.</w:t>
      </w:r>
      <w:r w:rsidRPr="00904F5E">
        <w:tab/>
      </w:r>
      <w:r w:rsidRPr="00D468A4">
        <w:t>Она также обесп</w:t>
      </w:r>
      <w:r w:rsidRPr="00D468A4">
        <w:t>о</w:t>
      </w:r>
      <w:r w:rsidRPr="00D468A4">
        <w:t>коена практикой уплаты приданого за невесту. Хотя в своих письменных о</w:t>
      </w:r>
      <w:r w:rsidRPr="00D468A4">
        <w:t>т</w:t>
      </w:r>
      <w:r w:rsidRPr="00D468A4">
        <w:t>ветах (</w:t>
      </w:r>
      <w:r w:rsidRPr="00D468A4">
        <w:rPr>
          <w:lang w:val="en-US"/>
        </w:rPr>
        <w:t>CEDAW</w:t>
      </w:r>
      <w:r w:rsidRPr="00D468A4">
        <w:t>/</w:t>
      </w:r>
      <w:r w:rsidRPr="00D468A4">
        <w:rPr>
          <w:lang w:val="en-US"/>
        </w:rPr>
        <w:t>PSWG</w:t>
      </w:r>
      <w:r w:rsidRPr="00D468A4">
        <w:t>/2005/</w:t>
      </w:r>
      <w:r w:rsidRPr="00D468A4">
        <w:rPr>
          <w:lang w:val="en-US"/>
        </w:rPr>
        <w:t>I</w:t>
      </w:r>
      <w:r w:rsidRPr="00D468A4">
        <w:t>/</w:t>
      </w:r>
      <w:r w:rsidRPr="00D468A4">
        <w:rPr>
          <w:lang w:val="en-US"/>
        </w:rPr>
        <w:t>CRP</w:t>
      </w:r>
      <w:r w:rsidRPr="00D468A4">
        <w:t>.2/</w:t>
      </w:r>
      <w:r w:rsidRPr="00D468A4">
        <w:rPr>
          <w:lang w:val="en-US"/>
        </w:rPr>
        <w:t>Add</w:t>
      </w:r>
      <w:r w:rsidRPr="00D468A4">
        <w:t>.4, ответ на вопрос 42) делегация указывает, что приданое за невесту служит лишь вознаграждением, вр</w:t>
      </w:r>
      <w:r w:rsidRPr="00D468A4">
        <w:t>у</w:t>
      </w:r>
      <w:r w:rsidRPr="00D468A4">
        <w:t>чаемым родителям невесты за ее воспитание, и не имеет никакого отношения к статусу женщины в браке, факт заключается в том, что сама идея уплаты пр</w:t>
      </w:r>
      <w:r w:rsidRPr="00D468A4">
        <w:t>и</w:t>
      </w:r>
      <w:r w:rsidRPr="00D468A4">
        <w:t>даного за невесту подразумевает своего рода поку</w:t>
      </w:r>
      <w:r w:rsidRPr="00D468A4">
        <w:t>п</w:t>
      </w:r>
      <w:r w:rsidRPr="00D468A4">
        <w:t>ку и утвержд</w:t>
      </w:r>
      <w:r w:rsidRPr="00D468A4">
        <w:t>е</w:t>
      </w:r>
      <w:r w:rsidRPr="00D468A4">
        <w:t>ние превосходства мужчины над женщиной. Она отмечает, что в докладе государс</w:t>
      </w:r>
      <w:r w:rsidRPr="00D468A4">
        <w:t>т</w:t>
      </w:r>
      <w:r w:rsidRPr="00D468A4">
        <w:t>ва-участника (</w:t>
      </w:r>
      <w:r w:rsidRPr="00D468A4">
        <w:rPr>
          <w:lang w:val="en-US"/>
        </w:rPr>
        <w:t>CEDAW</w:t>
      </w:r>
      <w:r w:rsidRPr="00D468A4">
        <w:t>/</w:t>
      </w:r>
      <w:r w:rsidRPr="00D468A4">
        <w:rPr>
          <w:lang w:val="en-US"/>
        </w:rPr>
        <w:t>C</w:t>
      </w:r>
      <w:r w:rsidRPr="00D468A4">
        <w:t>/</w:t>
      </w:r>
      <w:r w:rsidRPr="00D468A4">
        <w:rPr>
          <w:lang w:val="en-US"/>
        </w:rPr>
        <w:t>LAO</w:t>
      </w:r>
      <w:r w:rsidRPr="00D468A4">
        <w:t>/1-5, стр. 19) указ</w:t>
      </w:r>
      <w:r w:rsidRPr="00D468A4">
        <w:t>ы</w:t>
      </w:r>
      <w:r w:rsidRPr="00D468A4">
        <w:t>вается, что внутри меньшинс</w:t>
      </w:r>
      <w:r w:rsidRPr="00D468A4">
        <w:t>т</w:t>
      </w:r>
      <w:r w:rsidRPr="00D468A4">
        <w:t>ва лаотенг женихам приходилось платить выкуп за невесту в 70 проце</w:t>
      </w:r>
      <w:r w:rsidRPr="00D468A4">
        <w:t>н</w:t>
      </w:r>
      <w:r w:rsidRPr="00D468A4">
        <w:t>тов случаев и что внутри этой группы власть в с</w:t>
      </w:r>
      <w:r w:rsidRPr="00D468A4">
        <w:t>е</w:t>
      </w:r>
      <w:r w:rsidRPr="00D468A4">
        <w:t>мье практически полностью пр</w:t>
      </w:r>
      <w:r w:rsidRPr="00D468A4">
        <w:t>и</w:t>
      </w:r>
      <w:r w:rsidRPr="00D468A4">
        <w:t>надлежит мужьям. В рамках группы хмонг женихи платили выкуп за невесту в 67 процентах случаев, и положение же</w:t>
      </w:r>
      <w:r w:rsidRPr="00D468A4">
        <w:t>н</w:t>
      </w:r>
      <w:r w:rsidRPr="00D468A4">
        <w:t>щины в семье является подчиненным мужчине. Г</w:t>
      </w:r>
      <w:r w:rsidRPr="00D468A4">
        <w:t>о</w:t>
      </w:r>
      <w:r w:rsidRPr="00D468A4">
        <w:t>сударство-участник должно пересмотреть свое о</w:t>
      </w:r>
      <w:r w:rsidRPr="00D468A4">
        <w:t>т</w:t>
      </w:r>
      <w:r w:rsidRPr="00D468A4">
        <w:t>ношение к вопросу уплаты приданого за невесту, поскольку данная традиция содействует утвержд</w:t>
      </w:r>
      <w:r w:rsidRPr="00D468A4">
        <w:t>е</w:t>
      </w:r>
      <w:r w:rsidRPr="00D468A4">
        <w:t>нию стереоти</w:t>
      </w:r>
      <w:r w:rsidRPr="00D468A4">
        <w:t>п</w:t>
      </w:r>
      <w:r w:rsidRPr="00D468A4">
        <w:t>ного представления о превосходстве мужчин над женщинами.</w:t>
      </w:r>
    </w:p>
    <w:p w:rsidR="00904F5E" w:rsidRPr="00D468A4" w:rsidRDefault="00904F5E" w:rsidP="009653FE">
      <w:pPr>
        <w:pStyle w:val="DualTxt"/>
      </w:pPr>
      <w:r w:rsidRPr="00904F5E">
        <w:t>40.</w:t>
      </w:r>
      <w:r w:rsidRPr="00904F5E">
        <w:tab/>
      </w:r>
      <w:r w:rsidRPr="00D468A4">
        <w:rPr>
          <w:b/>
        </w:rPr>
        <w:t>Г-н Кьеттисак</w:t>
      </w:r>
      <w:r w:rsidRPr="00D468A4">
        <w:t xml:space="preserve"> (Лаосская Народно-Демократическая Ре</w:t>
      </w:r>
      <w:r w:rsidRPr="00D468A4">
        <w:t>с</w:t>
      </w:r>
      <w:r w:rsidRPr="00D468A4">
        <w:t>публика) говорит, что, хотя вступление в брак и разрешается в ряде случаев в возрасте 15 лет, данное положение отражает улу</w:t>
      </w:r>
      <w:r w:rsidRPr="00D468A4">
        <w:t>ч</w:t>
      </w:r>
      <w:r w:rsidRPr="00D468A4">
        <w:t>шение по сравнению с существовавшим ранее п</w:t>
      </w:r>
      <w:r w:rsidRPr="00D468A4">
        <w:t>о</w:t>
      </w:r>
      <w:r w:rsidRPr="00D468A4">
        <w:t>ложением, когда в сельских районах браки в о</w:t>
      </w:r>
      <w:r w:rsidRPr="00D468A4">
        <w:t>т</w:t>
      </w:r>
      <w:r w:rsidRPr="00D468A4">
        <w:t>дельных случаях заключ</w:t>
      </w:r>
      <w:r w:rsidRPr="00D468A4">
        <w:t>а</w:t>
      </w:r>
      <w:r w:rsidR="002E53E3">
        <w:t>лись в возрасте 12–</w:t>
      </w:r>
      <w:r w:rsidRPr="00D468A4">
        <w:t>13 лет. Вступление в брак может быть, например, разреш</w:t>
      </w:r>
      <w:r w:rsidRPr="00D468A4">
        <w:t>е</w:t>
      </w:r>
      <w:r w:rsidRPr="00D468A4">
        <w:t>но до наступления 18 лет в тех случ</w:t>
      </w:r>
      <w:r w:rsidRPr="00D468A4">
        <w:t>а</w:t>
      </w:r>
      <w:r w:rsidRPr="00D468A4">
        <w:t>ях, когда пара вступает в половые отношения, в результате кот</w:t>
      </w:r>
      <w:r w:rsidRPr="00D468A4">
        <w:t>о</w:t>
      </w:r>
      <w:r w:rsidRPr="00D468A4">
        <w:t>рых наступает беременность, вынуждающая их вступить в брак. Вместе с тем, его правительство старается разъяснить родит</w:t>
      </w:r>
      <w:r w:rsidRPr="00D468A4">
        <w:t>е</w:t>
      </w:r>
      <w:r w:rsidRPr="00D468A4">
        <w:t>лям и населению, что брак не должен заключаться до достижения возра</w:t>
      </w:r>
      <w:r w:rsidRPr="00D468A4">
        <w:t>с</w:t>
      </w:r>
      <w:r w:rsidRPr="00D468A4">
        <w:t>та 18 лет, и аналогичные усилия предпринимаются также в рамках школьных уче</w:t>
      </w:r>
      <w:r w:rsidRPr="00D468A4">
        <w:t>б</w:t>
      </w:r>
      <w:r w:rsidRPr="00D468A4">
        <w:t>ных программ. Что касается вопроса о насилии в семье, то пр</w:t>
      </w:r>
      <w:r w:rsidRPr="00D468A4">
        <w:t>и</w:t>
      </w:r>
      <w:r w:rsidRPr="00D468A4">
        <w:t>чина, по которой были зарегистрированы лишь несколько случаев такого насилия, может з</w:t>
      </w:r>
      <w:r w:rsidRPr="00D468A4">
        <w:t>а</w:t>
      </w:r>
      <w:r w:rsidRPr="00D468A4">
        <w:t>ключаться в том, что в рамках лаосской кул</w:t>
      </w:r>
      <w:r w:rsidRPr="00D468A4">
        <w:t>ь</w:t>
      </w:r>
      <w:r w:rsidRPr="00D468A4">
        <w:t>туры такие вопросы, как физическое насилие, являются постыдными и де</w:t>
      </w:r>
      <w:r w:rsidRPr="00D468A4">
        <w:t>р</w:t>
      </w:r>
      <w:r w:rsidRPr="00D468A4">
        <w:t>жатся в секрете. Он подчеркивает, что бытовое н</w:t>
      </w:r>
      <w:r w:rsidRPr="00D468A4">
        <w:t>а</w:t>
      </w:r>
      <w:r w:rsidRPr="00D468A4">
        <w:t>силие неприемлемо для лаосского общества и по</w:t>
      </w:r>
      <w:r w:rsidRPr="00D468A4">
        <w:t>д</w:t>
      </w:r>
      <w:r w:rsidRPr="00D468A4">
        <w:t>лежит наказанию в соответствии с положениями Закона о развитии и защите же</w:t>
      </w:r>
      <w:r w:rsidRPr="00D468A4">
        <w:t>н</w:t>
      </w:r>
      <w:r w:rsidRPr="00D468A4">
        <w:t>щин.</w:t>
      </w:r>
    </w:p>
    <w:p w:rsidR="00904F5E" w:rsidRPr="00D468A4" w:rsidRDefault="00904F5E" w:rsidP="009653FE">
      <w:pPr>
        <w:pStyle w:val="DualTxt"/>
      </w:pPr>
      <w:r w:rsidRPr="00904F5E">
        <w:t>41.</w:t>
      </w:r>
      <w:r w:rsidRPr="00904F5E">
        <w:tab/>
      </w:r>
      <w:r w:rsidRPr="00D468A4">
        <w:t>В лаосском общ</w:t>
      </w:r>
      <w:r w:rsidRPr="00D468A4">
        <w:t>е</w:t>
      </w:r>
      <w:r w:rsidRPr="00D468A4">
        <w:t>стве не принято считать, что приданое за невесту пре</w:t>
      </w:r>
      <w:r w:rsidRPr="00D468A4">
        <w:t>д</w:t>
      </w:r>
      <w:r w:rsidRPr="00D468A4">
        <w:t>ставляет собой ценность или цену н</w:t>
      </w:r>
      <w:r w:rsidRPr="00D468A4">
        <w:t>е</w:t>
      </w:r>
      <w:r w:rsidRPr="00D468A4">
        <w:t>весты; скорее, приданое представляет собой подарок родителям за воспитание невесты, кот</w:t>
      </w:r>
      <w:r w:rsidRPr="00D468A4">
        <w:t>о</w:t>
      </w:r>
      <w:r w:rsidRPr="00D468A4">
        <w:t>рый стимулирует их принять жениха в семью невесты. Приданое за невесту не определяет пол</w:t>
      </w:r>
      <w:r w:rsidRPr="00D468A4">
        <w:t>о</w:t>
      </w:r>
      <w:r w:rsidRPr="00D468A4">
        <w:t>жения невесты, и даже крупное приданое за невесту не означает, что от невесты ожидается ее подчин</w:t>
      </w:r>
      <w:r w:rsidRPr="00D468A4">
        <w:t>е</w:t>
      </w:r>
      <w:r w:rsidRPr="00D468A4">
        <w:t>ние мужу. Сумма приданого за невесту, как прав</w:t>
      </w:r>
      <w:r w:rsidRPr="00D468A4">
        <w:t>и</w:t>
      </w:r>
      <w:r w:rsidRPr="00D468A4">
        <w:t>ло, о</w:t>
      </w:r>
      <w:r w:rsidRPr="00D468A4">
        <w:t>б</w:t>
      </w:r>
      <w:r w:rsidRPr="00D468A4">
        <w:t>суждается родителями наряду с вопросом о разделении расходов на свадьбу; все чаще и ч</w:t>
      </w:r>
      <w:r w:rsidRPr="00D468A4">
        <w:t>а</w:t>
      </w:r>
      <w:r w:rsidRPr="00D468A4">
        <w:t>ще приданое не является большим и носит главным образом символический характер, представляя с</w:t>
      </w:r>
      <w:r w:rsidRPr="00D468A4">
        <w:t>о</w:t>
      </w:r>
      <w:r w:rsidRPr="00D468A4">
        <w:t>бой сумму, основанную на цифре 9, которая являе</w:t>
      </w:r>
      <w:r w:rsidRPr="00D468A4">
        <w:t>т</w:t>
      </w:r>
      <w:r w:rsidRPr="00D468A4">
        <w:t>ся символом счастья.</w:t>
      </w:r>
    </w:p>
    <w:p w:rsidR="00904F5E" w:rsidRPr="00D468A4" w:rsidRDefault="00904F5E" w:rsidP="009653FE">
      <w:pPr>
        <w:pStyle w:val="DualTxt"/>
      </w:pPr>
      <w:r w:rsidRPr="00904F5E">
        <w:t>42.</w:t>
      </w:r>
      <w:r w:rsidRPr="00904F5E">
        <w:tab/>
      </w:r>
      <w:r w:rsidRPr="00D468A4">
        <w:rPr>
          <w:b/>
        </w:rPr>
        <w:t>Г-н Киттикхун</w:t>
      </w:r>
      <w:r w:rsidRPr="00D468A4">
        <w:t xml:space="preserve"> (Лаосская Народно-Демокра</w:t>
      </w:r>
      <w:r w:rsidR="002E53E3">
        <w:softHyphen/>
      </w:r>
      <w:r w:rsidRPr="00D468A4">
        <w:t>тическая Республика) подтверждает, что проблема, связанная с предоставлением пр</w:t>
      </w:r>
      <w:r w:rsidRPr="00D468A4">
        <w:t>а</w:t>
      </w:r>
      <w:r w:rsidRPr="00D468A4">
        <w:t>вовых титулов на землю, может быть урегулирована в рамках разъя</w:t>
      </w:r>
      <w:r w:rsidRPr="00D468A4">
        <w:t>с</w:t>
      </w:r>
      <w:r w:rsidRPr="00D468A4">
        <w:t>нительной работы и обеспечения доверия между партнерами; нынешнее положение заключается в том, что общее имущество в браке регистр</w:t>
      </w:r>
      <w:r w:rsidRPr="00D468A4">
        <w:t>и</w:t>
      </w:r>
      <w:r w:rsidRPr="00D468A4">
        <w:t>руется на имя и мужа, и жены.</w:t>
      </w:r>
    </w:p>
    <w:p w:rsidR="00904F5E" w:rsidRPr="00D468A4" w:rsidRDefault="00904F5E" w:rsidP="009653FE">
      <w:pPr>
        <w:pStyle w:val="DualTxt"/>
      </w:pPr>
      <w:r w:rsidRPr="00904F5E">
        <w:t>43.</w:t>
      </w:r>
      <w:r w:rsidRPr="00904F5E">
        <w:tab/>
      </w:r>
      <w:r w:rsidRPr="00D468A4">
        <w:rPr>
          <w:b/>
        </w:rPr>
        <w:t>Г-жа Пиментель</w:t>
      </w:r>
      <w:r w:rsidRPr="00D468A4">
        <w:t xml:space="preserve"> говорит, что вопрос прост</w:t>
      </w:r>
      <w:r w:rsidRPr="00D468A4">
        <w:t>и</w:t>
      </w:r>
      <w:r w:rsidRPr="00D468A4">
        <w:t>туции является деликатным. Хотя трудно согласит</w:t>
      </w:r>
      <w:r w:rsidRPr="00D468A4">
        <w:t>ь</w:t>
      </w:r>
      <w:r w:rsidRPr="00D468A4">
        <w:t>ся с проституцией, превращающей женщину в предмет, права проституток должны быть защищ</w:t>
      </w:r>
      <w:r w:rsidRPr="00D468A4">
        <w:t>е</w:t>
      </w:r>
      <w:r w:rsidRPr="00D468A4">
        <w:t>ны. Проблема проституции должна в идеале р</w:t>
      </w:r>
      <w:r w:rsidRPr="00D468A4">
        <w:t>е</w:t>
      </w:r>
      <w:r w:rsidRPr="00D468A4">
        <w:t>шаться посредством принятия разъяснител</w:t>
      </w:r>
      <w:r w:rsidRPr="00D468A4">
        <w:t>ь</w:t>
      </w:r>
      <w:r w:rsidRPr="00D468A4">
        <w:t>но-пропагандистских и превентивных мер. Кримин</w:t>
      </w:r>
      <w:r w:rsidRPr="00D468A4">
        <w:t>а</w:t>
      </w:r>
      <w:r w:rsidRPr="00D468A4">
        <w:t>лизация проституции заставляет проституток стр</w:t>
      </w:r>
      <w:r w:rsidRPr="00D468A4">
        <w:t>а</w:t>
      </w:r>
      <w:r w:rsidRPr="00D468A4">
        <w:t>дать дважды, поскольку они уже являются жертв</w:t>
      </w:r>
      <w:r w:rsidRPr="00D468A4">
        <w:t>а</w:t>
      </w:r>
      <w:r w:rsidRPr="00D468A4">
        <w:t>ми нищеты и отсутствия экономических возможн</w:t>
      </w:r>
      <w:r w:rsidRPr="00D468A4">
        <w:t>о</w:t>
      </w:r>
      <w:r w:rsidRPr="00D468A4">
        <w:t>стей, что приводит к их эксплуатации и торговле ими. Государство-участник должно внести попра</w:t>
      </w:r>
      <w:r w:rsidRPr="00D468A4">
        <w:t>в</w:t>
      </w:r>
      <w:r w:rsidRPr="00D468A4">
        <w:t>ки в свое законодательство, с тем чтобы декрим</w:t>
      </w:r>
      <w:r w:rsidRPr="00D468A4">
        <w:t>и</w:t>
      </w:r>
      <w:r w:rsidRPr="00D468A4">
        <w:t>нализировать проституцию.</w:t>
      </w:r>
    </w:p>
    <w:p w:rsidR="00904F5E" w:rsidRPr="00D468A4" w:rsidRDefault="00904F5E" w:rsidP="009653FE">
      <w:pPr>
        <w:pStyle w:val="DualTxt"/>
      </w:pPr>
      <w:r w:rsidRPr="00904F5E">
        <w:t>44.</w:t>
      </w:r>
      <w:r w:rsidRPr="00904F5E">
        <w:tab/>
      </w:r>
      <w:r w:rsidRPr="00D468A4">
        <w:rPr>
          <w:b/>
        </w:rPr>
        <w:t>Г-жа Попеску</w:t>
      </w:r>
      <w:r w:rsidRPr="00D468A4">
        <w:t xml:space="preserve"> говорит, что, хотя она и пон</w:t>
      </w:r>
      <w:r w:rsidRPr="00D468A4">
        <w:t>и</w:t>
      </w:r>
      <w:r w:rsidRPr="00D468A4">
        <w:t>мает многие проблемы, в том числе проблему кол</w:t>
      </w:r>
      <w:r w:rsidRPr="00D468A4">
        <w:t>о</w:t>
      </w:r>
      <w:r w:rsidRPr="00D468A4">
        <w:t>ниального наследия, с которыми сталкивается гос</w:t>
      </w:r>
      <w:r w:rsidRPr="00D468A4">
        <w:t>у</w:t>
      </w:r>
      <w:r w:rsidRPr="00D468A4">
        <w:t>дарство-участник, тем не менее ничто не может о</w:t>
      </w:r>
      <w:r w:rsidRPr="00D468A4">
        <w:t>п</w:t>
      </w:r>
      <w:r w:rsidRPr="00D468A4">
        <w:t>равдать терпимость к любому проявлению дискр</w:t>
      </w:r>
      <w:r w:rsidRPr="00D468A4">
        <w:t>и</w:t>
      </w:r>
      <w:r w:rsidRPr="00D468A4">
        <w:t>минации в отношении женщин. Правительство н</w:t>
      </w:r>
      <w:r w:rsidRPr="00D468A4">
        <w:t>е</w:t>
      </w:r>
      <w:r w:rsidRPr="00D468A4">
        <w:t>сет ответс</w:t>
      </w:r>
      <w:r w:rsidRPr="00D468A4">
        <w:t>т</w:t>
      </w:r>
      <w:r w:rsidRPr="00D468A4">
        <w:t>венность за принятие мер, в том числе мер сотрудничества с международными партнер</w:t>
      </w:r>
      <w:r w:rsidRPr="00D468A4">
        <w:t>а</w:t>
      </w:r>
      <w:r w:rsidRPr="00D468A4">
        <w:t>ми, направленных на пр</w:t>
      </w:r>
      <w:r w:rsidRPr="00D468A4">
        <w:t>е</w:t>
      </w:r>
      <w:r w:rsidRPr="00D468A4">
        <w:t>кращение как прямой, так и косвенной дискриминации в отнош</w:t>
      </w:r>
      <w:r w:rsidRPr="00D468A4">
        <w:t>е</w:t>
      </w:r>
      <w:r w:rsidRPr="00D468A4">
        <w:t>нии женщин. Хотя радикальные изменения не могут быть до</w:t>
      </w:r>
      <w:r w:rsidRPr="00D468A4">
        <w:t>с</w:t>
      </w:r>
      <w:r w:rsidRPr="00D468A4">
        <w:t>тигнуты быстро, Комитет, рассматривая периодич</w:t>
      </w:r>
      <w:r w:rsidRPr="00D468A4">
        <w:t>е</w:t>
      </w:r>
      <w:r w:rsidRPr="00D468A4">
        <w:t>ские доклады, стремится оказать помощь госуда</w:t>
      </w:r>
      <w:r w:rsidRPr="00D468A4">
        <w:t>р</w:t>
      </w:r>
      <w:r w:rsidRPr="00D468A4">
        <w:t>ству-участнику в выполнении им своих обяз</w:t>
      </w:r>
      <w:r w:rsidRPr="00D468A4">
        <w:t>а</w:t>
      </w:r>
      <w:r w:rsidRPr="00D468A4">
        <w:t>тельств в соответствии с Конвенцией в целях обе</w:t>
      </w:r>
      <w:r w:rsidRPr="00D468A4">
        <w:t>с</w:t>
      </w:r>
      <w:r w:rsidRPr="00D468A4">
        <w:t>печения экономических и политических прав и во</w:t>
      </w:r>
      <w:r w:rsidRPr="00D468A4">
        <w:t>з</w:t>
      </w:r>
      <w:r w:rsidRPr="00D468A4">
        <w:t>можностей женщин на благо семей и обществ в ц</w:t>
      </w:r>
      <w:r w:rsidRPr="00D468A4">
        <w:t>е</w:t>
      </w:r>
      <w:r w:rsidRPr="00D468A4">
        <w:t>лом.</w:t>
      </w:r>
    </w:p>
    <w:p w:rsidR="00904F5E" w:rsidRDefault="00904F5E" w:rsidP="009653FE">
      <w:pPr>
        <w:pStyle w:val="DualTxt"/>
        <w:rPr>
          <w:lang w:val="en-US"/>
        </w:rPr>
      </w:pPr>
      <w:r w:rsidRPr="00904F5E">
        <w:t>45.</w:t>
      </w:r>
      <w:r w:rsidRPr="00904F5E">
        <w:tab/>
      </w:r>
      <w:r w:rsidRPr="00D468A4">
        <w:rPr>
          <w:b/>
        </w:rPr>
        <w:t>Г-жа Пхолсена</w:t>
      </w:r>
      <w:r w:rsidRPr="00D468A4">
        <w:t xml:space="preserve"> (Лаосская Народно-Демокра</w:t>
      </w:r>
      <w:r w:rsidR="00485B37">
        <w:softHyphen/>
      </w:r>
      <w:r w:rsidRPr="00D468A4">
        <w:t>тическая Республика) благодарит членов Комитета за живой интерес, проявленный ими к п</w:t>
      </w:r>
      <w:r w:rsidRPr="00D468A4">
        <w:t>о</w:t>
      </w:r>
      <w:r w:rsidRPr="00D468A4">
        <w:t>ложению женщин в Лаосской Н</w:t>
      </w:r>
      <w:r w:rsidRPr="00D468A4">
        <w:t>а</w:t>
      </w:r>
      <w:r w:rsidRPr="00D468A4">
        <w:t>родно-Демократической Республике. Она выражает признательность за пр</w:t>
      </w:r>
      <w:r w:rsidRPr="00D468A4">
        <w:t>е</w:t>
      </w:r>
      <w:r w:rsidRPr="00D468A4">
        <w:t>доставленную возможность ознакомиться с пол</w:t>
      </w:r>
      <w:r w:rsidRPr="00D468A4">
        <w:t>о</w:t>
      </w:r>
      <w:r w:rsidRPr="00D468A4">
        <w:t>жением в области прав женщин в других странах и подчеркивает приверженность правительства ее страны делу содействия улучш</w:t>
      </w:r>
      <w:r w:rsidRPr="00D468A4">
        <w:t>е</w:t>
      </w:r>
      <w:r w:rsidRPr="00D468A4">
        <w:t>нию положения женщин. Оказание междунаро</w:t>
      </w:r>
      <w:r w:rsidRPr="00D468A4">
        <w:t>д</w:t>
      </w:r>
      <w:r w:rsidRPr="00D468A4">
        <w:t>ной поддержки делу обеспечения прав же</w:t>
      </w:r>
      <w:r w:rsidRPr="00D468A4">
        <w:t>н</w:t>
      </w:r>
      <w:r w:rsidRPr="00D468A4">
        <w:t>щин, в том числе в контексте процесса пре</w:t>
      </w:r>
      <w:r w:rsidRPr="00D468A4">
        <w:t>д</w:t>
      </w:r>
      <w:r w:rsidRPr="00D468A4">
        <w:t>ставления докладов Комитета, имеет чрезвычайно важное значение, и она будет с нете</w:t>
      </w:r>
      <w:r w:rsidRPr="00D468A4">
        <w:t>р</w:t>
      </w:r>
      <w:r w:rsidRPr="00D468A4">
        <w:t>пением ждать выводов и рекоме</w:t>
      </w:r>
      <w:r w:rsidRPr="00D468A4">
        <w:t>н</w:t>
      </w:r>
      <w:r w:rsidRPr="00D468A4">
        <w:t>даций Комитета.</w:t>
      </w:r>
    </w:p>
    <w:p w:rsidR="00904F5E" w:rsidRPr="009653FE" w:rsidRDefault="00904F5E" w:rsidP="009653FE">
      <w:pPr>
        <w:pStyle w:val="DualTxt"/>
        <w:spacing w:after="0" w:line="120" w:lineRule="exact"/>
        <w:rPr>
          <w:sz w:val="10"/>
          <w:lang w:val="en-US"/>
        </w:rPr>
      </w:pPr>
    </w:p>
    <w:p w:rsidR="00904F5E" w:rsidRPr="00D468A4" w:rsidRDefault="002E53E3" w:rsidP="009653FE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rPr>
          <w:lang w:val="en-US"/>
        </w:rPr>
        <w:tab/>
      </w:r>
      <w:r w:rsidR="00904F5E" w:rsidRPr="00D468A4">
        <w:t>Заседание закрывается в 17 ч. 25 м.</w:t>
      </w:r>
    </w:p>
    <w:p w:rsidR="00904F5E" w:rsidRPr="00D468A4" w:rsidRDefault="00904F5E" w:rsidP="009653FE">
      <w:pPr>
        <w:pStyle w:val="DualTxt"/>
      </w:pPr>
    </w:p>
    <w:p w:rsidR="00073F3E" w:rsidRPr="00C16D92" w:rsidRDefault="00073F3E" w:rsidP="009653FE">
      <w:pPr>
        <w:pStyle w:val="DualTxt"/>
      </w:pPr>
    </w:p>
    <w:sectPr w:rsidR="00073F3E" w:rsidRPr="00C16D92" w:rsidSect="009653FE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  <w:docGrid w:linePitch="28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5-07-14T08:43:00Z" w:initials="Start">
    <w:p w:rsidR="00485B37" w:rsidRPr="00B958AA" w:rsidRDefault="00485B37">
      <w:pPr>
        <w:pStyle w:val="CommentText"/>
        <w:rPr>
          <w:lang w:val="en-US"/>
        </w:rPr>
      </w:pPr>
      <w:r>
        <w:fldChar w:fldCharType="begin"/>
      </w:r>
      <w:r w:rsidRPr="00B958AA">
        <w:rPr>
          <w:rStyle w:val="CommentReference"/>
          <w:lang w:val="en-US"/>
        </w:rPr>
        <w:instrText xml:space="preserve"> </w:instrText>
      </w:r>
      <w:r w:rsidRPr="00B958AA">
        <w:rPr>
          <w:lang w:val="en-US"/>
        </w:rPr>
        <w:instrText>PAGE \# "'Page: '#'</w:instrText>
      </w:r>
      <w:r w:rsidRPr="00B958AA">
        <w:rPr>
          <w:lang w:val="en-US"/>
        </w:rPr>
        <w:br/>
        <w:instrText>'"</w:instrText>
      </w:r>
      <w:r w:rsidRPr="00B958AA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B958AA">
        <w:rPr>
          <w:lang w:val="en-US"/>
        </w:rPr>
        <w:t>&lt;&lt;ODS JOB NO&gt;&gt;N0521332R&lt;&lt;ODS JOB NO&gt;&gt;</w:t>
      </w:r>
    </w:p>
    <w:p w:rsidR="00485B37" w:rsidRPr="00B958AA" w:rsidRDefault="00485B37">
      <w:pPr>
        <w:pStyle w:val="CommentText"/>
        <w:rPr>
          <w:lang w:val="en-US"/>
        </w:rPr>
      </w:pPr>
      <w:r w:rsidRPr="00B958AA">
        <w:rPr>
          <w:lang w:val="en-US"/>
        </w:rPr>
        <w:t>&lt;&lt;ODS DOC SYMBOL1&gt;&gt;CEDAW/C/SR.676&lt;&lt;ODS DOC SYMBOL1&gt;&gt;</w:t>
      </w:r>
    </w:p>
    <w:p w:rsidR="00485B37" w:rsidRPr="00B958AA" w:rsidRDefault="00485B37">
      <w:pPr>
        <w:pStyle w:val="CommentText"/>
        <w:rPr>
          <w:lang w:val="en-US"/>
        </w:rPr>
      </w:pPr>
      <w:r w:rsidRPr="00B958AA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4A7B" w:rsidRDefault="005C4A7B" w:rsidP="00C16D92">
      <w:r>
        <w:separator/>
      </w:r>
    </w:p>
  </w:endnote>
  <w:endnote w:type="continuationSeparator" w:id="0">
    <w:p w:rsidR="005C4A7B" w:rsidRDefault="005C4A7B" w:rsidP="00C16D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485B37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485B37" w:rsidRPr="00C16D92" w:rsidRDefault="00485B37" w:rsidP="00C16D92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CD763C">
            <w:t>10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485B37" w:rsidRPr="00C16D92" w:rsidRDefault="00485B37" w:rsidP="00C16D92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05-21332</w:t>
          </w:r>
          <w:r>
            <w:rPr>
              <w:b w:val="0"/>
              <w:sz w:val="14"/>
            </w:rPr>
            <w:fldChar w:fldCharType="end"/>
          </w:r>
        </w:p>
      </w:tc>
    </w:tr>
  </w:tbl>
  <w:p w:rsidR="00485B37" w:rsidRPr="00C16D92" w:rsidRDefault="00485B37" w:rsidP="00C16D9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485B37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485B37" w:rsidRPr="00C16D92" w:rsidRDefault="00485B37" w:rsidP="00C16D92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05-21332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485B37" w:rsidRPr="00C16D92" w:rsidRDefault="00485B37" w:rsidP="00C16D92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CD763C">
            <w:t>9</w:t>
          </w:r>
          <w:r>
            <w:fldChar w:fldCharType="end"/>
          </w:r>
        </w:p>
      </w:tc>
    </w:tr>
  </w:tbl>
  <w:p w:rsidR="00485B37" w:rsidRPr="00C16D92" w:rsidRDefault="00485B37" w:rsidP="00C16D92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5B37" w:rsidRDefault="00485B37" w:rsidP="00C16D92">
    <w:pPr>
      <w:pStyle w:val="Footer"/>
      <w:pBdr>
        <w:top w:val="single" w:sz="2" w:space="1" w:color="auto"/>
      </w:pBdr>
      <w:rPr>
        <w:sz w:val="2"/>
      </w:rPr>
    </w:pPr>
  </w:p>
  <w:p w:rsidR="00485B37" w:rsidRDefault="00485B37" w:rsidP="00C16D92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485B37" w:rsidRDefault="00485B37" w:rsidP="00C16D92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485B37" w:rsidRDefault="00485B37" w:rsidP="00C16D92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485B37" w:rsidRDefault="00485B37" w:rsidP="00C16D92">
    <w:pPr>
      <w:pStyle w:val="FootnoteText"/>
      <w:spacing w:line="120" w:lineRule="exact"/>
      <w:ind w:left="1267" w:right="1267" w:firstLine="0"/>
      <w:rPr>
        <w:sz w:val="10"/>
      </w:rPr>
    </w:pPr>
  </w:p>
  <w:p w:rsidR="00485B37" w:rsidRDefault="00485B37" w:rsidP="00C16D92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05-21332 (R)</w:t>
    </w:r>
    <w:r>
      <w:rPr>
        <w:b w:val="0"/>
        <w:sz w:val="20"/>
      </w:rPr>
      <w:fldChar w:fldCharType="end"/>
    </w:r>
  </w:p>
  <w:p w:rsidR="00485B37" w:rsidRPr="00C16D92" w:rsidRDefault="00485B37" w:rsidP="00C16D92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>
      <w:rPr>
        <w:rFonts w:ascii="Barcode 3 of 9 by request" w:hAnsi="Barcode 3 of 9 by request"/>
        <w:b w:val="0"/>
        <w:sz w:val="24"/>
      </w:rPr>
      <w:t>*0521332*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4A7B" w:rsidRDefault="005C4A7B" w:rsidP="00C16D92">
      <w:r>
        <w:separator/>
      </w:r>
    </w:p>
  </w:footnote>
  <w:footnote w:type="continuationSeparator" w:id="0">
    <w:p w:rsidR="005C4A7B" w:rsidRDefault="005C4A7B" w:rsidP="00C16D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485B37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485B37" w:rsidRPr="00C16D92" w:rsidRDefault="00485B37" w:rsidP="00C16D92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CEDAW/C/SR.676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485B37" w:rsidRDefault="00485B37" w:rsidP="00C16D92">
          <w:pPr>
            <w:pStyle w:val="Header"/>
          </w:pPr>
        </w:p>
      </w:tc>
    </w:tr>
  </w:tbl>
  <w:p w:rsidR="00485B37" w:rsidRPr="00C16D92" w:rsidRDefault="00485B37" w:rsidP="00C16D9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485B37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485B37" w:rsidRDefault="00485B37" w:rsidP="00C16D92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485B37" w:rsidRPr="00C16D92" w:rsidRDefault="00485B37" w:rsidP="00C16D92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CEDAW/C/SR.676</w:t>
          </w:r>
          <w:r>
            <w:rPr>
              <w:b/>
            </w:rPr>
            <w:fldChar w:fldCharType="end"/>
          </w:r>
        </w:p>
      </w:tc>
    </w:tr>
  </w:tbl>
  <w:p w:rsidR="00485B37" w:rsidRPr="00C16D92" w:rsidRDefault="00485B37" w:rsidP="00C16D92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485B37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485B37" w:rsidRPr="00C16D92" w:rsidRDefault="00485B37" w:rsidP="00C16D92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485B37" w:rsidRDefault="00485B37" w:rsidP="00C16D92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485B37" w:rsidRPr="00C16D92" w:rsidRDefault="00485B37" w:rsidP="00C16D92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/C/SR.676</w:t>
          </w:r>
        </w:p>
      </w:tc>
    </w:tr>
    <w:tr w:rsidR="00485B37" w:rsidRPr="00B958AA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85B37" w:rsidRDefault="00485B37" w:rsidP="00C16D92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485B37" w:rsidRPr="00C16D92" w:rsidRDefault="00485B37" w:rsidP="00C16D92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85B37" w:rsidRPr="00C16D92" w:rsidRDefault="00485B37" w:rsidP="00C16D92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85B37" w:rsidRPr="00B958AA" w:rsidRDefault="00485B37" w:rsidP="00C16D92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85B37" w:rsidRPr="00B958AA" w:rsidRDefault="00485B37" w:rsidP="00C16D92">
          <w:pPr>
            <w:spacing w:before="240"/>
            <w:rPr>
              <w:lang w:val="en-US"/>
            </w:rPr>
          </w:pPr>
          <w:r w:rsidRPr="00B958AA">
            <w:rPr>
              <w:lang w:val="en-US"/>
            </w:rPr>
            <w:t>Distr.: General</w:t>
          </w:r>
        </w:p>
        <w:p w:rsidR="00485B37" w:rsidRPr="00B958AA" w:rsidRDefault="00485B37" w:rsidP="00C16D92">
          <w:pPr>
            <w:rPr>
              <w:lang w:val="en-US"/>
            </w:rPr>
          </w:pPr>
          <w:r w:rsidRPr="00B958AA">
            <w:rPr>
              <w:lang w:val="en-US"/>
            </w:rPr>
            <w:t>1</w:t>
          </w:r>
          <w:r>
            <w:rPr>
              <w:lang w:val="en-US"/>
            </w:rPr>
            <w:t>5</w:t>
          </w:r>
          <w:r w:rsidRPr="00B958AA">
            <w:rPr>
              <w:lang w:val="en-US"/>
            </w:rPr>
            <w:t xml:space="preserve"> July 2005</w:t>
          </w:r>
        </w:p>
        <w:p w:rsidR="00485B37" w:rsidRPr="00B958AA" w:rsidRDefault="00485B37" w:rsidP="00C16D92">
          <w:pPr>
            <w:rPr>
              <w:lang w:val="en-US"/>
            </w:rPr>
          </w:pPr>
          <w:r w:rsidRPr="00B958AA">
            <w:rPr>
              <w:lang w:val="en-US"/>
            </w:rPr>
            <w:t>Russian</w:t>
          </w:r>
        </w:p>
        <w:p w:rsidR="00485B37" w:rsidRPr="00B958AA" w:rsidRDefault="00485B37" w:rsidP="00C16D92">
          <w:pPr>
            <w:rPr>
              <w:lang w:val="en-US"/>
            </w:rPr>
          </w:pPr>
          <w:r w:rsidRPr="00B958AA">
            <w:rPr>
              <w:lang w:val="en-US"/>
            </w:rPr>
            <w:t>Original: English</w:t>
          </w:r>
        </w:p>
      </w:tc>
    </w:tr>
  </w:tbl>
  <w:p w:rsidR="00485B37" w:rsidRPr="00C16D92" w:rsidRDefault="00485B37" w:rsidP="00C16D92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18F1357"/>
    <w:multiLevelType w:val="singleLevel"/>
    <w:tmpl w:val="1A58FA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i w:val="0"/>
      </w:rPr>
    </w:lvl>
  </w:abstractNum>
  <w:abstractNum w:abstractNumId="6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7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8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7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8"/>
  </w:num>
  <w:num w:numId="13">
    <w:abstractNumId w:val="6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en-US" w:vendorID="64" w:dllVersion="131078" w:nlCheck="1" w:checkStyle="1"/>
  <w:activeWritingStyle w:appName="MSWord" w:lang="ru-RU" w:vendorID="1" w:dllVersion="512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105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521332*"/>
    <w:docVar w:name="CreationDt" w:val="14/07/2005 8:42::59"/>
    <w:docVar w:name="DocCategory" w:val="SROthers"/>
    <w:docVar w:name="DocType" w:val="Final"/>
    <w:docVar w:name="FooterJN" w:val="05-21332"/>
    <w:docVar w:name="jobn" w:val="05-21332 (R)"/>
    <w:docVar w:name="jobnDT" w:val="05-21332 (R)   140705"/>
    <w:docVar w:name="jobnDTDT" w:val="05-21332 (R)   140705   140705"/>
    <w:docVar w:name="JobNo" w:val="0521332R"/>
    <w:docVar w:name="OandT" w:val=" "/>
    <w:docVar w:name="sss1" w:val="CEDAW/C/SR.676"/>
    <w:docVar w:name="sss2" w:val="-"/>
    <w:docVar w:name="Symbol1" w:val="CEDAW/C/SR.676"/>
    <w:docVar w:name="Symbol2" w:val="-"/>
  </w:docVars>
  <w:rsids>
    <w:rsidRoot w:val="00466189"/>
    <w:rsid w:val="000574B3"/>
    <w:rsid w:val="00073F3E"/>
    <w:rsid w:val="000A0833"/>
    <w:rsid w:val="000E6556"/>
    <w:rsid w:val="00110752"/>
    <w:rsid w:val="00120AFD"/>
    <w:rsid w:val="00145EDF"/>
    <w:rsid w:val="00165B45"/>
    <w:rsid w:val="001C0E02"/>
    <w:rsid w:val="001C3303"/>
    <w:rsid w:val="001D2D6F"/>
    <w:rsid w:val="001F3638"/>
    <w:rsid w:val="00212CD7"/>
    <w:rsid w:val="00264D84"/>
    <w:rsid w:val="0027357B"/>
    <w:rsid w:val="002D1002"/>
    <w:rsid w:val="002E53E3"/>
    <w:rsid w:val="00341B83"/>
    <w:rsid w:val="00366416"/>
    <w:rsid w:val="00367CB3"/>
    <w:rsid w:val="00403A98"/>
    <w:rsid w:val="004072DF"/>
    <w:rsid w:val="00466189"/>
    <w:rsid w:val="00485B37"/>
    <w:rsid w:val="004D1FE3"/>
    <w:rsid w:val="004E18FE"/>
    <w:rsid w:val="00506302"/>
    <w:rsid w:val="0054195D"/>
    <w:rsid w:val="00594F8B"/>
    <w:rsid w:val="005C4A7B"/>
    <w:rsid w:val="00627A49"/>
    <w:rsid w:val="00630551"/>
    <w:rsid w:val="006830AE"/>
    <w:rsid w:val="00690506"/>
    <w:rsid w:val="006D5285"/>
    <w:rsid w:val="00785426"/>
    <w:rsid w:val="00792476"/>
    <w:rsid w:val="007A67F6"/>
    <w:rsid w:val="00800306"/>
    <w:rsid w:val="0085797A"/>
    <w:rsid w:val="008C6434"/>
    <w:rsid w:val="00904F5E"/>
    <w:rsid w:val="009653FE"/>
    <w:rsid w:val="00965C84"/>
    <w:rsid w:val="009A61CC"/>
    <w:rsid w:val="009D54B0"/>
    <w:rsid w:val="009F7304"/>
    <w:rsid w:val="00A05053"/>
    <w:rsid w:val="00A421A6"/>
    <w:rsid w:val="00A72BEC"/>
    <w:rsid w:val="00A81398"/>
    <w:rsid w:val="00A901E2"/>
    <w:rsid w:val="00A91B93"/>
    <w:rsid w:val="00AA49E1"/>
    <w:rsid w:val="00AC47CE"/>
    <w:rsid w:val="00AF747A"/>
    <w:rsid w:val="00B24469"/>
    <w:rsid w:val="00B34388"/>
    <w:rsid w:val="00B731D7"/>
    <w:rsid w:val="00B958AA"/>
    <w:rsid w:val="00C16D92"/>
    <w:rsid w:val="00C40F72"/>
    <w:rsid w:val="00CA6C6D"/>
    <w:rsid w:val="00CD763C"/>
    <w:rsid w:val="00D057F6"/>
    <w:rsid w:val="00D11DF2"/>
    <w:rsid w:val="00D37B5E"/>
    <w:rsid w:val="00D87BF9"/>
    <w:rsid w:val="00D97EB4"/>
    <w:rsid w:val="00E02C8B"/>
    <w:rsid w:val="00E10503"/>
    <w:rsid w:val="00E10B18"/>
    <w:rsid w:val="00E66F11"/>
    <w:rsid w:val="00E71C2F"/>
    <w:rsid w:val="00EA1FF6"/>
    <w:rsid w:val="00EB577E"/>
    <w:rsid w:val="00F324A6"/>
    <w:rsid w:val="00F725AE"/>
    <w:rsid w:val="00FA44C5"/>
    <w:rsid w:val="00FB32E5"/>
    <w:rsid w:val="00FB7887"/>
    <w:rsid w:val="00FF0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Single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Pr>
      <w:sz w:val="14"/>
    </w:rPr>
  </w:style>
  <w:style w:type="paragraph" w:styleId="ListContinue2">
    <w:name w:val="List Continue 2"/>
    <w:basedOn w:val="Normal"/>
    <w:next w:val="Normal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BalloonText">
    <w:name w:val="Balloon Text"/>
    <w:basedOn w:val="Normal"/>
    <w:semiHidden/>
    <w:rsid w:val="002D1002"/>
    <w:rPr>
      <w:rFonts w:ascii="Tahoma" w:hAnsi="Tahoma" w:cs="Tahoma"/>
      <w:sz w:val="16"/>
      <w:szCs w:val="16"/>
    </w:rPr>
  </w:style>
  <w:style w:type="paragraph" w:styleId="CommentText">
    <w:name w:val="annotation text"/>
    <w:basedOn w:val="Normal"/>
    <w:semiHidden/>
    <w:rsid w:val="00C16D92"/>
  </w:style>
  <w:style w:type="paragraph" w:styleId="CommentSubject">
    <w:name w:val="annotation subject"/>
    <w:basedOn w:val="CommentText"/>
    <w:next w:val="CommentText"/>
    <w:semiHidden/>
    <w:rsid w:val="00C16D92"/>
    <w:rPr>
      <w:b/>
      <w:bCs/>
    </w:rPr>
  </w:style>
  <w:style w:type="paragraph" w:styleId="BodyTextIndent">
    <w:name w:val="Body Text Indent"/>
    <w:basedOn w:val="Normal"/>
    <w:rsid w:val="00B958AA"/>
    <w:pPr>
      <w:spacing w:line="240" w:lineRule="auto"/>
      <w:ind w:left="1440"/>
    </w:pPr>
    <w:rPr>
      <w:rFonts w:ascii="Tahoma" w:hAnsi="Tahoma"/>
      <w:i/>
      <w:spacing w:val="0"/>
      <w:w w:val="100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</TotalTime>
  <Pages>1</Pages>
  <Words>4660</Words>
  <Characters>31411</Characters>
  <Application>Microsoft Office Word</Application>
  <DocSecurity>4</DocSecurity>
  <Lines>848</Lines>
  <Paragraphs>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36000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Maria.Griaznova_2</dc:creator>
  <cp:keywords/>
  <dc:description/>
  <cp:lastModifiedBy>Maria.Griaznova_2</cp:lastModifiedBy>
  <cp:revision>3</cp:revision>
  <cp:lastPrinted>2005-07-14T07:20:00Z</cp:lastPrinted>
  <dcterms:created xsi:type="dcterms:W3CDTF">2005-07-14T07:22:00Z</dcterms:created>
  <dcterms:modified xsi:type="dcterms:W3CDTF">2005-07-14T07:22:00Z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0521332</vt:lpwstr>
  </property>
  <property fmtid="{D5CDD505-2E9C-101B-9397-08002B2CF9AE}" pid="3" name="Symbol1">
    <vt:lpwstr>CEDAW/C/SR.676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10</vt:lpwstr>
  </property>
  <property fmtid="{D5CDD505-2E9C-101B-9397-08002B2CF9AE}" pid="8" name="Operator">
    <vt:lpwstr>SOKOLOVA</vt:lpwstr>
  </property>
</Properties>
</file>