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2D81433" w14:textId="77777777" w:rsidTr="004C4D99">
        <w:trPr>
          <w:trHeight w:hRule="exact" w:val="851"/>
        </w:trPr>
        <w:tc>
          <w:tcPr>
            <w:tcW w:w="1276" w:type="dxa"/>
            <w:tcBorders>
              <w:bottom w:val="single" w:sz="4" w:space="0" w:color="auto"/>
            </w:tcBorders>
          </w:tcPr>
          <w:p w14:paraId="48B9F431" w14:textId="77777777" w:rsidR="00392B1D" w:rsidRPr="00DB58B5" w:rsidRDefault="00392B1D" w:rsidP="00BA0DD9"/>
        </w:tc>
        <w:tc>
          <w:tcPr>
            <w:tcW w:w="2268" w:type="dxa"/>
            <w:tcBorders>
              <w:bottom w:val="single" w:sz="4" w:space="0" w:color="auto"/>
            </w:tcBorders>
            <w:vAlign w:val="bottom"/>
          </w:tcPr>
          <w:p w14:paraId="20D9CC5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815649" w14:textId="262DA1D6" w:rsidR="00392B1D" w:rsidRPr="00DB58B5" w:rsidRDefault="00BA0DD9" w:rsidP="00BA0DD9">
            <w:pPr>
              <w:jc w:val="right"/>
            </w:pPr>
            <w:r w:rsidRPr="00BA0DD9">
              <w:rPr>
                <w:sz w:val="40"/>
              </w:rPr>
              <w:t>CED</w:t>
            </w:r>
            <w:r>
              <w:t>/C/1/Rev.2</w:t>
            </w:r>
          </w:p>
        </w:tc>
      </w:tr>
      <w:tr w:rsidR="00392B1D" w:rsidRPr="00DB58B5" w14:paraId="6ED5121B" w14:textId="77777777" w:rsidTr="004C4D99">
        <w:trPr>
          <w:trHeight w:hRule="exact" w:val="2835"/>
        </w:trPr>
        <w:tc>
          <w:tcPr>
            <w:tcW w:w="1276" w:type="dxa"/>
            <w:tcBorders>
              <w:top w:val="single" w:sz="4" w:space="0" w:color="auto"/>
              <w:bottom w:val="single" w:sz="12" w:space="0" w:color="auto"/>
            </w:tcBorders>
          </w:tcPr>
          <w:p w14:paraId="568BAEA9" w14:textId="77777777" w:rsidR="00392B1D" w:rsidRPr="00DB58B5" w:rsidRDefault="00392B1D" w:rsidP="004C4D99">
            <w:pPr>
              <w:spacing w:before="120"/>
              <w:jc w:val="center"/>
            </w:pPr>
            <w:r>
              <w:rPr>
                <w:noProof/>
                <w:lang w:eastAsia="fr-CH"/>
              </w:rPr>
              <w:drawing>
                <wp:inline distT="0" distB="0" distL="0" distR="0" wp14:anchorId="1DE9FAE1" wp14:editId="344A5A3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B863D5"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EA5EDBD" w14:textId="77777777" w:rsidR="00392B1D" w:rsidRDefault="00BA0DD9" w:rsidP="004C4D99">
            <w:pPr>
              <w:spacing w:before="240"/>
            </w:pPr>
            <w:r>
              <w:t>Distr. générale</w:t>
            </w:r>
          </w:p>
          <w:p w14:paraId="49A005FA" w14:textId="77777777" w:rsidR="00BA0DD9" w:rsidRDefault="00BA0DD9" w:rsidP="00BA0DD9">
            <w:pPr>
              <w:spacing w:line="240" w:lineRule="exact"/>
            </w:pPr>
            <w:r>
              <w:t>2 avril 2024</w:t>
            </w:r>
          </w:p>
          <w:p w14:paraId="759C3891" w14:textId="77777777" w:rsidR="00BA0DD9" w:rsidRDefault="00BA0DD9" w:rsidP="00BA0DD9">
            <w:pPr>
              <w:spacing w:line="240" w:lineRule="exact"/>
            </w:pPr>
            <w:r>
              <w:t>Français</w:t>
            </w:r>
          </w:p>
          <w:p w14:paraId="07DAC570" w14:textId="0F82A04A" w:rsidR="00BA0DD9" w:rsidRPr="00DB58B5" w:rsidRDefault="00BA0DD9" w:rsidP="00BA0DD9">
            <w:pPr>
              <w:spacing w:line="240" w:lineRule="exact"/>
            </w:pPr>
            <w:r>
              <w:t>Original : anglais</w:t>
            </w:r>
          </w:p>
        </w:tc>
      </w:tr>
    </w:tbl>
    <w:p w14:paraId="7F248D64" w14:textId="77777777" w:rsidR="00392B1D" w:rsidRPr="00D55CFF" w:rsidRDefault="00392B1D" w:rsidP="00392B1D">
      <w:pPr>
        <w:spacing w:before="120"/>
        <w:rPr>
          <w:b/>
          <w:sz w:val="24"/>
          <w:szCs w:val="24"/>
        </w:rPr>
      </w:pPr>
      <w:r w:rsidRPr="00D55CFF">
        <w:rPr>
          <w:b/>
          <w:sz w:val="24"/>
          <w:szCs w:val="24"/>
        </w:rPr>
        <w:t>Comité des disparitions forcées</w:t>
      </w:r>
    </w:p>
    <w:p w14:paraId="14FD4C53" w14:textId="77777777" w:rsidR="00BA0DD9" w:rsidRDefault="00BA0DD9" w:rsidP="00861AA6">
      <w:pPr>
        <w:pStyle w:val="HChG"/>
      </w:pPr>
      <w:r>
        <w:tab/>
      </w:r>
      <w:r>
        <w:tab/>
        <w:t>R</w:t>
      </w:r>
      <w:r w:rsidRPr="00436633">
        <w:t>èglement intérieur</w:t>
      </w:r>
      <w:r w:rsidRPr="00F64C6C">
        <w:rPr>
          <w:rStyle w:val="Appelnotedebasdep"/>
          <w:b w:val="0"/>
          <w:bCs/>
          <w:sz w:val="20"/>
          <w:vertAlign w:val="baseline"/>
        </w:rPr>
        <w:footnoteReference w:customMarkFollows="1" w:id="2"/>
        <w:t>*</w:t>
      </w:r>
    </w:p>
    <w:p w14:paraId="5465BE94" w14:textId="14D018E6" w:rsidR="00BA0DD9" w:rsidRPr="00BA0DD9" w:rsidRDefault="00BA0DD9" w:rsidP="00BA0DD9">
      <w:pPr>
        <w:spacing w:after="120"/>
        <w:rPr>
          <w:sz w:val="28"/>
        </w:rPr>
      </w:pPr>
      <w:r w:rsidRPr="00BA0DD9">
        <w:rPr>
          <w:sz w:val="28"/>
        </w:rPr>
        <w:t>Table des matières</w:t>
      </w:r>
    </w:p>
    <w:p w14:paraId="5BADA716" w14:textId="7C69E4D1" w:rsidR="00BA0DD9" w:rsidRPr="00BA0DD9" w:rsidRDefault="00BA0DD9" w:rsidP="00BA0DD9">
      <w:pPr>
        <w:tabs>
          <w:tab w:val="right" w:pos="9638"/>
        </w:tabs>
        <w:spacing w:after="120"/>
        <w:ind w:left="283"/>
        <w:rPr>
          <w:i/>
          <w:sz w:val="18"/>
        </w:rPr>
      </w:pPr>
      <w:r w:rsidRPr="00BA0DD9">
        <w:rPr>
          <w:i/>
          <w:sz w:val="18"/>
        </w:rPr>
        <w:tab/>
        <w:t>Page</w:t>
      </w:r>
    </w:p>
    <w:p w14:paraId="0D9C4863" w14:textId="77777777" w:rsidR="007841FA" w:rsidRPr="00861AA6" w:rsidRDefault="007841FA" w:rsidP="007841FA">
      <w:pPr>
        <w:tabs>
          <w:tab w:val="left" w:pos="567"/>
          <w:tab w:val="left" w:pos="1559"/>
          <w:tab w:val="left" w:pos="1984"/>
          <w:tab w:val="left" w:leader="dot" w:pos="8787"/>
          <w:tab w:val="right" w:pos="9638"/>
        </w:tabs>
        <w:kinsoku/>
        <w:overflowPunct/>
        <w:autoSpaceDE/>
        <w:autoSpaceDN/>
        <w:adjustRightInd/>
        <w:snapToGrid/>
        <w:spacing w:after="120"/>
        <w:rPr>
          <w:b/>
          <w:bCs/>
        </w:rPr>
      </w:pPr>
      <w:r w:rsidRPr="00861AA6">
        <w:rPr>
          <w:b/>
          <w:bCs/>
        </w:rPr>
        <w:t>Première partie</w:t>
      </w:r>
      <w:r w:rsidRPr="00861AA6">
        <w:rPr>
          <w:b/>
          <w:bCs/>
        </w:rPr>
        <w:br/>
        <w:t>Dispositions générales</w:t>
      </w:r>
    </w:p>
    <w:p w14:paraId="3F91B7BC" w14:textId="77777777" w:rsidR="007841FA" w:rsidRDefault="007841FA" w:rsidP="007841FA">
      <w:pPr>
        <w:tabs>
          <w:tab w:val="right" w:pos="850"/>
          <w:tab w:val="right" w:leader="dot" w:pos="8787"/>
          <w:tab w:val="right" w:pos="9638"/>
        </w:tabs>
        <w:spacing w:after="120"/>
        <w:ind w:left="1134" w:hanging="1134"/>
      </w:pPr>
      <w:r>
        <w:tab/>
        <w:t>I.</w:t>
      </w:r>
      <w:r>
        <w:tab/>
      </w:r>
      <w:r w:rsidRPr="00436633">
        <w:t>Sessions</w:t>
      </w:r>
      <w:r>
        <w:tab/>
      </w:r>
      <w:r>
        <w:tab/>
        <w:t>6</w:t>
      </w:r>
    </w:p>
    <w:p w14:paraId="544282DC" w14:textId="77777777" w:rsidR="007841FA" w:rsidRDefault="007841FA" w:rsidP="007841FA">
      <w:pPr>
        <w:tabs>
          <w:tab w:val="right" w:leader="dot" w:pos="8787"/>
          <w:tab w:val="right" w:pos="9638"/>
        </w:tabs>
        <w:spacing w:after="120"/>
        <w:ind w:left="1559" w:hanging="425"/>
      </w:pPr>
      <w:r>
        <w:t>1.</w:t>
      </w:r>
      <w:r>
        <w:tab/>
      </w:r>
      <w:r w:rsidRPr="00436633">
        <w:t>Sessions</w:t>
      </w:r>
      <w:r>
        <w:tab/>
      </w:r>
      <w:r>
        <w:tab/>
        <w:t>6</w:t>
      </w:r>
    </w:p>
    <w:p w14:paraId="16A30A6A" w14:textId="77777777" w:rsidR="007841FA" w:rsidRDefault="007841FA" w:rsidP="007841FA">
      <w:pPr>
        <w:tabs>
          <w:tab w:val="right" w:leader="dot" w:pos="8787"/>
          <w:tab w:val="right" w:pos="9638"/>
        </w:tabs>
        <w:spacing w:after="120"/>
        <w:ind w:left="1559" w:hanging="425"/>
      </w:pPr>
      <w:r>
        <w:t>2.</w:t>
      </w:r>
      <w:r>
        <w:tab/>
      </w:r>
      <w:r w:rsidRPr="00436633">
        <w:t>Sessions ordinaires</w:t>
      </w:r>
      <w:r>
        <w:tab/>
      </w:r>
      <w:r>
        <w:tab/>
        <w:t>6</w:t>
      </w:r>
    </w:p>
    <w:p w14:paraId="07D34BD8" w14:textId="77777777" w:rsidR="007841FA" w:rsidRDefault="007841FA" w:rsidP="007841FA">
      <w:pPr>
        <w:tabs>
          <w:tab w:val="right" w:leader="dot" w:pos="8787"/>
          <w:tab w:val="right" w:pos="9638"/>
        </w:tabs>
        <w:spacing w:after="120"/>
        <w:ind w:left="1559" w:hanging="425"/>
      </w:pPr>
      <w:r>
        <w:t>3.</w:t>
      </w:r>
      <w:r>
        <w:tab/>
      </w:r>
      <w:r w:rsidRPr="00436633">
        <w:t>Sessions extraordinaires</w:t>
      </w:r>
      <w:r>
        <w:tab/>
      </w:r>
      <w:r>
        <w:tab/>
        <w:t>6</w:t>
      </w:r>
    </w:p>
    <w:p w14:paraId="50114DF2" w14:textId="77777777" w:rsidR="007841FA" w:rsidRDefault="007841FA" w:rsidP="007841FA">
      <w:pPr>
        <w:tabs>
          <w:tab w:val="right" w:leader="dot" w:pos="8787"/>
          <w:tab w:val="right" w:pos="9638"/>
        </w:tabs>
        <w:spacing w:after="120"/>
        <w:ind w:left="1559" w:hanging="425"/>
      </w:pPr>
      <w:r>
        <w:t>4.</w:t>
      </w:r>
      <w:r>
        <w:tab/>
      </w:r>
      <w:r w:rsidRPr="00436633">
        <w:t>Lieu des sessions</w:t>
      </w:r>
      <w:r>
        <w:tab/>
      </w:r>
      <w:r>
        <w:tab/>
        <w:t>6</w:t>
      </w:r>
    </w:p>
    <w:p w14:paraId="42E82AC2" w14:textId="77777777" w:rsidR="007841FA" w:rsidRDefault="007841FA" w:rsidP="007841FA">
      <w:pPr>
        <w:tabs>
          <w:tab w:val="right" w:leader="dot" w:pos="8787"/>
          <w:tab w:val="right" w:pos="9638"/>
        </w:tabs>
        <w:spacing w:after="120"/>
        <w:ind w:left="1559" w:hanging="425"/>
      </w:pPr>
      <w:r>
        <w:t>5.</w:t>
      </w:r>
      <w:r>
        <w:tab/>
      </w:r>
      <w:r w:rsidRPr="00436633">
        <w:t>Notification de la date d</w:t>
      </w:r>
      <w:r>
        <w:t>’</w:t>
      </w:r>
      <w:r w:rsidRPr="00436633">
        <w:t>ouverture des sessions</w:t>
      </w:r>
      <w:r>
        <w:tab/>
      </w:r>
      <w:r>
        <w:tab/>
        <w:t>7</w:t>
      </w:r>
    </w:p>
    <w:p w14:paraId="5FBD3941" w14:textId="77777777" w:rsidR="007841FA" w:rsidRDefault="007841FA" w:rsidP="007841FA">
      <w:pPr>
        <w:tabs>
          <w:tab w:val="right" w:pos="850"/>
          <w:tab w:val="right" w:leader="dot" w:pos="8787"/>
          <w:tab w:val="right" w:pos="9638"/>
        </w:tabs>
        <w:spacing w:after="120"/>
        <w:ind w:left="1134" w:hanging="1134"/>
      </w:pPr>
      <w:bookmarkStart w:id="0" w:name="_Hlk164256431"/>
      <w:r>
        <w:tab/>
        <w:t>II.</w:t>
      </w:r>
      <w:r>
        <w:tab/>
      </w:r>
      <w:r w:rsidRPr="00436633">
        <w:t>Ordre du jour</w:t>
      </w:r>
      <w:r>
        <w:tab/>
      </w:r>
      <w:r>
        <w:tab/>
        <w:t>7</w:t>
      </w:r>
    </w:p>
    <w:bookmarkEnd w:id="0"/>
    <w:p w14:paraId="794A5836" w14:textId="77777777" w:rsidR="007841FA" w:rsidRDefault="007841FA" w:rsidP="007841FA">
      <w:pPr>
        <w:tabs>
          <w:tab w:val="right" w:leader="dot" w:pos="8787"/>
          <w:tab w:val="right" w:pos="9638"/>
        </w:tabs>
        <w:spacing w:after="120"/>
        <w:ind w:left="1559" w:hanging="425"/>
      </w:pPr>
      <w:r>
        <w:t>6.</w:t>
      </w:r>
      <w:r>
        <w:tab/>
      </w:r>
      <w:r w:rsidRPr="00436633">
        <w:t>Ordre du jour provisoire</w:t>
      </w:r>
      <w:r>
        <w:tab/>
      </w:r>
      <w:r>
        <w:tab/>
        <w:t>7</w:t>
      </w:r>
    </w:p>
    <w:p w14:paraId="34271B82" w14:textId="77777777" w:rsidR="007841FA" w:rsidRDefault="007841FA" w:rsidP="007841FA">
      <w:pPr>
        <w:tabs>
          <w:tab w:val="right" w:leader="dot" w:pos="8787"/>
          <w:tab w:val="right" w:pos="9638"/>
        </w:tabs>
        <w:spacing w:after="120"/>
        <w:ind w:left="1559" w:hanging="425"/>
      </w:pPr>
      <w:r>
        <w:t>7.</w:t>
      </w:r>
      <w:r>
        <w:tab/>
      </w:r>
      <w:r w:rsidRPr="00436633">
        <w:t>Distribution de l</w:t>
      </w:r>
      <w:r>
        <w:t>’</w:t>
      </w:r>
      <w:r w:rsidRPr="00436633">
        <w:t>ordre du jour provisoire</w:t>
      </w:r>
      <w:r>
        <w:tab/>
      </w:r>
      <w:r>
        <w:tab/>
        <w:t>7</w:t>
      </w:r>
    </w:p>
    <w:p w14:paraId="5B5728DC" w14:textId="77777777" w:rsidR="007841FA" w:rsidRDefault="007841FA" w:rsidP="007841FA">
      <w:pPr>
        <w:tabs>
          <w:tab w:val="right" w:leader="dot" w:pos="8787"/>
          <w:tab w:val="right" w:pos="9638"/>
        </w:tabs>
        <w:spacing w:after="120"/>
        <w:ind w:left="1559" w:hanging="425"/>
      </w:pPr>
      <w:r>
        <w:t>8.</w:t>
      </w:r>
      <w:r>
        <w:tab/>
      </w:r>
      <w:r w:rsidRPr="00436633">
        <w:t>Adoption de l</w:t>
      </w:r>
      <w:r>
        <w:t>’</w:t>
      </w:r>
      <w:r w:rsidRPr="00436633">
        <w:t>ordre du jour</w:t>
      </w:r>
      <w:r>
        <w:tab/>
      </w:r>
      <w:r>
        <w:tab/>
        <w:t>7</w:t>
      </w:r>
    </w:p>
    <w:p w14:paraId="39C76992" w14:textId="77777777" w:rsidR="007841FA" w:rsidRDefault="007841FA" w:rsidP="007841FA">
      <w:pPr>
        <w:tabs>
          <w:tab w:val="right" w:leader="dot" w:pos="8787"/>
          <w:tab w:val="right" w:pos="9638"/>
        </w:tabs>
        <w:spacing w:after="120"/>
        <w:ind w:left="1559" w:hanging="425"/>
      </w:pPr>
      <w:r>
        <w:t>9.</w:t>
      </w:r>
      <w:r>
        <w:tab/>
      </w:r>
      <w:r w:rsidRPr="00436633">
        <w:t>Révision de l</w:t>
      </w:r>
      <w:r>
        <w:t>’</w:t>
      </w:r>
      <w:r w:rsidRPr="00436633">
        <w:t>ordre du jour</w:t>
      </w:r>
      <w:r>
        <w:tab/>
      </w:r>
      <w:r>
        <w:tab/>
        <w:t>7</w:t>
      </w:r>
    </w:p>
    <w:p w14:paraId="3229E43A" w14:textId="77777777" w:rsidR="007841FA" w:rsidRDefault="007841FA" w:rsidP="007841FA">
      <w:pPr>
        <w:tabs>
          <w:tab w:val="right" w:pos="850"/>
          <w:tab w:val="right" w:leader="dot" w:pos="8787"/>
          <w:tab w:val="right" w:pos="9638"/>
        </w:tabs>
        <w:spacing w:after="120"/>
        <w:ind w:left="1134" w:hanging="1134"/>
      </w:pPr>
      <w:r>
        <w:tab/>
        <w:t>III.</w:t>
      </w:r>
      <w:r>
        <w:tab/>
      </w:r>
      <w:r w:rsidRPr="00436633">
        <w:t>Membres du Comité</w:t>
      </w:r>
      <w:r>
        <w:tab/>
      </w:r>
      <w:r>
        <w:tab/>
        <w:t>7</w:t>
      </w:r>
    </w:p>
    <w:p w14:paraId="0C2544EA" w14:textId="77777777" w:rsidR="007841FA" w:rsidRDefault="007841FA" w:rsidP="007841FA">
      <w:pPr>
        <w:tabs>
          <w:tab w:val="right" w:leader="dot" w:pos="8787"/>
          <w:tab w:val="right" w:pos="9638"/>
        </w:tabs>
        <w:spacing w:after="120"/>
        <w:ind w:left="1559" w:hanging="425"/>
      </w:pPr>
      <w:r>
        <w:t>10.</w:t>
      </w:r>
      <w:r>
        <w:tab/>
      </w:r>
      <w:r w:rsidRPr="00436633">
        <w:t>Membres du Comité</w:t>
      </w:r>
      <w:r>
        <w:tab/>
      </w:r>
      <w:r>
        <w:tab/>
        <w:t>7</w:t>
      </w:r>
    </w:p>
    <w:p w14:paraId="0CD16F32" w14:textId="77777777" w:rsidR="007841FA" w:rsidRDefault="007841FA" w:rsidP="007841FA">
      <w:pPr>
        <w:tabs>
          <w:tab w:val="right" w:leader="dot" w:pos="8787"/>
          <w:tab w:val="right" w:pos="9638"/>
        </w:tabs>
        <w:spacing w:after="120"/>
        <w:ind w:left="1559" w:hanging="425"/>
      </w:pPr>
      <w:r>
        <w:t>11.</w:t>
      </w:r>
      <w:r>
        <w:tab/>
        <w:t>Engagement solennel</w:t>
      </w:r>
      <w:r>
        <w:tab/>
      </w:r>
      <w:r>
        <w:tab/>
        <w:t>8</w:t>
      </w:r>
    </w:p>
    <w:p w14:paraId="59A38EC1" w14:textId="77777777" w:rsidR="007841FA" w:rsidRDefault="007841FA" w:rsidP="007841FA">
      <w:pPr>
        <w:tabs>
          <w:tab w:val="right" w:leader="dot" w:pos="8787"/>
          <w:tab w:val="right" w:pos="9638"/>
        </w:tabs>
        <w:spacing w:after="120"/>
        <w:ind w:left="1559" w:hanging="425"/>
      </w:pPr>
      <w:r>
        <w:t>12.</w:t>
      </w:r>
      <w:r>
        <w:tab/>
      </w:r>
      <w:r w:rsidRPr="00436633">
        <w:t>Mandat</w:t>
      </w:r>
      <w:r>
        <w:tab/>
      </w:r>
      <w:r>
        <w:tab/>
        <w:t>8</w:t>
      </w:r>
    </w:p>
    <w:p w14:paraId="72A867CA" w14:textId="77777777" w:rsidR="007841FA" w:rsidRDefault="007841FA" w:rsidP="007841FA">
      <w:pPr>
        <w:tabs>
          <w:tab w:val="right" w:leader="dot" w:pos="8787"/>
          <w:tab w:val="right" w:pos="9638"/>
        </w:tabs>
        <w:spacing w:after="120"/>
        <w:ind w:left="1559" w:hanging="425"/>
      </w:pPr>
      <w:r>
        <w:t>13.</w:t>
      </w:r>
      <w:r>
        <w:tab/>
      </w:r>
      <w:r w:rsidRPr="00436633">
        <w:t>Vacance fortuite</w:t>
      </w:r>
      <w:r>
        <w:tab/>
      </w:r>
      <w:r>
        <w:tab/>
        <w:t>8</w:t>
      </w:r>
    </w:p>
    <w:p w14:paraId="41A29CE1" w14:textId="77777777" w:rsidR="007841FA" w:rsidRDefault="007841FA" w:rsidP="007841FA">
      <w:pPr>
        <w:tabs>
          <w:tab w:val="right" w:leader="dot" w:pos="8787"/>
          <w:tab w:val="right" w:pos="9638"/>
        </w:tabs>
        <w:spacing w:after="120"/>
        <w:ind w:left="1559" w:hanging="425"/>
      </w:pPr>
      <w:r>
        <w:t>14.</w:t>
      </w:r>
      <w:r>
        <w:tab/>
      </w:r>
      <w:r w:rsidRPr="00436633">
        <w:t>Remplacement en cas de vacance fortuite</w:t>
      </w:r>
      <w:r>
        <w:tab/>
      </w:r>
      <w:r>
        <w:tab/>
        <w:t>8</w:t>
      </w:r>
    </w:p>
    <w:p w14:paraId="16693E2E" w14:textId="77777777" w:rsidR="007841FA" w:rsidRDefault="007841FA" w:rsidP="007841FA">
      <w:pPr>
        <w:tabs>
          <w:tab w:val="right" w:pos="850"/>
          <w:tab w:val="right" w:leader="dot" w:pos="8787"/>
          <w:tab w:val="right" w:pos="9638"/>
        </w:tabs>
        <w:spacing w:after="120"/>
        <w:ind w:left="1134" w:hanging="1134"/>
      </w:pPr>
      <w:r>
        <w:tab/>
        <w:t>IV.</w:t>
      </w:r>
      <w:r>
        <w:tab/>
      </w:r>
      <w:r w:rsidRPr="00436633">
        <w:t>Bureau</w:t>
      </w:r>
      <w:r>
        <w:tab/>
      </w:r>
      <w:r>
        <w:tab/>
        <w:t>9</w:t>
      </w:r>
    </w:p>
    <w:p w14:paraId="5E832767" w14:textId="77777777" w:rsidR="007841FA" w:rsidRDefault="007841FA" w:rsidP="007841FA">
      <w:pPr>
        <w:tabs>
          <w:tab w:val="right" w:leader="dot" w:pos="8787"/>
          <w:tab w:val="right" w:pos="9638"/>
        </w:tabs>
        <w:spacing w:after="120"/>
        <w:ind w:left="1559" w:hanging="425"/>
      </w:pPr>
      <w:r>
        <w:t>15.</w:t>
      </w:r>
      <w:r>
        <w:tab/>
      </w:r>
      <w:r w:rsidRPr="00436633">
        <w:t>Élection du Bureau</w:t>
      </w:r>
      <w:r>
        <w:tab/>
      </w:r>
      <w:r>
        <w:tab/>
        <w:t>9</w:t>
      </w:r>
    </w:p>
    <w:p w14:paraId="688B7933" w14:textId="77777777" w:rsidR="007841FA" w:rsidRDefault="007841FA" w:rsidP="007841FA">
      <w:pPr>
        <w:tabs>
          <w:tab w:val="right" w:leader="dot" w:pos="8787"/>
          <w:tab w:val="right" w:pos="9638"/>
        </w:tabs>
        <w:spacing w:after="120"/>
        <w:ind w:left="1559" w:hanging="425"/>
      </w:pPr>
      <w:r>
        <w:t>16.</w:t>
      </w:r>
      <w:r>
        <w:tab/>
      </w:r>
      <w:r w:rsidRPr="00436633">
        <w:t>Durée du mandat</w:t>
      </w:r>
      <w:r>
        <w:tab/>
      </w:r>
      <w:r>
        <w:tab/>
        <w:t>9</w:t>
      </w:r>
    </w:p>
    <w:p w14:paraId="49B5911D" w14:textId="77777777" w:rsidR="007841FA" w:rsidRDefault="007841FA" w:rsidP="007841FA">
      <w:pPr>
        <w:tabs>
          <w:tab w:val="right" w:leader="dot" w:pos="8787"/>
          <w:tab w:val="right" w:pos="9638"/>
        </w:tabs>
        <w:spacing w:after="120"/>
        <w:ind w:left="1559" w:hanging="425"/>
      </w:pPr>
      <w:r>
        <w:t>17.</w:t>
      </w:r>
      <w:r>
        <w:tab/>
      </w:r>
      <w:r w:rsidRPr="00436633">
        <w:t>Fonctions du</w:t>
      </w:r>
      <w:r>
        <w:t xml:space="preserve"> (</w:t>
      </w:r>
      <w:r w:rsidRPr="00436633">
        <w:t>de la</w:t>
      </w:r>
      <w:r>
        <w:t>)</w:t>
      </w:r>
      <w:r w:rsidRPr="00436633">
        <w:t xml:space="preserve"> Président(e)</w:t>
      </w:r>
      <w:r>
        <w:tab/>
      </w:r>
      <w:r>
        <w:tab/>
        <w:t>9</w:t>
      </w:r>
    </w:p>
    <w:p w14:paraId="558CDB7A" w14:textId="77777777" w:rsidR="007841FA" w:rsidRDefault="007841FA" w:rsidP="007841FA">
      <w:pPr>
        <w:tabs>
          <w:tab w:val="right" w:leader="dot" w:pos="8787"/>
          <w:tab w:val="right" w:pos="9638"/>
        </w:tabs>
        <w:spacing w:after="120"/>
        <w:ind w:left="1559" w:hanging="425"/>
      </w:pPr>
      <w:r>
        <w:t>18.</w:t>
      </w:r>
      <w:r>
        <w:tab/>
      </w:r>
      <w:r w:rsidRPr="00436633">
        <w:t>Absence du</w:t>
      </w:r>
      <w:r>
        <w:t xml:space="preserve"> (</w:t>
      </w:r>
      <w:r w:rsidRPr="00436633">
        <w:t>de la</w:t>
      </w:r>
      <w:r>
        <w:t>)</w:t>
      </w:r>
      <w:r w:rsidRPr="00436633">
        <w:t xml:space="preserve"> Président(e)</w:t>
      </w:r>
      <w:r>
        <w:tab/>
      </w:r>
      <w:r>
        <w:tab/>
        <w:t>9</w:t>
      </w:r>
    </w:p>
    <w:p w14:paraId="17CCBE46" w14:textId="77777777" w:rsidR="007841FA" w:rsidRDefault="007841FA" w:rsidP="007841FA">
      <w:pPr>
        <w:tabs>
          <w:tab w:val="right" w:leader="dot" w:pos="8787"/>
          <w:tab w:val="right" w:pos="9638"/>
        </w:tabs>
        <w:spacing w:after="120"/>
        <w:ind w:left="1559" w:hanging="425"/>
      </w:pPr>
      <w:r>
        <w:t>19.</w:t>
      </w:r>
      <w:r>
        <w:tab/>
      </w:r>
      <w:r w:rsidRPr="009D1CF9">
        <w:t>Remplacement des membres du Bureau</w:t>
      </w:r>
      <w:r>
        <w:tab/>
      </w:r>
      <w:r>
        <w:tab/>
        <w:t>9</w:t>
      </w:r>
    </w:p>
    <w:p w14:paraId="24AC4CF0" w14:textId="77777777" w:rsidR="007841FA" w:rsidRDefault="007841FA" w:rsidP="007841FA">
      <w:pPr>
        <w:tabs>
          <w:tab w:val="right" w:pos="850"/>
          <w:tab w:val="right" w:leader="dot" w:pos="8787"/>
          <w:tab w:val="right" w:pos="9638"/>
        </w:tabs>
        <w:spacing w:after="120"/>
        <w:ind w:left="1134" w:hanging="1134"/>
      </w:pPr>
      <w:r>
        <w:tab/>
        <w:t>V.</w:t>
      </w:r>
      <w:r>
        <w:tab/>
      </w:r>
      <w:r w:rsidRPr="009D1CF9">
        <w:t>Secrétariat</w:t>
      </w:r>
      <w:r>
        <w:tab/>
      </w:r>
      <w:r>
        <w:tab/>
        <w:t>10</w:t>
      </w:r>
    </w:p>
    <w:p w14:paraId="01104DEF" w14:textId="77777777" w:rsidR="007841FA" w:rsidRDefault="007841FA" w:rsidP="007841FA">
      <w:pPr>
        <w:tabs>
          <w:tab w:val="right" w:leader="dot" w:pos="8787"/>
          <w:tab w:val="right" w:pos="9638"/>
        </w:tabs>
        <w:spacing w:after="120"/>
        <w:ind w:left="1559" w:hanging="425"/>
      </w:pPr>
      <w:r>
        <w:t>20.</w:t>
      </w:r>
      <w:r>
        <w:tab/>
      </w:r>
      <w:r w:rsidRPr="009D1CF9">
        <w:t xml:space="preserve">Devoirs du </w:t>
      </w:r>
      <w:r>
        <w:t xml:space="preserve">(de la) </w:t>
      </w:r>
      <w:r w:rsidRPr="009D1CF9">
        <w:t>Secrétaire général</w:t>
      </w:r>
      <w:r>
        <w:t>(e)</w:t>
      </w:r>
      <w:r>
        <w:tab/>
      </w:r>
      <w:r>
        <w:tab/>
        <w:t>10</w:t>
      </w:r>
    </w:p>
    <w:p w14:paraId="698A8CE2" w14:textId="77777777" w:rsidR="007841FA" w:rsidRDefault="007841FA" w:rsidP="007841FA">
      <w:pPr>
        <w:tabs>
          <w:tab w:val="right" w:leader="dot" w:pos="8787"/>
          <w:tab w:val="right" w:pos="9638"/>
        </w:tabs>
        <w:spacing w:after="120"/>
        <w:ind w:left="1559" w:hanging="425"/>
      </w:pPr>
      <w:r>
        <w:t>21.</w:t>
      </w:r>
      <w:r>
        <w:tab/>
        <w:t>Exposés</w:t>
      </w:r>
      <w:r>
        <w:tab/>
      </w:r>
      <w:r>
        <w:tab/>
        <w:t>10</w:t>
      </w:r>
    </w:p>
    <w:p w14:paraId="034BA9C0" w14:textId="77777777" w:rsidR="007841FA" w:rsidRDefault="007841FA" w:rsidP="007841FA">
      <w:pPr>
        <w:tabs>
          <w:tab w:val="right" w:leader="dot" w:pos="8787"/>
          <w:tab w:val="right" w:pos="9638"/>
        </w:tabs>
        <w:spacing w:after="120"/>
        <w:ind w:left="1559" w:hanging="425"/>
      </w:pPr>
      <w:r>
        <w:t>22.</w:t>
      </w:r>
      <w:r>
        <w:tab/>
      </w:r>
      <w:r w:rsidRPr="009D1CF9">
        <w:t>Incidences financières</w:t>
      </w:r>
      <w:r>
        <w:tab/>
      </w:r>
      <w:r>
        <w:tab/>
        <w:t>10</w:t>
      </w:r>
    </w:p>
    <w:p w14:paraId="08BBDC0E" w14:textId="77777777" w:rsidR="007841FA" w:rsidRDefault="007841FA" w:rsidP="007841FA">
      <w:pPr>
        <w:tabs>
          <w:tab w:val="right" w:pos="850"/>
          <w:tab w:val="right" w:leader="dot" w:pos="8787"/>
          <w:tab w:val="right" w:pos="9638"/>
        </w:tabs>
        <w:spacing w:after="120"/>
        <w:ind w:left="1134" w:hanging="1134"/>
      </w:pPr>
      <w:r>
        <w:tab/>
        <w:t>VI.</w:t>
      </w:r>
      <w:r>
        <w:tab/>
      </w:r>
      <w:r w:rsidRPr="009D1CF9">
        <w:t>Langues</w:t>
      </w:r>
      <w:r>
        <w:tab/>
      </w:r>
      <w:r>
        <w:tab/>
        <w:t>10</w:t>
      </w:r>
    </w:p>
    <w:p w14:paraId="29F5CC7F" w14:textId="77777777" w:rsidR="007841FA" w:rsidRDefault="007841FA" w:rsidP="007841FA">
      <w:pPr>
        <w:tabs>
          <w:tab w:val="right" w:leader="dot" w:pos="8787"/>
          <w:tab w:val="right" w:pos="9638"/>
        </w:tabs>
        <w:spacing w:after="120"/>
        <w:ind w:left="1559" w:hanging="425"/>
      </w:pPr>
      <w:r>
        <w:t>23.</w:t>
      </w:r>
      <w:r>
        <w:tab/>
      </w:r>
      <w:r w:rsidRPr="009D1CF9">
        <w:t>Langues officielles et langues de travail</w:t>
      </w:r>
      <w:r>
        <w:tab/>
      </w:r>
      <w:r>
        <w:tab/>
        <w:t>10</w:t>
      </w:r>
    </w:p>
    <w:p w14:paraId="55B2F294" w14:textId="77777777" w:rsidR="007841FA" w:rsidRDefault="007841FA" w:rsidP="007841FA">
      <w:pPr>
        <w:tabs>
          <w:tab w:val="right" w:leader="dot" w:pos="8787"/>
          <w:tab w:val="right" w:pos="9638"/>
        </w:tabs>
        <w:spacing w:after="120"/>
        <w:ind w:left="1559" w:hanging="425"/>
      </w:pPr>
      <w:r>
        <w:t>24.</w:t>
      </w:r>
      <w:r>
        <w:tab/>
      </w:r>
      <w:r w:rsidRPr="009D1CF9">
        <w:t>Interprétation</w:t>
      </w:r>
      <w:r>
        <w:tab/>
      </w:r>
      <w:r>
        <w:tab/>
        <w:t>10</w:t>
      </w:r>
    </w:p>
    <w:p w14:paraId="4D10E92D" w14:textId="77777777" w:rsidR="007841FA" w:rsidRDefault="007841FA" w:rsidP="007841FA">
      <w:pPr>
        <w:tabs>
          <w:tab w:val="right" w:leader="dot" w:pos="8787"/>
          <w:tab w:val="right" w:pos="9638"/>
        </w:tabs>
        <w:spacing w:after="120"/>
        <w:ind w:left="1559" w:hanging="425"/>
      </w:pPr>
      <w:r>
        <w:t>25.</w:t>
      </w:r>
      <w:r>
        <w:tab/>
      </w:r>
      <w:r w:rsidRPr="009D1CF9">
        <w:t>Langues des documents</w:t>
      </w:r>
      <w:r>
        <w:tab/>
      </w:r>
      <w:r>
        <w:tab/>
        <w:t>10</w:t>
      </w:r>
    </w:p>
    <w:p w14:paraId="1CCE3792" w14:textId="77777777" w:rsidR="007841FA" w:rsidRDefault="007841FA" w:rsidP="007841FA">
      <w:pPr>
        <w:tabs>
          <w:tab w:val="right" w:pos="850"/>
          <w:tab w:val="right" w:leader="dot" w:pos="8787"/>
          <w:tab w:val="right" w:pos="9638"/>
        </w:tabs>
        <w:spacing w:after="120"/>
        <w:ind w:left="1134" w:hanging="1134"/>
      </w:pPr>
      <w:r>
        <w:tab/>
        <w:t>VII.</w:t>
      </w:r>
      <w:r>
        <w:tab/>
      </w:r>
      <w:r w:rsidRPr="009D1CF9">
        <w:t>Comptes rendus des séances</w:t>
      </w:r>
      <w:r>
        <w:tab/>
      </w:r>
      <w:r>
        <w:tab/>
        <w:t>11</w:t>
      </w:r>
    </w:p>
    <w:p w14:paraId="2E3695CF" w14:textId="77777777" w:rsidR="007841FA" w:rsidRDefault="007841FA" w:rsidP="007841FA">
      <w:pPr>
        <w:tabs>
          <w:tab w:val="right" w:leader="dot" w:pos="8787"/>
          <w:tab w:val="right" w:pos="9638"/>
        </w:tabs>
        <w:spacing w:after="120"/>
        <w:ind w:left="1559" w:hanging="425"/>
      </w:pPr>
      <w:r>
        <w:t>26.</w:t>
      </w:r>
      <w:r>
        <w:tab/>
        <w:t>Établissement et examen</w:t>
      </w:r>
      <w:r>
        <w:tab/>
      </w:r>
      <w:r>
        <w:tab/>
        <w:t>11</w:t>
      </w:r>
    </w:p>
    <w:p w14:paraId="7F1E01C2" w14:textId="77777777" w:rsidR="007841FA" w:rsidRDefault="007841FA" w:rsidP="007841FA">
      <w:pPr>
        <w:tabs>
          <w:tab w:val="right" w:leader="dot" w:pos="8787"/>
          <w:tab w:val="right" w:pos="9638"/>
        </w:tabs>
        <w:spacing w:after="120"/>
        <w:ind w:left="1559" w:hanging="425"/>
      </w:pPr>
      <w:r>
        <w:t>27.</w:t>
      </w:r>
      <w:r>
        <w:tab/>
      </w:r>
      <w:r w:rsidRPr="006B31E9">
        <w:rPr>
          <w:bCs/>
          <w:lang w:val="fr-FR"/>
        </w:rPr>
        <w:t>Disponibilité</w:t>
      </w:r>
      <w:r>
        <w:tab/>
      </w:r>
      <w:r>
        <w:tab/>
        <w:t>11</w:t>
      </w:r>
    </w:p>
    <w:p w14:paraId="3D366E55" w14:textId="77777777" w:rsidR="007841FA" w:rsidRDefault="007841FA" w:rsidP="007841FA">
      <w:pPr>
        <w:tabs>
          <w:tab w:val="right" w:pos="850"/>
          <w:tab w:val="right" w:leader="dot" w:pos="8787"/>
          <w:tab w:val="right" w:pos="9638"/>
        </w:tabs>
        <w:spacing w:after="120"/>
        <w:ind w:left="1134" w:hanging="1134"/>
      </w:pPr>
      <w:r>
        <w:tab/>
        <w:t>VIII.</w:t>
      </w:r>
      <w:r>
        <w:tab/>
      </w:r>
      <w:r w:rsidRPr="009D1CF9">
        <w:t>Conduite des débats</w:t>
      </w:r>
      <w:r>
        <w:tab/>
      </w:r>
      <w:r>
        <w:tab/>
        <w:t>11</w:t>
      </w:r>
    </w:p>
    <w:p w14:paraId="6C337A48" w14:textId="77777777" w:rsidR="007841FA" w:rsidRDefault="007841FA" w:rsidP="007841FA">
      <w:pPr>
        <w:tabs>
          <w:tab w:val="right" w:leader="dot" w:pos="8787"/>
          <w:tab w:val="right" w:pos="9638"/>
        </w:tabs>
        <w:spacing w:after="120"/>
        <w:ind w:left="1559" w:hanging="425"/>
      </w:pPr>
      <w:r>
        <w:t>28.</w:t>
      </w:r>
      <w:r>
        <w:tab/>
      </w:r>
      <w:r w:rsidRPr="009D1CF9">
        <w:t>Séances publiques et séances privées</w:t>
      </w:r>
      <w:r>
        <w:tab/>
      </w:r>
      <w:r>
        <w:tab/>
        <w:t>11</w:t>
      </w:r>
    </w:p>
    <w:p w14:paraId="0DE72055" w14:textId="77777777" w:rsidR="007841FA" w:rsidRDefault="007841FA" w:rsidP="007841FA">
      <w:pPr>
        <w:tabs>
          <w:tab w:val="right" w:leader="dot" w:pos="8787"/>
          <w:tab w:val="right" w:pos="9638"/>
        </w:tabs>
        <w:spacing w:after="120"/>
        <w:ind w:left="1559" w:hanging="425"/>
      </w:pPr>
      <w:r>
        <w:t>29.</w:t>
      </w:r>
      <w:r>
        <w:tab/>
      </w:r>
      <w:r w:rsidRPr="009D1CF9">
        <w:t>Quorum</w:t>
      </w:r>
      <w:r>
        <w:tab/>
      </w:r>
      <w:r>
        <w:tab/>
        <w:t>11</w:t>
      </w:r>
    </w:p>
    <w:p w14:paraId="76D0203D" w14:textId="77777777" w:rsidR="007841FA" w:rsidRDefault="007841FA" w:rsidP="007841FA">
      <w:pPr>
        <w:tabs>
          <w:tab w:val="right" w:leader="dot" w:pos="8787"/>
          <w:tab w:val="right" w:pos="9638"/>
        </w:tabs>
        <w:spacing w:after="120"/>
        <w:ind w:left="1559" w:hanging="425"/>
      </w:pPr>
      <w:r>
        <w:t>30.</w:t>
      </w:r>
      <w:r>
        <w:tab/>
      </w:r>
      <w:r w:rsidRPr="009D1CF9">
        <w:t>Pouvoirs du</w:t>
      </w:r>
      <w:r>
        <w:t xml:space="preserve"> (</w:t>
      </w:r>
      <w:r w:rsidRPr="009D1CF9">
        <w:t>de la</w:t>
      </w:r>
      <w:r>
        <w:t>)</w:t>
      </w:r>
      <w:r w:rsidRPr="009D1CF9">
        <w:t xml:space="preserve"> Président(e)</w:t>
      </w:r>
      <w:r>
        <w:tab/>
      </w:r>
      <w:r>
        <w:tab/>
        <w:t>12</w:t>
      </w:r>
    </w:p>
    <w:p w14:paraId="2971A951" w14:textId="77777777" w:rsidR="007841FA" w:rsidRDefault="007841FA" w:rsidP="007841FA">
      <w:pPr>
        <w:tabs>
          <w:tab w:val="right" w:pos="850"/>
          <w:tab w:val="right" w:leader="dot" w:pos="8787"/>
          <w:tab w:val="right" w:pos="9638"/>
        </w:tabs>
        <w:spacing w:after="120"/>
        <w:ind w:left="1134" w:hanging="1134"/>
      </w:pPr>
      <w:r>
        <w:tab/>
        <w:t>IX.</w:t>
      </w:r>
      <w:r>
        <w:tab/>
      </w:r>
      <w:r w:rsidRPr="009D1CF9">
        <w:t>Vote</w:t>
      </w:r>
      <w:r>
        <w:tab/>
      </w:r>
      <w:r>
        <w:tab/>
        <w:t>12</w:t>
      </w:r>
    </w:p>
    <w:p w14:paraId="0879444C" w14:textId="77777777" w:rsidR="007841FA" w:rsidRDefault="007841FA" w:rsidP="007841FA">
      <w:pPr>
        <w:tabs>
          <w:tab w:val="right" w:leader="dot" w:pos="8787"/>
          <w:tab w:val="right" w:pos="9638"/>
        </w:tabs>
        <w:spacing w:after="120"/>
        <w:ind w:left="1559" w:hanging="425"/>
      </w:pPr>
      <w:r>
        <w:t>31.</w:t>
      </w:r>
      <w:r>
        <w:tab/>
      </w:r>
      <w:r w:rsidRPr="009D1CF9">
        <w:t>Droit de vote</w:t>
      </w:r>
      <w:r>
        <w:tab/>
      </w:r>
      <w:r>
        <w:tab/>
        <w:t>12</w:t>
      </w:r>
    </w:p>
    <w:p w14:paraId="2F3DD01B" w14:textId="77777777" w:rsidR="007841FA" w:rsidRDefault="007841FA" w:rsidP="007841FA">
      <w:pPr>
        <w:tabs>
          <w:tab w:val="right" w:leader="dot" w:pos="8787"/>
          <w:tab w:val="right" w:pos="9638"/>
        </w:tabs>
        <w:spacing w:after="120"/>
        <w:ind w:left="1559" w:hanging="425"/>
      </w:pPr>
      <w:r>
        <w:t>32.</w:t>
      </w:r>
      <w:r>
        <w:tab/>
      </w:r>
      <w:r w:rsidRPr="009D1CF9">
        <w:t>Adoption des décisions</w:t>
      </w:r>
      <w:r>
        <w:tab/>
      </w:r>
      <w:r>
        <w:tab/>
        <w:t>12</w:t>
      </w:r>
    </w:p>
    <w:p w14:paraId="716573FF" w14:textId="77777777" w:rsidR="007841FA" w:rsidRDefault="007841FA" w:rsidP="007841FA">
      <w:pPr>
        <w:tabs>
          <w:tab w:val="right" w:leader="dot" w:pos="8787"/>
          <w:tab w:val="right" w:pos="9638"/>
        </w:tabs>
        <w:spacing w:after="120"/>
        <w:ind w:left="1559" w:hanging="425"/>
      </w:pPr>
      <w:r>
        <w:t>33.</w:t>
      </w:r>
      <w:r>
        <w:tab/>
      </w:r>
      <w:r w:rsidRPr="009D1CF9">
        <w:t>Partage égal des voix</w:t>
      </w:r>
      <w:r>
        <w:tab/>
      </w:r>
      <w:r>
        <w:tab/>
        <w:t>12</w:t>
      </w:r>
    </w:p>
    <w:p w14:paraId="5C1FF5D2" w14:textId="77777777" w:rsidR="007841FA" w:rsidRDefault="007841FA" w:rsidP="007841FA">
      <w:pPr>
        <w:tabs>
          <w:tab w:val="right" w:leader="dot" w:pos="8787"/>
          <w:tab w:val="right" w:pos="9638"/>
        </w:tabs>
        <w:spacing w:after="120"/>
        <w:ind w:left="1559" w:hanging="425"/>
      </w:pPr>
      <w:r>
        <w:t>34.</w:t>
      </w:r>
      <w:r>
        <w:tab/>
      </w:r>
      <w:r w:rsidRPr="009D1CF9">
        <w:t>Modalités du vote</w:t>
      </w:r>
      <w:r>
        <w:tab/>
      </w:r>
      <w:r>
        <w:tab/>
        <w:t>13</w:t>
      </w:r>
    </w:p>
    <w:p w14:paraId="5126609D" w14:textId="77777777" w:rsidR="007841FA" w:rsidRDefault="007841FA" w:rsidP="007841FA">
      <w:pPr>
        <w:tabs>
          <w:tab w:val="right" w:leader="dot" w:pos="8787"/>
          <w:tab w:val="right" w:pos="9638"/>
        </w:tabs>
        <w:spacing w:after="120"/>
        <w:ind w:left="1559" w:hanging="425"/>
      </w:pPr>
      <w:r>
        <w:t>35.</w:t>
      </w:r>
      <w:r>
        <w:tab/>
      </w:r>
      <w:r w:rsidRPr="009D1CF9">
        <w:t>Règles à observer durant le scrutin et explications de vote</w:t>
      </w:r>
      <w:r>
        <w:tab/>
      </w:r>
      <w:r>
        <w:tab/>
        <w:t>13</w:t>
      </w:r>
    </w:p>
    <w:p w14:paraId="48555362" w14:textId="77777777" w:rsidR="007841FA" w:rsidRDefault="007841FA" w:rsidP="007841FA">
      <w:pPr>
        <w:tabs>
          <w:tab w:val="right" w:leader="dot" w:pos="8787"/>
          <w:tab w:val="right" w:pos="9638"/>
        </w:tabs>
        <w:spacing w:after="120"/>
        <w:ind w:left="1559" w:hanging="425"/>
      </w:pPr>
      <w:r>
        <w:t>36.</w:t>
      </w:r>
      <w:r>
        <w:tab/>
      </w:r>
      <w:r w:rsidRPr="009D1CF9">
        <w:t>Division des propositions</w:t>
      </w:r>
      <w:r>
        <w:tab/>
      </w:r>
      <w:r>
        <w:tab/>
        <w:t>13</w:t>
      </w:r>
    </w:p>
    <w:p w14:paraId="0C6CA31B" w14:textId="77777777" w:rsidR="007841FA" w:rsidRDefault="007841FA" w:rsidP="007841FA">
      <w:pPr>
        <w:tabs>
          <w:tab w:val="right" w:leader="dot" w:pos="8787"/>
          <w:tab w:val="right" w:pos="9638"/>
        </w:tabs>
        <w:spacing w:after="120"/>
        <w:ind w:left="1559" w:hanging="425"/>
      </w:pPr>
      <w:r>
        <w:t>37.</w:t>
      </w:r>
      <w:r>
        <w:tab/>
      </w:r>
      <w:r w:rsidRPr="009D1CF9">
        <w:t>Ordre du vote sur les amendements</w:t>
      </w:r>
      <w:r>
        <w:tab/>
      </w:r>
      <w:r>
        <w:tab/>
        <w:t>13</w:t>
      </w:r>
    </w:p>
    <w:p w14:paraId="3EBA07BE" w14:textId="77777777" w:rsidR="007841FA" w:rsidRDefault="007841FA" w:rsidP="007841FA">
      <w:pPr>
        <w:tabs>
          <w:tab w:val="right" w:leader="dot" w:pos="8787"/>
          <w:tab w:val="right" w:pos="9638"/>
        </w:tabs>
        <w:spacing w:after="120"/>
        <w:ind w:left="1559" w:hanging="425"/>
      </w:pPr>
      <w:r>
        <w:t>38.</w:t>
      </w:r>
      <w:r>
        <w:tab/>
      </w:r>
      <w:r w:rsidRPr="009D1CF9">
        <w:t>Ordre du vote sur les propositions</w:t>
      </w:r>
      <w:r>
        <w:tab/>
      </w:r>
      <w:r>
        <w:tab/>
        <w:t>13</w:t>
      </w:r>
    </w:p>
    <w:p w14:paraId="01C7E210" w14:textId="77777777" w:rsidR="007841FA" w:rsidRDefault="007841FA" w:rsidP="007841FA">
      <w:pPr>
        <w:tabs>
          <w:tab w:val="right" w:pos="850"/>
          <w:tab w:val="right" w:leader="dot" w:pos="8787"/>
          <w:tab w:val="right" w:pos="9638"/>
        </w:tabs>
        <w:spacing w:after="120"/>
        <w:ind w:left="1134" w:hanging="1134"/>
      </w:pPr>
      <w:r>
        <w:tab/>
        <w:t>X.</w:t>
      </w:r>
      <w:r>
        <w:tab/>
      </w:r>
      <w:r w:rsidRPr="009D1CF9">
        <w:t>Élections</w:t>
      </w:r>
      <w:r>
        <w:tab/>
      </w:r>
      <w:r>
        <w:tab/>
        <w:t>13</w:t>
      </w:r>
    </w:p>
    <w:p w14:paraId="6C3831B6" w14:textId="77777777" w:rsidR="007841FA" w:rsidRDefault="007841FA" w:rsidP="007841FA">
      <w:pPr>
        <w:tabs>
          <w:tab w:val="right" w:leader="dot" w:pos="8787"/>
          <w:tab w:val="right" w:pos="9638"/>
        </w:tabs>
        <w:spacing w:after="120"/>
        <w:ind w:left="1559" w:hanging="425"/>
      </w:pPr>
      <w:r>
        <w:t>39.</w:t>
      </w:r>
      <w:r>
        <w:tab/>
      </w:r>
      <w:r w:rsidRPr="009D1CF9">
        <w:t>Modalités de</w:t>
      </w:r>
      <w:r>
        <w:t xml:space="preserve"> </w:t>
      </w:r>
      <w:r w:rsidRPr="009D1CF9">
        <w:t>s</w:t>
      </w:r>
      <w:r>
        <w:t>crutin</w:t>
      </w:r>
      <w:r>
        <w:tab/>
      </w:r>
      <w:r>
        <w:tab/>
        <w:t>13</w:t>
      </w:r>
    </w:p>
    <w:p w14:paraId="42D81246" w14:textId="77777777" w:rsidR="007841FA" w:rsidRDefault="007841FA" w:rsidP="007841FA">
      <w:pPr>
        <w:tabs>
          <w:tab w:val="right" w:leader="dot" w:pos="8787"/>
          <w:tab w:val="right" w:pos="9638"/>
        </w:tabs>
        <w:spacing w:after="120"/>
        <w:ind w:left="1559" w:hanging="425"/>
      </w:pPr>
      <w:r>
        <w:t>40.</w:t>
      </w:r>
      <w:r>
        <w:tab/>
      </w:r>
      <w:r w:rsidRPr="00C003CF">
        <w:t>Modalités de scrutin pour un seul poste à pourvoir</w:t>
      </w:r>
      <w:r>
        <w:tab/>
      </w:r>
      <w:r>
        <w:tab/>
        <w:t>14</w:t>
      </w:r>
    </w:p>
    <w:p w14:paraId="7641DB45" w14:textId="77777777" w:rsidR="007841FA" w:rsidRDefault="007841FA" w:rsidP="007841FA">
      <w:pPr>
        <w:tabs>
          <w:tab w:val="right" w:leader="dot" w:pos="8787"/>
          <w:tab w:val="right" w:pos="9638"/>
        </w:tabs>
        <w:spacing w:after="120"/>
        <w:ind w:left="1559" w:hanging="425"/>
      </w:pPr>
      <w:r>
        <w:t>41.</w:t>
      </w:r>
      <w:r>
        <w:tab/>
        <w:t>Modalités de scrutin pour plusieurs postes</w:t>
      </w:r>
      <w:r w:rsidRPr="009D1CF9">
        <w:t xml:space="preserve"> à pourvoir</w:t>
      </w:r>
      <w:r>
        <w:tab/>
      </w:r>
      <w:r>
        <w:tab/>
        <w:t>14</w:t>
      </w:r>
    </w:p>
    <w:p w14:paraId="5785F015" w14:textId="77777777" w:rsidR="007841FA" w:rsidRDefault="007841FA" w:rsidP="007841FA">
      <w:pPr>
        <w:tabs>
          <w:tab w:val="right" w:pos="850"/>
          <w:tab w:val="right" w:leader="dot" w:pos="8787"/>
          <w:tab w:val="right" w:pos="9638"/>
        </w:tabs>
        <w:spacing w:after="120"/>
        <w:ind w:left="1134" w:hanging="1134"/>
      </w:pPr>
      <w:r>
        <w:tab/>
        <w:t>XI.</w:t>
      </w:r>
      <w:r>
        <w:tab/>
      </w:r>
      <w:r w:rsidRPr="009D1CF9">
        <w:t>Organes subsidiaires</w:t>
      </w:r>
      <w:r>
        <w:tab/>
      </w:r>
      <w:r>
        <w:tab/>
        <w:t>14</w:t>
      </w:r>
    </w:p>
    <w:p w14:paraId="485845F2" w14:textId="77777777" w:rsidR="007841FA" w:rsidRDefault="007841FA" w:rsidP="007841FA">
      <w:pPr>
        <w:tabs>
          <w:tab w:val="right" w:leader="dot" w:pos="8787"/>
          <w:tab w:val="right" w:pos="9638"/>
        </w:tabs>
        <w:spacing w:after="120"/>
        <w:ind w:left="1559" w:hanging="425"/>
      </w:pPr>
      <w:r>
        <w:t>42.</w:t>
      </w:r>
      <w:r>
        <w:tab/>
      </w:r>
      <w:r w:rsidRPr="009D1CF9">
        <w:t>Organes subsidiaires</w:t>
      </w:r>
      <w:r>
        <w:t> :</w:t>
      </w:r>
      <w:r w:rsidRPr="009D1CF9">
        <w:t xml:space="preserve"> </w:t>
      </w:r>
      <w:r>
        <w:t>g</w:t>
      </w:r>
      <w:r w:rsidRPr="009D1CF9">
        <w:t xml:space="preserve">roupes de travail et </w:t>
      </w:r>
      <w:r>
        <w:t>r</w:t>
      </w:r>
      <w:r w:rsidRPr="009D1CF9">
        <w:t>apporteurs</w:t>
      </w:r>
      <w:r>
        <w:tab/>
      </w:r>
      <w:r>
        <w:tab/>
        <w:t>14</w:t>
      </w:r>
    </w:p>
    <w:p w14:paraId="7D803977" w14:textId="77777777" w:rsidR="007841FA" w:rsidRDefault="007841FA" w:rsidP="007841FA">
      <w:pPr>
        <w:tabs>
          <w:tab w:val="right" w:pos="850"/>
          <w:tab w:val="right" w:leader="dot" w:pos="8787"/>
          <w:tab w:val="right" w:pos="9638"/>
        </w:tabs>
        <w:spacing w:after="120"/>
        <w:ind w:left="1134" w:hanging="1134"/>
      </w:pPr>
      <w:r>
        <w:tab/>
        <w:t>XII.</w:t>
      </w:r>
      <w:r>
        <w:tab/>
      </w:r>
      <w:r w:rsidRPr="009D1CF9">
        <w:t>Rapport annuel du Comité</w:t>
      </w:r>
      <w:r>
        <w:tab/>
      </w:r>
      <w:r>
        <w:tab/>
        <w:t>14</w:t>
      </w:r>
    </w:p>
    <w:p w14:paraId="3B29814B" w14:textId="77777777" w:rsidR="007841FA" w:rsidRDefault="007841FA" w:rsidP="007841FA">
      <w:pPr>
        <w:tabs>
          <w:tab w:val="right" w:leader="dot" w:pos="8787"/>
          <w:tab w:val="right" w:pos="9638"/>
        </w:tabs>
        <w:spacing w:after="120"/>
        <w:ind w:left="1559" w:hanging="425"/>
      </w:pPr>
      <w:r>
        <w:t>43.</w:t>
      </w:r>
      <w:r>
        <w:tab/>
      </w:r>
      <w:r w:rsidRPr="009D1CF9">
        <w:t>Rapport annuel du Comité</w:t>
      </w:r>
      <w:r>
        <w:tab/>
      </w:r>
      <w:r>
        <w:tab/>
        <w:t>14</w:t>
      </w:r>
    </w:p>
    <w:p w14:paraId="4251E5D9" w14:textId="77777777" w:rsidR="007841FA" w:rsidRDefault="007841FA" w:rsidP="007841FA">
      <w:pPr>
        <w:tabs>
          <w:tab w:val="right" w:pos="850"/>
          <w:tab w:val="right" w:leader="dot" w:pos="8787"/>
          <w:tab w:val="right" w:pos="9638"/>
        </w:tabs>
        <w:spacing w:after="120"/>
        <w:ind w:left="1134" w:hanging="1134"/>
      </w:pPr>
      <w:r>
        <w:tab/>
        <w:t>XIII.</w:t>
      </w:r>
      <w:r>
        <w:tab/>
      </w:r>
      <w:r w:rsidRPr="009D1CF9">
        <w:t>Distribution des rapports et autres documents officiels</w:t>
      </w:r>
      <w:r>
        <w:tab/>
      </w:r>
      <w:r>
        <w:tab/>
        <w:t>15</w:t>
      </w:r>
    </w:p>
    <w:p w14:paraId="5AEB9A3C" w14:textId="77777777" w:rsidR="007841FA" w:rsidRDefault="007841FA" w:rsidP="007841FA">
      <w:pPr>
        <w:tabs>
          <w:tab w:val="right" w:leader="dot" w:pos="8787"/>
          <w:tab w:val="right" w:pos="9638"/>
        </w:tabs>
        <w:spacing w:after="120"/>
        <w:ind w:left="1559" w:hanging="425"/>
      </w:pPr>
      <w:r>
        <w:t>44.</w:t>
      </w:r>
      <w:r>
        <w:tab/>
      </w:r>
      <w:r w:rsidRPr="009D1CF9">
        <w:t>Distribution des rapports et autres documents officiels</w:t>
      </w:r>
      <w:r>
        <w:tab/>
      </w:r>
      <w:r>
        <w:tab/>
        <w:t>15</w:t>
      </w:r>
    </w:p>
    <w:p w14:paraId="1B88D8EC" w14:textId="77777777" w:rsidR="007841FA" w:rsidRDefault="007841FA" w:rsidP="007841FA">
      <w:pPr>
        <w:tabs>
          <w:tab w:val="right" w:pos="850"/>
          <w:tab w:val="right" w:leader="dot" w:pos="8787"/>
          <w:tab w:val="right" w:pos="9638"/>
        </w:tabs>
        <w:spacing w:after="120"/>
        <w:ind w:left="1134" w:hanging="1134"/>
      </w:pPr>
      <w:r>
        <w:tab/>
        <w:t>XIV.</w:t>
      </w:r>
      <w:r>
        <w:tab/>
      </w:r>
      <w:r w:rsidRPr="009D1CF9">
        <w:t>Coopération et participation</w:t>
      </w:r>
      <w:r>
        <w:tab/>
      </w:r>
      <w:r>
        <w:tab/>
        <w:t>15</w:t>
      </w:r>
    </w:p>
    <w:p w14:paraId="6BF6A980" w14:textId="77777777" w:rsidR="007841FA" w:rsidRDefault="007841FA" w:rsidP="007841FA">
      <w:pPr>
        <w:tabs>
          <w:tab w:val="right" w:leader="dot" w:pos="8787"/>
          <w:tab w:val="right" w:pos="9638"/>
        </w:tabs>
        <w:spacing w:after="120"/>
        <w:ind w:left="1559" w:hanging="425"/>
      </w:pPr>
      <w:r>
        <w:t>45.</w:t>
      </w:r>
      <w:r>
        <w:tab/>
      </w:r>
      <w:r w:rsidRPr="009D1CF9">
        <w:t>Participation des organes, des organismes, des procédures</w:t>
      </w:r>
      <w:r>
        <w:t xml:space="preserve"> spéciales</w:t>
      </w:r>
      <w:r w:rsidRPr="009D1CF9">
        <w:t xml:space="preserve">, des organismes </w:t>
      </w:r>
      <w:r>
        <w:br/>
      </w:r>
      <w:r w:rsidRPr="009D1CF9">
        <w:t xml:space="preserve">nationaux et des organisations </w:t>
      </w:r>
      <w:r>
        <w:t xml:space="preserve">de la société civile </w:t>
      </w:r>
      <w:r w:rsidRPr="009D1CF9">
        <w:t>et coopération avec ces partenaires</w:t>
      </w:r>
      <w:r>
        <w:tab/>
      </w:r>
      <w:r>
        <w:tab/>
        <w:t>15</w:t>
      </w:r>
    </w:p>
    <w:p w14:paraId="70D1968C" w14:textId="77777777" w:rsidR="007841FA" w:rsidRDefault="007841FA" w:rsidP="007841FA">
      <w:pPr>
        <w:tabs>
          <w:tab w:val="right" w:leader="dot" w:pos="8787"/>
          <w:tab w:val="right" w:pos="9638"/>
        </w:tabs>
        <w:spacing w:after="120"/>
        <w:ind w:left="1559" w:hanging="425"/>
      </w:pPr>
      <w:r>
        <w:t>46.</w:t>
      </w:r>
      <w:r>
        <w:tab/>
      </w:r>
      <w:r w:rsidRPr="009D1CF9">
        <w:t>Organes et mécanismes de l</w:t>
      </w:r>
      <w:r>
        <w:t>’</w:t>
      </w:r>
      <w:r w:rsidRPr="009D1CF9">
        <w:t>Organisation des Nations Unies</w:t>
      </w:r>
      <w:r>
        <w:tab/>
      </w:r>
      <w:r>
        <w:tab/>
        <w:t>15</w:t>
      </w:r>
    </w:p>
    <w:p w14:paraId="33896D39" w14:textId="77777777" w:rsidR="007841FA" w:rsidRDefault="007841FA" w:rsidP="007841FA">
      <w:pPr>
        <w:tabs>
          <w:tab w:val="right" w:pos="850"/>
          <w:tab w:val="right" w:leader="dot" w:pos="8787"/>
          <w:tab w:val="right" w:pos="9638"/>
        </w:tabs>
        <w:spacing w:after="120"/>
        <w:ind w:left="1134" w:hanging="1134"/>
      </w:pPr>
      <w:r>
        <w:tab/>
        <w:t>XV.</w:t>
      </w:r>
      <w:r>
        <w:tab/>
      </w:r>
      <w:r w:rsidRPr="009D1CF9">
        <w:t>Renseignements et documentation</w:t>
      </w:r>
      <w:r>
        <w:tab/>
      </w:r>
      <w:r>
        <w:tab/>
        <w:t>16</w:t>
      </w:r>
    </w:p>
    <w:p w14:paraId="3A3000FE" w14:textId="77777777" w:rsidR="007841FA" w:rsidRDefault="007841FA" w:rsidP="007841FA">
      <w:pPr>
        <w:tabs>
          <w:tab w:val="right" w:leader="dot" w:pos="8787"/>
          <w:tab w:val="right" w:pos="9638"/>
        </w:tabs>
        <w:spacing w:after="120"/>
        <w:ind w:left="1559" w:hanging="425"/>
      </w:pPr>
      <w:r>
        <w:t>47.</w:t>
      </w:r>
      <w:r>
        <w:tab/>
      </w:r>
      <w:r w:rsidRPr="009D1CF9">
        <w:t>Communication de renseignements, de documents et de déclarations</w:t>
      </w:r>
      <w:r>
        <w:tab/>
      </w:r>
      <w:r>
        <w:tab/>
        <w:t>16</w:t>
      </w:r>
    </w:p>
    <w:p w14:paraId="5EA2EF95" w14:textId="77777777" w:rsidR="007841FA" w:rsidRPr="00861AA6" w:rsidRDefault="007841FA" w:rsidP="007841FA">
      <w:pPr>
        <w:tabs>
          <w:tab w:val="left" w:pos="567"/>
          <w:tab w:val="left" w:pos="1559"/>
          <w:tab w:val="left" w:pos="1984"/>
          <w:tab w:val="left" w:leader="dot" w:pos="8787"/>
          <w:tab w:val="right" w:pos="9638"/>
        </w:tabs>
        <w:kinsoku/>
        <w:overflowPunct/>
        <w:autoSpaceDE/>
        <w:autoSpaceDN/>
        <w:adjustRightInd/>
        <w:snapToGrid/>
        <w:spacing w:after="120"/>
        <w:rPr>
          <w:b/>
          <w:bCs/>
        </w:rPr>
      </w:pPr>
      <w:r w:rsidRPr="00881D25">
        <w:rPr>
          <w:b/>
          <w:bCs/>
        </w:rPr>
        <w:t>Deuxième partie</w:t>
      </w:r>
      <w:r>
        <w:rPr>
          <w:b/>
          <w:bCs/>
        </w:rPr>
        <w:br/>
      </w:r>
      <w:r w:rsidRPr="00881D25">
        <w:rPr>
          <w:b/>
          <w:bCs/>
        </w:rPr>
        <w:t>Dispositions relatives aux fonctions du Comité</w:t>
      </w:r>
    </w:p>
    <w:p w14:paraId="2BCE02C5" w14:textId="77777777" w:rsidR="007841FA" w:rsidRDefault="007841FA" w:rsidP="007841FA">
      <w:pPr>
        <w:tabs>
          <w:tab w:val="right" w:pos="850"/>
          <w:tab w:val="right" w:leader="dot" w:pos="8787"/>
          <w:tab w:val="right" w:pos="9638"/>
        </w:tabs>
        <w:spacing w:after="120"/>
        <w:ind w:left="1134" w:hanging="1134"/>
      </w:pPr>
      <w:r>
        <w:tab/>
        <w:t>XVI.</w:t>
      </w:r>
      <w:r>
        <w:tab/>
        <w:t>Conflits d’intérêts</w:t>
      </w:r>
      <w:r>
        <w:tab/>
      </w:r>
      <w:r>
        <w:tab/>
        <w:t>16</w:t>
      </w:r>
    </w:p>
    <w:p w14:paraId="194CF8AA" w14:textId="77777777" w:rsidR="007841FA" w:rsidRDefault="007841FA" w:rsidP="007841FA">
      <w:pPr>
        <w:tabs>
          <w:tab w:val="right" w:leader="dot" w:pos="8787"/>
          <w:tab w:val="right" w:pos="9638"/>
        </w:tabs>
        <w:spacing w:after="120"/>
        <w:ind w:left="1559" w:hanging="425"/>
      </w:pPr>
      <w:r>
        <w:t>48.</w:t>
      </w:r>
      <w:r>
        <w:tab/>
        <w:t>Non-</w:t>
      </w:r>
      <w:r w:rsidRPr="006367EE">
        <w:t>participation ou absence obligatoire d</w:t>
      </w:r>
      <w:r>
        <w:t>’</w:t>
      </w:r>
      <w:r w:rsidRPr="006367EE">
        <w:t>un</w:t>
      </w:r>
      <w:r>
        <w:t>(e)</w:t>
      </w:r>
      <w:r w:rsidRPr="006367EE">
        <w:t xml:space="preserve"> membre</w:t>
      </w:r>
      <w:r>
        <w:t xml:space="preserve"> </w:t>
      </w:r>
      <w:r w:rsidRPr="006367EE">
        <w:t>pendant l</w:t>
      </w:r>
      <w:r>
        <w:t xml:space="preserve">’exercice </w:t>
      </w:r>
      <w:r>
        <w:br/>
      </w:r>
      <w:r w:rsidRPr="006367EE">
        <w:t>de fonctions du Comité</w:t>
      </w:r>
      <w:r>
        <w:tab/>
      </w:r>
      <w:r>
        <w:tab/>
        <w:t>16</w:t>
      </w:r>
    </w:p>
    <w:p w14:paraId="38EC54F8" w14:textId="77777777" w:rsidR="007841FA" w:rsidRDefault="007841FA" w:rsidP="007841FA">
      <w:pPr>
        <w:tabs>
          <w:tab w:val="right" w:pos="850"/>
          <w:tab w:val="right" w:leader="dot" w:pos="8787"/>
          <w:tab w:val="right" w:pos="9638"/>
        </w:tabs>
        <w:spacing w:after="120"/>
        <w:ind w:left="1134" w:hanging="1134"/>
      </w:pPr>
      <w:r>
        <w:tab/>
        <w:t>XVII.</w:t>
      </w:r>
      <w:r>
        <w:tab/>
      </w:r>
      <w:r w:rsidRPr="009D1CF9">
        <w:t>Rapports soumis par les États parties en application</w:t>
      </w:r>
      <w:r>
        <w:t xml:space="preserve"> </w:t>
      </w:r>
      <w:r w:rsidRPr="009D1CF9">
        <w:t>de l</w:t>
      </w:r>
      <w:r>
        <w:t>’</w:t>
      </w:r>
      <w:r w:rsidRPr="009D1CF9">
        <w:t>ar</w:t>
      </w:r>
      <w:r>
        <w:t xml:space="preserve">ticle 29 </w:t>
      </w:r>
      <w:r w:rsidRPr="009D1CF9">
        <w:t>de la Convention</w:t>
      </w:r>
      <w:r>
        <w:tab/>
      </w:r>
      <w:r>
        <w:tab/>
        <w:t>17</w:t>
      </w:r>
    </w:p>
    <w:p w14:paraId="5D84854F" w14:textId="77777777" w:rsidR="007841FA" w:rsidRDefault="007841FA" w:rsidP="007841FA">
      <w:pPr>
        <w:tabs>
          <w:tab w:val="right" w:leader="dot" w:pos="8787"/>
          <w:tab w:val="right" w:pos="9638"/>
        </w:tabs>
        <w:spacing w:after="120"/>
        <w:ind w:left="1559" w:hanging="425"/>
      </w:pPr>
      <w:r>
        <w:t>49.</w:t>
      </w:r>
      <w:r>
        <w:tab/>
        <w:t>Demande et s</w:t>
      </w:r>
      <w:r w:rsidRPr="009D1CF9">
        <w:t xml:space="preserve">oumission de rapports </w:t>
      </w:r>
      <w:r>
        <w:t xml:space="preserve">et de renseignements </w:t>
      </w:r>
      <w:r w:rsidRPr="009D1CF9">
        <w:t>en application de l</w:t>
      </w:r>
      <w:r>
        <w:t xml:space="preserve">’article 29 </w:t>
      </w:r>
      <w:r>
        <w:br/>
      </w:r>
      <w:r w:rsidRPr="009D1CF9">
        <w:t>de la Convention</w:t>
      </w:r>
      <w:r>
        <w:tab/>
      </w:r>
      <w:r>
        <w:tab/>
        <w:t>17</w:t>
      </w:r>
    </w:p>
    <w:p w14:paraId="3FFB1206" w14:textId="77777777" w:rsidR="007841FA" w:rsidRDefault="007841FA" w:rsidP="007841FA">
      <w:pPr>
        <w:tabs>
          <w:tab w:val="right" w:leader="dot" w:pos="8787"/>
          <w:tab w:val="right" w:pos="9638"/>
        </w:tabs>
        <w:spacing w:after="120"/>
        <w:ind w:left="1559" w:hanging="425"/>
      </w:pPr>
      <w:r>
        <w:t>50.</w:t>
      </w:r>
      <w:r>
        <w:tab/>
        <w:t>Examen des rapports soumis en application de l’article 29 (par. 1) de la Convention</w:t>
      </w:r>
      <w:r>
        <w:tab/>
      </w:r>
      <w:r>
        <w:tab/>
        <w:t>17</w:t>
      </w:r>
    </w:p>
    <w:p w14:paraId="1DEF405B" w14:textId="77777777" w:rsidR="007841FA" w:rsidRDefault="007841FA" w:rsidP="007841FA">
      <w:pPr>
        <w:tabs>
          <w:tab w:val="right" w:leader="dot" w:pos="8787"/>
          <w:tab w:val="right" w:pos="9638"/>
        </w:tabs>
        <w:spacing w:after="120"/>
        <w:ind w:left="1559" w:hanging="425"/>
      </w:pPr>
      <w:r>
        <w:t>51.</w:t>
      </w:r>
      <w:r>
        <w:tab/>
        <w:t>Soumission et examen</w:t>
      </w:r>
      <w:r w:rsidRPr="009D1CF9">
        <w:t xml:space="preserve"> de renseignements </w:t>
      </w:r>
      <w:r>
        <w:t>en application de</w:t>
      </w:r>
      <w:r w:rsidRPr="009D1CF9">
        <w:t xml:space="preserve"> l</w:t>
      </w:r>
      <w:r>
        <w:t>’</w:t>
      </w:r>
      <w:r w:rsidRPr="009D1CF9">
        <w:t xml:space="preserve">article 29 </w:t>
      </w:r>
      <w:r>
        <w:t xml:space="preserve">(par. 3 et 4) </w:t>
      </w:r>
      <w:r>
        <w:br/>
      </w:r>
      <w:r w:rsidRPr="009D1CF9">
        <w:t>de la Convention</w:t>
      </w:r>
      <w:r>
        <w:tab/>
      </w:r>
      <w:r>
        <w:tab/>
        <w:t>18</w:t>
      </w:r>
    </w:p>
    <w:p w14:paraId="7E84A42B" w14:textId="77777777" w:rsidR="007841FA" w:rsidRDefault="007841FA" w:rsidP="007841FA">
      <w:pPr>
        <w:tabs>
          <w:tab w:val="right" w:leader="dot" w:pos="8787"/>
          <w:tab w:val="right" w:pos="9638"/>
        </w:tabs>
        <w:spacing w:after="120"/>
        <w:ind w:left="1559" w:hanging="425"/>
      </w:pPr>
      <w:r>
        <w:t>52.</w:t>
      </w:r>
      <w:r>
        <w:tab/>
      </w:r>
      <w:r w:rsidRPr="00271C87">
        <w:rPr>
          <w:bCs/>
          <w:spacing w:val="-4"/>
          <w:lang w:val="fr-FR"/>
        </w:rPr>
        <w:t xml:space="preserve">Notification aux États parties de l’examen par le Comité des rapports soumis en application </w:t>
      </w:r>
      <w:r w:rsidRPr="00271C87">
        <w:rPr>
          <w:bCs/>
          <w:spacing w:val="-4"/>
          <w:lang w:val="fr-FR"/>
        </w:rPr>
        <w:br/>
        <w:t xml:space="preserve">du paragraphe 1 de l’article 29 de la Convention et des renseignements fournis </w:t>
      </w:r>
      <w:r w:rsidRPr="00271C87">
        <w:rPr>
          <w:bCs/>
          <w:spacing w:val="-4"/>
          <w:lang w:val="fr-FR"/>
        </w:rPr>
        <w:br/>
        <w:t>en application des paragraphes 3 et 4 dudit article</w:t>
      </w:r>
      <w:r>
        <w:tab/>
      </w:r>
      <w:r>
        <w:tab/>
        <w:t>18</w:t>
      </w:r>
    </w:p>
    <w:p w14:paraId="419AFFE7" w14:textId="77777777" w:rsidR="007841FA" w:rsidRDefault="007841FA" w:rsidP="007841FA">
      <w:pPr>
        <w:tabs>
          <w:tab w:val="right" w:leader="dot" w:pos="8787"/>
          <w:tab w:val="right" w:pos="9638"/>
        </w:tabs>
        <w:spacing w:after="120"/>
        <w:ind w:left="1559" w:hanging="425"/>
      </w:pPr>
      <w:r>
        <w:t>53.</w:t>
      </w:r>
      <w:r>
        <w:tab/>
      </w:r>
      <w:r w:rsidRPr="0095641D">
        <w:t>Non-soumission des rapports attendus au titre du paragraphe</w:t>
      </w:r>
      <w:r>
        <w:t> </w:t>
      </w:r>
      <w:r w:rsidRPr="0095641D">
        <w:t>1 de l</w:t>
      </w:r>
      <w:r>
        <w:t>’</w:t>
      </w:r>
      <w:r w:rsidRPr="0095641D">
        <w:t>article</w:t>
      </w:r>
      <w:r>
        <w:t> </w:t>
      </w:r>
      <w:r w:rsidRPr="0095641D">
        <w:t xml:space="preserve">29 </w:t>
      </w:r>
      <w:r>
        <w:br/>
      </w:r>
      <w:r w:rsidRPr="0095641D">
        <w:t xml:space="preserve">de la Convention ou des renseignements complémentaires </w:t>
      </w:r>
      <w:r w:rsidRPr="00961A49">
        <w:t>visés</w:t>
      </w:r>
      <w:r w:rsidRPr="0095641D">
        <w:t xml:space="preserve"> </w:t>
      </w:r>
      <w:r>
        <w:br/>
      </w:r>
      <w:r w:rsidRPr="0095641D">
        <w:t>au</w:t>
      </w:r>
      <w:r w:rsidRPr="00961A49">
        <w:t>x</w:t>
      </w:r>
      <w:r w:rsidRPr="0095641D">
        <w:t xml:space="preserve"> paragraphe</w:t>
      </w:r>
      <w:r w:rsidRPr="00961A49">
        <w:t>s</w:t>
      </w:r>
      <w:r>
        <w:t> </w:t>
      </w:r>
      <w:r w:rsidRPr="0095641D">
        <w:t xml:space="preserve">3 </w:t>
      </w:r>
      <w:r w:rsidRPr="00961A49">
        <w:t xml:space="preserve">et </w:t>
      </w:r>
      <w:r w:rsidRPr="0095641D">
        <w:t>4 dudit article</w:t>
      </w:r>
      <w:r>
        <w:tab/>
      </w:r>
      <w:r>
        <w:tab/>
        <w:t>19</w:t>
      </w:r>
    </w:p>
    <w:p w14:paraId="72582B8A" w14:textId="77777777" w:rsidR="007841FA" w:rsidRDefault="007841FA" w:rsidP="007841FA">
      <w:pPr>
        <w:tabs>
          <w:tab w:val="right" w:leader="dot" w:pos="8787"/>
          <w:tab w:val="right" w:pos="9638"/>
        </w:tabs>
        <w:spacing w:after="120"/>
        <w:ind w:left="1559" w:hanging="425"/>
      </w:pPr>
      <w:r>
        <w:t>54.</w:t>
      </w:r>
      <w:r>
        <w:tab/>
        <w:t>Examen de renseignements émanant d’autres sources</w:t>
      </w:r>
      <w:r>
        <w:tab/>
      </w:r>
      <w:r>
        <w:tab/>
        <w:t>19</w:t>
      </w:r>
    </w:p>
    <w:p w14:paraId="3B8B392E" w14:textId="77777777" w:rsidR="007841FA" w:rsidRDefault="007841FA" w:rsidP="007841FA">
      <w:pPr>
        <w:tabs>
          <w:tab w:val="right" w:leader="dot" w:pos="8787"/>
          <w:tab w:val="right" w:pos="9638"/>
        </w:tabs>
        <w:spacing w:after="120"/>
        <w:ind w:left="1559" w:hanging="425"/>
      </w:pPr>
      <w:r>
        <w:t>55.</w:t>
      </w:r>
      <w:r>
        <w:tab/>
      </w:r>
      <w:r w:rsidRPr="0049358A">
        <w:t>Observations finales</w:t>
      </w:r>
      <w:r>
        <w:tab/>
      </w:r>
      <w:r>
        <w:tab/>
        <w:t>20</w:t>
      </w:r>
    </w:p>
    <w:p w14:paraId="671D70DA" w14:textId="77777777" w:rsidR="007841FA" w:rsidRDefault="007841FA" w:rsidP="007841FA">
      <w:pPr>
        <w:tabs>
          <w:tab w:val="right" w:pos="850"/>
          <w:tab w:val="right" w:leader="dot" w:pos="8787"/>
          <w:tab w:val="right" w:pos="9638"/>
        </w:tabs>
        <w:spacing w:after="120"/>
        <w:ind w:left="1134" w:hanging="1134"/>
      </w:pPr>
      <w:r>
        <w:tab/>
        <w:t>XVIII.</w:t>
      </w:r>
      <w:r>
        <w:tab/>
        <w:t>Journées de débat général</w:t>
      </w:r>
      <w:r>
        <w:tab/>
      </w:r>
      <w:r>
        <w:tab/>
        <w:t>20</w:t>
      </w:r>
    </w:p>
    <w:p w14:paraId="6F7F3E8C" w14:textId="77777777" w:rsidR="007841FA" w:rsidRDefault="007841FA" w:rsidP="007841FA">
      <w:pPr>
        <w:tabs>
          <w:tab w:val="right" w:leader="dot" w:pos="8787"/>
          <w:tab w:val="right" w:pos="9638"/>
        </w:tabs>
        <w:spacing w:after="120"/>
        <w:ind w:left="1559" w:hanging="425"/>
      </w:pPr>
      <w:r>
        <w:t>56.</w:t>
      </w:r>
      <w:r>
        <w:tab/>
      </w:r>
      <w:r w:rsidRPr="0039226B">
        <w:t xml:space="preserve">Journées de débat général </w:t>
      </w:r>
      <w:r>
        <w:t>sur l</w:t>
      </w:r>
      <w:r w:rsidRPr="0039226B">
        <w:t>a Convention</w:t>
      </w:r>
      <w:r>
        <w:tab/>
      </w:r>
      <w:r>
        <w:tab/>
        <w:t>20</w:t>
      </w:r>
    </w:p>
    <w:p w14:paraId="7F8F7B83" w14:textId="77777777" w:rsidR="007841FA" w:rsidRDefault="007841FA" w:rsidP="007841FA">
      <w:pPr>
        <w:tabs>
          <w:tab w:val="right" w:pos="850"/>
          <w:tab w:val="right" w:leader="dot" w:pos="8787"/>
          <w:tab w:val="right" w:pos="9638"/>
        </w:tabs>
        <w:spacing w:after="120"/>
        <w:ind w:left="1134" w:hanging="1134"/>
      </w:pPr>
      <w:r>
        <w:tab/>
        <w:t>XIX.</w:t>
      </w:r>
      <w:r>
        <w:tab/>
      </w:r>
      <w:r w:rsidRPr="005B2352">
        <w:t>Observations générales du Comité</w:t>
      </w:r>
      <w:r>
        <w:tab/>
      </w:r>
      <w:r>
        <w:tab/>
        <w:t>20</w:t>
      </w:r>
    </w:p>
    <w:p w14:paraId="3E825E21" w14:textId="77777777" w:rsidR="007841FA" w:rsidRDefault="007841FA" w:rsidP="007841FA">
      <w:pPr>
        <w:tabs>
          <w:tab w:val="right" w:leader="dot" w:pos="8787"/>
          <w:tab w:val="right" w:pos="9638"/>
        </w:tabs>
        <w:spacing w:after="120"/>
        <w:ind w:left="1559" w:hanging="425"/>
      </w:pPr>
      <w:r>
        <w:t>57.</w:t>
      </w:r>
      <w:r>
        <w:tab/>
      </w:r>
      <w:r w:rsidRPr="005B2352">
        <w:t>Observations générales relatives à la Convention</w:t>
      </w:r>
      <w:r>
        <w:tab/>
      </w:r>
      <w:r>
        <w:tab/>
        <w:t>20</w:t>
      </w:r>
    </w:p>
    <w:p w14:paraId="2A61F679" w14:textId="77777777" w:rsidR="007841FA" w:rsidRDefault="007841FA" w:rsidP="007841FA">
      <w:pPr>
        <w:tabs>
          <w:tab w:val="right" w:pos="850"/>
          <w:tab w:val="right" w:leader="dot" w:pos="8787"/>
          <w:tab w:val="right" w:pos="9638"/>
        </w:tabs>
        <w:spacing w:after="120"/>
        <w:ind w:left="1134" w:hanging="1134"/>
      </w:pPr>
      <w:r>
        <w:tab/>
        <w:t>XX.</w:t>
      </w:r>
      <w:r>
        <w:tab/>
        <w:t xml:space="preserve">Action en </w:t>
      </w:r>
      <w:r w:rsidRPr="004568C1">
        <w:t xml:space="preserve">urgence </w:t>
      </w:r>
      <w:r>
        <w:t xml:space="preserve">prévue à </w:t>
      </w:r>
      <w:r w:rsidRPr="004568C1">
        <w:t>l</w:t>
      </w:r>
      <w:r>
        <w:t>’</w:t>
      </w:r>
      <w:r w:rsidRPr="004568C1">
        <w:t>article 30 de la Convention</w:t>
      </w:r>
      <w:r>
        <w:tab/>
      </w:r>
      <w:r>
        <w:tab/>
        <w:t>21</w:t>
      </w:r>
    </w:p>
    <w:p w14:paraId="0B395BAC" w14:textId="77777777" w:rsidR="007841FA" w:rsidRDefault="007841FA" w:rsidP="007841FA">
      <w:pPr>
        <w:tabs>
          <w:tab w:val="right" w:leader="dot" w:pos="8787"/>
          <w:tab w:val="right" w:pos="9638"/>
        </w:tabs>
        <w:spacing w:after="120"/>
        <w:ind w:left="1559" w:hanging="425"/>
      </w:pPr>
      <w:r>
        <w:t>58.</w:t>
      </w:r>
      <w:r>
        <w:tab/>
        <w:t xml:space="preserve">Groupe de travail </w:t>
      </w:r>
      <w:r w:rsidRPr="00DA3E7C">
        <w:t>chargé des demandes d</w:t>
      </w:r>
      <w:r>
        <w:t>’</w:t>
      </w:r>
      <w:r w:rsidRPr="00DA3E7C">
        <w:t>action en urgence</w:t>
      </w:r>
      <w:r>
        <w:tab/>
      </w:r>
      <w:r>
        <w:tab/>
        <w:t>21</w:t>
      </w:r>
    </w:p>
    <w:p w14:paraId="327E958D" w14:textId="77777777" w:rsidR="007841FA" w:rsidRDefault="007841FA" w:rsidP="007841FA">
      <w:pPr>
        <w:tabs>
          <w:tab w:val="right" w:leader="dot" w:pos="8787"/>
          <w:tab w:val="right" w:pos="9638"/>
        </w:tabs>
        <w:spacing w:after="120"/>
        <w:ind w:left="1559" w:hanging="425"/>
      </w:pPr>
      <w:r>
        <w:t>59.</w:t>
      </w:r>
      <w:r>
        <w:tab/>
      </w:r>
      <w:r w:rsidRPr="004568C1">
        <w:t>Transmission des demandes au Comité</w:t>
      </w:r>
      <w:r>
        <w:tab/>
      </w:r>
      <w:r>
        <w:tab/>
        <w:t>21</w:t>
      </w:r>
    </w:p>
    <w:p w14:paraId="3D3C0150" w14:textId="77777777" w:rsidR="007841FA" w:rsidRDefault="007841FA" w:rsidP="007841FA">
      <w:pPr>
        <w:tabs>
          <w:tab w:val="right" w:leader="dot" w:pos="8787"/>
          <w:tab w:val="right" w:pos="9638"/>
        </w:tabs>
        <w:spacing w:after="120"/>
        <w:ind w:left="1559" w:hanging="425"/>
      </w:pPr>
      <w:r>
        <w:t>60.</w:t>
      </w:r>
      <w:r>
        <w:tab/>
      </w:r>
      <w:r w:rsidRPr="004568C1">
        <w:t>Registre et liste des demandes</w:t>
      </w:r>
      <w:r>
        <w:tab/>
      </w:r>
      <w:r>
        <w:tab/>
        <w:t>21</w:t>
      </w:r>
    </w:p>
    <w:p w14:paraId="420B31A7" w14:textId="77777777" w:rsidR="007841FA" w:rsidRDefault="007841FA" w:rsidP="007841FA">
      <w:pPr>
        <w:tabs>
          <w:tab w:val="right" w:leader="dot" w:pos="8787"/>
          <w:tab w:val="right" w:pos="9638"/>
        </w:tabs>
        <w:spacing w:after="120"/>
        <w:ind w:left="1559" w:hanging="425"/>
      </w:pPr>
      <w:r>
        <w:t>61.</w:t>
      </w:r>
      <w:r>
        <w:tab/>
      </w:r>
      <w:r w:rsidRPr="004568C1">
        <w:t>Auteur</w:t>
      </w:r>
      <w:r>
        <w:t>(e)</w:t>
      </w:r>
      <w:r w:rsidRPr="004568C1">
        <w:t>s des demand</w:t>
      </w:r>
      <w:r>
        <w:t>es</w:t>
      </w:r>
      <w:r>
        <w:tab/>
      </w:r>
      <w:r>
        <w:tab/>
        <w:t>22</w:t>
      </w:r>
    </w:p>
    <w:p w14:paraId="427CBA78" w14:textId="77777777" w:rsidR="007841FA" w:rsidRDefault="007841FA" w:rsidP="007841FA">
      <w:pPr>
        <w:tabs>
          <w:tab w:val="right" w:leader="dot" w:pos="8787"/>
          <w:tab w:val="right" w:pos="9638"/>
        </w:tabs>
        <w:spacing w:after="120"/>
        <w:ind w:left="1559" w:hanging="425"/>
      </w:pPr>
      <w:r>
        <w:t>62.</w:t>
      </w:r>
      <w:r>
        <w:tab/>
      </w:r>
      <w:r w:rsidRPr="004568C1">
        <w:t xml:space="preserve">Procédure </w:t>
      </w:r>
      <w:r>
        <w:t>d’examen des</w:t>
      </w:r>
      <w:r w:rsidRPr="004568C1">
        <w:t xml:space="preserve"> demandes</w:t>
      </w:r>
      <w:r>
        <w:tab/>
      </w:r>
      <w:r>
        <w:tab/>
        <w:t>22</w:t>
      </w:r>
    </w:p>
    <w:p w14:paraId="460A6F86" w14:textId="77777777" w:rsidR="007841FA" w:rsidRDefault="007841FA" w:rsidP="007841FA">
      <w:pPr>
        <w:tabs>
          <w:tab w:val="right" w:leader="dot" w:pos="8787"/>
          <w:tab w:val="right" w:pos="9638"/>
        </w:tabs>
        <w:spacing w:after="120"/>
        <w:ind w:left="1559" w:hanging="425"/>
      </w:pPr>
      <w:r>
        <w:t>63.</w:t>
      </w:r>
      <w:r>
        <w:tab/>
        <w:t xml:space="preserve">Rapports sur les </w:t>
      </w:r>
      <w:r w:rsidRPr="004568C1">
        <w:t>demandes d</w:t>
      </w:r>
      <w:r>
        <w:t>’</w:t>
      </w:r>
      <w:r w:rsidRPr="004568C1">
        <w:t>action d</w:t>
      </w:r>
      <w:r>
        <w:t>’</w:t>
      </w:r>
      <w:r w:rsidRPr="004568C1">
        <w:t>urgence</w:t>
      </w:r>
      <w:r>
        <w:tab/>
      </w:r>
      <w:r>
        <w:tab/>
        <w:t>23</w:t>
      </w:r>
    </w:p>
    <w:p w14:paraId="19655108" w14:textId="77777777" w:rsidR="007841FA" w:rsidRDefault="007841FA" w:rsidP="007841FA">
      <w:pPr>
        <w:tabs>
          <w:tab w:val="right" w:pos="850"/>
          <w:tab w:val="right" w:leader="dot" w:pos="8787"/>
          <w:tab w:val="right" w:pos="9638"/>
        </w:tabs>
        <w:spacing w:after="120"/>
        <w:ind w:left="1134" w:hanging="1134"/>
      </w:pPr>
      <w:r>
        <w:tab/>
        <w:t>XXI.</w:t>
      </w:r>
      <w:r>
        <w:tab/>
      </w:r>
      <w:r w:rsidRPr="004568C1">
        <w:t>Procédure d</w:t>
      </w:r>
      <w:r>
        <w:t>’</w:t>
      </w:r>
      <w:r w:rsidRPr="004568C1">
        <w:t xml:space="preserve">examen des communications reçues </w:t>
      </w:r>
      <w:r>
        <w:t xml:space="preserve">au titre </w:t>
      </w:r>
      <w:r w:rsidRPr="004568C1">
        <w:t>de l</w:t>
      </w:r>
      <w:r>
        <w:t>’</w:t>
      </w:r>
      <w:r w:rsidRPr="004568C1">
        <w:t>article 31 de la Convention</w:t>
      </w:r>
      <w:r>
        <w:tab/>
      </w:r>
      <w:r>
        <w:tab/>
        <w:t>23</w:t>
      </w:r>
    </w:p>
    <w:p w14:paraId="5EE26237" w14:textId="77777777" w:rsidR="007841FA" w:rsidRDefault="007841FA" w:rsidP="007841FA">
      <w:pPr>
        <w:tabs>
          <w:tab w:val="right" w:leader="dot" w:pos="8787"/>
          <w:tab w:val="right" w:pos="9638"/>
        </w:tabs>
        <w:spacing w:after="120"/>
        <w:ind w:left="1559" w:hanging="425"/>
      </w:pPr>
      <w:r>
        <w:t>64.</w:t>
      </w:r>
      <w:r>
        <w:tab/>
      </w:r>
      <w:r w:rsidRPr="005366F5">
        <w:rPr>
          <w:bCs/>
          <w:lang w:val="fr-FR"/>
        </w:rPr>
        <w:t>Auteur(e)s des communications</w:t>
      </w:r>
      <w:r>
        <w:tab/>
      </w:r>
      <w:r>
        <w:tab/>
        <w:t>23</w:t>
      </w:r>
    </w:p>
    <w:p w14:paraId="2DDECEAB" w14:textId="77777777" w:rsidR="007841FA" w:rsidRDefault="007841FA" w:rsidP="007841FA">
      <w:pPr>
        <w:tabs>
          <w:tab w:val="right" w:leader="dot" w:pos="8787"/>
          <w:tab w:val="right" w:pos="9638"/>
        </w:tabs>
        <w:spacing w:after="120"/>
        <w:ind w:left="1559" w:hanging="425"/>
      </w:pPr>
      <w:r>
        <w:t>65.</w:t>
      </w:r>
      <w:r>
        <w:tab/>
      </w:r>
      <w:r w:rsidRPr="004568C1">
        <w:t>Transmission des communications au Comité</w:t>
      </w:r>
      <w:r>
        <w:tab/>
      </w:r>
      <w:r>
        <w:tab/>
        <w:t>23</w:t>
      </w:r>
    </w:p>
    <w:p w14:paraId="57AB452B" w14:textId="77777777" w:rsidR="007841FA" w:rsidRDefault="007841FA" w:rsidP="007841FA">
      <w:pPr>
        <w:tabs>
          <w:tab w:val="right" w:leader="dot" w:pos="8787"/>
          <w:tab w:val="right" w:pos="9638"/>
        </w:tabs>
        <w:spacing w:after="120"/>
        <w:ind w:left="1559" w:hanging="425"/>
      </w:pPr>
      <w:r>
        <w:t>66.</w:t>
      </w:r>
      <w:r>
        <w:tab/>
      </w:r>
      <w:r w:rsidRPr="004568C1">
        <w:t>Demande d</w:t>
      </w:r>
      <w:r>
        <w:t>’</w:t>
      </w:r>
      <w:r w:rsidRPr="004568C1">
        <w:t>éclaircissements ou de renseignements complémentaires</w:t>
      </w:r>
      <w:r>
        <w:tab/>
      </w:r>
      <w:r>
        <w:tab/>
        <w:t>24</w:t>
      </w:r>
    </w:p>
    <w:p w14:paraId="608974A9" w14:textId="77777777" w:rsidR="007841FA" w:rsidRDefault="007841FA" w:rsidP="007841FA">
      <w:pPr>
        <w:tabs>
          <w:tab w:val="right" w:leader="dot" w:pos="8787"/>
          <w:tab w:val="right" w:pos="9638"/>
        </w:tabs>
        <w:spacing w:after="120"/>
        <w:ind w:left="1559" w:hanging="425"/>
      </w:pPr>
      <w:r>
        <w:t>67.</w:t>
      </w:r>
      <w:r>
        <w:tab/>
      </w:r>
      <w:r w:rsidRPr="004568C1">
        <w:t>Procédures applicables aux communications reçues</w:t>
      </w:r>
      <w:r>
        <w:tab/>
      </w:r>
      <w:r>
        <w:tab/>
        <w:t>24</w:t>
      </w:r>
    </w:p>
    <w:p w14:paraId="144D62C5" w14:textId="77777777" w:rsidR="007841FA" w:rsidRDefault="007841FA" w:rsidP="007841FA">
      <w:pPr>
        <w:tabs>
          <w:tab w:val="right" w:leader="dot" w:pos="8787"/>
          <w:tab w:val="right" w:pos="9638"/>
        </w:tabs>
        <w:spacing w:after="120"/>
        <w:ind w:left="1559" w:hanging="425"/>
      </w:pPr>
      <w:r>
        <w:t>68.</w:t>
      </w:r>
      <w:r>
        <w:tab/>
      </w:r>
      <w:r w:rsidRPr="00961A49">
        <w:rPr>
          <w:lang w:val="fr-FR"/>
        </w:rPr>
        <w:t>Mesures provisoires</w:t>
      </w:r>
      <w:r>
        <w:tab/>
      </w:r>
      <w:r>
        <w:tab/>
        <w:t>25</w:t>
      </w:r>
    </w:p>
    <w:p w14:paraId="77D2DE34" w14:textId="77777777" w:rsidR="007841FA" w:rsidRDefault="007841FA" w:rsidP="007841FA">
      <w:pPr>
        <w:tabs>
          <w:tab w:val="right" w:leader="dot" w:pos="8787"/>
          <w:tab w:val="right" w:pos="9638"/>
        </w:tabs>
        <w:spacing w:after="120"/>
        <w:ind w:left="1559" w:hanging="425"/>
      </w:pPr>
      <w:r>
        <w:t>69.</w:t>
      </w:r>
      <w:r>
        <w:tab/>
      </w:r>
      <w:r w:rsidRPr="00961A49">
        <w:rPr>
          <w:bCs/>
          <w:lang w:val="fr-FR"/>
        </w:rPr>
        <w:t>Mesures de protection</w:t>
      </w:r>
      <w:r>
        <w:tab/>
      </w:r>
      <w:r>
        <w:tab/>
        <w:t>25</w:t>
      </w:r>
    </w:p>
    <w:p w14:paraId="6FA36B65" w14:textId="77777777" w:rsidR="007841FA" w:rsidRDefault="007841FA" w:rsidP="007841FA">
      <w:pPr>
        <w:tabs>
          <w:tab w:val="right" w:leader="dot" w:pos="8787"/>
          <w:tab w:val="right" w:pos="9638"/>
        </w:tabs>
        <w:spacing w:after="120"/>
        <w:ind w:left="1559" w:hanging="425"/>
      </w:pPr>
      <w:r>
        <w:t>70.</w:t>
      </w:r>
      <w:r>
        <w:tab/>
      </w:r>
      <w:r w:rsidRPr="00022208">
        <w:rPr>
          <w:lang w:val="fr-FR"/>
        </w:rPr>
        <w:t>Liste des communications</w:t>
      </w:r>
      <w:r>
        <w:tab/>
      </w:r>
      <w:r>
        <w:tab/>
        <w:t>26</w:t>
      </w:r>
    </w:p>
    <w:p w14:paraId="6B5C014B" w14:textId="77777777" w:rsidR="007841FA" w:rsidRDefault="007841FA" w:rsidP="007841FA">
      <w:pPr>
        <w:tabs>
          <w:tab w:val="right" w:leader="dot" w:pos="8787"/>
          <w:tab w:val="right" w:pos="9638"/>
        </w:tabs>
        <w:spacing w:after="120"/>
        <w:ind w:left="1559" w:hanging="425"/>
      </w:pPr>
      <w:r>
        <w:t>71.</w:t>
      </w:r>
      <w:r>
        <w:tab/>
      </w:r>
      <w:r w:rsidRPr="00961A49">
        <w:rPr>
          <w:lang w:val="fr-FR"/>
        </w:rPr>
        <w:t>Ordre d</w:t>
      </w:r>
      <w:r>
        <w:rPr>
          <w:lang w:val="fr-FR"/>
        </w:rPr>
        <w:t>’</w:t>
      </w:r>
      <w:r w:rsidRPr="00961A49">
        <w:rPr>
          <w:lang w:val="fr-FR"/>
        </w:rPr>
        <w:t>examen des communications</w:t>
      </w:r>
      <w:r>
        <w:tab/>
      </w:r>
      <w:r>
        <w:tab/>
        <w:t>26</w:t>
      </w:r>
    </w:p>
    <w:p w14:paraId="43AA80F9" w14:textId="77777777" w:rsidR="007841FA" w:rsidRDefault="007841FA" w:rsidP="007841FA">
      <w:pPr>
        <w:tabs>
          <w:tab w:val="right" w:leader="dot" w:pos="8787"/>
          <w:tab w:val="right" w:pos="9638"/>
        </w:tabs>
        <w:spacing w:after="120"/>
        <w:ind w:left="1559" w:hanging="425"/>
      </w:pPr>
      <w:r>
        <w:t>72.</w:t>
      </w:r>
      <w:r>
        <w:tab/>
      </w:r>
      <w:r w:rsidRPr="00961A49">
        <w:rPr>
          <w:lang w:val="fr-FR"/>
        </w:rPr>
        <w:t>Suspension de l</w:t>
      </w:r>
      <w:r>
        <w:rPr>
          <w:lang w:val="fr-FR"/>
        </w:rPr>
        <w:t>’</w:t>
      </w:r>
      <w:r w:rsidRPr="00961A49">
        <w:rPr>
          <w:lang w:val="fr-FR"/>
        </w:rPr>
        <w:t xml:space="preserve">examen </w:t>
      </w:r>
      <w:r>
        <w:rPr>
          <w:lang w:val="fr-FR"/>
        </w:rPr>
        <w:t xml:space="preserve">des </w:t>
      </w:r>
      <w:r w:rsidRPr="00961A49">
        <w:rPr>
          <w:lang w:val="fr-FR"/>
        </w:rPr>
        <w:t>communication</w:t>
      </w:r>
      <w:r>
        <w:rPr>
          <w:lang w:val="fr-FR"/>
        </w:rPr>
        <w:t>s</w:t>
      </w:r>
      <w:r>
        <w:tab/>
      </w:r>
      <w:r>
        <w:tab/>
        <w:t>26</w:t>
      </w:r>
    </w:p>
    <w:p w14:paraId="7F22AB7E" w14:textId="77777777" w:rsidR="007841FA" w:rsidRDefault="007841FA" w:rsidP="007841FA">
      <w:pPr>
        <w:tabs>
          <w:tab w:val="right" w:leader="dot" w:pos="8787"/>
          <w:tab w:val="right" w:pos="9638"/>
        </w:tabs>
        <w:spacing w:after="120"/>
        <w:ind w:left="1559" w:hanging="425"/>
      </w:pPr>
      <w:r>
        <w:t>73.</w:t>
      </w:r>
      <w:r>
        <w:tab/>
      </w:r>
      <w:r w:rsidRPr="00961A49">
        <w:rPr>
          <w:lang w:val="fr-FR"/>
        </w:rPr>
        <w:t>Recevabilité des communications</w:t>
      </w:r>
      <w:r>
        <w:tab/>
      </w:r>
      <w:r>
        <w:tab/>
        <w:t>26</w:t>
      </w:r>
    </w:p>
    <w:p w14:paraId="7019F536" w14:textId="77777777" w:rsidR="007841FA" w:rsidRDefault="007841FA" w:rsidP="007841FA">
      <w:pPr>
        <w:tabs>
          <w:tab w:val="right" w:leader="dot" w:pos="8787"/>
          <w:tab w:val="right" w:pos="9638"/>
        </w:tabs>
        <w:spacing w:after="120"/>
        <w:ind w:left="1559" w:hanging="425"/>
      </w:pPr>
      <w:r>
        <w:t>74.</w:t>
      </w:r>
      <w:r>
        <w:tab/>
      </w:r>
      <w:r w:rsidRPr="004568C1">
        <w:t>Communications irrecevables</w:t>
      </w:r>
      <w:r>
        <w:tab/>
      </w:r>
      <w:r>
        <w:tab/>
        <w:t>26</w:t>
      </w:r>
    </w:p>
    <w:p w14:paraId="2EE0FCF3" w14:textId="77777777" w:rsidR="007841FA" w:rsidRDefault="007841FA" w:rsidP="007841FA">
      <w:pPr>
        <w:tabs>
          <w:tab w:val="right" w:leader="dot" w:pos="8787"/>
          <w:tab w:val="right" w:pos="9638"/>
        </w:tabs>
        <w:spacing w:after="120"/>
        <w:ind w:left="1559" w:hanging="425"/>
      </w:pPr>
      <w:r>
        <w:t>75.</w:t>
      </w:r>
      <w:r>
        <w:tab/>
      </w:r>
      <w:r w:rsidRPr="005B2352">
        <w:t>Communications déclarées recevables avant réception des observations de l</w:t>
      </w:r>
      <w:r>
        <w:t>’</w:t>
      </w:r>
      <w:r w:rsidRPr="005B2352">
        <w:t xml:space="preserve">État partie </w:t>
      </w:r>
      <w:r>
        <w:br/>
      </w:r>
      <w:r w:rsidRPr="005B2352">
        <w:t>sur le fond</w:t>
      </w:r>
      <w:r>
        <w:tab/>
      </w:r>
      <w:r>
        <w:tab/>
        <w:t>27</w:t>
      </w:r>
    </w:p>
    <w:p w14:paraId="0854B226" w14:textId="77777777" w:rsidR="007841FA" w:rsidRDefault="007841FA" w:rsidP="007841FA">
      <w:pPr>
        <w:tabs>
          <w:tab w:val="right" w:leader="dot" w:pos="8787"/>
          <w:tab w:val="right" w:pos="9638"/>
        </w:tabs>
        <w:spacing w:after="120"/>
        <w:ind w:left="1559" w:hanging="425"/>
      </w:pPr>
      <w:r>
        <w:t>76.</w:t>
      </w:r>
      <w:r>
        <w:tab/>
      </w:r>
      <w:r w:rsidRPr="00E1525B">
        <w:t>Examen des communications sur le fond</w:t>
      </w:r>
      <w:r>
        <w:tab/>
      </w:r>
      <w:r>
        <w:tab/>
        <w:t>27</w:t>
      </w:r>
    </w:p>
    <w:p w14:paraId="3443144D" w14:textId="77777777" w:rsidR="007841FA" w:rsidRDefault="007841FA" w:rsidP="007841FA">
      <w:pPr>
        <w:tabs>
          <w:tab w:val="right" w:leader="dot" w:pos="8787"/>
          <w:tab w:val="right" w:pos="9638"/>
        </w:tabs>
        <w:spacing w:after="120"/>
        <w:ind w:left="1559" w:hanging="425"/>
      </w:pPr>
      <w:r>
        <w:t>77.</w:t>
      </w:r>
      <w:r>
        <w:tab/>
      </w:r>
      <w:r w:rsidRPr="00961A49">
        <w:rPr>
          <w:lang w:val="fr-FR"/>
        </w:rPr>
        <w:t>Interventions de tiers</w:t>
      </w:r>
      <w:r>
        <w:tab/>
      </w:r>
      <w:r>
        <w:tab/>
        <w:t>28</w:t>
      </w:r>
    </w:p>
    <w:p w14:paraId="0C6EA62B" w14:textId="77777777" w:rsidR="007841FA" w:rsidRDefault="007841FA" w:rsidP="007841FA">
      <w:pPr>
        <w:tabs>
          <w:tab w:val="right" w:leader="dot" w:pos="8787"/>
          <w:tab w:val="right" w:pos="9638"/>
        </w:tabs>
        <w:spacing w:after="120"/>
        <w:ind w:left="1559" w:hanging="425"/>
      </w:pPr>
      <w:r>
        <w:t>78.</w:t>
      </w:r>
      <w:r>
        <w:tab/>
      </w:r>
      <w:r w:rsidRPr="00961A49">
        <w:rPr>
          <w:bCs/>
          <w:lang w:val="fr-FR"/>
        </w:rPr>
        <w:t>Auditions</w:t>
      </w:r>
      <w:r>
        <w:tab/>
      </w:r>
      <w:r>
        <w:tab/>
        <w:t>28</w:t>
      </w:r>
    </w:p>
    <w:p w14:paraId="0BE96B15" w14:textId="77777777" w:rsidR="007841FA" w:rsidRDefault="007841FA" w:rsidP="007841FA">
      <w:pPr>
        <w:tabs>
          <w:tab w:val="right" w:leader="dot" w:pos="8787"/>
          <w:tab w:val="right" w:pos="9638"/>
        </w:tabs>
        <w:spacing w:after="120"/>
        <w:ind w:left="1559" w:hanging="425"/>
      </w:pPr>
      <w:r>
        <w:t>79.</w:t>
      </w:r>
      <w:r>
        <w:tab/>
      </w:r>
      <w:r w:rsidRPr="00E1525B">
        <w:t>Opinions individuelles</w:t>
      </w:r>
      <w:r>
        <w:tab/>
      </w:r>
      <w:r>
        <w:tab/>
        <w:t>29</w:t>
      </w:r>
    </w:p>
    <w:p w14:paraId="14BDC598" w14:textId="77777777" w:rsidR="007841FA" w:rsidRDefault="007841FA" w:rsidP="007841FA">
      <w:pPr>
        <w:tabs>
          <w:tab w:val="right" w:leader="dot" w:pos="8787"/>
          <w:tab w:val="right" w:pos="9638"/>
        </w:tabs>
        <w:spacing w:after="120"/>
        <w:ind w:left="1559" w:hanging="425"/>
      </w:pPr>
      <w:r>
        <w:t>80.</w:t>
      </w:r>
      <w:r>
        <w:tab/>
      </w:r>
      <w:r w:rsidRPr="00E1525B">
        <w:t>Cessation de l</w:t>
      </w:r>
      <w:r>
        <w:t>’</w:t>
      </w:r>
      <w:r w:rsidRPr="00E1525B">
        <w:t>examen d</w:t>
      </w:r>
      <w:r>
        <w:t>’</w:t>
      </w:r>
      <w:r w:rsidRPr="00E1525B">
        <w:t>une communication</w:t>
      </w:r>
      <w:r>
        <w:tab/>
      </w:r>
      <w:r>
        <w:tab/>
        <w:t>29</w:t>
      </w:r>
    </w:p>
    <w:p w14:paraId="4F521E33" w14:textId="77777777" w:rsidR="007841FA" w:rsidRDefault="007841FA" w:rsidP="007841FA">
      <w:pPr>
        <w:tabs>
          <w:tab w:val="right" w:leader="dot" w:pos="8787"/>
          <w:tab w:val="right" w:pos="9638"/>
        </w:tabs>
        <w:spacing w:after="120"/>
        <w:ind w:left="1559" w:hanging="425"/>
      </w:pPr>
      <w:r>
        <w:t>81.</w:t>
      </w:r>
      <w:r>
        <w:tab/>
      </w:r>
      <w:r w:rsidRPr="00E1525B">
        <w:t>Suivi des constatations du Comité</w:t>
      </w:r>
      <w:r>
        <w:tab/>
      </w:r>
      <w:r>
        <w:tab/>
        <w:t>29</w:t>
      </w:r>
    </w:p>
    <w:p w14:paraId="1C5D7D65" w14:textId="77777777" w:rsidR="007841FA" w:rsidRDefault="007841FA" w:rsidP="007841FA">
      <w:pPr>
        <w:tabs>
          <w:tab w:val="right" w:leader="dot" w:pos="8787"/>
          <w:tab w:val="right" w:pos="9638"/>
        </w:tabs>
        <w:spacing w:after="120"/>
        <w:ind w:left="1559" w:hanging="425"/>
      </w:pPr>
      <w:r>
        <w:t>82.</w:t>
      </w:r>
      <w:r>
        <w:tab/>
      </w:r>
      <w:r w:rsidRPr="00E1525B">
        <w:t>Confidentialité des communications</w:t>
      </w:r>
      <w:r>
        <w:tab/>
      </w:r>
      <w:r>
        <w:tab/>
        <w:t>30</w:t>
      </w:r>
    </w:p>
    <w:p w14:paraId="49A050A0" w14:textId="77777777" w:rsidR="007841FA" w:rsidRDefault="007841FA" w:rsidP="007841FA">
      <w:pPr>
        <w:tabs>
          <w:tab w:val="right" w:pos="850"/>
          <w:tab w:val="right" w:leader="dot" w:pos="8787"/>
          <w:tab w:val="right" w:pos="9638"/>
        </w:tabs>
        <w:spacing w:after="120"/>
        <w:ind w:left="1134" w:hanging="1134"/>
      </w:pPr>
      <w:r>
        <w:tab/>
        <w:t>XXII.</w:t>
      </w:r>
      <w:r>
        <w:tab/>
      </w:r>
      <w:r w:rsidRPr="00E1525B">
        <w:t>Procédure d</w:t>
      </w:r>
      <w:r>
        <w:t>’</w:t>
      </w:r>
      <w:r w:rsidRPr="00E1525B">
        <w:t>examen</w:t>
      </w:r>
      <w:r>
        <w:t xml:space="preserve"> des communications émanant d’États </w:t>
      </w:r>
      <w:r w:rsidRPr="00E1525B">
        <w:t xml:space="preserve">reçues </w:t>
      </w:r>
      <w:r>
        <w:t>au titre de</w:t>
      </w:r>
      <w:r w:rsidRPr="00E1525B">
        <w:t xml:space="preserve"> l</w:t>
      </w:r>
      <w:r>
        <w:t>’article </w:t>
      </w:r>
      <w:r w:rsidRPr="00E1525B">
        <w:t xml:space="preserve">32 </w:t>
      </w:r>
      <w:r>
        <w:br/>
      </w:r>
      <w:r w:rsidRPr="00E1525B">
        <w:t>de la Convention</w:t>
      </w:r>
      <w:r>
        <w:tab/>
      </w:r>
      <w:r>
        <w:tab/>
        <w:t>30</w:t>
      </w:r>
    </w:p>
    <w:p w14:paraId="2641E829" w14:textId="77777777" w:rsidR="007841FA" w:rsidRDefault="007841FA" w:rsidP="007841FA">
      <w:pPr>
        <w:tabs>
          <w:tab w:val="right" w:leader="dot" w:pos="8787"/>
          <w:tab w:val="right" w:pos="9638"/>
        </w:tabs>
        <w:spacing w:after="120"/>
        <w:ind w:left="1559" w:hanging="425"/>
      </w:pPr>
      <w:r>
        <w:t>83.</w:t>
      </w:r>
      <w:r>
        <w:tab/>
      </w:r>
      <w:r w:rsidRPr="00E1525B">
        <w:t>Transmission des communications au Comité</w:t>
      </w:r>
      <w:r>
        <w:tab/>
      </w:r>
      <w:r>
        <w:tab/>
        <w:t>30</w:t>
      </w:r>
    </w:p>
    <w:p w14:paraId="49744529" w14:textId="77777777" w:rsidR="007841FA" w:rsidRDefault="007841FA" w:rsidP="007841FA">
      <w:pPr>
        <w:tabs>
          <w:tab w:val="right" w:leader="dot" w:pos="8787"/>
          <w:tab w:val="right" w:pos="9638"/>
        </w:tabs>
        <w:spacing w:after="120"/>
        <w:ind w:left="1559" w:hanging="425"/>
      </w:pPr>
      <w:r>
        <w:t>84.</w:t>
      </w:r>
      <w:r>
        <w:tab/>
      </w:r>
      <w:r w:rsidRPr="00E1525B">
        <w:t>Registre des communications</w:t>
      </w:r>
      <w:r>
        <w:tab/>
      </w:r>
      <w:r>
        <w:tab/>
        <w:t>31</w:t>
      </w:r>
    </w:p>
    <w:p w14:paraId="0C8E0EB0" w14:textId="77777777" w:rsidR="007841FA" w:rsidRDefault="007841FA" w:rsidP="007841FA">
      <w:pPr>
        <w:tabs>
          <w:tab w:val="right" w:leader="dot" w:pos="8787"/>
          <w:tab w:val="right" w:pos="9638"/>
        </w:tabs>
        <w:spacing w:after="120"/>
        <w:ind w:left="1559" w:hanging="425"/>
      </w:pPr>
      <w:r>
        <w:t>85.</w:t>
      </w:r>
      <w:r>
        <w:tab/>
      </w:r>
      <w:r w:rsidRPr="00E1525B">
        <w:t>Information des membres du Comité</w:t>
      </w:r>
      <w:r>
        <w:tab/>
      </w:r>
      <w:r>
        <w:tab/>
        <w:t>31</w:t>
      </w:r>
    </w:p>
    <w:p w14:paraId="40D632C8" w14:textId="77777777" w:rsidR="007841FA" w:rsidRDefault="007841FA" w:rsidP="007841FA">
      <w:pPr>
        <w:tabs>
          <w:tab w:val="right" w:leader="dot" w:pos="8787"/>
          <w:tab w:val="right" w:pos="9638"/>
        </w:tabs>
        <w:spacing w:after="120"/>
        <w:ind w:left="1559" w:hanging="425"/>
      </w:pPr>
      <w:r>
        <w:t>86.</w:t>
      </w:r>
      <w:r>
        <w:tab/>
      </w:r>
      <w:r w:rsidRPr="00E1525B">
        <w:t>Conditions pour l</w:t>
      </w:r>
      <w:r>
        <w:t>’</w:t>
      </w:r>
      <w:r w:rsidRPr="00E1525B">
        <w:t>examen des communications</w:t>
      </w:r>
      <w:r>
        <w:tab/>
      </w:r>
      <w:r>
        <w:tab/>
        <w:t>31</w:t>
      </w:r>
    </w:p>
    <w:p w14:paraId="7466E903" w14:textId="77777777" w:rsidR="007841FA" w:rsidRDefault="007841FA" w:rsidP="007841FA">
      <w:pPr>
        <w:tabs>
          <w:tab w:val="right" w:leader="dot" w:pos="8787"/>
          <w:tab w:val="right" w:pos="9638"/>
        </w:tabs>
        <w:spacing w:after="120"/>
        <w:ind w:left="1559" w:hanging="425"/>
      </w:pPr>
      <w:r>
        <w:t>87.</w:t>
      </w:r>
      <w:r>
        <w:tab/>
      </w:r>
      <w:r w:rsidRPr="00E1525B">
        <w:t>Bons offices</w:t>
      </w:r>
      <w:r>
        <w:tab/>
      </w:r>
      <w:r>
        <w:tab/>
        <w:t>31</w:t>
      </w:r>
    </w:p>
    <w:p w14:paraId="2B06076F" w14:textId="77777777" w:rsidR="007841FA" w:rsidRDefault="007841FA" w:rsidP="007841FA">
      <w:pPr>
        <w:tabs>
          <w:tab w:val="right" w:leader="dot" w:pos="8787"/>
          <w:tab w:val="right" w:pos="9638"/>
        </w:tabs>
        <w:spacing w:after="120"/>
        <w:ind w:left="1559" w:hanging="425"/>
      </w:pPr>
      <w:r>
        <w:t>88.</w:t>
      </w:r>
      <w:r>
        <w:tab/>
      </w:r>
      <w:r w:rsidRPr="00E1525B">
        <w:t>Demande de renseignements</w:t>
      </w:r>
      <w:r>
        <w:tab/>
      </w:r>
      <w:r>
        <w:tab/>
        <w:t>31</w:t>
      </w:r>
    </w:p>
    <w:p w14:paraId="2158042B" w14:textId="77777777" w:rsidR="007841FA" w:rsidRDefault="007841FA" w:rsidP="007841FA">
      <w:pPr>
        <w:tabs>
          <w:tab w:val="right" w:leader="dot" w:pos="8787"/>
          <w:tab w:val="right" w:pos="9638"/>
        </w:tabs>
        <w:spacing w:after="120"/>
        <w:ind w:left="1559" w:hanging="425"/>
      </w:pPr>
      <w:r>
        <w:t>89.</w:t>
      </w:r>
      <w:r>
        <w:tab/>
      </w:r>
      <w:r w:rsidRPr="00E1525B">
        <w:t>Rapport du Comité</w:t>
      </w:r>
      <w:r>
        <w:tab/>
      </w:r>
      <w:r>
        <w:tab/>
        <w:t>31</w:t>
      </w:r>
    </w:p>
    <w:p w14:paraId="48A4AD1A" w14:textId="77777777" w:rsidR="007841FA" w:rsidRDefault="007841FA" w:rsidP="007841FA">
      <w:pPr>
        <w:tabs>
          <w:tab w:val="right" w:pos="850"/>
          <w:tab w:val="right" w:leader="dot" w:pos="8787"/>
          <w:tab w:val="right" w:pos="9638"/>
        </w:tabs>
        <w:spacing w:after="120"/>
        <w:ind w:left="1134" w:hanging="1134"/>
      </w:pPr>
      <w:r>
        <w:tab/>
        <w:t>XXIII.</w:t>
      </w:r>
      <w:r>
        <w:tab/>
      </w:r>
      <w:r w:rsidRPr="00E1525B">
        <w:t>Visites prévues à l</w:t>
      </w:r>
      <w:r>
        <w:t>’article </w:t>
      </w:r>
      <w:r w:rsidRPr="00E1525B">
        <w:t>33 de la Convention</w:t>
      </w:r>
      <w:r>
        <w:tab/>
      </w:r>
      <w:r>
        <w:tab/>
        <w:t>32</w:t>
      </w:r>
    </w:p>
    <w:p w14:paraId="7091A339" w14:textId="77777777" w:rsidR="007841FA" w:rsidRDefault="007841FA" w:rsidP="007841FA">
      <w:pPr>
        <w:tabs>
          <w:tab w:val="right" w:leader="dot" w:pos="8787"/>
          <w:tab w:val="right" w:pos="9638"/>
        </w:tabs>
        <w:spacing w:after="120"/>
        <w:ind w:left="1559" w:hanging="425"/>
      </w:pPr>
      <w:r>
        <w:t>90.</w:t>
      </w:r>
      <w:r>
        <w:tab/>
      </w:r>
      <w:r w:rsidRPr="00E1525B">
        <w:t>Transmission des renseignements au Comité</w:t>
      </w:r>
      <w:r>
        <w:tab/>
      </w:r>
      <w:r>
        <w:tab/>
        <w:t>32</w:t>
      </w:r>
    </w:p>
    <w:p w14:paraId="1E2FA750" w14:textId="77777777" w:rsidR="007841FA" w:rsidRDefault="007841FA" w:rsidP="007841FA">
      <w:pPr>
        <w:tabs>
          <w:tab w:val="right" w:leader="dot" w:pos="8787"/>
          <w:tab w:val="right" w:pos="9638"/>
        </w:tabs>
        <w:spacing w:after="120"/>
        <w:ind w:left="1559" w:hanging="425"/>
      </w:pPr>
      <w:r>
        <w:t>91.</w:t>
      </w:r>
      <w:r>
        <w:tab/>
      </w:r>
      <w:r w:rsidRPr="00E1525B">
        <w:t>Registre des renseignements</w:t>
      </w:r>
      <w:r>
        <w:tab/>
      </w:r>
      <w:r>
        <w:tab/>
        <w:t>32</w:t>
      </w:r>
    </w:p>
    <w:p w14:paraId="2532673B" w14:textId="77777777" w:rsidR="007841FA" w:rsidRDefault="007841FA" w:rsidP="007841FA">
      <w:pPr>
        <w:tabs>
          <w:tab w:val="right" w:leader="dot" w:pos="8787"/>
          <w:tab w:val="right" w:pos="9638"/>
        </w:tabs>
        <w:spacing w:after="120"/>
        <w:ind w:left="1559" w:hanging="425"/>
      </w:pPr>
      <w:r>
        <w:t>92.</w:t>
      </w:r>
      <w:r>
        <w:tab/>
      </w:r>
      <w:r w:rsidRPr="00E1525B">
        <w:t>Résumé des renseignements</w:t>
      </w:r>
      <w:r>
        <w:tab/>
      </w:r>
      <w:r>
        <w:tab/>
        <w:t>32</w:t>
      </w:r>
    </w:p>
    <w:p w14:paraId="19AEFAA2" w14:textId="77777777" w:rsidR="007841FA" w:rsidRDefault="007841FA" w:rsidP="007841FA">
      <w:pPr>
        <w:tabs>
          <w:tab w:val="right" w:leader="dot" w:pos="8787"/>
          <w:tab w:val="right" w:pos="9638"/>
        </w:tabs>
        <w:spacing w:after="120"/>
        <w:ind w:left="1559" w:hanging="425"/>
      </w:pPr>
      <w:r>
        <w:t>93.</w:t>
      </w:r>
      <w:r>
        <w:tab/>
      </w:r>
      <w:r w:rsidRPr="00E1525B">
        <w:t>Examen préliminaire des renseignements par le Comité</w:t>
      </w:r>
      <w:r>
        <w:tab/>
      </w:r>
      <w:r>
        <w:tab/>
        <w:t>32</w:t>
      </w:r>
    </w:p>
    <w:p w14:paraId="68D1D52B" w14:textId="77777777" w:rsidR="007841FA" w:rsidRDefault="007841FA" w:rsidP="007841FA">
      <w:pPr>
        <w:tabs>
          <w:tab w:val="right" w:leader="dot" w:pos="8787"/>
          <w:tab w:val="right" w:pos="9638"/>
        </w:tabs>
        <w:spacing w:after="120"/>
        <w:ind w:left="1559" w:hanging="425"/>
      </w:pPr>
      <w:r>
        <w:t>94.</w:t>
      </w:r>
      <w:r>
        <w:tab/>
      </w:r>
      <w:r w:rsidRPr="00560929">
        <w:t>Examen</w:t>
      </w:r>
      <w:r w:rsidRPr="00E1525B">
        <w:t xml:space="preserve"> des renseignements</w:t>
      </w:r>
      <w:r>
        <w:tab/>
      </w:r>
      <w:r>
        <w:tab/>
        <w:t>32</w:t>
      </w:r>
    </w:p>
    <w:p w14:paraId="54EBB4ED" w14:textId="77777777" w:rsidR="007841FA" w:rsidRDefault="007841FA" w:rsidP="007841FA">
      <w:pPr>
        <w:tabs>
          <w:tab w:val="right" w:leader="dot" w:pos="8787"/>
          <w:tab w:val="right" w:pos="9638"/>
        </w:tabs>
        <w:spacing w:after="120"/>
        <w:ind w:left="1559" w:hanging="425"/>
      </w:pPr>
      <w:r>
        <w:t>95.</w:t>
      </w:r>
      <w:r>
        <w:tab/>
      </w:r>
      <w:r w:rsidRPr="00E1525B">
        <w:t>Visite</w:t>
      </w:r>
      <w:r>
        <w:tab/>
      </w:r>
      <w:r>
        <w:tab/>
        <w:t>32</w:t>
      </w:r>
    </w:p>
    <w:p w14:paraId="7188CDEC" w14:textId="77777777" w:rsidR="007841FA" w:rsidRDefault="007841FA" w:rsidP="007841FA">
      <w:pPr>
        <w:tabs>
          <w:tab w:val="right" w:leader="dot" w:pos="8787"/>
          <w:tab w:val="right" w:pos="9638"/>
        </w:tabs>
        <w:spacing w:after="120"/>
        <w:ind w:left="1559" w:hanging="425"/>
      </w:pPr>
      <w:r>
        <w:t>96.</w:t>
      </w:r>
      <w:r>
        <w:tab/>
      </w:r>
      <w:r w:rsidRPr="00E1525B">
        <w:t>Coopération de l</w:t>
      </w:r>
      <w:r>
        <w:t>’</w:t>
      </w:r>
      <w:r w:rsidRPr="00E1525B">
        <w:t xml:space="preserve">État partie </w:t>
      </w:r>
      <w:r>
        <w:t>concerné</w:t>
      </w:r>
      <w:r>
        <w:tab/>
      </w:r>
      <w:r>
        <w:tab/>
        <w:t>33</w:t>
      </w:r>
    </w:p>
    <w:p w14:paraId="2850D12B" w14:textId="77777777" w:rsidR="007841FA" w:rsidRDefault="007841FA" w:rsidP="007841FA">
      <w:pPr>
        <w:tabs>
          <w:tab w:val="right" w:leader="dot" w:pos="8787"/>
          <w:tab w:val="right" w:pos="9638"/>
        </w:tabs>
        <w:spacing w:after="120"/>
        <w:ind w:left="1559" w:hanging="425"/>
      </w:pPr>
      <w:r>
        <w:t>97.</w:t>
      </w:r>
      <w:r>
        <w:tab/>
      </w:r>
      <w:r w:rsidRPr="00E1525B">
        <w:t>Auditions</w:t>
      </w:r>
      <w:r>
        <w:t xml:space="preserve"> et réunions</w:t>
      </w:r>
      <w:r>
        <w:tab/>
      </w:r>
      <w:r>
        <w:tab/>
        <w:t>33</w:t>
      </w:r>
    </w:p>
    <w:p w14:paraId="3F7530F8" w14:textId="77777777" w:rsidR="007841FA" w:rsidRDefault="007841FA" w:rsidP="007841FA">
      <w:pPr>
        <w:tabs>
          <w:tab w:val="right" w:leader="dot" w:pos="8787"/>
          <w:tab w:val="right" w:pos="9638"/>
        </w:tabs>
        <w:spacing w:after="120"/>
        <w:ind w:left="1559" w:hanging="425"/>
      </w:pPr>
      <w:r>
        <w:t>98.</w:t>
      </w:r>
      <w:r>
        <w:tab/>
      </w:r>
      <w:r w:rsidRPr="00E1525B">
        <w:t>Assistance pendant la visite</w:t>
      </w:r>
      <w:r>
        <w:tab/>
      </w:r>
      <w:r>
        <w:tab/>
        <w:t>34</w:t>
      </w:r>
    </w:p>
    <w:p w14:paraId="0DE4657A" w14:textId="77777777" w:rsidR="007841FA" w:rsidRDefault="007841FA" w:rsidP="007841FA">
      <w:pPr>
        <w:tabs>
          <w:tab w:val="right" w:leader="dot" w:pos="8787"/>
          <w:tab w:val="right" w:pos="9638"/>
        </w:tabs>
        <w:spacing w:after="120"/>
        <w:ind w:left="1559" w:hanging="425"/>
      </w:pPr>
      <w:r>
        <w:t>99.</w:t>
      </w:r>
      <w:r>
        <w:tab/>
      </w:r>
      <w:r w:rsidRPr="00E1525B">
        <w:t>Communication des conclusions, observations ou suggestions</w:t>
      </w:r>
      <w:r>
        <w:tab/>
      </w:r>
      <w:r>
        <w:tab/>
        <w:t>34</w:t>
      </w:r>
    </w:p>
    <w:p w14:paraId="0E15A276" w14:textId="77777777" w:rsidR="007841FA" w:rsidRDefault="007841FA" w:rsidP="007841FA">
      <w:pPr>
        <w:tabs>
          <w:tab w:val="right" w:leader="dot" w:pos="8787"/>
          <w:tab w:val="right" w:pos="9638"/>
        </w:tabs>
        <w:spacing w:after="120"/>
        <w:ind w:left="1559" w:hanging="425"/>
      </w:pPr>
      <w:r>
        <w:t>100.</w:t>
      </w:r>
      <w:r>
        <w:tab/>
      </w:r>
      <w:r w:rsidRPr="00E1525B">
        <w:t>Mesures de suivi à prendre par l</w:t>
      </w:r>
      <w:r>
        <w:t>’</w:t>
      </w:r>
      <w:r w:rsidRPr="00E1525B">
        <w:t>État partie</w:t>
      </w:r>
      <w:r>
        <w:tab/>
      </w:r>
      <w:r>
        <w:tab/>
        <w:t>34</w:t>
      </w:r>
    </w:p>
    <w:p w14:paraId="6F0631A0" w14:textId="77777777" w:rsidR="007841FA" w:rsidRDefault="007841FA" w:rsidP="007841FA">
      <w:pPr>
        <w:tabs>
          <w:tab w:val="right" w:leader="dot" w:pos="8787"/>
          <w:tab w:val="right" w:pos="9638"/>
        </w:tabs>
        <w:spacing w:after="120"/>
        <w:ind w:left="1559" w:hanging="425"/>
      </w:pPr>
      <w:r>
        <w:t>101.</w:t>
      </w:r>
      <w:r>
        <w:tab/>
      </w:r>
      <w:r w:rsidRPr="00E1525B">
        <w:t>Mesures de protection</w:t>
      </w:r>
      <w:r>
        <w:tab/>
      </w:r>
      <w:r>
        <w:tab/>
        <w:t>35</w:t>
      </w:r>
    </w:p>
    <w:p w14:paraId="5BAAC022" w14:textId="77777777" w:rsidR="007841FA" w:rsidRDefault="007841FA" w:rsidP="007841FA">
      <w:pPr>
        <w:tabs>
          <w:tab w:val="right" w:pos="850"/>
          <w:tab w:val="right" w:leader="dot" w:pos="8787"/>
          <w:tab w:val="right" w:pos="9638"/>
        </w:tabs>
        <w:spacing w:after="120"/>
        <w:ind w:left="1134" w:hanging="1134"/>
      </w:pPr>
      <w:r>
        <w:tab/>
        <w:t>XXIV.</w:t>
      </w:r>
      <w:r>
        <w:tab/>
      </w:r>
      <w:r w:rsidRPr="00E1525B">
        <w:t>Mécanisme prévu à l</w:t>
      </w:r>
      <w:r>
        <w:t xml:space="preserve">’article 34 de la Convention </w:t>
      </w:r>
      <w:r w:rsidRPr="00E1525B">
        <w:t>pour traiter des</w:t>
      </w:r>
      <w:r>
        <w:t> </w:t>
      </w:r>
      <w:r w:rsidRPr="00E1525B">
        <w:t xml:space="preserve">situations dans lesquelles </w:t>
      </w:r>
      <w:r>
        <w:br/>
      </w:r>
      <w:r w:rsidRPr="00E1525B">
        <w:t>la disparition forcée est pratiquée de</w:t>
      </w:r>
      <w:r>
        <w:t> </w:t>
      </w:r>
      <w:r w:rsidRPr="00E1525B">
        <w:t>manière généralisée et systématique</w:t>
      </w:r>
      <w:r>
        <w:tab/>
      </w:r>
      <w:r>
        <w:tab/>
        <w:t>35</w:t>
      </w:r>
    </w:p>
    <w:p w14:paraId="4099BFAE" w14:textId="77777777" w:rsidR="007841FA" w:rsidRDefault="007841FA" w:rsidP="007841FA">
      <w:pPr>
        <w:tabs>
          <w:tab w:val="right" w:leader="dot" w:pos="8787"/>
          <w:tab w:val="right" w:pos="9638"/>
        </w:tabs>
        <w:spacing w:after="120"/>
        <w:ind w:left="1559" w:hanging="425"/>
      </w:pPr>
      <w:r>
        <w:t>102.</w:t>
      </w:r>
      <w:r>
        <w:tab/>
      </w:r>
      <w:r w:rsidRPr="00E1525B">
        <w:t>Transmission de renseignements au Comité</w:t>
      </w:r>
      <w:r>
        <w:tab/>
      </w:r>
      <w:r>
        <w:tab/>
        <w:t>35</w:t>
      </w:r>
    </w:p>
    <w:p w14:paraId="655B3C31" w14:textId="77777777" w:rsidR="007841FA" w:rsidRDefault="007841FA" w:rsidP="007841FA">
      <w:pPr>
        <w:tabs>
          <w:tab w:val="right" w:leader="dot" w:pos="8787"/>
          <w:tab w:val="right" w:pos="9638"/>
        </w:tabs>
        <w:spacing w:after="120"/>
        <w:ind w:left="1559" w:hanging="425"/>
      </w:pPr>
      <w:r>
        <w:t>103.</w:t>
      </w:r>
      <w:r>
        <w:tab/>
      </w:r>
      <w:r w:rsidRPr="00E1525B">
        <w:t>Registre des renseignements</w:t>
      </w:r>
      <w:r>
        <w:tab/>
      </w:r>
      <w:r>
        <w:tab/>
        <w:t>35</w:t>
      </w:r>
    </w:p>
    <w:p w14:paraId="782116AA" w14:textId="77777777" w:rsidR="007841FA" w:rsidRDefault="007841FA" w:rsidP="007841FA">
      <w:pPr>
        <w:tabs>
          <w:tab w:val="right" w:leader="dot" w:pos="8787"/>
          <w:tab w:val="right" w:pos="9638"/>
        </w:tabs>
        <w:spacing w:after="120"/>
        <w:ind w:left="1559" w:hanging="425"/>
      </w:pPr>
      <w:r>
        <w:t>104.</w:t>
      </w:r>
      <w:r>
        <w:tab/>
      </w:r>
      <w:r w:rsidRPr="00E1525B">
        <w:t>Résumé des renseignements</w:t>
      </w:r>
      <w:r>
        <w:tab/>
      </w:r>
      <w:r>
        <w:tab/>
        <w:t>35</w:t>
      </w:r>
    </w:p>
    <w:p w14:paraId="286F630F" w14:textId="77777777" w:rsidR="007841FA" w:rsidRDefault="007841FA" w:rsidP="007841FA">
      <w:pPr>
        <w:tabs>
          <w:tab w:val="right" w:leader="dot" w:pos="8787"/>
          <w:tab w:val="right" w:pos="9638"/>
        </w:tabs>
        <w:spacing w:after="120"/>
        <w:ind w:left="1559" w:hanging="425"/>
      </w:pPr>
      <w:r>
        <w:t>105.</w:t>
      </w:r>
      <w:r>
        <w:tab/>
      </w:r>
      <w:r w:rsidRPr="00E1525B">
        <w:t>Transmission de renseignements à l</w:t>
      </w:r>
      <w:r>
        <w:t>’</w:t>
      </w:r>
      <w:r w:rsidRPr="00E1525B">
        <w:t>Assemblée générale</w:t>
      </w:r>
      <w:r>
        <w:tab/>
      </w:r>
      <w:r>
        <w:tab/>
        <w:t>35</w:t>
      </w:r>
    </w:p>
    <w:p w14:paraId="5437EE1F" w14:textId="77777777" w:rsidR="007841FA" w:rsidRDefault="007841FA" w:rsidP="007841FA">
      <w:pPr>
        <w:tabs>
          <w:tab w:val="right" w:pos="850"/>
          <w:tab w:val="right" w:leader="dot" w:pos="8787"/>
          <w:tab w:val="right" w:pos="9638"/>
        </w:tabs>
        <w:spacing w:after="120"/>
        <w:ind w:left="1134" w:hanging="1134"/>
      </w:pPr>
      <w:r>
        <w:tab/>
        <w:t>XXV.</w:t>
      </w:r>
      <w:r>
        <w:tab/>
      </w:r>
      <w:r w:rsidRPr="00324A32">
        <w:rPr>
          <w:bCs/>
          <w:lang w:val="fr-FR"/>
        </w:rPr>
        <w:t>Représailles, menaces et intimidation</w:t>
      </w:r>
      <w:r>
        <w:tab/>
      </w:r>
      <w:r>
        <w:tab/>
        <w:t>35</w:t>
      </w:r>
    </w:p>
    <w:p w14:paraId="00B6F388" w14:textId="77777777" w:rsidR="007841FA" w:rsidRDefault="007841FA" w:rsidP="007841FA">
      <w:pPr>
        <w:tabs>
          <w:tab w:val="right" w:leader="dot" w:pos="8787"/>
          <w:tab w:val="right" w:pos="9638"/>
        </w:tabs>
        <w:spacing w:after="120"/>
        <w:ind w:left="1559" w:hanging="425"/>
      </w:pPr>
      <w:r>
        <w:t>106</w:t>
      </w:r>
      <w:r w:rsidRPr="00324A32">
        <w:t>.</w:t>
      </w:r>
      <w:r w:rsidRPr="00324A32">
        <w:tab/>
      </w:r>
      <w:r w:rsidRPr="00324A32">
        <w:rPr>
          <w:lang w:val="fr-FR"/>
        </w:rPr>
        <w:t>Transmission</w:t>
      </w:r>
      <w:r w:rsidRPr="00324A32">
        <w:rPr>
          <w:color w:val="333333"/>
        </w:rPr>
        <w:t xml:space="preserve"> </w:t>
      </w:r>
      <w:r w:rsidRPr="00324A32">
        <w:rPr>
          <w:lang w:val="fr-FR"/>
        </w:rPr>
        <w:t>de renseignements aux États parties</w:t>
      </w:r>
      <w:r>
        <w:tab/>
      </w:r>
      <w:r>
        <w:tab/>
        <w:t>35</w:t>
      </w:r>
    </w:p>
    <w:p w14:paraId="05A95AD6" w14:textId="77777777" w:rsidR="007841FA" w:rsidRDefault="007841FA" w:rsidP="007841FA">
      <w:pPr>
        <w:tabs>
          <w:tab w:val="right" w:leader="dot" w:pos="8787"/>
          <w:tab w:val="right" w:pos="9638"/>
        </w:tabs>
        <w:spacing w:after="120"/>
        <w:ind w:left="1559" w:hanging="425"/>
      </w:pPr>
      <w:r>
        <w:t>107.</w:t>
      </w:r>
      <w:r>
        <w:tab/>
      </w:r>
      <w:r w:rsidRPr="00A743FD">
        <w:rPr>
          <w:bCs/>
          <w:lang w:val="fr-FR"/>
        </w:rPr>
        <w:t>Rapporteur (Rapporteuse) chargé(e) de la question des représailles</w:t>
      </w:r>
      <w:r>
        <w:tab/>
      </w:r>
      <w:r>
        <w:tab/>
        <w:t>36</w:t>
      </w:r>
    </w:p>
    <w:p w14:paraId="4D0E8096" w14:textId="77777777" w:rsidR="007841FA" w:rsidRDefault="007841FA" w:rsidP="007841FA">
      <w:pPr>
        <w:tabs>
          <w:tab w:val="right" w:leader="dot" w:pos="8787"/>
          <w:tab w:val="right" w:pos="9638"/>
        </w:tabs>
        <w:spacing w:after="120"/>
        <w:ind w:left="1559" w:hanging="425"/>
      </w:pPr>
      <w:r>
        <w:t>108.</w:t>
      </w:r>
      <w:r>
        <w:tab/>
      </w:r>
      <w:r w:rsidRPr="00D00532">
        <w:rPr>
          <w:bCs/>
          <w:lang w:val="fr-FR"/>
        </w:rPr>
        <w:t xml:space="preserve">Coordination du </w:t>
      </w:r>
      <w:r w:rsidRPr="00B556AC">
        <w:rPr>
          <w:bCs/>
          <w:lang w:val="fr-FR"/>
        </w:rPr>
        <w:t>r</w:t>
      </w:r>
      <w:r w:rsidRPr="00961A49">
        <w:rPr>
          <w:lang w:val="fr-FR"/>
        </w:rPr>
        <w:t>apporteur ou de la rapporteuse chargé(e)</w:t>
      </w:r>
      <w:r w:rsidRPr="00B556AC">
        <w:rPr>
          <w:lang w:val="fr-FR"/>
        </w:rPr>
        <w:t xml:space="preserve"> de la question</w:t>
      </w:r>
      <w:r w:rsidRPr="00D40808">
        <w:rPr>
          <w:lang w:val="fr-FR"/>
        </w:rPr>
        <w:t xml:space="preserve"> </w:t>
      </w:r>
      <w:r>
        <w:rPr>
          <w:lang w:val="fr-FR"/>
        </w:rPr>
        <w:br/>
      </w:r>
      <w:r w:rsidRPr="00D40808">
        <w:rPr>
          <w:lang w:val="fr-FR"/>
        </w:rPr>
        <w:t>des représailles</w:t>
      </w:r>
      <w:r w:rsidRPr="00CE55E7">
        <w:rPr>
          <w:lang w:val="fr-FR"/>
        </w:rPr>
        <w:t xml:space="preserve"> </w:t>
      </w:r>
      <w:r w:rsidRPr="00D00532">
        <w:rPr>
          <w:bCs/>
          <w:lang w:val="fr-FR"/>
        </w:rPr>
        <w:t>avec l</w:t>
      </w:r>
      <w:r>
        <w:rPr>
          <w:bCs/>
          <w:lang w:val="fr-FR"/>
        </w:rPr>
        <w:t>e Comité</w:t>
      </w:r>
      <w:r>
        <w:tab/>
      </w:r>
      <w:r>
        <w:tab/>
        <w:t>36</w:t>
      </w:r>
    </w:p>
    <w:p w14:paraId="4067CC59" w14:textId="77777777" w:rsidR="007841FA" w:rsidRDefault="007841FA" w:rsidP="007841FA">
      <w:pPr>
        <w:tabs>
          <w:tab w:val="right" w:leader="dot" w:pos="8787"/>
          <w:tab w:val="right" w:pos="9638"/>
        </w:tabs>
        <w:spacing w:after="120"/>
        <w:ind w:left="1559" w:hanging="425"/>
      </w:pPr>
      <w:r>
        <w:t>109.</w:t>
      </w:r>
      <w:r>
        <w:tab/>
      </w:r>
      <w:r w:rsidRPr="00A743FD">
        <w:rPr>
          <w:bCs/>
        </w:rPr>
        <w:t>Confidentialité des allégations de représailles, de menaces et d’intimidation</w:t>
      </w:r>
      <w:r>
        <w:tab/>
      </w:r>
      <w:r>
        <w:tab/>
        <w:t>36</w:t>
      </w:r>
    </w:p>
    <w:p w14:paraId="6917425A" w14:textId="77777777" w:rsidR="007841FA" w:rsidRDefault="007841FA" w:rsidP="007841FA">
      <w:pPr>
        <w:tabs>
          <w:tab w:val="right" w:pos="850"/>
          <w:tab w:val="right" w:leader="dot" w:pos="8787"/>
          <w:tab w:val="right" w:pos="9638"/>
        </w:tabs>
        <w:spacing w:after="120"/>
        <w:ind w:left="1134" w:hanging="1134"/>
      </w:pPr>
      <w:r>
        <w:tab/>
        <w:t>XXVI.</w:t>
      </w:r>
      <w:r>
        <w:tab/>
      </w:r>
      <w:r w:rsidRPr="00E1525B">
        <w:t>Communiqués</w:t>
      </w:r>
      <w:r>
        <w:tab/>
      </w:r>
      <w:r>
        <w:tab/>
        <w:t>37</w:t>
      </w:r>
    </w:p>
    <w:p w14:paraId="3C597699" w14:textId="77777777" w:rsidR="007841FA" w:rsidRDefault="007841FA" w:rsidP="007841FA">
      <w:pPr>
        <w:tabs>
          <w:tab w:val="right" w:leader="dot" w:pos="8787"/>
          <w:tab w:val="right" w:pos="9638"/>
        </w:tabs>
        <w:spacing w:after="120"/>
        <w:ind w:left="1559" w:hanging="425"/>
      </w:pPr>
      <w:r>
        <w:t>110.</w:t>
      </w:r>
      <w:r>
        <w:tab/>
      </w:r>
      <w:r w:rsidRPr="00E1525B">
        <w:t>Communiqués concernant les séances publiques et les séances privées</w:t>
      </w:r>
      <w:r>
        <w:tab/>
      </w:r>
      <w:r>
        <w:tab/>
        <w:t>37</w:t>
      </w:r>
    </w:p>
    <w:p w14:paraId="4F27A7BE" w14:textId="77777777" w:rsidR="007841FA" w:rsidRPr="00881D25" w:rsidRDefault="007841FA" w:rsidP="007841FA">
      <w:pPr>
        <w:tabs>
          <w:tab w:val="left" w:pos="567"/>
          <w:tab w:val="left" w:pos="1559"/>
          <w:tab w:val="left" w:pos="1984"/>
          <w:tab w:val="left" w:leader="dot" w:pos="8787"/>
          <w:tab w:val="right" w:pos="9638"/>
        </w:tabs>
        <w:kinsoku/>
        <w:overflowPunct/>
        <w:autoSpaceDE/>
        <w:autoSpaceDN/>
        <w:adjustRightInd/>
        <w:snapToGrid/>
        <w:spacing w:after="120"/>
        <w:rPr>
          <w:b/>
          <w:bCs/>
        </w:rPr>
      </w:pPr>
      <w:r w:rsidRPr="00881D25">
        <w:rPr>
          <w:b/>
          <w:bCs/>
        </w:rPr>
        <w:t>Troisième partie</w:t>
      </w:r>
      <w:r w:rsidRPr="00881D25">
        <w:rPr>
          <w:b/>
          <w:bCs/>
        </w:rPr>
        <w:br/>
        <w:t>Clauses interprétatives</w:t>
      </w:r>
    </w:p>
    <w:p w14:paraId="3F5B0DE6" w14:textId="77777777" w:rsidR="007841FA" w:rsidRDefault="007841FA" w:rsidP="007841FA">
      <w:pPr>
        <w:tabs>
          <w:tab w:val="right" w:pos="850"/>
          <w:tab w:val="right" w:leader="dot" w:pos="8787"/>
          <w:tab w:val="right" w:pos="9638"/>
        </w:tabs>
        <w:spacing w:after="120"/>
        <w:ind w:left="1134" w:hanging="1134"/>
      </w:pPr>
      <w:r>
        <w:tab/>
        <w:t>XXVII.</w:t>
      </w:r>
      <w:r>
        <w:tab/>
      </w:r>
      <w:r w:rsidRPr="00E1525B">
        <w:t>Adoption du règlement intérieur et modification</w:t>
      </w:r>
      <w:r>
        <w:tab/>
      </w:r>
      <w:r>
        <w:tab/>
        <w:t>37</w:t>
      </w:r>
    </w:p>
    <w:p w14:paraId="2330FD49" w14:textId="77777777" w:rsidR="007841FA" w:rsidRDefault="007841FA" w:rsidP="007841FA">
      <w:pPr>
        <w:tabs>
          <w:tab w:val="right" w:leader="dot" w:pos="8787"/>
          <w:tab w:val="right" w:pos="9638"/>
        </w:tabs>
        <w:spacing w:after="120"/>
        <w:ind w:left="1559" w:hanging="425"/>
      </w:pPr>
      <w:r>
        <w:t>111.</w:t>
      </w:r>
      <w:r>
        <w:tab/>
      </w:r>
      <w:r w:rsidRPr="00E1525B">
        <w:t>Adoption du règlement intérieur et modification</w:t>
      </w:r>
      <w:r>
        <w:tab/>
      </w:r>
      <w:r>
        <w:tab/>
        <w:t>37</w:t>
      </w:r>
    </w:p>
    <w:p w14:paraId="6416CA39" w14:textId="66885CDE" w:rsidR="00BA0DD9" w:rsidRDefault="00BA0DD9">
      <w:pPr>
        <w:suppressAutoHyphens w:val="0"/>
        <w:kinsoku/>
        <w:overflowPunct/>
        <w:autoSpaceDE/>
        <w:autoSpaceDN/>
        <w:adjustRightInd/>
        <w:snapToGrid/>
        <w:spacing w:after="200" w:line="276" w:lineRule="auto"/>
      </w:pPr>
      <w:r>
        <w:br w:type="page"/>
      </w:r>
    </w:p>
    <w:p w14:paraId="68F6F99A" w14:textId="71D89350" w:rsidR="00BA0DD9" w:rsidRPr="00436633" w:rsidRDefault="00BA0DD9" w:rsidP="00881D25">
      <w:pPr>
        <w:pStyle w:val="HChG"/>
      </w:pPr>
      <w:r w:rsidRPr="00436633">
        <w:lastRenderedPageBreak/>
        <w:tab/>
      </w:r>
      <w:r w:rsidRPr="00436633">
        <w:tab/>
        <w:t>Première partie</w:t>
      </w:r>
      <w:r w:rsidR="00881D25">
        <w:br/>
      </w:r>
      <w:r w:rsidRPr="00436633">
        <w:t>Dispositions générales</w:t>
      </w:r>
    </w:p>
    <w:p w14:paraId="65D273A4" w14:textId="77777777" w:rsidR="00BA0DD9" w:rsidRPr="00436633" w:rsidRDefault="00BA0DD9" w:rsidP="00881D25">
      <w:pPr>
        <w:pStyle w:val="H1G"/>
      </w:pPr>
      <w:r w:rsidRPr="00436633">
        <w:tab/>
        <w:t>I.</w:t>
      </w:r>
      <w:r w:rsidRPr="00436633">
        <w:tab/>
      </w:r>
      <w:bookmarkStart w:id="1" w:name="_Hlk164320906"/>
      <w:r w:rsidRPr="00436633">
        <w:t>Sessions</w:t>
      </w:r>
      <w:bookmarkEnd w:id="1"/>
    </w:p>
    <w:p w14:paraId="55AB4D98" w14:textId="77777777" w:rsidR="00BA0DD9" w:rsidRPr="00436633" w:rsidRDefault="00BA0DD9" w:rsidP="00881D25">
      <w:pPr>
        <w:pStyle w:val="H23G"/>
      </w:pPr>
      <w:r w:rsidRPr="00436633">
        <w:tab/>
      </w:r>
      <w:r w:rsidRPr="00436633">
        <w:tab/>
        <w:t>Article premier</w:t>
      </w:r>
      <w:r w:rsidRPr="00436633">
        <w:br/>
      </w:r>
      <w:bookmarkStart w:id="2" w:name="_Hlk164320927"/>
      <w:r w:rsidRPr="00436633">
        <w:t>Sessions</w:t>
      </w:r>
      <w:bookmarkEnd w:id="2"/>
    </w:p>
    <w:p w14:paraId="27CC9317" w14:textId="77777777" w:rsidR="00BA0DD9" w:rsidRPr="00017EE8" w:rsidRDefault="00BA0DD9" w:rsidP="00881D25">
      <w:pPr>
        <w:pStyle w:val="SingleTxtG"/>
      </w:pPr>
      <w:r>
        <w:t>1.</w:t>
      </w:r>
      <w:r>
        <w:tab/>
      </w:r>
      <w:r w:rsidRPr="00436633">
        <w:t xml:space="preserve">Le Comité des disparitions forcées </w:t>
      </w:r>
      <w:r w:rsidRPr="00017EE8">
        <w:t>tien</w:t>
      </w:r>
      <w:r>
        <w:t>t</w:t>
      </w:r>
      <w:r w:rsidRPr="00017EE8">
        <w:t xml:space="preserve"> les sessions qui </w:t>
      </w:r>
      <w:r>
        <w:t>peuvent</w:t>
      </w:r>
      <w:r w:rsidRPr="00017EE8">
        <w:t xml:space="preserve"> être nécessaires pour lui permettre de s</w:t>
      </w:r>
      <w:r>
        <w:t>’</w:t>
      </w:r>
      <w:r w:rsidRPr="00017EE8">
        <w:t>acquitter efficacement de ses fonctions conformément à la Convention internationale pour la protection de toutes les personnes contre les disparitions forcées.</w:t>
      </w:r>
    </w:p>
    <w:p w14:paraId="6E33AF25" w14:textId="77777777" w:rsidR="00BA0DD9" w:rsidRPr="00017EE8" w:rsidRDefault="00BA0DD9" w:rsidP="00881D25">
      <w:pPr>
        <w:pStyle w:val="SingleTxtG"/>
      </w:pPr>
      <w:r w:rsidRPr="00017EE8">
        <w:t>2.</w:t>
      </w:r>
      <w:r w:rsidRPr="00017EE8">
        <w:tab/>
      </w:r>
      <w:r w:rsidRPr="00F719E9">
        <w:t>D</w:t>
      </w:r>
      <w:r w:rsidRPr="00017EE8">
        <w:t xml:space="preserve">ans des circonstances exceptionnelles, </w:t>
      </w:r>
      <w:r w:rsidRPr="00F719E9">
        <w:t>le</w:t>
      </w:r>
      <w:r w:rsidRPr="00017EE8">
        <w:t xml:space="preserve"> Com</w:t>
      </w:r>
      <w:r w:rsidRPr="00F719E9">
        <w:t>ité,</w:t>
      </w:r>
      <w:r w:rsidRPr="00017EE8">
        <w:t xml:space="preserve"> </w:t>
      </w:r>
      <w:r w:rsidRPr="00F719E9">
        <w:t>e</w:t>
      </w:r>
      <w:r w:rsidRPr="00017EE8">
        <w:t xml:space="preserve">n consultation </w:t>
      </w:r>
      <w:r w:rsidRPr="00F719E9">
        <w:t>avec</w:t>
      </w:r>
      <w:r w:rsidRPr="00017EE8">
        <w:t xml:space="preserve"> </w:t>
      </w:r>
      <w:r w:rsidRPr="00F719E9">
        <w:t>le</w:t>
      </w:r>
      <w:r w:rsidRPr="00017EE8">
        <w:t xml:space="preserve"> Secr</w:t>
      </w:r>
      <w:r w:rsidRPr="00F719E9">
        <w:t>é</w:t>
      </w:r>
      <w:r w:rsidRPr="00017EE8">
        <w:t xml:space="preserve">tariat </w:t>
      </w:r>
      <w:r w:rsidRPr="00F719E9">
        <w:t>de l</w:t>
      </w:r>
      <w:r>
        <w:t>’</w:t>
      </w:r>
      <w:r w:rsidRPr="00F719E9">
        <w:t xml:space="preserve">Organisation des </w:t>
      </w:r>
      <w:r w:rsidRPr="00017EE8">
        <w:t>Nations</w:t>
      </w:r>
      <w:r w:rsidRPr="00F719E9">
        <w:t xml:space="preserve"> Unies</w:t>
      </w:r>
      <w:r w:rsidRPr="00017EE8">
        <w:t xml:space="preserve">, </w:t>
      </w:r>
      <w:r>
        <w:t>peut</w:t>
      </w:r>
      <w:r w:rsidRPr="00017EE8">
        <w:t xml:space="preserve"> tenir ses sessions, ou </w:t>
      </w:r>
      <w:r>
        <w:t xml:space="preserve">une </w:t>
      </w:r>
      <w:r w:rsidRPr="00017EE8">
        <w:t>partie</w:t>
      </w:r>
      <w:r>
        <w:t xml:space="preserve"> de ses sessions</w:t>
      </w:r>
      <w:r w:rsidRPr="00017EE8">
        <w:t xml:space="preserve">, à distance ou selon des modalités hybrides, en utilisant </w:t>
      </w:r>
      <w:r>
        <w:t>l</w:t>
      </w:r>
      <w:r w:rsidRPr="00017EE8">
        <w:t xml:space="preserve">es </w:t>
      </w:r>
      <w:r w:rsidRPr="00F719E9">
        <w:t>technologies de l</w:t>
      </w:r>
      <w:r>
        <w:t>’</w:t>
      </w:r>
      <w:r w:rsidRPr="00F719E9">
        <w:t>information et des communications</w:t>
      </w:r>
      <w:r w:rsidRPr="00017EE8">
        <w:t xml:space="preserve"> </w:t>
      </w:r>
      <w:r>
        <w:t xml:space="preserve">disponibles qui sont </w:t>
      </w:r>
      <w:r w:rsidRPr="00017EE8">
        <w:t>conformes aux politiques et aux normes adoptées par le Secrétariat pour assurer une participation effective aux réunions et garantir la sécurité et la confidentialité</w:t>
      </w:r>
      <w:r>
        <w:t xml:space="preserve"> de celles-ci</w:t>
      </w:r>
      <w:r w:rsidRPr="00017EE8">
        <w:t>.</w:t>
      </w:r>
    </w:p>
    <w:p w14:paraId="4FD31DD2" w14:textId="77777777" w:rsidR="00BA0DD9" w:rsidRPr="00635333" w:rsidRDefault="00BA0DD9" w:rsidP="00881D25">
      <w:pPr>
        <w:pStyle w:val="SingleTxtG"/>
      </w:pPr>
      <w:r w:rsidRPr="00017EE8">
        <w:t>3.</w:t>
      </w:r>
      <w:r w:rsidRPr="00017EE8">
        <w:tab/>
      </w:r>
      <w:r w:rsidRPr="00F719E9">
        <w:t xml:space="preserve">Les </w:t>
      </w:r>
      <w:r w:rsidRPr="00017EE8">
        <w:t xml:space="preserve">dialogues </w:t>
      </w:r>
      <w:r w:rsidRPr="00F719E9">
        <w:t xml:space="preserve">constructifs avec les États parties </w:t>
      </w:r>
      <w:r w:rsidRPr="00017EE8">
        <w:t xml:space="preserve">se </w:t>
      </w:r>
      <w:r>
        <w:t>tiennent</w:t>
      </w:r>
      <w:r w:rsidRPr="00017EE8">
        <w:t xml:space="preserve"> par défaut</w:t>
      </w:r>
      <w:r w:rsidRPr="00F719E9">
        <w:t xml:space="preserve"> en présentiel</w:t>
      </w:r>
      <w:r w:rsidRPr="00017EE8">
        <w:t>, les réunions hybrides étant réservées à l</w:t>
      </w:r>
      <w:r>
        <w:t>’</w:t>
      </w:r>
      <w:r w:rsidRPr="00017EE8">
        <w:t xml:space="preserve">examen des </w:t>
      </w:r>
      <w:r w:rsidRPr="00F719E9">
        <w:t>petits États insulaires en développement</w:t>
      </w:r>
      <w:r w:rsidRPr="00635333">
        <w:t xml:space="preserve"> </w:t>
      </w:r>
      <w:r>
        <w:t xml:space="preserve">et des </w:t>
      </w:r>
      <w:r w:rsidRPr="00F719E9">
        <w:t>pays les moins avancés</w:t>
      </w:r>
      <w:r w:rsidRPr="00635333">
        <w:t xml:space="preserve"> </w:t>
      </w:r>
      <w:r>
        <w:t>et de tout autre État se trouvant dans des circonstances exceptionnelles</w:t>
      </w:r>
      <w:r w:rsidRPr="00635333">
        <w:t>.</w:t>
      </w:r>
    </w:p>
    <w:p w14:paraId="712BD308" w14:textId="217CD4F0" w:rsidR="00BA0DD9" w:rsidRPr="00436633" w:rsidRDefault="00BA0DD9" w:rsidP="00881D25">
      <w:pPr>
        <w:pStyle w:val="H23G"/>
      </w:pPr>
      <w:r w:rsidRPr="00635333">
        <w:tab/>
      </w:r>
      <w:r w:rsidRPr="00635333">
        <w:tab/>
      </w:r>
      <w:r w:rsidRPr="00436633">
        <w:t>Article</w:t>
      </w:r>
      <w:r w:rsidR="004F79AA">
        <w:t> </w:t>
      </w:r>
      <w:r w:rsidRPr="00436633">
        <w:t>2</w:t>
      </w:r>
      <w:r w:rsidRPr="00436633">
        <w:br/>
      </w:r>
      <w:bookmarkStart w:id="3" w:name="_Hlk164320956"/>
      <w:r w:rsidRPr="00436633">
        <w:t>Sessions ordinaires</w:t>
      </w:r>
      <w:bookmarkEnd w:id="3"/>
    </w:p>
    <w:p w14:paraId="394BE0A1" w14:textId="77777777" w:rsidR="00BA0DD9" w:rsidRPr="00436633" w:rsidRDefault="00BA0DD9" w:rsidP="00881D25">
      <w:pPr>
        <w:pStyle w:val="SingleTxtG"/>
      </w:pPr>
      <w:r w:rsidRPr="00436633">
        <w:t>1.</w:t>
      </w:r>
      <w:r w:rsidRPr="00436633">
        <w:tab/>
        <w:t>Le Comité tient chaque année les sessions ordinaires autorisées par l</w:t>
      </w:r>
      <w:r>
        <w:t>’</w:t>
      </w:r>
      <w:r w:rsidRPr="00436633">
        <w:t xml:space="preserve">Assemblée générale des Nations Unies en consultation avec le </w:t>
      </w:r>
      <w:r>
        <w:t xml:space="preserve">(la) </w:t>
      </w:r>
      <w:r w:rsidRPr="00436633">
        <w:t>Secrétaire général</w:t>
      </w:r>
      <w:r>
        <w:t>(e)</w:t>
      </w:r>
      <w:r w:rsidRPr="00436633">
        <w:t xml:space="preserve"> de l</w:t>
      </w:r>
      <w:r>
        <w:t>’</w:t>
      </w:r>
      <w:r w:rsidRPr="00436633">
        <w:t xml:space="preserve">Organisation des Nations Unies. </w:t>
      </w:r>
    </w:p>
    <w:p w14:paraId="2EF54ABE" w14:textId="77777777" w:rsidR="00BA0DD9" w:rsidRPr="00436633" w:rsidRDefault="00BA0DD9" w:rsidP="00881D25">
      <w:pPr>
        <w:pStyle w:val="SingleTxtG"/>
      </w:pPr>
      <w:r w:rsidRPr="00436633">
        <w:t>2.</w:t>
      </w:r>
      <w:r w:rsidRPr="00436633">
        <w:tab/>
        <w:t xml:space="preserve">Les sessions ordinaires du Comité sont convoquées aux dates fixées par </w:t>
      </w:r>
      <w:r>
        <w:t>celui-ci,</w:t>
      </w:r>
      <w:r w:rsidRPr="00436633">
        <w:t xml:space="preserve"> en consultation avec le </w:t>
      </w:r>
      <w:r>
        <w:t xml:space="preserve">(la) </w:t>
      </w:r>
      <w:r w:rsidRPr="00436633">
        <w:t>Secrétaire général</w:t>
      </w:r>
      <w:r>
        <w:t>(e)</w:t>
      </w:r>
      <w:r w:rsidRPr="00436633">
        <w:t xml:space="preserve">, compte tenu du calendrier des conférences et des réunions. </w:t>
      </w:r>
    </w:p>
    <w:p w14:paraId="13413517" w14:textId="77777777" w:rsidR="00BA0DD9" w:rsidRPr="00436633" w:rsidRDefault="00BA0DD9" w:rsidP="00881D25">
      <w:pPr>
        <w:pStyle w:val="SingleTxtG"/>
      </w:pPr>
      <w:r w:rsidRPr="00436633">
        <w:t>3.</w:t>
      </w:r>
      <w:r w:rsidRPr="00436633">
        <w:tab/>
        <w:t>Un groupe de travail de présession peut être convoqué par le Comité, avec l</w:t>
      </w:r>
      <w:r>
        <w:t>’</w:t>
      </w:r>
      <w:r w:rsidRPr="00436633">
        <w:t xml:space="preserve">autorisation de </w:t>
      </w:r>
      <w:r w:rsidRPr="00292AE7">
        <w:t>l</w:t>
      </w:r>
      <w:r>
        <w:t>’</w:t>
      </w:r>
      <w:r w:rsidRPr="00292AE7">
        <w:t>Assemblée générale en consultation</w:t>
      </w:r>
      <w:r w:rsidRPr="00436633">
        <w:t xml:space="preserve"> avec le </w:t>
      </w:r>
      <w:r>
        <w:t xml:space="preserve">(la) </w:t>
      </w:r>
      <w:r w:rsidRPr="00436633">
        <w:t>Secrétaire général</w:t>
      </w:r>
      <w:r>
        <w:t>(e)</w:t>
      </w:r>
      <w:r w:rsidRPr="00436633">
        <w:t>.</w:t>
      </w:r>
      <w:r w:rsidRPr="008C2CA7">
        <w:t xml:space="preserve"> </w:t>
      </w:r>
    </w:p>
    <w:p w14:paraId="479E7392" w14:textId="587ED46C" w:rsidR="00BA0DD9" w:rsidRPr="00436633" w:rsidRDefault="00BA0DD9" w:rsidP="00881D25">
      <w:pPr>
        <w:pStyle w:val="H23G"/>
      </w:pPr>
      <w:r w:rsidRPr="00436633">
        <w:tab/>
      </w:r>
      <w:r w:rsidRPr="00436633">
        <w:tab/>
        <w:t>Article</w:t>
      </w:r>
      <w:r w:rsidR="004F79AA">
        <w:t> </w:t>
      </w:r>
      <w:r w:rsidRPr="00436633">
        <w:t>3</w:t>
      </w:r>
      <w:r w:rsidRPr="00436633">
        <w:br/>
      </w:r>
      <w:bookmarkStart w:id="4" w:name="_Hlk164320967"/>
      <w:r w:rsidRPr="00436633">
        <w:t>Sessions extraordinaires</w:t>
      </w:r>
      <w:bookmarkEnd w:id="4"/>
    </w:p>
    <w:p w14:paraId="24C47511" w14:textId="77777777" w:rsidR="00BA0DD9" w:rsidRPr="00436633" w:rsidRDefault="00BA0DD9" w:rsidP="00881D25">
      <w:pPr>
        <w:pStyle w:val="SingleTxtG"/>
      </w:pPr>
      <w:r w:rsidRPr="00436633">
        <w:t>1.</w:t>
      </w:r>
      <w:r w:rsidRPr="00436633">
        <w:tab/>
        <w:t xml:space="preserve">Des sessions extraordinaires du Comité sont convoquées sur décision </w:t>
      </w:r>
      <w:r>
        <w:t>de celui-ci</w:t>
      </w:r>
      <w:r w:rsidRPr="00436633">
        <w:t>. Le</w:t>
      </w:r>
      <w:r>
        <w:t xml:space="preserve"> (L</w:t>
      </w:r>
      <w:r w:rsidRPr="00436633">
        <w:t>a</w:t>
      </w:r>
      <w:r>
        <w:t>)</w:t>
      </w:r>
      <w:r w:rsidRPr="00436633">
        <w:t xml:space="preserve"> Président(e) du Comité peut également convoquer des sessions extraordinaires</w:t>
      </w:r>
      <w:r>
        <w:t> </w:t>
      </w:r>
      <w:r w:rsidRPr="00436633">
        <w:t>:</w:t>
      </w:r>
    </w:p>
    <w:p w14:paraId="1FCBDC87" w14:textId="77777777" w:rsidR="00BA0DD9" w:rsidRPr="00EA6264" w:rsidRDefault="00BA0DD9" w:rsidP="00BA0DD9">
      <w:pPr>
        <w:pStyle w:val="SingleTxtG"/>
        <w:ind w:firstLine="567"/>
      </w:pPr>
      <w:r w:rsidRPr="00436633">
        <w:t>a)</w:t>
      </w:r>
      <w:r w:rsidRPr="00436633">
        <w:tab/>
      </w:r>
      <w:r>
        <w:t>À</w:t>
      </w:r>
      <w:r w:rsidRPr="00436633">
        <w:t xml:space="preserve"> </w:t>
      </w:r>
      <w:r w:rsidRPr="00EA6264">
        <w:t>la demande de la majorité des membres du Comité ;</w:t>
      </w:r>
    </w:p>
    <w:p w14:paraId="6AD7E83A" w14:textId="77777777" w:rsidR="00BA0DD9" w:rsidRPr="00436633" w:rsidRDefault="00BA0DD9" w:rsidP="00BA0DD9">
      <w:pPr>
        <w:pStyle w:val="SingleTxtG"/>
        <w:ind w:firstLine="567"/>
      </w:pPr>
      <w:r w:rsidRPr="00EA6264">
        <w:t>b)</w:t>
      </w:r>
      <w:r w:rsidRPr="00EA6264">
        <w:tab/>
        <w:t>À la</w:t>
      </w:r>
      <w:r w:rsidRPr="00436633">
        <w:t xml:space="preserve"> demande d</w:t>
      </w:r>
      <w:r>
        <w:t>’</w:t>
      </w:r>
      <w:r w:rsidRPr="00436633">
        <w:t xml:space="preserve">un État partie à la Convention. </w:t>
      </w:r>
    </w:p>
    <w:p w14:paraId="77F4FA52" w14:textId="77777777" w:rsidR="00BA0DD9" w:rsidRPr="00436633" w:rsidRDefault="00BA0DD9" w:rsidP="00881D25">
      <w:pPr>
        <w:pStyle w:val="SingleTxtG"/>
      </w:pPr>
      <w:r w:rsidRPr="00436633">
        <w:t>2.</w:t>
      </w:r>
      <w:r w:rsidRPr="00436633">
        <w:tab/>
        <w:t>Les sessions extraordinaires sont convoquées aussitôt que possible pour une date fixée par le</w:t>
      </w:r>
      <w:r>
        <w:t xml:space="preserve"> (</w:t>
      </w:r>
      <w:r w:rsidRPr="00436633">
        <w:t>la</w:t>
      </w:r>
      <w:r>
        <w:t>)</w:t>
      </w:r>
      <w:r w:rsidRPr="00436633">
        <w:t xml:space="preserve"> Président(e) en consultation avec le </w:t>
      </w:r>
      <w:r>
        <w:t xml:space="preserve">(la) </w:t>
      </w:r>
      <w:r w:rsidRPr="00436633">
        <w:t>Secrétaire général</w:t>
      </w:r>
      <w:r>
        <w:t>(e)</w:t>
      </w:r>
      <w:r w:rsidRPr="00436633">
        <w:t xml:space="preserve"> et le Comité, compte tenu du calendrier des conférences et des réunions. </w:t>
      </w:r>
    </w:p>
    <w:p w14:paraId="0C34025F" w14:textId="11857B7C" w:rsidR="00BA0DD9" w:rsidRPr="00436633" w:rsidRDefault="00BA0DD9" w:rsidP="00322D24">
      <w:pPr>
        <w:pStyle w:val="H23G"/>
      </w:pPr>
      <w:r w:rsidRPr="00436633">
        <w:tab/>
      </w:r>
      <w:r w:rsidRPr="00436633">
        <w:tab/>
        <w:t>Article</w:t>
      </w:r>
      <w:r w:rsidR="004F79AA">
        <w:t> </w:t>
      </w:r>
      <w:r w:rsidRPr="00436633">
        <w:t>4</w:t>
      </w:r>
      <w:r w:rsidRPr="00436633">
        <w:br/>
      </w:r>
      <w:bookmarkStart w:id="5" w:name="_Hlk164320976"/>
      <w:r w:rsidRPr="00436633">
        <w:t>Lieu des sessions</w:t>
      </w:r>
      <w:bookmarkEnd w:id="5"/>
    </w:p>
    <w:p w14:paraId="424B9D40" w14:textId="77777777" w:rsidR="00BA0DD9" w:rsidRPr="007437A3" w:rsidRDefault="00BA0DD9" w:rsidP="00322D24">
      <w:pPr>
        <w:pStyle w:val="SingleTxtG"/>
      </w:pPr>
      <w:r w:rsidRPr="007437A3">
        <w:t>1.</w:t>
      </w:r>
      <w:r w:rsidRPr="007437A3">
        <w:tab/>
      </w:r>
      <w:r w:rsidRPr="00436633">
        <w:t>Les sessions du Comité se tiennent normalement à l</w:t>
      </w:r>
      <w:r>
        <w:t>’</w:t>
      </w:r>
      <w:r w:rsidRPr="00436633">
        <w:t xml:space="preserve">Office des Nations Unies à Genève. Le Comité peut, en consultation avec le </w:t>
      </w:r>
      <w:r>
        <w:t xml:space="preserve">(la) </w:t>
      </w:r>
      <w:r w:rsidRPr="00436633">
        <w:t>Secrétaire général</w:t>
      </w:r>
      <w:r>
        <w:t>(e)</w:t>
      </w:r>
      <w:r w:rsidRPr="00436633">
        <w:t>, décider de tenir une session en un autre lieu, compte tenu des règles pertinentes de l</w:t>
      </w:r>
      <w:r>
        <w:t>’Organisation des Nations </w:t>
      </w:r>
      <w:r w:rsidRPr="00436633">
        <w:t xml:space="preserve">Unies. </w:t>
      </w:r>
    </w:p>
    <w:p w14:paraId="69DC7691" w14:textId="7D1BF799" w:rsidR="00BA0DD9" w:rsidRPr="00A83A09" w:rsidRDefault="00BA0DD9" w:rsidP="00322D24">
      <w:pPr>
        <w:pStyle w:val="SingleTxtG"/>
      </w:pPr>
      <w:r w:rsidRPr="00F719E9">
        <w:t>2</w:t>
      </w:r>
      <w:r w:rsidRPr="00A83A09">
        <w:t>.</w:t>
      </w:r>
      <w:r w:rsidRPr="00A83A09">
        <w:tab/>
      </w:r>
      <w:r w:rsidRPr="00F719E9">
        <w:t>À titre exceptionnel</w:t>
      </w:r>
      <w:r w:rsidRPr="00A83A09">
        <w:t xml:space="preserve">, </w:t>
      </w:r>
      <w:r w:rsidRPr="00F719E9">
        <w:t xml:space="preserve">des </w:t>
      </w:r>
      <w:r w:rsidRPr="00A83A09">
        <w:t>sessions o</w:t>
      </w:r>
      <w:r>
        <w:t>u</w:t>
      </w:r>
      <w:r w:rsidRPr="00A83A09">
        <w:t xml:space="preserve"> </w:t>
      </w:r>
      <w:r w:rsidRPr="00F719E9">
        <w:t>des séances du</w:t>
      </w:r>
      <w:r w:rsidRPr="00A83A09">
        <w:t xml:space="preserve"> Com</w:t>
      </w:r>
      <w:r w:rsidRPr="00F719E9">
        <w:t xml:space="preserve">ité peuvent se tenir à distance ou </w:t>
      </w:r>
      <w:r>
        <w:t>selon des modalité</w:t>
      </w:r>
      <w:r w:rsidR="004F79AA">
        <w:t>s</w:t>
      </w:r>
      <w:r>
        <w:t xml:space="preserve"> h</w:t>
      </w:r>
      <w:r w:rsidRPr="00A83A09">
        <w:t>y</w:t>
      </w:r>
      <w:r>
        <w:t xml:space="preserve">brides, sur décision du </w:t>
      </w:r>
      <w:r w:rsidRPr="00A83A09">
        <w:t>Com</w:t>
      </w:r>
      <w:r>
        <w:t>ité</w:t>
      </w:r>
      <w:r w:rsidRPr="00A83A09">
        <w:t xml:space="preserve">, </w:t>
      </w:r>
      <w:r>
        <w:t>e</w:t>
      </w:r>
      <w:r w:rsidRPr="00A83A09">
        <w:t xml:space="preserve">n consultation </w:t>
      </w:r>
      <w:r>
        <w:t>avec le (la) Secrétaire général(e)</w:t>
      </w:r>
      <w:r w:rsidRPr="00A83A09">
        <w:t>.</w:t>
      </w:r>
    </w:p>
    <w:p w14:paraId="49BD7C1B" w14:textId="30BE73D5" w:rsidR="00BA0DD9" w:rsidRPr="00436633" w:rsidRDefault="00BA0DD9" w:rsidP="00322D24">
      <w:pPr>
        <w:pStyle w:val="H23G"/>
      </w:pPr>
      <w:r w:rsidRPr="00A83A09">
        <w:lastRenderedPageBreak/>
        <w:tab/>
      </w:r>
      <w:r w:rsidRPr="00A83A09">
        <w:tab/>
      </w:r>
      <w:r w:rsidRPr="00436633">
        <w:t>Article</w:t>
      </w:r>
      <w:r w:rsidR="004F79AA">
        <w:t> </w:t>
      </w:r>
      <w:r w:rsidRPr="00436633">
        <w:t>5</w:t>
      </w:r>
      <w:r w:rsidRPr="00436633">
        <w:br/>
      </w:r>
      <w:bookmarkStart w:id="6" w:name="_Hlk164320988"/>
      <w:r w:rsidRPr="00436633">
        <w:t>Notification de la date d</w:t>
      </w:r>
      <w:r>
        <w:t>’</w:t>
      </w:r>
      <w:r w:rsidRPr="00436633">
        <w:t>ouverture des sessions</w:t>
      </w:r>
      <w:bookmarkEnd w:id="6"/>
    </w:p>
    <w:p w14:paraId="054EF313" w14:textId="7785DEE3" w:rsidR="00BA0DD9" w:rsidRPr="00436633" w:rsidRDefault="00322D24" w:rsidP="00322D24">
      <w:pPr>
        <w:pStyle w:val="SingleTxtG"/>
      </w:pPr>
      <w:r>
        <w:tab/>
      </w:r>
      <w:r w:rsidR="00BA0DD9" w:rsidRPr="00436633">
        <w:t xml:space="preserve">Le </w:t>
      </w:r>
      <w:r w:rsidR="00BA0DD9">
        <w:t xml:space="preserve">(La) </w:t>
      </w:r>
      <w:r w:rsidR="00BA0DD9" w:rsidRPr="00436633">
        <w:t>Secrétaire général</w:t>
      </w:r>
      <w:r w:rsidR="00BA0DD9">
        <w:t>(e)</w:t>
      </w:r>
      <w:r w:rsidR="00BA0DD9" w:rsidRPr="00436633">
        <w:t xml:space="preserve"> fait connaître aux membres du Comité la date et la durée de la </w:t>
      </w:r>
      <w:r>
        <w:t>1</w:t>
      </w:r>
      <w:r w:rsidRPr="00322D24">
        <w:rPr>
          <w:vertAlign w:val="superscript"/>
        </w:rPr>
        <w:t>re</w:t>
      </w:r>
      <w:r>
        <w:t xml:space="preserve"> </w:t>
      </w:r>
      <w:r w:rsidR="00BA0DD9" w:rsidRPr="00436633">
        <w:t>séance de chaque session et le lieu où elle doit se tenir. Cette notification est envoyée, dans le cas d</w:t>
      </w:r>
      <w:r w:rsidR="00BA0DD9">
        <w:t>’</w:t>
      </w:r>
      <w:r w:rsidR="00BA0DD9" w:rsidRPr="00436633">
        <w:t>une session ordinaire, six semaines au moins à l</w:t>
      </w:r>
      <w:r w:rsidR="00BA0DD9">
        <w:t>’</w:t>
      </w:r>
      <w:r w:rsidR="00BA0DD9" w:rsidRPr="00436633">
        <w:t>avance et, dans le cas d</w:t>
      </w:r>
      <w:r w:rsidR="00BA0DD9">
        <w:t>’</w:t>
      </w:r>
      <w:r w:rsidR="00BA0DD9" w:rsidRPr="00436633">
        <w:t>une session extraordinaire, trois semaines au moins à l</w:t>
      </w:r>
      <w:r w:rsidR="00BA0DD9">
        <w:t>’</w:t>
      </w:r>
      <w:r w:rsidR="00BA0DD9" w:rsidRPr="00436633">
        <w:t xml:space="preserve">avance. </w:t>
      </w:r>
    </w:p>
    <w:p w14:paraId="40CFDC85" w14:textId="77777777" w:rsidR="00BA0DD9" w:rsidRPr="00436633" w:rsidRDefault="00BA0DD9" w:rsidP="00322D24">
      <w:pPr>
        <w:pStyle w:val="H1G"/>
      </w:pPr>
      <w:r w:rsidRPr="00436633">
        <w:tab/>
        <w:t>II.</w:t>
      </w:r>
      <w:r w:rsidRPr="00436633">
        <w:tab/>
      </w:r>
      <w:bookmarkStart w:id="7" w:name="_Hlk164321001"/>
      <w:r w:rsidRPr="00436633">
        <w:t>Ordre du jour</w:t>
      </w:r>
      <w:bookmarkEnd w:id="7"/>
    </w:p>
    <w:p w14:paraId="014BB223" w14:textId="48490897" w:rsidR="00BA0DD9" w:rsidRPr="00436633" w:rsidRDefault="00BA0DD9" w:rsidP="00322D24">
      <w:pPr>
        <w:pStyle w:val="H23G"/>
      </w:pPr>
      <w:r w:rsidRPr="00436633">
        <w:tab/>
      </w:r>
      <w:r w:rsidRPr="00436633">
        <w:tab/>
        <w:t>Article</w:t>
      </w:r>
      <w:r w:rsidR="004F79AA">
        <w:t> </w:t>
      </w:r>
      <w:r w:rsidRPr="00436633">
        <w:t>6</w:t>
      </w:r>
      <w:r w:rsidRPr="00436633">
        <w:br/>
      </w:r>
      <w:bookmarkStart w:id="8" w:name="_Hlk164321007"/>
      <w:r w:rsidRPr="00436633">
        <w:t>Ordre du jour provisoire</w:t>
      </w:r>
      <w:bookmarkEnd w:id="8"/>
    </w:p>
    <w:p w14:paraId="4FFD97B2" w14:textId="65C492C3" w:rsidR="00BA0DD9" w:rsidRPr="00436633" w:rsidRDefault="00322D24" w:rsidP="00322D24">
      <w:pPr>
        <w:pStyle w:val="SingleTxtG"/>
      </w:pPr>
      <w:r>
        <w:tab/>
      </w:r>
      <w:r w:rsidR="00BA0DD9" w:rsidRPr="00436633">
        <w:t>L</w:t>
      </w:r>
      <w:r w:rsidR="00BA0DD9">
        <w:t>’</w:t>
      </w:r>
      <w:r w:rsidR="00BA0DD9" w:rsidRPr="00436633">
        <w:t xml:space="preserve">ordre du jour provisoire de chaque session ordinaire ou extraordinaire est établi par le </w:t>
      </w:r>
      <w:r w:rsidR="00BA0DD9">
        <w:t xml:space="preserve">(la) </w:t>
      </w:r>
      <w:r w:rsidR="00BA0DD9" w:rsidRPr="00436633">
        <w:t>Secrétaire général</w:t>
      </w:r>
      <w:r w:rsidR="00BA0DD9">
        <w:t>(e)</w:t>
      </w:r>
      <w:r w:rsidR="00BA0DD9" w:rsidRPr="00436633">
        <w:t xml:space="preserve"> en consultation avec le</w:t>
      </w:r>
      <w:r w:rsidR="00BA0DD9">
        <w:t xml:space="preserve"> (</w:t>
      </w:r>
      <w:r w:rsidR="00BA0DD9" w:rsidRPr="00436633">
        <w:t>la</w:t>
      </w:r>
      <w:r w:rsidR="00BA0DD9">
        <w:t>)</w:t>
      </w:r>
      <w:r w:rsidR="00BA0DD9" w:rsidRPr="00436633">
        <w:t xml:space="preserve"> Président(e) du Comité, conformément aux dispositions de la Convention applicables en la matière, et comporte</w:t>
      </w:r>
      <w:r w:rsidR="00BA0DD9">
        <w:t> </w:t>
      </w:r>
      <w:r w:rsidR="00BA0DD9" w:rsidRPr="00436633">
        <w:t>:</w:t>
      </w:r>
    </w:p>
    <w:p w14:paraId="4EB15D3C" w14:textId="77777777" w:rsidR="00BA0DD9" w:rsidRPr="00436633" w:rsidRDefault="00BA0DD9" w:rsidP="00BA0DD9">
      <w:pPr>
        <w:pStyle w:val="SingleTxtG"/>
        <w:ind w:firstLine="567"/>
      </w:pPr>
      <w:r w:rsidRPr="00436633">
        <w:t>a)</w:t>
      </w:r>
      <w:r w:rsidRPr="00436633">
        <w:tab/>
        <w:t>Toute question que le Comité a décidé d</w:t>
      </w:r>
      <w:r>
        <w:t>’</w:t>
      </w:r>
      <w:r w:rsidRPr="00436633">
        <w:t>inscrire à son ordre du jour lors d</w:t>
      </w:r>
      <w:r>
        <w:t>’</w:t>
      </w:r>
      <w:r w:rsidRPr="00436633">
        <w:t>une session précédente</w:t>
      </w:r>
      <w:r>
        <w:t> </w:t>
      </w:r>
      <w:r w:rsidRPr="00436633">
        <w:t>;</w:t>
      </w:r>
    </w:p>
    <w:p w14:paraId="05529660" w14:textId="77777777" w:rsidR="00BA0DD9" w:rsidRPr="00436633" w:rsidRDefault="00BA0DD9" w:rsidP="00BA0DD9">
      <w:pPr>
        <w:pStyle w:val="SingleTxtG"/>
        <w:ind w:firstLine="567"/>
      </w:pPr>
      <w:r w:rsidRPr="00436633">
        <w:t>b)</w:t>
      </w:r>
      <w:r w:rsidRPr="00436633">
        <w:tab/>
        <w:t>Toute question proposée par le</w:t>
      </w:r>
      <w:r>
        <w:t xml:space="preserve"> (</w:t>
      </w:r>
      <w:r w:rsidRPr="00436633">
        <w:t>la</w:t>
      </w:r>
      <w:r>
        <w:t>)</w:t>
      </w:r>
      <w:r w:rsidRPr="00436633">
        <w:t xml:space="preserve"> Président(e) du Comité</w:t>
      </w:r>
      <w:r>
        <w:t> </w:t>
      </w:r>
      <w:r w:rsidRPr="00436633">
        <w:t>;</w:t>
      </w:r>
    </w:p>
    <w:p w14:paraId="4C5F909B" w14:textId="77777777" w:rsidR="00BA0DD9" w:rsidRPr="00436633" w:rsidRDefault="00BA0DD9" w:rsidP="00BA0DD9">
      <w:pPr>
        <w:pStyle w:val="SingleTxtG"/>
        <w:ind w:firstLine="567"/>
      </w:pPr>
      <w:r w:rsidRPr="00436633">
        <w:t>c)</w:t>
      </w:r>
      <w:r w:rsidRPr="00436633">
        <w:tab/>
        <w:t>Toute question proposée par un</w:t>
      </w:r>
      <w:r>
        <w:t>(e)</w:t>
      </w:r>
      <w:r w:rsidRPr="00436633">
        <w:t xml:space="preserve"> membre du Comité</w:t>
      </w:r>
      <w:r>
        <w:t> </w:t>
      </w:r>
      <w:r w:rsidRPr="00436633">
        <w:t>;</w:t>
      </w:r>
    </w:p>
    <w:p w14:paraId="093B58D6" w14:textId="77777777" w:rsidR="00BA0DD9" w:rsidRPr="00436633" w:rsidRDefault="00BA0DD9" w:rsidP="00BA0DD9">
      <w:pPr>
        <w:pStyle w:val="SingleTxtG"/>
        <w:ind w:firstLine="567"/>
      </w:pPr>
      <w:r w:rsidRPr="00436633">
        <w:t>d)</w:t>
      </w:r>
      <w:r w:rsidRPr="00436633">
        <w:tab/>
        <w:t>Toute question proposée par un État partie à la Convention</w:t>
      </w:r>
      <w:r>
        <w:t> </w:t>
      </w:r>
      <w:r w:rsidRPr="00436633">
        <w:t>;</w:t>
      </w:r>
    </w:p>
    <w:p w14:paraId="44CBCB01" w14:textId="77777777" w:rsidR="00BA0DD9" w:rsidRPr="00436633" w:rsidRDefault="00BA0DD9" w:rsidP="00BA0DD9">
      <w:pPr>
        <w:pStyle w:val="SingleTxtG"/>
        <w:ind w:firstLine="567"/>
      </w:pPr>
      <w:r w:rsidRPr="00436633">
        <w:t>e)</w:t>
      </w:r>
      <w:r w:rsidRPr="00436633">
        <w:tab/>
        <w:t xml:space="preserve">Toute question proposée par le </w:t>
      </w:r>
      <w:r>
        <w:t xml:space="preserve">(la) </w:t>
      </w:r>
      <w:r w:rsidRPr="00436633">
        <w:t>Secrétaire général</w:t>
      </w:r>
      <w:r>
        <w:t>(e)</w:t>
      </w:r>
      <w:r w:rsidRPr="00436633">
        <w:t xml:space="preserve"> au titre de la Convention ou du présent règlement concernant ses fonctions. </w:t>
      </w:r>
    </w:p>
    <w:p w14:paraId="5937C738" w14:textId="613D8320" w:rsidR="00BA0DD9" w:rsidRPr="00436633" w:rsidRDefault="00BA0DD9" w:rsidP="00322D24">
      <w:pPr>
        <w:pStyle w:val="H23G"/>
      </w:pPr>
      <w:r w:rsidRPr="00436633">
        <w:tab/>
      </w:r>
      <w:r w:rsidRPr="00436633">
        <w:tab/>
        <w:t>Article</w:t>
      </w:r>
      <w:r w:rsidR="004F79AA">
        <w:t> </w:t>
      </w:r>
      <w:r w:rsidRPr="00436633">
        <w:t>7</w:t>
      </w:r>
      <w:r w:rsidRPr="00436633">
        <w:br/>
      </w:r>
      <w:bookmarkStart w:id="9" w:name="_Hlk164321020"/>
      <w:r w:rsidRPr="00436633">
        <w:t>Distribution de l</w:t>
      </w:r>
      <w:r>
        <w:t>’</w:t>
      </w:r>
      <w:r w:rsidRPr="00436633">
        <w:t>ordre du jour provisoire</w:t>
      </w:r>
      <w:bookmarkEnd w:id="9"/>
    </w:p>
    <w:p w14:paraId="4BE291B9" w14:textId="35902A29" w:rsidR="00BA0DD9" w:rsidRPr="00436633" w:rsidRDefault="00322D24" w:rsidP="00322D24">
      <w:pPr>
        <w:pStyle w:val="SingleTxtG"/>
      </w:pPr>
      <w:r>
        <w:tab/>
      </w:r>
      <w:r w:rsidR="00BA0DD9" w:rsidRPr="00436633">
        <w:t>L</w:t>
      </w:r>
      <w:r w:rsidR="00BA0DD9">
        <w:t>’</w:t>
      </w:r>
      <w:r w:rsidR="00BA0DD9" w:rsidRPr="00436633">
        <w:t>ordre du jour provisoire et les documents essentiels relatifs à chaque point de celui</w:t>
      </w:r>
      <w:r>
        <w:noBreakHyphen/>
      </w:r>
      <w:r w:rsidR="00BA0DD9" w:rsidRPr="00436633">
        <w:t>ci sont établis dans les langues de travail du Comité par le Secréta</w:t>
      </w:r>
      <w:r w:rsidR="00BA0DD9">
        <w:t>riat</w:t>
      </w:r>
      <w:r w:rsidR="00BA0DD9" w:rsidRPr="00436633">
        <w:t>, qui s</w:t>
      </w:r>
      <w:r w:rsidR="00BA0DD9">
        <w:t>’</w:t>
      </w:r>
      <w:r w:rsidR="00BA0DD9" w:rsidRPr="00436633">
        <w:t>efforce de les faire tenir aux membres au moins six semaines avant l</w:t>
      </w:r>
      <w:r w:rsidR="00BA0DD9">
        <w:t>’</w:t>
      </w:r>
      <w:r w:rsidR="00BA0DD9" w:rsidRPr="00436633">
        <w:t>ouverture de la session.</w:t>
      </w:r>
    </w:p>
    <w:p w14:paraId="4DFD5301" w14:textId="112A9A55" w:rsidR="00BA0DD9" w:rsidRPr="00436633" w:rsidRDefault="00BA0DD9" w:rsidP="00322D24">
      <w:pPr>
        <w:pStyle w:val="H23G"/>
      </w:pPr>
      <w:r w:rsidRPr="00436633">
        <w:tab/>
      </w:r>
      <w:r w:rsidRPr="00436633">
        <w:tab/>
        <w:t>Article</w:t>
      </w:r>
      <w:r w:rsidR="004F79AA">
        <w:t> </w:t>
      </w:r>
      <w:r w:rsidRPr="00436633">
        <w:t>8</w:t>
      </w:r>
      <w:r w:rsidRPr="00436633">
        <w:br/>
      </w:r>
      <w:bookmarkStart w:id="10" w:name="_Hlk164321030"/>
      <w:r w:rsidRPr="00436633">
        <w:t>Adoption de l</w:t>
      </w:r>
      <w:r>
        <w:t>’</w:t>
      </w:r>
      <w:r w:rsidRPr="00436633">
        <w:t>ordre du jour</w:t>
      </w:r>
      <w:bookmarkEnd w:id="10"/>
    </w:p>
    <w:p w14:paraId="0A661D51" w14:textId="76AE31AC" w:rsidR="00BA0DD9" w:rsidRPr="00436633" w:rsidRDefault="00322D24" w:rsidP="00322D24">
      <w:pPr>
        <w:pStyle w:val="SingleTxtG"/>
      </w:pPr>
      <w:r>
        <w:tab/>
      </w:r>
      <w:r w:rsidR="00BA0DD9" w:rsidRPr="00436633">
        <w:t>L</w:t>
      </w:r>
      <w:r w:rsidR="00BA0DD9">
        <w:t>’</w:t>
      </w:r>
      <w:r w:rsidR="00BA0DD9" w:rsidRPr="00436633">
        <w:t>adoption de l</w:t>
      </w:r>
      <w:r w:rsidR="00BA0DD9">
        <w:t>’</w:t>
      </w:r>
      <w:r w:rsidR="00BA0DD9" w:rsidRPr="00436633">
        <w:t>ordre du jour constitue le premier point de l</w:t>
      </w:r>
      <w:r w:rsidR="00BA0DD9">
        <w:t>’</w:t>
      </w:r>
      <w:r w:rsidR="00BA0DD9" w:rsidRPr="00436633">
        <w:t>ordre du jour provisoire d</w:t>
      </w:r>
      <w:r w:rsidR="00BA0DD9">
        <w:t>’</w:t>
      </w:r>
      <w:r w:rsidR="00BA0DD9" w:rsidRPr="00436633">
        <w:t>une session, sauf s</w:t>
      </w:r>
      <w:r w:rsidR="00BA0DD9">
        <w:t>’</w:t>
      </w:r>
      <w:r w:rsidR="00BA0DD9" w:rsidRPr="00436633">
        <w:t>il y a lieu d</w:t>
      </w:r>
      <w:r w:rsidR="00BA0DD9">
        <w:t>’</w:t>
      </w:r>
      <w:r w:rsidR="00BA0DD9" w:rsidRPr="00436633">
        <w:t>élire les membres du Bureau conformément à l</w:t>
      </w:r>
      <w:r w:rsidR="00BA0DD9">
        <w:t>’</w:t>
      </w:r>
      <w:r w:rsidR="00BA0DD9" w:rsidRPr="00436633">
        <w:t>article 15</w:t>
      </w:r>
      <w:r w:rsidR="00BA0DD9">
        <w:t xml:space="preserve"> du présent règlement</w:t>
      </w:r>
      <w:r w:rsidR="00BA0DD9" w:rsidRPr="00436633">
        <w:t>.</w:t>
      </w:r>
    </w:p>
    <w:p w14:paraId="0A7F58A3" w14:textId="116FE874" w:rsidR="00BA0DD9" w:rsidRPr="00436633" w:rsidRDefault="00BA0DD9" w:rsidP="00322D24">
      <w:pPr>
        <w:pStyle w:val="H23G"/>
      </w:pPr>
      <w:r w:rsidRPr="00436633">
        <w:tab/>
      </w:r>
      <w:r w:rsidRPr="00436633">
        <w:tab/>
        <w:t>Article</w:t>
      </w:r>
      <w:r w:rsidR="004F79AA">
        <w:t> </w:t>
      </w:r>
      <w:r w:rsidRPr="00436633">
        <w:t>9</w:t>
      </w:r>
      <w:r w:rsidRPr="00436633">
        <w:br/>
      </w:r>
      <w:bookmarkStart w:id="11" w:name="_Hlk164321042"/>
      <w:r w:rsidRPr="00436633">
        <w:t>Révision de l</w:t>
      </w:r>
      <w:r>
        <w:t>’</w:t>
      </w:r>
      <w:r w:rsidRPr="00436633">
        <w:t>ordre du jour</w:t>
      </w:r>
      <w:bookmarkEnd w:id="11"/>
    </w:p>
    <w:p w14:paraId="52781F22" w14:textId="13B477F7" w:rsidR="00BA0DD9" w:rsidRPr="00436633" w:rsidRDefault="00322D24" w:rsidP="00322D24">
      <w:pPr>
        <w:pStyle w:val="SingleTxtG"/>
      </w:pPr>
      <w:r>
        <w:tab/>
      </w:r>
      <w:r w:rsidR="00BA0DD9" w:rsidRPr="00436633">
        <w:t>Au cours d</w:t>
      </w:r>
      <w:r w:rsidR="00BA0DD9">
        <w:t>’</w:t>
      </w:r>
      <w:r w:rsidR="00BA0DD9" w:rsidRPr="00436633">
        <w:t>une session, le Comité peut modifier l</w:t>
      </w:r>
      <w:r w:rsidR="00BA0DD9">
        <w:t>’</w:t>
      </w:r>
      <w:r w:rsidR="00BA0DD9" w:rsidRPr="00436633">
        <w:t>ordre du jour et, s</w:t>
      </w:r>
      <w:r w:rsidR="00BA0DD9">
        <w:t>’</w:t>
      </w:r>
      <w:r w:rsidR="00BA0DD9" w:rsidRPr="00436633">
        <w:t>il y a lieu, supprimer ou ajourner des points sur décision de la majorité des membres du Comité. Il peut être ajouté à l</w:t>
      </w:r>
      <w:r w:rsidR="00BA0DD9">
        <w:t>’</w:t>
      </w:r>
      <w:r w:rsidR="00BA0DD9" w:rsidRPr="00436633">
        <w:t xml:space="preserve">ordre du jour des questions urgentes </w:t>
      </w:r>
      <w:r w:rsidR="00BA0DD9">
        <w:t>sur décision</w:t>
      </w:r>
      <w:r w:rsidR="00BA0DD9" w:rsidRPr="00436633">
        <w:t xml:space="preserve"> de la majorité des membres du Comité.</w:t>
      </w:r>
    </w:p>
    <w:p w14:paraId="654F44D9" w14:textId="77777777" w:rsidR="00BA0DD9" w:rsidRPr="00436633" w:rsidRDefault="00BA0DD9" w:rsidP="00322D24">
      <w:pPr>
        <w:pStyle w:val="H1G"/>
      </w:pPr>
      <w:r w:rsidRPr="00436633">
        <w:tab/>
        <w:t>III.</w:t>
      </w:r>
      <w:r w:rsidRPr="00436633">
        <w:tab/>
      </w:r>
      <w:bookmarkStart w:id="12" w:name="_Hlk164321048"/>
      <w:r w:rsidRPr="00436633">
        <w:t>Membres du Comité</w:t>
      </w:r>
      <w:bookmarkEnd w:id="12"/>
    </w:p>
    <w:p w14:paraId="2D112F72" w14:textId="546EFB65" w:rsidR="00BA0DD9" w:rsidRPr="00436633" w:rsidRDefault="00BA0DD9" w:rsidP="00322D24">
      <w:pPr>
        <w:pStyle w:val="H23G"/>
      </w:pPr>
      <w:r w:rsidRPr="00436633">
        <w:tab/>
      </w:r>
      <w:r w:rsidRPr="00436633">
        <w:tab/>
        <w:t>Article</w:t>
      </w:r>
      <w:r w:rsidR="004F79AA">
        <w:t> </w:t>
      </w:r>
      <w:r w:rsidRPr="00436633">
        <w:t>10</w:t>
      </w:r>
      <w:r w:rsidRPr="00436633">
        <w:br/>
      </w:r>
      <w:bookmarkStart w:id="13" w:name="_Hlk164321058"/>
      <w:r w:rsidRPr="00436633">
        <w:t>Membres du Comité</w:t>
      </w:r>
      <w:bookmarkEnd w:id="13"/>
    </w:p>
    <w:p w14:paraId="0755F080" w14:textId="1DCC338F" w:rsidR="00BA0DD9" w:rsidRPr="00436633" w:rsidRDefault="00BA0DD9" w:rsidP="00322D24">
      <w:pPr>
        <w:pStyle w:val="SingleTxtG"/>
      </w:pPr>
      <w:r w:rsidRPr="00436633">
        <w:t>1.</w:t>
      </w:r>
      <w:r w:rsidRPr="00436633">
        <w:tab/>
        <w:t>Les membres du Comité sont les 10</w:t>
      </w:r>
      <w:r w:rsidR="004F79AA">
        <w:t> </w:t>
      </w:r>
      <w:r w:rsidRPr="00436633">
        <w:t>experts élus conformément à l</w:t>
      </w:r>
      <w:r>
        <w:t>’</w:t>
      </w:r>
      <w:r w:rsidRPr="00436633">
        <w:t>article 26 de la Convention</w:t>
      </w:r>
      <w:r>
        <w:t>, qui sont indépendants et agissent en toute impartialité.</w:t>
      </w:r>
    </w:p>
    <w:p w14:paraId="06F807F0" w14:textId="77777777" w:rsidR="00BA0DD9" w:rsidRPr="00436633" w:rsidRDefault="00BA0DD9" w:rsidP="00322D24">
      <w:pPr>
        <w:pStyle w:val="SingleTxtG"/>
      </w:pPr>
      <w:r w:rsidRPr="00436633">
        <w:t>2.</w:t>
      </w:r>
      <w:r w:rsidRPr="00436633">
        <w:tab/>
        <w:t>L</w:t>
      </w:r>
      <w:r>
        <w:t>’</w:t>
      </w:r>
      <w:r w:rsidRPr="00436633">
        <w:t>indépendance des membres du Comité exige qu</w:t>
      </w:r>
      <w:r>
        <w:t>’</w:t>
      </w:r>
      <w:r w:rsidRPr="00436633">
        <w:t>ils siègent à titre personnel et ne demandent ni n</w:t>
      </w:r>
      <w:r>
        <w:t>’</w:t>
      </w:r>
      <w:r w:rsidRPr="00436633">
        <w:t>acceptent d</w:t>
      </w:r>
      <w:r>
        <w:t>’</w:t>
      </w:r>
      <w:r w:rsidRPr="00436633">
        <w:t>instructions de qui que ce soit concernant l</w:t>
      </w:r>
      <w:r>
        <w:t>’</w:t>
      </w:r>
      <w:r w:rsidRPr="00436633">
        <w:t>accomplissement de leurs fonctions. Les membres sont responsables seulement devant le Comité et leur propre conscience.</w:t>
      </w:r>
    </w:p>
    <w:p w14:paraId="745546D2" w14:textId="77777777" w:rsidR="00BA0DD9" w:rsidRDefault="00BA0DD9" w:rsidP="00322D24">
      <w:pPr>
        <w:pStyle w:val="SingleTxtG"/>
      </w:pPr>
      <w:r w:rsidRPr="00436633">
        <w:lastRenderedPageBreak/>
        <w:t>3.</w:t>
      </w:r>
      <w:r w:rsidRPr="00436633">
        <w:tab/>
        <w:t xml:space="preserve">Dans </w:t>
      </w:r>
      <w:r>
        <w:t xml:space="preserve">l’exercice </w:t>
      </w:r>
      <w:r w:rsidRPr="00436633">
        <w:t xml:space="preserve">de leurs fonctions </w:t>
      </w:r>
      <w:r>
        <w:t>découlant</w:t>
      </w:r>
      <w:r w:rsidRPr="00436633">
        <w:t xml:space="preserve"> de la Convention, les membres du Comité </w:t>
      </w:r>
      <w:r>
        <w:t xml:space="preserve">procèdent selon une approche axée sur les victimes et en temps opportun, </w:t>
      </w:r>
      <w:r w:rsidRPr="00436633">
        <w:t>font preuve de l</w:t>
      </w:r>
      <w:r>
        <w:t>’</w:t>
      </w:r>
      <w:r w:rsidRPr="00436633">
        <w:t>impartialité et de l</w:t>
      </w:r>
      <w:r>
        <w:t>’</w:t>
      </w:r>
      <w:r w:rsidRPr="00436633">
        <w:t>intégrité les plus totales, et appliquent les normes de la Convention à tous les États et à tou</w:t>
      </w:r>
      <w:r>
        <w:t>te</w:t>
      </w:r>
      <w:r w:rsidRPr="00436633">
        <w:t xml:space="preserve">s les </w:t>
      </w:r>
      <w:r>
        <w:t>personnes</w:t>
      </w:r>
      <w:r w:rsidRPr="00436633">
        <w:t xml:space="preserve"> de façon égale, </w:t>
      </w:r>
      <w:r>
        <w:t>en toute indépendance et objectivité, en tout honneur et dévouement, en toute conscience et sans préjugé</w:t>
      </w:r>
      <w:r w:rsidRPr="00436633">
        <w:t>.</w:t>
      </w:r>
    </w:p>
    <w:p w14:paraId="068ACED1" w14:textId="3F0D451C" w:rsidR="00BA0DD9" w:rsidRPr="00436633" w:rsidRDefault="00BA0DD9" w:rsidP="00322D24">
      <w:pPr>
        <w:pStyle w:val="H23G"/>
      </w:pPr>
      <w:r>
        <w:tab/>
      </w:r>
      <w:r>
        <w:tab/>
        <w:t>Article</w:t>
      </w:r>
      <w:r w:rsidR="004F79AA">
        <w:t> </w:t>
      </w:r>
      <w:r>
        <w:t>11</w:t>
      </w:r>
      <w:r w:rsidRPr="00436633">
        <w:br/>
      </w:r>
      <w:bookmarkStart w:id="14" w:name="_Hlk164321119"/>
      <w:r>
        <w:t>Engagement solennel</w:t>
      </w:r>
      <w:bookmarkEnd w:id="14"/>
    </w:p>
    <w:p w14:paraId="162CEA64" w14:textId="0D6B088A" w:rsidR="00BA0DD9" w:rsidRDefault="00322D24" w:rsidP="00322D24">
      <w:pPr>
        <w:pStyle w:val="SingleTxtG"/>
      </w:pPr>
      <w:r>
        <w:tab/>
      </w:r>
      <w:r w:rsidR="00BA0DD9">
        <w:t>Quand ils entrent en fonctions, les membres du Comité prennent, par écrit puis oralement en séance publique à la première session du Comité suivant leur élection, l’engagement solennel ci-après :</w:t>
      </w:r>
    </w:p>
    <w:p w14:paraId="5428B639" w14:textId="77777777" w:rsidR="00BA0DD9" w:rsidRPr="00436633" w:rsidRDefault="00BA0DD9" w:rsidP="00BA0DD9">
      <w:pPr>
        <w:pStyle w:val="SingleTxtG"/>
        <w:ind w:left="1701" w:firstLine="567"/>
      </w:pPr>
      <w:r>
        <w:t>Je déclare solennellement que j’exercerai mes devoirs et attributions de membre du Comité des disparitions forcées en toute indépendance et objectivité, en tout honneur et dévouement, en parfaite impartialité et en toute conscience.</w:t>
      </w:r>
    </w:p>
    <w:p w14:paraId="38E395E1" w14:textId="4034CFD5" w:rsidR="00BA0DD9" w:rsidRPr="00436633" w:rsidRDefault="00BA0DD9" w:rsidP="00322D24">
      <w:pPr>
        <w:pStyle w:val="H23G"/>
      </w:pPr>
      <w:r>
        <w:tab/>
      </w:r>
      <w:r>
        <w:tab/>
        <w:t>Article</w:t>
      </w:r>
      <w:r w:rsidR="004F79AA">
        <w:t> </w:t>
      </w:r>
      <w:r>
        <w:t>12</w:t>
      </w:r>
      <w:r w:rsidRPr="00436633">
        <w:br/>
      </w:r>
      <w:bookmarkStart w:id="15" w:name="_Hlk164321129"/>
      <w:r w:rsidRPr="00436633">
        <w:t>Mandat</w:t>
      </w:r>
      <w:bookmarkEnd w:id="15"/>
    </w:p>
    <w:p w14:paraId="0DF9A52B" w14:textId="77777777" w:rsidR="00BA0DD9" w:rsidRPr="00436633" w:rsidRDefault="00BA0DD9" w:rsidP="00322D24">
      <w:pPr>
        <w:pStyle w:val="SingleTxtG"/>
      </w:pPr>
      <w:r w:rsidRPr="00436633">
        <w:t>1.</w:t>
      </w:r>
      <w:r w:rsidRPr="00436633">
        <w:tab/>
      </w:r>
      <w:r w:rsidRPr="00E306B6">
        <w:t>Le mandat des membres du Comité élus lors de la première élection a pris effet le 1</w:t>
      </w:r>
      <w:r w:rsidRPr="00E306B6">
        <w:rPr>
          <w:vertAlign w:val="superscript"/>
        </w:rPr>
        <w:t>er</w:t>
      </w:r>
      <w:r w:rsidRPr="00E306B6">
        <w:t> juillet 2011. Le mandat des membres du Comité élus lors des élections ultérieures prend effet le jour suivant la date d</w:t>
      </w:r>
      <w:r>
        <w:t>’</w:t>
      </w:r>
      <w:r w:rsidRPr="00E306B6">
        <w:t>expiration du mandat des membres qu</w:t>
      </w:r>
      <w:r>
        <w:t>’</w:t>
      </w:r>
      <w:r w:rsidRPr="00E306B6">
        <w:t>ils remplacent</w:t>
      </w:r>
      <w:r w:rsidRPr="00436633">
        <w:t xml:space="preserve">. </w:t>
      </w:r>
    </w:p>
    <w:p w14:paraId="3D422096" w14:textId="38E3EBA7" w:rsidR="00BA0DD9" w:rsidRPr="00436633" w:rsidRDefault="00BA0DD9" w:rsidP="00322D24">
      <w:pPr>
        <w:pStyle w:val="SingleTxtG"/>
      </w:pPr>
      <w:r w:rsidRPr="00436633">
        <w:t>2.</w:t>
      </w:r>
      <w:r w:rsidRPr="00436633">
        <w:tab/>
        <w:t>Le</w:t>
      </w:r>
      <w:r>
        <w:t xml:space="preserve"> (</w:t>
      </w:r>
      <w:r w:rsidR="00022208">
        <w:t>L</w:t>
      </w:r>
      <w:r w:rsidRPr="00436633">
        <w:t>a</w:t>
      </w:r>
      <w:r>
        <w:t>)</w:t>
      </w:r>
      <w:r w:rsidRPr="00436633">
        <w:t xml:space="preserve"> Président(e), les membres du Bureau et les rapporteurs peuvent continuer de s</w:t>
      </w:r>
      <w:r>
        <w:t>’</w:t>
      </w:r>
      <w:r w:rsidRPr="00436633">
        <w:t>acquitter des attributions qui leur ont été confiées jusqu</w:t>
      </w:r>
      <w:r>
        <w:t>’à ce que le</w:t>
      </w:r>
      <w:r w:rsidRPr="00436633">
        <w:t xml:space="preserve"> Comité, composé de ses nouveaux membres, </w:t>
      </w:r>
      <w:r>
        <w:t>élise</w:t>
      </w:r>
      <w:r w:rsidRPr="00436633">
        <w:t xml:space="preserve"> son bureau.</w:t>
      </w:r>
      <w:r>
        <w:t xml:space="preserve"> L’élection du Bureau a lieu le premier ou le deuxième jour de la session qui suit l’élection des nouveaux membres.</w:t>
      </w:r>
    </w:p>
    <w:p w14:paraId="2CE8FCA6" w14:textId="7536E127" w:rsidR="00BA0DD9" w:rsidRPr="00436633" w:rsidRDefault="00BA0DD9" w:rsidP="00322D24">
      <w:pPr>
        <w:pStyle w:val="H23G"/>
      </w:pPr>
      <w:r>
        <w:tab/>
      </w:r>
      <w:r>
        <w:tab/>
        <w:t>Article</w:t>
      </w:r>
      <w:r w:rsidR="004F79AA">
        <w:t> </w:t>
      </w:r>
      <w:r>
        <w:t>13</w:t>
      </w:r>
      <w:r w:rsidRPr="00436633">
        <w:br/>
      </w:r>
      <w:bookmarkStart w:id="16" w:name="_Hlk164321136"/>
      <w:r w:rsidRPr="00436633">
        <w:t>Vacance fortuite</w:t>
      </w:r>
      <w:bookmarkEnd w:id="16"/>
    </w:p>
    <w:p w14:paraId="01314433" w14:textId="59114CDE" w:rsidR="00BA0DD9" w:rsidRPr="00436633" w:rsidRDefault="00BA0DD9" w:rsidP="00322D24">
      <w:pPr>
        <w:pStyle w:val="SingleTxtG"/>
      </w:pPr>
      <w:r w:rsidRPr="00436633">
        <w:t>1.</w:t>
      </w:r>
      <w:r w:rsidRPr="00436633">
        <w:tab/>
        <w:t>Une vacance fortuite peut se produire si un</w:t>
      </w:r>
      <w:r>
        <w:t>(e)</w:t>
      </w:r>
      <w:r w:rsidRPr="00436633">
        <w:t xml:space="preserve"> membre du Comité décède, démissionne ou n</w:t>
      </w:r>
      <w:r>
        <w:t>’est plus</w:t>
      </w:r>
      <w:r w:rsidRPr="00436633">
        <w:t xml:space="preserve"> en mesure d</w:t>
      </w:r>
      <w:r>
        <w:t>’</w:t>
      </w:r>
      <w:r w:rsidRPr="00436633">
        <w:t>exercer ses fonctions au Comité. Le</w:t>
      </w:r>
      <w:r>
        <w:t xml:space="preserve"> (</w:t>
      </w:r>
      <w:r w:rsidR="00022208">
        <w:t>L</w:t>
      </w:r>
      <w:r w:rsidRPr="00436633">
        <w:t>a</w:t>
      </w:r>
      <w:r>
        <w:t>)</w:t>
      </w:r>
      <w:r w:rsidRPr="00436633">
        <w:t xml:space="preserve"> Président(e) notifie immédiatement le </w:t>
      </w:r>
      <w:r>
        <w:t xml:space="preserve">(la) </w:t>
      </w:r>
      <w:r w:rsidRPr="00436633">
        <w:t>Secrétaire général</w:t>
      </w:r>
      <w:r>
        <w:t>(e),</w:t>
      </w:r>
      <w:r w:rsidRPr="00436633">
        <w:t xml:space="preserve"> qui informe l</w:t>
      </w:r>
      <w:r>
        <w:t>’</w:t>
      </w:r>
      <w:r w:rsidRPr="00436633">
        <w:t>État partie concerné afin qu</w:t>
      </w:r>
      <w:r>
        <w:t>e celui-ci</w:t>
      </w:r>
      <w:r w:rsidRPr="00436633">
        <w:t xml:space="preserve"> puisse </w:t>
      </w:r>
      <w:r>
        <w:t xml:space="preserve">agir </w:t>
      </w:r>
      <w:r w:rsidRPr="00436633">
        <w:t xml:space="preserve">conformément </w:t>
      </w:r>
      <w:r>
        <w:t>à</w:t>
      </w:r>
      <w:r w:rsidRPr="00436633">
        <w:t xml:space="preserve"> l</w:t>
      </w:r>
      <w:r>
        <w:t>’</w:t>
      </w:r>
      <w:r w:rsidRPr="00436633">
        <w:t xml:space="preserve">article 26 </w:t>
      </w:r>
      <w:r>
        <w:t>(par.</w:t>
      </w:r>
      <w:r w:rsidR="00322D24">
        <w:t> </w:t>
      </w:r>
      <w:r>
        <w:t xml:space="preserve">5) </w:t>
      </w:r>
      <w:r w:rsidRPr="00436633">
        <w:t xml:space="preserve">de la Convention. </w:t>
      </w:r>
    </w:p>
    <w:p w14:paraId="5A120E79" w14:textId="77777777" w:rsidR="00BA0DD9" w:rsidRPr="00436633" w:rsidRDefault="00BA0DD9" w:rsidP="00322D24">
      <w:pPr>
        <w:pStyle w:val="SingleTxtG"/>
      </w:pPr>
      <w:r w:rsidRPr="00436633">
        <w:t>2.</w:t>
      </w:r>
      <w:r w:rsidRPr="00436633">
        <w:tab/>
      </w:r>
      <w:r>
        <w:t>Tout(e)</w:t>
      </w:r>
      <w:r w:rsidRPr="00436633">
        <w:t xml:space="preserve"> membre du Comité qui démissionne adresse notification écrite de sa démission au</w:t>
      </w:r>
      <w:r>
        <w:t xml:space="preserve"> (</w:t>
      </w:r>
      <w:r w:rsidRPr="00436633">
        <w:t>à la</w:t>
      </w:r>
      <w:r>
        <w:t>)</w:t>
      </w:r>
      <w:r w:rsidRPr="00436633">
        <w:t xml:space="preserve"> Président(e) et au </w:t>
      </w:r>
      <w:r>
        <w:t xml:space="preserve">(à la) </w:t>
      </w:r>
      <w:r w:rsidRPr="00436633">
        <w:t>Secrétaire général</w:t>
      </w:r>
      <w:r>
        <w:t>(e)</w:t>
      </w:r>
      <w:r w:rsidRPr="00436633">
        <w:t xml:space="preserve">. </w:t>
      </w:r>
    </w:p>
    <w:p w14:paraId="01C22FC6" w14:textId="77777777" w:rsidR="00BA0DD9" w:rsidRPr="00436633" w:rsidRDefault="00BA0DD9" w:rsidP="00322D24">
      <w:pPr>
        <w:pStyle w:val="SingleTxtG"/>
      </w:pPr>
      <w:r w:rsidRPr="00436633">
        <w:t>3.</w:t>
      </w:r>
      <w:r w:rsidRPr="00436633">
        <w:tab/>
      </w:r>
      <w:r>
        <w:t>Tout(e)</w:t>
      </w:r>
      <w:r w:rsidRPr="00436633">
        <w:t xml:space="preserve"> membre empêché</w:t>
      </w:r>
      <w:r>
        <w:t>(e)</w:t>
      </w:r>
      <w:r w:rsidRPr="00436633">
        <w:t xml:space="preserve"> de participer aux réunions du Comité en informe le</w:t>
      </w:r>
      <w:r>
        <w:t xml:space="preserve"> (</w:t>
      </w:r>
      <w:r w:rsidRPr="00436633">
        <w:t>la</w:t>
      </w:r>
      <w:r>
        <w:t>)</w:t>
      </w:r>
      <w:r w:rsidRPr="00436633">
        <w:t xml:space="preserve"> Président(e) et le</w:t>
      </w:r>
      <w:r>
        <w:t xml:space="preserve"> (la)</w:t>
      </w:r>
      <w:r w:rsidRPr="00436633">
        <w:t xml:space="preserve"> Secrétaire général</w:t>
      </w:r>
      <w:r>
        <w:t>(e)</w:t>
      </w:r>
      <w:r w:rsidRPr="00436633">
        <w:t xml:space="preserve"> dès que possible et, si cet empêchement est susceptible de durer, ce </w:t>
      </w:r>
      <w:r>
        <w:t xml:space="preserve">(cette) </w:t>
      </w:r>
      <w:r w:rsidRPr="00436633">
        <w:t>membre devrait démissionner.</w:t>
      </w:r>
    </w:p>
    <w:p w14:paraId="11AF6885" w14:textId="2C721314" w:rsidR="00BA0DD9" w:rsidRPr="00436633" w:rsidRDefault="00BA0DD9" w:rsidP="00322D24">
      <w:pPr>
        <w:pStyle w:val="SingleTxtG"/>
      </w:pPr>
      <w:r w:rsidRPr="00436633">
        <w:t>4.</w:t>
      </w:r>
      <w:r w:rsidRPr="00436633">
        <w:tab/>
        <w:t>Si un</w:t>
      </w:r>
      <w:r>
        <w:t>(e)</w:t>
      </w:r>
      <w:r w:rsidRPr="00436633">
        <w:t xml:space="preserve"> membre du Comité est régulièrement dans l</w:t>
      </w:r>
      <w:r>
        <w:t>’</w:t>
      </w:r>
      <w:r w:rsidRPr="00436633">
        <w:t>impossibilité de s</w:t>
      </w:r>
      <w:r>
        <w:t>’</w:t>
      </w:r>
      <w:r w:rsidRPr="00436633">
        <w:t xml:space="preserve">acquitter de ses fonctions pour </w:t>
      </w:r>
      <w:r>
        <w:t xml:space="preserve">tout motif </w:t>
      </w:r>
      <w:r w:rsidRPr="00436633">
        <w:t>autre qu</w:t>
      </w:r>
      <w:r>
        <w:t>’</w:t>
      </w:r>
      <w:r w:rsidRPr="00436633">
        <w:t>une absence temporaire, le</w:t>
      </w:r>
      <w:r>
        <w:t xml:space="preserve"> (</w:t>
      </w:r>
      <w:r w:rsidRPr="00436633">
        <w:t>la</w:t>
      </w:r>
      <w:r>
        <w:t>)</w:t>
      </w:r>
      <w:r w:rsidRPr="00436633">
        <w:t xml:space="preserve"> Président(e) porte à son attention</w:t>
      </w:r>
      <w:r>
        <w:t xml:space="preserve"> le paragraphe</w:t>
      </w:r>
      <w:r w:rsidR="004F79AA">
        <w:t> </w:t>
      </w:r>
      <w:r>
        <w:t>3 du présent article</w:t>
      </w:r>
      <w:r w:rsidRPr="00436633">
        <w:t>.</w:t>
      </w:r>
      <w:r>
        <w:t xml:space="preserve"> Si le (la) membre refuse de démissionner le (la) Président(e) notifie le (la) Secrétaire général(e), qui informe alors l’État partie concerné afin que celui-ci puisse agir conformément à l’article 26 (par.</w:t>
      </w:r>
      <w:r w:rsidR="00322D24">
        <w:t> </w:t>
      </w:r>
      <w:r>
        <w:t>5) de la Convention.</w:t>
      </w:r>
    </w:p>
    <w:p w14:paraId="11496288" w14:textId="76339C95" w:rsidR="00BA0DD9" w:rsidRPr="00436633" w:rsidRDefault="00BA0DD9" w:rsidP="00322D24">
      <w:pPr>
        <w:pStyle w:val="H23G"/>
      </w:pPr>
      <w:r>
        <w:tab/>
      </w:r>
      <w:r>
        <w:tab/>
        <w:t>Article</w:t>
      </w:r>
      <w:r w:rsidR="004F79AA">
        <w:t> </w:t>
      </w:r>
      <w:r>
        <w:t>14</w:t>
      </w:r>
      <w:r w:rsidRPr="00436633">
        <w:br/>
      </w:r>
      <w:bookmarkStart w:id="17" w:name="_Hlk164321146"/>
      <w:r w:rsidRPr="00436633">
        <w:t>Remplacement en cas de vacance fortuite</w:t>
      </w:r>
      <w:bookmarkEnd w:id="17"/>
    </w:p>
    <w:p w14:paraId="4755A5F7" w14:textId="144D413C" w:rsidR="00BA0DD9" w:rsidRPr="00436633" w:rsidRDefault="00BA0DD9" w:rsidP="00322D24">
      <w:pPr>
        <w:pStyle w:val="SingleTxtG"/>
      </w:pPr>
      <w:r w:rsidRPr="00436633">
        <w:t>1.</w:t>
      </w:r>
      <w:r w:rsidRPr="00436633">
        <w:tab/>
        <w:t>Lorsqu</w:t>
      </w:r>
      <w:r>
        <w:t>’</w:t>
      </w:r>
      <w:r w:rsidRPr="00436633">
        <w:t>une vacance</w:t>
      </w:r>
      <w:r>
        <w:t xml:space="preserve"> fortuite </w:t>
      </w:r>
      <w:r w:rsidRPr="00436633">
        <w:t xml:space="preserve">se produit au Comité, le </w:t>
      </w:r>
      <w:r>
        <w:t xml:space="preserve">(la) </w:t>
      </w:r>
      <w:r w:rsidRPr="00436633">
        <w:t>Secrétaire général</w:t>
      </w:r>
      <w:r>
        <w:t>(e)</w:t>
      </w:r>
      <w:r w:rsidRPr="00436633">
        <w:t xml:space="preserve"> prie immédiatement l</w:t>
      </w:r>
      <w:r>
        <w:t>’</w:t>
      </w:r>
      <w:r w:rsidRPr="00436633">
        <w:t>État partie qui avait présenté la candidature de ce</w:t>
      </w:r>
      <w:r>
        <w:t xml:space="preserve"> (cette)</w:t>
      </w:r>
      <w:r w:rsidRPr="00436633">
        <w:t xml:space="preserve"> membre de nommer, dans un délai de deux mois, en suivant les critères énoncés </w:t>
      </w:r>
      <w:r>
        <w:t xml:space="preserve">à </w:t>
      </w:r>
      <w:r w:rsidRPr="00436633">
        <w:t>l</w:t>
      </w:r>
      <w:r>
        <w:t>’</w:t>
      </w:r>
      <w:r w:rsidRPr="00436633">
        <w:t>article 26</w:t>
      </w:r>
      <w:r>
        <w:t xml:space="preserve"> (par.</w:t>
      </w:r>
      <w:r w:rsidR="00322D24">
        <w:t> </w:t>
      </w:r>
      <w:r>
        <w:t>1) de la Convention</w:t>
      </w:r>
      <w:r w:rsidRPr="00436633">
        <w:t>, un</w:t>
      </w:r>
      <w:r>
        <w:t>(e)</w:t>
      </w:r>
      <w:r w:rsidRPr="00436633">
        <w:t xml:space="preserve"> autre </w:t>
      </w:r>
      <w:r>
        <w:t xml:space="preserve">candidat(e) parmi ses ressortissants </w:t>
      </w:r>
      <w:r w:rsidRPr="00436633">
        <w:t xml:space="preserve">pour la durée du mandat </w:t>
      </w:r>
      <w:r>
        <w:t>restant</w:t>
      </w:r>
      <w:r w:rsidRPr="00436633">
        <w:t xml:space="preserve"> à courir, sous réserve de l</w:t>
      </w:r>
      <w:r>
        <w:t>’</w:t>
      </w:r>
      <w:r w:rsidRPr="00436633">
        <w:t>approbation de la majorité des États parties.</w:t>
      </w:r>
    </w:p>
    <w:p w14:paraId="3BCCD52A" w14:textId="2BD2ED96" w:rsidR="00BA0DD9" w:rsidRPr="00436633" w:rsidRDefault="00BA0DD9" w:rsidP="00322D24">
      <w:pPr>
        <w:pStyle w:val="SingleTxtG"/>
      </w:pPr>
      <w:r w:rsidRPr="00436633">
        <w:t>2.</w:t>
      </w:r>
      <w:r w:rsidRPr="00436633">
        <w:tab/>
        <w:t>Le nom et le curriculum vitae du</w:t>
      </w:r>
      <w:r>
        <w:t xml:space="preserve"> (de la)</w:t>
      </w:r>
      <w:r w:rsidRPr="00436633">
        <w:t xml:space="preserve"> candidat</w:t>
      </w:r>
      <w:r>
        <w:t>(e)</w:t>
      </w:r>
      <w:r w:rsidRPr="00436633">
        <w:t xml:space="preserve"> proposé</w:t>
      </w:r>
      <w:r>
        <w:t>(e)</w:t>
      </w:r>
      <w:r w:rsidRPr="00436633">
        <w:t xml:space="preserve"> sont transmis par le</w:t>
      </w:r>
      <w:r>
        <w:t xml:space="preserve"> (la)</w:t>
      </w:r>
      <w:r w:rsidRPr="00436633">
        <w:t xml:space="preserve"> Secrétaire général</w:t>
      </w:r>
      <w:r>
        <w:t>(e)</w:t>
      </w:r>
      <w:r w:rsidRPr="00436633">
        <w:t xml:space="preserve"> aux États parties pour approbation, conformément </w:t>
      </w:r>
      <w:r>
        <w:t>à</w:t>
      </w:r>
      <w:r w:rsidRPr="00436633">
        <w:t xml:space="preserve"> l</w:t>
      </w:r>
      <w:r>
        <w:t>’</w:t>
      </w:r>
      <w:r w:rsidRPr="00436633">
        <w:t xml:space="preserve">article 26 </w:t>
      </w:r>
      <w:r>
        <w:t>(par.</w:t>
      </w:r>
      <w:r w:rsidR="00322D24">
        <w:t> </w:t>
      </w:r>
      <w:r>
        <w:t xml:space="preserve">5) </w:t>
      </w:r>
      <w:r w:rsidRPr="00436633">
        <w:t>de la Convention. À l</w:t>
      </w:r>
      <w:r>
        <w:t>’</w:t>
      </w:r>
      <w:r w:rsidRPr="00436633">
        <w:t xml:space="preserve">expiration du délai prévu </w:t>
      </w:r>
      <w:r>
        <w:t>à</w:t>
      </w:r>
      <w:r w:rsidRPr="00436633">
        <w:t xml:space="preserve"> l</w:t>
      </w:r>
      <w:r>
        <w:t>’</w:t>
      </w:r>
      <w:r w:rsidRPr="00436633">
        <w:t xml:space="preserve">article 26 </w:t>
      </w:r>
      <w:r>
        <w:t>(par.</w:t>
      </w:r>
      <w:r w:rsidR="00322D24">
        <w:t> </w:t>
      </w:r>
      <w:r>
        <w:t xml:space="preserve">5) </w:t>
      </w:r>
      <w:r w:rsidRPr="00436633">
        <w:t xml:space="preserve">de la Convention, le </w:t>
      </w:r>
      <w:r>
        <w:t xml:space="preserve">(la) </w:t>
      </w:r>
      <w:r w:rsidRPr="00436633">
        <w:t>Secrétaire général</w:t>
      </w:r>
      <w:r>
        <w:t>(e)</w:t>
      </w:r>
      <w:r w:rsidRPr="00436633">
        <w:t xml:space="preserve"> informe les États parties que le </w:t>
      </w:r>
      <w:r>
        <w:t xml:space="preserve">(la) </w:t>
      </w:r>
      <w:r w:rsidRPr="00436633">
        <w:t>candidat</w:t>
      </w:r>
      <w:r>
        <w:t>(e)</w:t>
      </w:r>
      <w:r w:rsidRPr="00436633">
        <w:t xml:space="preserve"> </w:t>
      </w:r>
      <w:r>
        <w:t>proposé(e) assure le remplacement.</w:t>
      </w:r>
    </w:p>
    <w:p w14:paraId="3C1A7D55" w14:textId="77777777" w:rsidR="00BA0DD9" w:rsidRPr="00436633" w:rsidRDefault="00BA0DD9" w:rsidP="00322D24">
      <w:pPr>
        <w:pStyle w:val="H1G"/>
      </w:pPr>
      <w:r w:rsidRPr="00436633">
        <w:lastRenderedPageBreak/>
        <w:tab/>
        <w:t>IV.</w:t>
      </w:r>
      <w:r w:rsidRPr="00436633">
        <w:tab/>
      </w:r>
      <w:bookmarkStart w:id="18" w:name="_Hlk164321168"/>
      <w:r w:rsidRPr="00436633">
        <w:t>Bureau</w:t>
      </w:r>
      <w:bookmarkEnd w:id="18"/>
    </w:p>
    <w:p w14:paraId="5F46EDE2" w14:textId="01EA90B3" w:rsidR="00BA0DD9" w:rsidRPr="00436633" w:rsidRDefault="00BA0DD9" w:rsidP="00322D24">
      <w:pPr>
        <w:pStyle w:val="H23G"/>
      </w:pPr>
      <w:r w:rsidRPr="00436633">
        <w:tab/>
      </w:r>
      <w:r w:rsidRPr="00436633">
        <w:tab/>
        <w:t>Article</w:t>
      </w:r>
      <w:r w:rsidR="004F79AA">
        <w:t> </w:t>
      </w:r>
      <w:r w:rsidRPr="00436633">
        <w:t>15</w:t>
      </w:r>
      <w:r w:rsidRPr="00436633">
        <w:br/>
      </w:r>
      <w:bookmarkStart w:id="19" w:name="_Hlk164321175"/>
      <w:r w:rsidRPr="00436633">
        <w:t>Élection du Bureau</w:t>
      </w:r>
      <w:bookmarkEnd w:id="19"/>
    </w:p>
    <w:p w14:paraId="3F20E64C" w14:textId="77777777" w:rsidR="00BA0DD9" w:rsidRPr="00436633" w:rsidRDefault="00BA0DD9" w:rsidP="00BA0DD9">
      <w:pPr>
        <w:pStyle w:val="SingleTxtG"/>
        <w:ind w:firstLine="567"/>
      </w:pPr>
      <w:r w:rsidRPr="00436633">
        <w:t>Le Comité élit parmi ses membres un</w:t>
      </w:r>
      <w:r>
        <w:t>(e)</w:t>
      </w:r>
      <w:r w:rsidRPr="00436633">
        <w:t xml:space="preserve"> président</w:t>
      </w:r>
      <w:r>
        <w:t>(e)</w:t>
      </w:r>
      <w:r w:rsidRPr="00436633">
        <w:t>, trois vice</w:t>
      </w:r>
      <w:r w:rsidRPr="00436633">
        <w:noBreakHyphen/>
        <w:t>président(e)s et un</w:t>
      </w:r>
      <w:r>
        <w:t>(e)</w:t>
      </w:r>
      <w:r w:rsidRPr="00436633">
        <w:t xml:space="preserve"> rapporteur</w:t>
      </w:r>
      <w:r>
        <w:t xml:space="preserve"> (rapporteuse)</w:t>
      </w:r>
      <w:r w:rsidRPr="00436633">
        <w:t>. Quand il élit les membres de son bureau, le Comité prend en considération la nécessité d</w:t>
      </w:r>
      <w:r>
        <w:t>’</w:t>
      </w:r>
      <w:r w:rsidRPr="00436633">
        <w:t>assurer une répartition géographique équitable et une représentation équilibrée des hommes et des femmes et, dans la mesure du possible, un roulement entre les membres.</w:t>
      </w:r>
    </w:p>
    <w:p w14:paraId="6C2FBA5D" w14:textId="73370BE8" w:rsidR="00BA0DD9" w:rsidRPr="00436633" w:rsidRDefault="00BA0DD9" w:rsidP="00322D24">
      <w:pPr>
        <w:pStyle w:val="H23G"/>
      </w:pPr>
      <w:r w:rsidRPr="00436633">
        <w:tab/>
      </w:r>
      <w:r w:rsidRPr="00436633">
        <w:tab/>
        <w:t>Article</w:t>
      </w:r>
      <w:r w:rsidR="004F79AA">
        <w:t> </w:t>
      </w:r>
      <w:r w:rsidRPr="00436633">
        <w:t>16</w:t>
      </w:r>
      <w:r w:rsidRPr="00436633">
        <w:br/>
      </w:r>
      <w:bookmarkStart w:id="20" w:name="_Hlk164321182"/>
      <w:r w:rsidRPr="00436633">
        <w:t>Durée du mandat</w:t>
      </w:r>
      <w:bookmarkEnd w:id="20"/>
    </w:p>
    <w:p w14:paraId="7E0D69EF" w14:textId="77777777" w:rsidR="00BA0DD9" w:rsidRPr="00436633" w:rsidRDefault="00BA0DD9" w:rsidP="00BA0DD9">
      <w:pPr>
        <w:pStyle w:val="SingleTxtG"/>
        <w:ind w:firstLine="567"/>
      </w:pPr>
      <w:r w:rsidRPr="00436633">
        <w:t xml:space="preserve">Les membres du Bureau du Comité </w:t>
      </w:r>
      <w:r w:rsidRPr="009A2591">
        <w:t>sont élus pour une période de deux ans. Ils</w:t>
      </w:r>
      <w:r w:rsidRPr="00436633">
        <w:t xml:space="preserve"> sont rééligibles</w:t>
      </w:r>
      <w:r>
        <w:t xml:space="preserve"> une fois</w:t>
      </w:r>
      <w:r w:rsidRPr="00436633">
        <w:t xml:space="preserve">, </w:t>
      </w:r>
      <w:r>
        <w:t>selon</w:t>
      </w:r>
      <w:r w:rsidRPr="00436633">
        <w:t xml:space="preserve"> le principe du roulement</w:t>
      </w:r>
      <w:r>
        <w:t>,</w:t>
      </w:r>
      <w:r w:rsidRPr="00436633">
        <w:t xml:space="preserve"> </w:t>
      </w:r>
      <w:r>
        <w:t>que le</w:t>
      </w:r>
      <w:r w:rsidRPr="00436633">
        <w:t xml:space="preserve"> Comité</w:t>
      </w:r>
      <w:r>
        <w:t xml:space="preserve"> applique dans la mesure du possible</w:t>
      </w:r>
      <w:r w:rsidRPr="00436633">
        <w:t>.</w:t>
      </w:r>
    </w:p>
    <w:p w14:paraId="63A5E23E" w14:textId="5F3ED0EF" w:rsidR="00BA0DD9" w:rsidRPr="00436633" w:rsidRDefault="00BA0DD9" w:rsidP="00322D24">
      <w:pPr>
        <w:pStyle w:val="H23G"/>
      </w:pPr>
      <w:r w:rsidRPr="00436633">
        <w:tab/>
      </w:r>
      <w:r w:rsidRPr="00436633">
        <w:tab/>
        <w:t>Article</w:t>
      </w:r>
      <w:r w:rsidR="004F79AA">
        <w:t> </w:t>
      </w:r>
      <w:r w:rsidRPr="00436633">
        <w:t>17</w:t>
      </w:r>
      <w:r w:rsidRPr="00436633">
        <w:br/>
      </w:r>
      <w:bookmarkStart w:id="21" w:name="_Hlk164321193"/>
      <w:r w:rsidRPr="00436633">
        <w:t>Fonctions du</w:t>
      </w:r>
      <w:r>
        <w:t xml:space="preserve"> (</w:t>
      </w:r>
      <w:r w:rsidRPr="00436633">
        <w:t>de la</w:t>
      </w:r>
      <w:r>
        <w:t>)</w:t>
      </w:r>
      <w:r w:rsidRPr="00436633">
        <w:t xml:space="preserve"> Président(e)</w:t>
      </w:r>
      <w:bookmarkEnd w:id="21"/>
    </w:p>
    <w:p w14:paraId="6DE55E6E" w14:textId="77777777" w:rsidR="00BA0DD9" w:rsidRPr="00436633" w:rsidRDefault="00BA0DD9" w:rsidP="00BA0DD9">
      <w:pPr>
        <w:pStyle w:val="SingleTxtG"/>
      </w:pPr>
      <w:r w:rsidRPr="00436633">
        <w:t>1.</w:t>
      </w:r>
      <w:r w:rsidRPr="00436633">
        <w:tab/>
        <w:t>Le</w:t>
      </w:r>
      <w:r>
        <w:t xml:space="preserve"> (La)</w:t>
      </w:r>
      <w:r w:rsidRPr="00436633">
        <w:t xml:space="preserve"> Président(e) exerce les fonctions </w:t>
      </w:r>
      <w:r>
        <w:t>que lui confèrent</w:t>
      </w:r>
      <w:r w:rsidRPr="00436633">
        <w:t xml:space="preserve"> le présent règlement intérieur et les décisions du Comité. </w:t>
      </w:r>
    </w:p>
    <w:p w14:paraId="1364901C" w14:textId="77777777" w:rsidR="00BA0DD9" w:rsidRPr="00436633" w:rsidRDefault="00BA0DD9" w:rsidP="00BA0DD9">
      <w:pPr>
        <w:pStyle w:val="SingleTxtG"/>
      </w:pPr>
      <w:r w:rsidRPr="00436633">
        <w:t>2.</w:t>
      </w:r>
      <w:r w:rsidRPr="00436633">
        <w:tab/>
        <w:t>Dans l</w:t>
      </w:r>
      <w:r>
        <w:t>’</w:t>
      </w:r>
      <w:r w:rsidRPr="00436633">
        <w:t>exercice de ses fonctions, le</w:t>
      </w:r>
      <w:r>
        <w:t xml:space="preserve"> (</w:t>
      </w:r>
      <w:r w:rsidRPr="00436633">
        <w:t>la</w:t>
      </w:r>
      <w:r>
        <w:t>)</w:t>
      </w:r>
      <w:r w:rsidRPr="00436633">
        <w:t xml:space="preserve"> Président(e) demeure sous l</w:t>
      </w:r>
      <w:r>
        <w:t>’</w:t>
      </w:r>
      <w:r w:rsidRPr="00436633">
        <w:t>autorité du Comité</w:t>
      </w:r>
      <w:r>
        <w:t xml:space="preserve"> et consulte le plus largement possible les membres du Bureau et les autres membres du Comité.</w:t>
      </w:r>
    </w:p>
    <w:p w14:paraId="13F93640" w14:textId="0D55F8E8" w:rsidR="00BA0DD9" w:rsidRPr="00436633" w:rsidRDefault="00BA0DD9" w:rsidP="00BA0DD9">
      <w:pPr>
        <w:pStyle w:val="SingleTxtG"/>
      </w:pPr>
      <w:r w:rsidRPr="00436633">
        <w:t>3.</w:t>
      </w:r>
      <w:r w:rsidRPr="00436633">
        <w:tab/>
        <w:t>Entre les sessions, lorsqu</w:t>
      </w:r>
      <w:r>
        <w:t>’</w:t>
      </w:r>
      <w:r w:rsidRPr="00436633">
        <w:t>il est impossible ou difficile de convoquer une session extraordinaire du Comité conformément à l</w:t>
      </w:r>
      <w:r>
        <w:t>’</w:t>
      </w:r>
      <w:r w:rsidRPr="00436633">
        <w:t>article</w:t>
      </w:r>
      <w:r w:rsidR="004F79AA">
        <w:t> </w:t>
      </w:r>
      <w:r w:rsidRPr="00436633">
        <w:t>3</w:t>
      </w:r>
      <w:r>
        <w:t xml:space="preserve"> du présent règlement</w:t>
      </w:r>
      <w:r w:rsidRPr="00436633">
        <w:t>, le</w:t>
      </w:r>
      <w:r>
        <w:t xml:space="preserve"> (</w:t>
      </w:r>
      <w:r w:rsidRPr="00436633">
        <w:t>la</w:t>
      </w:r>
      <w:r>
        <w:t>)</w:t>
      </w:r>
      <w:r w:rsidRPr="00436633">
        <w:t xml:space="preserve"> Président(e) est autorisé(e) à prendre, au nom du Comité, des mesures pour promouvoir le respect de la Convention s</w:t>
      </w:r>
      <w:r>
        <w:t>’</w:t>
      </w:r>
      <w:r w:rsidRPr="00436633">
        <w:t>il</w:t>
      </w:r>
      <w:r>
        <w:t xml:space="preserve"> (</w:t>
      </w:r>
      <w:r w:rsidRPr="00436633">
        <w:t>si elle</w:t>
      </w:r>
      <w:r>
        <w:t>)</w:t>
      </w:r>
      <w:r w:rsidRPr="00436633">
        <w:t xml:space="preserve"> reçoit des renseignements qui le</w:t>
      </w:r>
      <w:r>
        <w:t xml:space="preserve"> (</w:t>
      </w:r>
      <w:r w:rsidRPr="00436633">
        <w:t>la</w:t>
      </w:r>
      <w:r>
        <w:t>)</w:t>
      </w:r>
      <w:r w:rsidRPr="00436633">
        <w:t xml:space="preserve"> conduisent à croire qu</w:t>
      </w:r>
      <w:r>
        <w:t>’</w:t>
      </w:r>
      <w:r w:rsidRPr="00436633">
        <w:t>il est nécessaire de le faire. Le</w:t>
      </w:r>
      <w:r>
        <w:t xml:space="preserve"> (L</w:t>
      </w:r>
      <w:r w:rsidRPr="00436633">
        <w:t>a</w:t>
      </w:r>
      <w:r>
        <w:t>)</w:t>
      </w:r>
      <w:r w:rsidRPr="00436633">
        <w:t xml:space="preserve"> Président(e) infor</w:t>
      </w:r>
      <w:r>
        <w:t xml:space="preserve">me le Comité des mesures prises le plus tôt possible, et </w:t>
      </w:r>
      <w:r w:rsidRPr="00436633">
        <w:t>au plus tard à sa session suivante.</w:t>
      </w:r>
    </w:p>
    <w:p w14:paraId="5AA2F1F1" w14:textId="3F89F916" w:rsidR="00BA0DD9" w:rsidRPr="00436633" w:rsidRDefault="00BA0DD9" w:rsidP="00BA0DD9">
      <w:pPr>
        <w:pStyle w:val="SingleTxtG"/>
      </w:pPr>
      <w:r w:rsidRPr="00436633">
        <w:t>4.</w:t>
      </w:r>
      <w:r w:rsidRPr="00436633">
        <w:tab/>
        <w:t>Le</w:t>
      </w:r>
      <w:r>
        <w:t xml:space="preserve"> (La)</w:t>
      </w:r>
      <w:r w:rsidRPr="00436633">
        <w:t xml:space="preserve"> Président(e) représente le Comité aux réunions de l</w:t>
      </w:r>
      <w:r>
        <w:t>’</w:t>
      </w:r>
      <w:r w:rsidRPr="00436633">
        <w:t>Organisation des Nations</w:t>
      </w:r>
      <w:r w:rsidR="006701F0">
        <w:t> </w:t>
      </w:r>
      <w:r w:rsidRPr="00436633">
        <w:t>Unies auxquelles le Comité est officiellement invité à participer. Si le</w:t>
      </w:r>
      <w:r>
        <w:t xml:space="preserve"> (</w:t>
      </w:r>
      <w:r w:rsidRPr="00436633">
        <w:t>la</w:t>
      </w:r>
      <w:r>
        <w:t>)</w:t>
      </w:r>
      <w:r w:rsidRPr="00436633">
        <w:t xml:space="preserve"> Président(e) est dans l</w:t>
      </w:r>
      <w:r>
        <w:t>’</w:t>
      </w:r>
      <w:r w:rsidRPr="00436633">
        <w:t>impossibilité de représenter le Comité à l</w:t>
      </w:r>
      <w:r>
        <w:t>’</w:t>
      </w:r>
      <w:r w:rsidRPr="00436633">
        <w:t>une de ces réunions, il</w:t>
      </w:r>
      <w:r>
        <w:t xml:space="preserve"> (</w:t>
      </w:r>
      <w:r w:rsidRPr="00436633">
        <w:t>elle</w:t>
      </w:r>
      <w:r>
        <w:t>)</w:t>
      </w:r>
      <w:r w:rsidRPr="00436633">
        <w:t xml:space="preserve"> peut désigner un</w:t>
      </w:r>
      <w:r>
        <w:t>(e)</w:t>
      </w:r>
      <w:r w:rsidRPr="00436633">
        <w:t xml:space="preserve"> autre membre du Bureau ou, à défaut, un</w:t>
      </w:r>
      <w:r>
        <w:t>(e)</w:t>
      </w:r>
      <w:r w:rsidRPr="00436633">
        <w:t xml:space="preserve"> autre membre du Comité qui le</w:t>
      </w:r>
      <w:r>
        <w:t xml:space="preserve"> (</w:t>
      </w:r>
      <w:r w:rsidRPr="00436633">
        <w:t>la</w:t>
      </w:r>
      <w:r>
        <w:t>)</w:t>
      </w:r>
      <w:r w:rsidRPr="00436633">
        <w:t xml:space="preserve"> remplace.</w:t>
      </w:r>
    </w:p>
    <w:p w14:paraId="38288956" w14:textId="00FA2805" w:rsidR="00BA0DD9" w:rsidRPr="00436633" w:rsidRDefault="00BA0DD9" w:rsidP="006701F0">
      <w:pPr>
        <w:pStyle w:val="H23G"/>
      </w:pPr>
      <w:r w:rsidRPr="00436633">
        <w:tab/>
      </w:r>
      <w:r w:rsidRPr="00436633">
        <w:tab/>
        <w:t>Article</w:t>
      </w:r>
      <w:r w:rsidR="004F79AA">
        <w:t> </w:t>
      </w:r>
      <w:r w:rsidRPr="00436633">
        <w:t>18</w:t>
      </w:r>
      <w:r w:rsidRPr="00436633">
        <w:br/>
      </w:r>
      <w:bookmarkStart w:id="22" w:name="_Hlk164321204"/>
      <w:r w:rsidRPr="00436633">
        <w:t>Absence du</w:t>
      </w:r>
      <w:r>
        <w:t xml:space="preserve"> (</w:t>
      </w:r>
      <w:r w:rsidRPr="00436633">
        <w:t>de la</w:t>
      </w:r>
      <w:r>
        <w:t>)</w:t>
      </w:r>
      <w:r w:rsidRPr="00436633">
        <w:t xml:space="preserve"> Président(e)</w:t>
      </w:r>
      <w:bookmarkEnd w:id="22"/>
    </w:p>
    <w:p w14:paraId="06297978" w14:textId="77777777" w:rsidR="00BA0DD9" w:rsidRDefault="00BA0DD9" w:rsidP="00BA0DD9">
      <w:pPr>
        <w:pStyle w:val="SingleTxtG"/>
      </w:pPr>
      <w:r w:rsidRPr="00436633">
        <w:t>1.</w:t>
      </w:r>
      <w:r w:rsidRPr="00436633">
        <w:tab/>
        <w:t>Si le</w:t>
      </w:r>
      <w:r>
        <w:t xml:space="preserve"> (</w:t>
      </w:r>
      <w:r w:rsidRPr="00436633">
        <w:t>la</w:t>
      </w:r>
      <w:r>
        <w:t>)</w:t>
      </w:r>
      <w:r w:rsidRPr="00436633">
        <w:t xml:space="preserve"> Président(e) est empêché(e) d</w:t>
      </w:r>
      <w:r>
        <w:t>’</w:t>
      </w:r>
      <w:r w:rsidRPr="00436633">
        <w:t>assister à toute une séance ou à une partie d</w:t>
      </w:r>
      <w:r>
        <w:t>’</w:t>
      </w:r>
      <w:r w:rsidRPr="00436633">
        <w:t>une séance, il</w:t>
      </w:r>
      <w:r>
        <w:t xml:space="preserve"> (</w:t>
      </w:r>
      <w:r w:rsidRPr="00436633">
        <w:t>elle</w:t>
      </w:r>
      <w:r>
        <w:t>)</w:t>
      </w:r>
      <w:r w:rsidRPr="00436633">
        <w:t xml:space="preserve"> désigne un</w:t>
      </w:r>
      <w:r>
        <w:t>(e)</w:t>
      </w:r>
      <w:r w:rsidRPr="00436633">
        <w:t xml:space="preserve"> des vice-président</w:t>
      </w:r>
      <w:r>
        <w:t>(e)</w:t>
      </w:r>
      <w:r w:rsidRPr="00436633">
        <w:t>s pour le</w:t>
      </w:r>
      <w:r>
        <w:t xml:space="preserve"> (</w:t>
      </w:r>
      <w:r w:rsidRPr="00436633">
        <w:t>la</w:t>
      </w:r>
      <w:r>
        <w:t>)</w:t>
      </w:r>
      <w:r w:rsidRPr="00436633">
        <w:t xml:space="preserve"> remplacer.</w:t>
      </w:r>
    </w:p>
    <w:p w14:paraId="0025A02D" w14:textId="77777777" w:rsidR="00BA0DD9" w:rsidRPr="009D1CF9" w:rsidRDefault="00BA0DD9" w:rsidP="00BA0DD9">
      <w:pPr>
        <w:pStyle w:val="SingleTxtG"/>
      </w:pPr>
      <w:r w:rsidRPr="009D1CF9">
        <w:t>2.</w:t>
      </w:r>
      <w:r w:rsidRPr="009D1CF9">
        <w:tab/>
        <w:t>À défaut d</w:t>
      </w:r>
      <w:r>
        <w:t>’</w:t>
      </w:r>
      <w:r w:rsidRPr="009D1CF9">
        <w:t>être ainsi désigné(e), le</w:t>
      </w:r>
      <w:r>
        <w:t xml:space="preserve"> (</w:t>
      </w:r>
      <w:r w:rsidRPr="009D1CF9">
        <w:t>la</w:t>
      </w:r>
      <w:r>
        <w:t>)</w:t>
      </w:r>
      <w:r w:rsidRPr="009D1CF9">
        <w:t xml:space="preserve"> Vice-Président(e) devant assurer la présidence est choisi(e) selon un ordre de préséance déterminé par l</w:t>
      </w:r>
      <w:r>
        <w:t>’</w:t>
      </w:r>
      <w:r w:rsidRPr="009D1CF9">
        <w:t>ancienneté en tant que membre du Comité</w:t>
      </w:r>
      <w:r>
        <w:t> </w:t>
      </w:r>
      <w:r w:rsidRPr="009D1CF9">
        <w:t xml:space="preserve">; à ancienneté égale, </w:t>
      </w:r>
      <w:r w:rsidRPr="00F534E6">
        <w:t>le</w:t>
      </w:r>
      <w:r w:rsidRPr="009D1CF9">
        <w:t xml:space="preserve"> </w:t>
      </w:r>
      <w:r>
        <w:t xml:space="preserve">(la) </w:t>
      </w:r>
      <w:r w:rsidRPr="009D1CF9">
        <w:t>plus âgé</w:t>
      </w:r>
      <w:r>
        <w:t>(e)</w:t>
      </w:r>
      <w:r w:rsidRPr="009D1CF9">
        <w:t xml:space="preserve"> a la préséance. </w:t>
      </w:r>
    </w:p>
    <w:p w14:paraId="3E7E9EF0" w14:textId="77777777" w:rsidR="00BA0DD9" w:rsidRPr="009615F0" w:rsidRDefault="00BA0DD9" w:rsidP="00BA0DD9">
      <w:pPr>
        <w:pStyle w:val="SingleTxtG"/>
      </w:pPr>
      <w:r w:rsidRPr="009D1CF9">
        <w:t>3.</w:t>
      </w:r>
      <w:r w:rsidRPr="009D1CF9">
        <w:tab/>
        <w:t>Si le</w:t>
      </w:r>
      <w:r>
        <w:t xml:space="preserve"> (</w:t>
      </w:r>
      <w:r w:rsidRPr="009D1CF9">
        <w:t>la</w:t>
      </w:r>
      <w:r>
        <w:t>)</w:t>
      </w:r>
      <w:r w:rsidRPr="009D1CF9">
        <w:t xml:space="preserve"> Président(e) cesse d</w:t>
      </w:r>
      <w:r>
        <w:t>’</w:t>
      </w:r>
      <w:r w:rsidRPr="009D1CF9">
        <w:t>être membre du Comité dans l</w:t>
      </w:r>
      <w:r>
        <w:t>’</w:t>
      </w:r>
      <w:r w:rsidRPr="009D1CF9">
        <w:t>intervalle entre les sessions</w:t>
      </w:r>
      <w:r w:rsidRPr="009615F0">
        <w:t>, un</w:t>
      </w:r>
      <w:r>
        <w:t>(e)</w:t>
      </w:r>
      <w:r w:rsidRPr="009615F0">
        <w:t xml:space="preserve"> des </w:t>
      </w:r>
      <w:r>
        <w:t>v</w:t>
      </w:r>
      <w:r w:rsidRPr="009615F0">
        <w:t>ice-</w:t>
      </w:r>
      <w:r>
        <w:t>p</w:t>
      </w:r>
      <w:r w:rsidRPr="009615F0">
        <w:t>résident</w:t>
      </w:r>
      <w:r>
        <w:t>(e)</w:t>
      </w:r>
      <w:r w:rsidRPr="009615F0">
        <w:t xml:space="preserve">s </w:t>
      </w:r>
      <w:r>
        <w:t>sélectionné(e)s</w:t>
      </w:r>
      <w:r w:rsidRPr="009615F0">
        <w:t xml:space="preserve"> par le Bureau exerce la présidence jusqu</w:t>
      </w:r>
      <w:r>
        <w:t>’</w:t>
      </w:r>
      <w:r w:rsidRPr="009615F0">
        <w:t>au commencement de la session ordinaire ou extraordinaire suivante.</w:t>
      </w:r>
    </w:p>
    <w:p w14:paraId="1AA426B2" w14:textId="77777777" w:rsidR="00BA0DD9" w:rsidRPr="009D1CF9" w:rsidRDefault="00BA0DD9" w:rsidP="00BA0DD9">
      <w:pPr>
        <w:pStyle w:val="SingleTxtG"/>
      </w:pPr>
      <w:r w:rsidRPr="009615F0">
        <w:t>4.</w:t>
      </w:r>
      <w:r w:rsidRPr="009615F0">
        <w:tab/>
        <w:t>Un</w:t>
      </w:r>
      <w:r>
        <w:t>(</w:t>
      </w:r>
      <w:r w:rsidRPr="009615F0">
        <w:t>e</w:t>
      </w:r>
      <w:r>
        <w:t>)</w:t>
      </w:r>
      <w:r w:rsidRPr="009D1CF9">
        <w:t xml:space="preserve"> vice</w:t>
      </w:r>
      <w:r>
        <w:t>-</w:t>
      </w:r>
      <w:r w:rsidRPr="009D1CF9">
        <w:t xml:space="preserve">président(e) agissant en qualité de </w:t>
      </w:r>
      <w:r>
        <w:t>P</w:t>
      </w:r>
      <w:r w:rsidRPr="009D1CF9">
        <w:t>résident(e) a les mêmes droits et les mêmes devoirs que le</w:t>
      </w:r>
      <w:r>
        <w:t xml:space="preserve"> (</w:t>
      </w:r>
      <w:r w:rsidRPr="009D1CF9">
        <w:t>la</w:t>
      </w:r>
      <w:r>
        <w:t>)</w:t>
      </w:r>
      <w:r w:rsidRPr="009D1CF9">
        <w:t xml:space="preserve"> Président(e).</w:t>
      </w:r>
    </w:p>
    <w:p w14:paraId="266D43CC" w14:textId="3C68421D" w:rsidR="00BA0DD9" w:rsidRPr="009D1CF9" w:rsidRDefault="00BA0DD9" w:rsidP="006701F0">
      <w:pPr>
        <w:pStyle w:val="H23G"/>
      </w:pPr>
      <w:r w:rsidRPr="009D1CF9">
        <w:tab/>
      </w:r>
      <w:r w:rsidRPr="009D1CF9">
        <w:tab/>
        <w:t>Article</w:t>
      </w:r>
      <w:r w:rsidR="004F79AA">
        <w:t> </w:t>
      </w:r>
      <w:r w:rsidRPr="009D1CF9">
        <w:t>19</w:t>
      </w:r>
      <w:r w:rsidRPr="009D1CF9">
        <w:br/>
      </w:r>
      <w:bookmarkStart w:id="23" w:name="_Hlk164321211"/>
      <w:r w:rsidRPr="009D1CF9">
        <w:t>Remplacement des membres du Bureau</w:t>
      </w:r>
      <w:bookmarkEnd w:id="23"/>
    </w:p>
    <w:p w14:paraId="48CEA760" w14:textId="77777777" w:rsidR="00BA0DD9" w:rsidRPr="009D1CF9" w:rsidRDefault="00BA0DD9" w:rsidP="00BA0DD9">
      <w:pPr>
        <w:pStyle w:val="SingleTxtG"/>
        <w:ind w:firstLine="567"/>
      </w:pPr>
      <w:r w:rsidRPr="00F534E6">
        <w:t>Si l</w:t>
      </w:r>
      <w:r>
        <w:t>’</w:t>
      </w:r>
      <w:r w:rsidRPr="00F534E6">
        <w:t>un(e</w:t>
      </w:r>
      <w:r>
        <w:t>)</w:t>
      </w:r>
      <w:r w:rsidRPr="009D1CF9">
        <w:t xml:space="preserve"> quelconque des membres du Bureau cesse d</w:t>
      </w:r>
      <w:r>
        <w:t>’</w:t>
      </w:r>
      <w:r w:rsidRPr="009D1CF9">
        <w:t>exercer</w:t>
      </w:r>
      <w:r>
        <w:t>,</w:t>
      </w:r>
      <w:r w:rsidRPr="009D1CF9">
        <w:t xml:space="preserve"> déclare </w:t>
      </w:r>
      <w:r w:rsidRPr="005A58CF">
        <w:t>qu</w:t>
      </w:r>
      <w:r>
        <w:t>’</w:t>
      </w:r>
      <w:r w:rsidRPr="005A58CF">
        <w:t>il (e</w:t>
      </w:r>
      <w:r>
        <w:t xml:space="preserve">lle) </w:t>
      </w:r>
      <w:r w:rsidRPr="009D1CF9">
        <w:t>n</w:t>
      </w:r>
      <w:r>
        <w:t>’</w:t>
      </w:r>
      <w:r w:rsidRPr="009D1CF9">
        <w:t>est plus en mesure d</w:t>
      </w:r>
      <w:r>
        <w:t>’</w:t>
      </w:r>
      <w:r w:rsidRPr="009D1CF9">
        <w:t>exercer les fonctions de membre du Comité, ou n</w:t>
      </w:r>
      <w:r>
        <w:t>’</w:t>
      </w:r>
      <w:r w:rsidRPr="009D1CF9">
        <w:t xml:space="preserve">est plus en mesure, </w:t>
      </w:r>
      <w:r w:rsidRPr="009D1CF9">
        <w:lastRenderedPageBreak/>
        <w:t>pour quelque raison que ce soit, de siéger au Bureau, un</w:t>
      </w:r>
      <w:r>
        <w:t>(e)</w:t>
      </w:r>
      <w:r w:rsidRPr="009D1CF9">
        <w:t xml:space="preserve"> nouveau </w:t>
      </w:r>
      <w:r>
        <w:t xml:space="preserve">(nouvelle) </w:t>
      </w:r>
      <w:r w:rsidRPr="009D1CF9">
        <w:t xml:space="preserve">membre de la même région, autant que faire se peut, </w:t>
      </w:r>
      <w:r w:rsidRPr="005A58CF">
        <w:t>est élu(e) pour</w:t>
      </w:r>
      <w:r w:rsidRPr="009D1CF9">
        <w:t xml:space="preserve"> la durée du mandat qui reste à courir.</w:t>
      </w:r>
    </w:p>
    <w:p w14:paraId="3AF7E58B" w14:textId="77777777" w:rsidR="00BA0DD9" w:rsidRPr="009D1CF9" w:rsidRDefault="00BA0DD9" w:rsidP="006701F0">
      <w:pPr>
        <w:pStyle w:val="H1G"/>
      </w:pPr>
      <w:r w:rsidRPr="009D1CF9">
        <w:tab/>
        <w:t>V.</w:t>
      </w:r>
      <w:r w:rsidRPr="009D1CF9">
        <w:tab/>
      </w:r>
      <w:bookmarkStart w:id="24" w:name="_Hlk164321232"/>
      <w:r w:rsidRPr="009D1CF9">
        <w:t>Secrétariat</w:t>
      </w:r>
      <w:bookmarkEnd w:id="24"/>
    </w:p>
    <w:p w14:paraId="532DCCE7" w14:textId="237753C6" w:rsidR="00BA0DD9" w:rsidRPr="009D1CF9" w:rsidRDefault="00BA0DD9" w:rsidP="006701F0">
      <w:pPr>
        <w:pStyle w:val="H23G"/>
      </w:pPr>
      <w:r w:rsidRPr="009D1CF9">
        <w:tab/>
      </w:r>
      <w:r w:rsidRPr="009D1CF9">
        <w:tab/>
        <w:t>Article</w:t>
      </w:r>
      <w:r w:rsidR="004F79AA">
        <w:t> </w:t>
      </w:r>
      <w:r w:rsidRPr="009D1CF9">
        <w:t>20</w:t>
      </w:r>
      <w:r w:rsidRPr="009D1CF9">
        <w:br/>
      </w:r>
      <w:bookmarkStart w:id="25" w:name="_Hlk164321238"/>
      <w:r w:rsidRPr="009D1CF9">
        <w:t xml:space="preserve">Devoirs du </w:t>
      </w:r>
      <w:r>
        <w:t xml:space="preserve">(de la) </w:t>
      </w:r>
      <w:r w:rsidRPr="009D1CF9">
        <w:t>Secrétaire général</w:t>
      </w:r>
      <w:r>
        <w:t>(e)</w:t>
      </w:r>
      <w:bookmarkEnd w:id="25"/>
    </w:p>
    <w:p w14:paraId="1F1A97BB" w14:textId="77777777" w:rsidR="00BA0DD9" w:rsidRPr="009D1CF9" w:rsidRDefault="00BA0DD9" w:rsidP="00BA0DD9">
      <w:pPr>
        <w:pStyle w:val="SingleTxtG"/>
        <w:ind w:firstLine="567"/>
      </w:pPr>
      <w:r w:rsidRPr="009D1CF9">
        <w:t xml:space="preserve">Le </w:t>
      </w:r>
      <w:r>
        <w:t xml:space="preserve">(La) </w:t>
      </w:r>
      <w:r w:rsidRPr="009D1CF9">
        <w:t>Secrétaire général</w:t>
      </w:r>
      <w:r>
        <w:t>(e) </w:t>
      </w:r>
      <w:r w:rsidRPr="009D1CF9">
        <w:t>:</w:t>
      </w:r>
    </w:p>
    <w:p w14:paraId="5A3BA44B" w14:textId="77777777" w:rsidR="00BA0DD9" w:rsidRPr="009D1CF9" w:rsidRDefault="00BA0DD9" w:rsidP="00BA0DD9">
      <w:pPr>
        <w:pStyle w:val="SingleTxtG"/>
        <w:ind w:firstLine="567"/>
      </w:pPr>
      <w:r w:rsidRPr="009D1CF9">
        <w:t>a)</w:t>
      </w:r>
      <w:r w:rsidRPr="009D1CF9">
        <w:tab/>
        <w:t xml:space="preserve">Met à la disposition du Comité le personnel et les </w:t>
      </w:r>
      <w:r>
        <w:t xml:space="preserve">moyens matériels </w:t>
      </w:r>
      <w:r w:rsidRPr="009D1CF9">
        <w:t>qui lui sont nécessaires pour s</w:t>
      </w:r>
      <w:r>
        <w:t>’</w:t>
      </w:r>
      <w:r w:rsidRPr="009D1CF9">
        <w:t>acquitter efficacement des fonctions qui lui sont confiées en vertu de la Convention</w:t>
      </w:r>
      <w:r>
        <w:t> </w:t>
      </w:r>
      <w:r w:rsidRPr="009D1CF9">
        <w:t>;</w:t>
      </w:r>
    </w:p>
    <w:p w14:paraId="3D1AB666" w14:textId="77777777" w:rsidR="00BA0DD9" w:rsidRPr="009D1CF9" w:rsidRDefault="00BA0DD9" w:rsidP="00BA0DD9">
      <w:pPr>
        <w:pStyle w:val="SingleTxtG"/>
        <w:ind w:firstLine="567"/>
      </w:pPr>
      <w:r w:rsidRPr="009D1CF9">
        <w:t>b)</w:t>
      </w:r>
      <w:r w:rsidRPr="009D1CF9">
        <w:tab/>
      </w:r>
      <w:r>
        <w:t>P</w:t>
      </w:r>
      <w:r w:rsidRPr="009D1CF9">
        <w:t>rend toutes les dispositions voulues pour les réunions du Comité et de ses organes subsidiaires</w:t>
      </w:r>
      <w:r>
        <w:t> </w:t>
      </w:r>
      <w:r w:rsidRPr="009D1CF9">
        <w:t>;</w:t>
      </w:r>
    </w:p>
    <w:p w14:paraId="44D44923" w14:textId="77777777" w:rsidR="00BA0DD9" w:rsidRPr="009D1CF9" w:rsidRDefault="00BA0DD9" w:rsidP="00BA0DD9">
      <w:pPr>
        <w:pStyle w:val="SingleTxtG"/>
        <w:ind w:firstLine="567"/>
      </w:pPr>
      <w:r>
        <w:t>c)</w:t>
      </w:r>
      <w:r>
        <w:tab/>
        <w:t>I</w:t>
      </w:r>
      <w:r w:rsidRPr="009D1CF9">
        <w:t>nforme les membres du Comité de toute question dont celui-ci pourrait être saisi aux fins d</w:t>
      </w:r>
      <w:r>
        <w:t>’</w:t>
      </w:r>
      <w:r w:rsidRPr="009D1CF9">
        <w:t xml:space="preserve">examen. </w:t>
      </w:r>
    </w:p>
    <w:p w14:paraId="1F0694A4" w14:textId="2363C081" w:rsidR="00BA0DD9" w:rsidRPr="009D1CF9" w:rsidRDefault="00BA0DD9" w:rsidP="006701F0">
      <w:pPr>
        <w:pStyle w:val="H23G"/>
      </w:pPr>
      <w:r w:rsidRPr="009D1CF9">
        <w:tab/>
      </w:r>
      <w:r w:rsidRPr="009D1CF9">
        <w:tab/>
        <w:t>Article</w:t>
      </w:r>
      <w:r w:rsidR="004F79AA">
        <w:t> </w:t>
      </w:r>
      <w:r w:rsidRPr="009D1CF9">
        <w:t>21</w:t>
      </w:r>
      <w:r w:rsidRPr="009D1CF9">
        <w:br/>
      </w:r>
      <w:bookmarkStart w:id="26" w:name="_Hlk164321246"/>
      <w:r>
        <w:t>Exposés</w:t>
      </w:r>
      <w:bookmarkEnd w:id="26"/>
    </w:p>
    <w:p w14:paraId="5A8111A5" w14:textId="77777777" w:rsidR="00BA0DD9" w:rsidRPr="009D1CF9" w:rsidRDefault="00BA0DD9" w:rsidP="00BA0DD9">
      <w:pPr>
        <w:pStyle w:val="SingleTxtG"/>
        <w:ind w:firstLine="567"/>
      </w:pPr>
      <w:r w:rsidRPr="009D1CF9">
        <w:t xml:space="preserve">Le </w:t>
      </w:r>
      <w:r>
        <w:t xml:space="preserve">(La) </w:t>
      </w:r>
      <w:r w:rsidRPr="009D1CF9">
        <w:t>Secrétaire général</w:t>
      </w:r>
      <w:r>
        <w:t>(e)</w:t>
      </w:r>
      <w:r w:rsidRPr="009D1CF9">
        <w:t xml:space="preserve"> ou son</w:t>
      </w:r>
      <w:r>
        <w:t xml:space="preserve"> (</w:t>
      </w:r>
      <w:r w:rsidRPr="009D1CF9">
        <w:t>sa</w:t>
      </w:r>
      <w:r>
        <w:t>)</w:t>
      </w:r>
      <w:r w:rsidRPr="009D1CF9">
        <w:t xml:space="preserve"> représentant(e) </w:t>
      </w:r>
      <w:r>
        <w:t>assiste</w:t>
      </w:r>
      <w:r w:rsidRPr="009D1CF9">
        <w:t xml:space="preserve"> à toutes les séances du Comité</w:t>
      </w:r>
      <w:r>
        <w:t xml:space="preserve"> et </w:t>
      </w:r>
      <w:r w:rsidRPr="009D1CF9">
        <w:t xml:space="preserve">peut présenter des exposés oraux ou écrits </w:t>
      </w:r>
      <w:r>
        <w:t>à ces</w:t>
      </w:r>
      <w:r w:rsidRPr="009D1CF9">
        <w:t xml:space="preserve"> séances ou </w:t>
      </w:r>
      <w:r>
        <w:t>à celle des</w:t>
      </w:r>
      <w:r w:rsidRPr="009D1CF9">
        <w:t xml:space="preserve"> organes subsidiaires</w:t>
      </w:r>
      <w:r>
        <w:t xml:space="preserve"> du Comité.</w:t>
      </w:r>
    </w:p>
    <w:p w14:paraId="248EDE61" w14:textId="685CDC7A" w:rsidR="00BA0DD9" w:rsidRPr="009D1CF9" w:rsidRDefault="00BA0DD9" w:rsidP="006701F0">
      <w:pPr>
        <w:pStyle w:val="H23G"/>
      </w:pPr>
      <w:r w:rsidRPr="009D1CF9">
        <w:tab/>
      </w:r>
      <w:r w:rsidRPr="009D1CF9">
        <w:tab/>
        <w:t>Article</w:t>
      </w:r>
      <w:r w:rsidR="004F79AA">
        <w:t> </w:t>
      </w:r>
      <w:r w:rsidRPr="009D1CF9">
        <w:t>22</w:t>
      </w:r>
      <w:r w:rsidRPr="009D1CF9">
        <w:br/>
      </w:r>
      <w:bookmarkStart w:id="27" w:name="_Hlk164321252"/>
      <w:r w:rsidRPr="009D1CF9">
        <w:t>Incidences financières</w:t>
      </w:r>
      <w:bookmarkEnd w:id="27"/>
    </w:p>
    <w:p w14:paraId="17F5F73F" w14:textId="77777777" w:rsidR="00BA0DD9" w:rsidRPr="009D1CF9" w:rsidRDefault="00BA0DD9" w:rsidP="00BA0DD9">
      <w:pPr>
        <w:pStyle w:val="SingleTxtG"/>
        <w:ind w:firstLine="567"/>
      </w:pPr>
      <w:r w:rsidRPr="009D1CF9">
        <w:t>Avant que le Comité ou l</w:t>
      </w:r>
      <w:r>
        <w:t>’</w:t>
      </w:r>
      <w:r w:rsidRPr="009D1CF9">
        <w:t>un de ses organes subsidiaires n</w:t>
      </w:r>
      <w:r>
        <w:t>’</w:t>
      </w:r>
      <w:r w:rsidRPr="009D1CF9">
        <w:t xml:space="preserve">approuve une proposition entraînant des dépenses, le </w:t>
      </w:r>
      <w:r>
        <w:t xml:space="preserve">(la) </w:t>
      </w:r>
      <w:r w:rsidRPr="009D1CF9">
        <w:t>Secrétaire général</w:t>
      </w:r>
      <w:r>
        <w:t>(e)</w:t>
      </w:r>
      <w:r w:rsidRPr="009D1CF9">
        <w:t xml:space="preserve"> dresse et fait distribuer, aussitôt que possible, aux membres du Comité ou de l</w:t>
      </w:r>
      <w:r>
        <w:t>’</w:t>
      </w:r>
      <w:r w:rsidRPr="009D1CF9">
        <w:t>organe subsidiaire un état estimatif des dépenses entraînées par la proposition. Il incombe au</w:t>
      </w:r>
      <w:r>
        <w:t xml:space="preserve"> (</w:t>
      </w:r>
      <w:r w:rsidRPr="009D1CF9">
        <w:t>à la</w:t>
      </w:r>
      <w:r>
        <w:t>)</w:t>
      </w:r>
      <w:r w:rsidRPr="009D1CF9">
        <w:t xml:space="preserve"> Président(e) d</w:t>
      </w:r>
      <w:r>
        <w:t>’</w:t>
      </w:r>
      <w:r w:rsidRPr="009D1CF9">
        <w:t>appeler l</w:t>
      </w:r>
      <w:r>
        <w:t>’</w:t>
      </w:r>
      <w:r w:rsidRPr="009D1CF9">
        <w:t xml:space="preserve">attention des membres sur cet état estimatif pour </w:t>
      </w:r>
      <w:r w:rsidRPr="00B75998">
        <w:t>qu</w:t>
      </w:r>
      <w:r>
        <w:t>’</w:t>
      </w:r>
      <w:r w:rsidRPr="00B75998">
        <w:t>ils</w:t>
      </w:r>
      <w:r w:rsidRPr="009D1CF9">
        <w:t xml:space="preserve"> en discutent lorsque la proposition est examinée par le Comité ou par l</w:t>
      </w:r>
      <w:r>
        <w:t>’organe subsidiaire.</w:t>
      </w:r>
    </w:p>
    <w:p w14:paraId="521AF4B7" w14:textId="77777777" w:rsidR="00BA0DD9" w:rsidRPr="009D1CF9" w:rsidRDefault="00BA0DD9" w:rsidP="006701F0">
      <w:pPr>
        <w:pStyle w:val="H1G"/>
      </w:pPr>
      <w:r w:rsidRPr="009D1CF9">
        <w:tab/>
        <w:t>VI.</w:t>
      </w:r>
      <w:r w:rsidRPr="009D1CF9">
        <w:tab/>
      </w:r>
      <w:bookmarkStart w:id="28" w:name="_Hlk164321259"/>
      <w:r w:rsidRPr="009D1CF9">
        <w:t>Langues</w:t>
      </w:r>
      <w:bookmarkEnd w:id="28"/>
    </w:p>
    <w:p w14:paraId="6F2AFF99" w14:textId="77777777" w:rsidR="00BA0DD9" w:rsidRPr="009D1CF9" w:rsidRDefault="00BA0DD9" w:rsidP="006701F0">
      <w:pPr>
        <w:pStyle w:val="H23G"/>
      </w:pPr>
      <w:r w:rsidRPr="009D1CF9">
        <w:tab/>
      </w:r>
      <w:r w:rsidRPr="009D1CF9">
        <w:tab/>
        <w:t>Article 23</w:t>
      </w:r>
      <w:r w:rsidRPr="009D1CF9">
        <w:br/>
      </w:r>
      <w:bookmarkStart w:id="29" w:name="_Hlk164321266"/>
      <w:r w:rsidRPr="009D1CF9">
        <w:t>Langues officielles et langues de travail</w:t>
      </w:r>
      <w:bookmarkEnd w:id="29"/>
    </w:p>
    <w:p w14:paraId="5F9C78BB" w14:textId="77777777" w:rsidR="00BA0DD9" w:rsidRPr="009D1CF9" w:rsidRDefault="00BA0DD9" w:rsidP="00BA0DD9">
      <w:pPr>
        <w:pStyle w:val="SingleTxtG"/>
        <w:ind w:firstLine="567"/>
      </w:pPr>
      <w:r w:rsidRPr="009D1CF9">
        <w:t>L</w:t>
      </w:r>
      <w:r>
        <w:t>’</w:t>
      </w:r>
      <w:r w:rsidRPr="009D1CF9">
        <w:t>anglais, l</w:t>
      </w:r>
      <w:r>
        <w:t>’</w:t>
      </w:r>
      <w:r w:rsidRPr="009D1CF9">
        <w:t>arabe, le chinois, l</w:t>
      </w:r>
      <w:r>
        <w:t>’</w:t>
      </w:r>
      <w:r w:rsidRPr="009D1CF9">
        <w:t xml:space="preserve">espagnol, le français et le russe sont les langues officielles du Comité et, dans la mesure du possible, ses langues de travail. </w:t>
      </w:r>
    </w:p>
    <w:p w14:paraId="10D08A5C" w14:textId="3C241A21" w:rsidR="00BA0DD9" w:rsidRPr="009D1CF9" w:rsidRDefault="00BA0DD9" w:rsidP="006701F0">
      <w:pPr>
        <w:pStyle w:val="H23G"/>
      </w:pPr>
      <w:r w:rsidRPr="009D1CF9">
        <w:tab/>
      </w:r>
      <w:r w:rsidRPr="009D1CF9">
        <w:tab/>
        <w:t>Article</w:t>
      </w:r>
      <w:r w:rsidR="004F79AA">
        <w:t> </w:t>
      </w:r>
      <w:r w:rsidRPr="009D1CF9">
        <w:t>24</w:t>
      </w:r>
      <w:r w:rsidRPr="009D1CF9">
        <w:br/>
      </w:r>
      <w:bookmarkStart w:id="30" w:name="_Hlk164321273"/>
      <w:r w:rsidRPr="009D1CF9">
        <w:t>Interprétation</w:t>
      </w:r>
      <w:bookmarkEnd w:id="30"/>
    </w:p>
    <w:p w14:paraId="2B589888" w14:textId="77777777" w:rsidR="00BA0DD9" w:rsidRPr="009D1CF9" w:rsidRDefault="00BA0DD9" w:rsidP="00BA0DD9">
      <w:pPr>
        <w:pStyle w:val="SingleTxtG"/>
      </w:pPr>
      <w:r w:rsidRPr="009D1CF9">
        <w:t>1.</w:t>
      </w:r>
      <w:r w:rsidRPr="009D1CF9">
        <w:tab/>
        <w:t>Les déclarations prononcées dans l</w:t>
      </w:r>
      <w:r>
        <w:t>’</w:t>
      </w:r>
      <w:r w:rsidRPr="009D1CF9">
        <w:t xml:space="preserve">une des langues officielles sont interprétées dans les langues de travail. </w:t>
      </w:r>
    </w:p>
    <w:p w14:paraId="00E05A39" w14:textId="77777777" w:rsidR="00BA0DD9" w:rsidRPr="009D1CF9" w:rsidRDefault="00BA0DD9" w:rsidP="00BA0DD9">
      <w:pPr>
        <w:pStyle w:val="SingleTxtG"/>
      </w:pPr>
      <w:r w:rsidRPr="009D1CF9">
        <w:t>2.</w:t>
      </w:r>
      <w:r w:rsidRPr="009D1CF9">
        <w:tab/>
        <w:t>Toute personne prenant la parole devant le Comité dans une langue autre que l</w:t>
      </w:r>
      <w:r>
        <w:t>’</w:t>
      </w:r>
      <w:r w:rsidRPr="009D1CF9">
        <w:t>une des langues officielles assure en principe l</w:t>
      </w:r>
      <w:r>
        <w:t>’</w:t>
      </w:r>
      <w:r w:rsidRPr="009D1CF9">
        <w:t>interprétation dans une des langues o</w:t>
      </w:r>
      <w:r>
        <w:t>fficielles. Les interprètes du S</w:t>
      </w:r>
      <w:r w:rsidRPr="009D1CF9">
        <w:t>ecrétariat assurent l</w:t>
      </w:r>
      <w:r>
        <w:t>’</w:t>
      </w:r>
      <w:r w:rsidRPr="009D1CF9">
        <w:t>interprétation dans les autres langues officielles à partir de celle qui a été faite dans la première langue officielle</w:t>
      </w:r>
      <w:r>
        <w:t xml:space="preserve"> utilisée</w:t>
      </w:r>
      <w:r w:rsidRPr="009D1CF9">
        <w:t>.</w:t>
      </w:r>
    </w:p>
    <w:p w14:paraId="39F1F4C1" w14:textId="5AD9B97A" w:rsidR="00BA0DD9" w:rsidRPr="009D1CF9" w:rsidRDefault="00BA0DD9" w:rsidP="006701F0">
      <w:pPr>
        <w:pStyle w:val="H23G"/>
      </w:pPr>
      <w:r w:rsidRPr="009D1CF9">
        <w:tab/>
      </w:r>
      <w:r w:rsidRPr="009D1CF9">
        <w:tab/>
        <w:t>Article</w:t>
      </w:r>
      <w:r w:rsidR="004F79AA">
        <w:t> </w:t>
      </w:r>
      <w:r w:rsidRPr="009D1CF9">
        <w:t>25</w:t>
      </w:r>
      <w:r w:rsidRPr="009D1CF9">
        <w:br/>
      </w:r>
      <w:bookmarkStart w:id="31" w:name="_Hlk164321281"/>
      <w:r w:rsidRPr="009D1CF9">
        <w:t>Langues des documents</w:t>
      </w:r>
      <w:bookmarkEnd w:id="31"/>
    </w:p>
    <w:p w14:paraId="124764DD" w14:textId="5C7271E5" w:rsidR="00BA0DD9" w:rsidRPr="00836A6B" w:rsidRDefault="00BA0DD9" w:rsidP="00BA0DD9">
      <w:pPr>
        <w:pStyle w:val="SingleTxtG"/>
      </w:pPr>
      <w:r w:rsidRPr="009D1CF9">
        <w:t>1.</w:t>
      </w:r>
      <w:r w:rsidRPr="009D1CF9">
        <w:tab/>
        <w:t>Tou</w:t>
      </w:r>
      <w:r>
        <w:t>te</w:t>
      </w:r>
      <w:r w:rsidRPr="009D1CF9">
        <w:t xml:space="preserve">s </w:t>
      </w:r>
      <w:r>
        <w:t xml:space="preserve">les décisions et tous </w:t>
      </w:r>
      <w:r w:rsidRPr="009D1CF9">
        <w:t xml:space="preserve">les documents adoptés par le Comité </w:t>
      </w:r>
      <w:r>
        <w:t xml:space="preserve">conformément à ses procédures </w:t>
      </w:r>
      <w:r w:rsidRPr="009D1CF9">
        <w:t xml:space="preserve">sont publiés </w:t>
      </w:r>
      <w:r>
        <w:t xml:space="preserve">et distribués </w:t>
      </w:r>
      <w:r w:rsidRPr="009D1CF9">
        <w:t>dans les langues officielles de l</w:t>
      </w:r>
      <w:r>
        <w:t>’</w:t>
      </w:r>
      <w:r w:rsidRPr="009D1CF9">
        <w:t>Organisation des Nations</w:t>
      </w:r>
      <w:r w:rsidR="006701F0">
        <w:t> </w:t>
      </w:r>
      <w:r w:rsidRPr="009D1CF9">
        <w:t>Unies</w:t>
      </w:r>
      <w:r>
        <w:t xml:space="preserve"> </w:t>
      </w:r>
      <w:r w:rsidRPr="00696B85">
        <w:t>au fur et à mesure que les versions éditées sont disponibles dans chaque langue. Le</w:t>
      </w:r>
      <w:r w:rsidRPr="00F719E9">
        <w:t xml:space="preserve"> Comité peut demander</w:t>
      </w:r>
      <w:r w:rsidRPr="00836A6B">
        <w:t xml:space="preserve">, </w:t>
      </w:r>
      <w:r>
        <w:t>au regard de l’</w:t>
      </w:r>
      <w:r w:rsidRPr="00F719E9">
        <w:t>urgence ou d</w:t>
      </w:r>
      <w:r>
        <w:t>e l’</w:t>
      </w:r>
      <w:r w:rsidRPr="00F719E9">
        <w:t xml:space="preserve">importance </w:t>
      </w:r>
      <w:r>
        <w:t xml:space="preserve">de certains </w:t>
      </w:r>
      <w:r>
        <w:lastRenderedPageBreak/>
        <w:t>documents</w:t>
      </w:r>
      <w:r w:rsidRPr="00F719E9">
        <w:t xml:space="preserve">, que </w:t>
      </w:r>
      <w:r>
        <w:t>leur traduction dans une langue particulière soit établie en priorité si cela est nécessaire à l’accomplissement de son mandat</w:t>
      </w:r>
      <w:r w:rsidRPr="00836A6B">
        <w:t xml:space="preserve">. </w:t>
      </w:r>
    </w:p>
    <w:p w14:paraId="57F51B92" w14:textId="77777777" w:rsidR="00BA0DD9" w:rsidRPr="00BE1A6A" w:rsidRDefault="00BA0DD9" w:rsidP="00BA0DD9">
      <w:pPr>
        <w:pStyle w:val="SingleTxtG"/>
      </w:pPr>
      <w:r w:rsidRPr="006E3203">
        <w:t>2.</w:t>
      </w:r>
      <w:r w:rsidRPr="006E3203">
        <w:tab/>
      </w:r>
      <w:r w:rsidRPr="00F719E9">
        <w:rPr>
          <w:lang w:eastAsia="ja-JP"/>
        </w:rPr>
        <w:t xml:space="preserve">Les projets de document ayant trait aux </w:t>
      </w:r>
      <w:r w:rsidRPr="00F719E9">
        <w:t>activités</w:t>
      </w:r>
      <w:r w:rsidRPr="00F719E9">
        <w:rPr>
          <w:lang w:eastAsia="ja-JP"/>
        </w:rPr>
        <w:t xml:space="preserve"> </w:t>
      </w:r>
      <w:r>
        <w:rPr>
          <w:lang w:eastAsia="ja-JP"/>
        </w:rPr>
        <w:t>que mène le</w:t>
      </w:r>
      <w:r w:rsidRPr="00F719E9">
        <w:rPr>
          <w:lang w:eastAsia="ja-JP"/>
        </w:rPr>
        <w:t xml:space="preserve"> Comité au titre de la Convention et d</w:t>
      </w:r>
      <w:r>
        <w:rPr>
          <w:lang w:eastAsia="ja-JP"/>
        </w:rPr>
        <w:t xml:space="preserve">evant être examinés et adoptés par celui-ci sont traduits dans ses langues de travail. </w:t>
      </w:r>
      <w:r w:rsidRPr="00F719E9">
        <w:rPr>
          <w:lang w:eastAsia="ja-JP"/>
        </w:rPr>
        <w:t xml:space="preserve">Sont concernés, notamment, </w:t>
      </w:r>
      <w:r>
        <w:rPr>
          <w:lang w:eastAsia="ja-JP"/>
        </w:rPr>
        <w:t xml:space="preserve">mais pas uniquement, </w:t>
      </w:r>
      <w:r w:rsidRPr="00F719E9">
        <w:rPr>
          <w:lang w:eastAsia="ja-JP"/>
        </w:rPr>
        <w:t>tous les documents ayant trait à la pr</w:t>
      </w:r>
      <w:r>
        <w:rPr>
          <w:lang w:eastAsia="ja-JP"/>
        </w:rPr>
        <w:t>é</w:t>
      </w:r>
      <w:r w:rsidRPr="00F719E9">
        <w:rPr>
          <w:lang w:eastAsia="ja-JP"/>
        </w:rPr>
        <w:t>sentation de rapports (comme les projets d</w:t>
      </w:r>
      <w:r>
        <w:rPr>
          <w:lang w:eastAsia="ja-JP"/>
        </w:rPr>
        <w:t>’</w:t>
      </w:r>
      <w:r w:rsidRPr="00F719E9">
        <w:rPr>
          <w:lang w:eastAsia="ja-JP"/>
        </w:rPr>
        <w:t>observations finales, les projets de liste de points et les projets de liste de points en l</w:t>
      </w:r>
      <w:r>
        <w:rPr>
          <w:lang w:eastAsia="ja-JP"/>
        </w:rPr>
        <w:t>’</w:t>
      </w:r>
      <w:r w:rsidRPr="00F719E9">
        <w:rPr>
          <w:lang w:eastAsia="ja-JP"/>
        </w:rPr>
        <w:t xml:space="preserve">absence de rapport), </w:t>
      </w:r>
      <w:r>
        <w:rPr>
          <w:lang w:eastAsia="ja-JP"/>
        </w:rPr>
        <w:t>a</w:t>
      </w:r>
      <w:r w:rsidRPr="00F719E9">
        <w:rPr>
          <w:lang w:eastAsia="ja-JP"/>
        </w:rPr>
        <w:t xml:space="preserve">ux communications émanant de particuliers ou </w:t>
      </w:r>
      <w:r>
        <w:rPr>
          <w:lang w:eastAsia="ja-JP"/>
        </w:rPr>
        <w:t>d’États</w:t>
      </w:r>
      <w:r w:rsidRPr="00F719E9">
        <w:rPr>
          <w:lang w:eastAsia="ja-JP"/>
        </w:rPr>
        <w:t xml:space="preserve"> (comme les projets de décision ou de constatations et les projets de rapport sur le suivi des constatations), </w:t>
      </w:r>
      <w:r>
        <w:rPr>
          <w:lang w:eastAsia="ja-JP"/>
        </w:rPr>
        <w:t>aux demandes d’action en urgence</w:t>
      </w:r>
      <w:r w:rsidRPr="00F719E9">
        <w:rPr>
          <w:lang w:eastAsia="ja-JP"/>
        </w:rPr>
        <w:t xml:space="preserve"> (</w:t>
      </w:r>
      <w:r>
        <w:rPr>
          <w:lang w:eastAsia="ja-JP"/>
        </w:rPr>
        <w:t>comme les projets de rapport sur les demandes d’action en urgence</w:t>
      </w:r>
      <w:r w:rsidRPr="00F719E9">
        <w:rPr>
          <w:lang w:eastAsia="ja-JP"/>
        </w:rPr>
        <w:t>), aux interprétations juridiques (comme les projets d</w:t>
      </w:r>
      <w:r>
        <w:rPr>
          <w:lang w:eastAsia="ja-JP"/>
        </w:rPr>
        <w:t>’</w:t>
      </w:r>
      <w:r w:rsidRPr="00F719E9">
        <w:rPr>
          <w:lang w:eastAsia="ja-JP"/>
        </w:rPr>
        <w:t xml:space="preserve">observation générale </w:t>
      </w:r>
      <w:r>
        <w:rPr>
          <w:lang w:eastAsia="ja-JP"/>
        </w:rPr>
        <w:t>et les projets de déclaration interprétative</w:t>
      </w:r>
      <w:r w:rsidRPr="00F719E9">
        <w:rPr>
          <w:lang w:eastAsia="ja-JP"/>
        </w:rPr>
        <w:t>) et aux méthodes de travail et à d</w:t>
      </w:r>
      <w:r>
        <w:rPr>
          <w:lang w:eastAsia="ja-JP"/>
        </w:rPr>
        <w:t>’</w:t>
      </w:r>
      <w:r w:rsidRPr="00F719E9">
        <w:rPr>
          <w:lang w:eastAsia="ja-JP"/>
        </w:rPr>
        <w:t>autres questions (comme les projets de méthodes de travail, les projets de rapport annuel</w:t>
      </w:r>
      <w:r>
        <w:rPr>
          <w:lang w:eastAsia="ja-JP"/>
        </w:rPr>
        <w:t>,</w:t>
      </w:r>
      <w:r w:rsidRPr="00F719E9">
        <w:rPr>
          <w:lang w:eastAsia="ja-JP"/>
        </w:rPr>
        <w:t xml:space="preserve"> les projets de règlement intérieur révisé et les projets de lignes directrices).</w:t>
      </w:r>
    </w:p>
    <w:p w14:paraId="712F8D19" w14:textId="77777777" w:rsidR="00BA0DD9" w:rsidRPr="009D1CF9" w:rsidRDefault="00BA0DD9" w:rsidP="006701F0">
      <w:pPr>
        <w:pStyle w:val="H1G"/>
      </w:pPr>
      <w:r w:rsidRPr="00BE1A6A">
        <w:tab/>
      </w:r>
      <w:r w:rsidRPr="009D1CF9">
        <w:t>VII.</w:t>
      </w:r>
      <w:r w:rsidRPr="009D1CF9">
        <w:tab/>
      </w:r>
      <w:bookmarkStart w:id="32" w:name="_Hlk164321310"/>
      <w:r w:rsidRPr="009D1CF9">
        <w:t>Comptes rendus des séances</w:t>
      </w:r>
      <w:bookmarkEnd w:id="32"/>
    </w:p>
    <w:p w14:paraId="4844E8D9" w14:textId="32BE1A7A" w:rsidR="00BA0DD9" w:rsidRPr="009D1CF9" w:rsidRDefault="00BA0DD9" w:rsidP="006701F0">
      <w:pPr>
        <w:pStyle w:val="H23G"/>
      </w:pPr>
      <w:r w:rsidRPr="009D1CF9">
        <w:tab/>
      </w:r>
      <w:r w:rsidRPr="009D1CF9">
        <w:tab/>
        <w:t>Article</w:t>
      </w:r>
      <w:r w:rsidR="004F79AA">
        <w:t> </w:t>
      </w:r>
      <w:r w:rsidRPr="009D1CF9">
        <w:t>26</w:t>
      </w:r>
      <w:r w:rsidRPr="009D1CF9">
        <w:br/>
      </w:r>
      <w:bookmarkStart w:id="33" w:name="_Hlk164321318"/>
      <w:r>
        <w:t>Établissement et examen</w:t>
      </w:r>
      <w:bookmarkEnd w:id="33"/>
    </w:p>
    <w:p w14:paraId="16A5B4E9" w14:textId="26706DC8" w:rsidR="00BA0DD9" w:rsidRPr="00961A49" w:rsidRDefault="00BA0DD9" w:rsidP="00BA0DD9">
      <w:pPr>
        <w:pStyle w:val="SingleTxtG"/>
        <w:rPr>
          <w:lang w:val="fr-FR"/>
        </w:rPr>
      </w:pPr>
      <w:r>
        <w:rPr>
          <w:lang w:eastAsia="ja-JP"/>
        </w:rPr>
        <w:tab/>
      </w:r>
      <w:r w:rsidRPr="00961A49">
        <w:rPr>
          <w:lang w:eastAsia="ja-JP"/>
        </w:rPr>
        <w:t xml:space="preserve">Le </w:t>
      </w:r>
      <w:r>
        <w:rPr>
          <w:lang w:eastAsia="ja-JP"/>
        </w:rPr>
        <w:t>S</w:t>
      </w:r>
      <w:r w:rsidRPr="00961A49">
        <w:rPr>
          <w:lang w:eastAsia="ja-JP"/>
        </w:rPr>
        <w:t xml:space="preserve">ecrétariat établit le compte rendu analytique des séances publiques et privées du Comité et de ses organes subsidiaires. Il le distribue aussitôt que possible aux membres du Comité et à tous les autres participants à la séance. Tous ces </w:t>
      </w:r>
      <w:r>
        <w:rPr>
          <w:lang w:eastAsia="ja-JP"/>
        </w:rPr>
        <w:t>participants</w:t>
      </w:r>
      <w:r w:rsidRPr="00961A49">
        <w:rPr>
          <w:lang w:eastAsia="ja-JP"/>
        </w:rPr>
        <w:t xml:space="preserve"> peuvent, dans les six jours ouvrables suivant la réception du compte rendu de la séance, soumettre des rectifications au </w:t>
      </w:r>
      <w:r>
        <w:rPr>
          <w:lang w:eastAsia="ja-JP"/>
        </w:rPr>
        <w:t>S</w:t>
      </w:r>
      <w:r w:rsidRPr="00961A49">
        <w:rPr>
          <w:lang w:eastAsia="ja-JP"/>
        </w:rPr>
        <w:t>ecrétariat.</w:t>
      </w:r>
      <w:r w:rsidR="004F79AA">
        <w:rPr>
          <w:lang w:eastAsia="ja-JP"/>
        </w:rPr>
        <w:t xml:space="preserve"> </w:t>
      </w:r>
      <w:r w:rsidRPr="00961A49">
        <w:rPr>
          <w:lang w:eastAsia="ja-JP"/>
        </w:rPr>
        <w:t>En cas de contestation au sujet de ces rectifications, le (la) Président(e) du Comité ou le (la) Président(e) de l</w:t>
      </w:r>
      <w:r>
        <w:rPr>
          <w:lang w:eastAsia="ja-JP"/>
        </w:rPr>
        <w:t>’</w:t>
      </w:r>
      <w:r w:rsidRPr="00961A49">
        <w:rPr>
          <w:lang w:eastAsia="ja-JP"/>
        </w:rPr>
        <w:t>organe subsidiaire auquel se rapporte le compte rendu tranche le désaccord, ou si le désaccord persiste, le Comité ou l</w:t>
      </w:r>
      <w:r>
        <w:rPr>
          <w:lang w:eastAsia="ja-JP"/>
        </w:rPr>
        <w:t>’</w:t>
      </w:r>
      <w:r w:rsidRPr="00961A49">
        <w:rPr>
          <w:lang w:eastAsia="ja-JP"/>
        </w:rPr>
        <w:t>organe subsidiaire décide.</w:t>
      </w:r>
    </w:p>
    <w:p w14:paraId="6E1A0D95" w14:textId="5FDFC54C" w:rsidR="00BA0DD9" w:rsidRPr="00961A49" w:rsidRDefault="006701F0" w:rsidP="006701F0">
      <w:pPr>
        <w:pStyle w:val="H23G"/>
        <w:rPr>
          <w:lang w:val="fr-FR"/>
        </w:rPr>
      </w:pPr>
      <w:r>
        <w:rPr>
          <w:lang w:val="fr-FR"/>
        </w:rPr>
        <w:tab/>
      </w:r>
      <w:r>
        <w:rPr>
          <w:lang w:val="fr-FR"/>
        </w:rPr>
        <w:tab/>
      </w:r>
      <w:r w:rsidR="00BA0DD9" w:rsidRPr="00961A49">
        <w:rPr>
          <w:lang w:val="fr-FR"/>
        </w:rPr>
        <w:t>Article</w:t>
      </w:r>
      <w:r w:rsidR="004F79AA">
        <w:rPr>
          <w:lang w:val="fr-FR"/>
        </w:rPr>
        <w:t> </w:t>
      </w:r>
      <w:r w:rsidR="00BA0DD9" w:rsidRPr="00961A49">
        <w:rPr>
          <w:lang w:val="fr-FR"/>
        </w:rPr>
        <w:t>27</w:t>
      </w:r>
      <w:r w:rsidR="00BA0DD9" w:rsidRPr="00961A49">
        <w:rPr>
          <w:lang w:val="fr-FR"/>
        </w:rPr>
        <w:br/>
      </w:r>
      <w:bookmarkStart w:id="34" w:name="_Hlk164321326"/>
      <w:r w:rsidR="00BA0DD9" w:rsidRPr="00961A49">
        <w:rPr>
          <w:lang w:val="fr-FR"/>
        </w:rPr>
        <w:t>Disponibilité</w:t>
      </w:r>
      <w:bookmarkEnd w:id="34"/>
    </w:p>
    <w:p w14:paraId="7887FD25" w14:textId="77777777" w:rsidR="00BA0DD9" w:rsidRPr="005708B4" w:rsidRDefault="00BA0DD9" w:rsidP="00BA0DD9">
      <w:pPr>
        <w:pStyle w:val="SingleTxtG"/>
        <w:rPr>
          <w:lang w:val="fr-FR"/>
        </w:rPr>
      </w:pPr>
      <w:r w:rsidRPr="005708B4">
        <w:rPr>
          <w:lang w:val="fr-FR"/>
        </w:rPr>
        <w:t>1.</w:t>
      </w:r>
      <w:r w:rsidRPr="005708B4">
        <w:rPr>
          <w:lang w:val="fr-FR"/>
        </w:rPr>
        <w:tab/>
      </w:r>
      <w:r w:rsidRPr="00961A49">
        <w:rPr>
          <w:lang w:val="fr-FR"/>
        </w:rPr>
        <w:t>Dans leur version finale,</w:t>
      </w:r>
      <w:r w:rsidRPr="009867F7">
        <w:rPr>
          <w:lang w:val="fr-FR"/>
        </w:rPr>
        <w:t xml:space="preserve"> les</w:t>
      </w:r>
      <w:r w:rsidRPr="005708B4">
        <w:rPr>
          <w:lang w:val="fr-FR"/>
        </w:rPr>
        <w:t xml:space="preserve"> comptes rendus analytiques des séances publiques sont des documents de distribution générale à moins que, dans des circonstances exceptionnelles, le Comité n</w:t>
      </w:r>
      <w:r>
        <w:rPr>
          <w:lang w:val="fr-FR"/>
        </w:rPr>
        <w:t>’</w:t>
      </w:r>
      <w:r w:rsidRPr="005708B4">
        <w:rPr>
          <w:lang w:val="fr-FR"/>
        </w:rPr>
        <w:t xml:space="preserve">en décide autrement. </w:t>
      </w:r>
    </w:p>
    <w:p w14:paraId="14076390" w14:textId="77777777" w:rsidR="00BA0DD9" w:rsidRPr="00961A49" w:rsidRDefault="00BA0DD9" w:rsidP="00BA0DD9">
      <w:pPr>
        <w:pStyle w:val="SingleTxtG"/>
        <w:rPr>
          <w:lang w:val="fr-FR"/>
        </w:rPr>
      </w:pPr>
      <w:r w:rsidRPr="00961A49">
        <w:rPr>
          <w:lang w:val="fr-FR"/>
        </w:rPr>
        <w:t>2.</w:t>
      </w:r>
      <w:r w:rsidRPr="00961A49">
        <w:rPr>
          <w:lang w:val="fr-FR"/>
        </w:rPr>
        <w:tab/>
        <w:t xml:space="preserve">Les comptes rendus </w:t>
      </w:r>
      <w:r>
        <w:rPr>
          <w:lang w:val="fr-FR"/>
        </w:rPr>
        <w:t xml:space="preserve">analytiques </w:t>
      </w:r>
      <w:r w:rsidRPr="00961A49">
        <w:rPr>
          <w:lang w:val="fr-FR"/>
        </w:rPr>
        <w:t xml:space="preserve">des séances privées sont distribués aux membres du Comité et aux autres participants aux séances. </w:t>
      </w:r>
      <w:r w:rsidRPr="00116C7E">
        <w:rPr>
          <w:lang w:val="fr-FR"/>
        </w:rPr>
        <w:t>Ils peuvent être communiqués à d</w:t>
      </w:r>
      <w:r>
        <w:rPr>
          <w:lang w:val="fr-FR"/>
        </w:rPr>
        <w:t>’</w:t>
      </w:r>
      <w:r w:rsidRPr="00116C7E">
        <w:rPr>
          <w:lang w:val="fr-FR"/>
        </w:rPr>
        <w:t>autres personnes sur décision du Comité, dans les conditions</w:t>
      </w:r>
      <w:r>
        <w:rPr>
          <w:lang w:val="fr-FR"/>
        </w:rPr>
        <w:t xml:space="preserve"> et </w:t>
      </w:r>
      <w:r w:rsidRPr="00116C7E">
        <w:rPr>
          <w:lang w:val="fr-FR"/>
        </w:rPr>
        <w:t xml:space="preserve">au moment </w:t>
      </w:r>
      <w:r>
        <w:rPr>
          <w:lang w:val="fr-FR"/>
        </w:rPr>
        <w:t>que celui-ci jugera opportuns</w:t>
      </w:r>
      <w:r w:rsidRPr="00116C7E">
        <w:rPr>
          <w:lang w:val="fr-FR"/>
        </w:rPr>
        <w:t>.</w:t>
      </w:r>
    </w:p>
    <w:p w14:paraId="12F4BF93" w14:textId="77777777" w:rsidR="006701F0" w:rsidRDefault="00BA0DD9" w:rsidP="006701F0">
      <w:pPr>
        <w:pStyle w:val="SingleTxtG"/>
        <w:rPr>
          <w:lang w:val="fr-FR"/>
        </w:rPr>
      </w:pPr>
      <w:r w:rsidRPr="00961A49">
        <w:rPr>
          <w:lang w:val="fr-FR"/>
        </w:rPr>
        <w:t>3.</w:t>
      </w:r>
      <w:r w:rsidRPr="00961A49">
        <w:rPr>
          <w:lang w:val="fr-FR"/>
        </w:rPr>
        <w:tab/>
        <w:t xml:space="preserve">Il est procédé à des enregistrements sonores et </w:t>
      </w:r>
      <w:r>
        <w:rPr>
          <w:lang w:val="fr-FR"/>
        </w:rPr>
        <w:t xml:space="preserve">à </w:t>
      </w:r>
      <w:r w:rsidRPr="00961A49">
        <w:rPr>
          <w:lang w:val="fr-FR"/>
        </w:rPr>
        <w:t>des enregistrement</w:t>
      </w:r>
      <w:r w:rsidR="004F79AA">
        <w:rPr>
          <w:lang w:val="fr-FR"/>
        </w:rPr>
        <w:t>s</w:t>
      </w:r>
      <w:r w:rsidRPr="00961A49">
        <w:rPr>
          <w:lang w:val="fr-FR"/>
        </w:rPr>
        <w:t xml:space="preserve"> audiovisuels des séances du Comité, qui sont conservés conformément à la pratique en usage à l</w:t>
      </w:r>
      <w:r>
        <w:rPr>
          <w:lang w:val="fr-FR"/>
        </w:rPr>
        <w:t>’</w:t>
      </w:r>
      <w:r w:rsidRPr="00961A49">
        <w:rPr>
          <w:lang w:val="fr-FR"/>
        </w:rPr>
        <w:t>Organisation des Nations</w:t>
      </w:r>
      <w:r w:rsidR="006701F0">
        <w:rPr>
          <w:lang w:val="fr-FR"/>
        </w:rPr>
        <w:t> </w:t>
      </w:r>
      <w:r w:rsidRPr="00961A49">
        <w:rPr>
          <w:lang w:val="fr-FR"/>
        </w:rPr>
        <w:t xml:space="preserve">Unies. Les enregistrements sonores et les </w:t>
      </w:r>
      <w:r>
        <w:rPr>
          <w:lang w:val="fr-FR"/>
        </w:rPr>
        <w:t>enregistrements audiovisuels</w:t>
      </w:r>
      <w:r w:rsidRPr="00961A49">
        <w:rPr>
          <w:lang w:val="fr-FR"/>
        </w:rPr>
        <w:t xml:space="preserve"> des séances publiques sont mis à la disposition du public, à moins que, dans des circonstances exceptionnelles, le Comité n</w:t>
      </w:r>
      <w:r>
        <w:rPr>
          <w:lang w:val="fr-FR"/>
        </w:rPr>
        <w:t>’</w:t>
      </w:r>
      <w:r w:rsidRPr="00961A49">
        <w:rPr>
          <w:lang w:val="fr-FR"/>
        </w:rPr>
        <w:t>en décide autrement.</w:t>
      </w:r>
    </w:p>
    <w:p w14:paraId="7A834D2C" w14:textId="092CB3A7" w:rsidR="00BA0DD9" w:rsidRPr="009D1CF9" w:rsidRDefault="00BA0DD9" w:rsidP="006701F0">
      <w:pPr>
        <w:pStyle w:val="H1G"/>
      </w:pPr>
      <w:r w:rsidRPr="005B22B5">
        <w:rPr>
          <w:lang w:val="fr-FR"/>
        </w:rPr>
        <w:tab/>
      </w:r>
      <w:r w:rsidRPr="009D1CF9">
        <w:t>VIII.</w:t>
      </w:r>
      <w:r w:rsidRPr="009D1CF9">
        <w:tab/>
      </w:r>
      <w:bookmarkStart w:id="35" w:name="_Hlk164321340"/>
      <w:r w:rsidRPr="009D1CF9">
        <w:t>Conduite des débats</w:t>
      </w:r>
      <w:bookmarkEnd w:id="35"/>
    </w:p>
    <w:p w14:paraId="1A34843A" w14:textId="77777777" w:rsidR="00BA0DD9" w:rsidRPr="009D1CF9" w:rsidRDefault="00BA0DD9" w:rsidP="006701F0">
      <w:pPr>
        <w:pStyle w:val="H23G"/>
      </w:pPr>
      <w:r w:rsidRPr="009D1CF9">
        <w:tab/>
      </w:r>
      <w:r w:rsidRPr="009D1CF9">
        <w:tab/>
        <w:t>Article 2</w:t>
      </w:r>
      <w:r>
        <w:t>8</w:t>
      </w:r>
      <w:r w:rsidRPr="009D1CF9">
        <w:br/>
      </w:r>
      <w:bookmarkStart w:id="36" w:name="_Hlk164321346"/>
      <w:r w:rsidRPr="009D1CF9">
        <w:t>Séances publiques et séances privées</w:t>
      </w:r>
      <w:bookmarkEnd w:id="36"/>
    </w:p>
    <w:p w14:paraId="6BC166A1" w14:textId="77777777" w:rsidR="00BA0DD9" w:rsidRPr="009D1CF9" w:rsidRDefault="00BA0DD9" w:rsidP="00BA0DD9">
      <w:pPr>
        <w:pStyle w:val="SingleTxtG"/>
        <w:ind w:firstLine="567"/>
      </w:pPr>
      <w:r w:rsidRPr="009D1CF9">
        <w:t xml:space="preserve">Les séances du Comité et de ses organes subsidiaires sont publiques à moins </w:t>
      </w:r>
      <w:r w:rsidRPr="000C6264">
        <w:t>qu</w:t>
      </w:r>
      <w:r>
        <w:t>’</w:t>
      </w:r>
      <w:r w:rsidRPr="000C6264">
        <w:t xml:space="preserve">il ne ressorte des dispositions pertinentes de la Convention que la séance doit être privée </w:t>
      </w:r>
      <w:r>
        <w:t>et</w:t>
      </w:r>
      <w:r w:rsidRPr="000C6264">
        <w:t xml:space="preserve"> à moins que le Comité n</w:t>
      </w:r>
      <w:r>
        <w:t>’</w:t>
      </w:r>
      <w:r w:rsidRPr="000C6264">
        <w:t>en décide autrement.</w:t>
      </w:r>
      <w:r w:rsidRPr="009D1CF9">
        <w:t xml:space="preserve"> </w:t>
      </w:r>
    </w:p>
    <w:p w14:paraId="758B2C37" w14:textId="64A3BC02" w:rsidR="00BA0DD9" w:rsidRPr="009D1CF9" w:rsidRDefault="00BA0DD9" w:rsidP="006701F0">
      <w:pPr>
        <w:pStyle w:val="H23G"/>
      </w:pPr>
      <w:r w:rsidRPr="009D1CF9">
        <w:tab/>
      </w:r>
      <w:r w:rsidRPr="009D1CF9">
        <w:tab/>
        <w:t>Article</w:t>
      </w:r>
      <w:r w:rsidR="004F79AA">
        <w:t> </w:t>
      </w:r>
      <w:r w:rsidRPr="009D1CF9">
        <w:t>2</w:t>
      </w:r>
      <w:r>
        <w:t>9</w:t>
      </w:r>
      <w:r w:rsidRPr="009D1CF9">
        <w:br/>
      </w:r>
      <w:bookmarkStart w:id="37" w:name="_Hlk164321354"/>
      <w:r w:rsidRPr="009D1CF9">
        <w:t>Quorum</w:t>
      </w:r>
      <w:bookmarkEnd w:id="37"/>
    </w:p>
    <w:p w14:paraId="772C3263" w14:textId="77777777" w:rsidR="00BA0DD9" w:rsidRPr="009D1CF9" w:rsidRDefault="00BA0DD9" w:rsidP="00BA0DD9">
      <w:pPr>
        <w:pStyle w:val="SingleTxtG"/>
        <w:ind w:firstLine="567"/>
      </w:pPr>
      <w:r w:rsidRPr="009D1CF9">
        <w:t>Le quorum est constitué par six membres du Comité.</w:t>
      </w:r>
    </w:p>
    <w:p w14:paraId="7595FC45" w14:textId="11CD3DF7" w:rsidR="00BA0DD9" w:rsidRPr="009D1CF9" w:rsidRDefault="00BA0DD9" w:rsidP="006701F0">
      <w:pPr>
        <w:pStyle w:val="H23G"/>
      </w:pPr>
      <w:r w:rsidRPr="009D1CF9">
        <w:lastRenderedPageBreak/>
        <w:tab/>
      </w:r>
      <w:r w:rsidRPr="009D1CF9">
        <w:tab/>
        <w:t>Article</w:t>
      </w:r>
      <w:r w:rsidR="004F79AA">
        <w:t> </w:t>
      </w:r>
      <w:r>
        <w:t>30</w:t>
      </w:r>
      <w:r w:rsidRPr="009D1CF9">
        <w:br/>
      </w:r>
      <w:bookmarkStart w:id="38" w:name="_Hlk164321377"/>
      <w:r w:rsidRPr="009D1CF9">
        <w:t>Pouvoirs du</w:t>
      </w:r>
      <w:r>
        <w:t xml:space="preserve"> (</w:t>
      </w:r>
      <w:r w:rsidRPr="009D1CF9">
        <w:t>de la</w:t>
      </w:r>
      <w:r>
        <w:t>)</w:t>
      </w:r>
      <w:r w:rsidRPr="009D1CF9">
        <w:t xml:space="preserve"> Président(e)</w:t>
      </w:r>
      <w:bookmarkEnd w:id="38"/>
    </w:p>
    <w:p w14:paraId="15FBCA19" w14:textId="77777777" w:rsidR="00BA0DD9" w:rsidRPr="009D1CF9" w:rsidRDefault="00BA0DD9" w:rsidP="00BA0DD9">
      <w:pPr>
        <w:pStyle w:val="SingleTxtG"/>
      </w:pPr>
      <w:r>
        <w:t>1.</w:t>
      </w:r>
      <w:r>
        <w:tab/>
        <w:t>Le (L</w:t>
      </w:r>
      <w:r w:rsidRPr="009D1CF9">
        <w:t>a</w:t>
      </w:r>
      <w:r>
        <w:t>)</w:t>
      </w:r>
      <w:r w:rsidRPr="009D1CF9">
        <w:t xml:space="preserve"> Président(e) </w:t>
      </w:r>
      <w:r>
        <w:t xml:space="preserve">a charge de </w:t>
      </w:r>
      <w:r w:rsidRPr="009D1CF9">
        <w:t>prononce</w:t>
      </w:r>
      <w:r>
        <w:t>r</w:t>
      </w:r>
      <w:r w:rsidRPr="009D1CF9">
        <w:t xml:space="preserve"> l</w:t>
      </w:r>
      <w:r>
        <w:t>’</w:t>
      </w:r>
      <w:r w:rsidRPr="009D1CF9">
        <w:t>ouverture et la clôture de chaque séance du Comité</w:t>
      </w:r>
      <w:r>
        <w:t> </w:t>
      </w:r>
      <w:r w:rsidRPr="009D1CF9">
        <w:t>; il</w:t>
      </w:r>
      <w:r>
        <w:t xml:space="preserve"> (</w:t>
      </w:r>
      <w:r w:rsidRPr="009D1CF9">
        <w:t>elle</w:t>
      </w:r>
      <w:r>
        <w:t>)</w:t>
      </w:r>
      <w:r w:rsidRPr="009D1CF9">
        <w:t xml:space="preserve"> dirige les débats, assure l</w:t>
      </w:r>
      <w:r>
        <w:t>’</w:t>
      </w:r>
      <w:r w:rsidRPr="009D1CF9">
        <w:t xml:space="preserve">application du présent règlement, donne la parole, met les questions aux voix et proclame les décisions. </w:t>
      </w:r>
    </w:p>
    <w:p w14:paraId="7784CB43" w14:textId="77777777" w:rsidR="00BA0DD9" w:rsidRPr="009D1CF9" w:rsidRDefault="00BA0DD9" w:rsidP="00BA0DD9">
      <w:pPr>
        <w:pStyle w:val="SingleTxtG"/>
      </w:pPr>
      <w:r w:rsidRPr="009D1CF9">
        <w:t>2.</w:t>
      </w:r>
      <w:r w:rsidRPr="009D1CF9">
        <w:tab/>
        <w:t>Sous réserve des dispositions du présent règlement, le</w:t>
      </w:r>
      <w:r>
        <w:t xml:space="preserve"> (</w:t>
      </w:r>
      <w:r w:rsidRPr="009D1CF9">
        <w:t>la</w:t>
      </w:r>
      <w:r>
        <w:t>)</w:t>
      </w:r>
      <w:r w:rsidRPr="009D1CF9">
        <w:t xml:space="preserve"> Président(e) règle les débats du Comité et assure le maintien de l</w:t>
      </w:r>
      <w:r>
        <w:t>’ordre au cours des séances.</w:t>
      </w:r>
    </w:p>
    <w:p w14:paraId="3C76D3A8" w14:textId="77777777" w:rsidR="00BA0DD9" w:rsidRPr="009D1CF9" w:rsidRDefault="00BA0DD9" w:rsidP="00BA0DD9">
      <w:pPr>
        <w:pStyle w:val="SingleTxtG"/>
      </w:pPr>
      <w:r w:rsidRPr="009D1CF9">
        <w:t>3.</w:t>
      </w:r>
      <w:r w:rsidRPr="009D1CF9">
        <w:tab/>
      </w:r>
      <w:r>
        <w:t>Le (La) Président(e) peut, a</w:t>
      </w:r>
      <w:r w:rsidRPr="009D1CF9">
        <w:t>u cours d</w:t>
      </w:r>
      <w:r>
        <w:t xml:space="preserve">u débat sur un point de l’ordre du jour, </w:t>
      </w:r>
      <w:r w:rsidRPr="009D1CF9">
        <w:t xml:space="preserve">y compris </w:t>
      </w:r>
      <w:r>
        <w:t xml:space="preserve">au cours de l’examen </w:t>
      </w:r>
      <w:r w:rsidRPr="009D1CF9">
        <w:t>d</w:t>
      </w:r>
      <w:r>
        <w:t>’</w:t>
      </w:r>
      <w:r w:rsidRPr="009D1CF9">
        <w:t>un rapport soumis en application de l</w:t>
      </w:r>
      <w:r>
        <w:t>’</w:t>
      </w:r>
      <w:r w:rsidRPr="009D1CF9">
        <w:t>article 29 de la Convention, proposer au Comité de limiter le temps de parole de chaque orateur</w:t>
      </w:r>
      <w:r>
        <w:t xml:space="preserve"> (oratrice)</w:t>
      </w:r>
      <w:r w:rsidRPr="009D1CF9">
        <w:t xml:space="preserve">, ainsi que le nombre des interventions de chaque orateur </w:t>
      </w:r>
      <w:r>
        <w:t xml:space="preserve">(oratrice) </w:t>
      </w:r>
      <w:r w:rsidRPr="009D1CF9">
        <w:t xml:space="preserve">sur une même question, et de clore la liste </w:t>
      </w:r>
      <w:r w:rsidRPr="00D442FF">
        <w:t>des orateurs</w:t>
      </w:r>
      <w:r w:rsidRPr="009D1CF9">
        <w:t xml:space="preserve">. </w:t>
      </w:r>
    </w:p>
    <w:p w14:paraId="35A2B9DC" w14:textId="3B4FDBB8" w:rsidR="00BA0DD9" w:rsidRPr="009D1CF9" w:rsidRDefault="00BA0DD9" w:rsidP="00BA0DD9">
      <w:pPr>
        <w:pStyle w:val="SingleTxtG"/>
      </w:pPr>
      <w:r w:rsidRPr="009D1CF9">
        <w:t>4.</w:t>
      </w:r>
      <w:r w:rsidRPr="009D1CF9">
        <w:tab/>
        <w:t>L</w:t>
      </w:r>
      <w:r>
        <w:t>e (</w:t>
      </w:r>
      <w:r w:rsidR="00022208">
        <w:t>L</w:t>
      </w:r>
      <w:r w:rsidRPr="009D1CF9">
        <w:t>a</w:t>
      </w:r>
      <w:r>
        <w:t>)</w:t>
      </w:r>
      <w:r w:rsidRPr="009D1CF9">
        <w:t xml:space="preserve"> Président(e) statue sur les motions d</w:t>
      </w:r>
      <w:r>
        <w:t>’</w:t>
      </w:r>
      <w:r w:rsidRPr="009D1CF9">
        <w:t>ordre et a le pouvoir de proposer l</w:t>
      </w:r>
      <w:r>
        <w:t>’</w:t>
      </w:r>
      <w:r w:rsidRPr="009D1CF9">
        <w:t>ajournement ou la clôture du débat ainsi que la levée ou la suspension d</w:t>
      </w:r>
      <w:r>
        <w:t>’</w:t>
      </w:r>
      <w:r w:rsidRPr="009D1CF9">
        <w:t>une séance. Les</w:t>
      </w:r>
      <w:r>
        <w:t> </w:t>
      </w:r>
      <w:r w:rsidRPr="009D1CF9">
        <w:t>débats portent uniquement sur la question dont le Comité est saisi et le</w:t>
      </w:r>
      <w:r>
        <w:t xml:space="preserve"> (</w:t>
      </w:r>
      <w:r w:rsidRPr="009D1CF9">
        <w:t>la</w:t>
      </w:r>
      <w:r>
        <w:t>)</w:t>
      </w:r>
      <w:r w:rsidRPr="009D1CF9">
        <w:t xml:space="preserve"> Président(e) peut rappeler à l</w:t>
      </w:r>
      <w:r>
        <w:t>’</w:t>
      </w:r>
      <w:r w:rsidRPr="009D1CF9">
        <w:t xml:space="preserve">ordre </w:t>
      </w:r>
      <w:r>
        <w:t>les</w:t>
      </w:r>
      <w:r w:rsidRPr="009D1CF9">
        <w:t xml:space="preserve"> </w:t>
      </w:r>
      <w:r w:rsidRPr="00D2144C">
        <w:t>orateurs</w:t>
      </w:r>
      <w:r w:rsidRPr="009D1CF9">
        <w:t xml:space="preserve"> dont les remarques n</w:t>
      </w:r>
      <w:r>
        <w:t>’</w:t>
      </w:r>
      <w:r w:rsidRPr="009D1CF9">
        <w:t>ont pas trait au sujet en discussion.</w:t>
      </w:r>
    </w:p>
    <w:p w14:paraId="3EC100FE" w14:textId="77777777" w:rsidR="00BA0DD9" w:rsidRPr="009D1CF9" w:rsidRDefault="00BA0DD9" w:rsidP="00BA0DD9">
      <w:pPr>
        <w:pStyle w:val="SingleTxtG"/>
      </w:pPr>
      <w:r w:rsidRPr="009D1CF9">
        <w:t>5.</w:t>
      </w:r>
      <w:r w:rsidRPr="009D1CF9">
        <w:tab/>
        <w:t xml:space="preserve">Au cours de la discussion de toute question, </w:t>
      </w:r>
      <w:r w:rsidRPr="00D2144C">
        <w:t>un</w:t>
      </w:r>
      <w:r w:rsidRPr="00961A49">
        <w:t>(e)</w:t>
      </w:r>
      <w:r w:rsidRPr="00D2144C">
        <w:t xml:space="preserve"> membre du Comité peut, à tout moment, présenter une motion d</w:t>
      </w:r>
      <w:r>
        <w:t>’</w:t>
      </w:r>
      <w:r w:rsidRPr="00D2144C">
        <w:t>ordre sur laquelle le (la) Président(e) prend immédiatement une décision conformément au présent règlement. S</w:t>
      </w:r>
      <w:r>
        <w:t>’</w:t>
      </w:r>
      <w:r w:rsidRPr="00D2144C">
        <w:t>il en est appelé de la décision du (de la) Président(e), l</w:t>
      </w:r>
      <w:r>
        <w:t>’</w:t>
      </w:r>
      <w:r w:rsidRPr="00D2144C">
        <w:t>appel est immédiatement mis aux voix et la décision du (de la) Président(e), si elle n</w:t>
      </w:r>
      <w:r>
        <w:t>’</w:t>
      </w:r>
      <w:r w:rsidRPr="00D2144C">
        <w:t>est pas annulée par la majorité des membres présents, est maintenue. Un</w:t>
      </w:r>
      <w:r>
        <w:t>(e)</w:t>
      </w:r>
      <w:r w:rsidRPr="00D2144C">
        <w:t xml:space="preserve"> membre</w:t>
      </w:r>
      <w:r w:rsidRPr="009D1CF9">
        <w:t xml:space="preserve"> qui présente une motion d</w:t>
      </w:r>
      <w:r>
        <w:t>’</w:t>
      </w:r>
      <w:r w:rsidRPr="009D1CF9">
        <w:t>ordre ne peut, dans son intervention, traiter du fond de la question en discussion.</w:t>
      </w:r>
    </w:p>
    <w:p w14:paraId="0D4FE279" w14:textId="77777777" w:rsidR="00BA0DD9" w:rsidRPr="009D1CF9" w:rsidRDefault="00BA0DD9" w:rsidP="00BA0DD9">
      <w:pPr>
        <w:pStyle w:val="SingleTxtG"/>
      </w:pPr>
      <w:r w:rsidRPr="009D1CF9">
        <w:t>6.</w:t>
      </w:r>
      <w:r w:rsidRPr="009D1CF9">
        <w:tab/>
        <w:t>Au cours d</w:t>
      </w:r>
      <w:r>
        <w:t>’</w:t>
      </w:r>
      <w:r w:rsidRPr="009D1CF9">
        <w:t>un débat, le</w:t>
      </w:r>
      <w:r>
        <w:t xml:space="preserve"> (</w:t>
      </w:r>
      <w:r w:rsidRPr="009D1CF9">
        <w:t>la</w:t>
      </w:r>
      <w:r>
        <w:t>)</w:t>
      </w:r>
      <w:r w:rsidRPr="009D1CF9">
        <w:t xml:space="preserve"> Président(e) peut donner lecture de la liste des </w:t>
      </w:r>
      <w:r w:rsidRPr="00D2144C">
        <w:t>orateurs</w:t>
      </w:r>
      <w:r w:rsidRPr="009D1CF9">
        <w:t xml:space="preserve"> et, avec l</w:t>
      </w:r>
      <w:r>
        <w:t>’</w:t>
      </w:r>
      <w:r w:rsidRPr="009D1CF9">
        <w:t>assentiment du Comité, déclarer c</w:t>
      </w:r>
      <w:r>
        <w:t>ette liste close. Le (L</w:t>
      </w:r>
      <w:r w:rsidRPr="009D1CF9">
        <w:t>a</w:t>
      </w:r>
      <w:r>
        <w:t>)</w:t>
      </w:r>
      <w:r w:rsidRPr="009D1CF9">
        <w:t xml:space="preserve"> Président(e) peut cependant accorder le droit de réponse </w:t>
      </w:r>
      <w:r w:rsidRPr="00D2144C">
        <w:t>à un(e) membre du Comité ou un(e) représentant(e) lorsqu</w:t>
      </w:r>
      <w:r>
        <w:t>’</w:t>
      </w:r>
      <w:r w:rsidRPr="00D2144C">
        <w:t>un discours prononcé après la clôture de la liste des orateurs rend cette décision opportune. Lorsque la discussion portant sur un point est terminée du fait qu</w:t>
      </w:r>
      <w:r>
        <w:t>’</w:t>
      </w:r>
      <w:r w:rsidRPr="00D2144C">
        <w:t>il n</w:t>
      </w:r>
      <w:r>
        <w:t>’</w:t>
      </w:r>
      <w:r w:rsidRPr="00D2144C">
        <w:t>y a pas d</w:t>
      </w:r>
      <w:r>
        <w:t>’</w:t>
      </w:r>
      <w:r w:rsidRPr="00D2144C">
        <w:t>autres orateurs inscrits, le (la) Président(e)</w:t>
      </w:r>
      <w:r>
        <w:t xml:space="preserve"> prononce la clôture du débat.</w:t>
      </w:r>
    </w:p>
    <w:p w14:paraId="4CAFF966" w14:textId="77777777" w:rsidR="00BA0DD9" w:rsidRPr="009D1CF9" w:rsidRDefault="00BA0DD9" w:rsidP="008E2317">
      <w:pPr>
        <w:pStyle w:val="H1G"/>
      </w:pPr>
      <w:r w:rsidRPr="009D1CF9">
        <w:tab/>
        <w:t>IX.</w:t>
      </w:r>
      <w:r w:rsidRPr="009D1CF9">
        <w:tab/>
      </w:r>
      <w:bookmarkStart w:id="39" w:name="_Hlk164321390"/>
      <w:r w:rsidRPr="009D1CF9">
        <w:t>Vote</w:t>
      </w:r>
      <w:bookmarkEnd w:id="39"/>
    </w:p>
    <w:p w14:paraId="15FF95CC" w14:textId="61621894" w:rsidR="00BA0DD9" w:rsidRPr="009D1CF9" w:rsidRDefault="00BA0DD9" w:rsidP="008E2317">
      <w:pPr>
        <w:pStyle w:val="H23G"/>
      </w:pPr>
      <w:r w:rsidRPr="009D1CF9">
        <w:tab/>
      </w:r>
      <w:r w:rsidRPr="009D1CF9">
        <w:tab/>
        <w:t>Article</w:t>
      </w:r>
      <w:r w:rsidR="004F79AA">
        <w:t> </w:t>
      </w:r>
      <w:r w:rsidRPr="009D1CF9">
        <w:t>3</w:t>
      </w:r>
      <w:r>
        <w:t>1</w:t>
      </w:r>
      <w:r w:rsidRPr="009D1CF9">
        <w:br/>
      </w:r>
      <w:bookmarkStart w:id="40" w:name="_Hlk164321429"/>
      <w:r w:rsidRPr="009D1CF9">
        <w:t>Droit de vote</w:t>
      </w:r>
      <w:bookmarkEnd w:id="40"/>
    </w:p>
    <w:p w14:paraId="0922817D" w14:textId="77777777" w:rsidR="00BA0DD9" w:rsidRPr="009D1CF9" w:rsidRDefault="00BA0DD9" w:rsidP="00BA0DD9">
      <w:pPr>
        <w:pStyle w:val="SingleTxtG"/>
      </w:pPr>
      <w:r w:rsidRPr="009D1CF9">
        <w:t>1.</w:t>
      </w:r>
      <w:r w:rsidRPr="009D1CF9">
        <w:tab/>
        <w:t>Chaque membre du Comité dispose d</w:t>
      </w:r>
      <w:r>
        <w:t>’</w:t>
      </w:r>
      <w:r w:rsidRPr="009D1CF9">
        <w:t>une voix.</w:t>
      </w:r>
    </w:p>
    <w:p w14:paraId="0BCE4BBD" w14:textId="77777777" w:rsidR="00BA0DD9" w:rsidRPr="009D1CF9" w:rsidRDefault="00BA0DD9" w:rsidP="00BA0DD9">
      <w:pPr>
        <w:pStyle w:val="SingleTxtG"/>
      </w:pPr>
      <w:r w:rsidRPr="009D1CF9">
        <w:t>2.</w:t>
      </w:r>
      <w:r w:rsidRPr="009D1CF9">
        <w:tab/>
        <w:t>Aux fins du présent règlement, l</w:t>
      </w:r>
      <w:r>
        <w:t>’</w:t>
      </w:r>
      <w:r w:rsidRPr="009D1CF9">
        <w:t>expression «</w:t>
      </w:r>
      <w:r>
        <w:t> </w:t>
      </w:r>
      <w:r w:rsidRPr="009D1CF9">
        <w:t xml:space="preserve">membres </w:t>
      </w:r>
      <w:r w:rsidRPr="00D2144C">
        <w:t>présents</w:t>
      </w:r>
      <w:r w:rsidRPr="009D1CF9">
        <w:t xml:space="preserve"> et votants</w:t>
      </w:r>
      <w:r>
        <w:t> </w:t>
      </w:r>
      <w:r w:rsidRPr="009D1CF9">
        <w:t>» s</w:t>
      </w:r>
      <w:r>
        <w:t>’</w:t>
      </w:r>
      <w:r w:rsidRPr="009D1CF9">
        <w:t>entend des</w:t>
      </w:r>
      <w:r>
        <w:t xml:space="preserve"> membres votant pour ou contre et englobe les membres qui participent à la session à distance</w:t>
      </w:r>
      <w:r w:rsidRPr="00E95DA1">
        <w:t xml:space="preserve"> </w:t>
      </w:r>
      <w:r>
        <w:t>lorsque, en raison de circonstances exceptionnelles</w:t>
      </w:r>
      <w:r w:rsidRPr="00E95DA1">
        <w:t xml:space="preserve">, </w:t>
      </w:r>
      <w:r>
        <w:t xml:space="preserve">le Comité tient une session ordinaire ou une session extraordinaire à distance ou selon des modalités </w:t>
      </w:r>
      <w:r w:rsidRPr="00E95DA1">
        <w:t>hybrid</w:t>
      </w:r>
      <w:r>
        <w:t>es.</w:t>
      </w:r>
    </w:p>
    <w:p w14:paraId="043C5566" w14:textId="75E914DB" w:rsidR="00BA0DD9" w:rsidRPr="009D1CF9" w:rsidRDefault="00BA0DD9" w:rsidP="008E2317">
      <w:pPr>
        <w:pStyle w:val="H23G"/>
      </w:pPr>
      <w:r w:rsidRPr="009D1CF9">
        <w:tab/>
      </w:r>
      <w:r w:rsidRPr="009D1CF9">
        <w:tab/>
        <w:t>Article</w:t>
      </w:r>
      <w:r w:rsidR="004F79AA">
        <w:t> </w:t>
      </w:r>
      <w:r w:rsidRPr="009D1CF9">
        <w:t>3</w:t>
      </w:r>
      <w:r>
        <w:t>2</w:t>
      </w:r>
      <w:r w:rsidRPr="009D1CF9">
        <w:br/>
      </w:r>
      <w:bookmarkStart w:id="41" w:name="_Hlk164321453"/>
      <w:r w:rsidRPr="009D1CF9">
        <w:t>Adoption des décisions</w:t>
      </w:r>
      <w:bookmarkEnd w:id="41"/>
    </w:p>
    <w:p w14:paraId="19A4E553" w14:textId="77777777" w:rsidR="00BA0DD9" w:rsidRPr="009D1CF9" w:rsidRDefault="00BA0DD9" w:rsidP="00BA0DD9">
      <w:pPr>
        <w:pStyle w:val="SingleTxtG"/>
      </w:pPr>
      <w:r w:rsidRPr="009D1CF9">
        <w:t>1.</w:t>
      </w:r>
      <w:r w:rsidRPr="009D1CF9">
        <w:tab/>
        <w:t>Le Comité s</w:t>
      </w:r>
      <w:r>
        <w:t>’</w:t>
      </w:r>
      <w:r w:rsidRPr="009D1CF9">
        <w:t xml:space="preserve">efforce de prendre ses décisions par consensus. </w:t>
      </w:r>
    </w:p>
    <w:p w14:paraId="65FE6EA0" w14:textId="77777777" w:rsidR="00BA0DD9" w:rsidRPr="009D1CF9" w:rsidRDefault="00BA0DD9" w:rsidP="00BA0DD9">
      <w:pPr>
        <w:pStyle w:val="SingleTxtG"/>
      </w:pPr>
      <w:r w:rsidRPr="009D1CF9">
        <w:t>2.</w:t>
      </w:r>
      <w:r w:rsidRPr="009D1CF9">
        <w:tab/>
        <w:t xml:space="preserve">Lorsque toutes les possibilités de parvenir à un consensus ont été épuisées, les décisions du Comité sont prises à la majorité simple des membres </w:t>
      </w:r>
      <w:r w:rsidRPr="00D2144C">
        <w:t>présents</w:t>
      </w:r>
      <w:r w:rsidRPr="009D1CF9">
        <w:t xml:space="preserve"> et votants. </w:t>
      </w:r>
    </w:p>
    <w:p w14:paraId="6CE6E948" w14:textId="57835AA9" w:rsidR="00BA0DD9" w:rsidRPr="009D1CF9" w:rsidRDefault="00BA0DD9" w:rsidP="008E2317">
      <w:pPr>
        <w:pStyle w:val="H23G"/>
      </w:pPr>
      <w:r w:rsidRPr="009D1CF9">
        <w:tab/>
      </w:r>
      <w:r w:rsidRPr="009D1CF9">
        <w:tab/>
        <w:t>Article</w:t>
      </w:r>
      <w:r w:rsidR="004F79AA">
        <w:t> </w:t>
      </w:r>
      <w:r w:rsidRPr="009D1CF9">
        <w:t>3</w:t>
      </w:r>
      <w:r>
        <w:t>3</w:t>
      </w:r>
      <w:r w:rsidRPr="009D1CF9">
        <w:br/>
      </w:r>
      <w:bookmarkStart w:id="42" w:name="_Hlk164321464"/>
      <w:r w:rsidRPr="009D1CF9">
        <w:t>Partage égal des voix</w:t>
      </w:r>
      <w:bookmarkEnd w:id="42"/>
    </w:p>
    <w:p w14:paraId="71906457" w14:textId="77777777" w:rsidR="00BA0DD9" w:rsidRPr="009D1CF9" w:rsidRDefault="00BA0DD9" w:rsidP="00BA0DD9">
      <w:pPr>
        <w:pStyle w:val="SingleTxtG"/>
        <w:ind w:firstLine="567"/>
      </w:pPr>
      <w:r w:rsidRPr="009D1CF9">
        <w:t xml:space="preserve">En cas de partage égal des voix, </w:t>
      </w:r>
      <w:r>
        <w:t xml:space="preserve">lors d’un vote ne portant pas sur une élection, </w:t>
      </w:r>
      <w:r w:rsidRPr="009D1CF9">
        <w:t>la proposition est considérée comme re</w:t>
      </w:r>
      <w:r>
        <w:t>poussée</w:t>
      </w:r>
      <w:r w:rsidRPr="009D1CF9">
        <w:t>.</w:t>
      </w:r>
    </w:p>
    <w:p w14:paraId="4B66611B" w14:textId="79C5607D" w:rsidR="00BA0DD9" w:rsidRPr="009D1CF9" w:rsidRDefault="00BA0DD9" w:rsidP="008E2317">
      <w:pPr>
        <w:pStyle w:val="H23G"/>
      </w:pPr>
      <w:r w:rsidRPr="009D1CF9">
        <w:lastRenderedPageBreak/>
        <w:tab/>
      </w:r>
      <w:r w:rsidRPr="009D1CF9">
        <w:tab/>
        <w:t>Article</w:t>
      </w:r>
      <w:r w:rsidR="004F79AA">
        <w:t> </w:t>
      </w:r>
      <w:r w:rsidRPr="009D1CF9">
        <w:t>3</w:t>
      </w:r>
      <w:r>
        <w:t>4</w:t>
      </w:r>
      <w:r w:rsidRPr="009D1CF9">
        <w:br/>
      </w:r>
      <w:bookmarkStart w:id="43" w:name="_Hlk164321485"/>
      <w:r w:rsidRPr="009D1CF9">
        <w:t>Modalités du vote</w:t>
      </w:r>
      <w:bookmarkEnd w:id="43"/>
    </w:p>
    <w:p w14:paraId="31A81A42" w14:textId="77777777" w:rsidR="00BA0DD9" w:rsidRPr="009D1CF9" w:rsidRDefault="00BA0DD9" w:rsidP="00BA0DD9">
      <w:pPr>
        <w:pStyle w:val="SingleTxtG"/>
      </w:pPr>
      <w:r w:rsidRPr="009D1CF9">
        <w:t>1.</w:t>
      </w:r>
      <w:r w:rsidRPr="009D1CF9">
        <w:tab/>
        <w:t>Sous réserve des dispositions de l</w:t>
      </w:r>
      <w:r>
        <w:t>’</w:t>
      </w:r>
      <w:r w:rsidRPr="009D1CF9">
        <w:t>article 3</w:t>
      </w:r>
      <w:r>
        <w:t>9</w:t>
      </w:r>
      <w:r w:rsidRPr="009D1CF9">
        <w:t xml:space="preserve"> du présent règlement, le Comité vote normalement à main levée, à moins </w:t>
      </w:r>
      <w:r w:rsidRPr="00D2144C">
        <w:t>qu</w:t>
      </w:r>
      <w:r>
        <w:t>’</w:t>
      </w:r>
      <w:r w:rsidRPr="00D2144C">
        <w:t>un</w:t>
      </w:r>
      <w:r>
        <w:t>(e)</w:t>
      </w:r>
      <w:r w:rsidRPr="009D1CF9">
        <w:t xml:space="preserve"> membre ne demande le vote par appel nominal, auquel cas le vote a lieu dans l</w:t>
      </w:r>
      <w:r>
        <w:t>’</w:t>
      </w:r>
      <w:r w:rsidRPr="009D1CF9">
        <w:t xml:space="preserve">ordre alphabétique des noms des membres du Comité, en commençant par le </w:t>
      </w:r>
      <w:r>
        <w:t xml:space="preserve">(la) </w:t>
      </w:r>
      <w:r w:rsidRPr="009D1CF9">
        <w:t>membre dont le nom est tiré au sort par le</w:t>
      </w:r>
      <w:r>
        <w:t xml:space="preserve"> (</w:t>
      </w:r>
      <w:r w:rsidRPr="009D1CF9">
        <w:t>la</w:t>
      </w:r>
      <w:r>
        <w:t>)</w:t>
      </w:r>
      <w:r w:rsidRPr="009D1CF9">
        <w:t xml:space="preserve"> Président(e). </w:t>
      </w:r>
    </w:p>
    <w:p w14:paraId="19041A77" w14:textId="77777777" w:rsidR="00BA0DD9" w:rsidRPr="009D1CF9" w:rsidRDefault="00BA0DD9" w:rsidP="00BA0DD9">
      <w:pPr>
        <w:pStyle w:val="SingleTxtG"/>
      </w:pPr>
      <w:r w:rsidRPr="009D1CF9">
        <w:t>2.</w:t>
      </w:r>
      <w:r w:rsidRPr="009D1CF9">
        <w:tab/>
        <w:t xml:space="preserve">En cas de vote par appel nominal, le vote de chaque membre </w:t>
      </w:r>
      <w:r>
        <w:t xml:space="preserve">participant au scrutin est </w:t>
      </w:r>
      <w:r w:rsidRPr="009D1CF9">
        <w:t xml:space="preserve">consigné </w:t>
      </w:r>
      <w:r>
        <w:t xml:space="preserve">au </w:t>
      </w:r>
      <w:r w:rsidRPr="009D1CF9">
        <w:t>compte rendu</w:t>
      </w:r>
      <w:r>
        <w:t xml:space="preserve"> de la séance</w:t>
      </w:r>
      <w:r w:rsidRPr="009D1CF9">
        <w:t>.</w:t>
      </w:r>
    </w:p>
    <w:p w14:paraId="4D77FB74" w14:textId="1F9903F5" w:rsidR="00BA0DD9" w:rsidRPr="009D1CF9" w:rsidRDefault="00BA0DD9" w:rsidP="008E2317">
      <w:pPr>
        <w:pStyle w:val="H23G"/>
      </w:pPr>
      <w:r w:rsidRPr="009D1CF9">
        <w:tab/>
      </w:r>
      <w:r w:rsidRPr="009D1CF9">
        <w:tab/>
        <w:t>Article</w:t>
      </w:r>
      <w:r w:rsidR="004F79AA">
        <w:t> </w:t>
      </w:r>
      <w:r w:rsidRPr="009D1CF9">
        <w:t>3</w:t>
      </w:r>
      <w:r>
        <w:t>5</w:t>
      </w:r>
      <w:r w:rsidRPr="009D1CF9">
        <w:br/>
      </w:r>
      <w:bookmarkStart w:id="44" w:name="_Hlk164321493"/>
      <w:r w:rsidRPr="009D1CF9">
        <w:t>Règles à observer durant le scrutin et explications de vote</w:t>
      </w:r>
      <w:bookmarkEnd w:id="44"/>
    </w:p>
    <w:p w14:paraId="0EF68223" w14:textId="77777777" w:rsidR="00BA0DD9" w:rsidRPr="009D1CF9" w:rsidRDefault="00BA0DD9" w:rsidP="00BA0DD9">
      <w:pPr>
        <w:pStyle w:val="SingleTxtG"/>
        <w:ind w:firstLine="567"/>
      </w:pPr>
      <w:r>
        <w:t>Quand</w:t>
      </w:r>
      <w:r w:rsidRPr="009D1CF9">
        <w:t xml:space="preserve"> le scrutin est commencé, il ne peut être interrompu sauf si un</w:t>
      </w:r>
      <w:r>
        <w:t>(e)</w:t>
      </w:r>
      <w:r w:rsidRPr="009D1CF9">
        <w:t xml:space="preserve"> membre </w:t>
      </w:r>
      <w:r>
        <w:t xml:space="preserve">du Comité </w:t>
      </w:r>
      <w:r w:rsidRPr="009D1CF9">
        <w:t>présente une motion d</w:t>
      </w:r>
      <w:r>
        <w:t>’</w:t>
      </w:r>
      <w:r w:rsidRPr="009D1CF9">
        <w:t>ordre relative à la manière dont s</w:t>
      </w:r>
      <w:r>
        <w:t>’</w:t>
      </w:r>
      <w:r w:rsidRPr="009D1CF9">
        <w:t>effectue le scruti</w:t>
      </w:r>
      <w:r>
        <w:t>n. Le (L</w:t>
      </w:r>
      <w:r w:rsidRPr="009D1CF9">
        <w:t>a</w:t>
      </w:r>
      <w:r>
        <w:t>) </w:t>
      </w:r>
      <w:r w:rsidRPr="009D1CF9">
        <w:t xml:space="preserve">Président(e) peut permettre aux membres </w:t>
      </w:r>
      <w:r>
        <w:t xml:space="preserve">du Comité </w:t>
      </w:r>
      <w:r w:rsidRPr="009D1CF9">
        <w:t>d</w:t>
      </w:r>
      <w:r>
        <w:t>’</w:t>
      </w:r>
      <w:r w:rsidRPr="009D1CF9">
        <w:t xml:space="preserve">intervenir brièvement, soit avant que le scrutin commence, soit quand il est terminé, mais uniquement pour expliquer leur vote. </w:t>
      </w:r>
    </w:p>
    <w:p w14:paraId="21EB28E5" w14:textId="5A2E038C" w:rsidR="00BA0DD9" w:rsidRPr="009D1CF9" w:rsidRDefault="00BA0DD9" w:rsidP="00136117">
      <w:pPr>
        <w:pStyle w:val="H23G"/>
      </w:pPr>
      <w:r w:rsidRPr="009D1CF9">
        <w:tab/>
      </w:r>
      <w:r w:rsidRPr="009D1CF9">
        <w:tab/>
        <w:t>Article</w:t>
      </w:r>
      <w:r w:rsidR="004F79AA">
        <w:t> </w:t>
      </w:r>
      <w:r w:rsidRPr="009D1CF9">
        <w:t>3</w:t>
      </w:r>
      <w:r>
        <w:t>6</w:t>
      </w:r>
      <w:r w:rsidRPr="009D1CF9">
        <w:br/>
      </w:r>
      <w:bookmarkStart w:id="45" w:name="_Hlk164321500"/>
      <w:r w:rsidRPr="009D1CF9">
        <w:t>Division des propositions</w:t>
      </w:r>
      <w:bookmarkEnd w:id="45"/>
    </w:p>
    <w:p w14:paraId="558CAB29" w14:textId="77777777" w:rsidR="00BA0DD9" w:rsidRPr="009D1CF9" w:rsidRDefault="00BA0DD9" w:rsidP="00BA0DD9">
      <w:pPr>
        <w:pStyle w:val="SingleTxtG"/>
        <w:ind w:firstLine="567"/>
      </w:pPr>
      <w:r w:rsidRPr="009D1CF9">
        <w:t>La division des propositions est de droit si elle est demandée. Les parties de la proposition qui ont été adoptées sont ensuite mises aux voix en bloc</w:t>
      </w:r>
      <w:r>
        <w:t> </w:t>
      </w:r>
      <w:r w:rsidRPr="009D1CF9">
        <w:t>; si toutes les parties du dispositif d</w:t>
      </w:r>
      <w:r>
        <w:t>’</w:t>
      </w:r>
      <w:r w:rsidRPr="009D1CF9">
        <w:t>une proposition ont été repoussées, la proposition est considérée comme repoussée dans son ensemble.</w:t>
      </w:r>
    </w:p>
    <w:p w14:paraId="108F3929" w14:textId="7F15E5A3" w:rsidR="00BA0DD9" w:rsidRPr="009D1CF9" w:rsidRDefault="00BA0DD9" w:rsidP="00136117">
      <w:pPr>
        <w:pStyle w:val="H23G"/>
      </w:pPr>
      <w:r w:rsidRPr="009D1CF9">
        <w:tab/>
      </w:r>
      <w:r w:rsidRPr="009D1CF9">
        <w:tab/>
        <w:t>Article</w:t>
      </w:r>
      <w:r w:rsidR="004F79AA">
        <w:t> </w:t>
      </w:r>
      <w:r w:rsidRPr="009D1CF9">
        <w:t>3</w:t>
      </w:r>
      <w:r>
        <w:t>7</w:t>
      </w:r>
      <w:r w:rsidRPr="009D1CF9">
        <w:br/>
      </w:r>
      <w:bookmarkStart w:id="46" w:name="_Hlk164321506"/>
      <w:r w:rsidRPr="009D1CF9">
        <w:t>Ordre du vote sur les amendements</w:t>
      </w:r>
      <w:bookmarkEnd w:id="46"/>
    </w:p>
    <w:p w14:paraId="619097A2" w14:textId="77777777" w:rsidR="00BA0DD9" w:rsidRPr="009D1CF9" w:rsidRDefault="00BA0DD9" w:rsidP="00BA0DD9">
      <w:pPr>
        <w:pStyle w:val="SingleTxtG"/>
      </w:pPr>
      <w:r w:rsidRPr="009D1CF9">
        <w:t>1.</w:t>
      </w:r>
      <w:r w:rsidRPr="009D1CF9">
        <w:tab/>
        <w:t>Lorsqu</w:t>
      </w:r>
      <w:r>
        <w:t>’</w:t>
      </w:r>
      <w:r w:rsidRPr="009D1CF9">
        <w:t>une proposition fait l</w:t>
      </w:r>
      <w:r>
        <w:t>’</w:t>
      </w:r>
      <w:r w:rsidRPr="009D1CF9">
        <w:t>objet d</w:t>
      </w:r>
      <w:r>
        <w:t>’</w:t>
      </w:r>
      <w:r w:rsidRPr="009D1CF9">
        <w:t>un amendement, l</w:t>
      </w:r>
      <w:r>
        <w:t>’</w:t>
      </w:r>
      <w:r w:rsidRPr="009D1CF9">
        <w:t>amendement est mis aux voix en premier lieu. Si une proposition fait l</w:t>
      </w:r>
      <w:r>
        <w:t>’</w:t>
      </w:r>
      <w:r w:rsidRPr="009D1CF9">
        <w:t>objet de deux ou de plus de deux amendements, le Comité vote d</w:t>
      </w:r>
      <w:r>
        <w:t>’</w:t>
      </w:r>
      <w:r w:rsidRPr="009D1CF9">
        <w:t>abord sur celui qui s</w:t>
      </w:r>
      <w:r>
        <w:t>’</w:t>
      </w:r>
      <w:r w:rsidRPr="009D1CF9">
        <w:t>éloigne le plus, quant au fond, de la proposition initiale. Il vote ensuite sur l</w:t>
      </w:r>
      <w:r>
        <w:t>’</w:t>
      </w:r>
      <w:r w:rsidRPr="009D1CF9">
        <w:t>amendement qui, après ce premier amendement, s</w:t>
      </w:r>
      <w:r>
        <w:t>’</w:t>
      </w:r>
      <w:r w:rsidRPr="009D1CF9">
        <w:t>éloigne le plus de la proposition, et ainsi de suite jusqu</w:t>
      </w:r>
      <w:r>
        <w:t>’</w:t>
      </w:r>
      <w:r w:rsidRPr="009D1CF9">
        <w:t>à ce que tous les amendements aient été mis aux voix. Si un ou plusieurs amendements sont adoptés, il vote ensuite sur la proposition modifiée.</w:t>
      </w:r>
    </w:p>
    <w:p w14:paraId="03161578" w14:textId="77777777" w:rsidR="00BA0DD9" w:rsidRPr="009D1CF9" w:rsidRDefault="00BA0DD9" w:rsidP="00BA0DD9">
      <w:pPr>
        <w:pStyle w:val="SingleTxtG"/>
      </w:pPr>
      <w:r w:rsidRPr="009D1CF9">
        <w:t>2.</w:t>
      </w:r>
      <w:r w:rsidRPr="009D1CF9">
        <w:tab/>
        <w:t>Une motion est considérée comme un amendement à une proposition si elle comporte simplement un ajout, une suppression ou une modification intéressant une partie de ladite proposition.</w:t>
      </w:r>
    </w:p>
    <w:p w14:paraId="01425A7D" w14:textId="50D7FB34" w:rsidR="00BA0DD9" w:rsidRPr="009D1CF9" w:rsidRDefault="00BA0DD9" w:rsidP="00136117">
      <w:pPr>
        <w:pStyle w:val="H23G"/>
      </w:pPr>
      <w:r w:rsidRPr="009D1CF9">
        <w:tab/>
      </w:r>
      <w:r w:rsidRPr="009D1CF9">
        <w:tab/>
        <w:t>Article</w:t>
      </w:r>
      <w:r w:rsidR="004F79AA">
        <w:t> </w:t>
      </w:r>
      <w:r w:rsidRPr="009D1CF9">
        <w:t>3</w:t>
      </w:r>
      <w:r>
        <w:t>8</w:t>
      </w:r>
      <w:r w:rsidRPr="009D1CF9">
        <w:br/>
      </w:r>
      <w:bookmarkStart w:id="47" w:name="_Hlk164321513"/>
      <w:r w:rsidRPr="009D1CF9">
        <w:t>Ordre du vote sur les propositions</w:t>
      </w:r>
      <w:bookmarkEnd w:id="47"/>
    </w:p>
    <w:p w14:paraId="6996223C" w14:textId="77777777" w:rsidR="00BA0DD9" w:rsidRPr="009D1CF9" w:rsidRDefault="00BA0DD9" w:rsidP="00BA0DD9">
      <w:pPr>
        <w:pStyle w:val="SingleTxtG"/>
      </w:pPr>
      <w:r w:rsidRPr="009D1CF9">
        <w:t>1.</w:t>
      </w:r>
      <w:r w:rsidRPr="009D1CF9">
        <w:tab/>
        <w:t>Si la même question fait l</w:t>
      </w:r>
      <w:r>
        <w:t>’</w:t>
      </w:r>
      <w:r w:rsidRPr="009D1CF9">
        <w:t>objet de deux ou de plus de deux propositions, le Comité, à moins qu</w:t>
      </w:r>
      <w:r>
        <w:t>’</w:t>
      </w:r>
      <w:r w:rsidRPr="009D1CF9">
        <w:t>il n</w:t>
      </w:r>
      <w:r>
        <w:t>’</w:t>
      </w:r>
      <w:r w:rsidRPr="009D1CF9">
        <w:t>en décide autrement, vote sur ces propositions dans l</w:t>
      </w:r>
      <w:r>
        <w:t>’</w:t>
      </w:r>
      <w:r w:rsidRPr="009D1CF9">
        <w:t>ordre dans lequel elles ont été présentées.</w:t>
      </w:r>
    </w:p>
    <w:p w14:paraId="3FAC4ACE" w14:textId="77777777" w:rsidR="00BA0DD9" w:rsidRPr="009D1CF9" w:rsidRDefault="00BA0DD9" w:rsidP="00BA0DD9">
      <w:pPr>
        <w:pStyle w:val="SingleTxtG"/>
      </w:pPr>
      <w:r w:rsidRPr="009D1CF9">
        <w:t>2.</w:t>
      </w:r>
      <w:r w:rsidRPr="009D1CF9">
        <w:tab/>
        <w:t>Après chaque vote, le Comité peut décider s</w:t>
      </w:r>
      <w:r>
        <w:t>’</w:t>
      </w:r>
      <w:r w:rsidRPr="009D1CF9">
        <w:t>il votera sur la proposition suivante.</w:t>
      </w:r>
    </w:p>
    <w:p w14:paraId="4FBEA6F6" w14:textId="77777777" w:rsidR="00BA0DD9" w:rsidRPr="009D1CF9" w:rsidRDefault="00BA0DD9" w:rsidP="00BA0DD9">
      <w:pPr>
        <w:pStyle w:val="SingleTxtG"/>
      </w:pPr>
      <w:r w:rsidRPr="009D1CF9">
        <w:t>3.</w:t>
      </w:r>
      <w:r w:rsidRPr="009D1CF9">
        <w:tab/>
        <w:t xml:space="preserve">Toutefois, les motions qui tendent à ce que le Comité ne se prononce pas sur le fond des propositions sont considérées comme des questions préalables et </w:t>
      </w:r>
      <w:r>
        <w:t xml:space="preserve">sont </w:t>
      </w:r>
      <w:r w:rsidRPr="009D1CF9">
        <w:t>mises aux voix avant lesdites propositions.</w:t>
      </w:r>
    </w:p>
    <w:p w14:paraId="60181B4F" w14:textId="77777777" w:rsidR="00BA0DD9" w:rsidRPr="009D1CF9" w:rsidRDefault="00BA0DD9" w:rsidP="00136117">
      <w:pPr>
        <w:pStyle w:val="H1G"/>
      </w:pPr>
      <w:r w:rsidRPr="009D1CF9">
        <w:tab/>
        <w:t>X.</w:t>
      </w:r>
      <w:r w:rsidRPr="009D1CF9">
        <w:tab/>
      </w:r>
      <w:bookmarkStart w:id="48" w:name="_Hlk164321520"/>
      <w:r w:rsidRPr="009D1CF9">
        <w:t>Élections</w:t>
      </w:r>
      <w:bookmarkEnd w:id="48"/>
    </w:p>
    <w:p w14:paraId="17DC8DC7" w14:textId="370885E8" w:rsidR="00BA0DD9" w:rsidRPr="009D1CF9" w:rsidRDefault="00BA0DD9" w:rsidP="00136117">
      <w:pPr>
        <w:pStyle w:val="H23G"/>
      </w:pPr>
      <w:r w:rsidRPr="009D1CF9">
        <w:tab/>
      </w:r>
      <w:r w:rsidRPr="009D1CF9">
        <w:tab/>
        <w:t>Article</w:t>
      </w:r>
      <w:r w:rsidR="004F79AA">
        <w:t> </w:t>
      </w:r>
      <w:r w:rsidRPr="009D1CF9">
        <w:t>3</w:t>
      </w:r>
      <w:r>
        <w:t>9</w:t>
      </w:r>
      <w:r w:rsidRPr="009D1CF9">
        <w:br/>
      </w:r>
      <w:bookmarkStart w:id="49" w:name="_Hlk164321527"/>
      <w:r w:rsidRPr="009D1CF9">
        <w:t>Modalités de</w:t>
      </w:r>
      <w:r>
        <w:t xml:space="preserve"> </w:t>
      </w:r>
      <w:r w:rsidRPr="009D1CF9">
        <w:t>s</w:t>
      </w:r>
      <w:r>
        <w:t>crutin</w:t>
      </w:r>
      <w:bookmarkEnd w:id="49"/>
    </w:p>
    <w:p w14:paraId="0337CA3D" w14:textId="77777777" w:rsidR="00BA0DD9" w:rsidRPr="009D1CF9" w:rsidRDefault="00BA0DD9" w:rsidP="00BA0DD9">
      <w:pPr>
        <w:pStyle w:val="SingleTxtG"/>
        <w:ind w:firstLine="567"/>
      </w:pPr>
      <w:r w:rsidRPr="009D1CF9">
        <w:t>Les élections ont lieu au scrutin secret, à moins que le Comité n</w:t>
      </w:r>
      <w:r>
        <w:t>’</w:t>
      </w:r>
      <w:r w:rsidRPr="009D1CF9">
        <w:t>en décide autrement.</w:t>
      </w:r>
    </w:p>
    <w:p w14:paraId="0E562974" w14:textId="44A84CFB" w:rsidR="00BA0DD9" w:rsidRDefault="00BA0DD9" w:rsidP="00136117">
      <w:pPr>
        <w:pStyle w:val="H23G"/>
      </w:pPr>
      <w:r w:rsidRPr="009D1CF9">
        <w:lastRenderedPageBreak/>
        <w:tab/>
      </w:r>
      <w:r w:rsidRPr="009D1CF9">
        <w:tab/>
        <w:t>Article</w:t>
      </w:r>
      <w:r w:rsidR="004F79AA">
        <w:t> </w:t>
      </w:r>
      <w:r>
        <w:t>40</w:t>
      </w:r>
      <w:r w:rsidRPr="009D1CF9">
        <w:br/>
      </w:r>
      <w:bookmarkStart w:id="50" w:name="_Hlk164321557"/>
      <w:r w:rsidRPr="00C003CF">
        <w:t>Modalités de scrutin pour un seul poste à pourvoir</w:t>
      </w:r>
      <w:bookmarkEnd w:id="50"/>
    </w:p>
    <w:p w14:paraId="1A810FD3" w14:textId="77777777" w:rsidR="00BA0DD9" w:rsidRPr="00ED6BD9" w:rsidRDefault="00BA0DD9" w:rsidP="00BA0DD9">
      <w:pPr>
        <w:pStyle w:val="SingleTxtG"/>
        <w:rPr>
          <w:lang w:val="fr-FR"/>
        </w:rPr>
      </w:pPr>
      <w:r w:rsidRPr="0012145F">
        <w:rPr>
          <w:lang w:val="fr-FR"/>
        </w:rPr>
        <w:t>1.</w:t>
      </w:r>
      <w:r w:rsidRPr="0012145F">
        <w:rPr>
          <w:lang w:val="fr-FR"/>
        </w:rPr>
        <w:tab/>
      </w:r>
      <w:r w:rsidRPr="00ED6BD9">
        <w:rPr>
          <w:lang w:val="fr-FR"/>
        </w:rPr>
        <w:t>Lorsqu</w:t>
      </w:r>
      <w:r>
        <w:rPr>
          <w:lang w:val="fr-FR"/>
        </w:rPr>
        <w:t>’</w:t>
      </w:r>
      <w:r w:rsidRPr="00ED6BD9">
        <w:rPr>
          <w:lang w:val="fr-FR"/>
        </w:rPr>
        <w:t>il n</w:t>
      </w:r>
      <w:r>
        <w:rPr>
          <w:lang w:val="fr-FR"/>
        </w:rPr>
        <w:t>’</w:t>
      </w:r>
      <w:r w:rsidRPr="00ED6BD9">
        <w:rPr>
          <w:lang w:val="fr-FR"/>
        </w:rPr>
        <w:t>y a qu</w:t>
      </w:r>
      <w:r>
        <w:rPr>
          <w:lang w:val="fr-FR"/>
        </w:rPr>
        <w:t>’</w:t>
      </w:r>
      <w:r w:rsidRPr="00ED6BD9">
        <w:rPr>
          <w:lang w:val="fr-FR"/>
        </w:rPr>
        <w:t>un(e) seul(e) candidat(e) à l</w:t>
      </w:r>
      <w:r>
        <w:rPr>
          <w:lang w:val="fr-FR"/>
        </w:rPr>
        <w:t>’</w:t>
      </w:r>
      <w:r w:rsidRPr="00ED6BD9">
        <w:rPr>
          <w:lang w:val="fr-FR"/>
        </w:rPr>
        <w:t>un des postes du Bureau, le Comité peut décider de l</w:t>
      </w:r>
      <w:r>
        <w:rPr>
          <w:lang w:val="fr-FR"/>
        </w:rPr>
        <w:t>’</w:t>
      </w:r>
      <w:r w:rsidRPr="00ED6BD9">
        <w:rPr>
          <w:lang w:val="fr-FR"/>
        </w:rPr>
        <w:t xml:space="preserve">élire par acclamation. </w:t>
      </w:r>
    </w:p>
    <w:p w14:paraId="6448E379" w14:textId="77777777" w:rsidR="00BA0DD9" w:rsidRDefault="00BA0DD9" w:rsidP="00BA0DD9">
      <w:pPr>
        <w:pStyle w:val="SingleTxtG"/>
        <w:rPr>
          <w:lang w:val="fr-FR"/>
        </w:rPr>
      </w:pPr>
      <w:r w:rsidRPr="00ED6BD9">
        <w:rPr>
          <w:lang w:val="fr-FR"/>
        </w:rPr>
        <w:t>2.</w:t>
      </w:r>
      <w:r w:rsidRPr="00ED6BD9">
        <w:rPr>
          <w:lang w:val="fr-FR"/>
        </w:rPr>
        <w:tab/>
        <w:t>Lorsqu</w:t>
      </w:r>
      <w:r>
        <w:rPr>
          <w:lang w:val="fr-FR"/>
        </w:rPr>
        <w:t>’</w:t>
      </w:r>
      <w:r w:rsidRPr="00ED6BD9">
        <w:rPr>
          <w:lang w:val="fr-FR"/>
        </w:rPr>
        <w:t>il y a deux ou plus de deux candidats à l</w:t>
      </w:r>
      <w:r>
        <w:rPr>
          <w:lang w:val="fr-FR"/>
        </w:rPr>
        <w:t>’</w:t>
      </w:r>
      <w:r w:rsidRPr="00ED6BD9">
        <w:rPr>
          <w:lang w:val="fr-FR"/>
        </w:rPr>
        <w:t>un des postes du Bureau, ou si le Comité en décide ainsi, il est procédé à un vote. Est élue à la majorité</w:t>
      </w:r>
      <w:r w:rsidRPr="0012145F">
        <w:rPr>
          <w:lang w:val="fr-FR"/>
        </w:rPr>
        <w:t xml:space="preserve"> simple la personne ayant recueill</w:t>
      </w:r>
      <w:r>
        <w:rPr>
          <w:lang w:val="fr-FR"/>
        </w:rPr>
        <w:t>i le plus grand nombre de voix.</w:t>
      </w:r>
    </w:p>
    <w:p w14:paraId="5B4B8048" w14:textId="77777777" w:rsidR="00BA0DD9" w:rsidRPr="00A9174A" w:rsidRDefault="00BA0DD9" w:rsidP="00BA0DD9">
      <w:pPr>
        <w:pStyle w:val="SingleTxtG"/>
        <w:rPr>
          <w:lang w:val="fr-FR"/>
        </w:rPr>
      </w:pPr>
      <w:r w:rsidRPr="00A9174A">
        <w:rPr>
          <w:lang w:val="fr-FR"/>
        </w:rPr>
        <w:t>3.</w:t>
      </w:r>
      <w:r w:rsidRPr="00A9174A">
        <w:rPr>
          <w:lang w:val="fr-FR"/>
        </w:rPr>
        <w:tab/>
        <w:t>Si aucun des candidats n</w:t>
      </w:r>
      <w:r>
        <w:rPr>
          <w:lang w:val="fr-FR"/>
        </w:rPr>
        <w:t>’</w:t>
      </w:r>
      <w:r w:rsidRPr="00A9174A">
        <w:rPr>
          <w:lang w:val="fr-FR"/>
        </w:rPr>
        <w:t>obtient la majorité des voix, les membres du Comité s</w:t>
      </w:r>
      <w:r>
        <w:rPr>
          <w:lang w:val="fr-FR"/>
        </w:rPr>
        <w:t>’</w:t>
      </w:r>
      <w:r w:rsidRPr="00A9174A">
        <w:rPr>
          <w:lang w:val="fr-FR"/>
        </w:rPr>
        <w:t>efforcent de parvenir à un consensus avant de procéde</w:t>
      </w:r>
      <w:r>
        <w:rPr>
          <w:lang w:val="fr-FR"/>
        </w:rPr>
        <w:t xml:space="preserve">r à un nouveau tour </w:t>
      </w:r>
      <w:r w:rsidRPr="00D20121">
        <w:t>de</w:t>
      </w:r>
      <w:r>
        <w:rPr>
          <w:lang w:val="fr-FR"/>
        </w:rPr>
        <w:t xml:space="preserve"> scrutin.</w:t>
      </w:r>
    </w:p>
    <w:p w14:paraId="7A853680" w14:textId="56DF3841" w:rsidR="00BA0DD9" w:rsidRPr="009D1CF9" w:rsidRDefault="00BA0DD9" w:rsidP="00136117">
      <w:pPr>
        <w:pStyle w:val="H23G"/>
      </w:pPr>
      <w:r w:rsidRPr="009D1CF9">
        <w:tab/>
      </w:r>
      <w:r w:rsidRPr="009D1CF9">
        <w:tab/>
        <w:t>Article</w:t>
      </w:r>
      <w:r w:rsidR="004F79AA">
        <w:t> </w:t>
      </w:r>
      <w:r w:rsidRPr="009D1CF9">
        <w:t>4</w:t>
      </w:r>
      <w:r>
        <w:t>1</w:t>
      </w:r>
      <w:r w:rsidRPr="009D1CF9">
        <w:br/>
      </w:r>
      <w:bookmarkStart w:id="51" w:name="_Hlk164321571"/>
      <w:r>
        <w:t>Modalités de scrutin pour plusieurs postes</w:t>
      </w:r>
      <w:r w:rsidRPr="009D1CF9">
        <w:t xml:space="preserve"> à pourvoir</w:t>
      </w:r>
      <w:bookmarkEnd w:id="51"/>
    </w:p>
    <w:p w14:paraId="6388BF5D" w14:textId="77777777" w:rsidR="00BA0DD9" w:rsidRPr="009D1CF9" w:rsidRDefault="00BA0DD9" w:rsidP="00BA0DD9">
      <w:pPr>
        <w:pStyle w:val="SingleTxtG"/>
      </w:pPr>
      <w:r w:rsidRPr="009D1CF9">
        <w:t>1.</w:t>
      </w:r>
      <w:r w:rsidRPr="009D1CF9">
        <w:tab/>
        <w:t>Lorsque deux ou plus de deux postes doivent être pourvus par voie d</w:t>
      </w:r>
      <w:r>
        <w:t>’</w:t>
      </w:r>
      <w:r w:rsidRPr="009D1CF9">
        <w:t>élection en même temps, les candidats qui obtiennent la majorité requise au premier tour</w:t>
      </w:r>
      <w:r>
        <w:t xml:space="preserve"> sont élus.</w:t>
      </w:r>
    </w:p>
    <w:p w14:paraId="10223E29" w14:textId="77777777" w:rsidR="00BA0DD9" w:rsidRPr="009D1CF9" w:rsidRDefault="00BA0DD9" w:rsidP="00BA0DD9">
      <w:pPr>
        <w:pStyle w:val="SingleTxtG"/>
      </w:pPr>
      <w:r w:rsidRPr="009D1CF9">
        <w:t>2.</w:t>
      </w:r>
      <w:r w:rsidRPr="009D1CF9">
        <w:tab/>
        <w:t>Si le nombre des candidats qui ont obtenu cette majorité est inférieur au nombre des personnes ou des membres à élire, on procède à d</w:t>
      </w:r>
      <w:r>
        <w:t>’</w:t>
      </w:r>
      <w:r w:rsidRPr="009D1CF9">
        <w:t xml:space="preserve">autres tours de scrutin afin de pourvoir les postes encore vacants. En pareil cas, le vote ne porte que sur les candidats qui ont obtenu le plus grand nombre de suffrages au scrutin précédent et dont le nombre ne doit pas dépasser le double de celui des postes restant à pourvoir. Après </w:t>
      </w:r>
      <w:r>
        <w:t>un</w:t>
      </w:r>
      <w:r w:rsidRPr="009D1CF9">
        <w:t xml:space="preserve"> troisième tour de scrutin non décisif, les membres ont le droit de voter pour </w:t>
      </w:r>
      <w:r w:rsidRPr="00774EF2">
        <w:t>tout(e) candidat(e) éligible</w:t>
      </w:r>
      <w:r w:rsidRPr="009D1CF9">
        <w:t xml:space="preserve">. </w:t>
      </w:r>
    </w:p>
    <w:p w14:paraId="0CB7698A" w14:textId="77777777" w:rsidR="00BA0DD9" w:rsidRPr="009D1CF9" w:rsidRDefault="00BA0DD9" w:rsidP="00BA0DD9">
      <w:pPr>
        <w:pStyle w:val="SingleTxtG"/>
      </w:pPr>
      <w:r w:rsidRPr="009D1CF9">
        <w:t>3.</w:t>
      </w:r>
      <w:r w:rsidRPr="009D1CF9">
        <w:tab/>
      </w:r>
      <w:r w:rsidRPr="00FF3BC0">
        <w:t>Si trois tours de scrutin au cours desquels les membres ont le droit de voter pour tout(e) candidat(e) éligible ont lieu sans donner de résultat, les trois scrutins suivants ne portent plus que sur les candidats ayant obtenu le plus grand nombre de voix au troisième des scrutins portant sur l</w:t>
      </w:r>
      <w:r>
        <w:t>’</w:t>
      </w:r>
      <w:r w:rsidRPr="00FF3BC0">
        <w:t>ensemble des candidats éligibles, le</w:t>
      </w:r>
      <w:r w:rsidRPr="009D1CF9">
        <w:t xml:space="preserve"> nombre de ces candidats ne devant pas dépasser le double de celui des postes restant à pourvoir</w:t>
      </w:r>
      <w:r>
        <w:t> </w:t>
      </w:r>
      <w:r w:rsidRPr="009D1CF9">
        <w:t>; aux trois tours de scrutin suivants, les membres ont de nouveau le droit de voter pour toute personne éligible, et ainsi de suite jusqu</w:t>
      </w:r>
      <w:r>
        <w:t>’</w:t>
      </w:r>
      <w:r w:rsidRPr="009D1CF9">
        <w:t>à ce que tous les postes aient été pourvus.</w:t>
      </w:r>
    </w:p>
    <w:p w14:paraId="735880E9" w14:textId="77777777" w:rsidR="00BA0DD9" w:rsidRPr="009D1CF9" w:rsidRDefault="00BA0DD9" w:rsidP="00236EB9">
      <w:pPr>
        <w:pStyle w:val="H1G"/>
      </w:pPr>
      <w:r w:rsidRPr="009D1CF9">
        <w:tab/>
        <w:t>XI.</w:t>
      </w:r>
      <w:r w:rsidRPr="009D1CF9">
        <w:tab/>
      </w:r>
      <w:bookmarkStart w:id="52" w:name="_Hlk164321585"/>
      <w:r w:rsidRPr="009D1CF9">
        <w:t>Organes subsidiaires</w:t>
      </w:r>
      <w:bookmarkEnd w:id="52"/>
    </w:p>
    <w:p w14:paraId="25566A2D" w14:textId="19464510" w:rsidR="00BA0DD9" w:rsidRPr="009D1CF9" w:rsidRDefault="00BA0DD9" w:rsidP="00236EB9">
      <w:pPr>
        <w:pStyle w:val="H23G"/>
      </w:pPr>
      <w:r w:rsidRPr="009D1CF9">
        <w:tab/>
      </w:r>
      <w:r w:rsidRPr="009D1CF9">
        <w:tab/>
        <w:t>Article</w:t>
      </w:r>
      <w:r w:rsidR="004F79AA">
        <w:t> </w:t>
      </w:r>
      <w:r w:rsidRPr="009D1CF9">
        <w:t>4</w:t>
      </w:r>
      <w:r>
        <w:t>2</w:t>
      </w:r>
      <w:r w:rsidRPr="009D1CF9">
        <w:br/>
      </w:r>
      <w:bookmarkStart w:id="53" w:name="_Hlk164321592"/>
      <w:r w:rsidRPr="009D1CF9">
        <w:t>Organes subsidiaires</w:t>
      </w:r>
      <w:r>
        <w:t> :</w:t>
      </w:r>
      <w:r w:rsidRPr="009D1CF9">
        <w:t xml:space="preserve"> </w:t>
      </w:r>
      <w:r>
        <w:t>g</w:t>
      </w:r>
      <w:r w:rsidRPr="009D1CF9">
        <w:t xml:space="preserve">roupes de travail et </w:t>
      </w:r>
      <w:r>
        <w:t>r</w:t>
      </w:r>
      <w:r w:rsidRPr="009D1CF9">
        <w:t>apporteurs</w:t>
      </w:r>
      <w:bookmarkEnd w:id="53"/>
    </w:p>
    <w:p w14:paraId="7F33F9D0" w14:textId="77777777" w:rsidR="00BA0DD9" w:rsidRPr="009D1CF9" w:rsidRDefault="00BA0DD9" w:rsidP="00BA0DD9">
      <w:pPr>
        <w:pStyle w:val="SingleTxtG"/>
      </w:pPr>
      <w:r w:rsidRPr="009D1CF9">
        <w:t>1.</w:t>
      </w:r>
      <w:r w:rsidRPr="009D1CF9">
        <w:tab/>
        <w:t xml:space="preserve">Le Comité peut créer des organes subsidiaires tels </w:t>
      </w:r>
      <w:r>
        <w:t>que des groupes de travail, afin</w:t>
      </w:r>
      <w:r w:rsidRPr="009D1CF9">
        <w:t xml:space="preserve"> d</w:t>
      </w:r>
      <w:r>
        <w:t>’</w:t>
      </w:r>
      <w:r w:rsidRPr="009D1CF9">
        <w:t>accélérer ses travaux et de l</w:t>
      </w:r>
      <w:r>
        <w:t>’</w:t>
      </w:r>
      <w:r w:rsidRPr="009D1CF9">
        <w:t xml:space="preserve">aider à respecter </w:t>
      </w:r>
      <w:r>
        <w:t>s</w:t>
      </w:r>
      <w:r w:rsidRPr="009D1CF9">
        <w:t xml:space="preserve">es obligations </w:t>
      </w:r>
      <w:r>
        <w:t>découlant</w:t>
      </w:r>
      <w:r w:rsidRPr="009D1CF9">
        <w:t xml:space="preserve"> de la Convention. </w:t>
      </w:r>
      <w:r>
        <w:t>Il</w:t>
      </w:r>
      <w:r w:rsidRPr="009D1CF9">
        <w:t xml:space="preserve"> définit l</w:t>
      </w:r>
      <w:r>
        <w:t>eur</w:t>
      </w:r>
      <w:r w:rsidRPr="009D1CF9">
        <w:t xml:space="preserve"> composition et le</w:t>
      </w:r>
      <w:r>
        <w:t>urs attributions</w:t>
      </w:r>
      <w:r w:rsidRPr="009D1CF9">
        <w:t xml:space="preserve">. Chaque organe subsidiaire élit son bureau et applique le présent règlement </w:t>
      </w:r>
      <w:r w:rsidRPr="009D1CF9">
        <w:rPr>
          <w:i/>
        </w:rPr>
        <w:t>mutatis mutandis</w:t>
      </w:r>
      <w:r w:rsidRPr="009D1CF9">
        <w:t xml:space="preserve">. </w:t>
      </w:r>
    </w:p>
    <w:p w14:paraId="0803ACFB" w14:textId="77777777" w:rsidR="00BA0DD9" w:rsidRDefault="00BA0DD9" w:rsidP="00BA0DD9">
      <w:pPr>
        <w:pStyle w:val="SingleTxtG"/>
      </w:pPr>
      <w:r w:rsidRPr="009D1CF9">
        <w:t>2.</w:t>
      </w:r>
      <w:r w:rsidRPr="009D1CF9">
        <w:tab/>
        <w:t xml:space="preserve">Le Comité peut aussi désigner </w:t>
      </w:r>
      <w:r w:rsidRPr="0021206F">
        <w:t>un(e) ou plusieurs de ses membres au poste de rapporteur (rapporteuse) et lui confier pour mandat de l</w:t>
      </w:r>
      <w:r>
        <w:t>’</w:t>
      </w:r>
      <w:r w:rsidRPr="0021206F">
        <w:t>aider de toutes les manières qu</w:t>
      </w:r>
      <w:r>
        <w:t>’</w:t>
      </w:r>
      <w:r w:rsidRPr="0021206F">
        <w:t>il jugera appropriées, y compris en lui faisant des recommandations</w:t>
      </w:r>
      <w:r w:rsidRPr="009D1CF9">
        <w:t>.</w:t>
      </w:r>
    </w:p>
    <w:p w14:paraId="100FDBF3" w14:textId="77777777" w:rsidR="00BA0DD9" w:rsidRPr="004F48D6" w:rsidRDefault="00BA0DD9" w:rsidP="00BA0DD9">
      <w:pPr>
        <w:pStyle w:val="SingleTxtG"/>
      </w:pPr>
      <w:r w:rsidRPr="004F48D6">
        <w:t>3.</w:t>
      </w:r>
      <w:r w:rsidRPr="004F48D6">
        <w:tab/>
      </w:r>
      <w:bookmarkStart w:id="54" w:name="_Hlk158279296"/>
      <w:r w:rsidRPr="00961A49">
        <w:rPr>
          <w:lang w:val="fr-FR"/>
        </w:rPr>
        <w:t>Si, pour une raison quelconque, un</w:t>
      </w:r>
      <w:r>
        <w:rPr>
          <w:lang w:val="fr-FR"/>
        </w:rPr>
        <w:t>(e)</w:t>
      </w:r>
      <w:r w:rsidRPr="00961A49">
        <w:rPr>
          <w:lang w:val="fr-FR"/>
        </w:rPr>
        <w:t xml:space="preserve"> membre d</w:t>
      </w:r>
      <w:r>
        <w:rPr>
          <w:lang w:val="fr-FR"/>
        </w:rPr>
        <w:t>’</w:t>
      </w:r>
      <w:r w:rsidRPr="00961A49">
        <w:rPr>
          <w:lang w:val="fr-FR"/>
        </w:rPr>
        <w:t xml:space="preserve">un groupe de travail ou un(e) rapporteur </w:t>
      </w:r>
      <w:r w:rsidRPr="0020589D">
        <w:rPr>
          <w:lang w:val="fr-FR"/>
        </w:rPr>
        <w:t xml:space="preserve">(rapporteuse) </w:t>
      </w:r>
      <w:r w:rsidRPr="00961A49">
        <w:rPr>
          <w:lang w:val="fr-FR"/>
        </w:rPr>
        <w:t xml:space="preserve">ne peut exercer ou continuer à exercer les fonctions qui lui ont été confiées, il </w:t>
      </w:r>
      <w:r>
        <w:rPr>
          <w:lang w:val="fr-FR"/>
        </w:rPr>
        <w:t xml:space="preserve">(elle) </w:t>
      </w:r>
      <w:r w:rsidRPr="00961A49">
        <w:rPr>
          <w:lang w:val="fr-FR"/>
        </w:rPr>
        <w:t>informe dès que possible les autres membres et le</w:t>
      </w:r>
      <w:r>
        <w:rPr>
          <w:lang w:val="fr-FR"/>
        </w:rPr>
        <w:t xml:space="preserve"> (</w:t>
      </w:r>
      <w:r w:rsidRPr="00961A49">
        <w:rPr>
          <w:lang w:val="fr-FR"/>
        </w:rPr>
        <w:t>la</w:t>
      </w:r>
      <w:r>
        <w:rPr>
          <w:lang w:val="fr-FR"/>
        </w:rPr>
        <w:t>)</w:t>
      </w:r>
      <w:r w:rsidRPr="00961A49">
        <w:rPr>
          <w:lang w:val="fr-FR"/>
        </w:rPr>
        <w:t xml:space="preserve"> Président(e) de son retrait</w:t>
      </w:r>
      <w:r w:rsidRPr="004F48D6">
        <w:t>.</w:t>
      </w:r>
      <w:bookmarkEnd w:id="54"/>
    </w:p>
    <w:p w14:paraId="4B75A6AF" w14:textId="77777777" w:rsidR="00BA0DD9" w:rsidRPr="009D1CF9" w:rsidRDefault="00BA0DD9" w:rsidP="00236EB9">
      <w:pPr>
        <w:pStyle w:val="H1G"/>
      </w:pPr>
      <w:r w:rsidRPr="004F48D6">
        <w:tab/>
      </w:r>
      <w:r w:rsidRPr="009D1CF9">
        <w:t>XII.</w:t>
      </w:r>
      <w:r w:rsidRPr="009D1CF9">
        <w:tab/>
      </w:r>
      <w:bookmarkStart w:id="55" w:name="_Hlk164321602"/>
      <w:r w:rsidRPr="009D1CF9">
        <w:t>Rapport annuel du Comité</w:t>
      </w:r>
      <w:bookmarkEnd w:id="55"/>
    </w:p>
    <w:p w14:paraId="7B886442" w14:textId="611F4DC9" w:rsidR="00BA0DD9" w:rsidRPr="009D1CF9" w:rsidRDefault="00BA0DD9" w:rsidP="00236EB9">
      <w:pPr>
        <w:pStyle w:val="H23G"/>
      </w:pPr>
      <w:r w:rsidRPr="009D1CF9">
        <w:tab/>
      </w:r>
      <w:r w:rsidRPr="009D1CF9">
        <w:tab/>
        <w:t>Article</w:t>
      </w:r>
      <w:r w:rsidR="004F79AA">
        <w:t> </w:t>
      </w:r>
      <w:r w:rsidRPr="009D1CF9">
        <w:t>4</w:t>
      </w:r>
      <w:r>
        <w:t>3</w:t>
      </w:r>
      <w:r w:rsidRPr="009D1CF9">
        <w:br/>
      </w:r>
      <w:bookmarkStart w:id="56" w:name="_Hlk164321608"/>
      <w:r w:rsidRPr="009D1CF9">
        <w:t>Rapport annuel du Comité</w:t>
      </w:r>
      <w:bookmarkEnd w:id="56"/>
    </w:p>
    <w:p w14:paraId="3A7B2C44" w14:textId="77777777" w:rsidR="00BA0DD9" w:rsidRPr="009D1CF9" w:rsidRDefault="00BA0DD9" w:rsidP="00BA0DD9">
      <w:pPr>
        <w:pStyle w:val="SingleTxtG"/>
        <w:ind w:firstLine="567"/>
      </w:pPr>
      <w:r w:rsidRPr="009D1CF9">
        <w:t xml:space="preserve">Conformément </w:t>
      </w:r>
      <w:r>
        <w:t>à</w:t>
      </w:r>
      <w:r w:rsidRPr="009D1CF9">
        <w:t xml:space="preserve"> l</w:t>
      </w:r>
      <w:r>
        <w:t>’</w:t>
      </w:r>
      <w:r w:rsidRPr="009D1CF9">
        <w:t xml:space="preserve">article 36 </w:t>
      </w:r>
      <w:r>
        <w:t xml:space="preserve">(par. 1) </w:t>
      </w:r>
      <w:r w:rsidRPr="009D1CF9">
        <w:t>de la Convention, le Comité soumet aux États parties et à l</w:t>
      </w:r>
      <w:r>
        <w:t>’</w:t>
      </w:r>
      <w:r w:rsidRPr="009D1CF9">
        <w:t xml:space="preserve">Assemblée </w:t>
      </w:r>
      <w:r>
        <w:t>générale un rapport annuel sur l</w:t>
      </w:r>
      <w:r w:rsidRPr="009D1CF9">
        <w:t>es activités</w:t>
      </w:r>
      <w:r>
        <w:t xml:space="preserve"> qu’il mène</w:t>
      </w:r>
      <w:r w:rsidRPr="009D1CF9">
        <w:t xml:space="preserve"> </w:t>
      </w:r>
      <w:r>
        <w:t>au titre de la Convention.</w:t>
      </w:r>
    </w:p>
    <w:p w14:paraId="225E02F3" w14:textId="77777777" w:rsidR="00BA0DD9" w:rsidRPr="009D1CF9" w:rsidRDefault="00BA0DD9" w:rsidP="00236EB9">
      <w:pPr>
        <w:pStyle w:val="H1G"/>
      </w:pPr>
      <w:r w:rsidRPr="009D1CF9">
        <w:lastRenderedPageBreak/>
        <w:tab/>
        <w:t>XIII.</w:t>
      </w:r>
      <w:r w:rsidRPr="009D1CF9">
        <w:tab/>
      </w:r>
      <w:bookmarkStart w:id="57" w:name="_Hlk164321655"/>
      <w:r w:rsidRPr="009D1CF9">
        <w:t>Distribution des rapports et autres documents officiels</w:t>
      </w:r>
      <w:bookmarkEnd w:id="57"/>
    </w:p>
    <w:p w14:paraId="0BA3DA61" w14:textId="2EE609FA" w:rsidR="00BA0DD9" w:rsidRPr="009D1CF9" w:rsidRDefault="00BA0DD9" w:rsidP="00236EB9">
      <w:pPr>
        <w:pStyle w:val="H23G"/>
      </w:pPr>
      <w:r w:rsidRPr="009D1CF9">
        <w:tab/>
      </w:r>
      <w:r w:rsidRPr="009D1CF9">
        <w:tab/>
        <w:t>Article</w:t>
      </w:r>
      <w:r w:rsidR="004F79AA">
        <w:t> </w:t>
      </w:r>
      <w:r w:rsidRPr="009D1CF9">
        <w:t>4</w:t>
      </w:r>
      <w:r>
        <w:t>4</w:t>
      </w:r>
      <w:r w:rsidRPr="009D1CF9">
        <w:br/>
      </w:r>
      <w:bookmarkStart w:id="58" w:name="_Hlk164321669"/>
      <w:r w:rsidRPr="009D1CF9">
        <w:t>Distribution des rapports et autres documents officiels</w:t>
      </w:r>
      <w:bookmarkEnd w:id="58"/>
    </w:p>
    <w:p w14:paraId="27FD7443" w14:textId="77777777" w:rsidR="00BA0DD9" w:rsidRPr="009D1CF9" w:rsidRDefault="00BA0DD9" w:rsidP="00BA0DD9">
      <w:pPr>
        <w:pStyle w:val="SingleTxtG"/>
      </w:pPr>
      <w:r w:rsidRPr="009D1CF9">
        <w:t>1.</w:t>
      </w:r>
      <w:r w:rsidRPr="009D1CF9">
        <w:tab/>
        <w:t xml:space="preserve">Les rapports, les décisions officielles et tous autres documents officiels du Comité et de ses organes subsidiaires sont des documents </w:t>
      </w:r>
      <w:r>
        <w:t xml:space="preserve">de </w:t>
      </w:r>
      <w:r w:rsidRPr="009D1CF9">
        <w:t xml:space="preserve">distribution générale, </w:t>
      </w:r>
      <w:r>
        <w:t>à moins que le Comité n’en décide autrement.</w:t>
      </w:r>
    </w:p>
    <w:p w14:paraId="4161EA95" w14:textId="77777777" w:rsidR="00BA0DD9" w:rsidRDefault="00BA0DD9" w:rsidP="00BA0DD9">
      <w:pPr>
        <w:pStyle w:val="SingleTxtG"/>
      </w:pPr>
      <w:r w:rsidRPr="009D1CF9">
        <w:t>2.</w:t>
      </w:r>
      <w:r w:rsidRPr="009D1CF9">
        <w:tab/>
        <w:t xml:space="preserve">Les rapports et les renseignements </w:t>
      </w:r>
      <w:r>
        <w:t>complémentaires</w:t>
      </w:r>
      <w:r w:rsidRPr="009D1CF9">
        <w:t xml:space="preserve"> </w:t>
      </w:r>
      <w:r>
        <w:t xml:space="preserve">soumis </w:t>
      </w:r>
      <w:r w:rsidRPr="009D1CF9">
        <w:t xml:space="preserve">par les États parties en </w:t>
      </w:r>
      <w:r>
        <w:t>application</w:t>
      </w:r>
      <w:r w:rsidRPr="009D1CF9">
        <w:t xml:space="preserve"> de</w:t>
      </w:r>
      <w:r>
        <w:t>s</w:t>
      </w:r>
      <w:r w:rsidRPr="009D1CF9">
        <w:t xml:space="preserve"> article</w:t>
      </w:r>
      <w:r>
        <w:t>s</w:t>
      </w:r>
      <w:r w:rsidRPr="009D1CF9">
        <w:t xml:space="preserve"> 29 </w:t>
      </w:r>
      <w:r>
        <w:t xml:space="preserve">et 33 </w:t>
      </w:r>
      <w:r w:rsidRPr="009D1CF9">
        <w:t xml:space="preserve">de la Convention sont des documents </w:t>
      </w:r>
      <w:r>
        <w:t xml:space="preserve">de </w:t>
      </w:r>
      <w:r w:rsidRPr="009D1CF9">
        <w:t>distribution générale.</w:t>
      </w:r>
    </w:p>
    <w:p w14:paraId="64713177" w14:textId="77777777" w:rsidR="00BA0DD9" w:rsidRPr="009D1CF9" w:rsidRDefault="00BA0DD9" w:rsidP="00236EB9">
      <w:pPr>
        <w:pStyle w:val="H1G"/>
      </w:pPr>
      <w:r w:rsidRPr="009D1CF9">
        <w:tab/>
        <w:t>XIV.</w:t>
      </w:r>
      <w:r w:rsidRPr="009D1CF9">
        <w:tab/>
      </w:r>
      <w:bookmarkStart w:id="59" w:name="_Hlk164321686"/>
      <w:r w:rsidRPr="009D1CF9">
        <w:t>Coopération et participation</w:t>
      </w:r>
      <w:bookmarkEnd w:id="59"/>
    </w:p>
    <w:p w14:paraId="65838C2D" w14:textId="5224EADA" w:rsidR="00BA0DD9" w:rsidRPr="009D1CF9" w:rsidRDefault="00BA0DD9" w:rsidP="00236EB9">
      <w:pPr>
        <w:pStyle w:val="H23G"/>
      </w:pPr>
      <w:r w:rsidRPr="009D1CF9">
        <w:tab/>
      </w:r>
      <w:r w:rsidRPr="009D1CF9">
        <w:tab/>
        <w:t>Article</w:t>
      </w:r>
      <w:r w:rsidR="004F79AA">
        <w:t> </w:t>
      </w:r>
      <w:r w:rsidRPr="009D1CF9">
        <w:t>4</w:t>
      </w:r>
      <w:r>
        <w:t>5</w:t>
      </w:r>
      <w:r w:rsidRPr="009D1CF9">
        <w:br/>
      </w:r>
      <w:bookmarkStart w:id="60" w:name="_Hlk164321695"/>
      <w:r w:rsidRPr="009D1CF9">
        <w:t>Participation des organes, des organismes, des procédures</w:t>
      </w:r>
      <w:r>
        <w:t xml:space="preserve"> spéciales</w:t>
      </w:r>
      <w:r w:rsidRPr="009D1CF9">
        <w:t xml:space="preserve">, des organismes nationaux et des organisations </w:t>
      </w:r>
      <w:r>
        <w:t xml:space="preserve">de la société civile </w:t>
      </w:r>
      <w:r w:rsidRPr="009D1CF9">
        <w:t>et coopération avec ces partenaires</w:t>
      </w:r>
      <w:bookmarkEnd w:id="60"/>
    </w:p>
    <w:p w14:paraId="02A59469" w14:textId="77777777" w:rsidR="00BA0DD9" w:rsidRPr="009D1CF9" w:rsidRDefault="00BA0DD9" w:rsidP="00BA0DD9">
      <w:pPr>
        <w:pStyle w:val="SingleTxtG"/>
      </w:pPr>
      <w:r w:rsidRPr="009D1CF9">
        <w:t>1.</w:t>
      </w:r>
      <w:r w:rsidRPr="009D1CF9">
        <w:tab/>
        <w:t>Conformément à l</w:t>
      </w:r>
      <w:r>
        <w:t>’</w:t>
      </w:r>
      <w:r w:rsidRPr="009D1CF9">
        <w:t xml:space="preserve">article 28 de la Convention, le Comité </w:t>
      </w:r>
      <w:r w:rsidRPr="001C2525">
        <w:t>coop</w:t>
      </w:r>
      <w:r w:rsidRPr="00961A49">
        <w:t>ère</w:t>
      </w:r>
      <w:r>
        <w:t xml:space="preserve"> avec tous</w:t>
      </w:r>
      <w:r w:rsidRPr="009D1CF9">
        <w:t xml:space="preserve"> les organes</w:t>
      </w:r>
      <w:r>
        <w:t xml:space="preserve"> et</w:t>
      </w:r>
      <w:r w:rsidRPr="009D1CF9">
        <w:t xml:space="preserve"> bureaux</w:t>
      </w:r>
      <w:r>
        <w:t xml:space="preserve"> de l’Organisation des Nations Unies</w:t>
      </w:r>
      <w:r w:rsidRPr="009D1CF9">
        <w:t xml:space="preserve">, </w:t>
      </w:r>
      <w:r>
        <w:t xml:space="preserve">avec les </w:t>
      </w:r>
      <w:r w:rsidRPr="009D1CF9">
        <w:t>institutions spécialisées et fonds appropriés des Nations Unies,</w:t>
      </w:r>
      <w:r>
        <w:t xml:space="preserve"> avec</w:t>
      </w:r>
      <w:r w:rsidRPr="009D1CF9">
        <w:t xml:space="preserve"> les organes </w:t>
      </w:r>
      <w:r>
        <w:t>créés en vertu d’un</w:t>
      </w:r>
      <w:r w:rsidRPr="009D1CF9">
        <w:t xml:space="preserve"> instrument internationa</w:t>
      </w:r>
      <w:r>
        <w:t>l</w:t>
      </w:r>
      <w:r w:rsidRPr="009D1CF9">
        <w:t xml:space="preserve">, </w:t>
      </w:r>
      <w:r>
        <w:t xml:space="preserve">avec </w:t>
      </w:r>
      <w:r w:rsidRPr="009D1CF9">
        <w:t xml:space="preserve">les procédures spéciales des Nations Unies, </w:t>
      </w:r>
      <w:r>
        <w:t xml:space="preserve">avec </w:t>
      </w:r>
      <w:r w:rsidRPr="009D1CF9">
        <w:t xml:space="preserve">les organisations ou institutions régionales concernées, </w:t>
      </w:r>
      <w:r w:rsidRPr="00D76FCD">
        <w:t>et avec toutes les institutions, toutes les agences et tous les bureaux nationaux pertinents qui œuvrent à la protection de toutes les personnes contre les disparitions forcées</w:t>
      </w:r>
      <w:r>
        <w:t>, et promeut les synergies entre eux</w:t>
      </w:r>
      <w:r w:rsidRPr="00D76FCD">
        <w:t>. Il les invite en particulier à lui adresser des rapports et des renseignements, des documents</w:t>
      </w:r>
      <w:r w:rsidRPr="009D1CF9">
        <w:t xml:space="preserve"> et des déclarations écrites ou orales, selon qu</w:t>
      </w:r>
      <w:r>
        <w:t>’</w:t>
      </w:r>
      <w:r w:rsidRPr="009D1CF9">
        <w:t xml:space="preserve">il conviendra, se rapportant </w:t>
      </w:r>
      <w:r>
        <w:t>aux activités qu’il mène</w:t>
      </w:r>
      <w:r w:rsidRPr="009D1CF9">
        <w:t xml:space="preserve"> </w:t>
      </w:r>
      <w:r>
        <w:t xml:space="preserve">au titre </w:t>
      </w:r>
      <w:r w:rsidRPr="009D1CF9">
        <w:t>de la Convention.</w:t>
      </w:r>
      <w:r>
        <w:t xml:space="preserve"> </w:t>
      </w:r>
    </w:p>
    <w:p w14:paraId="253B2F80" w14:textId="77777777" w:rsidR="00BA0DD9" w:rsidRPr="009D1CF9" w:rsidRDefault="00BA0DD9" w:rsidP="00BA0DD9">
      <w:pPr>
        <w:pStyle w:val="SingleTxtG"/>
      </w:pPr>
      <w:r w:rsidRPr="009D1CF9">
        <w:t>2.</w:t>
      </w:r>
      <w:r w:rsidRPr="009D1CF9">
        <w:tab/>
        <w:t xml:space="preserve">Le Comité </w:t>
      </w:r>
      <w:r>
        <w:t>invite</w:t>
      </w:r>
      <w:r w:rsidRPr="009D1CF9">
        <w:t xml:space="preserve"> les institutions nationales des droits de l</w:t>
      </w:r>
      <w:r>
        <w:t>’</w:t>
      </w:r>
      <w:r w:rsidRPr="009D1CF9">
        <w:t>homme, les organisations non gouvernementales</w:t>
      </w:r>
      <w:r>
        <w:t>, les associations de familles de victimes</w:t>
      </w:r>
      <w:r w:rsidRPr="009D1CF9">
        <w:t xml:space="preserve"> et d</w:t>
      </w:r>
      <w:r>
        <w:t>’</w:t>
      </w:r>
      <w:r w:rsidRPr="009D1CF9">
        <w:t xml:space="preserve">autres organisations compétentes de la société civile à lui </w:t>
      </w:r>
      <w:r>
        <w:t xml:space="preserve">adresser </w:t>
      </w:r>
      <w:r w:rsidRPr="009D1CF9">
        <w:t>des rapports, des renseignements, des documents et des déclarations orales ou écrites, selon qu</w:t>
      </w:r>
      <w:r>
        <w:t>’</w:t>
      </w:r>
      <w:r w:rsidRPr="009D1CF9">
        <w:t xml:space="preserve">il conviendra, se rapportant </w:t>
      </w:r>
      <w:r>
        <w:t xml:space="preserve">aux </w:t>
      </w:r>
      <w:r w:rsidRPr="009D1CF9">
        <w:t xml:space="preserve">travaux </w:t>
      </w:r>
      <w:r>
        <w:t xml:space="preserve">qu’il mène au titre </w:t>
      </w:r>
      <w:r w:rsidRPr="009D1CF9">
        <w:t xml:space="preserve">de la Convention. </w:t>
      </w:r>
    </w:p>
    <w:p w14:paraId="6A9A138C" w14:textId="77777777" w:rsidR="00BA0DD9" w:rsidRPr="009D1CF9" w:rsidRDefault="00BA0DD9" w:rsidP="00BA0DD9">
      <w:pPr>
        <w:pStyle w:val="SingleTxtG"/>
      </w:pPr>
      <w:r w:rsidRPr="009D1CF9">
        <w:t>3.</w:t>
      </w:r>
      <w:r w:rsidRPr="009D1CF9">
        <w:tab/>
        <w:t xml:space="preserve">Le Comité peut recevoir, à sa discrétion, tous </w:t>
      </w:r>
      <w:r>
        <w:t>autres</w:t>
      </w:r>
      <w:r w:rsidRPr="009D1CF9">
        <w:t xml:space="preserve"> renseignements, documents et déclarations qui lui sont</w:t>
      </w:r>
      <w:r>
        <w:t xml:space="preserve"> adressés</w:t>
      </w:r>
      <w:r w:rsidRPr="009D1CF9">
        <w:t>, même s</w:t>
      </w:r>
      <w:r>
        <w:t>’</w:t>
      </w:r>
      <w:r w:rsidRPr="009D1CF9">
        <w:t xml:space="preserve">ils émanent de particuliers ou de sources qui ne sont pas énumérés </w:t>
      </w:r>
      <w:r>
        <w:t>aux</w:t>
      </w:r>
      <w:r w:rsidRPr="009D1CF9">
        <w:t xml:space="preserve"> paragraphes</w:t>
      </w:r>
      <w:r>
        <w:t xml:space="preserve"> 1 et 2 </w:t>
      </w:r>
      <w:r w:rsidRPr="009D1CF9">
        <w:t xml:space="preserve">du présent article. </w:t>
      </w:r>
    </w:p>
    <w:p w14:paraId="33ECCEBB" w14:textId="77777777" w:rsidR="00BA0DD9" w:rsidRPr="009D1CF9" w:rsidRDefault="00BA0DD9" w:rsidP="00BA0DD9">
      <w:pPr>
        <w:pStyle w:val="SingleTxtG"/>
      </w:pPr>
      <w:r w:rsidRPr="009D1CF9">
        <w:t>4.</w:t>
      </w:r>
      <w:r w:rsidRPr="009D1CF9">
        <w:tab/>
        <w:t xml:space="preserve">Le Comité détermine, à sa discrétion, la façon dont ces renseignements, documents et déclarations écrites sont </w:t>
      </w:r>
      <w:r>
        <w:t xml:space="preserve">portés à la connaissance des </w:t>
      </w:r>
      <w:r w:rsidRPr="009D1CF9">
        <w:t>membres du Comité, y compris en dégageant pendant ses sessions du temps de réunion qui sera consacré à la présentation orale de ces informations</w:t>
      </w:r>
      <w:r>
        <w:t xml:space="preserve"> ou en utilisant la </w:t>
      </w:r>
      <w:proofErr w:type="spellStart"/>
      <w:r>
        <w:t>visioconférence</w:t>
      </w:r>
      <w:proofErr w:type="spellEnd"/>
      <w:r w:rsidRPr="009D1CF9">
        <w:t>.</w:t>
      </w:r>
    </w:p>
    <w:p w14:paraId="1EC3B2DA" w14:textId="11DC9867" w:rsidR="00BA0DD9" w:rsidRPr="009D1CF9" w:rsidRDefault="00BA0DD9" w:rsidP="00236EB9">
      <w:pPr>
        <w:pStyle w:val="H23G"/>
      </w:pPr>
      <w:r w:rsidRPr="009D1CF9">
        <w:tab/>
      </w:r>
      <w:r w:rsidRPr="009D1CF9">
        <w:tab/>
        <w:t>Article</w:t>
      </w:r>
      <w:r w:rsidR="004F79AA">
        <w:t> </w:t>
      </w:r>
      <w:r w:rsidRPr="009D1CF9">
        <w:t>4</w:t>
      </w:r>
      <w:r>
        <w:t>6</w:t>
      </w:r>
      <w:r w:rsidRPr="009D1CF9">
        <w:br/>
      </w:r>
      <w:bookmarkStart w:id="61" w:name="_Hlk164321755"/>
      <w:r w:rsidRPr="009D1CF9">
        <w:t>Organes et mécanismes de l</w:t>
      </w:r>
      <w:r>
        <w:t>’</w:t>
      </w:r>
      <w:r w:rsidRPr="009D1CF9">
        <w:t>Organisation des Nations Unies</w:t>
      </w:r>
      <w:bookmarkEnd w:id="61"/>
    </w:p>
    <w:p w14:paraId="54B123A5" w14:textId="77777777" w:rsidR="00BA0DD9" w:rsidRPr="009D1CF9" w:rsidRDefault="00BA0DD9" w:rsidP="00BA0DD9">
      <w:pPr>
        <w:pStyle w:val="SingleTxtG"/>
      </w:pPr>
      <w:r w:rsidRPr="009D1CF9">
        <w:t>1.</w:t>
      </w:r>
      <w:r w:rsidRPr="009D1CF9">
        <w:tab/>
        <w:t xml:space="preserve">Dans le cadre de ses fonctions, le Comité consulte </w:t>
      </w:r>
      <w:r>
        <w:t>d’</w:t>
      </w:r>
      <w:r w:rsidRPr="009D1CF9">
        <w:t xml:space="preserve">autres comités institués </w:t>
      </w:r>
      <w:r>
        <w:t xml:space="preserve">en vertu des </w:t>
      </w:r>
      <w:r w:rsidRPr="009D1CF9">
        <w:t xml:space="preserve">instruments </w:t>
      </w:r>
      <w:r>
        <w:t xml:space="preserve">internationaux relatifs aux </w:t>
      </w:r>
      <w:r w:rsidRPr="009D1CF9">
        <w:t>droits de l</w:t>
      </w:r>
      <w:r>
        <w:t>’</w:t>
      </w:r>
      <w:r w:rsidRPr="009D1CF9">
        <w:t>homme pertinents, en particulier le Comité des droits de l</w:t>
      </w:r>
      <w:r>
        <w:t>’</w:t>
      </w:r>
      <w:r w:rsidRPr="009D1CF9">
        <w:t xml:space="preserve">homme institué par le Pacte international relatif aux droits civils et politiques, </w:t>
      </w:r>
      <w:r>
        <w:t xml:space="preserve">le Comité contre la torture institué par la Convention contre la torture et autres peines ou traitements cruels, inhumains ou dégradants et le Sous-Comité pour la prévention de la torture et autres peines ou traitements cruels, inhumains ou dégradants institué par le Protocole facultatif se rapportant à la Convention contre la torture et autres peines ou traitements cruels, inhumains ou dégradants, </w:t>
      </w:r>
      <w:r w:rsidRPr="009D1CF9">
        <w:t>en vue d</w:t>
      </w:r>
      <w:r>
        <w:t>’</w:t>
      </w:r>
      <w:r w:rsidRPr="009D1CF9">
        <w:t>assurer la cohérence de</w:t>
      </w:r>
      <w:r>
        <w:t>s</w:t>
      </w:r>
      <w:r w:rsidRPr="009D1CF9">
        <w:t xml:space="preserve"> observations et recommandations</w:t>
      </w:r>
      <w:r>
        <w:t xml:space="preserve"> de chacun</w:t>
      </w:r>
      <w:r w:rsidRPr="009D1CF9">
        <w:t xml:space="preserve">. </w:t>
      </w:r>
    </w:p>
    <w:p w14:paraId="2AB1519A" w14:textId="77777777" w:rsidR="00BA0DD9" w:rsidRDefault="00BA0DD9" w:rsidP="00BA0DD9">
      <w:pPr>
        <w:pStyle w:val="SingleTxtG"/>
      </w:pPr>
      <w:r w:rsidRPr="009D1CF9">
        <w:t>2.</w:t>
      </w:r>
      <w:r w:rsidRPr="009D1CF9">
        <w:tab/>
        <w:t xml:space="preserve">Le Comité </w:t>
      </w:r>
      <w:r>
        <w:t xml:space="preserve">coordonne et </w:t>
      </w:r>
      <w:r w:rsidRPr="009D1CF9">
        <w:t xml:space="preserve">échange </w:t>
      </w:r>
      <w:r>
        <w:t xml:space="preserve">aussi régulièrement </w:t>
      </w:r>
      <w:r w:rsidRPr="009D1CF9">
        <w:t>les informations pertinentes avec le Groupe de travail sur les disparitions forcées ou involontaires.</w:t>
      </w:r>
    </w:p>
    <w:p w14:paraId="6F94408F" w14:textId="77777777" w:rsidR="00BA0DD9" w:rsidRPr="009D1CF9" w:rsidRDefault="00BA0DD9" w:rsidP="00BA0DD9">
      <w:pPr>
        <w:pStyle w:val="SingleTxtG"/>
      </w:pPr>
      <w:r>
        <w:t>3.</w:t>
      </w:r>
      <w:r>
        <w:tab/>
        <w:t xml:space="preserve">Le Comité échange aussi des informations avec d’autres mécanismes des </w:t>
      </w:r>
      <w:r>
        <w:rPr>
          <w:rFonts w:eastAsia="MS Mincho"/>
        </w:rPr>
        <w:t xml:space="preserve">Nations Unies </w:t>
      </w:r>
      <w:r w:rsidRPr="00015008">
        <w:rPr>
          <w:rFonts w:eastAsia="MS Mincho"/>
        </w:rPr>
        <w:t xml:space="preserve">et promeut les synergies </w:t>
      </w:r>
      <w:r w:rsidRPr="00961A49">
        <w:rPr>
          <w:rFonts w:eastAsia="MS Mincho"/>
        </w:rPr>
        <w:t>entre eux</w:t>
      </w:r>
      <w:r w:rsidRPr="00015008">
        <w:t>.</w:t>
      </w:r>
    </w:p>
    <w:p w14:paraId="257D8FF5" w14:textId="77777777" w:rsidR="00BA0DD9" w:rsidRPr="009D1CF9" w:rsidRDefault="00BA0DD9" w:rsidP="00236EB9">
      <w:pPr>
        <w:pStyle w:val="H1G"/>
      </w:pPr>
      <w:r w:rsidRPr="009D1CF9">
        <w:lastRenderedPageBreak/>
        <w:tab/>
        <w:t>XV.</w:t>
      </w:r>
      <w:r w:rsidRPr="009D1CF9">
        <w:tab/>
      </w:r>
      <w:bookmarkStart w:id="62" w:name="_Hlk164321768"/>
      <w:r w:rsidRPr="009D1CF9">
        <w:t>Renseignements et documentation</w:t>
      </w:r>
      <w:bookmarkEnd w:id="62"/>
    </w:p>
    <w:p w14:paraId="5D0873F5" w14:textId="6C0CD2CB" w:rsidR="00BA0DD9" w:rsidRPr="009D1CF9" w:rsidRDefault="00BA0DD9" w:rsidP="00236EB9">
      <w:pPr>
        <w:pStyle w:val="H23G"/>
      </w:pPr>
      <w:r w:rsidRPr="009D1CF9">
        <w:tab/>
      </w:r>
      <w:r w:rsidRPr="009D1CF9">
        <w:tab/>
        <w:t>Article</w:t>
      </w:r>
      <w:r w:rsidR="004F79AA">
        <w:t> </w:t>
      </w:r>
      <w:r w:rsidRPr="009D1CF9">
        <w:t>4</w:t>
      </w:r>
      <w:r>
        <w:t>7</w:t>
      </w:r>
      <w:r w:rsidRPr="009D1CF9">
        <w:br/>
      </w:r>
      <w:bookmarkStart w:id="63" w:name="_Hlk164321781"/>
      <w:r w:rsidRPr="009D1CF9">
        <w:t>Communication de renseignements, de documents et de déclarations</w:t>
      </w:r>
      <w:bookmarkEnd w:id="63"/>
    </w:p>
    <w:p w14:paraId="2855628F" w14:textId="77777777" w:rsidR="00BA0DD9" w:rsidRPr="009D1CF9" w:rsidRDefault="00BA0DD9" w:rsidP="00BA0DD9">
      <w:pPr>
        <w:pStyle w:val="SingleTxtG"/>
      </w:pPr>
      <w:r w:rsidRPr="009D1CF9">
        <w:t>1.</w:t>
      </w:r>
      <w:r w:rsidRPr="009D1CF9">
        <w:tab/>
        <w:t xml:space="preserve">Les renseignements, documents et déclarations </w:t>
      </w:r>
      <w:r>
        <w:t xml:space="preserve">visés </w:t>
      </w:r>
      <w:r w:rsidRPr="009D1CF9">
        <w:t>à l</w:t>
      </w:r>
      <w:r>
        <w:t>’</w:t>
      </w:r>
      <w:r w:rsidRPr="009D1CF9">
        <w:t>article 4</w:t>
      </w:r>
      <w:r>
        <w:t>5</w:t>
      </w:r>
      <w:r w:rsidRPr="009D1CF9">
        <w:t xml:space="preserve"> </w:t>
      </w:r>
      <w:r>
        <w:t xml:space="preserve">du présent règlement </w:t>
      </w:r>
      <w:r w:rsidRPr="009D1CF9">
        <w:t>et reçus par le Comité concernant l</w:t>
      </w:r>
      <w:r>
        <w:t xml:space="preserve">es </w:t>
      </w:r>
      <w:r w:rsidRPr="009D1CF9">
        <w:t>article</w:t>
      </w:r>
      <w:r>
        <w:t>s</w:t>
      </w:r>
      <w:r w:rsidRPr="009D1CF9">
        <w:t xml:space="preserve"> 29 </w:t>
      </w:r>
      <w:r>
        <w:t xml:space="preserve">et 33 </w:t>
      </w:r>
      <w:r w:rsidRPr="009D1CF9">
        <w:t>de la Convention sont rendus publics par les moyens appropriés, notamment par voie d</w:t>
      </w:r>
      <w:r>
        <w:t>’</w:t>
      </w:r>
      <w:r w:rsidRPr="009D1CF9">
        <w:t>affichage sur le site Web du Comité</w:t>
      </w:r>
      <w:r w:rsidRPr="00961A49">
        <w:t>, à moins que l</w:t>
      </w:r>
      <w:r>
        <w:t>’</w:t>
      </w:r>
      <w:r w:rsidRPr="00961A49">
        <w:t>auteur(e) de la communication ne demande que celle-ci soit tenue confidentielle.</w:t>
      </w:r>
      <w:r w:rsidRPr="009D1CF9">
        <w:t xml:space="preserve"> Dans des cas exceptionnels, le Comité peut considérer, à sa discrétion, que les renseignements, documents et déclarations qu</w:t>
      </w:r>
      <w:r>
        <w:t>’</w:t>
      </w:r>
      <w:r w:rsidRPr="009D1CF9">
        <w:t>il a reçus ont un caractère confidentiel. Dans ce cas, il décide de la façon dont il utilisera l</w:t>
      </w:r>
      <w:r>
        <w:t>’</w:t>
      </w:r>
      <w:r w:rsidRPr="009D1CF9">
        <w:t>information reçue.</w:t>
      </w:r>
    </w:p>
    <w:p w14:paraId="6EB2D8A5" w14:textId="77777777" w:rsidR="00BA0DD9" w:rsidRDefault="00BA0DD9" w:rsidP="00BA0DD9">
      <w:pPr>
        <w:pStyle w:val="SingleTxtG"/>
      </w:pPr>
      <w:r w:rsidRPr="009D1CF9">
        <w:t>2.</w:t>
      </w:r>
      <w:r w:rsidRPr="009D1CF9">
        <w:tab/>
        <w:t>Les renseignements, documents et déclarations reçus par le Comité concernant les procédures relevant des articles 32, 33 et 34 de la Convention sont rendus publics par les moyens appropriés, notamment par voie d</w:t>
      </w:r>
      <w:r>
        <w:t>’</w:t>
      </w:r>
      <w:r w:rsidRPr="009D1CF9">
        <w:t>affichage sur le site Web du Comité</w:t>
      </w:r>
      <w:r w:rsidRPr="00961A49">
        <w:t>, à moins que l</w:t>
      </w:r>
      <w:r>
        <w:t>’</w:t>
      </w:r>
      <w:r w:rsidRPr="00961A49">
        <w:t>auteur(e) de la communication ne demande que celle-ci soit tenue confidentielle</w:t>
      </w:r>
      <w:r w:rsidRPr="004527C3">
        <w:t xml:space="preserve">. </w:t>
      </w:r>
      <w:r>
        <w:t>L</w:t>
      </w:r>
      <w:r w:rsidRPr="009D1CF9">
        <w:t>e Comité peut considérer, à sa discrétion, que les renseignements, documents et déclarations qu</w:t>
      </w:r>
      <w:r>
        <w:t>’</w:t>
      </w:r>
      <w:r w:rsidRPr="009D1CF9">
        <w:t>il a reçus ont un caractère confidentiel. Dans ce cas, il décide de la façon dont il utilisera l</w:t>
      </w:r>
      <w:r>
        <w:t>’</w:t>
      </w:r>
      <w:r w:rsidRPr="009D1CF9">
        <w:t>information reçue.</w:t>
      </w:r>
    </w:p>
    <w:p w14:paraId="5E2E23D5" w14:textId="62C0ED64" w:rsidR="00BA0DD9" w:rsidRDefault="00BA0DD9" w:rsidP="00BA0DD9">
      <w:pPr>
        <w:pStyle w:val="SingleTxtG"/>
      </w:pPr>
      <w:r w:rsidRPr="009D1CF9">
        <w:t>3.</w:t>
      </w:r>
      <w:r w:rsidRPr="009D1CF9">
        <w:tab/>
      </w:r>
      <w:r>
        <w:t xml:space="preserve">Le Comité </w:t>
      </w:r>
      <w:r w:rsidRPr="00961A49">
        <w:t>respecte le caractère confidentiel</w:t>
      </w:r>
      <w:r>
        <w:t xml:space="preserve"> de tous les documents afférents aux fonctions qui lui sont confiées en vertu de l’article</w:t>
      </w:r>
      <w:r w:rsidR="004F79AA">
        <w:t> </w:t>
      </w:r>
      <w:r>
        <w:t xml:space="preserve">30 de la Convention. </w:t>
      </w:r>
      <w:r w:rsidRPr="002239BD">
        <w:t xml:space="preserve">Toutefois, </w:t>
      </w:r>
      <w:r>
        <w:t>sa responsabilité ne saurait être engagée si</w:t>
      </w:r>
      <w:r w:rsidRPr="002239BD">
        <w:t xml:space="preserve"> les auteur</w:t>
      </w:r>
      <w:r>
        <w:t>(e)</w:t>
      </w:r>
      <w:r w:rsidRPr="002239BD">
        <w:t>s d</w:t>
      </w:r>
      <w:r>
        <w:t xml:space="preserve">’une </w:t>
      </w:r>
      <w:r w:rsidRPr="002239BD">
        <w:t>demande d</w:t>
      </w:r>
      <w:r>
        <w:t>’</w:t>
      </w:r>
      <w:r w:rsidRPr="002239BD">
        <w:t xml:space="preserve">action en urgence </w:t>
      </w:r>
      <w:r>
        <w:t xml:space="preserve">décident </w:t>
      </w:r>
      <w:r w:rsidRPr="002239BD">
        <w:t>de rendre ces informations publiques</w:t>
      </w:r>
      <w:r>
        <w:t xml:space="preserve"> et il peut, dans ses rapports sur les demandes d’action en urgence, renvoyer </w:t>
      </w:r>
      <w:r w:rsidRPr="003B3722">
        <w:t>à</w:t>
      </w:r>
      <w:r w:rsidRPr="002239BD">
        <w:t xml:space="preserve"> toute information </w:t>
      </w:r>
      <w:r>
        <w:t xml:space="preserve">qui lui aura été </w:t>
      </w:r>
      <w:r w:rsidRPr="002239BD">
        <w:t>soumise.</w:t>
      </w:r>
    </w:p>
    <w:p w14:paraId="2B217FD1" w14:textId="6363DF67" w:rsidR="00BA0DD9" w:rsidRDefault="00BA0DD9" w:rsidP="00BA0DD9">
      <w:pPr>
        <w:pStyle w:val="SingleTxtG"/>
      </w:pPr>
      <w:r>
        <w:t>4.</w:t>
      </w:r>
      <w:r>
        <w:tab/>
      </w:r>
      <w:r w:rsidRPr="009D1CF9">
        <w:t>Tous les documents du Comité afférents aux fonctions qui lui sont confiées en vertu de l</w:t>
      </w:r>
      <w:r>
        <w:t>’</w:t>
      </w:r>
      <w:r w:rsidRPr="009D1CF9">
        <w:t>article 31 de la Convention sont confidentiels</w:t>
      </w:r>
      <w:r>
        <w:t>,</w:t>
      </w:r>
      <w:r w:rsidRPr="009D1CF9">
        <w:t xml:space="preserve"> jusqu</w:t>
      </w:r>
      <w:r>
        <w:t>’</w:t>
      </w:r>
      <w:r w:rsidRPr="009D1CF9">
        <w:t xml:space="preserve">au moment où le Comité décide, conformément aux dispositions de la Convention et </w:t>
      </w:r>
      <w:r>
        <w:t>de l’article</w:t>
      </w:r>
      <w:r w:rsidR="004F79AA">
        <w:t> </w:t>
      </w:r>
      <w:r>
        <w:t xml:space="preserve">82 </w:t>
      </w:r>
      <w:r w:rsidRPr="009D1CF9">
        <w:t xml:space="preserve">du présent règlement, de les rendre publics. </w:t>
      </w:r>
    </w:p>
    <w:p w14:paraId="3F313BCF" w14:textId="36DEA744" w:rsidR="00BA0DD9" w:rsidRDefault="00BA0DD9" w:rsidP="00236EB9">
      <w:pPr>
        <w:pStyle w:val="HChG"/>
      </w:pPr>
      <w:r w:rsidRPr="009D1CF9">
        <w:tab/>
      </w:r>
      <w:r w:rsidRPr="009D1CF9">
        <w:tab/>
        <w:t>Deuxième partie</w:t>
      </w:r>
      <w:r w:rsidR="00236EB9">
        <w:br/>
      </w:r>
      <w:r w:rsidRPr="009D1CF9">
        <w:t>Dispositions relatives aux fonctions du Comité</w:t>
      </w:r>
    </w:p>
    <w:p w14:paraId="5ED04798" w14:textId="77777777" w:rsidR="00BA0DD9" w:rsidRDefault="00BA0DD9" w:rsidP="00236EB9">
      <w:pPr>
        <w:pStyle w:val="H1G"/>
      </w:pPr>
      <w:r w:rsidRPr="009D1CF9">
        <w:tab/>
      </w:r>
      <w:r>
        <w:t>XVI.</w:t>
      </w:r>
      <w:r>
        <w:tab/>
      </w:r>
      <w:bookmarkStart w:id="64" w:name="_Hlk164321801"/>
      <w:r>
        <w:t>Conflits d’intérêts</w:t>
      </w:r>
      <w:bookmarkEnd w:id="64"/>
    </w:p>
    <w:p w14:paraId="7757726C" w14:textId="40823728" w:rsidR="00BA0DD9" w:rsidRDefault="00BA0DD9" w:rsidP="00236EB9">
      <w:pPr>
        <w:pStyle w:val="H23G"/>
      </w:pPr>
      <w:r>
        <w:tab/>
      </w:r>
      <w:r>
        <w:tab/>
      </w:r>
      <w:r w:rsidRPr="006367EE">
        <w:t>Article</w:t>
      </w:r>
      <w:r w:rsidR="004F79AA">
        <w:t> </w:t>
      </w:r>
      <w:r w:rsidRPr="006367EE">
        <w:t>4</w:t>
      </w:r>
      <w:r>
        <w:t>8</w:t>
      </w:r>
      <w:r>
        <w:br/>
      </w:r>
      <w:bookmarkStart w:id="65" w:name="_Hlk164321810"/>
      <w:r>
        <w:t>Non-</w:t>
      </w:r>
      <w:r w:rsidRPr="006367EE">
        <w:t>participation ou absence obligatoire d</w:t>
      </w:r>
      <w:r>
        <w:t>’</w:t>
      </w:r>
      <w:r w:rsidRPr="006367EE">
        <w:t>un</w:t>
      </w:r>
      <w:r>
        <w:t>(e)</w:t>
      </w:r>
      <w:r w:rsidRPr="006367EE">
        <w:t xml:space="preserve"> membre</w:t>
      </w:r>
      <w:r w:rsidR="00236EB9">
        <w:t xml:space="preserve"> </w:t>
      </w:r>
      <w:r w:rsidRPr="006367EE">
        <w:t>pendant l</w:t>
      </w:r>
      <w:r>
        <w:t xml:space="preserve">’exercice </w:t>
      </w:r>
      <w:r w:rsidR="00236EB9">
        <w:br/>
      </w:r>
      <w:r w:rsidRPr="006367EE">
        <w:t>de fonctions du Comité</w:t>
      </w:r>
      <w:bookmarkEnd w:id="65"/>
    </w:p>
    <w:p w14:paraId="70CDA220" w14:textId="77777777" w:rsidR="00BA0DD9" w:rsidRPr="006367EE" w:rsidRDefault="00BA0DD9" w:rsidP="00BA0DD9">
      <w:pPr>
        <w:pStyle w:val="SingleTxtG"/>
      </w:pPr>
      <w:r w:rsidRPr="006367EE">
        <w:t>1.</w:t>
      </w:r>
      <w:r w:rsidRPr="006367EE">
        <w:tab/>
        <w:t>Ne peut prendre part à l</w:t>
      </w:r>
      <w:r>
        <w:t>’</w:t>
      </w:r>
      <w:r w:rsidRPr="006367EE">
        <w:t>examen par le Comité ou par ses organes subsidiaires d</w:t>
      </w:r>
      <w:r>
        <w:t>’</w:t>
      </w:r>
      <w:r w:rsidRPr="006367EE">
        <w:t>un rapport, d</w:t>
      </w:r>
      <w:r>
        <w:t>’</w:t>
      </w:r>
      <w:r w:rsidRPr="006367EE">
        <w:t>une demande d</w:t>
      </w:r>
      <w:r>
        <w:t>’</w:t>
      </w:r>
      <w:r w:rsidRPr="006367EE">
        <w:t>action en urgence, d</w:t>
      </w:r>
      <w:r>
        <w:t>’</w:t>
      </w:r>
      <w:r w:rsidRPr="006367EE">
        <w:t>une communication émanant d</w:t>
      </w:r>
      <w:r>
        <w:t>’</w:t>
      </w:r>
      <w:r w:rsidRPr="006367EE">
        <w:t>un particulier, d</w:t>
      </w:r>
      <w:r>
        <w:t>’</w:t>
      </w:r>
      <w:r w:rsidRPr="006367EE">
        <w:t xml:space="preserve">une communication </w:t>
      </w:r>
      <w:r>
        <w:t xml:space="preserve">émanant d’un </w:t>
      </w:r>
      <w:r w:rsidRPr="006367EE">
        <w:t>État, d</w:t>
      </w:r>
      <w:r>
        <w:t>’</w:t>
      </w:r>
      <w:r w:rsidRPr="006367EE">
        <w:t>une demande de visite ou d</w:t>
      </w:r>
      <w:r>
        <w:t>’</w:t>
      </w:r>
      <w:r w:rsidRPr="006367EE">
        <w:t>informations contenant des indications selon lesquelles la disparition forcée est pratiquée de manière généralisée et systématique tout</w:t>
      </w:r>
      <w:r>
        <w:t>(e)</w:t>
      </w:r>
      <w:r w:rsidRPr="006367EE">
        <w:t xml:space="preserve"> membre</w:t>
      </w:r>
      <w:r>
        <w:t xml:space="preserve"> du Comité </w:t>
      </w:r>
      <w:r w:rsidRPr="006367EE">
        <w:t>:</w:t>
      </w:r>
    </w:p>
    <w:p w14:paraId="1BD1A06F" w14:textId="77777777" w:rsidR="00BA0DD9" w:rsidRPr="006367EE" w:rsidRDefault="00BA0DD9" w:rsidP="00BA0DD9">
      <w:pPr>
        <w:pStyle w:val="SingleTxtG"/>
        <w:ind w:firstLine="567"/>
      </w:pPr>
      <w:r w:rsidRPr="006367EE">
        <w:t>a)</w:t>
      </w:r>
      <w:r w:rsidRPr="006367EE">
        <w:tab/>
        <w:t>Qui est ressortissant de l</w:t>
      </w:r>
      <w:r>
        <w:t>’</w:t>
      </w:r>
      <w:r w:rsidRPr="006367EE">
        <w:t xml:space="preserve">État partie </w:t>
      </w:r>
      <w:r>
        <w:t>concerné </w:t>
      </w:r>
      <w:r w:rsidRPr="006367EE">
        <w:t>;</w:t>
      </w:r>
    </w:p>
    <w:p w14:paraId="54049113" w14:textId="77777777" w:rsidR="00BA0DD9" w:rsidRPr="006367EE" w:rsidRDefault="00BA0DD9" w:rsidP="00BA0DD9">
      <w:pPr>
        <w:pStyle w:val="SingleTxtG"/>
        <w:ind w:firstLine="567"/>
      </w:pPr>
      <w:r>
        <w:t>b)</w:t>
      </w:r>
      <w:r>
        <w:tab/>
      </w:r>
      <w:r w:rsidRPr="006367EE">
        <w:t>Qui est employé par l</w:t>
      </w:r>
      <w:r>
        <w:t>’</w:t>
      </w:r>
      <w:r w:rsidRPr="006367EE">
        <w:t xml:space="preserve">État partie </w:t>
      </w:r>
      <w:r>
        <w:t>concerné </w:t>
      </w:r>
      <w:r w:rsidRPr="006367EE">
        <w:t>;</w:t>
      </w:r>
    </w:p>
    <w:p w14:paraId="4E3E5C12" w14:textId="77777777" w:rsidR="00BA0DD9" w:rsidRPr="006367EE" w:rsidRDefault="00BA0DD9" w:rsidP="00BA0DD9">
      <w:pPr>
        <w:pStyle w:val="SingleTxtG"/>
        <w:ind w:firstLine="567"/>
      </w:pPr>
      <w:r>
        <w:t>c)</w:t>
      </w:r>
      <w:r>
        <w:tab/>
      </w:r>
      <w:r w:rsidRPr="006367EE">
        <w:t>Qui a un intérêt personnel dans l</w:t>
      </w:r>
      <w:r>
        <w:t>’</w:t>
      </w:r>
      <w:r w:rsidRPr="006367EE">
        <w:t>affaire ou la situation à l</w:t>
      </w:r>
      <w:r>
        <w:t>’</w:t>
      </w:r>
      <w:r w:rsidRPr="006367EE">
        <w:t>examen</w:t>
      </w:r>
      <w:r>
        <w:t> </w:t>
      </w:r>
      <w:r w:rsidRPr="006367EE">
        <w:t>;</w:t>
      </w:r>
    </w:p>
    <w:p w14:paraId="495EF408" w14:textId="77777777" w:rsidR="00BA0DD9" w:rsidRPr="006367EE" w:rsidRDefault="00BA0DD9" w:rsidP="00BA0DD9">
      <w:pPr>
        <w:pStyle w:val="SingleTxtG"/>
        <w:ind w:firstLine="567"/>
      </w:pPr>
      <w:r w:rsidRPr="006367EE">
        <w:t>d)</w:t>
      </w:r>
      <w:r w:rsidRPr="006367EE">
        <w:tab/>
        <w:t>Qui a participé directement, à un titre quelconque autre que conformément aux procédures établies par la Convention, à l</w:t>
      </w:r>
      <w:r>
        <w:t>’</w:t>
      </w:r>
      <w:r w:rsidRPr="006367EE">
        <w:t>élaboration et à l</w:t>
      </w:r>
      <w:r>
        <w:t>’</w:t>
      </w:r>
      <w:r w:rsidRPr="006367EE">
        <w:t>adoption de toute décision relative à l</w:t>
      </w:r>
      <w:r>
        <w:t>’</w:t>
      </w:r>
      <w:r w:rsidRPr="006367EE">
        <w:t>affaire ou à la situation à l</w:t>
      </w:r>
      <w:r>
        <w:t>’</w:t>
      </w:r>
      <w:r w:rsidRPr="006367EE">
        <w:t>examen</w:t>
      </w:r>
      <w:r>
        <w:t> </w:t>
      </w:r>
      <w:r w:rsidRPr="006367EE">
        <w:t>; ou s</w:t>
      </w:r>
      <w:r>
        <w:t>’</w:t>
      </w:r>
      <w:r w:rsidRPr="006367EE">
        <w:t>il existe tout autre conflit d</w:t>
      </w:r>
      <w:r>
        <w:t>’</w:t>
      </w:r>
      <w:r w:rsidRPr="006367EE">
        <w:t>intérêts.</w:t>
      </w:r>
    </w:p>
    <w:p w14:paraId="5AC4BA69" w14:textId="77777777" w:rsidR="00BA0DD9" w:rsidRPr="006367EE" w:rsidRDefault="00BA0DD9" w:rsidP="00BA0DD9">
      <w:pPr>
        <w:pStyle w:val="SingleTxtG"/>
      </w:pPr>
      <w:r>
        <w:t>2.</w:t>
      </w:r>
      <w:r w:rsidRPr="006367EE">
        <w:tab/>
      </w:r>
      <w:r w:rsidRPr="00E635DE">
        <w:t xml:space="preserve">Tout(e) membre qui se trouve dans ce cas ne peut pas être </w:t>
      </w:r>
      <w:r w:rsidRPr="00961A49">
        <w:t>présent</w:t>
      </w:r>
      <w:r w:rsidRPr="00E1165A">
        <w:t>(e)</w:t>
      </w:r>
      <w:r w:rsidRPr="006367EE">
        <w:t xml:space="preserve"> pendant les consultations ou les réunions non publiques qui peuvent se tenir entre le Comité et les institutions nationales des droits de l</w:t>
      </w:r>
      <w:r>
        <w:t>’</w:t>
      </w:r>
      <w:r w:rsidRPr="006367EE">
        <w:t xml:space="preserve">homme, des organisations </w:t>
      </w:r>
      <w:r>
        <w:t>de la société civile</w:t>
      </w:r>
      <w:r w:rsidRPr="006367EE">
        <w:t xml:space="preserve"> ou toute autre entité visée à l</w:t>
      </w:r>
      <w:r>
        <w:t>’</w:t>
      </w:r>
      <w:r w:rsidRPr="006367EE">
        <w:t>article 4</w:t>
      </w:r>
      <w:r>
        <w:t>5 du présent règlement</w:t>
      </w:r>
      <w:r w:rsidRPr="00C27EE2">
        <w:t>, ni pendant l</w:t>
      </w:r>
      <w:r>
        <w:t>’</w:t>
      </w:r>
      <w:r w:rsidRPr="00C27EE2">
        <w:t>examen et l</w:t>
      </w:r>
      <w:r>
        <w:t>’</w:t>
      </w:r>
      <w:r w:rsidRPr="00C27EE2">
        <w:t>adoption des observations finales, des constatations ou de toute autre</w:t>
      </w:r>
      <w:r w:rsidRPr="006367EE">
        <w:t xml:space="preserve"> décision concernant cet État.</w:t>
      </w:r>
    </w:p>
    <w:p w14:paraId="48303060" w14:textId="77777777" w:rsidR="00BA0DD9" w:rsidRDefault="00BA0DD9" w:rsidP="00BA0DD9">
      <w:pPr>
        <w:pStyle w:val="SingleTxtG"/>
      </w:pPr>
      <w:r w:rsidRPr="006367EE">
        <w:lastRenderedPageBreak/>
        <w:t>3.</w:t>
      </w:r>
      <w:r w:rsidRPr="006367EE">
        <w:tab/>
      </w:r>
      <w:r w:rsidRPr="00E1165A">
        <w:t>Toute question relative à l</w:t>
      </w:r>
      <w:r>
        <w:t>’</w:t>
      </w:r>
      <w:r w:rsidRPr="00E1165A">
        <w:t>application du paragraphe 1 du présent article est tranchée par le Comité sans la participation du</w:t>
      </w:r>
      <w:r w:rsidRPr="00961A49">
        <w:t xml:space="preserve"> (de la)</w:t>
      </w:r>
      <w:r w:rsidRPr="00E1165A">
        <w:t xml:space="preserve"> membre concerné</w:t>
      </w:r>
      <w:r>
        <w:t>(e)</w:t>
      </w:r>
      <w:r w:rsidRPr="00E1165A">
        <w:t>.</w:t>
      </w:r>
    </w:p>
    <w:p w14:paraId="7BBCB1BB" w14:textId="2D9B74DA" w:rsidR="00BA0DD9" w:rsidRPr="00621B48" w:rsidRDefault="00BA0DD9" w:rsidP="008C710B">
      <w:pPr>
        <w:pStyle w:val="H1G"/>
      </w:pPr>
      <w:r>
        <w:tab/>
      </w:r>
      <w:r w:rsidRPr="009D1CF9">
        <w:t>XV</w:t>
      </w:r>
      <w:r>
        <w:t>I</w:t>
      </w:r>
      <w:r w:rsidRPr="009D1CF9">
        <w:t>I.</w:t>
      </w:r>
      <w:r w:rsidRPr="009D1CF9">
        <w:tab/>
      </w:r>
      <w:bookmarkStart w:id="66" w:name="_Hlk164321846"/>
      <w:r w:rsidRPr="009D1CF9">
        <w:t>Rapports soumis par les États parties en application</w:t>
      </w:r>
      <w:r w:rsidR="008C710B">
        <w:t xml:space="preserve"> </w:t>
      </w:r>
      <w:r w:rsidRPr="009D1CF9">
        <w:t>de l</w:t>
      </w:r>
      <w:r>
        <w:t>’</w:t>
      </w:r>
      <w:r w:rsidRPr="009D1CF9">
        <w:t>ar</w:t>
      </w:r>
      <w:r>
        <w:t xml:space="preserve">ticle 29 </w:t>
      </w:r>
      <w:r w:rsidR="008C710B">
        <w:br/>
      </w:r>
      <w:r w:rsidRPr="009D1CF9">
        <w:t>de la Convention</w:t>
      </w:r>
      <w:bookmarkEnd w:id="66"/>
    </w:p>
    <w:p w14:paraId="10FB517E" w14:textId="78BE3640" w:rsidR="00BA0DD9" w:rsidRPr="00621B48" w:rsidRDefault="00BA0DD9" w:rsidP="008C710B">
      <w:pPr>
        <w:pStyle w:val="H23G"/>
      </w:pPr>
      <w:r>
        <w:tab/>
      </w:r>
      <w:r>
        <w:tab/>
        <w:t>Article</w:t>
      </w:r>
      <w:r w:rsidR="004F79AA">
        <w:t> </w:t>
      </w:r>
      <w:r>
        <w:t>49</w:t>
      </w:r>
      <w:r w:rsidRPr="009D1CF9">
        <w:br/>
      </w:r>
      <w:bookmarkStart w:id="67" w:name="_Hlk164321862"/>
      <w:r>
        <w:t>Demande et s</w:t>
      </w:r>
      <w:r w:rsidRPr="009D1CF9">
        <w:t xml:space="preserve">oumission de rapports </w:t>
      </w:r>
      <w:r>
        <w:t xml:space="preserve">et de renseignements </w:t>
      </w:r>
      <w:r w:rsidRPr="009D1CF9">
        <w:t>en application de l</w:t>
      </w:r>
      <w:r>
        <w:t xml:space="preserve">’article 29 </w:t>
      </w:r>
      <w:r w:rsidRPr="009D1CF9">
        <w:t>de la Convention</w:t>
      </w:r>
      <w:bookmarkEnd w:id="67"/>
    </w:p>
    <w:p w14:paraId="1471FA4F" w14:textId="5824FCB0" w:rsidR="00BA0DD9" w:rsidRPr="008C710B" w:rsidRDefault="00BA0DD9" w:rsidP="00BA0DD9">
      <w:pPr>
        <w:pStyle w:val="SingleTxtG"/>
        <w:rPr>
          <w:spacing w:val="-2"/>
        </w:rPr>
      </w:pPr>
      <w:r w:rsidRPr="008C710B">
        <w:rPr>
          <w:spacing w:val="-2"/>
        </w:rPr>
        <w:t>1.</w:t>
      </w:r>
      <w:r w:rsidRPr="008C710B">
        <w:rPr>
          <w:spacing w:val="-2"/>
        </w:rPr>
        <w:tab/>
        <w:t>Le Comité évalue le respect par les États parties de leurs obligations découlant de la Convention en examinant les rapports et les renseignements qu’ils lui soumettent. Il ne s’appuie pas sur un système de rapports périodiques mais suit, aussi longtemps que nécessaire, les progrès faits par chaque État partie dans l’application de la Convention en se fondant sur les renseignements soumis par l’État partie concerné en application de l’article 29 (par.</w:t>
      </w:r>
      <w:r w:rsidR="008C710B" w:rsidRPr="008C710B">
        <w:rPr>
          <w:spacing w:val="-2"/>
        </w:rPr>
        <w:t> </w:t>
      </w:r>
      <w:r w:rsidRPr="008C710B">
        <w:rPr>
          <w:spacing w:val="-2"/>
        </w:rPr>
        <w:t>3 et 4) de la Convention. Il peut demander de tels renseignements dans ses observations finales ou chaque fois qu’il le juge nécessaire, à la lumière de la suite donnée à ses recommandations par l’État partie et de l’évolution de la situation relative aux disparitions forcées dans l’État partie.</w:t>
      </w:r>
    </w:p>
    <w:p w14:paraId="739C70A1" w14:textId="77777777" w:rsidR="00BA0DD9" w:rsidRDefault="00BA0DD9" w:rsidP="00BA0DD9">
      <w:pPr>
        <w:pStyle w:val="SingleTxtG"/>
      </w:pPr>
      <w:r>
        <w:t>2</w:t>
      </w:r>
      <w:r w:rsidRPr="009D1CF9">
        <w:t>.</w:t>
      </w:r>
      <w:r w:rsidRPr="009D1CF9">
        <w:tab/>
      </w:r>
      <w:r>
        <w:t>D</w:t>
      </w:r>
      <w:r w:rsidRPr="009D1CF9">
        <w:t xml:space="preserve">es directives générales </w:t>
      </w:r>
      <w:r>
        <w:t xml:space="preserve">concernant </w:t>
      </w:r>
      <w:r w:rsidRPr="009D1CF9">
        <w:t xml:space="preserve">la forme et le contenu des rapports </w:t>
      </w:r>
      <w:r>
        <w:t>sont mises à la disposition des États parties afin de les aider à s’acquitter de leurs obligations en matière de rapports, conformément aux</w:t>
      </w:r>
      <w:r w:rsidRPr="009D1CF9">
        <w:t xml:space="preserve"> </w:t>
      </w:r>
      <w:r w:rsidRPr="000A13F9">
        <w:t>directives unifiées relatives aux rapports</w:t>
      </w:r>
      <w:r w:rsidRPr="009D1CF9">
        <w:t xml:space="preserve"> devant être présentés en vertu d</w:t>
      </w:r>
      <w:r>
        <w:t>’</w:t>
      </w:r>
      <w:r w:rsidRPr="009D1CF9">
        <w:t>instruments internationaux relatifs aux droits de l</w:t>
      </w:r>
      <w:r>
        <w:t>’</w:t>
      </w:r>
      <w:r w:rsidRPr="009D1CF9">
        <w:t>homme</w:t>
      </w:r>
      <w:r w:rsidRPr="004F79AA">
        <w:rPr>
          <w:rStyle w:val="Appelnotedebasdep"/>
        </w:rPr>
        <w:footnoteReference w:id="3"/>
      </w:r>
      <w:r w:rsidRPr="009D1CF9">
        <w:t>.</w:t>
      </w:r>
    </w:p>
    <w:p w14:paraId="5399B8B6" w14:textId="50F3A079" w:rsidR="00BA0DD9" w:rsidRDefault="00BA0DD9" w:rsidP="00BA0DD9">
      <w:pPr>
        <w:pStyle w:val="SingleTxtG"/>
      </w:pPr>
      <w:r w:rsidRPr="00711860">
        <w:t>3.</w:t>
      </w:r>
      <w:r w:rsidRPr="00711860">
        <w:tab/>
      </w:r>
      <w:r w:rsidRPr="00961A49">
        <w:t xml:space="preserve">Le Comité examine les rapports et les renseignements soumis par les États parties </w:t>
      </w:r>
      <w:r>
        <w:t xml:space="preserve">dans le cadre de </w:t>
      </w:r>
      <w:r w:rsidRPr="00711860">
        <w:t>dialogues</w:t>
      </w:r>
      <w:r>
        <w:t xml:space="preserve"> constructifs qui lui permettent d’interagir et de coopérer directement avec les États parties, conformément aux articles</w:t>
      </w:r>
      <w:r w:rsidR="004F79AA">
        <w:t> </w:t>
      </w:r>
      <w:r w:rsidRPr="00711860">
        <w:t xml:space="preserve">50 </w:t>
      </w:r>
      <w:r>
        <w:t xml:space="preserve">et </w:t>
      </w:r>
      <w:r w:rsidRPr="00711860">
        <w:t xml:space="preserve">51 </w:t>
      </w:r>
      <w:r>
        <w:t>du présent règlement</w:t>
      </w:r>
      <w:r w:rsidRPr="00711860">
        <w:t>.</w:t>
      </w:r>
    </w:p>
    <w:p w14:paraId="4B50116E" w14:textId="52DC2A9E" w:rsidR="00BA0DD9" w:rsidRPr="008C710B" w:rsidRDefault="00BA0DD9" w:rsidP="00BA0DD9">
      <w:pPr>
        <w:pStyle w:val="SingleTxtG"/>
        <w:rPr>
          <w:spacing w:val="-4"/>
        </w:rPr>
      </w:pPr>
      <w:r w:rsidRPr="008C710B">
        <w:rPr>
          <w:spacing w:val="-4"/>
        </w:rPr>
        <w:t>4.</w:t>
      </w:r>
      <w:r w:rsidRPr="008C710B">
        <w:rPr>
          <w:spacing w:val="-4"/>
        </w:rPr>
        <w:tab/>
        <w:t>Lorsque le Comité a effectué une visite dans un État partie en application de l’article 33 de la Convention, conformément aux articles</w:t>
      </w:r>
      <w:r w:rsidR="004F79AA" w:rsidRPr="008C710B">
        <w:rPr>
          <w:spacing w:val="-4"/>
        </w:rPr>
        <w:t> </w:t>
      </w:r>
      <w:r w:rsidRPr="008C710B">
        <w:rPr>
          <w:spacing w:val="-4"/>
        </w:rPr>
        <w:t>90 à 101 du présent règlement, il peut décider d’examiner les renseignements soumis en application de l’article</w:t>
      </w:r>
      <w:r w:rsidR="004F79AA" w:rsidRPr="008C710B">
        <w:rPr>
          <w:spacing w:val="-4"/>
        </w:rPr>
        <w:t> </w:t>
      </w:r>
      <w:r w:rsidRPr="008C710B">
        <w:rPr>
          <w:spacing w:val="-4"/>
        </w:rPr>
        <w:t>29 (par.</w:t>
      </w:r>
      <w:r w:rsidR="008C710B" w:rsidRPr="008C710B">
        <w:rPr>
          <w:spacing w:val="-4"/>
        </w:rPr>
        <w:t> </w:t>
      </w:r>
      <w:r w:rsidRPr="008C710B">
        <w:rPr>
          <w:spacing w:val="-4"/>
        </w:rPr>
        <w:t>3 et 4) de la Convention en même temps que les observations de l’État partie relatives au rapport sur sa visite.</w:t>
      </w:r>
    </w:p>
    <w:p w14:paraId="59B997B4" w14:textId="77777777" w:rsidR="00BA0DD9" w:rsidRPr="00FE7CE7" w:rsidRDefault="00BA0DD9" w:rsidP="00BA0DD9">
      <w:pPr>
        <w:pStyle w:val="SingleTxtG"/>
      </w:pPr>
      <w:r>
        <w:t>5</w:t>
      </w:r>
      <w:r w:rsidRPr="009D1CF9">
        <w:t>.</w:t>
      </w:r>
      <w:r w:rsidRPr="009D1CF9">
        <w:tab/>
        <w:t>S</w:t>
      </w:r>
      <w:r>
        <w:t>’il est d’</w:t>
      </w:r>
      <w:r w:rsidRPr="009D1CF9">
        <w:t xml:space="preserve">avis </w:t>
      </w:r>
      <w:r>
        <w:t>qu’</w:t>
      </w:r>
      <w:r w:rsidRPr="009D1CF9">
        <w:t xml:space="preserve">un rapport </w:t>
      </w:r>
      <w:r>
        <w:t xml:space="preserve">ou des renseignements soumis par </w:t>
      </w:r>
      <w:r w:rsidRPr="009D1CF9">
        <w:t xml:space="preserve">un État partie ne </w:t>
      </w:r>
      <w:r>
        <w:t>sont pas conformes aux directives concernant la forme</w:t>
      </w:r>
      <w:r w:rsidRPr="009D1CF9">
        <w:t>, le Comité peut demander à l</w:t>
      </w:r>
      <w:r>
        <w:t>’</w:t>
      </w:r>
      <w:r w:rsidRPr="009D1CF9">
        <w:t xml:space="preserve">État partie </w:t>
      </w:r>
      <w:r>
        <w:t xml:space="preserve">concerné </w:t>
      </w:r>
      <w:r w:rsidRPr="009D1CF9">
        <w:t xml:space="preserve">de </w:t>
      </w:r>
      <w:r w:rsidRPr="00384595">
        <w:t>soumettre</w:t>
      </w:r>
      <w:r>
        <w:t xml:space="preserve"> à nouveau ce rapport ou c</w:t>
      </w:r>
      <w:r w:rsidRPr="009D1CF9">
        <w:t xml:space="preserve">es renseignements en indiquant </w:t>
      </w:r>
      <w:r>
        <w:t>la</w:t>
      </w:r>
      <w:r w:rsidRPr="009D1CF9">
        <w:t xml:space="preserve"> date </w:t>
      </w:r>
      <w:r>
        <w:t xml:space="preserve">à laquelle ils </w:t>
      </w:r>
      <w:r w:rsidRPr="009D1CF9">
        <w:t>devront</w:t>
      </w:r>
      <w:r>
        <w:t xml:space="preserve"> lui parvenir</w:t>
      </w:r>
      <w:r w:rsidRPr="00FE7CE7">
        <w:t xml:space="preserve">. </w:t>
      </w:r>
      <w:r w:rsidRPr="00961A49">
        <w:t xml:space="preserve">Le rapport ou les </w:t>
      </w:r>
      <w:r>
        <w:t>renseignements</w:t>
      </w:r>
      <w:r w:rsidRPr="00961A49">
        <w:t xml:space="preserve"> modifiés </w:t>
      </w:r>
      <w:r>
        <w:t>contiennent</w:t>
      </w:r>
      <w:r w:rsidRPr="00961A49">
        <w:t xml:space="preserve"> toutes les données pertinentes </w:t>
      </w:r>
      <w:r>
        <w:t xml:space="preserve">sous la </w:t>
      </w:r>
      <w:r w:rsidRPr="00961A49">
        <w:t>form</w:t>
      </w:r>
      <w:r>
        <w:t>e</w:t>
      </w:r>
      <w:r w:rsidRPr="00961A49">
        <w:t xml:space="preserve"> </w:t>
      </w:r>
      <w:r>
        <w:t>requise</w:t>
      </w:r>
      <w:r w:rsidRPr="00961A49">
        <w:t xml:space="preserve"> et sont considérés comme</w:t>
      </w:r>
      <w:r>
        <w:t xml:space="preserve"> </w:t>
      </w:r>
      <w:r w:rsidRPr="00551EF0">
        <w:t>constituant</w:t>
      </w:r>
      <w:r w:rsidRPr="00961A49">
        <w:t xml:space="preserve"> le rapport de l</w:t>
      </w:r>
      <w:r>
        <w:t>’</w:t>
      </w:r>
      <w:r w:rsidRPr="00961A49">
        <w:t>État partie.</w:t>
      </w:r>
    </w:p>
    <w:p w14:paraId="3FFDC010" w14:textId="77777777" w:rsidR="00BA0DD9" w:rsidRPr="009D1CF9" w:rsidRDefault="00BA0DD9" w:rsidP="00BA0DD9">
      <w:pPr>
        <w:pStyle w:val="SingleTxtG"/>
      </w:pPr>
      <w:r>
        <w:t>6</w:t>
      </w:r>
      <w:r w:rsidRPr="009D1CF9">
        <w:t>.</w:t>
      </w:r>
      <w:r w:rsidRPr="009D1CF9">
        <w:tab/>
        <w:t>Les</w:t>
      </w:r>
      <w:r>
        <w:t xml:space="preserve"> rapports et les</w:t>
      </w:r>
      <w:r w:rsidRPr="009D1CF9">
        <w:t xml:space="preserve"> renseignements </w:t>
      </w:r>
      <w:r>
        <w:t>soumis</w:t>
      </w:r>
      <w:r w:rsidRPr="009D1CF9">
        <w:t xml:space="preserve"> par l</w:t>
      </w:r>
      <w:r>
        <w:t xml:space="preserve">es </w:t>
      </w:r>
      <w:r w:rsidRPr="009D1CF9">
        <w:t>État</w:t>
      </w:r>
      <w:r>
        <w:t>s</w:t>
      </w:r>
      <w:r w:rsidRPr="009D1CF9">
        <w:t xml:space="preserve"> partie</w:t>
      </w:r>
      <w:r>
        <w:t>s</w:t>
      </w:r>
      <w:r w:rsidRPr="009D1CF9">
        <w:t xml:space="preserve"> sont distribués aux membres du Comité avant l</w:t>
      </w:r>
      <w:r>
        <w:t>a session au cours de laquelle ils</w:t>
      </w:r>
      <w:r w:rsidRPr="009D1CF9">
        <w:t xml:space="preserve"> doi</w:t>
      </w:r>
      <w:r>
        <w:t>ven</w:t>
      </w:r>
      <w:r w:rsidRPr="009D1CF9">
        <w:t>t être examiné</w:t>
      </w:r>
      <w:r>
        <w:t>s et sont publiés sur la page Web du Comité</w:t>
      </w:r>
      <w:r w:rsidRPr="009D1CF9">
        <w:t xml:space="preserve">. </w:t>
      </w:r>
      <w:r w:rsidRPr="00751428">
        <w:t xml:space="preserve">Les parties </w:t>
      </w:r>
      <w:r>
        <w:t>intéressées</w:t>
      </w:r>
      <w:r w:rsidRPr="00751428">
        <w:t xml:space="preserve"> sont invitées à formuler des observations et à soumettre des rapports parallèles.</w:t>
      </w:r>
    </w:p>
    <w:p w14:paraId="04BE0054" w14:textId="1BA5039A" w:rsidR="00BA0DD9" w:rsidRDefault="00BA0DD9" w:rsidP="008C710B">
      <w:pPr>
        <w:pStyle w:val="H23G"/>
      </w:pPr>
      <w:r>
        <w:tab/>
      </w:r>
      <w:r>
        <w:tab/>
        <w:t>Article</w:t>
      </w:r>
      <w:r w:rsidR="004F79AA">
        <w:t> </w:t>
      </w:r>
      <w:r>
        <w:t>50</w:t>
      </w:r>
      <w:r w:rsidRPr="009D1CF9">
        <w:br/>
      </w:r>
      <w:bookmarkStart w:id="68" w:name="_Hlk164321887"/>
      <w:r>
        <w:t>Examen des rapports soumis en application de l’article</w:t>
      </w:r>
      <w:r w:rsidR="004F79AA">
        <w:t> </w:t>
      </w:r>
      <w:r>
        <w:t>29 (par. 1) de la Convention</w:t>
      </w:r>
      <w:bookmarkEnd w:id="68"/>
    </w:p>
    <w:p w14:paraId="081F5A2E" w14:textId="77777777" w:rsidR="00BA0DD9" w:rsidRPr="005964FA" w:rsidRDefault="00BA0DD9" w:rsidP="00BA0DD9">
      <w:pPr>
        <w:pStyle w:val="SingleTxtG"/>
      </w:pPr>
      <w:r>
        <w:t>1.</w:t>
      </w:r>
      <w:r>
        <w:tab/>
      </w:r>
      <w:r w:rsidRPr="009D1CF9">
        <w:t>En application de l</w:t>
      </w:r>
      <w:r>
        <w:t>’</w:t>
      </w:r>
      <w:r w:rsidRPr="009D1CF9">
        <w:t>article 29</w:t>
      </w:r>
      <w:r>
        <w:t xml:space="preserve"> (par. 1)</w:t>
      </w:r>
      <w:r w:rsidRPr="009D1CF9">
        <w:t xml:space="preserve"> </w:t>
      </w:r>
      <w:r>
        <w:t xml:space="preserve">de la Convention, </w:t>
      </w:r>
      <w:r w:rsidRPr="009D1CF9">
        <w:t xml:space="preserve">tout État partie </w:t>
      </w:r>
      <w:r>
        <w:t>soumet</w:t>
      </w:r>
      <w:r w:rsidRPr="009D1CF9">
        <w:t xml:space="preserve"> au Comité, par l</w:t>
      </w:r>
      <w:r>
        <w:t>’intermédiaire</w:t>
      </w:r>
      <w:r w:rsidRPr="009D1CF9">
        <w:t xml:space="preserve"> du </w:t>
      </w:r>
      <w:r>
        <w:t xml:space="preserve">(de la) </w:t>
      </w:r>
      <w:r w:rsidRPr="009D1CF9">
        <w:t>Secrétaire général</w:t>
      </w:r>
      <w:r>
        <w:t>(e)</w:t>
      </w:r>
      <w:r w:rsidRPr="009D1CF9">
        <w:t>, un rapport sur les mesures qu</w:t>
      </w:r>
      <w:r>
        <w:t>’</w:t>
      </w:r>
      <w:r w:rsidRPr="009D1CF9">
        <w:t xml:space="preserve">il a prises pour donner effet à ses obligations </w:t>
      </w:r>
      <w:r>
        <w:t>découlant</w:t>
      </w:r>
      <w:r w:rsidRPr="009D1CF9">
        <w:t xml:space="preserve"> de la Convention, dans un délai de deux ans à compter de l</w:t>
      </w:r>
      <w:r>
        <w:t>’</w:t>
      </w:r>
      <w:r w:rsidRPr="009D1CF9">
        <w:t>entrée en vigueur de la Convention pour l</w:t>
      </w:r>
      <w:r>
        <w:t>’</w:t>
      </w:r>
      <w:r w:rsidRPr="009D1CF9">
        <w:t>État partie concerné.</w:t>
      </w:r>
    </w:p>
    <w:p w14:paraId="35D34B03" w14:textId="7797B08E" w:rsidR="00BA0DD9" w:rsidRPr="00961A49" w:rsidRDefault="00BA0DD9" w:rsidP="00BA0DD9">
      <w:pPr>
        <w:pStyle w:val="SingleTxtG"/>
        <w:rPr>
          <w:lang w:val="fr-FR"/>
        </w:rPr>
      </w:pPr>
      <w:r w:rsidRPr="00001651">
        <w:t>2.</w:t>
      </w:r>
      <w:r w:rsidRPr="00001651">
        <w:tab/>
        <w:t>Les rapports soumis en application de l</w:t>
      </w:r>
      <w:r>
        <w:t>’</w:t>
      </w:r>
      <w:r w:rsidRPr="007C64E2">
        <w:t>article</w:t>
      </w:r>
      <w:r w:rsidR="004F79AA">
        <w:t> </w:t>
      </w:r>
      <w:r w:rsidRPr="007C64E2">
        <w:t>29 (</w:t>
      </w:r>
      <w:r w:rsidRPr="00001651">
        <w:t xml:space="preserve">par. </w:t>
      </w:r>
      <w:r w:rsidRPr="007C64E2">
        <w:t xml:space="preserve">1) </w:t>
      </w:r>
      <w:r w:rsidRPr="00001651">
        <w:t xml:space="preserve">de la </w:t>
      </w:r>
      <w:r w:rsidRPr="007C64E2">
        <w:t xml:space="preserve">Convention </w:t>
      </w:r>
      <w:r w:rsidRPr="00001651">
        <w:t>port</w:t>
      </w:r>
      <w:r>
        <w:t>ent sur l’ensemble de la</w:t>
      </w:r>
      <w:r w:rsidRPr="007C64E2">
        <w:t xml:space="preserve"> Convention</w:t>
      </w:r>
      <w:r>
        <w:t xml:space="preserve"> et le Comité les examine article par article</w:t>
      </w:r>
      <w:r w:rsidRPr="007C64E2">
        <w:t>.</w:t>
      </w:r>
      <w:r w:rsidRPr="007C64E2">
        <w:rPr>
          <w:rFonts w:asciiTheme="majorBidi" w:hAnsiTheme="majorBidi" w:cstheme="majorBidi"/>
          <w:sz w:val="24"/>
          <w:szCs w:val="24"/>
          <w:lang w:eastAsia="en-GB"/>
        </w:rPr>
        <w:t xml:space="preserve"> </w:t>
      </w:r>
      <w:r>
        <w:rPr>
          <w:lang w:val="fr-FR"/>
        </w:rPr>
        <w:t xml:space="preserve">Cet </w:t>
      </w:r>
      <w:r w:rsidRPr="00961A49">
        <w:rPr>
          <w:lang w:val="fr-FR"/>
        </w:rPr>
        <w:t>examen se déroule en quatre étapes</w:t>
      </w:r>
      <w:r w:rsidR="004F79AA">
        <w:rPr>
          <w:lang w:val="fr-FR"/>
        </w:rPr>
        <w:t> </w:t>
      </w:r>
      <w:r w:rsidRPr="00961A49">
        <w:rPr>
          <w:lang w:val="fr-FR"/>
        </w:rPr>
        <w:t>:</w:t>
      </w:r>
    </w:p>
    <w:p w14:paraId="05F183B1" w14:textId="77777777" w:rsidR="00BA0DD9" w:rsidRPr="00001651" w:rsidRDefault="00BA0DD9" w:rsidP="00BA0DD9">
      <w:pPr>
        <w:pStyle w:val="SingleTxtG"/>
        <w:rPr>
          <w:lang w:val="fr-FR"/>
        </w:rPr>
      </w:pPr>
      <w:r w:rsidRPr="00961A49">
        <w:rPr>
          <w:lang w:val="fr-FR"/>
        </w:rPr>
        <w:lastRenderedPageBreak/>
        <w:tab/>
      </w:r>
      <w:r w:rsidRPr="00001651">
        <w:rPr>
          <w:lang w:val="fr-FR"/>
        </w:rPr>
        <w:t>a)</w:t>
      </w:r>
      <w:r w:rsidRPr="00001651">
        <w:rPr>
          <w:lang w:val="fr-FR"/>
        </w:rPr>
        <w:tab/>
        <w:t>Adoption d</w:t>
      </w:r>
      <w:r>
        <w:rPr>
          <w:lang w:val="fr-FR"/>
        </w:rPr>
        <w:t>’</w:t>
      </w:r>
      <w:r w:rsidRPr="00001651">
        <w:rPr>
          <w:lang w:val="fr-FR"/>
        </w:rPr>
        <w:t>une liste de points sur lesquels le Comité souhaite recevoir des éclaircissements ou des renseig</w:t>
      </w:r>
      <w:r>
        <w:rPr>
          <w:lang w:val="fr-FR"/>
        </w:rPr>
        <w:t>ne</w:t>
      </w:r>
      <w:r w:rsidRPr="00001651">
        <w:rPr>
          <w:lang w:val="fr-FR"/>
        </w:rPr>
        <w:t>ments actualisés pour aider l</w:t>
      </w:r>
      <w:r>
        <w:rPr>
          <w:lang w:val="fr-FR"/>
        </w:rPr>
        <w:t>’</w:t>
      </w:r>
      <w:r w:rsidRPr="00001651">
        <w:rPr>
          <w:lang w:val="fr-FR"/>
        </w:rPr>
        <w:t>État part</w:t>
      </w:r>
      <w:r>
        <w:rPr>
          <w:lang w:val="fr-FR"/>
        </w:rPr>
        <w:t>ie à se préparer au dialogue constructif</w:t>
      </w:r>
      <w:r w:rsidRPr="00001651">
        <w:rPr>
          <w:lang w:val="fr-FR"/>
        </w:rPr>
        <w:t xml:space="preserve">, </w:t>
      </w:r>
      <w:r>
        <w:rPr>
          <w:lang w:val="fr-FR"/>
        </w:rPr>
        <w:t>sans restreindre la portée de celui-ci </w:t>
      </w:r>
      <w:r w:rsidRPr="00001651">
        <w:rPr>
          <w:lang w:val="fr-FR"/>
        </w:rPr>
        <w:t xml:space="preserve">; </w:t>
      </w:r>
    </w:p>
    <w:p w14:paraId="1D55C95C" w14:textId="77777777" w:rsidR="00BA0DD9" w:rsidRPr="00001651" w:rsidRDefault="00BA0DD9" w:rsidP="00BA0DD9">
      <w:pPr>
        <w:pStyle w:val="SingleTxtG"/>
        <w:rPr>
          <w:lang w:val="fr-FR"/>
        </w:rPr>
      </w:pPr>
      <w:r w:rsidRPr="00001651">
        <w:rPr>
          <w:lang w:val="fr-FR"/>
        </w:rPr>
        <w:tab/>
        <w:t>b)</w:t>
      </w:r>
      <w:r w:rsidRPr="00001651">
        <w:rPr>
          <w:lang w:val="fr-FR"/>
        </w:rPr>
        <w:tab/>
        <w:t>Réponse écrite de l</w:t>
      </w:r>
      <w:r>
        <w:rPr>
          <w:lang w:val="fr-FR"/>
        </w:rPr>
        <w:t>’</w:t>
      </w:r>
      <w:r w:rsidRPr="00001651">
        <w:rPr>
          <w:lang w:val="fr-FR"/>
        </w:rPr>
        <w:t xml:space="preserve">État partie à la liste de points, </w:t>
      </w:r>
      <w:r w:rsidRPr="00961A49">
        <w:rPr>
          <w:lang w:val="fr-FR"/>
        </w:rPr>
        <w:t>dans un délai fixé par le Comit</w:t>
      </w:r>
      <w:r w:rsidRPr="000C2991">
        <w:rPr>
          <w:lang w:val="fr-FR"/>
        </w:rPr>
        <w:t>é ;</w:t>
      </w:r>
      <w:r w:rsidRPr="00001651">
        <w:rPr>
          <w:lang w:val="fr-FR"/>
        </w:rPr>
        <w:t xml:space="preserve"> </w:t>
      </w:r>
    </w:p>
    <w:p w14:paraId="7F1AA0C4" w14:textId="77777777" w:rsidR="00BA0DD9" w:rsidRPr="00001651" w:rsidRDefault="00BA0DD9" w:rsidP="00BA0DD9">
      <w:pPr>
        <w:pStyle w:val="SingleTxtG"/>
        <w:rPr>
          <w:lang w:val="fr-FR"/>
        </w:rPr>
      </w:pPr>
      <w:r w:rsidRPr="00001651">
        <w:rPr>
          <w:lang w:val="fr-FR"/>
        </w:rPr>
        <w:tab/>
        <w:t>c)</w:t>
      </w:r>
      <w:r w:rsidRPr="00001651">
        <w:rPr>
          <w:lang w:val="fr-FR"/>
        </w:rPr>
        <w:tab/>
      </w:r>
      <w:r>
        <w:t>Tenue d’un d</w:t>
      </w:r>
      <w:r w:rsidRPr="00001651">
        <w:t>ialogue constructif entre le Comité et une délégation de l</w:t>
      </w:r>
      <w:r>
        <w:t>’</w:t>
      </w:r>
      <w:r w:rsidRPr="00001651">
        <w:t xml:space="preserve">État partie, </w:t>
      </w:r>
      <w:r>
        <w:t xml:space="preserve">se déroulant en </w:t>
      </w:r>
      <w:r w:rsidRPr="00001651">
        <w:t xml:space="preserve">deux </w:t>
      </w:r>
      <w:r>
        <w:t>séances</w:t>
      </w:r>
      <w:r w:rsidRPr="00001651">
        <w:t xml:space="preserve"> </w:t>
      </w:r>
      <w:r>
        <w:t xml:space="preserve">publiques </w:t>
      </w:r>
      <w:r w:rsidRPr="00001651">
        <w:t>de trois heures chacune</w:t>
      </w:r>
      <w:r>
        <w:t xml:space="preserve"> au cours desquelles des services d’</w:t>
      </w:r>
      <w:r w:rsidRPr="00001651">
        <w:t>interprétation simultanée</w:t>
      </w:r>
      <w:r>
        <w:t xml:space="preserve"> sont assurés </w:t>
      </w:r>
      <w:r w:rsidRPr="00001651">
        <w:rPr>
          <w:lang w:val="fr-FR"/>
        </w:rPr>
        <w:t xml:space="preserve">; </w:t>
      </w:r>
    </w:p>
    <w:p w14:paraId="3B9670F2" w14:textId="77777777" w:rsidR="00BA0DD9" w:rsidRPr="00752421" w:rsidRDefault="00BA0DD9" w:rsidP="00BA0DD9">
      <w:pPr>
        <w:pStyle w:val="SingleTxtG"/>
        <w:rPr>
          <w:lang w:val="fr-FR"/>
        </w:rPr>
      </w:pPr>
      <w:r w:rsidRPr="00001651">
        <w:rPr>
          <w:lang w:val="fr-FR"/>
        </w:rPr>
        <w:tab/>
      </w:r>
      <w:r w:rsidRPr="00752421">
        <w:rPr>
          <w:lang w:val="fr-FR"/>
        </w:rPr>
        <w:t>d)</w:t>
      </w:r>
      <w:r w:rsidRPr="00752421">
        <w:rPr>
          <w:lang w:val="fr-FR"/>
        </w:rPr>
        <w:tab/>
        <w:t xml:space="preserve">Adoption par le Comité de ses observations finales, publication </w:t>
      </w:r>
      <w:r>
        <w:rPr>
          <w:lang w:val="fr-FR"/>
        </w:rPr>
        <w:t xml:space="preserve">de celles-ci </w:t>
      </w:r>
      <w:r w:rsidRPr="00752421">
        <w:rPr>
          <w:lang w:val="fr-FR"/>
        </w:rPr>
        <w:t xml:space="preserve">et </w:t>
      </w:r>
      <w:r w:rsidRPr="00102BB9">
        <w:rPr>
          <w:lang w:val="fr-FR"/>
        </w:rPr>
        <w:t>transmission</w:t>
      </w:r>
      <w:r>
        <w:rPr>
          <w:lang w:val="fr-FR"/>
        </w:rPr>
        <w:t xml:space="preserve"> à l’État partie</w:t>
      </w:r>
      <w:r w:rsidRPr="00752421">
        <w:rPr>
          <w:lang w:val="fr-FR"/>
        </w:rPr>
        <w:t>.</w:t>
      </w:r>
    </w:p>
    <w:p w14:paraId="1577C391" w14:textId="758A24AE" w:rsidR="00BA0DD9" w:rsidRPr="009D1CF9" w:rsidRDefault="00BA0DD9" w:rsidP="008C710B">
      <w:pPr>
        <w:pStyle w:val="H23G"/>
      </w:pPr>
      <w:r w:rsidRPr="00752421">
        <w:rPr>
          <w:lang w:val="fr-FR"/>
        </w:rPr>
        <w:tab/>
      </w:r>
      <w:r w:rsidRPr="00752421">
        <w:rPr>
          <w:lang w:val="fr-FR"/>
        </w:rPr>
        <w:tab/>
      </w:r>
      <w:r w:rsidRPr="00001651">
        <w:rPr>
          <w:lang w:val="fr-FR"/>
        </w:rPr>
        <w:t>Article</w:t>
      </w:r>
      <w:r w:rsidR="004F79AA">
        <w:rPr>
          <w:lang w:val="fr-FR"/>
        </w:rPr>
        <w:t> </w:t>
      </w:r>
      <w:r w:rsidRPr="00001651">
        <w:rPr>
          <w:lang w:val="fr-FR"/>
        </w:rPr>
        <w:t>51</w:t>
      </w:r>
      <w:r>
        <w:rPr>
          <w:lang w:val="fr-FR"/>
        </w:rPr>
        <w:br/>
      </w:r>
      <w:bookmarkStart w:id="69" w:name="_Hlk164321901"/>
      <w:r>
        <w:rPr>
          <w:lang w:val="fr-FR"/>
        </w:rPr>
        <w:tab/>
      </w:r>
      <w:r>
        <w:t>Soumission et examen</w:t>
      </w:r>
      <w:r w:rsidRPr="009D1CF9">
        <w:t xml:space="preserve"> de renseignements </w:t>
      </w:r>
      <w:r>
        <w:t>en application de</w:t>
      </w:r>
      <w:r w:rsidRPr="009D1CF9">
        <w:t xml:space="preserve"> l</w:t>
      </w:r>
      <w:r>
        <w:t>’</w:t>
      </w:r>
      <w:r w:rsidRPr="009D1CF9">
        <w:t xml:space="preserve">article 29 </w:t>
      </w:r>
      <w:r>
        <w:t xml:space="preserve">(par. 3 et 4) </w:t>
      </w:r>
      <w:r w:rsidR="008C710B">
        <w:br/>
      </w:r>
      <w:r w:rsidRPr="009D1CF9">
        <w:t>de la Convention</w:t>
      </w:r>
      <w:bookmarkEnd w:id="69"/>
    </w:p>
    <w:p w14:paraId="2E964860" w14:textId="3C7C9952" w:rsidR="00BA0DD9" w:rsidRDefault="00BA0DD9" w:rsidP="00BA0DD9">
      <w:pPr>
        <w:pStyle w:val="SingleTxtG"/>
      </w:pPr>
      <w:r w:rsidRPr="00BC1952">
        <w:t>1.</w:t>
      </w:r>
      <w:r w:rsidRPr="00BC1952">
        <w:tab/>
      </w:r>
      <w:r>
        <w:t>Aux fins du suivi des recommandations adoptées dans le cadre de l’examen des rapports soumis en application du paragraphe</w:t>
      </w:r>
      <w:r w:rsidR="004F79AA">
        <w:t> </w:t>
      </w:r>
      <w:r>
        <w:t>1 de l’article</w:t>
      </w:r>
      <w:r w:rsidR="004F79AA">
        <w:t> </w:t>
      </w:r>
      <w:r>
        <w:t>29 de la Convention, les États parties sont tenus, en vertu du paragraphe</w:t>
      </w:r>
      <w:r w:rsidR="004F79AA">
        <w:t> </w:t>
      </w:r>
      <w:r>
        <w:t xml:space="preserve">3 du même article, de fournir des renseignements sur la suite donnée aux observations finales adoptées, dans un délai de quatre ou huit ans, fixé par le Comité en fonction du </w:t>
      </w:r>
      <w:r w:rsidRPr="006D5841">
        <w:t>degré d</w:t>
      </w:r>
      <w:r>
        <w:t>’</w:t>
      </w:r>
      <w:r w:rsidRPr="006D5841">
        <w:t>application de</w:t>
      </w:r>
      <w:r>
        <w:t xml:space="preserve"> la Convention et de la situation relative aux disparitions forcées dans l’État partie concerné.</w:t>
      </w:r>
    </w:p>
    <w:p w14:paraId="56635547" w14:textId="77777777" w:rsidR="00BA0DD9" w:rsidRPr="00BC1952" w:rsidRDefault="00BA0DD9" w:rsidP="00BA0DD9">
      <w:pPr>
        <w:pStyle w:val="SingleTxtG"/>
      </w:pPr>
      <w:r>
        <w:t>2.</w:t>
      </w:r>
      <w:r>
        <w:tab/>
      </w:r>
      <w:r w:rsidRPr="00526BB0">
        <w:t>Le</w:t>
      </w:r>
      <w:r w:rsidRPr="00BC1952">
        <w:t xml:space="preserve"> Comité peut demander aux États parties </w:t>
      </w:r>
      <w:r>
        <w:t xml:space="preserve">de fournir, dans un délai déterminé, </w:t>
      </w:r>
      <w:r w:rsidRPr="00BC1952">
        <w:t>des renseignements complémentaires sur l</w:t>
      </w:r>
      <w:r>
        <w:t>’</w:t>
      </w:r>
      <w:r w:rsidRPr="00BC1952">
        <w:t>application de la Convention, conformément aux dispositions de l</w:t>
      </w:r>
      <w:r>
        <w:t>’</w:t>
      </w:r>
      <w:r w:rsidRPr="00BC1952">
        <w:t>article 29 (par. 4) de la Convention,</w:t>
      </w:r>
      <w:r>
        <w:t xml:space="preserve"> et sur l’évolution de la situation relative aux disparitions forcées dans le pays,</w:t>
      </w:r>
      <w:r w:rsidRPr="00BC1952">
        <w:t xml:space="preserve"> et indiquer les domaines sur lesquels l</w:t>
      </w:r>
      <w:r>
        <w:t>’</w:t>
      </w:r>
      <w:r w:rsidRPr="00BC1952">
        <w:t xml:space="preserve">État partie </w:t>
      </w:r>
      <w:r>
        <w:t xml:space="preserve">concerné </w:t>
      </w:r>
      <w:r w:rsidRPr="00BC1952">
        <w:t xml:space="preserve">doit centrer son attention. </w:t>
      </w:r>
    </w:p>
    <w:p w14:paraId="3BCB6CCB" w14:textId="1ADD1E15" w:rsidR="00BA0DD9" w:rsidRPr="00961A49" w:rsidRDefault="00BA0DD9" w:rsidP="00BA0DD9">
      <w:pPr>
        <w:pStyle w:val="SingleTxtG"/>
        <w:rPr>
          <w:lang w:val="fr-FR"/>
        </w:rPr>
      </w:pPr>
      <w:r w:rsidRPr="00961A49">
        <w:rPr>
          <w:lang w:val="fr-FR"/>
        </w:rPr>
        <w:t>3.</w:t>
      </w:r>
      <w:r w:rsidRPr="00961A49">
        <w:rPr>
          <w:lang w:val="fr-FR"/>
        </w:rPr>
        <w:tab/>
      </w:r>
      <w:bookmarkStart w:id="70" w:name="_Hlk154670730"/>
      <w:r w:rsidRPr="00961A49">
        <w:rPr>
          <w:lang w:val="fr-FR"/>
        </w:rPr>
        <w:t xml:space="preserve">Le Comité examine les renseignements </w:t>
      </w:r>
      <w:r>
        <w:rPr>
          <w:lang w:val="fr-FR"/>
        </w:rPr>
        <w:t>complémentaires</w:t>
      </w:r>
      <w:r w:rsidRPr="00961A49">
        <w:rPr>
          <w:lang w:val="fr-FR"/>
        </w:rPr>
        <w:t xml:space="preserve"> soumis par les États parties </w:t>
      </w:r>
      <w:r>
        <w:rPr>
          <w:lang w:val="fr-FR"/>
        </w:rPr>
        <w:t>en application</w:t>
      </w:r>
      <w:r w:rsidRPr="00961A49">
        <w:rPr>
          <w:lang w:val="fr-FR"/>
        </w:rPr>
        <w:t xml:space="preserve"> de l</w:t>
      </w:r>
      <w:r>
        <w:rPr>
          <w:lang w:val="fr-FR"/>
        </w:rPr>
        <w:t>’</w:t>
      </w:r>
      <w:r w:rsidRPr="00961A49">
        <w:rPr>
          <w:lang w:val="fr-FR"/>
        </w:rPr>
        <w:t>article</w:t>
      </w:r>
      <w:r w:rsidR="004F79AA">
        <w:rPr>
          <w:lang w:val="fr-FR"/>
        </w:rPr>
        <w:t> </w:t>
      </w:r>
      <w:r w:rsidRPr="00961A49">
        <w:rPr>
          <w:lang w:val="fr-FR"/>
        </w:rPr>
        <w:t xml:space="preserve">29 (par. 4) de la Convention </w:t>
      </w:r>
      <w:r>
        <w:rPr>
          <w:lang w:val="fr-FR"/>
        </w:rPr>
        <w:t>sur la base de quatre thèmes prioritaires</w:t>
      </w:r>
      <w:r w:rsidRPr="00961A49">
        <w:rPr>
          <w:lang w:val="fr-FR"/>
        </w:rPr>
        <w:t xml:space="preserve">, </w:t>
      </w:r>
      <w:r>
        <w:rPr>
          <w:lang w:val="fr-FR"/>
        </w:rPr>
        <w:t>au plus, établis par lui-même</w:t>
      </w:r>
      <w:bookmarkStart w:id="71" w:name="_Toc149130637"/>
      <w:bookmarkStart w:id="72" w:name="_Toc149149682"/>
      <w:r w:rsidRPr="00961A49">
        <w:rPr>
          <w:lang w:val="fr-FR"/>
        </w:rPr>
        <w:t xml:space="preserve">. </w:t>
      </w:r>
      <w:bookmarkEnd w:id="71"/>
      <w:bookmarkEnd w:id="72"/>
      <w:r>
        <w:rPr>
          <w:lang w:val="fr-FR"/>
        </w:rPr>
        <w:t xml:space="preserve">Cet </w:t>
      </w:r>
      <w:r w:rsidRPr="000F6F38">
        <w:rPr>
          <w:lang w:val="fr-FR"/>
        </w:rPr>
        <w:t>examen se déroule en quatre étapes</w:t>
      </w:r>
      <w:r w:rsidR="004F79AA">
        <w:rPr>
          <w:lang w:val="fr-FR"/>
        </w:rPr>
        <w:t> </w:t>
      </w:r>
      <w:r w:rsidRPr="000F6F38">
        <w:rPr>
          <w:lang w:val="fr-FR"/>
        </w:rPr>
        <w:t>:</w:t>
      </w:r>
    </w:p>
    <w:p w14:paraId="06198616" w14:textId="04F60786" w:rsidR="00BA0DD9" w:rsidRPr="00961A49" w:rsidRDefault="00BA0DD9" w:rsidP="00BA0DD9">
      <w:pPr>
        <w:pStyle w:val="SingleTxtG"/>
        <w:rPr>
          <w:lang w:val="fr-FR"/>
        </w:rPr>
      </w:pPr>
      <w:r w:rsidRPr="00961A49">
        <w:rPr>
          <w:lang w:val="fr-FR"/>
        </w:rPr>
        <w:tab/>
        <w:t>a)</w:t>
      </w:r>
      <w:r w:rsidRPr="00961A49">
        <w:rPr>
          <w:lang w:val="fr-FR"/>
        </w:rPr>
        <w:tab/>
      </w:r>
      <w:r>
        <w:rPr>
          <w:lang w:val="fr-FR"/>
        </w:rPr>
        <w:t>Définition, par les</w:t>
      </w:r>
      <w:r w:rsidRPr="00961A49">
        <w:rPr>
          <w:lang w:val="fr-FR"/>
        </w:rPr>
        <w:t xml:space="preserve"> rapporteurs pour le pays</w:t>
      </w:r>
      <w:r>
        <w:rPr>
          <w:lang w:val="fr-FR"/>
        </w:rPr>
        <w:t>,</w:t>
      </w:r>
      <w:r w:rsidRPr="00961A49">
        <w:rPr>
          <w:lang w:val="fr-FR"/>
        </w:rPr>
        <w:t xml:space="preserve"> </w:t>
      </w:r>
      <w:r>
        <w:rPr>
          <w:lang w:val="fr-FR"/>
        </w:rPr>
        <w:t>d</w:t>
      </w:r>
      <w:r w:rsidRPr="00961A49">
        <w:rPr>
          <w:lang w:val="fr-FR"/>
        </w:rPr>
        <w:t>es thèmes prioritaires concernant la suite donnée aux précédentes observations finales et l</w:t>
      </w:r>
      <w:r>
        <w:rPr>
          <w:lang w:val="fr-FR"/>
        </w:rPr>
        <w:t>’</w:t>
      </w:r>
      <w:r w:rsidRPr="00961A49">
        <w:rPr>
          <w:lang w:val="fr-FR"/>
        </w:rPr>
        <w:t>évolution de la situation relative aux disparitions forces dans l</w:t>
      </w:r>
      <w:r>
        <w:rPr>
          <w:lang w:val="fr-FR"/>
        </w:rPr>
        <w:t>’</w:t>
      </w:r>
      <w:r w:rsidRPr="00961A49">
        <w:rPr>
          <w:lang w:val="fr-FR"/>
        </w:rPr>
        <w:t>État concerné</w:t>
      </w:r>
      <w:r>
        <w:rPr>
          <w:lang w:val="fr-FR"/>
        </w:rPr>
        <w:t>,</w:t>
      </w:r>
      <w:r w:rsidRPr="00961A49">
        <w:rPr>
          <w:lang w:val="fr-FR"/>
        </w:rPr>
        <w:t xml:space="preserve"> </w:t>
      </w:r>
      <w:r>
        <w:rPr>
          <w:lang w:val="fr-FR"/>
        </w:rPr>
        <w:t>et adoption par le Comité, en séance plénière, de la liste des thèmes prioritaires</w:t>
      </w:r>
      <w:r w:rsidR="004F79AA">
        <w:rPr>
          <w:lang w:val="fr-FR"/>
        </w:rPr>
        <w:t> </w:t>
      </w:r>
      <w:r w:rsidRPr="00961A49">
        <w:rPr>
          <w:lang w:val="fr-FR"/>
        </w:rPr>
        <w:t xml:space="preserve">; </w:t>
      </w:r>
    </w:p>
    <w:p w14:paraId="1C39A168" w14:textId="77777777" w:rsidR="00BA0DD9" w:rsidRPr="00961A49" w:rsidRDefault="00BA0DD9" w:rsidP="00BA0DD9">
      <w:pPr>
        <w:pStyle w:val="SingleTxtG"/>
        <w:rPr>
          <w:lang w:val="fr-FR"/>
        </w:rPr>
      </w:pPr>
      <w:r w:rsidRPr="00961A49">
        <w:rPr>
          <w:lang w:val="fr-FR"/>
        </w:rPr>
        <w:tab/>
        <w:t>b)</w:t>
      </w:r>
      <w:r w:rsidRPr="00961A49">
        <w:rPr>
          <w:lang w:val="fr-FR"/>
        </w:rPr>
        <w:tab/>
      </w:r>
      <w:r>
        <w:rPr>
          <w:lang w:val="fr-FR"/>
        </w:rPr>
        <w:t>Transmission de l</w:t>
      </w:r>
      <w:r w:rsidRPr="00961A49">
        <w:rPr>
          <w:lang w:val="fr-FR"/>
        </w:rPr>
        <w:t>a liste des thèmes prioritaires à l</w:t>
      </w:r>
      <w:r>
        <w:rPr>
          <w:lang w:val="fr-FR"/>
        </w:rPr>
        <w:t>’</w:t>
      </w:r>
      <w:r w:rsidRPr="00961A49">
        <w:rPr>
          <w:lang w:val="fr-FR"/>
        </w:rPr>
        <w:t xml:space="preserve">État </w:t>
      </w:r>
      <w:r>
        <w:rPr>
          <w:lang w:val="fr-FR"/>
        </w:rPr>
        <w:t>partie, afin d’orienter le dialogue sans en restreindre la portée</w:t>
      </w:r>
      <w:r w:rsidRPr="00961A49">
        <w:rPr>
          <w:lang w:val="fr-FR"/>
        </w:rPr>
        <w:t>. Aucune réponse écrite n</w:t>
      </w:r>
      <w:r>
        <w:rPr>
          <w:lang w:val="fr-FR"/>
        </w:rPr>
        <w:t>’</w:t>
      </w:r>
      <w:r w:rsidRPr="00961A49">
        <w:rPr>
          <w:lang w:val="fr-FR"/>
        </w:rPr>
        <w:t>est attendue de l</w:t>
      </w:r>
      <w:r>
        <w:rPr>
          <w:lang w:val="fr-FR"/>
        </w:rPr>
        <w:t>’</w:t>
      </w:r>
      <w:r w:rsidRPr="00961A49">
        <w:rPr>
          <w:lang w:val="fr-FR"/>
        </w:rPr>
        <w:t>État partie à ce stade</w:t>
      </w:r>
      <w:r>
        <w:rPr>
          <w:lang w:val="fr-FR"/>
        </w:rPr>
        <w:t> </w:t>
      </w:r>
      <w:r w:rsidRPr="00961A49">
        <w:rPr>
          <w:lang w:val="fr-FR"/>
        </w:rPr>
        <w:t xml:space="preserve">; </w:t>
      </w:r>
    </w:p>
    <w:p w14:paraId="69F1DB16" w14:textId="77777777" w:rsidR="00BA0DD9" w:rsidRPr="00961A49" w:rsidRDefault="00BA0DD9" w:rsidP="00BA0DD9">
      <w:pPr>
        <w:pStyle w:val="SingleTxtG"/>
        <w:rPr>
          <w:lang w:val="fr-FR"/>
        </w:rPr>
      </w:pPr>
      <w:r w:rsidRPr="00961A49">
        <w:rPr>
          <w:lang w:val="fr-FR"/>
        </w:rPr>
        <w:tab/>
        <w:t>c)</w:t>
      </w:r>
      <w:r w:rsidRPr="00961A49">
        <w:rPr>
          <w:lang w:val="fr-FR"/>
        </w:rPr>
        <w:tab/>
      </w:r>
      <w:r w:rsidRPr="00A1609D">
        <w:rPr>
          <w:lang w:val="fr-FR"/>
        </w:rPr>
        <w:t>Tenue d</w:t>
      </w:r>
      <w:r>
        <w:rPr>
          <w:lang w:val="fr-FR"/>
        </w:rPr>
        <w:t>’</w:t>
      </w:r>
      <w:r w:rsidRPr="00A1609D">
        <w:rPr>
          <w:lang w:val="fr-FR"/>
        </w:rPr>
        <w:t>un d</w:t>
      </w:r>
      <w:r w:rsidRPr="00961A49">
        <w:rPr>
          <w:lang w:val="fr-FR"/>
        </w:rPr>
        <w:t>ialogue constructif entre le Comité et</w:t>
      </w:r>
      <w:r w:rsidRPr="00A1609D">
        <w:rPr>
          <w:lang w:val="fr-FR"/>
        </w:rPr>
        <w:t xml:space="preserve"> une délégation de </w:t>
      </w:r>
      <w:r w:rsidRPr="00961A49">
        <w:rPr>
          <w:lang w:val="fr-FR"/>
        </w:rPr>
        <w:t>l</w:t>
      </w:r>
      <w:r>
        <w:rPr>
          <w:lang w:val="fr-FR"/>
        </w:rPr>
        <w:t>’</w:t>
      </w:r>
      <w:r w:rsidRPr="00961A49">
        <w:rPr>
          <w:lang w:val="fr-FR"/>
        </w:rPr>
        <w:t xml:space="preserve">État partie, </w:t>
      </w:r>
      <w:r w:rsidRPr="00A1609D">
        <w:rPr>
          <w:lang w:val="fr-FR"/>
        </w:rPr>
        <w:t>avec la participation active des autorités compétentes de ce dernier</w:t>
      </w:r>
      <w:r w:rsidRPr="00961A49">
        <w:rPr>
          <w:lang w:val="fr-FR"/>
        </w:rPr>
        <w:t>. Ce dialogue se</w:t>
      </w:r>
      <w:r w:rsidRPr="00A1609D">
        <w:rPr>
          <w:lang w:val="fr-FR"/>
        </w:rPr>
        <w:t xml:space="preserve"> déroule en </w:t>
      </w:r>
      <w:r w:rsidRPr="00961A49">
        <w:rPr>
          <w:lang w:val="fr-FR"/>
        </w:rPr>
        <w:t xml:space="preserve">une ou deux séances </w:t>
      </w:r>
      <w:r w:rsidRPr="00A1609D">
        <w:rPr>
          <w:lang w:val="fr-FR"/>
        </w:rPr>
        <w:t xml:space="preserve">publiques </w:t>
      </w:r>
      <w:r w:rsidRPr="00961A49">
        <w:rPr>
          <w:lang w:val="fr-FR"/>
        </w:rPr>
        <w:t xml:space="preserve">de trois heures chacune, </w:t>
      </w:r>
      <w:r w:rsidRPr="00A1609D">
        <w:rPr>
          <w:lang w:val="fr-FR"/>
        </w:rPr>
        <w:t>à la discrétion du Comité compte tenu du degré d</w:t>
      </w:r>
      <w:r>
        <w:rPr>
          <w:lang w:val="fr-FR"/>
        </w:rPr>
        <w:t>’</w:t>
      </w:r>
      <w:r w:rsidRPr="00A1609D">
        <w:rPr>
          <w:lang w:val="fr-FR"/>
        </w:rPr>
        <w:t>application de la Convention et de l</w:t>
      </w:r>
      <w:r>
        <w:rPr>
          <w:lang w:val="fr-FR"/>
        </w:rPr>
        <w:t>’</w:t>
      </w:r>
      <w:r w:rsidRPr="00A1609D">
        <w:rPr>
          <w:lang w:val="fr-FR"/>
        </w:rPr>
        <w:t>évolution de la situation relative aux disparitions forcées dans le pays</w:t>
      </w:r>
      <w:r w:rsidRPr="00961A49">
        <w:rPr>
          <w:lang w:val="fr-FR"/>
        </w:rPr>
        <w:t xml:space="preserve">, </w:t>
      </w:r>
      <w:r w:rsidRPr="00A1609D">
        <w:rPr>
          <w:lang w:val="fr-FR"/>
        </w:rPr>
        <w:t>et des services d</w:t>
      </w:r>
      <w:r>
        <w:rPr>
          <w:lang w:val="fr-FR"/>
        </w:rPr>
        <w:t>’</w:t>
      </w:r>
      <w:r w:rsidRPr="00A1609D">
        <w:rPr>
          <w:lang w:val="fr-FR"/>
        </w:rPr>
        <w:t>interprétation simultanée sont assurés </w:t>
      </w:r>
      <w:r w:rsidRPr="00961A49">
        <w:rPr>
          <w:lang w:val="fr-FR"/>
        </w:rPr>
        <w:t xml:space="preserve">; </w:t>
      </w:r>
    </w:p>
    <w:p w14:paraId="7E6EBFB1" w14:textId="77777777" w:rsidR="00BA0DD9" w:rsidRPr="00961A49" w:rsidRDefault="00BA0DD9" w:rsidP="00BA0DD9">
      <w:pPr>
        <w:pStyle w:val="SingleTxtG"/>
        <w:rPr>
          <w:lang w:val="fr-FR"/>
        </w:rPr>
      </w:pPr>
      <w:r w:rsidRPr="00961A49">
        <w:rPr>
          <w:lang w:val="fr-FR"/>
        </w:rPr>
        <w:tab/>
        <w:t>d)</w:t>
      </w:r>
      <w:r w:rsidRPr="00961A49">
        <w:rPr>
          <w:lang w:val="fr-FR"/>
        </w:rPr>
        <w:tab/>
      </w:r>
      <w:r>
        <w:rPr>
          <w:lang w:val="fr-FR"/>
        </w:rPr>
        <w:t xml:space="preserve">Adoption par le </w:t>
      </w:r>
      <w:r w:rsidRPr="00961A49">
        <w:rPr>
          <w:lang w:val="fr-FR"/>
        </w:rPr>
        <w:t xml:space="preserve">Comité </w:t>
      </w:r>
      <w:r>
        <w:rPr>
          <w:lang w:val="fr-FR"/>
        </w:rPr>
        <w:t>d</w:t>
      </w:r>
      <w:r w:rsidRPr="00961A49">
        <w:rPr>
          <w:lang w:val="fr-FR"/>
        </w:rPr>
        <w:t xml:space="preserve">es observations finales, </w:t>
      </w:r>
      <w:r>
        <w:rPr>
          <w:lang w:val="fr-FR"/>
        </w:rPr>
        <w:t xml:space="preserve">publication de celles-ci et </w:t>
      </w:r>
      <w:r w:rsidRPr="00741D45">
        <w:rPr>
          <w:lang w:val="fr-FR"/>
        </w:rPr>
        <w:t>transmission</w:t>
      </w:r>
      <w:r w:rsidRPr="00961A49">
        <w:rPr>
          <w:lang w:val="fr-FR"/>
        </w:rPr>
        <w:t xml:space="preserve"> à l</w:t>
      </w:r>
      <w:r>
        <w:rPr>
          <w:lang w:val="fr-FR"/>
        </w:rPr>
        <w:t>’</w:t>
      </w:r>
      <w:r w:rsidRPr="00961A49">
        <w:rPr>
          <w:lang w:val="fr-FR"/>
        </w:rPr>
        <w:t>État partie.</w:t>
      </w:r>
      <w:bookmarkEnd w:id="70"/>
    </w:p>
    <w:p w14:paraId="79BCEE4C" w14:textId="2BDF104F" w:rsidR="00BA0DD9" w:rsidRPr="00961A49" w:rsidRDefault="008C710B" w:rsidP="008C710B">
      <w:pPr>
        <w:pStyle w:val="H23G"/>
        <w:rPr>
          <w:lang w:val="fr-FR"/>
        </w:rPr>
      </w:pPr>
      <w:r>
        <w:rPr>
          <w:lang w:val="fr-FR"/>
        </w:rPr>
        <w:tab/>
      </w:r>
      <w:r>
        <w:rPr>
          <w:lang w:val="fr-FR"/>
        </w:rPr>
        <w:tab/>
      </w:r>
      <w:r w:rsidR="00BA0DD9" w:rsidRPr="00961A49">
        <w:rPr>
          <w:lang w:val="fr-FR"/>
        </w:rPr>
        <w:t>Article</w:t>
      </w:r>
      <w:r w:rsidR="004F79AA">
        <w:rPr>
          <w:lang w:val="fr-FR"/>
        </w:rPr>
        <w:t> </w:t>
      </w:r>
      <w:r w:rsidR="00BA0DD9" w:rsidRPr="00961A49">
        <w:rPr>
          <w:lang w:val="fr-FR"/>
        </w:rPr>
        <w:t>52</w:t>
      </w:r>
      <w:r w:rsidR="00BA0DD9" w:rsidRPr="00961A49">
        <w:rPr>
          <w:lang w:val="fr-FR"/>
        </w:rPr>
        <w:br/>
      </w:r>
      <w:bookmarkStart w:id="73" w:name="_Hlk164321924"/>
      <w:r w:rsidR="00BA0DD9" w:rsidRPr="00961A49">
        <w:rPr>
          <w:lang w:val="fr-FR"/>
        </w:rPr>
        <w:t>Notification aux États parties de l</w:t>
      </w:r>
      <w:r w:rsidR="00BA0DD9">
        <w:rPr>
          <w:lang w:val="fr-FR"/>
        </w:rPr>
        <w:t>’</w:t>
      </w:r>
      <w:r w:rsidR="00BA0DD9" w:rsidRPr="00961A49">
        <w:rPr>
          <w:lang w:val="fr-FR"/>
        </w:rPr>
        <w:t>exame</w:t>
      </w:r>
      <w:r w:rsidR="00BA0DD9" w:rsidRPr="00102BB9">
        <w:rPr>
          <w:lang w:val="fr-FR"/>
        </w:rPr>
        <w:t xml:space="preserve">n par le Comité des rapports soumis </w:t>
      </w:r>
      <w:r>
        <w:rPr>
          <w:lang w:val="fr-FR"/>
        </w:rPr>
        <w:br/>
      </w:r>
      <w:r w:rsidR="00BA0DD9" w:rsidRPr="00102BB9">
        <w:rPr>
          <w:lang w:val="fr-FR"/>
        </w:rPr>
        <w:t>en application du paragraphe</w:t>
      </w:r>
      <w:r w:rsidR="004F79AA">
        <w:rPr>
          <w:lang w:val="fr-FR"/>
        </w:rPr>
        <w:t> </w:t>
      </w:r>
      <w:r w:rsidR="00BA0DD9" w:rsidRPr="00102BB9">
        <w:rPr>
          <w:lang w:val="fr-FR"/>
        </w:rPr>
        <w:t>1 de l</w:t>
      </w:r>
      <w:r w:rsidR="00BA0DD9">
        <w:rPr>
          <w:lang w:val="fr-FR"/>
        </w:rPr>
        <w:t>’</w:t>
      </w:r>
      <w:r w:rsidR="00BA0DD9" w:rsidRPr="00102BB9">
        <w:rPr>
          <w:lang w:val="fr-FR"/>
        </w:rPr>
        <w:t>article</w:t>
      </w:r>
      <w:r w:rsidR="00BA0DD9" w:rsidRPr="00961A49">
        <w:rPr>
          <w:lang w:val="fr-FR"/>
        </w:rPr>
        <w:t xml:space="preserve"> 29 </w:t>
      </w:r>
      <w:r w:rsidR="00BA0DD9" w:rsidRPr="00102BB9">
        <w:rPr>
          <w:lang w:val="fr-FR"/>
        </w:rPr>
        <w:t xml:space="preserve">de la Convention </w:t>
      </w:r>
      <w:r w:rsidR="00A25BE9">
        <w:rPr>
          <w:lang w:val="fr-FR"/>
        </w:rPr>
        <w:br/>
      </w:r>
      <w:r w:rsidR="00BA0DD9" w:rsidRPr="00102BB9">
        <w:rPr>
          <w:lang w:val="fr-FR"/>
        </w:rPr>
        <w:t>et des renseignements fournis en application des paragraphes</w:t>
      </w:r>
      <w:r w:rsidR="004F79AA">
        <w:rPr>
          <w:lang w:val="fr-FR"/>
        </w:rPr>
        <w:t> </w:t>
      </w:r>
      <w:r w:rsidR="00BA0DD9" w:rsidRPr="00102BB9">
        <w:rPr>
          <w:lang w:val="fr-FR"/>
        </w:rPr>
        <w:t xml:space="preserve">3 </w:t>
      </w:r>
      <w:r w:rsidR="00A25BE9">
        <w:rPr>
          <w:lang w:val="fr-FR"/>
        </w:rPr>
        <w:br/>
      </w:r>
      <w:r w:rsidR="00BA0DD9" w:rsidRPr="00102BB9">
        <w:rPr>
          <w:lang w:val="fr-FR"/>
        </w:rPr>
        <w:t>et 4 dudit article</w:t>
      </w:r>
      <w:bookmarkEnd w:id="73"/>
    </w:p>
    <w:p w14:paraId="600EC355" w14:textId="6867D5C7" w:rsidR="00BA0DD9" w:rsidRPr="00961A49" w:rsidRDefault="00BA0DD9" w:rsidP="00BA0DD9">
      <w:pPr>
        <w:pStyle w:val="SingleTxtG"/>
      </w:pPr>
      <w:r w:rsidRPr="00961A49">
        <w:rPr>
          <w:lang w:val="fr-FR"/>
        </w:rPr>
        <w:t>1.</w:t>
      </w:r>
      <w:r w:rsidRPr="00961A49">
        <w:rPr>
          <w:lang w:val="fr-FR"/>
        </w:rPr>
        <w:tab/>
      </w:r>
      <w:r w:rsidRPr="00961A49">
        <w:t>Le Comité, par l</w:t>
      </w:r>
      <w:r>
        <w:t>’</w:t>
      </w:r>
      <w:r w:rsidRPr="00961A49">
        <w:t xml:space="preserve">intermédiaire du </w:t>
      </w:r>
      <w:r>
        <w:t xml:space="preserve">(de la) </w:t>
      </w:r>
      <w:r w:rsidRPr="00961A49">
        <w:t>Secrétaire général</w:t>
      </w:r>
      <w:r>
        <w:t>e</w:t>
      </w:r>
      <w:r w:rsidRPr="00961A49">
        <w:t xml:space="preserve">, </w:t>
      </w:r>
      <w:r>
        <w:t>fait connaître</w:t>
      </w:r>
      <w:r w:rsidRPr="00961A49">
        <w:t xml:space="preserve"> dès que possible aux États parties</w:t>
      </w:r>
      <w:r>
        <w:t xml:space="preserve"> </w:t>
      </w:r>
      <w:r w:rsidRPr="00961A49">
        <w:t>la date d</w:t>
      </w:r>
      <w:r>
        <w:t>’</w:t>
      </w:r>
      <w:r w:rsidRPr="00961A49">
        <w:t xml:space="preserve">ouverture, la durée et </w:t>
      </w:r>
      <w:r>
        <w:t>le</w:t>
      </w:r>
      <w:r w:rsidRPr="00961A49">
        <w:t xml:space="preserve"> lieu de la session </w:t>
      </w:r>
      <w:r>
        <w:t>à</w:t>
      </w:r>
      <w:r w:rsidRPr="00961A49">
        <w:t xml:space="preserve"> laquelle </w:t>
      </w:r>
      <w:r>
        <w:t>il</w:t>
      </w:r>
      <w:r w:rsidRPr="00961A49">
        <w:t xml:space="preserve"> examinera leurs rapports soumis </w:t>
      </w:r>
      <w:r w:rsidRPr="00961A49">
        <w:rPr>
          <w:lang w:val="fr-FR"/>
        </w:rPr>
        <w:t>en application du paragraphe</w:t>
      </w:r>
      <w:r w:rsidR="004F79AA">
        <w:rPr>
          <w:lang w:val="fr-FR"/>
        </w:rPr>
        <w:t> </w:t>
      </w:r>
      <w:r w:rsidRPr="00961A49">
        <w:rPr>
          <w:lang w:val="fr-FR"/>
        </w:rPr>
        <w:t>1 de l</w:t>
      </w:r>
      <w:r>
        <w:rPr>
          <w:lang w:val="fr-FR"/>
        </w:rPr>
        <w:t>’</w:t>
      </w:r>
      <w:r w:rsidRPr="00961A49">
        <w:rPr>
          <w:lang w:val="fr-FR"/>
        </w:rPr>
        <w:t xml:space="preserve">article 29 de la Convention ou </w:t>
      </w:r>
      <w:r>
        <w:rPr>
          <w:lang w:val="fr-FR"/>
        </w:rPr>
        <w:t>l</w:t>
      </w:r>
      <w:r w:rsidRPr="00961A49">
        <w:rPr>
          <w:lang w:val="fr-FR"/>
        </w:rPr>
        <w:t>es renseignements fournis en application des paragraphes</w:t>
      </w:r>
      <w:r w:rsidR="004F79AA">
        <w:rPr>
          <w:lang w:val="fr-FR"/>
        </w:rPr>
        <w:t> </w:t>
      </w:r>
      <w:r w:rsidRPr="00961A49">
        <w:rPr>
          <w:lang w:val="fr-FR"/>
        </w:rPr>
        <w:t>3 et 4 dudit article</w:t>
      </w:r>
      <w:r w:rsidRPr="00961A49">
        <w:t xml:space="preserve">. </w:t>
      </w:r>
    </w:p>
    <w:p w14:paraId="3168791C" w14:textId="77777777" w:rsidR="00BA0DD9" w:rsidRPr="00961A49" w:rsidRDefault="00BA0DD9" w:rsidP="00BA0DD9">
      <w:pPr>
        <w:pStyle w:val="SingleTxtG"/>
      </w:pPr>
      <w:r w:rsidRPr="00961A49">
        <w:rPr>
          <w:lang w:val="fr-FR"/>
        </w:rPr>
        <w:t>2.</w:t>
      </w:r>
      <w:r w:rsidRPr="00961A49">
        <w:rPr>
          <w:lang w:val="fr-FR"/>
        </w:rPr>
        <w:tab/>
      </w:r>
      <w:r w:rsidRPr="00961A49">
        <w:t>Les représentants des États parties sont invités à participer aux séances du Comité auxquelles les rapports ou les renseignements qu</w:t>
      </w:r>
      <w:r>
        <w:t>’</w:t>
      </w:r>
      <w:r w:rsidRPr="00961A49">
        <w:t xml:space="preserve">ils ont </w:t>
      </w:r>
      <w:r>
        <w:t>soumis</w:t>
      </w:r>
      <w:r w:rsidRPr="00961A49">
        <w:t xml:space="preserve"> sont examinés.</w:t>
      </w:r>
    </w:p>
    <w:p w14:paraId="0FFAE9DC" w14:textId="77777777" w:rsidR="00BA0DD9" w:rsidRPr="00961A49" w:rsidRDefault="00BA0DD9" w:rsidP="00BA0DD9">
      <w:pPr>
        <w:pStyle w:val="SingleTxtG"/>
        <w:rPr>
          <w:lang w:val="fr-FR"/>
        </w:rPr>
      </w:pPr>
      <w:r w:rsidRPr="00961A49">
        <w:rPr>
          <w:lang w:val="fr-FR"/>
        </w:rPr>
        <w:lastRenderedPageBreak/>
        <w:t>3.</w:t>
      </w:r>
      <w:r w:rsidRPr="00961A49">
        <w:rPr>
          <w:lang w:val="fr-FR"/>
        </w:rPr>
        <w:tab/>
      </w:r>
      <w:r w:rsidRPr="00961A49">
        <w:rPr>
          <w:color w:val="333333"/>
          <w:shd w:val="clear" w:color="auto" w:fill="FFFFFF"/>
        </w:rPr>
        <w:t>Si un État partie ne se fait pas représenter</w:t>
      </w:r>
      <w:r>
        <w:rPr>
          <w:color w:val="333333"/>
          <w:shd w:val="clear" w:color="auto" w:fill="FFFFFF"/>
        </w:rPr>
        <w:t xml:space="preserve"> </w:t>
      </w:r>
      <w:r w:rsidRPr="00961A49">
        <w:rPr>
          <w:color w:val="333333"/>
          <w:shd w:val="clear" w:color="auto" w:fill="FFFFFF"/>
        </w:rPr>
        <w:t xml:space="preserve">à la séance à laquelle le rapport ou les </w:t>
      </w:r>
      <w:r w:rsidRPr="007C6103">
        <w:rPr>
          <w:color w:val="333333"/>
          <w:shd w:val="clear" w:color="auto" w:fill="FFFFFF"/>
        </w:rPr>
        <w:t>renseignements</w:t>
      </w:r>
      <w:r w:rsidRPr="00961A49">
        <w:rPr>
          <w:color w:val="333333"/>
          <w:shd w:val="clear" w:color="auto" w:fill="FFFFFF"/>
        </w:rPr>
        <w:t xml:space="preserve"> qu</w:t>
      </w:r>
      <w:r>
        <w:rPr>
          <w:color w:val="333333"/>
          <w:shd w:val="clear" w:color="auto" w:fill="FFFFFF"/>
        </w:rPr>
        <w:t>’</w:t>
      </w:r>
      <w:r w:rsidRPr="00961A49">
        <w:rPr>
          <w:color w:val="333333"/>
          <w:shd w:val="clear" w:color="auto" w:fill="FFFFFF"/>
        </w:rPr>
        <w:t>il a soumis sont examinés</w:t>
      </w:r>
      <w:r w:rsidRPr="007C6103">
        <w:rPr>
          <w:color w:val="333333"/>
          <w:shd w:val="clear" w:color="auto" w:fill="FFFFFF"/>
        </w:rPr>
        <w:t>, comme il y a été invité,</w:t>
      </w:r>
      <w:r w:rsidRPr="00AE7BA9">
        <w:rPr>
          <w:color w:val="333333"/>
          <w:shd w:val="clear" w:color="auto" w:fill="FFFFFF"/>
        </w:rPr>
        <w:t xml:space="preserve"> </w:t>
      </w:r>
      <w:r w:rsidRPr="00961A49">
        <w:rPr>
          <w:color w:val="333333"/>
          <w:shd w:val="clear" w:color="auto" w:fill="FFFFFF"/>
        </w:rPr>
        <w:t>le Comité peut décider</w:t>
      </w:r>
      <w:r w:rsidRPr="007C6103">
        <w:rPr>
          <w:color w:val="333333"/>
          <w:shd w:val="clear" w:color="auto" w:fill="FFFFFF"/>
        </w:rPr>
        <w:t xml:space="preserve"> de procéder de l</w:t>
      </w:r>
      <w:r>
        <w:rPr>
          <w:color w:val="333333"/>
          <w:shd w:val="clear" w:color="auto" w:fill="FFFFFF"/>
        </w:rPr>
        <w:t>’</w:t>
      </w:r>
      <w:r w:rsidRPr="007C6103">
        <w:rPr>
          <w:color w:val="333333"/>
          <w:shd w:val="clear" w:color="auto" w:fill="FFFFFF"/>
        </w:rPr>
        <w:t>une ou l</w:t>
      </w:r>
      <w:r>
        <w:rPr>
          <w:color w:val="333333"/>
          <w:shd w:val="clear" w:color="auto" w:fill="FFFFFF"/>
        </w:rPr>
        <w:t>’</w:t>
      </w:r>
      <w:r w:rsidRPr="007C6103">
        <w:rPr>
          <w:color w:val="333333"/>
          <w:shd w:val="clear" w:color="auto" w:fill="FFFFFF"/>
        </w:rPr>
        <w:t>autre des manières suivantes</w:t>
      </w:r>
      <w:r w:rsidRPr="00961A49">
        <w:rPr>
          <w:color w:val="333333"/>
          <w:shd w:val="clear" w:color="auto" w:fill="FFFFFF"/>
        </w:rPr>
        <w:t> </w:t>
      </w:r>
      <w:r w:rsidRPr="00961A49">
        <w:rPr>
          <w:lang w:val="fr-FR"/>
        </w:rPr>
        <w:t xml:space="preserve">: </w:t>
      </w:r>
    </w:p>
    <w:p w14:paraId="27EA69BA" w14:textId="77777777" w:rsidR="00BA0DD9" w:rsidRPr="00961A49" w:rsidRDefault="00BA0DD9" w:rsidP="00BA0DD9">
      <w:pPr>
        <w:pStyle w:val="SingleTxtG"/>
        <w:rPr>
          <w:lang w:val="fr-FR"/>
        </w:rPr>
      </w:pPr>
      <w:r w:rsidRPr="00961A49">
        <w:rPr>
          <w:lang w:val="fr-FR"/>
        </w:rPr>
        <w:tab/>
        <w:t>a)</w:t>
      </w:r>
      <w:r w:rsidRPr="00961A49">
        <w:rPr>
          <w:lang w:val="fr-FR"/>
        </w:rPr>
        <w:tab/>
      </w:r>
      <w:r>
        <w:rPr>
          <w:lang w:val="fr-FR"/>
        </w:rPr>
        <w:t>E</w:t>
      </w:r>
      <w:r w:rsidRPr="00961A49">
        <w:rPr>
          <w:lang w:val="fr-FR"/>
        </w:rPr>
        <w:t xml:space="preserve">xaminer le rapport ou les renseignements à la session prévue initialement, puis adopter des observations finales </w:t>
      </w:r>
      <w:r>
        <w:rPr>
          <w:lang w:val="fr-FR"/>
        </w:rPr>
        <w:t xml:space="preserve">et les </w:t>
      </w:r>
      <w:r w:rsidRPr="00E2094F">
        <w:rPr>
          <w:lang w:val="fr-FR"/>
        </w:rPr>
        <w:t>soumettre à l’État ;</w:t>
      </w:r>
      <w:r w:rsidRPr="00961A49">
        <w:rPr>
          <w:lang w:val="fr-FR"/>
        </w:rPr>
        <w:t xml:space="preserve"> </w:t>
      </w:r>
    </w:p>
    <w:p w14:paraId="66E6BF03" w14:textId="77777777" w:rsidR="00BA0DD9" w:rsidRPr="00961A49" w:rsidRDefault="00BA0DD9" w:rsidP="00BA0DD9">
      <w:pPr>
        <w:pStyle w:val="SingleTxtG"/>
      </w:pPr>
      <w:r w:rsidRPr="00961A49">
        <w:rPr>
          <w:lang w:val="fr-FR"/>
        </w:rPr>
        <w:tab/>
        <w:t>b)</w:t>
      </w:r>
      <w:r w:rsidRPr="00961A49">
        <w:rPr>
          <w:lang w:val="fr-FR"/>
        </w:rPr>
        <w:tab/>
      </w:r>
      <w:r>
        <w:t>Faire savoir</w:t>
      </w:r>
      <w:r w:rsidRPr="00961A49">
        <w:t xml:space="preserve"> à l</w:t>
      </w:r>
      <w:r>
        <w:t>’</w:t>
      </w:r>
      <w:r w:rsidRPr="00961A49">
        <w:t>État partie, par l</w:t>
      </w:r>
      <w:r>
        <w:t>’</w:t>
      </w:r>
      <w:r w:rsidRPr="00961A49">
        <w:t xml:space="preserve">intermédiaire du </w:t>
      </w:r>
      <w:r>
        <w:t xml:space="preserve">(de la) </w:t>
      </w:r>
      <w:r w:rsidRPr="00961A49">
        <w:t>Secrétaire général</w:t>
      </w:r>
      <w:r>
        <w:t>(e)</w:t>
      </w:r>
      <w:r w:rsidRPr="00961A49">
        <w:t>, qu</w:t>
      </w:r>
      <w:r>
        <w:t>’</w:t>
      </w:r>
      <w:r w:rsidRPr="00961A49">
        <w:t xml:space="preserve">il </w:t>
      </w:r>
      <w:r>
        <w:t>a l’intention d’examiner à une session ultérieure, qu’il lui indique,</w:t>
      </w:r>
      <w:r w:rsidRPr="0089207F">
        <w:t xml:space="preserve"> </w:t>
      </w:r>
      <w:r>
        <w:t>le rapport ou les renseignements soumis</w:t>
      </w:r>
      <w:r w:rsidRPr="00961A49">
        <w:t>.</w:t>
      </w:r>
    </w:p>
    <w:p w14:paraId="3D3ACA01" w14:textId="292FF605" w:rsidR="00BA0DD9" w:rsidRPr="00BC1952" w:rsidRDefault="00BA0DD9" w:rsidP="00A25BE9">
      <w:pPr>
        <w:pStyle w:val="H23G"/>
      </w:pPr>
      <w:r w:rsidRPr="00961A49">
        <w:rPr>
          <w:lang w:val="fr-FR"/>
        </w:rPr>
        <w:tab/>
      </w:r>
      <w:r w:rsidRPr="00961A49">
        <w:rPr>
          <w:lang w:val="fr-FR"/>
        </w:rPr>
        <w:tab/>
      </w:r>
      <w:r w:rsidRPr="00BC1952">
        <w:t>Article</w:t>
      </w:r>
      <w:r w:rsidR="004F79AA">
        <w:t> </w:t>
      </w:r>
      <w:r w:rsidRPr="00BC1952">
        <w:t>5</w:t>
      </w:r>
      <w:r>
        <w:t>3</w:t>
      </w:r>
      <w:r w:rsidRPr="00BC1952">
        <w:br/>
      </w:r>
      <w:bookmarkStart w:id="74" w:name="_Hlk164322054"/>
      <w:r w:rsidRPr="0095641D">
        <w:t>Non-soumission des rapports attendus au titre du paragraphe</w:t>
      </w:r>
      <w:r w:rsidR="004F79AA">
        <w:t> </w:t>
      </w:r>
      <w:r w:rsidRPr="0095641D">
        <w:t>1 de l</w:t>
      </w:r>
      <w:r>
        <w:t>’</w:t>
      </w:r>
      <w:r w:rsidRPr="0095641D">
        <w:t>article</w:t>
      </w:r>
      <w:r w:rsidR="004F79AA">
        <w:t> </w:t>
      </w:r>
      <w:r w:rsidRPr="0095641D">
        <w:t xml:space="preserve">29 </w:t>
      </w:r>
      <w:r w:rsidR="00A25BE9">
        <w:br/>
      </w:r>
      <w:r w:rsidRPr="0095641D">
        <w:t xml:space="preserve">de la Convention ou des renseignements complémentaires </w:t>
      </w:r>
      <w:r w:rsidRPr="00961A49">
        <w:t>visés</w:t>
      </w:r>
      <w:r w:rsidRPr="0095641D">
        <w:t xml:space="preserve"> au</w:t>
      </w:r>
      <w:r w:rsidRPr="00961A49">
        <w:t>x</w:t>
      </w:r>
      <w:r w:rsidRPr="0095641D">
        <w:t xml:space="preserve"> paragraphe</w:t>
      </w:r>
      <w:r w:rsidRPr="00961A49">
        <w:t>s</w:t>
      </w:r>
      <w:r w:rsidR="004F79AA">
        <w:t> </w:t>
      </w:r>
      <w:r w:rsidRPr="0095641D">
        <w:t xml:space="preserve">3 </w:t>
      </w:r>
      <w:r w:rsidR="00A25BE9">
        <w:br/>
      </w:r>
      <w:r w:rsidRPr="00961A49">
        <w:t xml:space="preserve">et </w:t>
      </w:r>
      <w:r w:rsidRPr="0095641D">
        <w:t>4 dudit article</w:t>
      </w:r>
      <w:bookmarkEnd w:id="74"/>
    </w:p>
    <w:p w14:paraId="13646221" w14:textId="14A4EF37" w:rsidR="00BA0DD9" w:rsidRPr="00BC1952" w:rsidRDefault="00BA0DD9" w:rsidP="00BA0DD9">
      <w:pPr>
        <w:pStyle w:val="SingleTxtG"/>
      </w:pPr>
      <w:r w:rsidRPr="00BC1952">
        <w:t>1.</w:t>
      </w:r>
      <w:r w:rsidRPr="00BC1952">
        <w:tab/>
        <w:t xml:space="preserve">À chaque session, le </w:t>
      </w:r>
      <w:r>
        <w:t xml:space="preserve">(la) </w:t>
      </w:r>
      <w:r w:rsidRPr="00BC1952">
        <w:t>Secrétaire général</w:t>
      </w:r>
      <w:r>
        <w:t>(e)</w:t>
      </w:r>
      <w:r w:rsidRPr="00BC1952">
        <w:t xml:space="preserve"> fait part au Comité de tous les cas de non-soumission des rapports </w:t>
      </w:r>
      <w:r>
        <w:t>attendus au titre du paragraphe</w:t>
      </w:r>
      <w:r w:rsidR="004F79AA">
        <w:t> </w:t>
      </w:r>
      <w:r>
        <w:t>1 de l’article</w:t>
      </w:r>
      <w:r w:rsidR="004F79AA">
        <w:t> </w:t>
      </w:r>
      <w:r>
        <w:t xml:space="preserve">29 de la Convention </w:t>
      </w:r>
      <w:r w:rsidRPr="00BC1952">
        <w:t xml:space="preserve">et des renseignements complémentaires visés </w:t>
      </w:r>
      <w:r>
        <w:t>aux paragraphes</w:t>
      </w:r>
      <w:r w:rsidR="004F79AA">
        <w:t> </w:t>
      </w:r>
      <w:r>
        <w:t>3 et 4 dudit</w:t>
      </w:r>
      <w:r w:rsidRPr="00BC1952">
        <w:t xml:space="preserve"> article. En pareil cas, le Comité peut adresser </w:t>
      </w:r>
      <w:r>
        <w:t xml:space="preserve">aux </w:t>
      </w:r>
      <w:r w:rsidRPr="00BC1952">
        <w:t>État</w:t>
      </w:r>
      <w:r>
        <w:t>s</w:t>
      </w:r>
      <w:r w:rsidRPr="00BC1952">
        <w:t xml:space="preserve"> partie</w:t>
      </w:r>
      <w:r>
        <w:t>s</w:t>
      </w:r>
      <w:r w:rsidRPr="00BC1952">
        <w:t xml:space="preserve"> </w:t>
      </w:r>
      <w:r>
        <w:t>concernés</w:t>
      </w:r>
      <w:r w:rsidRPr="00BC1952">
        <w:t>, par l</w:t>
      </w:r>
      <w:r>
        <w:t>’</w:t>
      </w:r>
      <w:r w:rsidRPr="00BC1952">
        <w:t xml:space="preserve">intermédiaire du </w:t>
      </w:r>
      <w:r>
        <w:t xml:space="preserve">(de la) </w:t>
      </w:r>
      <w:r w:rsidRPr="00BC1952">
        <w:t>Secrétaire général</w:t>
      </w:r>
      <w:r>
        <w:t>(e)</w:t>
      </w:r>
      <w:r w:rsidRPr="00BC1952">
        <w:t>, un rappel concernant le rapport ou les renseignements attendus.</w:t>
      </w:r>
    </w:p>
    <w:p w14:paraId="0D1556B2" w14:textId="77777777" w:rsidR="00BA0DD9" w:rsidRDefault="00BA0DD9" w:rsidP="00BA0DD9">
      <w:pPr>
        <w:pStyle w:val="SingleTxtG"/>
      </w:pPr>
      <w:r w:rsidRPr="00BC1952">
        <w:t>2.</w:t>
      </w:r>
      <w:r w:rsidRPr="00BC1952">
        <w:tab/>
        <w:t>Si, après le rappel prévu au paragraphe 1 du présent article, l</w:t>
      </w:r>
      <w:r>
        <w:t>’</w:t>
      </w:r>
      <w:r w:rsidRPr="00BC1952">
        <w:t xml:space="preserve">État partie </w:t>
      </w:r>
      <w:r>
        <w:t xml:space="preserve">concerné </w:t>
      </w:r>
      <w:r w:rsidRPr="00BC1952">
        <w:t xml:space="preserve">ne fait pas parvenir le rapport ou les renseignements </w:t>
      </w:r>
      <w:r>
        <w:t>attendus</w:t>
      </w:r>
      <w:r w:rsidRPr="00BC1952">
        <w:t>, le Comité signale le fait dans son rapport annuel</w:t>
      </w:r>
      <w:r>
        <w:t xml:space="preserve"> et peut décider d’examiner les mesures prises par l’État partie pour s’acquitter des obligations découlant de la Convention en l’absence du rapport ou des renseignements attendus</w:t>
      </w:r>
      <w:r w:rsidRPr="00BC1952">
        <w:t>.</w:t>
      </w:r>
    </w:p>
    <w:p w14:paraId="06ABA1D1" w14:textId="3A220476" w:rsidR="00BA0DD9" w:rsidRPr="00BA1A84" w:rsidRDefault="00BA0DD9" w:rsidP="00BA0DD9">
      <w:pPr>
        <w:pStyle w:val="SingleTxtG"/>
      </w:pPr>
      <w:r w:rsidRPr="00BA1A84">
        <w:t>3.</w:t>
      </w:r>
      <w:r w:rsidRPr="00BA1A84">
        <w:tab/>
      </w:r>
      <w:r w:rsidRPr="00961A49">
        <w:t>Si le Comité décide d</w:t>
      </w:r>
      <w:r>
        <w:t>’</w:t>
      </w:r>
      <w:r w:rsidRPr="00961A49">
        <w:t>examiner les mesures prises par un État partie en l</w:t>
      </w:r>
      <w:r>
        <w:t>’</w:t>
      </w:r>
      <w:r w:rsidRPr="00961A49">
        <w:t>absence du rapport ou des renseignements attendus</w:t>
      </w:r>
      <w:r w:rsidRPr="00BA1A84">
        <w:t xml:space="preserve">, </w:t>
      </w:r>
      <w:r w:rsidRPr="00961A49">
        <w:t>il</w:t>
      </w:r>
      <w:r w:rsidRPr="00BA1A84">
        <w:t xml:space="preserve"> </w:t>
      </w:r>
      <w:r w:rsidRPr="00961A49">
        <w:t>fait s</w:t>
      </w:r>
      <w:r>
        <w:t>avoir à l’État partie concerné</w:t>
      </w:r>
      <w:r w:rsidRPr="00BA1A84">
        <w:t xml:space="preserve">, </w:t>
      </w:r>
      <w:r>
        <w:t>par l’intermédiaire du (de la) Secrétaire général(e)</w:t>
      </w:r>
      <w:r w:rsidRPr="00BA1A84">
        <w:t xml:space="preserve">, </w:t>
      </w:r>
      <w:r>
        <w:t xml:space="preserve">qu’il </w:t>
      </w:r>
      <w:r w:rsidRPr="00887EA2">
        <w:t>a l</w:t>
      </w:r>
      <w:r>
        <w:t>’</w:t>
      </w:r>
      <w:r w:rsidRPr="00887EA2">
        <w:t>intention</w:t>
      </w:r>
      <w:r>
        <w:t xml:space="preserve"> d’adopter une liste de points établie en l’</w:t>
      </w:r>
      <w:r w:rsidRPr="00BA1A84">
        <w:t xml:space="preserve">absence </w:t>
      </w:r>
      <w:r>
        <w:t>du rapport attendu au titre du paragraphe</w:t>
      </w:r>
      <w:r w:rsidR="004F79AA">
        <w:t> </w:t>
      </w:r>
      <w:r>
        <w:t>1 de l’a</w:t>
      </w:r>
      <w:r w:rsidRPr="00BA1A84">
        <w:t>rticle</w:t>
      </w:r>
      <w:r w:rsidR="004F79AA">
        <w:t> </w:t>
      </w:r>
      <w:r w:rsidRPr="00BA1A84">
        <w:t xml:space="preserve">29 </w:t>
      </w:r>
      <w:r>
        <w:t xml:space="preserve">de la </w:t>
      </w:r>
      <w:r w:rsidRPr="00BA1A84">
        <w:t>Convention, o</w:t>
      </w:r>
      <w:r>
        <w:t>u une liste de thèmes prioritaires établie en l’absence des renseignements attendus au titre des paragraphes</w:t>
      </w:r>
      <w:r w:rsidR="004F79AA">
        <w:t> </w:t>
      </w:r>
      <w:r>
        <w:t xml:space="preserve">3 et 4 dudit article, selon qu’il </w:t>
      </w:r>
      <w:r w:rsidRPr="00887EA2">
        <w:t>conviendra.</w:t>
      </w:r>
      <w:r w:rsidRPr="00BA1A84">
        <w:t xml:space="preserve"> </w:t>
      </w:r>
    </w:p>
    <w:p w14:paraId="3A835731" w14:textId="77777777" w:rsidR="00A25BE9" w:rsidRDefault="00BA0DD9" w:rsidP="00BA0DD9">
      <w:pPr>
        <w:pStyle w:val="SingleTxtG"/>
        <w:rPr>
          <w:lang w:val="fr-FR"/>
        </w:rPr>
      </w:pPr>
      <w:r w:rsidRPr="008F041B">
        <w:t>4.</w:t>
      </w:r>
      <w:r w:rsidRPr="008F041B">
        <w:tab/>
      </w:r>
      <w:r w:rsidRPr="00961A49">
        <w:t xml:space="preserve">Après </w:t>
      </w:r>
      <w:r w:rsidRPr="008F041B">
        <w:t>réception</w:t>
      </w:r>
      <w:r w:rsidRPr="00961A49">
        <w:t xml:space="preserve"> de la liste de points établie en l</w:t>
      </w:r>
      <w:r>
        <w:t>’</w:t>
      </w:r>
      <w:r w:rsidRPr="00961A49">
        <w:t>absence du rapport attendu au titre du paragraphe</w:t>
      </w:r>
      <w:r w:rsidR="004F79AA">
        <w:t> </w:t>
      </w:r>
      <w:r w:rsidRPr="00961A49">
        <w:t>1 de l</w:t>
      </w:r>
      <w:r>
        <w:t>’</w:t>
      </w:r>
      <w:r w:rsidRPr="00961A49">
        <w:t>article</w:t>
      </w:r>
      <w:r w:rsidR="004F79AA">
        <w:t> </w:t>
      </w:r>
      <w:r w:rsidRPr="008F041B">
        <w:t xml:space="preserve">29 </w:t>
      </w:r>
      <w:r w:rsidRPr="00961A49">
        <w:t xml:space="preserve">de </w:t>
      </w:r>
      <w:r>
        <w:t xml:space="preserve">la </w:t>
      </w:r>
      <w:r w:rsidRPr="008F041B">
        <w:t xml:space="preserve">Convention, </w:t>
      </w:r>
      <w:r>
        <w:t xml:space="preserve">l’État partie adresse des réponses écrites, dans le délai fixé par le Comité. </w:t>
      </w:r>
      <w:r w:rsidRPr="00961A49">
        <w:rPr>
          <w:lang w:val="fr-FR"/>
        </w:rPr>
        <w:t>L</w:t>
      </w:r>
      <w:r>
        <w:rPr>
          <w:lang w:val="fr-FR"/>
        </w:rPr>
        <w:t>’</w:t>
      </w:r>
      <w:r w:rsidRPr="00961A49">
        <w:rPr>
          <w:lang w:val="fr-FR"/>
        </w:rPr>
        <w:t>examen par le Comité de la situation dans l</w:t>
      </w:r>
      <w:r>
        <w:rPr>
          <w:lang w:val="fr-FR"/>
        </w:rPr>
        <w:t>’</w:t>
      </w:r>
      <w:r w:rsidRPr="00961A49">
        <w:rPr>
          <w:lang w:val="fr-FR"/>
        </w:rPr>
        <w:t>État porte</w:t>
      </w:r>
      <w:r w:rsidRPr="00316E7E">
        <w:rPr>
          <w:lang w:val="fr-FR"/>
        </w:rPr>
        <w:t>ra essentiellement sur ces réponses</w:t>
      </w:r>
      <w:r w:rsidRPr="00961A49">
        <w:rPr>
          <w:lang w:val="fr-FR"/>
        </w:rPr>
        <w:t>. Les États parties ne sont pas tenus de fournir des réponses écrites aux listes de thèmes prioritaires établies en l</w:t>
      </w:r>
      <w:r>
        <w:rPr>
          <w:lang w:val="fr-FR"/>
        </w:rPr>
        <w:t>’</w:t>
      </w:r>
      <w:r w:rsidRPr="00961A49">
        <w:rPr>
          <w:lang w:val="fr-FR"/>
        </w:rPr>
        <w:t>absence des rense</w:t>
      </w:r>
      <w:r>
        <w:rPr>
          <w:lang w:val="fr-FR"/>
        </w:rPr>
        <w:t>ignements attendus au titre des paragraphes</w:t>
      </w:r>
      <w:r w:rsidR="004F79AA">
        <w:rPr>
          <w:lang w:val="fr-FR"/>
        </w:rPr>
        <w:t> </w:t>
      </w:r>
      <w:r>
        <w:rPr>
          <w:lang w:val="fr-FR"/>
        </w:rPr>
        <w:t>3 ou 4 de l’article</w:t>
      </w:r>
      <w:r w:rsidR="004F79AA">
        <w:rPr>
          <w:lang w:val="fr-FR"/>
        </w:rPr>
        <w:t> </w:t>
      </w:r>
      <w:r w:rsidRPr="00961A49">
        <w:rPr>
          <w:lang w:val="fr-FR"/>
        </w:rPr>
        <w:t>29</w:t>
      </w:r>
      <w:r>
        <w:rPr>
          <w:lang w:val="fr-FR"/>
        </w:rPr>
        <w:t xml:space="preserve"> de la </w:t>
      </w:r>
      <w:r w:rsidRPr="00961A49">
        <w:rPr>
          <w:lang w:val="fr-FR"/>
        </w:rPr>
        <w:t xml:space="preserve">Convention, </w:t>
      </w:r>
      <w:r w:rsidRPr="00094E68">
        <w:rPr>
          <w:lang w:val="fr-FR"/>
        </w:rPr>
        <w:t xml:space="preserve">qui </w:t>
      </w:r>
      <w:r>
        <w:rPr>
          <w:lang w:val="fr-FR"/>
        </w:rPr>
        <w:t>leur sont</w:t>
      </w:r>
      <w:r w:rsidRPr="00094E68">
        <w:rPr>
          <w:lang w:val="fr-FR"/>
        </w:rPr>
        <w:t xml:space="preserve"> communiquées afin d</w:t>
      </w:r>
      <w:r>
        <w:rPr>
          <w:lang w:val="fr-FR"/>
        </w:rPr>
        <w:t>’</w:t>
      </w:r>
      <w:r w:rsidRPr="00094E68">
        <w:rPr>
          <w:lang w:val="fr-FR"/>
        </w:rPr>
        <w:t>orienter le dialogue</w:t>
      </w:r>
      <w:r w:rsidRPr="00961A49">
        <w:rPr>
          <w:lang w:val="fr-FR"/>
        </w:rPr>
        <w:t xml:space="preserve">. </w:t>
      </w:r>
    </w:p>
    <w:p w14:paraId="016B766B" w14:textId="2FFDE693" w:rsidR="00BA0DD9" w:rsidRPr="009D1CF9" w:rsidRDefault="00BA0DD9" w:rsidP="00BA0DD9">
      <w:pPr>
        <w:pStyle w:val="SingleTxtG"/>
      </w:pPr>
      <w:r>
        <w:t>5</w:t>
      </w:r>
      <w:r w:rsidRPr="00BC1952">
        <w:t>.</w:t>
      </w:r>
      <w:r w:rsidRPr="00BC1952">
        <w:tab/>
        <w:t>Le Comité signifie à l</w:t>
      </w:r>
      <w:r>
        <w:t>’</w:t>
      </w:r>
      <w:r w:rsidRPr="00BC1952">
        <w:t xml:space="preserve">État partie </w:t>
      </w:r>
      <w:r>
        <w:t>concerné</w:t>
      </w:r>
      <w:r w:rsidRPr="00BC1952">
        <w:t>, par l</w:t>
      </w:r>
      <w:r>
        <w:t>’</w:t>
      </w:r>
      <w:r w:rsidRPr="00BC1952">
        <w:t xml:space="preserve">intermédiaire du </w:t>
      </w:r>
      <w:r>
        <w:t xml:space="preserve">(de la) </w:t>
      </w:r>
      <w:r w:rsidRPr="00BC1952">
        <w:t>Secrétaire général</w:t>
      </w:r>
      <w:r>
        <w:t>(e)</w:t>
      </w:r>
      <w:r w:rsidRPr="00BC1952">
        <w:t>, qu</w:t>
      </w:r>
      <w:r>
        <w:t>’</w:t>
      </w:r>
      <w:r w:rsidRPr="00BC1952">
        <w:t>il entend examiner en séance publique, à une date spécifiée dans la notification, les mesures prises par l</w:t>
      </w:r>
      <w:r>
        <w:t>’</w:t>
      </w:r>
      <w:r w:rsidRPr="00BC1952">
        <w:t>État partie pour s</w:t>
      </w:r>
      <w:r>
        <w:t>’</w:t>
      </w:r>
      <w:r w:rsidRPr="00BC1952">
        <w:t>acquitter des obligations découlant de la Convention, en l</w:t>
      </w:r>
      <w:r>
        <w:t>’</w:t>
      </w:r>
      <w:r w:rsidRPr="00BC1952">
        <w:t>absence du rapport</w:t>
      </w:r>
      <w:r>
        <w:t xml:space="preserve"> ou des renseignements attendus</w:t>
      </w:r>
      <w:r w:rsidRPr="00BC1952">
        <w:t>, et adopte des observations finales.</w:t>
      </w:r>
    </w:p>
    <w:p w14:paraId="4FA0D167" w14:textId="7FED9C43" w:rsidR="004F79AA" w:rsidRDefault="00BA0DD9" w:rsidP="00420A4D">
      <w:pPr>
        <w:pStyle w:val="H23G"/>
      </w:pPr>
      <w:r>
        <w:tab/>
      </w:r>
      <w:r>
        <w:tab/>
      </w:r>
      <w:r>
        <w:tab/>
      </w:r>
      <w:r w:rsidRPr="003F152D">
        <w:t>Article</w:t>
      </w:r>
      <w:r w:rsidR="004F79AA">
        <w:t> </w:t>
      </w:r>
      <w:r w:rsidRPr="003F152D">
        <w:t>5</w:t>
      </w:r>
      <w:r>
        <w:t>4</w:t>
      </w:r>
      <w:r>
        <w:br/>
      </w:r>
      <w:bookmarkStart w:id="75" w:name="_Hlk164322085"/>
      <w:r>
        <w:t>Examen de renseignements émanant d’autres sources</w:t>
      </w:r>
      <w:bookmarkEnd w:id="75"/>
    </w:p>
    <w:p w14:paraId="345ACC3E" w14:textId="63E45C8A" w:rsidR="00BA0DD9" w:rsidRDefault="00420A4D" w:rsidP="00BA0DD9">
      <w:pPr>
        <w:pStyle w:val="SingleTxtG"/>
      </w:pPr>
      <w:r>
        <w:t>1.</w:t>
      </w:r>
      <w:r>
        <w:tab/>
      </w:r>
      <w:r w:rsidR="00BA0DD9">
        <w:t>P</w:t>
      </w:r>
      <w:r w:rsidR="00BA0DD9" w:rsidRPr="003F152D">
        <w:t>ar l</w:t>
      </w:r>
      <w:r w:rsidR="00BA0DD9">
        <w:t>’</w:t>
      </w:r>
      <w:r w:rsidR="00BA0DD9" w:rsidRPr="003F152D">
        <w:t xml:space="preserve">intermédiaire du </w:t>
      </w:r>
      <w:r w:rsidR="00BA0DD9">
        <w:t xml:space="preserve">(de la) </w:t>
      </w:r>
      <w:r w:rsidR="00BA0DD9" w:rsidRPr="003F152D">
        <w:t>Secrétaire général</w:t>
      </w:r>
      <w:r w:rsidR="00BA0DD9">
        <w:t>(e)</w:t>
      </w:r>
      <w:r w:rsidR="00BA0DD9" w:rsidRPr="003F152D">
        <w:t xml:space="preserve">, </w:t>
      </w:r>
      <w:r w:rsidR="00BA0DD9">
        <w:t>l</w:t>
      </w:r>
      <w:r w:rsidR="00BA0DD9" w:rsidRPr="003F152D">
        <w:t>e Comité peut recevoir des rapports, de</w:t>
      </w:r>
      <w:r w:rsidR="00BA0DD9">
        <w:t xml:space="preserve">s documents </w:t>
      </w:r>
      <w:r w:rsidR="00BA0DD9" w:rsidRPr="003F152D">
        <w:t>ou d</w:t>
      </w:r>
      <w:r w:rsidR="00BA0DD9">
        <w:t>’</w:t>
      </w:r>
      <w:r w:rsidR="00BA0DD9" w:rsidRPr="003F152D">
        <w:t xml:space="preserve">autres </w:t>
      </w:r>
      <w:r w:rsidR="00BA0DD9">
        <w:t>renseignements</w:t>
      </w:r>
      <w:r w:rsidR="00BA0DD9" w:rsidRPr="003F152D">
        <w:t xml:space="preserve"> émanant </w:t>
      </w:r>
      <w:r w:rsidR="00BA0DD9">
        <w:t>d’</w:t>
      </w:r>
      <w:r w:rsidR="00BA0DD9" w:rsidRPr="003F152D">
        <w:t>institutions nationales des droits de l</w:t>
      </w:r>
      <w:r w:rsidR="00BA0DD9">
        <w:t>’</w:t>
      </w:r>
      <w:r w:rsidR="00BA0DD9" w:rsidRPr="003F152D">
        <w:t>homme</w:t>
      </w:r>
      <w:r w:rsidR="00BA0DD9">
        <w:t>, d’organisations de la société civile, d’associations de familles de victimes, d’autres organisations compétentes et d’experts agissant à titre individuel pour dresser un tableau plus complet de la manière dont un État partie applique la Convention.</w:t>
      </w:r>
    </w:p>
    <w:p w14:paraId="1A5A2AAC" w14:textId="77777777" w:rsidR="00BA0DD9" w:rsidRPr="00C32536" w:rsidRDefault="00BA0DD9" w:rsidP="00BA0DD9">
      <w:pPr>
        <w:pStyle w:val="SingleTxtG"/>
      </w:pPr>
      <w:r w:rsidRPr="00C32536">
        <w:t>2.</w:t>
      </w:r>
      <w:r w:rsidRPr="00C32536">
        <w:tab/>
      </w:r>
      <w:r w:rsidRPr="00961A49">
        <w:rPr>
          <w:color w:val="333333"/>
          <w:shd w:val="clear" w:color="auto" w:fill="FFFFFF"/>
        </w:rPr>
        <w:t>Lors</w:t>
      </w:r>
      <w:r>
        <w:rPr>
          <w:color w:val="333333"/>
          <w:shd w:val="clear" w:color="auto" w:fill="FFFFFF"/>
        </w:rPr>
        <w:t>qu’il examine le</w:t>
      </w:r>
      <w:r w:rsidRPr="00961A49">
        <w:rPr>
          <w:color w:val="333333"/>
          <w:shd w:val="clear" w:color="auto" w:fill="FFFFFF"/>
        </w:rPr>
        <w:t xml:space="preserve">s rapports ou </w:t>
      </w:r>
      <w:r>
        <w:rPr>
          <w:color w:val="333333"/>
          <w:shd w:val="clear" w:color="auto" w:fill="FFFFFF"/>
        </w:rPr>
        <w:t>les</w:t>
      </w:r>
      <w:r w:rsidRPr="00961A49">
        <w:rPr>
          <w:color w:val="333333"/>
          <w:shd w:val="clear" w:color="auto" w:fill="FFFFFF"/>
        </w:rPr>
        <w:t xml:space="preserve"> renseignements soumis par les États parties, le Comité peut également prendre en considération des renseignements émanant d</w:t>
      </w:r>
      <w:r>
        <w:rPr>
          <w:color w:val="333333"/>
          <w:shd w:val="clear" w:color="auto" w:fill="FFFFFF"/>
        </w:rPr>
        <w:t>’</w:t>
      </w:r>
      <w:r w:rsidRPr="00961A49">
        <w:rPr>
          <w:color w:val="333333"/>
          <w:shd w:val="clear" w:color="auto" w:fill="FFFFFF"/>
        </w:rPr>
        <w:t>autres organes conventionnels, de procédures spéciales, en particulier du Groupe de travail sur les disparitions forcées ou involontaires, d</w:t>
      </w:r>
      <w:r>
        <w:rPr>
          <w:color w:val="333333"/>
          <w:shd w:val="clear" w:color="auto" w:fill="FFFFFF"/>
        </w:rPr>
        <w:t>’</w:t>
      </w:r>
      <w:r w:rsidRPr="00961A49">
        <w:rPr>
          <w:color w:val="333333"/>
          <w:shd w:val="clear" w:color="auto" w:fill="FFFFFF"/>
        </w:rPr>
        <w:t>organes de l</w:t>
      </w:r>
      <w:r>
        <w:rPr>
          <w:color w:val="333333"/>
          <w:shd w:val="clear" w:color="auto" w:fill="FFFFFF"/>
        </w:rPr>
        <w:t>’</w:t>
      </w:r>
      <w:r w:rsidRPr="00961A49">
        <w:rPr>
          <w:color w:val="333333"/>
          <w:shd w:val="clear" w:color="auto" w:fill="FFFFFF"/>
        </w:rPr>
        <w:t>Organisation des Nations Unies et d</w:t>
      </w:r>
      <w:r>
        <w:rPr>
          <w:color w:val="333333"/>
          <w:shd w:val="clear" w:color="auto" w:fill="FFFFFF"/>
        </w:rPr>
        <w:t>’</w:t>
      </w:r>
      <w:r w:rsidRPr="00961A49">
        <w:rPr>
          <w:color w:val="333333"/>
          <w:shd w:val="clear" w:color="auto" w:fill="FFFFFF"/>
        </w:rPr>
        <w:t>institutions spécialisées des Nations Unies et d</w:t>
      </w:r>
      <w:r>
        <w:rPr>
          <w:color w:val="333333"/>
          <w:shd w:val="clear" w:color="auto" w:fill="FFFFFF"/>
        </w:rPr>
        <w:t>’</w:t>
      </w:r>
      <w:r w:rsidRPr="00961A49">
        <w:rPr>
          <w:color w:val="333333"/>
          <w:shd w:val="clear" w:color="auto" w:fill="FFFFFF"/>
        </w:rPr>
        <w:t xml:space="preserve">autres sources, y compris les mécanismes régionaux </w:t>
      </w:r>
      <w:r>
        <w:rPr>
          <w:color w:val="333333"/>
          <w:shd w:val="clear" w:color="auto" w:fill="FFFFFF"/>
        </w:rPr>
        <w:t>relatifs aux</w:t>
      </w:r>
      <w:r w:rsidRPr="00961A49">
        <w:rPr>
          <w:color w:val="333333"/>
          <w:shd w:val="clear" w:color="auto" w:fill="FFFFFF"/>
        </w:rPr>
        <w:t xml:space="preserve"> droits de l</w:t>
      </w:r>
      <w:r>
        <w:rPr>
          <w:color w:val="333333"/>
          <w:shd w:val="clear" w:color="auto" w:fill="FFFFFF"/>
        </w:rPr>
        <w:t>’</w:t>
      </w:r>
      <w:r w:rsidRPr="00961A49">
        <w:rPr>
          <w:color w:val="333333"/>
          <w:shd w:val="clear" w:color="auto" w:fill="FFFFFF"/>
        </w:rPr>
        <w:t>homme.</w:t>
      </w:r>
    </w:p>
    <w:p w14:paraId="1023D6E6" w14:textId="0E324E5D" w:rsidR="00BA0DD9" w:rsidRPr="0049358A" w:rsidRDefault="00BA0DD9" w:rsidP="00B21114">
      <w:pPr>
        <w:pStyle w:val="H23G"/>
      </w:pPr>
      <w:r>
        <w:lastRenderedPageBreak/>
        <w:tab/>
      </w:r>
      <w:r>
        <w:tab/>
      </w:r>
      <w:r w:rsidRPr="0049358A">
        <w:t>Article</w:t>
      </w:r>
      <w:r w:rsidR="004F79AA" w:rsidRPr="0049358A">
        <w:t> </w:t>
      </w:r>
      <w:r w:rsidRPr="0049358A">
        <w:t>55</w:t>
      </w:r>
      <w:r w:rsidRPr="0049358A">
        <w:br/>
      </w:r>
      <w:bookmarkStart w:id="76" w:name="_Hlk164322113"/>
      <w:r w:rsidRPr="0049358A">
        <w:t>Observations finales</w:t>
      </w:r>
      <w:bookmarkEnd w:id="76"/>
    </w:p>
    <w:p w14:paraId="49F7FF8C" w14:textId="6C9F3DE0" w:rsidR="00BA0DD9" w:rsidRPr="009D1CF9" w:rsidRDefault="00BA0DD9" w:rsidP="00BA0DD9">
      <w:pPr>
        <w:pStyle w:val="SingleTxtG"/>
      </w:pPr>
      <w:r w:rsidRPr="0049358A">
        <w:t>1.</w:t>
      </w:r>
      <w:r w:rsidRPr="0049358A">
        <w:tab/>
        <w:t>Conformément au paragraphe</w:t>
      </w:r>
      <w:r w:rsidR="004F79AA">
        <w:t> </w:t>
      </w:r>
      <w:r>
        <w:t xml:space="preserve">3 de </w:t>
      </w:r>
      <w:r w:rsidRPr="009D1CF9">
        <w:t>l</w:t>
      </w:r>
      <w:r>
        <w:t>’</w:t>
      </w:r>
      <w:r w:rsidRPr="009D1CF9">
        <w:t xml:space="preserve">article 29 de la Convention, et en se fondant sur son examen des rapports </w:t>
      </w:r>
      <w:r>
        <w:t>soumis en application du paragraphe</w:t>
      </w:r>
      <w:r w:rsidR="004F79AA">
        <w:t> </w:t>
      </w:r>
      <w:r>
        <w:t>1 du même article ou</w:t>
      </w:r>
      <w:r w:rsidRPr="009D1CF9">
        <w:t xml:space="preserve"> des renseignements complémentaires reçus des États parties</w:t>
      </w:r>
      <w:r>
        <w:t xml:space="preserve"> au titre du paragraphe</w:t>
      </w:r>
      <w:r w:rsidR="004F79AA">
        <w:t> </w:t>
      </w:r>
      <w:r>
        <w:t>4 dudit article</w:t>
      </w:r>
      <w:r w:rsidRPr="009D1CF9">
        <w:t>, le Comité formule les commentaires, observations ou recommandations (observations finales) qu</w:t>
      </w:r>
      <w:r>
        <w:t>’</w:t>
      </w:r>
      <w:r w:rsidRPr="009D1CF9">
        <w:t>il estime appropriés et les communique, par l</w:t>
      </w:r>
      <w:r>
        <w:t>’</w:t>
      </w:r>
      <w:r w:rsidRPr="009D1CF9">
        <w:t xml:space="preserve">intermédiaire du </w:t>
      </w:r>
      <w:r>
        <w:t xml:space="preserve">(de la) </w:t>
      </w:r>
      <w:r w:rsidRPr="009D1CF9">
        <w:t>Secrétaire général</w:t>
      </w:r>
      <w:r>
        <w:t>(e)</w:t>
      </w:r>
      <w:r w:rsidRPr="009D1CF9">
        <w:t>, à l</w:t>
      </w:r>
      <w:r>
        <w:t>’</w:t>
      </w:r>
      <w:r w:rsidRPr="009D1CF9">
        <w:t>État partie concerné afin de l</w:t>
      </w:r>
      <w:r>
        <w:t>’</w:t>
      </w:r>
      <w:r w:rsidRPr="009D1CF9">
        <w:t>aider à s</w:t>
      </w:r>
      <w:r>
        <w:t>’</w:t>
      </w:r>
      <w:r w:rsidRPr="009D1CF9">
        <w:t xml:space="preserve">acquitter des obligations </w:t>
      </w:r>
      <w:r>
        <w:t>que lui impose</w:t>
      </w:r>
      <w:r w:rsidRPr="009D1CF9">
        <w:t xml:space="preserve"> la Convention.</w:t>
      </w:r>
    </w:p>
    <w:p w14:paraId="4A1372B7" w14:textId="77777777" w:rsidR="00BA0DD9" w:rsidRDefault="00BA0DD9" w:rsidP="00BA0DD9">
      <w:pPr>
        <w:pStyle w:val="SingleTxtG"/>
      </w:pPr>
      <w:r w:rsidRPr="009D1CF9">
        <w:t>2.</w:t>
      </w:r>
      <w:r w:rsidRPr="009D1CF9">
        <w:tab/>
      </w:r>
      <w:r>
        <w:t>Des versions préliminaires et non éditées des observations finales sont communiquées à l’État partie concerné, qui peut, dans un délai de vingt-quatre heures, demander la correction d’éventuelles erreurs factuelles.</w:t>
      </w:r>
    </w:p>
    <w:p w14:paraId="6724B856" w14:textId="77777777" w:rsidR="00BA0DD9" w:rsidRDefault="00BA0DD9" w:rsidP="00BA0DD9">
      <w:pPr>
        <w:pStyle w:val="SingleTxtG"/>
      </w:pPr>
      <w:r>
        <w:t>3.</w:t>
      </w:r>
      <w:r>
        <w:tab/>
        <w:t>Une fois adoptées et transmises à l’État partie concerné, les observations finales sont rendues publiques et affichées sur le site Web du Haut-Commissariat des Nations Unies aux droits de l’homme. Il en est également fait mention dans le rapport annuel du Comité à l’Assemblée générale.</w:t>
      </w:r>
    </w:p>
    <w:p w14:paraId="06C09DA0" w14:textId="77777777" w:rsidR="00BA0DD9" w:rsidRPr="009D1CF9" w:rsidRDefault="00BA0DD9" w:rsidP="00BA0DD9">
      <w:pPr>
        <w:pStyle w:val="SingleTxtG"/>
      </w:pPr>
      <w:r>
        <w:t>4.</w:t>
      </w:r>
      <w:r>
        <w:tab/>
        <w:t>L’État partie p</w:t>
      </w:r>
      <w:r w:rsidRPr="00210F6A">
        <w:t>eut répondre aux observations finales après leur publication, de sa propre initiative ou à la demande du Comité</w:t>
      </w:r>
      <w:r>
        <w:t>.</w:t>
      </w:r>
    </w:p>
    <w:p w14:paraId="102042E7" w14:textId="77777777" w:rsidR="00BA0DD9" w:rsidRDefault="00BA0DD9" w:rsidP="00B37FA0">
      <w:pPr>
        <w:pStyle w:val="H1G"/>
      </w:pPr>
      <w:r>
        <w:tab/>
      </w:r>
      <w:r w:rsidRPr="00B9036C">
        <w:t>XVIII.</w:t>
      </w:r>
      <w:r w:rsidRPr="00B9036C">
        <w:tab/>
      </w:r>
      <w:bookmarkStart w:id="77" w:name="_Hlk164322148"/>
      <w:r>
        <w:t>Journées de débat général</w:t>
      </w:r>
      <w:bookmarkEnd w:id="77"/>
    </w:p>
    <w:p w14:paraId="40B34420" w14:textId="4064545C" w:rsidR="00BA0DD9" w:rsidRDefault="00BA0DD9" w:rsidP="00B37FA0">
      <w:pPr>
        <w:pStyle w:val="H23G"/>
      </w:pPr>
      <w:r>
        <w:tab/>
      </w:r>
      <w:r>
        <w:tab/>
        <w:t>Article</w:t>
      </w:r>
      <w:r w:rsidR="004F79AA">
        <w:t> </w:t>
      </w:r>
      <w:r>
        <w:t>56</w:t>
      </w:r>
      <w:r w:rsidRPr="005B2352">
        <w:br/>
      </w:r>
      <w:bookmarkStart w:id="78" w:name="_Hlk164322166"/>
      <w:r w:rsidRPr="0039226B">
        <w:t xml:space="preserve">Journées de débat général </w:t>
      </w:r>
      <w:r>
        <w:t>sur l</w:t>
      </w:r>
      <w:r w:rsidRPr="0039226B">
        <w:t>a Convention</w:t>
      </w:r>
      <w:bookmarkEnd w:id="78"/>
    </w:p>
    <w:p w14:paraId="38495FE9" w14:textId="77777777" w:rsidR="00BA0DD9" w:rsidRDefault="00BA0DD9" w:rsidP="00BA0DD9">
      <w:pPr>
        <w:pStyle w:val="SingleTxtG"/>
        <w:rPr>
          <w:lang w:val="fr-FR"/>
        </w:rPr>
      </w:pPr>
      <w:r w:rsidRPr="0039226B">
        <w:t>1.</w:t>
      </w:r>
      <w:r w:rsidRPr="0039226B">
        <w:tab/>
      </w:r>
      <w:r w:rsidRPr="00A9174A">
        <w:rPr>
          <w:lang w:val="fr-FR"/>
        </w:rPr>
        <w:t xml:space="preserve">Pour favoriser une meilleure compréhension </w:t>
      </w:r>
      <w:r>
        <w:rPr>
          <w:lang w:val="fr-FR"/>
        </w:rPr>
        <w:t xml:space="preserve">de la teneur </w:t>
      </w:r>
      <w:r w:rsidRPr="00A9174A">
        <w:rPr>
          <w:lang w:val="fr-FR"/>
        </w:rPr>
        <w:t xml:space="preserve">et des incidences de la Convention, le Comité peut consacrer une ou </w:t>
      </w:r>
      <w:r w:rsidRPr="00D20121">
        <w:t>plusieurs</w:t>
      </w:r>
      <w:r w:rsidRPr="00A9174A">
        <w:rPr>
          <w:lang w:val="fr-FR"/>
        </w:rPr>
        <w:t xml:space="preserve"> séances de ses sessions ordinaires à un débat général sur un </w:t>
      </w:r>
      <w:r>
        <w:rPr>
          <w:lang w:val="fr-FR"/>
        </w:rPr>
        <w:t xml:space="preserve">ou plusieurs </w:t>
      </w:r>
      <w:r w:rsidRPr="00A9174A">
        <w:rPr>
          <w:lang w:val="fr-FR"/>
        </w:rPr>
        <w:t>article</w:t>
      </w:r>
      <w:r>
        <w:rPr>
          <w:lang w:val="fr-FR"/>
        </w:rPr>
        <w:t xml:space="preserve">s </w:t>
      </w:r>
      <w:r w:rsidRPr="00A9174A">
        <w:rPr>
          <w:lang w:val="fr-FR"/>
        </w:rPr>
        <w:t>de la Convention ou sur un sujet connexe</w:t>
      </w:r>
      <w:r>
        <w:rPr>
          <w:lang w:val="fr-FR"/>
        </w:rPr>
        <w:t>.</w:t>
      </w:r>
    </w:p>
    <w:p w14:paraId="71F130C7" w14:textId="77777777" w:rsidR="00BA0DD9" w:rsidRDefault="00BA0DD9" w:rsidP="00BA0DD9">
      <w:pPr>
        <w:pStyle w:val="SingleTxtG"/>
        <w:rPr>
          <w:b/>
        </w:rPr>
      </w:pPr>
      <w:r>
        <w:rPr>
          <w:lang w:val="fr-FR"/>
        </w:rPr>
        <w:t>2.</w:t>
      </w:r>
      <w:r>
        <w:rPr>
          <w:lang w:val="fr-FR"/>
        </w:rPr>
        <w:tab/>
        <w:t xml:space="preserve">Par l’intermédiaire du (de la) Secrétaire général(e), le Comité peut convier à participer au débat des représentants de gouvernements, de mécanismes </w:t>
      </w:r>
      <w:r w:rsidRPr="003E723F">
        <w:rPr>
          <w:lang w:val="fr-FR"/>
        </w:rPr>
        <w:t>des Nations Unies relatifs aux droits de l</w:t>
      </w:r>
      <w:r>
        <w:rPr>
          <w:lang w:val="fr-FR"/>
        </w:rPr>
        <w:t>’</w:t>
      </w:r>
      <w:r w:rsidRPr="003E723F">
        <w:rPr>
          <w:lang w:val="fr-FR"/>
        </w:rPr>
        <w:t xml:space="preserve">homme, de </w:t>
      </w:r>
      <w:r w:rsidRPr="003E723F">
        <w:t>procédures spéciales des Nations Unies</w:t>
      </w:r>
      <w:r w:rsidRPr="003E723F">
        <w:rPr>
          <w:lang w:val="fr-FR"/>
        </w:rPr>
        <w:t xml:space="preserve">, </w:t>
      </w:r>
      <w:r w:rsidRPr="003E723F">
        <w:t>d</w:t>
      </w:r>
      <w:r>
        <w:t>’</w:t>
      </w:r>
      <w:r w:rsidRPr="003E723F">
        <w:t>organismes et d</w:t>
      </w:r>
      <w:r>
        <w:t>’</w:t>
      </w:r>
      <w:r w:rsidRPr="003E723F">
        <w:t xml:space="preserve">institutions spécialisées des Nations Unies, </w:t>
      </w:r>
      <w:r w:rsidRPr="003E723F">
        <w:rPr>
          <w:lang w:val="fr-FR"/>
        </w:rPr>
        <w:t xml:space="preserve">de mécanismes régionaux </w:t>
      </w:r>
      <w:r>
        <w:t>relatifs aux</w:t>
      </w:r>
      <w:r w:rsidRPr="00961A49">
        <w:t xml:space="preserve"> droits </w:t>
      </w:r>
      <w:r>
        <w:rPr>
          <w:lang w:val="fr-FR"/>
        </w:rPr>
        <w:t xml:space="preserve">de l’homme, </w:t>
      </w:r>
      <w:r>
        <w:t>d’institutions nationales des droits de l’homme et d’organisations de la société civile, ainsi que des experts invités à titre individuel et des victimes.</w:t>
      </w:r>
    </w:p>
    <w:p w14:paraId="4CE938E7" w14:textId="77777777" w:rsidR="00BA0DD9" w:rsidRPr="005B2352" w:rsidRDefault="00BA0DD9" w:rsidP="00B37FA0">
      <w:pPr>
        <w:pStyle w:val="H1G"/>
      </w:pPr>
      <w:r>
        <w:tab/>
        <w:t>XIX.</w:t>
      </w:r>
      <w:r w:rsidRPr="005B2352">
        <w:tab/>
      </w:r>
      <w:bookmarkStart w:id="79" w:name="_Hlk164322175"/>
      <w:r w:rsidRPr="005B2352">
        <w:t>Observations générales du Comité</w:t>
      </w:r>
      <w:bookmarkEnd w:id="79"/>
    </w:p>
    <w:p w14:paraId="2A38E470" w14:textId="321105EC" w:rsidR="00BA0DD9" w:rsidRPr="005B2352" w:rsidRDefault="00BA0DD9" w:rsidP="00B37FA0">
      <w:pPr>
        <w:pStyle w:val="H23G"/>
      </w:pPr>
      <w:r w:rsidRPr="005B2352">
        <w:tab/>
      </w:r>
      <w:r w:rsidRPr="005B2352">
        <w:tab/>
        <w:t>Article</w:t>
      </w:r>
      <w:r w:rsidR="004F79AA">
        <w:t> </w:t>
      </w:r>
      <w:r w:rsidRPr="005B2352">
        <w:t>5</w:t>
      </w:r>
      <w:r>
        <w:t>7</w:t>
      </w:r>
      <w:r w:rsidRPr="005B2352">
        <w:br/>
      </w:r>
      <w:bookmarkStart w:id="80" w:name="_Hlk164322181"/>
      <w:r w:rsidRPr="005B2352">
        <w:t>Observations générales relatives à la Convention</w:t>
      </w:r>
      <w:bookmarkEnd w:id="80"/>
    </w:p>
    <w:p w14:paraId="63A07374" w14:textId="77777777" w:rsidR="00BA0DD9" w:rsidRDefault="00BA0DD9" w:rsidP="00BA0DD9">
      <w:pPr>
        <w:pStyle w:val="SingleTxtG"/>
      </w:pPr>
      <w:r w:rsidRPr="005B2352">
        <w:t>1.</w:t>
      </w:r>
      <w:r w:rsidRPr="005B2352">
        <w:tab/>
        <w:t>Le Comité peut élaborer et adopter des observations générales relatives aux dispositions de la Convention en vue de promouvoir une plus grande application de celle-ci ou d</w:t>
      </w:r>
      <w:r>
        <w:t>’</w:t>
      </w:r>
      <w:r w:rsidRPr="005B2352">
        <w:t>aider les États parties à s</w:t>
      </w:r>
      <w:r>
        <w:t>’</w:t>
      </w:r>
      <w:r w:rsidRPr="005B2352">
        <w:t>acquitter de leurs obligations.</w:t>
      </w:r>
    </w:p>
    <w:p w14:paraId="1D7A1005" w14:textId="77777777" w:rsidR="00BA0DD9" w:rsidRDefault="00BA0DD9" w:rsidP="00BA0DD9">
      <w:pPr>
        <w:pStyle w:val="SingleTxtG"/>
      </w:pPr>
      <w:r>
        <w:t>2.</w:t>
      </w:r>
      <w:r>
        <w:tab/>
        <w:t xml:space="preserve">Le processus d’adoption d’une observation générale comprend les étapes suivantes : </w:t>
      </w:r>
    </w:p>
    <w:p w14:paraId="6EC5525A" w14:textId="77777777" w:rsidR="00BA0DD9" w:rsidRPr="00961A49" w:rsidRDefault="00BA0DD9" w:rsidP="00BA0DD9">
      <w:pPr>
        <w:pStyle w:val="SingleTxtG"/>
        <w:rPr>
          <w:lang w:val="fr-FR"/>
        </w:rPr>
      </w:pPr>
      <w:r w:rsidRPr="00961A49">
        <w:rPr>
          <w:lang w:val="fr-FR"/>
        </w:rPr>
        <w:tab/>
        <w:t>a)</w:t>
      </w:r>
      <w:r w:rsidRPr="00961A49">
        <w:rPr>
          <w:lang w:val="fr-FR"/>
        </w:rPr>
        <w:tab/>
      </w:r>
      <w:r>
        <w:rPr>
          <w:lang w:val="fr-FR"/>
        </w:rPr>
        <w:t xml:space="preserve">Décision </w:t>
      </w:r>
      <w:r w:rsidRPr="001E07D8">
        <w:rPr>
          <w:lang w:val="fr-FR"/>
        </w:rPr>
        <w:t>du Comité</w:t>
      </w:r>
      <w:r>
        <w:rPr>
          <w:lang w:val="fr-FR"/>
        </w:rPr>
        <w:t xml:space="preserve"> d’élaborer une observation générale et nomination des rapporteurs </w:t>
      </w:r>
      <w:r w:rsidRPr="00961A49">
        <w:rPr>
          <w:lang w:val="fr-FR"/>
        </w:rPr>
        <w:t>;</w:t>
      </w:r>
    </w:p>
    <w:p w14:paraId="22F52BED" w14:textId="3CED7773" w:rsidR="00BA0DD9" w:rsidRPr="00961A49" w:rsidRDefault="00BA0DD9" w:rsidP="00BA0DD9">
      <w:pPr>
        <w:pStyle w:val="SingleTxtG"/>
        <w:rPr>
          <w:lang w:val="fr-FR"/>
        </w:rPr>
      </w:pPr>
      <w:r w:rsidRPr="00961A49">
        <w:rPr>
          <w:lang w:val="fr-FR"/>
        </w:rPr>
        <w:tab/>
        <w:t>b)</w:t>
      </w:r>
      <w:r w:rsidRPr="00961A49">
        <w:rPr>
          <w:lang w:val="fr-FR"/>
        </w:rPr>
        <w:tab/>
      </w:r>
      <w:r>
        <w:rPr>
          <w:lang w:val="fr-FR"/>
        </w:rPr>
        <w:t>Présentation par les rapporteurs d’un document de réflexion au Comité en séance plénière</w:t>
      </w:r>
      <w:r w:rsidR="004F79AA">
        <w:rPr>
          <w:lang w:val="fr-FR"/>
        </w:rPr>
        <w:t> </w:t>
      </w:r>
      <w:r w:rsidRPr="00961A49">
        <w:rPr>
          <w:lang w:val="fr-FR"/>
        </w:rPr>
        <w:t>;</w:t>
      </w:r>
    </w:p>
    <w:p w14:paraId="32A2E5DC" w14:textId="77777777" w:rsidR="00BA0DD9" w:rsidRPr="00961A49" w:rsidRDefault="00BA0DD9" w:rsidP="00BA0DD9">
      <w:pPr>
        <w:pStyle w:val="SingleTxtG"/>
        <w:rPr>
          <w:lang w:val="fr-FR"/>
        </w:rPr>
      </w:pPr>
      <w:r w:rsidRPr="00961A49">
        <w:rPr>
          <w:lang w:val="fr-FR"/>
        </w:rPr>
        <w:tab/>
        <w:t>c)</w:t>
      </w:r>
      <w:r w:rsidRPr="00961A49">
        <w:rPr>
          <w:lang w:val="fr-FR"/>
        </w:rPr>
        <w:tab/>
      </w:r>
      <w:r>
        <w:rPr>
          <w:lang w:val="fr-FR"/>
        </w:rPr>
        <w:t>Adoption</w:t>
      </w:r>
      <w:r w:rsidRPr="00677544">
        <w:rPr>
          <w:lang w:val="fr-FR"/>
        </w:rPr>
        <w:t xml:space="preserve"> </w:t>
      </w:r>
      <w:r>
        <w:rPr>
          <w:lang w:val="fr-FR"/>
        </w:rPr>
        <w:t>du document de réflexion en séance plénière </w:t>
      </w:r>
      <w:r w:rsidRPr="00961A49">
        <w:rPr>
          <w:lang w:val="fr-FR"/>
        </w:rPr>
        <w:t>;</w:t>
      </w:r>
    </w:p>
    <w:p w14:paraId="2E58FCB1" w14:textId="77777777" w:rsidR="00BA0DD9" w:rsidRPr="00961A49" w:rsidRDefault="00BA0DD9" w:rsidP="00BA0DD9">
      <w:pPr>
        <w:pStyle w:val="SingleTxtG"/>
        <w:rPr>
          <w:lang w:val="fr-FR"/>
        </w:rPr>
      </w:pPr>
      <w:r w:rsidRPr="00961A49">
        <w:rPr>
          <w:lang w:val="fr-FR"/>
        </w:rPr>
        <w:tab/>
        <w:t>d)</w:t>
      </w:r>
      <w:r w:rsidRPr="00961A49">
        <w:rPr>
          <w:lang w:val="fr-FR"/>
        </w:rPr>
        <w:tab/>
      </w:r>
      <w:r>
        <w:rPr>
          <w:lang w:val="fr-FR"/>
        </w:rPr>
        <w:t>Appel à la soumission de communications et de contributions écrites relatives au document de réflexion </w:t>
      </w:r>
      <w:r w:rsidRPr="00961A49">
        <w:rPr>
          <w:lang w:val="fr-FR"/>
        </w:rPr>
        <w:t>;</w:t>
      </w:r>
    </w:p>
    <w:p w14:paraId="26E2EEFD" w14:textId="5A080B64" w:rsidR="00BA0DD9" w:rsidRPr="00961A49" w:rsidRDefault="00BA0DD9" w:rsidP="00BA0DD9">
      <w:pPr>
        <w:pStyle w:val="SingleTxtG"/>
        <w:rPr>
          <w:lang w:val="fr-FR"/>
        </w:rPr>
      </w:pPr>
      <w:r w:rsidRPr="00961A49">
        <w:rPr>
          <w:lang w:val="fr-FR"/>
        </w:rPr>
        <w:lastRenderedPageBreak/>
        <w:tab/>
        <w:t>e)</w:t>
      </w:r>
      <w:r w:rsidRPr="00961A49">
        <w:rPr>
          <w:lang w:val="fr-FR"/>
        </w:rPr>
        <w:tab/>
      </w:r>
      <w:r>
        <w:rPr>
          <w:lang w:val="fr-FR"/>
        </w:rPr>
        <w:t>Organisation de</w:t>
      </w:r>
      <w:r w:rsidRPr="00961A49">
        <w:rPr>
          <w:lang w:val="fr-FR"/>
        </w:rPr>
        <w:t xml:space="preserve"> consultations </w:t>
      </w:r>
      <w:r w:rsidRPr="006921C5">
        <w:rPr>
          <w:lang w:val="fr-FR"/>
        </w:rPr>
        <w:t>régionales</w:t>
      </w:r>
      <w:r w:rsidRPr="00961A49">
        <w:rPr>
          <w:lang w:val="fr-FR"/>
        </w:rPr>
        <w:t xml:space="preserve"> sur le document de réflexion, </w:t>
      </w:r>
      <w:r>
        <w:rPr>
          <w:lang w:val="fr-FR"/>
        </w:rPr>
        <w:t>s’il y a lieu</w:t>
      </w:r>
      <w:r w:rsidR="004F79AA">
        <w:rPr>
          <w:lang w:val="fr-FR"/>
        </w:rPr>
        <w:t> </w:t>
      </w:r>
      <w:r w:rsidRPr="00961A49">
        <w:rPr>
          <w:lang w:val="fr-FR"/>
        </w:rPr>
        <w:t>;</w:t>
      </w:r>
    </w:p>
    <w:p w14:paraId="6AF72DD5" w14:textId="77777777" w:rsidR="00BA0DD9" w:rsidRPr="00961A49" w:rsidRDefault="00BA0DD9" w:rsidP="00BA0DD9">
      <w:pPr>
        <w:pStyle w:val="SingleTxtG"/>
        <w:rPr>
          <w:lang w:val="fr-FR"/>
        </w:rPr>
      </w:pPr>
      <w:r w:rsidRPr="00961A49">
        <w:rPr>
          <w:lang w:val="fr-FR"/>
        </w:rPr>
        <w:tab/>
        <w:t>f)</w:t>
      </w:r>
      <w:r w:rsidRPr="00961A49">
        <w:rPr>
          <w:lang w:val="fr-FR"/>
        </w:rPr>
        <w:tab/>
      </w:r>
      <w:r>
        <w:rPr>
          <w:lang w:val="fr-FR"/>
        </w:rPr>
        <w:t>Organisation et analyse par les rapporteurs des informations</w:t>
      </w:r>
      <w:r w:rsidRPr="00961A49">
        <w:rPr>
          <w:lang w:val="fr-FR"/>
        </w:rPr>
        <w:t xml:space="preserve"> reçue</w:t>
      </w:r>
      <w:r>
        <w:rPr>
          <w:lang w:val="fr-FR"/>
        </w:rPr>
        <w:t>s</w:t>
      </w:r>
      <w:r w:rsidRPr="00961A49">
        <w:rPr>
          <w:lang w:val="fr-FR"/>
        </w:rPr>
        <w:t> ;</w:t>
      </w:r>
    </w:p>
    <w:p w14:paraId="27A640FD" w14:textId="77777777" w:rsidR="00BA0DD9" w:rsidRPr="00961A49" w:rsidRDefault="00BA0DD9" w:rsidP="00BA0DD9">
      <w:pPr>
        <w:pStyle w:val="SingleTxtG"/>
        <w:rPr>
          <w:lang w:val="fr-FR"/>
        </w:rPr>
      </w:pPr>
      <w:r w:rsidRPr="00961A49">
        <w:rPr>
          <w:lang w:val="fr-FR"/>
        </w:rPr>
        <w:tab/>
        <w:t>g)</w:t>
      </w:r>
      <w:r w:rsidRPr="00961A49">
        <w:rPr>
          <w:lang w:val="fr-FR"/>
        </w:rPr>
        <w:tab/>
      </w:r>
      <w:r>
        <w:rPr>
          <w:lang w:val="fr-FR"/>
        </w:rPr>
        <w:t xml:space="preserve">Examen </w:t>
      </w:r>
      <w:r w:rsidRPr="002E3F95">
        <w:rPr>
          <w:lang w:val="fr-FR"/>
        </w:rPr>
        <w:t>en séance plénière</w:t>
      </w:r>
      <w:r>
        <w:rPr>
          <w:lang w:val="fr-FR"/>
        </w:rPr>
        <w:t xml:space="preserve"> des informations reçues </w:t>
      </w:r>
      <w:r w:rsidRPr="00961A49">
        <w:rPr>
          <w:lang w:val="fr-FR"/>
        </w:rPr>
        <w:t>;</w:t>
      </w:r>
    </w:p>
    <w:p w14:paraId="3017E016" w14:textId="77777777" w:rsidR="00BA0DD9" w:rsidRPr="00961A49" w:rsidRDefault="00BA0DD9" w:rsidP="00BA0DD9">
      <w:pPr>
        <w:pStyle w:val="SingleTxtG"/>
        <w:rPr>
          <w:lang w:val="fr-FR"/>
        </w:rPr>
      </w:pPr>
      <w:r w:rsidRPr="00961A49">
        <w:rPr>
          <w:lang w:val="fr-FR"/>
        </w:rPr>
        <w:tab/>
        <w:t>h)</w:t>
      </w:r>
      <w:r w:rsidRPr="00961A49">
        <w:rPr>
          <w:lang w:val="fr-FR"/>
        </w:rPr>
        <w:tab/>
      </w:r>
      <w:r>
        <w:rPr>
          <w:lang w:val="fr-FR"/>
        </w:rPr>
        <w:t>Élaboration par les</w:t>
      </w:r>
      <w:r w:rsidRPr="00961A49">
        <w:rPr>
          <w:lang w:val="fr-FR"/>
        </w:rPr>
        <w:t xml:space="preserve"> rapporteurs </w:t>
      </w:r>
      <w:r>
        <w:rPr>
          <w:lang w:val="fr-FR"/>
        </w:rPr>
        <w:t>d’</w:t>
      </w:r>
      <w:r w:rsidRPr="00961A49">
        <w:rPr>
          <w:lang w:val="fr-FR"/>
        </w:rPr>
        <w:t>un premier projet d</w:t>
      </w:r>
      <w:r>
        <w:rPr>
          <w:lang w:val="fr-FR"/>
        </w:rPr>
        <w:t>’</w:t>
      </w:r>
      <w:r w:rsidRPr="00961A49">
        <w:rPr>
          <w:lang w:val="fr-FR"/>
        </w:rPr>
        <w:t>observation générale</w:t>
      </w:r>
      <w:r>
        <w:rPr>
          <w:lang w:val="fr-FR"/>
        </w:rPr>
        <w:t> </w:t>
      </w:r>
      <w:r w:rsidRPr="00961A49">
        <w:rPr>
          <w:lang w:val="fr-FR"/>
        </w:rPr>
        <w:t>;</w:t>
      </w:r>
    </w:p>
    <w:p w14:paraId="1EFC6BFC" w14:textId="77777777" w:rsidR="00BA0DD9" w:rsidRPr="00961A49" w:rsidRDefault="00BA0DD9" w:rsidP="00BA0DD9">
      <w:pPr>
        <w:pStyle w:val="SingleTxtG"/>
        <w:rPr>
          <w:lang w:val="fr-FR"/>
        </w:rPr>
      </w:pPr>
      <w:r w:rsidRPr="00961A49">
        <w:rPr>
          <w:lang w:val="fr-FR"/>
        </w:rPr>
        <w:tab/>
        <w:t>i)</w:t>
      </w:r>
      <w:r w:rsidRPr="00961A49">
        <w:rPr>
          <w:lang w:val="fr-FR"/>
        </w:rPr>
        <w:tab/>
      </w:r>
      <w:r>
        <w:rPr>
          <w:lang w:val="fr-FR"/>
        </w:rPr>
        <w:t xml:space="preserve">Adoption en </w:t>
      </w:r>
      <w:r w:rsidRPr="00961A49">
        <w:rPr>
          <w:lang w:val="fr-FR"/>
        </w:rPr>
        <w:t xml:space="preserve">séance plénière </w:t>
      </w:r>
      <w:r>
        <w:rPr>
          <w:lang w:val="fr-FR"/>
        </w:rPr>
        <w:t>du premier projet d’observation générale </w:t>
      </w:r>
      <w:r w:rsidRPr="00961A49">
        <w:rPr>
          <w:lang w:val="fr-FR"/>
        </w:rPr>
        <w:t>;</w:t>
      </w:r>
    </w:p>
    <w:p w14:paraId="54C75AAB" w14:textId="6E5A8226" w:rsidR="00BA0DD9" w:rsidRPr="00961A49" w:rsidRDefault="00BA0DD9" w:rsidP="00BA0DD9">
      <w:pPr>
        <w:pStyle w:val="SingleTxtG"/>
        <w:rPr>
          <w:lang w:val="fr-FR"/>
        </w:rPr>
      </w:pPr>
      <w:r w:rsidRPr="00961A49">
        <w:rPr>
          <w:lang w:val="fr-FR"/>
        </w:rPr>
        <w:tab/>
        <w:t>j)</w:t>
      </w:r>
      <w:r w:rsidRPr="00961A49">
        <w:rPr>
          <w:lang w:val="fr-FR"/>
        </w:rPr>
        <w:tab/>
      </w:r>
      <w:r>
        <w:rPr>
          <w:lang w:val="fr-FR"/>
        </w:rPr>
        <w:t>Appel à la soumission de communications et de contributions écrites relatives au premier projet d’observation générale</w:t>
      </w:r>
      <w:r w:rsidR="004F79AA">
        <w:rPr>
          <w:lang w:val="fr-FR"/>
        </w:rPr>
        <w:t> </w:t>
      </w:r>
      <w:r w:rsidRPr="00961A49">
        <w:rPr>
          <w:lang w:val="fr-FR"/>
        </w:rPr>
        <w:t>;</w:t>
      </w:r>
    </w:p>
    <w:p w14:paraId="7EEE2DD4" w14:textId="77777777" w:rsidR="00BA0DD9" w:rsidRPr="00961A49" w:rsidRDefault="00BA0DD9" w:rsidP="00BA0DD9">
      <w:pPr>
        <w:pStyle w:val="SingleTxtG"/>
        <w:rPr>
          <w:lang w:val="fr-FR"/>
        </w:rPr>
      </w:pPr>
      <w:r w:rsidRPr="00961A49">
        <w:rPr>
          <w:lang w:val="fr-FR"/>
        </w:rPr>
        <w:tab/>
        <w:t>k)</w:t>
      </w:r>
      <w:r w:rsidRPr="00961A49">
        <w:rPr>
          <w:lang w:val="fr-FR"/>
        </w:rPr>
        <w:tab/>
      </w:r>
      <w:r w:rsidRPr="00961A49">
        <w:t>Organisation, par</w:t>
      </w:r>
      <w:r>
        <w:rPr>
          <w:lang w:val="fr-FR"/>
        </w:rPr>
        <w:t xml:space="preserve"> les rapporteurs, d</w:t>
      </w:r>
      <w:r w:rsidRPr="00961A49">
        <w:rPr>
          <w:lang w:val="fr-FR"/>
        </w:rPr>
        <w:t xml:space="preserve">es </w:t>
      </w:r>
      <w:r>
        <w:rPr>
          <w:lang w:val="fr-FR"/>
        </w:rPr>
        <w:t>informations</w:t>
      </w:r>
      <w:r w:rsidRPr="00961A49">
        <w:rPr>
          <w:lang w:val="fr-FR"/>
        </w:rPr>
        <w:t xml:space="preserve"> reçues et </w:t>
      </w:r>
      <w:r>
        <w:rPr>
          <w:lang w:val="fr-FR"/>
        </w:rPr>
        <w:t>intégrations des</w:t>
      </w:r>
      <w:r w:rsidRPr="00961A49">
        <w:rPr>
          <w:lang w:val="fr-FR"/>
        </w:rPr>
        <w:t xml:space="preserve"> modifications</w:t>
      </w:r>
      <w:r>
        <w:rPr>
          <w:lang w:val="fr-FR"/>
        </w:rPr>
        <w:t xml:space="preserve"> à apporter au projet, s’il y a lieu </w:t>
      </w:r>
      <w:r w:rsidRPr="00961A49">
        <w:rPr>
          <w:lang w:val="fr-FR"/>
        </w:rPr>
        <w:t xml:space="preserve">; </w:t>
      </w:r>
    </w:p>
    <w:p w14:paraId="12612ACF" w14:textId="77777777" w:rsidR="00BA0DD9" w:rsidRPr="00961A49" w:rsidRDefault="00BA0DD9" w:rsidP="00BA0DD9">
      <w:pPr>
        <w:pStyle w:val="SingleTxtG"/>
        <w:rPr>
          <w:lang w:val="fr-FR"/>
        </w:rPr>
      </w:pPr>
      <w:r w:rsidRPr="00961A49">
        <w:rPr>
          <w:lang w:val="fr-FR"/>
        </w:rPr>
        <w:tab/>
        <w:t>l)</w:t>
      </w:r>
      <w:r w:rsidRPr="00961A49">
        <w:rPr>
          <w:lang w:val="fr-FR"/>
        </w:rPr>
        <w:tab/>
      </w:r>
      <w:r>
        <w:rPr>
          <w:lang w:val="fr-FR"/>
        </w:rPr>
        <w:t>Examen et adoption de l’</w:t>
      </w:r>
      <w:r w:rsidRPr="00961A49">
        <w:rPr>
          <w:lang w:val="fr-FR"/>
        </w:rPr>
        <w:t xml:space="preserve">observation </w:t>
      </w:r>
      <w:r>
        <w:rPr>
          <w:lang w:val="fr-FR"/>
        </w:rPr>
        <w:t>g</w:t>
      </w:r>
      <w:r w:rsidRPr="00961A49">
        <w:rPr>
          <w:lang w:val="fr-FR"/>
        </w:rPr>
        <w:t xml:space="preserve">énérale en </w:t>
      </w:r>
      <w:r>
        <w:rPr>
          <w:lang w:val="fr-FR"/>
        </w:rPr>
        <w:t xml:space="preserve">séance </w:t>
      </w:r>
      <w:r w:rsidRPr="00961A49">
        <w:rPr>
          <w:lang w:val="fr-FR"/>
        </w:rPr>
        <w:t>plénière.</w:t>
      </w:r>
    </w:p>
    <w:p w14:paraId="34B4065D" w14:textId="61D8328F" w:rsidR="00BA0DD9" w:rsidRPr="005B2352" w:rsidRDefault="00BA0DD9" w:rsidP="00BA0DD9">
      <w:pPr>
        <w:pStyle w:val="SingleTxtG"/>
      </w:pPr>
      <w:r>
        <w:t>3.</w:t>
      </w:r>
      <w:r>
        <w:tab/>
        <w:t>Dans le cadre des appels à contributions dont il est fait mention au paragraphe</w:t>
      </w:r>
      <w:r w:rsidR="004F79AA">
        <w:t> </w:t>
      </w:r>
      <w:r>
        <w:t>2 (al.</w:t>
      </w:r>
      <w:r w:rsidR="00B37FA0">
        <w:t> </w:t>
      </w:r>
      <w:r>
        <w:t xml:space="preserve">d) et j)) du présent article, le Comité peut, s’il y a lieu, faire distribuer le document de réflexion et le projet d’observation </w:t>
      </w:r>
      <w:r w:rsidRPr="00574861">
        <w:t>générale aux mécanismes des Nations Unies relatifs aux droits de l</w:t>
      </w:r>
      <w:r>
        <w:t>’</w:t>
      </w:r>
      <w:r w:rsidRPr="00574861">
        <w:t>homme, aux</w:t>
      </w:r>
      <w:r>
        <w:t xml:space="preserve"> procédures spéciales des Nations Unies, aux organismes et institutions spécialisées des Nations Unies, aux mécanismes régionaux relatifs aux droits de l’homme, aux institutions nationales des droits de l’homme et aux organisations de la société civile, ainsi qu’aux experts agissant à titre individuel, aux victimes et aux États parties, pour recueillir leurs observations avant la mise au point du texte définitif.</w:t>
      </w:r>
    </w:p>
    <w:p w14:paraId="7964FC57" w14:textId="77777777" w:rsidR="00BA0DD9" w:rsidRPr="005B2352" w:rsidRDefault="00BA0DD9" w:rsidP="00BA0DD9">
      <w:pPr>
        <w:pStyle w:val="SingleTxtG"/>
      </w:pPr>
      <w:r>
        <w:t>4</w:t>
      </w:r>
      <w:r w:rsidRPr="005B2352">
        <w:t>.</w:t>
      </w:r>
      <w:r w:rsidRPr="005B2352">
        <w:tab/>
        <w:t xml:space="preserve">Le Comité fait </w:t>
      </w:r>
      <w:r>
        <w:t>mention de</w:t>
      </w:r>
      <w:r w:rsidRPr="005B2352">
        <w:t xml:space="preserve"> </w:t>
      </w:r>
      <w:r>
        <w:t>s</w:t>
      </w:r>
      <w:r w:rsidRPr="005B2352">
        <w:t>es observations générales dans son rapport annuel.</w:t>
      </w:r>
    </w:p>
    <w:p w14:paraId="32319EA7" w14:textId="77777777" w:rsidR="00BA0DD9" w:rsidRPr="004568C1" w:rsidRDefault="00BA0DD9" w:rsidP="00B37FA0">
      <w:pPr>
        <w:pStyle w:val="H1G"/>
      </w:pPr>
      <w:r w:rsidRPr="004568C1">
        <w:tab/>
      </w:r>
      <w:r>
        <w:t>XX.</w:t>
      </w:r>
      <w:r>
        <w:tab/>
      </w:r>
      <w:bookmarkStart w:id="81" w:name="_Hlk164322209"/>
      <w:r>
        <w:t xml:space="preserve">Action en </w:t>
      </w:r>
      <w:r w:rsidRPr="004568C1">
        <w:t xml:space="preserve">urgence </w:t>
      </w:r>
      <w:r>
        <w:t xml:space="preserve">prévue à </w:t>
      </w:r>
      <w:r w:rsidRPr="004568C1">
        <w:t>l</w:t>
      </w:r>
      <w:r>
        <w:t>’</w:t>
      </w:r>
      <w:r w:rsidRPr="004568C1">
        <w:t>article 30 de la Convention</w:t>
      </w:r>
      <w:bookmarkEnd w:id="81"/>
    </w:p>
    <w:p w14:paraId="34A028B0" w14:textId="5C72FE2A" w:rsidR="00BA0DD9" w:rsidRPr="00DA3E7C" w:rsidRDefault="00BA0DD9" w:rsidP="00B37FA0">
      <w:pPr>
        <w:pStyle w:val="H23G"/>
      </w:pPr>
      <w:r w:rsidRPr="004568C1">
        <w:tab/>
      </w:r>
      <w:r w:rsidRPr="004568C1">
        <w:tab/>
      </w:r>
      <w:r>
        <w:t>Article</w:t>
      </w:r>
      <w:r w:rsidR="004F79AA">
        <w:t> </w:t>
      </w:r>
      <w:r>
        <w:t>58</w:t>
      </w:r>
      <w:r>
        <w:br/>
      </w:r>
      <w:bookmarkStart w:id="82" w:name="_Hlk164322218"/>
      <w:r>
        <w:t xml:space="preserve">Groupe de travail </w:t>
      </w:r>
      <w:r w:rsidRPr="00DA3E7C">
        <w:t>chargé des demandes d</w:t>
      </w:r>
      <w:r>
        <w:t>’</w:t>
      </w:r>
      <w:r w:rsidRPr="00DA3E7C">
        <w:t>action en urgence</w:t>
      </w:r>
      <w:bookmarkEnd w:id="82"/>
    </w:p>
    <w:p w14:paraId="7F45AE5E" w14:textId="77777777" w:rsidR="00BA0DD9" w:rsidRPr="007D3B4B" w:rsidRDefault="00BA0DD9" w:rsidP="00BA0DD9">
      <w:pPr>
        <w:pStyle w:val="SingleTxtG"/>
        <w:ind w:firstLine="567"/>
      </w:pPr>
      <w:r w:rsidRPr="00DA3E7C">
        <w:t xml:space="preserve">Le Comité désigne parmi ses </w:t>
      </w:r>
      <w:r>
        <w:t xml:space="preserve">propres </w:t>
      </w:r>
      <w:r w:rsidRPr="00DA3E7C">
        <w:t xml:space="preserve">membres </w:t>
      </w:r>
      <w:r>
        <w:t xml:space="preserve">les membres d’un groupe de travail chargé des demandes d’action en urgence, qui </w:t>
      </w:r>
      <w:r w:rsidRPr="00DA3E7C">
        <w:t>l</w:t>
      </w:r>
      <w:r>
        <w:t>’</w:t>
      </w:r>
      <w:r w:rsidRPr="00DA3E7C">
        <w:t>aider</w:t>
      </w:r>
      <w:r>
        <w:t>a</w:t>
      </w:r>
      <w:r w:rsidRPr="00DA3E7C">
        <w:t xml:space="preserve"> dans l</w:t>
      </w:r>
      <w:r>
        <w:t>’</w:t>
      </w:r>
      <w:r w:rsidRPr="00DA3E7C">
        <w:t xml:space="preserve">exercice du mandat </w:t>
      </w:r>
      <w:r>
        <w:t>découlant de l’article </w:t>
      </w:r>
      <w:r w:rsidRPr="00DA3E7C">
        <w:t>30 de la Convention</w:t>
      </w:r>
      <w:r>
        <w:t>.</w:t>
      </w:r>
    </w:p>
    <w:p w14:paraId="2F3F4276" w14:textId="49B688B2" w:rsidR="00BA0DD9" w:rsidRPr="004568C1" w:rsidRDefault="00BA0DD9" w:rsidP="00B37FA0">
      <w:pPr>
        <w:pStyle w:val="H23G"/>
      </w:pPr>
      <w:r>
        <w:tab/>
      </w:r>
      <w:r>
        <w:tab/>
      </w:r>
      <w:r w:rsidRPr="004568C1">
        <w:t>Article</w:t>
      </w:r>
      <w:r w:rsidR="004F79AA">
        <w:t> </w:t>
      </w:r>
      <w:r>
        <w:t>59</w:t>
      </w:r>
      <w:r w:rsidRPr="004568C1">
        <w:br/>
      </w:r>
      <w:bookmarkStart w:id="83" w:name="_Hlk164322224"/>
      <w:r w:rsidRPr="004568C1">
        <w:t>Transmission des demandes au Comité</w:t>
      </w:r>
      <w:bookmarkEnd w:id="83"/>
    </w:p>
    <w:p w14:paraId="28E57B84" w14:textId="77777777" w:rsidR="00BA0DD9" w:rsidRPr="005B2352" w:rsidRDefault="00BA0DD9" w:rsidP="00BA0DD9">
      <w:pPr>
        <w:pStyle w:val="SingleTxtG"/>
      </w:pPr>
      <w:r w:rsidRPr="005B2352">
        <w:t>1.</w:t>
      </w:r>
      <w:r w:rsidRPr="005B2352">
        <w:tab/>
        <w:t>Conformément au présent règlement, le</w:t>
      </w:r>
      <w:r>
        <w:t xml:space="preserve"> (la)</w:t>
      </w:r>
      <w:r w:rsidRPr="005B2352">
        <w:t xml:space="preserve"> Secrétaire général</w:t>
      </w:r>
      <w:r>
        <w:t>(e)</w:t>
      </w:r>
      <w:r w:rsidRPr="005B2352">
        <w:t xml:space="preserve"> porte à l</w:t>
      </w:r>
      <w:r>
        <w:t>’</w:t>
      </w:r>
      <w:r w:rsidRPr="005B2352">
        <w:t>attention du Comité les demandes d</w:t>
      </w:r>
      <w:r>
        <w:t>’</w:t>
      </w:r>
      <w:r w:rsidRPr="005B2352">
        <w:t xml:space="preserve">action en urgence qui sont ou semblent être présentées pour examen par le Comité </w:t>
      </w:r>
      <w:r>
        <w:t>en application</w:t>
      </w:r>
      <w:r w:rsidRPr="005B2352">
        <w:t xml:space="preserve"> de l</w:t>
      </w:r>
      <w:r>
        <w:t>’</w:t>
      </w:r>
      <w:r w:rsidRPr="005B2352">
        <w:t xml:space="preserve">article 30 de la Convention. </w:t>
      </w:r>
    </w:p>
    <w:p w14:paraId="06C037D8" w14:textId="77777777" w:rsidR="00BA0DD9" w:rsidRPr="005B2352" w:rsidRDefault="00BA0DD9" w:rsidP="00BA0DD9">
      <w:pPr>
        <w:pStyle w:val="SingleTxtG"/>
      </w:pPr>
      <w:r w:rsidRPr="005B2352">
        <w:t>2.</w:t>
      </w:r>
      <w:r w:rsidRPr="005B2352">
        <w:tab/>
        <w:t>Le Comité peut demander à l</w:t>
      </w:r>
      <w:r>
        <w:t>’</w:t>
      </w:r>
      <w:r w:rsidRPr="005B2352">
        <w:t>auteur</w:t>
      </w:r>
      <w:r>
        <w:t>(e)</w:t>
      </w:r>
      <w:r w:rsidRPr="005B2352">
        <w:t xml:space="preserve"> ou aux auteur</w:t>
      </w:r>
      <w:r>
        <w:t>(e)</w:t>
      </w:r>
      <w:r w:rsidRPr="005B2352">
        <w:t>s d</w:t>
      </w:r>
      <w:r>
        <w:t>’</w:t>
      </w:r>
      <w:r w:rsidRPr="005B2352">
        <w:t xml:space="preserve">une demande de préciser si </w:t>
      </w:r>
      <w:r>
        <w:t>celle-ci</w:t>
      </w:r>
      <w:r w:rsidRPr="005B2352">
        <w:t xml:space="preserve"> a vocation à </w:t>
      </w:r>
      <w:r>
        <w:t xml:space="preserve">lui </w:t>
      </w:r>
      <w:r w:rsidRPr="005B2352">
        <w:t xml:space="preserve">être soumise pour examen </w:t>
      </w:r>
      <w:r>
        <w:t>en application</w:t>
      </w:r>
      <w:r w:rsidRPr="005B2352">
        <w:t xml:space="preserve"> de l</w:t>
      </w:r>
      <w:r>
        <w:t>’</w:t>
      </w:r>
      <w:r w:rsidRPr="005B2352">
        <w:t>article 30 de la Convention.</w:t>
      </w:r>
    </w:p>
    <w:p w14:paraId="172B187C" w14:textId="77777777" w:rsidR="00BA0DD9" w:rsidRPr="001B7159" w:rsidRDefault="00BA0DD9" w:rsidP="00BA0DD9">
      <w:pPr>
        <w:pStyle w:val="SingleTxtG"/>
      </w:pPr>
      <w:r w:rsidRPr="005B2352">
        <w:t>3.</w:t>
      </w:r>
      <w:r w:rsidRPr="005B2352">
        <w:tab/>
        <w:t xml:space="preserve">Le Comité examine </w:t>
      </w:r>
      <w:r>
        <w:t>toute</w:t>
      </w:r>
      <w:r w:rsidRPr="005B2352">
        <w:t xml:space="preserve"> demande, soumise en urgence, visant à chercher et retrouver une personne disparue, afin de s</w:t>
      </w:r>
      <w:r>
        <w:t>’</w:t>
      </w:r>
      <w:r w:rsidRPr="005B2352">
        <w:t xml:space="preserve">assurer </w:t>
      </w:r>
      <w:r>
        <w:t>qu’elle</w:t>
      </w:r>
      <w:r w:rsidRPr="005B2352">
        <w:t xml:space="preserve"> est suffisamment étayé</w:t>
      </w:r>
      <w:r>
        <w:t>e</w:t>
      </w:r>
      <w:r w:rsidRPr="005B2352">
        <w:t xml:space="preserve"> et </w:t>
      </w:r>
      <w:r>
        <w:t xml:space="preserve">que le cas de disparition forcée est </w:t>
      </w:r>
      <w:r w:rsidRPr="005B2352">
        <w:t xml:space="preserve">clairement </w:t>
      </w:r>
      <w:r>
        <w:t xml:space="preserve">établi, </w:t>
      </w:r>
      <w:r w:rsidRPr="001B7159">
        <w:t>et peut demander tout éclaircissement nécessaire à cet égard.</w:t>
      </w:r>
    </w:p>
    <w:p w14:paraId="6B571DAB" w14:textId="743D7852" w:rsidR="00BA0DD9" w:rsidRPr="004568C1" w:rsidRDefault="00BA0DD9" w:rsidP="00BA0DD9">
      <w:pPr>
        <w:pStyle w:val="H23G"/>
      </w:pPr>
      <w:r w:rsidRPr="005B2352">
        <w:tab/>
      </w:r>
      <w:r w:rsidRPr="005B2352">
        <w:tab/>
      </w:r>
      <w:r w:rsidRPr="004568C1">
        <w:t>Article</w:t>
      </w:r>
      <w:r w:rsidR="004F79AA">
        <w:t> </w:t>
      </w:r>
      <w:r>
        <w:t>60</w:t>
      </w:r>
      <w:r w:rsidRPr="004568C1">
        <w:br/>
      </w:r>
      <w:bookmarkStart w:id="84" w:name="_Hlk164322231"/>
      <w:r w:rsidRPr="004568C1">
        <w:t>Registre et liste des demandes</w:t>
      </w:r>
      <w:bookmarkEnd w:id="84"/>
    </w:p>
    <w:p w14:paraId="081A140C" w14:textId="77777777" w:rsidR="00BA0DD9" w:rsidRPr="000F6F38" w:rsidRDefault="00BA0DD9" w:rsidP="00BA0DD9">
      <w:pPr>
        <w:pStyle w:val="SingleTxtG"/>
      </w:pPr>
      <w:r w:rsidRPr="000F6F38">
        <w:t>1.</w:t>
      </w:r>
      <w:r w:rsidRPr="000F6F38">
        <w:tab/>
        <w:t xml:space="preserve">Le </w:t>
      </w:r>
      <w:r>
        <w:t xml:space="preserve">(La) </w:t>
      </w:r>
      <w:r w:rsidRPr="000F6F38">
        <w:t>Secrétaire général</w:t>
      </w:r>
      <w:r>
        <w:t>(e)</w:t>
      </w:r>
      <w:r w:rsidRPr="000F6F38">
        <w:t xml:space="preserve"> tient un registre de toutes les demandes soumises à l</w:t>
      </w:r>
      <w:r>
        <w:t>’</w:t>
      </w:r>
      <w:r w:rsidRPr="000F6F38">
        <w:t>examen du Comité en vertu de l</w:t>
      </w:r>
      <w:r>
        <w:t>’</w:t>
      </w:r>
      <w:r w:rsidRPr="000F6F38">
        <w:t>article 30 de la Convention.</w:t>
      </w:r>
    </w:p>
    <w:p w14:paraId="6B7FCBA0" w14:textId="77777777" w:rsidR="00BA0DD9" w:rsidRDefault="00BA0DD9" w:rsidP="00BA0DD9">
      <w:pPr>
        <w:pStyle w:val="SingleTxtG"/>
      </w:pPr>
      <w:r w:rsidRPr="000F6F38">
        <w:t>2.</w:t>
      </w:r>
      <w:r w:rsidRPr="000F6F38">
        <w:tab/>
        <w:t xml:space="preserve">Le </w:t>
      </w:r>
      <w:r>
        <w:t xml:space="preserve">(La) </w:t>
      </w:r>
      <w:r w:rsidRPr="000F6F38">
        <w:t>Secrétaire général</w:t>
      </w:r>
      <w:r>
        <w:t>(e)</w:t>
      </w:r>
      <w:r w:rsidRPr="000F6F38">
        <w:t xml:space="preserve"> établit </w:t>
      </w:r>
      <w:r>
        <w:t>et publie périodiquement la</w:t>
      </w:r>
      <w:r w:rsidRPr="000F6F38">
        <w:t xml:space="preserve"> liste </w:t>
      </w:r>
      <w:r>
        <w:t xml:space="preserve">des personnes disparues au nom desquelles le Comité a enregistré </w:t>
      </w:r>
      <w:r w:rsidRPr="000F6F38">
        <w:t>des demandes</w:t>
      </w:r>
      <w:r w:rsidRPr="005B2352">
        <w:t xml:space="preserve"> d</w:t>
      </w:r>
      <w:r>
        <w:t>’</w:t>
      </w:r>
      <w:r w:rsidRPr="005B2352">
        <w:t xml:space="preserve">action </w:t>
      </w:r>
      <w:r>
        <w:t xml:space="preserve">en </w:t>
      </w:r>
      <w:r w:rsidRPr="005B2352">
        <w:t>urgence. Tout</w:t>
      </w:r>
      <w:r>
        <w:t>(e)</w:t>
      </w:r>
      <w:r w:rsidRPr="005B2352">
        <w:t xml:space="preserve"> membre du Comité qui en fait la demande peut obtenir le texte intégral des dem</w:t>
      </w:r>
      <w:r>
        <w:t>andes dans la langue originale.</w:t>
      </w:r>
    </w:p>
    <w:p w14:paraId="20B3ACF7" w14:textId="77777777" w:rsidR="00BA0DD9" w:rsidRPr="00A0790B" w:rsidRDefault="00BA0DD9" w:rsidP="00BA0DD9">
      <w:pPr>
        <w:pStyle w:val="SingleTxtG"/>
      </w:pPr>
      <w:r>
        <w:lastRenderedPageBreak/>
        <w:t>3.</w:t>
      </w:r>
      <w:r>
        <w:tab/>
        <w:t>Le (La) Secrétaire général(e) tient à jour une base de données contenant tous les renseignements pertinents relatifs à chaque demande soumise à l’examen du Comité. Ce dernier</w:t>
      </w:r>
      <w:r w:rsidRPr="00A0790B">
        <w:t xml:space="preserve"> adopte périodiquement, </w:t>
      </w:r>
      <w:r w:rsidRPr="004C2A1D">
        <w:t>pour distribution générale, des rapports contenant des informations sur les demandes enregistrées et sur les tendances qui s</w:t>
      </w:r>
      <w:r>
        <w:t>’</w:t>
      </w:r>
      <w:r w:rsidRPr="004C2A1D">
        <w:t>en dégagent, ainsi que sur les décisions qu</w:t>
      </w:r>
      <w:r>
        <w:t>’</w:t>
      </w:r>
      <w:r w:rsidRPr="004C2A1D">
        <w:t>il a prises au sujet de ces demandes.</w:t>
      </w:r>
    </w:p>
    <w:p w14:paraId="0913939D" w14:textId="619524B5" w:rsidR="00BA0DD9" w:rsidRPr="004568C1" w:rsidRDefault="00BA0DD9" w:rsidP="00B37FA0">
      <w:pPr>
        <w:pStyle w:val="H23G"/>
      </w:pPr>
      <w:r w:rsidRPr="004568C1">
        <w:tab/>
      </w:r>
      <w:r w:rsidRPr="004568C1">
        <w:tab/>
        <w:t>Article</w:t>
      </w:r>
      <w:r w:rsidR="004F79AA">
        <w:t> </w:t>
      </w:r>
      <w:r>
        <w:t>61</w:t>
      </w:r>
      <w:r w:rsidRPr="004568C1">
        <w:br/>
      </w:r>
      <w:bookmarkStart w:id="85" w:name="_Hlk164322317"/>
      <w:r w:rsidRPr="004568C1">
        <w:t>Auteur</w:t>
      </w:r>
      <w:r>
        <w:t>(e)</w:t>
      </w:r>
      <w:r w:rsidRPr="004568C1">
        <w:t>s des demand</w:t>
      </w:r>
      <w:r>
        <w:t>es</w:t>
      </w:r>
      <w:bookmarkEnd w:id="85"/>
    </w:p>
    <w:p w14:paraId="4F129C91" w14:textId="77777777" w:rsidR="00BA0DD9" w:rsidRPr="00D15E8D" w:rsidRDefault="00BA0DD9" w:rsidP="00BA0DD9">
      <w:pPr>
        <w:pStyle w:val="SingleTxtG"/>
        <w:ind w:firstLine="567"/>
      </w:pPr>
      <w:r w:rsidRPr="005B2352">
        <w:t>Le Comité peut être saisi, en urgence, par les proches d</w:t>
      </w:r>
      <w:r>
        <w:t>’</w:t>
      </w:r>
      <w:r w:rsidRPr="005B2352">
        <w:t>une personne disparue, leurs représentants légaux, leurs avocats ou toute personne mandatée par eux, ainsi que toute autre personne ayant un intérêt légitime, d</w:t>
      </w:r>
      <w:r>
        <w:t>’</w:t>
      </w:r>
      <w:r w:rsidRPr="005B2352">
        <w:t>une demande visant à chercher et retrouver une personne disparue.</w:t>
      </w:r>
      <w:r>
        <w:t xml:space="preserve"> Il</w:t>
      </w:r>
      <w:r w:rsidRPr="008F3905">
        <w:t xml:space="preserve"> garde confidentielle l</w:t>
      </w:r>
      <w:r>
        <w:t>’</w:t>
      </w:r>
      <w:r w:rsidRPr="008F3905">
        <w:t>identité des auteur</w:t>
      </w:r>
      <w:r>
        <w:t>(e)</w:t>
      </w:r>
      <w:r w:rsidRPr="008F3905">
        <w:t xml:space="preserve">s des demandes </w:t>
      </w:r>
      <w:r w:rsidRPr="00D15E8D">
        <w:t xml:space="preserve">et </w:t>
      </w:r>
      <w:r w:rsidRPr="00961A49">
        <w:t xml:space="preserve">sa responsabilité ne saurait être engagée </w:t>
      </w:r>
      <w:r w:rsidRPr="00D15E8D">
        <w:t>si les auteur</w:t>
      </w:r>
      <w:r w:rsidRPr="00961A49">
        <w:t>(e)</w:t>
      </w:r>
      <w:r w:rsidRPr="00D15E8D">
        <w:t xml:space="preserve">s décident de rendre </w:t>
      </w:r>
      <w:r>
        <w:t>cette</w:t>
      </w:r>
      <w:r w:rsidRPr="00D15E8D">
        <w:t xml:space="preserve"> information publique.</w:t>
      </w:r>
    </w:p>
    <w:p w14:paraId="180D38CD" w14:textId="02769668" w:rsidR="00BA0DD9" w:rsidRPr="004568C1" w:rsidRDefault="00BA0DD9" w:rsidP="00B37FA0">
      <w:pPr>
        <w:pStyle w:val="H23G"/>
      </w:pPr>
      <w:r w:rsidRPr="004568C1">
        <w:tab/>
      </w:r>
      <w:r w:rsidRPr="004568C1">
        <w:tab/>
        <w:t>Article</w:t>
      </w:r>
      <w:r w:rsidR="004F79AA">
        <w:t> </w:t>
      </w:r>
      <w:r>
        <w:t>62</w:t>
      </w:r>
      <w:r w:rsidRPr="004568C1">
        <w:br/>
      </w:r>
      <w:bookmarkStart w:id="86" w:name="_Hlk164322328"/>
      <w:r w:rsidRPr="004568C1">
        <w:t xml:space="preserve">Procédure </w:t>
      </w:r>
      <w:r>
        <w:t>d’examen des</w:t>
      </w:r>
      <w:r w:rsidRPr="004568C1">
        <w:t xml:space="preserve"> demandes </w:t>
      </w:r>
      <w:bookmarkEnd w:id="86"/>
    </w:p>
    <w:p w14:paraId="4E48C6F2" w14:textId="77777777" w:rsidR="00BA0DD9" w:rsidRDefault="00BA0DD9" w:rsidP="00BA0DD9">
      <w:pPr>
        <w:pStyle w:val="SingleTxtG"/>
      </w:pPr>
      <w:r w:rsidRPr="005B2352">
        <w:t>1.</w:t>
      </w:r>
      <w:r w:rsidRPr="005B2352">
        <w:tab/>
      </w:r>
      <w:r>
        <w:t>Le Comité considère irrecevable toute</w:t>
      </w:r>
      <w:r w:rsidRPr="005B2352">
        <w:t xml:space="preserve"> demande d</w:t>
      </w:r>
      <w:r>
        <w:t>’</w:t>
      </w:r>
      <w:r w:rsidRPr="005B2352">
        <w:t xml:space="preserve">action </w:t>
      </w:r>
      <w:r>
        <w:t xml:space="preserve">en </w:t>
      </w:r>
      <w:r w:rsidRPr="005B2352">
        <w:t>urgence</w:t>
      </w:r>
      <w:r>
        <w:t xml:space="preserve"> qui :</w:t>
      </w:r>
    </w:p>
    <w:p w14:paraId="59050DC6" w14:textId="77777777" w:rsidR="00BA0DD9" w:rsidRPr="009D1CF9" w:rsidRDefault="00BA0DD9" w:rsidP="00BA0DD9">
      <w:pPr>
        <w:pStyle w:val="SingleTxtG"/>
        <w:ind w:firstLine="567"/>
      </w:pPr>
      <w:r w:rsidRPr="009D1CF9">
        <w:t>a)</w:t>
      </w:r>
      <w:r w:rsidRPr="009D1CF9">
        <w:tab/>
      </w:r>
      <w:r>
        <w:t>E</w:t>
      </w:r>
      <w:r w:rsidRPr="009D1CF9">
        <w:t>st manifestement dépourvue de fondement</w:t>
      </w:r>
      <w:r>
        <w:t> </w:t>
      </w:r>
      <w:r w:rsidRPr="009D1CF9">
        <w:t xml:space="preserve">; </w:t>
      </w:r>
    </w:p>
    <w:p w14:paraId="31EE594B" w14:textId="77777777" w:rsidR="00BA0DD9" w:rsidRPr="009D1CF9" w:rsidRDefault="00BA0DD9" w:rsidP="00BA0DD9">
      <w:pPr>
        <w:pStyle w:val="SingleTxtG"/>
        <w:ind w:firstLine="567"/>
      </w:pPr>
      <w:r w:rsidRPr="009D1CF9">
        <w:t>b)</w:t>
      </w:r>
      <w:r w:rsidRPr="009D1CF9">
        <w:tab/>
      </w:r>
      <w:r>
        <w:t>C</w:t>
      </w:r>
      <w:r w:rsidRPr="009D1CF9">
        <w:t>onstitue un abus du droit de présenter de telles demandes</w:t>
      </w:r>
      <w:r>
        <w:t> </w:t>
      </w:r>
      <w:r w:rsidRPr="009D1CF9">
        <w:t xml:space="preserve">; </w:t>
      </w:r>
    </w:p>
    <w:p w14:paraId="1FE46F76" w14:textId="77777777" w:rsidR="00BA0DD9" w:rsidRPr="009D1CF9" w:rsidRDefault="00BA0DD9" w:rsidP="00BA0DD9">
      <w:pPr>
        <w:pStyle w:val="SingleTxtG"/>
        <w:ind w:firstLine="567"/>
      </w:pPr>
      <w:r w:rsidRPr="009D1CF9">
        <w:t>c)</w:t>
      </w:r>
      <w:r w:rsidRPr="009D1CF9">
        <w:tab/>
      </w:r>
      <w:r>
        <w:t>N’a pas</w:t>
      </w:r>
      <w:r w:rsidRPr="009D1CF9">
        <w:t xml:space="preserve"> été préalablement et dûment présentée aux organes compétents de l</w:t>
      </w:r>
      <w:r>
        <w:t>’</w:t>
      </w:r>
      <w:r w:rsidRPr="009D1CF9">
        <w:t>État partie concerné, tels que les autorités habilitées à procéder à des investigations, quand une telle possibilité existe</w:t>
      </w:r>
      <w:r>
        <w:t> </w:t>
      </w:r>
      <w:r w:rsidRPr="009D1CF9">
        <w:t xml:space="preserve">; </w:t>
      </w:r>
    </w:p>
    <w:p w14:paraId="1994B3D9" w14:textId="77777777" w:rsidR="00BA0DD9" w:rsidRPr="009D1CF9" w:rsidRDefault="00BA0DD9" w:rsidP="00BA0DD9">
      <w:pPr>
        <w:pStyle w:val="SingleTxtG"/>
        <w:ind w:firstLine="567"/>
      </w:pPr>
      <w:r w:rsidRPr="009D1CF9">
        <w:t>d)</w:t>
      </w:r>
      <w:r w:rsidRPr="009D1CF9">
        <w:tab/>
      </w:r>
      <w:r>
        <w:t>E</w:t>
      </w:r>
      <w:r w:rsidRPr="009D1CF9">
        <w:t>st incompatible avec les dispositions de la Convention</w:t>
      </w:r>
      <w:r>
        <w:t> </w:t>
      </w:r>
      <w:r w:rsidRPr="009D1CF9">
        <w:t>;</w:t>
      </w:r>
    </w:p>
    <w:p w14:paraId="78C44539" w14:textId="77777777" w:rsidR="00BA0DD9" w:rsidRDefault="00BA0DD9" w:rsidP="00BA0DD9">
      <w:pPr>
        <w:pStyle w:val="SingleTxtG"/>
        <w:ind w:firstLine="567"/>
      </w:pPr>
      <w:r w:rsidRPr="009D1CF9">
        <w:t>e)</w:t>
      </w:r>
      <w:r w:rsidRPr="009D1CF9">
        <w:tab/>
      </w:r>
      <w:r>
        <w:t>E</w:t>
      </w:r>
      <w:r w:rsidRPr="009D1CF9">
        <w:t>st déjà en cours d</w:t>
      </w:r>
      <w:r>
        <w:t>’</w:t>
      </w:r>
      <w:r w:rsidRPr="009D1CF9">
        <w:t>examen devant une autre instance internationale d</w:t>
      </w:r>
      <w:r>
        <w:t>’</w:t>
      </w:r>
      <w:r w:rsidRPr="009D1CF9">
        <w:t>enquête</w:t>
      </w:r>
      <w:r>
        <w:t xml:space="preserve"> ou de règlement de même nature.</w:t>
      </w:r>
    </w:p>
    <w:p w14:paraId="1CA0A128" w14:textId="77777777" w:rsidR="00BA0DD9" w:rsidRPr="00961A49" w:rsidRDefault="00BA0DD9" w:rsidP="00BA0DD9">
      <w:pPr>
        <w:pStyle w:val="SingleTxtG"/>
        <w:rPr>
          <w:lang w:val="fr-FR"/>
        </w:rPr>
      </w:pPr>
      <w:r w:rsidRPr="00DF6CAB">
        <w:t>2.</w:t>
      </w:r>
      <w:r w:rsidRPr="00DF6CAB">
        <w:tab/>
      </w:r>
      <w:r w:rsidRPr="00961A49">
        <w:t>Si le Comité considère que la demande d</w:t>
      </w:r>
      <w:r>
        <w:t>’</w:t>
      </w:r>
      <w:r w:rsidRPr="00961A49">
        <w:t xml:space="preserve">action en urgence est recevable, il </w:t>
      </w:r>
      <w:r>
        <w:t>l’</w:t>
      </w:r>
      <w:r w:rsidRPr="00961A49">
        <w:t>enre</w:t>
      </w:r>
      <w:r>
        <w:t>gistre et la transmet sans tarder à l’État partie, accompagnée d’une note d’enregistrement</w:t>
      </w:r>
      <w:r w:rsidRPr="00DF6CAB">
        <w:t xml:space="preserve">. </w:t>
      </w:r>
      <w:r>
        <w:rPr>
          <w:lang w:val="fr-FR"/>
        </w:rPr>
        <w:t>Cette note</w:t>
      </w:r>
      <w:r w:rsidRPr="00961A49">
        <w:rPr>
          <w:lang w:val="fr-FR"/>
        </w:rPr>
        <w:t xml:space="preserve"> peut contenir les éléments suivants :</w:t>
      </w:r>
    </w:p>
    <w:p w14:paraId="59534256" w14:textId="77777777" w:rsidR="00BA0DD9" w:rsidRPr="00961A49" w:rsidRDefault="00BA0DD9" w:rsidP="00BA0DD9">
      <w:pPr>
        <w:pStyle w:val="SingleTxtG"/>
        <w:rPr>
          <w:lang w:val="fr-FR"/>
        </w:rPr>
      </w:pPr>
      <w:r w:rsidRPr="00961A49">
        <w:rPr>
          <w:lang w:val="fr-FR"/>
        </w:rPr>
        <w:tab/>
        <w:t>a)</w:t>
      </w:r>
      <w:r w:rsidRPr="00961A49">
        <w:rPr>
          <w:lang w:val="fr-FR"/>
        </w:rPr>
        <w:tab/>
        <w:t>Informations disponibles quant à l</w:t>
      </w:r>
      <w:r>
        <w:rPr>
          <w:lang w:val="fr-FR"/>
        </w:rPr>
        <w:t>’</w:t>
      </w:r>
      <w:r w:rsidRPr="00961A49">
        <w:rPr>
          <w:lang w:val="fr-FR"/>
        </w:rPr>
        <w:t>identité de la personne di</w:t>
      </w:r>
      <w:r>
        <w:rPr>
          <w:lang w:val="fr-FR"/>
        </w:rPr>
        <w:t>sparue et aux circonstances de l’espèce </w:t>
      </w:r>
      <w:r w:rsidRPr="00961A49">
        <w:rPr>
          <w:lang w:val="fr-FR"/>
        </w:rPr>
        <w:t>;</w:t>
      </w:r>
    </w:p>
    <w:p w14:paraId="6A24D008" w14:textId="77777777" w:rsidR="00BA0DD9" w:rsidRPr="00961A49" w:rsidRDefault="00BA0DD9" w:rsidP="00BA0DD9">
      <w:pPr>
        <w:pStyle w:val="SingleTxtG"/>
        <w:rPr>
          <w:lang w:val="fr-FR"/>
        </w:rPr>
      </w:pPr>
      <w:r w:rsidRPr="00961A49">
        <w:rPr>
          <w:lang w:val="fr-FR"/>
        </w:rPr>
        <w:tab/>
        <w:t>b)</w:t>
      </w:r>
      <w:r w:rsidRPr="00961A49">
        <w:rPr>
          <w:lang w:val="fr-FR"/>
        </w:rPr>
        <w:tab/>
        <w:t>Orientations à l</w:t>
      </w:r>
      <w:r>
        <w:rPr>
          <w:lang w:val="fr-FR"/>
        </w:rPr>
        <w:t>’</w:t>
      </w:r>
      <w:r w:rsidRPr="00961A49">
        <w:rPr>
          <w:lang w:val="fr-FR"/>
        </w:rPr>
        <w:t>intention des autorités de l</w:t>
      </w:r>
      <w:r>
        <w:rPr>
          <w:lang w:val="fr-FR"/>
        </w:rPr>
        <w:t>’</w:t>
      </w:r>
      <w:r w:rsidRPr="00961A49">
        <w:rPr>
          <w:lang w:val="fr-FR"/>
        </w:rPr>
        <w:t xml:space="preserve">État concerné quant aux mesures à prendre pour rechercher la personne </w:t>
      </w:r>
      <w:r>
        <w:rPr>
          <w:lang w:val="fr-FR"/>
        </w:rPr>
        <w:t>disparue, enquêter sur sa disparition et faciliter la participation des membres de sa famille </w:t>
      </w:r>
      <w:r w:rsidRPr="00961A49">
        <w:rPr>
          <w:lang w:val="fr-FR"/>
        </w:rPr>
        <w:t>;</w:t>
      </w:r>
    </w:p>
    <w:p w14:paraId="214DA73D" w14:textId="77777777" w:rsidR="00BA0DD9" w:rsidRPr="00961A49" w:rsidRDefault="00BA0DD9" w:rsidP="00BA0DD9">
      <w:pPr>
        <w:pStyle w:val="SingleTxtG"/>
        <w:rPr>
          <w:lang w:val="fr-FR"/>
        </w:rPr>
      </w:pPr>
      <w:r w:rsidRPr="00961A49">
        <w:rPr>
          <w:lang w:val="fr-FR"/>
        </w:rPr>
        <w:tab/>
        <w:t>c)</w:t>
      </w:r>
      <w:r w:rsidRPr="00961A49">
        <w:rPr>
          <w:lang w:val="fr-FR"/>
        </w:rPr>
        <w:tab/>
      </w:r>
      <w:r>
        <w:t>Demande de</w:t>
      </w:r>
      <w:r w:rsidRPr="00961A49">
        <w:t xml:space="preserve"> mesures provisoires </w:t>
      </w:r>
      <w:r>
        <w:t>visant à</w:t>
      </w:r>
      <w:r w:rsidRPr="00961A49">
        <w:t xml:space="preserve"> protéger la personne disparue, le</w:t>
      </w:r>
      <w:r>
        <w:t xml:space="preserve"> (la)</w:t>
      </w:r>
      <w:r w:rsidRPr="00961A49">
        <w:t xml:space="preserve"> </w:t>
      </w:r>
      <w:r>
        <w:t>requérant(e)</w:t>
      </w:r>
      <w:r w:rsidRPr="00961A49">
        <w:t xml:space="preserve">, les témoins, les proches de la personne disparue et leur </w:t>
      </w:r>
      <w:r>
        <w:t>conseil</w:t>
      </w:r>
      <w:r w:rsidRPr="00961A49">
        <w:t>, ainsi que les autres personnes participant à l</w:t>
      </w:r>
      <w:r>
        <w:t>’</w:t>
      </w:r>
      <w:r w:rsidRPr="00961A49">
        <w:t xml:space="preserve">enquête, et </w:t>
      </w:r>
      <w:r>
        <w:t>à</w:t>
      </w:r>
      <w:r w:rsidRPr="00961A49">
        <w:t xml:space="preserve"> protéger tout élément de preuve pertinent </w:t>
      </w:r>
      <w:r w:rsidRPr="00961A49">
        <w:rPr>
          <w:lang w:val="fr-FR"/>
        </w:rPr>
        <w:t>;</w:t>
      </w:r>
    </w:p>
    <w:p w14:paraId="3B158AF4" w14:textId="77777777" w:rsidR="00BA0DD9" w:rsidRPr="00961A49" w:rsidRDefault="00BA0DD9" w:rsidP="00BA0DD9">
      <w:pPr>
        <w:pStyle w:val="SingleTxtG"/>
        <w:ind w:firstLine="567"/>
        <w:rPr>
          <w:lang w:val="fr-FR"/>
        </w:rPr>
      </w:pPr>
      <w:r w:rsidRPr="00961A49">
        <w:rPr>
          <w:lang w:val="fr-FR"/>
        </w:rPr>
        <w:t>d)</w:t>
      </w:r>
      <w:r w:rsidRPr="00961A49">
        <w:rPr>
          <w:lang w:val="fr-FR"/>
        </w:rPr>
        <w:tab/>
      </w:r>
      <w:r>
        <w:rPr>
          <w:lang w:val="fr-FR"/>
        </w:rPr>
        <w:t xml:space="preserve">Demande de </w:t>
      </w:r>
      <w:r w:rsidRPr="00961A49">
        <w:rPr>
          <w:lang w:val="fr-FR"/>
        </w:rPr>
        <w:t>renseignements</w:t>
      </w:r>
      <w:r>
        <w:rPr>
          <w:lang w:val="fr-FR"/>
        </w:rPr>
        <w:t>, à communiquer dans un délai fixé par le Comité,</w:t>
      </w:r>
      <w:r w:rsidRPr="00961A49">
        <w:rPr>
          <w:lang w:val="fr-FR"/>
        </w:rPr>
        <w:t xml:space="preserve"> sur les mes</w:t>
      </w:r>
      <w:r>
        <w:rPr>
          <w:lang w:val="fr-FR"/>
        </w:rPr>
        <w:t xml:space="preserve">ures </w:t>
      </w:r>
      <w:r w:rsidRPr="00295CB2">
        <w:rPr>
          <w:lang w:val="fr-FR"/>
        </w:rPr>
        <w:t>prises en l</w:t>
      </w:r>
      <w:r>
        <w:rPr>
          <w:lang w:val="fr-FR"/>
        </w:rPr>
        <w:t>’</w:t>
      </w:r>
      <w:r w:rsidRPr="00295CB2">
        <w:rPr>
          <w:lang w:val="fr-FR"/>
        </w:rPr>
        <w:t>espèce et</w:t>
      </w:r>
      <w:r>
        <w:rPr>
          <w:lang w:val="fr-FR"/>
        </w:rPr>
        <w:t xml:space="preserve"> sur la situation de la personne recherchée, de toutes les autres victimes de la disparition et des personnes qui les soutiennent</w:t>
      </w:r>
      <w:r w:rsidRPr="00961A49">
        <w:rPr>
          <w:lang w:val="fr-FR"/>
        </w:rPr>
        <w:t>.</w:t>
      </w:r>
    </w:p>
    <w:p w14:paraId="44808A88" w14:textId="77777777" w:rsidR="00BA0DD9" w:rsidRDefault="00BA0DD9" w:rsidP="00BA0DD9">
      <w:pPr>
        <w:pStyle w:val="SingleTxtG"/>
      </w:pPr>
      <w:r>
        <w:t>3</w:t>
      </w:r>
      <w:r w:rsidRPr="005B2352">
        <w:t>.</w:t>
      </w:r>
      <w:r w:rsidRPr="005B2352">
        <w:tab/>
        <w:t xml:space="preserve">En réponse à la demande </w:t>
      </w:r>
      <w:r>
        <w:t>d’action en urgence transmise par le Comité</w:t>
      </w:r>
      <w:r w:rsidRPr="005B2352">
        <w:t>, l</w:t>
      </w:r>
      <w:r>
        <w:t>’</w:t>
      </w:r>
      <w:r w:rsidRPr="005B2352">
        <w:t xml:space="preserve">État partie soumet par écrit </w:t>
      </w:r>
      <w:r>
        <w:t>à celui-ci</w:t>
      </w:r>
      <w:r w:rsidRPr="005B2352">
        <w:t xml:space="preserve"> </w:t>
      </w:r>
      <w:r>
        <w:t>les</w:t>
      </w:r>
      <w:r w:rsidRPr="005B2352">
        <w:t xml:space="preserve"> explications et </w:t>
      </w:r>
      <w:r>
        <w:t>les</w:t>
      </w:r>
      <w:r w:rsidRPr="005B2352">
        <w:t xml:space="preserve"> documents </w:t>
      </w:r>
      <w:r>
        <w:t xml:space="preserve">connexes </w:t>
      </w:r>
      <w:r w:rsidRPr="005B2352">
        <w:t>susceptibles de l</w:t>
      </w:r>
      <w:r>
        <w:t>’</w:t>
      </w:r>
      <w:r w:rsidRPr="005B2352">
        <w:t>aider à faire la lumière sur le sort de la personne disparue ou sur l</w:t>
      </w:r>
      <w:r>
        <w:t>’</w:t>
      </w:r>
      <w:r w:rsidRPr="005B2352">
        <w:t>endroit où elle se trouve</w:t>
      </w:r>
      <w:r>
        <w:t>,</w:t>
      </w:r>
      <w:r w:rsidRPr="005B2352">
        <w:t xml:space="preserve"> </w:t>
      </w:r>
      <w:r>
        <w:t>en décrivant les mesures prises par les autorités compétentes pour :</w:t>
      </w:r>
    </w:p>
    <w:p w14:paraId="124F5FB9" w14:textId="77777777" w:rsidR="00BA0DD9" w:rsidRPr="006C693D" w:rsidRDefault="00BA0DD9" w:rsidP="00BA0DD9">
      <w:pPr>
        <w:pStyle w:val="SingleTxtG"/>
      </w:pPr>
      <w:r>
        <w:tab/>
      </w:r>
      <w:r w:rsidRPr="006C693D">
        <w:t>a)</w:t>
      </w:r>
      <w:r w:rsidRPr="006C693D">
        <w:tab/>
      </w:r>
      <w:r>
        <w:t>R</w:t>
      </w:r>
      <w:r w:rsidRPr="00961A49">
        <w:t>echercher la personne disparue et enquêter sur la disparition pré</w:t>
      </w:r>
      <w:r>
        <w:t>sumée </w:t>
      </w:r>
      <w:r w:rsidRPr="006C693D">
        <w:t>;</w:t>
      </w:r>
    </w:p>
    <w:p w14:paraId="0A17E74B" w14:textId="0A9A5CD9" w:rsidR="00BA0DD9" w:rsidRPr="00961A49" w:rsidRDefault="00BA0DD9" w:rsidP="00BA0DD9">
      <w:pPr>
        <w:pStyle w:val="SingleTxtG"/>
        <w:rPr>
          <w:lang w:val="fr-FR"/>
        </w:rPr>
      </w:pPr>
      <w:r w:rsidRPr="006C693D">
        <w:tab/>
      </w:r>
      <w:r w:rsidRPr="00961A49">
        <w:rPr>
          <w:lang w:val="fr-FR"/>
        </w:rPr>
        <w:t>b)</w:t>
      </w:r>
      <w:r w:rsidRPr="00961A49">
        <w:rPr>
          <w:lang w:val="fr-FR"/>
        </w:rPr>
        <w:tab/>
        <w:t>Faciliter la participation des proches et des représentants de la per</w:t>
      </w:r>
      <w:r>
        <w:rPr>
          <w:lang w:val="fr-FR"/>
        </w:rPr>
        <w:t>sonne disparue aux activités de recherche et d’enquête</w:t>
      </w:r>
      <w:r w:rsidR="004F79AA">
        <w:rPr>
          <w:lang w:val="fr-FR"/>
        </w:rPr>
        <w:t> </w:t>
      </w:r>
      <w:r w:rsidRPr="00961A49">
        <w:rPr>
          <w:lang w:val="fr-FR"/>
        </w:rPr>
        <w:t>;</w:t>
      </w:r>
    </w:p>
    <w:p w14:paraId="5210ECBB" w14:textId="77777777" w:rsidR="00BA0DD9" w:rsidRPr="00961A49" w:rsidRDefault="00BA0DD9" w:rsidP="00BA0DD9">
      <w:pPr>
        <w:pStyle w:val="SingleTxtG"/>
        <w:rPr>
          <w:lang w:val="fr-FR"/>
        </w:rPr>
      </w:pPr>
      <w:r w:rsidRPr="00961A49">
        <w:rPr>
          <w:lang w:val="fr-FR"/>
        </w:rPr>
        <w:tab/>
        <w:t>c)</w:t>
      </w:r>
      <w:r w:rsidRPr="00961A49">
        <w:rPr>
          <w:lang w:val="fr-FR"/>
        </w:rPr>
        <w:tab/>
        <w:t xml:space="preserve">Appliquer toute mesure provisoire de protection </w:t>
      </w:r>
      <w:r>
        <w:rPr>
          <w:lang w:val="fr-FR"/>
        </w:rPr>
        <w:t>demandée par le Comité</w:t>
      </w:r>
      <w:r w:rsidRPr="00961A49">
        <w:rPr>
          <w:lang w:val="fr-FR"/>
        </w:rPr>
        <w:t xml:space="preserve">. </w:t>
      </w:r>
    </w:p>
    <w:p w14:paraId="6E569C85" w14:textId="77777777" w:rsidR="00BA0DD9" w:rsidRPr="00961A49" w:rsidRDefault="00BA0DD9" w:rsidP="00BA0DD9">
      <w:pPr>
        <w:pStyle w:val="SingleTxtG"/>
        <w:rPr>
          <w:lang w:val="fr-FR"/>
        </w:rPr>
      </w:pPr>
      <w:r w:rsidRPr="00961A49">
        <w:rPr>
          <w:lang w:val="fr-FR"/>
        </w:rPr>
        <w:lastRenderedPageBreak/>
        <w:t>4.</w:t>
      </w:r>
      <w:r w:rsidRPr="00961A49">
        <w:rPr>
          <w:lang w:val="fr-FR"/>
        </w:rPr>
        <w:tab/>
        <w:t xml:space="preserve">Le Comité </w:t>
      </w:r>
      <w:r>
        <w:rPr>
          <w:lang w:val="fr-FR"/>
        </w:rPr>
        <w:t>informe</w:t>
      </w:r>
      <w:r w:rsidRPr="00CE55E7">
        <w:rPr>
          <w:lang w:val="fr-FR"/>
        </w:rPr>
        <w:t xml:space="preserve"> l</w:t>
      </w:r>
      <w:r>
        <w:rPr>
          <w:lang w:val="fr-FR"/>
        </w:rPr>
        <w:t>’</w:t>
      </w:r>
      <w:r w:rsidRPr="00CE55E7">
        <w:rPr>
          <w:lang w:val="fr-FR"/>
        </w:rPr>
        <w:t>auteur</w:t>
      </w:r>
      <w:r>
        <w:rPr>
          <w:lang w:val="fr-FR"/>
        </w:rPr>
        <w:t>(e)</w:t>
      </w:r>
      <w:r w:rsidRPr="00CE55E7">
        <w:rPr>
          <w:lang w:val="fr-FR"/>
        </w:rPr>
        <w:t xml:space="preserve"> ou </w:t>
      </w:r>
      <w:r>
        <w:rPr>
          <w:lang w:val="fr-FR"/>
        </w:rPr>
        <w:t>les</w:t>
      </w:r>
      <w:r w:rsidRPr="00CE55E7">
        <w:rPr>
          <w:lang w:val="fr-FR"/>
        </w:rPr>
        <w:t xml:space="preserve"> auteur</w:t>
      </w:r>
      <w:r>
        <w:rPr>
          <w:lang w:val="fr-FR"/>
        </w:rPr>
        <w:t>(e)</w:t>
      </w:r>
      <w:r w:rsidRPr="00CE55E7">
        <w:rPr>
          <w:lang w:val="fr-FR"/>
        </w:rPr>
        <w:t xml:space="preserve">s de la demande </w:t>
      </w:r>
      <w:r>
        <w:rPr>
          <w:lang w:val="fr-FR"/>
        </w:rPr>
        <w:t xml:space="preserve">de </w:t>
      </w:r>
      <w:r w:rsidRPr="00961A49">
        <w:rPr>
          <w:lang w:val="fr-FR"/>
        </w:rPr>
        <w:t>tout renseignement fou</w:t>
      </w:r>
      <w:r>
        <w:rPr>
          <w:lang w:val="fr-FR"/>
        </w:rPr>
        <w:t>rni par l’État partie concerné, dès réception, et les invite à formuler des observations</w:t>
      </w:r>
      <w:r w:rsidRPr="00961A49">
        <w:rPr>
          <w:lang w:val="fr-FR"/>
        </w:rPr>
        <w:t xml:space="preserve">. Il </w:t>
      </w:r>
      <w:r>
        <w:rPr>
          <w:lang w:val="fr-FR"/>
        </w:rPr>
        <w:t>les i</w:t>
      </w:r>
      <w:r w:rsidRPr="00961A49">
        <w:rPr>
          <w:lang w:val="fr-FR"/>
        </w:rPr>
        <w:t xml:space="preserve">nforme </w:t>
      </w:r>
      <w:r>
        <w:rPr>
          <w:lang w:val="fr-FR"/>
        </w:rPr>
        <w:t>des</w:t>
      </w:r>
      <w:r w:rsidRPr="00961A49">
        <w:rPr>
          <w:lang w:val="fr-FR"/>
        </w:rPr>
        <w:t xml:space="preserve"> recomman</w:t>
      </w:r>
      <w:r>
        <w:rPr>
          <w:lang w:val="fr-FR"/>
        </w:rPr>
        <w:t>dations et des demandes de renseignements qu’il a adressées à l’État partie concerné</w:t>
      </w:r>
      <w:r w:rsidRPr="00961A49">
        <w:rPr>
          <w:lang w:val="fr-FR"/>
        </w:rPr>
        <w:t>.</w:t>
      </w:r>
    </w:p>
    <w:p w14:paraId="0BBF8B50" w14:textId="77777777" w:rsidR="00BA0DD9" w:rsidRPr="00961A49" w:rsidRDefault="00BA0DD9" w:rsidP="00BA0DD9">
      <w:pPr>
        <w:pStyle w:val="SingleTxtG"/>
        <w:rPr>
          <w:lang w:val="fr-FR"/>
        </w:rPr>
      </w:pPr>
      <w:r w:rsidRPr="00961A49">
        <w:rPr>
          <w:lang w:val="fr-FR"/>
        </w:rPr>
        <w:t>5.</w:t>
      </w:r>
      <w:r w:rsidRPr="00961A49">
        <w:rPr>
          <w:lang w:val="fr-FR"/>
        </w:rPr>
        <w:tab/>
      </w:r>
      <w:r>
        <w:rPr>
          <w:lang w:val="fr-FR"/>
        </w:rPr>
        <w:t xml:space="preserve">Au vu des renseignements fournis par </w:t>
      </w:r>
      <w:r w:rsidRPr="00961A49">
        <w:rPr>
          <w:lang w:val="fr-FR"/>
        </w:rPr>
        <w:t>l</w:t>
      </w:r>
      <w:r>
        <w:rPr>
          <w:lang w:val="fr-FR"/>
        </w:rPr>
        <w:t>’</w:t>
      </w:r>
      <w:r w:rsidRPr="00961A49">
        <w:rPr>
          <w:lang w:val="fr-FR"/>
        </w:rPr>
        <w:t>État partie et par l</w:t>
      </w:r>
      <w:r>
        <w:rPr>
          <w:lang w:val="fr-FR"/>
        </w:rPr>
        <w:t>’</w:t>
      </w:r>
      <w:r w:rsidRPr="00961A49">
        <w:rPr>
          <w:lang w:val="fr-FR"/>
        </w:rPr>
        <w:t>auteur</w:t>
      </w:r>
      <w:r>
        <w:rPr>
          <w:lang w:val="fr-FR"/>
        </w:rPr>
        <w:t>(e)</w:t>
      </w:r>
      <w:r w:rsidRPr="00961A49">
        <w:rPr>
          <w:lang w:val="fr-FR"/>
        </w:rPr>
        <w:t xml:space="preserve"> ou les auteur</w:t>
      </w:r>
      <w:r>
        <w:rPr>
          <w:lang w:val="fr-FR"/>
        </w:rPr>
        <w:t>(e)</w:t>
      </w:r>
      <w:r w:rsidRPr="00961A49">
        <w:rPr>
          <w:lang w:val="fr-FR"/>
        </w:rPr>
        <w:t>s de la demande d</w:t>
      </w:r>
      <w:r>
        <w:rPr>
          <w:lang w:val="fr-FR"/>
        </w:rPr>
        <w:t>’</w:t>
      </w:r>
      <w:r w:rsidRPr="00961A49">
        <w:rPr>
          <w:lang w:val="fr-FR"/>
        </w:rPr>
        <w:t xml:space="preserve">action en urgence, le </w:t>
      </w:r>
      <w:r>
        <w:rPr>
          <w:lang w:val="fr-FR"/>
        </w:rPr>
        <w:t>Comité peut adresser à l’État partie des notes de suivi, notamment </w:t>
      </w:r>
      <w:r w:rsidRPr="00961A49">
        <w:rPr>
          <w:lang w:val="fr-FR"/>
        </w:rPr>
        <w:t>:</w:t>
      </w:r>
    </w:p>
    <w:p w14:paraId="4E502C3E" w14:textId="1DFCDBFC" w:rsidR="00BA0DD9" w:rsidRPr="003119F9" w:rsidRDefault="00BA0DD9" w:rsidP="00BA0DD9">
      <w:pPr>
        <w:pStyle w:val="SingleTxtG"/>
      </w:pPr>
      <w:r w:rsidRPr="00961A49">
        <w:rPr>
          <w:lang w:val="fr-FR"/>
        </w:rPr>
        <w:tab/>
        <w:t>a)</w:t>
      </w:r>
      <w:r w:rsidRPr="00961A49">
        <w:rPr>
          <w:lang w:val="fr-FR"/>
        </w:rPr>
        <w:tab/>
        <w:t xml:space="preserve">Des recommandations concernant les mesures que les autorités compétentes devraient prendre </w:t>
      </w:r>
      <w:r>
        <w:rPr>
          <w:lang w:val="fr-FR"/>
        </w:rPr>
        <w:t xml:space="preserve">pour rechercher la personne disparue, enquêter sur sa disparition présumée et faciliter la participation de ses proches </w:t>
      </w:r>
      <w:r w:rsidRPr="00961A49">
        <w:t>aux activités de recherche et d</w:t>
      </w:r>
      <w:r>
        <w:t>’</w:t>
      </w:r>
      <w:r w:rsidRPr="00961A49">
        <w:t>enquête</w:t>
      </w:r>
      <w:r w:rsidR="004F79AA">
        <w:t> </w:t>
      </w:r>
      <w:r w:rsidRPr="003119F9">
        <w:t>;</w:t>
      </w:r>
    </w:p>
    <w:p w14:paraId="74BE187E" w14:textId="77777777" w:rsidR="00BA0DD9" w:rsidRPr="00961A49" w:rsidRDefault="00BA0DD9" w:rsidP="00BA0DD9">
      <w:pPr>
        <w:pStyle w:val="SingleTxtG"/>
        <w:rPr>
          <w:lang w:val="fr-FR"/>
        </w:rPr>
      </w:pPr>
      <w:r w:rsidRPr="00961A49">
        <w:rPr>
          <w:lang w:val="fr-FR"/>
        </w:rPr>
        <w:tab/>
        <w:t>b)</w:t>
      </w:r>
      <w:r w:rsidRPr="00961A49">
        <w:rPr>
          <w:lang w:val="fr-FR"/>
        </w:rPr>
        <w:tab/>
        <w:t>Une requête tendant à ce qu</w:t>
      </w:r>
      <w:r>
        <w:rPr>
          <w:lang w:val="fr-FR"/>
        </w:rPr>
        <w:t>’</w:t>
      </w:r>
      <w:r w:rsidRPr="00961A49">
        <w:rPr>
          <w:lang w:val="fr-FR"/>
        </w:rPr>
        <w:t xml:space="preserve">il </w:t>
      </w:r>
      <w:r w:rsidRPr="00EB008C">
        <w:rPr>
          <w:lang w:val="fr-FR"/>
        </w:rPr>
        <w:t>prenne</w:t>
      </w:r>
      <w:r w:rsidRPr="00961A49">
        <w:rPr>
          <w:lang w:val="fr-FR"/>
        </w:rPr>
        <w:t xml:space="preserve"> toutes les mesures </w:t>
      </w:r>
      <w:r w:rsidRPr="00EB008C">
        <w:rPr>
          <w:lang w:val="fr-FR"/>
        </w:rPr>
        <w:t xml:space="preserve">provisoires </w:t>
      </w:r>
      <w:r w:rsidRPr="00961A49">
        <w:rPr>
          <w:lang w:val="fr-FR"/>
        </w:rPr>
        <w:t>nécessa</w:t>
      </w:r>
      <w:r w:rsidRPr="00EB008C">
        <w:rPr>
          <w:lang w:val="fr-FR"/>
        </w:rPr>
        <w:t>ires pour protéger la personne disparue</w:t>
      </w:r>
      <w:r w:rsidRPr="00961A49">
        <w:rPr>
          <w:lang w:val="fr-FR"/>
        </w:rPr>
        <w:t xml:space="preserve">, </w:t>
      </w:r>
      <w:r w:rsidRPr="00EB008C">
        <w:rPr>
          <w:lang w:val="fr-FR"/>
        </w:rPr>
        <w:t>le (la) requérante</w:t>
      </w:r>
      <w:r w:rsidRPr="00961A49">
        <w:rPr>
          <w:lang w:val="fr-FR"/>
        </w:rPr>
        <w:t xml:space="preserve">, </w:t>
      </w:r>
      <w:r w:rsidRPr="00EB008C">
        <w:rPr>
          <w:lang w:val="fr-FR"/>
        </w:rPr>
        <w:t>les témoins</w:t>
      </w:r>
      <w:r w:rsidRPr="00961A49">
        <w:rPr>
          <w:lang w:val="fr-FR"/>
        </w:rPr>
        <w:t xml:space="preserve">, </w:t>
      </w:r>
      <w:r w:rsidRPr="00EB008C">
        <w:rPr>
          <w:lang w:val="fr-FR"/>
        </w:rPr>
        <w:t>les proches de la personne disparue et leurs défenseurs</w:t>
      </w:r>
      <w:r w:rsidRPr="00961A49">
        <w:rPr>
          <w:lang w:val="fr-FR"/>
        </w:rPr>
        <w:t xml:space="preserve">, </w:t>
      </w:r>
      <w:r w:rsidRPr="00EB008C">
        <w:rPr>
          <w:lang w:val="fr-FR"/>
        </w:rPr>
        <w:t>et les autres</w:t>
      </w:r>
      <w:r>
        <w:rPr>
          <w:lang w:val="fr-FR"/>
        </w:rPr>
        <w:t xml:space="preserve"> personnes participant à l’enquête </w:t>
      </w:r>
      <w:r w:rsidRPr="00961A49">
        <w:rPr>
          <w:lang w:val="fr-FR"/>
        </w:rPr>
        <w:t xml:space="preserve">; </w:t>
      </w:r>
    </w:p>
    <w:p w14:paraId="3BBE8F09" w14:textId="77777777" w:rsidR="00BA0DD9" w:rsidRPr="00961A49" w:rsidRDefault="00BA0DD9" w:rsidP="00BA0DD9">
      <w:pPr>
        <w:pStyle w:val="SingleTxtG"/>
        <w:rPr>
          <w:lang w:val="fr-FR"/>
        </w:rPr>
      </w:pPr>
      <w:r w:rsidRPr="00961A49">
        <w:rPr>
          <w:lang w:val="fr-FR"/>
        </w:rPr>
        <w:tab/>
        <w:t>c)</w:t>
      </w:r>
      <w:r w:rsidRPr="00961A49">
        <w:rPr>
          <w:lang w:val="fr-FR"/>
        </w:rPr>
        <w:tab/>
        <w:t xml:space="preserve">Une requête </w:t>
      </w:r>
      <w:r w:rsidRPr="00EB008C">
        <w:rPr>
          <w:lang w:val="fr-FR"/>
        </w:rPr>
        <w:t>tendant</w:t>
      </w:r>
      <w:r>
        <w:rPr>
          <w:lang w:val="fr-FR"/>
        </w:rPr>
        <w:t xml:space="preserve"> à ce qu’il l’informe</w:t>
      </w:r>
      <w:r w:rsidRPr="00961A49">
        <w:rPr>
          <w:lang w:val="fr-FR"/>
        </w:rPr>
        <w:t xml:space="preserve">, dans un délai </w:t>
      </w:r>
      <w:r>
        <w:rPr>
          <w:lang w:val="fr-FR"/>
        </w:rPr>
        <w:t>déterminé</w:t>
      </w:r>
      <w:r w:rsidRPr="00961A49">
        <w:rPr>
          <w:lang w:val="fr-FR"/>
        </w:rPr>
        <w:t xml:space="preserve">, </w:t>
      </w:r>
      <w:r>
        <w:rPr>
          <w:lang w:val="fr-FR"/>
        </w:rPr>
        <w:t>des mesures qu’il aura prises pour donner suite à ses recommandations</w:t>
      </w:r>
      <w:r w:rsidRPr="00961A49">
        <w:rPr>
          <w:lang w:val="fr-FR"/>
        </w:rPr>
        <w:t>.</w:t>
      </w:r>
    </w:p>
    <w:p w14:paraId="18823074" w14:textId="678E3668" w:rsidR="00BA0DD9" w:rsidRPr="00961A49" w:rsidRDefault="00BA0DD9" w:rsidP="00BA0DD9">
      <w:pPr>
        <w:pStyle w:val="SingleTxtG"/>
        <w:rPr>
          <w:lang w:val="fr-FR"/>
        </w:rPr>
      </w:pPr>
      <w:r w:rsidRPr="00961A49">
        <w:rPr>
          <w:lang w:val="fr-FR"/>
        </w:rPr>
        <w:t>6.</w:t>
      </w:r>
      <w:r w:rsidRPr="00961A49">
        <w:rPr>
          <w:lang w:val="fr-FR"/>
        </w:rPr>
        <w:tab/>
        <w:t>Le Comité communique à l</w:t>
      </w:r>
      <w:r>
        <w:rPr>
          <w:lang w:val="fr-FR"/>
        </w:rPr>
        <w:t>’</w:t>
      </w:r>
      <w:r w:rsidRPr="00961A49">
        <w:rPr>
          <w:lang w:val="fr-FR"/>
        </w:rPr>
        <w:t>auteur</w:t>
      </w:r>
      <w:r>
        <w:rPr>
          <w:lang w:val="fr-FR"/>
        </w:rPr>
        <w:t>(e)</w:t>
      </w:r>
      <w:r w:rsidRPr="00961A49">
        <w:rPr>
          <w:lang w:val="fr-FR"/>
        </w:rPr>
        <w:t xml:space="preserve"> ou aux auteur</w:t>
      </w:r>
      <w:r>
        <w:rPr>
          <w:lang w:val="fr-FR"/>
        </w:rPr>
        <w:t>(e)</w:t>
      </w:r>
      <w:r w:rsidRPr="00961A49">
        <w:rPr>
          <w:lang w:val="fr-FR"/>
        </w:rPr>
        <w:t>s tout</w:t>
      </w:r>
      <w:r w:rsidR="004F79AA">
        <w:rPr>
          <w:lang w:val="fr-FR"/>
        </w:rPr>
        <w:t>e</w:t>
      </w:r>
      <w:r w:rsidRPr="00961A49">
        <w:rPr>
          <w:lang w:val="fr-FR"/>
        </w:rPr>
        <w:t xml:space="preserve"> information</w:t>
      </w:r>
      <w:r>
        <w:rPr>
          <w:lang w:val="fr-FR"/>
        </w:rPr>
        <w:t xml:space="preserve"> de suivi fournie par l’État partie concerné, à mesure qu’elles sont </w:t>
      </w:r>
      <w:r w:rsidRPr="00F50B13">
        <w:rPr>
          <w:lang w:val="fr-FR"/>
        </w:rPr>
        <w:t>disponibles et les invite</w:t>
      </w:r>
      <w:r>
        <w:rPr>
          <w:lang w:val="fr-FR"/>
        </w:rPr>
        <w:t xml:space="preserve"> à formuler des observations à ce sujet.</w:t>
      </w:r>
    </w:p>
    <w:p w14:paraId="55897FFF" w14:textId="36A7C8A8" w:rsidR="00BA0DD9" w:rsidRPr="00961A49" w:rsidRDefault="00BA0DD9" w:rsidP="00BA0DD9">
      <w:pPr>
        <w:pStyle w:val="SingleTxtG"/>
        <w:rPr>
          <w:lang w:val="fr-FR"/>
        </w:rPr>
      </w:pPr>
      <w:r w:rsidRPr="00961A49">
        <w:rPr>
          <w:lang w:val="fr-FR"/>
        </w:rPr>
        <w:t>7.</w:t>
      </w:r>
      <w:r w:rsidRPr="00961A49">
        <w:rPr>
          <w:lang w:val="fr-FR"/>
        </w:rPr>
        <w:tab/>
        <w:t>Si l</w:t>
      </w:r>
      <w:r>
        <w:rPr>
          <w:lang w:val="fr-FR"/>
        </w:rPr>
        <w:t>’</w:t>
      </w:r>
      <w:r w:rsidRPr="00961A49">
        <w:rPr>
          <w:lang w:val="fr-FR"/>
        </w:rPr>
        <w:t>État partie concerné n</w:t>
      </w:r>
      <w:r>
        <w:rPr>
          <w:lang w:val="fr-FR"/>
        </w:rPr>
        <w:t>’</w:t>
      </w:r>
      <w:r w:rsidRPr="00961A49">
        <w:rPr>
          <w:lang w:val="fr-FR"/>
        </w:rPr>
        <w:t>accède pas à une demande faite au titre de l</w:t>
      </w:r>
      <w:r>
        <w:rPr>
          <w:lang w:val="fr-FR"/>
        </w:rPr>
        <w:t>’</w:t>
      </w:r>
      <w:r w:rsidRPr="00961A49">
        <w:rPr>
          <w:lang w:val="fr-FR"/>
        </w:rPr>
        <w:t>article 30 (par.</w:t>
      </w:r>
      <w:r w:rsidR="00B37FA0">
        <w:rPr>
          <w:lang w:val="fr-FR"/>
        </w:rPr>
        <w:t> </w:t>
      </w:r>
      <w:r w:rsidRPr="008E2358">
        <w:rPr>
          <w:lang w:val="fr-FR"/>
        </w:rPr>
        <w:t>2)</w:t>
      </w:r>
      <w:r w:rsidRPr="00961A49">
        <w:rPr>
          <w:lang w:val="fr-FR"/>
        </w:rPr>
        <w:t xml:space="preserve"> de la Convention, le Comité lui adre</w:t>
      </w:r>
      <w:r>
        <w:rPr>
          <w:lang w:val="fr-FR"/>
        </w:rPr>
        <w:t>sse des rappels et peut porter ce manque de coopération à l’attention de l’Assemblée générale</w:t>
      </w:r>
      <w:r>
        <w:t>.</w:t>
      </w:r>
    </w:p>
    <w:p w14:paraId="170039C6" w14:textId="77777777" w:rsidR="00BA0DD9" w:rsidRPr="005B2352" w:rsidRDefault="00BA0DD9" w:rsidP="00BA0DD9">
      <w:pPr>
        <w:pStyle w:val="SingleTxtG"/>
      </w:pPr>
      <w:r>
        <w:t>8.</w:t>
      </w:r>
      <w:r>
        <w:tab/>
        <w:t xml:space="preserve">Le Comité poursuit ses efforts pour travailler avec l’État partie concerné et avec l’auteur(e) ou les auteur(e)s de la demande d’action en urgence tant que le sort de la personne recherchée n’est pas élucidé, notamment en demandant à l’État partie de communiquer des renseignements plus détaillés et de prendre de nouvelles mesures concrètes et en invitant l’auteur(e) ou les auteur(e)s à soumettre des </w:t>
      </w:r>
      <w:r w:rsidRPr="00D5062B">
        <w:t>observations au sujet</w:t>
      </w:r>
      <w:r>
        <w:t xml:space="preserve"> des réponses de l’État partie et à communiquer toute information </w:t>
      </w:r>
      <w:r w:rsidRPr="00D5062B">
        <w:t>jugée pertinente.</w:t>
      </w:r>
    </w:p>
    <w:p w14:paraId="041EC87C" w14:textId="1E4EB80D" w:rsidR="00BA0DD9" w:rsidRPr="004568C1" w:rsidRDefault="00BA0DD9" w:rsidP="0049358A">
      <w:pPr>
        <w:pStyle w:val="H23G"/>
      </w:pPr>
      <w:r w:rsidRPr="004568C1">
        <w:tab/>
      </w:r>
      <w:r w:rsidRPr="004568C1">
        <w:tab/>
        <w:t>Article</w:t>
      </w:r>
      <w:r w:rsidR="004F79AA">
        <w:t> </w:t>
      </w:r>
      <w:r>
        <w:t>63</w:t>
      </w:r>
      <w:r w:rsidRPr="004568C1">
        <w:br/>
      </w:r>
      <w:bookmarkStart w:id="87" w:name="_Hlk164322343"/>
      <w:r>
        <w:t xml:space="preserve">Rapports sur les </w:t>
      </w:r>
      <w:r w:rsidRPr="004568C1">
        <w:t>demandes d</w:t>
      </w:r>
      <w:r>
        <w:t>’</w:t>
      </w:r>
      <w:r w:rsidRPr="004568C1">
        <w:t>action d</w:t>
      </w:r>
      <w:r>
        <w:t>’</w:t>
      </w:r>
      <w:r w:rsidRPr="004568C1">
        <w:t>urgence</w:t>
      </w:r>
      <w:bookmarkEnd w:id="87"/>
    </w:p>
    <w:p w14:paraId="2BFDDE18" w14:textId="4CF7852B" w:rsidR="00BA0DD9" w:rsidRPr="00DD3A2F" w:rsidRDefault="0049358A" w:rsidP="0049358A">
      <w:pPr>
        <w:pStyle w:val="SingleTxtG"/>
      </w:pPr>
      <w:r>
        <w:tab/>
      </w:r>
      <w:r w:rsidR="00BA0DD9" w:rsidRPr="005B2352">
        <w:t xml:space="preserve">Le Comité </w:t>
      </w:r>
      <w:r w:rsidR="00BA0DD9">
        <w:t>adopte périodiquement, pour distribution générale, des rapports sur les</w:t>
      </w:r>
      <w:r w:rsidR="00BA0DD9" w:rsidRPr="005B2352">
        <w:t xml:space="preserve"> demande</w:t>
      </w:r>
      <w:r w:rsidR="00BA0DD9">
        <w:t>s</w:t>
      </w:r>
      <w:r w:rsidR="00BA0DD9" w:rsidRPr="005B2352">
        <w:t xml:space="preserve"> d</w:t>
      </w:r>
      <w:r w:rsidR="00BA0DD9">
        <w:t>’</w:t>
      </w:r>
      <w:r w:rsidR="00BA0DD9" w:rsidRPr="005B2352">
        <w:t xml:space="preserve">action </w:t>
      </w:r>
      <w:r w:rsidR="00BA0DD9">
        <w:t xml:space="preserve">en </w:t>
      </w:r>
      <w:r w:rsidR="00BA0DD9" w:rsidRPr="005B2352">
        <w:t xml:space="preserve">urgence </w:t>
      </w:r>
      <w:r w:rsidR="00BA0DD9">
        <w:t>reçues et sur le suivi des demandes enregistrées, en rendant compte des principales questions soulevées</w:t>
      </w:r>
      <w:r w:rsidR="00BA0DD9" w:rsidRPr="00C27EE2">
        <w:t>.</w:t>
      </w:r>
      <w:r w:rsidR="00BA0DD9">
        <w:t xml:space="preserve"> Il fait figurer c</w:t>
      </w:r>
      <w:r w:rsidR="00BA0DD9" w:rsidRPr="00961A49">
        <w:t xml:space="preserve">es </w:t>
      </w:r>
      <w:r w:rsidR="00BA0DD9">
        <w:t>informations</w:t>
      </w:r>
      <w:r w:rsidR="00BA0DD9" w:rsidRPr="00961A49">
        <w:t xml:space="preserve"> dans </w:t>
      </w:r>
      <w:r w:rsidR="00BA0DD9">
        <w:t>son</w:t>
      </w:r>
      <w:r w:rsidR="00BA0DD9" w:rsidRPr="00961A49">
        <w:t xml:space="preserve"> rapport annuel</w:t>
      </w:r>
      <w:r w:rsidR="00BA0DD9">
        <w:t xml:space="preserve"> à l’Assemblée générale</w:t>
      </w:r>
      <w:r w:rsidR="00BA0DD9" w:rsidRPr="00961A49">
        <w:t>.</w:t>
      </w:r>
    </w:p>
    <w:p w14:paraId="453DF62A" w14:textId="4EBC902C" w:rsidR="00BA0DD9" w:rsidRDefault="00BA0DD9" w:rsidP="0049358A">
      <w:pPr>
        <w:pStyle w:val="H1G"/>
      </w:pPr>
      <w:r w:rsidRPr="004568C1">
        <w:tab/>
        <w:t>XX</w:t>
      </w:r>
      <w:r>
        <w:t>I</w:t>
      </w:r>
      <w:r w:rsidRPr="004568C1">
        <w:t>.</w:t>
      </w:r>
      <w:r w:rsidRPr="004568C1">
        <w:tab/>
      </w:r>
      <w:bookmarkStart w:id="88" w:name="_Hlk164322350"/>
      <w:r w:rsidRPr="004568C1">
        <w:t>Procédure d</w:t>
      </w:r>
      <w:r>
        <w:t>’</w:t>
      </w:r>
      <w:r w:rsidRPr="004568C1">
        <w:t xml:space="preserve">examen des communications reçues </w:t>
      </w:r>
      <w:r>
        <w:t xml:space="preserve">au titre </w:t>
      </w:r>
      <w:r w:rsidRPr="004568C1">
        <w:t>de l</w:t>
      </w:r>
      <w:r>
        <w:t>’</w:t>
      </w:r>
      <w:r w:rsidRPr="004568C1">
        <w:t>article 31 de la Convention</w:t>
      </w:r>
      <w:bookmarkEnd w:id="88"/>
    </w:p>
    <w:p w14:paraId="751992FB" w14:textId="4C5CAD74" w:rsidR="00BA0DD9" w:rsidRPr="00961A49" w:rsidRDefault="0049358A" w:rsidP="0049358A">
      <w:pPr>
        <w:pStyle w:val="H23G"/>
        <w:rPr>
          <w:lang w:val="fr-FR"/>
        </w:rPr>
      </w:pPr>
      <w:r>
        <w:rPr>
          <w:lang w:val="fr-FR"/>
        </w:rPr>
        <w:tab/>
      </w:r>
      <w:r>
        <w:rPr>
          <w:lang w:val="fr-FR"/>
        </w:rPr>
        <w:tab/>
      </w:r>
      <w:r w:rsidR="00BA0DD9" w:rsidRPr="00100551">
        <w:rPr>
          <w:lang w:val="fr-FR"/>
        </w:rPr>
        <w:t>Article</w:t>
      </w:r>
      <w:r w:rsidR="004F79AA" w:rsidRPr="00100551">
        <w:rPr>
          <w:lang w:val="fr-FR"/>
        </w:rPr>
        <w:t> </w:t>
      </w:r>
      <w:r w:rsidR="00BA0DD9" w:rsidRPr="00100551">
        <w:rPr>
          <w:lang w:val="fr-FR"/>
        </w:rPr>
        <w:t>64</w:t>
      </w:r>
      <w:r w:rsidR="00BA0DD9" w:rsidRPr="00100551">
        <w:rPr>
          <w:lang w:val="fr-FR"/>
        </w:rPr>
        <w:br/>
      </w:r>
      <w:bookmarkStart w:id="89" w:name="_Hlk164322358"/>
      <w:r w:rsidR="00BA0DD9" w:rsidRPr="00100551">
        <w:rPr>
          <w:lang w:val="fr-FR"/>
        </w:rPr>
        <w:t>Auteur(e)s des communications</w:t>
      </w:r>
      <w:bookmarkEnd w:id="89"/>
    </w:p>
    <w:p w14:paraId="71288C56" w14:textId="55200992" w:rsidR="00BA0DD9" w:rsidRPr="00961A49" w:rsidRDefault="00BA0DD9" w:rsidP="00BA0DD9">
      <w:pPr>
        <w:pStyle w:val="SingleTxtG"/>
        <w:rPr>
          <w:lang w:val="fr-FR"/>
        </w:rPr>
      </w:pPr>
      <w:r w:rsidRPr="00961A49">
        <w:rPr>
          <w:lang w:val="fr-FR"/>
        </w:rPr>
        <w:tab/>
        <w:t xml:space="preserve">Des communications peuvent être </w:t>
      </w:r>
      <w:r>
        <w:rPr>
          <w:lang w:val="fr-FR"/>
        </w:rPr>
        <w:t>soumises</w:t>
      </w:r>
      <w:r w:rsidRPr="00961A49">
        <w:rPr>
          <w:lang w:val="fr-FR"/>
        </w:rPr>
        <w:t xml:space="preserve"> par des particuliers </w:t>
      </w:r>
      <w:r>
        <w:rPr>
          <w:lang w:val="fr-FR"/>
        </w:rPr>
        <w:t>qui relèvent</w:t>
      </w:r>
      <w:r w:rsidRPr="00961A49">
        <w:rPr>
          <w:lang w:val="fr-FR"/>
        </w:rPr>
        <w:t xml:space="preserve"> de la juridiction d</w:t>
      </w:r>
      <w:r>
        <w:rPr>
          <w:lang w:val="fr-FR"/>
        </w:rPr>
        <w:t>’</w:t>
      </w:r>
      <w:r w:rsidRPr="00961A49">
        <w:rPr>
          <w:lang w:val="fr-FR"/>
        </w:rPr>
        <w:t>un État partie ayant fait la d</w:t>
      </w:r>
      <w:r>
        <w:rPr>
          <w:lang w:val="fr-FR"/>
        </w:rPr>
        <w:t>é</w:t>
      </w:r>
      <w:r w:rsidRPr="00961A49">
        <w:rPr>
          <w:lang w:val="fr-FR"/>
        </w:rPr>
        <w:t xml:space="preserve">claration </w:t>
      </w:r>
      <w:r w:rsidRPr="00BA1B56">
        <w:rPr>
          <w:lang w:val="fr-FR"/>
        </w:rPr>
        <w:t>prévue</w:t>
      </w:r>
      <w:r w:rsidRPr="00961A49">
        <w:rPr>
          <w:lang w:val="fr-FR"/>
        </w:rPr>
        <w:t xml:space="preserve"> à l</w:t>
      </w:r>
      <w:r>
        <w:rPr>
          <w:lang w:val="fr-FR"/>
        </w:rPr>
        <w:t>’</w:t>
      </w:r>
      <w:r w:rsidRPr="00961A49">
        <w:rPr>
          <w:lang w:val="fr-FR"/>
        </w:rPr>
        <w:t>article</w:t>
      </w:r>
      <w:r w:rsidR="004F79AA">
        <w:rPr>
          <w:lang w:val="fr-FR"/>
        </w:rPr>
        <w:t> </w:t>
      </w:r>
      <w:r w:rsidRPr="00961A49">
        <w:rPr>
          <w:lang w:val="fr-FR"/>
        </w:rPr>
        <w:t>31 (par.</w:t>
      </w:r>
      <w:r w:rsidR="0049796D">
        <w:rPr>
          <w:lang w:val="fr-FR"/>
        </w:rPr>
        <w:t> </w:t>
      </w:r>
      <w:r w:rsidRPr="00961A49">
        <w:rPr>
          <w:lang w:val="fr-FR"/>
        </w:rPr>
        <w:t xml:space="preserve">1) de la Convention </w:t>
      </w:r>
      <w:r>
        <w:rPr>
          <w:lang w:val="fr-FR"/>
        </w:rPr>
        <w:t xml:space="preserve">et qui affirment être victimes d’une violation par cet État partie des droits </w:t>
      </w:r>
      <w:r w:rsidRPr="002A23E9">
        <w:rPr>
          <w:lang w:val="fr-FR"/>
        </w:rPr>
        <w:t>qu</w:t>
      </w:r>
      <w:r>
        <w:rPr>
          <w:lang w:val="fr-FR"/>
        </w:rPr>
        <w:t>’</w:t>
      </w:r>
      <w:r w:rsidRPr="002A23E9">
        <w:rPr>
          <w:lang w:val="fr-FR"/>
        </w:rPr>
        <w:t>ils</w:t>
      </w:r>
      <w:r>
        <w:rPr>
          <w:lang w:val="fr-FR"/>
        </w:rPr>
        <w:t xml:space="preserve"> tiennent de la </w:t>
      </w:r>
      <w:r w:rsidRPr="00961A49">
        <w:rPr>
          <w:lang w:val="fr-FR"/>
        </w:rPr>
        <w:t xml:space="preserve">Convention. </w:t>
      </w:r>
      <w:r w:rsidRPr="00766B41">
        <w:rPr>
          <w:lang w:val="fr-FR"/>
        </w:rPr>
        <w:t xml:space="preserve">Des </w:t>
      </w:r>
      <w:r w:rsidRPr="00961A49">
        <w:rPr>
          <w:lang w:val="fr-FR"/>
        </w:rPr>
        <w:t xml:space="preserve">communications peuvent également être </w:t>
      </w:r>
      <w:r>
        <w:rPr>
          <w:lang w:val="fr-FR"/>
        </w:rPr>
        <w:t>soumises</w:t>
      </w:r>
      <w:r w:rsidRPr="00961A49">
        <w:rPr>
          <w:lang w:val="fr-FR"/>
        </w:rPr>
        <w:t xml:space="preserve"> par des représentants désignés par les </w:t>
      </w:r>
      <w:r>
        <w:rPr>
          <w:lang w:val="fr-FR"/>
        </w:rPr>
        <w:t>victimes présumées ou par d’autres personnes agissant en leur nom</w:t>
      </w:r>
      <w:r w:rsidRPr="00961A49">
        <w:rPr>
          <w:lang w:val="fr-FR"/>
        </w:rPr>
        <w:t>.</w:t>
      </w:r>
    </w:p>
    <w:p w14:paraId="3B9CA179" w14:textId="408E33B9" w:rsidR="00BA0DD9" w:rsidRPr="004568C1" w:rsidRDefault="00BA0DD9" w:rsidP="0049796D">
      <w:pPr>
        <w:pStyle w:val="H23G"/>
      </w:pPr>
      <w:r w:rsidRPr="00961A49">
        <w:rPr>
          <w:lang w:val="fr-FR"/>
        </w:rPr>
        <w:tab/>
      </w:r>
      <w:r w:rsidRPr="00961A49">
        <w:rPr>
          <w:lang w:val="fr-FR"/>
        </w:rPr>
        <w:tab/>
      </w:r>
      <w:r w:rsidRPr="004568C1">
        <w:t>Article</w:t>
      </w:r>
      <w:r w:rsidR="004F79AA">
        <w:t> </w:t>
      </w:r>
      <w:r w:rsidRPr="004568C1">
        <w:t>6</w:t>
      </w:r>
      <w:r>
        <w:t>5</w:t>
      </w:r>
      <w:r w:rsidRPr="004568C1">
        <w:br/>
      </w:r>
      <w:bookmarkStart w:id="90" w:name="_Hlk164322369"/>
      <w:r w:rsidRPr="004568C1">
        <w:t>Transmission des communications au Comité</w:t>
      </w:r>
      <w:bookmarkEnd w:id="90"/>
    </w:p>
    <w:p w14:paraId="02EB7DE5" w14:textId="77777777" w:rsidR="00BA0DD9" w:rsidRPr="005B2352" w:rsidRDefault="00BA0DD9" w:rsidP="00BA0DD9">
      <w:pPr>
        <w:pStyle w:val="SingleTxtG"/>
      </w:pPr>
      <w:r w:rsidRPr="005B2352">
        <w:t>1.</w:t>
      </w:r>
      <w:r w:rsidRPr="005B2352">
        <w:tab/>
        <w:t xml:space="preserve">Conformément au présent règlement, le </w:t>
      </w:r>
      <w:r>
        <w:t xml:space="preserve">(la) </w:t>
      </w:r>
      <w:r w:rsidRPr="005B2352">
        <w:t>Secrétaire général</w:t>
      </w:r>
      <w:r>
        <w:t>(e)</w:t>
      </w:r>
      <w:r w:rsidRPr="005B2352">
        <w:t xml:space="preserve"> porte à l</w:t>
      </w:r>
      <w:r>
        <w:t>’</w:t>
      </w:r>
      <w:r w:rsidRPr="005B2352">
        <w:t xml:space="preserve">attention du Comité les communications qui lui </w:t>
      </w:r>
      <w:r>
        <w:t>sont</w:t>
      </w:r>
      <w:r w:rsidRPr="005B2352">
        <w:t xml:space="preserve"> soumises pour examen </w:t>
      </w:r>
      <w:r>
        <w:t>en application</w:t>
      </w:r>
      <w:r w:rsidRPr="005B2352">
        <w:t xml:space="preserve"> de l</w:t>
      </w:r>
      <w:r>
        <w:t>’article 31 de la Convention.</w:t>
      </w:r>
    </w:p>
    <w:p w14:paraId="1F4972FD" w14:textId="77777777" w:rsidR="00BA0DD9" w:rsidRPr="005B2352" w:rsidRDefault="00BA0DD9" w:rsidP="00BA0DD9">
      <w:pPr>
        <w:pStyle w:val="SingleTxtG"/>
      </w:pPr>
      <w:r w:rsidRPr="005B2352">
        <w:lastRenderedPageBreak/>
        <w:t>2.</w:t>
      </w:r>
      <w:r w:rsidRPr="005B2352">
        <w:tab/>
      </w:r>
      <w:r w:rsidRPr="00E568E1">
        <w:t>Le (La) Secrétaire général(e) peut demander à l</w:t>
      </w:r>
      <w:r>
        <w:t>’</w:t>
      </w:r>
      <w:r w:rsidRPr="00E568E1">
        <w:t>auteur(e)</w:t>
      </w:r>
      <w:r w:rsidRPr="005B2352">
        <w:t xml:space="preserve"> ou aux auteur</w:t>
      </w:r>
      <w:r>
        <w:t>(e)</w:t>
      </w:r>
      <w:r w:rsidRPr="005B2352">
        <w:t>s d</w:t>
      </w:r>
      <w:r>
        <w:t>’</w:t>
      </w:r>
      <w:r w:rsidRPr="005B2352">
        <w:t xml:space="preserve">une </w:t>
      </w:r>
      <w:r w:rsidRPr="003E0E71">
        <w:t>communication s</w:t>
      </w:r>
      <w:r>
        <w:t>’</w:t>
      </w:r>
      <w:r w:rsidRPr="003E0E71">
        <w:t>il(s) ou elle(s) souhaite(nt) que</w:t>
      </w:r>
      <w:r w:rsidRPr="005B2352">
        <w:t xml:space="preserve"> la communication soit soumise au Comité pour examen </w:t>
      </w:r>
      <w:r>
        <w:t>en application</w:t>
      </w:r>
      <w:r w:rsidRPr="005B2352">
        <w:t xml:space="preserve"> de l</w:t>
      </w:r>
      <w:r>
        <w:t>’</w:t>
      </w:r>
      <w:r w:rsidRPr="005B2352">
        <w:t xml:space="preserve">article 31 de la Convention. </w:t>
      </w:r>
    </w:p>
    <w:p w14:paraId="5FCD219D" w14:textId="33AC5568" w:rsidR="00BA0DD9" w:rsidRPr="004568C1" w:rsidRDefault="00BA0DD9" w:rsidP="00BA0DD9">
      <w:pPr>
        <w:pStyle w:val="H23G"/>
      </w:pPr>
      <w:r w:rsidRPr="005B2352">
        <w:tab/>
      </w:r>
      <w:r>
        <w:tab/>
        <w:t>Article</w:t>
      </w:r>
      <w:r w:rsidR="004F79AA">
        <w:t> </w:t>
      </w:r>
      <w:r>
        <w:t>66</w:t>
      </w:r>
      <w:r w:rsidRPr="004568C1">
        <w:br/>
      </w:r>
      <w:bookmarkStart w:id="91" w:name="_Hlk164322391"/>
      <w:r w:rsidRPr="004568C1">
        <w:t>Demande d</w:t>
      </w:r>
      <w:r>
        <w:t>’</w:t>
      </w:r>
      <w:r w:rsidRPr="004568C1">
        <w:t>éclaircissements ou de renseignements complémentaires</w:t>
      </w:r>
      <w:bookmarkEnd w:id="91"/>
    </w:p>
    <w:p w14:paraId="5B8F5C60" w14:textId="77777777" w:rsidR="00BA0DD9" w:rsidRPr="005B2352" w:rsidRDefault="00BA0DD9" w:rsidP="00BA0DD9">
      <w:pPr>
        <w:pStyle w:val="SingleTxtG"/>
      </w:pPr>
      <w:r w:rsidRPr="005B2352">
        <w:t>1.</w:t>
      </w:r>
      <w:r w:rsidRPr="005B2352">
        <w:tab/>
        <w:t xml:space="preserve">Le </w:t>
      </w:r>
      <w:r>
        <w:t xml:space="preserve">(La) </w:t>
      </w:r>
      <w:r w:rsidRPr="005B2352">
        <w:t>Secrétaire général</w:t>
      </w:r>
      <w:r>
        <w:t>(e)</w:t>
      </w:r>
      <w:r w:rsidRPr="005B2352">
        <w:t xml:space="preserve"> peut demander à l</w:t>
      </w:r>
      <w:r>
        <w:t>’</w:t>
      </w:r>
      <w:r w:rsidRPr="005B2352">
        <w:t>auteur</w:t>
      </w:r>
      <w:r>
        <w:t>(e)</w:t>
      </w:r>
      <w:r w:rsidRPr="005B2352">
        <w:t xml:space="preserve"> </w:t>
      </w:r>
      <w:r>
        <w:t xml:space="preserve">ou </w:t>
      </w:r>
      <w:r w:rsidRPr="005B2352">
        <w:t>aux auteur</w:t>
      </w:r>
      <w:r>
        <w:t>(e)</w:t>
      </w:r>
      <w:r w:rsidRPr="005B2352">
        <w:t>s d</w:t>
      </w:r>
      <w:r>
        <w:t>’</w:t>
      </w:r>
      <w:r w:rsidRPr="005B2352">
        <w:t xml:space="preserve">une communication </w:t>
      </w:r>
      <w:r>
        <w:t xml:space="preserve">de fournir </w:t>
      </w:r>
      <w:r w:rsidRPr="005B2352">
        <w:t xml:space="preserve">des éclaircissements </w:t>
      </w:r>
      <w:r>
        <w:t xml:space="preserve">ou des renseignements complémentaires </w:t>
      </w:r>
      <w:r w:rsidRPr="005B2352">
        <w:t>et de préciser, en particulier</w:t>
      </w:r>
      <w:r>
        <w:t> </w:t>
      </w:r>
      <w:r w:rsidRPr="005B2352">
        <w:t>:</w:t>
      </w:r>
    </w:p>
    <w:p w14:paraId="25D7AEA3" w14:textId="77777777" w:rsidR="00BA0DD9" w:rsidRPr="005B2352" w:rsidRDefault="00BA0DD9" w:rsidP="00BA0DD9">
      <w:pPr>
        <w:pStyle w:val="SingleTxtG"/>
        <w:ind w:firstLine="567"/>
      </w:pPr>
      <w:r w:rsidRPr="005B2352">
        <w:t>a)</w:t>
      </w:r>
      <w:r w:rsidRPr="005B2352">
        <w:tab/>
      </w:r>
      <w:r w:rsidRPr="002E55CC">
        <w:t>Les nom, adresse</w:t>
      </w:r>
      <w:r>
        <w:t xml:space="preserve"> et</w:t>
      </w:r>
      <w:r w:rsidRPr="002E55CC">
        <w:t xml:space="preserve"> date de naissance de la </w:t>
      </w:r>
      <w:r w:rsidRPr="00F719E9">
        <w:t>(des)</w:t>
      </w:r>
      <w:r w:rsidRPr="002E55CC">
        <w:t xml:space="preserve"> victime(s)</w:t>
      </w:r>
      <w:r>
        <w:t xml:space="preserve"> présumée(s)</w:t>
      </w:r>
      <w:r w:rsidRPr="002E55CC">
        <w:t>, en justifiant de son (</w:t>
      </w:r>
      <w:r w:rsidRPr="00722183">
        <w:t>leur) identité et de l</w:t>
      </w:r>
      <w:r>
        <w:t>’</w:t>
      </w:r>
      <w:r w:rsidRPr="00722183">
        <w:t>identité de la (des) victime(s)</w:t>
      </w:r>
      <w:r>
        <w:t> </w:t>
      </w:r>
      <w:r w:rsidRPr="002E55CC">
        <w:t>;</w:t>
      </w:r>
    </w:p>
    <w:p w14:paraId="5E535BEF" w14:textId="77777777" w:rsidR="00BA0DD9" w:rsidRPr="005B2352" w:rsidRDefault="00BA0DD9" w:rsidP="00BA0DD9">
      <w:pPr>
        <w:pStyle w:val="SingleTxtG"/>
        <w:ind w:firstLine="567"/>
      </w:pPr>
      <w:r w:rsidRPr="005B2352">
        <w:t>b)</w:t>
      </w:r>
      <w:r w:rsidRPr="005B2352">
        <w:tab/>
        <w:t>L</w:t>
      </w:r>
      <w:r>
        <w:t>’</w:t>
      </w:r>
      <w:r w:rsidRPr="005B2352">
        <w:t>État pa</w:t>
      </w:r>
      <w:r>
        <w:t>rtie visé par la communication ;</w:t>
      </w:r>
    </w:p>
    <w:p w14:paraId="3EFACCEC" w14:textId="77777777" w:rsidR="00BA0DD9" w:rsidRPr="005B2352" w:rsidRDefault="00BA0DD9" w:rsidP="00BA0DD9">
      <w:pPr>
        <w:pStyle w:val="SingleTxtG"/>
        <w:ind w:firstLine="567"/>
      </w:pPr>
      <w:r w:rsidRPr="005B2352">
        <w:t>c)</w:t>
      </w:r>
      <w:r w:rsidRPr="005B2352">
        <w:tab/>
        <w:t>L</w:t>
      </w:r>
      <w:r>
        <w:t>e fondement des griefs ;</w:t>
      </w:r>
    </w:p>
    <w:p w14:paraId="36943F32" w14:textId="77777777" w:rsidR="00BA0DD9" w:rsidRPr="005B2352" w:rsidRDefault="00BA0DD9" w:rsidP="00BA0DD9">
      <w:pPr>
        <w:pStyle w:val="SingleTxtG"/>
        <w:ind w:firstLine="567"/>
      </w:pPr>
      <w:r>
        <w:t>d)</w:t>
      </w:r>
      <w:r>
        <w:tab/>
        <w:t>Les moyens de fait ;</w:t>
      </w:r>
    </w:p>
    <w:p w14:paraId="70492340" w14:textId="77777777" w:rsidR="00BA0DD9" w:rsidRPr="005B2352" w:rsidRDefault="00BA0DD9" w:rsidP="00BA0DD9">
      <w:pPr>
        <w:pStyle w:val="SingleTxtG"/>
        <w:ind w:firstLine="567"/>
      </w:pPr>
      <w:r w:rsidRPr="005B2352">
        <w:t>e)</w:t>
      </w:r>
      <w:r w:rsidRPr="005B2352">
        <w:tab/>
        <w:t>Les dispositions prises par l</w:t>
      </w:r>
      <w:r>
        <w:t>’</w:t>
      </w:r>
      <w:r w:rsidRPr="005B2352">
        <w:t>auteur</w:t>
      </w:r>
      <w:r>
        <w:t xml:space="preserve">(e) ou </w:t>
      </w:r>
      <w:r w:rsidRPr="005B2352">
        <w:t>les auteur</w:t>
      </w:r>
      <w:r>
        <w:t>(e)</w:t>
      </w:r>
      <w:r w:rsidRPr="005B2352">
        <w:t xml:space="preserve">s ou par la </w:t>
      </w:r>
      <w:r>
        <w:t>(</w:t>
      </w:r>
      <w:r w:rsidRPr="005B2352">
        <w:t>les</w:t>
      </w:r>
      <w:r>
        <w:t>)</w:t>
      </w:r>
      <w:r w:rsidRPr="005B2352">
        <w:t xml:space="preserve"> victime</w:t>
      </w:r>
      <w:r>
        <w:t>(</w:t>
      </w:r>
      <w:r w:rsidRPr="005B2352">
        <w:t>s</w:t>
      </w:r>
      <w:r>
        <w:t>)</w:t>
      </w:r>
      <w:r w:rsidRPr="005B2352">
        <w:t xml:space="preserve"> présumée</w:t>
      </w:r>
      <w:r>
        <w:t>(</w:t>
      </w:r>
      <w:r w:rsidRPr="005B2352">
        <w:t>s</w:t>
      </w:r>
      <w:r>
        <w:t>)</w:t>
      </w:r>
      <w:r w:rsidRPr="005B2352">
        <w:t xml:space="preserve"> pour épuiser les recours internes</w:t>
      </w:r>
      <w:r>
        <w:t> </w:t>
      </w:r>
      <w:r w:rsidRPr="005B2352">
        <w:t>;</w:t>
      </w:r>
    </w:p>
    <w:p w14:paraId="40DA3008" w14:textId="77777777" w:rsidR="00BA0DD9" w:rsidRPr="005B2352" w:rsidRDefault="00BA0DD9" w:rsidP="00BA0DD9">
      <w:pPr>
        <w:pStyle w:val="SingleTxtG"/>
        <w:ind w:firstLine="567"/>
      </w:pPr>
      <w:r w:rsidRPr="005B2352">
        <w:t>f)</w:t>
      </w:r>
      <w:r w:rsidRPr="005B2352">
        <w:tab/>
      </w:r>
      <w:r>
        <w:t>Si</w:t>
      </w:r>
      <w:r w:rsidRPr="005B2352">
        <w:t xml:space="preserve"> la même question est déjà en cours d</w:t>
      </w:r>
      <w:r>
        <w:t>’</w:t>
      </w:r>
      <w:r w:rsidRPr="005B2352">
        <w:t>examen devant une autre instance internationale d</w:t>
      </w:r>
      <w:r>
        <w:t>’</w:t>
      </w:r>
      <w:r w:rsidRPr="005B2352">
        <w:t>enquête ou de règlement de même</w:t>
      </w:r>
      <w:r>
        <w:t xml:space="preserve"> nature ou a déjà été examinée ;</w:t>
      </w:r>
    </w:p>
    <w:p w14:paraId="0D717E66" w14:textId="77777777" w:rsidR="00BA0DD9" w:rsidRPr="005B2352" w:rsidRDefault="00BA0DD9" w:rsidP="00BA0DD9">
      <w:pPr>
        <w:pStyle w:val="SingleTxtG"/>
        <w:ind w:firstLine="567"/>
      </w:pPr>
      <w:r w:rsidRPr="005B2352">
        <w:t>g)</w:t>
      </w:r>
      <w:r w:rsidRPr="005B2352">
        <w:tab/>
      </w:r>
      <w:r w:rsidRPr="003E0E71">
        <w:t>La ou les dispositions</w:t>
      </w:r>
      <w:r w:rsidRPr="005B2352">
        <w:t xml:space="preserve"> de la Convention qui auraient été violées.</w:t>
      </w:r>
    </w:p>
    <w:p w14:paraId="560ABA36" w14:textId="77777777" w:rsidR="00BA0DD9" w:rsidRPr="005B2352" w:rsidRDefault="00BA0DD9" w:rsidP="00BA0DD9">
      <w:pPr>
        <w:pStyle w:val="SingleTxtG"/>
      </w:pPr>
      <w:r w:rsidRPr="005B2352">
        <w:t>2.</w:t>
      </w:r>
      <w:r w:rsidRPr="005B2352">
        <w:tab/>
        <w:t>Lorsqu</w:t>
      </w:r>
      <w:r>
        <w:t>’</w:t>
      </w:r>
      <w:r w:rsidRPr="005B2352">
        <w:t xml:space="preserve">il </w:t>
      </w:r>
      <w:r>
        <w:t xml:space="preserve">(elle) </w:t>
      </w:r>
      <w:r w:rsidRPr="005B2352">
        <w:t xml:space="preserve">demande des éclaircissements ou des renseignements, le </w:t>
      </w:r>
      <w:r>
        <w:t xml:space="preserve">(la) </w:t>
      </w:r>
      <w:r w:rsidRPr="005B2352">
        <w:t>Secrétaire général</w:t>
      </w:r>
      <w:r>
        <w:t>(e)</w:t>
      </w:r>
      <w:r w:rsidRPr="005B2352">
        <w:t xml:space="preserve"> fixe à l</w:t>
      </w:r>
      <w:r>
        <w:t>’</w:t>
      </w:r>
      <w:r w:rsidRPr="005B2352">
        <w:t>auteur</w:t>
      </w:r>
      <w:r>
        <w:t xml:space="preserve">(e) ou </w:t>
      </w:r>
      <w:r w:rsidRPr="005B2352">
        <w:t>aux auteur</w:t>
      </w:r>
      <w:r>
        <w:t>(e)</w:t>
      </w:r>
      <w:r w:rsidRPr="005B2352">
        <w:t xml:space="preserve">s de la communication </w:t>
      </w:r>
      <w:r>
        <w:t>le</w:t>
      </w:r>
      <w:r w:rsidRPr="005B2352">
        <w:t xml:space="preserve"> délai </w:t>
      </w:r>
      <w:r>
        <w:t>dans lequel ils doivent être soumis.</w:t>
      </w:r>
    </w:p>
    <w:p w14:paraId="74969B6E" w14:textId="77777777" w:rsidR="00BA0DD9" w:rsidRDefault="00BA0DD9" w:rsidP="00BA0DD9">
      <w:pPr>
        <w:pStyle w:val="SingleTxtG"/>
      </w:pPr>
      <w:r w:rsidRPr="005B2352">
        <w:t>3.</w:t>
      </w:r>
      <w:r w:rsidRPr="005B2352">
        <w:tab/>
        <w:t xml:space="preserve">Le Comité peut adopter un questionnaire pour aider la </w:t>
      </w:r>
      <w:r>
        <w:t>(</w:t>
      </w:r>
      <w:r w:rsidRPr="005B2352">
        <w:t>les</w:t>
      </w:r>
      <w:r>
        <w:t>)</w:t>
      </w:r>
      <w:r w:rsidRPr="005B2352">
        <w:t xml:space="preserve"> victime</w:t>
      </w:r>
      <w:r>
        <w:t>(</w:t>
      </w:r>
      <w:r w:rsidRPr="005B2352">
        <w:t>s</w:t>
      </w:r>
      <w:r>
        <w:t>)</w:t>
      </w:r>
      <w:r w:rsidRPr="005B2352">
        <w:t xml:space="preserve"> </w:t>
      </w:r>
      <w:r>
        <w:t>et</w:t>
      </w:r>
      <w:r w:rsidRPr="005B2352">
        <w:t xml:space="preserve"> l</w:t>
      </w:r>
      <w:r>
        <w:t>’</w:t>
      </w:r>
      <w:r w:rsidRPr="005B2352">
        <w:t>auteur</w:t>
      </w:r>
      <w:r>
        <w:t>(e)</w:t>
      </w:r>
      <w:r w:rsidRPr="005B2352">
        <w:t xml:space="preserve"> </w:t>
      </w:r>
      <w:r>
        <w:t xml:space="preserve">ou </w:t>
      </w:r>
      <w:r w:rsidRPr="005B2352">
        <w:t>les auteur</w:t>
      </w:r>
      <w:r>
        <w:t>(e)</w:t>
      </w:r>
      <w:r w:rsidRPr="005B2352">
        <w:t>s de la communication à donner les éclaircissements ou renseignements demandés</w:t>
      </w:r>
      <w:r>
        <w:t>.</w:t>
      </w:r>
    </w:p>
    <w:p w14:paraId="50D5C7CA" w14:textId="77777777" w:rsidR="00BA0DD9" w:rsidRPr="00744F4B" w:rsidRDefault="00BA0DD9" w:rsidP="00BA0DD9">
      <w:pPr>
        <w:pStyle w:val="SingleTxtG"/>
      </w:pPr>
      <w:r w:rsidRPr="00744F4B">
        <w:t>4.</w:t>
      </w:r>
      <w:r w:rsidRPr="00744F4B">
        <w:tab/>
      </w:r>
      <w:r w:rsidRPr="00961A49">
        <w:t>La</w:t>
      </w:r>
      <w:r w:rsidRPr="00277235">
        <w:t xml:space="preserve"> communication </w:t>
      </w:r>
      <w:r w:rsidRPr="00961A49">
        <w:t>ne sera pas traitée par le S</w:t>
      </w:r>
      <w:r w:rsidRPr="00277235">
        <w:t>ecrétariat</w:t>
      </w:r>
      <w:r w:rsidRPr="00961A49">
        <w:t xml:space="preserve"> si</w:t>
      </w:r>
      <w:r w:rsidRPr="00277235">
        <w:t xml:space="preserve"> les renseignements demandés ne sont pas communiqués</w:t>
      </w:r>
      <w:r w:rsidRPr="00961A49">
        <w:t>.</w:t>
      </w:r>
    </w:p>
    <w:p w14:paraId="345E81E6" w14:textId="6533933C" w:rsidR="00BA0DD9" w:rsidRPr="004568C1" w:rsidRDefault="00BA0DD9" w:rsidP="00BA0DD9">
      <w:pPr>
        <w:pStyle w:val="H23G"/>
      </w:pPr>
      <w:r w:rsidRPr="00744F4B">
        <w:tab/>
      </w:r>
      <w:r w:rsidRPr="00744F4B">
        <w:tab/>
      </w:r>
      <w:r w:rsidRPr="00744F4B">
        <w:tab/>
      </w:r>
      <w:r w:rsidRPr="004568C1">
        <w:t>Article</w:t>
      </w:r>
      <w:r w:rsidR="004F79AA">
        <w:t> </w:t>
      </w:r>
      <w:r>
        <w:t>67</w:t>
      </w:r>
      <w:r w:rsidRPr="004568C1">
        <w:br/>
      </w:r>
      <w:bookmarkStart w:id="92" w:name="_Hlk164322412"/>
      <w:r w:rsidRPr="004568C1">
        <w:t>Procédures applicables aux communications reçues</w:t>
      </w:r>
      <w:bookmarkEnd w:id="92"/>
    </w:p>
    <w:p w14:paraId="28AA3583" w14:textId="77777777" w:rsidR="00BA0DD9" w:rsidRPr="005B2352" w:rsidRDefault="00BA0DD9" w:rsidP="00BA0DD9">
      <w:pPr>
        <w:pStyle w:val="SingleTxtG"/>
      </w:pPr>
      <w:r w:rsidRPr="005B2352">
        <w:t>1.</w:t>
      </w:r>
      <w:r w:rsidRPr="005B2352">
        <w:tab/>
        <w:t>Aussitôt que possible après réception d</w:t>
      </w:r>
      <w:r>
        <w:t>’</w:t>
      </w:r>
      <w:r w:rsidRPr="005B2352">
        <w:t xml:space="preserve">une communication, le Comité, </w:t>
      </w:r>
      <w:r>
        <w:t>agissant par l’intermédiaire de son</w:t>
      </w:r>
      <w:r w:rsidRPr="005B2352">
        <w:t xml:space="preserve"> </w:t>
      </w:r>
      <w:r w:rsidRPr="00607ABF">
        <w:t>groupe de travail des communications, d</w:t>
      </w:r>
      <w:r>
        <w:t>écide si celle-ci doit être enregistrée</w:t>
      </w:r>
      <w:r w:rsidRPr="005B2352">
        <w:t>.</w:t>
      </w:r>
    </w:p>
    <w:p w14:paraId="24D3BE14" w14:textId="77777777" w:rsidR="00BA0DD9" w:rsidRPr="00961A49" w:rsidRDefault="00BA0DD9" w:rsidP="00BA0DD9">
      <w:pPr>
        <w:pStyle w:val="SingleTxtG"/>
        <w:rPr>
          <w:lang w:val="fr-FR"/>
        </w:rPr>
      </w:pPr>
      <w:r w:rsidRPr="00961A49">
        <w:rPr>
          <w:lang w:val="fr-FR"/>
        </w:rPr>
        <w:t>2.</w:t>
      </w:r>
      <w:r w:rsidRPr="00961A49">
        <w:rPr>
          <w:lang w:val="fr-FR"/>
        </w:rPr>
        <w:tab/>
      </w:r>
      <w:r w:rsidRPr="00961A49">
        <w:t>Dès qu</w:t>
      </w:r>
      <w:r>
        <w:t>’</w:t>
      </w:r>
      <w:r w:rsidRPr="00961A49">
        <w:t>une communication est enregistrée, le Comité la porte à l</w:t>
      </w:r>
      <w:r>
        <w:t>’</w:t>
      </w:r>
      <w:r w:rsidRPr="00961A49">
        <w:t>attention de l</w:t>
      </w:r>
      <w:r>
        <w:t>’</w:t>
      </w:r>
      <w:r w:rsidRPr="00961A49">
        <w:t xml:space="preserve">État partie concerné et demande </w:t>
      </w:r>
      <w:r>
        <w:t xml:space="preserve">à celui-ci </w:t>
      </w:r>
      <w:r w:rsidRPr="00961A49">
        <w:t xml:space="preserve">de fournir, dans un délai de six mois, des observations écrites sur la recevabilité et </w:t>
      </w:r>
      <w:r>
        <w:t xml:space="preserve">sur </w:t>
      </w:r>
      <w:r w:rsidRPr="00961A49">
        <w:t>le fond.</w:t>
      </w:r>
    </w:p>
    <w:p w14:paraId="6A2FD6C9" w14:textId="77777777" w:rsidR="00BA0DD9" w:rsidRPr="005B2352" w:rsidRDefault="00BA0DD9" w:rsidP="00BA0DD9">
      <w:pPr>
        <w:pStyle w:val="SingleTxtG"/>
      </w:pPr>
      <w:r>
        <w:t>3.</w:t>
      </w:r>
      <w:r>
        <w:tab/>
      </w:r>
      <w:r w:rsidRPr="005B2352">
        <w:t>Dans toute demande adressée à l</w:t>
      </w:r>
      <w:r>
        <w:t>’</w:t>
      </w:r>
      <w:r w:rsidRPr="005B2352">
        <w:t>État partie conformément au paragraphe </w:t>
      </w:r>
      <w:r>
        <w:t>2</w:t>
      </w:r>
      <w:r w:rsidRPr="005B2352">
        <w:t xml:space="preserve"> du présent article, il est indiqué que cette demande ne signifie pas qu</w:t>
      </w:r>
      <w:r>
        <w:t>’</w:t>
      </w:r>
      <w:r w:rsidRPr="005B2352">
        <w:t>une décision a été prise sur la recevabilité ou sur le fond de la communication.</w:t>
      </w:r>
    </w:p>
    <w:p w14:paraId="484FCED6" w14:textId="55CA1364" w:rsidR="00BA0DD9" w:rsidRDefault="00BA0DD9" w:rsidP="00BA0DD9">
      <w:pPr>
        <w:pStyle w:val="SingleTxtG"/>
      </w:pPr>
      <w:r>
        <w:t>4</w:t>
      </w:r>
      <w:r w:rsidRPr="005B2352">
        <w:t>.</w:t>
      </w:r>
      <w:r w:rsidRPr="005B2352">
        <w:tab/>
      </w:r>
      <w:r>
        <w:t>Le Comité peut demander à</w:t>
      </w:r>
      <w:r w:rsidRPr="005B2352">
        <w:t xml:space="preserve"> l</w:t>
      </w:r>
      <w:r>
        <w:t>’</w:t>
      </w:r>
      <w:r w:rsidRPr="005B2352">
        <w:t xml:space="preserve">État partie </w:t>
      </w:r>
      <w:r>
        <w:t xml:space="preserve">concerné de lui </w:t>
      </w:r>
      <w:r w:rsidRPr="005B2352">
        <w:t>soumet</w:t>
      </w:r>
      <w:r>
        <w:t>tre</w:t>
      </w:r>
      <w:r w:rsidRPr="005B2352">
        <w:t xml:space="preserve"> par écrit</w:t>
      </w:r>
      <w:r>
        <w:t>, dans un délai de deux mois,</w:t>
      </w:r>
      <w:r w:rsidRPr="005B2352">
        <w:t xml:space="preserve"> des explications ou des </w:t>
      </w:r>
      <w:r>
        <w:t>déclarations</w:t>
      </w:r>
      <w:r w:rsidRPr="005B2352">
        <w:t xml:space="preserve"> portant uniquement sur la recevabilité d</w:t>
      </w:r>
      <w:r>
        <w:t>’</w:t>
      </w:r>
      <w:r w:rsidRPr="005B2352">
        <w:t>une communication</w:t>
      </w:r>
      <w:r>
        <w:t>. E</w:t>
      </w:r>
      <w:r w:rsidRPr="005B2352">
        <w:t>n pareil cas, l</w:t>
      </w:r>
      <w:r>
        <w:t>’</w:t>
      </w:r>
      <w:r w:rsidRPr="005B2352">
        <w:t xml:space="preserve">État partie peut néanmoins soumettre par écrit des explications ou des </w:t>
      </w:r>
      <w:r>
        <w:t>déclarations</w:t>
      </w:r>
      <w:r w:rsidRPr="005B2352">
        <w:t xml:space="preserve"> portant à la fois sur la recevabilité et sur le fond de la communication, dans </w:t>
      </w:r>
      <w:r>
        <w:t xml:space="preserve">un délai de six mois à compter de la réception de la demande du </w:t>
      </w:r>
      <w:r w:rsidRPr="005B2352">
        <w:t>Comité.</w:t>
      </w:r>
      <w:r>
        <w:t xml:space="preserve"> Si, </w:t>
      </w:r>
      <w:r w:rsidRPr="00C866F9">
        <w:t>dans un délai de deux mois, l</w:t>
      </w:r>
      <w:r>
        <w:t>’</w:t>
      </w:r>
      <w:r w:rsidRPr="00C866F9">
        <w:t xml:space="preserve">État partie </w:t>
      </w:r>
      <w:r w:rsidRPr="00961A49">
        <w:t xml:space="preserve">a </w:t>
      </w:r>
      <w:r w:rsidRPr="00C866F9">
        <w:t>soum</w:t>
      </w:r>
      <w:r w:rsidRPr="00961A49">
        <w:t>is</w:t>
      </w:r>
      <w:r>
        <w:t xml:space="preserve"> uniquement les observations demandées au sujet de la recevabilité, le Comité les communique à l’auteur(e) ou aux auteur(e)s, afin qu’ils (qu’elles) soumettent leurs commentaires dans un délai d’un mois, et décide d’examiner la recevabilité de la communication séparément du fond. </w:t>
      </w:r>
    </w:p>
    <w:p w14:paraId="38BEBE36" w14:textId="77777777" w:rsidR="00BA0DD9" w:rsidRPr="005B2352" w:rsidRDefault="00BA0DD9" w:rsidP="00BA0DD9">
      <w:pPr>
        <w:pStyle w:val="SingleTxtG"/>
      </w:pPr>
      <w:r>
        <w:t>5.</w:t>
      </w:r>
      <w:r>
        <w:tab/>
      </w:r>
      <w:r w:rsidRPr="00961A49">
        <w:t>Le groupe de travail des communications peut décider qu</w:t>
      </w:r>
      <w:r>
        <w:t>’</w:t>
      </w:r>
      <w:r w:rsidRPr="00961A49">
        <w:t>il n</w:t>
      </w:r>
      <w:r>
        <w:t>’</w:t>
      </w:r>
      <w:r w:rsidRPr="00961A49">
        <w:t>est pas nécessaire, pour déterminer la recevabilité d</w:t>
      </w:r>
      <w:r>
        <w:t>’</w:t>
      </w:r>
      <w:r w:rsidRPr="00961A49">
        <w:t>une communication enregistrée, de transmettre celle-ci à l</w:t>
      </w:r>
      <w:r>
        <w:t>’</w:t>
      </w:r>
      <w:r w:rsidRPr="00961A49">
        <w:t>État partie.</w:t>
      </w:r>
      <w:r>
        <w:t xml:space="preserve"> En pareil cas, le groupe de travail peut proposer de déclarer la communication </w:t>
      </w:r>
      <w:r>
        <w:lastRenderedPageBreak/>
        <w:t>irrecevable</w:t>
      </w:r>
      <w:r w:rsidRPr="00315E52">
        <w:t xml:space="preserve">. </w:t>
      </w:r>
      <w:r w:rsidRPr="00961A49">
        <w:t>La décision d</w:t>
      </w:r>
      <w:r>
        <w:t>’</w:t>
      </w:r>
      <w:r w:rsidRPr="00961A49">
        <w:t xml:space="preserve">irrecevabilité est ensuite transmise au Comité en </w:t>
      </w:r>
      <w:r>
        <w:t xml:space="preserve">séance </w:t>
      </w:r>
      <w:r w:rsidRPr="00961A49">
        <w:t>plénière, pour adoption.</w:t>
      </w:r>
    </w:p>
    <w:p w14:paraId="0893E8A0" w14:textId="77777777" w:rsidR="00BA0DD9" w:rsidRPr="00E04357" w:rsidRDefault="00BA0DD9" w:rsidP="00BA0DD9">
      <w:pPr>
        <w:pStyle w:val="SingleTxtG"/>
      </w:pPr>
      <w:r>
        <w:t>6</w:t>
      </w:r>
      <w:r w:rsidRPr="005B2352">
        <w:t>.</w:t>
      </w:r>
      <w:r w:rsidRPr="005B2352">
        <w:tab/>
        <w:t>L</w:t>
      </w:r>
      <w:r>
        <w:t>’</w:t>
      </w:r>
      <w:r w:rsidRPr="005B2352">
        <w:t>État partie à qui il a été demandé de soumettre une réponse par écrit, conformément au paragraphe </w:t>
      </w:r>
      <w:r>
        <w:t>2</w:t>
      </w:r>
      <w:r w:rsidRPr="005B2352">
        <w:t xml:space="preserve"> du présent article, peut demander par écrit</w:t>
      </w:r>
      <w:r>
        <w:t>, dans un délai de deux mois,</w:t>
      </w:r>
      <w:r w:rsidRPr="005B2352">
        <w:t xml:space="preserve"> que la </w:t>
      </w:r>
      <w:r>
        <w:t xml:space="preserve">recevabilité de la </w:t>
      </w:r>
      <w:r w:rsidRPr="005B2352">
        <w:t xml:space="preserve">communication soit </w:t>
      </w:r>
      <w:r>
        <w:t>examinée séparément du fond</w:t>
      </w:r>
      <w:r w:rsidRPr="005B2352">
        <w:t>, en indiquant les motifs d</w:t>
      </w:r>
      <w:r>
        <w:t>’</w:t>
      </w:r>
      <w:r w:rsidRPr="005B2352">
        <w:t>irrecevabilité</w:t>
      </w:r>
      <w:r>
        <w:t>.</w:t>
      </w:r>
      <w:r w:rsidRPr="005B2352">
        <w:t xml:space="preserve"> </w:t>
      </w:r>
      <w:r>
        <w:t xml:space="preserve">Cette </w:t>
      </w:r>
      <w:r w:rsidRPr="005B2352">
        <w:t xml:space="preserve">demande </w:t>
      </w:r>
      <w:r>
        <w:t xml:space="preserve">est transmise à l’auteur ou aux auteur(e)s, pour commentaires, dans un délai d’un mois. </w:t>
      </w:r>
      <w:r w:rsidRPr="005B2352">
        <w:t xml:space="preserve">Au vu des renseignements fournis par </w:t>
      </w:r>
      <w:r>
        <w:t>les</w:t>
      </w:r>
      <w:r w:rsidRPr="005B2352">
        <w:t xml:space="preserve"> partie</w:t>
      </w:r>
      <w:r>
        <w:t>s</w:t>
      </w:r>
      <w:r w:rsidRPr="005B2352">
        <w:t xml:space="preserve">, </w:t>
      </w:r>
      <w:r>
        <w:t>le groupe de travail des communications peut décider, au nom du</w:t>
      </w:r>
      <w:r w:rsidRPr="005B2352">
        <w:t xml:space="preserve"> Comité, d</w:t>
      </w:r>
      <w:r>
        <w:t>’</w:t>
      </w:r>
      <w:r w:rsidRPr="005B2352">
        <w:t>examiner la recevabilité de la communication</w:t>
      </w:r>
      <w:r>
        <w:t xml:space="preserve"> séparément du fond</w:t>
      </w:r>
      <w:r w:rsidRPr="00E04357">
        <w:t xml:space="preserve">. </w:t>
      </w:r>
      <w:r w:rsidRPr="00961A49">
        <w:t>Si le groupe de travail décide en application du présent paragraphe, de rejeter la demande de l</w:t>
      </w:r>
      <w:r>
        <w:t>’</w:t>
      </w:r>
      <w:r w:rsidRPr="00961A49">
        <w:t>État partie, celui-ci dispose de quatre mois supplémentaires pour présenter ses observations sur le fond de la communication.</w:t>
      </w:r>
    </w:p>
    <w:p w14:paraId="2D4FEEC9" w14:textId="0B07EE49" w:rsidR="00BA0DD9" w:rsidRPr="005B2352" w:rsidRDefault="00BA0DD9" w:rsidP="00BA0DD9">
      <w:pPr>
        <w:pStyle w:val="SingleTxtG"/>
      </w:pPr>
      <w:r w:rsidRPr="005B2352">
        <w:t>7.</w:t>
      </w:r>
      <w:r w:rsidRPr="005B2352">
        <w:tab/>
      </w:r>
      <w:r w:rsidRPr="00961A49">
        <w:t>L</w:t>
      </w:r>
      <w:r>
        <w:t>’</w:t>
      </w:r>
      <w:r w:rsidRPr="00961A49">
        <w:t>auteur(e) ou les auteur(e)s d</w:t>
      </w:r>
      <w:r>
        <w:t>’</w:t>
      </w:r>
      <w:r w:rsidRPr="00961A49">
        <w:t>une communication sont invité(e)s à soumettre, dans un délai de deux mois, des commentaires sur les observations de l</w:t>
      </w:r>
      <w:r>
        <w:t>’</w:t>
      </w:r>
      <w:r w:rsidRPr="00961A49">
        <w:t xml:space="preserve">État partie </w:t>
      </w:r>
      <w:r>
        <w:t>concernant</w:t>
      </w:r>
      <w:r w:rsidRPr="00961A49">
        <w:t xml:space="preserve"> la recevabilité et le fond </w:t>
      </w:r>
      <w:r>
        <w:t>soumises</w:t>
      </w:r>
      <w:r w:rsidRPr="00961A49">
        <w:t xml:space="preserve"> conformément au paragraphe</w:t>
      </w:r>
      <w:r w:rsidR="004F79AA">
        <w:t> </w:t>
      </w:r>
      <w:r w:rsidRPr="00961A49">
        <w:t>2 du présent article, ou sur les observations de l</w:t>
      </w:r>
      <w:r>
        <w:t>’</w:t>
      </w:r>
      <w:r w:rsidRPr="00961A49">
        <w:t xml:space="preserve">État partie </w:t>
      </w:r>
      <w:r>
        <w:t>concernant</w:t>
      </w:r>
      <w:r w:rsidRPr="00961A49">
        <w:t xml:space="preserve"> le fond </w:t>
      </w:r>
      <w:r>
        <w:t>soumises</w:t>
      </w:r>
      <w:r w:rsidRPr="00961A49">
        <w:t xml:space="preserve"> conformément au paragraphe</w:t>
      </w:r>
      <w:r w:rsidR="004F79AA">
        <w:t> </w:t>
      </w:r>
      <w:r w:rsidRPr="00961A49">
        <w:t>6 du présent article.</w:t>
      </w:r>
      <w:r>
        <w:t xml:space="preserve"> </w:t>
      </w:r>
      <w:r w:rsidRPr="00961A49">
        <w:t>L</w:t>
      </w:r>
      <w:r>
        <w:t>’</w:t>
      </w:r>
      <w:r w:rsidRPr="00961A49">
        <w:t xml:space="preserve">État partie peut, à son tour, </w:t>
      </w:r>
      <w:r w:rsidRPr="00DA7613">
        <w:t>soumettre</w:t>
      </w:r>
      <w:r w:rsidRPr="00961A49">
        <w:t xml:space="preserve"> des observations complémentaires dans un délai de deux mois. Aucune autre soumission ou information n</w:t>
      </w:r>
      <w:r>
        <w:t>’</w:t>
      </w:r>
      <w:r w:rsidRPr="00961A49">
        <w:t>est acceptée de la part de l</w:t>
      </w:r>
      <w:r>
        <w:t>’</w:t>
      </w:r>
      <w:r w:rsidRPr="00961A49">
        <w:t>une ou l</w:t>
      </w:r>
      <w:r>
        <w:t>’</w:t>
      </w:r>
      <w:r w:rsidRPr="00961A49">
        <w:t>autre partie après cette période, à moins que la partie concernée ne soit en mesure de le justifier sur la base de faits ou d</w:t>
      </w:r>
      <w:r>
        <w:t>’</w:t>
      </w:r>
      <w:r w:rsidRPr="00961A49">
        <w:t>informations nouveaux qui n</w:t>
      </w:r>
      <w:r>
        <w:t>’</w:t>
      </w:r>
      <w:r w:rsidRPr="00961A49">
        <w:t>auraient pas pu être présentés auparavant.</w:t>
      </w:r>
    </w:p>
    <w:p w14:paraId="6E885262" w14:textId="58C19A0C" w:rsidR="00BA0DD9" w:rsidRPr="005B2352" w:rsidRDefault="00BA0DD9" w:rsidP="00BA0DD9">
      <w:pPr>
        <w:pStyle w:val="SingleTxtG"/>
      </w:pPr>
      <w:r w:rsidRPr="005B2352">
        <w:t>8.</w:t>
      </w:r>
      <w:r w:rsidRPr="005B2352">
        <w:tab/>
        <w:t>Si, conformément à l</w:t>
      </w:r>
      <w:r>
        <w:t>’</w:t>
      </w:r>
      <w:r w:rsidRPr="005B2352">
        <w:t>article 31</w:t>
      </w:r>
      <w:r>
        <w:t xml:space="preserve"> (par. 2</w:t>
      </w:r>
      <w:r w:rsidR="004F79AA">
        <w:t> </w:t>
      </w:r>
      <w:r>
        <w:t>d))</w:t>
      </w:r>
      <w:r w:rsidRPr="005B2352">
        <w:t xml:space="preserve"> de la Convention, l</w:t>
      </w:r>
      <w:r>
        <w:t>’</w:t>
      </w:r>
      <w:r w:rsidRPr="005B2352">
        <w:t xml:space="preserve">État partie </w:t>
      </w:r>
      <w:r>
        <w:t>concerné</w:t>
      </w:r>
      <w:r w:rsidRPr="005B2352">
        <w:t xml:space="preserve"> conteste la déclaration de l</w:t>
      </w:r>
      <w:r>
        <w:t>’</w:t>
      </w:r>
      <w:r w:rsidRPr="005B2352">
        <w:t>auteur</w:t>
      </w:r>
      <w:r>
        <w:t>(e)</w:t>
      </w:r>
      <w:r w:rsidRPr="005B2352">
        <w:t xml:space="preserve"> ou des auteur</w:t>
      </w:r>
      <w:r>
        <w:t>(e)</w:t>
      </w:r>
      <w:r w:rsidRPr="005B2352">
        <w:t>s de la communication selon laquelle tous les recours internes disponibles ont été épuisés, il doit donner des détails sur les recours utiles qui sont ouverts à la victime ou aux victimes présumées dans les circonstances de l</w:t>
      </w:r>
      <w:r>
        <w:t>’</w:t>
      </w:r>
      <w:r w:rsidRPr="005B2352">
        <w:t>espèce.</w:t>
      </w:r>
    </w:p>
    <w:p w14:paraId="7ECD70BC" w14:textId="22625B52" w:rsidR="00BA0DD9" w:rsidRPr="00961A49" w:rsidRDefault="00BA0DD9" w:rsidP="00BA0DD9">
      <w:pPr>
        <w:pStyle w:val="H23G"/>
        <w:rPr>
          <w:lang w:val="fr-FR"/>
        </w:rPr>
      </w:pPr>
      <w:bookmarkStart w:id="93" w:name="_Toc162507631"/>
      <w:bookmarkStart w:id="94" w:name="_Toc162508189"/>
      <w:r w:rsidRPr="00961A49">
        <w:rPr>
          <w:lang w:val="fr-FR"/>
        </w:rPr>
        <w:tab/>
      </w:r>
      <w:r w:rsidRPr="00961A49">
        <w:rPr>
          <w:lang w:val="fr-FR"/>
        </w:rPr>
        <w:tab/>
        <w:t>Article</w:t>
      </w:r>
      <w:r w:rsidR="004F79AA">
        <w:rPr>
          <w:lang w:val="fr-FR"/>
        </w:rPr>
        <w:t> </w:t>
      </w:r>
      <w:r w:rsidRPr="00961A49">
        <w:rPr>
          <w:lang w:val="fr-FR"/>
        </w:rPr>
        <w:t>68</w:t>
      </w:r>
      <w:r w:rsidRPr="00961A49">
        <w:rPr>
          <w:lang w:val="fr-FR"/>
        </w:rPr>
        <w:br/>
      </w:r>
      <w:bookmarkStart w:id="95" w:name="_Hlk164322425"/>
      <w:r w:rsidRPr="00961A49">
        <w:rPr>
          <w:lang w:val="fr-FR"/>
        </w:rPr>
        <w:tab/>
      </w:r>
      <w:bookmarkEnd w:id="93"/>
      <w:bookmarkEnd w:id="94"/>
      <w:r w:rsidRPr="00961A49">
        <w:rPr>
          <w:lang w:val="fr-FR"/>
        </w:rPr>
        <w:t>Mesures provisoires</w:t>
      </w:r>
      <w:bookmarkEnd w:id="95"/>
    </w:p>
    <w:p w14:paraId="2A6AD54F" w14:textId="2BE1CA34" w:rsidR="00BA0DD9" w:rsidRPr="00961A49" w:rsidRDefault="00BA0DD9" w:rsidP="00BA0DD9">
      <w:pPr>
        <w:pStyle w:val="SingleTxtG"/>
        <w:rPr>
          <w:lang w:val="fr-FR"/>
        </w:rPr>
      </w:pPr>
      <w:r w:rsidRPr="00961A49">
        <w:rPr>
          <w:lang w:val="fr-FR"/>
        </w:rPr>
        <w:t>1.</w:t>
      </w:r>
      <w:r w:rsidRPr="00961A49">
        <w:rPr>
          <w:lang w:val="fr-FR"/>
        </w:rPr>
        <w:tab/>
      </w:r>
      <w:r>
        <w:rPr>
          <w:lang w:val="fr-FR"/>
        </w:rPr>
        <w:t>Conformément à l’</w:t>
      </w:r>
      <w:r w:rsidRPr="00961A49">
        <w:rPr>
          <w:lang w:val="fr-FR"/>
        </w:rPr>
        <w:t>article</w:t>
      </w:r>
      <w:r w:rsidR="004F79AA">
        <w:rPr>
          <w:lang w:val="fr-FR"/>
        </w:rPr>
        <w:t> </w:t>
      </w:r>
      <w:r w:rsidRPr="00961A49">
        <w:rPr>
          <w:lang w:val="fr-FR"/>
        </w:rPr>
        <w:t>31 (</w:t>
      </w:r>
      <w:r>
        <w:rPr>
          <w:lang w:val="fr-FR"/>
        </w:rPr>
        <w:t xml:space="preserve">par. </w:t>
      </w:r>
      <w:r w:rsidRPr="00961A49">
        <w:rPr>
          <w:lang w:val="fr-FR"/>
        </w:rPr>
        <w:t xml:space="preserve">4) </w:t>
      </w:r>
      <w:r>
        <w:rPr>
          <w:lang w:val="fr-FR"/>
        </w:rPr>
        <w:t xml:space="preserve">de la </w:t>
      </w:r>
      <w:r w:rsidRPr="00961A49">
        <w:rPr>
          <w:lang w:val="fr-FR"/>
        </w:rPr>
        <w:t xml:space="preserve">Convention, </w:t>
      </w:r>
      <w:r w:rsidRPr="00961A49">
        <w:t>après réception d</w:t>
      </w:r>
      <w:r>
        <w:t>’</w:t>
      </w:r>
      <w:r w:rsidRPr="00961A49">
        <w:t>une communication et avant de prendre une décision sur le fond, le Comité peut à tout moment soumettre à l</w:t>
      </w:r>
      <w:r>
        <w:t>’</w:t>
      </w:r>
      <w:r w:rsidRPr="00961A49">
        <w:t>urgente attention de l</w:t>
      </w:r>
      <w:r>
        <w:t>’</w:t>
      </w:r>
      <w:r w:rsidRPr="00961A49">
        <w:t xml:space="preserve">État partie </w:t>
      </w:r>
      <w:r>
        <w:t>concerné</w:t>
      </w:r>
      <w:r w:rsidRPr="00961A49">
        <w:t xml:space="preserve"> une demande tendant à ce qu</w:t>
      </w:r>
      <w:r>
        <w:t>’</w:t>
      </w:r>
      <w:r w:rsidRPr="00961A49">
        <w:t>il prenne les mesures provisoires jugées nécessaires pour éviter qu</w:t>
      </w:r>
      <w:r>
        <w:t>’</w:t>
      </w:r>
      <w:r w:rsidRPr="00961A49">
        <w:t xml:space="preserve">un </w:t>
      </w:r>
      <w:r>
        <w:t>dommage</w:t>
      </w:r>
      <w:r w:rsidRPr="00961A49">
        <w:t xml:space="preserve"> irréparable soit causé à la victime ou aux victimes de la violation présumée et pour garantir le respect de</w:t>
      </w:r>
      <w:r>
        <w:t>s</w:t>
      </w:r>
      <w:r w:rsidRPr="00961A49">
        <w:t xml:space="preserve"> droits</w:t>
      </w:r>
      <w:r>
        <w:t xml:space="preserve"> de celles-ci</w:t>
      </w:r>
      <w:r w:rsidRPr="00961A49">
        <w:t>.</w:t>
      </w:r>
      <w:r w:rsidRPr="00961A49">
        <w:rPr>
          <w:lang w:val="fr-FR"/>
        </w:rPr>
        <w:t xml:space="preserve"> </w:t>
      </w:r>
    </w:p>
    <w:p w14:paraId="5F85F8A9" w14:textId="77777777" w:rsidR="00BA0DD9" w:rsidRPr="00961A49" w:rsidRDefault="00BA0DD9" w:rsidP="00BA0DD9">
      <w:pPr>
        <w:pStyle w:val="SingleTxtG"/>
        <w:rPr>
          <w:lang w:val="fr-FR"/>
        </w:rPr>
      </w:pPr>
      <w:r w:rsidRPr="00961A49">
        <w:rPr>
          <w:lang w:val="fr-FR"/>
        </w:rPr>
        <w:t>2.</w:t>
      </w:r>
      <w:r w:rsidRPr="00961A49">
        <w:rPr>
          <w:lang w:val="fr-FR"/>
        </w:rPr>
        <w:tab/>
      </w:r>
      <w:r w:rsidRPr="00961A49">
        <w:t xml:space="preserve">Le groupe de travail </w:t>
      </w:r>
      <w:r>
        <w:t>des</w:t>
      </w:r>
      <w:r w:rsidRPr="00961A49">
        <w:t xml:space="preserve"> communications décide,</w:t>
      </w:r>
      <w:r w:rsidRPr="00BA1EE2">
        <w:t xml:space="preserve"> </w:t>
      </w:r>
      <w:r w:rsidRPr="00961A49">
        <w:t>au nom du Comité et sur la base</w:t>
      </w:r>
      <w:r w:rsidRPr="00961A49">
        <w:rPr>
          <w:lang w:val="fr-FR"/>
        </w:rPr>
        <w:t xml:space="preserve"> des </w:t>
      </w:r>
      <w:r>
        <w:rPr>
          <w:lang w:val="fr-FR"/>
        </w:rPr>
        <w:t xml:space="preserve">renseignements soumis par l’auteur(e) de la </w:t>
      </w:r>
      <w:r w:rsidRPr="00961A49">
        <w:rPr>
          <w:lang w:val="fr-FR"/>
        </w:rPr>
        <w:t xml:space="preserve">communication, </w:t>
      </w:r>
      <w:r w:rsidRPr="00961A49">
        <w:t>s</w:t>
      </w:r>
      <w:r>
        <w:t>’</w:t>
      </w:r>
      <w:r w:rsidRPr="00961A49">
        <w:t>il y a lieu de demander à l</w:t>
      </w:r>
      <w:r>
        <w:t>’</w:t>
      </w:r>
      <w:r w:rsidRPr="00961A49">
        <w:t xml:space="preserve">État partie concerné de prendre </w:t>
      </w:r>
      <w:r>
        <w:t>les</w:t>
      </w:r>
      <w:r w:rsidRPr="00961A49">
        <w:t xml:space="preserve"> mesures provisoires </w:t>
      </w:r>
      <w:r>
        <w:t xml:space="preserve">susmentionnées </w:t>
      </w:r>
      <w:r w:rsidRPr="00961A49">
        <w:t>et en informe les parties</w:t>
      </w:r>
      <w:r w:rsidRPr="00BE55B0">
        <w:t>.</w:t>
      </w:r>
    </w:p>
    <w:p w14:paraId="31A157BE" w14:textId="59FD788F" w:rsidR="00BA0DD9" w:rsidRPr="00961A49" w:rsidRDefault="00BA0DD9" w:rsidP="00BA0DD9">
      <w:pPr>
        <w:pStyle w:val="SingleTxtG"/>
        <w:rPr>
          <w:lang w:val="fr-FR"/>
        </w:rPr>
      </w:pPr>
      <w:r w:rsidRPr="00961A49">
        <w:rPr>
          <w:lang w:val="fr-FR"/>
        </w:rPr>
        <w:t>3.</w:t>
      </w:r>
      <w:r w:rsidRPr="00961A49">
        <w:rPr>
          <w:lang w:val="fr-FR"/>
        </w:rPr>
        <w:tab/>
      </w:r>
      <w:r w:rsidRPr="00961A49">
        <w:t>Lorsque le groupe de travail des communications demande que des mesures provisoires soient prises en application du présent article, il indique que cette demande ne préjuge pas la décision qui sera prise sur la recevabilité ou le fond de la communication.</w:t>
      </w:r>
      <w:r w:rsidRPr="00961A49">
        <w:rPr>
          <w:lang w:val="fr-FR"/>
        </w:rPr>
        <w:t xml:space="preserve"> </w:t>
      </w:r>
      <w:r w:rsidRPr="00961A49">
        <w:t>Toutefois, la non-application</w:t>
      </w:r>
      <w:r>
        <w:t>,</w:t>
      </w:r>
      <w:r w:rsidRPr="00961A49">
        <w:t xml:space="preserve"> par l</w:t>
      </w:r>
      <w:r>
        <w:t>’</w:t>
      </w:r>
      <w:r w:rsidRPr="00961A49">
        <w:t>État partie</w:t>
      </w:r>
      <w:r>
        <w:t>,</w:t>
      </w:r>
      <w:r w:rsidRPr="00961A49">
        <w:t xml:space="preserve"> des mesures demandées </w:t>
      </w:r>
      <w:r>
        <w:t>est</w:t>
      </w:r>
      <w:r w:rsidRPr="00961A49">
        <w:t xml:space="preserve"> considéré</w:t>
      </w:r>
      <w:r>
        <w:t>e</w:t>
      </w:r>
      <w:r w:rsidRPr="00961A49">
        <w:t xml:space="preserve"> comme incompatible avec l</w:t>
      </w:r>
      <w:r>
        <w:t>’</w:t>
      </w:r>
      <w:r w:rsidRPr="00961A49">
        <w:t xml:space="preserve">obligation de coopérer de bonne foi à la procédure </w:t>
      </w:r>
      <w:r>
        <w:t xml:space="preserve">d’examen des </w:t>
      </w:r>
      <w:r w:rsidRPr="00961A49">
        <w:t xml:space="preserve">communications émanant de particuliers </w:t>
      </w:r>
      <w:r>
        <w:t>établie</w:t>
      </w:r>
      <w:r w:rsidRPr="00961A49">
        <w:t xml:space="preserve"> par l</w:t>
      </w:r>
      <w:r>
        <w:t>’</w:t>
      </w:r>
      <w:r w:rsidRPr="00961A49">
        <w:t>article</w:t>
      </w:r>
      <w:r w:rsidR="004F79AA">
        <w:t> </w:t>
      </w:r>
      <w:r w:rsidRPr="00961A49">
        <w:t>31 de la Convention.</w:t>
      </w:r>
    </w:p>
    <w:p w14:paraId="15AFE087" w14:textId="77777777" w:rsidR="00BA0DD9" w:rsidRPr="005C3642" w:rsidRDefault="00BA0DD9" w:rsidP="00BA0DD9">
      <w:pPr>
        <w:pStyle w:val="SingleTxtG"/>
      </w:pPr>
      <w:r w:rsidRPr="00961A49">
        <w:rPr>
          <w:lang w:val="fr-FR"/>
        </w:rPr>
        <w:t>4.</w:t>
      </w:r>
      <w:r w:rsidRPr="00961A49">
        <w:rPr>
          <w:lang w:val="fr-FR"/>
        </w:rPr>
        <w:tab/>
      </w:r>
      <w:r w:rsidRPr="00961A49">
        <w:t>L</w:t>
      </w:r>
      <w:r>
        <w:t>’</w:t>
      </w:r>
      <w:r w:rsidRPr="00961A49">
        <w:t>État partie peut, à n</w:t>
      </w:r>
      <w:r>
        <w:t>’</w:t>
      </w:r>
      <w:r w:rsidRPr="00961A49">
        <w:t>importe quel stade de la procédure, avancer des arguments expliquant les raisons pour lesquelles les mesures provisoires devraient être levées ou ne sont plus justifiées</w:t>
      </w:r>
      <w:r w:rsidRPr="005C3642">
        <w:t xml:space="preserve">. </w:t>
      </w:r>
    </w:p>
    <w:p w14:paraId="17455FFB" w14:textId="77777777" w:rsidR="00BA0DD9" w:rsidRPr="005600D5" w:rsidRDefault="00BA0DD9" w:rsidP="00BA0DD9">
      <w:pPr>
        <w:pStyle w:val="SingleTxtG"/>
      </w:pPr>
      <w:r w:rsidRPr="00961A49">
        <w:rPr>
          <w:lang w:val="fr-FR"/>
        </w:rPr>
        <w:t>5.</w:t>
      </w:r>
      <w:r w:rsidRPr="00961A49">
        <w:rPr>
          <w:lang w:val="fr-FR"/>
        </w:rPr>
        <w:tab/>
      </w:r>
      <w:r w:rsidRPr="00961A49">
        <w:t xml:space="preserve">Le groupe de travail des communications peut, au nom du Comité, retirer toute demande de mesure provisoire à la lumière des </w:t>
      </w:r>
      <w:r>
        <w:t>renseignements</w:t>
      </w:r>
      <w:r w:rsidRPr="00961A49">
        <w:t xml:space="preserve"> reçus de l</w:t>
      </w:r>
      <w:r>
        <w:t>’</w:t>
      </w:r>
      <w:r w:rsidRPr="00961A49">
        <w:t>État partie ou de l</w:t>
      </w:r>
      <w:r>
        <w:t>’</w:t>
      </w:r>
      <w:r w:rsidRPr="00961A49">
        <w:t>auteur</w:t>
      </w:r>
      <w:r w:rsidRPr="00964033">
        <w:t>(e)</w:t>
      </w:r>
      <w:r w:rsidRPr="00961A49">
        <w:t xml:space="preserve"> </w:t>
      </w:r>
      <w:r w:rsidRPr="00964033">
        <w:t xml:space="preserve">ou des </w:t>
      </w:r>
      <w:r w:rsidRPr="00961A49">
        <w:t>auteur</w:t>
      </w:r>
      <w:r w:rsidRPr="00964033">
        <w:t>(e)s</w:t>
      </w:r>
      <w:r w:rsidRPr="00961A49">
        <w:t xml:space="preserve"> de la communication.</w:t>
      </w:r>
      <w:r w:rsidRPr="005600D5">
        <w:t xml:space="preserve"> </w:t>
      </w:r>
    </w:p>
    <w:p w14:paraId="5B7FD7DB" w14:textId="043F789D" w:rsidR="00BA0DD9" w:rsidRPr="00961A49" w:rsidRDefault="00BA0DD9" w:rsidP="00BA0DD9">
      <w:pPr>
        <w:pStyle w:val="H23G"/>
        <w:rPr>
          <w:b w:val="0"/>
          <w:bCs/>
          <w:lang w:val="fr-FR"/>
        </w:rPr>
      </w:pPr>
      <w:r w:rsidRPr="00961A49">
        <w:rPr>
          <w:lang w:val="fr-FR"/>
        </w:rPr>
        <w:tab/>
      </w:r>
      <w:r w:rsidRPr="00961A49">
        <w:rPr>
          <w:lang w:val="fr-FR"/>
        </w:rPr>
        <w:tab/>
      </w:r>
      <w:bookmarkStart w:id="96" w:name="_Toc162507632"/>
      <w:bookmarkStart w:id="97" w:name="_Toc162508190"/>
      <w:r w:rsidR="00BD3C15" w:rsidRPr="00961A49">
        <w:rPr>
          <w:lang w:val="fr-FR"/>
        </w:rPr>
        <w:t>Article</w:t>
      </w:r>
      <w:r w:rsidR="00BD3C15">
        <w:rPr>
          <w:lang w:val="fr-FR"/>
        </w:rPr>
        <w:t> </w:t>
      </w:r>
      <w:r w:rsidRPr="00961A49">
        <w:rPr>
          <w:lang w:val="fr-FR"/>
        </w:rPr>
        <w:t>69</w:t>
      </w:r>
      <w:r w:rsidRPr="00961A49">
        <w:rPr>
          <w:bCs/>
          <w:lang w:val="fr-FR"/>
        </w:rPr>
        <w:br/>
      </w:r>
      <w:bookmarkStart w:id="98" w:name="_Hlk164322440"/>
      <w:r w:rsidRPr="00961A49">
        <w:rPr>
          <w:bCs/>
          <w:lang w:val="fr-FR"/>
        </w:rPr>
        <w:tab/>
        <w:t>Mesures de protection</w:t>
      </w:r>
      <w:bookmarkEnd w:id="96"/>
      <w:bookmarkEnd w:id="97"/>
      <w:bookmarkEnd w:id="98"/>
    </w:p>
    <w:p w14:paraId="5288C4D3" w14:textId="4A4D0B9C" w:rsidR="00BA0DD9" w:rsidRPr="007F45B8" w:rsidRDefault="00BA0DD9" w:rsidP="00BA0DD9">
      <w:pPr>
        <w:pStyle w:val="SingleTxtG"/>
      </w:pPr>
      <w:r w:rsidRPr="00961A49">
        <w:rPr>
          <w:lang w:val="fr-FR"/>
        </w:rPr>
        <w:t>1.</w:t>
      </w:r>
      <w:r w:rsidRPr="00961A49">
        <w:rPr>
          <w:lang w:val="fr-FR"/>
        </w:rPr>
        <w:tab/>
        <w:t>Lorsque le Comité reçoit des renseignement</w:t>
      </w:r>
      <w:r w:rsidR="004F79AA">
        <w:rPr>
          <w:lang w:val="fr-FR"/>
        </w:rPr>
        <w:t>s</w:t>
      </w:r>
      <w:r w:rsidRPr="00961A49">
        <w:rPr>
          <w:lang w:val="fr-FR"/>
        </w:rPr>
        <w:t xml:space="preserve"> de la part de l</w:t>
      </w:r>
      <w:r>
        <w:rPr>
          <w:lang w:val="fr-FR"/>
        </w:rPr>
        <w:t>’</w:t>
      </w:r>
      <w:r w:rsidRPr="00961A49">
        <w:rPr>
          <w:lang w:val="fr-FR"/>
        </w:rPr>
        <w:t>auteur(e) ou des auteur(e)s de la communication, il peut demander à l</w:t>
      </w:r>
      <w:r>
        <w:rPr>
          <w:lang w:val="fr-FR"/>
        </w:rPr>
        <w:t>’</w:t>
      </w:r>
      <w:r w:rsidRPr="00961A49">
        <w:rPr>
          <w:lang w:val="fr-FR"/>
        </w:rPr>
        <w:t xml:space="preserve">État partie de prendre des mesures pour protéger </w:t>
      </w:r>
      <w:r w:rsidRPr="00961A49">
        <w:rPr>
          <w:lang w:val="fr-FR"/>
        </w:rPr>
        <w:lastRenderedPageBreak/>
        <w:t xml:space="preserve">les personnes, notamment </w:t>
      </w:r>
      <w:r w:rsidRPr="005934F7">
        <w:rPr>
          <w:lang w:val="fr-FR"/>
        </w:rPr>
        <w:t>l</w:t>
      </w:r>
      <w:r>
        <w:rPr>
          <w:lang w:val="fr-FR"/>
        </w:rPr>
        <w:t>’</w:t>
      </w:r>
      <w:r w:rsidRPr="005934F7">
        <w:rPr>
          <w:lang w:val="fr-FR"/>
        </w:rPr>
        <w:t>auteur(e) ou les auteur(e)s, leur conseil et leurs proches</w:t>
      </w:r>
      <w:r w:rsidRPr="00961A49">
        <w:rPr>
          <w:lang w:val="fr-FR"/>
        </w:rPr>
        <w:t xml:space="preserve">, </w:t>
      </w:r>
      <w:r w:rsidRPr="00961A49">
        <w:t>susceptibles de subir des actes d</w:t>
      </w:r>
      <w:r>
        <w:t>’</w:t>
      </w:r>
      <w:r w:rsidRPr="00961A49">
        <w:t xml:space="preserve">intimidation ou de représailles pour avoir soumis la communication ou pour avoir coopéré avec lui. </w:t>
      </w:r>
      <w:r w:rsidRPr="007F45B8">
        <w:t xml:space="preserve">Il peut </w:t>
      </w:r>
      <w:r w:rsidRPr="00961A49">
        <w:t>demander à l</w:t>
      </w:r>
      <w:r>
        <w:t>’</w:t>
      </w:r>
      <w:r w:rsidRPr="00961A49">
        <w:t xml:space="preserve">État partie des explications ou des déclarations écrites donnant des renseignements complémentaires et décrivant toute mesure prise à cet égard. </w:t>
      </w:r>
    </w:p>
    <w:p w14:paraId="63F3AB71" w14:textId="6090055C" w:rsidR="00BA0DD9" w:rsidRPr="00754D98" w:rsidRDefault="00BA0DD9" w:rsidP="00BA0DD9">
      <w:pPr>
        <w:pStyle w:val="SingleTxtG"/>
      </w:pPr>
      <w:r w:rsidRPr="00961A49">
        <w:rPr>
          <w:lang w:val="fr-FR"/>
        </w:rPr>
        <w:t>2.</w:t>
      </w:r>
      <w:r w:rsidRPr="00961A49">
        <w:rPr>
          <w:lang w:val="fr-FR"/>
        </w:rPr>
        <w:tab/>
        <w:t xml:space="preserve">Le Comité peut </w:t>
      </w:r>
      <w:r w:rsidRPr="00754D98">
        <w:rPr>
          <w:lang w:val="fr-FR"/>
        </w:rPr>
        <w:t>décider</w:t>
      </w:r>
      <w:r w:rsidRPr="00961A49">
        <w:rPr>
          <w:lang w:val="fr-FR"/>
        </w:rPr>
        <w:t xml:space="preserve"> de </w:t>
      </w:r>
      <w:r w:rsidRPr="00961A49">
        <w:t>renvoyer les cas d</w:t>
      </w:r>
      <w:r>
        <w:t>’</w:t>
      </w:r>
      <w:r w:rsidRPr="00961A49">
        <w:t>actes d</w:t>
      </w:r>
      <w:r>
        <w:t>’</w:t>
      </w:r>
      <w:r w:rsidRPr="00961A49">
        <w:t xml:space="preserve">intimidation ou de représailles à son rapporteur </w:t>
      </w:r>
      <w:r>
        <w:t>(sa rapporteuse) chargé(e) de la question d</w:t>
      </w:r>
      <w:r w:rsidRPr="00961A49">
        <w:t>es représailles pour qu</w:t>
      </w:r>
      <w:r>
        <w:t>’</w:t>
      </w:r>
      <w:r w:rsidRPr="00961A49">
        <w:t xml:space="preserve">il </w:t>
      </w:r>
      <w:r>
        <w:t xml:space="preserve">(elle) </w:t>
      </w:r>
      <w:r w:rsidRPr="00961A49">
        <w:t>en assure le suivi conformément aux articles</w:t>
      </w:r>
      <w:r w:rsidR="004F79AA">
        <w:t> </w:t>
      </w:r>
      <w:r w:rsidRPr="00961A49">
        <w:t>106 à 109 du présent règlement.</w:t>
      </w:r>
    </w:p>
    <w:p w14:paraId="1604F142" w14:textId="4C5B4ABB" w:rsidR="00BA0DD9" w:rsidRPr="00022208" w:rsidRDefault="00BA0DD9" w:rsidP="00BA0DD9">
      <w:pPr>
        <w:pStyle w:val="H23G"/>
        <w:rPr>
          <w:lang w:val="fr-FR"/>
        </w:rPr>
      </w:pPr>
      <w:r w:rsidRPr="00961A49">
        <w:rPr>
          <w:lang w:val="fr-FR"/>
        </w:rPr>
        <w:tab/>
      </w:r>
      <w:r w:rsidRPr="00961A49">
        <w:rPr>
          <w:lang w:val="fr-FR"/>
        </w:rPr>
        <w:tab/>
      </w:r>
      <w:bookmarkStart w:id="99" w:name="_Toc162507633"/>
      <w:bookmarkStart w:id="100" w:name="_Toc162508191"/>
      <w:r w:rsidRPr="00022208">
        <w:rPr>
          <w:lang w:val="fr-FR"/>
        </w:rPr>
        <w:t>Article</w:t>
      </w:r>
      <w:r w:rsidR="004F79AA" w:rsidRPr="00022208">
        <w:rPr>
          <w:lang w:val="fr-FR"/>
        </w:rPr>
        <w:t> </w:t>
      </w:r>
      <w:r w:rsidRPr="00022208">
        <w:rPr>
          <w:lang w:val="fr-FR"/>
        </w:rPr>
        <w:t>70</w:t>
      </w:r>
      <w:r w:rsidRPr="00022208">
        <w:rPr>
          <w:lang w:val="fr-FR"/>
        </w:rPr>
        <w:br/>
      </w:r>
      <w:bookmarkStart w:id="101" w:name="_Hlk164322477"/>
      <w:r w:rsidRPr="00022208">
        <w:rPr>
          <w:lang w:val="fr-FR"/>
        </w:rPr>
        <w:tab/>
        <w:t>Liste des communications</w:t>
      </w:r>
      <w:bookmarkEnd w:id="99"/>
      <w:bookmarkEnd w:id="100"/>
      <w:bookmarkEnd w:id="101"/>
    </w:p>
    <w:p w14:paraId="56A83755" w14:textId="655FAD50" w:rsidR="00BA0DD9" w:rsidRPr="001D29B3" w:rsidRDefault="00BA0DD9" w:rsidP="00BA0DD9">
      <w:pPr>
        <w:pStyle w:val="SingleTxtG"/>
      </w:pPr>
      <w:r w:rsidRPr="00022208">
        <w:rPr>
          <w:lang w:val="fr-FR"/>
        </w:rPr>
        <w:t>1.</w:t>
      </w:r>
      <w:r w:rsidRPr="00022208">
        <w:rPr>
          <w:lang w:val="fr-FR"/>
        </w:rPr>
        <w:tab/>
      </w:r>
      <w:r w:rsidRPr="00022208">
        <w:t>Le (</w:t>
      </w:r>
      <w:r w:rsidR="00022208" w:rsidRPr="00022208">
        <w:t>L</w:t>
      </w:r>
      <w:r w:rsidRPr="00022208">
        <w:t>a) Secrétaire général(e) tient un registre de toutes les communications soumises à l’examen du Comité au titre</w:t>
      </w:r>
      <w:r w:rsidRPr="00961A49">
        <w:t xml:space="preserve"> de l</w:t>
      </w:r>
      <w:r>
        <w:t>’</w:t>
      </w:r>
      <w:r w:rsidRPr="00961A49">
        <w:t>article 31 de la Convention.</w:t>
      </w:r>
      <w:r w:rsidRPr="00961A49">
        <w:rPr>
          <w:lang w:val="fr-FR"/>
        </w:rPr>
        <w:t xml:space="preserve"> </w:t>
      </w:r>
      <w:r w:rsidRPr="00961A49">
        <w:t>Tout</w:t>
      </w:r>
      <w:r>
        <w:t>(e)</w:t>
      </w:r>
      <w:r w:rsidRPr="00961A49">
        <w:t xml:space="preserve"> membre du Comité qui en fait la demande peut obtenir le texte intégral d</w:t>
      </w:r>
      <w:r>
        <w:t>’</w:t>
      </w:r>
      <w:r w:rsidRPr="00961A49">
        <w:t>une communication dans la langue dans laquelle celle-ci a été reçue</w:t>
      </w:r>
      <w:r w:rsidRPr="001D29B3">
        <w:t>.</w:t>
      </w:r>
    </w:p>
    <w:p w14:paraId="0E5FA73A" w14:textId="723B494C" w:rsidR="00BA0DD9" w:rsidRPr="00961A49" w:rsidRDefault="00BA0DD9" w:rsidP="00BA0DD9">
      <w:pPr>
        <w:pStyle w:val="SingleTxtG"/>
        <w:rPr>
          <w:lang w:val="fr-FR"/>
        </w:rPr>
      </w:pPr>
      <w:r w:rsidRPr="00961A49">
        <w:rPr>
          <w:lang w:val="fr-FR"/>
        </w:rPr>
        <w:t>2.</w:t>
      </w:r>
      <w:r w:rsidRPr="00961A49">
        <w:rPr>
          <w:lang w:val="fr-FR"/>
        </w:rPr>
        <w:tab/>
      </w:r>
      <w:r w:rsidRPr="00961A49">
        <w:t xml:space="preserve">Le </w:t>
      </w:r>
      <w:r>
        <w:t>(</w:t>
      </w:r>
      <w:r w:rsidR="00022208">
        <w:t>L</w:t>
      </w:r>
      <w:r>
        <w:t xml:space="preserve">a) </w:t>
      </w:r>
      <w:r w:rsidRPr="00961A49">
        <w:t>Secrétaire général</w:t>
      </w:r>
      <w:r>
        <w:t>(e)</w:t>
      </w:r>
      <w:r w:rsidRPr="00961A49">
        <w:t xml:space="preserve"> établit la liste des communications enregistrées par le Comité, accompagnée</w:t>
      </w:r>
      <w:r>
        <w:t>s</w:t>
      </w:r>
      <w:r w:rsidRPr="00961A49">
        <w:t xml:space="preserve"> d</w:t>
      </w:r>
      <w:r>
        <w:t>’</w:t>
      </w:r>
      <w:r w:rsidRPr="00961A49">
        <w:t xml:space="preserve">un résumé </w:t>
      </w:r>
      <w:r>
        <w:t xml:space="preserve">succinct </w:t>
      </w:r>
      <w:r w:rsidRPr="00961A49">
        <w:t>de leur teneur</w:t>
      </w:r>
      <w:r w:rsidRPr="00E21E8E">
        <w:t>.</w:t>
      </w:r>
      <w:r w:rsidRPr="00961A49">
        <w:rPr>
          <w:lang w:val="fr-FR"/>
        </w:rPr>
        <w:t xml:space="preserve"> </w:t>
      </w:r>
    </w:p>
    <w:p w14:paraId="069F0C67" w14:textId="17DFEC74" w:rsidR="00BA0DD9" w:rsidRPr="00961A49" w:rsidRDefault="00BA0DD9" w:rsidP="00BA0DD9">
      <w:pPr>
        <w:pStyle w:val="H23G"/>
        <w:keepNext w:val="0"/>
        <w:keepLines w:val="0"/>
        <w:rPr>
          <w:lang w:val="fr-FR"/>
        </w:rPr>
      </w:pPr>
      <w:r w:rsidRPr="00961A49">
        <w:rPr>
          <w:lang w:val="fr-FR"/>
        </w:rPr>
        <w:tab/>
      </w:r>
      <w:r w:rsidRPr="00961A49">
        <w:rPr>
          <w:lang w:val="fr-FR"/>
        </w:rPr>
        <w:tab/>
      </w:r>
      <w:bookmarkStart w:id="102" w:name="_Toc162507634"/>
      <w:bookmarkStart w:id="103" w:name="_Toc162508192"/>
      <w:r w:rsidRPr="00961A49">
        <w:rPr>
          <w:lang w:val="fr-FR"/>
        </w:rPr>
        <w:t>Article</w:t>
      </w:r>
      <w:r w:rsidR="004F79AA">
        <w:rPr>
          <w:lang w:val="fr-FR"/>
        </w:rPr>
        <w:t> </w:t>
      </w:r>
      <w:r w:rsidRPr="00961A49">
        <w:rPr>
          <w:lang w:val="fr-FR"/>
        </w:rPr>
        <w:t>71</w:t>
      </w:r>
      <w:r w:rsidRPr="00961A49">
        <w:rPr>
          <w:lang w:val="fr-FR"/>
        </w:rPr>
        <w:br/>
      </w:r>
      <w:bookmarkStart w:id="104" w:name="_Hlk164322495"/>
      <w:r w:rsidRPr="00961A49">
        <w:rPr>
          <w:lang w:val="fr-FR"/>
        </w:rPr>
        <w:t>Ordre d</w:t>
      </w:r>
      <w:r>
        <w:rPr>
          <w:lang w:val="fr-FR"/>
        </w:rPr>
        <w:t>’</w:t>
      </w:r>
      <w:r w:rsidRPr="00961A49">
        <w:rPr>
          <w:lang w:val="fr-FR"/>
        </w:rPr>
        <w:t>examen des communications</w:t>
      </w:r>
      <w:bookmarkEnd w:id="102"/>
      <w:bookmarkEnd w:id="103"/>
      <w:bookmarkEnd w:id="104"/>
    </w:p>
    <w:p w14:paraId="1EAB84F7" w14:textId="08C33625" w:rsidR="00BA0DD9" w:rsidRPr="00961A49" w:rsidRDefault="00BA0DD9" w:rsidP="00BA0DD9">
      <w:pPr>
        <w:pStyle w:val="SingleTxtG"/>
        <w:rPr>
          <w:lang w:val="fr-FR"/>
        </w:rPr>
      </w:pPr>
      <w:r w:rsidRPr="00961A49">
        <w:rPr>
          <w:lang w:val="fr-FR"/>
        </w:rPr>
        <w:t>1.</w:t>
      </w:r>
      <w:r w:rsidRPr="00961A49">
        <w:rPr>
          <w:lang w:val="fr-FR"/>
        </w:rPr>
        <w:tab/>
      </w:r>
      <w:r w:rsidRPr="00961A49">
        <w:t>Les communications sont examinées dans l</w:t>
      </w:r>
      <w:r>
        <w:t>’</w:t>
      </w:r>
      <w:r w:rsidRPr="00961A49">
        <w:t xml:space="preserve">ordre dans lequel elles sont reçues par le (la) Secrétaire </w:t>
      </w:r>
      <w:r w:rsidRPr="00ED3248">
        <w:t>général</w:t>
      </w:r>
      <w:r>
        <w:t>(e)</w:t>
      </w:r>
      <w:r w:rsidRPr="00961A49">
        <w:rPr>
          <w:lang w:val="fr-FR"/>
        </w:rPr>
        <w:t xml:space="preserve">, </w:t>
      </w:r>
      <w:r w:rsidRPr="00961A49">
        <w:t>à moins que le Comité ou le groupe de travail des communications n</w:t>
      </w:r>
      <w:r>
        <w:t>’</w:t>
      </w:r>
      <w:r w:rsidRPr="00961A49">
        <w:t>en décide autrement,</w:t>
      </w:r>
      <w:r w:rsidRPr="00961A49">
        <w:rPr>
          <w:lang w:val="fr-FR"/>
        </w:rPr>
        <w:t xml:space="preserve"> </w:t>
      </w:r>
      <w:r>
        <w:rPr>
          <w:lang w:val="fr-FR"/>
        </w:rPr>
        <w:t>compte tenu de l’urgence de la situation et des circonstance</w:t>
      </w:r>
      <w:r w:rsidR="004F79AA">
        <w:rPr>
          <w:lang w:val="fr-FR"/>
        </w:rPr>
        <w:t>s</w:t>
      </w:r>
      <w:r>
        <w:rPr>
          <w:lang w:val="fr-FR"/>
        </w:rPr>
        <w:t xml:space="preserve"> de l’espèce</w:t>
      </w:r>
      <w:r w:rsidRPr="00961A49">
        <w:rPr>
          <w:lang w:val="fr-FR"/>
        </w:rPr>
        <w:t xml:space="preserve">. </w:t>
      </w:r>
    </w:p>
    <w:p w14:paraId="3518BE64" w14:textId="77777777" w:rsidR="00BA0DD9" w:rsidRPr="00961A49" w:rsidRDefault="00BA0DD9" w:rsidP="00BA0DD9">
      <w:pPr>
        <w:pStyle w:val="SingleTxtG"/>
        <w:rPr>
          <w:lang w:val="fr-FR"/>
        </w:rPr>
      </w:pPr>
      <w:r w:rsidRPr="00961A49">
        <w:rPr>
          <w:lang w:val="fr-FR"/>
        </w:rPr>
        <w:t>2.</w:t>
      </w:r>
      <w:r w:rsidRPr="00961A49">
        <w:rPr>
          <w:lang w:val="fr-FR"/>
        </w:rPr>
        <w:tab/>
      </w:r>
      <w:r w:rsidRPr="00961A49">
        <w:t>Le Comité peut décider d</w:t>
      </w:r>
      <w:r>
        <w:t>’</w:t>
      </w:r>
      <w:r w:rsidRPr="00961A49">
        <w:t>examiner conjointement deux ou plus de deux communications</w:t>
      </w:r>
      <w:r w:rsidRPr="00961A49">
        <w:rPr>
          <w:lang w:val="fr-FR"/>
        </w:rPr>
        <w:t xml:space="preserve">. </w:t>
      </w:r>
    </w:p>
    <w:p w14:paraId="114CC0D2" w14:textId="77777777" w:rsidR="00BA0DD9" w:rsidRPr="00961A49" w:rsidRDefault="00BA0DD9" w:rsidP="00BA0DD9">
      <w:pPr>
        <w:pStyle w:val="SingleTxtG"/>
        <w:rPr>
          <w:lang w:val="fr-FR"/>
        </w:rPr>
      </w:pPr>
      <w:r w:rsidRPr="00961A49">
        <w:rPr>
          <w:lang w:val="fr-FR"/>
        </w:rPr>
        <w:t>3.</w:t>
      </w:r>
      <w:r w:rsidRPr="00961A49">
        <w:rPr>
          <w:lang w:val="fr-FR"/>
        </w:rPr>
        <w:tab/>
      </w:r>
      <w:r w:rsidRPr="00961A49">
        <w:t>Le Comité peut scinder une communication en plusieurs parties et les examiner séparément, si des faits distincts y sont exposés ou si elle porte sur plus d</w:t>
      </w:r>
      <w:r>
        <w:t>’</w:t>
      </w:r>
      <w:r w:rsidRPr="00961A49">
        <w:t xml:space="preserve">une personne ou </w:t>
      </w:r>
      <w:r>
        <w:t xml:space="preserve">sur </w:t>
      </w:r>
      <w:r w:rsidRPr="00961A49">
        <w:t>de</w:t>
      </w:r>
      <w:r>
        <w:t>s</w:t>
      </w:r>
      <w:r w:rsidRPr="00961A49">
        <w:t xml:space="preserve"> violations présumées qui ont eu lieu à des dates ou à des endroits différents</w:t>
      </w:r>
      <w:r w:rsidRPr="00961A49">
        <w:rPr>
          <w:lang w:val="fr-FR"/>
        </w:rPr>
        <w:t xml:space="preserve">. </w:t>
      </w:r>
    </w:p>
    <w:p w14:paraId="488DFE7F" w14:textId="0F28787D" w:rsidR="00BA0DD9" w:rsidRPr="00961A49" w:rsidRDefault="00BA0DD9" w:rsidP="00BA0DD9">
      <w:pPr>
        <w:pStyle w:val="H23G"/>
        <w:keepNext w:val="0"/>
        <w:keepLines w:val="0"/>
        <w:rPr>
          <w:lang w:val="fr-FR"/>
        </w:rPr>
      </w:pPr>
      <w:r w:rsidRPr="00961A49">
        <w:rPr>
          <w:lang w:val="fr-FR"/>
        </w:rPr>
        <w:tab/>
      </w:r>
      <w:r w:rsidRPr="00961A49">
        <w:rPr>
          <w:lang w:val="fr-FR"/>
        </w:rPr>
        <w:tab/>
      </w:r>
      <w:bookmarkStart w:id="105" w:name="_Toc162507635"/>
      <w:bookmarkStart w:id="106" w:name="_Toc162508193"/>
      <w:r>
        <w:rPr>
          <w:lang w:val="fr-FR"/>
        </w:rPr>
        <w:t>Article</w:t>
      </w:r>
      <w:r w:rsidR="004F79AA">
        <w:rPr>
          <w:lang w:val="fr-FR"/>
        </w:rPr>
        <w:t> </w:t>
      </w:r>
      <w:r w:rsidRPr="00961A49">
        <w:rPr>
          <w:lang w:val="fr-FR"/>
        </w:rPr>
        <w:t>72</w:t>
      </w:r>
      <w:r w:rsidRPr="00961A49">
        <w:rPr>
          <w:lang w:val="fr-FR"/>
        </w:rPr>
        <w:br/>
      </w:r>
      <w:r w:rsidRPr="00961A49">
        <w:rPr>
          <w:lang w:val="fr-FR"/>
        </w:rPr>
        <w:tab/>
      </w:r>
      <w:bookmarkStart w:id="107" w:name="_Hlk164322507"/>
      <w:r w:rsidRPr="00961A49">
        <w:rPr>
          <w:lang w:val="fr-FR"/>
        </w:rPr>
        <w:t>Suspension de l</w:t>
      </w:r>
      <w:r>
        <w:rPr>
          <w:lang w:val="fr-FR"/>
        </w:rPr>
        <w:t>’</w:t>
      </w:r>
      <w:r w:rsidRPr="00961A49">
        <w:rPr>
          <w:lang w:val="fr-FR"/>
        </w:rPr>
        <w:t xml:space="preserve">examen </w:t>
      </w:r>
      <w:r>
        <w:rPr>
          <w:lang w:val="fr-FR"/>
        </w:rPr>
        <w:t xml:space="preserve">des </w:t>
      </w:r>
      <w:r w:rsidRPr="00961A49">
        <w:rPr>
          <w:lang w:val="fr-FR"/>
        </w:rPr>
        <w:t>communication</w:t>
      </w:r>
      <w:bookmarkEnd w:id="105"/>
      <w:bookmarkEnd w:id="106"/>
      <w:r>
        <w:rPr>
          <w:lang w:val="fr-FR"/>
        </w:rPr>
        <w:t>s</w:t>
      </w:r>
      <w:bookmarkEnd w:id="107"/>
    </w:p>
    <w:p w14:paraId="0A692F8C" w14:textId="77777777" w:rsidR="00BA0DD9" w:rsidRPr="00961A49" w:rsidRDefault="00BA0DD9" w:rsidP="00BA0DD9">
      <w:pPr>
        <w:pStyle w:val="SingleTxtG"/>
        <w:rPr>
          <w:b/>
          <w:lang w:val="fr-FR"/>
        </w:rPr>
      </w:pPr>
      <w:r w:rsidRPr="00961A49">
        <w:rPr>
          <w:lang w:val="fr-FR"/>
        </w:rPr>
        <w:t>1.</w:t>
      </w:r>
      <w:r w:rsidRPr="00961A49">
        <w:rPr>
          <w:lang w:val="fr-FR"/>
        </w:rPr>
        <w:tab/>
        <w:t xml:space="preserve">À tout moment de la procédure, le groupe de travail des communications, agissant au nom du Comité, peut </w:t>
      </w:r>
      <w:r w:rsidRPr="00AE273C">
        <w:rPr>
          <w:lang w:val="fr-FR"/>
        </w:rPr>
        <w:t>décider</w:t>
      </w:r>
      <w:r w:rsidRPr="00961A49">
        <w:rPr>
          <w:lang w:val="fr-FR"/>
        </w:rPr>
        <w:t xml:space="preserve"> de suspendre l</w:t>
      </w:r>
      <w:r>
        <w:rPr>
          <w:lang w:val="fr-FR"/>
        </w:rPr>
        <w:t>’</w:t>
      </w:r>
      <w:r w:rsidRPr="00961A49">
        <w:rPr>
          <w:lang w:val="fr-FR"/>
        </w:rPr>
        <w:t>examen d</w:t>
      </w:r>
      <w:r>
        <w:rPr>
          <w:lang w:val="fr-FR"/>
        </w:rPr>
        <w:t>’</w:t>
      </w:r>
      <w:r w:rsidRPr="00961A49">
        <w:rPr>
          <w:lang w:val="fr-FR"/>
        </w:rPr>
        <w:t xml:space="preserve">une communication </w:t>
      </w:r>
      <w:r>
        <w:rPr>
          <w:lang w:val="fr-FR"/>
        </w:rPr>
        <w:t>sur la base de renseignements reçus des parties, y compris lorsqu’une procédure de règlement amiable a pu être engagée au niveau national entre les parties</w:t>
      </w:r>
      <w:r w:rsidRPr="00961A49">
        <w:rPr>
          <w:lang w:val="fr-FR"/>
        </w:rPr>
        <w:t xml:space="preserve">. Les deux parties sont </w:t>
      </w:r>
      <w:r w:rsidRPr="00961A49">
        <w:t>immédiatement informées de la décision de suspendre l</w:t>
      </w:r>
      <w:r>
        <w:t>’</w:t>
      </w:r>
      <w:r w:rsidRPr="00961A49">
        <w:t xml:space="preserve">examen </w:t>
      </w:r>
      <w:r>
        <w:t>de la</w:t>
      </w:r>
      <w:r w:rsidRPr="00961A49">
        <w:t xml:space="preserve"> communication</w:t>
      </w:r>
      <w:r w:rsidRPr="006540F3">
        <w:t>.</w:t>
      </w:r>
    </w:p>
    <w:p w14:paraId="0051C66F" w14:textId="77777777" w:rsidR="00BA0DD9" w:rsidRPr="00961A49" w:rsidRDefault="00BA0DD9" w:rsidP="00BA0DD9">
      <w:pPr>
        <w:pStyle w:val="SingleTxtG"/>
        <w:rPr>
          <w:lang w:val="fr-FR"/>
        </w:rPr>
      </w:pPr>
      <w:r w:rsidRPr="00961A49">
        <w:rPr>
          <w:lang w:val="fr-FR"/>
        </w:rPr>
        <w:t>2.</w:t>
      </w:r>
      <w:r w:rsidRPr="00961A49">
        <w:rPr>
          <w:lang w:val="fr-FR"/>
        </w:rPr>
        <w:tab/>
      </w:r>
      <w:r w:rsidRPr="00961A49">
        <w:t xml:space="preserve">Le groupe de travail </w:t>
      </w:r>
      <w:r>
        <w:t>de</w:t>
      </w:r>
      <w:r w:rsidRPr="00961A49">
        <w:t xml:space="preserve">s communications peut décider de lever </w:t>
      </w:r>
      <w:r>
        <w:t>la</w:t>
      </w:r>
      <w:r w:rsidRPr="00961A49">
        <w:t xml:space="preserve"> suspension </w:t>
      </w:r>
      <w:r>
        <w:t xml:space="preserve">de l’examen </w:t>
      </w:r>
      <w:r w:rsidRPr="00961A49">
        <w:t>à tout moment, à la lumière de renseignements fournis par les parties</w:t>
      </w:r>
      <w:r w:rsidRPr="00E20FA6">
        <w:t xml:space="preserve">. </w:t>
      </w:r>
      <w:r w:rsidRPr="00961A49">
        <w:t>En pareil</w:t>
      </w:r>
      <w:r w:rsidRPr="00961A49">
        <w:rPr>
          <w:lang w:val="fr-FR"/>
        </w:rPr>
        <w:t xml:space="preserve"> cas, il informe les parties des nouveaux </w:t>
      </w:r>
      <w:r w:rsidRPr="00E20FA6">
        <w:rPr>
          <w:lang w:val="fr-FR"/>
        </w:rPr>
        <w:t>délais dont elles disposent pour soumettre leurs observations et commentaires, s</w:t>
      </w:r>
      <w:r>
        <w:rPr>
          <w:lang w:val="fr-FR"/>
        </w:rPr>
        <w:t>’</w:t>
      </w:r>
      <w:r w:rsidRPr="00E20FA6">
        <w:rPr>
          <w:lang w:val="fr-FR"/>
        </w:rPr>
        <w:t>il y a lieu</w:t>
      </w:r>
      <w:r w:rsidRPr="00961A49">
        <w:rPr>
          <w:lang w:val="fr-FR"/>
        </w:rPr>
        <w:t>.</w:t>
      </w:r>
    </w:p>
    <w:p w14:paraId="5C36491E" w14:textId="7106B038" w:rsidR="00BA0DD9" w:rsidRPr="00961A49" w:rsidRDefault="00BA0DD9" w:rsidP="00BA0DD9">
      <w:pPr>
        <w:pStyle w:val="H23G"/>
        <w:rPr>
          <w:lang w:val="fr-FR"/>
        </w:rPr>
      </w:pPr>
      <w:bookmarkStart w:id="108" w:name="_Toc162507636"/>
      <w:bookmarkStart w:id="109" w:name="_Toc162508194"/>
      <w:r w:rsidRPr="00961A49">
        <w:rPr>
          <w:lang w:val="fr-FR"/>
        </w:rPr>
        <w:tab/>
      </w:r>
      <w:r w:rsidRPr="00961A49">
        <w:rPr>
          <w:lang w:val="fr-FR"/>
        </w:rPr>
        <w:tab/>
        <w:t>Article</w:t>
      </w:r>
      <w:r w:rsidR="004F79AA">
        <w:rPr>
          <w:lang w:val="fr-FR"/>
        </w:rPr>
        <w:t> </w:t>
      </w:r>
      <w:r w:rsidRPr="00961A49">
        <w:rPr>
          <w:lang w:val="fr-FR"/>
        </w:rPr>
        <w:t>73</w:t>
      </w:r>
      <w:r w:rsidRPr="00961A49">
        <w:rPr>
          <w:lang w:val="fr-FR"/>
        </w:rPr>
        <w:br/>
      </w:r>
      <w:bookmarkStart w:id="110" w:name="_Hlk164322520"/>
      <w:r w:rsidRPr="00961A49">
        <w:rPr>
          <w:lang w:val="fr-FR"/>
        </w:rPr>
        <w:t>Recevabilité des communications</w:t>
      </w:r>
      <w:bookmarkEnd w:id="108"/>
      <w:bookmarkEnd w:id="109"/>
      <w:bookmarkEnd w:id="110"/>
    </w:p>
    <w:p w14:paraId="299FF7F7" w14:textId="77777777" w:rsidR="00BA0DD9" w:rsidRPr="00961A49" w:rsidRDefault="00BA0DD9" w:rsidP="00BA0DD9">
      <w:pPr>
        <w:pStyle w:val="SingleTxtG"/>
        <w:rPr>
          <w:lang w:val="fr-FR"/>
        </w:rPr>
      </w:pPr>
      <w:r w:rsidRPr="00961A49">
        <w:rPr>
          <w:lang w:val="fr-FR"/>
        </w:rPr>
        <w:t>1.</w:t>
      </w:r>
      <w:r w:rsidRPr="00961A49">
        <w:rPr>
          <w:lang w:val="fr-FR"/>
        </w:rPr>
        <w:tab/>
      </w:r>
      <w:r w:rsidRPr="00961A49">
        <w:t>Le Comité décide, à la majorité simple et conformément aux dispositions ci-après, si une communication est recevable au regard de l</w:t>
      </w:r>
      <w:r>
        <w:t>’</w:t>
      </w:r>
      <w:r w:rsidRPr="00961A49">
        <w:t>article 31 (par. 1 et 2) de la Convention.</w:t>
      </w:r>
    </w:p>
    <w:p w14:paraId="78F88E73" w14:textId="77777777" w:rsidR="00BA0DD9" w:rsidRPr="00B64FF1" w:rsidRDefault="00BA0DD9" w:rsidP="00BA0DD9">
      <w:pPr>
        <w:pStyle w:val="SingleTxtG"/>
      </w:pPr>
      <w:r w:rsidRPr="00961A49">
        <w:rPr>
          <w:lang w:val="fr-FR"/>
        </w:rPr>
        <w:t>2.</w:t>
      </w:r>
      <w:r w:rsidRPr="00961A49">
        <w:rPr>
          <w:lang w:val="fr-FR"/>
        </w:rPr>
        <w:tab/>
      </w:r>
      <w:r w:rsidRPr="00961A49">
        <w:t>Le groupe de travail des communications peut déclarer une communication irrecevable, sous réserve que la décision soit prise à l</w:t>
      </w:r>
      <w:r>
        <w:t>’</w:t>
      </w:r>
      <w:r w:rsidRPr="00961A49">
        <w:t>unanimité</w:t>
      </w:r>
      <w:r w:rsidRPr="00914826">
        <w:t>.</w:t>
      </w:r>
      <w:r w:rsidRPr="00961A49">
        <w:rPr>
          <w:lang w:val="fr-FR"/>
        </w:rPr>
        <w:t xml:space="preserve"> </w:t>
      </w:r>
      <w:r w:rsidRPr="00961A49">
        <w:t xml:space="preserve">La décision est transmise au Comité </w:t>
      </w:r>
      <w:r>
        <w:t xml:space="preserve">réuni </w:t>
      </w:r>
      <w:r w:rsidRPr="00961A49">
        <w:t>en</w:t>
      </w:r>
      <w:r w:rsidRPr="003010D9">
        <w:t xml:space="preserve"> séance</w:t>
      </w:r>
      <w:r w:rsidRPr="00961A49">
        <w:t xml:space="preserve"> plénière, qui peut la confirmer sans autre discussion</w:t>
      </w:r>
      <w:r w:rsidRPr="00961A49">
        <w:rPr>
          <w:lang w:val="fr-FR"/>
        </w:rPr>
        <w:t xml:space="preserve">. </w:t>
      </w:r>
      <w:r w:rsidRPr="00961A49">
        <w:t>Tout(e) membre du Comité peut demander à celui-ci d</w:t>
      </w:r>
      <w:r>
        <w:t>’</w:t>
      </w:r>
      <w:r w:rsidRPr="00961A49">
        <w:t xml:space="preserve">examiner une communication en séance plénière </w:t>
      </w:r>
      <w:r w:rsidRPr="003010D9">
        <w:t>afin de</w:t>
      </w:r>
      <w:r w:rsidRPr="00961A49">
        <w:t xml:space="preserve"> se prononcer sur sa recevabilité.</w:t>
      </w:r>
      <w:r w:rsidRPr="00B64FF1">
        <w:t xml:space="preserve"> </w:t>
      </w:r>
    </w:p>
    <w:p w14:paraId="727DDC2B" w14:textId="19BEF556" w:rsidR="00BA0DD9" w:rsidRPr="004568C1" w:rsidRDefault="00BA0DD9" w:rsidP="00BA0DD9">
      <w:pPr>
        <w:pStyle w:val="H23G"/>
      </w:pPr>
      <w:r w:rsidRPr="00961A49">
        <w:rPr>
          <w:lang w:val="fr-FR"/>
        </w:rPr>
        <w:lastRenderedPageBreak/>
        <w:tab/>
      </w:r>
      <w:r w:rsidRPr="00961A49">
        <w:rPr>
          <w:lang w:val="fr-FR"/>
        </w:rPr>
        <w:tab/>
      </w:r>
      <w:r w:rsidRPr="004568C1">
        <w:t>Article</w:t>
      </w:r>
      <w:r w:rsidR="004F79AA">
        <w:t> </w:t>
      </w:r>
      <w:r w:rsidRPr="004568C1">
        <w:t>7</w:t>
      </w:r>
      <w:r>
        <w:t>4</w:t>
      </w:r>
      <w:r w:rsidRPr="004568C1">
        <w:br/>
      </w:r>
      <w:bookmarkStart w:id="111" w:name="_Hlk164322537"/>
      <w:r w:rsidRPr="004568C1">
        <w:t>Communications irrecevables</w:t>
      </w:r>
      <w:bookmarkEnd w:id="111"/>
    </w:p>
    <w:p w14:paraId="61744A57" w14:textId="77777777" w:rsidR="00BA0DD9" w:rsidRPr="005B2352" w:rsidRDefault="00BA0DD9" w:rsidP="00BA0DD9">
      <w:pPr>
        <w:pStyle w:val="SingleTxtG"/>
      </w:pPr>
      <w:r w:rsidRPr="005B2352">
        <w:t>1.</w:t>
      </w:r>
      <w:r w:rsidRPr="005B2352">
        <w:tab/>
        <w:t>Si le Comité décide qu</w:t>
      </w:r>
      <w:r>
        <w:t>’</w:t>
      </w:r>
      <w:r w:rsidRPr="005B2352">
        <w:t>une communication est irrecevable, il fait connaître le plus tôt possible sa décision et les raisons de cette décision, par l</w:t>
      </w:r>
      <w:r>
        <w:t>’</w:t>
      </w:r>
      <w:r w:rsidRPr="005B2352">
        <w:t>intermédiaire du</w:t>
      </w:r>
      <w:r>
        <w:t xml:space="preserve"> (de la)</w:t>
      </w:r>
      <w:r w:rsidRPr="005B2352">
        <w:t xml:space="preserve"> Secrétaire général</w:t>
      </w:r>
      <w:r>
        <w:t>(e)</w:t>
      </w:r>
      <w:r w:rsidRPr="005B2352">
        <w:t>, à l</w:t>
      </w:r>
      <w:r>
        <w:t>’</w:t>
      </w:r>
      <w:r w:rsidRPr="005B2352">
        <w:t>auteur</w:t>
      </w:r>
      <w:r>
        <w:t>(e)</w:t>
      </w:r>
      <w:r w:rsidRPr="005B2352">
        <w:t xml:space="preserve"> ou aux auteur</w:t>
      </w:r>
      <w:r>
        <w:t>(e)</w:t>
      </w:r>
      <w:r w:rsidRPr="005B2352">
        <w:t>s de la communication et à l</w:t>
      </w:r>
      <w:r>
        <w:t>’</w:t>
      </w:r>
      <w:r w:rsidRPr="005B2352">
        <w:t xml:space="preserve">État partie </w:t>
      </w:r>
      <w:r>
        <w:t>concerné</w:t>
      </w:r>
      <w:r w:rsidRPr="005B2352">
        <w:t>.</w:t>
      </w:r>
    </w:p>
    <w:p w14:paraId="4554DB06" w14:textId="77777777" w:rsidR="00BA0DD9" w:rsidRPr="005B2352" w:rsidRDefault="00BA0DD9" w:rsidP="00BA0DD9">
      <w:pPr>
        <w:pStyle w:val="SingleTxtG"/>
      </w:pPr>
      <w:r w:rsidRPr="005B2352">
        <w:t>2.</w:t>
      </w:r>
      <w:r w:rsidRPr="005B2352">
        <w:tab/>
        <w:t>Le Comité peut</w:t>
      </w:r>
      <w:r>
        <w:t>, exceptionnellement,</w:t>
      </w:r>
      <w:r w:rsidRPr="005B2352">
        <w:t xml:space="preserve"> reconsidérer une décision par laquelle il a déclaré une communication irrecevable s</w:t>
      </w:r>
      <w:r>
        <w:t>’</w:t>
      </w:r>
      <w:r w:rsidRPr="005B2352">
        <w:t>il reçoit une demande écrite adressée par l</w:t>
      </w:r>
      <w:r>
        <w:t>’</w:t>
      </w:r>
      <w:r w:rsidRPr="005B2352">
        <w:t>auteur</w:t>
      </w:r>
      <w:r>
        <w:t>(e)</w:t>
      </w:r>
      <w:r w:rsidRPr="005B2352">
        <w:t xml:space="preserve"> ou les auteur</w:t>
      </w:r>
      <w:r>
        <w:t>(e)</w:t>
      </w:r>
      <w:r w:rsidRPr="005B2352">
        <w:t>s de la communication ou en leur nom contenant des renseignements d</w:t>
      </w:r>
      <w:r>
        <w:t>’</w:t>
      </w:r>
      <w:r w:rsidRPr="005B2352">
        <w:t>où il ressort que les motifs d</w:t>
      </w:r>
      <w:r>
        <w:t>’</w:t>
      </w:r>
      <w:r w:rsidRPr="005B2352">
        <w:t>irrecevabilité ont cessé d</w:t>
      </w:r>
      <w:r>
        <w:t>’</w:t>
      </w:r>
      <w:r w:rsidRPr="005B2352">
        <w:t>exister.</w:t>
      </w:r>
    </w:p>
    <w:p w14:paraId="636352D7" w14:textId="597C44D2" w:rsidR="00BA0DD9" w:rsidRPr="005B2352" w:rsidRDefault="00BA0DD9" w:rsidP="00BA0DD9">
      <w:pPr>
        <w:pStyle w:val="H23G"/>
      </w:pPr>
      <w:r w:rsidRPr="005B2352">
        <w:tab/>
      </w:r>
      <w:r w:rsidRPr="005B2352">
        <w:tab/>
        <w:t>Article</w:t>
      </w:r>
      <w:r w:rsidR="004F79AA">
        <w:t> </w:t>
      </w:r>
      <w:r w:rsidRPr="005B2352">
        <w:t>7</w:t>
      </w:r>
      <w:r>
        <w:t>5</w:t>
      </w:r>
      <w:r w:rsidRPr="005B2352">
        <w:br/>
      </w:r>
      <w:bookmarkStart w:id="112" w:name="_Hlk164322557"/>
      <w:r w:rsidRPr="005B2352">
        <w:t>Communications déclarées recevables avant réception des observations de l</w:t>
      </w:r>
      <w:r>
        <w:t>’</w:t>
      </w:r>
      <w:r w:rsidRPr="005B2352">
        <w:t>État partie sur le fond</w:t>
      </w:r>
      <w:bookmarkEnd w:id="112"/>
    </w:p>
    <w:p w14:paraId="746DDDE4" w14:textId="26FEA88E" w:rsidR="00BA0DD9" w:rsidRPr="005B2352" w:rsidRDefault="00BA0DD9" w:rsidP="00BA0DD9">
      <w:pPr>
        <w:pStyle w:val="SingleTxtG"/>
      </w:pPr>
      <w:r w:rsidRPr="005B2352">
        <w:t>1.</w:t>
      </w:r>
      <w:r w:rsidRPr="005B2352">
        <w:tab/>
        <w:t>Les décisions déclarant une communication recevable avant réception des observations de l</w:t>
      </w:r>
      <w:r>
        <w:t>’</w:t>
      </w:r>
      <w:r w:rsidRPr="005B2352">
        <w:t xml:space="preserve">État partie sur le fond, conformément </w:t>
      </w:r>
      <w:r>
        <w:t xml:space="preserve">à </w:t>
      </w:r>
      <w:r w:rsidRPr="005B2352">
        <w:t>l</w:t>
      </w:r>
      <w:r>
        <w:t>’</w:t>
      </w:r>
      <w:r w:rsidRPr="005B2352">
        <w:t>article</w:t>
      </w:r>
      <w:r w:rsidR="004F79AA">
        <w:t> </w:t>
      </w:r>
      <w:r>
        <w:t>67</w:t>
      </w:r>
      <w:r w:rsidRPr="005B2352">
        <w:t xml:space="preserve"> </w:t>
      </w:r>
      <w:r>
        <w:t xml:space="preserve">(par. 4 ou 6) </w:t>
      </w:r>
      <w:r w:rsidRPr="005B2352">
        <w:t>du présent règlement, sont communiquées, par l</w:t>
      </w:r>
      <w:r>
        <w:t>’</w:t>
      </w:r>
      <w:r w:rsidRPr="005B2352">
        <w:t xml:space="preserve">intermédiaire du </w:t>
      </w:r>
      <w:r>
        <w:t xml:space="preserve">(de la) </w:t>
      </w:r>
      <w:r w:rsidRPr="005B2352">
        <w:t>Secrétaire général</w:t>
      </w:r>
      <w:r>
        <w:t>(e)</w:t>
      </w:r>
      <w:r w:rsidRPr="005B2352">
        <w:t>, à l</w:t>
      </w:r>
      <w:r>
        <w:t>’</w:t>
      </w:r>
      <w:r w:rsidRPr="005B2352">
        <w:t>auteur</w:t>
      </w:r>
      <w:r>
        <w:t>(e)</w:t>
      </w:r>
      <w:r w:rsidRPr="005B2352">
        <w:t xml:space="preserve"> ou aux auteur</w:t>
      </w:r>
      <w:r>
        <w:t>(e)</w:t>
      </w:r>
      <w:r w:rsidRPr="005B2352">
        <w:t>s de la communication et à l</w:t>
      </w:r>
      <w:r>
        <w:t>’État partie concerné.</w:t>
      </w:r>
    </w:p>
    <w:p w14:paraId="35E66139" w14:textId="77777777" w:rsidR="00BA0DD9" w:rsidRPr="00452731" w:rsidRDefault="00BA0DD9" w:rsidP="00BA0DD9">
      <w:pPr>
        <w:pStyle w:val="SingleTxtG"/>
      </w:pPr>
      <w:r w:rsidRPr="005B2352">
        <w:t>2.</w:t>
      </w:r>
      <w:r w:rsidRPr="005B2352">
        <w:tab/>
      </w:r>
      <w:r w:rsidRPr="00961A49">
        <w:t>L</w:t>
      </w:r>
      <w:r>
        <w:t>’</w:t>
      </w:r>
      <w:r w:rsidRPr="00961A49">
        <w:t>État partie concerné soumet au Comité, dans un délai de quatre mois, des observations écrites sur le fond.</w:t>
      </w:r>
      <w:r>
        <w:t xml:space="preserve"> </w:t>
      </w:r>
      <w:r w:rsidRPr="00961A49">
        <w:rPr>
          <w:lang w:val="fr-FR"/>
        </w:rPr>
        <w:t xml:space="preserve">Ces observations sont communiquées, par </w:t>
      </w:r>
      <w:r w:rsidRPr="00961A49">
        <w:t>l</w:t>
      </w:r>
      <w:r>
        <w:t>’</w:t>
      </w:r>
      <w:r w:rsidRPr="00961A49">
        <w:t>intermédiaire du (de la) Secrétaire général(e), à l</w:t>
      </w:r>
      <w:r>
        <w:t>’</w:t>
      </w:r>
      <w:r w:rsidRPr="00961A49">
        <w:t>auteur(e) ou aux auteur(e)s de la communication, qui peuvent soumettre par écrit tous renseignements ou observations supplémentaires dans un délai de deux mois.</w:t>
      </w:r>
    </w:p>
    <w:p w14:paraId="622CA90A" w14:textId="7E1E3AE1" w:rsidR="00BA0DD9" w:rsidRPr="00021A52" w:rsidRDefault="00BA0DD9" w:rsidP="00BA0DD9">
      <w:pPr>
        <w:pStyle w:val="SingleTxtG"/>
      </w:pPr>
      <w:r w:rsidRPr="00961A49">
        <w:rPr>
          <w:lang w:val="fr-FR"/>
        </w:rPr>
        <w:t>3.</w:t>
      </w:r>
      <w:r w:rsidRPr="00961A49">
        <w:rPr>
          <w:lang w:val="fr-FR"/>
        </w:rPr>
        <w:tab/>
      </w:r>
      <w:r w:rsidRPr="00961A49">
        <w:t xml:space="preserve">Le Comité se prononce sur le fond de la communication à une session ultérieure sur la base des renseignements </w:t>
      </w:r>
      <w:r>
        <w:t>mentionnés</w:t>
      </w:r>
      <w:r w:rsidRPr="00961A49">
        <w:t xml:space="preserve"> au paragraphe</w:t>
      </w:r>
      <w:r w:rsidR="004F79AA">
        <w:t> </w:t>
      </w:r>
      <w:r w:rsidRPr="00961A49">
        <w:t>2 du présent article</w:t>
      </w:r>
      <w:r w:rsidRPr="00021A52">
        <w:t>.</w:t>
      </w:r>
    </w:p>
    <w:p w14:paraId="665DBC99" w14:textId="079BCBD2" w:rsidR="00BA0DD9" w:rsidRPr="00E1525B" w:rsidRDefault="00BA0DD9" w:rsidP="00BA0DD9">
      <w:pPr>
        <w:pStyle w:val="H23G"/>
      </w:pPr>
      <w:r w:rsidRPr="00961A49">
        <w:rPr>
          <w:lang w:val="fr-FR"/>
        </w:rPr>
        <w:tab/>
      </w:r>
      <w:r w:rsidRPr="00961A49">
        <w:rPr>
          <w:lang w:val="fr-FR"/>
        </w:rPr>
        <w:tab/>
      </w:r>
      <w:r w:rsidRPr="00E1525B">
        <w:t>Article</w:t>
      </w:r>
      <w:r w:rsidR="004F79AA">
        <w:t> </w:t>
      </w:r>
      <w:r w:rsidRPr="00E1525B">
        <w:t>7</w:t>
      </w:r>
      <w:r>
        <w:t>6</w:t>
      </w:r>
      <w:r w:rsidRPr="00E1525B">
        <w:br/>
      </w:r>
      <w:bookmarkStart w:id="113" w:name="_Hlk164322575"/>
      <w:r w:rsidRPr="00E1525B">
        <w:t>Examen des communications sur le fond</w:t>
      </w:r>
      <w:bookmarkEnd w:id="113"/>
    </w:p>
    <w:p w14:paraId="35191CDD" w14:textId="7BD1D27C" w:rsidR="00BA0DD9" w:rsidRPr="00E1525B" w:rsidRDefault="00BA0DD9" w:rsidP="00BA0DD9">
      <w:pPr>
        <w:pStyle w:val="SingleTxtG"/>
      </w:pPr>
      <w:r w:rsidRPr="00E1525B">
        <w:t>1.</w:t>
      </w:r>
      <w:r w:rsidRPr="00E1525B">
        <w:tab/>
        <w:t xml:space="preserve">Le Comité formule ses constatations sur </w:t>
      </w:r>
      <w:r>
        <w:t>une</w:t>
      </w:r>
      <w:r w:rsidRPr="00E1525B">
        <w:t xml:space="preserve"> communication à la lumière de tous les renseignements que l</w:t>
      </w:r>
      <w:r>
        <w:t>’</w:t>
      </w:r>
      <w:r w:rsidRPr="00E1525B">
        <w:t>auteur</w:t>
      </w:r>
      <w:r>
        <w:t>(e)</w:t>
      </w:r>
      <w:r w:rsidRPr="00E1525B">
        <w:t xml:space="preserve"> ou les auteur</w:t>
      </w:r>
      <w:r>
        <w:t>(e)</w:t>
      </w:r>
      <w:r w:rsidRPr="00E1525B">
        <w:t>s de la communication, l</w:t>
      </w:r>
      <w:r>
        <w:t>’</w:t>
      </w:r>
      <w:r w:rsidRPr="00E1525B">
        <w:t xml:space="preserve">État partie </w:t>
      </w:r>
      <w:r>
        <w:t>concerné</w:t>
      </w:r>
      <w:r w:rsidRPr="00E1525B">
        <w:t xml:space="preserve"> </w:t>
      </w:r>
      <w:r>
        <w:t>et</w:t>
      </w:r>
      <w:r w:rsidRPr="00E1525B">
        <w:t xml:space="preserve"> toute autre source mentionnée </w:t>
      </w:r>
      <w:r>
        <w:t>à l’article</w:t>
      </w:r>
      <w:r w:rsidR="004F79AA">
        <w:t> </w:t>
      </w:r>
      <w:r>
        <w:t>28 de la Convention</w:t>
      </w:r>
      <w:r w:rsidRPr="00E1525B">
        <w:t xml:space="preserve"> lui ont communiqués, sous réserve que lesdits renseignements aient été transmis aux autre</w:t>
      </w:r>
      <w:r>
        <w:t>s parties concernées.</w:t>
      </w:r>
    </w:p>
    <w:p w14:paraId="1F75179D" w14:textId="77777777" w:rsidR="00BA0DD9" w:rsidRPr="00E1525B" w:rsidRDefault="00BA0DD9" w:rsidP="00BA0DD9">
      <w:pPr>
        <w:pStyle w:val="SingleTxtG"/>
      </w:pPr>
      <w:r>
        <w:t>2</w:t>
      </w:r>
      <w:r w:rsidRPr="00E1525B">
        <w:t>.</w:t>
      </w:r>
      <w:r w:rsidRPr="00E1525B">
        <w:tab/>
        <w:t xml:space="preserve">Le Comité peut renvoyer toute communication à un groupe de travail pour </w:t>
      </w:r>
      <w:r>
        <w:t>qu’il lui fasse</w:t>
      </w:r>
      <w:r w:rsidRPr="00E1525B">
        <w:t xml:space="preserve"> des recommandations sur le fond.</w:t>
      </w:r>
    </w:p>
    <w:p w14:paraId="6A17A6E4" w14:textId="718CC1FB" w:rsidR="00BA0DD9" w:rsidRPr="00E1525B" w:rsidRDefault="00BA0DD9" w:rsidP="00BA0DD9">
      <w:pPr>
        <w:pStyle w:val="SingleTxtG"/>
      </w:pPr>
      <w:r>
        <w:t>3</w:t>
      </w:r>
      <w:r w:rsidRPr="00E1525B">
        <w:t>.</w:t>
      </w:r>
      <w:r w:rsidRPr="00E1525B">
        <w:tab/>
        <w:t xml:space="preserve">Le Comité ne se prononce pas sur le fond </w:t>
      </w:r>
      <w:r>
        <w:t>d’une</w:t>
      </w:r>
      <w:r w:rsidRPr="00E1525B">
        <w:t xml:space="preserve"> communication sans s</w:t>
      </w:r>
      <w:r>
        <w:t>’</w:t>
      </w:r>
      <w:r w:rsidRPr="00E1525B">
        <w:t>être assuré que toutes les conditions de recevabil</w:t>
      </w:r>
      <w:r>
        <w:t>ité visées à</w:t>
      </w:r>
      <w:r w:rsidRPr="00E1525B">
        <w:t xml:space="preserve"> l</w:t>
      </w:r>
      <w:r>
        <w:t>’</w:t>
      </w:r>
      <w:r w:rsidRPr="00E1525B">
        <w:t xml:space="preserve">article 31 </w:t>
      </w:r>
      <w:r>
        <w:t>(par.</w:t>
      </w:r>
      <w:r w:rsidR="004F79AA">
        <w:t xml:space="preserve"> </w:t>
      </w:r>
      <w:r>
        <w:t xml:space="preserve">1 et 2) </w:t>
      </w:r>
      <w:r w:rsidRPr="00E1525B">
        <w:t>de la Convention sont remplies.</w:t>
      </w:r>
    </w:p>
    <w:p w14:paraId="286A7643" w14:textId="77777777" w:rsidR="00BA0DD9" w:rsidRDefault="00BA0DD9" w:rsidP="00BA0DD9">
      <w:pPr>
        <w:pStyle w:val="SingleTxtG"/>
      </w:pPr>
      <w:r>
        <w:t>4</w:t>
      </w:r>
      <w:r w:rsidRPr="00E1525B">
        <w:t>.</w:t>
      </w:r>
      <w:r w:rsidRPr="00E1525B">
        <w:tab/>
        <w:t>Par l</w:t>
      </w:r>
      <w:r>
        <w:t>’</w:t>
      </w:r>
      <w:r w:rsidRPr="00E1525B">
        <w:t>intermédiaire du</w:t>
      </w:r>
      <w:r>
        <w:t xml:space="preserve"> (de la)</w:t>
      </w:r>
      <w:r w:rsidRPr="00E1525B">
        <w:t xml:space="preserve"> Secrétaire général</w:t>
      </w:r>
      <w:r>
        <w:t>(e)</w:t>
      </w:r>
      <w:r w:rsidRPr="00E1525B">
        <w:t>, le Comité adresse à l</w:t>
      </w:r>
      <w:r>
        <w:t>’</w:t>
      </w:r>
      <w:r w:rsidRPr="00E1525B">
        <w:t xml:space="preserve">État partie </w:t>
      </w:r>
      <w:r>
        <w:t>concerné</w:t>
      </w:r>
      <w:r w:rsidRPr="00E1525B">
        <w:t xml:space="preserve"> et à l</w:t>
      </w:r>
      <w:r>
        <w:t>’</w:t>
      </w:r>
      <w:r w:rsidRPr="00E1525B">
        <w:t>auteur</w:t>
      </w:r>
      <w:r>
        <w:t>(e)</w:t>
      </w:r>
      <w:r w:rsidRPr="00E1525B">
        <w:t xml:space="preserve"> ou aux auteur</w:t>
      </w:r>
      <w:r>
        <w:t>(e)</w:t>
      </w:r>
      <w:r w:rsidRPr="00E1525B">
        <w:t>s de la communication ses constatations, accompagnées de toutes recommandations qu</w:t>
      </w:r>
      <w:r>
        <w:t>’</w:t>
      </w:r>
      <w:r w:rsidRPr="00E1525B">
        <w:t>il aura formulées.</w:t>
      </w:r>
    </w:p>
    <w:p w14:paraId="0362A403" w14:textId="77777777" w:rsidR="002A66C8" w:rsidRDefault="002A66C8" w:rsidP="002A66C8">
      <w:pPr>
        <w:pStyle w:val="H23G"/>
        <w:rPr>
          <w:noProof/>
          <w:lang w:val="fr-FR"/>
        </w:rPr>
      </w:pPr>
      <w:r>
        <w:rPr>
          <w:lang w:val="fr-FR"/>
        </w:rPr>
        <w:lastRenderedPageBreak/>
        <w:tab/>
      </w:r>
      <w:r>
        <w:rPr>
          <w:lang w:val="fr-FR"/>
        </w:rPr>
        <w:tab/>
      </w:r>
      <w:r w:rsidR="00BA0DD9" w:rsidRPr="00961A49">
        <w:rPr>
          <w:lang w:val="fr-FR"/>
        </w:rPr>
        <w:t>Examen des communications reçues au titre de l</w:t>
      </w:r>
      <w:r w:rsidR="00BA0DD9">
        <w:rPr>
          <w:lang w:val="fr-FR"/>
        </w:rPr>
        <w:t>’</w:t>
      </w:r>
      <w:r w:rsidR="00BA0DD9" w:rsidRPr="00961A49">
        <w:rPr>
          <w:lang w:val="fr-FR"/>
        </w:rPr>
        <w:t>article</w:t>
      </w:r>
      <w:r w:rsidR="004F79AA">
        <w:rPr>
          <w:lang w:val="fr-FR"/>
        </w:rPr>
        <w:t> </w:t>
      </w:r>
      <w:r w:rsidR="00BA0DD9" w:rsidRPr="00961A49">
        <w:rPr>
          <w:lang w:val="fr-FR"/>
        </w:rPr>
        <w:t xml:space="preserve">31 </w:t>
      </w:r>
      <w:r w:rsidR="00BA0DD9">
        <w:rPr>
          <w:lang w:val="fr-FR"/>
        </w:rPr>
        <w:t>de la</w:t>
      </w:r>
      <w:r w:rsidR="00BA0DD9" w:rsidRPr="00961A49">
        <w:rPr>
          <w:lang w:val="fr-FR"/>
        </w:rPr>
        <w:t xml:space="preserve"> Convention</w:t>
      </w:r>
      <w:r w:rsidR="00BA0DD9" w:rsidRPr="00961A49">
        <w:rPr>
          <w:noProof/>
          <w:lang w:val="fr-FR"/>
        </w:rPr>
        <w:t xml:space="preserve"> </w:t>
      </w:r>
    </w:p>
    <w:p w14:paraId="17479E5E" w14:textId="6F40657B" w:rsidR="00BA0DD9" w:rsidRPr="00961A49" w:rsidRDefault="002A66C8" w:rsidP="002A66C8">
      <w:pPr>
        <w:pStyle w:val="SingleTxtG"/>
        <w:rPr>
          <w:lang w:val="fr-FR"/>
        </w:rPr>
      </w:pPr>
      <w:r>
        <w:rPr>
          <w:noProof/>
        </w:rPr>
        <mc:AlternateContent>
          <mc:Choice Requires="wpg">
            <w:drawing>
              <wp:inline distT="0" distB="0" distL="0" distR="0" wp14:anchorId="1482225D" wp14:editId="0966D2D7">
                <wp:extent cx="5400000" cy="3367405"/>
                <wp:effectExtent l="0" t="0" r="0" b="0"/>
                <wp:docPr id="4" name="Group 4"/>
                <wp:cNvGraphicFramePr/>
                <a:graphic xmlns:a="http://schemas.openxmlformats.org/drawingml/2006/main">
                  <a:graphicData uri="http://schemas.microsoft.com/office/word/2010/wordprocessingGroup">
                    <wpg:wgp>
                      <wpg:cNvGrpSpPr/>
                      <wpg:grpSpPr>
                        <a:xfrm>
                          <a:off x="0" y="0"/>
                          <a:ext cx="5400000" cy="3367405"/>
                          <a:chOff x="0" y="0"/>
                          <a:chExt cx="5486400" cy="3327400"/>
                        </a:xfrm>
                      </wpg:grpSpPr>
                      <wps:wsp>
                        <wps:cNvPr id="1560862387" name="Arrow: Circular 7"/>
                        <wps:cNvSpPr/>
                        <wps:spPr>
                          <a:xfrm rot="10800000">
                            <a:off x="2057400" y="2317750"/>
                            <a:ext cx="1293495"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0955881" name="Arrow: Circular 7"/>
                        <wps:cNvSpPr/>
                        <wps:spPr>
                          <a:xfrm rot="10800000" flipH="1">
                            <a:off x="3689350" y="2343150"/>
                            <a:ext cx="1168352"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0"/>
                            <a:ext cx="5486400" cy="3087370"/>
                            <a:chOff x="0" y="0"/>
                            <a:chExt cx="5486400" cy="3087370"/>
                          </a:xfrm>
                        </wpg:grpSpPr>
                        <wps:wsp>
                          <wps:cNvPr id="1407640882" name="Rectangle: Rounded Corners 1"/>
                          <wps:cNvSpPr/>
                          <wps:spPr>
                            <a:xfrm>
                              <a:off x="330200" y="0"/>
                              <a:ext cx="2012479" cy="31944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16CA77C" w14:textId="77777777" w:rsidR="002A66C8" w:rsidRDefault="002A66C8" w:rsidP="002A66C8">
                                <w:pPr>
                                  <w:jc w:val="center"/>
                                </w:pPr>
                                <w:r>
                                  <w:t>Communication entrante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185852" name="Rectangle: Rounded Corners 1"/>
                          <wps:cNvSpPr/>
                          <wps:spPr>
                            <a:xfrm>
                              <a:off x="692150" y="419100"/>
                              <a:ext cx="1207008" cy="301752"/>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0620A9B" w14:textId="77777777" w:rsidR="002A66C8" w:rsidRPr="000C1BCE" w:rsidRDefault="002A66C8" w:rsidP="002A66C8">
                                <w:pPr>
                                  <w:jc w:val="center"/>
                                  <w:rPr>
                                    <w:lang w:val="fr-FR"/>
                                  </w:rPr>
                                </w:pPr>
                                <w:r>
                                  <w:rPr>
                                    <w:lang w:val="fr-FR"/>
                                  </w:rPr>
                                  <w:t>Enregistrement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5186830" name="Rectangle: Rounded Corners 1"/>
                          <wps:cNvSpPr/>
                          <wps:spPr>
                            <a:xfrm>
                              <a:off x="0" y="933450"/>
                              <a:ext cx="1206500" cy="75965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C3D8585" w14:textId="77777777" w:rsidR="002A66C8" w:rsidRPr="000B09FC" w:rsidRDefault="002A66C8" w:rsidP="002A66C8">
                                <w:pPr>
                                  <w:jc w:val="center"/>
                                  <w:rPr>
                                    <w:color w:val="C00000"/>
                                  </w:rPr>
                                </w:pPr>
                                <w:r>
                                  <w:rPr>
                                    <w:color w:val="C00000"/>
                                  </w:rPr>
                                  <w:t>Décision concernant l’irrecevabilité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3934110" name="Rectangle: Rounded Corners 1"/>
                          <wps:cNvSpPr/>
                          <wps:spPr>
                            <a:xfrm>
                              <a:off x="1428750" y="933450"/>
                              <a:ext cx="1206500" cy="75262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F381568" w14:textId="77777777" w:rsidR="002A66C8" w:rsidRPr="002A66C8" w:rsidRDefault="002A66C8" w:rsidP="002A66C8">
                                <w:pPr>
                                  <w:jc w:val="center"/>
                                  <w:rPr>
                                    <w:spacing w:val="-2"/>
                                  </w:rPr>
                                </w:pPr>
                                <w:r w:rsidRPr="002A66C8">
                                  <w:rPr>
                                    <w:spacing w:val="-2"/>
                                  </w:rPr>
                                  <w:t>Transmission pour observations sur la recevabilité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6920719" name="Rectangle: Rounded Corners 1"/>
                          <wps:cNvSpPr/>
                          <wps:spPr>
                            <a:xfrm>
                              <a:off x="2940050" y="958850"/>
                              <a:ext cx="2523490" cy="70338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59A3A0E" w14:textId="77777777" w:rsidR="002A66C8" w:rsidRPr="00961A49" w:rsidRDefault="002A66C8" w:rsidP="002A66C8">
                                <w:pPr>
                                  <w:jc w:val="center"/>
                                  <w:rPr>
                                    <w:lang w:val="fr-FR"/>
                                  </w:rPr>
                                </w:pPr>
                                <w:r w:rsidRPr="00961A49">
                                  <w:rPr>
                                    <w:lang w:val="fr-FR"/>
                                  </w:rPr>
                                  <w:t xml:space="preserve">Transmission </w:t>
                                </w:r>
                                <w:r w:rsidRPr="00DA4528">
                                  <w:rPr>
                                    <w:lang w:val="fr-FR"/>
                                  </w:rPr>
                                  <w:t>pour</w:t>
                                </w:r>
                                <w:r w:rsidRPr="00961A49">
                                  <w:rPr>
                                    <w:lang w:val="fr-FR"/>
                                  </w:rPr>
                                  <w:t xml:space="preserve"> observations </w:t>
                                </w:r>
                                <w:r w:rsidRPr="00DA4528">
                                  <w:rPr>
                                    <w:lang w:val="fr-FR"/>
                                  </w:rPr>
                                  <w:t xml:space="preserve">sur la </w:t>
                                </w:r>
                                <w:r>
                                  <w:rPr>
                                    <w:lang w:val="fr-FR"/>
                                  </w:rPr>
                                  <w:t>recevabilité et sur le fond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5247137" name="Rectangle: Rounded Corners 1"/>
                          <wps:cNvSpPr/>
                          <wps:spPr>
                            <a:xfrm>
                              <a:off x="2933700" y="1898650"/>
                              <a:ext cx="1206500" cy="78041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8B20DEB" w14:textId="77777777" w:rsidR="002A66C8" w:rsidRPr="00961A49" w:rsidRDefault="002A66C8" w:rsidP="002A66C8">
                                <w:pPr>
                                  <w:jc w:val="center"/>
                                  <w:rPr>
                                    <w:lang w:val="fr-FR"/>
                                  </w:rPr>
                                </w:pPr>
                                <w:r w:rsidRPr="001C3BE7">
                                  <w:rPr>
                                    <w:lang w:val="fr-FR"/>
                                  </w:rPr>
                                  <w:t>Examen de la recevabilité séparément du fond</w:t>
                                </w:r>
                                <w:r>
                                  <w:rPr>
                                    <w:lang w:val="fr-FR"/>
                                  </w:rPr>
                                  <w:t> </w:t>
                                </w:r>
                                <w:r w:rsidRPr="00961A49">
                                  <w:rPr>
                                    <w:lang w:val="fr-FR"/>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112437" name="Rectangle: Rounded Corners 1"/>
                          <wps:cNvSpPr/>
                          <wps:spPr>
                            <a:xfrm>
                              <a:off x="1454150" y="188595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1CCBA41" w14:textId="77777777" w:rsidR="002A66C8" w:rsidRPr="000B09FC" w:rsidRDefault="002A66C8" w:rsidP="002A66C8">
                                <w:pPr>
                                  <w:jc w:val="center"/>
                                  <w:rPr>
                                    <w:color w:val="C00000"/>
                                  </w:rPr>
                                </w:pPr>
                                <w:r w:rsidRPr="000B09FC">
                                  <w:rPr>
                                    <w:color w:val="C00000"/>
                                  </w:rPr>
                                  <w:t>D</w:t>
                                </w:r>
                                <w:r>
                                  <w:rPr>
                                    <w:color w:val="C00000"/>
                                  </w:rPr>
                                  <w:t>é</w:t>
                                </w:r>
                                <w:r w:rsidRPr="000B09FC">
                                  <w:rPr>
                                    <w:color w:val="C00000"/>
                                  </w:rPr>
                                  <w:t xml:space="preserve">cision </w:t>
                                </w:r>
                                <w:r>
                                  <w:rPr>
                                    <w:color w:val="C00000"/>
                                  </w:rPr>
                                  <w:t>concernant la recevabilité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0585480" name="Arrow: Down 3"/>
                          <wps:cNvSpPr/>
                          <wps:spPr>
                            <a:xfrm>
                              <a:off x="1244600" y="273050"/>
                              <a:ext cx="175260" cy="1447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2264891" name="Arrow: Down 3"/>
                          <wps:cNvSpPr/>
                          <wps:spPr>
                            <a:xfrm>
                              <a:off x="819150" y="7556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7742649" name="Arrow: Down 3"/>
                          <wps:cNvSpPr/>
                          <wps:spPr>
                            <a:xfrm>
                              <a:off x="1536700" y="7620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7352906" name="Arrow: Down 3"/>
                          <wps:cNvSpPr/>
                          <wps:spPr>
                            <a:xfrm>
                              <a:off x="342265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1605475" name="Arrow: Down 3"/>
                          <wps:cNvSpPr/>
                          <wps:spPr>
                            <a:xfrm>
                              <a:off x="195580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449945" name="Arrow: Down 3"/>
                          <wps:cNvSpPr/>
                          <wps:spPr>
                            <a:xfrm>
                              <a:off x="4762500" y="17018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3797574" name="Rectangle: Rounded Corners 1"/>
                          <wps:cNvSpPr/>
                          <wps:spPr>
                            <a:xfrm>
                              <a:off x="4279900" y="189230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61206D6" w14:textId="77777777" w:rsidR="002A66C8" w:rsidRPr="00961A49" w:rsidRDefault="002A66C8" w:rsidP="002A66C8">
                                <w:pPr>
                                  <w:jc w:val="center"/>
                                  <w:rPr>
                                    <w:color w:val="C00000"/>
                                    <w:lang w:val="fr-FR"/>
                                  </w:rPr>
                                </w:pPr>
                                <w:r w:rsidRPr="004749D2">
                                  <w:rPr>
                                    <w:noProof/>
                                    <w:color w:val="C00000"/>
                                    <w:lang w:val="fr-FR"/>
                                  </w:rPr>
                                  <w:t xml:space="preserve">Décision </w:t>
                                </w:r>
                                <w:r>
                                  <w:rPr>
                                    <w:noProof/>
                                    <w:color w:val="C00000"/>
                                    <w:lang w:val="fr-FR"/>
                                  </w:rPr>
                                  <w:t xml:space="preserve">concernant </w:t>
                                </w:r>
                                <w:r w:rsidRPr="004749D2">
                                  <w:rPr>
                                    <w:noProof/>
                                    <w:color w:val="C00000"/>
                                    <w:lang w:val="fr-FR"/>
                                  </w:rPr>
                                  <w:t>la recevabilité et le fond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799839" name="Arrow: Bent 6"/>
                          <wps:cNvSpPr/>
                          <wps:spPr>
                            <a:xfrm rot="5400000">
                              <a:off x="2926398" y="-375603"/>
                              <a:ext cx="893445" cy="1912620"/>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7677151" name="Text Box 8"/>
                          <wps:cNvSpPr txBox="1"/>
                          <wps:spPr>
                            <a:xfrm>
                              <a:off x="2546350" y="2736850"/>
                              <a:ext cx="516255" cy="280670"/>
                            </a:xfrm>
                            <a:prstGeom prst="rect">
                              <a:avLst/>
                            </a:prstGeom>
                            <a:noFill/>
                            <a:ln w="6350">
                              <a:noFill/>
                            </a:ln>
                          </wps:spPr>
                          <wps:txbx>
                            <w:txbxContent>
                              <w:p w14:paraId="1C9D1491" w14:textId="77777777" w:rsidR="002A66C8" w:rsidRPr="00F63A57" w:rsidRDefault="002A66C8" w:rsidP="002A66C8">
                                <w:pPr>
                                  <w:rPr>
                                    <w:color w:val="C00000"/>
                                    <w:lang w:val="fr-FR"/>
                                  </w:rPr>
                                </w:pPr>
                                <w:r>
                                  <w:rPr>
                                    <w:color w:val="C00000"/>
                                    <w:lang w:val="fr-FR"/>
                                  </w:rPr>
                                  <w:t>Oui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7797857" name="Text Box 8"/>
                          <wps:cNvSpPr txBox="1"/>
                          <wps:spPr>
                            <a:xfrm>
                              <a:off x="3898900" y="2781300"/>
                              <a:ext cx="675005" cy="306070"/>
                            </a:xfrm>
                            <a:prstGeom prst="rect">
                              <a:avLst/>
                            </a:prstGeom>
                            <a:noFill/>
                            <a:ln w="6350">
                              <a:noFill/>
                            </a:ln>
                          </wps:spPr>
                          <wps:txbx>
                            <w:txbxContent>
                              <w:p w14:paraId="512ABA78" w14:textId="77777777" w:rsidR="002A66C8" w:rsidRPr="00DA60D2" w:rsidRDefault="002A66C8" w:rsidP="002A66C8">
                                <w:pPr>
                                  <w:spacing w:line="240" w:lineRule="auto"/>
                                  <w:jc w:val="center"/>
                                  <w:rPr>
                                    <w:color w:val="C00000"/>
                                  </w:rPr>
                                </w:pPr>
                                <w:r>
                                  <w:rPr>
                                    <w:color w:val="C00000"/>
                                  </w:rPr>
                                  <w:t>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inline>
            </w:drawing>
          </mc:Choice>
          <mc:Fallback>
            <w:pict>
              <v:group w14:anchorId="1482225D" id="Group 4" o:spid="_x0000_s1026" style="width:425.2pt;height:265.15pt;mso-position-horizontal-relative:char;mso-position-vertical-relative:line" coordsize="54864,33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">
                <v:shape id="Arrow: Circular 7" o:spid="_x0000_s1027" style="position:absolute;left:20574;top:23177;width:12934;height:9843;rotation:180;visibility:visible;mso-wrap-style:square;v-text-anchor:middle" coordsize="1293495,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" path="m92741,492125v,-207427,220268,-380327,506961,-397941c854828,78509,1091617,190916,1172435,366067r86231,5917l1157495,527168,992206,353701r83802,5750c991674,235979,799967,162239,599004,175972,357832,192453,174345,329056,174345,492125r-81604,xe" fillcolor="#4f81bd [3204]" strokecolor="#0a121c [484]" strokeweight="2pt">
                  <v:path arrowok="t" o:connecttype="custom" o:connectlocs="92741,492125;599702,94184;1172435,366067;1258666,371984;1157495,527168;992206,353701;1076008,359451;599004,175972;174345,492125;92741,492125" o:connectangles="0,0,0,0,0,0,0,0,0,0"/>
                </v:shape>
                <v:shape id="Arrow: Circular 7" o:spid="_x0000_s1028" style="position:absolute;left:36893;top:23431;width:11684;height:9843;rotation:180;flip:x;visibility:visible;mso-wrap-style:square;v-text-anchor:middle" coordsize="1168352,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" path="m92741,492125v,-205896,192602,-378048,444810,-397582c772176,76371,989640,196128,1055832,379960r88298,6058l1033143,522929,877670,367736r86811,5956c895504,240522,719978,159723,536172,176532,329828,195402,174344,331018,174344,492125r-81603,xe" fillcolor="#4f81bd [3204]" strokecolor="#0a121c [484]" strokeweight="2pt">
                  <v:path arrowok="t" o:connecttype="custom" o:connectlocs="92741,492125;537551,94543;1055832,379960;1144130,386018;1033143,522929;877670,367736;964481,373692;536172,176532;174344,492125;92741,492125" o:connectangles="0,0,0,0,0,0,0,0,0,0"/>
                </v:shape>
                <v:group id="Group 3" o:spid="_x0000_s1029" style="position:absolute;width:54864;height:30873" coordsize="54864,3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oundrect id="Rectangle: Rounded Corners 1" o:spid="_x0000_s1030" style="position:absolute;left:3302;width:20124;height:3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" fillcolor="#4f81bd [3204]" stroked="f" strokeweight="2pt">
                    <v:textbox>
                      <w:txbxContent>
                        <w:p w14:paraId="416CA77C" w14:textId="77777777" w:rsidR="002A66C8" w:rsidRDefault="002A66C8" w:rsidP="002A66C8">
                          <w:pPr>
                            <w:jc w:val="center"/>
                          </w:pPr>
                          <w:r>
                            <w:t>Communication entrante</w:t>
                          </w:r>
                        </w:p>
                      </w:txbxContent>
                    </v:textbox>
                  </v:roundrect>
                  <v:roundrect id="Rectangle: Rounded Corners 1" o:spid="_x0000_s1031" style="position:absolute;left:6921;top:4191;width:12070;height:3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" fillcolor="#4f81bd [3204]" stroked="f" strokeweight="2pt">
                    <v:textbox>
                      <w:txbxContent>
                        <w:p w14:paraId="00620A9B" w14:textId="77777777" w:rsidR="002A66C8" w:rsidRPr="000C1BCE" w:rsidRDefault="002A66C8" w:rsidP="002A66C8">
                          <w:pPr>
                            <w:jc w:val="center"/>
                            <w:rPr>
                              <w:lang w:val="fr-FR"/>
                            </w:rPr>
                          </w:pPr>
                          <w:r>
                            <w:rPr>
                              <w:lang w:val="fr-FR"/>
                            </w:rPr>
                            <w:t>Enregistrement</w:t>
                          </w:r>
                        </w:p>
                      </w:txbxContent>
                    </v:textbox>
                  </v:roundrect>
                  <v:roundrect id="Rectangle: Rounded Corners 1" o:spid="_x0000_s1032" style="position:absolute;top:9334;width:12065;height:7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" fillcolor="#4f81bd [3204]" stroked="f" strokeweight="2pt">
                    <v:textbox>
                      <w:txbxContent>
                        <w:p w14:paraId="4C3D8585" w14:textId="77777777" w:rsidR="002A66C8" w:rsidRPr="000B09FC" w:rsidRDefault="002A66C8" w:rsidP="002A66C8">
                          <w:pPr>
                            <w:jc w:val="center"/>
                            <w:rPr>
                              <w:color w:val="C00000"/>
                            </w:rPr>
                          </w:pPr>
                          <w:r>
                            <w:rPr>
                              <w:color w:val="C00000"/>
                            </w:rPr>
                            <w:t>Décision concernant l’irrecevabilité</w:t>
                          </w:r>
                        </w:p>
                      </w:txbxContent>
                    </v:textbox>
                  </v:roundrect>
                  <v:roundrect id="Rectangle: Rounded Corners 1" o:spid="_x0000_s1033" style="position:absolute;left:14287;top:9334;width:12065;height:75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" fillcolor="#4f81bd [3204]" stroked="f" strokeweight="2pt">
                    <v:textbox>
                      <w:txbxContent>
                        <w:p w14:paraId="6F381568" w14:textId="77777777" w:rsidR="002A66C8" w:rsidRPr="002A66C8" w:rsidRDefault="002A66C8" w:rsidP="002A66C8">
                          <w:pPr>
                            <w:jc w:val="center"/>
                            <w:rPr>
                              <w:spacing w:val="-2"/>
                            </w:rPr>
                          </w:pPr>
                          <w:r w:rsidRPr="002A66C8">
                            <w:rPr>
                              <w:spacing w:val="-2"/>
                            </w:rPr>
                            <w:t>Transmission pour observations sur la recevabilité</w:t>
                          </w:r>
                        </w:p>
                      </w:txbxContent>
                    </v:textbox>
                  </v:roundrect>
                  <v:roundrect id="Rectangle: Rounded Corners 1" o:spid="_x0000_s1034" style="position:absolute;left:29400;top:9588;width:25235;height:70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" fillcolor="#4f81bd [3204]" stroked="f" strokeweight="2pt">
                    <v:textbox>
                      <w:txbxContent>
                        <w:p w14:paraId="559A3A0E" w14:textId="77777777" w:rsidR="002A66C8" w:rsidRPr="00961A49" w:rsidRDefault="002A66C8" w:rsidP="002A66C8">
                          <w:pPr>
                            <w:jc w:val="center"/>
                            <w:rPr>
                              <w:lang w:val="fr-FR"/>
                            </w:rPr>
                          </w:pPr>
                          <w:r w:rsidRPr="00961A49">
                            <w:rPr>
                              <w:lang w:val="fr-FR"/>
                            </w:rPr>
                            <w:t xml:space="preserve">Transmission </w:t>
                          </w:r>
                          <w:r w:rsidRPr="00DA4528">
                            <w:rPr>
                              <w:lang w:val="fr-FR"/>
                            </w:rPr>
                            <w:t>pour</w:t>
                          </w:r>
                          <w:r w:rsidRPr="00961A49">
                            <w:rPr>
                              <w:lang w:val="fr-FR"/>
                            </w:rPr>
                            <w:t xml:space="preserve"> observations </w:t>
                          </w:r>
                          <w:r w:rsidRPr="00DA4528">
                            <w:rPr>
                              <w:lang w:val="fr-FR"/>
                            </w:rPr>
                            <w:t xml:space="preserve">sur la </w:t>
                          </w:r>
                          <w:r>
                            <w:rPr>
                              <w:lang w:val="fr-FR"/>
                            </w:rPr>
                            <w:t>recevabilité et sur le fond</w:t>
                          </w:r>
                        </w:p>
                      </w:txbxContent>
                    </v:textbox>
                  </v:roundrect>
                  <v:roundrect id="Rectangle: Rounded Corners 1" o:spid="_x0000_s1035" style="position:absolute;left:29337;top:18986;width:12065;height:7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" fillcolor="#4f81bd [3204]" stroked="f" strokeweight="2pt">
                    <v:textbox>
                      <w:txbxContent>
                        <w:p w14:paraId="18B20DEB" w14:textId="77777777" w:rsidR="002A66C8" w:rsidRPr="00961A49" w:rsidRDefault="002A66C8" w:rsidP="002A66C8">
                          <w:pPr>
                            <w:jc w:val="center"/>
                            <w:rPr>
                              <w:lang w:val="fr-FR"/>
                            </w:rPr>
                          </w:pPr>
                          <w:r w:rsidRPr="001C3BE7">
                            <w:rPr>
                              <w:lang w:val="fr-FR"/>
                            </w:rPr>
                            <w:t>Examen de la recevabilité séparément du fond</w:t>
                          </w:r>
                          <w:r>
                            <w:rPr>
                              <w:lang w:val="fr-FR"/>
                            </w:rPr>
                            <w:t> </w:t>
                          </w:r>
                          <w:r w:rsidRPr="00961A49">
                            <w:rPr>
                              <w:lang w:val="fr-FR"/>
                            </w:rPr>
                            <w:t>?</w:t>
                          </w:r>
                        </w:p>
                      </w:txbxContent>
                    </v:textbox>
                  </v:roundrect>
                  <v:roundrect id="Rectangle: Rounded Corners 1" o:spid="_x0000_s1036" style="position:absolute;left:14541;top:18859;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" fillcolor="#4f81bd [3204]" stroked="f" strokeweight="2pt">
                    <v:textbox>
                      <w:txbxContent>
                        <w:p w14:paraId="01CCBA41" w14:textId="77777777" w:rsidR="002A66C8" w:rsidRPr="000B09FC" w:rsidRDefault="002A66C8" w:rsidP="002A66C8">
                          <w:pPr>
                            <w:jc w:val="center"/>
                            <w:rPr>
                              <w:color w:val="C00000"/>
                            </w:rPr>
                          </w:pPr>
                          <w:r w:rsidRPr="000B09FC">
                            <w:rPr>
                              <w:color w:val="C00000"/>
                            </w:rPr>
                            <w:t>D</w:t>
                          </w:r>
                          <w:r>
                            <w:rPr>
                              <w:color w:val="C00000"/>
                            </w:rPr>
                            <w:t>é</w:t>
                          </w:r>
                          <w:r w:rsidRPr="000B09FC">
                            <w:rPr>
                              <w:color w:val="C00000"/>
                            </w:rPr>
                            <w:t xml:space="preserve">cision </w:t>
                          </w:r>
                          <w:r>
                            <w:rPr>
                              <w:color w:val="C00000"/>
                            </w:rPr>
                            <w:t>concernant la recevabilité</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37" type="#_x0000_t67" style="position:absolute;left:12446;top:2730;width:1752;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" adj="10800" fillcolor="#4f81bd [3204]" strokecolor="#0a121c [484]" strokeweight="2pt"/>
                  <v:shape id="Arrow: Down 3" o:spid="_x0000_s1038" type="#_x0000_t67" style="position:absolute;left:8191;top:7556;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" adj="10800" fillcolor="#4f81bd [3204]" strokecolor="#0a121c [484]" strokeweight="2pt"/>
                  <v:shape id="Arrow: Down 3" o:spid="_x0000_s1039" type="#_x0000_t67" style="position:absolute;left:15367;top:7620;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" adj="10800" fillcolor="#4f81bd [3204]" strokecolor="#0a121c [484]" strokeweight="2pt"/>
                  <v:shape id="Arrow: Down 3" o:spid="_x0000_s1040" type="#_x0000_t67" style="position:absolute;left:34226;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" adj="10800" fillcolor="#4f81bd [3204]" strokecolor="#0a121c [484]" strokeweight="2pt"/>
                  <v:shape id="Arrow: Down 3" o:spid="_x0000_s1041" type="#_x0000_t67" style="position:absolute;left:19558;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" adj="10800" fillcolor="#4f81bd [3204]" strokecolor="#0a121c [484]" strokeweight="2pt"/>
                  <v:shape id="Arrow: Down 3" o:spid="_x0000_s1042" type="#_x0000_t67" style="position:absolute;left:47625;top:17018;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" adj="10800" fillcolor="#4f81bd [3204]" strokecolor="#0a121c [484]" strokeweight="2pt"/>
                  <v:roundrect id="Rectangle: Rounded Corners 1" o:spid="_x0000_s1043" style="position:absolute;left:42799;top:18923;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" fillcolor="#4f81bd [3204]" stroked="f" strokeweight="2pt">
                    <v:textbox>
                      <w:txbxContent>
                        <w:p w14:paraId="261206D6" w14:textId="77777777" w:rsidR="002A66C8" w:rsidRPr="00961A49" w:rsidRDefault="002A66C8" w:rsidP="002A66C8">
                          <w:pPr>
                            <w:jc w:val="center"/>
                            <w:rPr>
                              <w:color w:val="C00000"/>
                              <w:lang w:val="fr-FR"/>
                            </w:rPr>
                          </w:pPr>
                          <w:r w:rsidRPr="004749D2">
                            <w:rPr>
                              <w:noProof/>
                              <w:color w:val="C00000"/>
                              <w:lang w:val="fr-FR"/>
                            </w:rPr>
                            <w:t xml:space="preserve">Décision </w:t>
                          </w:r>
                          <w:r>
                            <w:rPr>
                              <w:noProof/>
                              <w:color w:val="C00000"/>
                              <w:lang w:val="fr-FR"/>
                            </w:rPr>
                            <w:t xml:space="preserve">concernant </w:t>
                          </w:r>
                          <w:r w:rsidRPr="004749D2">
                            <w:rPr>
                              <w:noProof/>
                              <w:color w:val="C00000"/>
                              <w:lang w:val="fr-FR"/>
                            </w:rPr>
                            <w:t>la recevabilité et le fond</w:t>
                          </w:r>
                        </w:p>
                      </w:txbxContent>
                    </v:textbox>
                  </v:roundrect>
                  <v:shape id="Arrow: Bent 6" o:spid="_x0000_s1044" style="position:absolute;left:29263;top:-3756;width:8935;height:19126;rotation:90;visibility:visible;mso-wrap-style:square;v-text-anchor:middle" coordsize="893445,191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" path="m,1912620l,439615c,223737,175004,48733,390882,48733r349543,l740425,,893445,96287,740425,192573r,-48733l390882,143840v-163352,,-295775,132423,-295775,295775l95107,1912620r-95107,xe" fillcolor="#4f81bd [3204]" strokecolor="#0a121c [484]" strokeweight="2pt">
                    <v:path arrowok="t" o:connecttype="custom" o:connectlocs="0,1912620;0,439615;390882,48733;740425,48733;740425,0;893445,96287;740425,192573;740425,143840;390882,143840;95107,439615;95107,1912620;0,1912620" o:connectangles="0,0,0,0,0,0,0,0,0,0,0,0"/>
                  </v:shape>
                  <v:shapetype id="_x0000_t202" coordsize="21600,21600" o:spt="202" path="m,l,21600r21600,l21600,xe">
                    <v:stroke joinstyle="miter"/>
                    <v:path gradientshapeok="t" o:connecttype="rect"/>
                  </v:shapetype>
                  <v:shape id="Text Box 8" o:spid="_x0000_s1045" type="#_x0000_t202" style="position:absolute;left:25463;top:27368;width:5163;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" filled="f" stroked="f" strokeweight=".5pt">
                    <v:textbox>
                      <w:txbxContent>
                        <w:p w14:paraId="1C9D1491" w14:textId="77777777" w:rsidR="002A66C8" w:rsidRPr="00F63A57" w:rsidRDefault="002A66C8" w:rsidP="002A66C8">
                          <w:pPr>
                            <w:rPr>
                              <w:color w:val="C00000"/>
                              <w:lang w:val="fr-FR"/>
                            </w:rPr>
                          </w:pPr>
                          <w:r>
                            <w:rPr>
                              <w:color w:val="C00000"/>
                              <w:lang w:val="fr-FR"/>
                            </w:rPr>
                            <w:t>Oui</w:t>
                          </w:r>
                        </w:p>
                      </w:txbxContent>
                    </v:textbox>
                  </v:shape>
                  <v:shape id="Text Box 8" o:spid="_x0000_s1046" type="#_x0000_t202" style="position:absolute;left:38989;top:27813;width:675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" filled="f" stroked="f" strokeweight=".5pt">
                    <v:textbox>
                      <w:txbxContent>
                        <w:p w14:paraId="512ABA78" w14:textId="77777777" w:rsidR="002A66C8" w:rsidRPr="00DA60D2" w:rsidRDefault="002A66C8" w:rsidP="002A66C8">
                          <w:pPr>
                            <w:spacing w:line="240" w:lineRule="auto"/>
                            <w:jc w:val="center"/>
                            <w:rPr>
                              <w:color w:val="C00000"/>
                            </w:rPr>
                          </w:pPr>
                          <w:r>
                            <w:rPr>
                              <w:color w:val="C00000"/>
                            </w:rPr>
                            <w:t>Non</w:t>
                          </w:r>
                        </w:p>
                      </w:txbxContent>
                    </v:textbox>
                  </v:shape>
                </v:group>
                <w10:anchorlock/>
              </v:group>
            </w:pict>
          </mc:Fallback>
        </mc:AlternateContent>
      </w:r>
    </w:p>
    <w:p w14:paraId="31932E34" w14:textId="1FED11DA" w:rsidR="00BA0DD9" w:rsidRPr="00961A49" w:rsidRDefault="002A66C8" w:rsidP="002A66C8">
      <w:pPr>
        <w:pStyle w:val="H23G"/>
        <w:rPr>
          <w:lang w:val="fr-FR"/>
        </w:rPr>
      </w:pPr>
      <w:r>
        <w:rPr>
          <w:lang w:val="fr-FR"/>
        </w:rPr>
        <w:tab/>
      </w:r>
      <w:r>
        <w:rPr>
          <w:lang w:val="fr-FR"/>
        </w:rPr>
        <w:tab/>
      </w:r>
      <w:r w:rsidR="00BA0DD9" w:rsidRPr="00961A49">
        <w:rPr>
          <w:lang w:val="fr-FR"/>
        </w:rPr>
        <w:t>Article</w:t>
      </w:r>
      <w:r w:rsidR="004F79AA">
        <w:rPr>
          <w:lang w:val="fr-FR"/>
        </w:rPr>
        <w:t> </w:t>
      </w:r>
      <w:r w:rsidR="00BA0DD9" w:rsidRPr="00961A49">
        <w:rPr>
          <w:lang w:val="fr-FR"/>
        </w:rPr>
        <w:t>77</w:t>
      </w:r>
      <w:r w:rsidR="00BA0DD9" w:rsidRPr="00961A49">
        <w:rPr>
          <w:lang w:val="fr-FR"/>
        </w:rPr>
        <w:br/>
      </w:r>
      <w:bookmarkStart w:id="114" w:name="_Hlk164322592"/>
      <w:r w:rsidR="00BA0DD9" w:rsidRPr="00961A49">
        <w:rPr>
          <w:lang w:val="fr-FR"/>
        </w:rPr>
        <w:t>Interventions de tiers</w:t>
      </w:r>
      <w:bookmarkEnd w:id="114"/>
    </w:p>
    <w:p w14:paraId="76604140" w14:textId="3BB5F245" w:rsidR="00BA0DD9" w:rsidRPr="00961A49" w:rsidRDefault="00BA0DD9" w:rsidP="00BA0DD9">
      <w:pPr>
        <w:pStyle w:val="SingleTxtG"/>
        <w:rPr>
          <w:lang w:val="fr-FR"/>
        </w:rPr>
      </w:pPr>
      <w:r w:rsidRPr="00961A49">
        <w:rPr>
          <w:lang w:val="fr-FR"/>
        </w:rPr>
        <w:t>1.</w:t>
      </w:r>
      <w:r w:rsidRPr="00961A49">
        <w:rPr>
          <w:lang w:val="fr-FR"/>
        </w:rPr>
        <w:tab/>
        <w:t>Après réception d</w:t>
      </w:r>
      <w:r>
        <w:rPr>
          <w:lang w:val="fr-FR"/>
        </w:rPr>
        <w:t>’</w:t>
      </w:r>
      <w:r w:rsidRPr="00961A49">
        <w:rPr>
          <w:lang w:val="fr-FR"/>
        </w:rPr>
        <w:t>une communication et avant de prendre une décision sur le fond, le Comité peut à tout moment consulter ou recevoir, selon qu</w:t>
      </w:r>
      <w:r>
        <w:rPr>
          <w:lang w:val="fr-FR"/>
        </w:rPr>
        <w:t>’</w:t>
      </w:r>
      <w:r w:rsidRPr="00961A49">
        <w:rPr>
          <w:lang w:val="fr-FR"/>
        </w:rPr>
        <w:t xml:space="preserve">il conviendra, </w:t>
      </w:r>
      <w:r>
        <w:t>des documents</w:t>
      </w:r>
      <w:r w:rsidRPr="00961A49">
        <w:t xml:space="preserve"> </w:t>
      </w:r>
      <w:r>
        <w:t>susceptibles de présenter un intérêt pour l’examen</w:t>
      </w:r>
      <w:r w:rsidRPr="004E0F05">
        <w:t xml:space="preserve"> </w:t>
      </w:r>
      <w:r>
        <w:t xml:space="preserve">de la communication </w:t>
      </w:r>
      <w:r w:rsidRPr="00961A49">
        <w:t>émanant de tous organes, organismes, institutions spécialisées, fonds, programmes et mécanismes des Nations</w:t>
      </w:r>
      <w:r w:rsidR="00B30944">
        <w:t> </w:t>
      </w:r>
      <w:r w:rsidRPr="00961A49">
        <w:t xml:space="preserve">Unies, </w:t>
      </w:r>
      <w:r>
        <w:t>notamment</w:t>
      </w:r>
      <w:r w:rsidRPr="00961A49">
        <w:t xml:space="preserve"> d</w:t>
      </w:r>
      <w:r>
        <w:t xml:space="preserve">’autres </w:t>
      </w:r>
      <w:r w:rsidRPr="00961A49">
        <w:t xml:space="preserve">organes </w:t>
      </w:r>
      <w:r>
        <w:t>créés</w:t>
      </w:r>
      <w:r w:rsidRPr="00961A49">
        <w:t xml:space="preserve"> en vertu d</w:t>
      </w:r>
      <w:r>
        <w:t xml:space="preserve">’un </w:t>
      </w:r>
      <w:r w:rsidRPr="00961A49">
        <w:t>instrument internationa</w:t>
      </w:r>
      <w:r>
        <w:t>l,</w:t>
      </w:r>
      <w:r w:rsidRPr="00961A49">
        <w:t xml:space="preserve"> de procédures spéciales, </w:t>
      </w:r>
      <w:r>
        <w:t>d’</w:t>
      </w:r>
      <w:r w:rsidRPr="00961A49">
        <w:t>autres organisations internationales, y compris d</w:t>
      </w:r>
      <w:r>
        <w:t>’organes régionaux relatifs aux droits de l’homme, ainsi que d’organisations de la société civile, d’</w:t>
      </w:r>
      <w:r w:rsidRPr="00961A49">
        <w:t xml:space="preserve">institutions </w:t>
      </w:r>
      <w:r>
        <w:t xml:space="preserve">nationales des droits de l’homme et d’autres institutions spécialisées chargées de promouvoir et protéger les droits de l’homme et de </w:t>
      </w:r>
      <w:r w:rsidRPr="00A42DFB">
        <w:t>toutes institutions et tous services et bureaux compétents de l</w:t>
      </w:r>
      <w:r>
        <w:t>’</w:t>
      </w:r>
      <w:r w:rsidRPr="00A42DFB">
        <w:t>État p</w:t>
      </w:r>
      <w:r w:rsidRPr="00961A49">
        <w:t>ouvant contribuer à l</w:t>
      </w:r>
      <w:r>
        <w:t>’</w:t>
      </w:r>
      <w:r w:rsidRPr="00961A49">
        <w:t>examen de la communication</w:t>
      </w:r>
      <w:r w:rsidRPr="00D73DD3">
        <w:t>.</w:t>
      </w:r>
      <w:r w:rsidRPr="00961A49">
        <w:rPr>
          <w:lang w:val="fr-FR"/>
        </w:rPr>
        <w:t xml:space="preserve"> </w:t>
      </w:r>
    </w:p>
    <w:p w14:paraId="65B43593" w14:textId="77777777" w:rsidR="00BA0DD9" w:rsidRPr="00395B53" w:rsidRDefault="00BA0DD9" w:rsidP="00BA0DD9">
      <w:pPr>
        <w:pStyle w:val="SingleTxtG"/>
      </w:pPr>
      <w:r w:rsidRPr="00961A49">
        <w:rPr>
          <w:lang w:val="fr-FR"/>
        </w:rPr>
        <w:t>2.</w:t>
      </w:r>
      <w:r w:rsidRPr="00961A49">
        <w:rPr>
          <w:lang w:val="fr-FR"/>
        </w:rPr>
        <w:tab/>
      </w:r>
      <w:r w:rsidRPr="00961A49">
        <w:t>Le Comité peut adopter des lignes directrices concernant les conditions de la soumission de renseignements par des tiers</w:t>
      </w:r>
      <w:r w:rsidRPr="00395B53">
        <w:t>.</w:t>
      </w:r>
      <w:r w:rsidRPr="00E52FAA">
        <w:rPr>
          <w:color w:val="333333"/>
          <w:sz w:val="27"/>
          <w:szCs w:val="27"/>
          <w:shd w:val="clear" w:color="auto" w:fill="FFFFFF"/>
        </w:rPr>
        <w:t xml:space="preserve"> </w:t>
      </w:r>
    </w:p>
    <w:p w14:paraId="4D783606" w14:textId="77777777" w:rsidR="00BA0DD9" w:rsidRPr="00821490" w:rsidRDefault="00BA0DD9" w:rsidP="00BA0DD9">
      <w:pPr>
        <w:pStyle w:val="SingleTxtG"/>
      </w:pPr>
      <w:r w:rsidRPr="00961A49">
        <w:rPr>
          <w:lang w:val="fr-FR"/>
        </w:rPr>
        <w:t>3.</w:t>
      </w:r>
      <w:r w:rsidRPr="00961A49">
        <w:rPr>
          <w:lang w:val="fr-FR"/>
        </w:rPr>
        <w:tab/>
      </w:r>
      <w:r w:rsidRPr="00961A49">
        <w:t>Le Comité fait parvenir les renseignements soumis par des tiers aux parties à la communication, qui peuvent y réagir en soumettant des observations et des commentaires écrits</w:t>
      </w:r>
      <w:r w:rsidRPr="00821490">
        <w:t>.</w:t>
      </w:r>
    </w:p>
    <w:p w14:paraId="17BD540E" w14:textId="77777777" w:rsidR="00BA0DD9" w:rsidRPr="00961A49" w:rsidRDefault="00BA0DD9" w:rsidP="00BA0DD9">
      <w:pPr>
        <w:pStyle w:val="SingleTxtG"/>
        <w:rPr>
          <w:lang w:val="fr-FR"/>
        </w:rPr>
      </w:pPr>
      <w:r w:rsidRPr="00961A49">
        <w:rPr>
          <w:lang w:val="fr-FR"/>
        </w:rPr>
        <w:t>4.</w:t>
      </w:r>
      <w:r w:rsidRPr="00961A49">
        <w:rPr>
          <w:lang w:val="fr-FR"/>
        </w:rPr>
        <w:tab/>
      </w:r>
      <w:r w:rsidRPr="00961A49">
        <w:t xml:space="preserve">Les </w:t>
      </w:r>
      <w:r>
        <w:t>personnes</w:t>
      </w:r>
      <w:r w:rsidRPr="00961A49">
        <w:t xml:space="preserve"> ou entités intervenant en tant que tiers ne sont pas considéré</w:t>
      </w:r>
      <w:r>
        <w:t>e</w:t>
      </w:r>
      <w:r w:rsidRPr="00961A49">
        <w:t>s comme des parties à la communication</w:t>
      </w:r>
      <w:r w:rsidRPr="00961A49">
        <w:rPr>
          <w:lang w:val="fr-FR"/>
        </w:rPr>
        <w:t>.</w:t>
      </w:r>
    </w:p>
    <w:p w14:paraId="554E68B0" w14:textId="3F6728E2" w:rsidR="00BA0DD9" w:rsidRPr="00961A49" w:rsidRDefault="00BA0DD9" w:rsidP="00BA0DD9">
      <w:pPr>
        <w:pStyle w:val="H23G"/>
        <w:rPr>
          <w:b w:val="0"/>
          <w:bCs/>
          <w:lang w:val="fr-FR"/>
        </w:rPr>
      </w:pPr>
      <w:r w:rsidRPr="00961A49">
        <w:rPr>
          <w:lang w:val="fr-FR"/>
        </w:rPr>
        <w:tab/>
      </w:r>
      <w:r w:rsidRPr="00961A49">
        <w:rPr>
          <w:lang w:val="fr-FR"/>
        </w:rPr>
        <w:tab/>
        <w:t>Article</w:t>
      </w:r>
      <w:r w:rsidR="004F79AA">
        <w:rPr>
          <w:lang w:val="fr-FR"/>
        </w:rPr>
        <w:t> </w:t>
      </w:r>
      <w:r w:rsidRPr="00961A49">
        <w:rPr>
          <w:lang w:val="fr-FR"/>
        </w:rPr>
        <w:t>78</w:t>
      </w:r>
      <w:r w:rsidRPr="00961A49">
        <w:rPr>
          <w:bCs/>
          <w:lang w:val="fr-FR"/>
        </w:rPr>
        <w:br/>
      </w:r>
      <w:bookmarkStart w:id="115" w:name="_Hlk164322600"/>
      <w:r w:rsidRPr="00961A49">
        <w:rPr>
          <w:bCs/>
          <w:lang w:val="fr-FR"/>
        </w:rPr>
        <w:t>Auditions</w:t>
      </w:r>
      <w:bookmarkEnd w:id="115"/>
    </w:p>
    <w:p w14:paraId="3C130C58" w14:textId="77777777" w:rsidR="00BA0DD9" w:rsidRPr="00F205C0" w:rsidRDefault="00BA0DD9" w:rsidP="00BA0DD9">
      <w:pPr>
        <w:pStyle w:val="SingleTxtG"/>
      </w:pPr>
      <w:r w:rsidRPr="00961A49">
        <w:rPr>
          <w:lang w:val="fr-FR"/>
        </w:rPr>
        <w:t>1.</w:t>
      </w:r>
      <w:r w:rsidRPr="00961A49">
        <w:rPr>
          <w:lang w:val="fr-FR"/>
        </w:rPr>
        <w:tab/>
        <w:t>Dans les cas qui soulèvent des points de fait ou des points de droit complexes, le Comité peut décider d</w:t>
      </w:r>
      <w:r>
        <w:rPr>
          <w:lang w:val="fr-FR"/>
        </w:rPr>
        <w:t>’</w:t>
      </w:r>
      <w:r w:rsidRPr="00961A49">
        <w:rPr>
          <w:lang w:val="fr-FR"/>
        </w:rPr>
        <w:t>inviter les parties à faire des d</w:t>
      </w:r>
      <w:r>
        <w:rPr>
          <w:lang w:val="fr-FR"/>
        </w:rPr>
        <w:t>é</w:t>
      </w:r>
      <w:r w:rsidRPr="00961A49">
        <w:rPr>
          <w:lang w:val="fr-FR"/>
        </w:rPr>
        <w:t xml:space="preserve">clarations orales, en </w:t>
      </w:r>
      <w:r>
        <w:rPr>
          <w:lang w:val="fr-FR"/>
        </w:rPr>
        <w:t>présentiel</w:t>
      </w:r>
      <w:r w:rsidRPr="00961A49">
        <w:rPr>
          <w:lang w:val="fr-FR"/>
        </w:rPr>
        <w:t xml:space="preserve"> ou par </w:t>
      </w:r>
      <w:proofErr w:type="spellStart"/>
      <w:r w:rsidRPr="00961A49">
        <w:rPr>
          <w:lang w:val="fr-FR"/>
        </w:rPr>
        <w:t>visioconférence</w:t>
      </w:r>
      <w:proofErr w:type="spellEnd"/>
      <w:r w:rsidRPr="00961A49">
        <w:rPr>
          <w:lang w:val="fr-FR"/>
        </w:rPr>
        <w:t xml:space="preserve">, </w:t>
      </w:r>
      <w:r>
        <w:rPr>
          <w:lang w:val="fr-FR"/>
        </w:rPr>
        <w:t xml:space="preserve">devant le Comité, en vue de fournir des renseignements complémentaires et </w:t>
      </w:r>
      <w:r w:rsidRPr="00961A49">
        <w:t xml:space="preserve">de répondre aux questions concernant la recevabilité ou le fond de la </w:t>
      </w:r>
      <w:r w:rsidRPr="00F205C0">
        <w:t xml:space="preserve">communication. </w:t>
      </w:r>
      <w:r w:rsidRPr="00961A49">
        <w:t>Ces auditions se tiennent en séance privée, à moins que le Comité et les deux parties à la communication conviennent que la séance sera publique</w:t>
      </w:r>
      <w:r w:rsidRPr="00F205C0">
        <w:t>.</w:t>
      </w:r>
    </w:p>
    <w:p w14:paraId="41CD4EBB" w14:textId="77777777" w:rsidR="00BA0DD9" w:rsidRPr="0096576E" w:rsidRDefault="00BA0DD9" w:rsidP="00BA0DD9">
      <w:pPr>
        <w:pStyle w:val="SingleTxtG"/>
      </w:pPr>
      <w:r w:rsidRPr="00E60126">
        <w:t>2.</w:t>
      </w:r>
      <w:r w:rsidRPr="00E60126">
        <w:tab/>
      </w:r>
      <w:r w:rsidRPr="00961A49">
        <w:t>Il est fait mention, dans l</w:t>
      </w:r>
      <w:r>
        <w:t>’</w:t>
      </w:r>
      <w:r w:rsidRPr="00961A49">
        <w:t>invitation, de la date prévue pour l</w:t>
      </w:r>
      <w:r>
        <w:t>’</w:t>
      </w:r>
      <w:r w:rsidRPr="00961A49">
        <w:t>audition, qui doit avoir lieu au cours d</w:t>
      </w:r>
      <w:r>
        <w:t>’</w:t>
      </w:r>
      <w:r w:rsidRPr="00961A49">
        <w:t xml:space="preserve">une session </w:t>
      </w:r>
      <w:r w:rsidRPr="003E0067">
        <w:t>suivante</w:t>
      </w:r>
      <w:r>
        <w:t xml:space="preserve"> </w:t>
      </w:r>
      <w:r w:rsidRPr="00961A49">
        <w:t xml:space="preserve">du </w:t>
      </w:r>
      <w:r>
        <w:t>C</w:t>
      </w:r>
      <w:r w:rsidRPr="00961A49">
        <w:t>omité</w:t>
      </w:r>
      <w:r w:rsidRPr="0096576E">
        <w:t xml:space="preserve">. </w:t>
      </w:r>
      <w:r w:rsidRPr="00961A49">
        <w:t>Cette audition n</w:t>
      </w:r>
      <w:r>
        <w:t>’</w:t>
      </w:r>
      <w:r w:rsidRPr="00961A49">
        <w:t>a lieu que si les deux parties acceptent l</w:t>
      </w:r>
      <w:r>
        <w:t>’</w:t>
      </w:r>
      <w:r w:rsidRPr="00961A49">
        <w:t>invitation et conviennent de prendre les dispositions nécessaires pour y participer</w:t>
      </w:r>
      <w:r w:rsidRPr="0096576E">
        <w:t xml:space="preserve">. </w:t>
      </w:r>
    </w:p>
    <w:p w14:paraId="7C522FB3" w14:textId="77777777" w:rsidR="00BA0DD9" w:rsidRPr="00961A49" w:rsidRDefault="00BA0DD9" w:rsidP="00BA0DD9">
      <w:pPr>
        <w:pStyle w:val="SingleTxtG"/>
        <w:rPr>
          <w:lang w:val="fr-FR"/>
        </w:rPr>
      </w:pPr>
      <w:r w:rsidRPr="00961A49">
        <w:rPr>
          <w:lang w:val="fr-FR"/>
        </w:rPr>
        <w:lastRenderedPageBreak/>
        <w:t>3.</w:t>
      </w:r>
      <w:r w:rsidRPr="00961A49">
        <w:rPr>
          <w:lang w:val="fr-FR"/>
        </w:rPr>
        <w:tab/>
      </w:r>
      <w:r w:rsidRPr="00961A49">
        <w:t>Les parties peuvent participer à l</w:t>
      </w:r>
      <w:r>
        <w:t>’</w:t>
      </w:r>
      <w:r w:rsidRPr="00961A49">
        <w:t>audition en présentiel ou par des moyens de télécommunication fiables</w:t>
      </w:r>
      <w:r w:rsidRPr="00961A49">
        <w:rPr>
          <w:lang w:val="fr-FR"/>
        </w:rPr>
        <w:t xml:space="preserve">. </w:t>
      </w:r>
    </w:p>
    <w:p w14:paraId="77FCE913" w14:textId="77777777" w:rsidR="00BA0DD9" w:rsidRPr="00015ABC" w:rsidRDefault="00BA0DD9" w:rsidP="00BA0DD9">
      <w:pPr>
        <w:pStyle w:val="SingleTxtG"/>
      </w:pPr>
      <w:r w:rsidRPr="00961A49">
        <w:rPr>
          <w:lang w:val="fr-FR"/>
        </w:rPr>
        <w:t>4.</w:t>
      </w:r>
      <w:r w:rsidRPr="00961A49">
        <w:rPr>
          <w:lang w:val="fr-FR"/>
        </w:rPr>
        <w:tab/>
      </w:r>
      <w:r w:rsidRPr="00961A49">
        <w:t>L</w:t>
      </w:r>
      <w:r>
        <w:t>’</w:t>
      </w:r>
      <w:r w:rsidRPr="00961A49">
        <w:t xml:space="preserve">auteur(e) ou les auteur(e)s de la communication peuvent </w:t>
      </w:r>
      <w:r>
        <w:t>être</w:t>
      </w:r>
      <w:r w:rsidRPr="00961A49">
        <w:t xml:space="preserve"> représent</w:t>
      </w:r>
      <w:r>
        <w:t>é(e)s</w:t>
      </w:r>
      <w:r w:rsidRPr="00961A49">
        <w:t xml:space="preserve"> par un conseil ou tout autre personne </w:t>
      </w:r>
      <w:r>
        <w:t>pendant</w:t>
      </w:r>
      <w:r w:rsidRPr="00961A49">
        <w:t xml:space="preserve"> l</w:t>
      </w:r>
      <w:r>
        <w:t>’</w:t>
      </w:r>
      <w:r w:rsidRPr="00961A49">
        <w:t>audition</w:t>
      </w:r>
      <w:r w:rsidRPr="00015ABC">
        <w:t xml:space="preserve">. </w:t>
      </w:r>
    </w:p>
    <w:p w14:paraId="3C867244" w14:textId="77777777" w:rsidR="00BA0DD9" w:rsidRPr="000B2546" w:rsidRDefault="00BA0DD9" w:rsidP="00BA0DD9">
      <w:pPr>
        <w:pStyle w:val="SingleTxtG"/>
      </w:pPr>
      <w:r w:rsidRPr="00961A49">
        <w:rPr>
          <w:lang w:val="fr-FR"/>
        </w:rPr>
        <w:t>5.</w:t>
      </w:r>
      <w:r w:rsidRPr="00961A49">
        <w:rPr>
          <w:lang w:val="fr-FR"/>
        </w:rPr>
        <w:tab/>
      </w:r>
      <w:r w:rsidRPr="00961A49">
        <w:t xml:space="preserve">Le </w:t>
      </w:r>
      <w:r>
        <w:t>C</w:t>
      </w:r>
      <w:r w:rsidRPr="00961A49">
        <w:t>omité peut décider, avant l</w:t>
      </w:r>
      <w:r>
        <w:t>’</w:t>
      </w:r>
      <w:r w:rsidRPr="00961A49">
        <w:t>audition, de demander aux parties d</w:t>
      </w:r>
      <w:r>
        <w:t>’</w:t>
      </w:r>
      <w:r w:rsidRPr="00961A49">
        <w:t>aborder des aspects particuliers de la communication dans leurs déclarations orales</w:t>
      </w:r>
      <w:r w:rsidRPr="003D5AB1">
        <w:t>.</w:t>
      </w:r>
      <w:r w:rsidRPr="00961A49">
        <w:rPr>
          <w:lang w:val="fr-FR"/>
        </w:rPr>
        <w:t xml:space="preserve"> </w:t>
      </w:r>
      <w:r w:rsidRPr="00961A49">
        <w:t>En pareil cas, il transmet aux parties une liste écrite de questions</w:t>
      </w:r>
      <w:r w:rsidRPr="00A42DFB">
        <w:t xml:space="preserve">, </w:t>
      </w:r>
      <w:r w:rsidRPr="00961A49">
        <w:t xml:space="preserve">au moins </w:t>
      </w:r>
      <w:r w:rsidRPr="00A42DFB">
        <w:t>trente</w:t>
      </w:r>
      <w:r w:rsidRPr="00961A49">
        <w:t xml:space="preserve"> jours avant la date prévue pour l</w:t>
      </w:r>
      <w:r>
        <w:t>’</w:t>
      </w:r>
      <w:r w:rsidRPr="00961A49">
        <w:t>audition</w:t>
      </w:r>
      <w:r w:rsidRPr="000B2546">
        <w:t xml:space="preserve">. </w:t>
      </w:r>
    </w:p>
    <w:p w14:paraId="0CDA77FE" w14:textId="77777777" w:rsidR="00BA0DD9" w:rsidRPr="00961A49" w:rsidRDefault="00BA0DD9" w:rsidP="00BA0DD9">
      <w:pPr>
        <w:pStyle w:val="SingleTxtG"/>
        <w:rPr>
          <w:lang w:val="fr-FR"/>
        </w:rPr>
      </w:pPr>
      <w:r w:rsidRPr="00961A49">
        <w:rPr>
          <w:lang w:val="fr-FR"/>
        </w:rPr>
        <w:t>6.</w:t>
      </w:r>
      <w:r w:rsidRPr="00961A49">
        <w:rPr>
          <w:lang w:val="fr-FR"/>
        </w:rPr>
        <w:tab/>
        <w:t>Le (La) Président(e) du Comité dirige l</w:t>
      </w:r>
      <w:r>
        <w:rPr>
          <w:lang w:val="fr-FR"/>
        </w:rPr>
        <w:t>’</w:t>
      </w:r>
      <w:r w:rsidRPr="00961A49">
        <w:rPr>
          <w:lang w:val="fr-FR"/>
        </w:rPr>
        <w:t xml:space="preserve">audition et, si </w:t>
      </w:r>
      <w:r w:rsidRPr="00F72753">
        <w:rPr>
          <w:lang w:val="fr-FR"/>
        </w:rPr>
        <w:t>nécessaire</w:t>
      </w:r>
      <w:r w:rsidRPr="00961A49">
        <w:rPr>
          <w:lang w:val="fr-FR"/>
        </w:rPr>
        <w:t xml:space="preserve">, peut </w:t>
      </w:r>
      <w:r>
        <w:rPr>
          <w:lang w:val="fr-FR"/>
        </w:rPr>
        <w:t>prolonger le temps de parole alloué aux parties pour leurs déclarations orales</w:t>
      </w:r>
      <w:r w:rsidRPr="00961A49">
        <w:rPr>
          <w:lang w:val="fr-FR"/>
        </w:rPr>
        <w:t>.</w:t>
      </w:r>
    </w:p>
    <w:p w14:paraId="343A0438" w14:textId="77777777" w:rsidR="00BA0DD9" w:rsidRPr="00327735" w:rsidRDefault="00BA0DD9" w:rsidP="00BA0DD9">
      <w:pPr>
        <w:pStyle w:val="SingleTxtG"/>
      </w:pPr>
      <w:r w:rsidRPr="00961A49">
        <w:rPr>
          <w:lang w:val="fr-FR"/>
        </w:rPr>
        <w:t>7.</w:t>
      </w:r>
      <w:r w:rsidRPr="00961A49">
        <w:rPr>
          <w:lang w:val="fr-FR"/>
        </w:rPr>
        <w:tab/>
        <w:t>Le (La) Secrétaire général(e) fait établir un procès-verbal</w:t>
      </w:r>
      <w:r w:rsidRPr="00434595">
        <w:rPr>
          <w:lang w:val="fr-FR"/>
        </w:rPr>
        <w:t xml:space="preserve"> de l</w:t>
      </w:r>
      <w:r>
        <w:rPr>
          <w:lang w:val="fr-FR"/>
        </w:rPr>
        <w:t>’</w:t>
      </w:r>
      <w:r w:rsidRPr="00434595">
        <w:rPr>
          <w:lang w:val="fr-FR"/>
        </w:rPr>
        <w:t>audience</w:t>
      </w:r>
      <w:r>
        <w:rPr>
          <w:lang w:val="fr-FR"/>
        </w:rPr>
        <w:t>, qui reste confidentiel</w:t>
      </w:r>
      <w:r w:rsidRPr="00961A49">
        <w:t>.</w:t>
      </w:r>
      <w:r w:rsidRPr="00327735">
        <w:t xml:space="preserve"> </w:t>
      </w:r>
      <w:r w:rsidRPr="00961A49">
        <w:t>Les participants s</w:t>
      </w:r>
      <w:r>
        <w:t>’</w:t>
      </w:r>
      <w:r w:rsidRPr="00961A49">
        <w:t>engagent à respecter le caractère confidentiel de l</w:t>
      </w:r>
      <w:r>
        <w:t>’</w:t>
      </w:r>
      <w:r w:rsidRPr="00961A49">
        <w:t>audition et à s</w:t>
      </w:r>
      <w:r>
        <w:t>’</w:t>
      </w:r>
      <w:r w:rsidRPr="00961A49">
        <w:t>abstenir de l</w:t>
      </w:r>
      <w:r>
        <w:t>’</w:t>
      </w:r>
      <w:r w:rsidRPr="00961A49">
        <w:t>enregistrer ou d</w:t>
      </w:r>
      <w:r>
        <w:t>’</w:t>
      </w:r>
      <w:r w:rsidRPr="00961A49">
        <w:t>en permettre l</w:t>
      </w:r>
      <w:r>
        <w:t>’</w:t>
      </w:r>
      <w:r w:rsidRPr="00961A49">
        <w:t>accès à toute personne autre que les parties et leurs représentants</w:t>
      </w:r>
      <w:r w:rsidRPr="00327735">
        <w:t>.</w:t>
      </w:r>
    </w:p>
    <w:p w14:paraId="30C0B3FB" w14:textId="32B753C7" w:rsidR="00BA0DD9" w:rsidRPr="00E1525B" w:rsidRDefault="00BA0DD9" w:rsidP="00BA0DD9">
      <w:pPr>
        <w:pStyle w:val="H23G"/>
      </w:pPr>
      <w:r w:rsidRPr="00961A49">
        <w:rPr>
          <w:lang w:val="fr-FR"/>
        </w:rPr>
        <w:tab/>
      </w:r>
      <w:r w:rsidRPr="00961A49">
        <w:rPr>
          <w:lang w:val="fr-FR"/>
        </w:rPr>
        <w:tab/>
      </w:r>
      <w:r>
        <w:t>Article</w:t>
      </w:r>
      <w:r w:rsidR="004F79AA">
        <w:t> </w:t>
      </w:r>
      <w:r w:rsidRPr="00415B71">
        <w:t>79</w:t>
      </w:r>
      <w:r w:rsidRPr="00415B71">
        <w:br/>
      </w:r>
      <w:bookmarkStart w:id="116" w:name="_Hlk164322616"/>
      <w:r w:rsidRPr="00E1525B">
        <w:t>Opinions individuelles</w:t>
      </w:r>
      <w:bookmarkEnd w:id="116"/>
    </w:p>
    <w:p w14:paraId="6BC583A4" w14:textId="77777777" w:rsidR="00BA0DD9" w:rsidRPr="00E1525B" w:rsidRDefault="00BA0DD9" w:rsidP="00BA0DD9">
      <w:pPr>
        <w:pStyle w:val="SingleTxtG"/>
        <w:ind w:firstLine="567"/>
      </w:pPr>
      <w:r w:rsidRPr="00E1525B">
        <w:t>Tout</w:t>
      </w:r>
      <w:r>
        <w:t>(e)</w:t>
      </w:r>
      <w:r w:rsidRPr="00E1525B">
        <w:t xml:space="preserve"> membre du Comité qui a pris part à </w:t>
      </w:r>
      <w:r>
        <w:t>une</w:t>
      </w:r>
      <w:r w:rsidRPr="00E1525B">
        <w:t xml:space="preserve"> décision </w:t>
      </w:r>
      <w:r>
        <w:t xml:space="preserve">relative à une communication </w:t>
      </w:r>
      <w:r w:rsidRPr="00E1525B">
        <w:t>peut demander que le texte de son opinion individuelle soit joint à la décision ou aux constatations du Comité. Celui-ci peut fixer des délais pour la soumission d</w:t>
      </w:r>
      <w:r>
        <w:t>’</w:t>
      </w:r>
      <w:r w:rsidRPr="00E1525B">
        <w:t>une opinion individuelle.</w:t>
      </w:r>
    </w:p>
    <w:p w14:paraId="13581428" w14:textId="622FC09D" w:rsidR="00BA0DD9" w:rsidRPr="00E1525B" w:rsidRDefault="00BA0DD9" w:rsidP="00BA0DD9">
      <w:pPr>
        <w:pStyle w:val="H23G"/>
      </w:pPr>
      <w:r w:rsidRPr="00E1525B">
        <w:tab/>
      </w:r>
      <w:r w:rsidRPr="00E1525B">
        <w:tab/>
        <w:t>Article</w:t>
      </w:r>
      <w:r w:rsidR="004F79AA">
        <w:t> </w:t>
      </w:r>
      <w:r>
        <w:t>80</w:t>
      </w:r>
      <w:r w:rsidRPr="00E1525B">
        <w:br/>
      </w:r>
      <w:bookmarkStart w:id="117" w:name="_Hlk164322623"/>
      <w:r w:rsidRPr="00E1525B">
        <w:t>Cessation de l</w:t>
      </w:r>
      <w:r>
        <w:t>’</w:t>
      </w:r>
      <w:r w:rsidRPr="00E1525B">
        <w:t>examen d</w:t>
      </w:r>
      <w:r>
        <w:t>’</w:t>
      </w:r>
      <w:r w:rsidRPr="00E1525B">
        <w:t>une communication</w:t>
      </w:r>
      <w:bookmarkEnd w:id="117"/>
    </w:p>
    <w:p w14:paraId="3509F376" w14:textId="77777777" w:rsidR="00BA0DD9" w:rsidRPr="00E1525B" w:rsidRDefault="00BA0DD9" w:rsidP="00BA0DD9">
      <w:pPr>
        <w:pStyle w:val="SingleTxtG"/>
        <w:ind w:firstLine="567"/>
      </w:pPr>
      <w:r w:rsidRPr="00E1525B">
        <w:t>Le Comité peut cesser l</w:t>
      </w:r>
      <w:r>
        <w:t>’</w:t>
      </w:r>
      <w:r w:rsidRPr="00E1525B">
        <w:t>examen d</w:t>
      </w:r>
      <w:r>
        <w:t>’</w:t>
      </w:r>
      <w:r w:rsidRPr="00E1525B">
        <w:t>une communication, notamment si les raisons pour lesquelles la communication a été présentée en vertu du Protocole facultatif n</w:t>
      </w:r>
      <w:r>
        <w:t>’</w:t>
      </w:r>
      <w:r w:rsidRPr="00E1525B">
        <w:t>existent plus.</w:t>
      </w:r>
    </w:p>
    <w:p w14:paraId="59CDC0CB" w14:textId="78DFA0A5" w:rsidR="00BA0DD9" w:rsidRPr="00E1525B" w:rsidRDefault="00BA0DD9" w:rsidP="00BA0DD9">
      <w:pPr>
        <w:pStyle w:val="H23G"/>
      </w:pPr>
      <w:r w:rsidRPr="00E1525B">
        <w:tab/>
      </w:r>
      <w:r w:rsidRPr="00E1525B">
        <w:tab/>
        <w:t>Article</w:t>
      </w:r>
      <w:r w:rsidR="004F79AA">
        <w:t> </w:t>
      </w:r>
      <w:r>
        <w:t>81</w:t>
      </w:r>
      <w:r w:rsidRPr="00E1525B">
        <w:br/>
      </w:r>
      <w:bookmarkStart w:id="118" w:name="_Hlk164322631"/>
      <w:r w:rsidRPr="00E1525B">
        <w:t>Suivi des constatations du Comité</w:t>
      </w:r>
      <w:bookmarkEnd w:id="118"/>
    </w:p>
    <w:p w14:paraId="456A1E29" w14:textId="77777777" w:rsidR="00BA0DD9" w:rsidRPr="00E1525B" w:rsidRDefault="00BA0DD9" w:rsidP="00BA0DD9">
      <w:pPr>
        <w:pStyle w:val="SingleTxtG"/>
      </w:pPr>
      <w:r w:rsidRPr="00E1525B">
        <w:t>1.</w:t>
      </w:r>
      <w:r w:rsidRPr="00E1525B">
        <w:tab/>
        <w:t>Une fois que le Comité a fait connaître ses constatations sur une communication, l</w:t>
      </w:r>
      <w:r>
        <w:t>’</w:t>
      </w:r>
      <w:r w:rsidRPr="00E1525B">
        <w:t xml:space="preserve">État partie </w:t>
      </w:r>
      <w:r>
        <w:t>concerné</w:t>
      </w:r>
      <w:r w:rsidRPr="00E1525B">
        <w:t xml:space="preserve"> lui soumet, dans les six mois qui suivent, une réponse écrite contenant </w:t>
      </w:r>
      <w:r>
        <w:t>toutes les</w:t>
      </w:r>
      <w:r w:rsidRPr="00E1525B">
        <w:t xml:space="preserve"> informations</w:t>
      </w:r>
      <w:r>
        <w:t xml:space="preserve"> pertinentes</w:t>
      </w:r>
      <w:r w:rsidRPr="00E1525B">
        <w:t xml:space="preserve"> sur toute action menée à la lumière des constatations et recommandations du Comité.</w:t>
      </w:r>
    </w:p>
    <w:p w14:paraId="1313F2C0" w14:textId="77777777" w:rsidR="00BA0DD9" w:rsidRPr="00E1525B" w:rsidRDefault="00BA0DD9" w:rsidP="00BA0DD9">
      <w:pPr>
        <w:pStyle w:val="SingleTxtG"/>
      </w:pPr>
      <w:r w:rsidRPr="00E1525B">
        <w:t>2.</w:t>
      </w:r>
      <w:r w:rsidRPr="00E1525B">
        <w:tab/>
        <w:t>Une fois écoulé le délai de six mois visé au paragraphe 1 du présent article, le Comité peut inviter l</w:t>
      </w:r>
      <w:r>
        <w:t>’</w:t>
      </w:r>
      <w:r w:rsidRPr="00E1525B">
        <w:t xml:space="preserve">État partie </w:t>
      </w:r>
      <w:r>
        <w:t>concerné</w:t>
      </w:r>
      <w:r w:rsidRPr="00E1525B">
        <w:t xml:space="preserve"> à soumettre un complément d</w:t>
      </w:r>
      <w:r>
        <w:t>’</w:t>
      </w:r>
      <w:r w:rsidRPr="00E1525B">
        <w:t>information sur toute mesure qu</w:t>
      </w:r>
      <w:r>
        <w:t>’il</w:t>
      </w:r>
      <w:r w:rsidRPr="00E1525B">
        <w:t xml:space="preserve"> aura prise pour donner suite à ses constatations ou recommandations.</w:t>
      </w:r>
    </w:p>
    <w:p w14:paraId="7F5459C8" w14:textId="77777777" w:rsidR="00BA0DD9" w:rsidRPr="00E1525B" w:rsidRDefault="00BA0DD9" w:rsidP="00BA0DD9">
      <w:pPr>
        <w:pStyle w:val="SingleTxtG"/>
      </w:pPr>
      <w:r w:rsidRPr="00E1525B">
        <w:t>3.</w:t>
      </w:r>
      <w:r w:rsidRPr="00E1525B">
        <w:tab/>
        <w:t>Le Comité transmet à l</w:t>
      </w:r>
      <w:r>
        <w:t>’</w:t>
      </w:r>
      <w:r w:rsidRPr="00E1525B">
        <w:t>auteur</w:t>
      </w:r>
      <w:r>
        <w:t>(e)</w:t>
      </w:r>
      <w:r w:rsidRPr="00E1525B">
        <w:t xml:space="preserve"> ou aux auteur</w:t>
      </w:r>
      <w:r>
        <w:t>(e)</w:t>
      </w:r>
      <w:r w:rsidRPr="00E1525B">
        <w:t>s de la communication, par l</w:t>
      </w:r>
      <w:r>
        <w:t>’</w:t>
      </w:r>
      <w:r w:rsidRPr="00E1525B">
        <w:t>intermédiaire du</w:t>
      </w:r>
      <w:r>
        <w:t xml:space="preserve"> (de la)</w:t>
      </w:r>
      <w:r w:rsidRPr="00E1525B">
        <w:t xml:space="preserve"> Secrétaire général</w:t>
      </w:r>
      <w:r>
        <w:t>(e)</w:t>
      </w:r>
      <w:r w:rsidRPr="00E1525B">
        <w:t>, les informations reçues de l</w:t>
      </w:r>
      <w:r>
        <w:t>’</w:t>
      </w:r>
      <w:r w:rsidRPr="00E1525B">
        <w:t>État partie.</w:t>
      </w:r>
    </w:p>
    <w:p w14:paraId="62054A09" w14:textId="77777777" w:rsidR="00BA0DD9" w:rsidRPr="00E1525B" w:rsidRDefault="00BA0DD9" w:rsidP="00BA0DD9">
      <w:pPr>
        <w:pStyle w:val="SingleTxtG"/>
      </w:pPr>
      <w:r w:rsidRPr="00E1525B">
        <w:t>4.</w:t>
      </w:r>
      <w:r w:rsidRPr="00E1525B">
        <w:tab/>
        <w:t>Le Comité désigne un</w:t>
      </w:r>
      <w:r>
        <w:t>(e)</w:t>
      </w:r>
      <w:r w:rsidRPr="00E1525B">
        <w:t xml:space="preserve"> rapporteur </w:t>
      </w:r>
      <w:r>
        <w:t xml:space="preserve">(rapporteuse) </w:t>
      </w:r>
      <w:r w:rsidRPr="00E1525B">
        <w:t>ou un groupe de travail chargé</w:t>
      </w:r>
      <w:r>
        <w:t>(e)</w:t>
      </w:r>
      <w:r w:rsidRPr="00E1525B">
        <w:t xml:space="preserve"> du suivi des constatations afin de vérifier que les États parties ont pris des mesures pour donner effet à ses constatations et recommandations.</w:t>
      </w:r>
    </w:p>
    <w:p w14:paraId="7FF62930" w14:textId="79AA993E" w:rsidR="00BA0DD9" w:rsidRPr="00E1525B" w:rsidRDefault="00BA0DD9" w:rsidP="00BA0DD9">
      <w:pPr>
        <w:pStyle w:val="SingleTxtG"/>
      </w:pPr>
      <w:r w:rsidRPr="00E1525B">
        <w:t>5.</w:t>
      </w:r>
      <w:r w:rsidRPr="00E1525B">
        <w:tab/>
        <w:t xml:space="preserve">Le </w:t>
      </w:r>
      <w:r>
        <w:t>(</w:t>
      </w:r>
      <w:r w:rsidR="00022208">
        <w:t>L</w:t>
      </w:r>
      <w:r>
        <w:t xml:space="preserve">a) </w:t>
      </w:r>
      <w:r w:rsidRPr="00E1525B">
        <w:t xml:space="preserve">rapporteur </w:t>
      </w:r>
      <w:r>
        <w:t xml:space="preserve">(rapporteuse) </w:t>
      </w:r>
      <w:r w:rsidRPr="00E1525B">
        <w:t xml:space="preserve">ou le groupe de travail </w:t>
      </w:r>
      <w:r>
        <w:t xml:space="preserve">désigné(e) </w:t>
      </w:r>
      <w:r w:rsidRPr="00E1525B">
        <w:t>peut établir les contacts et prendre les mesures qu</w:t>
      </w:r>
      <w:r>
        <w:t>’</w:t>
      </w:r>
      <w:r w:rsidRPr="00E1525B">
        <w:t>il</w:t>
      </w:r>
      <w:r>
        <w:t xml:space="preserve"> (elle)</w:t>
      </w:r>
      <w:r w:rsidRPr="00E1525B">
        <w:t xml:space="preserve"> juge appropriés pour s</w:t>
      </w:r>
      <w:r>
        <w:t>’</w:t>
      </w:r>
      <w:r w:rsidRPr="00E1525B">
        <w:t xml:space="preserve">acquitter dûment de ses fonctions </w:t>
      </w:r>
      <w:r w:rsidRPr="00BE2B40">
        <w:t xml:space="preserve">et </w:t>
      </w:r>
      <w:r w:rsidRPr="00961A49">
        <w:t>soumet</w:t>
      </w:r>
      <w:r w:rsidRPr="00BE2B40">
        <w:t xml:space="preserve"> au Comité </w:t>
      </w:r>
      <w:r w:rsidRPr="00961A49">
        <w:t xml:space="preserve">des recommandations concernant </w:t>
      </w:r>
      <w:r w:rsidRPr="00BE2B40">
        <w:t>les mesures complémentaires qui peuvent être nécessaires.</w:t>
      </w:r>
    </w:p>
    <w:p w14:paraId="21970230" w14:textId="77777777" w:rsidR="00BA0DD9" w:rsidRPr="00E1525B" w:rsidRDefault="00BA0DD9" w:rsidP="00BA0DD9">
      <w:pPr>
        <w:pStyle w:val="SingleTxtG"/>
      </w:pPr>
      <w:r w:rsidRPr="00E1525B">
        <w:t>6.</w:t>
      </w:r>
      <w:r w:rsidRPr="00E1525B">
        <w:tab/>
        <w:t>Outre les documents écrits et les réunions avec des représentants dûment accrédités de l</w:t>
      </w:r>
      <w:r>
        <w:t>’</w:t>
      </w:r>
      <w:r w:rsidRPr="00E1525B">
        <w:t xml:space="preserve">État partie, le groupe de travail ou le </w:t>
      </w:r>
      <w:r>
        <w:t xml:space="preserve">(la) </w:t>
      </w:r>
      <w:r w:rsidRPr="00E1525B">
        <w:t>rapporteur</w:t>
      </w:r>
      <w:r>
        <w:t xml:space="preserve"> (rapporteuse) désigné(e)</w:t>
      </w:r>
      <w:r w:rsidRPr="00E1525B">
        <w:t xml:space="preserve"> peut rechercher des informations auprès de l</w:t>
      </w:r>
      <w:r>
        <w:t>’</w:t>
      </w:r>
      <w:r w:rsidRPr="00E1525B">
        <w:t>auteur</w:t>
      </w:r>
      <w:r>
        <w:t>(e)</w:t>
      </w:r>
      <w:r w:rsidRPr="00E1525B">
        <w:t xml:space="preserve"> ou des auteur</w:t>
      </w:r>
      <w:r>
        <w:t>(e)</w:t>
      </w:r>
      <w:r w:rsidRPr="00E1525B">
        <w:t>s de la communication et de la victime ou des victimes ainsi qu</w:t>
      </w:r>
      <w:r>
        <w:t>’</w:t>
      </w:r>
      <w:r w:rsidRPr="00E1525B">
        <w:t>auprès d</w:t>
      </w:r>
      <w:r>
        <w:t>’</w:t>
      </w:r>
      <w:r w:rsidRPr="00E1525B">
        <w:t>autres sources.</w:t>
      </w:r>
    </w:p>
    <w:p w14:paraId="393BA6B5" w14:textId="5EDA7A48" w:rsidR="00BA0DD9" w:rsidRPr="00E1525B" w:rsidRDefault="00BA0DD9" w:rsidP="00BA0DD9">
      <w:pPr>
        <w:pStyle w:val="SingleTxtG"/>
      </w:pPr>
      <w:r w:rsidRPr="00E1525B">
        <w:t>7.</w:t>
      </w:r>
      <w:r w:rsidRPr="00E1525B">
        <w:tab/>
        <w:t xml:space="preserve">Le </w:t>
      </w:r>
      <w:r>
        <w:t>(</w:t>
      </w:r>
      <w:r w:rsidR="00022208">
        <w:t>L</w:t>
      </w:r>
      <w:r>
        <w:t xml:space="preserve">a) </w:t>
      </w:r>
      <w:r w:rsidRPr="00E1525B">
        <w:t xml:space="preserve">rapporteur </w:t>
      </w:r>
      <w:r>
        <w:t xml:space="preserve">(rapporteuse) </w:t>
      </w:r>
      <w:r w:rsidRPr="00E1525B">
        <w:t xml:space="preserve">ou le groupe de travail </w:t>
      </w:r>
      <w:r>
        <w:t xml:space="preserve">désigné(e) </w:t>
      </w:r>
      <w:r w:rsidRPr="00E1525B">
        <w:t>rend compte des activités de suivi au Comité, à chacune de ses sessions.</w:t>
      </w:r>
    </w:p>
    <w:p w14:paraId="40773B3B" w14:textId="77777777" w:rsidR="00BA0DD9" w:rsidRPr="00E1525B" w:rsidRDefault="00BA0DD9" w:rsidP="00BA0DD9">
      <w:pPr>
        <w:pStyle w:val="SingleTxtG"/>
      </w:pPr>
      <w:r w:rsidRPr="00E1525B">
        <w:lastRenderedPageBreak/>
        <w:t>8.</w:t>
      </w:r>
      <w:r w:rsidRPr="00E1525B">
        <w:tab/>
        <w:t>Le Comité donne des précisions sur toute activité de suivi dans le rapport annuel qu</w:t>
      </w:r>
      <w:r>
        <w:t>’</w:t>
      </w:r>
      <w:r w:rsidRPr="00E1525B">
        <w:t>il établit conformément à l</w:t>
      </w:r>
      <w:r>
        <w:t>’</w:t>
      </w:r>
      <w:r w:rsidRPr="00E1525B">
        <w:t>article 36 de la Convention.</w:t>
      </w:r>
    </w:p>
    <w:p w14:paraId="3928193B" w14:textId="6EB935FC" w:rsidR="00BA0DD9" w:rsidRPr="00E1525B" w:rsidRDefault="00BA0DD9" w:rsidP="00BA0DD9">
      <w:pPr>
        <w:pStyle w:val="H23G"/>
      </w:pPr>
      <w:r w:rsidRPr="00E1525B">
        <w:tab/>
      </w:r>
      <w:r w:rsidRPr="00E1525B">
        <w:tab/>
        <w:t>Article</w:t>
      </w:r>
      <w:r w:rsidR="004F79AA">
        <w:t> </w:t>
      </w:r>
      <w:r>
        <w:t>82</w:t>
      </w:r>
      <w:r w:rsidRPr="00E1525B">
        <w:br/>
      </w:r>
      <w:bookmarkStart w:id="119" w:name="_Hlk164322648"/>
      <w:r w:rsidRPr="00E1525B">
        <w:t>Confidentialité des communications</w:t>
      </w:r>
      <w:bookmarkEnd w:id="119"/>
    </w:p>
    <w:p w14:paraId="525CBB42" w14:textId="77777777" w:rsidR="00BA0DD9" w:rsidRPr="00E1525B" w:rsidRDefault="00BA0DD9" w:rsidP="00BA0DD9">
      <w:pPr>
        <w:pStyle w:val="SingleTxtG"/>
      </w:pPr>
      <w:r w:rsidRPr="00E1525B">
        <w:t>1.</w:t>
      </w:r>
      <w:r w:rsidRPr="00E1525B">
        <w:tab/>
        <w:t xml:space="preserve">Les communications </w:t>
      </w:r>
      <w:r>
        <w:t>soumises</w:t>
      </w:r>
      <w:r w:rsidRPr="00E1525B">
        <w:t xml:space="preserve"> en vertu de la Convention sont examinées par le Comité</w:t>
      </w:r>
      <w:r>
        <w:t xml:space="preserve"> et le</w:t>
      </w:r>
      <w:r w:rsidRPr="00E1525B">
        <w:t xml:space="preserve"> groupe de travail </w:t>
      </w:r>
      <w:r>
        <w:t>des communications</w:t>
      </w:r>
      <w:r w:rsidRPr="00E1525B">
        <w:t xml:space="preserve"> en séance privée.</w:t>
      </w:r>
    </w:p>
    <w:p w14:paraId="4A88B01D" w14:textId="77777777" w:rsidR="00BA0DD9" w:rsidRPr="00E1525B" w:rsidRDefault="00BA0DD9" w:rsidP="00BA0DD9">
      <w:pPr>
        <w:pStyle w:val="SingleTxtG"/>
      </w:pPr>
      <w:r w:rsidRPr="00E1525B">
        <w:t>2.</w:t>
      </w:r>
      <w:r w:rsidRPr="00E1525B">
        <w:tab/>
        <w:t xml:space="preserve">Tous les documents de travail établis par le </w:t>
      </w:r>
      <w:r>
        <w:t xml:space="preserve">(la) </w:t>
      </w:r>
      <w:r w:rsidRPr="00E1525B">
        <w:t>Secréta</w:t>
      </w:r>
      <w:r>
        <w:t xml:space="preserve">ire général(e) ou le groupe de travail des communications </w:t>
      </w:r>
      <w:r w:rsidRPr="00E1525B">
        <w:t>sont confidentiels, à moins que le Comité n</w:t>
      </w:r>
      <w:r>
        <w:t>’</w:t>
      </w:r>
      <w:r w:rsidRPr="00E1525B">
        <w:t>en décide autrement.</w:t>
      </w:r>
    </w:p>
    <w:p w14:paraId="78D919E7" w14:textId="77777777" w:rsidR="00BA0DD9" w:rsidRPr="00E1525B" w:rsidRDefault="00BA0DD9" w:rsidP="00BA0DD9">
      <w:pPr>
        <w:pStyle w:val="SingleTxtG"/>
      </w:pPr>
      <w:r w:rsidRPr="00E1525B">
        <w:t>3.</w:t>
      </w:r>
      <w:r w:rsidRPr="00E1525B">
        <w:tab/>
        <w:t xml:space="preserve">Le </w:t>
      </w:r>
      <w:r>
        <w:t xml:space="preserve">(La) </w:t>
      </w:r>
      <w:r w:rsidRPr="00E1525B">
        <w:t>Secrétaire général</w:t>
      </w:r>
      <w:r>
        <w:t>(e)</w:t>
      </w:r>
      <w:r w:rsidRPr="00E1525B">
        <w:t>, le Comité</w:t>
      </w:r>
      <w:r>
        <w:t xml:space="preserve"> et</w:t>
      </w:r>
      <w:r w:rsidRPr="00E1525B">
        <w:t xml:space="preserve"> le groupe de travail </w:t>
      </w:r>
      <w:r>
        <w:t xml:space="preserve">des communications </w:t>
      </w:r>
      <w:r w:rsidRPr="00E1525B">
        <w:t>s</w:t>
      </w:r>
      <w:r>
        <w:t>’</w:t>
      </w:r>
      <w:r w:rsidRPr="00E1525B">
        <w:t xml:space="preserve">abstiennent de divulguer toute communication, observation ou </w:t>
      </w:r>
      <w:r w:rsidRPr="0049157A">
        <w:t>information relative à une communication avant d</w:t>
      </w:r>
      <w:r>
        <w:t>’</w:t>
      </w:r>
      <w:r w:rsidRPr="0049157A">
        <w:t>avoir rendu publiques leur décision concernant la recevabilité</w:t>
      </w:r>
      <w:r w:rsidRPr="00E1525B">
        <w:t xml:space="preserve"> ou leurs constatations. Cela est sans préjudice des prérogatives du Comité énoncées à l</w:t>
      </w:r>
      <w:r>
        <w:t>’article 28 de la Convention.</w:t>
      </w:r>
    </w:p>
    <w:p w14:paraId="3BC3BD29" w14:textId="77777777" w:rsidR="00BA0DD9" w:rsidRPr="00E1525B" w:rsidRDefault="00BA0DD9" w:rsidP="00BA0DD9">
      <w:pPr>
        <w:pStyle w:val="SingleTxtG"/>
      </w:pPr>
      <w:r w:rsidRPr="00E1525B">
        <w:t>4.</w:t>
      </w:r>
      <w:r w:rsidRPr="00E1525B">
        <w:tab/>
        <w:t>Le Comité peut décider d</w:t>
      </w:r>
      <w:r>
        <w:t>’</w:t>
      </w:r>
      <w:r w:rsidRPr="00E1525B">
        <w:t>office, à la demande de l</w:t>
      </w:r>
      <w:r>
        <w:t>’</w:t>
      </w:r>
      <w:r w:rsidRPr="00E1525B">
        <w:t>auteur</w:t>
      </w:r>
      <w:r>
        <w:t>(e)</w:t>
      </w:r>
      <w:r w:rsidRPr="00E1525B">
        <w:t xml:space="preserve"> ou des auteur</w:t>
      </w:r>
      <w:r>
        <w:t>(e)</w:t>
      </w:r>
      <w:r w:rsidRPr="00E1525B">
        <w:t>s d</w:t>
      </w:r>
      <w:r>
        <w:t>’</w:t>
      </w:r>
      <w:r w:rsidRPr="00E1525B">
        <w:t>une communication, de la ou des victimes présumées ou de l</w:t>
      </w:r>
      <w:r>
        <w:t>’</w:t>
      </w:r>
      <w:r w:rsidRPr="00E1525B">
        <w:t xml:space="preserve">État partie </w:t>
      </w:r>
      <w:r>
        <w:t>concerné</w:t>
      </w:r>
      <w:r w:rsidRPr="00E1525B">
        <w:t>, de ne pas révéler l</w:t>
      </w:r>
      <w:r>
        <w:t>’</w:t>
      </w:r>
      <w:r w:rsidRPr="00E1525B">
        <w:t>identité de l</w:t>
      </w:r>
      <w:r>
        <w:t>’</w:t>
      </w:r>
      <w:r w:rsidRPr="00E1525B">
        <w:t>auteur</w:t>
      </w:r>
      <w:r>
        <w:t>(e)</w:t>
      </w:r>
      <w:r w:rsidRPr="00E1525B">
        <w:t xml:space="preserve"> ou des auteur</w:t>
      </w:r>
      <w:r>
        <w:t>(e)</w:t>
      </w:r>
      <w:r w:rsidRPr="00E1525B">
        <w:t>s d</w:t>
      </w:r>
      <w:r>
        <w:t>’</w:t>
      </w:r>
      <w:r w:rsidRPr="00E1525B">
        <w:t>une communication ou de la ou des victimes présumées d</w:t>
      </w:r>
      <w:r>
        <w:t>’</w:t>
      </w:r>
      <w:r w:rsidRPr="00E1525B">
        <w:t xml:space="preserve">une violation des dispositions de la Convention dans sa décision concernant la </w:t>
      </w:r>
      <w:r w:rsidRPr="00C17DC1">
        <w:t>recevabilité</w:t>
      </w:r>
      <w:r w:rsidRPr="00E1525B">
        <w:t xml:space="preserve"> ou dans ses</w:t>
      </w:r>
      <w:r>
        <w:t xml:space="preserve"> constatations.</w:t>
      </w:r>
    </w:p>
    <w:p w14:paraId="5F3CACAD" w14:textId="77777777" w:rsidR="00BA0DD9" w:rsidRPr="00E1525B" w:rsidRDefault="00BA0DD9" w:rsidP="00BA0DD9">
      <w:pPr>
        <w:pStyle w:val="SingleTxtG"/>
      </w:pPr>
      <w:r w:rsidRPr="00E1525B">
        <w:t>5.</w:t>
      </w:r>
      <w:r w:rsidRPr="00E1525B">
        <w:tab/>
        <w:t>Le Comité</w:t>
      </w:r>
      <w:r>
        <w:t xml:space="preserve"> ou le</w:t>
      </w:r>
      <w:r w:rsidRPr="00E1525B">
        <w:t xml:space="preserve"> groupe de travail </w:t>
      </w:r>
      <w:r>
        <w:t>des communications</w:t>
      </w:r>
      <w:r w:rsidRPr="00E1525B">
        <w:t xml:space="preserve"> peut demander à l</w:t>
      </w:r>
      <w:r>
        <w:t>’</w:t>
      </w:r>
      <w:r w:rsidRPr="00E1525B">
        <w:t>auteur</w:t>
      </w:r>
      <w:r>
        <w:t>(e)</w:t>
      </w:r>
      <w:r w:rsidRPr="00E1525B">
        <w:t xml:space="preserve"> de la communication ou à l</w:t>
      </w:r>
      <w:r>
        <w:t>’</w:t>
      </w:r>
      <w:r w:rsidRPr="00E1525B">
        <w:t xml:space="preserve">État partie </w:t>
      </w:r>
      <w:r>
        <w:t>concerné</w:t>
      </w:r>
      <w:r w:rsidRPr="00E1525B">
        <w:t xml:space="preserve"> de s</w:t>
      </w:r>
      <w:r>
        <w:t>’</w:t>
      </w:r>
      <w:r w:rsidRPr="00E1525B">
        <w:t>abstenir de divulguer tout ou partie des observations et renseignements concernant la procédure.</w:t>
      </w:r>
    </w:p>
    <w:p w14:paraId="35B9606F" w14:textId="77777777" w:rsidR="00BA0DD9" w:rsidRPr="00E1525B" w:rsidRDefault="00BA0DD9" w:rsidP="00BA0DD9">
      <w:pPr>
        <w:pStyle w:val="SingleTxtG"/>
      </w:pPr>
      <w:r>
        <w:t>6.</w:t>
      </w:r>
      <w:r>
        <w:tab/>
        <w:t>Sous réserve des paragraphes </w:t>
      </w:r>
      <w:r w:rsidRPr="00E1525B">
        <w:t>4 et 5 du présent article, rien dans le présent article n</w:t>
      </w:r>
      <w:r>
        <w:t>’</w:t>
      </w:r>
      <w:r w:rsidRPr="00E1525B">
        <w:t>empêche l</w:t>
      </w:r>
      <w:r>
        <w:t>’</w:t>
      </w:r>
      <w:r w:rsidRPr="00E1525B">
        <w:t>auteur</w:t>
      </w:r>
      <w:r>
        <w:t>(e)</w:t>
      </w:r>
      <w:r w:rsidRPr="00E1525B">
        <w:t xml:space="preserve"> ou les auteur</w:t>
      </w:r>
      <w:r>
        <w:t>(e)</w:t>
      </w:r>
      <w:r w:rsidRPr="00E1525B">
        <w:t>s, la ou les victimes présumées ou l</w:t>
      </w:r>
      <w:r>
        <w:t>’</w:t>
      </w:r>
      <w:r w:rsidRPr="00E1525B">
        <w:t xml:space="preserve">État partie </w:t>
      </w:r>
      <w:r>
        <w:t>concerné</w:t>
      </w:r>
      <w:r w:rsidRPr="00E1525B">
        <w:t xml:space="preserve"> de rendre publics les observations ou les renseignements ayant une incidence sur la procédure.</w:t>
      </w:r>
    </w:p>
    <w:p w14:paraId="23B55845" w14:textId="77777777" w:rsidR="00BA0DD9" w:rsidRPr="00E1525B" w:rsidRDefault="00BA0DD9" w:rsidP="00BA0DD9">
      <w:pPr>
        <w:pStyle w:val="SingleTxtG"/>
      </w:pPr>
      <w:r>
        <w:t>7.</w:t>
      </w:r>
      <w:r>
        <w:tab/>
        <w:t>Sous réserve des paragraphes </w:t>
      </w:r>
      <w:r w:rsidRPr="00E1525B">
        <w:t>4 et 5 du présent article, les décisions du Comité concernant la recevabilité et le fond d</w:t>
      </w:r>
      <w:r>
        <w:t>’</w:t>
      </w:r>
      <w:r w:rsidRPr="00E1525B">
        <w:t>une communication sont rendues publiques.</w:t>
      </w:r>
    </w:p>
    <w:p w14:paraId="7F080FA7" w14:textId="77777777" w:rsidR="00BA0DD9" w:rsidRPr="00E1525B" w:rsidRDefault="00BA0DD9" w:rsidP="00BA0DD9">
      <w:pPr>
        <w:pStyle w:val="SingleTxtG"/>
      </w:pPr>
      <w:r w:rsidRPr="00E1525B">
        <w:t>8.</w:t>
      </w:r>
      <w:r w:rsidRPr="00E1525B">
        <w:tab/>
        <w:t>Le Secrétariat est responsable de la distribution des décisions finales du Comité à l</w:t>
      </w:r>
      <w:r>
        <w:t>’</w:t>
      </w:r>
      <w:r w:rsidRPr="00E1525B">
        <w:t>auteur</w:t>
      </w:r>
      <w:r>
        <w:t>(e)</w:t>
      </w:r>
      <w:r w:rsidRPr="00E1525B">
        <w:t xml:space="preserve"> ou aux auteur</w:t>
      </w:r>
      <w:r>
        <w:t>(e)</w:t>
      </w:r>
      <w:r w:rsidRPr="00E1525B">
        <w:t>s et à l</w:t>
      </w:r>
      <w:r>
        <w:t>’</w:t>
      </w:r>
      <w:r w:rsidRPr="00E1525B">
        <w:t xml:space="preserve">État partie </w:t>
      </w:r>
      <w:r>
        <w:t>concerné</w:t>
      </w:r>
      <w:r w:rsidRPr="00E1525B">
        <w:t>.</w:t>
      </w:r>
    </w:p>
    <w:p w14:paraId="734D6988" w14:textId="77777777" w:rsidR="00BA0DD9" w:rsidRPr="00E1525B" w:rsidRDefault="00BA0DD9" w:rsidP="00BA0DD9">
      <w:pPr>
        <w:pStyle w:val="SingleTxtG"/>
      </w:pPr>
      <w:r w:rsidRPr="00E1525B">
        <w:t>9.</w:t>
      </w:r>
      <w:r w:rsidRPr="00E1525B">
        <w:tab/>
        <w:t>À moins que le Comité n</w:t>
      </w:r>
      <w:r>
        <w:t>’</w:t>
      </w:r>
      <w:r w:rsidRPr="00E1525B">
        <w:t>en décide autrement, les renseignements concernant la suite donnée aux constatations et recommandations du Comité ne sont pas confidentiels.</w:t>
      </w:r>
    </w:p>
    <w:p w14:paraId="7BD68DF3" w14:textId="77777777" w:rsidR="00BA0DD9" w:rsidRPr="00E1525B" w:rsidRDefault="00BA0DD9" w:rsidP="00BA0DD9">
      <w:pPr>
        <w:pStyle w:val="H1G"/>
      </w:pPr>
      <w:r w:rsidRPr="00E1525B">
        <w:tab/>
        <w:t>XX</w:t>
      </w:r>
      <w:r>
        <w:t>II</w:t>
      </w:r>
      <w:r w:rsidRPr="00E1525B">
        <w:t>.</w:t>
      </w:r>
      <w:r w:rsidRPr="00E1525B">
        <w:tab/>
      </w:r>
      <w:bookmarkStart w:id="120" w:name="_Hlk164323491"/>
      <w:r w:rsidRPr="00E1525B">
        <w:t>Procédure d</w:t>
      </w:r>
      <w:r>
        <w:t>’</w:t>
      </w:r>
      <w:r w:rsidRPr="00E1525B">
        <w:t>examen</w:t>
      </w:r>
      <w:r>
        <w:t xml:space="preserve"> des communications émanant d’États </w:t>
      </w:r>
      <w:r w:rsidRPr="00E1525B">
        <w:t xml:space="preserve">reçues </w:t>
      </w:r>
      <w:r>
        <w:t>au titre de</w:t>
      </w:r>
      <w:r w:rsidRPr="00E1525B">
        <w:t xml:space="preserve"> l</w:t>
      </w:r>
      <w:r>
        <w:t>’article </w:t>
      </w:r>
      <w:r w:rsidRPr="00E1525B">
        <w:t>32 de la Convention</w:t>
      </w:r>
      <w:bookmarkEnd w:id="120"/>
    </w:p>
    <w:p w14:paraId="711093BE" w14:textId="389FD389" w:rsidR="00BA0DD9" w:rsidRPr="00E1525B" w:rsidRDefault="00BA0DD9" w:rsidP="00BA0DD9">
      <w:pPr>
        <w:pStyle w:val="H23G"/>
      </w:pPr>
      <w:r w:rsidRPr="00E1525B">
        <w:tab/>
      </w:r>
      <w:r w:rsidRPr="00E1525B">
        <w:tab/>
        <w:t>Article</w:t>
      </w:r>
      <w:r w:rsidR="004F79AA">
        <w:t> </w:t>
      </w:r>
      <w:r>
        <w:t>83</w:t>
      </w:r>
      <w:r w:rsidRPr="00E1525B">
        <w:br/>
      </w:r>
      <w:bookmarkStart w:id="121" w:name="_Hlk164323506"/>
      <w:r w:rsidRPr="00E1525B">
        <w:t>Transmission des communications au Comité</w:t>
      </w:r>
      <w:bookmarkEnd w:id="121"/>
    </w:p>
    <w:p w14:paraId="2400D297" w14:textId="77777777" w:rsidR="00BA0DD9" w:rsidRPr="00E1525B" w:rsidRDefault="00BA0DD9" w:rsidP="00BA0DD9">
      <w:pPr>
        <w:pStyle w:val="SingleTxtG"/>
      </w:pPr>
      <w:r w:rsidRPr="00E1525B">
        <w:t>1.</w:t>
      </w:r>
      <w:r w:rsidRPr="00E1525B">
        <w:tab/>
        <w:t xml:space="preserve">Conformément au présent règlement, le </w:t>
      </w:r>
      <w:r>
        <w:t xml:space="preserve">(la) </w:t>
      </w:r>
      <w:r w:rsidRPr="00E1525B">
        <w:t>Secrétaire général</w:t>
      </w:r>
      <w:r>
        <w:t>(e)</w:t>
      </w:r>
      <w:r w:rsidRPr="00E1525B">
        <w:t xml:space="preserve"> porte à l</w:t>
      </w:r>
      <w:r>
        <w:t>’</w:t>
      </w:r>
      <w:r w:rsidRPr="00E1525B">
        <w:t>attention du Comité les communications qui sont présentées pour que le Comité les examine conformément à l</w:t>
      </w:r>
      <w:r>
        <w:t>’article </w:t>
      </w:r>
      <w:r w:rsidRPr="00E1525B">
        <w:t xml:space="preserve">32 de la Convention. </w:t>
      </w:r>
    </w:p>
    <w:p w14:paraId="4E9BBA5B" w14:textId="4556F29B" w:rsidR="00BA0DD9" w:rsidRPr="00E1525B" w:rsidRDefault="00BA0DD9" w:rsidP="00BA0DD9">
      <w:pPr>
        <w:pStyle w:val="SingleTxtG"/>
      </w:pPr>
      <w:r w:rsidRPr="00E1525B">
        <w:t>2.</w:t>
      </w:r>
      <w:r w:rsidRPr="00E1525B">
        <w:tab/>
        <w:t xml:space="preserve">Le </w:t>
      </w:r>
      <w:r>
        <w:t>(</w:t>
      </w:r>
      <w:r w:rsidR="00022208">
        <w:t>L</w:t>
      </w:r>
      <w:r>
        <w:t xml:space="preserve">a) </w:t>
      </w:r>
      <w:r w:rsidRPr="00E1525B">
        <w:t>Secrétaire général</w:t>
      </w:r>
      <w:r>
        <w:t>(e)</w:t>
      </w:r>
      <w:r w:rsidRPr="00E1525B">
        <w:t xml:space="preserve"> peut demander à l</w:t>
      </w:r>
      <w:r>
        <w:t>’</w:t>
      </w:r>
      <w:r w:rsidRPr="00E1525B">
        <w:t>État partie qui soumet une communication de préciser s</w:t>
      </w:r>
      <w:r>
        <w:t>’</w:t>
      </w:r>
      <w:r w:rsidRPr="00E1525B">
        <w:t>il souhaite voir sa communication transmise au Comité pour examen conformément à l</w:t>
      </w:r>
      <w:r>
        <w:t>’</w:t>
      </w:r>
      <w:r w:rsidRPr="00E1525B">
        <w:t>article</w:t>
      </w:r>
      <w:r w:rsidR="004F79AA">
        <w:t> </w:t>
      </w:r>
      <w:r w:rsidRPr="00E1525B">
        <w:t>32 de la Convention.</w:t>
      </w:r>
    </w:p>
    <w:p w14:paraId="4749042F" w14:textId="77777777" w:rsidR="00BA0DD9" w:rsidRPr="00E1525B" w:rsidRDefault="00BA0DD9" w:rsidP="00BA0DD9">
      <w:pPr>
        <w:pStyle w:val="SingleTxtG"/>
      </w:pPr>
      <w:r w:rsidRPr="00E1525B">
        <w:t>3.</w:t>
      </w:r>
      <w:r w:rsidRPr="00E1525B">
        <w:tab/>
        <w:t>Une communication présentée au titre de l</w:t>
      </w:r>
      <w:r>
        <w:t>’article </w:t>
      </w:r>
      <w:r w:rsidRPr="00E1525B">
        <w:t>32 de la Convention peut être soumise au Comité par un État partie qui prétend qu</w:t>
      </w:r>
      <w:r>
        <w:t>’</w:t>
      </w:r>
      <w:r w:rsidRPr="00E1525B">
        <w:t>un autre État partie ne s</w:t>
      </w:r>
      <w:r>
        <w:t>’</w:t>
      </w:r>
      <w:r w:rsidRPr="00E1525B">
        <w:t xml:space="preserve">acquitte pas de ses obligations </w:t>
      </w:r>
      <w:r>
        <w:t xml:space="preserve">découlant </w:t>
      </w:r>
      <w:r w:rsidRPr="00E1525B">
        <w:t xml:space="preserve">de </w:t>
      </w:r>
      <w:r w:rsidRPr="00177947">
        <w:t>la Convention, et qui a</w:t>
      </w:r>
      <w:r w:rsidRPr="00E1525B">
        <w:t xml:space="preserve"> fait la déclaration prévue à l</w:t>
      </w:r>
      <w:r>
        <w:t>’article </w:t>
      </w:r>
      <w:r w:rsidRPr="00E1525B">
        <w:t xml:space="preserve">32 de la Convention. </w:t>
      </w:r>
    </w:p>
    <w:p w14:paraId="573251B8" w14:textId="77777777" w:rsidR="00BA0DD9" w:rsidRPr="00E1525B" w:rsidRDefault="00BA0DD9" w:rsidP="00BA0DD9">
      <w:pPr>
        <w:pStyle w:val="SingleTxtG"/>
      </w:pPr>
      <w:r w:rsidRPr="00E1525B">
        <w:t>4.</w:t>
      </w:r>
      <w:r w:rsidRPr="00E1525B">
        <w:tab/>
        <w:t>La communication doit préciser</w:t>
      </w:r>
      <w:r>
        <w:t> </w:t>
      </w:r>
      <w:r w:rsidRPr="00E1525B">
        <w:t>:</w:t>
      </w:r>
    </w:p>
    <w:p w14:paraId="4075E718" w14:textId="77777777" w:rsidR="00BA0DD9" w:rsidRPr="00E1525B" w:rsidRDefault="00BA0DD9" w:rsidP="00BA0DD9">
      <w:pPr>
        <w:pStyle w:val="SingleTxtG"/>
        <w:ind w:firstLine="567"/>
      </w:pPr>
      <w:r w:rsidRPr="00E1525B">
        <w:t>a)</w:t>
      </w:r>
      <w:r w:rsidRPr="00E1525B">
        <w:tab/>
        <w:t>Le nom de l</w:t>
      </w:r>
      <w:r>
        <w:t>’</w:t>
      </w:r>
      <w:r w:rsidRPr="00E1525B">
        <w:t>État partie visé par la communication</w:t>
      </w:r>
      <w:r>
        <w:t> </w:t>
      </w:r>
      <w:r w:rsidRPr="00E1525B">
        <w:t>;</w:t>
      </w:r>
    </w:p>
    <w:p w14:paraId="062F691A" w14:textId="77777777" w:rsidR="00BA0DD9" w:rsidRPr="00E1525B" w:rsidRDefault="00BA0DD9" w:rsidP="00BA0DD9">
      <w:pPr>
        <w:pStyle w:val="SingleTxtG"/>
        <w:ind w:firstLine="567"/>
      </w:pPr>
      <w:r w:rsidRPr="00E1525B">
        <w:lastRenderedPageBreak/>
        <w:t>b)</w:t>
      </w:r>
      <w:r w:rsidRPr="00E1525B">
        <w:tab/>
        <w:t>La déclaration de l</w:t>
      </w:r>
      <w:r>
        <w:t>’</w:t>
      </w:r>
      <w:r w:rsidRPr="00E1525B">
        <w:t>État partie auteur de la communication, conformément à l</w:t>
      </w:r>
      <w:r>
        <w:t>’article </w:t>
      </w:r>
      <w:r w:rsidRPr="00E1525B">
        <w:t>32 de la Convention</w:t>
      </w:r>
      <w:r>
        <w:t> </w:t>
      </w:r>
      <w:r w:rsidRPr="00E1525B">
        <w:t>;</w:t>
      </w:r>
    </w:p>
    <w:p w14:paraId="63DFB4B4" w14:textId="77777777" w:rsidR="00BA0DD9" w:rsidRPr="00E1525B" w:rsidRDefault="00BA0DD9" w:rsidP="00BA0DD9">
      <w:pPr>
        <w:pStyle w:val="SingleTxtG"/>
        <w:ind w:firstLine="567"/>
      </w:pPr>
      <w:r w:rsidRPr="00E1525B">
        <w:t>c)</w:t>
      </w:r>
      <w:r w:rsidRPr="00E1525B">
        <w:tab/>
        <w:t>La ou les dispositions de la Convention qui auraient été violées</w:t>
      </w:r>
      <w:r>
        <w:t> </w:t>
      </w:r>
      <w:r w:rsidRPr="00E1525B">
        <w:t>;</w:t>
      </w:r>
    </w:p>
    <w:p w14:paraId="18244851" w14:textId="77777777" w:rsidR="00BA0DD9" w:rsidRPr="00E1525B" w:rsidRDefault="00BA0DD9" w:rsidP="00BA0DD9">
      <w:pPr>
        <w:pStyle w:val="SingleTxtG"/>
        <w:ind w:firstLine="567"/>
      </w:pPr>
      <w:r w:rsidRPr="00E1525B">
        <w:t>d)</w:t>
      </w:r>
      <w:r w:rsidRPr="00E1525B">
        <w:tab/>
        <w:t>L</w:t>
      </w:r>
      <w:r>
        <w:t>’</w:t>
      </w:r>
      <w:r w:rsidRPr="00E1525B">
        <w:t>objet de la communication</w:t>
      </w:r>
      <w:r>
        <w:t> </w:t>
      </w:r>
      <w:r w:rsidRPr="00E1525B">
        <w:t>;</w:t>
      </w:r>
    </w:p>
    <w:p w14:paraId="42F7069F" w14:textId="77777777" w:rsidR="00BA0DD9" w:rsidRPr="00E1525B" w:rsidRDefault="00BA0DD9" w:rsidP="00BA0DD9">
      <w:pPr>
        <w:pStyle w:val="SingleTxtG"/>
        <w:ind w:firstLine="567"/>
      </w:pPr>
      <w:r>
        <w:t>e)</w:t>
      </w:r>
      <w:r>
        <w:tab/>
        <w:t>Les moyens de fait.</w:t>
      </w:r>
    </w:p>
    <w:p w14:paraId="19C5C846" w14:textId="1D954768" w:rsidR="00BA0DD9" w:rsidRPr="00E1525B" w:rsidRDefault="00BA0DD9" w:rsidP="00BA0DD9">
      <w:pPr>
        <w:pStyle w:val="H23G"/>
      </w:pPr>
      <w:r w:rsidRPr="00E1525B">
        <w:tab/>
      </w:r>
      <w:r w:rsidRPr="00E1525B">
        <w:tab/>
        <w:t>Article</w:t>
      </w:r>
      <w:r w:rsidR="004F79AA">
        <w:t> </w:t>
      </w:r>
      <w:r>
        <w:t>84</w:t>
      </w:r>
      <w:r w:rsidRPr="00E1525B">
        <w:br/>
      </w:r>
      <w:bookmarkStart w:id="122" w:name="_Hlk164324703"/>
      <w:r w:rsidRPr="00E1525B">
        <w:t>Registre des communications</w:t>
      </w:r>
      <w:bookmarkEnd w:id="122"/>
    </w:p>
    <w:p w14:paraId="53A0D5FB" w14:textId="7F7EA738" w:rsidR="00BA0DD9" w:rsidRPr="00E1525B" w:rsidRDefault="00BA0DD9" w:rsidP="00BA0DD9">
      <w:pPr>
        <w:pStyle w:val="SingleTxtG"/>
        <w:ind w:firstLine="567"/>
      </w:pPr>
      <w:r w:rsidRPr="00E1525B">
        <w:t xml:space="preserve">Le </w:t>
      </w:r>
      <w:r>
        <w:t>(</w:t>
      </w:r>
      <w:r w:rsidR="00022208">
        <w:t>L</w:t>
      </w:r>
      <w:r>
        <w:t xml:space="preserve">a) </w:t>
      </w:r>
      <w:r w:rsidRPr="00E1525B">
        <w:t>Secrétaire général</w:t>
      </w:r>
      <w:r>
        <w:t>(e)</w:t>
      </w:r>
      <w:r w:rsidRPr="00E1525B">
        <w:t xml:space="preserve"> tient un registre de toutes les communications reçues par le Comité </w:t>
      </w:r>
      <w:r>
        <w:t>au titre</w:t>
      </w:r>
      <w:r w:rsidRPr="00E1525B">
        <w:t xml:space="preserve"> </w:t>
      </w:r>
      <w:r>
        <w:t>de</w:t>
      </w:r>
      <w:r w:rsidRPr="00E1525B">
        <w:t xml:space="preserve"> l</w:t>
      </w:r>
      <w:r>
        <w:t>’article </w:t>
      </w:r>
      <w:r w:rsidRPr="00E1525B">
        <w:t xml:space="preserve">32 de la Convention. </w:t>
      </w:r>
    </w:p>
    <w:p w14:paraId="5C3DF2FF" w14:textId="0FF2983B" w:rsidR="00BA0DD9" w:rsidRPr="00E1525B" w:rsidRDefault="00BA0DD9" w:rsidP="00BA0DD9">
      <w:pPr>
        <w:pStyle w:val="H23G"/>
      </w:pPr>
      <w:r w:rsidRPr="00E1525B">
        <w:tab/>
      </w:r>
      <w:r w:rsidRPr="00E1525B">
        <w:tab/>
        <w:t>Article</w:t>
      </w:r>
      <w:r w:rsidR="004F79AA">
        <w:t> </w:t>
      </w:r>
      <w:r>
        <w:t>85</w:t>
      </w:r>
      <w:r w:rsidRPr="00E1525B">
        <w:br/>
      </w:r>
      <w:bookmarkStart w:id="123" w:name="_Hlk164324710"/>
      <w:r w:rsidRPr="00E1525B">
        <w:t>Information des membres du Comité</w:t>
      </w:r>
      <w:bookmarkEnd w:id="123"/>
    </w:p>
    <w:p w14:paraId="4FA0014B" w14:textId="51BAD3C8" w:rsidR="00BA0DD9" w:rsidRPr="00E1525B" w:rsidRDefault="00BA0DD9" w:rsidP="00BA0DD9">
      <w:pPr>
        <w:pStyle w:val="SingleTxtG"/>
        <w:ind w:firstLine="567"/>
      </w:pPr>
      <w:r w:rsidRPr="00E1525B">
        <w:t xml:space="preserve">Le </w:t>
      </w:r>
      <w:r>
        <w:t>(</w:t>
      </w:r>
      <w:r w:rsidR="00022208">
        <w:t>L</w:t>
      </w:r>
      <w:r>
        <w:t xml:space="preserve">a) </w:t>
      </w:r>
      <w:r w:rsidRPr="00E1525B">
        <w:t>Secrétaire général</w:t>
      </w:r>
      <w:r>
        <w:t>(e)</w:t>
      </w:r>
      <w:r w:rsidRPr="00E1525B">
        <w:t xml:space="preserve"> informe sans délai les membres du Comité de toutes communications adressées conformément à l</w:t>
      </w:r>
      <w:r>
        <w:t>’article 83</w:t>
      </w:r>
      <w:r w:rsidRPr="00E1525B">
        <w:t xml:space="preserve"> du présent règlement et leur fait tenir aussitôt que possible copie des communications ainsi que des renseignements utiles.</w:t>
      </w:r>
    </w:p>
    <w:p w14:paraId="485E8039" w14:textId="2B13BA20" w:rsidR="00BA0DD9" w:rsidRPr="00E1525B" w:rsidRDefault="00BA0DD9" w:rsidP="00BA0DD9">
      <w:pPr>
        <w:pStyle w:val="H23G"/>
      </w:pPr>
      <w:r w:rsidRPr="00E1525B">
        <w:tab/>
      </w:r>
      <w:r w:rsidRPr="00E1525B">
        <w:tab/>
        <w:t>Article</w:t>
      </w:r>
      <w:r w:rsidR="004F79AA">
        <w:t> </w:t>
      </w:r>
      <w:r>
        <w:t>86</w:t>
      </w:r>
      <w:r w:rsidRPr="00E1525B">
        <w:br/>
      </w:r>
      <w:bookmarkStart w:id="124" w:name="_Hlk164324716"/>
      <w:r w:rsidRPr="00E1525B">
        <w:t>Conditions pour l</w:t>
      </w:r>
      <w:r>
        <w:t>’</w:t>
      </w:r>
      <w:r w:rsidRPr="00E1525B">
        <w:t>examen des communications</w:t>
      </w:r>
      <w:bookmarkEnd w:id="124"/>
    </w:p>
    <w:p w14:paraId="6C69ECB6" w14:textId="77777777" w:rsidR="00BA0DD9" w:rsidRPr="00E1525B" w:rsidRDefault="00BA0DD9" w:rsidP="00BA0DD9">
      <w:pPr>
        <w:pStyle w:val="SingleTxtG"/>
        <w:ind w:firstLine="567"/>
      </w:pPr>
      <w:r w:rsidRPr="00E1525B">
        <w:t>Le Comité n</w:t>
      </w:r>
      <w:r>
        <w:t>’</w:t>
      </w:r>
      <w:r w:rsidRPr="00E1525B">
        <w:t xml:space="preserve">examine une communication que si les deux États parties </w:t>
      </w:r>
      <w:r>
        <w:t>concerné</w:t>
      </w:r>
      <w:r w:rsidRPr="00E1525B">
        <w:t>s ont fait la déclaration prévue à l</w:t>
      </w:r>
      <w:r>
        <w:t>’article 32 de la Convention.</w:t>
      </w:r>
    </w:p>
    <w:p w14:paraId="36AAF270" w14:textId="344E0A83" w:rsidR="00BA0DD9" w:rsidRPr="00E1525B" w:rsidRDefault="00BA0DD9" w:rsidP="00BA0DD9">
      <w:pPr>
        <w:pStyle w:val="H23G"/>
      </w:pPr>
      <w:r w:rsidRPr="00E1525B">
        <w:tab/>
      </w:r>
      <w:r w:rsidRPr="00E1525B">
        <w:tab/>
        <w:t>Article</w:t>
      </w:r>
      <w:r w:rsidR="004F79AA">
        <w:t> </w:t>
      </w:r>
      <w:r>
        <w:t>87</w:t>
      </w:r>
      <w:r w:rsidRPr="00E1525B">
        <w:br/>
      </w:r>
      <w:bookmarkStart w:id="125" w:name="_Hlk164324722"/>
      <w:r w:rsidRPr="00E1525B">
        <w:t>Bons offices</w:t>
      </w:r>
      <w:bookmarkEnd w:id="125"/>
    </w:p>
    <w:p w14:paraId="572370F4" w14:textId="77777777" w:rsidR="00BA0DD9" w:rsidRPr="00E1525B" w:rsidRDefault="00BA0DD9" w:rsidP="00BA0DD9">
      <w:pPr>
        <w:pStyle w:val="SingleTxtG"/>
        <w:ind w:firstLine="567"/>
      </w:pPr>
      <w:r w:rsidRPr="00E1525B">
        <w:t>Sous réserve des dispositions de l</w:t>
      </w:r>
      <w:r>
        <w:t>’article 86</w:t>
      </w:r>
      <w:r w:rsidRPr="00E1525B">
        <w:t xml:space="preserve"> du présent règlement, le Comité met ses bons offices à la disposition des États parties </w:t>
      </w:r>
      <w:r>
        <w:t>concerné</w:t>
      </w:r>
      <w:r w:rsidRPr="00E1525B">
        <w:t>s afin de parvenir à une solution amiable de la question fondée sur le respect des obligations prévues par la Co</w:t>
      </w:r>
      <w:r>
        <w:t>nvention.</w:t>
      </w:r>
    </w:p>
    <w:p w14:paraId="05B11850" w14:textId="6B35E941" w:rsidR="00BA0DD9" w:rsidRPr="00E1525B" w:rsidRDefault="00BA0DD9" w:rsidP="00BA0DD9">
      <w:pPr>
        <w:pStyle w:val="H23G"/>
      </w:pPr>
      <w:r w:rsidRPr="00E1525B">
        <w:tab/>
      </w:r>
      <w:r w:rsidRPr="00E1525B">
        <w:tab/>
        <w:t>Article</w:t>
      </w:r>
      <w:r w:rsidR="004F79AA">
        <w:t> </w:t>
      </w:r>
      <w:r>
        <w:t>88</w:t>
      </w:r>
      <w:r w:rsidRPr="00E1525B">
        <w:br/>
      </w:r>
      <w:bookmarkStart w:id="126" w:name="_Hlk164324731"/>
      <w:r w:rsidRPr="00E1525B">
        <w:t>Demande de renseignements</w:t>
      </w:r>
      <w:bookmarkEnd w:id="126"/>
    </w:p>
    <w:p w14:paraId="75FE561A" w14:textId="77777777" w:rsidR="00BA0DD9" w:rsidRPr="00E1525B" w:rsidRDefault="00BA0DD9" w:rsidP="00BA0DD9">
      <w:pPr>
        <w:pStyle w:val="SingleTxtG"/>
        <w:ind w:firstLine="567"/>
      </w:pPr>
      <w:r w:rsidRPr="00E1525B">
        <w:t>Le Comité peut, par l</w:t>
      </w:r>
      <w:r>
        <w:t>’</w:t>
      </w:r>
      <w:r w:rsidRPr="00E1525B">
        <w:t xml:space="preserve">intermédiaire du </w:t>
      </w:r>
      <w:r>
        <w:t xml:space="preserve">(de la) </w:t>
      </w:r>
      <w:r w:rsidRPr="00E1525B">
        <w:t>Secrétaire général</w:t>
      </w:r>
      <w:r>
        <w:t>(e)</w:t>
      </w:r>
      <w:r w:rsidRPr="00E1525B">
        <w:t xml:space="preserve">, prier les États parties </w:t>
      </w:r>
      <w:r>
        <w:t>concerné</w:t>
      </w:r>
      <w:r w:rsidRPr="00E1525B">
        <w:t>s ou l</w:t>
      </w:r>
      <w:r>
        <w:t>’</w:t>
      </w:r>
      <w:r w:rsidRPr="00E1525B">
        <w:t>un d</w:t>
      </w:r>
      <w:r>
        <w:t>’</w:t>
      </w:r>
      <w:r w:rsidRPr="00E1525B">
        <w:t xml:space="preserve">eux de communiquer par écrit des renseignements ou observations </w:t>
      </w:r>
      <w:r>
        <w:t>complémentaires</w:t>
      </w:r>
      <w:r w:rsidRPr="00E1525B">
        <w:t xml:space="preserve">. </w:t>
      </w:r>
      <w:r>
        <w:t>Il</w:t>
      </w:r>
      <w:r w:rsidRPr="00E1525B">
        <w:t xml:space="preserve"> fixe un délai pour la présentation par écrit de ces renseignements ou observations. D</w:t>
      </w:r>
      <w:r>
        <w:t>’</w:t>
      </w:r>
      <w:r w:rsidRPr="00E1525B">
        <w:t>autres modalités régissant la formulation d</w:t>
      </w:r>
      <w:r>
        <w:t>’</w:t>
      </w:r>
      <w:r w:rsidRPr="00E1525B">
        <w:t xml:space="preserve">observations écrites sont fixées par le Comité, après consultation des États parties </w:t>
      </w:r>
      <w:r>
        <w:t>concerné</w:t>
      </w:r>
      <w:r w:rsidRPr="00E1525B">
        <w:t>s.</w:t>
      </w:r>
    </w:p>
    <w:p w14:paraId="393A279F" w14:textId="20B6A1A1" w:rsidR="00BA0DD9" w:rsidRPr="00E1525B" w:rsidRDefault="00BA0DD9" w:rsidP="00BA0DD9">
      <w:pPr>
        <w:pStyle w:val="H23G"/>
      </w:pPr>
      <w:r w:rsidRPr="00E1525B">
        <w:tab/>
      </w:r>
      <w:r w:rsidRPr="00E1525B">
        <w:tab/>
        <w:t>Article</w:t>
      </w:r>
      <w:r w:rsidR="004F79AA">
        <w:t> </w:t>
      </w:r>
      <w:r>
        <w:t>89</w:t>
      </w:r>
      <w:r w:rsidRPr="00E1525B">
        <w:br/>
      </w:r>
      <w:bookmarkStart w:id="127" w:name="_Hlk164324737"/>
      <w:r w:rsidRPr="00E1525B">
        <w:t>Rapport du Comité</w:t>
      </w:r>
      <w:bookmarkEnd w:id="127"/>
    </w:p>
    <w:p w14:paraId="070EC220" w14:textId="77777777" w:rsidR="00BA0DD9" w:rsidRPr="00E1525B" w:rsidRDefault="00BA0DD9" w:rsidP="00BA0DD9">
      <w:pPr>
        <w:pStyle w:val="SingleTxtG"/>
      </w:pPr>
      <w:r w:rsidRPr="00E1525B">
        <w:t>1.</w:t>
      </w:r>
      <w:r w:rsidRPr="00E1525B">
        <w:tab/>
        <w:t>Le Comité peut adopter un rapport concernant toute communication reçue au titre de l</w:t>
      </w:r>
      <w:r>
        <w:t>’article 32 de la Convention.</w:t>
      </w:r>
    </w:p>
    <w:p w14:paraId="5C3A046A" w14:textId="77777777" w:rsidR="00BA0DD9" w:rsidRPr="00E1525B" w:rsidRDefault="00BA0DD9" w:rsidP="00BA0DD9">
      <w:pPr>
        <w:pStyle w:val="SingleTxtG"/>
      </w:pPr>
      <w:r w:rsidRPr="00E1525B">
        <w:t>2.</w:t>
      </w:r>
      <w:r w:rsidRPr="00E1525B">
        <w:tab/>
        <w:t>Si une solution a pu être trouvée conformément aux dispositions de l</w:t>
      </w:r>
      <w:r>
        <w:t>’article 87</w:t>
      </w:r>
      <w:r w:rsidRPr="00E1525B">
        <w:t xml:space="preserve"> du présent règlement, le Comité se limite, dans son rapport, à un bref exposé des faits et de la solution</w:t>
      </w:r>
      <w:r>
        <w:t> </w:t>
      </w:r>
      <w:r w:rsidRPr="00E1525B">
        <w:t>; si une solution n</w:t>
      </w:r>
      <w:r>
        <w:t>’</w:t>
      </w:r>
      <w:r w:rsidRPr="00E1525B">
        <w:t>a pas pu être trouvée conformément aux dispositions de l</w:t>
      </w:r>
      <w:r>
        <w:t>’</w:t>
      </w:r>
      <w:r w:rsidRPr="00E1525B">
        <w:t>article 8</w:t>
      </w:r>
      <w:r>
        <w:t>7</w:t>
      </w:r>
      <w:r w:rsidRPr="00E1525B">
        <w:t xml:space="preserve"> du présent règlement, </w:t>
      </w:r>
      <w:r>
        <w:t>il</w:t>
      </w:r>
      <w:r w:rsidRPr="00E1525B">
        <w:t xml:space="preserve"> expose dans son rapport les faits pertinents concernant l</w:t>
      </w:r>
      <w:r>
        <w:t>’</w:t>
      </w:r>
      <w:r w:rsidRPr="00E1525B">
        <w:t xml:space="preserve">objet du différend entre les États parties </w:t>
      </w:r>
      <w:r>
        <w:t>concerné</w:t>
      </w:r>
      <w:r w:rsidRPr="00E1525B">
        <w:t xml:space="preserve">s. Le texte des observations écrites présentées par les États parties </w:t>
      </w:r>
      <w:r>
        <w:t>concerné</w:t>
      </w:r>
      <w:r w:rsidRPr="00E1525B">
        <w:t xml:space="preserve">s est joint au rapport. Le Comité peut également communiquer aux États parties </w:t>
      </w:r>
      <w:r>
        <w:t>concerné</w:t>
      </w:r>
      <w:r w:rsidRPr="00E1525B">
        <w:t>s seulement les vues qu</w:t>
      </w:r>
      <w:r>
        <w:t>’</w:t>
      </w:r>
      <w:r w:rsidRPr="00E1525B">
        <w:t>il peut considérer comme pertinentes dans l</w:t>
      </w:r>
      <w:r>
        <w:t>’</w:t>
      </w:r>
      <w:r w:rsidRPr="00E1525B">
        <w:t>affair</w:t>
      </w:r>
      <w:r>
        <w:t>e.</w:t>
      </w:r>
    </w:p>
    <w:p w14:paraId="38C83897" w14:textId="77777777" w:rsidR="00BA0DD9" w:rsidRPr="00E1525B" w:rsidRDefault="00BA0DD9" w:rsidP="00BA0DD9">
      <w:pPr>
        <w:pStyle w:val="SingleTxtG"/>
      </w:pPr>
      <w:r w:rsidRPr="00E1525B">
        <w:t>3.</w:t>
      </w:r>
      <w:r w:rsidRPr="00E1525B">
        <w:tab/>
        <w:t xml:space="preserve">Pour chaque affaire, le rapport du Comité est adressé aux États parties </w:t>
      </w:r>
      <w:r>
        <w:t>concerné</w:t>
      </w:r>
      <w:r w:rsidRPr="00E1525B">
        <w:t>s, par l</w:t>
      </w:r>
      <w:r>
        <w:t>’</w:t>
      </w:r>
      <w:r w:rsidRPr="00E1525B">
        <w:t xml:space="preserve">intermédiaire du </w:t>
      </w:r>
      <w:r>
        <w:t xml:space="preserve">(de la) </w:t>
      </w:r>
      <w:r w:rsidRPr="00E1525B">
        <w:t>Secrétaire général</w:t>
      </w:r>
      <w:r>
        <w:t>(e)</w:t>
      </w:r>
      <w:r w:rsidRPr="00E1525B">
        <w:t>.</w:t>
      </w:r>
    </w:p>
    <w:p w14:paraId="742FC9C6" w14:textId="77777777" w:rsidR="00BA0DD9" w:rsidRPr="00E1525B" w:rsidRDefault="00BA0DD9" w:rsidP="00BA0DD9">
      <w:pPr>
        <w:pStyle w:val="H1G"/>
      </w:pPr>
      <w:r w:rsidRPr="00E1525B">
        <w:lastRenderedPageBreak/>
        <w:tab/>
        <w:t>XXI</w:t>
      </w:r>
      <w:r>
        <w:t>II</w:t>
      </w:r>
      <w:r w:rsidRPr="00E1525B">
        <w:t>.</w:t>
      </w:r>
      <w:r w:rsidRPr="00E1525B">
        <w:tab/>
      </w:r>
      <w:bookmarkStart w:id="128" w:name="_Hlk164324767"/>
      <w:r w:rsidRPr="00E1525B">
        <w:t>Visites prévues à l</w:t>
      </w:r>
      <w:r>
        <w:t>’article </w:t>
      </w:r>
      <w:r w:rsidRPr="00E1525B">
        <w:t>33 de la Convention</w:t>
      </w:r>
      <w:bookmarkEnd w:id="128"/>
    </w:p>
    <w:p w14:paraId="685CB7B9" w14:textId="1256C335" w:rsidR="00BA0DD9" w:rsidRPr="00E1525B" w:rsidRDefault="00BA0DD9" w:rsidP="00BA0DD9">
      <w:pPr>
        <w:pStyle w:val="H23G"/>
      </w:pPr>
      <w:r w:rsidRPr="00E1525B">
        <w:tab/>
      </w:r>
      <w:r w:rsidRPr="00E1525B">
        <w:tab/>
        <w:t>Article</w:t>
      </w:r>
      <w:r w:rsidR="004F79AA">
        <w:t> </w:t>
      </w:r>
      <w:r>
        <w:t>90</w:t>
      </w:r>
      <w:r w:rsidRPr="00E1525B">
        <w:br/>
      </w:r>
      <w:bookmarkStart w:id="129" w:name="_Hlk164324784"/>
      <w:r w:rsidRPr="00E1525B">
        <w:t>Transmission des renseignements au Comité</w:t>
      </w:r>
      <w:bookmarkEnd w:id="129"/>
    </w:p>
    <w:p w14:paraId="48012BB8" w14:textId="77777777" w:rsidR="00BA0DD9" w:rsidRPr="00E1525B" w:rsidRDefault="00BA0DD9" w:rsidP="00BA0DD9">
      <w:pPr>
        <w:pStyle w:val="SingleTxtG"/>
        <w:ind w:firstLine="567"/>
      </w:pPr>
      <w:r w:rsidRPr="00E1525B">
        <w:t>Conformément au présent règlement, le</w:t>
      </w:r>
      <w:r>
        <w:t xml:space="preserve"> (la)</w:t>
      </w:r>
      <w:r w:rsidRPr="00E1525B">
        <w:t xml:space="preserve"> Secrétaire général</w:t>
      </w:r>
      <w:r>
        <w:t>(e)</w:t>
      </w:r>
      <w:r w:rsidRPr="00E1525B">
        <w:t xml:space="preserve"> porte à l</w:t>
      </w:r>
      <w:r>
        <w:t>’</w:t>
      </w:r>
      <w:r w:rsidRPr="00E1525B">
        <w:t xml:space="preserve">attention du Comité les renseignements qui sont ou semblent être soumis pour </w:t>
      </w:r>
      <w:r>
        <w:t xml:space="preserve">que le Comité les </w:t>
      </w:r>
      <w:r w:rsidRPr="00E1525B">
        <w:t>exam</w:t>
      </w:r>
      <w:r>
        <w:t>ine</w:t>
      </w:r>
      <w:r w:rsidRPr="00E1525B">
        <w:t xml:space="preserve"> </w:t>
      </w:r>
      <w:r>
        <w:t>au titre de</w:t>
      </w:r>
      <w:r w:rsidRPr="00E1525B">
        <w:t xml:space="preserve"> l</w:t>
      </w:r>
      <w:r>
        <w:t>’article </w:t>
      </w:r>
      <w:r w:rsidRPr="00E1525B">
        <w:t xml:space="preserve">33 de la Convention. </w:t>
      </w:r>
    </w:p>
    <w:p w14:paraId="6FF700D1" w14:textId="74051BDE" w:rsidR="00BA0DD9" w:rsidRPr="00E1525B" w:rsidRDefault="00BA0DD9" w:rsidP="00BA0DD9">
      <w:pPr>
        <w:pStyle w:val="H23G"/>
      </w:pPr>
      <w:r w:rsidRPr="00E1525B">
        <w:tab/>
      </w:r>
      <w:r w:rsidRPr="00E1525B">
        <w:tab/>
        <w:t>Article</w:t>
      </w:r>
      <w:r w:rsidR="004F79AA">
        <w:t> </w:t>
      </w:r>
      <w:r>
        <w:t>91</w:t>
      </w:r>
      <w:r w:rsidRPr="00E1525B">
        <w:br/>
      </w:r>
      <w:bookmarkStart w:id="130" w:name="_Hlk164324790"/>
      <w:r w:rsidRPr="00E1525B">
        <w:t>Registre des renseignements</w:t>
      </w:r>
      <w:bookmarkEnd w:id="130"/>
    </w:p>
    <w:p w14:paraId="71E73CFF" w14:textId="77777777" w:rsidR="00BA0DD9" w:rsidRPr="00E1525B" w:rsidRDefault="00BA0DD9" w:rsidP="00BA0DD9">
      <w:pPr>
        <w:pStyle w:val="SingleTxtG"/>
        <w:ind w:firstLine="567"/>
      </w:pPr>
      <w:r w:rsidRPr="00E1525B">
        <w:t xml:space="preserve">Le </w:t>
      </w:r>
      <w:r>
        <w:t xml:space="preserve">(La) </w:t>
      </w:r>
      <w:r w:rsidRPr="00E1525B">
        <w:t>Secrétaire général</w:t>
      </w:r>
      <w:r>
        <w:t>(e)</w:t>
      </w:r>
      <w:r w:rsidRPr="00E1525B">
        <w:t xml:space="preserve"> tient en permanence un registre des renseignements portés à l</w:t>
      </w:r>
      <w:r>
        <w:t>’</w:t>
      </w:r>
      <w:r w:rsidRPr="00E1525B">
        <w:t>attention du Comité conformément à l</w:t>
      </w:r>
      <w:r>
        <w:t>’article 90</w:t>
      </w:r>
      <w:r w:rsidRPr="00E1525B">
        <w:t xml:space="preserve"> du présent règlement et communique ces renseignements, dans la langue originale, à tout</w:t>
      </w:r>
      <w:r>
        <w:t>(e)</w:t>
      </w:r>
      <w:r w:rsidRPr="00E1525B">
        <w:t xml:space="preserve"> membre du</w:t>
      </w:r>
      <w:r>
        <w:t xml:space="preserve"> Comité qui en fait la demande.</w:t>
      </w:r>
    </w:p>
    <w:p w14:paraId="4F1BF234" w14:textId="5B6FBF15" w:rsidR="00BA0DD9" w:rsidRPr="00E1525B" w:rsidRDefault="00BA0DD9" w:rsidP="00BA0DD9">
      <w:pPr>
        <w:pStyle w:val="H23G"/>
      </w:pPr>
      <w:r w:rsidRPr="00E1525B">
        <w:tab/>
      </w:r>
      <w:r w:rsidRPr="00E1525B">
        <w:tab/>
        <w:t>Article</w:t>
      </w:r>
      <w:r w:rsidR="004F79AA">
        <w:t> </w:t>
      </w:r>
      <w:r>
        <w:t>92</w:t>
      </w:r>
      <w:r w:rsidRPr="00E1525B">
        <w:br/>
      </w:r>
      <w:bookmarkStart w:id="131" w:name="_Hlk164324798"/>
      <w:r w:rsidRPr="00E1525B">
        <w:t>Résumé des renseignements</w:t>
      </w:r>
      <w:bookmarkEnd w:id="131"/>
    </w:p>
    <w:p w14:paraId="7E27A08F" w14:textId="77777777" w:rsidR="00BA0DD9" w:rsidRPr="00E1525B" w:rsidRDefault="00BA0DD9" w:rsidP="00BA0DD9">
      <w:pPr>
        <w:pStyle w:val="SingleTxtG"/>
        <w:ind w:firstLine="567"/>
      </w:pPr>
      <w:r w:rsidRPr="00E1525B">
        <w:t>S</w:t>
      </w:r>
      <w:r>
        <w:t>’</w:t>
      </w:r>
      <w:r w:rsidRPr="00E1525B">
        <w:t>il y a lieu, le</w:t>
      </w:r>
      <w:r>
        <w:t xml:space="preserve"> (la)</w:t>
      </w:r>
      <w:r w:rsidRPr="00E1525B">
        <w:t xml:space="preserve"> Secrétaire général</w:t>
      </w:r>
      <w:r>
        <w:t>(e)</w:t>
      </w:r>
      <w:r w:rsidRPr="00E1525B">
        <w:t xml:space="preserve"> établit un bref résumé des renseignements communiqués conformément à l</w:t>
      </w:r>
      <w:r>
        <w:t>’article 90</w:t>
      </w:r>
      <w:r w:rsidRPr="00E1525B">
        <w:t xml:space="preserve"> du présent règlement et le d</w:t>
      </w:r>
      <w:r>
        <w:t>istribue aux membres du Comité.</w:t>
      </w:r>
    </w:p>
    <w:p w14:paraId="51478ED3" w14:textId="1B9C9D5E" w:rsidR="00BA0DD9" w:rsidRPr="00E1525B" w:rsidRDefault="00BA0DD9" w:rsidP="00BA0DD9">
      <w:pPr>
        <w:pStyle w:val="H23G"/>
      </w:pPr>
      <w:r w:rsidRPr="00E1525B">
        <w:tab/>
      </w:r>
      <w:r w:rsidRPr="00E1525B">
        <w:tab/>
        <w:t>Article</w:t>
      </w:r>
      <w:r w:rsidR="004F79AA">
        <w:t> </w:t>
      </w:r>
      <w:r>
        <w:t>93</w:t>
      </w:r>
      <w:r w:rsidRPr="00E1525B">
        <w:br/>
      </w:r>
      <w:bookmarkStart w:id="132" w:name="_Hlk164324807"/>
      <w:r w:rsidRPr="00E1525B">
        <w:t>Examen préliminaire des renseignements par le Comité</w:t>
      </w:r>
      <w:bookmarkEnd w:id="132"/>
    </w:p>
    <w:p w14:paraId="413F1EAD" w14:textId="77777777" w:rsidR="00BA0DD9" w:rsidRPr="00E1525B" w:rsidRDefault="00BA0DD9" w:rsidP="00BA0DD9">
      <w:pPr>
        <w:pStyle w:val="SingleTxtG"/>
      </w:pPr>
      <w:r w:rsidRPr="00E1525B">
        <w:t>1.</w:t>
      </w:r>
      <w:r w:rsidRPr="00E1525B">
        <w:tab/>
        <w:t>Le Comité peut, par l</w:t>
      </w:r>
      <w:r>
        <w:t>’</w:t>
      </w:r>
      <w:r w:rsidRPr="00E1525B">
        <w:t xml:space="preserve">intermédiaire du </w:t>
      </w:r>
      <w:r>
        <w:t xml:space="preserve">(de la) </w:t>
      </w:r>
      <w:r w:rsidRPr="00E1525B">
        <w:t>Secrétaire général</w:t>
      </w:r>
      <w:r>
        <w:t>(e)</w:t>
      </w:r>
      <w:r w:rsidRPr="00E1525B">
        <w:t>, vérifier la crédibilité des renseignements portés à son attention conformément à l</w:t>
      </w:r>
      <w:r>
        <w:t>’article </w:t>
      </w:r>
      <w:r w:rsidRPr="00E1525B">
        <w:t>33 de la Convention ou la crédibilité des sources de ces renseignements. Il peut rechercher des renseignements supplémentaires corro</w:t>
      </w:r>
      <w:r>
        <w:t>borant les faits.</w:t>
      </w:r>
    </w:p>
    <w:p w14:paraId="2D88AD83" w14:textId="77777777" w:rsidR="00BA0DD9" w:rsidRPr="00E1525B" w:rsidRDefault="00BA0DD9" w:rsidP="00BA0DD9">
      <w:pPr>
        <w:pStyle w:val="SingleTxtG"/>
      </w:pPr>
      <w:r w:rsidRPr="00E1525B">
        <w:t>2.</w:t>
      </w:r>
      <w:r w:rsidRPr="00E1525B">
        <w:tab/>
        <w:t xml:space="preserve">Le Comité détermine si les renseignements reçus lui semblent dignes de foi </w:t>
      </w:r>
      <w:r>
        <w:t>et s’il en ressor</w:t>
      </w:r>
      <w:r w:rsidRPr="00E1525B">
        <w:t>t que de graves violations des dispositions de la Convention sont commises par l</w:t>
      </w:r>
      <w:r>
        <w:t>’État partie.</w:t>
      </w:r>
    </w:p>
    <w:p w14:paraId="6F754C2F" w14:textId="77777777" w:rsidR="00BA0DD9" w:rsidRPr="00E1525B" w:rsidRDefault="00BA0DD9" w:rsidP="00BA0DD9">
      <w:pPr>
        <w:pStyle w:val="SingleTxtG"/>
      </w:pPr>
      <w:r w:rsidRPr="00E1525B">
        <w:t>3.</w:t>
      </w:r>
      <w:r w:rsidRPr="00E1525B">
        <w:tab/>
        <w:t xml:space="preserve">Le Comité peut </w:t>
      </w:r>
      <w:r>
        <w:t>charger</w:t>
      </w:r>
      <w:r w:rsidRPr="00E1525B">
        <w:t xml:space="preserve"> un</w:t>
      </w:r>
      <w:r>
        <w:t>(e)</w:t>
      </w:r>
      <w:r w:rsidRPr="00E1525B">
        <w:t xml:space="preserve"> ou plusieurs de ses membres </w:t>
      </w:r>
      <w:r>
        <w:t>de</w:t>
      </w:r>
      <w:r w:rsidRPr="00E1525B">
        <w:t xml:space="preserve"> l</w:t>
      </w:r>
      <w:r>
        <w:t>’</w:t>
      </w:r>
      <w:r w:rsidRPr="00E1525B">
        <w:t>aider à s</w:t>
      </w:r>
      <w:r>
        <w:t>’</w:t>
      </w:r>
      <w:r w:rsidRPr="00E1525B">
        <w:t>acquitter de ses tâch</w:t>
      </w:r>
      <w:r>
        <w:t>es découlant du présent article.</w:t>
      </w:r>
    </w:p>
    <w:p w14:paraId="01F89FDD" w14:textId="5E9615CC" w:rsidR="00BA0DD9" w:rsidRPr="00E1525B" w:rsidRDefault="00BA0DD9" w:rsidP="00BA0DD9">
      <w:pPr>
        <w:pStyle w:val="H23G"/>
      </w:pPr>
      <w:r w:rsidRPr="00E1525B">
        <w:tab/>
      </w:r>
      <w:r w:rsidRPr="00E1525B">
        <w:tab/>
        <w:t>Article</w:t>
      </w:r>
      <w:r w:rsidR="004F79AA">
        <w:t> </w:t>
      </w:r>
      <w:r w:rsidRPr="00E1525B">
        <w:t>9</w:t>
      </w:r>
      <w:r>
        <w:t>4</w:t>
      </w:r>
      <w:r w:rsidRPr="00E1525B">
        <w:br/>
      </w:r>
      <w:bookmarkStart w:id="133" w:name="_Hlk164324822"/>
      <w:r w:rsidRPr="00560929">
        <w:t>Examen</w:t>
      </w:r>
      <w:r w:rsidRPr="00E1525B">
        <w:t xml:space="preserve"> des renseignements</w:t>
      </w:r>
      <w:bookmarkEnd w:id="133"/>
    </w:p>
    <w:p w14:paraId="3A198D45" w14:textId="77777777" w:rsidR="00BA0DD9" w:rsidRPr="00E1525B" w:rsidRDefault="00BA0DD9" w:rsidP="00BA0DD9">
      <w:pPr>
        <w:pStyle w:val="SingleTxtG"/>
      </w:pPr>
      <w:r w:rsidRPr="00E1525B">
        <w:t>1.</w:t>
      </w:r>
      <w:r w:rsidRPr="00E1525B">
        <w:tab/>
        <w:t>S</w:t>
      </w:r>
      <w:r>
        <w:t>’</w:t>
      </w:r>
      <w:r w:rsidRPr="00E1525B">
        <w:t>il a la conviction que les renseignements reçus sont dignes de foi et indiquent que l</w:t>
      </w:r>
      <w:r>
        <w:t>’</w:t>
      </w:r>
      <w:r w:rsidRPr="00E1525B">
        <w:t>État partie commet de graves violations des dispositions de la Convention, le Comité invite l</w:t>
      </w:r>
      <w:r>
        <w:t>’</w:t>
      </w:r>
      <w:r w:rsidRPr="00E1525B">
        <w:t>État partie, par l</w:t>
      </w:r>
      <w:r>
        <w:t>’</w:t>
      </w:r>
      <w:r w:rsidRPr="00E1525B">
        <w:t>intermédiaire du</w:t>
      </w:r>
      <w:r>
        <w:t xml:space="preserve"> (de la)</w:t>
      </w:r>
      <w:r w:rsidRPr="00E1525B">
        <w:t xml:space="preserve"> Secrétaire général</w:t>
      </w:r>
      <w:r>
        <w:t>(e)</w:t>
      </w:r>
      <w:r w:rsidRPr="00E1525B">
        <w:t>, à faire part de ses observations, dans un délai fixé.</w:t>
      </w:r>
    </w:p>
    <w:p w14:paraId="014D5B73" w14:textId="77777777" w:rsidR="00BA0DD9" w:rsidRPr="00E1525B" w:rsidRDefault="00BA0DD9" w:rsidP="00BA0DD9">
      <w:pPr>
        <w:pStyle w:val="SingleTxtG"/>
      </w:pPr>
      <w:r w:rsidRPr="00E1525B">
        <w:t>2.</w:t>
      </w:r>
      <w:r w:rsidRPr="00E1525B">
        <w:tab/>
        <w:t>Le Comité tient compte de toutes les observations éventuellement présentées par l</w:t>
      </w:r>
      <w:r>
        <w:t>’</w:t>
      </w:r>
      <w:r w:rsidRPr="00E1525B">
        <w:t xml:space="preserve">État partie </w:t>
      </w:r>
      <w:r>
        <w:t>concerné</w:t>
      </w:r>
      <w:r w:rsidRPr="00E1525B">
        <w:t xml:space="preserve"> ainsi que de tous autres renseignements pertinents.</w:t>
      </w:r>
    </w:p>
    <w:p w14:paraId="0FBA0AEB" w14:textId="281F58BA" w:rsidR="00BA0DD9" w:rsidRPr="00E1525B" w:rsidRDefault="00BA0DD9" w:rsidP="00BA0DD9">
      <w:pPr>
        <w:pStyle w:val="SingleTxtG"/>
      </w:pPr>
      <w:r w:rsidRPr="00E1525B">
        <w:t>3.</w:t>
      </w:r>
      <w:r w:rsidRPr="00E1525B">
        <w:tab/>
        <w:t xml:space="preserve">Le Comité peut décider de rechercher des renseignements </w:t>
      </w:r>
      <w:r>
        <w:t>complémentaires</w:t>
      </w:r>
      <w:r w:rsidRPr="00E1525B">
        <w:t xml:space="preserve"> auprès de toutes les sources pertinentes, y compris auprès des entités mentionnées à l</w:t>
      </w:r>
      <w:r>
        <w:t>’</w:t>
      </w:r>
      <w:r w:rsidRPr="00E1525B">
        <w:t>a</w:t>
      </w:r>
      <w:r>
        <w:t>rticle</w:t>
      </w:r>
      <w:r w:rsidR="004F79AA">
        <w:t> </w:t>
      </w:r>
      <w:r>
        <w:t>45 du présent règlement.</w:t>
      </w:r>
    </w:p>
    <w:p w14:paraId="6F419F6D" w14:textId="77777777" w:rsidR="00BA0DD9" w:rsidRPr="00E1525B" w:rsidRDefault="00BA0DD9" w:rsidP="00BA0DD9">
      <w:pPr>
        <w:pStyle w:val="SingleTxtG"/>
      </w:pPr>
      <w:r w:rsidRPr="00E1525B">
        <w:t>4.</w:t>
      </w:r>
      <w:r w:rsidRPr="00E1525B">
        <w:tab/>
      </w:r>
      <w:r w:rsidRPr="00177947">
        <w:t xml:space="preserve">Le Comité décide sous quelle forme et de quelle manière ces renseignements </w:t>
      </w:r>
      <w:r>
        <w:t>complémentaires</w:t>
      </w:r>
      <w:r w:rsidRPr="00177947">
        <w:t xml:space="preserve"> seront obtenus.</w:t>
      </w:r>
    </w:p>
    <w:p w14:paraId="438E1DEF" w14:textId="4ED57321" w:rsidR="00BA0DD9" w:rsidRPr="00E1525B" w:rsidRDefault="00BA0DD9" w:rsidP="00BA0DD9">
      <w:pPr>
        <w:pStyle w:val="H23G"/>
      </w:pPr>
      <w:r w:rsidRPr="00E1525B">
        <w:tab/>
      </w:r>
      <w:r w:rsidRPr="00E1525B">
        <w:tab/>
        <w:t>Article</w:t>
      </w:r>
      <w:r w:rsidR="004F79AA">
        <w:t> </w:t>
      </w:r>
      <w:r w:rsidRPr="00E1525B">
        <w:t>9</w:t>
      </w:r>
      <w:r>
        <w:t>5</w:t>
      </w:r>
      <w:r w:rsidRPr="00E1525B">
        <w:br/>
      </w:r>
      <w:bookmarkStart w:id="134" w:name="_Hlk164324828"/>
      <w:r w:rsidRPr="00E1525B">
        <w:t>Visite</w:t>
      </w:r>
      <w:bookmarkEnd w:id="134"/>
    </w:p>
    <w:p w14:paraId="3E1F2953" w14:textId="77777777" w:rsidR="00BA0DD9" w:rsidRDefault="00BA0DD9" w:rsidP="00BA0DD9">
      <w:pPr>
        <w:pStyle w:val="SingleTxtG"/>
      </w:pPr>
      <w:r w:rsidRPr="00E1525B">
        <w:t>1.</w:t>
      </w:r>
      <w:r w:rsidRPr="00E1525B">
        <w:tab/>
        <w:t>Se fondant sur les observations que pourrait avoir formulées l</w:t>
      </w:r>
      <w:r>
        <w:t>’</w:t>
      </w:r>
      <w:r w:rsidRPr="00E1525B">
        <w:t xml:space="preserve">État partie </w:t>
      </w:r>
      <w:r>
        <w:t>concerné</w:t>
      </w:r>
      <w:r w:rsidRPr="00E1525B">
        <w:t>, le Comité</w:t>
      </w:r>
      <w:r>
        <w:t>, par l’intermédiaire du (de la) Secrétaire général(e)</w:t>
      </w:r>
      <w:r w:rsidRPr="00E1525B">
        <w:t xml:space="preserve"> notifie par écrit à l</w:t>
      </w:r>
      <w:r>
        <w:t>’</w:t>
      </w:r>
      <w:r w:rsidRPr="00E1525B">
        <w:t>État partie son intention d</w:t>
      </w:r>
      <w:r>
        <w:t>’</w:t>
      </w:r>
      <w:r w:rsidRPr="00E1525B">
        <w:t>organiser une visite. L</w:t>
      </w:r>
      <w:r>
        <w:t>’</w:t>
      </w:r>
      <w:r w:rsidRPr="00E1525B">
        <w:t>État partie donne sa réponse dans un délai raisonnable</w:t>
      </w:r>
      <w:r>
        <w:t>,</w:t>
      </w:r>
      <w:r w:rsidRPr="00E1525B">
        <w:t xml:space="preserve"> que le Comité fixe</w:t>
      </w:r>
      <w:r>
        <w:t>,</w:t>
      </w:r>
      <w:r w:rsidRPr="00E1525B">
        <w:t xml:space="preserve"> à compter de la réception de la notification. </w:t>
      </w:r>
    </w:p>
    <w:p w14:paraId="4C812447" w14:textId="77777777" w:rsidR="00BA0DD9" w:rsidRPr="004E6B63" w:rsidRDefault="00BA0DD9" w:rsidP="00BA0DD9">
      <w:pPr>
        <w:pStyle w:val="SingleTxtG"/>
      </w:pPr>
      <w:r>
        <w:lastRenderedPageBreak/>
        <w:t>2.</w:t>
      </w:r>
      <w:r>
        <w:tab/>
      </w:r>
      <w:r w:rsidRPr="00E1525B">
        <w:t>Le Comité informe également l</w:t>
      </w:r>
      <w:r>
        <w:t>’</w:t>
      </w:r>
      <w:r w:rsidRPr="00E1525B">
        <w:t xml:space="preserve">État partie </w:t>
      </w:r>
      <w:r>
        <w:t>concerné</w:t>
      </w:r>
      <w:r w:rsidRPr="00E1525B">
        <w:t xml:space="preserve"> de ses souhaits quant aux dates de la visite et aux moyens nécessaires pour permettre </w:t>
      </w:r>
      <w:r w:rsidRPr="00280C9B">
        <w:t xml:space="preserve">aux </w:t>
      </w:r>
      <w:r w:rsidRPr="007538B8">
        <w:t>membres qu</w:t>
      </w:r>
      <w:r>
        <w:t>’</w:t>
      </w:r>
      <w:r w:rsidRPr="007538B8">
        <w:t>il aura désignés de s</w:t>
      </w:r>
      <w:r>
        <w:t>’</w:t>
      </w:r>
      <w:r w:rsidRPr="007538B8">
        <w:t>acquitter de leur tâche conformément</w:t>
      </w:r>
      <w:r w:rsidRPr="005C3697">
        <w:t xml:space="preserve"> </w:t>
      </w:r>
      <w:r>
        <w:t>aux dispositions de</w:t>
      </w:r>
      <w:r w:rsidRPr="005C3697">
        <w:t xml:space="preserve"> la Convention</w:t>
      </w:r>
      <w:r>
        <w:t xml:space="preserve">. </w:t>
      </w:r>
      <w:r w:rsidRPr="00961A49">
        <w:t>Après que l</w:t>
      </w:r>
      <w:r>
        <w:t>’</w:t>
      </w:r>
      <w:r w:rsidRPr="00961A49">
        <w:t xml:space="preserve">État partie a confirmé la visite, le Comité </w:t>
      </w:r>
      <w:r>
        <w:t>charge</w:t>
      </w:r>
      <w:r w:rsidRPr="00961A49">
        <w:t xml:space="preserve"> un</w:t>
      </w:r>
      <w:r>
        <w:t>(e)</w:t>
      </w:r>
      <w:r w:rsidRPr="00961A49">
        <w:t xml:space="preserve"> ou plusieurs de ses membres </w:t>
      </w:r>
      <w:r>
        <w:t xml:space="preserve">d’effectuer une </w:t>
      </w:r>
      <w:r w:rsidRPr="004E6B63">
        <w:t>visit</w:t>
      </w:r>
      <w:r>
        <w:t xml:space="preserve">e dans l’État partie concerné avec l’aide du </w:t>
      </w:r>
      <w:r w:rsidRPr="00E76D4F">
        <w:t>Secrétariat</w:t>
      </w:r>
      <w:r w:rsidRPr="004E6B63">
        <w:t>.</w:t>
      </w:r>
    </w:p>
    <w:p w14:paraId="11598A71" w14:textId="77777777" w:rsidR="00BA0DD9" w:rsidRPr="00961A49" w:rsidRDefault="00BA0DD9" w:rsidP="00BA0DD9">
      <w:pPr>
        <w:pStyle w:val="SingleTxtG"/>
        <w:rPr>
          <w:lang w:val="fr-FR"/>
        </w:rPr>
      </w:pPr>
      <w:r w:rsidRPr="00E1525B">
        <w:t>3.</w:t>
      </w:r>
      <w:r w:rsidRPr="00E1525B">
        <w:tab/>
        <w:t>La visite se déroule selon les modalités arrêtées par le Comité</w:t>
      </w:r>
      <w:r>
        <w:t>, en coordination avec l’État partie concerné</w:t>
      </w:r>
      <w:r w:rsidRPr="00E1525B">
        <w:t>. Sur demande motivée de l</w:t>
      </w:r>
      <w:r>
        <w:t>’</w:t>
      </w:r>
      <w:r w:rsidRPr="00E1525B">
        <w:t>État partie, le Comité peut décider de différer ou d</w:t>
      </w:r>
      <w:r>
        <w:t xml:space="preserve">’annuler sa visite, conformément au principe « ne pas nuire » et aux </w:t>
      </w:r>
      <w:r w:rsidRPr="00025D0A">
        <w:t>Principes directeurs relatifs à l</w:t>
      </w:r>
      <w:r>
        <w:t>’</w:t>
      </w:r>
      <w:r w:rsidRPr="00025D0A">
        <w:t>indépendance et à l</w:t>
      </w:r>
      <w:r>
        <w:t>’</w:t>
      </w:r>
      <w:r w:rsidRPr="00025D0A">
        <w:t>impartialité des membres des organes créés en vertu d</w:t>
      </w:r>
      <w:r>
        <w:t>’</w:t>
      </w:r>
      <w:r w:rsidRPr="00025D0A">
        <w:t>instruments relatifs aux droits de l</w:t>
      </w:r>
      <w:r>
        <w:t>’</w:t>
      </w:r>
      <w:r w:rsidRPr="00025D0A">
        <w:t>homme</w:t>
      </w:r>
      <w:r>
        <w:t xml:space="preserve"> (</w:t>
      </w:r>
      <w:r w:rsidRPr="00025D0A">
        <w:t>Principes directeurs</w:t>
      </w:r>
      <w:r>
        <w:t xml:space="preserve"> d’Addis-Abeba)</w:t>
      </w:r>
      <w:r w:rsidRPr="004F79AA">
        <w:rPr>
          <w:rStyle w:val="Appelnotedebasdep"/>
        </w:rPr>
        <w:footnoteReference w:id="4"/>
      </w:r>
      <w:r>
        <w:t>.</w:t>
      </w:r>
    </w:p>
    <w:p w14:paraId="3320D1F1" w14:textId="77777777" w:rsidR="00BA0DD9" w:rsidRPr="00E1525B" w:rsidRDefault="00BA0DD9" w:rsidP="00BA0DD9">
      <w:pPr>
        <w:pStyle w:val="SingleTxtG"/>
      </w:pPr>
      <w:r w:rsidRPr="00E1525B">
        <w:t>4.</w:t>
      </w:r>
      <w:r w:rsidRPr="00E1525B">
        <w:tab/>
        <w:t>Les membres désignés par le Comité pour procéder à la visite déterminent leurs propres méthodes de travail en tenant compte des dispositions de la Convention et du présent règlement.</w:t>
      </w:r>
    </w:p>
    <w:p w14:paraId="0D22C992" w14:textId="77777777" w:rsidR="00BA0DD9" w:rsidRDefault="00BA0DD9" w:rsidP="00BA0DD9">
      <w:pPr>
        <w:pStyle w:val="SingleTxtG"/>
      </w:pPr>
      <w:r w:rsidRPr="00E1525B">
        <w:t>5.</w:t>
      </w:r>
      <w:r w:rsidRPr="00E1525B">
        <w:tab/>
        <w:t>Pendant la durée de la visite, le Comité peut différer l</w:t>
      </w:r>
      <w:r>
        <w:t>’</w:t>
      </w:r>
      <w:r w:rsidRPr="00E1525B">
        <w:t>examen de tout rapport</w:t>
      </w:r>
      <w:r>
        <w:t xml:space="preserve"> ou de toute information</w:t>
      </w:r>
      <w:r w:rsidRPr="00E1525B">
        <w:t xml:space="preserve"> que l</w:t>
      </w:r>
      <w:r>
        <w:t>’</w:t>
      </w:r>
      <w:r w:rsidRPr="00E1525B">
        <w:t xml:space="preserve">État partie </w:t>
      </w:r>
      <w:r>
        <w:t>concerné</w:t>
      </w:r>
      <w:r w:rsidRPr="00E1525B">
        <w:t xml:space="preserve"> aura pu soumettre en application de l</w:t>
      </w:r>
      <w:r>
        <w:t>’article 29 de la Convention.</w:t>
      </w:r>
    </w:p>
    <w:p w14:paraId="0A9B904D" w14:textId="77777777" w:rsidR="00BA0DD9" w:rsidRPr="00566BA1" w:rsidRDefault="00BA0DD9" w:rsidP="00BA0DD9">
      <w:pPr>
        <w:pStyle w:val="SingleTxtG"/>
      </w:pPr>
      <w:r w:rsidRPr="00566BA1">
        <w:rPr>
          <w:lang w:val="fr-FR"/>
        </w:rPr>
        <w:t>6.</w:t>
      </w:r>
      <w:r w:rsidRPr="00566BA1">
        <w:rPr>
          <w:lang w:val="fr-FR"/>
        </w:rPr>
        <w:tab/>
      </w:r>
      <w:r w:rsidRPr="00566BA1">
        <w:t>À l</w:t>
      </w:r>
      <w:r>
        <w:t>’</w:t>
      </w:r>
      <w:r w:rsidRPr="00566BA1">
        <w:t xml:space="preserve">issue de la visite, les membres </w:t>
      </w:r>
      <w:r>
        <w:t>que le Comité a chargés</w:t>
      </w:r>
      <w:r w:rsidRPr="00566BA1">
        <w:t xml:space="preserve"> </w:t>
      </w:r>
      <w:r>
        <w:t>d’</w:t>
      </w:r>
      <w:r w:rsidRPr="00566BA1">
        <w:t>effectuer la visite présentent des conclusions préliminaires à l</w:t>
      </w:r>
      <w:r>
        <w:t>’</w:t>
      </w:r>
      <w:r w:rsidRPr="00566BA1">
        <w:t xml:space="preserve">État partie concerné et peuvent décider de rendre ces conclusions publiques. </w:t>
      </w:r>
    </w:p>
    <w:p w14:paraId="0CFB9E89" w14:textId="77777777" w:rsidR="00BA0DD9" w:rsidRPr="00566BA1" w:rsidRDefault="00BA0DD9" w:rsidP="00BA0DD9">
      <w:pPr>
        <w:pStyle w:val="SingleTxtG"/>
      </w:pPr>
      <w:r w:rsidRPr="00566BA1">
        <w:t>7.</w:t>
      </w:r>
      <w:r w:rsidRPr="00566BA1">
        <w:tab/>
        <w:t xml:space="preserve">Les membres </w:t>
      </w:r>
      <w:r>
        <w:t>que</w:t>
      </w:r>
      <w:r w:rsidRPr="00566BA1">
        <w:t xml:space="preserve"> le Comité </w:t>
      </w:r>
      <w:r>
        <w:t xml:space="preserve">a chargés d’effectuer </w:t>
      </w:r>
      <w:r w:rsidRPr="00566BA1">
        <w:t xml:space="preserve">la visite établissent un projet de </w:t>
      </w:r>
      <w:r w:rsidRPr="00DF5E88">
        <w:t>rapport de visite,</w:t>
      </w:r>
      <w:r w:rsidRPr="00566BA1">
        <w:t xml:space="preserve"> </w:t>
      </w:r>
      <w:r>
        <w:t xml:space="preserve">dans lequel </w:t>
      </w:r>
      <w:r w:rsidRPr="00CE4834">
        <w:t>ils fo</w:t>
      </w:r>
      <w:r>
        <w:t xml:space="preserve">nt figurer </w:t>
      </w:r>
      <w:r w:rsidRPr="00566BA1">
        <w:t>une description de la situation relative aux disparitions dans l</w:t>
      </w:r>
      <w:r>
        <w:t>’</w:t>
      </w:r>
      <w:r w:rsidRPr="00566BA1">
        <w:t>État partie concerné, ainsi que les conclusions et recommandations qu</w:t>
      </w:r>
      <w:r>
        <w:t>’</w:t>
      </w:r>
      <w:r w:rsidRPr="00566BA1">
        <w:t xml:space="preserve">ils jugent pertinentes. </w:t>
      </w:r>
      <w:r>
        <w:t>C</w:t>
      </w:r>
      <w:r w:rsidRPr="00961A49">
        <w:t xml:space="preserve">e projet de rapport est transmis au Comité pour discussion et adoption en séance plénière </w:t>
      </w:r>
      <w:r w:rsidRPr="002001A6">
        <w:t>à</w:t>
      </w:r>
      <w:r w:rsidRPr="00961A49">
        <w:t xml:space="preserve"> </w:t>
      </w:r>
      <w:r>
        <w:t>une</w:t>
      </w:r>
      <w:r w:rsidRPr="00961A49">
        <w:t xml:space="preserve"> session la plus </w:t>
      </w:r>
      <w:r w:rsidRPr="002001A6">
        <w:t xml:space="preserve">proche </w:t>
      </w:r>
      <w:r w:rsidRPr="00961A49">
        <w:t>possible.</w:t>
      </w:r>
    </w:p>
    <w:p w14:paraId="2BFDA8F7" w14:textId="5E51D488" w:rsidR="00BA0DD9" w:rsidRPr="00E1525B" w:rsidRDefault="00BA0DD9" w:rsidP="00BA0DD9">
      <w:pPr>
        <w:pStyle w:val="H23G"/>
      </w:pPr>
      <w:r w:rsidRPr="00961A49">
        <w:rPr>
          <w:lang w:val="fr-FR"/>
        </w:rPr>
        <w:tab/>
      </w:r>
      <w:r w:rsidRPr="00961A49">
        <w:rPr>
          <w:lang w:val="fr-FR"/>
        </w:rPr>
        <w:tab/>
      </w:r>
      <w:r w:rsidRPr="00E1525B">
        <w:t>Article</w:t>
      </w:r>
      <w:r w:rsidR="004F79AA">
        <w:t> </w:t>
      </w:r>
      <w:r w:rsidRPr="00E1525B">
        <w:t>9</w:t>
      </w:r>
      <w:r>
        <w:t>6</w:t>
      </w:r>
      <w:r w:rsidRPr="00E1525B">
        <w:br/>
      </w:r>
      <w:bookmarkStart w:id="135" w:name="_Hlk164326386"/>
      <w:r w:rsidRPr="00E1525B">
        <w:t>Coopération de l</w:t>
      </w:r>
      <w:r>
        <w:t>’</w:t>
      </w:r>
      <w:r w:rsidRPr="00E1525B">
        <w:t xml:space="preserve">État partie </w:t>
      </w:r>
      <w:r>
        <w:t>concerné</w:t>
      </w:r>
      <w:bookmarkEnd w:id="135"/>
    </w:p>
    <w:p w14:paraId="3D47D23D" w14:textId="77777777" w:rsidR="00BA0DD9" w:rsidRPr="00E1525B" w:rsidRDefault="00BA0DD9" w:rsidP="00BA0DD9">
      <w:pPr>
        <w:pStyle w:val="SingleTxtG"/>
      </w:pPr>
      <w:r w:rsidRPr="00E1525B">
        <w:t>1.</w:t>
      </w:r>
      <w:r w:rsidRPr="00E1525B">
        <w:tab/>
        <w:t>Le Comité sollicite la coopération de l</w:t>
      </w:r>
      <w:r>
        <w:t>’</w:t>
      </w:r>
      <w:r w:rsidRPr="00E1525B">
        <w:t xml:space="preserve">État partie </w:t>
      </w:r>
      <w:r>
        <w:t>concerné</w:t>
      </w:r>
      <w:r w:rsidRPr="00E1525B">
        <w:t xml:space="preserve"> à tous les stades de la visite.</w:t>
      </w:r>
    </w:p>
    <w:p w14:paraId="07594515" w14:textId="77777777" w:rsidR="00BA0DD9" w:rsidRPr="00E1525B" w:rsidRDefault="00BA0DD9" w:rsidP="00BA0DD9">
      <w:pPr>
        <w:pStyle w:val="SingleTxtG"/>
      </w:pPr>
      <w:r w:rsidRPr="00E1525B">
        <w:t>2.</w:t>
      </w:r>
      <w:r w:rsidRPr="00E1525B">
        <w:tab/>
        <w:t>Si l</w:t>
      </w:r>
      <w:r>
        <w:t>’</w:t>
      </w:r>
      <w:r w:rsidRPr="00E1525B">
        <w:t xml:space="preserve">État partie </w:t>
      </w:r>
      <w:r>
        <w:t xml:space="preserve">concerné </w:t>
      </w:r>
      <w:r w:rsidRPr="00E1525B">
        <w:t>consent à la visite, le Comité et l</w:t>
      </w:r>
      <w:r>
        <w:t>’</w:t>
      </w:r>
      <w:r w:rsidRPr="00E1525B">
        <w:t>État partie se concertent pour définir les modalités de la visite et l</w:t>
      </w:r>
      <w:r>
        <w:t>’</w:t>
      </w:r>
      <w:r w:rsidRPr="00E1525B">
        <w:t>État partie fournit au Comité tous les moyens nécessaires à l</w:t>
      </w:r>
      <w:r>
        <w:t>’</w:t>
      </w:r>
      <w:r w:rsidRPr="00E1525B">
        <w:t>accomplissement de cette visite, notamment l</w:t>
      </w:r>
      <w:r>
        <w:t>’</w:t>
      </w:r>
      <w:r w:rsidRPr="00E1525B">
        <w:t>accès à l</w:t>
      </w:r>
      <w:r>
        <w:t>’</w:t>
      </w:r>
      <w:r w:rsidRPr="00E1525B">
        <w:t>information et aux per</w:t>
      </w:r>
      <w:r>
        <w:t>sonnes concernées.</w:t>
      </w:r>
    </w:p>
    <w:p w14:paraId="06BBDEB8" w14:textId="77777777" w:rsidR="00BA0DD9" w:rsidRPr="00E1525B" w:rsidRDefault="00BA0DD9" w:rsidP="00BA0DD9">
      <w:pPr>
        <w:pStyle w:val="SingleTxtG"/>
      </w:pPr>
      <w:r w:rsidRPr="00E1525B">
        <w:t>3.</w:t>
      </w:r>
      <w:r w:rsidRPr="00E1525B">
        <w:tab/>
        <w:t>Le Comité demande à l</w:t>
      </w:r>
      <w:r>
        <w:t>’</w:t>
      </w:r>
      <w:r w:rsidRPr="00E1525B">
        <w:t xml:space="preserve">État partie </w:t>
      </w:r>
      <w:r>
        <w:t>concerné</w:t>
      </w:r>
      <w:r w:rsidRPr="00E1525B">
        <w:t xml:space="preserve"> de </w:t>
      </w:r>
      <w:r>
        <w:t>nommer</w:t>
      </w:r>
      <w:r w:rsidRPr="00E1525B">
        <w:t xml:space="preserve"> un</w:t>
      </w:r>
      <w:r>
        <w:t>(e)</w:t>
      </w:r>
      <w:r w:rsidRPr="00E1525B">
        <w:t xml:space="preserve"> représentant</w:t>
      </w:r>
      <w:r>
        <w:t>(e)</w:t>
      </w:r>
      <w:r w:rsidRPr="00E1525B">
        <w:t xml:space="preserve"> chargé</w:t>
      </w:r>
      <w:r>
        <w:t>(e)</w:t>
      </w:r>
      <w:r w:rsidRPr="00E1525B">
        <w:t xml:space="preserve"> de </w:t>
      </w:r>
      <w:r>
        <w:t>coordonner la visite avec</w:t>
      </w:r>
      <w:r w:rsidRPr="00E1525B">
        <w:t xml:space="preserve"> </w:t>
      </w:r>
      <w:r>
        <w:t>l</w:t>
      </w:r>
      <w:r w:rsidRPr="00E1525B">
        <w:t>es membres</w:t>
      </w:r>
      <w:r>
        <w:t xml:space="preserve"> qu’il aura désign</w:t>
      </w:r>
      <w:r w:rsidRPr="000A5596">
        <w:t>és</w:t>
      </w:r>
      <w:r>
        <w:t xml:space="preserve"> et avec le Secrétariat</w:t>
      </w:r>
      <w:r w:rsidRPr="00E1525B">
        <w:t>.</w:t>
      </w:r>
    </w:p>
    <w:p w14:paraId="705BF323" w14:textId="77777777" w:rsidR="00BA0DD9" w:rsidRPr="00E1525B" w:rsidRDefault="00BA0DD9" w:rsidP="00BA0DD9">
      <w:pPr>
        <w:pStyle w:val="SingleTxtG"/>
      </w:pPr>
      <w:r w:rsidRPr="00E1525B">
        <w:t>4.</w:t>
      </w:r>
      <w:r w:rsidRPr="00E1525B">
        <w:tab/>
        <w:t>Le Comité peut demander à l</w:t>
      </w:r>
      <w:r>
        <w:t>’</w:t>
      </w:r>
      <w:r w:rsidRPr="00E1525B">
        <w:t xml:space="preserve">État partie </w:t>
      </w:r>
      <w:r>
        <w:t>concerné</w:t>
      </w:r>
      <w:r w:rsidRPr="00E1525B">
        <w:t xml:space="preserve"> de donner aux membres qu</w:t>
      </w:r>
      <w:r>
        <w:t>’</w:t>
      </w:r>
      <w:r w:rsidRPr="00E1525B">
        <w:t>il aura désign</w:t>
      </w:r>
      <w:r w:rsidRPr="000A5596">
        <w:t>és</w:t>
      </w:r>
      <w:r w:rsidRPr="00E1525B">
        <w:t xml:space="preserve"> tout renseignement </w:t>
      </w:r>
      <w:r w:rsidRPr="000A5596">
        <w:t>que ceux-ci ou</w:t>
      </w:r>
      <w:r w:rsidRPr="00E1525B">
        <w:t xml:space="preserve"> l</w:t>
      </w:r>
      <w:r>
        <w:t>’</w:t>
      </w:r>
      <w:r w:rsidRPr="00E1525B">
        <w:t>État partie considèrent comme se rapportant à la visite.</w:t>
      </w:r>
    </w:p>
    <w:p w14:paraId="128B6BB2" w14:textId="080D2CCE" w:rsidR="00BA0DD9" w:rsidRPr="00E1525B" w:rsidRDefault="00BA0DD9" w:rsidP="00BA0DD9">
      <w:pPr>
        <w:pStyle w:val="H23G"/>
      </w:pPr>
      <w:r w:rsidRPr="00E1525B">
        <w:tab/>
      </w:r>
      <w:r w:rsidRPr="00E1525B">
        <w:tab/>
        <w:t>Article</w:t>
      </w:r>
      <w:r w:rsidR="004F79AA">
        <w:t> </w:t>
      </w:r>
      <w:r w:rsidRPr="00E1525B">
        <w:t>9</w:t>
      </w:r>
      <w:r>
        <w:t>7</w:t>
      </w:r>
      <w:r w:rsidRPr="00E1525B">
        <w:br/>
      </w:r>
      <w:bookmarkStart w:id="136" w:name="_Hlk164326392"/>
      <w:r w:rsidRPr="00E1525B">
        <w:t>Auditions</w:t>
      </w:r>
      <w:r>
        <w:t xml:space="preserve"> et réunions</w:t>
      </w:r>
      <w:bookmarkEnd w:id="136"/>
    </w:p>
    <w:p w14:paraId="09AF4763" w14:textId="77777777" w:rsidR="00BA0DD9" w:rsidRPr="00E1525B" w:rsidRDefault="00BA0DD9" w:rsidP="00BA0DD9">
      <w:pPr>
        <w:pStyle w:val="SingleTxtG"/>
      </w:pPr>
      <w:r w:rsidRPr="00E1525B">
        <w:t>1.</w:t>
      </w:r>
      <w:r w:rsidRPr="00E1525B">
        <w:tab/>
        <w:t xml:space="preserve">Au cours de leur visite, les membres du Comité </w:t>
      </w:r>
      <w:r>
        <w:t>que celui-ci aura désign</w:t>
      </w:r>
      <w:r w:rsidRPr="007538B8">
        <w:t>és</w:t>
      </w:r>
      <w:r w:rsidRPr="00E1525B">
        <w:t xml:space="preserve"> peuvent </w:t>
      </w:r>
      <w:r>
        <w:t>tenir</w:t>
      </w:r>
      <w:r w:rsidRPr="00E1525B">
        <w:t xml:space="preserve"> des auditions </w:t>
      </w:r>
      <w:r>
        <w:t xml:space="preserve">et des réunions avec toute partie intéressée </w:t>
      </w:r>
      <w:r w:rsidRPr="00E1525B">
        <w:t>pour établir des faits ou préciser des questions se rapportant à l</w:t>
      </w:r>
      <w:r>
        <w:t>’</w:t>
      </w:r>
      <w:r w:rsidRPr="00E1525B">
        <w:t>évaluation de la situation.</w:t>
      </w:r>
    </w:p>
    <w:p w14:paraId="24524B87" w14:textId="77777777" w:rsidR="00BA0DD9" w:rsidRPr="00E1525B" w:rsidRDefault="00BA0DD9" w:rsidP="00BA0DD9">
      <w:pPr>
        <w:pStyle w:val="SingleTxtG"/>
      </w:pPr>
      <w:r w:rsidRPr="00E1525B">
        <w:t>2.</w:t>
      </w:r>
      <w:r w:rsidRPr="00E1525B">
        <w:tab/>
        <w:t xml:space="preserve">Les conditions et garanties concernant les auditions </w:t>
      </w:r>
      <w:r>
        <w:t xml:space="preserve">et réunions </w:t>
      </w:r>
      <w:r w:rsidRPr="00E1525B">
        <w:t>visées au paragraphe</w:t>
      </w:r>
      <w:r>
        <w:t> </w:t>
      </w:r>
      <w:r w:rsidRPr="00E1525B">
        <w:t xml:space="preserve">1 du présent article sont définies par les membres du Comité </w:t>
      </w:r>
      <w:r w:rsidRPr="007538B8">
        <w:t>qu</w:t>
      </w:r>
      <w:r w:rsidRPr="00E1525B">
        <w:t xml:space="preserve">i effectuent la visite </w:t>
      </w:r>
      <w:r w:rsidRPr="00414761">
        <w:t>aux fins de l</w:t>
      </w:r>
      <w:r>
        <w:t>’</w:t>
      </w:r>
      <w:r w:rsidRPr="00414761">
        <w:t>évaluation</w:t>
      </w:r>
      <w:r w:rsidRPr="00E1525B">
        <w:t xml:space="preserve"> de la situation.</w:t>
      </w:r>
    </w:p>
    <w:p w14:paraId="0428341E" w14:textId="77777777" w:rsidR="00BA0DD9" w:rsidRPr="00E1525B" w:rsidRDefault="00BA0DD9" w:rsidP="00BA0DD9">
      <w:pPr>
        <w:pStyle w:val="SingleTxtG"/>
      </w:pPr>
      <w:r w:rsidRPr="00E1525B">
        <w:t>3.</w:t>
      </w:r>
      <w:r w:rsidRPr="00E1525B">
        <w:tab/>
        <w:t xml:space="preserve">Toute personne qui témoigne devant les membres du Comité </w:t>
      </w:r>
      <w:r>
        <w:t xml:space="preserve">que celui-ci aura </w:t>
      </w:r>
      <w:r w:rsidRPr="007538B8">
        <w:t>désignés d</w:t>
      </w:r>
      <w:r w:rsidRPr="00E1525B">
        <w:t>oit déclarer solennellement que son témoignage est conforme à la vérité.</w:t>
      </w:r>
    </w:p>
    <w:p w14:paraId="15640D9C" w14:textId="77777777" w:rsidR="00BA0DD9" w:rsidRPr="00961A49" w:rsidRDefault="00BA0DD9" w:rsidP="00BA0DD9">
      <w:pPr>
        <w:pStyle w:val="SingleTxtG"/>
        <w:rPr>
          <w:lang w:val="fr-FR"/>
        </w:rPr>
      </w:pPr>
      <w:r w:rsidRPr="00961A49">
        <w:rPr>
          <w:lang w:val="fr-FR"/>
        </w:rPr>
        <w:lastRenderedPageBreak/>
        <w:t>4.</w:t>
      </w:r>
      <w:r w:rsidRPr="00961A49">
        <w:rPr>
          <w:lang w:val="fr-FR"/>
        </w:rPr>
        <w:tab/>
      </w:r>
      <w:r w:rsidRPr="00961A49">
        <w:t xml:space="preserve">Les personnes et les organisations qui soumettent des informations au Comité au cours de la visite peuvent demander que ces informations restent confidentielles, </w:t>
      </w:r>
      <w:r>
        <w:t xml:space="preserve">auquel cas </w:t>
      </w:r>
      <w:r w:rsidRPr="00961A49">
        <w:t>le Comité agira en conséquence</w:t>
      </w:r>
      <w:r w:rsidRPr="00570703">
        <w:t>.</w:t>
      </w:r>
      <w:r w:rsidRPr="00961A49">
        <w:rPr>
          <w:lang w:val="fr-FR"/>
        </w:rPr>
        <w:t xml:space="preserve"> </w:t>
      </w:r>
      <w:r w:rsidRPr="00961A49">
        <w:t xml:space="preserve">Le </w:t>
      </w:r>
      <w:r w:rsidRPr="00A72C1E">
        <w:t>C</w:t>
      </w:r>
      <w:r w:rsidRPr="00961A49">
        <w:t xml:space="preserve">omité peut également décider de garder confidentielle </w:t>
      </w:r>
      <w:r w:rsidRPr="00A72C1E">
        <w:t>l</w:t>
      </w:r>
      <w:r>
        <w:t>’</w:t>
      </w:r>
      <w:r w:rsidRPr="00A72C1E">
        <w:t>une quelconque</w:t>
      </w:r>
      <w:r w:rsidRPr="00961A49">
        <w:t xml:space="preserve"> des informations soumises, afin de garantir le plein respect du principe </w:t>
      </w:r>
      <w:r w:rsidRPr="00A72C1E">
        <w:t>« </w:t>
      </w:r>
      <w:r w:rsidRPr="00961A49">
        <w:t>ne pas nuire</w:t>
      </w:r>
      <w:r w:rsidRPr="00A72C1E">
        <w:t> ».</w:t>
      </w:r>
    </w:p>
    <w:p w14:paraId="3A6AE1AE" w14:textId="5172247A" w:rsidR="00BA0DD9" w:rsidRPr="005619EF" w:rsidRDefault="00BA0DD9" w:rsidP="00BA0DD9">
      <w:pPr>
        <w:pStyle w:val="SingleTxtG"/>
      </w:pPr>
      <w:r>
        <w:t>5.</w:t>
      </w:r>
      <w:r>
        <w:tab/>
      </w:r>
      <w:r w:rsidRPr="00E1525B">
        <w:t>Le Comité informe l</w:t>
      </w:r>
      <w:r>
        <w:t>’</w:t>
      </w:r>
      <w:r w:rsidRPr="00E1525B">
        <w:t>État partie qu</w:t>
      </w:r>
      <w:r>
        <w:t>’</w:t>
      </w:r>
      <w:r w:rsidRPr="00E1525B">
        <w:t>il doit prendre toutes les dispositions nécessaires pour que les personnes relevant de sa juridiction ne soient pas l</w:t>
      </w:r>
      <w:r>
        <w:t>’</w:t>
      </w:r>
      <w:r w:rsidRPr="00E1525B">
        <w:t xml:space="preserve">objet de représailles </w:t>
      </w:r>
      <w:r>
        <w:t xml:space="preserve">pour avoir </w:t>
      </w:r>
      <w:r w:rsidRPr="00E1525B">
        <w:t>apport</w:t>
      </w:r>
      <w:r>
        <w:t>é</w:t>
      </w:r>
      <w:r w:rsidRPr="00E1525B">
        <w:t xml:space="preserve"> des renseignements ou particip</w:t>
      </w:r>
      <w:r>
        <w:t>é</w:t>
      </w:r>
      <w:r w:rsidRPr="00E1525B">
        <w:t xml:space="preserve"> à des auditions </w:t>
      </w:r>
      <w:r w:rsidRPr="00BD31D5">
        <w:t xml:space="preserve">ou </w:t>
      </w:r>
      <w:r>
        <w:t xml:space="preserve">des réunions dans le cadre de la visite. </w:t>
      </w:r>
      <w:r w:rsidRPr="00961A49">
        <w:t xml:space="preserve">Toute allégation de représailles reçue par le Comité sera transmise </w:t>
      </w:r>
      <w:r>
        <w:t>au</w:t>
      </w:r>
      <w:r w:rsidRPr="00CE55E7">
        <w:t xml:space="preserve"> rapporteur </w:t>
      </w:r>
      <w:r>
        <w:t>(à la rapporteuse) chargé(e) de la question d</w:t>
      </w:r>
      <w:r w:rsidRPr="00CE55E7">
        <w:t xml:space="preserve">es représailles </w:t>
      </w:r>
      <w:r w:rsidRPr="00961A49">
        <w:t>pour évaluation et</w:t>
      </w:r>
      <w:r>
        <w:t>, s’il y a lieu,</w:t>
      </w:r>
      <w:r w:rsidRPr="00961A49">
        <w:t xml:space="preserve"> intervention, conformément aux </w:t>
      </w:r>
      <w:r>
        <w:t>articles</w:t>
      </w:r>
      <w:r w:rsidR="004F79AA">
        <w:t> </w:t>
      </w:r>
      <w:r w:rsidRPr="00961A49">
        <w:t>106 à 109 du présent règlement</w:t>
      </w:r>
      <w:r w:rsidRPr="005619EF">
        <w:t>.</w:t>
      </w:r>
    </w:p>
    <w:p w14:paraId="3160990B" w14:textId="26532392" w:rsidR="00BA0DD9" w:rsidRPr="00E1525B" w:rsidRDefault="00BA0DD9" w:rsidP="00BA0DD9">
      <w:pPr>
        <w:pStyle w:val="H23G"/>
      </w:pPr>
      <w:r w:rsidRPr="00961A49">
        <w:rPr>
          <w:lang w:val="fr-FR"/>
        </w:rPr>
        <w:tab/>
      </w:r>
      <w:r w:rsidRPr="00961A49">
        <w:rPr>
          <w:lang w:val="fr-FR"/>
        </w:rPr>
        <w:tab/>
      </w:r>
      <w:r w:rsidRPr="00E1525B">
        <w:t>Article</w:t>
      </w:r>
      <w:r w:rsidR="004F79AA">
        <w:t> </w:t>
      </w:r>
      <w:r w:rsidRPr="00E1525B">
        <w:t>9</w:t>
      </w:r>
      <w:r>
        <w:t>8</w:t>
      </w:r>
      <w:r w:rsidRPr="00E1525B">
        <w:br/>
      </w:r>
      <w:bookmarkStart w:id="137" w:name="_Hlk164326405"/>
      <w:r w:rsidRPr="00E1525B">
        <w:t>Assistance pendant la visite</w:t>
      </w:r>
      <w:bookmarkEnd w:id="137"/>
    </w:p>
    <w:p w14:paraId="61DC03C0" w14:textId="77777777" w:rsidR="00BA0DD9" w:rsidRPr="00E1525B" w:rsidRDefault="00BA0DD9" w:rsidP="00BA0DD9">
      <w:pPr>
        <w:pStyle w:val="SingleTxtG"/>
      </w:pPr>
      <w:r w:rsidRPr="00E1525B">
        <w:t>1.</w:t>
      </w:r>
      <w:r w:rsidRPr="00E1525B">
        <w:tab/>
        <w:t>En plus du personnel et des moyens que le</w:t>
      </w:r>
      <w:r>
        <w:t xml:space="preserve"> (la)</w:t>
      </w:r>
      <w:r w:rsidRPr="00E1525B">
        <w:t xml:space="preserve"> Secrétaire général</w:t>
      </w:r>
      <w:r>
        <w:t>(e)</w:t>
      </w:r>
      <w:r w:rsidRPr="00E1525B">
        <w:t xml:space="preserve"> met à leur disposition pour les besoins de la visite dans l</w:t>
      </w:r>
      <w:r>
        <w:t>’</w:t>
      </w:r>
      <w:r w:rsidRPr="00E1525B">
        <w:t xml:space="preserve">État partie </w:t>
      </w:r>
      <w:r>
        <w:t>concerné</w:t>
      </w:r>
      <w:r w:rsidRPr="00E1525B">
        <w:t xml:space="preserve">, les membres du Comité </w:t>
      </w:r>
      <w:r w:rsidRPr="00FC2B34">
        <w:t>chargés de la visite peuvent</w:t>
      </w:r>
      <w:r w:rsidRPr="00E1525B">
        <w:t>, par l</w:t>
      </w:r>
      <w:r>
        <w:t>’</w:t>
      </w:r>
      <w:r w:rsidRPr="00E1525B">
        <w:t xml:space="preserve">intermédiaire du </w:t>
      </w:r>
      <w:r>
        <w:t xml:space="preserve">(de la) </w:t>
      </w:r>
      <w:r w:rsidRPr="00E1525B">
        <w:t>Secrétaire général</w:t>
      </w:r>
      <w:r>
        <w:t>(e)</w:t>
      </w:r>
      <w:r w:rsidRPr="00E1525B">
        <w:t xml:space="preserve"> et selon les besoins définis par le Comité, </w:t>
      </w:r>
      <w:r>
        <w:t xml:space="preserve">demander à </w:t>
      </w:r>
      <w:r w:rsidRPr="00E1525B">
        <w:t xml:space="preserve">des interprètes et </w:t>
      </w:r>
      <w:r>
        <w:t xml:space="preserve">à </w:t>
      </w:r>
      <w:r w:rsidRPr="00E1525B">
        <w:t xml:space="preserve">des personnes ayant des compétences particulières dans les domaines visés par la Convention </w:t>
      </w:r>
      <w:r>
        <w:t>de</w:t>
      </w:r>
      <w:r w:rsidRPr="00E1525B">
        <w:t xml:space="preserve"> leur apporter leur concours à tous les stades de la visite.</w:t>
      </w:r>
    </w:p>
    <w:p w14:paraId="5088C4E6" w14:textId="77777777" w:rsidR="00BA0DD9" w:rsidRPr="00E1525B" w:rsidRDefault="00BA0DD9" w:rsidP="00BA0DD9">
      <w:pPr>
        <w:pStyle w:val="SingleTxtG"/>
      </w:pPr>
      <w:r w:rsidRPr="00E1525B">
        <w:t>2.</w:t>
      </w:r>
      <w:r w:rsidRPr="00E1525B">
        <w:tab/>
        <w:t xml:space="preserve">Si les interprètes et les personnes ayant des compétences particulières ne sont pas </w:t>
      </w:r>
      <w:r w:rsidRPr="00B60411">
        <w:t>liés</w:t>
      </w:r>
      <w:r w:rsidRPr="00E1525B">
        <w:t xml:space="preserve"> par serment à l</w:t>
      </w:r>
      <w:r>
        <w:t>’</w:t>
      </w:r>
      <w:r w:rsidRPr="00E1525B">
        <w:t xml:space="preserve">Organisation des Nations Unies, ils </w:t>
      </w:r>
      <w:r>
        <w:t xml:space="preserve">(elles) </w:t>
      </w:r>
      <w:r w:rsidRPr="00E1525B">
        <w:t>doivent déclarer solennellement qu</w:t>
      </w:r>
      <w:r>
        <w:t>’</w:t>
      </w:r>
      <w:r w:rsidRPr="00E1525B">
        <w:t xml:space="preserve">ils </w:t>
      </w:r>
      <w:r>
        <w:t xml:space="preserve">(elles) </w:t>
      </w:r>
      <w:r w:rsidRPr="00E1525B">
        <w:t>s</w:t>
      </w:r>
      <w:r>
        <w:t>’</w:t>
      </w:r>
      <w:r w:rsidRPr="00177947">
        <w:t>acquitteront</w:t>
      </w:r>
      <w:r w:rsidRPr="00E1525B">
        <w:t xml:space="preserve"> de leurs devoirs de bonne foi, loyalement et avec impartialité.</w:t>
      </w:r>
    </w:p>
    <w:p w14:paraId="29F697D4" w14:textId="305AFAE2" w:rsidR="00BA0DD9" w:rsidRPr="00E1525B" w:rsidRDefault="00BA0DD9" w:rsidP="00BA0DD9">
      <w:pPr>
        <w:pStyle w:val="H23G"/>
      </w:pPr>
      <w:r w:rsidRPr="00E1525B">
        <w:tab/>
      </w:r>
      <w:r w:rsidRPr="00E1525B">
        <w:tab/>
        <w:t>Article</w:t>
      </w:r>
      <w:r w:rsidR="004F79AA">
        <w:t> </w:t>
      </w:r>
      <w:r w:rsidRPr="00E1525B">
        <w:t>9</w:t>
      </w:r>
      <w:r>
        <w:t>9</w:t>
      </w:r>
      <w:r w:rsidRPr="00E1525B">
        <w:br/>
      </w:r>
      <w:bookmarkStart w:id="138" w:name="_Hlk164326412"/>
      <w:r w:rsidRPr="00E1525B">
        <w:t>Communication des conclusions, observations ou suggestions</w:t>
      </w:r>
      <w:bookmarkEnd w:id="138"/>
    </w:p>
    <w:p w14:paraId="742B658C" w14:textId="3B3F846D" w:rsidR="00BA0DD9" w:rsidRPr="000F5ADB" w:rsidRDefault="00BA0DD9" w:rsidP="00BA0DD9">
      <w:pPr>
        <w:pStyle w:val="SingleTxtG"/>
      </w:pPr>
      <w:r w:rsidRPr="00E1525B">
        <w:t>1.</w:t>
      </w:r>
      <w:r w:rsidRPr="00E1525B">
        <w:tab/>
        <w:t xml:space="preserve">Après avoir </w:t>
      </w:r>
      <w:r>
        <w:t>passé en revue</w:t>
      </w:r>
      <w:r w:rsidRPr="00E1525B">
        <w:t xml:space="preserve"> les renseignements reçus au sujet de la visite ou au cours de la v</w:t>
      </w:r>
      <w:r>
        <w:t>isite conformément au</w:t>
      </w:r>
      <w:r w:rsidRPr="00E1525B">
        <w:t xml:space="preserve"> présent règlement, le Comité, par l</w:t>
      </w:r>
      <w:r>
        <w:t>’</w:t>
      </w:r>
      <w:r w:rsidRPr="00E1525B">
        <w:t xml:space="preserve">intermédiaire du </w:t>
      </w:r>
      <w:r>
        <w:t xml:space="preserve">(de la) </w:t>
      </w:r>
      <w:r w:rsidRPr="00E1525B">
        <w:t>Secrétaire général</w:t>
      </w:r>
      <w:r>
        <w:t>(e)</w:t>
      </w:r>
      <w:r w:rsidRPr="00E1525B">
        <w:t>, transmet à l</w:t>
      </w:r>
      <w:r>
        <w:t>’</w:t>
      </w:r>
      <w:r w:rsidRPr="00E1525B">
        <w:t xml:space="preserve">État </w:t>
      </w:r>
      <w:r w:rsidRPr="00B50B22">
        <w:t>partie concerné une version préliminaire non éditée du rapport adopté</w:t>
      </w:r>
      <w:r>
        <w:t>,</w:t>
      </w:r>
      <w:r w:rsidRPr="00B50B22">
        <w:t xml:space="preserve"> dans lequel figureront</w:t>
      </w:r>
      <w:r>
        <w:t xml:space="preserve"> s</w:t>
      </w:r>
      <w:r w:rsidRPr="00E1525B">
        <w:t>es conclusions</w:t>
      </w:r>
      <w:r>
        <w:t>,</w:t>
      </w:r>
      <w:r w:rsidRPr="00E1525B">
        <w:t xml:space="preserve"> </w:t>
      </w:r>
      <w:r>
        <w:t xml:space="preserve">ses </w:t>
      </w:r>
      <w:r w:rsidRPr="00E1525B">
        <w:t xml:space="preserve">observations </w:t>
      </w:r>
      <w:r>
        <w:t>et ses</w:t>
      </w:r>
      <w:r w:rsidRPr="00E1525B">
        <w:t xml:space="preserve"> recommandations</w:t>
      </w:r>
      <w:r>
        <w:t xml:space="preserve">. </w:t>
      </w:r>
      <w:r w:rsidRPr="000F5ADB">
        <w:t>L</w:t>
      </w:r>
      <w:r>
        <w:t>’</w:t>
      </w:r>
      <w:r w:rsidRPr="000F5ADB">
        <w:t>État partie dispose d</w:t>
      </w:r>
      <w:r>
        <w:t>’</w:t>
      </w:r>
      <w:r w:rsidRPr="000F5ADB">
        <w:t>un délai de quarante-huit heures pour demander la correction d</w:t>
      </w:r>
      <w:r>
        <w:t>’</w:t>
      </w:r>
      <w:r w:rsidRPr="000F5ADB">
        <w:t>éventuelles erreurs factuelles. Après avoir examiné ces demandes et apporté toute modification nécessaire, le Comité rend publique la version préliminaire non éditée du rapport.</w:t>
      </w:r>
    </w:p>
    <w:p w14:paraId="3FE39B47" w14:textId="77777777" w:rsidR="00BA0DD9" w:rsidRDefault="00BA0DD9" w:rsidP="00BA0DD9">
      <w:pPr>
        <w:pStyle w:val="SingleTxtG"/>
      </w:pPr>
      <w:r w:rsidRPr="00E1525B">
        <w:t>2.</w:t>
      </w:r>
      <w:r w:rsidRPr="00E1525B">
        <w:tab/>
        <w:t>L</w:t>
      </w:r>
      <w:r>
        <w:t>’</w:t>
      </w:r>
      <w:r w:rsidRPr="00E1525B">
        <w:t xml:space="preserve">État partie </w:t>
      </w:r>
      <w:r>
        <w:t>concerné</w:t>
      </w:r>
      <w:r w:rsidRPr="00E1525B">
        <w:t xml:space="preserve"> fait part au Comité, par l</w:t>
      </w:r>
      <w:r>
        <w:t>’</w:t>
      </w:r>
      <w:r w:rsidRPr="00E1525B">
        <w:t xml:space="preserve">intermédiaire du </w:t>
      </w:r>
      <w:r>
        <w:t xml:space="preserve">(de la) </w:t>
      </w:r>
      <w:r w:rsidRPr="00E1525B">
        <w:t>Secrétaire général</w:t>
      </w:r>
      <w:r>
        <w:t>(e)</w:t>
      </w:r>
      <w:r w:rsidRPr="00E1525B">
        <w:t xml:space="preserve">, de ses </w:t>
      </w:r>
      <w:r>
        <w:t>observations</w:t>
      </w:r>
      <w:r w:rsidRPr="00E1525B">
        <w:t xml:space="preserve"> sur </w:t>
      </w:r>
      <w:r>
        <w:t>le rapport</w:t>
      </w:r>
      <w:r w:rsidRPr="00E1525B">
        <w:t>, da</w:t>
      </w:r>
      <w:r>
        <w:t>ns le délai fixé par le Comité.</w:t>
      </w:r>
    </w:p>
    <w:p w14:paraId="19C8D088" w14:textId="0E31E3D1" w:rsidR="00BA0DD9" w:rsidRPr="00835596" w:rsidRDefault="00BA0DD9" w:rsidP="00BA0DD9">
      <w:pPr>
        <w:pStyle w:val="SingleTxtG"/>
      </w:pPr>
      <w:r w:rsidRPr="00961A49">
        <w:rPr>
          <w:lang w:val="fr-FR"/>
        </w:rPr>
        <w:t>3.</w:t>
      </w:r>
      <w:r w:rsidRPr="00961A49">
        <w:rPr>
          <w:lang w:val="fr-FR"/>
        </w:rPr>
        <w:tab/>
      </w:r>
      <w:r w:rsidRPr="00961A49">
        <w:t>Le</w:t>
      </w:r>
      <w:r>
        <w:t>s</w:t>
      </w:r>
      <w:r w:rsidRPr="00961A49">
        <w:t xml:space="preserve"> observations de l</w:t>
      </w:r>
      <w:r>
        <w:t>’</w:t>
      </w:r>
      <w:r w:rsidRPr="00961A49">
        <w:t xml:space="preserve">État partie sur le rapport </w:t>
      </w:r>
      <w:r>
        <w:t xml:space="preserve">du Comité sont examinées </w:t>
      </w:r>
      <w:r w:rsidRPr="00961A49">
        <w:t>dans le cadre de l</w:t>
      </w:r>
      <w:r>
        <w:t>’</w:t>
      </w:r>
      <w:r w:rsidRPr="00961A49">
        <w:t>examen des renseignements complémentaires soumis par l</w:t>
      </w:r>
      <w:r>
        <w:t>’</w:t>
      </w:r>
      <w:r w:rsidRPr="00961A49">
        <w:t>État partie en application de l</w:t>
      </w:r>
      <w:r>
        <w:t>’</w:t>
      </w:r>
      <w:r w:rsidRPr="00961A49">
        <w:t>article</w:t>
      </w:r>
      <w:r w:rsidR="004F79AA">
        <w:t> </w:t>
      </w:r>
      <w:r w:rsidRPr="00961A49">
        <w:t>29 (par. 4) de la Convention</w:t>
      </w:r>
      <w:r w:rsidRPr="00835596">
        <w:t>.</w:t>
      </w:r>
    </w:p>
    <w:p w14:paraId="47F4ADCC" w14:textId="5C96EAB0" w:rsidR="00BA0DD9" w:rsidRPr="00E1525B" w:rsidRDefault="00BA0DD9" w:rsidP="00BA0DD9">
      <w:pPr>
        <w:pStyle w:val="H23G"/>
      </w:pPr>
      <w:r w:rsidRPr="00961A49">
        <w:rPr>
          <w:lang w:val="fr-FR"/>
        </w:rPr>
        <w:tab/>
      </w:r>
      <w:r w:rsidRPr="00961A49">
        <w:rPr>
          <w:lang w:val="fr-FR"/>
        </w:rPr>
        <w:tab/>
      </w:r>
      <w:r w:rsidRPr="00E1525B">
        <w:t>Article</w:t>
      </w:r>
      <w:r w:rsidR="004F79AA">
        <w:t> </w:t>
      </w:r>
      <w:r>
        <w:t>100</w:t>
      </w:r>
      <w:r w:rsidRPr="00E1525B">
        <w:br/>
      </w:r>
      <w:bookmarkStart w:id="139" w:name="_Hlk164326419"/>
      <w:r w:rsidRPr="00E1525B">
        <w:t>Mesures de suivi à prendre par l</w:t>
      </w:r>
      <w:r>
        <w:t>’</w:t>
      </w:r>
      <w:r w:rsidRPr="00E1525B">
        <w:t>État partie</w:t>
      </w:r>
      <w:bookmarkEnd w:id="139"/>
    </w:p>
    <w:p w14:paraId="10BC5463" w14:textId="77777777" w:rsidR="00BA0DD9" w:rsidRDefault="00BA0DD9" w:rsidP="00BA0DD9">
      <w:pPr>
        <w:pStyle w:val="SingleTxtG"/>
      </w:pPr>
      <w:r>
        <w:t>1.</w:t>
      </w:r>
      <w:r>
        <w:tab/>
      </w:r>
      <w:r w:rsidRPr="00E1525B">
        <w:t>À l</w:t>
      </w:r>
      <w:r>
        <w:t>’</w:t>
      </w:r>
      <w:r w:rsidRPr="00E1525B">
        <w:t>expirat</w:t>
      </w:r>
      <w:r>
        <w:t>ion du délai visé à</w:t>
      </w:r>
      <w:r w:rsidRPr="00E1525B">
        <w:t xml:space="preserve"> l</w:t>
      </w:r>
      <w:r>
        <w:t>’</w:t>
      </w:r>
      <w:r w:rsidRPr="00E1525B">
        <w:t>artic</w:t>
      </w:r>
      <w:r>
        <w:t>le </w:t>
      </w:r>
      <w:r w:rsidRPr="00E1525B">
        <w:t>9</w:t>
      </w:r>
      <w:r>
        <w:t>9 (par. 2) du présent règlement</w:t>
      </w:r>
      <w:r w:rsidRPr="00E1525B">
        <w:t>, le Comité peut inviter l</w:t>
      </w:r>
      <w:r>
        <w:t>’</w:t>
      </w:r>
      <w:r w:rsidRPr="00E1525B">
        <w:t xml:space="preserve">État partie </w:t>
      </w:r>
      <w:r>
        <w:t>concerné</w:t>
      </w:r>
      <w:r w:rsidRPr="00E1525B">
        <w:t xml:space="preserve"> à lui faire parvenir des renseignements </w:t>
      </w:r>
      <w:r>
        <w:t>complémentaires</w:t>
      </w:r>
      <w:r w:rsidRPr="00E1525B">
        <w:t xml:space="preserve"> sur les mesures qu</w:t>
      </w:r>
      <w:r>
        <w:t>’</w:t>
      </w:r>
      <w:r w:rsidRPr="00E1525B">
        <w:t xml:space="preserve">il aura prises pour donner suite à </w:t>
      </w:r>
      <w:r>
        <w:t>la</w:t>
      </w:r>
      <w:r w:rsidRPr="00E1525B">
        <w:t xml:space="preserve"> visite, </w:t>
      </w:r>
      <w:r w:rsidRPr="00177947">
        <w:t xml:space="preserve">en vue de mettre en application </w:t>
      </w:r>
      <w:r>
        <w:t>s</w:t>
      </w:r>
      <w:r w:rsidRPr="00177947">
        <w:t>e</w:t>
      </w:r>
      <w:r>
        <w:t>s recommandations.</w:t>
      </w:r>
    </w:p>
    <w:p w14:paraId="23FE154F" w14:textId="0081778D" w:rsidR="00BA0DD9" w:rsidRPr="002F5E5D" w:rsidRDefault="00BA0DD9" w:rsidP="00BA0DD9">
      <w:pPr>
        <w:pStyle w:val="SingleTxtG"/>
      </w:pPr>
      <w:r w:rsidRPr="002F5E5D">
        <w:t>2.</w:t>
      </w:r>
      <w:r w:rsidRPr="002F5E5D">
        <w:tab/>
      </w:r>
      <w:r w:rsidRPr="00961A49">
        <w:t>Les renseignements fourni</w:t>
      </w:r>
      <w:r>
        <w:t>s</w:t>
      </w:r>
      <w:r w:rsidRPr="00961A49">
        <w:t xml:space="preserve"> par l</w:t>
      </w:r>
      <w:r>
        <w:t>’</w:t>
      </w:r>
      <w:r w:rsidRPr="00961A49">
        <w:t xml:space="preserve">État partie sur les mesures prises comme suite à </w:t>
      </w:r>
      <w:r w:rsidRPr="0083173C">
        <w:t>la</w:t>
      </w:r>
      <w:r w:rsidRPr="00961A49">
        <w:t xml:space="preserve"> visite et sur le suivi général de la mise en application des recommandations </w:t>
      </w:r>
      <w:r>
        <w:t>figurant</w:t>
      </w:r>
      <w:r w:rsidRPr="00961A49">
        <w:t xml:space="preserve"> dans le rapport de visite sont examinés dans le cadre de l</w:t>
      </w:r>
      <w:r>
        <w:t>’</w:t>
      </w:r>
      <w:r w:rsidRPr="00961A49">
        <w:t>examen par le Comité des renseignements complémentaires soumis par l</w:t>
      </w:r>
      <w:r>
        <w:t>’</w:t>
      </w:r>
      <w:r w:rsidRPr="00961A49">
        <w:t>État partie en application de l</w:t>
      </w:r>
      <w:r>
        <w:t>’</w:t>
      </w:r>
      <w:r w:rsidRPr="00961A49">
        <w:t>article</w:t>
      </w:r>
      <w:r w:rsidR="004F79AA">
        <w:t> </w:t>
      </w:r>
      <w:r w:rsidRPr="00961A49">
        <w:t>29 (par. 4) de la Convention.</w:t>
      </w:r>
    </w:p>
    <w:p w14:paraId="65844C24" w14:textId="40A7497A" w:rsidR="00BA0DD9" w:rsidRPr="00E1525B" w:rsidRDefault="00BA0DD9" w:rsidP="00BA0DD9">
      <w:pPr>
        <w:pStyle w:val="H23G"/>
      </w:pPr>
      <w:r w:rsidRPr="00961A49">
        <w:rPr>
          <w:lang w:val="fr-FR"/>
        </w:rPr>
        <w:lastRenderedPageBreak/>
        <w:tab/>
      </w:r>
      <w:r w:rsidRPr="00961A49">
        <w:rPr>
          <w:lang w:val="fr-FR"/>
        </w:rPr>
        <w:tab/>
      </w:r>
      <w:r w:rsidRPr="00E1525B">
        <w:t>Article</w:t>
      </w:r>
      <w:r w:rsidR="004F79AA">
        <w:t> </w:t>
      </w:r>
      <w:r>
        <w:t>101</w:t>
      </w:r>
      <w:r w:rsidRPr="00E1525B">
        <w:br/>
      </w:r>
      <w:bookmarkStart w:id="140" w:name="_Hlk164326439"/>
      <w:r w:rsidRPr="00E1525B">
        <w:t>Mesures de protection</w:t>
      </w:r>
      <w:bookmarkEnd w:id="140"/>
    </w:p>
    <w:p w14:paraId="1F69F61E" w14:textId="77777777" w:rsidR="00BA0DD9" w:rsidRPr="00E1525B" w:rsidRDefault="00BA0DD9" w:rsidP="00BA0DD9">
      <w:pPr>
        <w:pStyle w:val="SingleTxtG"/>
        <w:ind w:firstLine="567"/>
      </w:pPr>
      <w:r w:rsidRPr="00E1525B">
        <w:t>Lorsque le Comité apprend d</w:t>
      </w:r>
      <w:r>
        <w:t>’</w:t>
      </w:r>
      <w:r w:rsidRPr="00E1525B">
        <w:t>une source digne de foi qu</w:t>
      </w:r>
      <w:r>
        <w:t>’</w:t>
      </w:r>
      <w:r w:rsidRPr="00E1525B">
        <w:t xml:space="preserve">un État partie </w:t>
      </w:r>
      <w:r>
        <w:t>a été</w:t>
      </w:r>
      <w:r w:rsidRPr="00E1525B">
        <w:t xml:space="preserve"> impliqué dans des représailles </w:t>
      </w:r>
      <w:r>
        <w:t xml:space="preserve">exercées </w:t>
      </w:r>
      <w:r w:rsidRPr="00E1525B">
        <w:t xml:space="preserve">contre des personnes relevant de sa juridiction </w:t>
      </w:r>
      <w:r>
        <w:t xml:space="preserve">pour avoir </w:t>
      </w:r>
      <w:r w:rsidRPr="00E1525B">
        <w:t>apport</w:t>
      </w:r>
      <w:r>
        <w:t>é</w:t>
      </w:r>
      <w:r w:rsidRPr="00E1525B">
        <w:t xml:space="preserve"> des renseignements ou particip</w:t>
      </w:r>
      <w:r>
        <w:t>é</w:t>
      </w:r>
      <w:r w:rsidRPr="00E1525B">
        <w:t xml:space="preserve"> à des auditions </w:t>
      </w:r>
      <w:r w:rsidRPr="00BD31D5">
        <w:t xml:space="preserve">ou </w:t>
      </w:r>
      <w:r>
        <w:t>des réunions</w:t>
      </w:r>
      <w:r w:rsidRPr="00E1525B">
        <w:t xml:space="preserve"> dans le cadre d</w:t>
      </w:r>
      <w:r>
        <w:t>’</w:t>
      </w:r>
      <w:r w:rsidRPr="00E1525B">
        <w:t>une visite, il peut</w:t>
      </w:r>
      <w:r>
        <w:t>, par l’intermédiaire de</w:t>
      </w:r>
      <w:r w:rsidRPr="00CE55E7">
        <w:t xml:space="preserve"> son rapporteur </w:t>
      </w:r>
      <w:r>
        <w:t>(sa rapporteuse) chargé(e) de la question d</w:t>
      </w:r>
      <w:r w:rsidRPr="00CE55E7">
        <w:t>es représailles</w:t>
      </w:r>
      <w:r>
        <w:t>,</w:t>
      </w:r>
      <w:r w:rsidRPr="00E1525B">
        <w:t xml:space="preserve"> demander à l</w:t>
      </w:r>
      <w:r>
        <w:t>’</w:t>
      </w:r>
      <w:r w:rsidRPr="00E1525B">
        <w:t xml:space="preserve">État partie </w:t>
      </w:r>
      <w:r>
        <w:t>concerné de prendre</w:t>
      </w:r>
      <w:r w:rsidRPr="00E1525B">
        <w:t xml:space="preserve"> d</w:t>
      </w:r>
      <w:r>
        <w:t>’</w:t>
      </w:r>
      <w:r w:rsidRPr="00E1525B">
        <w:t xml:space="preserve">urgence des mesures </w:t>
      </w:r>
      <w:r>
        <w:t>pour protéger les</w:t>
      </w:r>
      <w:r w:rsidRPr="00E1525B">
        <w:t xml:space="preserve"> personnes en question et de lui communiquer par écrit des explications ou des précisions à ce sujet. </w:t>
      </w:r>
    </w:p>
    <w:p w14:paraId="3F13AC19" w14:textId="77777777" w:rsidR="00BA0DD9" w:rsidRPr="00E1525B" w:rsidRDefault="00BA0DD9" w:rsidP="00911686">
      <w:pPr>
        <w:pStyle w:val="H1G"/>
      </w:pPr>
      <w:r w:rsidRPr="00E1525B">
        <w:tab/>
      </w:r>
      <w:r>
        <w:t>XXIV</w:t>
      </w:r>
      <w:r w:rsidRPr="00E1525B">
        <w:t>.</w:t>
      </w:r>
      <w:r w:rsidRPr="00E1525B">
        <w:tab/>
      </w:r>
      <w:bookmarkStart w:id="141" w:name="_Hlk164326446"/>
      <w:r w:rsidRPr="00E1525B">
        <w:t>Mécanisme prévu à l</w:t>
      </w:r>
      <w:r>
        <w:t xml:space="preserve">’article 34 de la Convention </w:t>
      </w:r>
      <w:r w:rsidRPr="00E1525B">
        <w:t>pour traiter des</w:t>
      </w:r>
      <w:r>
        <w:t> </w:t>
      </w:r>
      <w:r w:rsidRPr="00E1525B">
        <w:t>situations dans lesquelles la disparition forcée est pratiquée de</w:t>
      </w:r>
      <w:r>
        <w:t> </w:t>
      </w:r>
      <w:r w:rsidRPr="00E1525B">
        <w:t>manière généralisée et systématique</w:t>
      </w:r>
      <w:bookmarkEnd w:id="141"/>
    </w:p>
    <w:p w14:paraId="70BE14B2" w14:textId="4CA1FD95" w:rsidR="00BA0DD9" w:rsidRPr="00E1525B" w:rsidRDefault="00BA0DD9" w:rsidP="00BA0DD9">
      <w:pPr>
        <w:pStyle w:val="H23G"/>
      </w:pPr>
      <w:r w:rsidRPr="00E1525B">
        <w:tab/>
      </w:r>
      <w:r w:rsidRPr="00E1525B">
        <w:tab/>
        <w:t>Article</w:t>
      </w:r>
      <w:r w:rsidR="004F79AA">
        <w:t> </w:t>
      </w:r>
      <w:r>
        <w:t>102</w:t>
      </w:r>
      <w:r w:rsidRPr="00E1525B">
        <w:br/>
      </w:r>
      <w:bookmarkStart w:id="142" w:name="_Hlk164326458"/>
      <w:r w:rsidRPr="00E1525B">
        <w:t>Transmission de renseignements au Comité</w:t>
      </w:r>
      <w:bookmarkEnd w:id="142"/>
    </w:p>
    <w:p w14:paraId="472CD3CB" w14:textId="77777777" w:rsidR="00BA0DD9" w:rsidRPr="00E1525B" w:rsidRDefault="00BA0DD9" w:rsidP="00BA0DD9">
      <w:pPr>
        <w:pStyle w:val="SingleTxtG"/>
      </w:pPr>
      <w:r w:rsidRPr="00E1525B">
        <w:t>1.</w:t>
      </w:r>
      <w:r w:rsidRPr="00E1525B">
        <w:tab/>
        <w:t>Conformément au présent règlement et en application de l</w:t>
      </w:r>
      <w:r>
        <w:t>’article </w:t>
      </w:r>
      <w:r w:rsidRPr="00E1525B">
        <w:t xml:space="preserve">34 de la Convention, le </w:t>
      </w:r>
      <w:r>
        <w:t xml:space="preserve">(la) </w:t>
      </w:r>
      <w:r w:rsidRPr="00E1525B">
        <w:t>Secrétaire général</w:t>
      </w:r>
      <w:r>
        <w:t>(e)</w:t>
      </w:r>
      <w:r w:rsidRPr="00E1525B">
        <w:t xml:space="preserve"> porte à l</w:t>
      </w:r>
      <w:r>
        <w:t>’</w:t>
      </w:r>
      <w:r w:rsidRPr="00E1525B">
        <w:t>attention du Comité les renseignements reçus qui contiennent ou semblent contenir des indications fondées selon lesquelles la disparition forcée est pratiquée de manière généralisée ou systématique sur le territoire relevant de la juridiction d</w:t>
      </w:r>
      <w:r>
        <w:t>’</w:t>
      </w:r>
      <w:r w:rsidRPr="00E1525B">
        <w:t xml:space="preserve">un État partie. </w:t>
      </w:r>
    </w:p>
    <w:p w14:paraId="1DC5F893" w14:textId="77777777" w:rsidR="00BA0DD9" w:rsidRPr="00E1525B" w:rsidRDefault="00BA0DD9" w:rsidP="00BA0DD9">
      <w:pPr>
        <w:pStyle w:val="SingleTxtG"/>
      </w:pPr>
      <w:r w:rsidRPr="00E1525B">
        <w:t>2.</w:t>
      </w:r>
      <w:r w:rsidRPr="00E1525B">
        <w:tab/>
        <w:t xml:space="preserve">Le Comité </w:t>
      </w:r>
      <w:r>
        <w:t>demande à</w:t>
      </w:r>
      <w:r w:rsidRPr="00E1525B">
        <w:t xml:space="preserve"> l</w:t>
      </w:r>
      <w:r>
        <w:t>’État partie</w:t>
      </w:r>
      <w:r w:rsidRPr="00E1525B">
        <w:t xml:space="preserve"> toute information utile sur la situation afin de traiter en urgence </w:t>
      </w:r>
      <w:r>
        <w:t>l</w:t>
      </w:r>
      <w:r w:rsidRPr="00E1525B">
        <w:t xml:space="preserve">es cas de disparition forcée </w:t>
      </w:r>
      <w:r>
        <w:t>s’</w:t>
      </w:r>
      <w:r w:rsidRPr="00E1525B">
        <w:t xml:space="preserve">il estime </w:t>
      </w:r>
      <w:r>
        <w:t>que la disparition est</w:t>
      </w:r>
      <w:r w:rsidRPr="00E1525B">
        <w:t xml:space="preserve"> pratiqu</w:t>
      </w:r>
      <w:r>
        <w:t>ée</w:t>
      </w:r>
      <w:r w:rsidRPr="00E1525B">
        <w:t xml:space="preserve"> </w:t>
      </w:r>
      <w:r>
        <w:t xml:space="preserve">de manière </w:t>
      </w:r>
      <w:r w:rsidRPr="00E1525B">
        <w:t xml:space="preserve">généralisée et systématique </w:t>
      </w:r>
      <w:r>
        <w:t>sur</w:t>
      </w:r>
      <w:r w:rsidRPr="00E1525B">
        <w:t xml:space="preserve"> le territoire </w:t>
      </w:r>
      <w:r>
        <w:t>relevant de</w:t>
      </w:r>
      <w:r w:rsidRPr="00E1525B">
        <w:t xml:space="preserve"> la juridiction </w:t>
      </w:r>
      <w:r>
        <w:t>de l’</w:t>
      </w:r>
      <w:r w:rsidRPr="00E1525B">
        <w:t xml:space="preserve">État partie. </w:t>
      </w:r>
    </w:p>
    <w:p w14:paraId="4EDDF379" w14:textId="37C7E0F0" w:rsidR="00BA0DD9" w:rsidRPr="00E1525B" w:rsidRDefault="00BA0DD9" w:rsidP="00BA0DD9">
      <w:pPr>
        <w:pStyle w:val="H23G"/>
      </w:pPr>
      <w:r w:rsidRPr="00E1525B">
        <w:tab/>
      </w:r>
      <w:r w:rsidRPr="00E1525B">
        <w:tab/>
        <w:t>Article</w:t>
      </w:r>
      <w:r w:rsidR="004F79AA">
        <w:t> </w:t>
      </w:r>
      <w:r>
        <w:t>103</w:t>
      </w:r>
      <w:r w:rsidRPr="00E1525B">
        <w:br/>
      </w:r>
      <w:bookmarkStart w:id="143" w:name="_Hlk164326464"/>
      <w:r w:rsidRPr="00E1525B">
        <w:t>Registre des renseignements</w:t>
      </w:r>
      <w:bookmarkEnd w:id="143"/>
    </w:p>
    <w:p w14:paraId="33D23B28" w14:textId="77777777" w:rsidR="00BA0DD9" w:rsidRPr="00E1525B" w:rsidRDefault="00BA0DD9" w:rsidP="00BA0DD9">
      <w:pPr>
        <w:pStyle w:val="SingleTxtG"/>
        <w:ind w:firstLine="567"/>
      </w:pPr>
      <w:r w:rsidRPr="00E1525B">
        <w:t xml:space="preserve">Le </w:t>
      </w:r>
      <w:r>
        <w:t xml:space="preserve">(La) </w:t>
      </w:r>
      <w:r w:rsidRPr="00E1525B">
        <w:t>Secrétaire général</w:t>
      </w:r>
      <w:r>
        <w:t>(e)</w:t>
      </w:r>
      <w:r w:rsidRPr="00E1525B">
        <w:t xml:space="preserve"> tient en permanence un registre des renseignements portés à l</w:t>
      </w:r>
      <w:r>
        <w:t>’</w:t>
      </w:r>
      <w:r w:rsidRPr="00E1525B">
        <w:t>attention du Comité conformément à l</w:t>
      </w:r>
      <w:r>
        <w:t>’article 102</w:t>
      </w:r>
      <w:r w:rsidRPr="00E1525B">
        <w:t xml:space="preserve"> du présent règlement et communique ces renseignements</w:t>
      </w:r>
      <w:r>
        <w:t>, dans la langue originale,</w:t>
      </w:r>
      <w:r w:rsidRPr="00E1525B">
        <w:t xml:space="preserve"> à tout</w:t>
      </w:r>
      <w:r>
        <w:t>(e)</w:t>
      </w:r>
      <w:r w:rsidRPr="00E1525B">
        <w:t xml:space="preserve"> membre du Comité </w:t>
      </w:r>
      <w:r w:rsidRPr="00177947">
        <w:t>qui en fait la demande.</w:t>
      </w:r>
    </w:p>
    <w:p w14:paraId="23342AF9" w14:textId="337B551E" w:rsidR="00BA0DD9" w:rsidRPr="00E1525B" w:rsidRDefault="00BA0DD9" w:rsidP="00BA0DD9">
      <w:pPr>
        <w:pStyle w:val="H23G"/>
      </w:pPr>
      <w:r w:rsidRPr="00E1525B">
        <w:tab/>
      </w:r>
      <w:r>
        <w:tab/>
        <w:t>Article</w:t>
      </w:r>
      <w:r w:rsidR="004F79AA">
        <w:t> </w:t>
      </w:r>
      <w:r>
        <w:t>104</w:t>
      </w:r>
      <w:r w:rsidRPr="00E1525B">
        <w:br/>
      </w:r>
      <w:bookmarkStart w:id="144" w:name="_Hlk164326470"/>
      <w:r w:rsidRPr="00E1525B">
        <w:t>Résumé des renseignements</w:t>
      </w:r>
      <w:bookmarkEnd w:id="144"/>
    </w:p>
    <w:p w14:paraId="23616A33" w14:textId="77777777" w:rsidR="00BA0DD9" w:rsidRPr="00E1525B" w:rsidRDefault="00BA0DD9" w:rsidP="00BA0DD9">
      <w:pPr>
        <w:pStyle w:val="SingleTxtG"/>
        <w:ind w:firstLine="567"/>
      </w:pPr>
      <w:r w:rsidRPr="00E1525B">
        <w:t>S</w:t>
      </w:r>
      <w:r>
        <w:t>’</w:t>
      </w:r>
      <w:r w:rsidRPr="00E1525B">
        <w:t xml:space="preserve">il y a lieu, le </w:t>
      </w:r>
      <w:r>
        <w:t xml:space="preserve">(la) </w:t>
      </w:r>
      <w:r w:rsidRPr="00E1525B">
        <w:t>Secrétaire général</w:t>
      </w:r>
      <w:r>
        <w:t>(e)</w:t>
      </w:r>
      <w:r w:rsidRPr="00E1525B">
        <w:t xml:space="preserve"> établit un bref résumé des renseignements reçus conformément à l</w:t>
      </w:r>
      <w:r>
        <w:t>’article 102</w:t>
      </w:r>
      <w:r w:rsidRPr="00E1525B">
        <w:t xml:space="preserve"> du présent règlement et le d</w:t>
      </w:r>
      <w:r>
        <w:t>istribue aux membres du Comité.</w:t>
      </w:r>
    </w:p>
    <w:p w14:paraId="6B33F4E6" w14:textId="66EC270A" w:rsidR="00BA0DD9" w:rsidRPr="00E1525B" w:rsidRDefault="00BA0DD9" w:rsidP="00BA0DD9">
      <w:pPr>
        <w:pStyle w:val="H23G"/>
      </w:pPr>
      <w:r w:rsidRPr="00E1525B">
        <w:tab/>
      </w:r>
      <w:r w:rsidRPr="00E1525B">
        <w:tab/>
        <w:t>Article</w:t>
      </w:r>
      <w:r w:rsidR="004F79AA">
        <w:t> </w:t>
      </w:r>
      <w:r w:rsidRPr="00E1525B">
        <w:t>10</w:t>
      </w:r>
      <w:r>
        <w:t>5</w:t>
      </w:r>
      <w:r w:rsidRPr="00E1525B">
        <w:br/>
      </w:r>
      <w:bookmarkStart w:id="145" w:name="_Hlk164326476"/>
      <w:r w:rsidRPr="00E1525B">
        <w:t>Transmission de renseignements à l</w:t>
      </w:r>
      <w:r>
        <w:t>’</w:t>
      </w:r>
      <w:r w:rsidRPr="00E1525B">
        <w:t>Assemblée générale</w:t>
      </w:r>
      <w:bookmarkEnd w:id="145"/>
    </w:p>
    <w:p w14:paraId="43471B9B" w14:textId="77777777" w:rsidR="00BA0DD9" w:rsidRPr="00E1525B" w:rsidRDefault="00BA0DD9" w:rsidP="00BA0DD9">
      <w:pPr>
        <w:pStyle w:val="SingleTxtG"/>
      </w:pPr>
      <w:r w:rsidRPr="00E1525B">
        <w:t>1.</w:t>
      </w:r>
      <w:r w:rsidRPr="00E1525B">
        <w:tab/>
        <w:t xml:space="preserve">Se fondant sur les observations qui peuvent avoir été </w:t>
      </w:r>
      <w:r>
        <w:t>présentées</w:t>
      </w:r>
      <w:r w:rsidRPr="00E1525B">
        <w:t xml:space="preserve"> par l</w:t>
      </w:r>
      <w:r>
        <w:t>’</w:t>
      </w:r>
      <w:r w:rsidRPr="00E1525B">
        <w:t xml:space="preserve">État partie </w:t>
      </w:r>
      <w:r>
        <w:t>concerné</w:t>
      </w:r>
      <w:r w:rsidRPr="00E1525B">
        <w:t xml:space="preserve">, le Comité peut </w:t>
      </w:r>
      <w:r>
        <w:t xml:space="preserve">engager des consultations et prendre d’autres mesures, si nécessaire, afin de déterminer s’il y a lieu de </w:t>
      </w:r>
      <w:r w:rsidRPr="00E1525B">
        <w:t>porter la question, en urgence, à l</w:t>
      </w:r>
      <w:r>
        <w:t>’</w:t>
      </w:r>
      <w:r w:rsidRPr="00E1525B">
        <w:t>attention de l</w:t>
      </w:r>
      <w:r>
        <w:t>’</w:t>
      </w:r>
      <w:r w:rsidRPr="00E1525B">
        <w:t>Assemblée générale, par l</w:t>
      </w:r>
      <w:r>
        <w:t>’</w:t>
      </w:r>
      <w:r w:rsidRPr="00E1525B">
        <w:t xml:space="preserve">intermédiaire du </w:t>
      </w:r>
      <w:r>
        <w:t xml:space="preserve">(de la) </w:t>
      </w:r>
      <w:r w:rsidRPr="00E1525B">
        <w:t>Secrétaire général</w:t>
      </w:r>
      <w:r>
        <w:t>(e)</w:t>
      </w:r>
      <w:r w:rsidRPr="00E1525B">
        <w:t>.</w:t>
      </w:r>
    </w:p>
    <w:p w14:paraId="19FAF37C" w14:textId="77777777" w:rsidR="00BA0DD9" w:rsidRDefault="00BA0DD9" w:rsidP="00BA0DD9">
      <w:pPr>
        <w:pStyle w:val="SingleTxtG"/>
      </w:pPr>
      <w:r w:rsidRPr="00E1525B">
        <w:t>2.</w:t>
      </w:r>
      <w:r w:rsidRPr="00E1525B">
        <w:tab/>
        <w:t>Par l</w:t>
      </w:r>
      <w:r>
        <w:t>’</w:t>
      </w:r>
      <w:r w:rsidRPr="00E1525B">
        <w:t xml:space="preserve">intermédiaire du </w:t>
      </w:r>
      <w:r>
        <w:t xml:space="preserve">(de la) </w:t>
      </w:r>
      <w:r w:rsidRPr="00E1525B">
        <w:t>Secrétaire général</w:t>
      </w:r>
      <w:r>
        <w:t>(e)</w:t>
      </w:r>
      <w:r w:rsidRPr="00E1525B">
        <w:t>, le Comité informe par écrit l</w:t>
      </w:r>
      <w:r>
        <w:t>’</w:t>
      </w:r>
      <w:r w:rsidRPr="00E1525B">
        <w:t xml:space="preserve">État partie </w:t>
      </w:r>
      <w:r>
        <w:t>concerné</w:t>
      </w:r>
      <w:r w:rsidRPr="00E1525B">
        <w:t xml:space="preserve"> que la question a été portée à l</w:t>
      </w:r>
      <w:r>
        <w:t>’</w:t>
      </w:r>
      <w:r w:rsidRPr="00E1525B">
        <w:t>attention de l</w:t>
      </w:r>
      <w:r>
        <w:t>’</w:t>
      </w:r>
      <w:r w:rsidRPr="00E1525B">
        <w:t>Assemblée générale a</w:t>
      </w:r>
      <w:r>
        <w:t>fin de traiter de la situation.</w:t>
      </w:r>
    </w:p>
    <w:p w14:paraId="4B5B9E48" w14:textId="2DD95ED0" w:rsidR="00BA0DD9" w:rsidRPr="00961A49" w:rsidRDefault="00911686" w:rsidP="00911686">
      <w:pPr>
        <w:pStyle w:val="H1G"/>
        <w:rPr>
          <w:lang w:val="fr-FR"/>
        </w:rPr>
      </w:pPr>
      <w:r>
        <w:rPr>
          <w:lang w:val="fr-FR"/>
        </w:rPr>
        <w:tab/>
      </w:r>
      <w:r w:rsidR="00BA0DD9" w:rsidRPr="00961A49">
        <w:rPr>
          <w:lang w:val="fr-FR"/>
        </w:rPr>
        <w:t>XXV.</w:t>
      </w:r>
      <w:r w:rsidR="00BA0DD9" w:rsidRPr="00961A49">
        <w:rPr>
          <w:lang w:val="fr-FR"/>
        </w:rPr>
        <w:tab/>
      </w:r>
      <w:bookmarkStart w:id="146" w:name="_Hlk164326482"/>
      <w:r w:rsidR="00BA0DD9" w:rsidRPr="00961A49">
        <w:rPr>
          <w:lang w:val="fr-FR"/>
        </w:rPr>
        <w:t>Représailles, menaces et intimidation</w:t>
      </w:r>
      <w:bookmarkEnd w:id="146"/>
    </w:p>
    <w:p w14:paraId="14D41FE1" w14:textId="5C5CA3CA" w:rsidR="00BA0DD9" w:rsidRPr="00961A49" w:rsidRDefault="00911686" w:rsidP="00911686">
      <w:pPr>
        <w:pStyle w:val="H23G"/>
        <w:rPr>
          <w:lang w:val="fr-FR"/>
        </w:rPr>
      </w:pPr>
      <w:r>
        <w:rPr>
          <w:lang w:val="fr-FR"/>
        </w:rPr>
        <w:tab/>
      </w:r>
      <w:r w:rsidR="00BA0DD9" w:rsidRPr="00961A49">
        <w:rPr>
          <w:lang w:val="fr-FR"/>
        </w:rPr>
        <w:tab/>
        <w:t>Article</w:t>
      </w:r>
      <w:r w:rsidR="004F79AA">
        <w:rPr>
          <w:lang w:val="fr-FR"/>
        </w:rPr>
        <w:t> </w:t>
      </w:r>
      <w:r w:rsidR="00BA0DD9" w:rsidRPr="00961A49">
        <w:rPr>
          <w:lang w:val="fr-FR"/>
        </w:rPr>
        <w:t>106</w:t>
      </w:r>
      <w:r w:rsidR="00BA0DD9" w:rsidRPr="00961A49">
        <w:rPr>
          <w:lang w:val="fr-FR"/>
        </w:rPr>
        <w:br/>
      </w:r>
      <w:bookmarkStart w:id="147" w:name="_Hlk164326489"/>
      <w:r w:rsidR="00BA0DD9" w:rsidRPr="00961A49">
        <w:rPr>
          <w:lang w:val="fr-FR"/>
        </w:rPr>
        <w:t>Transmission</w:t>
      </w:r>
      <w:r w:rsidR="00BA0DD9" w:rsidRPr="00911686">
        <w:rPr>
          <w:color w:val="333333"/>
        </w:rPr>
        <w:t xml:space="preserve"> </w:t>
      </w:r>
      <w:r w:rsidR="00BA0DD9" w:rsidRPr="00961A49">
        <w:rPr>
          <w:lang w:val="fr-FR"/>
        </w:rPr>
        <w:t>de renseignements aux États parties</w:t>
      </w:r>
      <w:bookmarkEnd w:id="147"/>
    </w:p>
    <w:p w14:paraId="28D7A78C" w14:textId="77777777" w:rsidR="00BA0DD9" w:rsidRPr="00961A49" w:rsidRDefault="00BA0DD9" w:rsidP="00BA0DD9">
      <w:pPr>
        <w:pStyle w:val="SingleTxtG"/>
        <w:ind w:firstLine="567"/>
        <w:rPr>
          <w:lang w:val="fr-FR"/>
        </w:rPr>
      </w:pPr>
      <w:r w:rsidRPr="00961A49">
        <w:t>Le Comité transmet</w:t>
      </w:r>
      <w:r>
        <w:t>, chaque fois qu’il l’estime nécessaire,</w:t>
      </w:r>
      <w:r w:rsidRPr="00961A49">
        <w:t xml:space="preserve"> </w:t>
      </w:r>
      <w:r>
        <w:t xml:space="preserve">les </w:t>
      </w:r>
      <w:r w:rsidRPr="00961A49">
        <w:t>cas d</w:t>
      </w:r>
      <w:r>
        <w:t>’</w:t>
      </w:r>
      <w:r w:rsidRPr="00961A49">
        <w:t>intimidation, de persécution ou de représailles visant des proches de personnes disparues, des témoins d</w:t>
      </w:r>
      <w:r>
        <w:t>’un</w:t>
      </w:r>
      <w:r w:rsidRPr="00961A49">
        <w:t xml:space="preserve">e </w:t>
      </w:r>
      <w:r w:rsidRPr="00961A49">
        <w:lastRenderedPageBreak/>
        <w:t>disparition ou leur famille, des membres d</w:t>
      </w:r>
      <w:r>
        <w:t>’</w:t>
      </w:r>
      <w:r w:rsidRPr="00961A49">
        <w:t>organisations de parents et d</w:t>
      </w:r>
      <w:r>
        <w:t>’</w:t>
      </w:r>
      <w:r w:rsidRPr="00961A49">
        <w:t xml:space="preserve">autres organisations </w:t>
      </w:r>
      <w:r>
        <w:t>de la société civile</w:t>
      </w:r>
      <w:r w:rsidRPr="00961A49">
        <w:t>, des défenseurs des droits de l</w:t>
      </w:r>
      <w:r>
        <w:t>’</w:t>
      </w:r>
      <w:r w:rsidRPr="00961A49">
        <w:t xml:space="preserve">homme et des </w:t>
      </w:r>
      <w:r>
        <w:t xml:space="preserve">particuliers qui s’occupent de </w:t>
      </w:r>
      <w:r w:rsidRPr="00961A49">
        <w:t>disparitions</w:t>
      </w:r>
      <w:r>
        <w:t>,</w:t>
      </w:r>
      <w:r w:rsidRPr="00961A49">
        <w:t xml:space="preserve"> aux autorités compétentes de l</w:t>
      </w:r>
      <w:r>
        <w:t>’</w:t>
      </w:r>
      <w:r w:rsidRPr="00961A49">
        <w:t>État partie, auxquelles il demand</w:t>
      </w:r>
      <w:r>
        <w:t>e</w:t>
      </w:r>
      <w:r w:rsidRPr="00961A49">
        <w:t xml:space="preserve"> de prendre des mesures pour protéger les personnes touchées</w:t>
      </w:r>
      <w:r w:rsidRPr="00961A49">
        <w:rPr>
          <w:lang w:val="fr-FR"/>
        </w:rPr>
        <w:t>.</w:t>
      </w:r>
    </w:p>
    <w:p w14:paraId="74437129" w14:textId="66CB3648" w:rsidR="00BA0DD9" w:rsidRPr="00961A49" w:rsidRDefault="00BA0DD9" w:rsidP="00BA0DD9">
      <w:pPr>
        <w:pStyle w:val="H23G"/>
        <w:rPr>
          <w:bCs/>
          <w:lang w:val="fr-FR"/>
        </w:rPr>
      </w:pPr>
      <w:r w:rsidRPr="00961A49">
        <w:rPr>
          <w:lang w:val="fr-FR"/>
        </w:rPr>
        <w:tab/>
      </w:r>
      <w:r w:rsidRPr="00961A49">
        <w:rPr>
          <w:lang w:val="fr-FR"/>
        </w:rPr>
        <w:tab/>
        <w:t>Ar</w:t>
      </w:r>
      <w:r w:rsidR="00911686">
        <w:rPr>
          <w:lang w:val="fr-FR"/>
        </w:rPr>
        <w:t>t</w:t>
      </w:r>
      <w:r w:rsidRPr="00961A49">
        <w:rPr>
          <w:lang w:val="fr-FR"/>
        </w:rPr>
        <w:t>icle 107</w:t>
      </w:r>
      <w:r w:rsidRPr="00961A49">
        <w:rPr>
          <w:bCs/>
          <w:lang w:val="fr-FR"/>
        </w:rPr>
        <w:br/>
      </w:r>
      <w:bookmarkStart w:id="148" w:name="_Hlk164326532"/>
      <w:r w:rsidRPr="00961A49">
        <w:rPr>
          <w:lang w:val="fr-FR"/>
        </w:rPr>
        <w:t>Rapporteur (Rapporteuse) chargé(e) de la question des représailles</w:t>
      </w:r>
      <w:bookmarkEnd w:id="148"/>
    </w:p>
    <w:p w14:paraId="5A5920CA" w14:textId="64207CE7" w:rsidR="00BA0DD9" w:rsidRPr="00E569D7" w:rsidRDefault="00BA0DD9" w:rsidP="00BA0DD9">
      <w:pPr>
        <w:pStyle w:val="SingleTxtG"/>
      </w:pPr>
      <w:r w:rsidRPr="00961A49">
        <w:rPr>
          <w:lang w:val="fr-FR"/>
        </w:rPr>
        <w:t>1.</w:t>
      </w:r>
      <w:r w:rsidRPr="00961A49">
        <w:rPr>
          <w:lang w:val="fr-FR"/>
        </w:rPr>
        <w:tab/>
        <w:t>Conformément aux articles</w:t>
      </w:r>
      <w:r w:rsidR="004F79AA">
        <w:rPr>
          <w:lang w:val="fr-FR"/>
        </w:rPr>
        <w:t> </w:t>
      </w:r>
      <w:r w:rsidRPr="00961A49">
        <w:rPr>
          <w:lang w:val="fr-FR"/>
        </w:rPr>
        <w:t>15 et 16 du pr</w:t>
      </w:r>
      <w:r>
        <w:rPr>
          <w:lang w:val="fr-FR"/>
        </w:rPr>
        <w:t>é</w:t>
      </w:r>
      <w:r w:rsidRPr="00961A49">
        <w:rPr>
          <w:lang w:val="fr-FR"/>
        </w:rPr>
        <w:t xml:space="preserve">sent </w:t>
      </w:r>
      <w:r w:rsidRPr="00290BEB">
        <w:rPr>
          <w:lang w:val="fr-FR"/>
        </w:rPr>
        <w:t>règlement</w:t>
      </w:r>
      <w:r w:rsidRPr="00961A49">
        <w:rPr>
          <w:lang w:val="fr-FR"/>
        </w:rPr>
        <w:t>, le Comité nomme un rapport</w:t>
      </w:r>
      <w:r w:rsidR="00911686">
        <w:rPr>
          <w:lang w:val="fr-FR"/>
        </w:rPr>
        <w:t>eur</w:t>
      </w:r>
      <w:r w:rsidRPr="00961A49">
        <w:rPr>
          <w:lang w:val="fr-FR"/>
        </w:rPr>
        <w:t xml:space="preserve"> ou une rapporteuse chargé(e) de la question des représailles</w:t>
      </w:r>
      <w:r w:rsidRPr="00E569D7">
        <w:t xml:space="preserve">, </w:t>
      </w:r>
      <w:r w:rsidRPr="00961A49">
        <w:t>qui exerce son mandat en tenant dûment compte des Principes directeurs relatifs à la lutte contre l</w:t>
      </w:r>
      <w:r>
        <w:t>’</w:t>
      </w:r>
      <w:r w:rsidRPr="00961A49">
        <w:t>intimidation ou les représailles</w:t>
      </w:r>
      <w:r w:rsidRPr="00E569D7">
        <w:t>,</w:t>
      </w:r>
      <w:r w:rsidRPr="00961A49">
        <w:t xml:space="preserve"> selon une approche axée sur la victime</w:t>
      </w:r>
      <w:r w:rsidRPr="00E569D7">
        <w:t xml:space="preserve">, </w:t>
      </w:r>
      <w:r w:rsidRPr="00961A49">
        <w:t>et en respectant l</w:t>
      </w:r>
      <w:r>
        <w:t>e</w:t>
      </w:r>
      <w:r w:rsidRPr="00961A49">
        <w:t xml:space="preserve"> principe « ne pas nuire »</w:t>
      </w:r>
      <w:r w:rsidRPr="00E569D7">
        <w:t xml:space="preserve"> </w:t>
      </w:r>
      <w:r>
        <w:t xml:space="preserve">et les principes de </w:t>
      </w:r>
      <w:r w:rsidRPr="00961A49">
        <w:t xml:space="preserve">la participation, </w:t>
      </w:r>
      <w:r>
        <w:t xml:space="preserve">de </w:t>
      </w:r>
      <w:r w:rsidRPr="00961A49">
        <w:t xml:space="preserve">la confidentialité, </w:t>
      </w:r>
      <w:r>
        <w:t xml:space="preserve">de </w:t>
      </w:r>
      <w:r w:rsidRPr="00961A49">
        <w:t xml:space="preserve">la sûreté, </w:t>
      </w:r>
      <w:r>
        <w:t xml:space="preserve">de </w:t>
      </w:r>
      <w:r w:rsidRPr="00961A49">
        <w:t xml:space="preserve">la sécurité et </w:t>
      </w:r>
      <w:r>
        <w:t>du</w:t>
      </w:r>
      <w:r w:rsidRPr="00961A49">
        <w:t xml:space="preserve"> consentement libre et éclairé, tout en veillant à tenir compte </w:t>
      </w:r>
      <w:r>
        <w:t>des questions de genre</w:t>
      </w:r>
      <w:r w:rsidRPr="00E569D7">
        <w:t>.</w:t>
      </w:r>
    </w:p>
    <w:p w14:paraId="284BB8A1" w14:textId="77777777" w:rsidR="00BA0DD9" w:rsidRPr="00961A49" w:rsidRDefault="00BA0DD9" w:rsidP="00BA0DD9">
      <w:pPr>
        <w:pStyle w:val="SingleTxtG"/>
        <w:rPr>
          <w:lang w:val="fr-FR"/>
        </w:rPr>
      </w:pPr>
      <w:r w:rsidRPr="00961A49">
        <w:rPr>
          <w:lang w:val="fr-FR"/>
        </w:rPr>
        <w:t>2.</w:t>
      </w:r>
      <w:r w:rsidRPr="00961A49">
        <w:rPr>
          <w:lang w:val="fr-FR"/>
        </w:rPr>
        <w:tab/>
        <w:t>Le (</w:t>
      </w:r>
      <w:r>
        <w:rPr>
          <w:lang w:val="fr-FR"/>
        </w:rPr>
        <w:t>L</w:t>
      </w:r>
      <w:r w:rsidRPr="00961A49">
        <w:rPr>
          <w:lang w:val="fr-FR"/>
        </w:rPr>
        <w:t>a) r</w:t>
      </w:r>
      <w:r w:rsidRPr="009E4CAB">
        <w:rPr>
          <w:lang w:val="fr-FR"/>
        </w:rPr>
        <w:t xml:space="preserve">apporteur </w:t>
      </w:r>
      <w:r w:rsidRPr="00961A49">
        <w:rPr>
          <w:lang w:val="fr-FR"/>
        </w:rPr>
        <w:t>(r</w:t>
      </w:r>
      <w:r w:rsidRPr="009E4CAB">
        <w:rPr>
          <w:lang w:val="fr-FR"/>
        </w:rPr>
        <w:t>apporteuse</w:t>
      </w:r>
      <w:r w:rsidRPr="00961A49">
        <w:rPr>
          <w:lang w:val="fr-FR"/>
        </w:rPr>
        <w:t>)</w:t>
      </w:r>
      <w:r w:rsidRPr="009E4CAB">
        <w:rPr>
          <w:lang w:val="fr-FR"/>
        </w:rPr>
        <w:t xml:space="preserve"> chargé(e)</w:t>
      </w:r>
      <w:r w:rsidRPr="00D40808">
        <w:rPr>
          <w:lang w:val="fr-FR"/>
        </w:rPr>
        <w:t xml:space="preserve"> de la question des représailles</w:t>
      </w:r>
      <w:r w:rsidRPr="00961A49">
        <w:rPr>
          <w:lang w:val="fr-FR"/>
        </w:rPr>
        <w:t xml:space="preserve"> </w:t>
      </w:r>
      <w:r>
        <w:rPr>
          <w:lang w:val="fr-FR"/>
        </w:rPr>
        <w:t xml:space="preserve">a pour mandat </w:t>
      </w:r>
      <w:r w:rsidRPr="00961A49">
        <w:t>d</w:t>
      </w:r>
      <w:r>
        <w:t>’</w:t>
      </w:r>
      <w:r w:rsidRPr="00961A49">
        <w:t>examiner, d</w:t>
      </w:r>
      <w:r>
        <w:t>’</w:t>
      </w:r>
      <w:r w:rsidRPr="00961A49">
        <w:t xml:space="preserve">évaluer et de vérifier en temps utile tout </w:t>
      </w:r>
      <w:r>
        <w:t>renseignement</w:t>
      </w:r>
      <w:r w:rsidRPr="00961A49">
        <w:t xml:space="preserve"> reçu concernant des actes d</w:t>
      </w:r>
      <w:r>
        <w:t>’</w:t>
      </w:r>
      <w:r w:rsidRPr="00961A49">
        <w:t xml:space="preserve">intimidation ou de représailles </w:t>
      </w:r>
      <w:r>
        <w:t xml:space="preserve">dirigés contre des personnes </w:t>
      </w:r>
      <w:r w:rsidRPr="00961A49">
        <w:t>et de</w:t>
      </w:r>
      <w:r>
        <w:t>s</w:t>
      </w:r>
      <w:r w:rsidRPr="00961A49">
        <w:t xml:space="preserve"> groupes qui cherchent à coopérer, coopèrent ou ont coopéré avec le </w:t>
      </w:r>
      <w:r>
        <w:t>C</w:t>
      </w:r>
      <w:r w:rsidRPr="00961A49">
        <w:t xml:space="preserve">omité, et de déterminer, avec le soutien du </w:t>
      </w:r>
      <w:r w:rsidRPr="00B635F4">
        <w:t>S</w:t>
      </w:r>
      <w:r w:rsidRPr="00961A49">
        <w:t>ecrétariat et, si possible, en consultation avec le</w:t>
      </w:r>
      <w:r w:rsidRPr="00B635F4">
        <w:t xml:space="preserve"> (la)</w:t>
      </w:r>
      <w:r w:rsidRPr="00961A49">
        <w:t xml:space="preserve"> </w:t>
      </w:r>
      <w:r w:rsidRPr="00B635F4">
        <w:t>P</w:t>
      </w:r>
      <w:r w:rsidRPr="00961A49">
        <w:t>résident</w:t>
      </w:r>
      <w:r w:rsidRPr="00B635F4">
        <w:t>(e)</w:t>
      </w:r>
      <w:r w:rsidRPr="00961A49">
        <w:t xml:space="preserve"> du </w:t>
      </w:r>
      <w:r w:rsidRPr="00B635F4">
        <w:t>C</w:t>
      </w:r>
      <w:r w:rsidRPr="00961A49">
        <w:t>omité, la meilleure ligne de conduite à adopter, y compris l</w:t>
      </w:r>
      <w:r>
        <w:t>’</w:t>
      </w:r>
      <w:r w:rsidRPr="00961A49">
        <w:t>émission d</w:t>
      </w:r>
      <w:r>
        <w:t>’</w:t>
      </w:r>
      <w:r w:rsidRPr="00961A49">
        <w:t>une demande de mesures de protection ou de mesures provisoires.</w:t>
      </w:r>
      <w:r w:rsidRPr="00961A49">
        <w:rPr>
          <w:lang w:val="fr-FR"/>
        </w:rPr>
        <w:t xml:space="preserve"> </w:t>
      </w:r>
    </w:p>
    <w:p w14:paraId="7BF6CAC2" w14:textId="63741C1E" w:rsidR="00BA0DD9" w:rsidRPr="00961A49" w:rsidRDefault="00BA0DD9" w:rsidP="00BA0DD9">
      <w:pPr>
        <w:pStyle w:val="SingleTxtG"/>
        <w:rPr>
          <w:lang w:val="fr-FR"/>
        </w:rPr>
      </w:pPr>
      <w:r w:rsidRPr="00961A49">
        <w:rPr>
          <w:lang w:val="fr-FR"/>
        </w:rPr>
        <w:t>3.</w:t>
      </w:r>
      <w:r w:rsidRPr="00961A49">
        <w:rPr>
          <w:lang w:val="fr-FR"/>
        </w:rPr>
        <w:tab/>
        <w:t>Le (La) rapporteur (rapporteuse) chargé(e)</w:t>
      </w:r>
      <w:r w:rsidRPr="009E4CAB">
        <w:rPr>
          <w:lang w:val="fr-FR"/>
        </w:rPr>
        <w:t xml:space="preserve"> de la question des représailles a pour mandat </w:t>
      </w:r>
      <w:r w:rsidRPr="00961A49">
        <w:t>de coordonner les activités du Comité contre l</w:t>
      </w:r>
      <w:r>
        <w:t>’</w:t>
      </w:r>
      <w:r w:rsidRPr="00961A49">
        <w:t xml:space="preserve">intimidation ou les représailles, de représenter </w:t>
      </w:r>
      <w:r w:rsidRPr="009E4CAB">
        <w:t xml:space="preserve">celui-ci </w:t>
      </w:r>
      <w:r w:rsidRPr="00961A49">
        <w:t>dans toutes les activités externes connexes et d</w:t>
      </w:r>
      <w:r>
        <w:t>’</w:t>
      </w:r>
      <w:r w:rsidRPr="00961A49">
        <w:t xml:space="preserve">assurer la liaison avec les rapporteurs ou les points focaux </w:t>
      </w:r>
      <w:r w:rsidRPr="009E4CAB">
        <w:t>chargés de la question des</w:t>
      </w:r>
      <w:r w:rsidRPr="00961A49">
        <w:t xml:space="preserve"> représailles d</w:t>
      </w:r>
      <w:r>
        <w:t>’</w:t>
      </w:r>
      <w:r w:rsidRPr="00961A49">
        <w:t>autres organes conventionnels et avec d</w:t>
      </w:r>
      <w:r>
        <w:t>’</w:t>
      </w:r>
      <w:r w:rsidRPr="00961A49">
        <w:t>autres parties prenantes</w:t>
      </w:r>
      <w:r w:rsidRPr="00961A49">
        <w:rPr>
          <w:lang w:val="fr-FR"/>
        </w:rPr>
        <w:t xml:space="preserve">. </w:t>
      </w:r>
      <w:r w:rsidRPr="00961A49">
        <w:t xml:space="preserve">Avec le soutien du Secrétariat, </w:t>
      </w:r>
      <w:r w:rsidRPr="009E4CAB">
        <w:t xml:space="preserve">il </w:t>
      </w:r>
      <w:r>
        <w:t>(</w:t>
      </w:r>
      <w:r w:rsidRPr="009E4CAB">
        <w:t>elle</w:t>
      </w:r>
      <w:r>
        <w:t>)</w:t>
      </w:r>
      <w:r w:rsidRPr="00961A49">
        <w:t xml:space="preserve"> tient un registre détaillé de toutes les allégations </w:t>
      </w:r>
      <w:r w:rsidRPr="009E4CAB">
        <w:t>d</w:t>
      </w:r>
      <w:r>
        <w:t>’</w:t>
      </w:r>
      <w:r w:rsidRPr="00961A49">
        <w:t>intimidation ou de représailles reçues et des mesures prises</w:t>
      </w:r>
      <w:r w:rsidRPr="00961A49">
        <w:rPr>
          <w:lang w:val="fr-FR"/>
        </w:rPr>
        <w:t>. Il (elle</w:t>
      </w:r>
      <w:r w:rsidRPr="00B6544A">
        <w:rPr>
          <w:lang w:val="fr-FR"/>
        </w:rPr>
        <w:t>)</w:t>
      </w:r>
      <w:r w:rsidRPr="00961A49">
        <w:rPr>
          <w:lang w:val="fr-FR"/>
        </w:rPr>
        <w:t xml:space="preserve"> supervise l</w:t>
      </w:r>
      <w:r>
        <w:rPr>
          <w:lang w:val="fr-FR"/>
        </w:rPr>
        <w:t>’</w:t>
      </w:r>
      <w:r w:rsidRPr="00961A49">
        <w:rPr>
          <w:lang w:val="fr-FR"/>
        </w:rPr>
        <w:t>application</w:t>
      </w:r>
      <w:r w:rsidRPr="009E4CAB">
        <w:rPr>
          <w:lang w:val="fr-FR"/>
        </w:rPr>
        <w:t xml:space="preserve"> des</w:t>
      </w:r>
      <w:r w:rsidRPr="00961A49">
        <w:rPr>
          <w:lang w:val="fr-FR"/>
        </w:rPr>
        <w:t xml:space="preserve"> </w:t>
      </w:r>
      <w:r w:rsidRPr="00961A49">
        <w:t>principes directeurs visant à prévenir et à combattre les actes d</w:t>
      </w:r>
      <w:r>
        <w:t>’</w:t>
      </w:r>
      <w:r w:rsidRPr="00961A49">
        <w:t>intimidation et de représailles contre les personnes et les groupes qui coopèrent avec le Comité</w:t>
      </w:r>
      <w:r w:rsidRPr="004F79AA">
        <w:rPr>
          <w:rStyle w:val="Appelnotedebasdep"/>
        </w:rPr>
        <w:footnoteReference w:id="5"/>
      </w:r>
      <w:r w:rsidR="004F79AA">
        <w:t>.</w:t>
      </w:r>
    </w:p>
    <w:p w14:paraId="45CD5F40" w14:textId="77777777" w:rsidR="00BA0DD9" w:rsidRPr="00961A49" w:rsidRDefault="00BA0DD9" w:rsidP="00BA0DD9">
      <w:pPr>
        <w:pStyle w:val="SingleTxtG"/>
        <w:rPr>
          <w:lang w:val="fr-FR"/>
        </w:rPr>
      </w:pPr>
      <w:r w:rsidRPr="00961A49">
        <w:rPr>
          <w:lang w:val="fr-FR"/>
        </w:rPr>
        <w:t>4.</w:t>
      </w:r>
      <w:r w:rsidRPr="00961A49">
        <w:rPr>
          <w:lang w:val="fr-FR"/>
        </w:rPr>
        <w:tab/>
        <w:t>Le (La) rapporteur (rapporteuse) chargé(e)</w:t>
      </w:r>
      <w:r w:rsidRPr="009E4CAB">
        <w:rPr>
          <w:lang w:val="fr-FR"/>
        </w:rPr>
        <w:t xml:space="preserve"> de</w:t>
      </w:r>
      <w:r w:rsidRPr="00130056">
        <w:rPr>
          <w:lang w:val="fr-FR"/>
        </w:rPr>
        <w:t xml:space="preserve"> la question des représailles</w:t>
      </w:r>
      <w:r w:rsidRPr="00961A49">
        <w:rPr>
          <w:lang w:val="fr-FR"/>
        </w:rPr>
        <w:t xml:space="preserve"> </w:t>
      </w:r>
      <w:r>
        <w:rPr>
          <w:lang w:val="fr-FR"/>
        </w:rPr>
        <w:t>tient le Comité informé des activités menées dans le cadre de son mandat</w:t>
      </w:r>
      <w:r w:rsidRPr="00961A49">
        <w:rPr>
          <w:lang w:val="fr-FR"/>
        </w:rPr>
        <w:t xml:space="preserve">. </w:t>
      </w:r>
      <w:r w:rsidRPr="00961A49">
        <w:t>À cette fin, il (elle</w:t>
      </w:r>
      <w:r w:rsidRPr="007E1A64">
        <w:t>)</w:t>
      </w:r>
      <w:r w:rsidRPr="00961A49">
        <w:t xml:space="preserve"> présente un état de la situation au Comité au moins une fois par an, au titre d</w:t>
      </w:r>
      <w:r>
        <w:t>’</w:t>
      </w:r>
      <w:r w:rsidRPr="00961A49">
        <w:t>un point permanent de l</w:t>
      </w:r>
      <w:r>
        <w:t>’</w:t>
      </w:r>
      <w:r w:rsidRPr="00961A49">
        <w:t xml:space="preserve">ordre du jour </w:t>
      </w:r>
      <w:r>
        <w:t>de celui-ci</w:t>
      </w:r>
      <w:r w:rsidRPr="00961A49">
        <w:rPr>
          <w:lang w:val="fr-FR"/>
        </w:rPr>
        <w:t>.</w:t>
      </w:r>
    </w:p>
    <w:p w14:paraId="72CBEDF1" w14:textId="2FDC94D5" w:rsidR="00BA0DD9" w:rsidRPr="00D00532" w:rsidRDefault="00BA0DD9" w:rsidP="00BA0DD9">
      <w:pPr>
        <w:pStyle w:val="H23G"/>
        <w:rPr>
          <w:b w:val="0"/>
          <w:bCs/>
          <w:lang w:val="fr-FR"/>
        </w:rPr>
      </w:pPr>
      <w:r w:rsidRPr="00961A49">
        <w:rPr>
          <w:lang w:val="fr-FR"/>
        </w:rPr>
        <w:tab/>
      </w:r>
      <w:r w:rsidRPr="00961A49">
        <w:rPr>
          <w:lang w:val="fr-FR"/>
        </w:rPr>
        <w:tab/>
        <w:t>Article</w:t>
      </w:r>
      <w:r w:rsidR="004F79AA">
        <w:rPr>
          <w:lang w:val="fr-FR"/>
        </w:rPr>
        <w:t> </w:t>
      </w:r>
      <w:r w:rsidRPr="00961A49">
        <w:rPr>
          <w:lang w:val="fr-FR"/>
        </w:rPr>
        <w:t>108</w:t>
      </w:r>
      <w:r w:rsidRPr="00961A49">
        <w:rPr>
          <w:bCs/>
          <w:lang w:val="fr-FR"/>
        </w:rPr>
        <w:br/>
      </w:r>
      <w:bookmarkStart w:id="149" w:name="_Hlk164326548"/>
      <w:r w:rsidRPr="00D00532">
        <w:rPr>
          <w:bCs/>
          <w:lang w:val="fr-FR"/>
        </w:rPr>
        <w:t xml:space="preserve">Coordination du </w:t>
      </w:r>
      <w:r w:rsidRPr="00B556AC">
        <w:rPr>
          <w:bCs/>
          <w:lang w:val="fr-FR"/>
        </w:rPr>
        <w:t>r</w:t>
      </w:r>
      <w:r w:rsidRPr="00961A49">
        <w:rPr>
          <w:lang w:val="fr-FR"/>
        </w:rPr>
        <w:t>apporteur ou de la rapporteuse chargé(e)</w:t>
      </w:r>
      <w:r w:rsidRPr="00B556AC">
        <w:rPr>
          <w:lang w:val="fr-FR"/>
        </w:rPr>
        <w:t xml:space="preserve"> de la question</w:t>
      </w:r>
      <w:r w:rsidRPr="00D40808">
        <w:rPr>
          <w:lang w:val="fr-FR"/>
        </w:rPr>
        <w:t xml:space="preserve"> </w:t>
      </w:r>
      <w:r w:rsidR="00E72233">
        <w:rPr>
          <w:lang w:val="fr-FR"/>
        </w:rPr>
        <w:br/>
      </w:r>
      <w:r w:rsidRPr="00D40808">
        <w:rPr>
          <w:lang w:val="fr-FR"/>
        </w:rPr>
        <w:t>des représailles</w:t>
      </w:r>
      <w:r w:rsidRPr="00CE55E7">
        <w:rPr>
          <w:lang w:val="fr-FR"/>
        </w:rPr>
        <w:t xml:space="preserve"> </w:t>
      </w:r>
      <w:r w:rsidRPr="00D00532">
        <w:rPr>
          <w:bCs/>
          <w:lang w:val="fr-FR"/>
        </w:rPr>
        <w:t>avec l</w:t>
      </w:r>
      <w:r>
        <w:rPr>
          <w:bCs/>
          <w:lang w:val="fr-FR"/>
        </w:rPr>
        <w:t>e Comité</w:t>
      </w:r>
      <w:bookmarkEnd w:id="149"/>
    </w:p>
    <w:p w14:paraId="147432A3" w14:textId="77777777" w:rsidR="00BA0DD9" w:rsidRPr="001C569E" w:rsidRDefault="00BA0DD9" w:rsidP="00BA0DD9">
      <w:pPr>
        <w:pStyle w:val="SingleTxtG"/>
        <w:ind w:firstLine="567"/>
      </w:pPr>
      <w:r w:rsidRPr="00961A49">
        <w:t>Lorsqu</w:t>
      </w:r>
      <w:r>
        <w:t>’</w:t>
      </w:r>
      <w:r w:rsidRPr="00961A49">
        <w:t>il y a des raisons de penser que le Comité ou un</w:t>
      </w:r>
      <w:r>
        <w:t>(e)</w:t>
      </w:r>
      <w:r w:rsidRPr="00961A49">
        <w:t xml:space="preserve"> de ses membres peut contribuer à l</w:t>
      </w:r>
      <w:r>
        <w:t>’</w:t>
      </w:r>
      <w:r w:rsidRPr="00961A49">
        <w:t>évaluation d</w:t>
      </w:r>
      <w:r>
        <w:t>’</w:t>
      </w:r>
      <w:r w:rsidRPr="00961A49">
        <w:t xml:space="preserve">une situation, le </w:t>
      </w:r>
      <w:r>
        <w:t xml:space="preserve">(la) </w:t>
      </w:r>
      <w:r w:rsidRPr="00961A49">
        <w:t xml:space="preserve">rapporteur </w:t>
      </w:r>
      <w:r>
        <w:t>(</w:t>
      </w:r>
      <w:r w:rsidRPr="00961A49">
        <w:t>rapporteuse</w:t>
      </w:r>
      <w:r>
        <w:t>)</w:t>
      </w:r>
      <w:r w:rsidRPr="00961A49">
        <w:t xml:space="preserve"> chargé(e</w:t>
      </w:r>
      <w:r w:rsidRPr="001C569E">
        <w:t>) de la question des rep</w:t>
      </w:r>
      <w:r w:rsidRPr="00961A49">
        <w:t>résailles peut, en consultation avec le (la) Président(e) du Comité, demander leur contribution</w:t>
      </w:r>
      <w:r w:rsidRPr="001C569E">
        <w:t xml:space="preserve">. </w:t>
      </w:r>
    </w:p>
    <w:p w14:paraId="48C742E6" w14:textId="736DD362" w:rsidR="00BA0DD9" w:rsidRPr="003A5036" w:rsidRDefault="00BA0DD9" w:rsidP="00BA0DD9">
      <w:pPr>
        <w:pStyle w:val="H23G"/>
      </w:pPr>
      <w:r w:rsidRPr="00961A49">
        <w:rPr>
          <w:lang w:val="fr-FR"/>
        </w:rPr>
        <w:tab/>
      </w:r>
      <w:r w:rsidRPr="00961A49">
        <w:rPr>
          <w:lang w:val="fr-FR"/>
        </w:rPr>
        <w:tab/>
        <w:t>Article</w:t>
      </w:r>
      <w:r w:rsidR="004F79AA">
        <w:rPr>
          <w:lang w:val="fr-FR"/>
        </w:rPr>
        <w:t> </w:t>
      </w:r>
      <w:r w:rsidRPr="00961A49">
        <w:rPr>
          <w:lang w:val="fr-FR"/>
        </w:rPr>
        <w:t>109</w:t>
      </w:r>
      <w:r w:rsidRPr="00961A49">
        <w:rPr>
          <w:bCs/>
          <w:lang w:val="fr-FR"/>
        </w:rPr>
        <w:br/>
      </w:r>
      <w:bookmarkStart w:id="150" w:name="_Hlk164326558"/>
      <w:r w:rsidRPr="00961A49">
        <w:t>Confidentialité des allégations de représailles, de menaces et d</w:t>
      </w:r>
      <w:r>
        <w:t>’</w:t>
      </w:r>
      <w:r w:rsidRPr="00961A49">
        <w:t>intimidation</w:t>
      </w:r>
      <w:bookmarkEnd w:id="150"/>
    </w:p>
    <w:p w14:paraId="1F5E476D" w14:textId="77777777" w:rsidR="00BA0DD9" w:rsidRPr="00C20E61" w:rsidRDefault="00BA0DD9" w:rsidP="00BA0DD9">
      <w:pPr>
        <w:pStyle w:val="SingleTxtG"/>
        <w:ind w:firstLine="567"/>
      </w:pPr>
      <w:r w:rsidRPr="00961A49">
        <w:t>Toutes les allégations de représailles, de menaces et d</w:t>
      </w:r>
      <w:r>
        <w:t>’</w:t>
      </w:r>
      <w:r w:rsidRPr="00961A49">
        <w:t>intimidation sont traitées de manière confidentielle. Néanmoins, le Comité peut décider, avec le consentement des victimes, de leurs proches ou de leurs représentants lorsque cela est possible, de publier sur sa page Web la correspondance avec l</w:t>
      </w:r>
      <w:r>
        <w:t>’</w:t>
      </w:r>
      <w:r w:rsidRPr="00961A49">
        <w:t>État partie ou toute autre information relative à l</w:t>
      </w:r>
      <w:r>
        <w:t>’</w:t>
      </w:r>
      <w:r w:rsidRPr="00961A49">
        <w:t>affaire</w:t>
      </w:r>
      <w:r w:rsidRPr="00F12966">
        <w:t>.</w:t>
      </w:r>
      <w:r w:rsidRPr="003632A8">
        <w:t xml:space="preserve"> </w:t>
      </w:r>
      <w:r w:rsidRPr="00C20E61">
        <w:t>De m</w:t>
      </w:r>
      <w:r w:rsidRPr="00961A49">
        <w:t xml:space="preserve">ême, il fait figurer dans son rapport </w:t>
      </w:r>
      <w:r>
        <w:t xml:space="preserve">annuel </w:t>
      </w:r>
      <w:r w:rsidRPr="00961A49">
        <w:t>à l</w:t>
      </w:r>
      <w:r>
        <w:t>’</w:t>
      </w:r>
      <w:r w:rsidRPr="00961A49">
        <w:t xml:space="preserve">Assemblée </w:t>
      </w:r>
      <w:r>
        <w:t>g</w:t>
      </w:r>
      <w:r w:rsidRPr="00961A49">
        <w:t xml:space="preserve">énérale tout renseignement </w:t>
      </w:r>
      <w:r>
        <w:t>pertinent</w:t>
      </w:r>
      <w:r w:rsidRPr="00C20E61">
        <w:t>.</w:t>
      </w:r>
    </w:p>
    <w:p w14:paraId="7EE6DA37" w14:textId="77777777" w:rsidR="00BA0DD9" w:rsidRPr="00E1525B" w:rsidRDefault="00BA0DD9" w:rsidP="00BA0DD9">
      <w:pPr>
        <w:pStyle w:val="H1G"/>
      </w:pPr>
      <w:r w:rsidRPr="00C20E61">
        <w:lastRenderedPageBreak/>
        <w:tab/>
      </w:r>
      <w:r>
        <w:t>XXVI.</w:t>
      </w:r>
      <w:r>
        <w:tab/>
      </w:r>
      <w:bookmarkStart w:id="151" w:name="_Hlk164326572"/>
      <w:r w:rsidRPr="00E1525B">
        <w:t>Communiqués</w:t>
      </w:r>
      <w:bookmarkEnd w:id="151"/>
    </w:p>
    <w:p w14:paraId="794E63F7" w14:textId="2ECC586A" w:rsidR="00BA0DD9" w:rsidRPr="00E1525B" w:rsidRDefault="00BA0DD9" w:rsidP="00BA0DD9">
      <w:pPr>
        <w:pStyle w:val="H23G"/>
      </w:pPr>
      <w:r>
        <w:tab/>
      </w:r>
      <w:r>
        <w:tab/>
      </w:r>
      <w:r w:rsidRPr="00E1525B">
        <w:t>Article</w:t>
      </w:r>
      <w:r w:rsidR="004F79AA">
        <w:t> </w:t>
      </w:r>
      <w:r w:rsidRPr="00E1525B">
        <w:t>1</w:t>
      </w:r>
      <w:r>
        <w:t>1</w:t>
      </w:r>
      <w:r w:rsidRPr="00E1525B">
        <w:t>0</w:t>
      </w:r>
      <w:r>
        <w:br/>
      </w:r>
      <w:bookmarkStart w:id="152" w:name="_Hlk164326593"/>
      <w:r w:rsidRPr="00E1525B">
        <w:t>Communiqués concernant les séances publiques et les séances privées</w:t>
      </w:r>
      <w:bookmarkEnd w:id="152"/>
    </w:p>
    <w:p w14:paraId="4F5E01D3" w14:textId="77777777" w:rsidR="00BA0DD9" w:rsidRPr="00E1525B" w:rsidRDefault="00BA0DD9" w:rsidP="00BA0DD9">
      <w:pPr>
        <w:pStyle w:val="SingleTxtG"/>
        <w:ind w:firstLine="567"/>
        <w:rPr>
          <w:b/>
        </w:rPr>
      </w:pPr>
      <w:r w:rsidRPr="00E1525B">
        <w:t>Le Comité peut faire paraître, par l</w:t>
      </w:r>
      <w:r>
        <w:t>’</w:t>
      </w:r>
      <w:r w:rsidRPr="00E1525B">
        <w:t xml:space="preserve">intermédiaire du </w:t>
      </w:r>
      <w:r>
        <w:t xml:space="preserve">(de la) </w:t>
      </w:r>
      <w:r w:rsidRPr="00E1525B">
        <w:t>Secrétaire général</w:t>
      </w:r>
      <w:r>
        <w:t>(e)</w:t>
      </w:r>
      <w:r w:rsidRPr="00E1525B">
        <w:t>, à l</w:t>
      </w:r>
      <w:r>
        <w:t>’</w:t>
      </w:r>
      <w:r w:rsidRPr="00E1525B">
        <w:t xml:space="preserve">intention </w:t>
      </w:r>
      <w:r w:rsidRPr="00FA7000">
        <w:t>des moyens d</w:t>
      </w:r>
      <w:r>
        <w:t>’</w:t>
      </w:r>
      <w:r w:rsidRPr="00FA7000">
        <w:t>information</w:t>
      </w:r>
      <w:r w:rsidRPr="00E1525B">
        <w:t xml:space="preserve"> et du public, des communiqués concernant </w:t>
      </w:r>
      <w:r>
        <w:t>l</w:t>
      </w:r>
      <w:r w:rsidRPr="00E1525B">
        <w:t xml:space="preserve">es </w:t>
      </w:r>
      <w:r>
        <w:t>activités qu’il mène au titre des articles </w:t>
      </w:r>
      <w:r w:rsidRPr="00E1525B">
        <w:t>29 à 34 de la Convention.</w:t>
      </w:r>
    </w:p>
    <w:p w14:paraId="6478E8AC" w14:textId="2D09970F" w:rsidR="00BA0DD9" w:rsidRDefault="00BA0DD9" w:rsidP="00E72233">
      <w:pPr>
        <w:pStyle w:val="HChG"/>
      </w:pPr>
      <w:r>
        <w:tab/>
      </w:r>
      <w:r>
        <w:tab/>
      </w:r>
      <w:r w:rsidRPr="00E1525B">
        <w:t xml:space="preserve">Troisième </w:t>
      </w:r>
      <w:r w:rsidRPr="0039317B">
        <w:t>partie</w:t>
      </w:r>
      <w:r w:rsidR="00E72233">
        <w:br/>
      </w:r>
      <w:r w:rsidRPr="0039317B">
        <w:t>Clauses</w:t>
      </w:r>
      <w:r w:rsidRPr="00E1525B">
        <w:t xml:space="preserve"> interprétatives</w:t>
      </w:r>
    </w:p>
    <w:p w14:paraId="0D82F357" w14:textId="77777777" w:rsidR="00BA0DD9" w:rsidRPr="00E50F0D" w:rsidRDefault="00BA0DD9" w:rsidP="00E72233">
      <w:pPr>
        <w:pStyle w:val="H1G"/>
      </w:pPr>
      <w:r>
        <w:tab/>
      </w:r>
      <w:r w:rsidRPr="00E50F0D">
        <w:t>XXV</w:t>
      </w:r>
      <w:r>
        <w:t>II</w:t>
      </w:r>
      <w:r w:rsidRPr="00E50F0D">
        <w:t>.</w:t>
      </w:r>
      <w:r>
        <w:tab/>
      </w:r>
      <w:bookmarkStart w:id="153" w:name="_Hlk164326602"/>
      <w:r w:rsidRPr="00E1525B">
        <w:t>Adoption du règlement intérieur et modification</w:t>
      </w:r>
      <w:bookmarkEnd w:id="153"/>
    </w:p>
    <w:p w14:paraId="73BE16CF" w14:textId="76F92442" w:rsidR="00BA0DD9" w:rsidRPr="00E1525B" w:rsidRDefault="00BA0DD9" w:rsidP="00BA0DD9">
      <w:pPr>
        <w:pStyle w:val="H23G"/>
      </w:pPr>
      <w:r>
        <w:tab/>
      </w:r>
      <w:r>
        <w:tab/>
      </w:r>
      <w:r w:rsidRPr="00E1525B">
        <w:t>Article</w:t>
      </w:r>
      <w:r w:rsidR="004F79AA">
        <w:t> </w:t>
      </w:r>
      <w:r w:rsidRPr="00E1525B">
        <w:t>1</w:t>
      </w:r>
      <w:r>
        <w:t>11</w:t>
      </w:r>
      <w:r>
        <w:br/>
      </w:r>
      <w:bookmarkStart w:id="154" w:name="_Hlk164326612"/>
      <w:r w:rsidRPr="00E1525B">
        <w:t>Adoption du règlement intérieur et modification</w:t>
      </w:r>
      <w:bookmarkEnd w:id="154"/>
    </w:p>
    <w:p w14:paraId="5E7E0AF8" w14:textId="77777777" w:rsidR="00BA0DD9" w:rsidRDefault="00BA0DD9" w:rsidP="00BA0DD9">
      <w:pPr>
        <w:pStyle w:val="SingleTxtG"/>
        <w:ind w:firstLine="567"/>
      </w:pPr>
      <w:r w:rsidRPr="00E1525B">
        <w:t>Le présent règlement intérieur a été ad</w:t>
      </w:r>
      <w:r>
        <w:t>opté conformément à</w:t>
      </w:r>
      <w:r w:rsidRPr="00E1525B">
        <w:t xml:space="preserve"> l</w:t>
      </w:r>
      <w:r>
        <w:t>’</w:t>
      </w:r>
      <w:r w:rsidRPr="00E1525B">
        <w:t>art</w:t>
      </w:r>
      <w:r>
        <w:t>icle </w:t>
      </w:r>
      <w:r w:rsidRPr="00E1525B">
        <w:t xml:space="preserve">26 </w:t>
      </w:r>
      <w:r>
        <w:t xml:space="preserve">(par. 6) </w:t>
      </w:r>
      <w:r w:rsidRPr="00E1525B">
        <w:t>de la Convention et peut être modifié par le Comité, après que la proposition d</w:t>
      </w:r>
      <w:r>
        <w:t>’</w:t>
      </w:r>
      <w:r w:rsidRPr="00E1525B">
        <w:t>amendement a été dûment distribuée, sous réserve que la modification ne soit pas incompatible avec les dispositions de la Convention.</w:t>
      </w:r>
    </w:p>
    <w:p w14:paraId="185FACE2" w14:textId="313C81D5" w:rsidR="00446FE5" w:rsidRPr="00BA0DD9" w:rsidRDefault="00BA0DD9" w:rsidP="00BA0DD9">
      <w:pPr>
        <w:pStyle w:val="SingleTxtG"/>
        <w:spacing w:before="240" w:after="0"/>
        <w:jc w:val="center"/>
        <w:rPr>
          <w:u w:val="single"/>
        </w:rPr>
      </w:pPr>
      <w:r>
        <w:rPr>
          <w:u w:val="single"/>
        </w:rPr>
        <w:tab/>
      </w:r>
      <w:r>
        <w:rPr>
          <w:u w:val="single"/>
        </w:rPr>
        <w:tab/>
      </w:r>
      <w:r>
        <w:rPr>
          <w:u w:val="single"/>
        </w:rPr>
        <w:tab/>
      </w:r>
    </w:p>
    <w:sectPr w:rsidR="00446FE5" w:rsidRPr="00BA0DD9" w:rsidSect="00BA0DD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D9528" w14:textId="77777777" w:rsidR="00F46E0D" w:rsidRDefault="00F46E0D" w:rsidP="00F95C08">
      <w:pPr>
        <w:spacing w:line="240" w:lineRule="auto"/>
      </w:pPr>
    </w:p>
  </w:endnote>
  <w:endnote w:type="continuationSeparator" w:id="0">
    <w:p w14:paraId="4999FCAA" w14:textId="77777777" w:rsidR="00F46E0D" w:rsidRPr="00AC3823" w:rsidRDefault="00F46E0D" w:rsidP="00AC3823">
      <w:pPr>
        <w:pStyle w:val="Pieddepage"/>
      </w:pPr>
    </w:p>
  </w:endnote>
  <w:endnote w:type="continuationNotice" w:id="1">
    <w:p w14:paraId="26AAD2DE" w14:textId="77777777" w:rsidR="00F46E0D" w:rsidRDefault="00F46E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FC84B" w14:textId="7266EE60" w:rsidR="00BA0DD9" w:rsidRPr="00BA0DD9" w:rsidRDefault="00BA0DD9" w:rsidP="00BA0DD9">
    <w:pPr>
      <w:pStyle w:val="Pieddepage"/>
      <w:tabs>
        <w:tab w:val="right" w:pos="9638"/>
      </w:tabs>
    </w:pPr>
    <w:r w:rsidRPr="00BA0DD9">
      <w:rPr>
        <w:b/>
        <w:sz w:val="18"/>
      </w:rPr>
      <w:fldChar w:fldCharType="begin"/>
    </w:r>
    <w:r w:rsidRPr="00BA0DD9">
      <w:rPr>
        <w:b/>
        <w:sz w:val="18"/>
      </w:rPr>
      <w:instrText xml:space="preserve"> PAGE  \* MERGEFORMAT </w:instrText>
    </w:r>
    <w:r w:rsidRPr="00BA0DD9">
      <w:rPr>
        <w:b/>
        <w:sz w:val="18"/>
      </w:rPr>
      <w:fldChar w:fldCharType="separate"/>
    </w:r>
    <w:r w:rsidRPr="00BA0DD9">
      <w:rPr>
        <w:b/>
        <w:noProof/>
        <w:sz w:val="18"/>
      </w:rPr>
      <w:t>2</w:t>
    </w:r>
    <w:r w:rsidRPr="00BA0DD9">
      <w:rPr>
        <w:b/>
        <w:sz w:val="18"/>
      </w:rPr>
      <w:fldChar w:fldCharType="end"/>
    </w:r>
    <w:r>
      <w:rPr>
        <w:b/>
        <w:sz w:val="18"/>
      </w:rPr>
      <w:tab/>
    </w:r>
    <w:r>
      <w:t>GE.24-05254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DC0AC" w14:textId="1B5B1927" w:rsidR="00BA0DD9" w:rsidRPr="00BA0DD9" w:rsidRDefault="00BA0DD9" w:rsidP="00BA0DD9">
    <w:pPr>
      <w:pStyle w:val="Pieddepage"/>
      <w:tabs>
        <w:tab w:val="right" w:pos="9638"/>
      </w:tabs>
      <w:rPr>
        <w:b/>
        <w:sz w:val="18"/>
      </w:rPr>
    </w:pPr>
    <w:r>
      <w:t>GE.24-05254</w:t>
    </w:r>
    <w:r>
      <w:tab/>
    </w:r>
    <w:r w:rsidRPr="00BA0DD9">
      <w:rPr>
        <w:b/>
        <w:sz w:val="18"/>
      </w:rPr>
      <w:fldChar w:fldCharType="begin"/>
    </w:r>
    <w:r w:rsidRPr="00BA0DD9">
      <w:rPr>
        <w:b/>
        <w:sz w:val="18"/>
      </w:rPr>
      <w:instrText xml:space="preserve"> PAGE  \* MERGEFORMAT </w:instrText>
    </w:r>
    <w:r w:rsidRPr="00BA0DD9">
      <w:rPr>
        <w:b/>
        <w:sz w:val="18"/>
      </w:rPr>
      <w:fldChar w:fldCharType="separate"/>
    </w:r>
    <w:r w:rsidRPr="00BA0DD9">
      <w:rPr>
        <w:b/>
        <w:noProof/>
        <w:sz w:val="18"/>
      </w:rPr>
      <w:t>3</w:t>
    </w:r>
    <w:r w:rsidRPr="00BA0D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B69B7" w14:textId="0297AD47" w:rsidR="00133EDE" w:rsidRPr="00BA0DD9" w:rsidRDefault="00BA0DD9" w:rsidP="00BA0DD9">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197AD8BD" wp14:editId="1CBCBA6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24-05254  (F)</w:t>
    </w:r>
    <w:r>
      <w:rPr>
        <w:noProof/>
        <w:sz w:val="20"/>
      </w:rPr>
      <w:drawing>
        <wp:anchor distT="0" distB="0" distL="114300" distR="114300" simplePos="0" relativeHeight="251660288" behindDoc="0" locked="0" layoutInCell="1" allowOverlap="1" wp14:anchorId="4DD3FD29" wp14:editId="110B6D7B">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170424    180424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3A69B" w14:textId="77777777" w:rsidR="00F46E0D" w:rsidRPr="00AC3823" w:rsidRDefault="00F46E0D" w:rsidP="00AC3823">
      <w:pPr>
        <w:pStyle w:val="Pieddepage"/>
        <w:tabs>
          <w:tab w:val="right" w:pos="2155"/>
        </w:tabs>
        <w:spacing w:after="80" w:line="240" w:lineRule="atLeast"/>
        <w:ind w:left="680"/>
        <w:rPr>
          <w:u w:val="single"/>
        </w:rPr>
      </w:pPr>
      <w:r>
        <w:rPr>
          <w:u w:val="single"/>
        </w:rPr>
        <w:tab/>
      </w:r>
    </w:p>
  </w:footnote>
  <w:footnote w:type="continuationSeparator" w:id="0">
    <w:p w14:paraId="6025A425" w14:textId="77777777" w:rsidR="00F46E0D" w:rsidRPr="00AC3823" w:rsidRDefault="00F46E0D" w:rsidP="00AC3823">
      <w:pPr>
        <w:pStyle w:val="Pieddepage"/>
        <w:tabs>
          <w:tab w:val="right" w:pos="2155"/>
        </w:tabs>
        <w:spacing w:after="80" w:line="240" w:lineRule="atLeast"/>
        <w:ind w:left="680"/>
        <w:rPr>
          <w:u w:val="single"/>
        </w:rPr>
      </w:pPr>
      <w:r>
        <w:rPr>
          <w:u w:val="single"/>
        </w:rPr>
        <w:tab/>
      </w:r>
    </w:p>
  </w:footnote>
  <w:footnote w:type="continuationNotice" w:id="1">
    <w:p w14:paraId="500429B7" w14:textId="77777777" w:rsidR="00F46E0D" w:rsidRPr="00AC3823" w:rsidRDefault="00F46E0D">
      <w:pPr>
        <w:spacing w:line="240" w:lineRule="auto"/>
        <w:rPr>
          <w:sz w:val="2"/>
          <w:szCs w:val="2"/>
        </w:rPr>
      </w:pPr>
    </w:p>
  </w:footnote>
  <w:footnote w:id="2">
    <w:p w14:paraId="5E4D16F8" w14:textId="0BCFE116" w:rsidR="00BA0DD9" w:rsidRPr="00F64C6C" w:rsidRDefault="00BA0DD9" w:rsidP="004F79AA">
      <w:pPr>
        <w:pStyle w:val="Notedebasdepage"/>
      </w:pPr>
      <w:r>
        <w:rPr>
          <w:rStyle w:val="Appelnotedebasdep"/>
        </w:rPr>
        <w:tab/>
      </w:r>
      <w:r w:rsidRPr="00F64C6C">
        <w:rPr>
          <w:rStyle w:val="Appelnotedebasdep"/>
          <w:sz w:val="20"/>
          <w:vertAlign w:val="baseline"/>
        </w:rPr>
        <w:t>*</w:t>
      </w:r>
      <w:r>
        <w:rPr>
          <w:rStyle w:val="Appelnotedebasdep"/>
          <w:sz w:val="20"/>
          <w:vertAlign w:val="baseline"/>
        </w:rPr>
        <w:tab/>
      </w:r>
      <w:r>
        <w:rPr>
          <w:lang w:val="fr-FR"/>
        </w:rPr>
        <w:t>Adopté par le Comité à sa vingt-sixième session (19</w:t>
      </w:r>
      <w:r w:rsidR="004F79AA">
        <w:rPr>
          <w:lang w:val="fr-FR"/>
        </w:rPr>
        <w:t> </w:t>
      </w:r>
      <w:r>
        <w:rPr>
          <w:lang w:val="fr-FR"/>
        </w:rPr>
        <w:t>février-1</w:t>
      </w:r>
      <w:r w:rsidRPr="00961A49">
        <w:rPr>
          <w:vertAlign w:val="superscript"/>
          <w:lang w:val="fr-FR"/>
        </w:rPr>
        <w:t>er</w:t>
      </w:r>
      <w:r>
        <w:rPr>
          <w:lang w:val="fr-FR"/>
        </w:rPr>
        <w:t xml:space="preserve"> mars 2024).</w:t>
      </w:r>
    </w:p>
  </w:footnote>
  <w:footnote w:id="3">
    <w:p w14:paraId="5E687F0E" w14:textId="563C3768" w:rsidR="00BA0DD9" w:rsidRDefault="00BA0DD9" w:rsidP="004F79AA">
      <w:pPr>
        <w:pStyle w:val="Notedebasdepage"/>
      </w:pPr>
      <w:r>
        <w:tab/>
      </w:r>
      <w:r w:rsidRPr="004F79AA">
        <w:rPr>
          <w:rStyle w:val="Appelnotedebasdep"/>
        </w:rPr>
        <w:footnoteRef/>
      </w:r>
      <w:r>
        <w:tab/>
      </w:r>
      <w:hyperlink r:id="rId1" w:history="1">
        <w:r w:rsidRPr="00861AA6">
          <w:rPr>
            <w:rStyle w:val="Lienhypertexte"/>
          </w:rPr>
          <w:t>CED/C/2</w:t>
        </w:r>
      </w:hyperlink>
      <w:r>
        <w:t>.</w:t>
      </w:r>
    </w:p>
  </w:footnote>
  <w:footnote w:id="4">
    <w:p w14:paraId="69DF24E9" w14:textId="63FE26E0" w:rsidR="00BA0DD9" w:rsidRPr="00861AA6" w:rsidRDefault="00BA0DD9" w:rsidP="004F79AA">
      <w:pPr>
        <w:pStyle w:val="Notedebasdepage"/>
      </w:pPr>
      <w:r>
        <w:tab/>
      </w:r>
      <w:r w:rsidRPr="004F79AA">
        <w:rPr>
          <w:rStyle w:val="Appelnotedebasdep"/>
        </w:rPr>
        <w:footnoteRef/>
      </w:r>
      <w:r w:rsidRPr="00861AA6">
        <w:tab/>
      </w:r>
      <w:hyperlink r:id="rId2" w:history="1">
        <w:r w:rsidRPr="00861AA6">
          <w:rPr>
            <w:rStyle w:val="Lienhypertexte"/>
          </w:rPr>
          <w:t>A/67/222</w:t>
        </w:r>
      </w:hyperlink>
      <w:r w:rsidRPr="00861AA6">
        <w:t xml:space="preserve"> et </w:t>
      </w:r>
      <w:hyperlink r:id="rId3" w:history="1">
        <w:r w:rsidRPr="00861AA6">
          <w:rPr>
            <w:rStyle w:val="Lienhypertexte"/>
          </w:rPr>
          <w:t>A/67/222/Corr.1</w:t>
        </w:r>
      </w:hyperlink>
      <w:r w:rsidRPr="00861AA6">
        <w:t>, annexe I.</w:t>
      </w:r>
    </w:p>
  </w:footnote>
  <w:footnote w:id="5">
    <w:p w14:paraId="3097DCE8" w14:textId="0365731B" w:rsidR="00BA0DD9" w:rsidRDefault="00BA0DD9" w:rsidP="004F79AA">
      <w:pPr>
        <w:pStyle w:val="Notedebasdepage"/>
      </w:pPr>
      <w:r>
        <w:tab/>
      </w:r>
      <w:r w:rsidRPr="004F79AA">
        <w:rPr>
          <w:rStyle w:val="Appelnotedebasdep"/>
        </w:rPr>
        <w:footnoteRef/>
      </w:r>
      <w:r>
        <w:tab/>
      </w:r>
      <w:hyperlink r:id="rId4" w:history="1">
        <w:r w:rsidRPr="00861AA6">
          <w:rPr>
            <w:rStyle w:val="Lienhypertexte"/>
          </w:rPr>
          <w:t>CED/C/8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8E5FC" w14:textId="3CE433D6" w:rsidR="00BA0DD9" w:rsidRPr="00BA0DD9" w:rsidRDefault="00BA0DD9">
    <w:pPr>
      <w:pStyle w:val="En-tte"/>
    </w:pPr>
    <w:fldSimple w:instr=" TITLE  \* MERGEFORMAT ">
      <w:r>
        <w:t>CED/C/1/Rev.2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5A9FA" w14:textId="36CFA58D" w:rsidR="00BA0DD9" w:rsidRPr="00BA0DD9" w:rsidRDefault="00BA0DD9" w:rsidP="00BA0DD9">
    <w:pPr>
      <w:pStyle w:val="En-tte"/>
      <w:jc w:val="right"/>
    </w:pPr>
    <w:fldSimple w:instr=" TITLE  \* MERGEFORMAT ">
      <w:r>
        <w:t>CED/C/1/Rev.2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1"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3"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4861942"/>
    <w:multiLevelType w:val="hybridMultilevel"/>
    <w:tmpl w:val="5F82886A"/>
    <w:lvl w:ilvl="0" w:tplc="A14E95B2">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6"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7" w15:restartNumberingAfterBreak="0">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0" w15:restartNumberingAfterBreak="0">
    <w:nsid w:val="2C974CE0"/>
    <w:multiLevelType w:val="hybridMultilevel"/>
    <w:tmpl w:val="6F9AC2B2"/>
    <w:lvl w:ilvl="0" w:tplc="8FC4CF9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2"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3" w15:restartNumberingAfterBreak="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6" w15:restartNumberingAfterBreak="0">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8" w15:restartNumberingAfterBreak="0">
    <w:nsid w:val="44595561"/>
    <w:multiLevelType w:val="hybridMultilevel"/>
    <w:tmpl w:val="CA98BC0A"/>
    <w:lvl w:ilvl="0" w:tplc="8DE4F57A">
      <w:start w:val="2"/>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0" w15:restartNumberingAfterBreak="0">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15:restartNumberingAfterBreak="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5" w15:restartNumberingAfterBreak="0">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7" w15:restartNumberingAfterBreak="0">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770845A6"/>
    <w:multiLevelType w:val="hybridMultilevel"/>
    <w:tmpl w:val="B6C6589C"/>
    <w:lvl w:ilvl="0" w:tplc="E8E068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3"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5" w15:restartNumberingAfterBreak="0">
    <w:nsid w:val="7DBF6B58"/>
    <w:multiLevelType w:val="singleLevel"/>
    <w:tmpl w:val="0409000F"/>
    <w:lvl w:ilvl="0">
      <w:start w:val="1"/>
      <w:numFmt w:val="decimal"/>
      <w:lvlText w:val="%1."/>
      <w:lvlJc w:val="left"/>
      <w:pPr>
        <w:tabs>
          <w:tab w:val="num" w:pos="360"/>
        </w:tabs>
        <w:ind w:left="360" w:hanging="360"/>
      </w:pPr>
    </w:lvl>
  </w:abstractNum>
  <w:abstractNum w:abstractNumId="46" w15:restartNumberingAfterBreak="0">
    <w:nsid w:val="7DDC2244"/>
    <w:multiLevelType w:val="hybridMultilevel"/>
    <w:tmpl w:val="0DF85F7C"/>
    <w:lvl w:ilvl="0" w:tplc="8E7CA498">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16cid:durableId="2000421924">
    <w:abstractNumId w:val="39"/>
  </w:num>
  <w:num w:numId="2" w16cid:durableId="488054584">
    <w:abstractNumId w:val="24"/>
  </w:num>
  <w:num w:numId="3" w16cid:durableId="868494279">
    <w:abstractNumId w:val="14"/>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39"/>
  </w:num>
  <w:num w:numId="15" w16cid:durableId="2010711140">
    <w:abstractNumId w:val="24"/>
  </w:num>
  <w:num w:numId="16" w16cid:durableId="273025671">
    <w:abstractNumId w:val="14"/>
  </w:num>
  <w:num w:numId="17" w16cid:durableId="1437216141">
    <w:abstractNumId w:val="44"/>
  </w:num>
  <w:num w:numId="18" w16cid:durableId="1110128431">
    <w:abstractNumId w:val="19"/>
  </w:num>
  <w:num w:numId="19" w16cid:durableId="1402606243">
    <w:abstractNumId w:val="11"/>
  </w:num>
  <w:num w:numId="20" w16cid:durableId="997028904">
    <w:abstractNumId w:val="22"/>
  </w:num>
  <w:num w:numId="21" w16cid:durableId="1758744827">
    <w:abstractNumId w:val="27"/>
  </w:num>
  <w:num w:numId="22" w16cid:durableId="2034383438">
    <w:abstractNumId w:val="42"/>
  </w:num>
  <w:num w:numId="23" w16cid:durableId="278293597">
    <w:abstractNumId w:val="34"/>
  </w:num>
  <w:num w:numId="24" w16cid:durableId="2112049736">
    <w:abstractNumId w:val="45"/>
  </w:num>
  <w:num w:numId="25" w16cid:durableId="1655797956">
    <w:abstractNumId w:val="32"/>
  </w:num>
  <w:num w:numId="26" w16cid:durableId="1420449832">
    <w:abstractNumId w:val="38"/>
  </w:num>
  <w:num w:numId="27" w16cid:durableId="1174422543">
    <w:abstractNumId w:val="25"/>
  </w:num>
  <w:num w:numId="28" w16cid:durableId="1016660194">
    <w:abstractNumId w:val="21"/>
  </w:num>
  <w:num w:numId="29" w16cid:durableId="62915516">
    <w:abstractNumId w:val="10"/>
  </w:num>
  <w:num w:numId="30" w16cid:durableId="1792433167">
    <w:abstractNumId w:val="16"/>
  </w:num>
  <w:num w:numId="31" w16cid:durableId="2036733471">
    <w:abstractNumId w:val="12"/>
  </w:num>
  <w:num w:numId="32" w16cid:durableId="1302031165">
    <w:abstractNumId w:val="29"/>
  </w:num>
  <w:num w:numId="33" w16cid:durableId="1177308517">
    <w:abstractNumId w:val="36"/>
  </w:num>
  <w:num w:numId="34" w16cid:durableId="1842038146">
    <w:abstractNumId w:val="13"/>
  </w:num>
  <w:num w:numId="35" w16cid:durableId="1520704469">
    <w:abstractNumId w:val="43"/>
  </w:num>
  <w:num w:numId="36" w16cid:durableId="1650012326">
    <w:abstractNumId w:val="31"/>
  </w:num>
  <w:num w:numId="37" w16cid:durableId="502866718">
    <w:abstractNumId w:val="41"/>
  </w:num>
  <w:num w:numId="38" w16cid:durableId="2045640766">
    <w:abstractNumId w:val="17"/>
  </w:num>
  <w:num w:numId="39" w16cid:durableId="77100765">
    <w:abstractNumId w:val="26"/>
  </w:num>
  <w:num w:numId="40" w16cid:durableId="1368069361">
    <w:abstractNumId w:val="35"/>
  </w:num>
  <w:num w:numId="41" w16cid:durableId="413019358">
    <w:abstractNumId w:val="23"/>
  </w:num>
  <w:num w:numId="42" w16cid:durableId="1796484654">
    <w:abstractNumId w:val="37"/>
  </w:num>
  <w:num w:numId="43" w16cid:durableId="1137449645">
    <w:abstractNumId w:val="33"/>
  </w:num>
  <w:num w:numId="44" w16cid:durableId="604654008">
    <w:abstractNumId w:val="30"/>
  </w:num>
  <w:num w:numId="45" w16cid:durableId="1567496201">
    <w:abstractNumId w:val="18"/>
  </w:num>
  <w:num w:numId="46" w16cid:durableId="891117425">
    <w:abstractNumId w:val="46"/>
  </w:num>
  <w:num w:numId="47" w16cid:durableId="1326199406">
    <w:abstractNumId w:val="20"/>
  </w:num>
  <w:num w:numId="48" w16cid:durableId="1913857604">
    <w:abstractNumId w:val="28"/>
  </w:num>
  <w:num w:numId="49" w16cid:durableId="823476234">
    <w:abstractNumId w:val="40"/>
  </w:num>
  <w:num w:numId="50" w16cid:durableId="1482064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E0D"/>
    <w:rsid w:val="00017F94"/>
    <w:rsid w:val="00022208"/>
    <w:rsid w:val="00022D2E"/>
    <w:rsid w:val="00023842"/>
    <w:rsid w:val="000334F9"/>
    <w:rsid w:val="0007796D"/>
    <w:rsid w:val="000B7790"/>
    <w:rsid w:val="00100551"/>
    <w:rsid w:val="00111F2F"/>
    <w:rsid w:val="00133EDE"/>
    <w:rsid w:val="00136117"/>
    <w:rsid w:val="0014365E"/>
    <w:rsid w:val="00176178"/>
    <w:rsid w:val="001F525A"/>
    <w:rsid w:val="00223272"/>
    <w:rsid w:val="00236EB9"/>
    <w:rsid w:val="0024779E"/>
    <w:rsid w:val="002602D8"/>
    <w:rsid w:val="002A66C8"/>
    <w:rsid w:val="00322D24"/>
    <w:rsid w:val="00392B1D"/>
    <w:rsid w:val="00420A4D"/>
    <w:rsid w:val="00446FE5"/>
    <w:rsid w:val="00452396"/>
    <w:rsid w:val="0049358A"/>
    <w:rsid w:val="0049796D"/>
    <w:rsid w:val="004C4D99"/>
    <w:rsid w:val="004F79AA"/>
    <w:rsid w:val="005505B7"/>
    <w:rsid w:val="00573BE5"/>
    <w:rsid w:val="00586ED3"/>
    <w:rsid w:val="00596AA9"/>
    <w:rsid w:val="005F6F2F"/>
    <w:rsid w:val="006701F0"/>
    <w:rsid w:val="00674E82"/>
    <w:rsid w:val="006A3965"/>
    <w:rsid w:val="0071601D"/>
    <w:rsid w:val="0077586E"/>
    <w:rsid w:val="007841FA"/>
    <w:rsid w:val="007A62E6"/>
    <w:rsid w:val="007E042C"/>
    <w:rsid w:val="0080684C"/>
    <w:rsid w:val="0083536A"/>
    <w:rsid w:val="00861AA6"/>
    <w:rsid w:val="00870427"/>
    <w:rsid w:val="00871C75"/>
    <w:rsid w:val="008776DC"/>
    <w:rsid w:val="00881D25"/>
    <w:rsid w:val="008C710B"/>
    <w:rsid w:val="008E2317"/>
    <w:rsid w:val="00911686"/>
    <w:rsid w:val="00913FD0"/>
    <w:rsid w:val="009507F3"/>
    <w:rsid w:val="009705C8"/>
    <w:rsid w:val="009E7CC2"/>
    <w:rsid w:val="00A25BE9"/>
    <w:rsid w:val="00A30353"/>
    <w:rsid w:val="00AC3823"/>
    <w:rsid w:val="00AE323C"/>
    <w:rsid w:val="00B00181"/>
    <w:rsid w:val="00B21114"/>
    <w:rsid w:val="00B30944"/>
    <w:rsid w:val="00B37FA0"/>
    <w:rsid w:val="00B765F7"/>
    <w:rsid w:val="00B9212A"/>
    <w:rsid w:val="00BA0CA9"/>
    <w:rsid w:val="00BA0DD9"/>
    <w:rsid w:val="00BD3C15"/>
    <w:rsid w:val="00C02897"/>
    <w:rsid w:val="00CE2527"/>
    <w:rsid w:val="00CF2BDE"/>
    <w:rsid w:val="00D3439C"/>
    <w:rsid w:val="00DB1831"/>
    <w:rsid w:val="00DD3BFD"/>
    <w:rsid w:val="00DF6678"/>
    <w:rsid w:val="00E2094F"/>
    <w:rsid w:val="00E72233"/>
    <w:rsid w:val="00F46E0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D6849C"/>
  <w15:docId w15:val="{BD734E7E-632B-4CF0-9675-EBD0217E8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AA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BA0DD9"/>
    <w:pPr>
      <w:spacing w:after="0" w:line="240" w:lineRule="auto"/>
    </w:pPr>
    <w:rPr>
      <w:rFonts w:ascii="Times New Roman" w:hAnsi="Times New Roman" w:cs="Times New Roman"/>
      <w:sz w:val="20"/>
      <w:szCs w:val="20"/>
      <w:lang w:eastAsia="en-US"/>
    </w:rPr>
  </w:style>
  <w:style w:type="character" w:styleId="Marquedecommentaire">
    <w:name w:val="annotation reference"/>
    <w:rsid w:val="00BA0DD9"/>
    <w:rPr>
      <w:sz w:val="16"/>
      <w:szCs w:val="16"/>
    </w:rPr>
  </w:style>
  <w:style w:type="paragraph" w:styleId="Commentaire">
    <w:name w:val="annotation text"/>
    <w:basedOn w:val="Normal"/>
    <w:link w:val="CommentaireCar"/>
    <w:rsid w:val="00BA0DD9"/>
    <w:pPr>
      <w:kinsoku/>
      <w:overflowPunct/>
      <w:autoSpaceDE/>
      <w:autoSpaceDN/>
      <w:adjustRightInd/>
      <w:snapToGrid/>
    </w:pPr>
    <w:rPr>
      <w:rFonts w:eastAsia="Times New Roman"/>
    </w:rPr>
  </w:style>
  <w:style w:type="character" w:customStyle="1" w:styleId="CommentaireCar">
    <w:name w:val="Commentaire Car"/>
    <w:basedOn w:val="Policepardfaut"/>
    <w:link w:val="Commentaire"/>
    <w:rsid w:val="00BA0DD9"/>
    <w:rPr>
      <w:rFonts w:ascii="Times New Roman" w:hAnsi="Times New Roman" w:cs="Times New Roman"/>
      <w:sz w:val="20"/>
      <w:szCs w:val="20"/>
      <w:lang w:eastAsia="en-US"/>
    </w:rPr>
  </w:style>
  <w:style w:type="paragraph" w:styleId="Objetducommentaire">
    <w:name w:val="annotation subject"/>
    <w:basedOn w:val="Commentaire"/>
    <w:next w:val="Commentaire"/>
    <w:link w:val="ObjetducommentaireCar"/>
    <w:rsid w:val="00BA0DD9"/>
    <w:rPr>
      <w:b/>
      <w:bCs/>
    </w:rPr>
  </w:style>
  <w:style w:type="character" w:customStyle="1" w:styleId="ObjetducommentaireCar">
    <w:name w:val="Objet du commentaire Car"/>
    <w:basedOn w:val="CommentaireCar"/>
    <w:link w:val="Objetducommentaire"/>
    <w:rsid w:val="00BA0DD9"/>
    <w:rPr>
      <w:rFonts w:ascii="Times New Roman" w:hAnsi="Times New Roman" w:cs="Times New Roman"/>
      <w:b/>
      <w:bCs/>
      <w:sz w:val="20"/>
      <w:szCs w:val="20"/>
      <w:lang w:eastAsia="en-US"/>
    </w:rPr>
  </w:style>
  <w:style w:type="paragraph" w:styleId="NormalWeb">
    <w:name w:val="Normal (Web)"/>
    <w:basedOn w:val="Normal"/>
    <w:uiPriority w:val="99"/>
    <w:semiHidden/>
    <w:unhideWhenUsed/>
    <w:rsid w:val="00BA0DD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styleId="lev">
    <w:name w:val="Strong"/>
    <w:basedOn w:val="Policepardfaut"/>
    <w:uiPriority w:val="22"/>
    <w:qFormat/>
    <w:rsid w:val="00BA0DD9"/>
    <w:rPr>
      <w:b/>
      <w:bCs/>
    </w:rPr>
  </w:style>
  <w:style w:type="character" w:customStyle="1" w:styleId="setq1">
    <w:name w:val="s_etq1"/>
    <w:basedOn w:val="Policepardfaut"/>
    <w:rsid w:val="00BA0DD9"/>
  </w:style>
  <w:style w:type="character" w:customStyle="1" w:styleId="autoselectword">
    <w:name w:val="autoselectword"/>
    <w:basedOn w:val="Policepardfaut"/>
    <w:rsid w:val="00BA0DD9"/>
  </w:style>
  <w:style w:type="character" w:styleId="Mentionnonrsolue">
    <w:name w:val="Unresolved Mention"/>
    <w:basedOn w:val="Policepardfaut"/>
    <w:uiPriority w:val="99"/>
    <w:semiHidden/>
    <w:unhideWhenUsed/>
    <w:rsid w:val="00861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67/222/Corr.1" TargetMode="External"/><Relationship Id="rId2" Type="http://schemas.openxmlformats.org/officeDocument/2006/relationships/hyperlink" Target="http://undocs.org/fr/A/67/222" TargetMode="External"/><Relationship Id="rId1" Type="http://schemas.openxmlformats.org/officeDocument/2006/relationships/hyperlink" Target="http://undocs.org/fr/CED/C/2" TargetMode="External"/><Relationship Id="rId4" Type="http://schemas.openxmlformats.org/officeDocument/2006/relationships/hyperlink" Target="http://undocs.org/fr/CED/C/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D4666-39F2-4814-A402-C71281562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37</Pages>
  <Words>16610</Words>
  <Characters>89863</Characters>
  <Application>Microsoft Office Word</Application>
  <DocSecurity>0</DocSecurity>
  <Lines>1604</Lines>
  <Paragraphs>633</Paragraphs>
  <ScaleCrop>false</ScaleCrop>
  <HeadingPairs>
    <vt:vector size="2" baseType="variant">
      <vt:variant>
        <vt:lpstr>Titre</vt:lpstr>
      </vt:variant>
      <vt:variant>
        <vt:i4>1</vt:i4>
      </vt:variant>
    </vt:vector>
  </HeadingPairs>
  <TitlesOfParts>
    <vt:vector size="1" baseType="lpstr">
      <vt:lpstr>CED/C/1/Rev.2</vt:lpstr>
    </vt:vector>
  </TitlesOfParts>
  <Company>DCM</Company>
  <LinksUpToDate>false</LinksUpToDate>
  <CharactersWithSpaces>105840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CED/C/1/Rev.2</dc:title>
  <dc:subject/>
  <dc:creator>Sandrine CLERE</dc:creator>
  <cp:keywords/>
  <cp:lastModifiedBy>Sandrine Clere</cp:lastModifiedBy>
  <cp:revision>2</cp:revision>
  <cp:lastPrinted>2014-05-14T10:59:00Z</cp:lastPrinted>
  <dcterms:created xsi:type="dcterms:W3CDTF">2024-04-18T08:07:00Z</dcterms:created>
  <dcterms:modified xsi:type="dcterms:W3CDTF">2024-04-18T08:07:00Z</dcterms:modified>
</cp:coreProperties>
</file>