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8167C8">
        <w:trPr>
          <w:trHeight w:val="851"/>
        </w:trPr>
        <w:tc>
          <w:tcPr>
            <w:tcW w:w="1276" w:type="dxa"/>
            <w:tcBorders>
              <w:top w:val="nil"/>
              <w:left w:val="nil"/>
              <w:bottom w:val="single" w:sz="4" w:space="0" w:color="auto"/>
              <w:right w:val="nil"/>
            </w:tcBorders>
          </w:tcPr>
          <w:p w:rsidR="008167C8" w:rsidRDefault="008167C8">
            <w:pPr>
              <w:spacing w:after="80" w:line="340" w:lineRule="exact"/>
            </w:pPr>
          </w:p>
        </w:tc>
        <w:tc>
          <w:tcPr>
            <w:tcW w:w="2268" w:type="dxa"/>
            <w:tcBorders>
              <w:top w:val="nil"/>
              <w:left w:val="nil"/>
              <w:bottom w:val="single" w:sz="4" w:space="0" w:color="auto"/>
              <w:right w:val="nil"/>
            </w:tcBorders>
            <w:vAlign w:val="bottom"/>
          </w:tcPr>
          <w:p w:rsidR="008167C8" w:rsidRDefault="008167C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8167C8" w:rsidRDefault="00D865A5" w:rsidP="00D865A5">
            <w:pPr>
              <w:suppressAutoHyphens w:val="0"/>
              <w:spacing w:after="20"/>
              <w:jc w:val="right"/>
            </w:pPr>
            <w:r w:rsidRPr="00D865A5">
              <w:rPr>
                <w:sz w:val="40"/>
              </w:rPr>
              <w:t>CRC</w:t>
            </w:r>
            <w:r>
              <w:t>/C/SR.1703</w:t>
            </w:r>
          </w:p>
        </w:tc>
      </w:tr>
      <w:tr w:rsidR="008167C8">
        <w:trPr>
          <w:trHeight w:val="2835"/>
        </w:trPr>
        <w:tc>
          <w:tcPr>
            <w:tcW w:w="1276" w:type="dxa"/>
            <w:tcBorders>
              <w:top w:val="single" w:sz="4" w:space="0" w:color="auto"/>
              <w:left w:val="nil"/>
              <w:bottom w:val="single" w:sz="12" w:space="0" w:color="auto"/>
              <w:right w:val="nil"/>
            </w:tcBorders>
          </w:tcPr>
          <w:p w:rsidR="008167C8" w:rsidRDefault="008167C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8167C8" w:rsidRDefault="008167C8">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D865A5" w:rsidRDefault="00D865A5" w:rsidP="00D865A5">
            <w:pPr>
              <w:suppressAutoHyphens w:val="0"/>
              <w:spacing w:before="240" w:line="240" w:lineRule="exact"/>
            </w:pPr>
            <w:r>
              <w:t>Distr.: General</w:t>
            </w:r>
          </w:p>
          <w:p w:rsidR="00D865A5" w:rsidRDefault="00825A10" w:rsidP="00D865A5">
            <w:pPr>
              <w:suppressAutoHyphens w:val="0"/>
            </w:pPr>
            <w:r>
              <w:t>31</w:t>
            </w:r>
            <w:r w:rsidR="004B2BF4">
              <w:t xml:space="preserve"> </w:t>
            </w:r>
            <w:r w:rsidR="00D865A5">
              <w:t>July 2012</w:t>
            </w:r>
          </w:p>
          <w:p w:rsidR="00D865A5" w:rsidRDefault="00D865A5" w:rsidP="00D865A5">
            <w:pPr>
              <w:suppressAutoHyphens w:val="0"/>
            </w:pPr>
            <w:r>
              <w:t>English</w:t>
            </w:r>
          </w:p>
          <w:p w:rsidR="008167C8" w:rsidRDefault="00D865A5" w:rsidP="00D865A5">
            <w:pPr>
              <w:suppressAutoHyphens w:val="0"/>
            </w:pPr>
            <w:r>
              <w:t>Original: French</w:t>
            </w:r>
          </w:p>
        </w:tc>
      </w:tr>
    </w:tbl>
    <w:p w:rsidR="00D865A5" w:rsidRDefault="00D865A5" w:rsidP="00D865A5">
      <w:pPr>
        <w:spacing w:before="120"/>
        <w:rPr>
          <w:b/>
          <w:sz w:val="24"/>
        </w:rPr>
      </w:pPr>
      <w:r>
        <w:rPr>
          <w:b/>
          <w:sz w:val="24"/>
        </w:rPr>
        <w:t>Committee on the Rights of the Child</w:t>
      </w:r>
    </w:p>
    <w:p w:rsidR="00D865A5" w:rsidRDefault="00D865A5" w:rsidP="00D865A5">
      <w:pPr>
        <w:spacing w:after="120"/>
        <w:rPr>
          <w:b/>
        </w:rPr>
      </w:pPr>
      <w:r>
        <w:rPr>
          <w:b/>
        </w:rPr>
        <w:t>Sixtieth session</w:t>
      </w:r>
    </w:p>
    <w:p w:rsidR="00D865A5" w:rsidRDefault="00D865A5" w:rsidP="00D865A5">
      <w:pPr>
        <w:rPr>
          <w:b/>
        </w:rPr>
      </w:pPr>
      <w:r>
        <w:rPr>
          <w:b/>
        </w:rPr>
        <w:t xml:space="preserve">Summary record of the </w:t>
      </w:r>
      <w:r w:rsidR="00220B68">
        <w:rPr>
          <w:b/>
        </w:rPr>
        <w:t xml:space="preserve">1703rd </w:t>
      </w:r>
      <w:r>
        <w:rPr>
          <w:b/>
        </w:rPr>
        <w:t>meeting</w:t>
      </w:r>
    </w:p>
    <w:p w:rsidR="00D865A5" w:rsidRDefault="00D865A5" w:rsidP="00D865A5">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t>
      </w:r>
      <w:r w:rsidR="00220B68">
        <w:t>Thursday, 31 May 2012, at 3 p.m.</w:t>
      </w:r>
    </w:p>
    <w:p w:rsidR="00D865A5" w:rsidRDefault="00D865A5" w:rsidP="00D865A5">
      <w:pPr>
        <w:tabs>
          <w:tab w:val="right" w:pos="992"/>
          <w:tab w:val="left" w:pos="1276"/>
          <w:tab w:val="right" w:leader="dot" w:pos="8504"/>
        </w:tabs>
        <w:spacing w:after="120"/>
      </w:pPr>
      <w:r>
        <w:rPr>
          <w:i/>
        </w:rPr>
        <w:tab/>
        <w:t>Chairperson</w:t>
      </w:r>
      <w:r>
        <w:t>:</w:t>
      </w:r>
      <w:r>
        <w:tab/>
        <w:t>Mr.</w:t>
      </w:r>
      <w:r w:rsidR="00220B68">
        <w:t xml:space="preserve"> Zermatten</w:t>
      </w:r>
    </w:p>
    <w:p w:rsidR="00D865A5" w:rsidRDefault="00D865A5" w:rsidP="00D865A5">
      <w:pPr>
        <w:tabs>
          <w:tab w:val="right" w:pos="992"/>
          <w:tab w:val="left" w:pos="1276"/>
          <w:tab w:val="right" w:leader="dot" w:pos="8504"/>
        </w:tabs>
        <w:spacing w:before="360" w:after="240"/>
        <w:rPr>
          <w:sz w:val="28"/>
        </w:rPr>
      </w:pPr>
      <w:r>
        <w:rPr>
          <w:sz w:val="28"/>
        </w:rPr>
        <w:t>Contents</w:t>
      </w:r>
    </w:p>
    <w:p w:rsidR="00063CE6" w:rsidRPr="002D667F" w:rsidRDefault="00063CE6" w:rsidP="00063CE6">
      <w:pPr>
        <w:pStyle w:val="SingleTxtG"/>
      </w:pPr>
      <w:r w:rsidRPr="002D667F">
        <w:t>Consideration of reports of States parties (</w:t>
      </w:r>
      <w:r w:rsidRPr="00063CE6">
        <w:rPr>
          <w:i/>
        </w:rPr>
        <w:t>continued</w:t>
      </w:r>
      <w:r w:rsidRPr="002D667F">
        <w:t>)</w:t>
      </w:r>
    </w:p>
    <w:p w:rsidR="00063CE6" w:rsidRPr="00063CE6" w:rsidRDefault="00063CE6" w:rsidP="00063CE6">
      <w:pPr>
        <w:pStyle w:val="SingleTxtG"/>
        <w:ind w:firstLine="567"/>
        <w:rPr>
          <w:i/>
        </w:rPr>
      </w:pPr>
      <w:r w:rsidRPr="00063CE6">
        <w:rPr>
          <w:i/>
        </w:rPr>
        <w:t xml:space="preserve">Combined third and fourth periodic reports of </w:t>
      </w:r>
      <w:smartTag w:uri="urn:schemas-microsoft-com:office:smarttags" w:element="place">
        <w:smartTag w:uri="urn:schemas-microsoft-com:office:smarttags" w:element="country-region">
          <w:r w:rsidRPr="00063CE6">
            <w:rPr>
              <w:i/>
            </w:rPr>
            <w:t>Viet Nam</w:t>
          </w:r>
        </w:smartTag>
      </w:smartTag>
      <w:r w:rsidRPr="00063CE6">
        <w:rPr>
          <w:i/>
        </w:rPr>
        <w:t xml:space="preserve"> </w:t>
      </w:r>
      <w:r w:rsidRPr="004676A5">
        <w:t>(</w:t>
      </w:r>
      <w:r w:rsidRPr="00063CE6">
        <w:t>continued</w:t>
      </w:r>
      <w:r w:rsidRPr="004676A5">
        <w:t>)</w:t>
      </w:r>
    </w:p>
    <w:p w:rsidR="002D667F" w:rsidRPr="00220B68" w:rsidRDefault="002D667F" w:rsidP="002D667F">
      <w:pPr>
        <w:pStyle w:val="SingleTxtG"/>
        <w:rPr>
          <w:i/>
        </w:rPr>
      </w:pPr>
      <w:r w:rsidRPr="002D667F">
        <w:br w:type="page"/>
      </w:r>
      <w:r w:rsidRPr="00220B68">
        <w:rPr>
          <w:i/>
        </w:rPr>
        <w:t xml:space="preserve">The meeting was called to order at </w:t>
      </w:r>
      <w:r w:rsidR="00220B68">
        <w:rPr>
          <w:i/>
        </w:rPr>
        <w:t>3.05 p</w:t>
      </w:r>
      <w:r w:rsidRPr="00220B68">
        <w:rPr>
          <w:i/>
        </w:rPr>
        <w:t>.m.</w:t>
      </w:r>
    </w:p>
    <w:p w:rsidR="002D667F" w:rsidRPr="002D667F" w:rsidRDefault="00220B68" w:rsidP="00220B68">
      <w:pPr>
        <w:pStyle w:val="H23G"/>
      </w:pPr>
      <w:r>
        <w:tab/>
      </w:r>
      <w:r>
        <w:tab/>
      </w:r>
      <w:r w:rsidR="002D667F" w:rsidRPr="002D667F">
        <w:t xml:space="preserve">Consideration of reports of States parties </w:t>
      </w:r>
      <w:r w:rsidR="002D667F" w:rsidRPr="00EA0D77">
        <w:rPr>
          <w:b w:val="0"/>
        </w:rPr>
        <w:t>(</w:t>
      </w:r>
      <w:r w:rsidR="002D667F" w:rsidRPr="00EA0D77">
        <w:rPr>
          <w:b w:val="0"/>
          <w:i/>
        </w:rPr>
        <w:t>continued</w:t>
      </w:r>
      <w:r w:rsidR="002D667F" w:rsidRPr="00EA0D77">
        <w:rPr>
          <w:b w:val="0"/>
        </w:rPr>
        <w:t>)</w:t>
      </w:r>
    </w:p>
    <w:p w:rsidR="002D667F" w:rsidRPr="002D667F" w:rsidRDefault="002D667F" w:rsidP="008B5804">
      <w:pPr>
        <w:pStyle w:val="SingleTxtG"/>
        <w:ind w:left="1701"/>
        <w:jc w:val="left"/>
      </w:pPr>
      <w:r w:rsidRPr="00220B68">
        <w:rPr>
          <w:i/>
        </w:rPr>
        <w:t xml:space="preserve">Combined third and fourth periodic reports of </w:t>
      </w:r>
      <w:smartTag w:uri="urn:schemas-microsoft-com:office:smarttags" w:element="country-region">
        <w:smartTag w:uri="urn:schemas-microsoft-com:office:smarttags" w:element="place">
          <w:r w:rsidRPr="00220B68">
            <w:rPr>
              <w:i/>
            </w:rPr>
            <w:t>Viet Nam</w:t>
          </w:r>
        </w:smartTag>
      </w:smartTag>
      <w:r w:rsidRPr="002D667F">
        <w:t xml:space="preserve"> </w:t>
      </w:r>
      <w:r w:rsidR="00220B68" w:rsidRPr="002D667F">
        <w:t>(</w:t>
      </w:r>
      <w:r w:rsidR="00220B68" w:rsidRPr="00220B68">
        <w:t>continued</w:t>
      </w:r>
      <w:r w:rsidR="008B5804">
        <w:t xml:space="preserve">) </w:t>
      </w:r>
      <w:r w:rsidRPr="002D667F">
        <w:t>(CRC/C/VNM/3-4; CRC/C/VNM/Q/3-4</w:t>
      </w:r>
      <w:r w:rsidR="00220B68">
        <w:t>;</w:t>
      </w:r>
      <w:r w:rsidRPr="002D667F">
        <w:t xml:space="preserve"> and CRC/C/VNM/Q/3-4/Add.1) </w:t>
      </w:r>
    </w:p>
    <w:p w:rsidR="002D667F" w:rsidRPr="002D667F" w:rsidRDefault="002D667F" w:rsidP="002D667F">
      <w:pPr>
        <w:pStyle w:val="SingleTxtG"/>
      </w:pPr>
      <w:r w:rsidRPr="002D667F">
        <w:t>1.</w:t>
      </w:r>
      <w:r w:rsidRPr="002D667F">
        <w:tab/>
      </w:r>
      <w:r w:rsidRPr="00220B68">
        <w:rPr>
          <w:i/>
        </w:rPr>
        <w:t xml:space="preserve">At the invitation of the Chairperson, the delegation of </w:t>
      </w:r>
      <w:smartTag w:uri="urn:schemas-microsoft-com:office:smarttags" w:element="country-region">
        <w:smartTag w:uri="urn:schemas-microsoft-com:office:smarttags" w:element="place">
          <w:r w:rsidRPr="00220B68">
            <w:rPr>
              <w:i/>
            </w:rPr>
            <w:t>Viet Nam</w:t>
          </w:r>
        </w:smartTag>
      </w:smartTag>
      <w:r w:rsidRPr="00220B68">
        <w:rPr>
          <w:i/>
        </w:rPr>
        <w:t xml:space="preserve"> took places at the Committee table</w:t>
      </w:r>
      <w:r w:rsidRPr="002D667F">
        <w:t>.</w:t>
      </w:r>
    </w:p>
    <w:p w:rsidR="002D667F" w:rsidRPr="002D667F" w:rsidRDefault="002D667F" w:rsidP="002D667F">
      <w:pPr>
        <w:pStyle w:val="SingleTxtG"/>
      </w:pPr>
      <w:r w:rsidRPr="002D667F">
        <w:t>2.</w:t>
      </w:r>
      <w:r w:rsidRPr="002D667F">
        <w:tab/>
      </w:r>
      <w:r w:rsidRPr="00220B68">
        <w:rPr>
          <w:b/>
        </w:rPr>
        <w:t>Mr. Pollar</w:t>
      </w:r>
      <w:r w:rsidRPr="002D667F">
        <w:t xml:space="preserve"> </w:t>
      </w:r>
      <w:r w:rsidR="005767A2">
        <w:t>e</w:t>
      </w:r>
      <w:r w:rsidRPr="002D667F">
        <w:t xml:space="preserve">nquired about the measures taken to combat the illicit transfer and non-return of children abroad, under article 11 of the Convention. He also </w:t>
      </w:r>
      <w:r w:rsidR="005767A2">
        <w:t>e</w:t>
      </w:r>
      <w:r w:rsidRPr="002D667F">
        <w:t>nquired about the measures taken to establish agreements with neighbouring countries in the case of child abduction by a family member in compliance with the Hague Convention on Protection of Children and Cooperation in respect of Intercountry Adoption.</w:t>
      </w:r>
    </w:p>
    <w:p w:rsidR="002D667F" w:rsidRPr="002D667F" w:rsidRDefault="002D667F" w:rsidP="002D667F">
      <w:pPr>
        <w:pStyle w:val="SingleTxtG"/>
      </w:pPr>
      <w:r w:rsidRPr="002D667F">
        <w:t>3.</w:t>
      </w:r>
      <w:r w:rsidRPr="002D667F">
        <w:tab/>
      </w:r>
      <w:r w:rsidRPr="005767A2">
        <w:rPr>
          <w:b/>
        </w:rPr>
        <w:t>Ms. Varmah</w:t>
      </w:r>
      <w:r w:rsidRPr="002D667F">
        <w:t xml:space="preserve"> </w:t>
      </w:r>
      <w:r w:rsidR="00703954">
        <w:t>e</w:t>
      </w:r>
      <w:r w:rsidRPr="002D667F">
        <w:t xml:space="preserve">nquired about the measures taken by the State </w:t>
      </w:r>
      <w:r w:rsidR="00703954">
        <w:t xml:space="preserve">party </w:t>
      </w:r>
      <w:r w:rsidRPr="002D667F">
        <w:t xml:space="preserve">to combat discrimination and stigmatization of children infected with HIV/AIDS and especially </w:t>
      </w:r>
      <w:r w:rsidR="00EA0D77">
        <w:t xml:space="preserve">to </w:t>
      </w:r>
      <w:r w:rsidRPr="002D667F">
        <w:t xml:space="preserve">prevent </w:t>
      </w:r>
      <w:r w:rsidR="00703954">
        <w:t xml:space="preserve">them </w:t>
      </w:r>
      <w:r w:rsidRPr="002D667F">
        <w:t>drop</w:t>
      </w:r>
      <w:r w:rsidR="00703954">
        <w:t>ping</w:t>
      </w:r>
      <w:r w:rsidRPr="002D667F">
        <w:t xml:space="preserve"> out of school</w:t>
      </w:r>
      <w:r w:rsidR="00703954">
        <w:t xml:space="preserve">; </w:t>
      </w:r>
      <w:r w:rsidRPr="002D667F">
        <w:t xml:space="preserve">measures to offer children </w:t>
      </w:r>
      <w:r w:rsidRPr="005767A2">
        <w:t>psychosocial support</w:t>
      </w:r>
      <w:r w:rsidR="00703954">
        <w:t>;</w:t>
      </w:r>
      <w:r w:rsidRPr="002D667F">
        <w:t xml:space="preserve"> </w:t>
      </w:r>
      <w:r w:rsidR="00703954">
        <w:t xml:space="preserve">any </w:t>
      </w:r>
      <w:r w:rsidRPr="002D667F">
        <w:t xml:space="preserve">structures </w:t>
      </w:r>
      <w:r w:rsidR="00703954">
        <w:t xml:space="preserve">for </w:t>
      </w:r>
      <w:r w:rsidRPr="002D667F">
        <w:t>cater</w:t>
      </w:r>
      <w:r w:rsidR="00703954">
        <w:t xml:space="preserve">ing to </w:t>
      </w:r>
      <w:r w:rsidRPr="002D667F">
        <w:t>children whose parents had died from AIDS</w:t>
      </w:r>
      <w:r w:rsidR="00703954">
        <w:t>;</w:t>
      </w:r>
      <w:r w:rsidRPr="002D667F">
        <w:t xml:space="preserve"> and methods adopted to prevent mother</w:t>
      </w:r>
      <w:r w:rsidR="00703954">
        <w:t>-</w:t>
      </w:r>
      <w:r w:rsidRPr="002D667F">
        <w:t>to</w:t>
      </w:r>
      <w:r w:rsidR="00703954">
        <w:t>-</w:t>
      </w:r>
      <w:r w:rsidRPr="002D667F">
        <w:t>child transmission.</w:t>
      </w:r>
    </w:p>
    <w:p w:rsidR="002D667F" w:rsidRPr="002D667F" w:rsidRDefault="002D667F" w:rsidP="002D667F">
      <w:pPr>
        <w:pStyle w:val="SingleTxtG"/>
      </w:pPr>
      <w:r w:rsidRPr="002D667F">
        <w:t>4.</w:t>
      </w:r>
      <w:r w:rsidRPr="002D667F">
        <w:tab/>
      </w:r>
      <w:r w:rsidRPr="00703954">
        <w:rPr>
          <w:b/>
        </w:rPr>
        <w:t>Ms. Wijemanne</w:t>
      </w:r>
      <w:r w:rsidRPr="002D667F">
        <w:t xml:space="preserve"> </w:t>
      </w:r>
      <w:r w:rsidR="00703954">
        <w:t xml:space="preserve">requested </w:t>
      </w:r>
      <w:r w:rsidRPr="002D667F">
        <w:t xml:space="preserve">information on obstetric care and medical </w:t>
      </w:r>
      <w:r w:rsidR="00703954">
        <w:t xml:space="preserve">monitoring of </w:t>
      </w:r>
      <w:r w:rsidRPr="002D667F">
        <w:t xml:space="preserve">infants and children. </w:t>
      </w:r>
      <w:r w:rsidR="00AD0205">
        <w:t xml:space="preserve">Given </w:t>
      </w:r>
      <w:r w:rsidRPr="002D667F">
        <w:t>that the infant and child mortality rate remained relatively high</w:t>
      </w:r>
      <w:r w:rsidR="0066091C">
        <w:t>,</w:t>
      </w:r>
      <w:r w:rsidRPr="002D667F">
        <w:t xml:space="preserve"> what measures </w:t>
      </w:r>
      <w:r w:rsidR="00C62DEF">
        <w:t xml:space="preserve">were </w:t>
      </w:r>
      <w:r w:rsidRPr="002D667F">
        <w:t xml:space="preserve">taken to prevent diarrhoea and respiratory conditions </w:t>
      </w:r>
      <w:r w:rsidR="001825F9">
        <w:t xml:space="preserve">in </w:t>
      </w:r>
      <w:r w:rsidRPr="002D667F">
        <w:t xml:space="preserve">children? She </w:t>
      </w:r>
      <w:r w:rsidR="00241A38">
        <w:t xml:space="preserve">would </w:t>
      </w:r>
      <w:r w:rsidRPr="002D667F">
        <w:t xml:space="preserve">also </w:t>
      </w:r>
      <w:r w:rsidR="00241A38">
        <w:t xml:space="preserve">like </w:t>
      </w:r>
      <w:r w:rsidRPr="002D667F">
        <w:t xml:space="preserve">information </w:t>
      </w:r>
      <w:r w:rsidR="00B81BD3">
        <w:t xml:space="preserve">on </w:t>
      </w:r>
      <w:r w:rsidRPr="002D667F">
        <w:t xml:space="preserve">vaccination rates </w:t>
      </w:r>
      <w:r w:rsidR="00B81BD3">
        <w:t xml:space="preserve">and </w:t>
      </w:r>
      <w:r w:rsidRPr="002D667F">
        <w:t xml:space="preserve">measures taken to combat </w:t>
      </w:r>
      <w:r w:rsidR="004969D9">
        <w:t xml:space="preserve">child </w:t>
      </w:r>
      <w:r w:rsidRPr="002D667F">
        <w:t xml:space="preserve">malnutrition and undernourishment. </w:t>
      </w:r>
      <w:r w:rsidR="005738CC">
        <w:t xml:space="preserve">The delegation might also elaborate on </w:t>
      </w:r>
      <w:r w:rsidRPr="002D667F">
        <w:t xml:space="preserve">measures to promote maternal breastfeeding and combat the spread of breast-milk substitutes. </w:t>
      </w:r>
      <w:r w:rsidR="00D61292">
        <w:t>Lastly</w:t>
      </w:r>
      <w:r w:rsidRPr="002D667F">
        <w:t xml:space="preserve">, what measures were </w:t>
      </w:r>
      <w:r w:rsidR="00D61292">
        <w:t xml:space="preserve">in place </w:t>
      </w:r>
      <w:r w:rsidRPr="002D667F">
        <w:t>to raise young people</w:t>
      </w:r>
      <w:r w:rsidR="004B2BF4">
        <w:t>’</w:t>
      </w:r>
      <w:r w:rsidR="00D61292">
        <w:t>s</w:t>
      </w:r>
      <w:r w:rsidRPr="002D667F">
        <w:t xml:space="preserve"> </w:t>
      </w:r>
      <w:r w:rsidR="00D61292" w:rsidRPr="002D667F">
        <w:t xml:space="preserve">awareness </w:t>
      </w:r>
      <w:r w:rsidR="00D61292">
        <w:t xml:space="preserve">of </w:t>
      </w:r>
      <w:r w:rsidRPr="002D667F">
        <w:t>HIV/AIDS?</w:t>
      </w:r>
    </w:p>
    <w:p w:rsidR="002D667F" w:rsidRPr="002D667F" w:rsidRDefault="002D667F" w:rsidP="002D667F">
      <w:pPr>
        <w:pStyle w:val="SingleTxtG"/>
      </w:pPr>
      <w:r w:rsidRPr="002D667F">
        <w:t>5.</w:t>
      </w:r>
      <w:r w:rsidRPr="002D667F">
        <w:tab/>
      </w:r>
      <w:r w:rsidRPr="00725652">
        <w:rPr>
          <w:b/>
        </w:rPr>
        <w:t>Mr. Gastaud</w:t>
      </w:r>
      <w:r w:rsidR="00F51D8C">
        <w:t>,</w:t>
      </w:r>
      <w:r w:rsidRPr="002D667F">
        <w:t xml:space="preserve"> noting that there were various </w:t>
      </w:r>
      <w:r w:rsidR="00F51D8C" w:rsidRPr="002D667F">
        <w:t>Government</w:t>
      </w:r>
      <w:r w:rsidR="00F51D8C">
        <w:t>-</w:t>
      </w:r>
      <w:r w:rsidRPr="002D667F">
        <w:t>edited newspapers and reviews</w:t>
      </w:r>
      <w:r w:rsidR="00BD1626">
        <w:t>,</w:t>
      </w:r>
      <w:r w:rsidRPr="002D667F">
        <w:t xml:space="preserve"> asked whether there were any independent publications. If </w:t>
      </w:r>
      <w:r w:rsidR="00BD1626">
        <w:t>indeed</w:t>
      </w:r>
      <w:r w:rsidRPr="002D667F">
        <w:t xml:space="preserve"> the State party had various associations, managed by the State</w:t>
      </w:r>
      <w:r w:rsidR="00BD1626">
        <w:t xml:space="preserve"> bodies,</w:t>
      </w:r>
      <w:r w:rsidRPr="002D667F">
        <w:t xml:space="preserve"> it would </w:t>
      </w:r>
      <w:r w:rsidR="00BD1626" w:rsidRPr="002D667F">
        <w:t xml:space="preserve">also </w:t>
      </w:r>
      <w:r w:rsidRPr="002D667F">
        <w:t>be useful to know the conditions for the establishment of an association.</w:t>
      </w:r>
    </w:p>
    <w:p w:rsidR="002D667F" w:rsidRPr="002D667F" w:rsidRDefault="002D667F" w:rsidP="002D667F">
      <w:pPr>
        <w:pStyle w:val="SingleTxtG"/>
      </w:pPr>
      <w:r w:rsidRPr="002D667F">
        <w:t>6.</w:t>
      </w:r>
      <w:r w:rsidRPr="002D667F">
        <w:tab/>
      </w:r>
      <w:r w:rsidRPr="009D3B71">
        <w:rPr>
          <w:b/>
        </w:rPr>
        <w:t xml:space="preserve">Mr. Kotrane </w:t>
      </w:r>
      <w:r w:rsidRPr="002D667F">
        <w:t xml:space="preserve">asked whether children had access to foreign newspapers to </w:t>
      </w:r>
      <w:r w:rsidR="009D3B71">
        <w:t xml:space="preserve">give them a view of </w:t>
      </w:r>
      <w:r w:rsidRPr="002D667F">
        <w:t xml:space="preserve">the outside world. Recalling </w:t>
      </w:r>
      <w:r w:rsidR="0009079F">
        <w:t>the Committee</w:t>
      </w:r>
      <w:r w:rsidR="004B2BF4">
        <w:t>’</w:t>
      </w:r>
      <w:r w:rsidR="0009079F">
        <w:t xml:space="preserve">s concluding </w:t>
      </w:r>
      <w:r w:rsidRPr="002D667F">
        <w:t xml:space="preserve">observations </w:t>
      </w:r>
      <w:r w:rsidR="0009079F">
        <w:t xml:space="preserve">following </w:t>
      </w:r>
      <w:r w:rsidRPr="002D667F">
        <w:t>its consideration of the State party</w:t>
      </w:r>
      <w:r w:rsidR="004B2BF4">
        <w:t>’</w:t>
      </w:r>
      <w:r w:rsidRPr="002D667F">
        <w:t xml:space="preserve">s initial report, </w:t>
      </w:r>
      <w:r w:rsidR="0049291A">
        <w:t xml:space="preserve">submitted </w:t>
      </w:r>
      <w:r w:rsidRPr="002D667F">
        <w:t>under the Optional Protocol to the Convention on the Rights of the Child</w:t>
      </w:r>
      <w:r w:rsidR="0049291A">
        <w:t xml:space="preserve"> </w:t>
      </w:r>
      <w:r w:rsidRPr="002D667F">
        <w:t>on the sale of children, child prostitution and child pornography (CRC/C/OPSC/VNM/CO/1)</w:t>
      </w:r>
      <w:r w:rsidR="0049291A">
        <w:t xml:space="preserve">, </w:t>
      </w:r>
      <w:r w:rsidRPr="002D667F">
        <w:t xml:space="preserve">he </w:t>
      </w:r>
      <w:r w:rsidR="0049291A">
        <w:t xml:space="preserve">wondered </w:t>
      </w:r>
      <w:r w:rsidRPr="002D667F">
        <w:t xml:space="preserve">what measures had been </w:t>
      </w:r>
      <w:r w:rsidR="001036F2">
        <w:t xml:space="preserve">taken </w:t>
      </w:r>
      <w:r w:rsidRPr="002D667F">
        <w:t xml:space="preserve">to protect all children from prostitution, especially </w:t>
      </w:r>
      <w:r w:rsidR="001036F2">
        <w:t xml:space="preserve">those </w:t>
      </w:r>
      <w:r w:rsidRPr="002D667F">
        <w:t xml:space="preserve">aged 16 </w:t>
      </w:r>
      <w:r w:rsidR="001036F2">
        <w:t>to</w:t>
      </w:r>
      <w:r w:rsidRPr="002D667F">
        <w:t xml:space="preserve"> 18. He would like to know whether the next </w:t>
      </w:r>
      <w:r w:rsidR="001036F2">
        <w:t xml:space="preserve">review of the </w:t>
      </w:r>
      <w:r w:rsidRPr="002D667F">
        <w:t>Criminal Code would take the Committee</w:t>
      </w:r>
      <w:r w:rsidR="004B2BF4">
        <w:t>’</w:t>
      </w:r>
      <w:r w:rsidRPr="002D667F">
        <w:t>s recommendations</w:t>
      </w:r>
      <w:r w:rsidR="001036F2">
        <w:t xml:space="preserve"> </w:t>
      </w:r>
      <w:r w:rsidR="001036F2" w:rsidRPr="002D667F">
        <w:t>into account</w:t>
      </w:r>
      <w:r w:rsidRPr="002D667F">
        <w:t xml:space="preserve">, </w:t>
      </w:r>
      <w:r w:rsidR="001036F2">
        <w:t xml:space="preserve">making </w:t>
      </w:r>
      <w:r w:rsidRPr="002D667F">
        <w:t>all infractions under the Optional Protocol criminal offences.</w:t>
      </w:r>
    </w:p>
    <w:p w:rsidR="002D667F" w:rsidRPr="002D667F" w:rsidRDefault="002D667F" w:rsidP="002D667F">
      <w:pPr>
        <w:pStyle w:val="SingleTxtG"/>
      </w:pPr>
      <w:r w:rsidRPr="002D667F">
        <w:t>7.</w:t>
      </w:r>
      <w:r w:rsidRPr="002D667F">
        <w:tab/>
      </w:r>
      <w:r w:rsidRPr="00437EAA">
        <w:rPr>
          <w:b/>
        </w:rPr>
        <w:t>Mr.</w:t>
      </w:r>
      <w:r w:rsidR="007F2ED6">
        <w:rPr>
          <w:b/>
        </w:rPr>
        <w:t xml:space="preserve"> </w:t>
      </w:r>
      <w:r w:rsidRPr="00437EAA">
        <w:rPr>
          <w:b/>
        </w:rPr>
        <w:t>Dang</w:t>
      </w:r>
      <w:r w:rsidRPr="002D667F">
        <w:t xml:space="preserve"> Duc San (Viet Nam) said that the law did not expressly define the notions of abuse and neglect but that it did clearly establish the </w:t>
      </w:r>
      <w:r w:rsidR="00C22B7F" w:rsidRPr="002D667F">
        <w:t>parent</w:t>
      </w:r>
      <w:r w:rsidR="004B2BF4">
        <w:t>’</w:t>
      </w:r>
      <w:r w:rsidR="00EA0D77">
        <w:t>s</w:t>
      </w:r>
      <w:r w:rsidR="00C22B7F" w:rsidRPr="002D667F">
        <w:t xml:space="preserve"> protection </w:t>
      </w:r>
      <w:r w:rsidRPr="002D667F">
        <w:t xml:space="preserve">role and </w:t>
      </w:r>
      <w:r w:rsidR="007469EB">
        <w:t xml:space="preserve">anyone </w:t>
      </w:r>
      <w:r w:rsidRPr="002D667F">
        <w:t xml:space="preserve">charged with abuse would </w:t>
      </w:r>
      <w:r w:rsidR="00D37F2B">
        <w:t xml:space="preserve">incur </w:t>
      </w:r>
      <w:r w:rsidRPr="002D667F">
        <w:t xml:space="preserve">administrative </w:t>
      </w:r>
      <w:r w:rsidR="00D37F2B">
        <w:t>sanctions</w:t>
      </w:r>
      <w:r w:rsidRPr="002D667F">
        <w:t xml:space="preserve">. </w:t>
      </w:r>
      <w:r w:rsidR="001A7188">
        <w:t>T</w:t>
      </w:r>
      <w:r w:rsidR="001A7188" w:rsidRPr="002D667F">
        <w:t>he need to incorporate a clear definition o</w:t>
      </w:r>
      <w:r w:rsidR="001A7188">
        <w:t>f</w:t>
      </w:r>
      <w:r w:rsidR="001A7188" w:rsidRPr="002D667F">
        <w:t xml:space="preserve"> abuse had been established</w:t>
      </w:r>
      <w:r w:rsidR="001A7188">
        <w:t xml:space="preserve"> a</w:t>
      </w:r>
      <w:r w:rsidRPr="002D667F">
        <w:t xml:space="preserve">t the time of the </w:t>
      </w:r>
      <w:r w:rsidR="001A7188">
        <w:t xml:space="preserve">review of the </w:t>
      </w:r>
      <w:r w:rsidRPr="002D667F">
        <w:t xml:space="preserve">2004 Child Protection, Care and Education </w:t>
      </w:r>
      <w:r w:rsidR="00545EA2">
        <w:t>Act.</w:t>
      </w:r>
      <w:r w:rsidRPr="002D667F">
        <w:t xml:space="preserve"> Many efforts had been made to apply </w:t>
      </w:r>
      <w:r w:rsidR="00545EA2">
        <w:t xml:space="preserve">the </w:t>
      </w:r>
      <w:r w:rsidRPr="002D667F">
        <w:t xml:space="preserve">provisions to the </w:t>
      </w:r>
      <w:r w:rsidR="00545EA2">
        <w:t xml:space="preserve">2010 </w:t>
      </w:r>
      <w:r w:rsidRPr="002D667F">
        <w:t xml:space="preserve">Gender Equality Act, notably </w:t>
      </w:r>
      <w:r w:rsidR="00545EA2">
        <w:t xml:space="preserve">through extensive </w:t>
      </w:r>
      <w:r w:rsidRPr="002D667F">
        <w:t>campaigns to raise awareness of sex</w:t>
      </w:r>
      <w:r w:rsidR="00545EA2">
        <w:t>ist domestic</w:t>
      </w:r>
      <w:r w:rsidRPr="002D667F">
        <w:t xml:space="preserve"> violence</w:t>
      </w:r>
      <w:r w:rsidR="00545EA2">
        <w:t>.</w:t>
      </w:r>
      <w:r w:rsidRPr="002D667F">
        <w:t xml:space="preserve"> Furthermore, curricula as well as training for </w:t>
      </w:r>
      <w:r w:rsidR="00545EA2">
        <w:t xml:space="preserve">prospective </w:t>
      </w:r>
      <w:r w:rsidRPr="002D667F">
        <w:t xml:space="preserve">teachers </w:t>
      </w:r>
      <w:r w:rsidR="00991C90">
        <w:t xml:space="preserve">addressed </w:t>
      </w:r>
      <w:r w:rsidRPr="002D667F">
        <w:t xml:space="preserve">gender-based violence, </w:t>
      </w:r>
      <w:r w:rsidR="00991C90">
        <w:t>in order</w:t>
      </w:r>
      <w:r w:rsidRPr="002D667F">
        <w:t xml:space="preserve"> to raise </w:t>
      </w:r>
      <w:r w:rsidR="00991C90" w:rsidRPr="002D667F">
        <w:t>the younger generations</w:t>
      </w:r>
      <w:r w:rsidR="004B2BF4">
        <w:t>’</w:t>
      </w:r>
      <w:r w:rsidR="00991C90">
        <w:t xml:space="preserve"> </w:t>
      </w:r>
      <w:r w:rsidRPr="002D667F">
        <w:t xml:space="preserve">awareness </w:t>
      </w:r>
      <w:r w:rsidR="00991C90">
        <w:t>of the issue</w:t>
      </w:r>
      <w:r w:rsidRPr="002D667F">
        <w:t>.</w:t>
      </w:r>
    </w:p>
    <w:p w:rsidR="002D667F" w:rsidRPr="002D667F" w:rsidRDefault="002D667F" w:rsidP="002D667F">
      <w:pPr>
        <w:pStyle w:val="SingleTxtG"/>
      </w:pPr>
      <w:r w:rsidRPr="002D667F">
        <w:t>8.</w:t>
      </w:r>
      <w:r w:rsidRPr="002D667F">
        <w:tab/>
      </w:r>
      <w:r w:rsidRPr="004A020C">
        <w:rPr>
          <w:b/>
        </w:rPr>
        <w:t xml:space="preserve">The Chairperson </w:t>
      </w:r>
      <w:r w:rsidRPr="002D667F">
        <w:t xml:space="preserve">asked whether the </w:t>
      </w:r>
      <w:r w:rsidR="004A020C">
        <w:t xml:space="preserve">State party planned to </w:t>
      </w:r>
      <w:r w:rsidRPr="002D667F">
        <w:t>explicit</w:t>
      </w:r>
      <w:r w:rsidR="004A020C">
        <w:t>ly</w:t>
      </w:r>
      <w:r w:rsidRPr="002D667F">
        <w:t xml:space="preserve"> ban corporal punishment</w:t>
      </w:r>
      <w:r w:rsidR="003C60D2">
        <w:t>,</w:t>
      </w:r>
      <w:r w:rsidRPr="002D667F">
        <w:t xml:space="preserve"> </w:t>
      </w:r>
      <w:r w:rsidR="004A020C">
        <w:t>which</w:t>
      </w:r>
      <w:r w:rsidRPr="002D667F">
        <w:t xml:space="preserve"> was still practised in the </w:t>
      </w:r>
      <w:r w:rsidR="004A020C">
        <w:t>country</w:t>
      </w:r>
      <w:r w:rsidRPr="002D667F">
        <w:t>.</w:t>
      </w:r>
    </w:p>
    <w:p w:rsidR="002D667F" w:rsidRPr="002D667F" w:rsidRDefault="002D667F" w:rsidP="002D667F">
      <w:pPr>
        <w:pStyle w:val="SingleTxtG"/>
      </w:pPr>
      <w:r w:rsidRPr="002D667F">
        <w:t>9.</w:t>
      </w:r>
      <w:r w:rsidRPr="002D667F">
        <w:tab/>
      </w:r>
      <w:r w:rsidRPr="00842B9A">
        <w:rPr>
          <w:b/>
        </w:rPr>
        <w:t>Mr.</w:t>
      </w:r>
      <w:r w:rsidR="007F2ED6">
        <w:rPr>
          <w:b/>
        </w:rPr>
        <w:t xml:space="preserve"> </w:t>
      </w:r>
      <w:r w:rsidRPr="00842B9A">
        <w:rPr>
          <w:b/>
        </w:rPr>
        <w:t>Dang</w:t>
      </w:r>
      <w:r w:rsidRPr="002D667F">
        <w:t xml:space="preserve"> Duc San (Viet Nam) said that corporal punishment was banned by the Constitution and other </w:t>
      </w:r>
      <w:r w:rsidR="00BB5072">
        <w:t>laws</w:t>
      </w:r>
      <w:r w:rsidRPr="002D667F">
        <w:t xml:space="preserve">, such as the Prevention of Domestic Violence </w:t>
      </w:r>
      <w:r w:rsidR="00BB5072">
        <w:t xml:space="preserve">Act </w:t>
      </w:r>
      <w:r w:rsidRPr="002D667F">
        <w:t>and Children (protection and education)</w:t>
      </w:r>
      <w:r w:rsidR="00BB5072">
        <w:t xml:space="preserve"> Act</w:t>
      </w:r>
      <w:r w:rsidRPr="002D667F">
        <w:t xml:space="preserve">. Parents and teachers who </w:t>
      </w:r>
      <w:r w:rsidR="00BB5072">
        <w:t xml:space="preserve">inflicted </w:t>
      </w:r>
      <w:r w:rsidRPr="002D667F">
        <w:t xml:space="preserve">corporal punishment faced criminal sanctions proportional to the nature and seriousness of the </w:t>
      </w:r>
      <w:r w:rsidR="00BB5072">
        <w:t>offence</w:t>
      </w:r>
      <w:r w:rsidRPr="002D667F">
        <w:t xml:space="preserve">. Child protection inspectors </w:t>
      </w:r>
      <w:r w:rsidR="00BB5072">
        <w:t xml:space="preserve">were </w:t>
      </w:r>
      <w:r w:rsidRPr="002D667F">
        <w:t xml:space="preserve">also </w:t>
      </w:r>
      <w:r w:rsidR="00BB5072">
        <w:t xml:space="preserve">authorized </w:t>
      </w:r>
      <w:r w:rsidRPr="002D667F">
        <w:t>to report cases of abuse</w:t>
      </w:r>
      <w:r w:rsidR="003C60D2">
        <w:t>,</w:t>
      </w:r>
      <w:r w:rsidRPr="002D667F">
        <w:t xml:space="preserve"> and an emergency helpline had been set up. There was a national network </w:t>
      </w:r>
      <w:r w:rsidR="00EF07B9">
        <w:t xml:space="preserve">of counselling centres </w:t>
      </w:r>
      <w:r w:rsidRPr="002D667F">
        <w:t xml:space="preserve">where </w:t>
      </w:r>
      <w:r w:rsidR="00EF07B9">
        <w:t xml:space="preserve">families could seek advice from </w:t>
      </w:r>
      <w:r w:rsidRPr="002D667F">
        <w:t xml:space="preserve">social workers. An initiative to render schools more secure had also been launched. In 2011, the National Assembly </w:t>
      </w:r>
      <w:r w:rsidR="003468AC" w:rsidRPr="002D667F">
        <w:t xml:space="preserve">Commission on Young People and Children </w:t>
      </w:r>
      <w:r w:rsidRPr="002D667F">
        <w:t xml:space="preserve">had prepared a report for the Government, </w:t>
      </w:r>
      <w:r w:rsidR="003468AC">
        <w:t xml:space="preserve">recommending it </w:t>
      </w:r>
      <w:r w:rsidRPr="002D667F">
        <w:t xml:space="preserve">to </w:t>
      </w:r>
      <w:r w:rsidR="003468AC">
        <w:t xml:space="preserve">study the issue </w:t>
      </w:r>
      <w:r w:rsidRPr="002D667F">
        <w:t xml:space="preserve">of gender-based violence and the promotion of gender equality among children. </w:t>
      </w:r>
      <w:r w:rsidR="00256742">
        <w:t xml:space="preserve">A revised </w:t>
      </w:r>
      <w:r w:rsidR="00256742" w:rsidRPr="002D667F">
        <w:t xml:space="preserve">Child Protection, Care and Education </w:t>
      </w:r>
      <w:r w:rsidR="00256742">
        <w:t>Act</w:t>
      </w:r>
      <w:r w:rsidR="00256742" w:rsidRPr="002D667F">
        <w:t xml:space="preserve"> </w:t>
      </w:r>
      <w:r w:rsidR="00256742">
        <w:t>should provide a</w:t>
      </w:r>
      <w:r w:rsidRPr="002D667F">
        <w:t xml:space="preserve"> precise definition of corporal punishment.</w:t>
      </w:r>
    </w:p>
    <w:p w:rsidR="002D667F" w:rsidRPr="002D667F" w:rsidRDefault="002D667F" w:rsidP="002D667F">
      <w:pPr>
        <w:pStyle w:val="SingleTxtG"/>
      </w:pPr>
      <w:r w:rsidRPr="002D667F">
        <w:t>10.</w:t>
      </w:r>
      <w:r w:rsidRPr="002D667F">
        <w:tab/>
      </w:r>
      <w:r w:rsidRPr="00676125">
        <w:rPr>
          <w:b/>
        </w:rPr>
        <w:t xml:space="preserve">The Chairperson </w:t>
      </w:r>
      <w:r w:rsidR="00676125">
        <w:t>e</w:t>
      </w:r>
      <w:r w:rsidRPr="002D667F">
        <w:t xml:space="preserve">nquired about the scope of measures taken </w:t>
      </w:r>
      <w:r w:rsidR="00676125">
        <w:t xml:space="preserve">so far </w:t>
      </w:r>
      <w:r w:rsidRPr="002D667F">
        <w:t xml:space="preserve">to end corporal punishment. He would like to know whether there </w:t>
      </w:r>
      <w:r w:rsidR="00676125">
        <w:t xml:space="preserve">were plans to </w:t>
      </w:r>
      <w:r w:rsidRPr="002D667F">
        <w:t xml:space="preserve">launch </w:t>
      </w:r>
      <w:r w:rsidR="00676125">
        <w:t xml:space="preserve">serious </w:t>
      </w:r>
      <w:r w:rsidRPr="002D667F">
        <w:t>prevention campaigns and expressly ban all forms of corporal punishment</w:t>
      </w:r>
      <w:r w:rsidR="00676125">
        <w:t xml:space="preserve"> by law</w:t>
      </w:r>
      <w:r w:rsidRPr="002D667F">
        <w:t>.</w:t>
      </w:r>
    </w:p>
    <w:p w:rsidR="002D667F" w:rsidRPr="002D667F" w:rsidRDefault="002D667F" w:rsidP="002D667F">
      <w:pPr>
        <w:pStyle w:val="SingleTxtG"/>
      </w:pPr>
      <w:r w:rsidRPr="002D667F">
        <w:t>11.</w:t>
      </w:r>
      <w:r w:rsidRPr="002D667F">
        <w:tab/>
      </w:r>
      <w:r w:rsidRPr="002D6BC3">
        <w:rPr>
          <w:b/>
        </w:rPr>
        <w:t>Mr. Doan</w:t>
      </w:r>
      <w:r w:rsidRPr="002D667F">
        <w:t xml:space="preserve"> Mau Diep (</w:t>
      </w:r>
      <w:smartTag w:uri="urn:schemas-microsoft-com:office:smarttags" w:element="place">
        <w:smartTag w:uri="urn:schemas-microsoft-com:office:smarttags" w:element="country-region">
          <w:r w:rsidRPr="002D667F">
            <w:t>Viet Nam</w:t>
          </w:r>
        </w:smartTag>
      </w:smartTag>
      <w:r w:rsidRPr="002D667F">
        <w:t xml:space="preserve">) recognized that, traditionally, the State did not intervene in family affairs. </w:t>
      </w:r>
      <w:r w:rsidR="002D6BC3">
        <w:t>Even so in recent</w:t>
      </w:r>
      <w:r w:rsidRPr="002D667F">
        <w:t xml:space="preserve"> years several cases of child abuse had been reported and some complaints had led to criminal sanctions, including prison sentences. Campaigns for the prevention of violence towards children had been organi</w:t>
      </w:r>
      <w:r w:rsidR="004A32F8">
        <w:t>z</w:t>
      </w:r>
      <w:r w:rsidRPr="002D667F">
        <w:t>ed within the framework of the national child protection programme. Furthermore, children who were victims of abuse</w:t>
      </w:r>
      <w:r w:rsidR="004A32F8">
        <w:t>,</w:t>
      </w:r>
      <w:r w:rsidRPr="002D667F">
        <w:t xml:space="preserve"> as well as the witnesses </w:t>
      </w:r>
      <w:r w:rsidR="004A32F8">
        <w:t xml:space="preserve">to such </w:t>
      </w:r>
      <w:r w:rsidRPr="002D667F">
        <w:t>acts</w:t>
      </w:r>
      <w:r w:rsidR="004A32F8">
        <w:t>,</w:t>
      </w:r>
      <w:r w:rsidRPr="002D667F">
        <w:t xml:space="preserve"> could cal</w:t>
      </w:r>
      <w:r w:rsidR="003C60D2">
        <w:t>l</w:t>
      </w:r>
      <w:r w:rsidRPr="002D667F">
        <w:t xml:space="preserve"> the confidential emergency line put in place by the Ministry of Labour, Invalids and Social Affairs</w:t>
      </w:r>
      <w:r w:rsidR="004A32F8">
        <w:t>.</w:t>
      </w:r>
    </w:p>
    <w:p w:rsidR="002D667F" w:rsidRPr="002D667F" w:rsidRDefault="002D667F" w:rsidP="002D667F">
      <w:pPr>
        <w:pStyle w:val="SingleTxtG"/>
      </w:pPr>
      <w:r w:rsidRPr="002D667F">
        <w:t>12.</w:t>
      </w:r>
      <w:r w:rsidRPr="002D667F">
        <w:tab/>
      </w:r>
      <w:r w:rsidRPr="007F2ED6">
        <w:rPr>
          <w:b/>
        </w:rPr>
        <w:t>Mr.</w:t>
      </w:r>
      <w:r w:rsidR="007E4308">
        <w:rPr>
          <w:b/>
        </w:rPr>
        <w:t xml:space="preserve"> </w:t>
      </w:r>
      <w:r w:rsidRPr="007F2ED6">
        <w:rPr>
          <w:b/>
        </w:rPr>
        <w:t>Dang</w:t>
      </w:r>
      <w:r w:rsidRPr="002D667F">
        <w:t xml:space="preserve"> Duc San (Viet Nam) said that, during the extension of the </w:t>
      </w:r>
      <w:r w:rsidR="007E4308" w:rsidRPr="002D667F">
        <w:t>program</w:t>
      </w:r>
      <w:r w:rsidR="007E4308">
        <w:t>me</w:t>
      </w:r>
      <w:r w:rsidR="007E4308" w:rsidRPr="002D667F">
        <w:t xml:space="preserve"> </w:t>
      </w:r>
      <w:r w:rsidR="007E4308">
        <w:t xml:space="preserve">of </w:t>
      </w:r>
      <w:r w:rsidRPr="002D667F">
        <w:t xml:space="preserve">collaboration between Viet Nam and </w:t>
      </w:r>
      <w:r w:rsidR="007E4308">
        <w:t xml:space="preserve">the </w:t>
      </w:r>
      <w:r w:rsidRPr="002D667F">
        <w:t>United Nations Children</w:t>
      </w:r>
      <w:r w:rsidR="004B2BF4">
        <w:t>’</w:t>
      </w:r>
      <w:r w:rsidRPr="002D667F">
        <w:t>s Fund (UNICEF), established for 2006</w:t>
      </w:r>
      <w:r w:rsidR="0041670E">
        <w:t>–</w:t>
      </w:r>
      <w:r w:rsidRPr="002D667F">
        <w:t xml:space="preserve">2010, the State </w:t>
      </w:r>
      <w:r w:rsidR="0041670E">
        <w:t xml:space="preserve">was currently </w:t>
      </w:r>
      <w:r w:rsidRPr="002D667F">
        <w:t>work</w:t>
      </w:r>
      <w:r w:rsidR="0041670E">
        <w:t>ing</w:t>
      </w:r>
      <w:r w:rsidRPr="002D667F">
        <w:t xml:space="preserve"> on the creation of courts that respect</w:t>
      </w:r>
      <w:r w:rsidR="0041670E">
        <w:t>ed</w:t>
      </w:r>
      <w:r w:rsidRPr="002D667F">
        <w:t xml:space="preserve"> children </w:t>
      </w:r>
      <w:r w:rsidR="0041670E">
        <w:t>en</w:t>
      </w:r>
      <w:r w:rsidRPr="002D667F">
        <w:t>sur</w:t>
      </w:r>
      <w:r w:rsidR="0041670E">
        <w:t>ing</w:t>
      </w:r>
      <w:r w:rsidRPr="002D667F">
        <w:t xml:space="preserve"> that prosecutors and judges were trained </w:t>
      </w:r>
      <w:r w:rsidR="0041670E">
        <w:t xml:space="preserve">in </w:t>
      </w:r>
      <w:r w:rsidR="0041670E" w:rsidRPr="002D667F">
        <w:t xml:space="preserve">the principles </w:t>
      </w:r>
      <w:r w:rsidR="0041670E">
        <w:t xml:space="preserve">of child-friendly </w:t>
      </w:r>
      <w:r w:rsidRPr="002D667F">
        <w:t xml:space="preserve">proceedings. As </w:t>
      </w:r>
      <w:smartTag w:uri="urn:schemas-microsoft-com:office:smarttags" w:element="place">
        <w:smartTag w:uri="urn:schemas-microsoft-com:office:smarttags" w:element="country-region">
          <w:r w:rsidRPr="002D667F">
            <w:t>Viet Nam</w:t>
          </w:r>
        </w:smartTag>
      </w:smartTag>
      <w:r w:rsidRPr="002D667F">
        <w:t xml:space="preserve"> was yet to have a ju</w:t>
      </w:r>
      <w:r w:rsidR="00A635DD">
        <w:t xml:space="preserve">venile justice </w:t>
      </w:r>
      <w:r w:rsidRPr="002D667F">
        <w:t>system</w:t>
      </w:r>
      <w:r w:rsidR="00A635DD">
        <w:t>,</w:t>
      </w:r>
      <w:r w:rsidRPr="002D667F">
        <w:t xml:space="preserve"> studies had been carried out for the future creation of family courts and children</w:t>
      </w:r>
      <w:r w:rsidR="004B2BF4">
        <w:t>’</w:t>
      </w:r>
      <w:r w:rsidRPr="002D667F">
        <w:t xml:space="preserve">s courts </w:t>
      </w:r>
      <w:r w:rsidR="00A635DD">
        <w:t xml:space="preserve">and </w:t>
      </w:r>
      <w:r w:rsidRPr="002D667F">
        <w:t xml:space="preserve">would be submitted to the Commission on Constitutional Reform which would review them in 2014. Bilingual </w:t>
      </w:r>
      <w:r w:rsidR="0069177E">
        <w:t xml:space="preserve">training </w:t>
      </w:r>
      <w:r w:rsidRPr="002D667F">
        <w:t xml:space="preserve">manuals on investigation techniques </w:t>
      </w:r>
      <w:r w:rsidR="0069177E">
        <w:t xml:space="preserve">for </w:t>
      </w:r>
      <w:r w:rsidRPr="002D667F">
        <w:t xml:space="preserve">cases </w:t>
      </w:r>
      <w:r w:rsidR="0069177E">
        <w:t xml:space="preserve">of sexual </w:t>
      </w:r>
      <w:r w:rsidR="0069177E" w:rsidRPr="002D667F">
        <w:t xml:space="preserve">exploitation </w:t>
      </w:r>
      <w:r w:rsidR="0069177E">
        <w:t xml:space="preserve">of children </w:t>
      </w:r>
      <w:r w:rsidRPr="002D667F">
        <w:t xml:space="preserve">had been </w:t>
      </w:r>
      <w:r w:rsidR="0069177E">
        <w:t>prepared</w:t>
      </w:r>
      <w:r w:rsidRPr="002D667F">
        <w:t xml:space="preserve"> for social workers, law enforcement services and other </w:t>
      </w:r>
      <w:r w:rsidR="0069177E">
        <w:t xml:space="preserve">actors </w:t>
      </w:r>
      <w:r w:rsidRPr="002D667F">
        <w:t xml:space="preserve">concerned with child protection. </w:t>
      </w:r>
      <w:r w:rsidR="0069177E">
        <w:t>P</w:t>
      </w:r>
      <w:r w:rsidRPr="002D667F">
        <w:t xml:space="preserve">sychological and social support </w:t>
      </w:r>
      <w:r w:rsidR="0069177E">
        <w:t>p</w:t>
      </w:r>
      <w:r w:rsidR="0069177E" w:rsidRPr="002D667F">
        <w:t xml:space="preserve">rogrammes </w:t>
      </w:r>
      <w:r w:rsidR="0069177E">
        <w:t xml:space="preserve">were in place </w:t>
      </w:r>
      <w:r w:rsidR="0069177E" w:rsidRPr="002D667F">
        <w:t>in Hai Phong</w:t>
      </w:r>
      <w:r w:rsidR="0069177E">
        <w:t xml:space="preserve"> for </w:t>
      </w:r>
      <w:r w:rsidRPr="002D667F">
        <w:t xml:space="preserve">children in conflict with the law and six special interview rooms had been </w:t>
      </w:r>
      <w:r w:rsidR="000B27BB">
        <w:t xml:space="preserve">set up </w:t>
      </w:r>
      <w:r w:rsidRPr="002D667F">
        <w:t xml:space="preserve">in various cities </w:t>
      </w:r>
      <w:r w:rsidR="005D374E">
        <w:t xml:space="preserve">in </w:t>
      </w:r>
      <w:r w:rsidRPr="002D667F">
        <w:t xml:space="preserve">the country. </w:t>
      </w:r>
      <w:r w:rsidR="005D374E">
        <w:t xml:space="preserve">As part of the </w:t>
      </w:r>
      <w:r w:rsidR="005D374E" w:rsidRPr="002D667F">
        <w:t xml:space="preserve">reform </w:t>
      </w:r>
      <w:r w:rsidR="005D374E">
        <w:t xml:space="preserve">of the </w:t>
      </w:r>
      <w:r w:rsidRPr="002D667F">
        <w:t xml:space="preserve">judicial system, </w:t>
      </w:r>
      <w:r w:rsidR="005D374E">
        <w:t>there were also plans to</w:t>
      </w:r>
      <w:r w:rsidRPr="002D667F">
        <w:t xml:space="preserve"> establish courtrooms with recording and video transmission equipment in </w:t>
      </w:r>
      <w:smartTag w:uri="urn:schemas-microsoft-com:office:smarttags" w:element="City">
        <w:r w:rsidRPr="002D667F">
          <w:t>Hanoi</w:t>
        </w:r>
      </w:smartTag>
      <w:r w:rsidRPr="002D667F">
        <w:t xml:space="preserve"> and </w:t>
      </w:r>
      <w:smartTag w:uri="urn:schemas-microsoft-com:office:smarttags" w:element="City">
        <w:smartTag w:uri="urn:schemas-microsoft-com:office:smarttags" w:element="place">
          <w:r w:rsidRPr="002D667F">
            <w:t>Ho Chi Minh</w:t>
          </w:r>
          <w:r w:rsidR="005D374E">
            <w:t xml:space="preserve"> City</w:t>
          </w:r>
        </w:smartTag>
      </w:smartTag>
      <w:r w:rsidRPr="002D667F">
        <w:t>.</w:t>
      </w:r>
    </w:p>
    <w:p w:rsidR="002D667F" w:rsidRPr="002D667F" w:rsidRDefault="002D667F" w:rsidP="002D667F">
      <w:pPr>
        <w:pStyle w:val="SingleTxtG"/>
      </w:pPr>
      <w:r w:rsidRPr="002D667F">
        <w:t>13.</w:t>
      </w:r>
      <w:r w:rsidRPr="002D667F">
        <w:tab/>
      </w:r>
      <w:r w:rsidRPr="00FD5594">
        <w:rPr>
          <w:b/>
        </w:rPr>
        <w:t>Mr.</w:t>
      </w:r>
      <w:r w:rsidR="001C70B5">
        <w:rPr>
          <w:b/>
        </w:rPr>
        <w:t xml:space="preserve"> </w:t>
      </w:r>
      <w:r w:rsidRPr="00FD5594">
        <w:rPr>
          <w:b/>
        </w:rPr>
        <w:t>Cardona Llorens</w:t>
      </w:r>
      <w:r w:rsidRPr="002D667F">
        <w:t xml:space="preserve"> (Country Rapporteur) asked whether the juvenile </w:t>
      </w:r>
      <w:r w:rsidR="00FD5594">
        <w:t>courts</w:t>
      </w:r>
      <w:r w:rsidRPr="002D667F">
        <w:t xml:space="preserve"> were already functional and, if not, whether children from the age of 14 were </w:t>
      </w:r>
      <w:r w:rsidR="00FD5594">
        <w:t xml:space="preserve">tried under </w:t>
      </w:r>
      <w:r w:rsidRPr="002D667F">
        <w:t xml:space="preserve">the same procedure </w:t>
      </w:r>
      <w:r w:rsidR="00FD5594">
        <w:t>as</w:t>
      </w:r>
      <w:r w:rsidRPr="002D667F">
        <w:t xml:space="preserve"> adults.</w:t>
      </w:r>
    </w:p>
    <w:p w:rsidR="002D667F" w:rsidRPr="002D667F" w:rsidRDefault="002D667F" w:rsidP="002D667F">
      <w:pPr>
        <w:pStyle w:val="SingleTxtG"/>
      </w:pPr>
      <w:r w:rsidRPr="002D667F">
        <w:t>14.</w:t>
      </w:r>
      <w:r w:rsidRPr="002D667F">
        <w:tab/>
      </w:r>
      <w:r w:rsidRPr="00E665EA">
        <w:rPr>
          <w:b/>
        </w:rPr>
        <w:t>Mr.</w:t>
      </w:r>
      <w:r w:rsidR="001C70B5">
        <w:rPr>
          <w:b/>
        </w:rPr>
        <w:t xml:space="preserve"> </w:t>
      </w:r>
      <w:r w:rsidRPr="00E665EA">
        <w:rPr>
          <w:b/>
        </w:rPr>
        <w:t xml:space="preserve">Dang </w:t>
      </w:r>
      <w:r w:rsidRPr="002D667F">
        <w:t>Duc San (Viet Nam) pointed out that, for the moment, only the interview rooms adapted to children had been put in place, but steps had been taken to renovate certain courtrooms and to adapt them to children</w:t>
      </w:r>
      <w:r w:rsidR="004B2BF4">
        <w:t>’</w:t>
      </w:r>
      <w:r w:rsidRPr="002D667F">
        <w:t>s needs. On the whole, the procedure for children was different from that for adults and the legal provisions currently in place provided special accommodation</w:t>
      </w:r>
      <w:r w:rsidR="00E665EA">
        <w:t xml:space="preserve"> for taking </w:t>
      </w:r>
      <w:r w:rsidR="00E665EA" w:rsidRPr="002D667F">
        <w:t xml:space="preserve">statements </w:t>
      </w:r>
      <w:r w:rsidR="00E665EA">
        <w:t xml:space="preserve">from </w:t>
      </w:r>
      <w:r w:rsidRPr="002D667F">
        <w:t xml:space="preserve">children. For example, judges </w:t>
      </w:r>
      <w:r w:rsidR="00E665EA">
        <w:t>spoke</w:t>
      </w:r>
      <w:r w:rsidRPr="002D667F">
        <w:t xml:space="preserve"> </w:t>
      </w:r>
      <w:r w:rsidR="00E665EA">
        <w:t>to</w:t>
      </w:r>
      <w:r w:rsidRPr="002D667F">
        <w:t xml:space="preserve"> the child</w:t>
      </w:r>
      <w:r w:rsidR="00E665EA">
        <w:t xml:space="preserve">ren </w:t>
      </w:r>
      <w:r w:rsidR="00E665EA" w:rsidRPr="002D667F">
        <w:t>face to face</w:t>
      </w:r>
      <w:r w:rsidRPr="002D667F">
        <w:t xml:space="preserve"> in order to make the proceedings less intimidating (for the child).</w:t>
      </w:r>
    </w:p>
    <w:p w:rsidR="002D667F" w:rsidRPr="002D667F" w:rsidRDefault="002D667F" w:rsidP="002D667F">
      <w:pPr>
        <w:pStyle w:val="SingleTxtG"/>
      </w:pPr>
      <w:r w:rsidRPr="002D667F">
        <w:t>15.</w:t>
      </w:r>
      <w:r w:rsidRPr="002D667F">
        <w:tab/>
      </w:r>
      <w:r w:rsidRPr="00E665EA">
        <w:rPr>
          <w:b/>
        </w:rPr>
        <w:t xml:space="preserve">The Chairperson </w:t>
      </w:r>
      <w:r w:rsidRPr="002D667F">
        <w:t xml:space="preserve">said that in </w:t>
      </w:r>
      <w:r w:rsidR="00E665EA">
        <w:t xml:space="preserve">the </w:t>
      </w:r>
      <w:r w:rsidRPr="002D667F">
        <w:t xml:space="preserve">light of the rather worrying statistics of murders committed by minors, the State party </w:t>
      </w:r>
      <w:r w:rsidR="00E665EA">
        <w:t xml:space="preserve">might usefully </w:t>
      </w:r>
      <w:r w:rsidRPr="002D667F">
        <w:t>opt</w:t>
      </w:r>
      <w:r w:rsidR="00E665EA">
        <w:t xml:space="preserve"> for</w:t>
      </w:r>
      <w:r w:rsidRPr="002D667F">
        <w:t xml:space="preserve"> a </w:t>
      </w:r>
      <w:r w:rsidR="00E665EA">
        <w:t xml:space="preserve">reintegration-based </w:t>
      </w:r>
      <w:r w:rsidR="00E665EA" w:rsidRPr="002D667F">
        <w:t xml:space="preserve">approach </w:t>
      </w:r>
      <w:r w:rsidRPr="002D667F">
        <w:t xml:space="preserve">and </w:t>
      </w:r>
      <w:r w:rsidR="00E665EA">
        <w:t xml:space="preserve">alternative </w:t>
      </w:r>
      <w:r w:rsidRPr="002D667F">
        <w:t xml:space="preserve">measures </w:t>
      </w:r>
      <w:r w:rsidR="00E665EA">
        <w:t xml:space="preserve">that replaced </w:t>
      </w:r>
      <w:r w:rsidRPr="002D667F">
        <w:t>detention</w:t>
      </w:r>
      <w:r w:rsidR="00E665EA">
        <w:t xml:space="preserve"> and were not </w:t>
      </w:r>
      <w:r w:rsidR="003C60D2">
        <w:t>punit</w:t>
      </w:r>
      <w:r w:rsidR="00BE3892">
        <w:t xml:space="preserve">ive or </w:t>
      </w:r>
      <w:r w:rsidR="0028667C">
        <w:t>remedial</w:t>
      </w:r>
      <w:r w:rsidRPr="002D667F">
        <w:t xml:space="preserve">. It would also be beneficial to </w:t>
      </w:r>
      <w:r w:rsidR="00BE3892">
        <w:t xml:space="preserve">train all those involved in the chain of activity, and </w:t>
      </w:r>
      <w:r w:rsidRPr="002D667F">
        <w:t xml:space="preserve">not just judges, social workers, police </w:t>
      </w:r>
      <w:r w:rsidR="00BE3892">
        <w:t xml:space="preserve">officers </w:t>
      </w:r>
      <w:r w:rsidRPr="002D667F">
        <w:t>and psychologists.</w:t>
      </w:r>
    </w:p>
    <w:p w:rsidR="002D667F" w:rsidRPr="002D667F" w:rsidRDefault="002D667F" w:rsidP="002D667F">
      <w:pPr>
        <w:pStyle w:val="SingleTxtG"/>
      </w:pPr>
      <w:r w:rsidRPr="002D667F">
        <w:t>16.</w:t>
      </w:r>
      <w:r w:rsidRPr="002D667F">
        <w:tab/>
      </w:r>
      <w:r w:rsidRPr="00285952">
        <w:rPr>
          <w:b/>
        </w:rPr>
        <w:t>Mr.</w:t>
      </w:r>
      <w:r w:rsidR="001C70B5">
        <w:rPr>
          <w:b/>
        </w:rPr>
        <w:t xml:space="preserve"> </w:t>
      </w:r>
      <w:r w:rsidRPr="00285952">
        <w:rPr>
          <w:b/>
        </w:rPr>
        <w:t>Dang</w:t>
      </w:r>
      <w:r w:rsidRPr="002D667F">
        <w:t xml:space="preserve"> Duc San (</w:t>
      </w:r>
      <w:smartTag w:uri="urn:schemas-microsoft-com:office:smarttags" w:element="place">
        <w:smartTag w:uri="urn:schemas-microsoft-com:office:smarttags" w:element="country-region">
          <w:r w:rsidRPr="002D667F">
            <w:t>Viet Nam</w:t>
          </w:r>
        </w:smartTag>
      </w:smartTag>
      <w:r w:rsidRPr="002D667F">
        <w:t>) said that children</w:t>
      </w:r>
      <w:r w:rsidR="004B2BF4">
        <w:t>’</w:t>
      </w:r>
      <w:r w:rsidRPr="002D667F">
        <w:t xml:space="preserve">s needs had been taken into account </w:t>
      </w:r>
      <w:r w:rsidR="00A12A69">
        <w:t>at</w:t>
      </w:r>
      <w:r w:rsidRPr="002D667F">
        <w:t xml:space="preserve"> all levels of the judicia</w:t>
      </w:r>
      <w:r w:rsidR="00A12A69">
        <w:t>l</w:t>
      </w:r>
      <w:r w:rsidRPr="002D667F">
        <w:t xml:space="preserve"> proceedings, </w:t>
      </w:r>
      <w:r w:rsidR="00A12A69">
        <w:t xml:space="preserve">and that the police, </w:t>
      </w:r>
      <w:r w:rsidRPr="002D667F">
        <w:t xml:space="preserve">lawyers and social workers </w:t>
      </w:r>
      <w:r w:rsidR="00A12A69">
        <w:t>received</w:t>
      </w:r>
      <w:r w:rsidRPr="002D667F">
        <w:t xml:space="preserve"> special training. </w:t>
      </w:r>
      <w:r w:rsidR="00A12A69">
        <w:t>S</w:t>
      </w:r>
      <w:r w:rsidRPr="002D667F">
        <w:t>ocial workers helped child</w:t>
      </w:r>
      <w:r w:rsidR="00A12A69">
        <w:t xml:space="preserve"> offenders to refrain from </w:t>
      </w:r>
      <w:r w:rsidRPr="002D667F">
        <w:t>relapsing into criminal behaviour and to reintegrate into society.</w:t>
      </w:r>
    </w:p>
    <w:p w:rsidR="00850D96" w:rsidRPr="00134E7F" w:rsidRDefault="002D667F" w:rsidP="00850D96">
      <w:pPr>
        <w:pStyle w:val="SingleTxtG"/>
      </w:pPr>
      <w:r w:rsidRPr="002D667F">
        <w:t>17.</w:t>
      </w:r>
      <w:r w:rsidR="00850D96">
        <w:tab/>
      </w:r>
      <w:r w:rsidRPr="002D667F">
        <w:t xml:space="preserve">In 2010 and 2011 </w:t>
      </w:r>
      <w:smartTag w:uri="urn:schemas-microsoft-com:office:smarttags" w:element="country-region">
        <w:smartTag w:uri="urn:schemas-microsoft-com:office:smarttags" w:element="place">
          <w:r w:rsidRPr="002D667F">
            <w:t>Viet Nam</w:t>
          </w:r>
        </w:smartTag>
      </w:smartTag>
      <w:r w:rsidRPr="002D667F">
        <w:t xml:space="preserve"> had signed bilateral agreements on adoption with nine other countries. In September 2011, 27 organizations</w:t>
      </w:r>
      <w:r w:rsidR="00850D96">
        <w:t xml:space="preserve"> </w:t>
      </w:r>
      <w:r w:rsidR="00850D96" w:rsidRPr="00134E7F">
        <w:t xml:space="preserve">had the right to work in the country, and not 68 as stated in the report. The adoption procedure was very strict, </w:t>
      </w:r>
      <w:r w:rsidR="00912CD4">
        <w:t xml:space="preserve">in order to </w:t>
      </w:r>
      <w:r w:rsidR="00850D96" w:rsidRPr="00134E7F">
        <w:t>avoid abuse</w:t>
      </w:r>
      <w:r w:rsidR="00912CD4">
        <w:t>s</w:t>
      </w:r>
      <w:r w:rsidR="00850D96" w:rsidRPr="00134E7F">
        <w:t xml:space="preserve"> committed in the past. Each adoption had to be approved by the Ministry of Justice. A mechanism put in place </w:t>
      </w:r>
      <w:r w:rsidR="00912CD4">
        <w:t xml:space="preserve">under </w:t>
      </w:r>
      <w:r w:rsidR="00850D96" w:rsidRPr="00134E7F">
        <w:t>the bilateral agreements</w:t>
      </w:r>
      <w:r w:rsidR="00912CD4">
        <w:t xml:space="preserve"> made it possible to monitor a </w:t>
      </w:r>
      <w:r w:rsidR="00850D96" w:rsidRPr="00134E7F">
        <w:t>child</w:t>
      </w:r>
      <w:r w:rsidR="004B2BF4">
        <w:t>’</w:t>
      </w:r>
      <w:r w:rsidR="00850D96" w:rsidRPr="00134E7F">
        <w:t xml:space="preserve">s situation abroad, after </w:t>
      </w:r>
      <w:r w:rsidR="00912CD4">
        <w:t xml:space="preserve">his or her </w:t>
      </w:r>
      <w:r w:rsidR="00850D96" w:rsidRPr="00134E7F">
        <w:t>adoption, notably through diplomatic representation.</w:t>
      </w:r>
    </w:p>
    <w:p w:rsidR="00850D96" w:rsidRPr="00134E7F" w:rsidRDefault="00850D96" w:rsidP="00850D96">
      <w:pPr>
        <w:pStyle w:val="SingleTxtG"/>
      </w:pPr>
      <w:r w:rsidRPr="00134E7F">
        <w:t>18.</w:t>
      </w:r>
      <w:r w:rsidRPr="00134E7F">
        <w:tab/>
      </w:r>
      <w:r w:rsidRPr="00912CD4">
        <w:rPr>
          <w:b/>
        </w:rPr>
        <w:t>The Chairperson</w:t>
      </w:r>
      <w:r w:rsidRPr="00134E7F">
        <w:t xml:space="preserve"> </w:t>
      </w:r>
      <w:r w:rsidR="00912CD4">
        <w:t>requested</w:t>
      </w:r>
      <w:r w:rsidRPr="00134E7F">
        <w:t xml:space="preserve"> details regarding direct adoptions</w:t>
      </w:r>
      <w:r w:rsidR="00912CD4">
        <w:t>,</w:t>
      </w:r>
      <w:r w:rsidRPr="00134E7F">
        <w:t xml:space="preserve"> which would not have to go through the central authorities.</w:t>
      </w:r>
    </w:p>
    <w:p w:rsidR="008167C8" w:rsidRDefault="00850D96" w:rsidP="00850D96">
      <w:pPr>
        <w:pStyle w:val="SingleTxtG"/>
      </w:pPr>
      <w:r w:rsidRPr="00134E7F">
        <w:t>19.</w:t>
      </w:r>
      <w:r w:rsidRPr="00134E7F">
        <w:tab/>
      </w:r>
      <w:r w:rsidRPr="00912CD4">
        <w:rPr>
          <w:b/>
        </w:rPr>
        <w:t xml:space="preserve">Ms. Maurás Pérez </w:t>
      </w:r>
      <w:r w:rsidR="00912CD4">
        <w:t xml:space="preserve">said that she </w:t>
      </w:r>
      <w:r w:rsidRPr="00134E7F">
        <w:t xml:space="preserve">wished to know </w:t>
      </w:r>
      <w:r w:rsidR="00912CD4">
        <w:t xml:space="preserve">more about </w:t>
      </w:r>
      <w:r w:rsidRPr="00134E7F">
        <w:t xml:space="preserve">that matter, </w:t>
      </w:r>
      <w:r w:rsidR="00912CD4">
        <w:t xml:space="preserve">since </w:t>
      </w:r>
      <w:r w:rsidRPr="00134E7F">
        <w:t xml:space="preserve">the figure provided </w:t>
      </w:r>
      <w:r w:rsidR="00912CD4">
        <w:t xml:space="preserve">to </w:t>
      </w:r>
      <w:r w:rsidRPr="00134E7F">
        <w:t>the Committee</w:t>
      </w:r>
      <w:r w:rsidR="00912CD4">
        <w:t xml:space="preserve"> —</w:t>
      </w:r>
      <w:r w:rsidRPr="00134E7F">
        <w:t xml:space="preserve"> </w:t>
      </w:r>
      <w:r w:rsidR="00912CD4">
        <w:t xml:space="preserve">some 1,000 </w:t>
      </w:r>
      <w:r w:rsidRPr="00134E7F">
        <w:t>inter</w:t>
      </w:r>
      <w:r w:rsidR="00912CD4">
        <w:t>country</w:t>
      </w:r>
      <w:r w:rsidRPr="00134E7F">
        <w:t xml:space="preserve"> adoptions </w:t>
      </w:r>
      <w:r w:rsidR="00912CD4">
        <w:t xml:space="preserve">per </w:t>
      </w:r>
      <w:r w:rsidRPr="00134E7F">
        <w:t>year</w:t>
      </w:r>
      <w:r w:rsidR="00912CD4">
        <w:t xml:space="preserve"> —</w:t>
      </w:r>
      <w:r w:rsidRPr="00134E7F">
        <w:t xml:space="preserve"> </w:t>
      </w:r>
      <w:r w:rsidR="00912CD4">
        <w:t>wa</w:t>
      </w:r>
      <w:r w:rsidR="00E53511">
        <w:t>s</w:t>
      </w:r>
      <w:r w:rsidR="00912CD4">
        <w:t xml:space="preserve"> </w:t>
      </w:r>
      <w:r w:rsidRPr="00134E7F">
        <w:t>very high compar</w:t>
      </w:r>
      <w:r w:rsidR="00912CD4">
        <w:t>ed</w:t>
      </w:r>
      <w:r w:rsidRPr="00134E7F">
        <w:t xml:space="preserve"> with the size of the population.</w:t>
      </w:r>
    </w:p>
    <w:p w:rsidR="008B5804" w:rsidRPr="00134E7F" w:rsidRDefault="008B5804" w:rsidP="008B5804">
      <w:pPr>
        <w:pStyle w:val="SingleTxtG"/>
      </w:pPr>
      <w:r w:rsidRPr="00134E7F">
        <w:t>20.</w:t>
      </w:r>
      <w:r w:rsidRPr="00134E7F">
        <w:tab/>
      </w:r>
      <w:r w:rsidRPr="00313F10">
        <w:rPr>
          <w:b/>
        </w:rPr>
        <w:t>Mr. Doan</w:t>
      </w:r>
      <w:r w:rsidRPr="00134E7F">
        <w:t xml:space="preserve"> Mau Diep (</w:t>
      </w:r>
      <w:smartTag w:uri="urn:schemas-microsoft-com:office:smarttags" w:element="place">
        <w:smartTag w:uri="urn:schemas-microsoft-com:office:smarttags" w:element="country-region">
          <w:r w:rsidRPr="00134E7F">
            <w:t>Viet Nam</w:t>
          </w:r>
        </w:smartTag>
      </w:smartTag>
      <w:r w:rsidRPr="00134E7F">
        <w:t>) said that 44 children had been adopted abroad</w:t>
      </w:r>
      <w:r>
        <w:t xml:space="preserve"> in 2011</w:t>
      </w:r>
      <w:r w:rsidRPr="00134E7F">
        <w:t xml:space="preserve">. International adoption was </w:t>
      </w:r>
      <w:r>
        <w:t>strictly</w:t>
      </w:r>
      <w:r w:rsidRPr="00134E7F">
        <w:t xml:space="preserve"> regulated: for example, </w:t>
      </w:r>
      <w:r>
        <w:t xml:space="preserve">under </w:t>
      </w:r>
      <w:smartTag w:uri="urn:schemas-microsoft-com:office:smarttags" w:element="country-region">
        <w:r>
          <w:t>Viet Nam</w:t>
        </w:r>
      </w:smartTag>
      <w:r w:rsidR="004B2BF4">
        <w:t>’</w:t>
      </w:r>
      <w:r>
        <w:t>s</w:t>
      </w:r>
      <w:r w:rsidRPr="00134E7F">
        <w:t xml:space="preserve"> agreement </w:t>
      </w:r>
      <w:r>
        <w:t>with</w:t>
      </w:r>
      <w:r w:rsidRPr="00134E7F">
        <w:t xml:space="preserve"> </w:t>
      </w:r>
      <w:smartTag w:uri="urn:schemas-microsoft-com:office:smarttags" w:element="place">
        <w:smartTag w:uri="urn:schemas-microsoft-com:office:smarttags" w:element="country-region">
          <w:r w:rsidRPr="00134E7F">
            <w:t>France</w:t>
          </w:r>
        </w:smartTag>
      </w:smartTag>
      <w:r w:rsidRPr="00134E7F">
        <w:t xml:space="preserve">, </w:t>
      </w:r>
      <w:r>
        <w:t>prospective adoptive</w:t>
      </w:r>
      <w:r w:rsidRPr="00134E7F">
        <w:t xml:space="preserve"> parents had to pro</w:t>
      </w:r>
      <w:r>
        <w:t>duce</w:t>
      </w:r>
      <w:r w:rsidRPr="00134E7F">
        <w:t xml:space="preserve"> a report from the social services </w:t>
      </w:r>
      <w:r>
        <w:t>with</w:t>
      </w:r>
      <w:r w:rsidRPr="00134E7F">
        <w:t xml:space="preserve"> detail</w:t>
      </w:r>
      <w:r>
        <w:t>ed</w:t>
      </w:r>
      <w:r w:rsidRPr="00134E7F">
        <w:t xml:space="preserve"> reasons for </w:t>
      </w:r>
      <w:r>
        <w:t>wish</w:t>
      </w:r>
      <w:r w:rsidRPr="00134E7F">
        <w:t xml:space="preserve">ing to adopt a Vietnamese child, as well as a certificate </w:t>
      </w:r>
      <w:r>
        <w:t>attesting to</w:t>
      </w:r>
      <w:r w:rsidRPr="00134E7F">
        <w:t xml:space="preserve"> their physical and mental state</w:t>
      </w:r>
      <w:r>
        <w:t xml:space="preserve"> of health</w:t>
      </w:r>
      <w:r w:rsidRPr="00134E7F">
        <w:t xml:space="preserve"> and financial situation. Those documents </w:t>
      </w:r>
      <w:r>
        <w:t>must</w:t>
      </w:r>
      <w:r w:rsidRPr="00134E7F">
        <w:t xml:space="preserve"> be certified by the French International Adoption Agency </w:t>
      </w:r>
      <w:r>
        <w:t>of</w:t>
      </w:r>
      <w:r w:rsidRPr="00134E7F">
        <w:t xml:space="preserve"> the French Ministry of Foreign Affairs</w:t>
      </w:r>
      <w:r>
        <w:t>,</w:t>
      </w:r>
      <w:r w:rsidRPr="00134E7F">
        <w:t xml:space="preserve"> and priority </w:t>
      </w:r>
      <w:r>
        <w:t>was</w:t>
      </w:r>
      <w:r w:rsidRPr="00134E7F">
        <w:t xml:space="preserve"> given to parents of Vietnamese origin.</w:t>
      </w:r>
    </w:p>
    <w:p w:rsidR="008B5804" w:rsidRPr="00134E7F" w:rsidRDefault="008B5804" w:rsidP="008B5804">
      <w:pPr>
        <w:pStyle w:val="SingleTxtG"/>
      </w:pPr>
      <w:r w:rsidRPr="00134E7F">
        <w:t>21.</w:t>
      </w:r>
      <w:r w:rsidRPr="00134E7F">
        <w:tab/>
      </w:r>
      <w:r w:rsidRPr="00313F10">
        <w:rPr>
          <w:b/>
        </w:rPr>
        <w:t>Ms. Wijemanne</w:t>
      </w:r>
      <w:r w:rsidRPr="00134E7F">
        <w:t xml:space="preserve"> asked whether police and the </w:t>
      </w:r>
      <w:r>
        <w:t>justice</w:t>
      </w:r>
      <w:r w:rsidRPr="00134E7F">
        <w:t xml:space="preserve"> system had the necessary </w:t>
      </w:r>
      <w:r>
        <w:t>capabilities</w:t>
      </w:r>
      <w:r w:rsidRPr="00134E7F">
        <w:t xml:space="preserve"> to </w:t>
      </w:r>
      <w:r>
        <w:t>detect</w:t>
      </w:r>
      <w:r w:rsidRPr="00134E7F">
        <w:t xml:space="preserve"> and </w:t>
      </w:r>
      <w:r>
        <w:t>prosecute</w:t>
      </w:r>
      <w:r w:rsidRPr="00134E7F">
        <w:t xml:space="preserve"> persons </w:t>
      </w:r>
      <w:r>
        <w:t>involved in</w:t>
      </w:r>
      <w:r w:rsidRPr="00134E7F">
        <w:t xml:space="preserve"> child trafficking for adoption purposes. She </w:t>
      </w:r>
      <w:r>
        <w:t>would like</w:t>
      </w:r>
      <w:r w:rsidRPr="00134E7F">
        <w:t xml:space="preserve"> further information on the measures put in place to </w:t>
      </w:r>
      <w:r>
        <w:t>prevent document forgery</w:t>
      </w:r>
      <w:r w:rsidRPr="00134E7F">
        <w:t>.</w:t>
      </w:r>
    </w:p>
    <w:p w:rsidR="008B5804" w:rsidRPr="00134E7F" w:rsidRDefault="008B5804" w:rsidP="008B5804">
      <w:pPr>
        <w:pStyle w:val="SingleTxtG"/>
      </w:pPr>
      <w:r w:rsidRPr="00134E7F">
        <w:t>22.</w:t>
      </w:r>
      <w:r w:rsidRPr="00134E7F">
        <w:tab/>
      </w:r>
      <w:r w:rsidRPr="00313F10">
        <w:rPr>
          <w:b/>
        </w:rPr>
        <w:t>Mr. Doan</w:t>
      </w:r>
      <w:r w:rsidRPr="00134E7F">
        <w:t xml:space="preserve"> Mau Diep (</w:t>
      </w:r>
      <w:smartTag w:uri="urn:schemas-microsoft-com:office:smarttags" w:element="place">
        <w:smartTag w:uri="urn:schemas-microsoft-com:office:smarttags" w:element="country-region">
          <w:r w:rsidRPr="00134E7F">
            <w:t>Viet Nam</w:t>
          </w:r>
        </w:smartTag>
      </w:smartTag>
      <w:r w:rsidRPr="00134E7F">
        <w:t xml:space="preserve">) said that the </w:t>
      </w:r>
      <w:r>
        <w:t>capabilities</w:t>
      </w:r>
      <w:r w:rsidRPr="00134E7F">
        <w:t xml:space="preserve"> of the police and the ju</w:t>
      </w:r>
      <w:r>
        <w:t>stice</w:t>
      </w:r>
      <w:r w:rsidRPr="00134E7F">
        <w:t xml:space="preserve"> system could certainly be strengthened. An annual programme </w:t>
      </w:r>
      <w:r>
        <w:t>for reviewing</w:t>
      </w:r>
      <w:r w:rsidRPr="00134E7F">
        <w:t xml:space="preserve"> the laws and their enforcement was carried out in </w:t>
      </w:r>
      <w:smartTag w:uri="urn:schemas-microsoft-com:office:smarttags" w:element="place">
        <w:smartTag w:uri="urn:schemas-microsoft-com:office:smarttags" w:element="country-region">
          <w:r w:rsidRPr="00134E7F">
            <w:t>Viet Nam</w:t>
          </w:r>
        </w:smartTag>
      </w:smartTag>
      <w:r w:rsidRPr="00134E7F">
        <w:t xml:space="preserve"> in order to spot the f</w:t>
      </w:r>
      <w:r>
        <w:t>laws</w:t>
      </w:r>
      <w:r w:rsidRPr="00134E7F">
        <w:t xml:space="preserve"> in the system.</w:t>
      </w:r>
    </w:p>
    <w:p w:rsidR="008B5804" w:rsidRPr="00134E7F" w:rsidRDefault="008B5804" w:rsidP="008B5804">
      <w:pPr>
        <w:pStyle w:val="SingleTxtG"/>
      </w:pPr>
      <w:r w:rsidRPr="00134E7F">
        <w:t>23.</w:t>
      </w:r>
      <w:r w:rsidRPr="00134E7F">
        <w:tab/>
      </w:r>
      <w:r>
        <w:t>P</w:t>
      </w:r>
      <w:r w:rsidRPr="00134E7F">
        <w:t xml:space="preserve">riority was </w:t>
      </w:r>
      <w:r>
        <w:t>accorded</w:t>
      </w:r>
      <w:r w:rsidRPr="00134E7F">
        <w:t xml:space="preserve"> to national adoption. </w:t>
      </w:r>
      <w:r>
        <w:t>A</w:t>
      </w:r>
      <w:r w:rsidRPr="00134E7F">
        <w:t>doptive families received support from the Government, notably in the form of monthly allowances. A support programme for the communities, in cooperation with International SOS, aimed to keep adoptable children within their community.</w:t>
      </w:r>
    </w:p>
    <w:p w:rsidR="008B5804" w:rsidRPr="00134E7F" w:rsidRDefault="008B5804" w:rsidP="008B5804">
      <w:pPr>
        <w:pStyle w:val="SingleTxtG"/>
      </w:pPr>
      <w:r w:rsidRPr="00134E7F">
        <w:t>24.</w:t>
      </w:r>
      <w:r w:rsidRPr="00134E7F">
        <w:tab/>
      </w:r>
      <w:r w:rsidRPr="00313F10">
        <w:rPr>
          <w:b/>
        </w:rPr>
        <w:t>The Chairperson</w:t>
      </w:r>
      <w:r w:rsidRPr="00134E7F">
        <w:t xml:space="preserve"> </w:t>
      </w:r>
      <w:r>
        <w:t>requested</w:t>
      </w:r>
      <w:r w:rsidRPr="00134E7F">
        <w:t xml:space="preserve"> additional information on the adoptions as he was surprised that the number of international adoptions (</w:t>
      </w:r>
      <w:r>
        <w:t>over</w:t>
      </w:r>
      <w:r w:rsidRPr="00134E7F">
        <w:t xml:space="preserve"> 1</w:t>
      </w:r>
      <w:r>
        <w:t>,</w:t>
      </w:r>
      <w:r w:rsidRPr="00134E7F">
        <w:t xml:space="preserve">000 per year) between 2006 and 2009 </w:t>
      </w:r>
      <w:r>
        <w:t xml:space="preserve">had </w:t>
      </w:r>
      <w:r w:rsidRPr="00134E7F">
        <w:t xml:space="preserve">dropped to 44 in 2011. He would like to know the number of </w:t>
      </w:r>
      <w:r>
        <w:t>domestic</w:t>
      </w:r>
      <w:r w:rsidRPr="00134E7F">
        <w:t xml:space="preserve"> adoptions. </w:t>
      </w:r>
    </w:p>
    <w:p w:rsidR="008B5804" w:rsidRPr="00134E7F" w:rsidRDefault="008B5804" w:rsidP="008B5804">
      <w:pPr>
        <w:pStyle w:val="SingleTxtG"/>
      </w:pPr>
      <w:r w:rsidRPr="00134E7F">
        <w:t>25.</w:t>
      </w:r>
      <w:r w:rsidRPr="00134E7F">
        <w:tab/>
      </w:r>
      <w:r w:rsidRPr="00313F10">
        <w:rPr>
          <w:b/>
        </w:rPr>
        <w:t>Mr. Doan</w:t>
      </w:r>
      <w:r w:rsidRPr="00134E7F">
        <w:t xml:space="preserve"> Mau Diep (</w:t>
      </w:r>
      <w:smartTag w:uri="urn:schemas-microsoft-com:office:smarttags" w:element="place">
        <w:smartTag w:uri="urn:schemas-microsoft-com:office:smarttags" w:element="country-region">
          <w:r w:rsidRPr="00134E7F">
            <w:t>Viet Nam</w:t>
          </w:r>
        </w:smartTag>
      </w:smartTag>
      <w:r w:rsidRPr="00134E7F">
        <w:t xml:space="preserve">) said that the number of international adoptions had </w:t>
      </w:r>
      <w:r>
        <w:t>fallen</w:t>
      </w:r>
      <w:r w:rsidRPr="00134E7F">
        <w:t xml:space="preserve"> because of the Vietnamese Government</w:t>
      </w:r>
      <w:r w:rsidR="004B2BF4">
        <w:t>’</w:t>
      </w:r>
      <w:r w:rsidRPr="00134E7F">
        <w:t xml:space="preserve">s policy to </w:t>
      </w:r>
      <w:r>
        <w:t>encourage</w:t>
      </w:r>
      <w:r w:rsidRPr="00134E7F">
        <w:t xml:space="preserve"> domestic adoption.</w:t>
      </w:r>
    </w:p>
    <w:p w:rsidR="008B5804" w:rsidRPr="00134E7F" w:rsidRDefault="008B5804" w:rsidP="008B5804">
      <w:pPr>
        <w:pStyle w:val="SingleTxtG"/>
      </w:pPr>
      <w:r w:rsidRPr="00134E7F">
        <w:t>26.</w:t>
      </w:r>
      <w:r w:rsidRPr="00134E7F">
        <w:tab/>
      </w:r>
      <w:r w:rsidRPr="00313F10">
        <w:rPr>
          <w:b/>
        </w:rPr>
        <w:t>Mr. Dang</w:t>
      </w:r>
      <w:r w:rsidRPr="00134E7F">
        <w:t xml:space="preserve"> Duc San (</w:t>
      </w:r>
      <w:smartTag w:uri="urn:schemas-microsoft-com:office:smarttags" w:element="country-region">
        <w:smartTag w:uri="urn:schemas-microsoft-com:office:smarttags" w:element="place">
          <w:r w:rsidRPr="00134E7F">
            <w:t>Viet Nam</w:t>
          </w:r>
        </w:smartTag>
      </w:smartTag>
      <w:r w:rsidRPr="00134E7F">
        <w:t xml:space="preserve">) said that child labour was </w:t>
      </w:r>
      <w:r>
        <w:t xml:space="preserve">a </w:t>
      </w:r>
      <w:r w:rsidRPr="00134E7F">
        <w:t>complex</w:t>
      </w:r>
      <w:r>
        <w:t xml:space="preserve"> issue</w:t>
      </w:r>
      <w:r w:rsidRPr="00134E7F">
        <w:t>, to whi</w:t>
      </w:r>
      <w:r>
        <w:t>ch the Vietnamese Government devot</w:t>
      </w:r>
      <w:r w:rsidRPr="00134E7F">
        <w:t xml:space="preserve">ed </w:t>
      </w:r>
      <w:r>
        <w:t xml:space="preserve">great </w:t>
      </w:r>
      <w:r w:rsidRPr="00134E7F">
        <w:t xml:space="preserve">attention. The National Assembly of Viet Nam was about to adopt a revised Labour Code which would contain a chapter on child labour, drawn up with ILO and </w:t>
      </w:r>
      <w:bookmarkStart w:id="0" w:name="hit1"/>
      <w:bookmarkEnd w:id="0"/>
      <w:r>
        <w:t>UNICEF help</w:t>
      </w:r>
      <w:r w:rsidRPr="00134E7F">
        <w:t xml:space="preserve">. The chapter </w:t>
      </w:r>
      <w:r>
        <w:t>provided for</w:t>
      </w:r>
      <w:r w:rsidRPr="00134E7F">
        <w:t xml:space="preserve"> the </w:t>
      </w:r>
      <w:r>
        <w:t>prohibition</w:t>
      </w:r>
      <w:r w:rsidRPr="00134E7F">
        <w:t xml:space="preserve"> of the worst </w:t>
      </w:r>
      <w:r>
        <w:t>forms</w:t>
      </w:r>
      <w:r w:rsidRPr="00134E7F">
        <w:t xml:space="preserve"> of child labour, </w:t>
      </w:r>
      <w:r>
        <w:t xml:space="preserve">a list of </w:t>
      </w:r>
      <w:r w:rsidRPr="00134E7F">
        <w:t xml:space="preserve">which would be </w:t>
      </w:r>
      <w:r>
        <w:t>drawn up</w:t>
      </w:r>
      <w:r w:rsidRPr="00134E7F">
        <w:t xml:space="preserve"> by the Government</w:t>
      </w:r>
      <w:r>
        <w:t xml:space="preserve">. It obliged </w:t>
      </w:r>
      <w:r w:rsidRPr="00134E7F">
        <w:t>any person who employed childre</w:t>
      </w:r>
      <w:r w:rsidR="00C432C4">
        <w:t>n in the sectors authoriz</w:t>
      </w:r>
      <w:r w:rsidRPr="00134E7F">
        <w:t xml:space="preserve">ed by the law </w:t>
      </w:r>
      <w:r>
        <w:t>to</w:t>
      </w:r>
      <w:r w:rsidRPr="00134E7F">
        <w:t xml:space="preserve"> ensure </w:t>
      </w:r>
      <w:r>
        <w:t xml:space="preserve">their </w:t>
      </w:r>
      <w:r w:rsidRPr="00134E7F">
        <w:t>access to education</w:t>
      </w:r>
      <w:r>
        <w:t>,</w:t>
      </w:r>
      <w:r w:rsidRPr="00134E7F">
        <w:t xml:space="preserve"> </w:t>
      </w:r>
      <w:r>
        <w:t>failing which</w:t>
      </w:r>
      <w:r w:rsidRPr="00134E7F">
        <w:t xml:space="preserve"> sanctions </w:t>
      </w:r>
      <w:r>
        <w:t>w</w:t>
      </w:r>
      <w:r w:rsidRPr="00134E7F">
        <w:t>ould be imposed.</w:t>
      </w:r>
    </w:p>
    <w:p w:rsidR="008B5804" w:rsidRPr="00134E7F" w:rsidRDefault="008B5804" w:rsidP="008B5804">
      <w:pPr>
        <w:pStyle w:val="SingleTxtG"/>
      </w:pPr>
      <w:r w:rsidRPr="00134E7F">
        <w:t>27.</w:t>
      </w:r>
      <w:r w:rsidRPr="00134E7F">
        <w:tab/>
        <w:t xml:space="preserve">Child labour did not exist in the </w:t>
      </w:r>
      <w:r>
        <w:t>formal</w:t>
      </w:r>
      <w:r w:rsidRPr="00134E7F">
        <w:t xml:space="preserve"> sector. It </w:t>
      </w:r>
      <w:r>
        <w:t>was to</w:t>
      </w:r>
      <w:r w:rsidRPr="00134E7F">
        <w:t xml:space="preserve"> be found </w:t>
      </w:r>
      <w:r>
        <w:t xml:space="preserve">only </w:t>
      </w:r>
      <w:r w:rsidRPr="00134E7F">
        <w:t xml:space="preserve">in </w:t>
      </w:r>
      <w:r>
        <w:t>the in</w:t>
      </w:r>
      <w:r w:rsidRPr="00134E7F">
        <w:t>formal economy and in remote or mountain areas where the</w:t>
      </w:r>
      <w:r>
        <w:t>re were gaps in law</w:t>
      </w:r>
      <w:r w:rsidRPr="00134E7F">
        <w:t xml:space="preserve"> enforcement. The authorities continued to take measures to guarantee enforcement of the law by raising awareness among employers and parents and by </w:t>
      </w:r>
      <w:r>
        <w:t>dispatching labour</w:t>
      </w:r>
      <w:r w:rsidRPr="00134E7F">
        <w:t xml:space="preserve"> inspectors charge</w:t>
      </w:r>
      <w:r>
        <w:t>d</w:t>
      </w:r>
      <w:r w:rsidRPr="00134E7F">
        <w:t xml:space="preserve"> </w:t>
      </w:r>
      <w:r>
        <w:t>with</w:t>
      </w:r>
      <w:r w:rsidRPr="00134E7F">
        <w:t xml:space="preserve"> detecting offences and imposing sanctions.</w:t>
      </w:r>
    </w:p>
    <w:p w:rsidR="008B5804" w:rsidRPr="00134E7F" w:rsidRDefault="008B5804" w:rsidP="008B5804">
      <w:pPr>
        <w:pStyle w:val="SingleTxtG"/>
      </w:pPr>
      <w:r w:rsidRPr="00134E7F">
        <w:t>28.</w:t>
      </w:r>
      <w:r w:rsidRPr="00134E7F">
        <w:tab/>
      </w:r>
      <w:r w:rsidRPr="00313F10">
        <w:rPr>
          <w:b/>
        </w:rPr>
        <w:t>Mr. Madi</w:t>
      </w:r>
      <w:r w:rsidRPr="00134E7F">
        <w:t xml:space="preserve"> asked what the current minimum age </w:t>
      </w:r>
      <w:r>
        <w:t>for admission to</w:t>
      </w:r>
      <w:r w:rsidRPr="00134E7F">
        <w:t xml:space="preserve"> </w:t>
      </w:r>
      <w:r>
        <w:t xml:space="preserve">employment </w:t>
      </w:r>
      <w:r w:rsidRPr="00134E7F">
        <w:t xml:space="preserve">in </w:t>
      </w:r>
      <w:smartTag w:uri="urn:schemas-microsoft-com:office:smarttags" w:element="place">
        <w:smartTag w:uri="urn:schemas-microsoft-com:office:smarttags" w:element="country-region">
          <w:r w:rsidRPr="00134E7F">
            <w:t>Viet Nam</w:t>
          </w:r>
        </w:smartTag>
      </w:smartTag>
      <w:r w:rsidRPr="00134E7F">
        <w:t xml:space="preserve"> </w:t>
      </w:r>
      <w:r>
        <w:t xml:space="preserve">was </w:t>
      </w:r>
      <w:r w:rsidRPr="00134E7F">
        <w:t>and whether there were any plans to change it.</w:t>
      </w:r>
    </w:p>
    <w:p w:rsidR="008B5804" w:rsidRPr="00134E7F" w:rsidRDefault="008B5804" w:rsidP="008B5804">
      <w:pPr>
        <w:pStyle w:val="SingleTxtG"/>
      </w:pPr>
      <w:r w:rsidRPr="00134E7F">
        <w:t>29.</w:t>
      </w:r>
      <w:r w:rsidRPr="00134E7F">
        <w:tab/>
      </w:r>
      <w:r w:rsidRPr="00313F10">
        <w:rPr>
          <w:b/>
        </w:rPr>
        <w:t>Mr. Dang</w:t>
      </w:r>
      <w:r w:rsidRPr="00134E7F">
        <w:t xml:space="preserve"> Duc San (</w:t>
      </w:r>
      <w:smartTag w:uri="urn:schemas-microsoft-com:office:smarttags" w:element="place">
        <w:smartTag w:uri="urn:schemas-microsoft-com:office:smarttags" w:element="country-region">
          <w:r w:rsidRPr="00134E7F">
            <w:t>Viet Nam</w:t>
          </w:r>
        </w:smartTag>
      </w:smartTag>
      <w:r w:rsidRPr="00134E7F">
        <w:t xml:space="preserve">) said that the Labour Code </w:t>
      </w:r>
      <w:r>
        <w:t>set</w:t>
      </w:r>
      <w:r w:rsidRPr="00134E7F">
        <w:t xml:space="preserve"> the minimum working age </w:t>
      </w:r>
      <w:r>
        <w:t>at</w:t>
      </w:r>
      <w:r w:rsidRPr="00134E7F">
        <w:t xml:space="preserve"> 15.</w:t>
      </w:r>
    </w:p>
    <w:p w:rsidR="008B5804" w:rsidRPr="00134E7F" w:rsidRDefault="008B5804" w:rsidP="008B5804">
      <w:pPr>
        <w:pStyle w:val="SingleTxtG"/>
      </w:pPr>
      <w:r w:rsidRPr="00134E7F">
        <w:t>30.</w:t>
      </w:r>
      <w:r w:rsidRPr="00134E7F">
        <w:tab/>
        <w:t xml:space="preserve">The substance addiction centres </w:t>
      </w:r>
      <w:r>
        <w:t>received</w:t>
      </w:r>
      <w:r w:rsidRPr="00134E7F">
        <w:t xml:space="preserve"> very few addicted children</w:t>
      </w:r>
      <w:r>
        <w:t>,</w:t>
      </w:r>
      <w:r w:rsidRPr="00134E7F">
        <w:t xml:space="preserve"> </w:t>
      </w:r>
      <w:r>
        <w:t>who were usually looked after by</w:t>
      </w:r>
      <w:r w:rsidRPr="00134E7F">
        <w:t xml:space="preserve"> their families or communities. Only </w:t>
      </w:r>
      <w:r>
        <w:t>those</w:t>
      </w:r>
      <w:r w:rsidRPr="00134E7F">
        <w:t xml:space="preserve"> who had relapsed were cared for </w:t>
      </w:r>
      <w:r>
        <w:t>in</w:t>
      </w:r>
      <w:r w:rsidRPr="00134E7F">
        <w:t xml:space="preserve"> substance addiction centres, equipped with areas strictly reserved for children. The work </w:t>
      </w:r>
      <w:r>
        <w:t>done</w:t>
      </w:r>
      <w:r w:rsidRPr="00134E7F">
        <w:t xml:space="preserve"> by the children in those centres was part of their treatment and aimed </w:t>
      </w:r>
      <w:r>
        <w:t>to</w:t>
      </w:r>
      <w:r w:rsidRPr="00134E7F">
        <w:t xml:space="preserve"> speed up the recovery process.</w:t>
      </w:r>
    </w:p>
    <w:p w:rsidR="008B5804" w:rsidRPr="00134E7F" w:rsidRDefault="008B5804" w:rsidP="008B5804">
      <w:pPr>
        <w:pStyle w:val="SingleTxtG"/>
      </w:pPr>
      <w:r w:rsidRPr="00134E7F">
        <w:t>31.</w:t>
      </w:r>
      <w:r w:rsidRPr="00134E7F">
        <w:tab/>
      </w:r>
      <w:r w:rsidRPr="00313F10">
        <w:rPr>
          <w:b/>
        </w:rPr>
        <w:t>Mr. Cardona Llorens</w:t>
      </w:r>
      <w:r w:rsidRPr="00134E7F">
        <w:t xml:space="preserve"> requested further details regarding the number of children placed in those centres and the average duration of their stay. He would also like to know from what age children could be sent to those centres and what sanctions they </w:t>
      </w:r>
      <w:r>
        <w:t>faced</w:t>
      </w:r>
      <w:r w:rsidRPr="00134E7F">
        <w:t xml:space="preserve"> if they did not do the work requ</w:t>
      </w:r>
      <w:r>
        <w:t>ir</w:t>
      </w:r>
      <w:r w:rsidRPr="00134E7F">
        <w:t>ed.</w:t>
      </w:r>
    </w:p>
    <w:p w:rsidR="008B5804" w:rsidRPr="00134E7F" w:rsidRDefault="008B5804" w:rsidP="008B5804">
      <w:pPr>
        <w:pStyle w:val="SingleTxtG"/>
      </w:pPr>
      <w:r w:rsidRPr="00134E7F">
        <w:t>32.</w:t>
      </w:r>
      <w:r w:rsidRPr="00134E7F">
        <w:tab/>
      </w:r>
      <w:r w:rsidRPr="00313F10">
        <w:rPr>
          <w:b/>
        </w:rPr>
        <w:t>Ms. Sandberg</w:t>
      </w:r>
      <w:r w:rsidRPr="00134E7F">
        <w:t xml:space="preserve"> (Country Rapporteur) asked </w:t>
      </w:r>
      <w:r>
        <w:t xml:space="preserve">for </w:t>
      </w:r>
      <w:r w:rsidRPr="00134E7F">
        <w:t>clarification on the children</w:t>
      </w:r>
      <w:r w:rsidR="004B2BF4">
        <w:t>’</w:t>
      </w:r>
      <w:r w:rsidRPr="00134E7F">
        <w:t>s living conditions in those centres.</w:t>
      </w:r>
    </w:p>
    <w:p w:rsidR="008B5804" w:rsidRPr="00134E7F" w:rsidRDefault="008B5804" w:rsidP="008B5804">
      <w:pPr>
        <w:pStyle w:val="SingleTxtG"/>
      </w:pPr>
      <w:r w:rsidRPr="00134E7F">
        <w:t>33.</w:t>
      </w:r>
      <w:r w:rsidRPr="00134E7F">
        <w:tab/>
      </w:r>
      <w:r w:rsidRPr="00313F10">
        <w:rPr>
          <w:b/>
        </w:rPr>
        <w:t>Mr. Doan</w:t>
      </w:r>
      <w:r w:rsidRPr="00134E7F">
        <w:t xml:space="preserve"> Mau Diep (</w:t>
      </w:r>
      <w:smartTag w:uri="urn:schemas-microsoft-com:office:smarttags" w:element="country-region">
        <w:r w:rsidRPr="00134E7F">
          <w:t>Viet Nam</w:t>
        </w:r>
      </w:smartTag>
      <w:r w:rsidRPr="00134E7F">
        <w:t xml:space="preserve">) said that </w:t>
      </w:r>
      <w:smartTag w:uri="urn:schemas-microsoft-com:office:smarttags" w:element="place">
        <w:smartTag w:uri="urn:schemas-microsoft-com:office:smarttags" w:element="country-region">
          <w:r w:rsidRPr="00134E7F">
            <w:t>Viet Nam</w:t>
          </w:r>
        </w:smartTag>
      </w:smartTag>
      <w:r w:rsidRPr="00134E7F">
        <w:t xml:space="preserve"> had put in place </w:t>
      </w:r>
      <w:r>
        <w:t>a benefit scheme for</w:t>
      </w:r>
      <w:r w:rsidRPr="00134E7F">
        <w:t xml:space="preserve"> poor families, having taken the idea from other countries, </w:t>
      </w:r>
      <w:r>
        <w:t>in order</w:t>
      </w:r>
      <w:r w:rsidRPr="00134E7F">
        <w:t xml:space="preserve"> to </w:t>
      </w:r>
      <w:r>
        <w:t>encourage</w:t>
      </w:r>
      <w:r w:rsidRPr="00134E7F">
        <w:t xml:space="preserve"> families to educate their children</w:t>
      </w:r>
      <w:r>
        <w:t xml:space="preserve"> and so</w:t>
      </w:r>
      <w:r w:rsidRPr="00134E7F">
        <w:t xml:space="preserve"> combat child labour.</w:t>
      </w:r>
    </w:p>
    <w:p w:rsidR="008B5804" w:rsidRPr="00134E7F" w:rsidRDefault="008B5804" w:rsidP="008B5804">
      <w:pPr>
        <w:pStyle w:val="SingleTxtG"/>
      </w:pPr>
      <w:r w:rsidRPr="00134E7F">
        <w:t>34.</w:t>
      </w:r>
      <w:r w:rsidRPr="00134E7F">
        <w:tab/>
        <w:t xml:space="preserve">Labour was not considered to be a punishment in the substance addiction centres. Children </w:t>
      </w:r>
      <w:r>
        <w:t>were</w:t>
      </w:r>
      <w:r w:rsidRPr="00134E7F">
        <w:t xml:space="preserve"> admitted into the centres from the age of 12 and </w:t>
      </w:r>
      <w:r>
        <w:t>received</w:t>
      </w:r>
      <w:r w:rsidRPr="00134E7F">
        <w:t xml:space="preserve"> psychological support, health </w:t>
      </w:r>
      <w:r>
        <w:t>care</w:t>
      </w:r>
      <w:r w:rsidRPr="00134E7F">
        <w:t xml:space="preserve">, education and </w:t>
      </w:r>
      <w:r>
        <w:t>vocat</w:t>
      </w:r>
      <w:r w:rsidRPr="00134E7F">
        <w:t xml:space="preserve">ional training. However, the current Government </w:t>
      </w:r>
      <w:r>
        <w:t>preferred</w:t>
      </w:r>
      <w:r w:rsidRPr="00134E7F">
        <w:t xml:space="preserve"> addicted children to be </w:t>
      </w:r>
      <w:r>
        <w:t>cared for</w:t>
      </w:r>
      <w:r w:rsidRPr="00134E7F">
        <w:t xml:space="preserve"> by their families and communities, with the support of social </w:t>
      </w:r>
      <w:r>
        <w:t>workers</w:t>
      </w:r>
      <w:r w:rsidRPr="00134E7F">
        <w:t>. No new centres would be open</w:t>
      </w:r>
      <w:r>
        <w:t>ed</w:t>
      </w:r>
      <w:r w:rsidRPr="00134E7F">
        <w:t>.</w:t>
      </w:r>
    </w:p>
    <w:p w:rsidR="008B5804" w:rsidRPr="00134E7F" w:rsidRDefault="008B5804" w:rsidP="008B5804">
      <w:pPr>
        <w:pStyle w:val="SingleTxtG"/>
      </w:pPr>
      <w:r w:rsidRPr="00134E7F">
        <w:t>35.</w:t>
      </w:r>
      <w:r w:rsidRPr="00134E7F">
        <w:tab/>
      </w:r>
      <w:r w:rsidRPr="00313F10">
        <w:rPr>
          <w:b/>
        </w:rPr>
        <w:t>The Chairperson</w:t>
      </w:r>
      <w:r w:rsidRPr="00134E7F">
        <w:t xml:space="preserve">, recalling that Viet Nam had agreed to the ILO Convention concerning Minimum Age for Admission to Employment </w:t>
      </w:r>
      <w:r>
        <w:t xml:space="preserve">(No. 138) </w:t>
      </w:r>
      <w:r w:rsidRPr="00134E7F">
        <w:t>and to the ILO Convention concerning the Prohibition and Immediate Action for the Elimination of the Worst Forms of Child Labour</w:t>
      </w:r>
      <w:r>
        <w:t xml:space="preserve"> (No. 182)</w:t>
      </w:r>
      <w:r w:rsidRPr="00134E7F">
        <w:t xml:space="preserve">, noted that the ILO Committee of Experts on the Application of Conventions and Recommendations </w:t>
      </w:r>
      <w:r>
        <w:t>had found</w:t>
      </w:r>
      <w:r w:rsidRPr="00134E7F">
        <w:t xml:space="preserve"> that the minimum age for light work in Viet Nam was 12. </w:t>
      </w:r>
      <w:r>
        <w:t>T</w:t>
      </w:r>
      <w:r w:rsidRPr="00134E7F">
        <w:t>hat age should be raised</w:t>
      </w:r>
      <w:r>
        <w:t xml:space="preserve"> to conform with the State</w:t>
      </w:r>
      <w:r w:rsidR="004B2BF4">
        <w:t>’</w:t>
      </w:r>
      <w:r>
        <w:t>s international obligations</w:t>
      </w:r>
      <w:r w:rsidRPr="00134E7F">
        <w:t>.</w:t>
      </w:r>
    </w:p>
    <w:p w:rsidR="008B5804" w:rsidRPr="00134E7F" w:rsidRDefault="008B5804" w:rsidP="008B5804">
      <w:pPr>
        <w:pStyle w:val="SingleTxtG"/>
      </w:pPr>
      <w:r w:rsidRPr="00134E7F">
        <w:t>36.</w:t>
      </w:r>
      <w:r w:rsidRPr="00134E7F">
        <w:tab/>
      </w:r>
      <w:r w:rsidRPr="00313F10">
        <w:rPr>
          <w:b/>
        </w:rPr>
        <w:t>Mr. Dang</w:t>
      </w:r>
      <w:r w:rsidRPr="00134E7F">
        <w:t xml:space="preserve"> Duc San (</w:t>
      </w:r>
      <w:smartTag w:uri="urn:schemas-microsoft-com:office:smarttags" w:element="place">
        <w:smartTag w:uri="urn:schemas-microsoft-com:office:smarttags" w:element="country-region">
          <w:r w:rsidRPr="00134E7F">
            <w:t>Viet Nam</w:t>
          </w:r>
        </w:smartTag>
      </w:smartTag>
      <w:r w:rsidRPr="00134E7F">
        <w:t xml:space="preserve">) said that independent associations could be created in </w:t>
      </w:r>
      <w:r>
        <w:t>the</w:t>
      </w:r>
      <w:r w:rsidRPr="00134E7F">
        <w:t xml:space="preserve"> conditions </w:t>
      </w:r>
      <w:r>
        <w:t xml:space="preserve">established </w:t>
      </w:r>
      <w:r w:rsidRPr="00134E7F">
        <w:t xml:space="preserve">by the Act of 21 April 2010 and its </w:t>
      </w:r>
      <w:r>
        <w:t>enabling</w:t>
      </w:r>
      <w:r w:rsidRPr="00134E7F">
        <w:t xml:space="preserve"> decrees.</w:t>
      </w:r>
    </w:p>
    <w:p w:rsidR="008B5804" w:rsidRPr="00134E7F" w:rsidRDefault="008B5804" w:rsidP="008B5804">
      <w:pPr>
        <w:pStyle w:val="SingleTxtG"/>
      </w:pPr>
      <w:r w:rsidRPr="00134E7F">
        <w:t>37.</w:t>
      </w:r>
      <w:r w:rsidRPr="00134E7F">
        <w:tab/>
      </w:r>
      <w:r w:rsidRPr="00313F10">
        <w:rPr>
          <w:b/>
        </w:rPr>
        <w:t>Mr. Nguyen</w:t>
      </w:r>
      <w:r w:rsidRPr="00134E7F">
        <w:t xml:space="preserve"> Trong An (Viet Nam), </w:t>
      </w:r>
      <w:r>
        <w:t>referring to</w:t>
      </w:r>
      <w:r w:rsidRPr="00134E7F">
        <w:t xml:space="preserve"> the long-standing preference of the Vietnamese for male children, which led to abortions, </w:t>
      </w:r>
      <w:r>
        <w:t xml:space="preserve">said </w:t>
      </w:r>
      <w:r w:rsidRPr="00134E7F">
        <w:t xml:space="preserve">that legislative measures had been taken to </w:t>
      </w:r>
      <w:r>
        <w:t>change attitudes to the</w:t>
      </w:r>
      <w:r w:rsidRPr="00134E7F">
        <w:t xml:space="preserve"> </w:t>
      </w:r>
      <w:r>
        <w:t>issue</w:t>
      </w:r>
      <w:r w:rsidRPr="00134E7F">
        <w:t xml:space="preserve">. </w:t>
      </w:r>
      <w:smartTag w:uri="urn:schemas-microsoft-com:office:smarttags" w:element="place">
        <w:smartTag w:uri="urn:schemas-microsoft-com:office:smarttags" w:element="country-region">
          <w:r w:rsidRPr="00134E7F">
            <w:t>Viet Nam</w:t>
          </w:r>
        </w:smartTag>
      </w:smartTag>
      <w:r w:rsidRPr="00134E7F">
        <w:t xml:space="preserve"> had </w:t>
      </w:r>
      <w:r>
        <w:t>passed</w:t>
      </w:r>
      <w:r w:rsidRPr="00134E7F">
        <w:t xml:space="preserve"> a law banning </w:t>
      </w:r>
      <w:r>
        <w:t>identification of</w:t>
      </w:r>
      <w:r w:rsidRPr="00134E7F">
        <w:t xml:space="preserve"> the sex of </w:t>
      </w:r>
      <w:r>
        <w:t>an</w:t>
      </w:r>
      <w:r w:rsidRPr="00134E7F">
        <w:t xml:space="preserve"> unborn child and had </w:t>
      </w:r>
      <w:r>
        <w:t>provided sanctions for</w:t>
      </w:r>
      <w:r w:rsidRPr="00134E7F">
        <w:t xml:space="preserve"> offenders. </w:t>
      </w:r>
      <w:r>
        <w:t>In addition</w:t>
      </w:r>
      <w:r w:rsidRPr="00134E7F">
        <w:t xml:space="preserve"> to legislative measures, communication campaigns </w:t>
      </w:r>
      <w:r>
        <w:t xml:space="preserve">in recent </w:t>
      </w:r>
      <w:r w:rsidRPr="00134E7F">
        <w:t>years</w:t>
      </w:r>
      <w:r>
        <w:t xml:space="preserve"> helped improve the situation </w:t>
      </w:r>
      <w:r w:rsidRPr="00134E7F">
        <w:t>regarding the preference for males.</w:t>
      </w:r>
    </w:p>
    <w:p w:rsidR="008B5804" w:rsidRPr="00134E7F" w:rsidRDefault="008B5804" w:rsidP="008B5804">
      <w:pPr>
        <w:pStyle w:val="SingleTxtG"/>
      </w:pPr>
      <w:r w:rsidRPr="00134E7F">
        <w:t>38.</w:t>
      </w:r>
      <w:r w:rsidRPr="00134E7F">
        <w:tab/>
      </w:r>
      <w:r>
        <w:t>While it would be a good idea</w:t>
      </w:r>
      <w:r w:rsidRPr="00134E7F">
        <w:t xml:space="preserve"> to create a specialized body responsible for collecting </w:t>
      </w:r>
      <w:r>
        <w:t>data</w:t>
      </w:r>
      <w:r w:rsidRPr="00134E7F">
        <w:t xml:space="preserve"> on children</w:t>
      </w:r>
      <w:r>
        <w:t>,</w:t>
      </w:r>
      <w:r w:rsidRPr="00134E7F">
        <w:t xml:space="preserve"> such a body would be difficult to </w:t>
      </w:r>
      <w:r>
        <w:t>set up</w:t>
      </w:r>
      <w:r w:rsidRPr="00134E7F">
        <w:t xml:space="preserve"> because the </w:t>
      </w:r>
      <w:r>
        <w:t xml:space="preserve">various </w:t>
      </w:r>
      <w:r w:rsidRPr="00134E7F">
        <w:t>State organizations</w:t>
      </w:r>
      <w:r>
        <w:t xml:space="preserve"> each individually managed</w:t>
      </w:r>
      <w:r w:rsidRPr="00134E7F">
        <w:t xml:space="preserve"> such </w:t>
      </w:r>
      <w:r>
        <w:t>data</w:t>
      </w:r>
      <w:r w:rsidRPr="00134E7F">
        <w:t>.</w:t>
      </w:r>
    </w:p>
    <w:p w:rsidR="008B5804" w:rsidRPr="00134E7F" w:rsidRDefault="008B5804" w:rsidP="008B5804">
      <w:pPr>
        <w:pStyle w:val="SingleTxtG"/>
      </w:pPr>
      <w:r w:rsidRPr="00134E7F">
        <w:t>39.</w:t>
      </w:r>
      <w:r w:rsidRPr="00134E7F">
        <w:tab/>
      </w:r>
      <w:r>
        <w:t>Although all</w:t>
      </w:r>
      <w:r w:rsidRPr="00134E7F">
        <w:t xml:space="preserve"> children in </w:t>
      </w:r>
      <w:smartTag w:uri="urn:schemas-microsoft-com:office:smarttags" w:element="place">
        <w:smartTag w:uri="urn:schemas-microsoft-com:office:smarttags" w:element="country-region">
          <w:r w:rsidRPr="00134E7F">
            <w:t>Viet Nam</w:t>
          </w:r>
        </w:smartTag>
      </w:smartTag>
      <w:r w:rsidRPr="00134E7F">
        <w:t xml:space="preserve"> had </w:t>
      </w:r>
      <w:r>
        <w:t xml:space="preserve">a legal </w:t>
      </w:r>
      <w:r w:rsidRPr="00134E7F">
        <w:t xml:space="preserve">right to recreational activities, unfortunately it </w:t>
      </w:r>
      <w:r>
        <w:t>had to</w:t>
      </w:r>
      <w:r w:rsidRPr="00134E7F">
        <w:t xml:space="preserve"> be said that the places where children victims of Agent Orange could engage in such activities </w:t>
      </w:r>
      <w:r>
        <w:t>were few</w:t>
      </w:r>
      <w:r w:rsidRPr="00134E7F">
        <w:t>.</w:t>
      </w:r>
    </w:p>
    <w:p w:rsidR="008B5804" w:rsidRPr="00313F10" w:rsidRDefault="008B5804" w:rsidP="008B5804">
      <w:pPr>
        <w:pStyle w:val="SingleTxtG"/>
        <w:rPr>
          <w:i/>
        </w:rPr>
      </w:pPr>
      <w:r w:rsidRPr="00313F10">
        <w:rPr>
          <w:i/>
        </w:rPr>
        <w:t>The meeting was suspended at 4.30 p.m. and resumed at 4.45 p.m.</w:t>
      </w:r>
    </w:p>
    <w:p w:rsidR="008B5804" w:rsidRPr="00134E7F" w:rsidRDefault="008B5804" w:rsidP="008B5804">
      <w:pPr>
        <w:pStyle w:val="SingleTxtG"/>
      </w:pPr>
      <w:r w:rsidRPr="00134E7F">
        <w:t>40.</w:t>
      </w:r>
      <w:r w:rsidRPr="00134E7F">
        <w:tab/>
      </w:r>
      <w:r w:rsidRPr="00313F10">
        <w:rPr>
          <w:b/>
        </w:rPr>
        <w:t>Mr. Nguyen</w:t>
      </w:r>
      <w:r w:rsidRPr="00134E7F">
        <w:t xml:space="preserve"> Trong An (</w:t>
      </w:r>
      <w:smartTag w:uri="urn:schemas-microsoft-com:office:smarttags" w:element="place">
        <w:smartTag w:uri="urn:schemas-microsoft-com:office:smarttags" w:element="country-region">
          <w:r w:rsidRPr="00134E7F">
            <w:t>Viet Nam</w:t>
          </w:r>
        </w:smartTag>
      </w:smartTag>
      <w:r w:rsidRPr="00134E7F">
        <w:t xml:space="preserve">) noted that some progress had been made in the field of primary education, notably among children under the age of </w:t>
      </w:r>
      <w:r w:rsidR="009B4161">
        <w:t>5</w:t>
      </w:r>
      <w:r w:rsidRPr="00134E7F">
        <w:t xml:space="preserve">. There were </w:t>
      </w:r>
      <w:r>
        <w:t>few</w:t>
      </w:r>
      <w:r w:rsidRPr="00134E7F">
        <w:t xml:space="preserve"> noticeable differences between public and private schools, </w:t>
      </w:r>
      <w:r>
        <w:t>except in some large</w:t>
      </w:r>
      <w:r w:rsidRPr="00134E7F">
        <w:t xml:space="preserve"> cities, where private schools </w:t>
      </w:r>
      <w:r>
        <w:t>offered a</w:t>
      </w:r>
      <w:r w:rsidRPr="00134E7F">
        <w:t xml:space="preserve"> higher standard </w:t>
      </w:r>
      <w:r>
        <w:t xml:space="preserve">of </w:t>
      </w:r>
      <w:r w:rsidRPr="00134E7F">
        <w:t xml:space="preserve">education for higher fees. School </w:t>
      </w:r>
      <w:r>
        <w:t xml:space="preserve">attendance </w:t>
      </w:r>
      <w:r w:rsidRPr="00134E7F">
        <w:t xml:space="preserve">was </w:t>
      </w:r>
      <w:r>
        <w:t>compulsory</w:t>
      </w:r>
      <w:r w:rsidRPr="00134E7F">
        <w:t xml:space="preserve"> from the age of </w:t>
      </w:r>
      <w:r w:rsidR="009B4161">
        <w:t>5</w:t>
      </w:r>
      <w:r w:rsidRPr="00134E7F">
        <w:t>.</w:t>
      </w:r>
    </w:p>
    <w:p w:rsidR="008B5804" w:rsidRPr="00134E7F" w:rsidRDefault="008B5804" w:rsidP="008B5804">
      <w:pPr>
        <w:pStyle w:val="SingleTxtG"/>
      </w:pPr>
      <w:r w:rsidRPr="00134E7F">
        <w:t>41.</w:t>
      </w:r>
      <w:r w:rsidRPr="00134E7F">
        <w:tab/>
        <w:t xml:space="preserve">It </w:t>
      </w:r>
      <w:r>
        <w:t>was</w:t>
      </w:r>
      <w:r w:rsidRPr="00134E7F">
        <w:t xml:space="preserve"> worth noting that the Convention and the Child Protection, Care and Education </w:t>
      </w:r>
      <w:r>
        <w:t xml:space="preserve">Act </w:t>
      </w:r>
      <w:r w:rsidRPr="00134E7F">
        <w:t xml:space="preserve">had been translated into eight languages, </w:t>
      </w:r>
      <w:r>
        <w:t>because</w:t>
      </w:r>
      <w:r w:rsidRPr="00134E7F">
        <w:t xml:space="preserve"> there were no written languages</w:t>
      </w:r>
      <w:r>
        <w:t xml:space="preserve"> specific</w:t>
      </w:r>
      <w:r w:rsidRPr="00134E7F">
        <w:t xml:space="preserve"> to the 54 ethnic minorities in </w:t>
      </w:r>
      <w:smartTag w:uri="urn:schemas-microsoft-com:office:smarttags" w:element="place">
        <w:smartTag w:uri="urn:schemas-microsoft-com:office:smarttags" w:element="country-region">
          <w:r w:rsidRPr="00134E7F">
            <w:t>Viet Nam</w:t>
          </w:r>
        </w:smartTag>
      </w:smartTag>
      <w:r w:rsidRPr="00134E7F">
        <w:t>, only spoken languages.</w:t>
      </w:r>
    </w:p>
    <w:p w:rsidR="008B5804" w:rsidRPr="00134E7F" w:rsidRDefault="008B5804" w:rsidP="008B5804">
      <w:pPr>
        <w:pStyle w:val="SingleTxtG"/>
      </w:pPr>
      <w:r w:rsidRPr="00134E7F">
        <w:t>42.</w:t>
      </w:r>
      <w:r w:rsidRPr="00134E7F">
        <w:tab/>
      </w:r>
      <w:r w:rsidRPr="00313F10">
        <w:rPr>
          <w:b/>
        </w:rPr>
        <w:t>Mr. Cardona Llorens</w:t>
      </w:r>
      <w:r w:rsidRPr="00134E7F">
        <w:t xml:space="preserve"> asked if those eight languages </w:t>
      </w:r>
      <w:r>
        <w:t>were</w:t>
      </w:r>
      <w:r w:rsidRPr="00134E7F">
        <w:t xml:space="preserve"> the most common in the State part</w:t>
      </w:r>
      <w:r>
        <w:t>y</w:t>
      </w:r>
      <w:r w:rsidRPr="00134E7F">
        <w:t>.</w:t>
      </w:r>
    </w:p>
    <w:p w:rsidR="008B5804" w:rsidRPr="00134E7F" w:rsidRDefault="008B5804" w:rsidP="008B5804">
      <w:pPr>
        <w:pStyle w:val="SingleTxtG"/>
      </w:pPr>
      <w:r w:rsidRPr="00134E7F">
        <w:t>43.</w:t>
      </w:r>
      <w:r w:rsidRPr="00134E7F">
        <w:tab/>
      </w:r>
      <w:r w:rsidRPr="00313F10">
        <w:rPr>
          <w:b/>
        </w:rPr>
        <w:t>Mr. Nguyen</w:t>
      </w:r>
      <w:r w:rsidRPr="00134E7F">
        <w:t xml:space="preserve"> Trong An (</w:t>
      </w:r>
      <w:smartTag w:uri="urn:schemas-microsoft-com:office:smarttags" w:element="place">
        <w:smartTag w:uri="urn:schemas-microsoft-com:office:smarttags" w:element="country-region">
          <w:r w:rsidRPr="00134E7F">
            <w:t>Viet Nam</w:t>
          </w:r>
        </w:smartTag>
      </w:smartTag>
      <w:r w:rsidRPr="00134E7F">
        <w:t xml:space="preserve">) </w:t>
      </w:r>
      <w:r>
        <w:t>replied</w:t>
      </w:r>
      <w:r w:rsidRPr="00134E7F">
        <w:t xml:space="preserve"> that they were the key languages of the country</w:t>
      </w:r>
      <w:r w:rsidR="004B2BF4">
        <w:t>’</w:t>
      </w:r>
      <w:r w:rsidRPr="00134E7F">
        <w:t xml:space="preserve">s eight regions. </w:t>
      </w:r>
      <w:smartTag w:uri="urn:schemas-microsoft-com:office:smarttags" w:element="place">
        <w:smartTag w:uri="urn:schemas-microsoft-com:office:smarttags" w:element="country-region">
          <w:r w:rsidRPr="00134E7F">
            <w:t>Viet Nam</w:t>
          </w:r>
        </w:smartTag>
      </w:smartTag>
      <w:r w:rsidRPr="00134E7F">
        <w:t xml:space="preserve"> had put in place bilingual programmes for children belonging to ethnic minorities, allowing them to </w:t>
      </w:r>
      <w:r>
        <w:t>be taught</w:t>
      </w:r>
      <w:r w:rsidRPr="00134E7F">
        <w:t xml:space="preserve"> in Vietnamese and in their native language.</w:t>
      </w:r>
    </w:p>
    <w:p w:rsidR="008B5804" w:rsidRPr="00134E7F" w:rsidRDefault="008B5804" w:rsidP="008B5804">
      <w:pPr>
        <w:pStyle w:val="SingleTxtG"/>
      </w:pPr>
      <w:r w:rsidRPr="00134E7F">
        <w:t>44.</w:t>
      </w:r>
      <w:r w:rsidRPr="00134E7F">
        <w:tab/>
      </w:r>
      <w:r w:rsidRPr="00313F10">
        <w:rPr>
          <w:b/>
        </w:rPr>
        <w:t>Ms. Lee</w:t>
      </w:r>
      <w:r w:rsidRPr="00134E7F">
        <w:t xml:space="preserve"> </w:t>
      </w:r>
      <w:r>
        <w:t>asked</w:t>
      </w:r>
      <w:r w:rsidRPr="00134E7F">
        <w:t xml:space="preserve"> who established the school curricula in boarding schools for children belonging to ethnic minorities and whether those schools provide </w:t>
      </w:r>
      <w:r>
        <w:t>education in</w:t>
      </w:r>
      <w:r w:rsidRPr="00134E7F">
        <w:t xml:space="preserve"> relevant human rights instruments, including the Convention.</w:t>
      </w:r>
    </w:p>
    <w:p w:rsidR="008B5804" w:rsidRPr="00134E7F" w:rsidRDefault="008B5804" w:rsidP="008B5804">
      <w:pPr>
        <w:pStyle w:val="SingleTxtG"/>
      </w:pPr>
      <w:r w:rsidRPr="00134E7F">
        <w:t>45.</w:t>
      </w:r>
      <w:r w:rsidRPr="00134E7F">
        <w:tab/>
      </w:r>
      <w:r w:rsidRPr="00313F10">
        <w:rPr>
          <w:b/>
        </w:rPr>
        <w:t>Ms. Sandberg</w:t>
      </w:r>
      <w:r w:rsidRPr="00134E7F">
        <w:t xml:space="preserve"> asked how many bilingual programmes the State party</w:t>
      </w:r>
      <w:r>
        <w:t xml:space="preserve"> had</w:t>
      </w:r>
      <w:r w:rsidRPr="00134E7F">
        <w:t xml:space="preserve"> implemented and how many ethnic minorities were involved. Also</w:t>
      </w:r>
      <w:r>
        <w:t>,</w:t>
      </w:r>
      <w:r w:rsidRPr="00134E7F">
        <w:t xml:space="preserve"> whether </w:t>
      </w:r>
      <w:smartTag w:uri="urn:schemas-microsoft-com:office:smarttags" w:element="place">
        <w:smartTag w:uri="urn:schemas-microsoft-com:office:smarttags" w:element="country-region">
          <w:r w:rsidRPr="00134E7F">
            <w:t>Viet Nam</w:t>
          </w:r>
        </w:smartTag>
      </w:smartTag>
      <w:r w:rsidRPr="00134E7F">
        <w:t xml:space="preserve"> intended to </w:t>
      </w:r>
      <w:r>
        <w:t>extend</w:t>
      </w:r>
      <w:r w:rsidRPr="00134E7F">
        <w:t xml:space="preserve"> those programmes to other ethnic minorities.</w:t>
      </w:r>
    </w:p>
    <w:p w:rsidR="008B5804" w:rsidRPr="00134E7F" w:rsidRDefault="008B5804" w:rsidP="008B5804">
      <w:pPr>
        <w:pStyle w:val="SingleTxtG"/>
      </w:pPr>
      <w:r w:rsidRPr="00134E7F">
        <w:t>46.</w:t>
      </w:r>
      <w:r w:rsidRPr="00134E7F">
        <w:tab/>
      </w:r>
      <w:r>
        <w:t>The Committee having been informed that children of the Khmer minority were not allowed to write with their left hand, she wished to know whether the delegation was aware of that practice and whether it could comment on children</w:t>
      </w:r>
      <w:r w:rsidR="004B2BF4">
        <w:t>’</w:t>
      </w:r>
      <w:r>
        <w:t>s need to attend school in turns owing to the shortage of classroom space.</w:t>
      </w:r>
    </w:p>
    <w:p w:rsidR="008B5804" w:rsidRDefault="008B5804" w:rsidP="008B5804">
      <w:pPr>
        <w:pStyle w:val="SingleTxtG"/>
      </w:pPr>
      <w:r w:rsidRPr="00134E7F">
        <w:t>47.</w:t>
      </w:r>
      <w:r w:rsidRPr="00134E7F">
        <w:tab/>
        <w:t xml:space="preserve">It would be interesting to know </w:t>
      </w:r>
      <w:r>
        <w:t xml:space="preserve">what </w:t>
      </w:r>
      <w:r w:rsidRPr="00134E7F">
        <w:t xml:space="preserve">the State party </w:t>
      </w:r>
      <w:r>
        <w:t>thought about</w:t>
      </w:r>
      <w:r w:rsidRPr="00134E7F">
        <w:t xml:space="preserve"> the fact that some ethnic minorities had a much lower standard of living than the rest of the Vietnamese population.</w:t>
      </w:r>
    </w:p>
    <w:p w:rsidR="004B2BF4" w:rsidRDefault="004B2BF4" w:rsidP="004B2BF4">
      <w:pPr>
        <w:pStyle w:val="SingleTxtG"/>
      </w:pPr>
      <w:r>
        <w:t>48.</w:t>
      </w:r>
      <w:r w:rsidRPr="00134E7F">
        <w:tab/>
      </w:r>
      <w:r w:rsidRPr="00B70D55">
        <w:rPr>
          <w:b/>
        </w:rPr>
        <w:t>Mr. Doan</w:t>
      </w:r>
      <w:r w:rsidRPr="00134E7F">
        <w:t xml:space="preserve"> Mau Diep (</w:t>
      </w:r>
      <w:smartTag w:uri="urn:schemas-microsoft-com:office:smarttags" w:element="place">
        <w:smartTag w:uri="urn:schemas-microsoft-com:office:smarttags" w:element="country-region">
          <w:r w:rsidRPr="00134E7F">
            <w:t>Viet Nam</w:t>
          </w:r>
        </w:smartTag>
      </w:smartTag>
      <w:r w:rsidRPr="00134E7F">
        <w:t xml:space="preserve">) said that the bilingual programmes were implemented in the framework of a </w:t>
      </w:r>
      <w:r>
        <w:t xml:space="preserve">joint Ministry of Education-UNICEF </w:t>
      </w:r>
      <w:r w:rsidRPr="00134E7F">
        <w:t xml:space="preserve">pilot project and that </w:t>
      </w:r>
      <w:r>
        <w:t xml:space="preserve">the authorities awaited the project evaluation results with a view to extending them to new beneficiaries. </w:t>
      </w:r>
    </w:p>
    <w:p w:rsidR="004B2BF4" w:rsidRDefault="004B2BF4" w:rsidP="004B2BF4">
      <w:pPr>
        <w:pStyle w:val="SingleTxtG"/>
      </w:pPr>
      <w:r w:rsidRPr="00134E7F">
        <w:t>49.</w:t>
      </w:r>
      <w:r w:rsidRPr="00134E7F">
        <w:tab/>
        <w:t xml:space="preserve">The delegation did not believe that children belonging to the Khmer minority were forced to write with their right hand. They might have been encouraged to do so in certain schools. </w:t>
      </w:r>
      <w:r>
        <w:t xml:space="preserve">Nor did the </w:t>
      </w:r>
      <w:r w:rsidRPr="00134E7F">
        <w:t>delegation believe that children bel</w:t>
      </w:r>
      <w:r>
        <w:t xml:space="preserve">onging to ethnic minorities were constrained to rotate </w:t>
      </w:r>
      <w:r w:rsidRPr="00134E7F">
        <w:t xml:space="preserve">school </w:t>
      </w:r>
      <w:r>
        <w:t>attendance because of a lack of classroom space.</w:t>
      </w:r>
    </w:p>
    <w:p w:rsidR="004B2BF4" w:rsidRDefault="004B2BF4" w:rsidP="004B2BF4">
      <w:pPr>
        <w:pStyle w:val="SingleTxtG"/>
      </w:pPr>
      <w:r w:rsidRPr="00134E7F">
        <w:t>50.</w:t>
      </w:r>
      <w:r w:rsidRPr="00134E7F">
        <w:tab/>
      </w:r>
      <w:smartTag w:uri="urn:schemas-microsoft-com:office:smarttags" w:element="place">
        <w:smartTag w:uri="urn:schemas-microsoft-com:office:smarttags" w:element="country-region">
          <w:r w:rsidRPr="00134E7F">
            <w:t>Viet Nam</w:t>
          </w:r>
        </w:smartTag>
      </w:smartTag>
      <w:r w:rsidRPr="00134E7F">
        <w:t xml:space="preserve"> had implemented a large number of programmes to improve </w:t>
      </w:r>
      <w:r>
        <w:t xml:space="preserve">the ethnic minorities’ living standards. It had established a programme to meet the population’s basic needs in the 62 poorest districts of the country. Other programmes provided residents with the means of agricultural production to help them increase their own income. </w:t>
      </w:r>
      <w:smartTag w:uri="urn:schemas-microsoft-com:office:smarttags" w:element="place">
        <w:smartTag w:uri="urn:schemas-microsoft-com:office:smarttags" w:element="country-region">
          <w:r>
            <w:t>Viet Nam</w:t>
          </w:r>
        </w:smartTag>
      </w:smartTag>
      <w:r>
        <w:t xml:space="preserve"> had thus managed to reduce the number of poor families by 2 per cent annually, and poverty was decreasing more rapidly in the above-mentioned 62 districts, compared with other districts.</w:t>
      </w:r>
    </w:p>
    <w:p w:rsidR="004B2BF4" w:rsidRDefault="004B2BF4" w:rsidP="004B2BF4">
      <w:pPr>
        <w:pStyle w:val="SingleTxtG"/>
      </w:pPr>
      <w:r>
        <w:t>51.</w:t>
      </w:r>
      <w:r>
        <w:tab/>
      </w:r>
      <w:r w:rsidRPr="0037090F">
        <w:rPr>
          <w:b/>
        </w:rPr>
        <w:t>Mr. Cardona Llorens</w:t>
      </w:r>
      <w:r w:rsidRPr="00134E7F">
        <w:t xml:space="preserve"> asked whether the schools attended by children </w:t>
      </w:r>
      <w:r>
        <w:t xml:space="preserve">from </w:t>
      </w:r>
      <w:r w:rsidRPr="00134E7F">
        <w:t>ethnic minorities employ</w:t>
      </w:r>
      <w:r>
        <w:t>ed</w:t>
      </w:r>
      <w:r w:rsidRPr="00134E7F">
        <w:t xml:space="preserve"> teachers </w:t>
      </w:r>
      <w:r>
        <w:t xml:space="preserve">from </w:t>
      </w:r>
      <w:r w:rsidRPr="00134E7F">
        <w:t>the same ethnic minorities and whether they ha</w:t>
      </w:r>
      <w:r>
        <w:t>d</w:t>
      </w:r>
      <w:r w:rsidRPr="00134E7F">
        <w:t xml:space="preserve"> teaching material</w:t>
      </w:r>
      <w:r>
        <w:t>s</w:t>
      </w:r>
      <w:r w:rsidRPr="00134E7F">
        <w:t xml:space="preserve"> in their own language.</w:t>
      </w:r>
    </w:p>
    <w:p w:rsidR="004B2BF4" w:rsidRDefault="004B2BF4" w:rsidP="004B2BF4">
      <w:pPr>
        <w:pStyle w:val="SingleTxtG"/>
      </w:pPr>
      <w:r w:rsidRPr="00134E7F">
        <w:t>52.</w:t>
      </w:r>
      <w:r w:rsidRPr="00134E7F">
        <w:tab/>
      </w:r>
      <w:r>
        <w:t>Poin</w:t>
      </w:r>
      <w:r w:rsidRPr="00134E7F">
        <w:t xml:space="preserve">ting </w:t>
      </w:r>
      <w:r>
        <w:t xml:space="preserve">out </w:t>
      </w:r>
      <w:r w:rsidRPr="00134E7F">
        <w:t xml:space="preserve">that children </w:t>
      </w:r>
      <w:r>
        <w:t xml:space="preserve">from </w:t>
      </w:r>
      <w:r w:rsidRPr="00134E7F">
        <w:t xml:space="preserve">certain ethnic minorities suffered more from malnutrition, he </w:t>
      </w:r>
      <w:r>
        <w:t xml:space="preserve">requested </w:t>
      </w:r>
      <w:r w:rsidRPr="00134E7F">
        <w:t>more information on that matter.</w:t>
      </w:r>
    </w:p>
    <w:p w:rsidR="004B2BF4" w:rsidRDefault="004B2BF4" w:rsidP="004B2BF4">
      <w:pPr>
        <w:pStyle w:val="SingleTxtG"/>
      </w:pPr>
      <w:r w:rsidRPr="00134E7F">
        <w:t>53.</w:t>
      </w:r>
      <w:r w:rsidRPr="00134E7F">
        <w:tab/>
      </w:r>
      <w:r w:rsidRPr="0037090F">
        <w:rPr>
          <w:b/>
        </w:rPr>
        <w:t>Ms. Lee</w:t>
      </w:r>
      <w:r w:rsidRPr="00134E7F">
        <w:t xml:space="preserve"> </w:t>
      </w:r>
      <w:r>
        <w:t>asked whether the boarding schools for children from ethnic minorities and substance addiction centres had access to a mechanism whereby they could report any</w:t>
      </w:r>
      <w:r w:rsidRPr="00134E7F">
        <w:t xml:space="preserve"> violations of their rights.</w:t>
      </w:r>
    </w:p>
    <w:p w:rsidR="004B2BF4" w:rsidRDefault="004B2BF4" w:rsidP="004B2BF4">
      <w:pPr>
        <w:pStyle w:val="SingleTxtG"/>
      </w:pPr>
      <w:r w:rsidRPr="00134E7F">
        <w:t>54.</w:t>
      </w:r>
      <w:r w:rsidRPr="00134E7F">
        <w:tab/>
      </w:r>
      <w:r w:rsidRPr="0037090F">
        <w:rPr>
          <w:b/>
        </w:rPr>
        <w:t>Ms. Aidoo</w:t>
      </w:r>
      <w:r w:rsidRPr="00134E7F">
        <w:t xml:space="preserve"> asked whether the State party was </w:t>
      </w:r>
      <w:r>
        <w:t>endeavourin</w:t>
      </w:r>
      <w:r w:rsidRPr="00134E7F">
        <w:t xml:space="preserve">g to improve the possibilities of early childhood development </w:t>
      </w:r>
      <w:r>
        <w:t xml:space="preserve">offered </w:t>
      </w:r>
      <w:r w:rsidRPr="00134E7F">
        <w:t>to the different ethnic minorities by implementing community prog</w:t>
      </w:r>
      <w:r>
        <w:t>rammes, the planning and follow-</w:t>
      </w:r>
      <w:r w:rsidRPr="00134E7F">
        <w:t xml:space="preserve">up of which could </w:t>
      </w:r>
      <w:r>
        <w:t xml:space="preserve">be carried out by the families </w:t>
      </w:r>
      <w:r w:rsidRPr="00134E7F">
        <w:t>themselves.</w:t>
      </w:r>
    </w:p>
    <w:p w:rsidR="004B2BF4" w:rsidRDefault="004B2BF4" w:rsidP="004B2BF4">
      <w:pPr>
        <w:pStyle w:val="SingleTxtG"/>
      </w:pPr>
      <w:r w:rsidRPr="00134E7F">
        <w:t>55.</w:t>
      </w:r>
      <w:r w:rsidRPr="00134E7F">
        <w:tab/>
      </w:r>
      <w:r w:rsidRPr="0037090F">
        <w:rPr>
          <w:b/>
        </w:rPr>
        <w:t>Mr. Doan</w:t>
      </w:r>
      <w:r w:rsidRPr="00134E7F">
        <w:t xml:space="preserve"> Mau Diep (</w:t>
      </w:r>
      <w:smartTag w:uri="urn:schemas-microsoft-com:office:smarttags" w:element="place">
        <w:smartTag w:uri="urn:schemas-microsoft-com:office:smarttags" w:element="country-region">
          <w:r w:rsidRPr="00134E7F">
            <w:t>Viet Nam</w:t>
          </w:r>
        </w:smartTag>
      </w:smartTag>
      <w:r w:rsidRPr="00134E7F">
        <w:t>) pointed out that most teachers work</w:t>
      </w:r>
      <w:r>
        <w:t>ing</w:t>
      </w:r>
      <w:r w:rsidRPr="00134E7F">
        <w:t xml:space="preserve"> in regions with minority communities belong</w:t>
      </w:r>
      <w:r>
        <w:t>ed</w:t>
      </w:r>
      <w:r w:rsidRPr="00134E7F">
        <w:t xml:space="preserve"> to those same minorities. To encourage education for children </w:t>
      </w:r>
      <w:r>
        <w:t xml:space="preserve">from </w:t>
      </w:r>
      <w:r w:rsidRPr="00134E7F">
        <w:t xml:space="preserve">ethnic minorities, </w:t>
      </w:r>
      <w:smartTag w:uri="urn:schemas-microsoft-com:office:smarttags" w:element="place">
        <w:smartTag w:uri="urn:schemas-microsoft-com:office:smarttags" w:element="country-region">
          <w:r w:rsidRPr="00134E7F">
            <w:t>Viet Nam</w:t>
          </w:r>
        </w:smartTag>
      </w:smartTag>
      <w:r w:rsidRPr="00134E7F">
        <w:t xml:space="preserve"> had implemented various measures,</w:t>
      </w:r>
      <w:r>
        <w:t xml:space="preserve"> including free </w:t>
      </w:r>
      <w:r w:rsidRPr="00134E7F">
        <w:t>education and financial</w:t>
      </w:r>
      <w:r>
        <w:t xml:space="preserve"> assistance for </w:t>
      </w:r>
      <w:r w:rsidRPr="00134E7F">
        <w:t xml:space="preserve">parents of </w:t>
      </w:r>
      <w:r>
        <w:t xml:space="preserve">industrious pupils. </w:t>
      </w:r>
      <w:r w:rsidRPr="00134E7F">
        <w:t>Children who achieved good grades at school could apply for grants.</w:t>
      </w:r>
    </w:p>
    <w:p w:rsidR="004B2BF4" w:rsidRDefault="004B2BF4" w:rsidP="004B2BF4">
      <w:pPr>
        <w:pStyle w:val="SingleTxtG"/>
      </w:pPr>
      <w:r w:rsidRPr="00134E7F">
        <w:t>56.</w:t>
      </w:r>
      <w:r w:rsidRPr="00134E7F">
        <w:tab/>
      </w:r>
      <w:r w:rsidRPr="00B01614">
        <w:rPr>
          <w:b/>
        </w:rPr>
        <w:t>Ms. Wijemanne</w:t>
      </w:r>
      <w:r w:rsidRPr="00134E7F">
        <w:t xml:space="preserve">, </w:t>
      </w:r>
      <w:r>
        <w:t xml:space="preserve">in the belief </w:t>
      </w:r>
      <w:r w:rsidRPr="00134E7F">
        <w:t xml:space="preserve">that almost half of the </w:t>
      </w:r>
      <w:r>
        <w:t>homes</w:t>
      </w:r>
      <w:r w:rsidRPr="00134E7F">
        <w:t xml:space="preserve"> in rural areas </w:t>
      </w:r>
      <w:r>
        <w:t>were</w:t>
      </w:r>
      <w:r w:rsidRPr="00134E7F">
        <w:t xml:space="preserve"> not connected to sewerage and drinking water systems, asked whether the State party, whose economy was booming, intended to </w:t>
      </w:r>
      <w:r>
        <w:t>focus on</w:t>
      </w:r>
      <w:r w:rsidRPr="00134E7F">
        <w:t xml:space="preserve"> access to drinking water and sanitation.</w:t>
      </w:r>
    </w:p>
    <w:p w:rsidR="004B2BF4" w:rsidRDefault="004B2BF4" w:rsidP="004B2BF4">
      <w:pPr>
        <w:pStyle w:val="SingleTxtG"/>
      </w:pPr>
      <w:r>
        <w:t>5</w:t>
      </w:r>
      <w:r w:rsidRPr="00134E7F">
        <w:t>7.</w:t>
      </w:r>
      <w:r w:rsidRPr="00134E7F">
        <w:tab/>
      </w:r>
      <w:r w:rsidRPr="004F097B">
        <w:rPr>
          <w:b/>
        </w:rPr>
        <w:t>Ms. Aidoo</w:t>
      </w:r>
      <w:r w:rsidRPr="00134E7F">
        <w:t xml:space="preserve">, noting that </w:t>
      </w:r>
      <w:r>
        <w:t xml:space="preserve">preschool education and early childhood development programmes were available only to children under 5 years old, asked whether the State party intended to focus globally on </w:t>
      </w:r>
      <w:r w:rsidRPr="00134E7F">
        <w:t>nutrition, intellectual stimulation and language skills for the under</w:t>
      </w:r>
      <w:r>
        <w:t>-fives.</w:t>
      </w:r>
      <w:r w:rsidRPr="00134E7F">
        <w:t xml:space="preserve"> </w:t>
      </w:r>
    </w:p>
    <w:p w:rsidR="004B2BF4" w:rsidRDefault="004B2BF4" w:rsidP="004B2BF4">
      <w:pPr>
        <w:pStyle w:val="SingleTxtG"/>
      </w:pPr>
      <w:r w:rsidRPr="00134E7F">
        <w:t>58.</w:t>
      </w:r>
      <w:r w:rsidRPr="00134E7F">
        <w:tab/>
      </w:r>
      <w:r w:rsidRPr="004F097B">
        <w:rPr>
          <w:b/>
        </w:rPr>
        <w:t>Mr. Doan</w:t>
      </w:r>
      <w:r w:rsidRPr="00134E7F">
        <w:t xml:space="preserve"> Mau Diep (</w:t>
      </w:r>
      <w:smartTag w:uri="urn:schemas-microsoft-com:office:smarttags" w:element="place">
        <w:smartTag w:uri="urn:schemas-microsoft-com:office:smarttags" w:element="country-region">
          <w:r w:rsidRPr="00134E7F">
            <w:t>Viet Nam</w:t>
          </w:r>
        </w:smartTag>
      </w:smartTag>
      <w:r w:rsidRPr="00134E7F">
        <w:t>) said that 86 per cent of the population had access to sanitation and drinking water; nevertheless</w:t>
      </w:r>
      <w:r>
        <w:t>,</w:t>
      </w:r>
      <w:r w:rsidRPr="00134E7F">
        <w:t xml:space="preserve"> major inequalities </w:t>
      </w:r>
      <w:r>
        <w:t xml:space="preserve">were to be found from region to </w:t>
      </w:r>
      <w:r w:rsidRPr="00134E7F">
        <w:t>region.</w:t>
      </w:r>
    </w:p>
    <w:p w:rsidR="004B2BF4" w:rsidRDefault="004B2BF4" w:rsidP="004B2BF4">
      <w:pPr>
        <w:pStyle w:val="SingleTxtG"/>
      </w:pPr>
      <w:r w:rsidRPr="00134E7F">
        <w:t>59.</w:t>
      </w:r>
      <w:r w:rsidRPr="00134E7F">
        <w:tab/>
        <w:t xml:space="preserve">In various </w:t>
      </w:r>
      <w:r>
        <w:t>region</w:t>
      </w:r>
      <w:r w:rsidRPr="00134E7F">
        <w:t>s, including mountainous regions lack</w:t>
      </w:r>
      <w:r>
        <w:t>ing</w:t>
      </w:r>
      <w:r w:rsidRPr="00134E7F">
        <w:t xml:space="preserve"> </w:t>
      </w:r>
      <w:r>
        <w:t xml:space="preserve">in </w:t>
      </w:r>
      <w:r w:rsidRPr="00134E7F">
        <w:t xml:space="preserve">infrastructure, all children were encouraged to </w:t>
      </w:r>
      <w:r>
        <w:t xml:space="preserve">attend </w:t>
      </w:r>
      <w:r w:rsidRPr="00134E7F">
        <w:t>preschool before being admitted to primary school. For that reason, the Government had implemented</w:t>
      </w:r>
      <w:r>
        <w:t>, inter alia,</w:t>
      </w:r>
      <w:r w:rsidRPr="00134E7F">
        <w:t xml:space="preserve"> a milk distribution programme to encourage families to send their children to school.</w:t>
      </w:r>
    </w:p>
    <w:p w:rsidR="004B2BF4" w:rsidRDefault="004B2BF4" w:rsidP="004B2BF4">
      <w:pPr>
        <w:pStyle w:val="SingleTxtG"/>
      </w:pPr>
      <w:r w:rsidRPr="00134E7F">
        <w:t>60.</w:t>
      </w:r>
      <w:r w:rsidRPr="00134E7F">
        <w:tab/>
        <w:t xml:space="preserve">The mortality rate </w:t>
      </w:r>
      <w:r>
        <w:t xml:space="preserve">from </w:t>
      </w:r>
      <w:r w:rsidRPr="00134E7F">
        <w:t>diarrh</w:t>
      </w:r>
      <w:r>
        <w:t>o</w:t>
      </w:r>
      <w:r w:rsidRPr="00134E7F">
        <w:t xml:space="preserve">ea had decreased and the main causes of infant mortality </w:t>
      </w:r>
      <w:r>
        <w:t>were now</w:t>
      </w:r>
      <w:r w:rsidRPr="00134E7F">
        <w:t xml:space="preserve"> drowning and road accidents. The authorities had </w:t>
      </w:r>
      <w:r>
        <w:t>taken</w:t>
      </w:r>
      <w:r w:rsidRPr="00134E7F">
        <w:t xml:space="preserve"> various </w:t>
      </w:r>
      <w:r>
        <w:t>prevention measures</w:t>
      </w:r>
      <w:r w:rsidRPr="00134E7F">
        <w:t>, including raising parents</w:t>
      </w:r>
      <w:r>
        <w:t>’</w:t>
      </w:r>
      <w:r w:rsidRPr="00134E7F">
        <w:t xml:space="preserve"> awareness o</w:t>
      </w:r>
      <w:r>
        <w:t>f</w:t>
      </w:r>
      <w:r w:rsidRPr="00134E7F">
        <w:t xml:space="preserve"> the risks </w:t>
      </w:r>
      <w:r>
        <w:t>faced by</w:t>
      </w:r>
      <w:r w:rsidRPr="00134E7F">
        <w:t xml:space="preserve"> children under the age of 4,</w:t>
      </w:r>
      <w:r>
        <w:t xml:space="preserve"> providing a safer environment in which children could develop, including </w:t>
      </w:r>
      <w:r w:rsidRPr="00134E7F">
        <w:t>housing, schools, community infrastructures in general and teaching children to swim. Policies had also been implemented to make road and navigation conditions safer.</w:t>
      </w:r>
    </w:p>
    <w:p w:rsidR="004B2BF4" w:rsidRDefault="004B2BF4" w:rsidP="004B2BF4">
      <w:pPr>
        <w:pStyle w:val="SingleTxtG"/>
      </w:pPr>
      <w:r w:rsidRPr="00134E7F">
        <w:t>61.</w:t>
      </w:r>
      <w:r w:rsidRPr="00134E7F">
        <w:tab/>
        <w:t>It ha</w:t>
      </w:r>
      <w:r>
        <w:t>d</w:t>
      </w:r>
      <w:r w:rsidRPr="00134E7F">
        <w:t xml:space="preserve"> to be said that there were </w:t>
      </w:r>
      <w:r>
        <w:t xml:space="preserve">disparities between mountainous and urban regions regarding the quality of health service offered to the </w:t>
      </w:r>
      <w:r w:rsidRPr="00134E7F">
        <w:t>population</w:t>
      </w:r>
      <w:r>
        <w:t>,</w:t>
      </w:r>
      <w:r w:rsidRPr="00134E7F">
        <w:t xml:space="preserve"> which translated into a significant difference in maternal and infant mortality. </w:t>
      </w:r>
      <w:r>
        <w:t>There were v</w:t>
      </w:r>
      <w:r w:rsidRPr="00134E7F">
        <w:t>accination campaigns to contain the spread of poliomyelitis and since 2000 sanitation and drinking water programmes ha</w:t>
      </w:r>
      <w:r>
        <w:t>d</w:t>
      </w:r>
      <w:r w:rsidRPr="00134E7F">
        <w:t xml:space="preserve"> been implemented in six pilot provinces, with the cooperation of UNICEF; 99 per cent of schools were now equipped with toilets.</w:t>
      </w:r>
    </w:p>
    <w:p w:rsidR="004B2BF4" w:rsidRDefault="004B2BF4" w:rsidP="004B2BF4">
      <w:pPr>
        <w:pStyle w:val="SingleTxtG"/>
      </w:pPr>
      <w:r w:rsidRPr="00134E7F">
        <w:t>62.</w:t>
      </w:r>
      <w:r w:rsidRPr="00134E7F">
        <w:tab/>
        <w:t xml:space="preserve">Currently, only 19 per cent of women breastfed up to the sixth month. It had been decided that </w:t>
      </w:r>
      <w:r>
        <w:t>six</w:t>
      </w:r>
      <w:r w:rsidRPr="00134E7F">
        <w:t xml:space="preserve"> months was the duration of maternity leave, </w:t>
      </w:r>
      <w:r>
        <w:t xml:space="preserve">as opposed to </w:t>
      </w:r>
      <w:r w:rsidRPr="00134E7F">
        <w:t xml:space="preserve">the current </w:t>
      </w:r>
      <w:r>
        <w:t>four</w:t>
      </w:r>
      <w:r w:rsidRPr="00134E7F">
        <w:t xml:space="preserve"> months. Advertising breast-milk substitutes was banned by law.</w:t>
      </w:r>
    </w:p>
    <w:p w:rsidR="004B2BF4" w:rsidRDefault="004B2BF4" w:rsidP="004B2BF4">
      <w:pPr>
        <w:pStyle w:val="SingleTxtG"/>
      </w:pPr>
      <w:r w:rsidRPr="00134E7F">
        <w:t>63.</w:t>
      </w:r>
      <w:r w:rsidRPr="00134E7F">
        <w:tab/>
        <w:t xml:space="preserve">Discrimination against HIV-positive children in the field of education had </w:t>
      </w:r>
      <w:r>
        <w:t xml:space="preserve">been on the wane </w:t>
      </w:r>
      <w:r w:rsidRPr="00134E7F">
        <w:t xml:space="preserve">in </w:t>
      </w:r>
      <w:smartTag w:uri="urn:schemas-microsoft-com:office:smarttags" w:element="City">
        <w:r w:rsidRPr="00134E7F">
          <w:t>Hanoi</w:t>
        </w:r>
      </w:smartTag>
      <w:r w:rsidRPr="00134E7F">
        <w:t xml:space="preserve"> and </w:t>
      </w:r>
      <w:smartTag w:uri="urn:schemas-microsoft-com:office:smarttags" w:element="place">
        <w:smartTag w:uri="urn:schemas-microsoft-com:office:smarttags" w:element="City">
          <w:r w:rsidRPr="00134E7F">
            <w:t>Ho Chi Minh City</w:t>
          </w:r>
        </w:smartTag>
      </w:smartTag>
      <w:r w:rsidRPr="00134E7F">
        <w:t xml:space="preserve"> since the </w:t>
      </w:r>
      <w:r>
        <w:t xml:space="preserve">passing of a law </w:t>
      </w:r>
      <w:r w:rsidRPr="00134E7F">
        <w:t>imposing mor</w:t>
      </w:r>
      <w:r>
        <w:t>e severe</w:t>
      </w:r>
      <w:r w:rsidRPr="00134E7F">
        <w:t xml:space="preserve"> administrative sanctions on bodies engag</w:t>
      </w:r>
      <w:r>
        <w:t>ing</w:t>
      </w:r>
      <w:r w:rsidRPr="00134E7F">
        <w:t xml:space="preserve"> in such activities</w:t>
      </w:r>
      <w:r>
        <w:t xml:space="preserve">, and campaigns to raise </w:t>
      </w:r>
      <w:r w:rsidRPr="00134E7F">
        <w:t xml:space="preserve">awareness of the </w:t>
      </w:r>
      <w:r w:rsidRPr="000E05DA">
        <w:t>daily life of HIV-positive children</w:t>
      </w:r>
      <w:r w:rsidRPr="00134E7F">
        <w:t>. The Vietnamese Government had recently approved a national programme for HIV-positive children</w:t>
      </w:r>
      <w:r>
        <w:t>,</w:t>
      </w:r>
      <w:r w:rsidRPr="00134E7F">
        <w:t xml:space="preserve"> who </w:t>
      </w:r>
      <w:r>
        <w:t xml:space="preserve">received </w:t>
      </w:r>
      <w:r w:rsidRPr="00134E7F">
        <w:t xml:space="preserve">treatment and psychological support from the moment their seropositivity had been established. </w:t>
      </w:r>
      <w:r>
        <w:t xml:space="preserve">There were also local </w:t>
      </w:r>
      <w:r w:rsidRPr="00134E7F">
        <w:t xml:space="preserve">programmes to help children who had the virus. Following </w:t>
      </w:r>
      <w:r w:rsidRPr="000E05DA">
        <w:t>targeted</w:t>
      </w:r>
      <w:r w:rsidRPr="00134E7F">
        <w:t xml:space="preserve"> awareness campaigns</w:t>
      </w:r>
      <w:r>
        <w:t>,</w:t>
      </w:r>
      <w:r w:rsidRPr="00134E7F">
        <w:t xml:space="preserve"> the incidence of </w:t>
      </w:r>
      <w:r>
        <w:t>m</w:t>
      </w:r>
      <w:r w:rsidRPr="00134E7F">
        <w:t>other-to-</w:t>
      </w:r>
      <w:r>
        <w:t>c</w:t>
      </w:r>
      <w:r w:rsidRPr="00134E7F">
        <w:t>hild transmission of the HIV virus had also considerably decreased.</w:t>
      </w:r>
    </w:p>
    <w:p w:rsidR="004B2BF4" w:rsidRDefault="004B2BF4" w:rsidP="004B2BF4">
      <w:pPr>
        <w:pStyle w:val="SingleTxtG"/>
      </w:pPr>
      <w:r w:rsidRPr="00134E7F">
        <w:t>64.</w:t>
      </w:r>
      <w:r w:rsidRPr="00134E7F">
        <w:tab/>
      </w:r>
      <w:r w:rsidRPr="000E05DA">
        <w:rPr>
          <w:b/>
        </w:rPr>
        <w:t>Ms. Sandberg</w:t>
      </w:r>
      <w:r w:rsidRPr="00134E7F">
        <w:t xml:space="preserve"> </w:t>
      </w:r>
      <w:r>
        <w:t xml:space="preserve">asked what steps the </w:t>
      </w:r>
      <w:r w:rsidRPr="00134E7F">
        <w:t>State party</w:t>
      </w:r>
      <w:r>
        <w:t xml:space="preserve"> had taken </w:t>
      </w:r>
      <w:r w:rsidRPr="00134E7F">
        <w:t>to reduce the number of HIV-positive children placed in specialized institutions.</w:t>
      </w:r>
    </w:p>
    <w:p w:rsidR="004B2BF4" w:rsidRDefault="004B2BF4" w:rsidP="004B2BF4">
      <w:pPr>
        <w:pStyle w:val="SingleTxtG"/>
      </w:pPr>
      <w:r w:rsidRPr="00134E7F">
        <w:t>65.</w:t>
      </w:r>
      <w:r w:rsidRPr="00134E7F">
        <w:tab/>
      </w:r>
      <w:r w:rsidRPr="000E05DA">
        <w:rPr>
          <w:b/>
        </w:rPr>
        <w:t>Mr. Nguyen</w:t>
      </w:r>
      <w:r w:rsidRPr="00134E7F">
        <w:t xml:space="preserve"> Trong An (Viet Nam) said that </w:t>
      </w:r>
      <w:r>
        <w:t xml:space="preserve">children living with </w:t>
      </w:r>
      <w:r w:rsidRPr="00134E7F">
        <w:t>HIV</w:t>
      </w:r>
      <w:r>
        <w:t xml:space="preserve">/AIDS </w:t>
      </w:r>
      <w:r w:rsidRPr="00134E7F">
        <w:t xml:space="preserve">were placed in social welfare centres or taken care of by charitable </w:t>
      </w:r>
      <w:r>
        <w:t xml:space="preserve">or </w:t>
      </w:r>
      <w:r w:rsidRPr="00134E7F">
        <w:t>r</w:t>
      </w:r>
      <w:r>
        <w:t>eligious organizations, mainly C</w:t>
      </w:r>
      <w:r w:rsidRPr="00134E7F">
        <w:t xml:space="preserve">atholic. Since 2011, UNICEF </w:t>
      </w:r>
      <w:r>
        <w:t xml:space="preserve">had been </w:t>
      </w:r>
      <w:r w:rsidRPr="00134E7F">
        <w:t>support</w:t>
      </w:r>
      <w:r>
        <w:t>ing</w:t>
      </w:r>
      <w:r w:rsidRPr="00134E7F">
        <w:t xml:space="preserve"> initiatives to implement the Prime Minister</w:t>
      </w:r>
      <w:r>
        <w:t>’</w:t>
      </w:r>
      <w:r w:rsidRPr="00134E7F">
        <w:t xml:space="preserve">s decision to reintegrate HIV-positive and </w:t>
      </w:r>
      <w:r>
        <w:t xml:space="preserve">street </w:t>
      </w:r>
      <w:r w:rsidRPr="00134E7F">
        <w:t xml:space="preserve">children into society and </w:t>
      </w:r>
      <w:r>
        <w:t>en</w:t>
      </w:r>
      <w:r w:rsidRPr="00134E7F">
        <w:t xml:space="preserve">sure that they </w:t>
      </w:r>
      <w:r>
        <w:t>we</w:t>
      </w:r>
      <w:r w:rsidRPr="00134E7F">
        <w:t xml:space="preserve">re </w:t>
      </w:r>
      <w:r>
        <w:t xml:space="preserve">taken in </w:t>
      </w:r>
      <w:r w:rsidRPr="00134E7F">
        <w:t>by families.</w:t>
      </w:r>
    </w:p>
    <w:p w:rsidR="004B2BF4" w:rsidRDefault="004B2BF4" w:rsidP="004B2BF4">
      <w:pPr>
        <w:pStyle w:val="SingleTxtG"/>
      </w:pPr>
      <w:r w:rsidRPr="00134E7F">
        <w:t>66.</w:t>
      </w:r>
      <w:r w:rsidRPr="00134E7F">
        <w:tab/>
      </w:r>
      <w:r w:rsidRPr="000E05DA">
        <w:rPr>
          <w:b/>
        </w:rPr>
        <w:t>Mr.</w:t>
      </w:r>
      <w:r>
        <w:rPr>
          <w:b/>
        </w:rPr>
        <w:t xml:space="preserve"> </w:t>
      </w:r>
      <w:r w:rsidRPr="000E05DA">
        <w:rPr>
          <w:b/>
        </w:rPr>
        <w:t>Cardona Llorens</w:t>
      </w:r>
      <w:r>
        <w:t>, while</w:t>
      </w:r>
      <w:r w:rsidRPr="00134E7F">
        <w:t xml:space="preserve"> commending </w:t>
      </w:r>
      <w:r>
        <w:t xml:space="preserve">on behalf of the Vietnamese delegation’s </w:t>
      </w:r>
      <w:r w:rsidRPr="00134E7F">
        <w:t>active participation,</w:t>
      </w:r>
      <w:r>
        <w:t xml:space="preserve"> </w:t>
      </w:r>
      <w:r w:rsidRPr="00134E7F">
        <w:t xml:space="preserve">regretted that certain issues had not been addressed </w:t>
      </w:r>
      <w:r>
        <w:t xml:space="preserve">owing </w:t>
      </w:r>
      <w:r w:rsidRPr="00134E7F">
        <w:t>to the lack of time. The Committee would</w:t>
      </w:r>
      <w:r>
        <w:t xml:space="preserve"> be</w:t>
      </w:r>
      <w:r w:rsidRPr="00134E7F">
        <w:t xml:space="preserve"> sure to draw up </w:t>
      </w:r>
      <w:r>
        <w:t xml:space="preserve">specific concluding observations </w:t>
      </w:r>
      <w:r w:rsidRPr="00134E7F">
        <w:t xml:space="preserve">intended to help the State party </w:t>
      </w:r>
      <w:r>
        <w:t xml:space="preserve">better </w:t>
      </w:r>
      <w:r w:rsidRPr="00134E7F">
        <w:t>respect the provisions of the Conventions.</w:t>
      </w:r>
    </w:p>
    <w:p w:rsidR="004B2BF4" w:rsidRDefault="004B2BF4" w:rsidP="004B2BF4">
      <w:pPr>
        <w:pStyle w:val="SingleTxtG"/>
      </w:pPr>
      <w:r w:rsidRPr="00134E7F">
        <w:t>67.</w:t>
      </w:r>
      <w:r w:rsidRPr="00134E7F">
        <w:tab/>
      </w:r>
      <w:r w:rsidRPr="0021750A">
        <w:rPr>
          <w:b/>
        </w:rPr>
        <w:t>Ms. Sandberg</w:t>
      </w:r>
      <w:r w:rsidRPr="00134E7F">
        <w:t xml:space="preserve"> </w:t>
      </w:r>
      <w:r>
        <w:t>commend</w:t>
      </w:r>
      <w:r w:rsidRPr="00134E7F">
        <w:t>ed the Vietnamese Government</w:t>
      </w:r>
      <w:r>
        <w:t>’</w:t>
      </w:r>
      <w:r w:rsidRPr="00134E7F">
        <w:t xml:space="preserve">s </w:t>
      </w:r>
      <w:r>
        <w:t xml:space="preserve">determination to improve the future of children in the State party, </w:t>
      </w:r>
      <w:r w:rsidRPr="00134E7F">
        <w:t>and hoped that in the light of the country</w:t>
      </w:r>
      <w:r>
        <w:t>’</w:t>
      </w:r>
      <w:r w:rsidRPr="00134E7F">
        <w:t xml:space="preserve">s size, the measures taken at the central level would be implemented locally, especially in rural and remote areas and small villages. </w:t>
      </w:r>
      <w:r>
        <w:t xml:space="preserve">She hoped that </w:t>
      </w:r>
      <w:r w:rsidRPr="00134E7F">
        <w:t xml:space="preserve">the State party would </w:t>
      </w:r>
      <w:r>
        <w:t xml:space="preserve">set up </w:t>
      </w:r>
      <w:r w:rsidRPr="00134E7F">
        <w:t xml:space="preserve">a national mechanism </w:t>
      </w:r>
      <w:r>
        <w:t xml:space="preserve">to receive complaints from child victims of </w:t>
      </w:r>
      <w:r w:rsidRPr="00134E7F">
        <w:t>human rights violations under the Convention.</w:t>
      </w:r>
    </w:p>
    <w:p w:rsidR="004B2BF4" w:rsidRDefault="004B2BF4" w:rsidP="004B2BF4">
      <w:pPr>
        <w:pStyle w:val="SingleTxtG"/>
      </w:pPr>
      <w:r w:rsidRPr="00134E7F">
        <w:t>68.</w:t>
      </w:r>
      <w:r w:rsidRPr="00134E7F">
        <w:tab/>
      </w:r>
      <w:r w:rsidRPr="0021750A">
        <w:rPr>
          <w:b/>
        </w:rPr>
        <w:t>M</w:t>
      </w:r>
      <w:r w:rsidR="00F063B2">
        <w:rPr>
          <w:b/>
        </w:rPr>
        <w:t>r</w:t>
      </w:r>
      <w:r w:rsidRPr="0021750A">
        <w:rPr>
          <w:b/>
        </w:rPr>
        <w:t>. Nguyen</w:t>
      </w:r>
      <w:r w:rsidRPr="00134E7F">
        <w:t xml:space="preserve"> Trong An (</w:t>
      </w:r>
      <w:smartTag w:uri="urn:schemas-microsoft-com:office:smarttags" w:element="country-region">
        <w:r w:rsidRPr="00134E7F">
          <w:t>Viet Nam</w:t>
        </w:r>
      </w:smartTag>
      <w:r w:rsidRPr="00134E7F">
        <w:t xml:space="preserve">) said that </w:t>
      </w:r>
      <w:smartTag w:uri="urn:schemas-microsoft-com:office:smarttags" w:element="place">
        <w:smartTag w:uri="urn:schemas-microsoft-com:office:smarttags" w:element="country-region">
          <w:r w:rsidRPr="00134E7F">
            <w:t>Viet Nam</w:t>
          </w:r>
        </w:smartTag>
      </w:smartTag>
      <w:r w:rsidRPr="00134E7F">
        <w:t xml:space="preserve"> </w:t>
      </w:r>
      <w:r>
        <w:t xml:space="preserve">did have a </w:t>
      </w:r>
      <w:r w:rsidRPr="00134E7F">
        <w:t xml:space="preserve">telephone line for </w:t>
      </w:r>
      <w:r>
        <w:t xml:space="preserve">receiving </w:t>
      </w:r>
      <w:r w:rsidRPr="00134E7F">
        <w:t xml:space="preserve">complaints of that sort. He noted with satisfaction the constructive dialogue with the Committee, </w:t>
      </w:r>
      <w:r>
        <w:t xml:space="preserve">in which the delegation had been able to point out the main advances achieved by </w:t>
      </w:r>
      <w:smartTag w:uri="urn:schemas-microsoft-com:office:smarttags" w:element="place">
        <w:smartTag w:uri="urn:schemas-microsoft-com:office:smarttags" w:element="country-region">
          <w:r>
            <w:t>Viet Nam</w:t>
          </w:r>
        </w:smartTag>
      </w:smartTag>
      <w:r>
        <w:t xml:space="preserve"> and to the obstacles yet to be overcome, mostly regarding the situation of children from minorities </w:t>
      </w:r>
      <w:r w:rsidRPr="00134E7F">
        <w:t xml:space="preserve">and the implementation of equality of opportunity for all. The Vietnamese Government will spare no effort </w:t>
      </w:r>
      <w:r>
        <w:t>to that end</w:t>
      </w:r>
      <w:r w:rsidRPr="00134E7F">
        <w:t>.</w:t>
      </w:r>
    </w:p>
    <w:p w:rsidR="004B2BF4" w:rsidRDefault="004B2BF4" w:rsidP="004B2BF4">
      <w:pPr>
        <w:pStyle w:val="SingleTxtG"/>
      </w:pPr>
      <w:r w:rsidRPr="00134E7F">
        <w:t>69.</w:t>
      </w:r>
      <w:r w:rsidRPr="00134E7F">
        <w:tab/>
      </w:r>
      <w:r w:rsidRPr="0099051C">
        <w:rPr>
          <w:b/>
        </w:rPr>
        <w:t>The Chairperson</w:t>
      </w:r>
      <w:r w:rsidRPr="00134E7F">
        <w:t xml:space="preserve"> </w:t>
      </w:r>
      <w:r>
        <w:t>thanked the Vietnamese delegation and hoped that the dialogue would enable the State party to make progress with its reflection and lead to amendment of the 2004 Child Protection, Care and Education Act with a view to making it fully compatible with the principles and provisions of the Convention on the Rights of the Child, and that the State party would be able to report the National Assembly’s adoption of the new law when it presented its next period</w:t>
      </w:r>
      <w:r w:rsidR="002D3DE3">
        <w:t>ic</w:t>
      </w:r>
      <w:r>
        <w:t xml:space="preserve"> report.</w:t>
      </w:r>
    </w:p>
    <w:p w:rsidR="008B5804" w:rsidRDefault="004B2BF4" w:rsidP="004B2BF4">
      <w:pPr>
        <w:pStyle w:val="SingleTxtG"/>
      </w:pPr>
      <w:r w:rsidRPr="0099051C">
        <w:rPr>
          <w:i/>
        </w:rPr>
        <w:t>The meeting rose at 5.50 p.m.</w:t>
      </w:r>
    </w:p>
    <w:sectPr w:rsidR="008B5804" w:rsidSect="00D865A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166C" w:rsidRDefault="00E0166C"/>
  </w:endnote>
  <w:endnote w:type="continuationSeparator" w:id="0">
    <w:p w:rsidR="00E0166C" w:rsidRDefault="00E0166C"/>
  </w:endnote>
  <w:endnote w:type="continuationNotice" w:id="1">
    <w:p w:rsidR="00E0166C" w:rsidRDefault="00E016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66C" w:rsidRPr="00D865A5" w:rsidRDefault="00E0166C" w:rsidP="00D865A5">
    <w:pPr>
      <w:pStyle w:val="Footer"/>
      <w:tabs>
        <w:tab w:val="right" w:pos="9598"/>
      </w:tabs>
    </w:pPr>
    <w:r w:rsidRPr="00D865A5">
      <w:rPr>
        <w:b/>
        <w:sz w:val="18"/>
      </w:rPr>
      <w:fldChar w:fldCharType="begin"/>
    </w:r>
    <w:r w:rsidRPr="00D865A5">
      <w:rPr>
        <w:b/>
        <w:sz w:val="18"/>
      </w:rPr>
      <w:instrText xml:space="preserve"> PAGE  \* MERGEFORMAT </w:instrText>
    </w:r>
    <w:r w:rsidRPr="00D865A5">
      <w:rPr>
        <w:b/>
        <w:sz w:val="18"/>
      </w:rPr>
      <w:fldChar w:fldCharType="separate"/>
    </w:r>
    <w:r>
      <w:rPr>
        <w:b/>
        <w:noProof/>
        <w:sz w:val="18"/>
      </w:rPr>
      <w:t>8</w:t>
    </w:r>
    <w:r w:rsidRPr="00D865A5">
      <w:rPr>
        <w:b/>
        <w:sz w:val="18"/>
      </w:rPr>
      <w:fldChar w:fldCharType="end"/>
    </w:r>
    <w:r>
      <w:rPr>
        <w:sz w:val="18"/>
      </w:rPr>
      <w:tab/>
    </w:r>
    <w:r>
      <w:t>GE.12-43085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66C" w:rsidRPr="00D865A5" w:rsidRDefault="00E0166C" w:rsidP="00D865A5">
    <w:pPr>
      <w:pStyle w:val="Footer"/>
      <w:tabs>
        <w:tab w:val="right" w:pos="9598"/>
      </w:tabs>
      <w:rPr>
        <w:b/>
        <w:sz w:val="18"/>
      </w:rPr>
    </w:pPr>
    <w:r>
      <w:t>GE.12-43085</w:t>
    </w:r>
    <w:r>
      <w:tab/>
    </w:r>
    <w:r w:rsidRPr="00D865A5">
      <w:rPr>
        <w:b/>
        <w:sz w:val="18"/>
      </w:rPr>
      <w:fldChar w:fldCharType="begin"/>
    </w:r>
    <w:r w:rsidRPr="00D865A5">
      <w:rPr>
        <w:b/>
        <w:sz w:val="18"/>
      </w:rPr>
      <w:instrText xml:space="preserve"> PAGE  \* MERGEFORMAT </w:instrText>
    </w:r>
    <w:r w:rsidRPr="00D865A5">
      <w:rPr>
        <w:b/>
        <w:sz w:val="18"/>
      </w:rPr>
      <w:fldChar w:fldCharType="separate"/>
    </w:r>
    <w:r>
      <w:rPr>
        <w:b/>
        <w:noProof/>
        <w:sz w:val="18"/>
      </w:rPr>
      <w:t>7</w:t>
    </w:r>
    <w:r w:rsidRPr="00D865A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66C" w:rsidRDefault="00E0166C" w:rsidP="00D865A5">
    <w:pPr>
      <w:pStyle w:val="FootnoteText"/>
      <w:pBdr>
        <w:bottom w:val="single" w:sz="4" w:space="1" w:color="auto"/>
      </w:pBdr>
      <w:tabs>
        <w:tab w:val="clear" w:pos="1021"/>
      </w:tabs>
      <w:ind w:left="0" w:right="0" w:firstLine="0"/>
    </w:pPr>
  </w:p>
  <w:p w:rsidR="00E0166C" w:rsidRDefault="00E0166C" w:rsidP="00D865A5">
    <w:pPr>
      <w:pStyle w:val="FootnoteText"/>
      <w:spacing w:after="120"/>
      <w:ind w:firstLine="0"/>
    </w:pPr>
    <w:r>
      <w:t>This record is subject to correction.</w:t>
    </w:r>
  </w:p>
  <w:p w:rsidR="00E0166C" w:rsidRDefault="00E0166C" w:rsidP="00D865A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E0166C" w:rsidRPr="00D865A5" w:rsidRDefault="00E0166C" w:rsidP="00D865A5">
    <w:pPr>
      <w:pStyle w:val="FootnoteText"/>
      <w:spacing w:after="240"/>
      <w:ind w:firstLine="0"/>
    </w:pPr>
    <w:r>
      <w:t>Any corrections to the records of the public meetings of the Committee at this session will be consolidated in a single corrigendum, to be issued shortly after the end of the session.</w:t>
    </w:r>
  </w:p>
  <w:p w:rsidR="00E0166C" w:rsidRDefault="00E0166C">
    <w:pPr>
      <w:pStyle w:val="Footer"/>
      <w:rPr>
        <w:sz w:val="20"/>
      </w:rPr>
    </w:pPr>
    <w:r>
      <w:rPr>
        <w:sz w:val="20"/>
      </w:rPr>
      <w:t>GE.12-43085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240712    310712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166C" w:rsidRDefault="00E0166C">
      <w:pPr>
        <w:tabs>
          <w:tab w:val="right" w:pos="2155"/>
        </w:tabs>
        <w:spacing w:after="80"/>
        <w:ind w:left="680"/>
        <w:rPr>
          <w:u w:val="single"/>
        </w:rPr>
      </w:pPr>
      <w:r>
        <w:rPr>
          <w:u w:val="single"/>
        </w:rPr>
        <w:tab/>
      </w:r>
    </w:p>
  </w:footnote>
  <w:footnote w:type="continuationSeparator" w:id="0">
    <w:p w:rsidR="00E0166C" w:rsidRDefault="00E0166C">
      <w:pPr>
        <w:tabs>
          <w:tab w:val="left" w:pos="2155"/>
        </w:tabs>
        <w:spacing w:after="80"/>
        <w:ind w:left="680"/>
        <w:rPr>
          <w:u w:val="single"/>
        </w:rPr>
      </w:pPr>
      <w:r>
        <w:rPr>
          <w:u w:val="single"/>
        </w:rPr>
        <w:tab/>
      </w:r>
    </w:p>
  </w:footnote>
  <w:footnote w:type="continuationNotice" w:id="1">
    <w:p w:rsidR="00E0166C" w:rsidRDefault="00E0166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66C" w:rsidRPr="00D865A5" w:rsidRDefault="00E0166C" w:rsidP="00D865A5">
    <w:pPr>
      <w:pStyle w:val="Header"/>
    </w:pPr>
    <w:r w:rsidRPr="00D865A5">
      <w:t>CRC/C/SR.1703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66C" w:rsidRPr="00D865A5" w:rsidRDefault="00E0166C" w:rsidP="00D865A5">
    <w:pPr>
      <w:pStyle w:val="Header"/>
      <w:jc w:val="right"/>
    </w:pPr>
    <w:r w:rsidRPr="00D865A5">
      <w:t>CRC/C/SR.1703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D811C0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2"/>
  </w:num>
  <w:num w:numId="10">
    <w:abstractNumId w:val="42"/>
  </w:num>
  <w:num w:numId="11">
    <w:abstractNumId w:val="28"/>
  </w:num>
  <w:num w:numId="12">
    <w:abstractNumId w:val="30"/>
  </w:num>
  <w:num w:numId="13">
    <w:abstractNumId w:val="30"/>
  </w:num>
  <w:num w:numId="14">
    <w:abstractNumId w:val="37"/>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3"/>
  </w:num>
  <w:num w:numId="40">
    <w:abstractNumId w:val="25"/>
  </w:num>
  <w:num w:numId="41">
    <w:abstractNumId w:val="17"/>
  </w:num>
  <w:num w:numId="42">
    <w:abstractNumId w:val="10"/>
  </w:num>
  <w:num w:numId="43">
    <w:abstractNumId w:val="22"/>
  </w:num>
  <w:num w:numId="44">
    <w:abstractNumId w:val="19"/>
  </w:num>
  <w:num w:numId="45">
    <w:abstractNumId w:val="35"/>
  </w:num>
  <w:num w:numId="46">
    <w:abstractNumId w:val="18"/>
  </w:num>
  <w:num w:numId="47">
    <w:abstractNumId w:val="38"/>
  </w:num>
  <w:num w:numId="48">
    <w:abstractNumId w:val="36"/>
  </w:num>
  <w:num w:numId="49">
    <w:abstractNumId w:val="15"/>
  </w:num>
  <w:num w:numId="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67C8"/>
    <w:rsid w:val="0005347C"/>
    <w:rsid w:val="00063CE6"/>
    <w:rsid w:val="0007528F"/>
    <w:rsid w:val="0009079F"/>
    <w:rsid w:val="000B27BB"/>
    <w:rsid w:val="000E36A5"/>
    <w:rsid w:val="001036F2"/>
    <w:rsid w:val="00115327"/>
    <w:rsid w:val="001825F9"/>
    <w:rsid w:val="001A3CD1"/>
    <w:rsid w:val="001A7188"/>
    <w:rsid w:val="001C70B5"/>
    <w:rsid w:val="00220B68"/>
    <w:rsid w:val="00241A38"/>
    <w:rsid w:val="00256742"/>
    <w:rsid w:val="00285952"/>
    <w:rsid w:val="0028667C"/>
    <w:rsid w:val="002D3DE3"/>
    <w:rsid w:val="002D667F"/>
    <w:rsid w:val="002D6BC3"/>
    <w:rsid w:val="00343048"/>
    <w:rsid w:val="003468AC"/>
    <w:rsid w:val="00350986"/>
    <w:rsid w:val="003C1EE6"/>
    <w:rsid w:val="003C60D2"/>
    <w:rsid w:val="004025C6"/>
    <w:rsid w:val="0041670E"/>
    <w:rsid w:val="00437EAA"/>
    <w:rsid w:val="00456697"/>
    <w:rsid w:val="004676A5"/>
    <w:rsid w:val="0049291A"/>
    <w:rsid w:val="004969D9"/>
    <w:rsid w:val="004A020C"/>
    <w:rsid w:val="004A32F8"/>
    <w:rsid w:val="004B2BF4"/>
    <w:rsid w:val="004B30AA"/>
    <w:rsid w:val="00505A62"/>
    <w:rsid w:val="00545EA2"/>
    <w:rsid w:val="005738CC"/>
    <w:rsid w:val="005767A2"/>
    <w:rsid w:val="005B51B8"/>
    <w:rsid w:val="005D374E"/>
    <w:rsid w:val="0066091C"/>
    <w:rsid w:val="00676125"/>
    <w:rsid w:val="0069177E"/>
    <w:rsid w:val="00703954"/>
    <w:rsid w:val="00713B91"/>
    <w:rsid w:val="00725652"/>
    <w:rsid w:val="007469EB"/>
    <w:rsid w:val="007C4953"/>
    <w:rsid w:val="007E4308"/>
    <w:rsid w:val="007F2ED6"/>
    <w:rsid w:val="00804E2C"/>
    <w:rsid w:val="008143B6"/>
    <w:rsid w:val="008167C8"/>
    <w:rsid w:val="00825A10"/>
    <w:rsid w:val="0082755C"/>
    <w:rsid w:val="00831E71"/>
    <w:rsid w:val="008324D6"/>
    <w:rsid w:val="00842B9A"/>
    <w:rsid w:val="00850D96"/>
    <w:rsid w:val="008B5804"/>
    <w:rsid w:val="008F1070"/>
    <w:rsid w:val="00912CD4"/>
    <w:rsid w:val="00926B21"/>
    <w:rsid w:val="00972B41"/>
    <w:rsid w:val="00983D9E"/>
    <w:rsid w:val="00991C90"/>
    <w:rsid w:val="009B4161"/>
    <w:rsid w:val="009D3B71"/>
    <w:rsid w:val="00A12A69"/>
    <w:rsid w:val="00A449CF"/>
    <w:rsid w:val="00A62443"/>
    <w:rsid w:val="00A635DD"/>
    <w:rsid w:val="00AC0269"/>
    <w:rsid w:val="00AD0205"/>
    <w:rsid w:val="00B81BD3"/>
    <w:rsid w:val="00BB0EEC"/>
    <w:rsid w:val="00BB5072"/>
    <w:rsid w:val="00BD1626"/>
    <w:rsid w:val="00BE3892"/>
    <w:rsid w:val="00C22B7F"/>
    <w:rsid w:val="00C327BC"/>
    <w:rsid w:val="00C432C4"/>
    <w:rsid w:val="00C62DEF"/>
    <w:rsid w:val="00CC5C37"/>
    <w:rsid w:val="00CD6847"/>
    <w:rsid w:val="00D37F2B"/>
    <w:rsid w:val="00D61292"/>
    <w:rsid w:val="00D865A5"/>
    <w:rsid w:val="00D924BF"/>
    <w:rsid w:val="00E0166C"/>
    <w:rsid w:val="00E53511"/>
    <w:rsid w:val="00E665EA"/>
    <w:rsid w:val="00EA0D77"/>
    <w:rsid w:val="00ED05AC"/>
    <w:rsid w:val="00EF07B9"/>
    <w:rsid w:val="00F063B2"/>
    <w:rsid w:val="00F51D8C"/>
    <w:rsid w:val="00F830CC"/>
    <w:rsid w:val="00FB2845"/>
    <w:rsid w:val="00FD559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8</Pages>
  <Words>4008</Words>
  <Characters>21305</Characters>
  <Application>Microsoft Office Word</Application>
  <DocSecurity>4</DocSecurity>
  <Lines>343</Lines>
  <Paragraphs>89</Paragraphs>
  <ScaleCrop>false</ScaleCrop>
  <HeadingPairs>
    <vt:vector size="2" baseType="variant">
      <vt:variant>
        <vt:lpstr>Title</vt:lpstr>
      </vt:variant>
      <vt:variant>
        <vt:i4>1</vt:i4>
      </vt:variant>
    </vt:vector>
  </HeadingPairs>
  <TitlesOfParts>
    <vt:vector size="1" baseType="lpstr">
      <vt:lpstr>1243085</vt:lpstr>
    </vt:vector>
  </TitlesOfParts>
  <Company>CSD</Company>
  <LinksUpToDate>false</LinksUpToDate>
  <CharactersWithSpaces>25232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1243085</dc:title>
  <dc:subject/>
  <dc:creator>Sabina Jasani</dc:creator>
  <cp:keywords>CRC/C/SR.1703</cp:keywords>
  <dc:description>final</dc:description>
  <cp:lastModifiedBy>Pauline Escalante</cp:lastModifiedBy>
  <cp:revision>2</cp:revision>
  <cp:lastPrinted>2012-07-26T13:11:00Z</cp:lastPrinted>
  <dcterms:created xsi:type="dcterms:W3CDTF">2012-07-31T08:27:00Z</dcterms:created>
  <dcterms:modified xsi:type="dcterms:W3CDTF">2012-07-31T08:27:00Z</dcterms:modified>
</cp:coreProperties>
</file>