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85332C" w:rsidP="002A53E5">
            <w:pPr>
              <w:jc w:val="right"/>
            </w:pPr>
            <w:r w:rsidRPr="0085332C">
              <w:rPr>
                <w:sz w:val="40"/>
              </w:rPr>
              <w:t>E</w:t>
            </w:r>
            <w:r>
              <w:t>/C.12/WG/</w:t>
            </w:r>
            <w:r w:rsidR="002F4156">
              <w:t>CHN</w:t>
            </w:r>
            <w:r>
              <w:t>/Q/</w:t>
            </w:r>
            <w:r w:rsidR="002F4156">
              <w:t>2</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9F6AD0"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85332C" w:rsidP="0085332C">
            <w:pPr>
              <w:spacing w:before="240" w:line="240" w:lineRule="exact"/>
            </w:pPr>
            <w:r>
              <w:t xml:space="preserve">Distr.: </w:t>
            </w:r>
            <w:r w:rsidR="006E441D">
              <w:t>General</w:t>
            </w:r>
          </w:p>
          <w:p w:rsidR="0085332C" w:rsidRDefault="002151D3" w:rsidP="0085332C">
            <w:pPr>
              <w:spacing w:line="240" w:lineRule="exact"/>
            </w:pPr>
            <w:r>
              <w:t xml:space="preserve">13 </w:t>
            </w:r>
            <w:r w:rsidR="00D812C7">
              <w:t>June</w:t>
            </w:r>
            <w:r w:rsidR="0085332C">
              <w:t xml:space="preserve"> 2013</w:t>
            </w:r>
          </w:p>
          <w:p w:rsidR="0085332C" w:rsidRDefault="0085332C" w:rsidP="0085332C">
            <w:pPr>
              <w:spacing w:line="240" w:lineRule="exact"/>
            </w:pPr>
          </w:p>
          <w:p w:rsidR="0085332C" w:rsidRDefault="0085332C" w:rsidP="0085332C">
            <w:pPr>
              <w:spacing w:line="240" w:lineRule="exact"/>
            </w:pPr>
            <w:r>
              <w:t xml:space="preserve">Original: </w:t>
            </w:r>
            <w:r w:rsidR="00C875F3">
              <w:t>English</w:t>
            </w:r>
          </w:p>
          <w:p w:rsidR="00D16F78" w:rsidRDefault="00D16F78" w:rsidP="0085332C">
            <w:pPr>
              <w:spacing w:line="240" w:lineRule="exact"/>
            </w:pPr>
          </w:p>
          <w:p w:rsidR="00D16F78" w:rsidRPr="002779DA" w:rsidRDefault="00D16F78" w:rsidP="0085332C">
            <w:pPr>
              <w:spacing w:line="240" w:lineRule="exact"/>
              <w:rPr>
                <w:b/>
              </w:rPr>
            </w:pPr>
          </w:p>
        </w:tc>
      </w:tr>
    </w:tbl>
    <w:p w:rsidR="0085332C" w:rsidRDefault="0085332C" w:rsidP="002746D0">
      <w:pPr>
        <w:rPr>
          <w:rFonts w:eastAsia="SimHei"/>
        </w:rPr>
      </w:pPr>
      <w:r w:rsidRPr="002746D0">
        <w:rPr>
          <w:rFonts w:eastAsia="SimHei"/>
          <w:b/>
          <w:sz w:val="24"/>
          <w:szCs w:val="24"/>
        </w:rPr>
        <w:t>Committee on Economic, Social and Cultural Rights</w:t>
      </w:r>
      <w:r w:rsidR="002746D0">
        <w:rPr>
          <w:rFonts w:eastAsia="SimHei"/>
        </w:rPr>
        <w:br/>
      </w:r>
      <w:r w:rsidR="002746D0" w:rsidRPr="002746D0">
        <w:rPr>
          <w:rFonts w:eastAsia="SimHei"/>
          <w:b/>
        </w:rPr>
        <w:t>Pre-sessional working group</w:t>
      </w:r>
    </w:p>
    <w:p w:rsidR="001C6663" w:rsidRDefault="0085332C" w:rsidP="0085332C">
      <w:pPr>
        <w:pStyle w:val="HChG"/>
        <w:rPr>
          <w:vertAlign w:val="superscript"/>
        </w:rPr>
      </w:pPr>
      <w:r w:rsidRPr="0085332C">
        <w:tab/>
      </w:r>
      <w:r w:rsidRPr="0085332C">
        <w:tab/>
        <w:t xml:space="preserve">List of issues in </w:t>
      </w:r>
      <w:r w:rsidR="00B273FE">
        <w:t xml:space="preserve">relation to </w:t>
      </w:r>
      <w:r w:rsidRPr="0085332C">
        <w:t xml:space="preserve">the </w:t>
      </w:r>
      <w:r w:rsidR="002F4156">
        <w:t>second</w:t>
      </w:r>
      <w:r w:rsidRPr="0085332C">
        <w:t xml:space="preserve"> periodic report of </w:t>
      </w:r>
      <w:r w:rsidR="002F4156">
        <w:t xml:space="preserve">China </w:t>
      </w:r>
      <w:r w:rsidR="000F397E">
        <w:t>(E/C.12/CHN/2</w:t>
      </w:r>
      <w:r w:rsidR="003614BE">
        <w:t>)</w:t>
      </w:r>
      <w:r w:rsidR="000F397E">
        <w:t xml:space="preserve"> </w:t>
      </w:r>
      <w:r w:rsidR="002F4156">
        <w:t>including Hong Kong</w:t>
      </w:r>
      <w:r w:rsidR="000F397E">
        <w:t>, China (E/C.12/CHN-HKG/3)</w:t>
      </w:r>
      <w:r w:rsidR="002F4156">
        <w:t xml:space="preserve"> and Macao</w:t>
      </w:r>
      <w:r w:rsidR="003614BE">
        <w:t>, China</w:t>
      </w:r>
      <w:r w:rsidR="002F4156">
        <w:t xml:space="preserve"> </w:t>
      </w:r>
      <w:r w:rsidRPr="0085332C">
        <w:t>(E/C.</w:t>
      </w:r>
      <w:r w:rsidRPr="002F4156">
        <w:t>12/</w:t>
      </w:r>
      <w:r w:rsidR="002F4156" w:rsidRPr="002F4156">
        <w:t>CHN</w:t>
      </w:r>
      <w:r w:rsidR="000F397E">
        <w:t>-MAC</w:t>
      </w:r>
      <w:r w:rsidRPr="002F4156">
        <w:t>/</w:t>
      </w:r>
      <w:r w:rsidR="002F4156" w:rsidRPr="002F4156">
        <w:t>2</w:t>
      </w:r>
      <w:r w:rsidR="00D32344">
        <w:t>)</w:t>
      </w:r>
      <w:r w:rsidR="006E441D">
        <w:t>,</w:t>
      </w:r>
      <w:r w:rsidR="006E441D" w:rsidRPr="006E441D">
        <w:t xml:space="preserve"> adopted by the pre-sessional working group at its fifty-first session</w:t>
      </w:r>
      <w:r w:rsidR="00B273FE">
        <w:t xml:space="preserve"> (</w:t>
      </w:r>
      <w:r w:rsidR="006E441D" w:rsidRPr="006E441D">
        <w:t>21-24 May 2013</w:t>
      </w:r>
      <w:r w:rsidR="00B273FE">
        <w:t>)</w:t>
      </w:r>
    </w:p>
    <w:p w:rsidR="00C875F3" w:rsidRDefault="00C875F3" w:rsidP="00C875F3">
      <w:pPr>
        <w:pStyle w:val="HChG"/>
        <w:rPr>
          <w:rFonts w:eastAsia="SimSun"/>
        </w:rPr>
      </w:pPr>
      <w:r>
        <w:rPr>
          <w:rFonts w:eastAsia="SimSun"/>
        </w:rPr>
        <w:tab/>
      </w:r>
      <w:r>
        <w:rPr>
          <w:rFonts w:eastAsia="SimSun"/>
        </w:rPr>
        <w:tab/>
      </w:r>
      <w:r w:rsidR="009A55DF" w:rsidRPr="009A55DF">
        <w:rPr>
          <w:rFonts w:eastAsia="SimSun"/>
        </w:rPr>
        <w:t>Part One</w:t>
      </w:r>
    </w:p>
    <w:p w:rsidR="009A55DF" w:rsidRPr="009A55DF" w:rsidRDefault="00C875F3" w:rsidP="00C875F3">
      <w:pPr>
        <w:pStyle w:val="H1G"/>
        <w:rPr>
          <w:rFonts w:eastAsia="SimSun"/>
        </w:rPr>
      </w:pPr>
      <w:r>
        <w:rPr>
          <w:rFonts w:eastAsia="SimSun"/>
        </w:rPr>
        <w:tab/>
      </w:r>
      <w:r>
        <w:rPr>
          <w:rFonts w:eastAsia="SimSun"/>
        </w:rPr>
        <w:tab/>
      </w:r>
      <w:smartTag w:uri="urn:schemas-microsoft-com:office:smarttags" w:element="place">
        <w:smartTag w:uri="urn:schemas-microsoft-com:office:smarttags" w:element="country-region">
          <w:r w:rsidR="009A55DF" w:rsidRPr="009A55DF">
            <w:rPr>
              <w:rFonts w:eastAsia="SimSun"/>
            </w:rPr>
            <w:t>C</w:t>
          </w:r>
          <w:r w:rsidR="00443949">
            <w:rPr>
              <w:rFonts w:eastAsia="SimSun"/>
            </w:rPr>
            <w:t>hina</w:t>
          </w:r>
        </w:smartTag>
      </w:smartTag>
    </w:p>
    <w:p w:rsidR="00F9663C" w:rsidRPr="00FF46A1" w:rsidRDefault="00FF46A1" w:rsidP="00FF46A1">
      <w:pPr>
        <w:pStyle w:val="HChG"/>
        <w:rPr>
          <w:rFonts w:eastAsia="SimSun"/>
        </w:rPr>
      </w:pPr>
      <w:r>
        <w:rPr>
          <w:rFonts w:eastAsia="SimSun"/>
        </w:rPr>
        <w:tab/>
        <w:t>I.</w:t>
      </w:r>
      <w:r>
        <w:rPr>
          <w:rFonts w:eastAsia="SimSun"/>
        </w:rPr>
        <w:tab/>
      </w:r>
      <w:r w:rsidR="00F9663C" w:rsidRPr="00FF46A1">
        <w:rPr>
          <w:rFonts w:eastAsia="SimSun"/>
        </w:rPr>
        <w:t>General Information</w:t>
      </w:r>
    </w:p>
    <w:p w:rsidR="00EF549A" w:rsidRDefault="00B928CA" w:rsidP="00EF549A">
      <w:pPr>
        <w:pStyle w:val="SingleTxtG"/>
        <w:numPr>
          <w:ilvl w:val="2"/>
          <w:numId w:val="19"/>
        </w:numPr>
        <w:tabs>
          <w:tab w:val="num" w:pos="1824"/>
        </w:tabs>
        <w:ind w:left="1152" w:hanging="6"/>
      </w:pPr>
      <w:r>
        <w:t xml:space="preserve">Please clarify whether the State party </w:t>
      </w:r>
      <w:r w:rsidR="00474A0B">
        <w:t xml:space="preserve">will </w:t>
      </w:r>
      <w:r>
        <w:t>establish a national human rights institution</w:t>
      </w:r>
      <w:r w:rsidR="00EF549A">
        <w:t xml:space="preserve">, </w:t>
      </w:r>
      <w:r w:rsidR="00EF549A" w:rsidRPr="00EF549A">
        <w:t xml:space="preserve">with a broad human rights mandate, in line with the Paris Principles </w:t>
      </w:r>
      <w:r w:rsidR="00EF549A">
        <w:t>(General Assembly resolution 48/134</w:t>
      </w:r>
      <w:r w:rsidR="00253F88">
        <w:t>, annex</w:t>
      </w:r>
      <w:r w:rsidR="00EF549A">
        <w:t>).</w:t>
      </w:r>
    </w:p>
    <w:p w:rsidR="00857B66" w:rsidRDefault="00857B66" w:rsidP="00EF549A">
      <w:pPr>
        <w:pStyle w:val="SingleTxtG"/>
        <w:numPr>
          <w:ilvl w:val="2"/>
          <w:numId w:val="19"/>
        </w:numPr>
        <w:tabs>
          <w:tab w:val="num" w:pos="1824"/>
        </w:tabs>
        <w:ind w:left="1152" w:hanging="6"/>
      </w:pPr>
      <w:r>
        <w:t>Please provide information on measures taken</w:t>
      </w:r>
      <w:r w:rsidR="00992D1E">
        <w:t>, including legislati</w:t>
      </w:r>
      <w:r w:rsidR="00253F88">
        <w:t>on</w:t>
      </w:r>
      <w:r w:rsidR="00992D1E">
        <w:t>, regulat</w:t>
      </w:r>
      <w:r w:rsidR="00253F88">
        <w:t>ions</w:t>
      </w:r>
      <w:r w:rsidR="00992D1E">
        <w:t>, policies and guidance,</w:t>
      </w:r>
      <w:r>
        <w:t xml:space="preserve"> to </w:t>
      </w:r>
      <w:r w:rsidR="00992D1E">
        <w:t xml:space="preserve">ensure that businesses respect </w:t>
      </w:r>
      <w:r>
        <w:t>economic, social and cultural</w:t>
      </w:r>
      <w:r w:rsidR="00992D1E">
        <w:t xml:space="preserve"> rights throughout their operations</w:t>
      </w:r>
      <w:r w:rsidR="00253F88">
        <w:t xml:space="preserve"> –</w:t>
      </w:r>
      <w:r w:rsidR="00992D1E">
        <w:t xml:space="preserve"> including when operating abroad</w:t>
      </w:r>
      <w:r w:rsidR="00253F88">
        <w:t xml:space="preserve"> –</w:t>
      </w:r>
      <w:r w:rsidR="00992D1E">
        <w:t>, in par</w:t>
      </w:r>
      <w:r w:rsidR="00AE0BED">
        <w:t xml:space="preserve">ticular in the extractives sector and </w:t>
      </w:r>
      <w:r w:rsidR="00253F88">
        <w:t xml:space="preserve">in </w:t>
      </w:r>
      <w:r w:rsidR="00AE0BED">
        <w:t>commercial operations involving the appropriation of land</w:t>
      </w:r>
      <w:r>
        <w:t>.</w:t>
      </w:r>
    </w:p>
    <w:p w:rsidR="0096447A" w:rsidRDefault="0096447A" w:rsidP="00EF549A">
      <w:pPr>
        <w:pStyle w:val="SingleTxtG"/>
        <w:numPr>
          <w:ilvl w:val="2"/>
          <w:numId w:val="19"/>
        </w:numPr>
        <w:tabs>
          <w:tab w:val="num" w:pos="1824"/>
        </w:tabs>
        <w:ind w:left="1152" w:hanging="6"/>
      </w:pPr>
      <w:r>
        <w:t xml:space="preserve">Please provide information </w:t>
      </w:r>
      <w:r w:rsidR="00253F88">
        <w:t xml:space="preserve">on whether </w:t>
      </w:r>
      <w:r>
        <w:t>and to what extent the rights contained in the Covenant have been incorporated into domestic law and whether these can be invoked before domestic courts</w:t>
      </w:r>
      <w:r w:rsidR="002A53E5">
        <w:t xml:space="preserve"> by all persons under the jurisdiction of the State party</w:t>
      </w:r>
      <w:r>
        <w:t>.</w:t>
      </w:r>
    </w:p>
    <w:p w:rsidR="00037FE7" w:rsidRPr="00FF46A1" w:rsidRDefault="00F9663C" w:rsidP="00FF46A1">
      <w:pPr>
        <w:pStyle w:val="HChG"/>
        <w:rPr>
          <w:rFonts w:eastAsia="SimSun"/>
        </w:rPr>
      </w:pPr>
      <w:r w:rsidRPr="00FF46A1">
        <w:rPr>
          <w:rFonts w:eastAsia="SimSun"/>
        </w:rPr>
        <w:tab/>
        <w:t>I</w:t>
      </w:r>
      <w:r w:rsidR="00037FE7" w:rsidRPr="00FF46A1">
        <w:rPr>
          <w:rFonts w:eastAsia="SimSun"/>
        </w:rPr>
        <w:t>I.</w:t>
      </w:r>
      <w:r w:rsidR="00037FE7" w:rsidRPr="00FF46A1">
        <w:rPr>
          <w:rFonts w:eastAsia="SimSun"/>
        </w:rPr>
        <w:tab/>
        <w:t xml:space="preserve">Issues relating to </w:t>
      </w:r>
      <w:r w:rsidR="006A2326">
        <w:rPr>
          <w:rFonts w:eastAsia="SimSun"/>
        </w:rPr>
        <w:t xml:space="preserve">the </w:t>
      </w:r>
      <w:r w:rsidR="00B273FE">
        <w:rPr>
          <w:rFonts w:eastAsia="SimSun"/>
        </w:rPr>
        <w:t xml:space="preserve">general </w:t>
      </w:r>
      <w:r w:rsidR="00037FE7" w:rsidRPr="00FF46A1">
        <w:rPr>
          <w:rFonts w:eastAsia="SimSun"/>
        </w:rPr>
        <w:t>provisions of the Covenant (arts. 1-5)</w:t>
      </w:r>
    </w:p>
    <w:p w:rsidR="00037FE7" w:rsidRPr="00FE781B" w:rsidRDefault="00037FE7" w:rsidP="00037FE7">
      <w:pPr>
        <w:pStyle w:val="H1G"/>
        <w:rPr>
          <w:rFonts w:eastAsia="SimSun"/>
          <w:lang w:val="en-US"/>
        </w:rPr>
      </w:pPr>
      <w:r w:rsidRPr="008C538C">
        <w:rPr>
          <w:rFonts w:eastAsia="SimSun"/>
          <w:lang w:val="en-US"/>
        </w:rPr>
        <w:tab/>
      </w:r>
      <w:r w:rsidRPr="008C538C">
        <w:rPr>
          <w:rFonts w:eastAsia="SimSun"/>
          <w:lang w:val="en-US"/>
        </w:rPr>
        <w:tab/>
        <w:t>Article 2</w:t>
      </w:r>
      <w:r w:rsidR="00253F88">
        <w:rPr>
          <w:rFonts w:eastAsia="SimSun"/>
          <w:lang w:val="en-US"/>
        </w:rPr>
        <w:t>,</w:t>
      </w:r>
      <w:r w:rsidRPr="008C538C">
        <w:rPr>
          <w:rFonts w:eastAsia="SimSun"/>
          <w:lang w:val="en-US"/>
        </w:rPr>
        <w:t xml:space="preserve"> </w:t>
      </w:r>
      <w:r w:rsidRPr="00FE781B">
        <w:rPr>
          <w:rFonts w:eastAsia="SimSun"/>
        </w:rPr>
        <w:t>paragraph</w:t>
      </w:r>
      <w:r w:rsidRPr="00FE781B">
        <w:rPr>
          <w:rFonts w:eastAsia="SimSun"/>
          <w:lang w:val="en-US"/>
        </w:rPr>
        <w:t xml:space="preserve"> </w:t>
      </w:r>
      <w:r w:rsidR="00FC7F39">
        <w:rPr>
          <w:rFonts w:eastAsia="SimSun"/>
          <w:lang w:val="en-US"/>
        </w:rPr>
        <w:t xml:space="preserve">1 </w:t>
      </w:r>
      <w:r w:rsidR="00337356">
        <w:rPr>
          <w:rFonts w:eastAsia="SimSun"/>
          <w:lang w:val="en-US"/>
        </w:rPr>
        <w:t xml:space="preserve">– Obligation to take steps to the maximum of available resources </w:t>
      </w:r>
    </w:p>
    <w:p w:rsidR="00FC7F39" w:rsidRDefault="00FC7F39" w:rsidP="00037FE7">
      <w:pPr>
        <w:pStyle w:val="SingleTxtG"/>
        <w:numPr>
          <w:ilvl w:val="2"/>
          <w:numId w:val="19"/>
        </w:numPr>
        <w:tabs>
          <w:tab w:val="num" w:pos="1824"/>
        </w:tabs>
        <w:ind w:left="1128" w:firstLine="0"/>
      </w:pPr>
      <w:r>
        <w:t xml:space="preserve">Please provide information on effective measures </w:t>
      </w:r>
      <w:r w:rsidR="00253F88">
        <w:t xml:space="preserve">taken by </w:t>
      </w:r>
      <w:r>
        <w:t>the State party to combat corruption in the context of maximi</w:t>
      </w:r>
      <w:r w:rsidR="00253F88">
        <w:t>z</w:t>
      </w:r>
      <w:r>
        <w:t>ing resources available for the promotion and enjoyment of economic, social and cultural rights.</w:t>
      </w:r>
    </w:p>
    <w:p w:rsidR="00337356" w:rsidRDefault="00337356" w:rsidP="00337356">
      <w:pPr>
        <w:pStyle w:val="H1G"/>
      </w:pPr>
      <w:r w:rsidRPr="008C538C">
        <w:rPr>
          <w:rFonts w:eastAsia="SimSun"/>
          <w:lang w:val="en-US"/>
        </w:rPr>
        <w:tab/>
      </w:r>
      <w:r>
        <w:rPr>
          <w:rFonts w:eastAsia="SimSun"/>
          <w:lang w:val="en-US"/>
        </w:rPr>
        <w:tab/>
      </w:r>
      <w:r w:rsidRPr="008C538C">
        <w:rPr>
          <w:rFonts w:eastAsia="SimSun"/>
          <w:lang w:val="en-US"/>
        </w:rPr>
        <w:t>Article 2</w:t>
      </w:r>
      <w:r w:rsidR="00253F88">
        <w:rPr>
          <w:rFonts w:eastAsia="SimSun"/>
          <w:lang w:val="en-US"/>
        </w:rPr>
        <w:t>,</w:t>
      </w:r>
      <w:r w:rsidRPr="008C538C">
        <w:rPr>
          <w:rFonts w:eastAsia="SimSun"/>
          <w:lang w:val="en-US"/>
        </w:rPr>
        <w:t xml:space="preserve"> </w:t>
      </w:r>
      <w:r w:rsidRPr="00FE781B">
        <w:rPr>
          <w:rFonts w:eastAsia="SimSun"/>
        </w:rPr>
        <w:t>paragraph</w:t>
      </w:r>
      <w:r w:rsidRPr="00FE781B">
        <w:rPr>
          <w:rFonts w:eastAsia="SimSun"/>
          <w:lang w:val="en-US"/>
        </w:rPr>
        <w:t xml:space="preserve"> 2 </w:t>
      </w:r>
      <w:r>
        <w:rPr>
          <w:rFonts w:eastAsia="SimSun"/>
          <w:lang w:val="en-US"/>
        </w:rPr>
        <w:t>– Non-discrimination</w:t>
      </w:r>
    </w:p>
    <w:p w:rsidR="00037FE7" w:rsidRDefault="00037FE7" w:rsidP="00037FE7">
      <w:pPr>
        <w:pStyle w:val="SingleTxtG"/>
        <w:numPr>
          <w:ilvl w:val="2"/>
          <w:numId w:val="19"/>
        </w:numPr>
        <w:tabs>
          <w:tab w:val="num" w:pos="1824"/>
        </w:tabs>
        <w:ind w:left="1128" w:firstLine="0"/>
      </w:pPr>
      <w:r w:rsidRPr="00FE781B">
        <w:t>Please provide information on steps taken</w:t>
      </w:r>
      <w:r w:rsidR="00F6231E">
        <w:t xml:space="preserve"> and the</w:t>
      </w:r>
      <w:r w:rsidR="002A53E5">
        <w:t>ir</w:t>
      </w:r>
      <w:r w:rsidR="00F6231E">
        <w:t xml:space="preserve"> impact</w:t>
      </w:r>
      <w:r w:rsidRPr="00FE781B">
        <w:t xml:space="preserve"> to </w:t>
      </w:r>
      <w:r w:rsidR="00CF75A4">
        <w:t>address de</w:t>
      </w:r>
      <w:r w:rsidR="00253F88">
        <w:t xml:space="preserve"> </w:t>
      </w:r>
      <w:r w:rsidR="00CF75A4">
        <w:t>facto discrimination</w:t>
      </w:r>
      <w:r w:rsidR="00332AA3">
        <w:t xml:space="preserve"> based on a person’s birthplace and urban or rural status</w:t>
      </w:r>
      <w:r w:rsidR="00197ABF">
        <w:t xml:space="preserve">, </w:t>
      </w:r>
      <w:r w:rsidR="00714994">
        <w:t xml:space="preserve">especially </w:t>
      </w:r>
      <w:r w:rsidR="00197ABF">
        <w:t>for internal migrants,</w:t>
      </w:r>
      <w:r w:rsidR="00AE75ED">
        <w:t xml:space="preserve"> </w:t>
      </w:r>
      <w:r w:rsidR="00253F88">
        <w:t xml:space="preserve">due to </w:t>
      </w:r>
      <w:r w:rsidR="00CF75A4">
        <w:t>the national household registration system (</w:t>
      </w:r>
      <w:r w:rsidR="00CF75A4" w:rsidRPr="00CF75A4">
        <w:rPr>
          <w:i/>
        </w:rPr>
        <w:t>hukou</w:t>
      </w:r>
      <w:r w:rsidR="00AE75ED">
        <w:t>), in particular regarding access to employment, social security, public health services and education.</w:t>
      </w:r>
      <w:r w:rsidR="007A5206">
        <w:t xml:space="preserve"> Please also </w:t>
      </w:r>
      <w:r w:rsidR="00BD45D8">
        <w:t xml:space="preserve">provide information on the status of the </w:t>
      </w:r>
      <w:r w:rsidR="00253F88">
        <w:t>proposed</w:t>
      </w:r>
      <w:r w:rsidR="00BD45D8">
        <w:t xml:space="preserve"> </w:t>
      </w:r>
      <w:r w:rsidR="007A5206">
        <w:t xml:space="preserve">reform </w:t>
      </w:r>
      <w:r w:rsidR="00BD45D8">
        <w:t xml:space="preserve">of </w:t>
      </w:r>
      <w:r w:rsidR="007A5206">
        <w:t xml:space="preserve">the </w:t>
      </w:r>
      <w:r w:rsidR="007A5206" w:rsidRPr="007A5206">
        <w:rPr>
          <w:i/>
        </w:rPr>
        <w:t>hukou</w:t>
      </w:r>
      <w:r w:rsidR="007A5206">
        <w:t xml:space="preserve"> system.</w:t>
      </w:r>
    </w:p>
    <w:p w:rsidR="001C3758" w:rsidRDefault="001C3758" w:rsidP="00037FE7">
      <w:pPr>
        <w:pStyle w:val="SingleTxtG"/>
        <w:numPr>
          <w:ilvl w:val="2"/>
          <w:numId w:val="19"/>
        </w:numPr>
        <w:tabs>
          <w:tab w:val="num" w:pos="1824"/>
        </w:tabs>
        <w:ind w:left="1128" w:firstLine="0"/>
      </w:pPr>
      <w:r>
        <w:t>Please provide information on steps taken to prevent and combat discrimination against persons living with HIV</w:t>
      </w:r>
      <w:r w:rsidR="000C3802">
        <w:t>/</w:t>
      </w:r>
      <w:r>
        <w:t xml:space="preserve">AIDS, including refusal to extend </w:t>
      </w:r>
      <w:r w:rsidR="000C3802">
        <w:t xml:space="preserve">hospital </w:t>
      </w:r>
      <w:r>
        <w:t>care, rejection of AIDS orphans</w:t>
      </w:r>
      <w:r w:rsidR="000C3802">
        <w:t xml:space="preserve"> by schools</w:t>
      </w:r>
      <w:r>
        <w:t xml:space="preserve"> and difficulties in accessing welfare benefits.</w:t>
      </w:r>
    </w:p>
    <w:p w:rsidR="00785551" w:rsidRDefault="00992D89" w:rsidP="002D261A">
      <w:pPr>
        <w:pStyle w:val="SingleTxtG"/>
        <w:numPr>
          <w:ilvl w:val="2"/>
          <w:numId w:val="19"/>
        </w:numPr>
        <w:tabs>
          <w:tab w:val="num" w:pos="1824"/>
          <w:tab w:val="num" w:pos="4608"/>
        </w:tabs>
        <w:ind w:left="1128" w:firstLine="0"/>
      </w:pPr>
      <w:r>
        <w:t xml:space="preserve">Please provide information on steps taken to address the underrepresentation of persons belonging to ethnic minorities in public administration at all levels, </w:t>
      </w:r>
      <w:r w:rsidR="0036287C">
        <w:t xml:space="preserve">as well as in </w:t>
      </w:r>
      <w:r>
        <w:t>the police force and the military.</w:t>
      </w:r>
    </w:p>
    <w:p w:rsidR="00037FE7" w:rsidRPr="008C538C" w:rsidRDefault="00037FE7" w:rsidP="00037FE7">
      <w:pPr>
        <w:pStyle w:val="H1G"/>
        <w:rPr>
          <w:rFonts w:eastAsia="SimSun"/>
          <w:lang w:val="en-US"/>
        </w:rPr>
      </w:pPr>
      <w:r w:rsidRPr="00FE781B">
        <w:rPr>
          <w:rFonts w:eastAsia="SimSun"/>
          <w:lang w:val="en-US"/>
        </w:rPr>
        <w:tab/>
      </w:r>
      <w:r w:rsidRPr="00FE781B">
        <w:rPr>
          <w:rFonts w:eastAsia="SimSun"/>
          <w:lang w:val="en-US"/>
        </w:rPr>
        <w:tab/>
        <w:t xml:space="preserve">Article 3 - </w:t>
      </w:r>
      <w:r w:rsidRPr="00FE781B">
        <w:rPr>
          <w:rFonts w:eastAsia="SimSun"/>
        </w:rPr>
        <w:t>Equal</w:t>
      </w:r>
      <w:r w:rsidRPr="00FE781B">
        <w:rPr>
          <w:rFonts w:eastAsia="SimSun"/>
          <w:lang w:val="en-US"/>
        </w:rPr>
        <w:t xml:space="preserve"> rights </w:t>
      </w:r>
      <w:r w:rsidRPr="008C538C">
        <w:rPr>
          <w:rFonts w:eastAsia="SimSun"/>
          <w:lang w:val="en-US"/>
        </w:rPr>
        <w:t>of men and women</w:t>
      </w:r>
    </w:p>
    <w:p w:rsidR="00BC7202" w:rsidRPr="00FC7F39" w:rsidRDefault="00037FE7" w:rsidP="00BC7202">
      <w:pPr>
        <w:pStyle w:val="SingleTxtG"/>
        <w:numPr>
          <w:ilvl w:val="2"/>
          <w:numId w:val="19"/>
        </w:numPr>
        <w:tabs>
          <w:tab w:val="num" w:pos="1824"/>
          <w:tab w:val="num" w:pos="4608"/>
        </w:tabs>
        <w:ind w:left="1128" w:firstLine="0"/>
      </w:pPr>
      <w:r w:rsidRPr="00916830">
        <w:rPr>
          <w:rFonts w:eastAsia="SimSun"/>
          <w:lang w:val="en-US"/>
        </w:rPr>
        <w:t xml:space="preserve">Please provide information on </w:t>
      </w:r>
      <w:r w:rsidR="00252897" w:rsidRPr="00916830">
        <w:rPr>
          <w:rFonts w:eastAsia="SimSun"/>
          <w:lang w:val="en-US"/>
        </w:rPr>
        <w:t>steps taken to ensure equal representation of women, including those from ethnic minorities, in public and political life</w:t>
      </w:r>
      <w:r w:rsidR="0060764F" w:rsidRPr="00916830">
        <w:rPr>
          <w:rFonts w:eastAsia="SimSun"/>
          <w:lang w:val="en-US"/>
        </w:rPr>
        <w:t xml:space="preserve">, in particular in </w:t>
      </w:r>
      <w:r w:rsidR="00252897" w:rsidRPr="00916830">
        <w:rPr>
          <w:rFonts w:eastAsia="SimSun"/>
          <w:lang w:val="en-US"/>
        </w:rPr>
        <w:t>decision-making positions.</w:t>
      </w:r>
      <w:r w:rsidR="00BC7202" w:rsidRPr="00916830">
        <w:rPr>
          <w:rFonts w:eastAsia="SimSun"/>
          <w:lang w:val="en-US"/>
        </w:rPr>
        <w:t xml:space="preserve"> Please also provide information on steps taken to address the persistent wage gap between men and women.</w:t>
      </w:r>
    </w:p>
    <w:p w:rsidR="00FC7F39" w:rsidRPr="00507A45" w:rsidRDefault="00FC7F39" w:rsidP="00FC7F39">
      <w:pPr>
        <w:pStyle w:val="SingleTxtG"/>
        <w:numPr>
          <w:ilvl w:val="2"/>
          <w:numId w:val="19"/>
        </w:numPr>
        <w:tabs>
          <w:tab w:val="num" w:pos="1824"/>
          <w:tab w:val="num" w:pos="4608"/>
        </w:tabs>
        <w:ind w:left="1128" w:firstLine="0"/>
      </w:pPr>
      <w:r>
        <w:t xml:space="preserve">Please provide information on steps taken to guarantee land tenure for women, in particular </w:t>
      </w:r>
      <w:r w:rsidR="0036287C">
        <w:t>women</w:t>
      </w:r>
      <w:r>
        <w:t xml:space="preserve"> relying on agriculture for their subsistence.</w:t>
      </w:r>
    </w:p>
    <w:p w:rsidR="00037FE7" w:rsidRPr="008C538C" w:rsidRDefault="00F9663C" w:rsidP="00037FE7">
      <w:pPr>
        <w:pStyle w:val="HChG"/>
        <w:rPr>
          <w:rFonts w:eastAsia="SimSun"/>
        </w:rPr>
      </w:pPr>
      <w:r>
        <w:rPr>
          <w:rFonts w:eastAsia="SimSun"/>
        </w:rPr>
        <w:tab/>
        <w:t>I</w:t>
      </w:r>
      <w:r w:rsidR="00037FE7" w:rsidRPr="008C538C">
        <w:rPr>
          <w:rFonts w:eastAsia="SimSun"/>
        </w:rPr>
        <w:t>II.</w:t>
      </w:r>
      <w:r w:rsidR="00037FE7" w:rsidRPr="008C538C">
        <w:rPr>
          <w:rFonts w:eastAsia="SimSun"/>
        </w:rPr>
        <w:tab/>
        <w:t>Issues relating to the specific provisions of the Covenant (arts. 6-15)</w:t>
      </w:r>
    </w:p>
    <w:p w:rsidR="00037FE7" w:rsidRPr="008C538C" w:rsidRDefault="00037FE7" w:rsidP="00037FE7">
      <w:pPr>
        <w:pStyle w:val="H1G"/>
        <w:rPr>
          <w:rFonts w:eastAsia="SimSun"/>
          <w:lang w:val="en-US"/>
        </w:rPr>
      </w:pPr>
      <w:r w:rsidRPr="008C538C">
        <w:rPr>
          <w:rFonts w:eastAsia="SimSun"/>
          <w:lang w:val="en-US"/>
        </w:rPr>
        <w:tab/>
      </w:r>
      <w:r w:rsidRPr="008C538C">
        <w:rPr>
          <w:rFonts w:eastAsia="SimSun"/>
          <w:lang w:val="en-US"/>
        </w:rPr>
        <w:tab/>
        <w:t>Article 6 - The right to work</w:t>
      </w:r>
    </w:p>
    <w:p w:rsidR="00F85B28" w:rsidRPr="00E50EF2" w:rsidRDefault="001231EE" w:rsidP="00E50EF2">
      <w:pPr>
        <w:pStyle w:val="SingleTxtG"/>
        <w:numPr>
          <w:ilvl w:val="2"/>
          <w:numId w:val="19"/>
        </w:numPr>
        <w:tabs>
          <w:tab w:val="num" w:pos="1824"/>
          <w:tab w:val="num" w:pos="4608"/>
        </w:tabs>
        <w:ind w:left="1128" w:firstLine="0"/>
        <w:rPr>
          <w:rFonts w:eastAsia="SimSun"/>
          <w:lang w:val="en-US"/>
        </w:rPr>
      </w:pPr>
      <w:r w:rsidRPr="00E50EF2">
        <w:rPr>
          <w:rFonts w:eastAsia="SimSun"/>
          <w:lang w:val="en-US"/>
        </w:rPr>
        <w:t xml:space="preserve">Please clarify whether the official </w:t>
      </w:r>
      <w:r w:rsidR="007922EF" w:rsidRPr="00E50EF2">
        <w:rPr>
          <w:rFonts w:eastAsia="SimSun"/>
          <w:lang w:val="en-US"/>
        </w:rPr>
        <w:t xml:space="preserve">urban </w:t>
      </w:r>
      <w:r w:rsidRPr="00E50EF2">
        <w:rPr>
          <w:rFonts w:eastAsia="SimSun"/>
          <w:lang w:val="en-US"/>
        </w:rPr>
        <w:t xml:space="preserve">unemployment rate includes categories such as </w:t>
      </w:r>
      <w:r w:rsidR="007922EF" w:rsidRPr="00E50EF2">
        <w:rPr>
          <w:rFonts w:eastAsia="SimSun"/>
          <w:lang w:val="en-US"/>
        </w:rPr>
        <w:t xml:space="preserve">unemployed internal migrants, laid-off workers, unemployed college </w:t>
      </w:r>
      <w:r w:rsidR="000D41B8">
        <w:rPr>
          <w:rFonts w:eastAsia="SimSun"/>
          <w:lang w:val="en-US"/>
        </w:rPr>
        <w:t>graduates</w:t>
      </w:r>
      <w:r w:rsidR="007922EF" w:rsidRPr="00E50EF2">
        <w:rPr>
          <w:rFonts w:eastAsia="SimSun"/>
          <w:lang w:val="en-US"/>
        </w:rPr>
        <w:t>, as well as men older than 60 years of age and women older than 50 years of age.</w:t>
      </w:r>
      <w:r w:rsidR="00E50EF2">
        <w:rPr>
          <w:rFonts w:eastAsia="SimSun"/>
          <w:lang w:val="en-US"/>
        </w:rPr>
        <w:t xml:space="preserve"> </w:t>
      </w:r>
      <w:r w:rsidR="00037FE7" w:rsidRPr="00E50EF2">
        <w:rPr>
          <w:rFonts w:eastAsia="SimSun"/>
          <w:lang w:val="en-US"/>
        </w:rPr>
        <w:t>Please</w:t>
      </w:r>
      <w:r w:rsidR="00E50EF2">
        <w:rPr>
          <w:rFonts w:eastAsia="SimSun"/>
          <w:lang w:val="en-US"/>
        </w:rPr>
        <w:t xml:space="preserve"> also </w:t>
      </w:r>
      <w:r w:rsidR="00037FE7" w:rsidRPr="00E50EF2">
        <w:rPr>
          <w:rFonts w:eastAsia="SimSun"/>
          <w:lang w:val="en-US"/>
        </w:rPr>
        <w:t xml:space="preserve">provide information on </w:t>
      </w:r>
      <w:r w:rsidR="00A62BC8" w:rsidRPr="00E50EF2">
        <w:rPr>
          <w:rFonts w:eastAsia="SimSun"/>
          <w:lang w:val="en-US"/>
        </w:rPr>
        <w:t>steps</w:t>
      </w:r>
      <w:r w:rsidR="003667A7">
        <w:rPr>
          <w:rFonts w:eastAsia="SimSun"/>
          <w:lang w:val="en-US"/>
        </w:rPr>
        <w:t xml:space="preserve"> taken, including under the 2007 Employment Promotion Act, </w:t>
      </w:r>
      <w:r w:rsidR="00A62BC8" w:rsidRPr="00E50EF2">
        <w:rPr>
          <w:rFonts w:eastAsia="SimSun"/>
          <w:lang w:val="en-US"/>
        </w:rPr>
        <w:t>to address the high rate of unemployment among</w:t>
      </w:r>
      <w:r w:rsidR="008F4763" w:rsidRPr="00E50EF2">
        <w:rPr>
          <w:rFonts w:eastAsia="SimSun"/>
          <w:lang w:val="en-US"/>
        </w:rPr>
        <w:t xml:space="preserve"> persons bel</w:t>
      </w:r>
      <w:r w:rsidR="003667A7">
        <w:rPr>
          <w:rFonts w:eastAsia="SimSun"/>
          <w:lang w:val="en-US"/>
        </w:rPr>
        <w:t>onging to ethnic minorities, as well as the</w:t>
      </w:r>
      <w:r w:rsidR="000D41B8">
        <w:rPr>
          <w:rFonts w:eastAsia="SimSun"/>
          <w:lang w:val="en-US"/>
        </w:rPr>
        <w:t>ir</w:t>
      </w:r>
      <w:r w:rsidR="003667A7">
        <w:rPr>
          <w:rFonts w:eastAsia="SimSun"/>
          <w:lang w:val="en-US"/>
        </w:rPr>
        <w:t xml:space="preserve"> impact.</w:t>
      </w:r>
    </w:p>
    <w:p w:rsidR="00037FE7" w:rsidRPr="008C538C" w:rsidRDefault="00037FE7" w:rsidP="00037FE7">
      <w:pPr>
        <w:pStyle w:val="H1G"/>
        <w:rPr>
          <w:rFonts w:eastAsia="SimSun"/>
          <w:lang w:val="en-US"/>
        </w:rPr>
      </w:pPr>
      <w:r w:rsidRPr="008C538C">
        <w:rPr>
          <w:rFonts w:eastAsia="SimSun"/>
          <w:lang w:val="en-US"/>
        </w:rPr>
        <w:tab/>
      </w:r>
      <w:r w:rsidRPr="008C538C">
        <w:rPr>
          <w:rFonts w:eastAsia="SimSun"/>
          <w:lang w:val="en-US"/>
        </w:rPr>
        <w:tab/>
        <w:t>Article 7 - The right to just and favourable conditions of work</w:t>
      </w:r>
    </w:p>
    <w:p w:rsidR="00037FE7" w:rsidRDefault="00825624" w:rsidP="00037FE7">
      <w:pPr>
        <w:pStyle w:val="SingleTxtG"/>
        <w:numPr>
          <w:ilvl w:val="2"/>
          <w:numId w:val="19"/>
        </w:numPr>
        <w:tabs>
          <w:tab w:val="num" w:pos="1824"/>
        </w:tabs>
        <w:ind w:left="1128" w:firstLine="0"/>
        <w:rPr>
          <w:rFonts w:eastAsia="SimSun"/>
          <w:lang w:val="en-US"/>
        </w:rPr>
      </w:pPr>
      <w:r>
        <w:rPr>
          <w:rFonts w:eastAsia="SimSun"/>
          <w:lang w:val="en-US"/>
        </w:rPr>
        <w:t>Please provide information on steps taken to</w:t>
      </w:r>
      <w:r w:rsidR="001154D4">
        <w:rPr>
          <w:rFonts w:eastAsia="SimSun"/>
          <w:lang w:val="en-US"/>
        </w:rPr>
        <w:t xml:space="preserve"> ensure that minimum wages </w:t>
      </w:r>
      <w:r w:rsidR="000D41B8">
        <w:rPr>
          <w:rFonts w:eastAsia="SimSun"/>
          <w:lang w:val="en-US"/>
        </w:rPr>
        <w:t xml:space="preserve">determined </w:t>
      </w:r>
      <w:r>
        <w:rPr>
          <w:rFonts w:eastAsia="SimSun"/>
          <w:lang w:val="en-US"/>
        </w:rPr>
        <w:t>by municipal and provincial governments are set at a level to ensure a decent living for workers and their families.</w:t>
      </w:r>
      <w:r w:rsidR="00037FE7" w:rsidRPr="00037FE7">
        <w:rPr>
          <w:rFonts w:eastAsia="SimSun"/>
          <w:lang w:val="en-US"/>
        </w:rPr>
        <w:t xml:space="preserve"> </w:t>
      </w:r>
    </w:p>
    <w:p w:rsidR="00DE6466" w:rsidRDefault="00DE6466" w:rsidP="00037FE7">
      <w:pPr>
        <w:pStyle w:val="SingleTxtG"/>
        <w:numPr>
          <w:ilvl w:val="2"/>
          <w:numId w:val="19"/>
        </w:numPr>
        <w:tabs>
          <w:tab w:val="num" w:pos="1824"/>
        </w:tabs>
        <w:ind w:left="1128" w:firstLine="0"/>
        <w:rPr>
          <w:rFonts w:eastAsia="SimSun"/>
          <w:lang w:val="en-US"/>
        </w:rPr>
      </w:pPr>
      <w:r>
        <w:rPr>
          <w:rFonts w:eastAsia="SimSun"/>
          <w:lang w:val="en-US"/>
        </w:rPr>
        <w:t>Please provide information on steps taken to address abusive labour conditions</w:t>
      </w:r>
      <w:r w:rsidR="00E00381">
        <w:rPr>
          <w:rFonts w:eastAsia="SimSun"/>
          <w:lang w:val="en-US"/>
        </w:rPr>
        <w:t>, such as non-payment of wages, injuries and death, and instances of absence of medical and accident insurance. Please specify which measures are in place for the protection of rural migrants</w:t>
      </w:r>
      <w:r>
        <w:rPr>
          <w:rFonts w:eastAsia="SimSun"/>
          <w:lang w:val="en-US"/>
        </w:rPr>
        <w:t xml:space="preserve">, in particular those employed in </w:t>
      </w:r>
      <w:r w:rsidR="00963F54">
        <w:rPr>
          <w:rFonts w:eastAsia="SimSun"/>
          <w:lang w:val="en-US"/>
        </w:rPr>
        <w:t>the construction sector</w:t>
      </w:r>
      <w:r>
        <w:rPr>
          <w:rFonts w:eastAsia="SimSun"/>
          <w:lang w:val="en-US"/>
        </w:rPr>
        <w:t xml:space="preserve">. </w:t>
      </w:r>
    </w:p>
    <w:p w:rsidR="00E41DFD" w:rsidRDefault="00E41DFD" w:rsidP="00037FE7">
      <w:pPr>
        <w:pStyle w:val="SingleTxtG"/>
        <w:numPr>
          <w:ilvl w:val="2"/>
          <w:numId w:val="19"/>
        </w:numPr>
        <w:tabs>
          <w:tab w:val="num" w:pos="1824"/>
        </w:tabs>
        <w:ind w:left="1128" w:firstLine="0"/>
        <w:rPr>
          <w:rFonts w:eastAsia="SimSun"/>
          <w:lang w:val="en-US"/>
        </w:rPr>
      </w:pPr>
      <w:r>
        <w:rPr>
          <w:rFonts w:eastAsia="SimSun"/>
          <w:lang w:val="en-US"/>
        </w:rPr>
        <w:t>Please provide information on the status of the process to  reform the Re-</w:t>
      </w:r>
      <w:r w:rsidR="00A824B0">
        <w:rPr>
          <w:rFonts w:eastAsia="SimSun"/>
          <w:lang w:val="en-US"/>
        </w:rPr>
        <w:t>e</w:t>
      </w:r>
      <w:r>
        <w:rPr>
          <w:rFonts w:eastAsia="SimSun"/>
          <w:lang w:val="en-US"/>
        </w:rPr>
        <w:t>ducation Through Labour system</w:t>
      </w:r>
      <w:r w:rsidR="000D41B8">
        <w:rPr>
          <w:rFonts w:eastAsia="SimSun"/>
          <w:lang w:val="en-US"/>
        </w:rPr>
        <w:t xml:space="preserve"> and whether this is envisaged a</w:t>
      </w:r>
      <w:r w:rsidR="0036287C">
        <w:rPr>
          <w:rFonts w:eastAsia="SimSun"/>
          <w:lang w:val="en-US"/>
        </w:rPr>
        <w:t>s a</w:t>
      </w:r>
      <w:r w:rsidR="000D41B8">
        <w:rPr>
          <w:rFonts w:eastAsia="SimSun"/>
          <w:lang w:val="en-US"/>
        </w:rPr>
        <w:t xml:space="preserve"> step leading to the eventual abolition of the system.</w:t>
      </w:r>
      <w:r>
        <w:rPr>
          <w:rFonts w:eastAsia="SimSun"/>
          <w:lang w:val="en-US"/>
        </w:rPr>
        <w:t>.</w:t>
      </w:r>
      <w:r w:rsidR="00CA2480">
        <w:rPr>
          <w:rFonts w:eastAsia="SimSun"/>
          <w:lang w:val="en-US"/>
        </w:rPr>
        <w:t xml:space="preserve"> Please also provide information on the number of children</w:t>
      </w:r>
      <w:r w:rsidR="000D41B8">
        <w:rPr>
          <w:rFonts w:eastAsia="SimSun"/>
          <w:lang w:val="en-US"/>
        </w:rPr>
        <w:t xml:space="preserve"> and adolescents</w:t>
      </w:r>
      <w:r w:rsidR="00CA2480">
        <w:rPr>
          <w:rFonts w:eastAsia="SimSun"/>
          <w:lang w:val="en-US"/>
        </w:rPr>
        <w:t xml:space="preserve"> who remain detained in Re-education </w:t>
      </w:r>
      <w:r w:rsidR="0036287C">
        <w:rPr>
          <w:rFonts w:eastAsia="SimSun"/>
          <w:lang w:val="en-US"/>
        </w:rPr>
        <w:t>T</w:t>
      </w:r>
      <w:r w:rsidR="00CA2480">
        <w:rPr>
          <w:rFonts w:eastAsia="SimSun"/>
          <w:lang w:val="en-US"/>
        </w:rPr>
        <w:t>hrough Labo</w:t>
      </w:r>
      <w:r w:rsidR="0036287C">
        <w:rPr>
          <w:rFonts w:eastAsia="SimSun"/>
          <w:lang w:val="en-US"/>
        </w:rPr>
        <w:t>u</w:t>
      </w:r>
      <w:r w:rsidR="00CA2480">
        <w:rPr>
          <w:rFonts w:eastAsia="SimSun"/>
          <w:lang w:val="en-US"/>
        </w:rPr>
        <w:t>r camps.</w:t>
      </w:r>
    </w:p>
    <w:p w:rsidR="00893278" w:rsidRDefault="00893278" w:rsidP="00893278">
      <w:pPr>
        <w:pStyle w:val="SingleTxtG"/>
        <w:numPr>
          <w:ilvl w:val="2"/>
          <w:numId w:val="19"/>
        </w:numPr>
        <w:tabs>
          <w:tab w:val="num" w:pos="1824"/>
        </w:tabs>
        <w:ind w:left="1128" w:firstLine="0"/>
        <w:rPr>
          <w:rFonts w:eastAsia="SimSun"/>
          <w:lang w:val="en-US"/>
        </w:rPr>
      </w:pPr>
      <w:r>
        <w:rPr>
          <w:rFonts w:eastAsia="SimSun"/>
          <w:lang w:val="en-US"/>
        </w:rPr>
        <w:t>Please provide information on steps taken to ensure that Tibetans</w:t>
      </w:r>
      <w:r w:rsidR="000D41B8">
        <w:rPr>
          <w:rFonts w:eastAsia="SimSun"/>
          <w:lang w:val="en-US"/>
        </w:rPr>
        <w:t>, Inner Mongolians,</w:t>
      </w:r>
      <w:r>
        <w:rPr>
          <w:rFonts w:eastAsia="SimSun"/>
          <w:lang w:val="en-US"/>
        </w:rPr>
        <w:t xml:space="preserve"> and Uyghurs do not experience </w:t>
      </w:r>
      <w:r w:rsidRPr="00E71DF7">
        <w:rPr>
          <w:rFonts w:eastAsia="SimSun"/>
          <w:lang w:val="en-US"/>
        </w:rPr>
        <w:t>de</w:t>
      </w:r>
      <w:r w:rsidR="00E71DF7">
        <w:rPr>
          <w:rFonts w:eastAsia="SimSun"/>
          <w:lang w:val="en-US"/>
        </w:rPr>
        <w:t>-</w:t>
      </w:r>
      <w:r w:rsidRPr="00E71DF7">
        <w:rPr>
          <w:rFonts w:eastAsia="SimSun"/>
          <w:lang w:val="en-US"/>
        </w:rPr>
        <w:t>facto</w:t>
      </w:r>
      <w:r>
        <w:rPr>
          <w:rFonts w:eastAsia="SimSun"/>
          <w:lang w:val="en-US"/>
        </w:rPr>
        <w:t xml:space="preserve"> discrimination </w:t>
      </w:r>
      <w:r w:rsidR="000D41B8">
        <w:rPr>
          <w:rFonts w:eastAsia="SimSun"/>
          <w:lang w:val="en-US"/>
        </w:rPr>
        <w:t xml:space="preserve">in their conditions of work, </w:t>
      </w:r>
      <w:r>
        <w:rPr>
          <w:rFonts w:eastAsia="SimSun"/>
          <w:lang w:val="en-US"/>
        </w:rPr>
        <w:t>business permits and loans.</w:t>
      </w:r>
    </w:p>
    <w:p w:rsidR="00037FE7" w:rsidRDefault="00037FE7" w:rsidP="00037FE7">
      <w:pPr>
        <w:pStyle w:val="H1G"/>
        <w:rPr>
          <w:rFonts w:eastAsia="SimSun"/>
          <w:lang w:val="en-US"/>
        </w:rPr>
      </w:pPr>
      <w:r>
        <w:rPr>
          <w:rFonts w:eastAsia="SimSun"/>
          <w:lang w:val="en-US"/>
        </w:rPr>
        <w:tab/>
      </w:r>
      <w:r>
        <w:rPr>
          <w:rFonts w:eastAsia="SimSun"/>
          <w:lang w:val="en-US"/>
        </w:rPr>
        <w:tab/>
      </w:r>
      <w:r w:rsidRPr="00142505">
        <w:rPr>
          <w:rFonts w:eastAsia="SimSun"/>
          <w:lang w:val="en-US"/>
        </w:rPr>
        <w:t xml:space="preserve">Article 8 – Right to form and join trade unions and right to strike </w:t>
      </w:r>
    </w:p>
    <w:p w:rsidR="00037FE7" w:rsidRDefault="00422F42" w:rsidP="00037FE7">
      <w:pPr>
        <w:pStyle w:val="SingleTxtG"/>
        <w:numPr>
          <w:ilvl w:val="2"/>
          <w:numId w:val="19"/>
        </w:numPr>
        <w:tabs>
          <w:tab w:val="num" w:pos="1824"/>
        </w:tabs>
        <w:ind w:left="1128" w:firstLine="0"/>
        <w:rPr>
          <w:rFonts w:eastAsia="SimSun"/>
          <w:lang w:val="en-US"/>
        </w:rPr>
      </w:pPr>
      <w:r>
        <w:rPr>
          <w:rFonts w:eastAsia="SimSun"/>
          <w:lang w:val="en-US"/>
        </w:rPr>
        <w:t>Please provide information on steps taken to ensure that workers can freely exercise their right to form and join trade unions, including outside the</w:t>
      </w:r>
      <w:r w:rsidR="00D621E7">
        <w:rPr>
          <w:rFonts w:eastAsia="SimSun"/>
          <w:lang w:val="en-US"/>
        </w:rPr>
        <w:t xml:space="preserve"> control of the</w:t>
      </w:r>
      <w:r w:rsidR="001154D4">
        <w:rPr>
          <w:rFonts w:eastAsia="SimSun"/>
          <w:lang w:val="en-US"/>
        </w:rPr>
        <w:t xml:space="preserve"> All </w:t>
      </w:r>
      <w:r>
        <w:rPr>
          <w:rFonts w:eastAsia="SimSun"/>
          <w:lang w:val="en-US"/>
        </w:rPr>
        <w:t xml:space="preserve">China Federation of Trade Unions. </w:t>
      </w:r>
      <w:r w:rsidR="00037FE7">
        <w:rPr>
          <w:rFonts w:eastAsia="SimSun"/>
          <w:lang w:val="en-US"/>
        </w:rPr>
        <w:t>Please provide information on</w:t>
      </w:r>
      <w:r w:rsidR="0040046B">
        <w:rPr>
          <w:rFonts w:eastAsia="SimSun"/>
          <w:lang w:val="en-US"/>
        </w:rPr>
        <w:t xml:space="preserve"> steps taken to ensure that internal migrants </w:t>
      </w:r>
      <w:r w:rsidR="00E71DF7">
        <w:rPr>
          <w:rFonts w:eastAsia="SimSun"/>
          <w:lang w:val="en-US"/>
        </w:rPr>
        <w:t xml:space="preserve">can </w:t>
      </w:r>
      <w:r>
        <w:rPr>
          <w:rFonts w:eastAsia="SimSun"/>
          <w:lang w:val="en-US"/>
        </w:rPr>
        <w:t>join trade unions.</w:t>
      </w:r>
    </w:p>
    <w:p w:rsidR="00037FE7" w:rsidRPr="008C538C" w:rsidRDefault="00037FE7" w:rsidP="00037FE7">
      <w:pPr>
        <w:pStyle w:val="H1G"/>
        <w:ind w:left="1128" w:firstLine="0"/>
        <w:rPr>
          <w:rFonts w:eastAsia="SimSun"/>
          <w:lang w:val="en-US"/>
        </w:rPr>
      </w:pPr>
      <w:r w:rsidRPr="008C538C">
        <w:rPr>
          <w:rFonts w:eastAsia="SimSun"/>
          <w:lang w:val="en-US"/>
        </w:rPr>
        <w:t xml:space="preserve">Article 9 - The </w:t>
      </w:r>
      <w:r w:rsidRPr="008C538C">
        <w:rPr>
          <w:rFonts w:eastAsia="SimSun"/>
        </w:rPr>
        <w:t>right</w:t>
      </w:r>
      <w:r w:rsidRPr="008C538C">
        <w:rPr>
          <w:rFonts w:eastAsia="SimSun"/>
          <w:lang w:val="en-US"/>
        </w:rPr>
        <w:t xml:space="preserve"> to social security</w:t>
      </w:r>
    </w:p>
    <w:p w:rsidR="001E6DAB" w:rsidRDefault="00037FE7" w:rsidP="001E6DAB">
      <w:pPr>
        <w:pStyle w:val="SingleTxtG"/>
        <w:numPr>
          <w:ilvl w:val="2"/>
          <w:numId w:val="19"/>
        </w:numPr>
        <w:tabs>
          <w:tab w:val="num" w:pos="1824"/>
          <w:tab w:val="num" w:pos="4608"/>
        </w:tabs>
        <w:ind w:left="1128" w:firstLine="0"/>
        <w:rPr>
          <w:rFonts w:eastAsia="SimSun"/>
          <w:lang w:val="en-US"/>
        </w:rPr>
      </w:pPr>
      <w:r w:rsidRPr="00916830">
        <w:rPr>
          <w:rFonts w:eastAsia="SimSun"/>
          <w:lang w:val="en-US"/>
        </w:rPr>
        <w:t>Please clarify</w:t>
      </w:r>
      <w:r w:rsidR="000A7231">
        <w:rPr>
          <w:rFonts w:eastAsia="SimSun"/>
          <w:lang w:val="en-US"/>
        </w:rPr>
        <w:t xml:space="preserve"> which steps are taken to ensure universal access to social security, and to ensure that rural residents receive the same amount of benefits as those in urban areas, in particular for basic health care and old-age pension.</w:t>
      </w:r>
      <w:r w:rsidR="00F330C6">
        <w:rPr>
          <w:rFonts w:eastAsia="SimSun"/>
          <w:lang w:val="en-US"/>
        </w:rPr>
        <w:t xml:space="preserve"> </w:t>
      </w:r>
      <w:r w:rsidR="0042464C">
        <w:rPr>
          <w:rFonts w:eastAsia="SimSun"/>
          <w:lang w:val="en-US"/>
        </w:rPr>
        <w:t>Please provide information on steps taken to increase awareness of social security and assistance benefits, in particular in rural areas.</w:t>
      </w:r>
      <w:r w:rsidRPr="00916830">
        <w:rPr>
          <w:rFonts w:eastAsia="SimSun"/>
          <w:lang w:val="en-US"/>
        </w:rPr>
        <w:t xml:space="preserve"> </w:t>
      </w:r>
    </w:p>
    <w:p w:rsidR="00F330C6" w:rsidRDefault="00F330C6" w:rsidP="001E6DAB">
      <w:pPr>
        <w:pStyle w:val="SingleTxtG"/>
        <w:numPr>
          <w:ilvl w:val="2"/>
          <w:numId w:val="19"/>
        </w:numPr>
        <w:tabs>
          <w:tab w:val="num" w:pos="1824"/>
          <w:tab w:val="num" w:pos="4608"/>
        </w:tabs>
        <w:ind w:left="1128" w:firstLine="0"/>
        <w:rPr>
          <w:rFonts w:eastAsia="SimSun"/>
          <w:lang w:val="en-US"/>
        </w:rPr>
      </w:pPr>
      <w:r>
        <w:rPr>
          <w:rFonts w:eastAsia="SimSun"/>
          <w:lang w:val="en-US"/>
        </w:rPr>
        <w:t xml:space="preserve">Please provide information on steps taken to ensure that rural-urban migrants have </w:t>
      </w:r>
      <w:r w:rsidR="000D41B8">
        <w:rPr>
          <w:rFonts w:eastAsia="SimSun"/>
          <w:lang w:val="en-US"/>
        </w:rPr>
        <w:t xml:space="preserve">equal </w:t>
      </w:r>
      <w:r>
        <w:rPr>
          <w:rFonts w:eastAsia="SimSun"/>
          <w:lang w:val="en-US"/>
        </w:rPr>
        <w:t>access to social services and social security benefits, including the minimum living standard scheme (</w:t>
      </w:r>
      <w:r w:rsidRPr="00F330C6">
        <w:rPr>
          <w:rFonts w:eastAsia="SimSun"/>
          <w:i/>
          <w:lang w:val="en-US"/>
        </w:rPr>
        <w:t>di bao</w:t>
      </w:r>
      <w:r>
        <w:rPr>
          <w:rFonts w:eastAsia="SimSun"/>
          <w:lang w:val="en-US"/>
        </w:rPr>
        <w:t>) guaranteed to urban residents.</w:t>
      </w:r>
    </w:p>
    <w:p w:rsidR="00037FE7" w:rsidRPr="008C538C" w:rsidRDefault="00037FE7" w:rsidP="00037FE7">
      <w:pPr>
        <w:pStyle w:val="H1G"/>
        <w:rPr>
          <w:rFonts w:eastAsia="SimSun"/>
          <w:lang w:val="en-US"/>
        </w:rPr>
      </w:pPr>
      <w:r w:rsidRPr="008C538C">
        <w:rPr>
          <w:rFonts w:eastAsia="SimSun"/>
          <w:lang w:val="en-US"/>
        </w:rPr>
        <w:tab/>
      </w:r>
      <w:r w:rsidRPr="008C538C">
        <w:rPr>
          <w:rFonts w:eastAsia="SimSun"/>
          <w:lang w:val="en-US"/>
        </w:rPr>
        <w:tab/>
        <w:t>Article 10 - Protection of the family, mothers and children</w:t>
      </w:r>
    </w:p>
    <w:p w:rsidR="00037FE7" w:rsidRPr="001A75FE" w:rsidRDefault="00037FE7" w:rsidP="00037FE7">
      <w:pPr>
        <w:pStyle w:val="SingleTxtG"/>
        <w:numPr>
          <w:ilvl w:val="2"/>
          <w:numId w:val="19"/>
        </w:numPr>
        <w:tabs>
          <w:tab w:val="num" w:pos="1824"/>
          <w:tab w:val="num" w:pos="4608"/>
        </w:tabs>
        <w:ind w:left="1128" w:firstLine="0"/>
        <w:rPr>
          <w:rFonts w:eastAsia="SimSun"/>
          <w:lang w:val="en-US"/>
        </w:rPr>
      </w:pPr>
      <w:r>
        <w:rPr>
          <w:rFonts w:eastAsia="SimSun"/>
          <w:lang w:val="en-US"/>
        </w:rPr>
        <w:t>Please provide information on</w:t>
      </w:r>
      <w:r w:rsidR="00E57198">
        <w:rPr>
          <w:rFonts w:eastAsia="SimSun"/>
          <w:lang w:val="en-US"/>
        </w:rPr>
        <w:t xml:space="preserve"> steps taken to prevent abandonment of children</w:t>
      </w:r>
      <w:r w:rsidR="001A75FE">
        <w:rPr>
          <w:rFonts w:eastAsia="SimSun"/>
          <w:lang w:val="en-US"/>
        </w:rPr>
        <w:t>, in particular those</w:t>
      </w:r>
      <w:r w:rsidR="00E57198">
        <w:rPr>
          <w:rFonts w:eastAsia="SimSun"/>
          <w:lang w:val="en-US"/>
        </w:rPr>
        <w:t xml:space="preserve"> with disabilities</w:t>
      </w:r>
      <w:r w:rsidR="001A75FE">
        <w:rPr>
          <w:rFonts w:eastAsia="SimSun"/>
          <w:lang w:val="en-US"/>
        </w:rPr>
        <w:t>,</w:t>
      </w:r>
      <w:r w:rsidR="00E57198">
        <w:rPr>
          <w:rFonts w:eastAsia="SimSun"/>
          <w:lang w:val="en-US"/>
        </w:rPr>
        <w:t xml:space="preserve"> by their parents and to promote </w:t>
      </w:r>
      <w:r w:rsidR="00E57198" w:rsidRPr="00E57198">
        <w:rPr>
          <w:rFonts w:eastAsia="SimSun"/>
          <w:lang w:val="en-US"/>
        </w:rPr>
        <w:t xml:space="preserve">family-type care rather than institutional care </w:t>
      </w:r>
      <w:r w:rsidR="00E57198">
        <w:rPr>
          <w:rFonts w:eastAsia="SimSun"/>
          <w:lang w:val="en-US"/>
        </w:rPr>
        <w:t xml:space="preserve">for </w:t>
      </w:r>
      <w:r w:rsidR="00E57198" w:rsidRPr="00E57198">
        <w:rPr>
          <w:rFonts w:eastAsia="SimSun"/>
          <w:lang w:val="en-US"/>
        </w:rPr>
        <w:t xml:space="preserve">children </w:t>
      </w:r>
      <w:r w:rsidR="00E57198" w:rsidRPr="001A75FE">
        <w:rPr>
          <w:rFonts w:eastAsia="SimSun"/>
          <w:lang w:val="en-US"/>
        </w:rPr>
        <w:t>deprived of a family environment.</w:t>
      </w:r>
    </w:p>
    <w:p w:rsidR="00044CD7" w:rsidRPr="001A75FE" w:rsidRDefault="00893278" w:rsidP="00037FE7">
      <w:pPr>
        <w:pStyle w:val="SingleTxtG"/>
        <w:numPr>
          <w:ilvl w:val="2"/>
          <w:numId w:val="19"/>
        </w:numPr>
        <w:tabs>
          <w:tab w:val="num" w:pos="1824"/>
          <w:tab w:val="num" w:pos="4608"/>
        </w:tabs>
        <w:ind w:left="1128" w:firstLine="0"/>
        <w:rPr>
          <w:rFonts w:eastAsia="SimSun"/>
          <w:lang w:val="en-US"/>
        </w:rPr>
      </w:pPr>
      <w:r>
        <w:rPr>
          <w:rFonts w:eastAsia="SimSun"/>
          <w:lang w:val="en-US"/>
        </w:rPr>
        <w:t>Please provide information on the extent of the problem of child labo</w:t>
      </w:r>
      <w:r w:rsidR="00272980">
        <w:rPr>
          <w:rFonts w:eastAsia="SimSun"/>
          <w:lang w:val="en-US"/>
        </w:rPr>
        <w:t>u</w:t>
      </w:r>
      <w:r>
        <w:rPr>
          <w:rFonts w:eastAsia="SimSun"/>
          <w:lang w:val="en-US"/>
        </w:rPr>
        <w:t xml:space="preserve">r. Please provide information on steps taken to prevent schools </w:t>
      </w:r>
      <w:r w:rsidR="00B72F39">
        <w:rPr>
          <w:rFonts w:eastAsia="SimSun"/>
          <w:lang w:val="en-US"/>
        </w:rPr>
        <w:t xml:space="preserve">from </w:t>
      </w:r>
      <w:r>
        <w:rPr>
          <w:rFonts w:eastAsia="SimSun"/>
          <w:lang w:val="en-US"/>
        </w:rPr>
        <w:t xml:space="preserve">sending under-age students to factories as “interns”, where they are allegedly subjected to the same conditions as full-time employees. </w:t>
      </w:r>
      <w:r w:rsidR="00044CD7" w:rsidRPr="001A75FE">
        <w:rPr>
          <w:rFonts w:eastAsia="SimSun"/>
          <w:lang w:val="en-US"/>
        </w:rPr>
        <w:t xml:space="preserve">Please </w:t>
      </w:r>
      <w:r w:rsidR="00C7136C">
        <w:rPr>
          <w:rFonts w:eastAsia="SimSun"/>
          <w:lang w:val="en-US"/>
        </w:rPr>
        <w:t xml:space="preserve">also </w:t>
      </w:r>
      <w:r w:rsidR="00044CD7" w:rsidRPr="001A75FE">
        <w:rPr>
          <w:rFonts w:eastAsia="SimSun"/>
          <w:lang w:val="en-US"/>
        </w:rPr>
        <w:t>provide information on steps taken to combat the abduction and forced labour of persons with intellectual disabilities, in particular children.</w:t>
      </w:r>
    </w:p>
    <w:p w:rsidR="00CF3215" w:rsidRPr="001A75FE" w:rsidRDefault="00CF3215" w:rsidP="00037FE7">
      <w:pPr>
        <w:pStyle w:val="SingleTxtG"/>
        <w:numPr>
          <w:ilvl w:val="2"/>
          <w:numId w:val="19"/>
        </w:numPr>
        <w:tabs>
          <w:tab w:val="num" w:pos="1824"/>
          <w:tab w:val="num" w:pos="4608"/>
        </w:tabs>
        <w:ind w:left="1128" w:firstLine="0"/>
        <w:rPr>
          <w:rFonts w:eastAsia="SimSun"/>
          <w:lang w:val="en-US"/>
        </w:rPr>
      </w:pPr>
      <w:r w:rsidRPr="001A75FE">
        <w:rPr>
          <w:rFonts w:eastAsia="SimSun"/>
          <w:lang w:val="en-US"/>
        </w:rPr>
        <w:t xml:space="preserve">Please clarify whether the State party has adopted legislation </w:t>
      </w:r>
      <w:r w:rsidR="00FF56AE">
        <w:rPr>
          <w:rFonts w:eastAsia="SimSun"/>
          <w:lang w:val="en-US"/>
        </w:rPr>
        <w:t>criminalizing domestic violence</w:t>
      </w:r>
      <w:r w:rsidRPr="001A75FE">
        <w:rPr>
          <w:rFonts w:eastAsia="SimSun"/>
          <w:lang w:val="en-US"/>
        </w:rPr>
        <w:t>, including marital rape.</w:t>
      </w:r>
    </w:p>
    <w:p w:rsidR="00ED16A7" w:rsidRDefault="00ED16A7" w:rsidP="00037FE7">
      <w:pPr>
        <w:pStyle w:val="SingleTxtG"/>
        <w:numPr>
          <w:ilvl w:val="2"/>
          <w:numId w:val="19"/>
        </w:numPr>
        <w:tabs>
          <w:tab w:val="num" w:pos="1824"/>
          <w:tab w:val="num" w:pos="4608"/>
        </w:tabs>
        <w:ind w:left="1128" w:firstLine="0"/>
        <w:rPr>
          <w:rFonts w:eastAsia="SimSun"/>
          <w:lang w:val="en-US"/>
        </w:rPr>
      </w:pPr>
      <w:r w:rsidRPr="001A75FE">
        <w:rPr>
          <w:rFonts w:eastAsia="SimSun"/>
          <w:lang w:val="en-US"/>
        </w:rPr>
        <w:t xml:space="preserve">Please clarify whether the definition of </w:t>
      </w:r>
      <w:r w:rsidR="00EF1D28">
        <w:rPr>
          <w:rFonts w:eastAsia="SimSun"/>
          <w:lang w:val="en-US"/>
        </w:rPr>
        <w:t xml:space="preserve">the crime of </w:t>
      </w:r>
      <w:r w:rsidRPr="001A75FE">
        <w:rPr>
          <w:rFonts w:eastAsia="SimSun"/>
          <w:lang w:val="en-US"/>
        </w:rPr>
        <w:t>trafficking in the Penal Code will be broadened from the current focus on exploitation of prostitution in order to bring it in line with international standards.</w:t>
      </w:r>
      <w:r w:rsidR="00066C49" w:rsidRPr="001A75FE">
        <w:rPr>
          <w:rFonts w:eastAsia="SimSun"/>
          <w:lang w:val="en-US"/>
        </w:rPr>
        <w:t xml:space="preserve"> Please also provide informat</w:t>
      </w:r>
      <w:r w:rsidR="001E697C">
        <w:rPr>
          <w:rFonts w:eastAsia="SimSun"/>
          <w:lang w:val="en-US"/>
        </w:rPr>
        <w:t>ion on the implementation of the National Plan of Action against Trafficking in Women and Children 2008-2012</w:t>
      </w:r>
      <w:r w:rsidR="00066C49" w:rsidRPr="001A75FE">
        <w:rPr>
          <w:rFonts w:eastAsia="SimSun"/>
          <w:lang w:val="en-US"/>
        </w:rPr>
        <w:t>.</w:t>
      </w:r>
    </w:p>
    <w:p w:rsidR="002513E9" w:rsidRDefault="002513E9" w:rsidP="00037FE7">
      <w:pPr>
        <w:pStyle w:val="SingleTxtG"/>
        <w:numPr>
          <w:ilvl w:val="2"/>
          <w:numId w:val="19"/>
        </w:numPr>
        <w:tabs>
          <w:tab w:val="num" w:pos="1824"/>
          <w:tab w:val="num" w:pos="4608"/>
        </w:tabs>
        <w:ind w:left="1128" w:firstLine="0"/>
        <w:rPr>
          <w:rFonts w:eastAsia="SimSun"/>
          <w:lang w:val="en-US"/>
        </w:rPr>
      </w:pPr>
      <w:r>
        <w:rPr>
          <w:rFonts w:eastAsia="SimSun"/>
          <w:lang w:val="en-US"/>
        </w:rPr>
        <w:t>Please inform</w:t>
      </w:r>
      <w:r w:rsidR="00272980">
        <w:rPr>
          <w:rFonts w:eastAsia="SimSun"/>
          <w:lang w:val="en-US"/>
        </w:rPr>
        <w:t xml:space="preserve"> the Committee</w:t>
      </w:r>
      <w:r>
        <w:rPr>
          <w:rFonts w:eastAsia="SimSun"/>
          <w:lang w:val="en-US"/>
        </w:rPr>
        <w:t xml:space="preserve"> whether the State party intends to introduce legislative amendments with a view to prohibit</w:t>
      </w:r>
      <w:r w:rsidR="00C7136C">
        <w:rPr>
          <w:rFonts w:eastAsia="SimSun"/>
          <w:lang w:val="en-US"/>
        </w:rPr>
        <w:t>ing</w:t>
      </w:r>
      <w:r>
        <w:rPr>
          <w:rFonts w:eastAsia="SimSun"/>
          <w:lang w:val="en-US"/>
        </w:rPr>
        <w:t xml:space="preserve"> corporal punishment in all settings.</w:t>
      </w:r>
    </w:p>
    <w:p w:rsidR="0096447A" w:rsidRPr="00916830" w:rsidRDefault="0096447A" w:rsidP="0096447A">
      <w:pPr>
        <w:pStyle w:val="SingleTxtG"/>
        <w:numPr>
          <w:ilvl w:val="2"/>
          <w:numId w:val="19"/>
        </w:numPr>
        <w:tabs>
          <w:tab w:val="num" w:pos="1824"/>
          <w:tab w:val="num" w:pos="4608"/>
        </w:tabs>
        <w:ind w:left="1128" w:firstLine="0"/>
        <w:rPr>
          <w:rFonts w:eastAsia="SimSun"/>
          <w:lang w:val="en-US"/>
        </w:rPr>
      </w:pPr>
      <w:r>
        <w:rPr>
          <w:rFonts w:eastAsia="SimSun"/>
          <w:lang w:val="en-US"/>
        </w:rPr>
        <w:t>Please provide updated information on the nature or the effects of the one-child policy.</w:t>
      </w:r>
      <w:r w:rsidR="00EF1D28">
        <w:rPr>
          <w:rFonts w:eastAsia="SimSun"/>
          <w:lang w:val="en-US"/>
        </w:rPr>
        <w:t xml:space="preserve"> Please also provide information on envisaged reforms of the policy, as well as on the expected impact on the elimination of the practice of non-registration of children.</w:t>
      </w:r>
    </w:p>
    <w:p w:rsidR="00037FE7" w:rsidRPr="001A75FE" w:rsidRDefault="00037FE7" w:rsidP="00037FE7">
      <w:pPr>
        <w:pStyle w:val="H1G"/>
        <w:rPr>
          <w:rFonts w:eastAsia="SimSun"/>
          <w:lang w:val="en-US"/>
        </w:rPr>
      </w:pPr>
      <w:r w:rsidRPr="001A75FE">
        <w:rPr>
          <w:rFonts w:eastAsia="SimSun"/>
          <w:lang w:val="en-US"/>
        </w:rPr>
        <w:tab/>
      </w:r>
      <w:r w:rsidRPr="001A75FE">
        <w:rPr>
          <w:rFonts w:eastAsia="SimSun"/>
          <w:lang w:val="en-US"/>
        </w:rPr>
        <w:tab/>
        <w:t xml:space="preserve">Article </w:t>
      </w:r>
      <w:r w:rsidRPr="001A75FE">
        <w:rPr>
          <w:rFonts w:eastAsia="SimSun"/>
        </w:rPr>
        <w:t>11</w:t>
      </w:r>
      <w:r w:rsidRPr="001A75FE">
        <w:rPr>
          <w:rFonts w:eastAsia="SimSun"/>
          <w:lang w:val="en-US"/>
        </w:rPr>
        <w:t xml:space="preserve"> - The right to an adequate standard of living</w:t>
      </w:r>
    </w:p>
    <w:p w:rsidR="00CA598A" w:rsidRDefault="00CA598A" w:rsidP="00037FE7">
      <w:pPr>
        <w:pStyle w:val="SingleTxtG"/>
        <w:numPr>
          <w:ilvl w:val="2"/>
          <w:numId w:val="19"/>
        </w:numPr>
        <w:tabs>
          <w:tab w:val="num" w:pos="1824"/>
        </w:tabs>
        <w:ind w:left="1128" w:firstLine="0"/>
        <w:rPr>
          <w:rFonts w:eastAsia="SimSun"/>
          <w:lang w:val="en-US"/>
        </w:rPr>
      </w:pPr>
      <w:r>
        <w:t xml:space="preserve">Please provide </w:t>
      </w:r>
      <w:r w:rsidRPr="00CA598A">
        <w:rPr>
          <w:rFonts w:eastAsia="SimSun"/>
          <w:lang w:val="en-US"/>
        </w:rPr>
        <w:t>information on steps taken</w:t>
      </w:r>
      <w:r>
        <w:rPr>
          <w:rFonts w:eastAsia="SimSun"/>
          <w:lang w:val="en-US"/>
        </w:rPr>
        <w:t>, and the</w:t>
      </w:r>
      <w:r w:rsidR="00EF1D28">
        <w:rPr>
          <w:rFonts w:eastAsia="SimSun"/>
          <w:lang w:val="en-US"/>
        </w:rPr>
        <w:t>ir</w:t>
      </w:r>
      <w:r>
        <w:rPr>
          <w:rFonts w:eastAsia="SimSun"/>
          <w:lang w:val="en-US"/>
        </w:rPr>
        <w:t xml:space="preserve"> impact,</w:t>
      </w:r>
      <w:r w:rsidRPr="00CA598A">
        <w:rPr>
          <w:rFonts w:eastAsia="SimSun"/>
          <w:lang w:val="en-US"/>
        </w:rPr>
        <w:t xml:space="preserve"> to combat poverty, especially among the disadvantaged and marginalized </w:t>
      </w:r>
      <w:r>
        <w:rPr>
          <w:rFonts w:eastAsia="SimSun"/>
          <w:lang w:val="en-US"/>
        </w:rPr>
        <w:t>groups, such as internal migrants</w:t>
      </w:r>
      <w:r w:rsidR="00C22AF9">
        <w:rPr>
          <w:rFonts w:eastAsia="SimSun"/>
          <w:lang w:val="en-US"/>
        </w:rPr>
        <w:t xml:space="preserve"> and persons with disabilities</w:t>
      </w:r>
      <w:r>
        <w:rPr>
          <w:rFonts w:eastAsia="SimSun"/>
          <w:lang w:val="en-US"/>
        </w:rPr>
        <w:t xml:space="preserve">, </w:t>
      </w:r>
      <w:r w:rsidRPr="00CA598A">
        <w:rPr>
          <w:rFonts w:eastAsia="SimSun"/>
          <w:lang w:val="en-US"/>
        </w:rPr>
        <w:t xml:space="preserve">and to reduce </w:t>
      </w:r>
      <w:r w:rsidR="0051563E">
        <w:rPr>
          <w:rFonts w:eastAsia="SimSun"/>
          <w:lang w:val="en-US"/>
        </w:rPr>
        <w:t xml:space="preserve">the growing </w:t>
      </w:r>
      <w:r w:rsidRPr="00CA598A">
        <w:rPr>
          <w:rFonts w:eastAsia="SimSun"/>
          <w:lang w:val="en-US"/>
        </w:rPr>
        <w:t>disparities between rural and urban regions.</w:t>
      </w:r>
    </w:p>
    <w:p w:rsidR="00037FE7" w:rsidRDefault="00037FE7" w:rsidP="00037FE7">
      <w:pPr>
        <w:pStyle w:val="SingleTxtG"/>
        <w:numPr>
          <w:ilvl w:val="2"/>
          <w:numId w:val="19"/>
        </w:numPr>
        <w:tabs>
          <w:tab w:val="num" w:pos="1824"/>
        </w:tabs>
        <w:ind w:left="1128" w:firstLine="0"/>
      </w:pPr>
      <w:r w:rsidRPr="00CA598A">
        <w:rPr>
          <w:rFonts w:eastAsia="SimSun"/>
          <w:lang w:val="en-US"/>
        </w:rPr>
        <w:t xml:space="preserve">Please provide information on </w:t>
      </w:r>
      <w:r w:rsidR="00286F4E" w:rsidRPr="00CA598A">
        <w:rPr>
          <w:rFonts w:eastAsia="SimSun"/>
          <w:lang w:val="en-US"/>
        </w:rPr>
        <w:t xml:space="preserve">steps taken to </w:t>
      </w:r>
      <w:r w:rsidR="00542CC2">
        <w:rPr>
          <w:rFonts w:eastAsia="SimSun"/>
          <w:lang w:val="en-US"/>
        </w:rPr>
        <w:t xml:space="preserve">address food insecurity, in particular in poor rural </w:t>
      </w:r>
      <w:r w:rsidR="003C6FB9">
        <w:rPr>
          <w:rFonts w:eastAsia="SimSun"/>
          <w:lang w:val="en-US"/>
        </w:rPr>
        <w:t>regions</w:t>
      </w:r>
      <w:r w:rsidR="00542CC2">
        <w:rPr>
          <w:rFonts w:eastAsia="SimSun"/>
          <w:lang w:val="en-US"/>
        </w:rPr>
        <w:t xml:space="preserve"> situated in the western mountainous areas. Please also specify which measures are taken to </w:t>
      </w:r>
      <w:r w:rsidR="00286F4E" w:rsidRPr="00CA598A">
        <w:rPr>
          <w:rFonts w:eastAsia="SimSun"/>
          <w:lang w:val="en-US"/>
        </w:rPr>
        <w:t>address child malnutrition, in</w:t>
      </w:r>
      <w:r w:rsidR="00286F4E">
        <w:t xml:space="preserve"> particular in rural areas</w:t>
      </w:r>
      <w:r w:rsidR="000C4431">
        <w:t xml:space="preserve"> and the Tibet Autonomous Region</w:t>
      </w:r>
      <w:r w:rsidR="00286F4E">
        <w:t>.</w:t>
      </w:r>
    </w:p>
    <w:p w:rsidR="006F0450" w:rsidRDefault="006F0450" w:rsidP="00037FE7">
      <w:pPr>
        <w:pStyle w:val="SingleTxtG"/>
        <w:numPr>
          <w:ilvl w:val="2"/>
          <w:numId w:val="19"/>
        </w:numPr>
        <w:tabs>
          <w:tab w:val="num" w:pos="1824"/>
        </w:tabs>
        <w:ind w:left="1128" w:firstLine="0"/>
      </w:pPr>
      <w:r>
        <w:t xml:space="preserve">Please provide information on steps taken to address the loss of farmland </w:t>
      </w:r>
      <w:r w:rsidR="003C6FB9">
        <w:t xml:space="preserve">due </w:t>
      </w:r>
      <w:r>
        <w:t xml:space="preserve">to </w:t>
      </w:r>
      <w:r w:rsidR="003C6FB9">
        <w:t>urbanization</w:t>
      </w:r>
      <w:r w:rsidR="00A824B0">
        <w:t>,</w:t>
      </w:r>
      <w:r w:rsidR="003C6FB9">
        <w:t xml:space="preserve"> </w:t>
      </w:r>
      <w:r>
        <w:t xml:space="preserve">industrial development, water pollution and soil erosion, and the impact on food prices and the increasing proportion of </w:t>
      </w:r>
      <w:r w:rsidR="00A824B0">
        <w:t xml:space="preserve">the cost of </w:t>
      </w:r>
      <w:r>
        <w:t>food in the overall household budget of families.</w:t>
      </w:r>
    </w:p>
    <w:p w:rsidR="006C1304" w:rsidRDefault="006C1304" w:rsidP="00037FE7">
      <w:pPr>
        <w:pStyle w:val="SingleTxtG"/>
        <w:numPr>
          <w:ilvl w:val="2"/>
          <w:numId w:val="19"/>
        </w:numPr>
        <w:tabs>
          <w:tab w:val="num" w:pos="1824"/>
        </w:tabs>
        <w:ind w:left="1128" w:firstLine="0"/>
      </w:pPr>
      <w:r>
        <w:t>Please provide information on steps taken</w:t>
      </w:r>
      <w:r w:rsidR="009A39D7">
        <w:t>, and the</w:t>
      </w:r>
      <w:r w:rsidR="003C6FB9">
        <w:t>ir</w:t>
      </w:r>
      <w:r w:rsidR="009A39D7">
        <w:t xml:space="preserve"> impact,</w:t>
      </w:r>
      <w:r>
        <w:t xml:space="preserve"> to</w:t>
      </w:r>
      <w:r w:rsidR="00A311A1">
        <w:t xml:space="preserve"> address </w:t>
      </w:r>
      <w:r w:rsidR="008828A5">
        <w:t xml:space="preserve">the problem of urban </w:t>
      </w:r>
      <w:r w:rsidR="00A824B0">
        <w:t xml:space="preserve">air and water </w:t>
      </w:r>
      <w:r w:rsidR="008828A5">
        <w:t>pollution</w:t>
      </w:r>
      <w:r w:rsidR="00A311A1">
        <w:t xml:space="preserve">, </w:t>
      </w:r>
      <w:r w:rsidR="008828A5">
        <w:t xml:space="preserve">in particular in highly industrialized areas. Please also provide information on steps taken to address water shortages in northern </w:t>
      </w:r>
      <w:smartTag w:uri="urn:schemas-microsoft-com:office:smarttags" w:element="place">
        <w:smartTag w:uri="urn:schemas-microsoft-com:office:smarttags" w:element="country-region">
          <w:r w:rsidR="008828A5">
            <w:t>China</w:t>
          </w:r>
        </w:smartTag>
      </w:smartTag>
      <w:r>
        <w:t>.</w:t>
      </w:r>
    </w:p>
    <w:p w:rsidR="00457F1E" w:rsidRDefault="00457F1E" w:rsidP="00A311A1">
      <w:pPr>
        <w:pStyle w:val="SingleTxtG"/>
        <w:numPr>
          <w:ilvl w:val="2"/>
          <w:numId w:val="19"/>
        </w:numPr>
        <w:tabs>
          <w:tab w:val="num" w:pos="1824"/>
        </w:tabs>
        <w:ind w:left="1128" w:firstLine="0"/>
      </w:pPr>
      <w:r>
        <w:t xml:space="preserve">Please provide </w:t>
      </w:r>
      <w:r w:rsidR="00C63C5B">
        <w:t xml:space="preserve">updated </w:t>
      </w:r>
      <w:r>
        <w:t>information on</w:t>
      </w:r>
      <w:r w:rsidR="00C63C5B">
        <w:t xml:space="preserve"> progress achieved in ensuring</w:t>
      </w:r>
      <w:r>
        <w:t xml:space="preserve"> access to adequate housing for low-income households and other disadvantaged and marginalized groups and individuals, in particular those living in urban areas, including through the provision of social housing units.</w:t>
      </w:r>
      <w:r w:rsidR="0044457B">
        <w:t xml:space="preserve"> Please also provide statistical data on the extent of homelessness in the State party.</w:t>
      </w:r>
    </w:p>
    <w:p w:rsidR="00A311A1" w:rsidRDefault="00A311A1" w:rsidP="00507A45">
      <w:pPr>
        <w:pStyle w:val="SingleTxtG"/>
        <w:numPr>
          <w:ilvl w:val="2"/>
          <w:numId w:val="19"/>
        </w:numPr>
        <w:tabs>
          <w:tab w:val="num" w:pos="1824"/>
          <w:tab w:val="num" w:pos="4608"/>
        </w:tabs>
        <w:ind w:left="1128" w:firstLine="0"/>
      </w:pPr>
      <w:r>
        <w:t>Please provide information on steps taken to</w:t>
      </w:r>
      <w:r w:rsidR="0066584F">
        <w:t xml:space="preserve"> </w:t>
      </w:r>
      <w:r w:rsidR="00507A45">
        <w:t xml:space="preserve">implement the 2011 Regulation on the Expropriation of Houses on </w:t>
      </w:r>
      <w:smartTag w:uri="urn:schemas-microsoft-com:office:smarttags" w:element="place">
        <w:smartTag w:uri="urn:schemas-microsoft-com:office:smarttags" w:element="PlaceName">
          <w:r w:rsidR="00507A45">
            <w:t>State-owned</w:t>
          </w:r>
        </w:smartTag>
        <w:r w:rsidR="00507A45">
          <w:t xml:space="preserve"> </w:t>
        </w:r>
        <w:smartTag w:uri="urn:schemas-microsoft-com:office:smarttags" w:element="PlaceType">
          <w:r w:rsidR="00507A45">
            <w:t>Land</w:t>
          </w:r>
        </w:smartTag>
      </w:smartTag>
      <w:r w:rsidR="00507A45">
        <w:t xml:space="preserve"> and Compensation, as well as other steps to </w:t>
      </w:r>
      <w:r w:rsidR="0066584F">
        <w:t>prevent land takings and forced evictions</w:t>
      </w:r>
      <w:r w:rsidR="008828A5">
        <w:t xml:space="preserve">. </w:t>
      </w:r>
      <w:r w:rsidR="00507A45">
        <w:t xml:space="preserve">Please clarify whether the </w:t>
      </w:r>
      <w:r w:rsidR="00745761">
        <w:t>r</w:t>
      </w:r>
      <w:r w:rsidR="00507A45">
        <w:t xml:space="preserve">egulation will be amended to extend protection to tenants and rural residents. </w:t>
      </w:r>
      <w:r w:rsidR="0044457B">
        <w:t xml:space="preserve">Please provide statistical data on the number of </w:t>
      </w:r>
      <w:r w:rsidR="00825263">
        <w:t xml:space="preserve">forced </w:t>
      </w:r>
      <w:r w:rsidR="0044457B">
        <w:t>evictions</w:t>
      </w:r>
      <w:r w:rsidR="00A824B0">
        <w:t>,</w:t>
      </w:r>
      <w:r w:rsidR="0044457B">
        <w:t xml:space="preserve"> on an annual basis</w:t>
      </w:r>
      <w:r w:rsidR="00C41505">
        <w:t xml:space="preserve">, and clarify whether </w:t>
      </w:r>
      <w:r w:rsidR="00825263">
        <w:t xml:space="preserve">such </w:t>
      </w:r>
      <w:r w:rsidR="00C41505">
        <w:t>evictions are preceded by consultations with residents with a view to seeking their prior and informed consent</w:t>
      </w:r>
      <w:r w:rsidR="00507A45">
        <w:t xml:space="preserve">. </w:t>
      </w:r>
      <w:r w:rsidR="0065155E">
        <w:t xml:space="preserve">Please clarify whether authorities have resorted to deprivation of services, such as water, heat or electricity, </w:t>
      </w:r>
      <w:r w:rsidR="00507A45">
        <w:t xml:space="preserve">as well as violence </w:t>
      </w:r>
      <w:r w:rsidR="0065155E">
        <w:t>in order to forc</w:t>
      </w:r>
      <w:r w:rsidR="00825263">
        <w:t>ibly evict</w:t>
      </w:r>
      <w:r w:rsidR="0065155E">
        <w:t xml:space="preserve"> </w:t>
      </w:r>
      <w:r w:rsidR="00507A45">
        <w:t xml:space="preserve">residents </w:t>
      </w:r>
      <w:r w:rsidR="00825263">
        <w:t>from</w:t>
      </w:r>
      <w:r w:rsidR="0065155E">
        <w:t xml:space="preserve"> their homes.</w:t>
      </w:r>
    </w:p>
    <w:p w:rsidR="00935766" w:rsidRDefault="00935766" w:rsidP="00A311A1">
      <w:pPr>
        <w:pStyle w:val="SingleTxtG"/>
        <w:numPr>
          <w:ilvl w:val="2"/>
          <w:numId w:val="19"/>
        </w:numPr>
        <w:tabs>
          <w:tab w:val="num" w:pos="1824"/>
        </w:tabs>
        <w:ind w:left="1128" w:firstLine="0"/>
      </w:pPr>
      <w:r>
        <w:t xml:space="preserve">Please provide information on steps taken to </w:t>
      </w:r>
      <w:r w:rsidR="00714ACF">
        <w:t>stop</w:t>
      </w:r>
      <w:r>
        <w:t xml:space="preserve"> non-voluntary resettlement of nomadic herders from their traditional lands and non-voluntary relocation or rehousing programmes of other rural residents, in particular in Tibet Autonomous Region, </w:t>
      </w:r>
      <w:smartTag w:uri="urn:schemas-microsoft-com:office:smarttags" w:element="State">
        <w:r>
          <w:t>Sichuan</w:t>
        </w:r>
      </w:smartTag>
      <w:r>
        <w:t xml:space="preserve">, </w:t>
      </w:r>
      <w:smartTag w:uri="urn:schemas-microsoft-com:office:smarttags" w:element="State">
        <w:r>
          <w:t>Qinghai</w:t>
        </w:r>
      </w:smartTag>
      <w:r>
        <w:t xml:space="preserve">, </w:t>
      </w:r>
      <w:smartTag w:uri="urn:schemas-microsoft-com:office:smarttags" w:element="place">
        <w:r>
          <w:t>Inner Mongolia</w:t>
        </w:r>
      </w:smartTag>
      <w:r>
        <w:t xml:space="preserve"> and Xinjiang Autonomous Region.</w:t>
      </w:r>
    </w:p>
    <w:p w:rsidR="00037FE7" w:rsidRPr="001A75FE" w:rsidRDefault="00037FE7" w:rsidP="00037FE7">
      <w:pPr>
        <w:pStyle w:val="H1G"/>
        <w:rPr>
          <w:rFonts w:eastAsia="SimSun"/>
          <w:lang w:val="en-US"/>
        </w:rPr>
      </w:pPr>
      <w:r w:rsidRPr="001A75FE">
        <w:rPr>
          <w:rFonts w:eastAsia="SimSun"/>
          <w:lang w:val="en-US"/>
        </w:rPr>
        <w:tab/>
      </w:r>
      <w:r w:rsidRPr="001A75FE">
        <w:rPr>
          <w:rFonts w:eastAsia="SimSun"/>
          <w:lang w:val="en-US"/>
        </w:rPr>
        <w:tab/>
        <w:t>Article 12 - The right to physical and mental health</w:t>
      </w:r>
    </w:p>
    <w:p w:rsidR="00037FE7" w:rsidRDefault="00037FE7" w:rsidP="00037FE7">
      <w:pPr>
        <w:pStyle w:val="SingleTxtG"/>
        <w:numPr>
          <w:ilvl w:val="2"/>
          <w:numId w:val="19"/>
        </w:numPr>
        <w:tabs>
          <w:tab w:val="num" w:pos="1824"/>
        </w:tabs>
        <w:ind w:left="1128" w:firstLine="0"/>
      </w:pPr>
      <w:r w:rsidRPr="001A75FE">
        <w:t>Please provide information on</w:t>
      </w:r>
      <w:r w:rsidR="00EF3A64" w:rsidRPr="001A75FE">
        <w:t xml:space="preserve"> steps taken to </w:t>
      </w:r>
      <w:r w:rsidR="00825263">
        <w:t>ensure</w:t>
      </w:r>
      <w:r w:rsidR="00EF3A64" w:rsidRPr="001A75FE">
        <w:t xml:space="preserve"> access to public health care services </w:t>
      </w:r>
      <w:r w:rsidR="00785551" w:rsidRPr="001A75FE">
        <w:t>in rural</w:t>
      </w:r>
      <w:r w:rsidR="00ED7995">
        <w:t xml:space="preserve"> and remote</w:t>
      </w:r>
      <w:r w:rsidR="00785551" w:rsidRPr="001A75FE">
        <w:t xml:space="preserve"> areas</w:t>
      </w:r>
      <w:r w:rsidR="00825263">
        <w:t xml:space="preserve">. Please provide information on steps taken </w:t>
      </w:r>
      <w:r w:rsidR="00944D82">
        <w:t xml:space="preserve">to address the imposition of prohibitive user fees for health care </w:t>
      </w:r>
      <w:r w:rsidR="00825263">
        <w:t>in hospitals</w:t>
      </w:r>
      <w:r w:rsidR="00785551" w:rsidRPr="001A75FE">
        <w:t>. Please</w:t>
      </w:r>
      <w:r w:rsidR="008878FA">
        <w:t xml:space="preserve"> also </w:t>
      </w:r>
      <w:r w:rsidR="00785551" w:rsidRPr="001A75FE">
        <w:t>provide information on steps tak</w:t>
      </w:r>
      <w:r w:rsidR="00286F4E">
        <w:t xml:space="preserve">en to address the high maternal, infant and child </w:t>
      </w:r>
      <w:r w:rsidR="00785551" w:rsidRPr="001A75FE">
        <w:t xml:space="preserve">mortality rates in rural </w:t>
      </w:r>
      <w:r w:rsidR="008E5C8C">
        <w:t xml:space="preserve">and remote </w:t>
      </w:r>
      <w:r w:rsidR="00785551" w:rsidRPr="001A75FE">
        <w:t>areas</w:t>
      </w:r>
      <w:r w:rsidR="00757FE7">
        <w:t>, in particular in the Tibet Autonomous Region</w:t>
      </w:r>
      <w:r w:rsidR="003C6FB9">
        <w:t>.</w:t>
      </w:r>
    </w:p>
    <w:p w:rsidR="001054D2" w:rsidRDefault="001054D2" w:rsidP="00037FE7">
      <w:pPr>
        <w:pStyle w:val="SingleTxtG"/>
        <w:numPr>
          <w:ilvl w:val="2"/>
          <w:numId w:val="19"/>
        </w:numPr>
        <w:tabs>
          <w:tab w:val="num" w:pos="1824"/>
        </w:tabs>
        <w:ind w:left="1128" w:firstLine="0"/>
      </w:pPr>
      <w:r w:rsidRPr="001A75FE">
        <w:t>Please provide</w:t>
      </w:r>
      <w:r>
        <w:t xml:space="preserve"> information on </w:t>
      </w:r>
      <w:r w:rsidR="008820AB">
        <w:t xml:space="preserve">the implementation of legislation against </w:t>
      </w:r>
      <w:r>
        <w:t>sex-selective abortion practices</w:t>
      </w:r>
      <w:r w:rsidR="008820AB">
        <w:t xml:space="preserve"> and female infanticide, as well </w:t>
      </w:r>
      <w:r w:rsidR="00527FF7">
        <w:t xml:space="preserve">its </w:t>
      </w:r>
      <w:r w:rsidR="008820AB">
        <w:t>impact</w:t>
      </w:r>
      <w:r>
        <w:t>.</w:t>
      </w:r>
      <w:r w:rsidR="00B25405">
        <w:t xml:space="preserve"> Please also inform</w:t>
      </w:r>
      <w:r w:rsidR="009D457F">
        <w:t xml:space="preserve"> the Committee </w:t>
      </w:r>
      <w:r w:rsidR="00B25405">
        <w:t xml:space="preserve">whether the State party has conducted a study on the </w:t>
      </w:r>
      <w:r w:rsidR="00527FF7">
        <w:t>root causes</w:t>
      </w:r>
      <w:r w:rsidR="00DA6EA6">
        <w:t xml:space="preserve"> of such</w:t>
      </w:r>
      <w:r w:rsidR="00B25405">
        <w:t xml:space="preserve"> practices.</w:t>
      </w:r>
    </w:p>
    <w:p w:rsidR="00835661" w:rsidRDefault="00835661" w:rsidP="00037FE7">
      <w:pPr>
        <w:pStyle w:val="SingleTxtG"/>
        <w:numPr>
          <w:ilvl w:val="2"/>
          <w:numId w:val="19"/>
        </w:numPr>
        <w:tabs>
          <w:tab w:val="num" w:pos="1824"/>
        </w:tabs>
        <w:ind w:left="1128" w:firstLine="0"/>
      </w:pPr>
      <w:r>
        <w:t xml:space="preserve">Please provide information on the system of mental health services </w:t>
      </w:r>
      <w:r w:rsidR="00BE5453">
        <w:t xml:space="preserve">and psychiatric treatment and care </w:t>
      </w:r>
      <w:r>
        <w:t>available to adults as well as children.</w:t>
      </w:r>
      <w:r w:rsidR="005D6CE2">
        <w:t xml:space="preserve"> Please </w:t>
      </w:r>
      <w:r w:rsidR="00727A7E">
        <w:t>clarify whether the 2012 Mental Health Law forbids involuntary psychiatric co</w:t>
      </w:r>
      <w:r w:rsidR="00346231">
        <w:t>nfinement o</w:t>
      </w:r>
      <w:r w:rsidR="00727A7E">
        <w:t>f persons who do not suffer from any mental illness.</w:t>
      </w:r>
    </w:p>
    <w:p w:rsidR="00F12743" w:rsidRDefault="00F12743" w:rsidP="00037FE7">
      <w:pPr>
        <w:pStyle w:val="SingleTxtG"/>
        <w:numPr>
          <w:ilvl w:val="2"/>
          <w:numId w:val="19"/>
        </w:numPr>
        <w:tabs>
          <w:tab w:val="num" w:pos="1824"/>
        </w:tabs>
        <w:ind w:left="1128" w:firstLine="0"/>
      </w:pPr>
      <w:r>
        <w:t xml:space="preserve">Please provide information on the number of persons that have been infected with HIV/AIDS </w:t>
      </w:r>
      <w:r w:rsidR="00F302D9">
        <w:t xml:space="preserve">and Hepatitis B and C </w:t>
      </w:r>
      <w:r>
        <w:t>through blood transfusions in hospitals, in particular in rural areas.</w:t>
      </w:r>
    </w:p>
    <w:p w:rsidR="00C238F1" w:rsidRDefault="00C238F1" w:rsidP="00C238F1">
      <w:pPr>
        <w:pStyle w:val="SingleTxtG"/>
        <w:numPr>
          <w:ilvl w:val="2"/>
          <w:numId w:val="19"/>
        </w:numPr>
        <w:tabs>
          <w:tab w:val="num" w:pos="1824"/>
        </w:tabs>
        <w:ind w:left="1128" w:firstLine="0"/>
      </w:pPr>
      <w:r>
        <w:t>Please provide information on steps taken to address child obesity, in particular in urban areas.</w:t>
      </w:r>
    </w:p>
    <w:p w:rsidR="00037FE7" w:rsidRPr="00FE781B" w:rsidRDefault="00037FE7" w:rsidP="00037FE7">
      <w:pPr>
        <w:pStyle w:val="H1G"/>
        <w:rPr>
          <w:rFonts w:eastAsia="SimSun"/>
          <w:lang w:val="en-US"/>
        </w:rPr>
      </w:pPr>
      <w:r w:rsidRPr="008C538C">
        <w:rPr>
          <w:rFonts w:eastAsia="SimSun"/>
          <w:lang w:val="en-US"/>
        </w:rPr>
        <w:tab/>
      </w:r>
      <w:r w:rsidRPr="008C538C">
        <w:rPr>
          <w:rFonts w:eastAsia="SimSun"/>
          <w:lang w:val="en-US"/>
        </w:rPr>
        <w:tab/>
        <w:t xml:space="preserve">Articles </w:t>
      </w:r>
      <w:r w:rsidRPr="008C538C">
        <w:rPr>
          <w:rFonts w:eastAsia="SimSun"/>
        </w:rPr>
        <w:t>13</w:t>
      </w:r>
      <w:r w:rsidRPr="008C538C">
        <w:rPr>
          <w:rFonts w:eastAsia="SimSun"/>
          <w:lang w:val="en-US"/>
        </w:rPr>
        <w:t xml:space="preserve"> and 14 - The </w:t>
      </w:r>
      <w:r w:rsidRPr="00FE781B">
        <w:rPr>
          <w:rFonts w:eastAsia="SimSun"/>
          <w:lang w:val="en-US"/>
        </w:rPr>
        <w:t>right to education</w:t>
      </w:r>
    </w:p>
    <w:p w:rsidR="001717B1" w:rsidRDefault="001717B1" w:rsidP="001717B1">
      <w:pPr>
        <w:pStyle w:val="SingleTxtG"/>
        <w:numPr>
          <w:ilvl w:val="2"/>
          <w:numId w:val="19"/>
        </w:numPr>
        <w:tabs>
          <w:tab w:val="num" w:pos="1824"/>
          <w:tab w:val="num" w:pos="4608"/>
        </w:tabs>
        <w:ind w:left="1128" w:firstLine="0"/>
      </w:pPr>
      <w:r>
        <w:t>Please clarify whether the allocation of financial resources to the education sector has increased in step with the rise in Gross Domestic Product, as directed by the Education Law. Please also clarify whether the State party uses budgetary re</w:t>
      </w:r>
      <w:r w:rsidR="009D457F">
        <w:t>-</w:t>
      </w:r>
      <w:r>
        <w:t>allocations to provide sufficient resources to less-developed regions, in particular rural areas.</w:t>
      </w:r>
    </w:p>
    <w:p w:rsidR="00575A0F" w:rsidRDefault="00575A0F" w:rsidP="00575A0F">
      <w:pPr>
        <w:pStyle w:val="SingleTxtG"/>
        <w:numPr>
          <w:ilvl w:val="2"/>
          <w:numId w:val="19"/>
        </w:numPr>
        <w:tabs>
          <w:tab w:val="num" w:pos="1824"/>
        </w:tabs>
        <w:ind w:left="1128" w:firstLine="0"/>
      </w:pPr>
      <w:r>
        <w:t>Please provide information on steps taken</w:t>
      </w:r>
      <w:r w:rsidR="008E307C">
        <w:t>, and the</w:t>
      </w:r>
      <w:r w:rsidR="00B33805">
        <w:t>ir</w:t>
      </w:r>
      <w:r w:rsidR="008E307C">
        <w:t xml:space="preserve"> impact,</w:t>
      </w:r>
      <w:r>
        <w:t xml:space="preserve"> to improve access to and availability of education, in particular for children living in rural areas and </w:t>
      </w:r>
      <w:r w:rsidR="009D457F">
        <w:t xml:space="preserve">the </w:t>
      </w:r>
      <w:r>
        <w:t xml:space="preserve">western provinces, as well as migrant children. Please clarify which steps </w:t>
      </w:r>
      <w:r w:rsidR="009D457F">
        <w:t>have been</w:t>
      </w:r>
      <w:r>
        <w:t xml:space="preserve"> taken to eliminate all miscellaneous fees for compulsory primary education. Please provide information on steps taken to address illiteracy and school dropout rates in rural areas, in particular among ethnic minority groups.</w:t>
      </w:r>
    </w:p>
    <w:p w:rsidR="00A62BC8" w:rsidRPr="00A62BC8" w:rsidRDefault="00037FE7" w:rsidP="00A62BC8">
      <w:pPr>
        <w:pStyle w:val="SingleTxtG"/>
        <w:numPr>
          <w:ilvl w:val="2"/>
          <w:numId w:val="19"/>
        </w:numPr>
        <w:tabs>
          <w:tab w:val="num" w:pos="1824"/>
        </w:tabs>
        <w:ind w:left="1128" w:firstLine="0"/>
      </w:pPr>
      <w:r>
        <w:t>Please provide information on</w:t>
      </w:r>
      <w:r w:rsidR="00044CD7">
        <w:t xml:space="preserve"> steps taken</w:t>
      </w:r>
      <w:r w:rsidR="00454E60">
        <w:t>, and the</w:t>
      </w:r>
      <w:r w:rsidR="00B33805">
        <w:t>ir</w:t>
      </w:r>
      <w:r w:rsidR="00454E60">
        <w:t xml:space="preserve"> impact,</w:t>
      </w:r>
      <w:r w:rsidR="00044CD7">
        <w:t xml:space="preserve"> to ensure that children with disabilities are educated in mainstream public schools and </w:t>
      </w:r>
      <w:r w:rsidR="00A62BC8" w:rsidRPr="00A62BC8">
        <w:t>provided with the necessary equipment and support.</w:t>
      </w:r>
    </w:p>
    <w:p w:rsidR="00037FE7" w:rsidRPr="008C538C" w:rsidRDefault="00037FE7" w:rsidP="00037FE7">
      <w:pPr>
        <w:pStyle w:val="H1G"/>
        <w:rPr>
          <w:rFonts w:eastAsia="SimSun"/>
          <w:lang w:val="en-US"/>
        </w:rPr>
      </w:pPr>
      <w:r w:rsidRPr="00137841">
        <w:rPr>
          <w:rFonts w:eastAsia="SimSun"/>
          <w:lang w:val="en-US"/>
        </w:rPr>
        <w:tab/>
      </w:r>
      <w:r w:rsidRPr="00137841">
        <w:rPr>
          <w:rFonts w:eastAsia="SimSun"/>
          <w:lang w:val="en-US"/>
        </w:rPr>
        <w:tab/>
        <w:t xml:space="preserve">Article </w:t>
      </w:r>
      <w:r w:rsidRPr="00137841">
        <w:rPr>
          <w:rFonts w:eastAsia="SimSun"/>
        </w:rPr>
        <w:t>15</w:t>
      </w:r>
      <w:r w:rsidRPr="00137841">
        <w:rPr>
          <w:rFonts w:eastAsia="SimSun"/>
          <w:lang w:val="en-US"/>
        </w:rPr>
        <w:t xml:space="preserve"> </w:t>
      </w:r>
      <w:r w:rsidR="00B273FE">
        <w:rPr>
          <w:rFonts w:eastAsia="SimSun"/>
          <w:lang w:val="en-US"/>
        </w:rPr>
        <w:t>–</w:t>
      </w:r>
      <w:r w:rsidRPr="00137841">
        <w:rPr>
          <w:rFonts w:eastAsia="SimSun"/>
          <w:lang w:val="en-US"/>
        </w:rPr>
        <w:t xml:space="preserve"> Cultural</w:t>
      </w:r>
      <w:r w:rsidRPr="008C538C">
        <w:rPr>
          <w:rFonts w:eastAsia="SimSun"/>
          <w:lang w:val="en-US"/>
        </w:rPr>
        <w:t xml:space="preserve"> rights</w:t>
      </w:r>
    </w:p>
    <w:p w:rsidR="00037FE7" w:rsidRPr="009E5BF5" w:rsidRDefault="00037FE7" w:rsidP="00037FE7">
      <w:pPr>
        <w:pStyle w:val="SingleTxtG"/>
        <w:numPr>
          <w:ilvl w:val="2"/>
          <w:numId w:val="19"/>
        </w:numPr>
        <w:tabs>
          <w:tab w:val="num" w:pos="1824"/>
        </w:tabs>
        <w:ind w:left="1128" w:firstLine="0"/>
        <w:rPr>
          <w:rFonts w:eastAsia="SimSun"/>
          <w:lang w:val="en-US"/>
        </w:rPr>
      </w:pPr>
      <w:r w:rsidRPr="009E5BF5">
        <w:rPr>
          <w:rFonts w:eastAsia="SimSun"/>
          <w:lang w:val="en-US"/>
        </w:rPr>
        <w:t xml:space="preserve">Please provide information on </w:t>
      </w:r>
      <w:r w:rsidR="009538F5">
        <w:rPr>
          <w:rFonts w:eastAsia="SimSun"/>
          <w:lang w:val="en-US"/>
        </w:rPr>
        <w:t xml:space="preserve">steps taken to ensure that Tibetans </w:t>
      </w:r>
      <w:r w:rsidR="00623256">
        <w:rPr>
          <w:rFonts w:eastAsia="SimSun"/>
          <w:lang w:val="en-US"/>
        </w:rPr>
        <w:t xml:space="preserve">as well as Uyghurs </w:t>
      </w:r>
      <w:r w:rsidR="009538F5">
        <w:rPr>
          <w:rFonts w:eastAsia="SimSun"/>
          <w:lang w:val="en-US"/>
        </w:rPr>
        <w:t xml:space="preserve">can fully exercise their right to </w:t>
      </w:r>
      <w:r w:rsidR="00B33805">
        <w:rPr>
          <w:rFonts w:eastAsia="SimSun"/>
          <w:lang w:val="en-US"/>
        </w:rPr>
        <w:t xml:space="preserve">preserve and </w:t>
      </w:r>
      <w:r w:rsidR="009538F5">
        <w:rPr>
          <w:rFonts w:eastAsia="SimSun"/>
          <w:lang w:val="en-US"/>
        </w:rPr>
        <w:t xml:space="preserve">take part in </w:t>
      </w:r>
      <w:r w:rsidR="00B33805">
        <w:rPr>
          <w:rFonts w:eastAsia="SimSun"/>
          <w:lang w:val="en-US"/>
        </w:rPr>
        <w:t>their own</w:t>
      </w:r>
      <w:r w:rsidR="009538F5">
        <w:rPr>
          <w:rFonts w:eastAsia="SimSun"/>
          <w:lang w:val="en-US"/>
        </w:rPr>
        <w:t xml:space="preserve"> cultural life, including us</w:t>
      </w:r>
      <w:r w:rsidR="00764645">
        <w:rPr>
          <w:rFonts w:eastAsia="SimSun"/>
          <w:lang w:val="en-US"/>
        </w:rPr>
        <w:t>ing</w:t>
      </w:r>
      <w:r w:rsidR="009538F5">
        <w:rPr>
          <w:rFonts w:eastAsia="SimSun"/>
          <w:lang w:val="en-US"/>
        </w:rPr>
        <w:t xml:space="preserve"> and teach</w:t>
      </w:r>
      <w:r w:rsidR="00764645">
        <w:rPr>
          <w:rFonts w:eastAsia="SimSun"/>
          <w:lang w:val="en-US"/>
        </w:rPr>
        <w:t>ing</w:t>
      </w:r>
      <w:r w:rsidR="009538F5">
        <w:rPr>
          <w:rFonts w:eastAsia="SimSun"/>
          <w:lang w:val="en-US"/>
        </w:rPr>
        <w:t xml:space="preserve"> </w:t>
      </w:r>
      <w:r w:rsidR="00B33805">
        <w:rPr>
          <w:rFonts w:eastAsia="SimSun"/>
          <w:lang w:val="en-US"/>
        </w:rPr>
        <w:t>their own</w:t>
      </w:r>
      <w:r w:rsidR="009538F5">
        <w:rPr>
          <w:rFonts w:eastAsia="SimSun"/>
          <w:lang w:val="en-US"/>
        </w:rPr>
        <w:t xml:space="preserve"> languages, history and culture</w:t>
      </w:r>
      <w:r w:rsidR="00B96699">
        <w:rPr>
          <w:rFonts w:eastAsia="SimSun"/>
          <w:lang w:val="en-US"/>
        </w:rPr>
        <w:t>, as well as practi</w:t>
      </w:r>
      <w:r w:rsidR="00764645">
        <w:rPr>
          <w:rFonts w:eastAsia="SimSun"/>
          <w:lang w:val="en-US"/>
        </w:rPr>
        <w:t>sing</w:t>
      </w:r>
      <w:r w:rsidR="00B96699">
        <w:rPr>
          <w:rFonts w:eastAsia="SimSun"/>
          <w:lang w:val="en-US"/>
        </w:rPr>
        <w:t xml:space="preserve"> their religion freely and without State interference</w:t>
      </w:r>
      <w:r w:rsidR="009538F5">
        <w:rPr>
          <w:rFonts w:eastAsia="SimSun"/>
          <w:lang w:val="en-US"/>
        </w:rPr>
        <w:t>.</w:t>
      </w:r>
    </w:p>
    <w:p w:rsidR="009A55DF" w:rsidRPr="009A55DF" w:rsidRDefault="00335E43" w:rsidP="00335E43">
      <w:pPr>
        <w:pStyle w:val="HChG"/>
        <w:rPr>
          <w:rFonts w:eastAsia="SimSun"/>
        </w:rPr>
      </w:pPr>
      <w:r>
        <w:rPr>
          <w:rFonts w:eastAsia="SimSun"/>
        </w:rPr>
        <w:tab/>
      </w:r>
      <w:r>
        <w:rPr>
          <w:rFonts w:eastAsia="SimSun"/>
        </w:rPr>
        <w:tab/>
      </w:r>
      <w:r w:rsidR="009A55DF" w:rsidRPr="009A55DF">
        <w:rPr>
          <w:rFonts w:eastAsia="SimSun"/>
        </w:rPr>
        <w:t xml:space="preserve">Part </w:t>
      </w:r>
      <w:r w:rsidR="009A55DF">
        <w:rPr>
          <w:rFonts w:eastAsia="SimSun"/>
        </w:rPr>
        <w:t>Two</w:t>
      </w:r>
    </w:p>
    <w:p w:rsidR="009A55DF" w:rsidRPr="00335E43" w:rsidRDefault="00335E43" w:rsidP="00335E43">
      <w:pPr>
        <w:pStyle w:val="H1G"/>
        <w:rPr>
          <w:rFonts w:eastAsia="SimSun"/>
        </w:rPr>
      </w:pPr>
      <w:r>
        <w:rPr>
          <w:rFonts w:eastAsia="SimSun"/>
        </w:rPr>
        <w:tab/>
      </w:r>
      <w:r>
        <w:rPr>
          <w:rFonts w:eastAsia="SimSun"/>
        </w:rPr>
        <w:tab/>
      </w:r>
      <w:smartTag w:uri="urn:schemas-microsoft-com:office:smarttags" w:element="place">
        <w:smartTag w:uri="urn:schemas-microsoft-com:office:smarttags" w:element="City">
          <w:r w:rsidRPr="00335E43">
            <w:rPr>
              <w:rFonts w:eastAsia="SimSun"/>
            </w:rPr>
            <w:t>Hong Kong</w:t>
          </w:r>
        </w:smartTag>
        <w:r w:rsidR="00176595">
          <w:rPr>
            <w:rFonts w:eastAsia="SimSun"/>
          </w:rPr>
          <w:t xml:space="preserve">, </w:t>
        </w:r>
        <w:smartTag w:uri="urn:schemas-microsoft-com:office:smarttags" w:element="country-region">
          <w:r w:rsidR="00176595">
            <w:rPr>
              <w:rFonts w:eastAsia="SimSun"/>
            </w:rPr>
            <w:t>China</w:t>
          </w:r>
        </w:smartTag>
      </w:smartTag>
    </w:p>
    <w:p w:rsidR="009A55DF" w:rsidRPr="008C538C" w:rsidRDefault="009A55DF" w:rsidP="009A55DF">
      <w:pPr>
        <w:pStyle w:val="HChG"/>
        <w:rPr>
          <w:rFonts w:eastAsia="SimSun"/>
        </w:rPr>
      </w:pPr>
      <w:r w:rsidRPr="008C538C">
        <w:rPr>
          <w:rFonts w:eastAsia="SimSun"/>
        </w:rPr>
        <w:tab/>
      </w:r>
      <w:r>
        <w:rPr>
          <w:rFonts w:eastAsia="SimSun"/>
        </w:rPr>
        <w:t>I</w:t>
      </w:r>
      <w:r w:rsidR="00335E43">
        <w:rPr>
          <w:rFonts w:eastAsia="SimSun"/>
        </w:rPr>
        <w:t>V</w:t>
      </w:r>
      <w:r w:rsidRPr="008C538C">
        <w:rPr>
          <w:rFonts w:eastAsia="SimSun"/>
        </w:rPr>
        <w:t>.</w:t>
      </w:r>
      <w:r w:rsidRPr="008C538C">
        <w:rPr>
          <w:rFonts w:eastAsia="SimSun"/>
        </w:rPr>
        <w:tab/>
        <w:t xml:space="preserve">Issues relating </w:t>
      </w:r>
      <w:r>
        <w:rPr>
          <w:rFonts w:eastAsia="SimSun"/>
        </w:rPr>
        <w:t>to</w:t>
      </w:r>
      <w:r w:rsidRPr="008C538C">
        <w:rPr>
          <w:rFonts w:eastAsia="SimSun"/>
        </w:rPr>
        <w:t xml:space="preserve"> </w:t>
      </w:r>
      <w:r w:rsidR="006A2326">
        <w:rPr>
          <w:rFonts w:eastAsia="SimSun"/>
        </w:rPr>
        <w:t xml:space="preserve">the general </w:t>
      </w:r>
      <w:r w:rsidRPr="008C538C">
        <w:rPr>
          <w:rFonts w:eastAsia="SimSun"/>
        </w:rPr>
        <w:t>provisions of the Covenant (arts. 1-5)</w:t>
      </w:r>
    </w:p>
    <w:p w:rsidR="009A55DF" w:rsidRPr="00FE781B" w:rsidRDefault="009A55DF" w:rsidP="009A55DF">
      <w:pPr>
        <w:pStyle w:val="H1G"/>
        <w:rPr>
          <w:rFonts w:eastAsia="SimSun"/>
          <w:lang w:val="en-US"/>
        </w:rPr>
      </w:pPr>
      <w:r w:rsidRPr="008C538C">
        <w:rPr>
          <w:rFonts w:eastAsia="SimSun"/>
          <w:lang w:val="en-US"/>
        </w:rPr>
        <w:tab/>
      </w:r>
      <w:r w:rsidRPr="008C538C">
        <w:rPr>
          <w:rFonts w:eastAsia="SimSun"/>
          <w:lang w:val="en-US"/>
        </w:rPr>
        <w:tab/>
        <w:t xml:space="preserve">Article 2 </w:t>
      </w:r>
      <w:r w:rsidRPr="00FE781B">
        <w:rPr>
          <w:rFonts w:eastAsia="SimSun"/>
        </w:rPr>
        <w:t>paragraph</w:t>
      </w:r>
      <w:r w:rsidRPr="00FE781B">
        <w:rPr>
          <w:rFonts w:eastAsia="SimSun"/>
          <w:lang w:val="en-US"/>
        </w:rPr>
        <w:t xml:space="preserve"> 2 - Non-discrimination</w:t>
      </w:r>
    </w:p>
    <w:p w:rsidR="009A55DF" w:rsidRDefault="009A55DF" w:rsidP="009A55DF">
      <w:pPr>
        <w:pStyle w:val="SingleTxtG"/>
        <w:numPr>
          <w:ilvl w:val="2"/>
          <w:numId w:val="19"/>
        </w:numPr>
        <w:tabs>
          <w:tab w:val="num" w:pos="1824"/>
        </w:tabs>
        <w:ind w:left="1128" w:firstLine="0"/>
      </w:pPr>
      <w:r w:rsidRPr="00FE781B">
        <w:t xml:space="preserve">Please provide information on steps taken to </w:t>
      </w:r>
      <w:r w:rsidR="00B20C0C">
        <w:t xml:space="preserve">review </w:t>
      </w:r>
      <w:r w:rsidR="00A148E7">
        <w:t xml:space="preserve">and repeal </w:t>
      </w:r>
      <w:r w:rsidR="00B20C0C">
        <w:t>the “</w:t>
      </w:r>
      <w:r w:rsidR="00BC6B0A">
        <w:t>two-week</w:t>
      </w:r>
      <w:r w:rsidR="00B20C0C">
        <w:t xml:space="preserve"> rule” and to address discrimination </w:t>
      </w:r>
      <w:r w:rsidR="00F55901">
        <w:t xml:space="preserve">and abuse </w:t>
      </w:r>
      <w:r w:rsidR="00B20C0C">
        <w:t xml:space="preserve">against migrant domestic workers as a consequence of this rule. </w:t>
      </w:r>
    </w:p>
    <w:p w:rsidR="00FA6D83" w:rsidRDefault="00FA6D83" w:rsidP="009A55DF">
      <w:pPr>
        <w:pStyle w:val="SingleTxtG"/>
        <w:numPr>
          <w:ilvl w:val="2"/>
          <w:numId w:val="19"/>
        </w:numPr>
        <w:tabs>
          <w:tab w:val="num" w:pos="1824"/>
        </w:tabs>
        <w:ind w:left="1128" w:firstLine="0"/>
      </w:pPr>
      <w:r>
        <w:t>Please clarify whether steps are foreseen to introduce legislation prohibiting discrimination on the ground</w:t>
      </w:r>
      <w:r w:rsidR="003A0A98">
        <w:t>s</w:t>
      </w:r>
      <w:r>
        <w:t xml:space="preserve"> of sexual orientation and gender identity</w:t>
      </w:r>
      <w:r w:rsidR="003A0A98">
        <w:t>,</w:t>
      </w:r>
      <w:r>
        <w:t xml:space="preserve"> and provide information on steps taken to prevent and combat discrimination based on such grounds.</w:t>
      </w:r>
    </w:p>
    <w:p w:rsidR="00EA31A6" w:rsidRPr="00C06686" w:rsidRDefault="00D82DE9" w:rsidP="00BD2F3E">
      <w:pPr>
        <w:pStyle w:val="SingleTxtG"/>
        <w:numPr>
          <w:ilvl w:val="2"/>
          <w:numId w:val="19"/>
        </w:numPr>
        <w:tabs>
          <w:tab w:val="num" w:pos="1824"/>
        </w:tabs>
        <w:ind w:left="1128" w:firstLine="0"/>
      </w:pPr>
      <w:r>
        <w:t xml:space="preserve">Please </w:t>
      </w:r>
      <w:r w:rsidR="00B33805">
        <w:t>inform</w:t>
      </w:r>
      <w:r w:rsidR="003A0A98">
        <w:t xml:space="preserve"> the Committee</w:t>
      </w:r>
      <w:r w:rsidR="00B33805">
        <w:t xml:space="preserve"> whether measures, legislative or otherwise, </w:t>
      </w:r>
      <w:r w:rsidR="003A0A98">
        <w:t>have been envisaged</w:t>
      </w:r>
      <w:r w:rsidR="00B33805">
        <w:t xml:space="preserve"> to extend coverage of </w:t>
      </w:r>
      <w:r w:rsidRPr="00C06686">
        <w:t xml:space="preserve">the Race Discrimination </w:t>
      </w:r>
      <w:r w:rsidR="00B33805">
        <w:t>Ordinance</w:t>
      </w:r>
      <w:r w:rsidRPr="00C06686">
        <w:t xml:space="preserve"> to all public functions, including the immigration service</w:t>
      </w:r>
      <w:r w:rsidR="007A6ADA">
        <w:t>,</w:t>
      </w:r>
      <w:r w:rsidRPr="00C06686">
        <w:t xml:space="preserve"> police force</w:t>
      </w:r>
      <w:r w:rsidR="003A0A98">
        <w:t>,</w:t>
      </w:r>
      <w:r w:rsidR="00B33805">
        <w:t xml:space="preserve"> foreign domestic workers</w:t>
      </w:r>
      <w:r w:rsidR="007A6ADA">
        <w:t>,</w:t>
      </w:r>
      <w:r w:rsidR="00B33805">
        <w:t xml:space="preserve"> </w:t>
      </w:r>
      <w:r w:rsidR="007A6ADA">
        <w:t>as well as</w:t>
      </w:r>
      <w:r w:rsidR="00B33805">
        <w:t xml:space="preserve"> to</w:t>
      </w:r>
      <w:r w:rsidRPr="00C06686">
        <w:t xml:space="preserve"> all </w:t>
      </w:r>
      <w:r w:rsidRPr="00AC7706">
        <w:t>grounds of discrimination</w:t>
      </w:r>
      <w:r w:rsidR="00AC7706">
        <w:t>,</w:t>
      </w:r>
      <w:r w:rsidR="003A0A98" w:rsidRPr="00AC7706">
        <w:t xml:space="preserve"> </w:t>
      </w:r>
      <w:r w:rsidRPr="00AC7706">
        <w:t>i</w:t>
      </w:r>
      <w:r w:rsidRPr="00C06686">
        <w:t>ncluding nationality, citizenship and residence.</w:t>
      </w:r>
    </w:p>
    <w:p w:rsidR="00EA31A6" w:rsidRPr="00C06686" w:rsidRDefault="00EA31A6" w:rsidP="00EA31A6">
      <w:pPr>
        <w:pStyle w:val="H1G"/>
        <w:rPr>
          <w:rFonts w:eastAsia="SimSun"/>
          <w:lang w:val="en-US"/>
        </w:rPr>
      </w:pPr>
      <w:r w:rsidRPr="00C06686">
        <w:rPr>
          <w:rFonts w:eastAsia="SimSun"/>
          <w:lang w:val="en-US"/>
        </w:rPr>
        <w:tab/>
      </w:r>
      <w:r w:rsidRPr="00C06686">
        <w:rPr>
          <w:rFonts w:eastAsia="SimSun"/>
          <w:lang w:val="en-US"/>
        </w:rPr>
        <w:tab/>
        <w:t xml:space="preserve">Article 3 - </w:t>
      </w:r>
      <w:r w:rsidRPr="00C06686">
        <w:rPr>
          <w:rFonts w:eastAsia="SimSun"/>
        </w:rPr>
        <w:t>Equal</w:t>
      </w:r>
      <w:r w:rsidRPr="00C06686">
        <w:rPr>
          <w:rFonts w:eastAsia="SimSun"/>
          <w:lang w:val="en-US"/>
        </w:rPr>
        <w:t xml:space="preserve"> rights of men and women</w:t>
      </w:r>
    </w:p>
    <w:p w:rsidR="009A55DF" w:rsidRPr="00C06686" w:rsidRDefault="00CD5371" w:rsidP="00EA31A6">
      <w:pPr>
        <w:pStyle w:val="SingleTxtG"/>
        <w:numPr>
          <w:ilvl w:val="2"/>
          <w:numId w:val="19"/>
        </w:numPr>
        <w:tabs>
          <w:tab w:val="num" w:pos="1824"/>
        </w:tabs>
        <w:ind w:left="1128" w:firstLine="0"/>
      </w:pPr>
      <w:r w:rsidRPr="00C06686">
        <w:rPr>
          <w:rFonts w:eastAsia="SimSun"/>
          <w:lang w:val="en-US"/>
        </w:rPr>
        <w:t xml:space="preserve">Please provide information on the impact of steps taken to ensure the principle of equal pay for work of equal value, and provide updated information on the current wage disparities between men and women. </w:t>
      </w:r>
      <w:r w:rsidR="009A55DF" w:rsidRPr="00C06686">
        <w:rPr>
          <w:rFonts w:eastAsia="SimSun"/>
          <w:lang w:val="en-US"/>
        </w:rPr>
        <w:tab/>
      </w:r>
    </w:p>
    <w:p w:rsidR="009A55DF" w:rsidRPr="008C538C" w:rsidRDefault="009A55DF" w:rsidP="009A55DF">
      <w:pPr>
        <w:pStyle w:val="HChG"/>
        <w:rPr>
          <w:rFonts w:eastAsia="SimSun"/>
        </w:rPr>
      </w:pPr>
      <w:r w:rsidRPr="00C06686">
        <w:rPr>
          <w:rFonts w:eastAsia="SimSun"/>
        </w:rPr>
        <w:tab/>
      </w:r>
      <w:r w:rsidR="00335E43">
        <w:rPr>
          <w:rFonts w:eastAsia="SimSun"/>
        </w:rPr>
        <w:t>V</w:t>
      </w:r>
      <w:r w:rsidRPr="00C06686">
        <w:rPr>
          <w:rFonts w:eastAsia="SimSun"/>
        </w:rPr>
        <w:t>.</w:t>
      </w:r>
      <w:r w:rsidRPr="00C06686">
        <w:rPr>
          <w:rFonts w:eastAsia="SimSun"/>
        </w:rPr>
        <w:tab/>
        <w:t>Issues relating</w:t>
      </w:r>
      <w:r w:rsidRPr="008C538C">
        <w:rPr>
          <w:rFonts w:eastAsia="SimSun"/>
        </w:rPr>
        <w:t xml:space="preserve"> to the specific provisions of the Covenant (arts. 6-15)</w:t>
      </w:r>
    </w:p>
    <w:p w:rsidR="009A55DF" w:rsidRPr="008C538C" w:rsidRDefault="009A55DF" w:rsidP="009A55DF">
      <w:pPr>
        <w:pStyle w:val="H1G"/>
        <w:rPr>
          <w:rFonts w:eastAsia="SimSun"/>
          <w:lang w:val="en-US"/>
        </w:rPr>
      </w:pPr>
      <w:r w:rsidRPr="008C538C">
        <w:rPr>
          <w:rFonts w:eastAsia="SimSun"/>
          <w:lang w:val="en-US"/>
        </w:rPr>
        <w:tab/>
      </w:r>
      <w:r w:rsidRPr="008C538C">
        <w:rPr>
          <w:rFonts w:eastAsia="SimSun"/>
          <w:lang w:val="en-US"/>
        </w:rPr>
        <w:tab/>
        <w:t>Article 6 - The right to work</w:t>
      </w:r>
    </w:p>
    <w:p w:rsidR="009A55DF" w:rsidRPr="008C5670" w:rsidRDefault="00514DEE" w:rsidP="009A55DF">
      <w:pPr>
        <w:pStyle w:val="SingleTxtG"/>
        <w:numPr>
          <w:ilvl w:val="2"/>
          <w:numId w:val="19"/>
        </w:numPr>
        <w:tabs>
          <w:tab w:val="num" w:pos="1824"/>
        </w:tabs>
        <w:ind w:left="1128" w:firstLine="0"/>
        <w:rPr>
          <w:rFonts w:eastAsia="SimSun"/>
          <w:lang w:val="en-US"/>
        </w:rPr>
      </w:pPr>
      <w:r>
        <w:rPr>
          <w:rFonts w:eastAsia="SimSun"/>
          <w:lang w:val="en-US"/>
        </w:rPr>
        <w:t xml:space="preserve">Please clarify whether refugees </w:t>
      </w:r>
      <w:r w:rsidR="00622C79">
        <w:rPr>
          <w:rFonts w:eastAsia="SimSun"/>
          <w:lang w:val="en-US"/>
        </w:rPr>
        <w:t>have access to the labour market</w:t>
      </w:r>
      <w:r>
        <w:rPr>
          <w:rFonts w:eastAsia="SimSun"/>
          <w:lang w:val="en-US"/>
        </w:rPr>
        <w:t xml:space="preserve"> </w:t>
      </w:r>
      <w:r w:rsidR="003A0A98">
        <w:rPr>
          <w:rFonts w:eastAsia="SimSun"/>
          <w:lang w:val="en-US"/>
        </w:rPr>
        <w:t xml:space="preserve">and </w:t>
      </w:r>
      <w:r>
        <w:rPr>
          <w:rFonts w:eastAsia="SimSun"/>
          <w:lang w:val="en-US"/>
        </w:rPr>
        <w:t>to tertiary or vocational training.</w:t>
      </w:r>
    </w:p>
    <w:p w:rsidR="009A55DF" w:rsidRPr="008C538C" w:rsidRDefault="009A55DF" w:rsidP="009A55DF">
      <w:pPr>
        <w:pStyle w:val="H1G"/>
        <w:rPr>
          <w:rFonts w:eastAsia="SimSun"/>
          <w:lang w:val="en-US"/>
        </w:rPr>
      </w:pPr>
      <w:r w:rsidRPr="008C538C">
        <w:rPr>
          <w:rFonts w:eastAsia="SimSun"/>
          <w:lang w:val="en-US"/>
        </w:rPr>
        <w:tab/>
      </w:r>
      <w:r w:rsidRPr="008C538C">
        <w:rPr>
          <w:rFonts w:eastAsia="SimSun"/>
          <w:lang w:val="en-US"/>
        </w:rPr>
        <w:tab/>
        <w:t>Article 7 - The right to just and favourable conditions of work</w:t>
      </w:r>
    </w:p>
    <w:p w:rsidR="004159E7" w:rsidRDefault="004159E7" w:rsidP="00D75450">
      <w:pPr>
        <w:pStyle w:val="SingleTxtG"/>
        <w:numPr>
          <w:ilvl w:val="2"/>
          <w:numId w:val="19"/>
        </w:numPr>
        <w:tabs>
          <w:tab w:val="num" w:pos="1824"/>
          <w:tab w:val="num" w:pos="4608"/>
        </w:tabs>
        <w:ind w:left="1128" w:firstLine="0"/>
        <w:rPr>
          <w:rFonts w:eastAsia="SimSun"/>
          <w:lang w:val="en-US"/>
        </w:rPr>
      </w:pPr>
      <w:r>
        <w:rPr>
          <w:rFonts w:eastAsia="SimSun"/>
          <w:lang w:val="en-US"/>
        </w:rPr>
        <w:t xml:space="preserve">Please </w:t>
      </w:r>
      <w:r w:rsidR="006D105E">
        <w:rPr>
          <w:rFonts w:eastAsia="SimSun"/>
          <w:lang w:val="en-US"/>
        </w:rPr>
        <w:t xml:space="preserve">provide information on legislation </w:t>
      </w:r>
      <w:r>
        <w:rPr>
          <w:rFonts w:eastAsia="SimSun"/>
          <w:lang w:val="en-US"/>
        </w:rPr>
        <w:t>regulating standard working hours</w:t>
      </w:r>
      <w:r w:rsidR="006D105E">
        <w:rPr>
          <w:rFonts w:eastAsia="SimSun"/>
          <w:lang w:val="en-US"/>
        </w:rPr>
        <w:t>, statutory overtime pay</w:t>
      </w:r>
      <w:r>
        <w:rPr>
          <w:rFonts w:eastAsia="SimSun"/>
          <w:lang w:val="en-US"/>
        </w:rPr>
        <w:t xml:space="preserve"> and rest breaks, </w:t>
      </w:r>
      <w:r w:rsidR="006D105E">
        <w:rPr>
          <w:rFonts w:eastAsia="SimSun"/>
          <w:lang w:val="en-US"/>
        </w:rPr>
        <w:t>and protecting against unfair dismissal</w:t>
      </w:r>
      <w:r>
        <w:rPr>
          <w:rFonts w:eastAsia="SimSun"/>
          <w:lang w:val="en-US"/>
        </w:rPr>
        <w:t>.</w:t>
      </w:r>
    </w:p>
    <w:p w:rsidR="001A6A52" w:rsidRDefault="00F538C6" w:rsidP="00D75450">
      <w:pPr>
        <w:pStyle w:val="SingleTxtG"/>
        <w:numPr>
          <w:ilvl w:val="2"/>
          <w:numId w:val="19"/>
        </w:numPr>
        <w:tabs>
          <w:tab w:val="num" w:pos="1824"/>
          <w:tab w:val="num" w:pos="4608"/>
        </w:tabs>
        <w:ind w:left="1128" w:firstLine="0"/>
        <w:rPr>
          <w:rFonts w:eastAsia="SimSun"/>
          <w:lang w:val="en-US"/>
        </w:rPr>
      </w:pPr>
      <w:r>
        <w:rPr>
          <w:rFonts w:eastAsia="SimSun"/>
          <w:lang w:val="en-US"/>
        </w:rPr>
        <w:t>Please provide information on steps taken to ensure that migrant domestic workers do not receive a wage below the minimum allowable wage currently in place for this category of workers.</w:t>
      </w:r>
      <w:r w:rsidR="00AC733B">
        <w:rPr>
          <w:rFonts w:eastAsia="SimSun"/>
          <w:lang w:val="en-US"/>
        </w:rPr>
        <w:t xml:space="preserve"> Please clarify whether the Minimum Wage Ordinance will be amended to also cover live-in migrant domestic workers. Please also specify which steps are taken to ensure that migrant domestic workers are granted weekly rest days in accordance with section 17 of the Employment Ordinance.</w:t>
      </w:r>
    </w:p>
    <w:p w:rsidR="006D105E" w:rsidRDefault="006D105E" w:rsidP="006D105E">
      <w:pPr>
        <w:pStyle w:val="SingleTxtG"/>
        <w:numPr>
          <w:ilvl w:val="2"/>
          <w:numId w:val="19"/>
        </w:numPr>
        <w:tabs>
          <w:tab w:val="num" w:pos="1824"/>
          <w:tab w:val="num" w:pos="4608"/>
        </w:tabs>
        <w:ind w:left="1128" w:firstLine="0"/>
        <w:rPr>
          <w:rFonts w:eastAsia="SimSun"/>
          <w:lang w:val="en-US"/>
        </w:rPr>
      </w:pPr>
      <w:r>
        <w:rPr>
          <w:rFonts w:eastAsia="SimSun"/>
          <w:lang w:val="en-US"/>
        </w:rPr>
        <w:t>Please provide information on steps taken to ensure that persons with disabilities do not receive a lower salary</w:t>
      </w:r>
      <w:r w:rsidR="003A0A98">
        <w:rPr>
          <w:rFonts w:eastAsia="SimSun"/>
          <w:lang w:val="en-US"/>
        </w:rPr>
        <w:t xml:space="preserve"> for equal work,</w:t>
      </w:r>
      <w:r>
        <w:rPr>
          <w:rFonts w:eastAsia="SimSun"/>
          <w:lang w:val="en-US"/>
        </w:rPr>
        <w:t xml:space="preserve"> compared to persons without disabilities.</w:t>
      </w:r>
    </w:p>
    <w:p w:rsidR="009A55DF" w:rsidRDefault="009A55DF" w:rsidP="009A55DF">
      <w:pPr>
        <w:pStyle w:val="H1G"/>
        <w:rPr>
          <w:rFonts w:eastAsia="SimSun"/>
          <w:lang w:val="en-US"/>
        </w:rPr>
      </w:pPr>
      <w:r>
        <w:rPr>
          <w:rFonts w:eastAsia="SimSun"/>
          <w:lang w:val="en-US"/>
        </w:rPr>
        <w:tab/>
      </w:r>
      <w:r>
        <w:rPr>
          <w:rFonts w:eastAsia="SimSun"/>
          <w:lang w:val="en-US"/>
        </w:rPr>
        <w:tab/>
      </w:r>
      <w:r w:rsidRPr="00142505">
        <w:rPr>
          <w:rFonts w:eastAsia="SimSun"/>
          <w:lang w:val="en-US"/>
        </w:rPr>
        <w:t xml:space="preserve">Article 8 – </w:t>
      </w:r>
      <w:r w:rsidR="006A2326">
        <w:rPr>
          <w:rFonts w:eastAsia="SimSun"/>
          <w:lang w:val="en-US"/>
        </w:rPr>
        <w:t>The r</w:t>
      </w:r>
      <w:r w:rsidRPr="00142505">
        <w:rPr>
          <w:rFonts w:eastAsia="SimSun"/>
          <w:lang w:val="en-US"/>
        </w:rPr>
        <w:t xml:space="preserve">ight to form and join trade unions and right to strike </w:t>
      </w:r>
    </w:p>
    <w:p w:rsidR="009A55DF" w:rsidRDefault="00E249AA" w:rsidP="009A55DF">
      <w:pPr>
        <w:pStyle w:val="SingleTxtG"/>
        <w:numPr>
          <w:ilvl w:val="2"/>
          <w:numId w:val="19"/>
        </w:numPr>
        <w:tabs>
          <w:tab w:val="num" w:pos="1824"/>
        </w:tabs>
        <w:ind w:left="1128" w:firstLine="0"/>
        <w:rPr>
          <w:rFonts w:eastAsia="SimSun"/>
          <w:lang w:val="en-US"/>
        </w:rPr>
      </w:pPr>
      <w:r>
        <w:rPr>
          <w:rFonts w:eastAsia="SimSun"/>
          <w:lang w:val="en-US"/>
        </w:rPr>
        <w:t xml:space="preserve">Please </w:t>
      </w:r>
      <w:r w:rsidR="00F71490">
        <w:rPr>
          <w:rFonts w:eastAsia="SimSun"/>
          <w:lang w:val="en-US"/>
        </w:rPr>
        <w:t>provide update</w:t>
      </w:r>
      <w:r w:rsidR="007A0D3C">
        <w:rPr>
          <w:rFonts w:eastAsia="SimSun"/>
          <w:lang w:val="en-US"/>
        </w:rPr>
        <w:t>d</w:t>
      </w:r>
      <w:r w:rsidR="00F71490">
        <w:rPr>
          <w:rFonts w:eastAsia="SimSun"/>
          <w:lang w:val="en-US"/>
        </w:rPr>
        <w:t xml:space="preserve"> information on the protection </w:t>
      </w:r>
      <w:r>
        <w:rPr>
          <w:rFonts w:eastAsia="SimSun"/>
          <w:lang w:val="en-US"/>
        </w:rPr>
        <w:t xml:space="preserve">against dismissal for </w:t>
      </w:r>
      <w:r w:rsidR="003A0A98">
        <w:rPr>
          <w:rFonts w:eastAsia="SimSun"/>
          <w:lang w:val="en-US"/>
        </w:rPr>
        <w:t xml:space="preserve">workers who engage in </w:t>
      </w:r>
      <w:r>
        <w:rPr>
          <w:rFonts w:eastAsia="SimSun"/>
          <w:lang w:val="en-US"/>
        </w:rPr>
        <w:t>trade union activities.</w:t>
      </w:r>
    </w:p>
    <w:p w:rsidR="009A55DF" w:rsidRPr="008C538C" w:rsidRDefault="009A55DF" w:rsidP="009A55DF">
      <w:pPr>
        <w:pStyle w:val="H1G"/>
        <w:ind w:left="1128" w:firstLine="0"/>
        <w:rPr>
          <w:rFonts w:eastAsia="SimSun"/>
          <w:lang w:val="en-US"/>
        </w:rPr>
      </w:pPr>
      <w:r w:rsidRPr="008C538C">
        <w:rPr>
          <w:rFonts w:eastAsia="SimSun"/>
          <w:lang w:val="en-US"/>
        </w:rPr>
        <w:t xml:space="preserve">Article 9 - The </w:t>
      </w:r>
      <w:r w:rsidRPr="008C538C">
        <w:rPr>
          <w:rFonts w:eastAsia="SimSun"/>
        </w:rPr>
        <w:t>right</w:t>
      </w:r>
      <w:r w:rsidRPr="008C538C">
        <w:rPr>
          <w:rFonts w:eastAsia="SimSun"/>
          <w:lang w:val="en-US"/>
        </w:rPr>
        <w:t xml:space="preserve"> to social security</w:t>
      </w:r>
    </w:p>
    <w:p w:rsidR="00AD0205" w:rsidRDefault="008B40AB" w:rsidP="009A55DF">
      <w:pPr>
        <w:pStyle w:val="SingleTxtG"/>
        <w:numPr>
          <w:ilvl w:val="2"/>
          <w:numId w:val="19"/>
        </w:numPr>
        <w:tabs>
          <w:tab w:val="num" w:pos="1824"/>
        </w:tabs>
        <w:ind w:left="1128" w:firstLine="0"/>
        <w:rPr>
          <w:rFonts w:eastAsia="SimSun"/>
          <w:lang w:val="en-US"/>
        </w:rPr>
      </w:pPr>
      <w:r>
        <w:rPr>
          <w:rFonts w:eastAsia="SimSun"/>
          <w:lang w:val="en-US"/>
        </w:rPr>
        <w:t xml:space="preserve">Please provide information on the </w:t>
      </w:r>
      <w:r w:rsidR="0017460C">
        <w:rPr>
          <w:rFonts w:eastAsia="SimSun"/>
          <w:lang w:val="en-US"/>
        </w:rPr>
        <w:t xml:space="preserve">practical </w:t>
      </w:r>
      <w:r>
        <w:rPr>
          <w:rFonts w:eastAsia="SimSun"/>
          <w:lang w:val="en-US"/>
        </w:rPr>
        <w:t>reaso</w:t>
      </w:r>
      <w:r w:rsidR="0017460C">
        <w:rPr>
          <w:rFonts w:eastAsia="SimSun"/>
          <w:lang w:val="en-US"/>
        </w:rPr>
        <w:t>ns</w:t>
      </w:r>
      <w:r>
        <w:rPr>
          <w:rFonts w:eastAsia="SimSun"/>
          <w:lang w:val="en-US"/>
        </w:rPr>
        <w:t xml:space="preserve"> for setting the residency rule at </w:t>
      </w:r>
      <w:r w:rsidR="003A0A98">
        <w:rPr>
          <w:rFonts w:eastAsia="SimSun"/>
          <w:lang w:val="en-US"/>
        </w:rPr>
        <w:t>seven (</w:t>
      </w:r>
      <w:r>
        <w:rPr>
          <w:rFonts w:eastAsia="SimSun"/>
          <w:lang w:val="en-US"/>
        </w:rPr>
        <w:t>7</w:t>
      </w:r>
      <w:r w:rsidR="003A0A98">
        <w:rPr>
          <w:rFonts w:eastAsia="SimSun"/>
          <w:lang w:val="en-US"/>
        </w:rPr>
        <w:t>)</w:t>
      </w:r>
      <w:r>
        <w:rPr>
          <w:rFonts w:eastAsia="SimSun"/>
          <w:lang w:val="en-US"/>
        </w:rPr>
        <w:t xml:space="preserve"> years as one of the application criteria for the </w:t>
      </w:r>
      <w:r w:rsidR="00635512">
        <w:rPr>
          <w:rFonts w:eastAsia="SimSun"/>
          <w:lang w:val="en-US"/>
        </w:rPr>
        <w:t>Comprehensive Social Security Assistance scheme</w:t>
      </w:r>
      <w:r w:rsidR="0017460C">
        <w:rPr>
          <w:rFonts w:eastAsia="SimSun"/>
          <w:lang w:val="en-US"/>
        </w:rPr>
        <w:t>, and explain whether this period may be reduced</w:t>
      </w:r>
      <w:r w:rsidR="00635512">
        <w:rPr>
          <w:rFonts w:eastAsia="SimSun"/>
          <w:lang w:val="en-US"/>
        </w:rPr>
        <w:t xml:space="preserve"> for particular groups at risk of </w:t>
      </w:r>
      <w:r w:rsidR="006E303C">
        <w:rPr>
          <w:rFonts w:eastAsia="SimSun"/>
          <w:lang w:val="en-US"/>
        </w:rPr>
        <w:t>living in poverty</w:t>
      </w:r>
      <w:r w:rsidR="00164159">
        <w:rPr>
          <w:rFonts w:eastAsia="SimSun"/>
          <w:lang w:val="en-US"/>
        </w:rPr>
        <w:t xml:space="preserve">, rather than </w:t>
      </w:r>
      <w:r w:rsidR="007A0D3C">
        <w:rPr>
          <w:rFonts w:eastAsia="SimSun"/>
          <w:lang w:val="en-US"/>
        </w:rPr>
        <w:t xml:space="preserve">being based on </w:t>
      </w:r>
      <w:r w:rsidR="00164159">
        <w:rPr>
          <w:rFonts w:eastAsia="SimSun"/>
          <w:lang w:val="en-US"/>
        </w:rPr>
        <w:t xml:space="preserve">an individual assessment of </w:t>
      </w:r>
      <w:r w:rsidR="004E6133">
        <w:rPr>
          <w:rFonts w:eastAsia="SimSun"/>
          <w:lang w:val="en-US"/>
        </w:rPr>
        <w:t xml:space="preserve">each </w:t>
      </w:r>
      <w:r w:rsidR="00164159">
        <w:rPr>
          <w:rFonts w:eastAsia="SimSun"/>
          <w:lang w:val="en-US"/>
        </w:rPr>
        <w:t>particular case</w:t>
      </w:r>
      <w:r w:rsidR="00AD0205">
        <w:rPr>
          <w:rFonts w:eastAsia="SimSun"/>
          <w:lang w:val="en-US"/>
        </w:rPr>
        <w:t>.</w:t>
      </w:r>
    </w:p>
    <w:p w:rsidR="009A55DF" w:rsidRDefault="007D3FF0" w:rsidP="009A55DF">
      <w:pPr>
        <w:pStyle w:val="SingleTxtG"/>
        <w:numPr>
          <w:ilvl w:val="2"/>
          <w:numId w:val="19"/>
        </w:numPr>
        <w:tabs>
          <w:tab w:val="num" w:pos="1824"/>
        </w:tabs>
        <w:ind w:left="1128" w:firstLine="0"/>
        <w:rPr>
          <w:rFonts w:eastAsia="SimSun"/>
          <w:lang w:val="en-US"/>
        </w:rPr>
      </w:pPr>
      <w:r>
        <w:rPr>
          <w:rFonts w:eastAsia="SimSun"/>
          <w:lang w:val="en-US"/>
        </w:rPr>
        <w:t>Please provide information on steps taken to ensure that persons</w:t>
      </w:r>
      <w:r w:rsidR="00622C79">
        <w:rPr>
          <w:rFonts w:eastAsia="SimSun"/>
          <w:lang w:val="en-US"/>
        </w:rPr>
        <w:t xml:space="preserve"> with disabilities</w:t>
      </w:r>
      <w:r>
        <w:rPr>
          <w:rFonts w:eastAsia="SimSun"/>
          <w:lang w:val="en-US"/>
        </w:rPr>
        <w:t xml:space="preserve"> have access to their right to social security.</w:t>
      </w:r>
    </w:p>
    <w:p w:rsidR="009A55DF" w:rsidRPr="008C538C" w:rsidRDefault="009A55DF" w:rsidP="009A55DF">
      <w:pPr>
        <w:pStyle w:val="H1G"/>
        <w:rPr>
          <w:rFonts w:eastAsia="SimSun"/>
          <w:lang w:val="en-US"/>
        </w:rPr>
      </w:pPr>
      <w:r w:rsidRPr="008C538C">
        <w:rPr>
          <w:rFonts w:eastAsia="SimSun"/>
          <w:lang w:val="en-US"/>
        </w:rPr>
        <w:tab/>
      </w:r>
      <w:r w:rsidRPr="008C538C">
        <w:rPr>
          <w:rFonts w:eastAsia="SimSun"/>
          <w:lang w:val="en-US"/>
        </w:rPr>
        <w:tab/>
        <w:t>Article 10 - Protection of the family, mothers and children</w:t>
      </w:r>
    </w:p>
    <w:p w:rsidR="009A55DF" w:rsidRDefault="009A55DF" w:rsidP="009A55DF">
      <w:pPr>
        <w:pStyle w:val="SingleTxtG"/>
        <w:numPr>
          <w:ilvl w:val="2"/>
          <w:numId w:val="19"/>
        </w:numPr>
        <w:tabs>
          <w:tab w:val="num" w:pos="1824"/>
          <w:tab w:val="num" w:pos="4608"/>
        </w:tabs>
        <w:ind w:left="1128" w:firstLine="0"/>
        <w:rPr>
          <w:rFonts w:eastAsia="SimSun"/>
          <w:lang w:val="en-US"/>
        </w:rPr>
      </w:pPr>
      <w:r>
        <w:rPr>
          <w:rFonts w:eastAsia="SimSun"/>
          <w:lang w:val="en-US"/>
        </w:rPr>
        <w:t>Please provide information on</w:t>
      </w:r>
      <w:r w:rsidR="00320B8E">
        <w:rPr>
          <w:rFonts w:eastAsia="SimSun"/>
          <w:lang w:val="en-US"/>
        </w:rPr>
        <w:t xml:space="preserve"> measures taken to counter the adverse impact of right of abode policies and to ensure that families are not separated between </w:t>
      </w:r>
      <w:r w:rsidR="00B0308F">
        <w:rPr>
          <w:rFonts w:eastAsia="SimSun"/>
          <w:lang w:val="en-US"/>
        </w:rPr>
        <w:t xml:space="preserve">mainland </w:t>
      </w:r>
      <w:smartTag w:uri="urn:schemas-microsoft-com:office:smarttags" w:element="country-region">
        <w:r w:rsidR="00320B8E">
          <w:rPr>
            <w:rFonts w:eastAsia="SimSun"/>
            <w:lang w:val="en-US"/>
          </w:rPr>
          <w:t>China</w:t>
        </w:r>
      </w:smartTag>
      <w:r w:rsidR="00320B8E">
        <w:rPr>
          <w:rFonts w:eastAsia="SimSun"/>
          <w:lang w:val="en-US"/>
        </w:rPr>
        <w:t xml:space="preserve"> and </w:t>
      </w:r>
      <w:smartTag w:uri="urn:schemas-microsoft-com:office:smarttags" w:element="place">
        <w:smartTag w:uri="urn:schemas-microsoft-com:office:smarttags" w:element="City">
          <w:r w:rsidR="00320B8E">
            <w:rPr>
              <w:rFonts w:eastAsia="SimSun"/>
              <w:lang w:val="en-US"/>
            </w:rPr>
            <w:t>H</w:t>
          </w:r>
          <w:r w:rsidR="00B0308F">
            <w:rPr>
              <w:rFonts w:eastAsia="SimSun"/>
              <w:lang w:val="en-US"/>
            </w:rPr>
            <w:t>ong Kong</w:t>
          </w:r>
        </w:smartTag>
        <w:r w:rsidR="00B0308F">
          <w:rPr>
            <w:rFonts w:eastAsia="SimSun"/>
            <w:lang w:val="en-US"/>
          </w:rPr>
          <w:t xml:space="preserve">, </w:t>
        </w:r>
        <w:smartTag w:uri="urn:schemas-microsoft-com:office:smarttags" w:element="country-region">
          <w:r w:rsidR="00B0308F">
            <w:rPr>
              <w:rFonts w:eastAsia="SimSun"/>
              <w:lang w:val="en-US"/>
            </w:rPr>
            <w:t>China</w:t>
          </w:r>
        </w:smartTag>
      </w:smartTag>
      <w:r w:rsidR="00B0308F">
        <w:rPr>
          <w:rFonts w:eastAsia="SimSun"/>
          <w:lang w:val="en-US"/>
        </w:rPr>
        <w:t>,</w:t>
      </w:r>
      <w:r w:rsidR="00D14798">
        <w:rPr>
          <w:rFonts w:eastAsia="SimSun"/>
          <w:lang w:val="en-US"/>
        </w:rPr>
        <w:t xml:space="preserve"> as a result of such policies</w:t>
      </w:r>
      <w:r w:rsidR="00320B8E">
        <w:rPr>
          <w:rFonts w:eastAsia="SimSun"/>
          <w:lang w:val="en-US"/>
        </w:rPr>
        <w:t>.</w:t>
      </w:r>
    </w:p>
    <w:p w:rsidR="007510C9" w:rsidRDefault="007510C9" w:rsidP="009A55DF">
      <w:pPr>
        <w:pStyle w:val="SingleTxtG"/>
        <w:numPr>
          <w:ilvl w:val="2"/>
          <w:numId w:val="19"/>
        </w:numPr>
        <w:tabs>
          <w:tab w:val="num" w:pos="1824"/>
          <w:tab w:val="num" w:pos="4608"/>
        </w:tabs>
        <w:ind w:left="1128" w:firstLine="0"/>
        <w:rPr>
          <w:rFonts w:eastAsia="SimSun"/>
          <w:lang w:val="en-US"/>
        </w:rPr>
      </w:pPr>
      <w:r w:rsidRPr="00C23D15">
        <w:rPr>
          <w:rFonts w:eastAsia="SimSun"/>
          <w:lang w:val="en-US"/>
        </w:rPr>
        <w:t xml:space="preserve">Please provide </w:t>
      </w:r>
      <w:r w:rsidR="008F1098">
        <w:rPr>
          <w:rFonts w:eastAsia="SimSun"/>
          <w:lang w:val="en-US"/>
        </w:rPr>
        <w:t xml:space="preserve">more detailed </w:t>
      </w:r>
      <w:r w:rsidRPr="00C23D15">
        <w:rPr>
          <w:rFonts w:eastAsia="SimSun"/>
          <w:lang w:val="en-US"/>
        </w:rPr>
        <w:t xml:space="preserve">information on </w:t>
      </w:r>
      <w:r w:rsidR="0014021E">
        <w:rPr>
          <w:rFonts w:eastAsia="SimSun"/>
          <w:lang w:val="en-US"/>
        </w:rPr>
        <w:t xml:space="preserve">practical </w:t>
      </w:r>
      <w:r w:rsidRPr="00C23D15">
        <w:rPr>
          <w:rFonts w:eastAsia="SimSun"/>
          <w:lang w:val="en-US"/>
        </w:rPr>
        <w:t xml:space="preserve">steps taken to </w:t>
      </w:r>
      <w:r w:rsidR="0014021E">
        <w:rPr>
          <w:rFonts w:eastAsia="SimSun"/>
          <w:lang w:val="en-US"/>
        </w:rPr>
        <w:t xml:space="preserve">prevent and </w:t>
      </w:r>
      <w:r w:rsidRPr="00C23D15">
        <w:rPr>
          <w:rFonts w:eastAsia="SimSun"/>
          <w:lang w:val="en-US"/>
        </w:rPr>
        <w:t xml:space="preserve">combat trafficking in persons in </w:t>
      </w:r>
      <w:smartTag w:uri="urn:schemas-microsoft-com:office:smarttags" w:element="place">
        <w:smartTag w:uri="urn:schemas-microsoft-com:office:smarttags" w:element="City">
          <w:r w:rsidRPr="00C23D15">
            <w:rPr>
              <w:rFonts w:eastAsia="SimSun"/>
              <w:lang w:val="en-US"/>
            </w:rPr>
            <w:t>H</w:t>
          </w:r>
          <w:r w:rsidR="00B0308F">
            <w:rPr>
              <w:rFonts w:eastAsia="SimSun"/>
              <w:lang w:val="en-US"/>
            </w:rPr>
            <w:t xml:space="preserve">ong </w:t>
          </w:r>
          <w:r w:rsidRPr="00C23D15">
            <w:rPr>
              <w:rFonts w:eastAsia="SimSun"/>
              <w:lang w:val="en-US"/>
            </w:rPr>
            <w:t>K</w:t>
          </w:r>
          <w:r w:rsidR="00B0308F">
            <w:rPr>
              <w:rFonts w:eastAsia="SimSun"/>
              <w:lang w:val="en-US"/>
            </w:rPr>
            <w:t>ong</w:t>
          </w:r>
        </w:smartTag>
        <w:r w:rsidR="00B0308F">
          <w:rPr>
            <w:rFonts w:eastAsia="SimSun"/>
            <w:lang w:val="en-US"/>
          </w:rPr>
          <w:t xml:space="preserve">, </w:t>
        </w:r>
        <w:smartTag w:uri="urn:schemas-microsoft-com:office:smarttags" w:element="country-region">
          <w:r w:rsidR="00B0308F">
            <w:rPr>
              <w:rFonts w:eastAsia="SimSun"/>
              <w:lang w:val="en-US"/>
            </w:rPr>
            <w:t>China</w:t>
          </w:r>
        </w:smartTag>
      </w:smartTag>
      <w:r w:rsidR="00B0308F">
        <w:rPr>
          <w:rFonts w:eastAsia="SimSun"/>
          <w:lang w:val="en-US"/>
        </w:rPr>
        <w:t>,</w:t>
      </w:r>
      <w:r w:rsidRPr="00C23D15">
        <w:rPr>
          <w:rFonts w:eastAsia="SimSun"/>
          <w:lang w:val="en-US"/>
        </w:rPr>
        <w:t xml:space="preserve"> as a source, destination and transit point, and specify whether these efforts have </w:t>
      </w:r>
      <w:r w:rsidR="00B0308F">
        <w:rPr>
          <w:rFonts w:eastAsia="SimSun"/>
          <w:lang w:val="en-US"/>
        </w:rPr>
        <w:t xml:space="preserve">also </w:t>
      </w:r>
      <w:r w:rsidRPr="00C23D15">
        <w:rPr>
          <w:rFonts w:eastAsia="SimSun"/>
          <w:lang w:val="en-US"/>
        </w:rPr>
        <w:t xml:space="preserve">focused on </w:t>
      </w:r>
      <w:r w:rsidR="00622C79">
        <w:rPr>
          <w:rFonts w:eastAsia="SimSun"/>
          <w:lang w:val="en-US"/>
        </w:rPr>
        <w:t xml:space="preserve">abusive </w:t>
      </w:r>
      <w:r w:rsidRPr="00C23D15">
        <w:rPr>
          <w:rFonts w:eastAsia="SimSun"/>
          <w:lang w:val="en-US"/>
        </w:rPr>
        <w:t>practices regarding foreign domestic workers.</w:t>
      </w:r>
    </w:p>
    <w:p w:rsidR="00895529" w:rsidRPr="001A75FE" w:rsidRDefault="00895529" w:rsidP="00895529">
      <w:pPr>
        <w:pStyle w:val="SingleTxtG"/>
        <w:numPr>
          <w:ilvl w:val="2"/>
          <w:numId w:val="19"/>
        </w:numPr>
        <w:tabs>
          <w:tab w:val="num" w:pos="1824"/>
          <w:tab w:val="num" w:pos="4608"/>
        </w:tabs>
        <w:ind w:left="1128" w:firstLine="0"/>
        <w:rPr>
          <w:rFonts w:eastAsia="SimSun"/>
          <w:lang w:val="en-US"/>
        </w:rPr>
      </w:pPr>
      <w:r>
        <w:rPr>
          <w:rFonts w:eastAsia="SimSun"/>
          <w:lang w:val="en-US"/>
        </w:rPr>
        <w:t>Please inform</w:t>
      </w:r>
      <w:r w:rsidR="00B0308F">
        <w:rPr>
          <w:rFonts w:eastAsia="SimSun"/>
          <w:lang w:val="en-US"/>
        </w:rPr>
        <w:t xml:space="preserve"> the Committee</w:t>
      </w:r>
      <w:r>
        <w:rPr>
          <w:rFonts w:eastAsia="SimSun"/>
          <w:lang w:val="en-US"/>
        </w:rPr>
        <w:t>n whether legislative amendments will be introduced with a view to prohibit</w:t>
      </w:r>
      <w:r w:rsidR="001F29D5">
        <w:rPr>
          <w:rFonts w:eastAsia="SimSun"/>
          <w:lang w:val="en-US"/>
        </w:rPr>
        <w:t>ing</w:t>
      </w:r>
      <w:r>
        <w:rPr>
          <w:rFonts w:eastAsia="SimSun"/>
          <w:lang w:val="en-US"/>
        </w:rPr>
        <w:t xml:space="preserve"> corporal punishment in all settings.</w:t>
      </w:r>
      <w:r w:rsidR="006B3EC1">
        <w:rPr>
          <w:rFonts w:eastAsia="SimSun"/>
          <w:lang w:val="en-US"/>
        </w:rPr>
        <w:t xml:space="preserve"> Please also provide information on steps taken, other than legislative, to prevent the use of corporal punishment in the home and alternative care settings.</w:t>
      </w:r>
    </w:p>
    <w:p w:rsidR="009A55DF" w:rsidRPr="009F786C" w:rsidRDefault="009A55DF" w:rsidP="009A55DF">
      <w:pPr>
        <w:pStyle w:val="H1G"/>
        <w:rPr>
          <w:rFonts w:eastAsia="SimSun"/>
          <w:lang w:val="en-US"/>
        </w:rPr>
      </w:pPr>
      <w:r w:rsidRPr="008C538C">
        <w:rPr>
          <w:rFonts w:eastAsia="SimSun"/>
          <w:lang w:val="en-US"/>
        </w:rPr>
        <w:tab/>
      </w:r>
      <w:r w:rsidRPr="008C538C">
        <w:rPr>
          <w:rFonts w:eastAsia="SimSun"/>
          <w:lang w:val="en-US"/>
        </w:rPr>
        <w:tab/>
        <w:t xml:space="preserve">Article </w:t>
      </w:r>
      <w:r w:rsidRPr="008C538C">
        <w:rPr>
          <w:rFonts w:eastAsia="SimSun"/>
        </w:rPr>
        <w:t>11</w:t>
      </w:r>
      <w:r w:rsidRPr="008C538C">
        <w:rPr>
          <w:rFonts w:eastAsia="SimSun"/>
          <w:lang w:val="en-US"/>
        </w:rPr>
        <w:t xml:space="preserve"> - The right to an adeq</w:t>
      </w:r>
      <w:r w:rsidRPr="009F786C">
        <w:rPr>
          <w:rFonts w:eastAsia="SimSun"/>
          <w:lang w:val="en-US"/>
        </w:rPr>
        <w:t>uate standard of living</w:t>
      </w:r>
    </w:p>
    <w:p w:rsidR="00EF1C37" w:rsidRDefault="006B7A02" w:rsidP="009A55DF">
      <w:pPr>
        <w:pStyle w:val="SingleTxtG"/>
        <w:numPr>
          <w:ilvl w:val="2"/>
          <w:numId w:val="19"/>
        </w:numPr>
        <w:tabs>
          <w:tab w:val="num" w:pos="1824"/>
        </w:tabs>
        <w:ind w:left="1128" w:firstLine="0"/>
      </w:pPr>
      <w:r>
        <w:t>Please clarify how the H</w:t>
      </w:r>
      <w:r w:rsidR="00B0308F">
        <w:t xml:space="preserve">ong </w:t>
      </w:r>
      <w:r>
        <w:t>K</w:t>
      </w:r>
      <w:r w:rsidR="00B0308F">
        <w:t xml:space="preserve">ong, </w:t>
      </w:r>
      <w:smartTag w:uri="urn:schemas-microsoft-com:office:smarttags" w:element="place">
        <w:smartTag w:uri="urn:schemas-microsoft-com:office:smarttags" w:element="country-region">
          <w:r w:rsidR="00B0308F">
            <w:t>China</w:t>
          </w:r>
        </w:smartTag>
      </w:smartTag>
      <w:r w:rsidR="00B0308F">
        <w:t xml:space="preserve">, </w:t>
      </w:r>
      <w:r>
        <w:t xml:space="preserve">authorities ensure that the level of the </w:t>
      </w:r>
      <w:r>
        <w:rPr>
          <w:rFonts w:eastAsia="SimSun"/>
          <w:lang w:val="en-US"/>
        </w:rPr>
        <w:t>Comprehensive Social Security Assistance is an accurate measure of the minimum standard of living.</w:t>
      </w:r>
      <w:r w:rsidRPr="009F786C">
        <w:t xml:space="preserve"> </w:t>
      </w:r>
      <w:r w:rsidR="004544C0">
        <w:t xml:space="preserve">Please also clarify whether a comprehensive policy and plan is in place to combat poverty, including </w:t>
      </w:r>
      <w:r w:rsidR="008D5EF9">
        <w:t>an official poverty line</w:t>
      </w:r>
      <w:r w:rsidR="006A2259">
        <w:t xml:space="preserve">, adjusted </w:t>
      </w:r>
      <w:r w:rsidR="00B0308F">
        <w:t xml:space="preserve">annually </w:t>
      </w:r>
      <w:r w:rsidR="006A2259">
        <w:t>for inflation</w:t>
      </w:r>
      <w:r>
        <w:t>.</w:t>
      </w:r>
      <w:r w:rsidR="00EF1C37">
        <w:t xml:space="preserve"> </w:t>
      </w:r>
    </w:p>
    <w:p w:rsidR="001F29D5" w:rsidRPr="008A0F91" w:rsidRDefault="001F29D5" w:rsidP="001F29D5">
      <w:pPr>
        <w:pStyle w:val="SingleTxtG"/>
        <w:numPr>
          <w:ilvl w:val="2"/>
          <w:numId w:val="19"/>
        </w:numPr>
        <w:tabs>
          <w:tab w:val="num" w:pos="1824"/>
        </w:tabs>
        <w:ind w:left="1128" w:firstLine="0"/>
      </w:pPr>
      <w:r>
        <w:t>Please provide information on steps taken to introduce</w:t>
      </w:r>
      <w:r w:rsidR="00D000BD">
        <w:t xml:space="preserve"> </w:t>
      </w:r>
      <w:r>
        <w:t>rent</w:t>
      </w:r>
      <w:r w:rsidR="00D000BD">
        <w:t>al</w:t>
      </w:r>
      <w:r>
        <w:t xml:space="preserve"> subsidies</w:t>
      </w:r>
      <w:r w:rsidR="008C3E9F">
        <w:t xml:space="preserve"> for those in need</w:t>
      </w:r>
      <w:r>
        <w:t>. Please</w:t>
      </w:r>
      <w:r w:rsidR="00D000BD">
        <w:t xml:space="preserve"> </w:t>
      </w:r>
      <w:r w:rsidR="008C3E9F">
        <w:t xml:space="preserve">provide information on how </w:t>
      </w:r>
      <w:r w:rsidR="00841B95">
        <w:t>rent</w:t>
      </w:r>
      <w:r w:rsidR="008C3E9F">
        <w:t xml:space="preserve"> levels </w:t>
      </w:r>
      <w:r w:rsidR="00D000BD">
        <w:t xml:space="preserve">are </w:t>
      </w:r>
      <w:r w:rsidR="008C3E9F">
        <w:t>protected against</w:t>
      </w:r>
      <w:r w:rsidR="00D000BD">
        <w:t xml:space="preserve"> real estate speculation, </w:t>
      </w:r>
      <w:r w:rsidR="008C3E9F">
        <w:t xml:space="preserve">in view of </w:t>
      </w:r>
      <w:r w:rsidR="00D000BD">
        <w:t xml:space="preserve"> the lifting of rent control through the amendments to the Landlord and Tenant (Consolidation) Ordinance</w:t>
      </w:r>
      <w:r>
        <w:t>.</w:t>
      </w:r>
      <w:r w:rsidR="007E5659">
        <w:t xml:space="preserve"> Please also clarify </w:t>
      </w:r>
      <w:r w:rsidR="008C3E9F">
        <w:t xml:space="preserve">the housing situation for </w:t>
      </w:r>
      <w:r w:rsidR="007E5659">
        <w:t xml:space="preserve"> asylum</w:t>
      </w:r>
      <w:r w:rsidR="00841B95">
        <w:t xml:space="preserve"> </w:t>
      </w:r>
      <w:r w:rsidR="007E5659">
        <w:t>seekers and refugees</w:t>
      </w:r>
      <w:r w:rsidR="008C3E9F">
        <w:t>.</w:t>
      </w:r>
      <w:r w:rsidR="007E5659">
        <w:t xml:space="preserve">. </w:t>
      </w:r>
    </w:p>
    <w:p w:rsidR="009A55DF" w:rsidRPr="008C538C" w:rsidRDefault="009A55DF" w:rsidP="009A55DF">
      <w:pPr>
        <w:pStyle w:val="H1G"/>
        <w:rPr>
          <w:rFonts w:eastAsia="SimSun"/>
          <w:lang w:val="en-US"/>
        </w:rPr>
      </w:pPr>
      <w:r w:rsidRPr="008A0F91">
        <w:rPr>
          <w:rFonts w:eastAsia="SimSun"/>
          <w:lang w:val="en-US"/>
        </w:rPr>
        <w:tab/>
      </w:r>
      <w:r w:rsidRPr="008A0F91">
        <w:rPr>
          <w:rFonts w:eastAsia="SimSun"/>
          <w:lang w:val="en-US"/>
        </w:rPr>
        <w:tab/>
        <w:t>Article 12 - The right to physical and mental health</w:t>
      </w:r>
    </w:p>
    <w:p w:rsidR="009A55DF" w:rsidRDefault="009A55DF" w:rsidP="009A55DF">
      <w:pPr>
        <w:pStyle w:val="SingleTxtG"/>
        <w:numPr>
          <w:ilvl w:val="2"/>
          <w:numId w:val="19"/>
        </w:numPr>
        <w:tabs>
          <w:tab w:val="num" w:pos="1824"/>
        </w:tabs>
        <w:ind w:left="1128" w:firstLine="0"/>
      </w:pPr>
      <w:r>
        <w:t xml:space="preserve">Please </w:t>
      </w:r>
      <w:r w:rsidR="004C3DF0">
        <w:t>clarify whether the H</w:t>
      </w:r>
      <w:r w:rsidR="00841B95">
        <w:t xml:space="preserve">ong </w:t>
      </w:r>
      <w:r w:rsidR="004C3DF0">
        <w:t>K</w:t>
      </w:r>
      <w:r w:rsidR="00841B95">
        <w:t xml:space="preserve">ong, </w:t>
      </w:r>
      <w:smartTag w:uri="urn:schemas-microsoft-com:office:smarttags" w:element="place">
        <w:smartTag w:uri="urn:schemas-microsoft-com:office:smarttags" w:element="country-region">
          <w:r w:rsidR="00841B95">
            <w:t>China</w:t>
          </w:r>
        </w:smartTag>
      </w:smartTag>
      <w:r w:rsidR="00841B95">
        <w:t>,</w:t>
      </w:r>
      <w:r w:rsidR="004C3DF0">
        <w:t xml:space="preserve"> authorities will introduce the Mental Health Policy as recommended by the Equal Opportunities Commission and civil society.</w:t>
      </w:r>
    </w:p>
    <w:p w:rsidR="00622C79" w:rsidRDefault="00622C79" w:rsidP="009A55DF">
      <w:pPr>
        <w:pStyle w:val="SingleTxtG"/>
        <w:numPr>
          <w:ilvl w:val="2"/>
          <w:numId w:val="19"/>
        </w:numPr>
        <w:tabs>
          <w:tab w:val="num" w:pos="1824"/>
        </w:tabs>
        <w:ind w:left="1128" w:firstLine="0"/>
      </w:pPr>
      <w:r>
        <w:rPr>
          <w:rFonts w:eastAsia="SimSun"/>
          <w:lang w:val="en-US"/>
        </w:rPr>
        <w:t>Please provide information on the reportedly high number of rejections of persons with disabilities by health insurance companies.</w:t>
      </w:r>
    </w:p>
    <w:p w:rsidR="009A55DF" w:rsidRPr="00FE781B" w:rsidRDefault="009A55DF" w:rsidP="009A55DF">
      <w:pPr>
        <w:pStyle w:val="H1G"/>
        <w:rPr>
          <w:rFonts w:eastAsia="SimSun"/>
          <w:lang w:val="en-US"/>
        </w:rPr>
      </w:pPr>
      <w:r w:rsidRPr="008C538C">
        <w:rPr>
          <w:rFonts w:eastAsia="SimSun"/>
          <w:lang w:val="en-US"/>
        </w:rPr>
        <w:tab/>
      </w:r>
      <w:r w:rsidRPr="008C538C">
        <w:rPr>
          <w:rFonts w:eastAsia="SimSun"/>
          <w:lang w:val="en-US"/>
        </w:rPr>
        <w:tab/>
        <w:t xml:space="preserve">Articles </w:t>
      </w:r>
      <w:r w:rsidRPr="008C538C">
        <w:rPr>
          <w:rFonts w:eastAsia="SimSun"/>
        </w:rPr>
        <w:t>13</w:t>
      </w:r>
      <w:r w:rsidRPr="008C538C">
        <w:rPr>
          <w:rFonts w:eastAsia="SimSun"/>
          <w:lang w:val="en-US"/>
        </w:rPr>
        <w:t xml:space="preserve"> and 14 - The </w:t>
      </w:r>
      <w:r w:rsidRPr="00FE781B">
        <w:rPr>
          <w:rFonts w:eastAsia="SimSun"/>
          <w:lang w:val="en-US"/>
        </w:rPr>
        <w:t>right to education</w:t>
      </w:r>
    </w:p>
    <w:p w:rsidR="009A55DF" w:rsidRDefault="009A55DF" w:rsidP="009A55DF">
      <w:pPr>
        <w:pStyle w:val="SingleTxtG"/>
        <w:numPr>
          <w:ilvl w:val="2"/>
          <w:numId w:val="19"/>
        </w:numPr>
        <w:tabs>
          <w:tab w:val="num" w:pos="1824"/>
        </w:tabs>
        <w:ind w:left="1128" w:firstLine="0"/>
      </w:pPr>
      <w:r>
        <w:t>Please provide information on</w:t>
      </w:r>
      <w:r w:rsidR="00C23D15">
        <w:t xml:space="preserve"> steps taken </w:t>
      </w:r>
      <w:r w:rsidR="00ED169F">
        <w:t xml:space="preserve">to </w:t>
      </w:r>
      <w:r w:rsidR="00C23D15">
        <w:t>ensure t</w:t>
      </w:r>
      <w:r w:rsidR="00ED169F">
        <w:t xml:space="preserve">hat all school-age children of </w:t>
      </w:r>
      <w:r w:rsidR="00C23D15">
        <w:t xml:space="preserve">migrants without the legal right to remain in </w:t>
      </w:r>
      <w:smartTag w:uri="urn:schemas-microsoft-com:office:smarttags" w:element="place">
        <w:smartTag w:uri="urn:schemas-microsoft-com:office:smarttags" w:element="City">
          <w:r w:rsidR="00C23D15">
            <w:t>H</w:t>
          </w:r>
          <w:r w:rsidR="00841B95">
            <w:t xml:space="preserve">ong </w:t>
          </w:r>
          <w:r w:rsidR="00C23D15">
            <w:t>K</w:t>
          </w:r>
          <w:r w:rsidR="00841B95">
            <w:t>ong</w:t>
          </w:r>
        </w:smartTag>
        <w:r w:rsidR="00841B95">
          <w:t xml:space="preserve">, </w:t>
        </w:r>
        <w:smartTag w:uri="urn:schemas-microsoft-com:office:smarttags" w:element="country-region">
          <w:r w:rsidR="00841B95">
            <w:t>China</w:t>
          </w:r>
        </w:smartTag>
      </w:smartTag>
      <w:r w:rsidR="00841B95">
        <w:t>,</w:t>
      </w:r>
      <w:r w:rsidR="00451EE1">
        <w:t xml:space="preserve"> and who are unlikely to be removed</w:t>
      </w:r>
      <w:r w:rsidR="00841B95">
        <w:t xml:space="preserve"> in the short term</w:t>
      </w:r>
      <w:r w:rsidR="00451EE1">
        <w:t>,</w:t>
      </w:r>
      <w:r w:rsidR="00C23D15">
        <w:t xml:space="preserve"> as well as children of ethnic minorities, have </w:t>
      </w:r>
      <w:r w:rsidR="00451EE1">
        <w:t xml:space="preserve">unconditional </w:t>
      </w:r>
      <w:r w:rsidR="00C23D15">
        <w:t>access to public school education.</w:t>
      </w:r>
    </w:p>
    <w:p w:rsidR="00ED169F" w:rsidRDefault="00B01C11" w:rsidP="00BD2F3E">
      <w:pPr>
        <w:pStyle w:val="SingleTxtG"/>
        <w:numPr>
          <w:ilvl w:val="2"/>
          <w:numId w:val="19"/>
        </w:numPr>
        <w:tabs>
          <w:tab w:val="num" w:pos="1824"/>
        </w:tabs>
        <w:ind w:left="1128" w:firstLine="0"/>
        <w:rPr>
          <w:rFonts w:eastAsia="SimSun"/>
          <w:lang w:val="en-US"/>
        </w:rPr>
      </w:pPr>
      <w:r>
        <w:t>Please provide information on steps taken to address the high dropout rate in secondary schools.</w:t>
      </w:r>
      <w:r w:rsidR="00E1199B">
        <w:t xml:space="preserve"> Please also provide information on progress made in the implementation of the “Chinese as a Second Language” curriculum.</w:t>
      </w:r>
      <w:r w:rsidR="009A55DF" w:rsidRPr="00BD2F3E">
        <w:rPr>
          <w:rFonts w:eastAsia="SimSun"/>
          <w:lang w:val="en-US"/>
        </w:rPr>
        <w:tab/>
      </w:r>
      <w:r w:rsidR="009A55DF" w:rsidRPr="00BD2F3E">
        <w:rPr>
          <w:rFonts w:eastAsia="SimSun"/>
          <w:lang w:val="en-US"/>
        </w:rPr>
        <w:tab/>
      </w:r>
    </w:p>
    <w:p w:rsidR="009A55DF" w:rsidRPr="009A55DF" w:rsidRDefault="00ED169F" w:rsidP="008911B6">
      <w:pPr>
        <w:pStyle w:val="HChG"/>
        <w:rPr>
          <w:rFonts w:eastAsia="SimSun"/>
        </w:rPr>
      </w:pPr>
      <w:r w:rsidRPr="00137841">
        <w:rPr>
          <w:rFonts w:eastAsia="SimSun"/>
          <w:lang w:val="en-US"/>
        </w:rPr>
        <w:tab/>
      </w:r>
      <w:r w:rsidRPr="00137841">
        <w:rPr>
          <w:rFonts w:eastAsia="SimSun"/>
          <w:lang w:val="en-US"/>
        </w:rPr>
        <w:tab/>
      </w:r>
      <w:r w:rsidR="009A55DF" w:rsidRPr="008C4149">
        <w:rPr>
          <w:rFonts w:eastAsia="SimSun"/>
        </w:rPr>
        <w:t>Part Three</w:t>
      </w:r>
    </w:p>
    <w:p w:rsidR="009A55DF" w:rsidRPr="009A55DF" w:rsidRDefault="008911B6" w:rsidP="008911B6">
      <w:pPr>
        <w:pStyle w:val="H1G"/>
        <w:rPr>
          <w:rFonts w:eastAsia="SimSun"/>
        </w:rPr>
      </w:pPr>
      <w:r>
        <w:rPr>
          <w:rFonts w:eastAsia="SimSun"/>
        </w:rPr>
        <w:tab/>
      </w:r>
      <w:r>
        <w:rPr>
          <w:rFonts w:eastAsia="SimSun"/>
        </w:rPr>
        <w:tab/>
      </w:r>
      <w:smartTag w:uri="urn:schemas-microsoft-com:office:smarttags" w:element="State">
        <w:r>
          <w:rPr>
            <w:rFonts w:eastAsia="SimSun"/>
          </w:rPr>
          <w:t>M</w:t>
        </w:r>
        <w:r w:rsidRPr="008911B6">
          <w:rPr>
            <w:rFonts w:eastAsia="SimSun"/>
          </w:rPr>
          <w:t>acao</w:t>
        </w:r>
      </w:smartTag>
      <w:r w:rsidR="00176595">
        <w:rPr>
          <w:rFonts w:eastAsia="SimSun"/>
        </w:rPr>
        <w:t xml:space="preserve">, </w:t>
      </w:r>
      <w:smartTag w:uri="urn:schemas-microsoft-com:office:smarttags" w:element="place">
        <w:smartTag w:uri="urn:schemas-microsoft-com:office:smarttags" w:element="country-region">
          <w:r w:rsidR="00176595">
            <w:rPr>
              <w:rFonts w:eastAsia="SimSun"/>
            </w:rPr>
            <w:t>China</w:t>
          </w:r>
        </w:smartTag>
      </w:smartTag>
      <w:r w:rsidRPr="008911B6">
        <w:rPr>
          <w:rFonts w:eastAsia="SimSun"/>
        </w:rPr>
        <w:t xml:space="preserve"> </w:t>
      </w:r>
    </w:p>
    <w:p w:rsidR="009A55DF" w:rsidRPr="008C538C" w:rsidRDefault="00257D30" w:rsidP="009A55DF">
      <w:pPr>
        <w:pStyle w:val="HChG"/>
        <w:rPr>
          <w:rFonts w:eastAsia="SimSun"/>
        </w:rPr>
      </w:pPr>
      <w:r>
        <w:rPr>
          <w:rFonts w:eastAsia="SimSun"/>
        </w:rPr>
        <w:tab/>
      </w:r>
      <w:r w:rsidR="00335E43">
        <w:rPr>
          <w:rFonts w:eastAsia="SimSun"/>
        </w:rPr>
        <w:t>V</w:t>
      </w:r>
      <w:r w:rsidR="009A55DF" w:rsidRPr="008C538C">
        <w:rPr>
          <w:rFonts w:eastAsia="SimSun"/>
        </w:rPr>
        <w:t>I.</w:t>
      </w:r>
      <w:r w:rsidR="009A55DF" w:rsidRPr="008C538C">
        <w:rPr>
          <w:rFonts w:eastAsia="SimSun"/>
        </w:rPr>
        <w:tab/>
        <w:t xml:space="preserve">Issues relating </w:t>
      </w:r>
      <w:r w:rsidR="009A55DF">
        <w:rPr>
          <w:rFonts w:eastAsia="SimSun"/>
        </w:rPr>
        <w:t>to</w:t>
      </w:r>
      <w:r w:rsidR="009A55DF" w:rsidRPr="008C538C">
        <w:rPr>
          <w:rFonts w:eastAsia="SimSun"/>
        </w:rPr>
        <w:t xml:space="preserve"> </w:t>
      </w:r>
      <w:r w:rsidR="006A2326">
        <w:rPr>
          <w:rFonts w:eastAsia="SimSun"/>
        </w:rPr>
        <w:t xml:space="preserve">the general </w:t>
      </w:r>
      <w:r w:rsidR="009A55DF" w:rsidRPr="008C538C">
        <w:rPr>
          <w:rFonts w:eastAsia="SimSun"/>
        </w:rPr>
        <w:t>provisions of the Covenant (arts. 1-5)</w:t>
      </w:r>
    </w:p>
    <w:p w:rsidR="009A55DF" w:rsidRPr="008C538C" w:rsidRDefault="009A55DF" w:rsidP="009A55DF">
      <w:pPr>
        <w:pStyle w:val="H1G"/>
        <w:rPr>
          <w:rFonts w:eastAsia="SimSun"/>
          <w:lang w:val="en-US"/>
        </w:rPr>
      </w:pPr>
      <w:r w:rsidRPr="008C538C">
        <w:rPr>
          <w:rFonts w:eastAsia="SimSun"/>
          <w:lang w:val="en-US"/>
        </w:rPr>
        <w:tab/>
      </w:r>
      <w:r w:rsidRPr="008C538C">
        <w:rPr>
          <w:rFonts w:eastAsia="SimSun"/>
          <w:lang w:val="en-US"/>
        </w:rPr>
        <w:tab/>
      </w:r>
      <w:r w:rsidRPr="00FE781B">
        <w:rPr>
          <w:rFonts w:eastAsia="SimSun"/>
          <w:lang w:val="en-US"/>
        </w:rPr>
        <w:t xml:space="preserve">Article 3 - </w:t>
      </w:r>
      <w:r w:rsidRPr="00FE781B">
        <w:rPr>
          <w:rFonts w:eastAsia="SimSun"/>
        </w:rPr>
        <w:t>Equal</w:t>
      </w:r>
      <w:r w:rsidRPr="00FE781B">
        <w:rPr>
          <w:rFonts w:eastAsia="SimSun"/>
          <w:lang w:val="en-US"/>
        </w:rPr>
        <w:t xml:space="preserve"> rights </w:t>
      </w:r>
      <w:r w:rsidRPr="008C538C">
        <w:rPr>
          <w:rFonts w:eastAsia="SimSun"/>
          <w:lang w:val="en-US"/>
        </w:rPr>
        <w:t>of men and women</w:t>
      </w:r>
    </w:p>
    <w:p w:rsidR="009A55DF" w:rsidRPr="0098203F" w:rsidRDefault="009A55DF" w:rsidP="009A55DF">
      <w:pPr>
        <w:pStyle w:val="SingleTxtG"/>
        <w:numPr>
          <w:ilvl w:val="2"/>
          <w:numId w:val="19"/>
        </w:numPr>
        <w:tabs>
          <w:tab w:val="num" w:pos="1824"/>
        </w:tabs>
        <w:ind w:left="1128" w:firstLine="0"/>
      </w:pPr>
      <w:r w:rsidRPr="0098203F">
        <w:rPr>
          <w:rFonts w:eastAsia="SimSun"/>
          <w:lang w:val="en-US"/>
        </w:rPr>
        <w:t xml:space="preserve">Please provide information on </w:t>
      </w:r>
      <w:r w:rsidR="00550CEB">
        <w:rPr>
          <w:rFonts w:eastAsia="SimSun"/>
          <w:lang w:val="en-US"/>
        </w:rPr>
        <w:t xml:space="preserve">steps taken to address the persistent wage gap between women and men </w:t>
      </w:r>
      <w:r w:rsidR="00E07A1F">
        <w:rPr>
          <w:rFonts w:eastAsia="SimSun"/>
          <w:lang w:val="en-US"/>
        </w:rPr>
        <w:t xml:space="preserve"> in </w:t>
      </w:r>
      <w:smartTag w:uri="urn:schemas-microsoft-com:office:smarttags" w:element="State">
        <w:r w:rsidR="00E07A1F">
          <w:rPr>
            <w:rFonts w:eastAsia="SimSun"/>
            <w:lang w:val="en-US"/>
          </w:rPr>
          <w:t>Macao</w:t>
        </w:r>
      </w:smartTag>
      <w:r w:rsidR="00E07A1F">
        <w:rPr>
          <w:rFonts w:eastAsia="SimSun"/>
          <w:lang w:val="en-US"/>
        </w:rPr>
        <w:t xml:space="preserve">, </w:t>
      </w:r>
      <w:smartTag w:uri="urn:schemas-microsoft-com:office:smarttags" w:element="place">
        <w:smartTag w:uri="urn:schemas-microsoft-com:office:smarttags" w:element="country-region">
          <w:r w:rsidR="00E07A1F">
            <w:rPr>
              <w:rFonts w:eastAsia="SimSun"/>
              <w:lang w:val="en-US"/>
            </w:rPr>
            <w:t>China</w:t>
          </w:r>
        </w:smartTag>
      </w:smartTag>
      <w:r w:rsidR="00E07A1F">
        <w:rPr>
          <w:rFonts w:eastAsia="SimSun"/>
          <w:lang w:val="en-US"/>
        </w:rPr>
        <w:t xml:space="preserve">, </w:t>
      </w:r>
      <w:r w:rsidR="00550CEB">
        <w:rPr>
          <w:rFonts w:eastAsia="SimSun"/>
          <w:lang w:val="en-US"/>
        </w:rPr>
        <w:t>and to ensure that women receive equal pay for work of equal value.</w:t>
      </w:r>
      <w:r w:rsidR="001D3973">
        <w:rPr>
          <w:rFonts w:eastAsia="SimSun"/>
          <w:lang w:val="en-US"/>
        </w:rPr>
        <w:t xml:space="preserve"> </w:t>
      </w:r>
    </w:p>
    <w:p w:rsidR="009A55DF" w:rsidRPr="008C538C" w:rsidRDefault="009A55DF" w:rsidP="009A55DF">
      <w:pPr>
        <w:pStyle w:val="HChG"/>
        <w:rPr>
          <w:rFonts w:eastAsia="SimSun"/>
        </w:rPr>
      </w:pPr>
      <w:r>
        <w:rPr>
          <w:rFonts w:eastAsia="SimSun"/>
        </w:rPr>
        <w:tab/>
      </w:r>
      <w:r w:rsidR="00335E43">
        <w:rPr>
          <w:rFonts w:eastAsia="SimSun"/>
        </w:rPr>
        <w:t>V</w:t>
      </w:r>
      <w:r>
        <w:rPr>
          <w:rFonts w:eastAsia="SimSun"/>
        </w:rPr>
        <w:t>I</w:t>
      </w:r>
      <w:r w:rsidRPr="008C538C">
        <w:rPr>
          <w:rFonts w:eastAsia="SimSun"/>
        </w:rPr>
        <w:t>I.</w:t>
      </w:r>
      <w:r w:rsidRPr="008C538C">
        <w:rPr>
          <w:rFonts w:eastAsia="SimSun"/>
        </w:rPr>
        <w:tab/>
        <w:t>Issues relating to the specific provisions of the Covenant (arts. 6-15)</w:t>
      </w:r>
    </w:p>
    <w:p w:rsidR="009A55DF" w:rsidRPr="008C538C" w:rsidRDefault="009A55DF" w:rsidP="009A55DF">
      <w:pPr>
        <w:pStyle w:val="H1G"/>
        <w:rPr>
          <w:rFonts w:eastAsia="SimSun"/>
          <w:lang w:val="en-US"/>
        </w:rPr>
      </w:pPr>
      <w:r w:rsidRPr="008C538C">
        <w:rPr>
          <w:rFonts w:eastAsia="SimSun"/>
          <w:lang w:val="en-US"/>
        </w:rPr>
        <w:tab/>
      </w:r>
      <w:r w:rsidRPr="008C538C">
        <w:rPr>
          <w:rFonts w:eastAsia="SimSun"/>
          <w:lang w:val="en-US"/>
        </w:rPr>
        <w:tab/>
        <w:t>Article 6 - The right to work</w:t>
      </w:r>
    </w:p>
    <w:p w:rsidR="009A55DF" w:rsidRPr="008C5670" w:rsidRDefault="009A55DF" w:rsidP="009A55DF">
      <w:pPr>
        <w:pStyle w:val="SingleTxtG"/>
        <w:numPr>
          <w:ilvl w:val="2"/>
          <w:numId w:val="19"/>
        </w:numPr>
        <w:tabs>
          <w:tab w:val="num" w:pos="1824"/>
        </w:tabs>
        <w:ind w:left="1128" w:firstLine="0"/>
        <w:rPr>
          <w:rFonts w:eastAsia="SimSun"/>
          <w:lang w:val="en-US"/>
        </w:rPr>
      </w:pPr>
      <w:r w:rsidRPr="008C5670">
        <w:rPr>
          <w:rFonts w:eastAsia="SimSun"/>
          <w:lang w:val="en-US"/>
        </w:rPr>
        <w:t>Please provide information on</w:t>
      </w:r>
      <w:r w:rsidR="004525C0">
        <w:rPr>
          <w:rFonts w:eastAsia="SimSun"/>
          <w:lang w:val="en-US"/>
        </w:rPr>
        <w:t xml:space="preserve"> the proposals made so far by the Commission for the Rehabilitation of Persons with Disabilities regarding the integration of persons with disabilities in</w:t>
      </w:r>
      <w:r w:rsidR="002A1494">
        <w:rPr>
          <w:rFonts w:eastAsia="SimSun"/>
          <w:lang w:val="en-US"/>
        </w:rPr>
        <w:t>to</w:t>
      </w:r>
      <w:r w:rsidR="004525C0">
        <w:rPr>
          <w:rFonts w:eastAsia="SimSun"/>
          <w:lang w:val="en-US"/>
        </w:rPr>
        <w:t xml:space="preserve"> the labour market</w:t>
      </w:r>
      <w:r w:rsidR="00BF3DF4">
        <w:rPr>
          <w:rFonts w:eastAsia="SimSun"/>
          <w:lang w:val="en-US"/>
        </w:rPr>
        <w:t>.</w:t>
      </w:r>
    </w:p>
    <w:p w:rsidR="009A55DF" w:rsidRPr="008C538C" w:rsidRDefault="009A55DF" w:rsidP="009A55DF">
      <w:pPr>
        <w:pStyle w:val="H1G"/>
        <w:rPr>
          <w:rFonts w:eastAsia="SimSun"/>
          <w:lang w:val="en-US"/>
        </w:rPr>
      </w:pPr>
      <w:r w:rsidRPr="008C538C">
        <w:rPr>
          <w:rFonts w:eastAsia="SimSun"/>
          <w:lang w:val="en-US"/>
        </w:rPr>
        <w:tab/>
      </w:r>
      <w:r w:rsidRPr="008C538C">
        <w:rPr>
          <w:rFonts w:eastAsia="SimSun"/>
          <w:lang w:val="en-US"/>
        </w:rPr>
        <w:tab/>
        <w:t>Article 7 - The right to just and favourable conditions of work</w:t>
      </w:r>
    </w:p>
    <w:p w:rsidR="009A55DF" w:rsidRDefault="00C76A87" w:rsidP="009A55DF">
      <w:pPr>
        <w:pStyle w:val="SingleTxtG"/>
        <w:numPr>
          <w:ilvl w:val="2"/>
          <w:numId w:val="19"/>
        </w:numPr>
        <w:tabs>
          <w:tab w:val="num" w:pos="1824"/>
        </w:tabs>
        <w:ind w:left="1128" w:firstLine="0"/>
        <w:rPr>
          <w:rFonts w:eastAsia="SimSun"/>
          <w:lang w:val="en-US"/>
        </w:rPr>
      </w:pPr>
      <w:r>
        <w:rPr>
          <w:rFonts w:eastAsia="SimSun"/>
          <w:lang w:val="en-US"/>
        </w:rPr>
        <w:t xml:space="preserve">Please provide information on steps taken to </w:t>
      </w:r>
      <w:r w:rsidR="00EF71FA">
        <w:rPr>
          <w:rFonts w:eastAsia="SimSun"/>
          <w:lang w:val="en-US"/>
        </w:rPr>
        <w:t xml:space="preserve">ensure that migrant workers are </w:t>
      </w:r>
      <w:r w:rsidR="008C3E9F">
        <w:rPr>
          <w:rFonts w:eastAsia="SimSun"/>
          <w:lang w:val="en-US"/>
        </w:rPr>
        <w:t>employed under</w:t>
      </w:r>
      <w:r w:rsidR="00EF71FA">
        <w:rPr>
          <w:rFonts w:eastAsia="SimSun"/>
          <w:lang w:val="en-US"/>
        </w:rPr>
        <w:t xml:space="preserve"> formal contract</w:t>
      </w:r>
      <w:r w:rsidR="008C3E9F">
        <w:rPr>
          <w:rFonts w:eastAsia="SimSun"/>
          <w:lang w:val="en-US"/>
        </w:rPr>
        <w:t>s</w:t>
      </w:r>
      <w:r w:rsidR="00EF71FA">
        <w:rPr>
          <w:rFonts w:eastAsia="SimSun"/>
          <w:lang w:val="en-US"/>
        </w:rPr>
        <w:t xml:space="preserve">, </w:t>
      </w:r>
      <w:r w:rsidR="008C4149">
        <w:rPr>
          <w:rFonts w:eastAsia="SimSun"/>
          <w:lang w:val="en-US"/>
        </w:rPr>
        <w:t xml:space="preserve">that they </w:t>
      </w:r>
      <w:r w:rsidR="00EF71FA">
        <w:rPr>
          <w:rFonts w:eastAsia="SimSun"/>
          <w:lang w:val="en-US"/>
        </w:rPr>
        <w:t xml:space="preserve">do not have to pay </w:t>
      </w:r>
      <w:r>
        <w:rPr>
          <w:rFonts w:eastAsia="SimSun"/>
          <w:lang w:val="en-US"/>
        </w:rPr>
        <w:t xml:space="preserve">excessive fees </w:t>
      </w:r>
      <w:r w:rsidR="00EF71FA">
        <w:rPr>
          <w:rFonts w:eastAsia="SimSun"/>
          <w:lang w:val="en-US"/>
        </w:rPr>
        <w:t>to</w:t>
      </w:r>
      <w:r>
        <w:rPr>
          <w:rFonts w:eastAsia="SimSun"/>
          <w:lang w:val="en-US"/>
        </w:rPr>
        <w:t xml:space="preserve"> recruitment agencies, </w:t>
      </w:r>
      <w:r w:rsidR="00EF71FA">
        <w:rPr>
          <w:rFonts w:eastAsia="SimSun"/>
          <w:lang w:val="en-US"/>
        </w:rPr>
        <w:t xml:space="preserve">and </w:t>
      </w:r>
      <w:r w:rsidR="008C4149">
        <w:rPr>
          <w:rFonts w:eastAsia="SimSun"/>
          <w:lang w:val="en-US"/>
        </w:rPr>
        <w:t xml:space="preserve">that they </w:t>
      </w:r>
      <w:r w:rsidR="00EF71FA">
        <w:rPr>
          <w:rFonts w:eastAsia="SimSun"/>
          <w:lang w:val="en-US"/>
        </w:rPr>
        <w:t xml:space="preserve">are paid </w:t>
      </w:r>
      <w:r w:rsidR="008C3E9F">
        <w:rPr>
          <w:rFonts w:eastAsia="SimSun"/>
          <w:lang w:val="en-US"/>
        </w:rPr>
        <w:t>equal</w:t>
      </w:r>
      <w:r>
        <w:rPr>
          <w:rFonts w:eastAsia="SimSun"/>
          <w:lang w:val="en-US"/>
        </w:rPr>
        <w:t xml:space="preserve"> wages </w:t>
      </w:r>
      <w:r w:rsidR="008C3E9F">
        <w:rPr>
          <w:rFonts w:eastAsia="SimSun"/>
          <w:lang w:val="en-US"/>
        </w:rPr>
        <w:t xml:space="preserve">for equal work </w:t>
      </w:r>
      <w:r>
        <w:rPr>
          <w:rFonts w:eastAsia="SimSun"/>
          <w:lang w:val="en-US"/>
        </w:rPr>
        <w:t>in comparison to local workers.</w:t>
      </w:r>
    </w:p>
    <w:p w:rsidR="00B93EA5" w:rsidRDefault="00B93EA5" w:rsidP="009A55DF">
      <w:pPr>
        <w:pStyle w:val="SingleTxtG"/>
        <w:numPr>
          <w:ilvl w:val="2"/>
          <w:numId w:val="19"/>
        </w:numPr>
        <w:tabs>
          <w:tab w:val="num" w:pos="1824"/>
        </w:tabs>
        <w:ind w:left="1128" w:firstLine="0"/>
        <w:rPr>
          <w:rFonts w:eastAsia="SimSun"/>
          <w:lang w:val="en-US"/>
        </w:rPr>
      </w:pPr>
      <w:r>
        <w:rPr>
          <w:rFonts w:eastAsia="SimSun"/>
          <w:lang w:val="en-US"/>
        </w:rPr>
        <w:t>Please clarify whether the 2008 Labour Law will be amended to introduce maximum working hours and minimum wages.</w:t>
      </w:r>
      <w:r w:rsidR="008C3E9F">
        <w:rPr>
          <w:rFonts w:eastAsia="SimSun"/>
          <w:lang w:val="en-US"/>
        </w:rPr>
        <w:t xml:space="preserve"> Please also clarify what sanctions can be imposed against employers in case of non-payment of wages.</w:t>
      </w:r>
    </w:p>
    <w:p w:rsidR="009A55DF" w:rsidRDefault="009A55DF" w:rsidP="009A55DF">
      <w:pPr>
        <w:pStyle w:val="H1G"/>
        <w:rPr>
          <w:rFonts w:eastAsia="SimSun"/>
          <w:lang w:val="en-US"/>
        </w:rPr>
      </w:pPr>
      <w:r>
        <w:rPr>
          <w:rFonts w:eastAsia="SimSun"/>
          <w:lang w:val="en-US"/>
        </w:rPr>
        <w:tab/>
      </w:r>
      <w:r>
        <w:rPr>
          <w:rFonts w:eastAsia="SimSun"/>
          <w:lang w:val="en-US"/>
        </w:rPr>
        <w:tab/>
      </w:r>
      <w:r w:rsidRPr="00142505">
        <w:rPr>
          <w:rFonts w:eastAsia="SimSun"/>
          <w:lang w:val="en-US"/>
        </w:rPr>
        <w:t xml:space="preserve">Article 8 – Right to form and join trade unions and right to strike </w:t>
      </w:r>
    </w:p>
    <w:p w:rsidR="009A55DF" w:rsidRDefault="009A55DF" w:rsidP="009A55DF">
      <w:pPr>
        <w:pStyle w:val="SingleTxtG"/>
        <w:numPr>
          <w:ilvl w:val="2"/>
          <w:numId w:val="19"/>
        </w:numPr>
        <w:tabs>
          <w:tab w:val="num" w:pos="1824"/>
        </w:tabs>
        <w:ind w:left="1128" w:firstLine="0"/>
        <w:rPr>
          <w:rFonts w:eastAsia="SimSun"/>
          <w:lang w:val="en-US"/>
        </w:rPr>
      </w:pPr>
      <w:r>
        <w:rPr>
          <w:rFonts w:eastAsia="SimSun"/>
          <w:lang w:val="en-US"/>
        </w:rPr>
        <w:t>Please provide information on</w:t>
      </w:r>
      <w:r w:rsidR="00A552B9">
        <w:rPr>
          <w:rFonts w:eastAsia="SimSun"/>
          <w:lang w:val="en-US"/>
        </w:rPr>
        <w:t xml:space="preserve"> restrictions, if any, to the right to form and join trade unions. Please also clarify whether the Basic Law protects workers from retribution </w:t>
      </w:r>
      <w:r w:rsidR="003124A1">
        <w:rPr>
          <w:rFonts w:eastAsia="SimSun"/>
          <w:lang w:val="en-US"/>
        </w:rPr>
        <w:t xml:space="preserve">following </w:t>
      </w:r>
      <w:r w:rsidR="008C4149">
        <w:rPr>
          <w:rFonts w:eastAsia="SimSun"/>
          <w:lang w:val="en-US"/>
        </w:rPr>
        <w:t xml:space="preserve">their engagement in </w:t>
      </w:r>
      <w:r w:rsidR="00A552B9">
        <w:rPr>
          <w:rFonts w:eastAsia="SimSun"/>
          <w:lang w:val="en-US"/>
        </w:rPr>
        <w:t>trade union activity or part</w:t>
      </w:r>
      <w:r w:rsidR="008C4149">
        <w:rPr>
          <w:rFonts w:eastAsia="SimSun"/>
          <w:lang w:val="en-US"/>
        </w:rPr>
        <w:t>icipation</w:t>
      </w:r>
      <w:r w:rsidR="00A552B9">
        <w:rPr>
          <w:rFonts w:eastAsia="SimSun"/>
          <w:lang w:val="en-US"/>
        </w:rPr>
        <w:t xml:space="preserve"> in a strike.</w:t>
      </w:r>
    </w:p>
    <w:p w:rsidR="009A55DF" w:rsidRPr="008C538C" w:rsidRDefault="009A55DF" w:rsidP="009A55DF">
      <w:pPr>
        <w:pStyle w:val="H1G"/>
        <w:ind w:left="1128" w:firstLine="0"/>
        <w:rPr>
          <w:rFonts w:eastAsia="SimSun"/>
          <w:lang w:val="en-US"/>
        </w:rPr>
      </w:pPr>
      <w:r w:rsidRPr="008C538C">
        <w:rPr>
          <w:rFonts w:eastAsia="SimSun"/>
          <w:lang w:val="en-US"/>
        </w:rPr>
        <w:t xml:space="preserve">Article 9 - The </w:t>
      </w:r>
      <w:r w:rsidRPr="008C538C">
        <w:rPr>
          <w:rFonts w:eastAsia="SimSun"/>
        </w:rPr>
        <w:t>right</w:t>
      </w:r>
      <w:r w:rsidRPr="008C538C">
        <w:rPr>
          <w:rFonts w:eastAsia="SimSun"/>
          <w:lang w:val="en-US"/>
        </w:rPr>
        <w:t xml:space="preserve"> to social security</w:t>
      </w:r>
    </w:p>
    <w:p w:rsidR="009A55DF" w:rsidRDefault="009A55DF" w:rsidP="009A55DF">
      <w:pPr>
        <w:pStyle w:val="SingleTxtG"/>
        <w:numPr>
          <w:ilvl w:val="2"/>
          <w:numId w:val="19"/>
        </w:numPr>
        <w:tabs>
          <w:tab w:val="num" w:pos="1824"/>
        </w:tabs>
        <w:ind w:left="1128" w:firstLine="0"/>
        <w:rPr>
          <w:rFonts w:eastAsia="SimSun"/>
          <w:lang w:val="en-US"/>
        </w:rPr>
      </w:pPr>
      <w:r w:rsidRPr="00037FE7">
        <w:rPr>
          <w:rFonts w:eastAsia="SimSun"/>
          <w:lang w:val="en-US"/>
        </w:rPr>
        <w:t xml:space="preserve">Please clarify </w:t>
      </w:r>
      <w:r w:rsidR="00130904">
        <w:rPr>
          <w:rFonts w:eastAsia="SimSun"/>
          <w:lang w:val="en-US"/>
        </w:rPr>
        <w:t>whether migrant workers have access to the social welfare system.</w:t>
      </w:r>
    </w:p>
    <w:p w:rsidR="009A55DF" w:rsidRPr="008C538C" w:rsidRDefault="009A55DF" w:rsidP="009A55DF">
      <w:pPr>
        <w:pStyle w:val="H1G"/>
        <w:rPr>
          <w:rFonts w:eastAsia="SimSun"/>
          <w:lang w:val="en-US"/>
        </w:rPr>
      </w:pPr>
      <w:r w:rsidRPr="008C538C">
        <w:rPr>
          <w:rFonts w:eastAsia="SimSun"/>
          <w:lang w:val="en-US"/>
        </w:rPr>
        <w:tab/>
      </w:r>
      <w:r w:rsidRPr="008C538C">
        <w:rPr>
          <w:rFonts w:eastAsia="SimSun"/>
          <w:lang w:val="en-US"/>
        </w:rPr>
        <w:tab/>
        <w:t>Article 10 - Protection of the family, mothers and children</w:t>
      </w:r>
    </w:p>
    <w:p w:rsidR="009A55DF" w:rsidRDefault="009A55DF" w:rsidP="009A55DF">
      <w:pPr>
        <w:pStyle w:val="SingleTxtG"/>
        <w:numPr>
          <w:ilvl w:val="2"/>
          <w:numId w:val="19"/>
        </w:numPr>
        <w:tabs>
          <w:tab w:val="num" w:pos="1824"/>
          <w:tab w:val="num" w:pos="4608"/>
        </w:tabs>
        <w:ind w:left="1128" w:firstLine="0"/>
        <w:rPr>
          <w:rFonts w:eastAsia="SimSun"/>
          <w:lang w:val="en-US"/>
        </w:rPr>
      </w:pPr>
      <w:r>
        <w:rPr>
          <w:rFonts w:eastAsia="SimSun"/>
          <w:lang w:val="en-US"/>
        </w:rPr>
        <w:t>Please provide information on</w:t>
      </w:r>
      <w:r w:rsidR="00EF698E">
        <w:rPr>
          <w:rFonts w:eastAsia="SimSun"/>
          <w:lang w:val="en-US"/>
        </w:rPr>
        <w:t xml:space="preserve"> steps taken to criminalize domestic violence</w:t>
      </w:r>
      <w:r w:rsidR="003A4284">
        <w:rPr>
          <w:rFonts w:eastAsia="SimSun"/>
          <w:lang w:val="en-US"/>
        </w:rPr>
        <w:t xml:space="preserve"> as a separate offence</w:t>
      </w:r>
      <w:r w:rsidR="00011923">
        <w:rPr>
          <w:rFonts w:eastAsia="SimSun"/>
          <w:lang w:val="en-US"/>
        </w:rPr>
        <w:t xml:space="preserve">. Please </w:t>
      </w:r>
      <w:r w:rsidR="008C4149">
        <w:rPr>
          <w:rFonts w:eastAsia="SimSun"/>
          <w:lang w:val="en-US"/>
        </w:rPr>
        <w:t xml:space="preserve">provide further details </w:t>
      </w:r>
      <w:r w:rsidR="00011923">
        <w:rPr>
          <w:rFonts w:eastAsia="SimSun"/>
          <w:lang w:val="en-US"/>
        </w:rPr>
        <w:t>on steps taken</w:t>
      </w:r>
      <w:r w:rsidR="00726425">
        <w:rPr>
          <w:rFonts w:eastAsia="SimSun"/>
          <w:lang w:val="en-US"/>
        </w:rPr>
        <w:t xml:space="preserve"> by the authorities</w:t>
      </w:r>
      <w:r w:rsidR="00011923">
        <w:rPr>
          <w:rFonts w:eastAsia="SimSun"/>
          <w:lang w:val="en-US"/>
        </w:rPr>
        <w:t xml:space="preserve"> to combat domestic violence and to strengthen the services available to victims.</w:t>
      </w:r>
    </w:p>
    <w:p w:rsidR="003E79F6" w:rsidRPr="008C217F" w:rsidRDefault="00895529" w:rsidP="003E79F6">
      <w:pPr>
        <w:pStyle w:val="SingleTxtG"/>
        <w:numPr>
          <w:ilvl w:val="2"/>
          <w:numId w:val="19"/>
        </w:numPr>
        <w:tabs>
          <w:tab w:val="num" w:pos="1824"/>
          <w:tab w:val="num" w:pos="4608"/>
        </w:tabs>
        <w:ind w:left="1128" w:firstLine="0"/>
        <w:rPr>
          <w:rFonts w:eastAsia="SimSun"/>
          <w:lang w:val="en-US"/>
        </w:rPr>
      </w:pPr>
      <w:r w:rsidRPr="008C217F">
        <w:rPr>
          <w:rFonts w:eastAsia="SimSun"/>
          <w:lang w:val="en-US"/>
        </w:rPr>
        <w:t>Please inform</w:t>
      </w:r>
      <w:r w:rsidR="008C4149">
        <w:rPr>
          <w:rFonts w:eastAsia="SimSun"/>
          <w:lang w:val="en-US"/>
        </w:rPr>
        <w:t xml:space="preserve"> the Committee </w:t>
      </w:r>
      <w:r w:rsidRPr="008C217F">
        <w:rPr>
          <w:rFonts w:eastAsia="SimSun"/>
          <w:lang w:val="en-US"/>
        </w:rPr>
        <w:t xml:space="preserve">whether legislative amendments </w:t>
      </w:r>
      <w:r w:rsidR="00D45051">
        <w:rPr>
          <w:rFonts w:eastAsia="SimSun"/>
          <w:lang w:val="en-US"/>
        </w:rPr>
        <w:t xml:space="preserve">are </w:t>
      </w:r>
      <w:r w:rsidR="008C4149">
        <w:rPr>
          <w:rFonts w:eastAsia="SimSun"/>
          <w:lang w:val="en-US"/>
        </w:rPr>
        <w:t>envisaged</w:t>
      </w:r>
      <w:r w:rsidR="00D45051">
        <w:rPr>
          <w:rFonts w:eastAsia="SimSun"/>
          <w:lang w:val="en-US"/>
        </w:rPr>
        <w:t xml:space="preserve"> </w:t>
      </w:r>
      <w:r w:rsidRPr="008C217F">
        <w:rPr>
          <w:rFonts w:eastAsia="SimSun"/>
          <w:lang w:val="en-US"/>
        </w:rPr>
        <w:t>with a view to prohibit</w:t>
      </w:r>
      <w:r w:rsidR="00BB04B7">
        <w:rPr>
          <w:rFonts w:eastAsia="SimSun"/>
          <w:lang w:val="en-US"/>
        </w:rPr>
        <w:t>ing</w:t>
      </w:r>
      <w:r w:rsidRPr="008C217F">
        <w:rPr>
          <w:rFonts w:eastAsia="SimSun"/>
          <w:lang w:val="en-US"/>
        </w:rPr>
        <w:t xml:space="preserve"> corporal punishment in all settings.</w:t>
      </w:r>
    </w:p>
    <w:p w:rsidR="009A55DF" w:rsidRPr="009F786C" w:rsidRDefault="009A55DF" w:rsidP="009A55DF">
      <w:pPr>
        <w:pStyle w:val="H1G"/>
        <w:rPr>
          <w:rFonts w:eastAsia="SimSun"/>
          <w:lang w:val="en-US"/>
        </w:rPr>
      </w:pPr>
      <w:r w:rsidRPr="008C538C">
        <w:rPr>
          <w:rFonts w:eastAsia="SimSun"/>
          <w:lang w:val="en-US"/>
        </w:rPr>
        <w:tab/>
      </w:r>
      <w:r w:rsidRPr="008C538C">
        <w:rPr>
          <w:rFonts w:eastAsia="SimSun"/>
          <w:lang w:val="en-US"/>
        </w:rPr>
        <w:tab/>
        <w:t xml:space="preserve">Article </w:t>
      </w:r>
      <w:r w:rsidRPr="008C538C">
        <w:rPr>
          <w:rFonts w:eastAsia="SimSun"/>
        </w:rPr>
        <w:t>11</w:t>
      </w:r>
      <w:r w:rsidRPr="008C538C">
        <w:rPr>
          <w:rFonts w:eastAsia="SimSun"/>
          <w:lang w:val="en-US"/>
        </w:rPr>
        <w:t xml:space="preserve"> - The right to an adeq</w:t>
      </w:r>
      <w:r w:rsidRPr="009F786C">
        <w:rPr>
          <w:rFonts w:eastAsia="SimSun"/>
          <w:lang w:val="en-US"/>
        </w:rPr>
        <w:t>uate standard of living</w:t>
      </w:r>
    </w:p>
    <w:p w:rsidR="009A55DF" w:rsidRPr="008A0F91" w:rsidRDefault="009A55DF" w:rsidP="009A55DF">
      <w:pPr>
        <w:pStyle w:val="SingleTxtG"/>
        <w:numPr>
          <w:ilvl w:val="2"/>
          <w:numId w:val="19"/>
        </w:numPr>
        <w:tabs>
          <w:tab w:val="num" w:pos="1824"/>
        </w:tabs>
        <w:ind w:left="1128" w:firstLine="0"/>
      </w:pPr>
      <w:r w:rsidRPr="009F786C">
        <w:t xml:space="preserve">Please </w:t>
      </w:r>
      <w:r w:rsidRPr="008A0F91">
        <w:t xml:space="preserve">provide </w:t>
      </w:r>
      <w:r w:rsidR="00EA6B97">
        <w:t xml:space="preserve">updated </w:t>
      </w:r>
      <w:r w:rsidRPr="008A0F91">
        <w:t xml:space="preserve">information on </w:t>
      </w:r>
      <w:r w:rsidR="00EA6B97">
        <w:t>the implementation of the plan to increase the supply of public social housing.</w:t>
      </w:r>
    </w:p>
    <w:p w:rsidR="009A55DF" w:rsidRPr="008C538C" w:rsidRDefault="009A55DF" w:rsidP="009A55DF">
      <w:pPr>
        <w:pStyle w:val="H1G"/>
        <w:rPr>
          <w:rFonts w:eastAsia="SimSun"/>
          <w:lang w:val="en-US"/>
        </w:rPr>
      </w:pPr>
      <w:r w:rsidRPr="008A0F91">
        <w:rPr>
          <w:rFonts w:eastAsia="SimSun"/>
          <w:lang w:val="en-US"/>
        </w:rPr>
        <w:tab/>
      </w:r>
      <w:r w:rsidRPr="008A0F91">
        <w:rPr>
          <w:rFonts w:eastAsia="SimSun"/>
          <w:lang w:val="en-US"/>
        </w:rPr>
        <w:tab/>
        <w:t>Article 12 - The right to physical and mental health</w:t>
      </w:r>
    </w:p>
    <w:p w:rsidR="009A55DF" w:rsidRDefault="009A55DF" w:rsidP="009A55DF">
      <w:pPr>
        <w:pStyle w:val="SingleTxtG"/>
        <w:numPr>
          <w:ilvl w:val="2"/>
          <w:numId w:val="19"/>
        </w:numPr>
        <w:tabs>
          <w:tab w:val="num" w:pos="1824"/>
        </w:tabs>
        <w:ind w:left="1128" w:firstLine="0"/>
      </w:pPr>
      <w:r>
        <w:t xml:space="preserve">Please provide </w:t>
      </w:r>
      <w:r w:rsidR="00844BD6">
        <w:t xml:space="preserve">more </w:t>
      </w:r>
      <w:r>
        <w:t>information on</w:t>
      </w:r>
      <w:r w:rsidR="00844BD6">
        <w:t xml:space="preserve"> the work of the Commission on the Fight against Drugs, established in 2008, as well as the impact of programmes implemented to prevent illicit drug consumption.</w:t>
      </w:r>
    </w:p>
    <w:p w:rsidR="009A55DF" w:rsidRPr="00FE781B" w:rsidRDefault="009A55DF" w:rsidP="009A55DF">
      <w:pPr>
        <w:pStyle w:val="H1G"/>
        <w:rPr>
          <w:rFonts w:eastAsia="SimSun"/>
          <w:lang w:val="en-US"/>
        </w:rPr>
      </w:pPr>
      <w:r w:rsidRPr="008C538C">
        <w:rPr>
          <w:rFonts w:eastAsia="SimSun"/>
          <w:lang w:val="en-US"/>
        </w:rPr>
        <w:tab/>
      </w:r>
      <w:r w:rsidRPr="008C538C">
        <w:rPr>
          <w:rFonts w:eastAsia="SimSun"/>
          <w:lang w:val="en-US"/>
        </w:rPr>
        <w:tab/>
        <w:t xml:space="preserve">Articles </w:t>
      </w:r>
      <w:r w:rsidRPr="008C538C">
        <w:rPr>
          <w:rFonts w:eastAsia="SimSun"/>
        </w:rPr>
        <w:t>13</w:t>
      </w:r>
      <w:r w:rsidRPr="008C538C">
        <w:rPr>
          <w:rFonts w:eastAsia="SimSun"/>
          <w:lang w:val="en-US"/>
        </w:rPr>
        <w:t xml:space="preserve"> and 14 - The </w:t>
      </w:r>
      <w:r w:rsidRPr="00FE781B">
        <w:rPr>
          <w:rFonts w:eastAsia="SimSun"/>
          <w:lang w:val="en-US"/>
        </w:rPr>
        <w:t>right to education</w:t>
      </w:r>
    </w:p>
    <w:p w:rsidR="009A55DF" w:rsidRDefault="004C7FBA" w:rsidP="009A55DF">
      <w:pPr>
        <w:pStyle w:val="SingleTxtG"/>
        <w:numPr>
          <w:ilvl w:val="2"/>
          <w:numId w:val="19"/>
        </w:numPr>
        <w:tabs>
          <w:tab w:val="num" w:pos="1824"/>
        </w:tabs>
        <w:ind w:left="1128" w:firstLine="0"/>
      </w:pPr>
      <w:r>
        <w:t xml:space="preserve">Please clarify whether </w:t>
      </w:r>
      <w:r w:rsidR="00BB04B7">
        <w:t xml:space="preserve">steps are foreseen to ensure that </w:t>
      </w:r>
      <w:r w:rsidR="008C3E9F">
        <w:t xml:space="preserve">primary </w:t>
      </w:r>
      <w:r>
        <w:t xml:space="preserve">education </w:t>
      </w:r>
      <w:r w:rsidR="00BB04B7">
        <w:t xml:space="preserve">is </w:t>
      </w:r>
      <w:r>
        <w:t xml:space="preserve">provided </w:t>
      </w:r>
      <w:r w:rsidR="00BB04B7">
        <w:t xml:space="preserve">free of charge </w:t>
      </w:r>
      <w:r>
        <w:t>to children of migrants.</w:t>
      </w:r>
    </w:p>
    <w:p w:rsidR="009A55DF" w:rsidRPr="00335E43" w:rsidRDefault="009A55DF" w:rsidP="00335E43">
      <w:pPr>
        <w:pStyle w:val="H1G"/>
        <w:keepNext w:val="0"/>
        <w:keepLines w:val="0"/>
        <w:spacing w:before="240" w:after="0" w:line="240" w:lineRule="atLeast"/>
        <w:ind w:firstLine="0"/>
        <w:jc w:val="center"/>
        <w:rPr>
          <w:b w:val="0"/>
          <w:u w:val="single"/>
        </w:rPr>
      </w:pPr>
      <w:r w:rsidRPr="00137841">
        <w:rPr>
          <w:rFonts w:eastAsia="SimSun"/>
          <w:lang w:val="en-US"/>
        </w:rPr>
        <w:tab/>
      </w:r>
      <w:r w:rsidRPr="00137841">
        <w:rPr>
          <w:rFonts w:eastAsia="SimSun"/>
          <w:lang w:val="en-US"/>
        </w:rPr>
        <w:tab/>
      </w:r>
      <w:r w:rsidR="00335E43" w:rsidRPr="00335E43">
        <w:rPr>
          <w:rFonts w:eastAsia="SimSun"/>
          <w:b w:val="0"/>
          <w:u w:val="single"/>
          <w:lang w:val="en-US"/>
        </w:rPr>
        <w:tab/>
      </w:r>
      <w:r w:rsidR="00335E43" w:rsidRPr="00335E43">
        <w:rPr>
          <w:rFonts w:eastAsia="SimSun"/>
          <w:b w:val="0"/>
          <w:u w:val="single"/>
          <w:lang w:val="en-US"/>
        </w:rPr>
        <w:tab/>
      </w:r>
      <w:r w:rsidR="00335E43" w:rsidRPr="00335E43">
        <w:rPr>
          <w:rFonts w:eastAsia="SimSun"/>
          <w:b w:val="0"/>
          <w:u w:val="single"/>
          <w:lang w:val="en-US"/>
        </w:rPr>
        <w:tab/>
      </w:r>
    </w:p>
    <w:sectPr w:rsidR="009A55DF" w:rsidRPr="00335E43" w:rsidSect="0085332C">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708" w:rsidRDefault="00356708"/>
  </w:endnote>
  <w:endnote w:type="continuationSeparator" w:id="0">
    <w:p w:rsidR="00356708" w:rsidRDefault="00356708"/>
  </w:endnote>
  <w:endnote w:type="continuationNotice" w:id="1">
    <w:p w:rsidR="00356708" w:rsidRDefault="003567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A07" w:rsidRPr="0085332C" w:rsidRDefault="000B5A07" w:rsidP="0085332C">
    <w:pPr>
      <w:pStyle w:val="Footer"/>
      <w:tabs>
        <w:tab w:val="right" w:pos="9638"/>
      </w:tabs>
    </w:pPr>
    <w:r w:rsidRPr="0085332C">
      <w:rPr>
        <w:b/>
        <w:sz w:val="18"/>
      </w:rPr>
      <w:fldChar w:fldCharType="begin"/>
    </w:r>
    <w:r w:rsidRPr="0085332C">
      <w:rPr>
        <w:b/>
        <w:sz w:val="18"/>
      </w:rPr>
      <w:instrText xml:space="preserve"> PAGE  \* MERGEFORMAT </w:instrText>
    </w:r>
    <w:r w:rsidRPr="0085332C">
      <w:rPr>
        <w:b/>
        <w:sz w:val="18"/>
      </w:rPr>
      <w:fldChar w:fldCharType="separate"/>
    </w:r>
    <w:r w:rsidR="00E9582C">
      <w:rPr>
        <w:b/>
        <w:noProof/>
        <w:sz w:val="18"/>
      </w:rPr>
      <w:t>8</w:t>
    </w:r>
    <w:r w:rsidRPr="0085332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A07" w:rsidRPr="0085332C" w:rsidRDefault="000B5A07" w:rsidP="0085332C">
    <w:pPr>
      <w:pStyle w:val="Footer"/>
      <w:tabs>
        <w:tab w:val="right" w:pos="9638"/>
      </w:tabs>
      <w:rPr>
        <w:b/>
        <w:sz w:val="18"/>
      </w:rPr>
    </w:pPr>
    <w:r>
      <w:tab/>
    </w:r>
    <w:r w:rsidRPr="0085332C">
      <w:rPr>
        <w:b/>
        <w:sz w:val="18"/>
      </w:rPr>
      <w:fldChar w:fldCharType="begin"/>
    </w:r>
    <w:r w:rsidRPr="0085332C">
      <w:rPr>
        <w:b/>
        <w:sz w:val="18"/>
      </w:rPr>
      <w:instrText xml:space="preserve"> PAGE  \* MERGEFORMAT </w:instrText>
    </w:r>
    <w:r w:rsidRPr="0085332C">
      <w:rPr>
        <w:b/>
        <w:sz w:val="18"/>
      </w:rPr>
      <w:fldChar w:fldCharType="separate"/>
    </w:r>
    <w:r w:rsidR="00E9582C">
      <w:rPr>
        <w:b/>
        <w:noProof/>
        <w:sz w:val="18"/>
      </w:rPr>
      <w:t>9</w:t>
    </w:r>
    <w:r w:rsidRPr="0085332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A07" w:rsidRPr="0085332C" w:rsidRDefault="000B5A07">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GE.13</w:t>
    </w:r>
    <w:r w:rsidR="00E9582C">
      <w:rPr>
        <w:sz w:val="20"/>
      </w:rPr>
      <w:t>-44539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708" w:rsidRPr="000B175B" w:rsidRDefault="00356708" w:rsidP="000B175B">
      <w:pPr>
        <w:tabs>
          <w:tab w:val="right" w:pos="2155"/>
        </w:tabs>
        <w:spacing w:after="80"/>
        <w:ind w:left="680"/>
        <w:rPr>
          <w:u w:val="single"/>
        </w:rPr>
      </w:pPr>
      <w:r>
        <w:rPr>
          <w:u w:val="single"/>
        </w:rPr>
        <w:tab/>
      </w:r>
    </w:p>
  </w:footnote>
  <w:footnote w:type="continuationSeparator" w:id="0">
    <w:p w:rsidR="00356708" w:rsidRPr="00FC68B7" w:rsidRDefault="00356708" w:rsidP="00FC68B7">
      <w:pPr>
        <w:tabs>
          <w:tab w:val="left" w:pos="2155"/>
        </w:tabs>
        <w:spacing w:after="80"/>
        <w:ind w:left="680"/>
        <w:rPr>
          <w:u w:val="single"/>
        </w:rPr>
      </w:pPr>
      <w:r>
        <w:rPr>
          <w:u w:val="single"/>
        </w:rPr>
        <w:tab/>
      </w:r>
    </w:p>
  </w:footnote>
  <w:footnote w:type="continuationNotice" w:id="1">
    <w:p w:rsidR="00356708" w:rsidRDefault="0035670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A07" w:rsidRPr="0085332C" w:rsidRDefault="000B5A07">
    <w:pPr>
      <w:pStyle w:val="Header"/>
    </w:pPr>
    <w:r>
      <w:t>E/C.12/WG/CHN/Q/2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A07" w:rsidRPr="0085332C" w:rsidRDefault="000B5A07" w:rsidP="0085332C">
    <w:pPr>
      <w:pStyle w:val="Header"/>
      <w:jc w:val="right"/>
    </w:pPr>
    <w:r>
      <w:t>E/C.12/WG/CHN/Q/2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82C" w:rsidRDefault="00E958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806D4F"/>
    <w:multiLevelType w:val="hybridMultilevel"/>
    <w:tmpl w:val="7B443D9C"/>
    <w:lvl w:ilvl="0" w:tplc="58B45BB4">
      <w:start w:val="1"/>
      <w:numFmt w:val="decimal"/>
      <w:lvlText w:val="%1."/>
      <w:lvlJc w:val="left"/>
      <w:pPr>
        <w:tabs>
          <w:tab w:val="num" w:pos="4608"/>
        </w:tabs>
        <w:ind w:left="4608" w:hanging="360"/>
      </w:pPr>
      <w:rPr>
        <w:rFonts w:cs="Times New Roman" w:hint="default"/>
      </w:rPr>
    </w:lvl>
    <w:lvl w:ilvl="1" w:tplc="04090019">
      <w:start w:val="1"/>
      <w:numFmt w:val="lowerLetter"/>
      <w:lvlText w:val="%2."/>
      <w:lvlJc w:val="left"/>
      <w:pPr>
        <w:tabs>
          <w:tab w:val="num" w:pos="2574"/>
        </w:tabs>
        <w:ind w:left="2574" w:hanging="360"/>
      </w:pPr>
      <w:rPr>
        <w:rFonts w:cs="Times New Roman"/>
      </w:rPr>
    </w:lvl>
    <w:lvl w:ilvl="2" w:tplc="1F3EF87C">
      <w:start w:val="1"/>
      <w:numFmt w:val="decimal"/>
      <w:lvlText w:val="%3."/>
      <w:lvlJc w:val="left"/>
      <w:pPr>
        <w:tabs>
          <w:tab w:val="num" w:pos="3762"/>
        </w:tabs>
        <w:ind w:left="3762" w:hanging="360"/>
      </w:pPr>
      <w:rPr>
        <w:rFonts w:cs="Times New Roman" w:hint="default"/>
        <w:vertAlign w:val="baseline"/>
      </w:rPr>
    </w:lvl>
    <w:lvl w:ilvl="3" w:tplc="0409000F">
      <w:start w:val="1"/>
      <w:numFmt w:val="decimal"/>
      <w:lvlText w:val="%4."/>
      <w:lvlJc w:val="left"/>
      <w:pPr>
        <w:tabs>
          <w:tab w:val="num" w:pos="4014"/>
        </w:tabs>
        <w:ind w:left="4014" w:hanging="360"/>
      </w:pPr>
      <w:rPr>
        <w:rFonts w:cs="Times New Roman"/>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12">
    <w:nsid w:val="126153AE"/>
    <w:multiLevelType w:val="hybridMultilevel"/>
    <w:tmpl w:val="222449B8"/>
    <w:lvl w:ilvl="0" w:tplc="6FD836B4">
      <w:start w:val="1"/>
      <w:numFmt w:val="upperRoman"/>
      <w:lvlText w:val="%1."/>
      <w:lvlJc w:val="left"/>
      <w:pPr>
        <w:ind w:left="1848" w:hanging="720"/>
      </w:pPr>
      <w:rPr>
        <w:rFonts w:hint="default"/>
      </w:r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13">
    <w:nsid w:val="14AC3A4E"/>
    <w:multiLevelType w:val="hybridMultilevel"/>
    <w:tmpl w:val="B27601E8"/>
    <w:lvl w:ilvl="0" w:tplc="FBBE3132">
      <w:start w:val="1"/>
      <w:numFmt w:val="upperRoman"/>
      <w:lvlText w:val="%1."/>
      <w:lvlJc w:val="left"/>
      <w:pPr>
        <w:ind w:left="1860" w:hanging="720"/>
      </w:pPr>
      <w:rPr>
        <w:rFonts w:hint="default"/>
      </w:rPr>
    </w:lvl>
    <w:lvl w:ilvl="1" w:tplc="08090019" w:tentative="1">
      <w:start w:val="1"/>
      <w:numFmt w:val="lowerLetter"/>
      <w:lvlText w:val="%2."/>
      <w:lvlJc w:val="left"/>
      <w:pPr>
        <w:ind w:left="2220" w:hanging="360"/>
      </w:pPr>
    </w:lvl>
    <w:lvl w:ilvl="2" w:tplc="0809001B">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4">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3D1F3D"/>
    <w:multiLevelType w:val="hybridMultilevel"/>
    <w:tmpl w:val="DABCDF40"/>
    <w:lvl w:ilvl="0" w:tplc="1C86B240">
      <w:start w:val="1"/>
      <w:numFmt w:val="upperRoman"/>
      <w:lvlText w:val="%1."/>
      <w:lvlJc w:val="left"/>
      <w:pPr>
        <w:ind w:left="1848" w:hanging="720"/>
      </w:pPr>
      <w:rPr>
        <w:rFonts w:hint="default"/>
      </w:r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18">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4E04227C"/>
    <w:multiLevelType w:val="hybridMultilevel"/>
    <w:tmpl w:val="00700ABA"/>
    <w:lvl w:ilvl="0" w:tplc="3D4E5E16">
      <w:start w:val="1"/>
      <w:numFmt w:val="upperRoman"/>
      <w:lvlText w:val="%1."/>
      <w:lvlJc w:val="left"/>
      <w:pPr>
        <w:ind w:left="1848" w:hanging="720"/>
      </w:pPr>
      <w:rPr>
        <w:rFonts w:hint="default"/>
      </w:r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21">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6"/>
  </w:num>
  <w:num w:numId="13">
    <w:abstractNumId w:val="10"/>
  </w:num>
  <w:num w:numId="14">
    <w:abstractNumId w:val="14"/>
  </w:num>
  <w:num w:numId="15">
    <w:abstractNumId w:val="19"/>
  </w:num>
  <w:num w:numId="16">
    <w:abstractNumId w:val="15"/>
  </w:num>
  <w:num w:numId="17">
    <w:abstractNumId w:val="21"/>
  </w:num>
  <w:num w:numId="18">
    <w:abstractNumId w:val="22"/>
  </w:num>
  <w:num w:numId="19">
    <w:abstractNumId w:val="11"/>
  </w:num>
  <w:num w:numId="20">
    <w:abstractNumId w:val="13"/>
  </w:num>
  <w:num w:numId="21">
    <w:abstractNumId w:val="17"/>
  </w:num>
  <w:num w:numId="22">
    <w:abstractNumId w:val="12"/>
  </w:num>
  <w:num w:numId="23">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332C"/>
    <w:rsid w:val="000007B2"/>
    <w:rsid w:val="00000A8A"/>
    <w:rsid w:val="00002367"/>
    <w:rsid w:val="00002A7D"/>
    <w:rsid w:val="000038A8"/>
    <w:rsid w:val="00004550"/>
    <w:rsid w:val="00006790"/>
    <w:rsid w:val="00010321"/>
    <w:rsid w:val="00011923"/>
    <w:rsid w:val="00023DDA"/>
    <w:rsid w:val="00027624"/>
    <w:rsid w:val="0002799B"/>
    <w:rsid w:val="00033465"/>
    <w:rsid w:val="00037FE7"/>
    <w:rsid w:val="00042F63"/>
    <w:rsid w:val="0004415E"/>
    <w:rsid w:val="00044CD7"/>
    <w:rsid w:val="00046D15"/>
    <w:rsid w:val="00050F6B"/>
    <w:rsid w:val="00052DB3"/>
    <w:rsid w:val="00061887"/>
    <w:rsid w:val="00066C49"/>
    <w:rsid w:val="00066CDE"/>
    <w:rsid w:val="000678CD"/>
    <w:rsid w:val="00072C8C"/>
    <w:rsid w:val="00074DA9"/>
    <w:rsid w:val="00081CE0"/>
    <w:rsid w:val="00084D30"/>
    <w:rsid w:val="000857D3"/>
    <w:rsid w:val="00086327"/>
    <w:rsid w:val="00090320"/>
    <w:rsid w:val="00090A44"/>
    <w:rsid w:val="00091846"/>
    <w:rsid w:val="0009272D"/>
    <w:rsid w:val="000931C0"/>
    <w:rsid w:val="00093E06"/>
    <w:rsid w:val="000A2E09"/>
    <w:rsid w:val="000A49DB"/>
    <w:rsid w:val="000A4F56"/>
    <w:rsid w:val="000A7231"/>
    <w:rsid w:val="000B175B"/>
    <w:rsid w:val="000B3A0F"/>
    <w:rsid w:val="000B52A2"/>
    <w:rsid w:val="000B5A07"/>
    <w:rsid w:val="000C222F"/>
    <w:rsid w:val="000C3802"/>
    <w:rsid w:val="000C4431"/>
    <w:rsid w:val="000C7118"/>
    <w:rsid w:val="000D41B8"/>
    <w:rsid w:val="000D53B7"/>
    <w:rsid w:val="000D54C5"/>
    <w:rsid w:val="000D640D"/>
    <w:rsid w:val="000D7E94"/>
    <w:rsid w:val="000E0415"/>
    <w:rsid w:val="000E7D3E"/>
    <w:rsid w:val="000F397E"/>
    <w:rsid w:val="000F605D"/>
    <w:rsid w:val="000F6769"/>
    <w:rsid w:val="000F7715"/>
    <w:rsid w:val="00100723"/>
    <w:rsid w:val="00100DCD"/>
    <w:rsid w:val="00104B23"/>
    <w:rsid w:val="0010532B"/>
    <w:rsid w:val="001054D2"/>
    <w:rsid w:val="00105653"/>
    <w:rsid w:val="00114EB2"/>
    <w:rsid w:val="001154D4"/>
    <w:rsid w:val="0011697D"/>
    <w:rsid w:val="00117BEA"/>
    <w:rsid w:val="001231EE"/>
    <w:rsid w:val="00126555"/>
    <w:rsid w:val="00130904"/>
    <w:rsid w:val="00136273"/>
    <w:rsid w:val="0014021E"/>
    <w:rsid w:val="001407FF"/>
    <w:rsid w:val="0014338F"/>
    <w:rsid w:val="00144A21"/>
    <w:rsid w:val="00147F2E"/>
    <w:rsid w:val="001515DF"/>
    <w:rsid w:val="00156B99"/>
    <w:rsid w:val="00161202"/>
    <w:rsid w:val="00164159"/>
    <w:rsid w:val="00166124"/>
    <w:rsid w:val="001717B1"/>
    <w:rsid w:val="0017460C"/>
    <w:rsid w:val="00176595"/>
    <w:rsid w:val="00177FB1"/>
    <w:rsid w:val="00180477"/>
    <w:rsid w:val="00184DDA"/>
    <w:rsid w:val="00186E5E"/>
    <w:rsid w:val="001900CD"/>
    <w:rsid w:val="001978B4"/>
    <w:rsid w:val="00197ABF"/>
    <w:rsid w:val="001A0452"/>
    <w:rsid w:val="001A6A52"/>
    <w:rsid w:val="001A75FE"/>
    <w:rsid w:val="001B3C2B"/>
    <w:rsid w:val="001B4B04"/>
    <w:rsid w:val="001B5875"/>
    <w:rsid w:val="001B629F"/>
    <w:rsid w:val="001C3739"/>
    <w:rsid w:val="001C3758"/>
    <w:rsid w:val="001C4B9C"/>
    <w:rsid w:val="001C6663"/>
    <w:rsid w:val="001C7895"/>
    <w:rsid w:val="001D0794"/>
    <w:rsid w:val="001D26DF"/>
    <w:rsid w:val="001D3973"/>
    <w:rsid w:val="001D4C35"/>
    <w:rsid w:val="001E41FE"/>
    <w:rsid w:val="001E5F1F"/>
    <w:rsid w:val="001E697C"/>
    <w:rsid w:val="001E6DAB"/>
    <w:rsid w:val="001F1599"/>
    <w:rsid w:val="001F19C4"/>
    <w:rsid w:val="001F29D5"/>
    <w:rsid w:val="001F7909"/>
    <w:rsid w:val="002043F0"/>
    <w:rsid w:val="00206088"/>
    <w:rsid w:val="0020746F"/>
    <w:rsid w:val="00211BAD"/>
    <w:rsid w:val="00211E0B"/>
    <w:rsid w:val="002151D3"/>
    <w:rsid w:val="002248F5"/>
    <w:rsid w:val="00225481"/>
    <w:rsid w:val="00232575"/>
    <w:rsid w:val="00232D5E"/>
    <w:rsid w:val="00241161"/>
    <w:rsid w:val="00241F71"/>
    <w:rsid w:val="00247258"/>
    <w:rsid w:val="002513E9"/>
    <w:rsid w:val="00252897"/>
    <w:rsid w:val="00253F88"/>
    <w:rsid w:val="00256974"/>
    <w:rsid w:val="002575D6"/>
    <w:rsid w:val="00257CAC"/>
    <w:rsid w:val="00257D30"/>
    <w:rsid w:val="002706F6"/>
    <w:rsid w:val="0027237A"/>
    <w:rsid w:val="00272980"/>
    <w:rsid w:val="002746D0"/>
    <w:rsid w:val="0027705B"/>
    <w:rsid w:val="002779DA"/>
    <w:rsid w:val="00285F3E"/>
    <w:rsid w:val="00286F4E"/>
    <w:rsid w:val="00287D52"/>
    <w:rsid w:val="00291117"/>
    <w:rsid w:val="002974E9"/>
    <w:rsid w:val="002A1494"/>
    <w:rsid w:val="002A1E02"/>
    <w:rsid w:val="002A53E5"/>
    <w:rsid w:val="002A7F94"/>
    <w:rsid w:val="002B109A"/>
    <w:rsid w:val="002C6D45"/>
    <w:rsid w:val="002D0732"/>
    <w:rsid w:val="002D261A"/>
    <w:rsid w:val="002D6E53"/>
    <w:rsid w:val="002F046D"/>
    <w:rsid w:val="002F4156"/>
    <w:rsid w:val="00301764"/>
    <w:rsid w:val="003038D4"/>
    <w:rsid w:val="003124A1"/>
    <w:rsid w:val="00320B8E"/>
    <w:rsid w:val="00321968"/>
    <w:rsid w:val="003229D8"/>
    <w:rsid w:val="003248CB"/>
    <w:rsid w:val="00330DCA"/>
    <w:rsid w:val="00332AA3"/>
    <w:rsid w:val="00335E43"/>
    <w:rsid w:val="00336C97"/>
    <w:rsid w:val="00337356"/>
    <w:rsid w:val="00337F88"/>
    <w:rsid w:val="00342432"/>
    <w:rsid w:val="003425E9"/>
    <w:rsid w:val="00343BFC"/>
    <w:rsid w:val="00346231"/>
    <w:rsid w:val="0035223F"/>
    <w:rsid w:val="00352D4B"/>
    <w:rsid w:val="0035392B"/>
    <w:rsid w:val="00354EAF"/>
    <w:rsid w:val="0035638C"/>
    <w:rsid w:val="00356708"/>
    <w:rsid w:val="00356D31"/>
    <w:rsid w:val="003614BE"/>
    <w:rsid w:val="0036287C"/>
    <w:rsid w:val="003667A7"/>
    <w:rsid w:val="00367D19"/>
    <w:rsid w:val="00372326"/>
    <w:rsid w:val="00382844"/>
    <w:rsid w:val="00382EC5"/>
    <w:rsid w:val="003A0A98"/>
    <w:rsid w:val="003A4284"/>
    <w:rsid w:val="003A46BB"/>
    <w:rsid w:val="003A4EC7"/>
    <w:rsid w:val="003A7295"/>
    <w:rsid w:val="003B0028"/>
    <w:rsid w:val="003B1F60"/>
    <w:rsid w:val="003C214F"/>
    <w:rsid w:val="003C2CC4"/>
    <w:rsid w:val="003C620A"/>
    <w:rsid w:val="003C6FB9"/>
    <w:rsid w:val="003D4B23"/>
    <w:rsid w:val="003E233D"/>
    <w:rsid w:val="003E278A"/>
    <w:rsid w:val="003E5DA7"/>
    <w:rsid w:val="003E6353"/>
    <w:rsid w:val="003E79F6"/>
    <w:rsid w:val="003F745A"/>
    <w:rsid w:val="0040046B"/>
    <w:rsid w:val="0041184F"/>
    <w:rsid w:val="004119A0"/>
    <w:rsid w:val="00413520"/>
    <w:rsid w:val="004159E7"/>
    <w:rsid w:val="00420268"/>
    <w:rsid w:val="00420405"/>
    <w:rsid w:val="00422645"/>
    <w:rsid w:val="00422F42"/>
    <w:rsid w:val="0042379B"/>
    <w:rsid w:val="0042464C"/>
    <w:rsid w:val="00425C72"/>
    <w:rsid w:val="004325CB"/>
    <w:rsid w:val="00434B60"/>
    <w:rsid w:val="00435AFC"/>
    <w:rsid w:val="00437D09"/>
    <w:rsid w:val="00440A07"/>
    <w:rsid w:val="00443949"/>
    <w:rsid w:val="0044457B"/>
    <w:rsid w:val="0044498A"/>
    <w:rsid w:val="00446BDD"/>
    <w:rsid w:val="004473AD"/>
    <w:rsid w:val="00447FC7"/>
    <w:rsid w:val="0045008F"/>
    <w:rsid w:val="00451EE1"/>
    <w:rsid w:val="00451F10"/>
    <w:rsid w:val="004525C0"/>
    <w:rsid w:val="004544C0"/>
    <w:rsid w:val="00454E60"/>
    <w:rsid w:val="00457F1E"/>
    <w:rsid w:val="00461399"/>
    <w:rsid w:val="00462880"/>
    <w:rsid w:val="004641A1"/>
    <w:rsid w:val="00465CCC"/>
    <w:rsid w:val="00466B3E"/>
    <w:rsid w:val="0047124B"/>
    <w:rsid w:val="00474A0B"/>
    <w:rsid w:val="00476F24"/>
    <w:rsid w:val="00477BB2"/>
    <w:rsid w:val="004815DF"/>
    <w:rsid w:val="004827A1"/>
    <w:rsid w:val="00484929"/>
    <w:rsid w:val="00491E52"/>
    <w:rsid w:val="00494E06"/>
    <w:rsid w:val="00495EBC"/>
    <w:rsid w:val="00496232"/>
    <w:rsid w:val="004A279C"/>
    <w:rsid w:val="004A3406"/>
    <w:rsid w:val="004B4DC0"/>
    <w:rsid w:val="004B5C08"/>
    <w:rsid w:val="004B6A51"/>
    <w:rsid w:val="004C3DF0"/>
    <w:rsid w:val="004C55B0"/>
    <w:rsid w:val="004C7FBA"/>
    <w:rsid w:val="004D5260"/>
    <w:rsid w:val="004D559C"/>
    <w:rsid w:val="004D7E68"/>
    <w:rsid w:val="004E6133"/>
    <w:rsid w:val="004F006A"/>
    <w:rsid w:val="004F58CC"/>
    <w:rsid w:val="004F6BA0"/>
    <w:rsid w:val="005003E0"/>
    <w:rsid w:val="00501EFD"/>
    <w:rsid w:val="00503BEA"/>
    <w:rsid w:val="00506576"/>
    <w:rsid w:val="00507A45"/>
    <w:rsid w:val="00510C06"/>
    <w:rsid w:val="005134BF"/>
    <w:rsid w:val="00514DEE"/>
    <w:rsid w:val="0051563E"/>
    <w:rsid w:val="00516E20"/>
    <w:rsid w:val="00526589"/>
    <w:rsid w:val="005266C5"/>
    <w:rsid w:val="005275AC"/>
    <w:rsid w:val="00527A5C"/>
    <w:rsid w:val="00527FF7"/>
    <w:rsid w:val="00533616"/>
    <w:rsid w:val="00535ABA"/>
    <w:rsid w:val="005363B2"/>
    <w:rsid w:val="005367C1"/>
    <w:rsid w:val="0053768B"/>
    <w:rsid w:val="005420F2"/>
    <w:rsid w:val="0054285C"/>
    <w:rsid w:val="00542CC2"/>
    <w:rsid w:val="00543125"/>
    <w:rsid w:val="005458D3"/>
    <w:rsid w:val="00550CEB"/>
    <w:rsid w:val="0056641A"/>
    <w:rsid w:val="00567D98"/>
    <w:rsid w:val="00570878"/>
    <w:rsid w:val="005735AF"/>
    <w:rsid w:val="005759DD"/>
    <w:rsid w:val="00575A0F"/>
    <w:rsid w:val="00576E90"/>
    <w:rsid w:val="00576FE8"/>
    <w:rsid w:val="00577320"/>
    <w:rsid w:val="00577F0E"/>
    <w:rsid w:val="00584173"/>
    <w:rsid w:val="005850B0"/>
    <w:rsid w:val="00595520"/>
    <w:rsid w:val="00596738"/>
    <w:rsid w:val="005A0017"/>
    <w:rsid w:val="005A44B9"/>
    <w:rsid w:val="005A4C1C"/>
    <w:rsid w:val="005B0630"/>
    <w:rsid w:val="005B1BA0"/>
    <w:rsid w:val="005B3DB3"/>
    <w:rsid w:val="005B7E33"/>
    <w:rsid w:val="005C1A74"/>
    <w:rsid w:val="005C5C92"/>
    <w:rsid w:val="005C665A"/>
    <w:rsid w:val="005D0E25"/>
    <w:rsid w:val="005D15CA"/>
    <w:rsid w:val="005D6CE2"/>
    <w:rsid w:val="005E04C2"/>
    <w:rsid w:val="005F08DF"/>
    <w:rsid w:val="005F3066"/>
    <w:rsid w:val="005F3E61"/>
    <w:rsid w:val="005F5196"/>
    <w:rsid w:val="005F5360"/>
    <w:rsid w:val="005F576D"/>
    <w:rsid w:val="00604CC4"/>
    <w:rsid w:val="00604DDD"/>
    <w:rsid w:val="0060675A"/>
    <w:rsid w:val="0060764F"/>
    <w:rsid w:val="006115CC"/>
    <w:rsid w:val="006118D1"/>
    <w:rsid w:val="00611FC4"/>
    <w:rsid w:val="006176FB"/>
    <w:rsid w:val="00622C79"/>
    <w:rsid w:val="00623256"/>
    <w:rsid w:val="00624E9F"/>
    <w:rsid w:val="00630FCB"/>
    <w:rsid w:val="006315FC"/>
    <w:rsid w:val="00633158"/>
    <w:rsid w:val="00635512"/>
    <w:rsid w:val="00640B26"/>
    <w:rsid w:val="00644B3F"/>
    <w:rsid w:val="0064553C"/>
    <w:rsid w:val="00646DA0"/>
    <w:rsid w:val="006473A4"/>
    <w:rsid w:val="0065035D"/>
    <w:rsid w:val="0065155E"/>
    <w:rsid w:val="00655F79"/>
    <w:rsid w:val="0066401D"/>
    <w:rsid w:val="00664FDF"/>
    <w:rsid w:val="0066551F"/>
    <w:rsid w:val="0066584F"/>
    <w:rsid w:val="006662E4"/>
    <w:rsid w:val="006770B2"/>
    <w:rsid w:val="00680F44"/>
    <w:rsid w:val="00682A3D"/>
    <w:rsid w:val="00683371"/>
    <w:rsid w:val="0068640B"/>
    <w:rsid w:val="00693599"/>
    <w:rsid w:val="006940E1"/>
    <w:rsid w:val="006957EC"/>
    <w:rsid w:val="006A2259"/>
    <w:rsid w:val="006A2326"/>
    <w:rsid w:val="006A3C72"/>
    <w:rsid w:val="006A4BD3"/>
    <w:rsid w:val="006A7392"/>
    <w:rsid w:val="006B03A1"/>
    <w:rsid w:val="006B3EC1"/>
    <w:rsid w:val="006B5264"/>
    <w:rsid w:val="006B67D9"/>
    <w:rsid w:val="006B7A02"/>
    <w:rsid w:val="006C1304"/>
    <w:rsid w:val="006C3511"/>
    <w:rsid w:val="006C43E3"/>
    <w:rsid w:val="006C5535"/>
    <w:rsid w:val="006D0589"/>
    <w:rsid w:val="006D105E"/>
    <w:rsid w:val="006E303C"/>
    <w:rsid w:val="006E441D"/>
    <w:rsid w:val="006E564B"/>
    <w:rsid w:val="006E7154"/>
    <w:rsid w:val="006F0450"/>
    <w:rsid w:val="006F1B5D"/>
    <w:rsid w:val="006F4889"/>
    <w:rsid w:val="006F5656"/>
    <w:rsid w:val="006F5A29"/>
    <w:rsid w:val="006F6065"/>
    <w:rsid w:val="007003CD"/>
    <w:rsid w:val="00706E75"/>
    <w:rsid w:val="0070701E"/>
    <w:rsid w:val="007143D0"/>
    <w:rsid w:val="00714994"/>
    <w:rsid w:val="00714ACF"/>
    <w:rsid w:val="00714C7D"/>
    <w:rsid w:val="007207EF"/>
    <w:rsid w:val="00721DD4"/>
    <w:rsid w:val="00722878"/>
    <w:rsid w:val="0072632A"/>
    <w:rsid w:val="00726425"/>
    <w:rsid w:val="00727A7E"/>
    <w:rsid w:val="007358E8"/>
    <w:rsid w:val="00736ECE"/>
    <w:rsid w:val="0074533B"/>
    <w:rsid w:val="00745761"/>
    <w:rsid w:val="007510C9"/>
    <w:rsid w:val="00757FE7"/>
    <w:rsid w:val="00763A64"/>
    <w:rsid w:val="007643BC"/>
    <w:rsid w:val="00764645"/>
    <w:rsid w:val="00767983"/>
    <w:rsid w:val="00770AE3"/>
    <w:rsid w:val="00785551"/>
    <w:rsid w:val="007922EF"/>
    <w:rsid w:val="007959FE"/>
    <w:rsid w:val="007A0CF1"/>
    <w:rsid w:val="007A0D3C"/>
    <w:rsid w:val="007A1A7A"/>
    <w:rsid w:val="007A5206"/>
    <w:rsid w:val="007A6ADA"/>
    <w:rsid w:val="007B35C5"/>
    <w:rsid w:val="007B6BA5"/>
    <w:rsid w:val="007C21FB"/>
    <w:rsid w:val="007C3390"/>
    <w:rsid w:val="007C42D8"/>
    <w:rsid w:val="007C4F4B"/>
    <w:rsid w:val="007D120B"/>
    <w:rsid w:val="007D3FF0"/>
    <w:rsid w:val="007D7362"/>
    <w:rsid w:val="007E0DDE"/>
    <w:rsid w:val="007E3536"/>
    <w:rsid w:val="007E51AA"/>
    <w:rsid w:val="007E5659"/>
    <w:rsid w:val="007E7E59"/>
    <w:rsid w:val="007F4B38"/>
    <w:rsid w:val="007F5CE2"/>
    <w:rsid w:val="007F6611"/>
    <w:rsid w:val="008000DB"/>
    <w:rsid w:val="0080013D"/>
    <w:rsid w:val="00807878"/>
    <w:rsid w:val="00810BAC"/>
    <w:rsid w:val="008175E9"/>
    <w:rsid w:val="008217FE"/>
    <w:rsid w:val="00821FD6"/>
    <w:rsid w:val="008242D7"/>
    <w:rsid w:val="00825263"/>
    <w:rsid w:val="00825624"/>
    <w:rsid w:val="0082577B"/>
    <w:rsid w:val="008339BB"/>
    <w:rsid w:val="00835661"/>
    <w:rsid w:val="00840C32"/>
    <w:rsid w:val="00841B95"/>
    <w:rsid w:val="008426BF"/>
    <w:rsid w:val="00844BD6"/>
    <w:rsid w:val="00844E59"/>
    <w:rsid w:val="008460A2"/>
    <w:rsid w:val="0085332C"/>
    <w:rsid w:val="00857B66"/>
    <w:rsid w:val="00863F8D"/>
    <w:rsid w:val="00866893"/>
    <w:rsid w:val="00866F02"/>
    <w:rsid w:val="00867174"/>
    <w:rsid w:val="00867D18"/>
    <w:rsid w:val="00871F9A"/>
    <w:rsid w:val="00871FD5"/>
    <w:rsid w:val="0088172E"/>
    <w:rsid w:val="00881EFA"/>
    <w:rsid w:val="008820AB"/>
    <w:rsid w:val="008828A5"/>
    <w:rsid w:val="008877C2"/>
    <w:rsid w:val="008878FA"/>
    <w:rsid w:val="008879CB"/>
    <w:rsid w:val="008911B6"/>
    <w:rsid w:val="00892FE1"/>
    <w:rsid w:val="00893278"/>
    <w:rsid w:val="008936D5"/>
    <w:rsid w:val="0089545E"/>
    <w:rsid w:val="00895529"/>
    <w:rsid w:val="008979B1"/>
    <w:rsid w:val="008A332B"/>
    <w:rsid w:val="008A3910"/>
    <w:rsid w:val="008A6B25"/>
    <w:rsid w:val="008A6C4F"/>
    <w:rsid w:val="008B1FF6"/>
    <w:rsid w:val="008B3144"/>
    <w:rsid w:val="008B389E"/>
    <w:rsid w:val="008B40AB"/>
    <w:rsid w:val="008C217F"/>
    <w:rsid w:val="008C3E9F"/>
    <w:rsid w:val="008C4149"/>
    <w:rsid w:val="008D045E"/>
    <w:rsid w:val="008D1E8F"/>
    <w:rsid w:val="008D3F25"/>
    <w:rsid w:val="008D43E5"/>
    <w:rsid w:val="008D4D82"/>
    <w:rsid w:val="008D5EF9"/>
    <w:rsid w:val="008E0E46"/>
    <w:rsid w:val="008E1D42"/>
    <w:rsid w:val="008E307C"/>
    <w:rsid w:val="008E5C8C"/>
    <w:rsid w:val="008E7116"/>
    <w:rsid w:val="008F1098"/>
    <w:rsid w:val="008F143B"/>
    <w:rsid w:val="008F3882"/>
    <w:rsid w:val="008F4763"/>
    <w:rsid w:val="008F4B7C"/>
    <w:rsid w:val="00902599"/>
    <w:rsid w:val="009036C3"/>
    <w:rsid w:val="0090472C"/>
    <w:rsid w:val="0091085B"/>
    <w:rsid w:val="00912625"/>
    <w:rsid w:val="00916830"/>
    <w:rsid w:val="00920645"/>
    <w:rsid w:val="00924619"/>
    <w:rsid w:val="00926E47"/>
    <w:rsid w:val="00927644"/>
    <w:rsid w:val="00935766"/>
    <w:rsid w:val="00944D82"/>
    <w:rsid w:val="00946132"/>
    <w:rsid w:val="00947162"/>
    <w:rsid w:val="00950A15"/>
    <w:rsid w:val="00952CF8"/>
    <w:rsid w:val="009538F5"/>
    <w:rsid w:val="0096077D"/>
    <w:rsid w:val="009610D0"/>
    <w:rsid w:val="0096375C"/>
    <w:rsid w:val="00963F54"/>
    <w:rsid w:val="0096447A"/>
    <w:rsid w:val="00965D36"/>
    <w:rsid w:val="009662E6"/>
    <w:rsid w:val="0097095E"/>
    <w:rsid w:val="00973A0B"/>
    <w:rsid w:val="0098592B"/>
    <w:rsid w:val="00985FC4"/>
    <w:rsid w:val="00990766"/>
    <w:rsid w:val="00991261"/>
    <w:rsid w:val="009916ED"/>
    <w:rsid w:val="00992B28"/>
    <w:rsid w:val="00992D1E"/>
    <w:rsid w:val="00992D89"/>
    <w:rsid w:val="00995939"/>
    <w:rsid w:val="00995C9D"/>
    <w:rsid w:val="0099630C"/>
    <w:rsid w:val="009964C4"/>
    <w:rsid w:val="009978E3"/>
    <w:rsid w:val="009A39D7"/>
    <w:rsid w:val="009A55DF"/>
    <w:rsid w:val="009A6093"/>
    <w:rsid w:val="009A7B81"/>
    <w:rsid w:val="009A7FBE"/>
    <w:rsid w:val="009B2AE5"/>
    <w:rsid w:val="009B4299"/>
    <w:rsid w:val="009B7A0C"/>
    <w:rsid w:val="009C041F"/>
    <w:rsid w:val="009C484F"/>
    <w:rsid w:val="009D01C0"/>
    <w:rsid w:val="009D08D2"/>
    <w:rsid w:val="009D147B"/>
    <w:rsid w:val="009D3F03"/>
    <w:rsid w:val="009D457F"/>
    <w:rsid w:val="009D6A08"/>
    <w:rsid w:val="009E0A16"/>
    <w:rsid w:val="009E44F8"/>
    <w:rsid w:val="009E6CB7"/>
    <w:rsid w:val="009E7970"/>
    <w:rsid w:val="009E7FDD"/>
    <w:rsid w:val="009F1DFF"/>
    <w:rsid w:val="009F2EAC"/>
    <w:rsid w:val="009F57E3"/>
    <w:rsid w:val="009F6AD0"/>
    <w:rsid w:val="00A05D0F"/>
    <w:rsid w:val="00A07425"/>
    <w:rsid w:val="00A106A5"/>
    <w:rsid w:val="00A10AF4"/>
    <w:rsid w:val="00A10DA2"/>
    <w:rsid w:val="00A10F4F"/>
    <w:rsid w:val="00A11067"/>
    <w:rsid w:val="00A148E7"/>
    <w:rsid w:val="00A15C1A"/>
    <w:rsid w:val="00A1704A"/>
    <w:rsid w:val="00A222B6"/>
    <w:rsid w:val="00A311A1"/>
    <w:rsid w:val="00A31902"/>
    <w:rsid w:val="00A34159"/>
    <w:rsid w:val="00A42563"/>
    <w:rsid w:val="00A425EB"/>
    <w:rsid w:val="00A43D50"/>
    <w:rsid w:val="00A511A3"/>
    <w:rsid w:val="00A53304"/>
    <w:rsid w:val="00A552B9"/>
    <w:rsid w:val="00A56052"/>
    <w:rsid w:val="00A573DD"/>
    <w:rsid w:val="00A6247E"/>
    <w:rsid w:val="00A62BC8"/>
    <w:rsid w:val="00A65D7B"/>
    <w:rsid w:val="00A67227"/>
    <w:rsid w:val="00A70049"/>
    <w:rsid w:val="00A72F22"/>
    <w:rsid w:val="00A733BC"/>
    <w:rsid w:val="00A74744"/>
    <w:rsid w:val="00A748A6"/>
    <w:rsid w:val="00A7626D"/>
    <w:rsid w:val="00A76A69"/>
    <w:rsid w:val="00A7788B"/>
    <w:rsid w:val="00A824B0"/>
    <w:rsid w:val="00A83739"/>
    <w:rsid w:val="00A879A4"/>
    <w:rsid w:val="00A879F8"/>
    <w:rsid w:val="00AA0699"/>
    <w:rsid w:val="00AA0FF8"/>
    <w:rsid w:val="00AA3E0A"/>
    <w:rsid w:val="00AA7D1C"/>
    <w:rsid w:val="00AB16EF"/>
    <w:rsid w:val="00AB3A4F"/>
    <w:rsid w:val="00AC0524"/>
    <w:rsid w:val="00AC0F2C"/>
    <w:rsid w:val="00AC502A"/>
    <w:rsid w:val="00AC733B"/>
    <w:rsid w:val="00AC7706"/>
    <w:rsid w:val="00AD0205"/>
    <w:rsid w:val="00AE0BED"/>
    <w:rsid w:val="00AE4C77"/>
    <w:rsid w:val="00AE75ED"/>
    <w:rsid w:val="00AF58C1"/>
    <w:rsid w:val="00B006DD"/>
    <w:rsid w:val="00B01C11"/>
    <w:rsid w:val="00B0308F"/>
    <w:rsid w:val="00B035E4"/>
    <w:rsid w:val="00B04A3F"/>
    <w:rsid w:val="00B06643"/>
    <w:rsid w:val="00B10839"/>
    <w:rsid w:val="00B119B9"/>
    <w:rsid w:val="00B15055"/>
    <w:rsid w:val="00B20C0C"/>
    <w:rsid w:val="00B24D0D"/>
    <w:rsid w:val="00B25405"/>
    <w:rsid w:val="00B273FE"/>
    <w:rsid w:val="00B30179"/>
    <w:rsid w:val="00B33805"/>
    <w:rsid w:val="00B377FB"/>
    <w:rsid w:val="00B37B15"/>
    <w:rsid w:val="00B41AAB"/>
    <w:rsid w:val="00B45C02"/>
    <w:rsid w:val="00B477B8"/>
    <w:rsid w:val="00B538D8"/>
    <w:rsid w:val="00B55BA5"/>
    <w:rsid w:val="00B57710"/>
    <w:rsid w:val="00B63B68"/>
    <w:rsid w:val="00B70B63"/>
    <w:rsid w:val="00B72A1E"/>
    <w:rsid w:val="00B72F39"/>
    <w:rsid w:val="00B81E12"/>
    <w:rsid w:val="00B86611"/>
    <w:rsid w:val="00B86EC6"/>
    <w:rsid w:val="00B928CA"/>
    <w:rsid w:val="00B93EA5"/>
    <w:rsid w:val="00B96699"/>
    <w:rsid w:val="00BA339B"/>
    <w:rsid w:val="00BA37FC"/>
    <w:rsid w:val="00BB04B7"/>
    <w:rsid w:val="00BB795C"/>
    <w:rsid w:val="00BC1E7E"/>
    <w:rsid w:val="00BC55F3"/>
    <w:rsid w:val="00BC6B0A"/>
    <w:rsid w:val="00BC7202"/>
    <w:rsid w:val="00BC74E9"/>
    <w:rsid w:val="00BD2F3E"/>
    <w:rsid w:val="00BD45D8"/>
    <w:rsid w:val="00BD502A"/>
    <w:rsid w:val="00BE1762"/>
    <w:rsid w:val="00BE36A9"/>
    <w:rsid w:val="00BE5453"/>
    <w:rsid w:val="00BE618E"/>
    <w:rsid w:val="00BE7BEC"/>
    <w:rsid w:val="00BF0A5A"/>
    <w:rsid w:val="00BF0E63"/>
    <w:rsid w:val="00BF12A3"/>
    <w:rsid w:val="00BF16D7"/>
    <w:rsid w:val="00BF2373"/>
    <w:rsid w:val="00BF3DF4"/>
    <w:rsid w:val="00C00EBE"/>
    <w:rsid w:val="00C02714"/>
    <w:rsid w:val="00C044E2"/>
    <w:rsid w:val="00C048CB"/>
    <w:rsid w:val="00C06686"/>
    <w:rsid w:val="00C066F3"/>
    <w:rsid w:val="00C11408"/>
    <w:rsid w:val="00C1487D"/>
    <w:rsid w:val="00C22AF9"/>
    <w:rsid w:val="00C22FF9"/>
    <w:rsid w:val="00C238F1"/>
    <w:rsid w:val="00C23D15"/>
    <w:rsid w:val="00C30993"/>
    <w:rsid w:val="00C41505"/>
    <w:rsid w:val="00C463DD"/>
    <w:rsid w:val="00C46EC5"/>
    <w:rsid w:val="00C55DA1"/>
    <w:rsid w:val="00C63C5B"/>
    <w:rsid w:val="00C659A5"/>
    <w:rsid w:val="00C7136C"/>
    <w:rsid w:val="00C745C3"/>
    <w:rsid w:val="00C76A87"/>
    <w:rsid w:val="00C76CF7"/>
    <w:rsid w:val="00C85B20"/>
    <w:rsid w:val="00C875F3"/>
    <w:rsid w:val="00C91AAC"/>
    <w:rsid w:val="00CA0224"/>
    <w:rsid w:val="00CA2480"/>
    <w:rsid w:val="00CA24A4"/>
    <w:rsid w:val="00CA598A"/>
    <w:rsid w:val="00CA5BB3"/>
    <w:rsid w:val="00CB2F09"/>
    <w:rsid w:val="00CB348D"/>
    <w:rsid w:val="00CB3AEB"/>
    <w:rsid w:val="00CC0F33"/>
    <w:rsid w:val="00CD4219"/>
    <w:rsid w:val="00CD46F5"/>
    <w:rsid w:val="00CD5371"/>
    <w:rsid w:val="00CD70C7"/>
    <w:rsid w:val="00CE4A8F"/>
    <w:rsid w:val="00CF071D"/>
    <w:rsid w:val="00CF3215"/>
    <w:rsid w:val="00CF75A4"/>
    <w:rsid w:val="00D000BD"/>
    <w:rsid w:val="00D01010"/>
    <w:rsid w:val="00D14798"/>
    <w:rsid w:val="00D15B04"/>
    <w:rsid w:val="00D16F78"/>
    <w:rsid w:val="00D2031B"/>
    <w:rsid w:val="00D25FE2"/>
    <w:rsid w:val="00D32344"/>
    <w:rsid w:val="00D323B7"/>
    <w:rsid w:val="00D37DA9"/>
    <w:rsid w:val="00D406A7"/>
    <w:rsid w:val="00D42DB1"/>
    <w:rsid w:val="00D43252"/>
    <w:rsid w:val="00D44D86"/>
    <w:rsid w:val="00D45051"/>
    <w:rsid w:val="00D463D1"/>
    <w:rsid w:val="00D50B7D"/>
    <w:rsid w:val="00D52012"/>
    <w:rsid w:val="00D52346"/>
    <w:rsid w:val="00D553AF"/>
    <w:rsid w:val="00D619AD"/>
    <w:rsid w:val="00D621E7"/>
    <w:rsid w:val="00D670F4"/>
    <w:rsid w:val="00D704E5"/>
    <w:rsid w:val="00D71A07"/>
    <w:rsid w:val="00D72727"/>
    <w:rsid w:val="00D75450"/>
    <w:rsid w:val="00D75E43"/>
    <w:rsid w:val="00D812C7"/>
    <w:rsid w:val="00D823CC"/>
    <w:rsid w:val="00D82DE9"/>
    <w:rsid w:val="00D978C6"/>
    <w:rsid w:val="00DA0956"/>
    <w:rsid w:val="00DA357F"/>
    <w:rsid w:val="00DA3E12"/>
    <w:rsid w:val="00DA6EA6"/>
    <w:rsid w:val="00DA751A"/>
    <w:rsid w:val="00DB00FA"/>
    <w:rsid w:val="00DB15BF"/>
    <w:rsid w:val="00DB1724"/>
    <w:rsid w:val="00DB3266"/>
    <w:rsid w:val="00DB62C9"/>
    <w:rsid w:val="00DC18AD"/>
    <w:rsid w:val="00DC4558"/>
    <w:rsid w:val="00DD3951"/>
    <w:rsid w:val="00DE4942"/>
    <w:rsid w:val="00DE6452"/>
    <w:rsid w:val="00DE6466"/>
    <w:rsid w:val="00DF1095"/>
    <w:rsid w:val="00DF154D"/>
    <w:rsid w:val="00DF2978"/>
    <w:rsid w:val="00DF30DA"/>
    <w:rsid w:val="00DF6C35"/>
    <w:rsid w:val="00DF7CAE"/>
    <w:rsid w:val="00E00381"/>
    <w:rsid w:val="00E078A0"/>
    <w:rsid w:val="00E07A1F"/>
    <w:rsid w:val="00E1199B"/>
    <w:rsid w:val="00E13F54"/>
    <w:rsid w:val="00E17103"/>
    <w:rsid w:val="00E17645"/>
    <w:rsid w:val="00E208E9"/>
    <w:rsid w:val="00E22EA8"/>
    <w:rsid w:val="00E2364E"/>
    <w:rsid w:val="00E249AA"/>
    <w:rsid w:val="00E35803"/>
    <w:rsid w:val="00E41DFD"/>
    <w:rsid w:val="00E423C0"/>
    <w:rsid w:val="00E4620A"/>
    <w:rsid w:val="00E470A8"/>
    <w:rsid w:val="00E50AEA"/>
    <w:rsid w:val="00E50EF2"/>
    <w:rsid w:val="00E57198"/>
    <w:rsid w:val="00E6414C"/>
    <w:rsid w:val="00E71DF7"/>
    <w:rsid w:val="00E7260F"/>
    <w:rsid w:val="00E72EFD"/>
    <w:rsid w:val="00E85097"/>
    <w:rsid w:val="00E8702D"/>
    <w:rsid w:val="00E9163C"/>
    <w:rsid w:val="00E916A9"/>
    <w:rsid w:val="00E916DE"/>
    <w:rsid w:val="00E91F60"/>
    <w:rsid w:val="00E925AD"/>
    <w:rsid w:val="00E948D5"/>
    <w:rsid w:val="00E952CF"/>
    <w:rsid w:val="00E9582C"/>
    <w:rsid w:val="00E96630"/>
    <w:rsid w:val="00EA31A6"/>
    <w:rsid w:val="00EA41BE"/>
    <w:rsid w:val="00EA6B97"/>
    <w:rsid w:val="00EB50F7"/>
    <w:rsid w:val="00EB53D0"/>
    <w:rsid w:val="00EC3D5C"/>
    <w:rsid w:val="00EC6680"/>
    <w:rsid w:val="00ED1349"/>
    <w:rsid w:val="00ED169F"/>
    <w:rsid w:val="00ED16A7"/>
    <w:rsid w:val="00ED18DC"/>
    <w:rsid w:val="00ED46AB"/>
    <w:rsid w:val="00ED4BC6"/>
    <w:rsid w:val="00ED6201"/>
    <w:rsid w:val="00ED7995"/>
    <w:rsid w:val="00ED7A2A"/>
    <w:rsid w:val="00EE2B82"/>
    <w:rsid w:val="00EE4D1D"/>
    <w:rsid w:val="00EF1347"/>
    <w:rsid w:val="00EF1C37"/>
    <w:rsid w:val="00EF1D28"/>
    <w:rsid w:val="00EF1D7F"/>
    <w:rsid w:val="00EF3A64"/>
    <w:rsid w:val="00EF549A"/>
    <w:rsid w:val="00EF606E"/>
    <w:rsid w:val="00EF698E"/>
    <w:rsid w:val="00EF71FA"/>
    <w:rsid w:val="00F0137E"/>
    <w:rsid w:val="00F026BB"/>
    <w:rsid w:val="00F05227"/>
    <w:rsid w:val="00F12743"/>
    <w:rsid w:val="00F21786"/>
    <w:rsid w:val="00F2248E"/>
    <w:rsid w:val="00F249A8"/>
    <w:rsid w:val="00F25CAB"/>
    <w:rsid w:val="00F302D9"/>
    <w:rsid w:val="00F31762"/>
    <w:rsid w:val="00F329AD"/>
    <w:rsid w:val="00F330C6"/>
    <w:rsid w:val="00F3742B"/>
    <w:rsid w:val="00F41FDB"/>
    <w:rsid w:val="00F43247"/>
    <w:rsid w:val="00F44310"/>
    <w:rsid w:val="00F44DCD"/>
    <w:rsid w:val="00F468CF"/>
    <w:rsid w:val="00F52AC6"/>
    <w:rsid w:val="00F538C6"/>
    <w:rsid w:val="00F548C2"/>
    <w:rsid w:val="00F55901"/>
    <w:rsid w:val="00F56035"/>
    <w:rsid w:val="00F56D63"/>
    <w:rsid w:val="00F60068"/>
    <w:rsid w:val="00F609A9"/>
    <w:rsid w:val="00F61201"/>
    <w:rsid w:val="00F622F0"/>
    <w:rsid w:val="00F6231E"/>
    <w:rsid w:val="00F7139E"/>
    <w:rsid w:val="00F71490"/>
    <w:rsid w:val="00F73FCA"/>
    <w:rsid w:val="00F74DE6"/>
    <w:rsid w:val="00F80C99"/>
    <w:rsid w:val="00F85B28"/>
    <w:rsid w:val="00F867EC"/>
    <w:rsid w:val="00F91562"/>
    <w:rsid w:val="00F91AEE"/>
    <w:rsid w:val="00F91B2B"/>
    <w:rsid w:val="00F95311"/>
    <w:rsid w:val="00F9663C"/>
    <w:rsid w:val="00FA4E48"/>
    <w:rsid w:val="00FA6D83"/>
    <w:rsid w:val="00FC03CD"/>
    <w:rsid w:val="00FC0646"/>
    <w:rsid w:val="00FC4AE3"/>
    <w:rsid w:val="00FC68B7"/>
    <w:rsid w:val="00FC7F39"/>
    <w:rsid w:val="00FE28D8"/>
    <w:rsid w:val="00FE6985"/>
    <w:rsid w:val="00FE7BD7"/>
    <w:rsid w:val="00FF41AB"/>
    <w:rsid w:val="00FF46A1"/>
    <w:rsid w:val="00FF56AE"/>
    <w:rsid w:val="00FF7B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
    <w:uiPriority w:val="99"/>
    <w:rsid w:val="00E925AD"/>
    <w:rPr>
      <w:rFonts w:ascii="Times New Roman" w:hAnsi="Times New Roman"/>
      <w:sz w:val="18"/>
      <w:vertAlign w:val="superscript"/>
    </w:rPr>
  </w:style>
  <w:style w:type="paragraph" w:styleId="FootnoteText">
    <w:name w:val="footnote text"/>
    <w:aliases w:val="5_G,Footnote Text Char Char,Char,Char Char Char,Char Char Char Char,single space,Footnote Text Char Char Char Char Char Char Char,Note de bas de page2,Текст сноски Знак,Fußnotentext RAXEN,Footnote Text Char2 Char,footnotes,Footnotes,fn,5_"/>
    <w:basedOn w:val="Normal"/>
    <w:link w:val="FootnoteTextChar"/>
    <w:uiPriority w:val="99"/>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footnotes Char"/>
    <w:link w:val="FootnoteText"/>
    <w:uiPriority w:val="99"/>
    <w:rsid w:val="00037FE7"/>
    <w:rPr>
      <w:sz w:val="18"/>
      <w:lang w:eastAsia="en-US"/>
    </w:rPr>
  </w:style>
  <w:style w:type="character" w:customStyle="1" w:styleId="H1GChar">
    <w:name w:val="_ H_1_G Char"/>
    <w:link w:val="H1G"/>
    <w:locked/>
    <w:rsid w:val="00037FE7"/>
    <w:rPr>
      <w:b/>
      <w:sz w:val="24"/>
      <w:lang w:eastAsia="en-US"/>
    </w:rPr>
  </w:style>
  <w:style w:type="character" w:customStyle="1" w:styleId="SingleTxtGChar">
    <w:name w:val="_ Single Txt_G Char"/>
    <w:link w:val="SingleTxtG"/>
    <w:locked/>
    <w:rsid w:val="00037FE7"/>
    <w:rPr>
      <w:lang w:eastAsia="en-US"/>
    </w:rPr>
  </w:style>
  <w:style w:type="character" w:customStyle="1" w:styleId="highlight1">
    <w:name w:val="highlight1"/>
    <w:rsid w:val="00CA598A"/>
    <w:rPr>
      <w:shd w:val="clear" w:color="auto" w:fill="FFCC33"/>
    </w:rPr>
  </w:style>
  <w:style w:type="paragraph" w:styleId="BalloonText">
    <w:name w:val="Balloon Text"/>
    <w:basedOn w:val="Normal"/>
    <w:link w:val="BalloonTextChar"/>
    <w:rsid w:val="00EA31A6"/>
    <w:pPr>
      <w:spacing w:line="240" w:lineRule="auto"/>
    </w:pPr>
    <w:rPr>
      <w:rFonts w:ascii="Tahoma" w:hAnsi="Tahoma" w:cs="Tahoma"/>
      <w:sz w:val="16"/>
      <w:szCs w:val="16"/>
    </w:rPr>
  </w:style>
  <w:style w:type="character" w:customStyle="1" w:styleId="BalloonTextChar">
    <w:name w:val="Balloon Text Char"/>
    <w:link w:val="BalloonText"/>
    <w:rsid w:val="00EA31A6"/>
    <w:rPr>
      <w:rFonts w:ascii="Tahoma" w:hAnsi="Tahoma" w:cs="Tahoma"/>
      <w:sz w:val="16"/>
      <w:szCs w:val="16"/>
      <w:lang w:eastAsia="en-US"/>
    </w:rPr>
  </w:style>
  <w:style w:type="character" w:styleId="CommentReference">
    <w:name w:val="annotation reference"/>
    <w:semiHidden/>
    <w:rsid w:val="00A824B0"/>
    <w:rPr>
      <w:sz w:val="16"/>
      <w:szCs w:val="16"/>
    </w:rPr>
  </w:style>
  <w:style w:type="paragraph" w:styleId="CommentText">
    <w:name w:val="annotation text"/>
    <w:basedOn w:val="Normal"/>
    <w:semiHidden/>
    <w:rsid w:val="00A824B0"/>
  </w:style>
  <w:style w:type="paragraph" w:styleId="CommentSubject">
    <w:name w:val="annotation subject"/>
    <w:basedOn w:val="CommentText"/>
    <w:next w:val="CommentText"/>
    <w:semiHidden/>
    <w:rsid w:val="00A824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720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1</Pages>
  <Words>3526</Words>
  <Characters>17458</Characters>
  <Application>Microsoft Office Word</Application>
  <DocSecurity>4</DocSecurity>
  <Lines>1163</Lines>
  <Paragraphs>999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19985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2013-05-13T11:11:00Z</cp:lastPrinted>
  <dcterms:created xsi:type="dcterms:W3CDTF">2013-06-14T16:56:00Z</dcterms:created>
  <dcterms:modified xsi:type="dcterms:W3CDTF">2013-06-14T16:56:00Z</dcterms:modified>
</cp:coreProperties>
</file>