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9C7F1F" w:rsidRDefault="009C7F1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GE.99-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44889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 xml:space="preserve">(R) 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 xml:space="preserve"> 301009 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 xml:space="preserve"> 301009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 w:rsidRPr="00371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74669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B5000E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Pr="00371C8C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371C8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371C8C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371C8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371C8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71C8C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371C8C">
              <w:rPr>
                <w:sz w:val="22"/>
                <w:lang w:val="en-US"/>
              </w:rPr>
              <w:instrText xml:space="preserve"> </w:instrText>
            </w:r>
            <w:r w:rsidR="002B78E0">
              <w:rPr>
                <w:sz w:val="22"/>
                <w:lang w:val="en-US"/>
              </w:rPr>
              <w:fldChar w:fldCharType="separate"/>
            </w:r>
            <w:r w:rsidR="002B78E0">
              <w:rPr>
                <w:sz w:val="22"/>
                <w:lang w:val="en-US"/>
              </w:rPr>
              <w:t>CCPR/C/SR.1791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371C8C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371C8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371C8C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371C8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371C8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71C8C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371C8C">
              <w:rPr>
                <w:sz w:val="22"/>
                <w:lang w:val="en-US"/>
              </w:rPr>
              <w:instrText xml:space="preserve"> </w:instrText>
            </w:r>
            <w:r w:rsidR="002B78E0">
              <w:rPr>
                <w:sz w:val="22"/>
                <w:lang w:val="en-US"/>
              </w:rPr>
              <w:fldChar w:fldCharType="separate"/>
            </w:r>
            <w:r w:rsidR="002B78E0">
              <w:rPr>
                <w:sz w:val="22"/>
                <w:lang w:val="en-US"/>
              </w:rPr>
              <w:t>30 October 2009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371C8C" w:rsidRDefault="009136F8">
            <w:pPr>
              <w:spacing w:line="240" w:lineRule="auto"/>
              <w:rPr>
                <w:sz w:val="22"/>
                <w:lang w:val="en-US"/>
              </w:rPr>
            </w:pP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9136F8" w:rsidRPr="00371C8C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9136F8" w:rsidRPr="00371C8C" w:rsidRDefault="009136F8">
      <w:pPr>
        <w:rPr>
          <w:lang w:val="en-US"/>
        </w:rPr>
      </w:pPr>
    </w:p>
    <w:p w:rsidR="00E3098F" w:rsidRDefault="00E3098F" w:rsidP="004854C7">
      <w:pPr>
        <w:jc w:val="center"/>
      </w:pPr>
      <w:r>
        <w:t>КОМИТЕТ ПО ПРАВАМ ЧЕЛОВЕКА</w:t>
      </w:r>
    </w:p>
    <w:p w:rsidR="00E3098F" w:rsidRDefault="00E3098F" w:rsidP="004854C7">
      <w:pPr>
        <w:jc w:val="center"/>
      </w:pPr>
    </w:p>
    <w:p w:rsidR="00E3098F" w:rsidRDefault="00E3098F" w:rsidP="004854C7">
      <w:pPr>
        <w:jc w:val="center"/>
      </w:pPr>
      <w:r>
        <w:t>Шестьдесят седьмая сессия</w:t>
      </w:r>
    </w:p>
    <w:p w:rsidR="00E3098F" w:rsidRDefault="00E3098F" w:rsidP="004854C7">
      <w:pPr>
        <w:jc w:val="center"/>
      </w:pPr>
    </w:p>
    <w:p w:rsidR="00E3098F" w:rsidRDefault="00E3098F" w:rsidP="004854C7">
      <w:pPr>
        <w:jc w:val="center"/>
      </w:pPr>
      <w:r>
        <w:t>КРАТКИЙ ОТЧЕТ О 17</w:t>
      </w:r>
      <w:r w:rsidRPr="00815E58">
        <w:t>91</w:t>
      </w:r>
      <w:r>
        <w:t>-м ЗАСЕДАНИИ,</w:t>
      </w:r>
    </w:p>
    <w:p w:rsidR="00E3098F" w:rsidRDefault="00E3098F" w:rsidP="004854C7">
      <w:pPr>
        <w:jc w:val="center"/>
      </w:pPr>
    </w:p>
    <w:p w:rsidR="00E3098F" w:rsidRDefault="00E3098F" w:rsidP="004854C7">
      <w:pPr>
        <w:jc w:val="center"/>
      </w:pPr>
      <w:r>
        <w:t>состоявшемся во Дворце Наций в Женеве</w:t>
      </w:r>
    </w:p>
    <w:p w:rsidR="00E3098F" w:rsidRDefault="00E3098F" w:rsidP="004854C7">
      <w:pPr>
        <w:jc w:val="center"/>
      </w:pPr>
      <w:r>
        <w:t>в пятницу, 22 октября 1999 года, в 10 час</w:t>
      </w:r>
      <w:r w:rsidR="00371C8C">
        <w:t xml:space="preserve">. </w:t>
      </w:r>
      <w:r>
        <w:t>00 мин.</w:t>
      </w:r>
    </w:p>
    <w:p w:rsidR="00E3098F" w:rsidRPr="00371C8C" w:rsidRDefault="00E3098F" w:rsidP="00E3098F">
      <w:pPr>
        <w:jc w:val="center"/>
      </w:pPr>
    </w:p>
    <w:tbl>
      <w:tblPr>
        <w:tblStyle w:val="TableGrid"/>
        <w:tblW w:w="0" w:type="auto"/>
        <w:tblInd w:w="22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63"/>
        <w:gridCol w:w="4232"/>
      </w:tblGrid>
      <w:tr w:rsidR="004854C7" w:rsidRPr="004854C7" w:rsidTr="006C5EA7">
        <w:tc>
          <w:tcPr>
            <w:tcW w:w="1863" w:type="dxa"/>
          </w:tcPr>
          <w:p w:rsidR="004854C7" w:rsidRDefault="004854C7" w:rsidP="004854C7">
            <w:pPr>
              <w:jc w:val="right"/>
              <w:rPr>
                <w:lang w:val="en-US"/>
              </w:rPr>
            </w:pPr>
            <w:r>
              <w:rPr>
                <w:u w:val="single"/>
              </w:rPr>
              <w:t>Председатель</w:t>
            </w:r>
            <w:r>
              <w:t>:</w:t>
            </w:r>
          </w:p>
        </w:tc>
        <w:tc>
          <w:tcPr>
            <w:tcW w:w="4232" w:type="dxa"/>
          </w:tcPr>
          <w:p w:rsidR="004854C7" w:rsidRPr="004854C7" w:rsidRDefault="004854C7" w:rsidP="004854C7">
            <w:r>
              <w:t xml:space="preserve">г-жа МЕДИНА КИРОГА </w:t>
            </w:r>
          </w:p>
        </w:tc>
      </w:tr>
      <w:tr w:rsidR="004854C7" w:rsidRPr="004854C7" w:rsidTr="006C5EA7">
        <w:tc>
          <w:tcPr>
            <w:tcW w:w="1863" w:type="dxa"/>
          </w:tcPr>
          <w:p w:rsidR="004854C7" w:rsidRPr="004854C7" w:rsidRDefault="004854C7" w:rsidP="004854C7">
            <w:pPr>
              <w:jc w:val="right"/>
            </w:pPr>
            <w:r>
              <w:t>затем:</w:t>
            </w:r>
          </w:p>
        </w:tc>
        <w:tc>
          <w:tcPr>
            <w:tcW w:w="4232" w:type="dxa"/>
          </w:tcPr>
          <w:p w:rsidR="004854C7" w:rsidRPr="004854C7" w:rsidRDefault="004854C7" w:rsidP="004854C7">
            <w:r>
              <w:t>г-н БХАГВАТИ</w:t>
            </w:r>
            <w:r w:rsidR="00C537B2">
              <w:br/>
            </w:r>
            <w:r>
              <w:t>(заместитель Председателя)</w:t>
            </w:r>
          </w:p>
        </w:tc>
      </w:tr>
    </w:tbl>
    <w:p w:rsidR="00E3098F" w:rsidRDefault="00E3098F" w:rsidP="00E3098F">
      <w:pPr>
        <w:jc w:val="center"/>
      </w:pPr>
    </w:p>
    <w:p w:rsidR="00E3098F" w:rsidRDefault="00E3098F" w:rsidP="00E3098F">
      <w:pPr>
        <w:jc w:val="center"/>
      </w:pPr>
      <w:r>
        <w:t>СОДЕРЖАНИЕ</w:t>
      </w:r>
    </w:p>
    <w:p w:rsidR="00E3098F" w:rsidRDefault="00E3098F" w:rsidP="00E3098F">
      <w:pPr>
        <w:jc w:val="center"/>
      </w:pPr>
    </w:p>
    <w:p w:rsidR="00E3098F" w:rsidRDefault="00E3098F" w:rsidP="00E3098F">
      <w:r>
        <w:t>РАССМОТРЕНИЕ ДОКЛАДОВ, ПРЕДСТАВЛЕННЫХ ГОСУДАРСТВАМИ-УЧАСТНИКАМИ В СООТВЕТСТВИИ СО СТАТЬЕЙ 40 ПАКТА (</w:t>
      </w:r>
      <w:r w:rsidRPr="00371C8C">
        <w:rPr>
          <w:i/>
        </w:rPr>
        <w:t>продолжение</w:t>
      </w:r>
      <w:r>
        <w:t>)</w:t>
      </w:r>
    </w:p>
    <w:p w:rsidR="00E3098F" w:rsidRDefault="00E3098F" w:rsidP="00E3098F"/>
    <w:p w:rsidR="00E3098F" w:rsidRPr="000E1ECE" w:rsidRDefault="00E3098F" w:rsidP="00E3098F">
      <w:r>
        <w:tab/>
      </w:r>
      <w:r>
        <w:rPr>
          <w:u w:val="single"/>
        </w:rPr>
        <w:t>Второй периодический доклад Республики Корея</w:t>
      </w:r>
      <w:r>
        <w:t xml:space="preserve"> </w:t>
      </w:r>
    </w:p>
    <w:p w:rsidR="004854C7" w:rsidRPr="00371C8C" w:rsidRDefault="004854C7" w:rsidP="00E3098F">
      <w:pPr>
        <w:spacing w:line="240" w:lineRule="auto"/>
      </w:pPr>
    </w:p>
    <w:p w:rsidR="00E3098F" w:rsidRDefault="00E3098F" w:rsidP="004854C7">
      <w:pPr>
        <w:pBdr>
          <w:top w:val="single" w:sz="4" w:space="1" w:color="auto"/>
        </w:pBdr>
        <w:spacing w:before="120" w:line="240" w:lineRule="auto"/>
      </w:pPr>
      <w:r>
        <w:tab/>
        <w:t>В настоящий отчет могут вноситься поправки.</w:t>
      </w:r>
    </w:p>
    <w:p w:rsidR="00E3098F" w:rsidRDefault="00E3098F" w:rsidP="00E3098F">
      <w:pPr>
        <w:spacing w:line="240" w:lineRule="auto"/>
      </w:pPr>
    </w:p>
    <w:p w:rsidR="00E3098F" w:rsidRDefault="00E3098F" w:rsidP="00E3098F">
      <w:pPr>
        <w:spacing w:line="240" w:lineRule="auto"/>
      </w:pPr>
      <w:r>
        <w:tab/>
        <w:t>Поправки должны представляться на одном из рабочих языков.</w:t>
      </w:r>
      <w:r w:rsidR="00371C8C">
        <w:t xml:space="preserve">  </w:t>
      </w:r>
      <w:r>
        <w:t>Они должны быть изложены в пояснительной записке, а также внесены в один из экземпляров отчета</w:t>
      </w:r>
      <w:r w:rsidR="00371C8C">
        <w:t xml:space="preserve">.  </w:t>
      </w:r>
      <w:r>
        <w:t xml:space="preserve">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</w:t>
      </w:r>
      <w:r w:rsidR="00371C8C">
        <w:t xml:space="preserve">. </w:t>
      </w:r>
      <w:r>
        <w:t>Е.4108, Дворец Наций, Женева.</w:t>
      </w:r>
    </w:p>
    <w:p w:rsidR="00371C8C" w:rsidRDefault="00371C8C" w:rsidP="00E3098F">
      <w:pPr>
        <w:spacing w:line="240" w:lineRule="auto"/>
      </w:pPr>
    </w:p>
    <w:p w:rsidR="00E3098F" w:rsidRDefault="00E3098F" w:rsidP="00E3098F">
      <w:pPr>
        <w:spacing w:line="240" w:lineRule="auto"/>
      </w:pPr>
      <w: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E3098F" w:rsidRDefault="00E3098F" w:rsidP="00E3098F">
      <w:pPr>
        <w:jc w:val="center"/>
      </w:pPr>
      <w:r>
        <w:br w:type="page"/>
      </w:r>
      <w:r w:rsidRPr="00596120">
        <w:rPr>
          <w:i/>
        </w:rPr>
        <w:t>Заседание открывается в 10 час</w:t>
      </w:r>
      <w:r w:rsidR="00371C8C" w:rsidRPr="00596120">
        <w:rPr>
          <w:i/>
        </w:rPr>
        <w:t xml:space="preserve">. </w:t>
      </w:r>
      <w:r w:rsidRPr="00596120">
        <w:rPr>
          <w:i/>
        </w:rPr>
        <w:t>05 мин</w:t>
      </w:r>
      <w:r>
        <w:t>.</w:t>
      </w:r>
    </w:p>
    <w:p w:rsidR="00E3098F" w:rsidRDefault="00E3098F" w:rsidP="00E3098F">
      <w:pPr>
        <w:jc w:val="center"/>
      </w:pPr>
    </w:p>
    <w:p w:rsidR="00E3098F" w:rsidRPr="00946F3A" w:rsidRDefault="00E3098F" w:rsidP="00E3098F">
      <w:r>
        <w:t xml:space="preserve">РАССМОТРЕНИЕ ДОКЛАДОВ, ПРЕДСТАВЛЕННЫХ ГОСУДАРСТВАМИ-УЧАСТНИКАМИ В СООТВЕТСТВИИ СО СТАТЬЕЙ 40 ПАКТА </w:t>
      </w:r>
    </w:p>
    <w:p w:rsidR="00E3098F" w:rsidRPr="00946F3A" w:rsidRDefault="00E3098F" w:rsidP="00E3098F"/>
    <w:p w:rsidR="00E3098F" w:rsidRPr="00BC477F" w:rsidRDefault="00E3098F" w:rsidP="00E3098F">
      <w:pPr>
        <w:ind w:left="567"/>
        <w:rPr>
          <w:u w:val="single"/>
        </w:rPr>
      </w:pPr>
      <w:r>
        <w:rPr>
          <w:u w:val="single"/>
        </w:rPr>
        <w:t>Второй периодический доклад Республики Корея</w:t>
      </w:r>
      <w:r>
        <w:t xml:space="preserve"> </w:t>
      </w:r>
      <w:r w:rsidRPr="00596120">
        <w:t>(</w:t>
      </w:r>
      <w:r w:rsidRPr="00596120">
        <w:rPr>
          <w:lang w:val="en-US"/>
        </w:rPr>
        <w:t>CCPR</w:t>
      </w:r>
      <w:r w:rsidRPr="00596120">
        <w:t>/</w:t>
      </w:r>
      <w:r w:rsidRPr="00596120">
        <w:rPr>
          <w:lang w:val="en-US"/>
        </w:rPr>
        <w:t>C</w:t>
      </w:r>
      <w:r w:rsidRPr="00596120">
        <w:t>/114/</w:t>
      </w:r>
      <w:r w:rsidRPr="00596120">
        <w:rPr>
          <w:lang w:val="en-US"/>
        </w:rPr>
        <w:t>Add</w:t>
      </w:r>
      <w:r w:rsidRPr="00596120">
        <w:t xml:space="preserve">.1) </w:t>
      </w:r>
    </w:p>
    <w:p w:rsidR="00E3098F" w:rsidRPr="00BC477F" w:rsidRDefault="00E3098F" w:rsidP="00E3098F">
      <w:pPr>
        <w:rPr>
          <w:u w:val="single"/>
        </w:rPr>
      </w:pPr>
    </w:p>
    <w:p w:rsidR="00E3098F" w:rsidRPr="009E0B9F" w:rsidRDefault="00E3098F" w:rsidP="00E3098F">
      <w:r>
        <w:t>1.</w:t>
      </w:r>
      <w:r w:rsidRPr="00EE5F45">
        <w:tab/>
      </w:r>
      <w:r w:rsidRPr="00596120">
        <w:rPr>
          <w:i/>
        </w:rPr>
        <w:t xml:space="preserve">По приглашению Председателя г-н Ман </w:t>
      </w:r>
      <w:r w:rsidRPr="00596120">
        <w:rPr>
          <w:i/>
          <w:lang w:val="en-US"/>
        </w:rPr>
        <w:t>Cy</w:t>
      </w:r>
      <w:r w:rsidRPr="00596120">
        <w:rPr>
          <w:i/>
        </w:rPr>
        <w:t>н Чан, г-н Йон Хун Ким, г-н Юн Сун Хван, г-н Кан Ир Хух, г-н Сун Вук Ли и г-н Чжи Хун Лим (Республика Корея) занимают места за столом Комитета.</w:t>
      </w:r>
    </w:p>
    <w:p w:rsidR="00E3098F" w:rsidRPr="009E0B9F" w:rsidRDefault="00E3098F" w:rsidP="00E3098F"/>
    <w:p w:rsidR="00E3098F" w:rsidRPr="005875CB" w:rsidRDefault="00E3098F" w:rsidP="00E3098F">
      <w:r>
        <w:t>2.</w:t>
      </w:r>
      <w:r w:rsidRPr="00EE5F45">
        <w:tab/>
      </w:r>
      <w:r w:rsidRPr="0059125F">
        <w:rPr>
          <w:u w:val="single"/>
        </w:rPr>
        <w:t>Г-н М</w:t>
      </w:r>
      <w:r>
        <w:rPr>
          <w:u w:val="single"/>
        </w:rPr>
        <w:t xml:space="preserve">ан Сун </w:t>
      </w:r>
      <w:r w:rsidRPr="0059125F">
        <w:rPr>
          <w:u w:val="single"/>
        </w:rPr>
        <w:t>ЧАН</w:t>
      </w:r>
      <w:r w:rsidRPr="0059125F">
        <w:t xml:space="preserve"> (</w:t>
      </w:r>
      <w:r>
        <w:t>Республика</w:t>
      </w:r>
      <w:r w:rsidRPr="0059125F">
        <w:t xml:space="preserve"> </w:t>
      </w:r>
      <w:r>
        <w:t>Корея</w:t>
      </w:r>
      <w:r w:rsidRPr="0059125F">
        <w:t xml:space="preserve">), </w:t>
      </w:r>
      <w:r>
        <w:t>представляя</w:t>
      </w:r>
      <w:r w:rsidRPr="0059125F">
        <w:t xml:space="preserve"> </w:t>
      </w:r>
      <w:r>
        <w:t>второй</w:t>
      </w:r>
      <w:r w:rsidRPr="0059125F">
        <w:t xml:space="preserve"> </w:t>
      </w:r>
      <w:r>
        <w:t>периодический</w:t>
      </w:r>
      <w:r w:rsidRPr="0059125F">
        <w:t xml:space="preserve"> </w:t>
      </w:r>
      <w:r>
        <w:t>доклад</w:t>
      </w:r>
      <w:r w:rsidRPr="0059125F">
        <w:t xml:space="preserve"> </w:t>
      </w:r>
      <w:r>
        <w:t>своей</w:t>
      </w:r>
      <w:r w:rsidRPr="0059125F">
        <w:t xml:space="preserve"> </w:t>
      </w:r>
      <w:r>
        <w:t>страны</w:t>
      </w:r>
      <w:r w:rsidRPr="0059125F">
        <w:t xml:space="preserve"> (</w:t>
      </w:r>
      <w:r w:rsidRPr="00BC477F">
        <w:rPr>
          <w:lang w:val="en-US"/>
        </w:rPr>
        <w:t>CCPR</w:t>
      </w:r>
      <w:r w:rsidRPr="0059125F">
        <w:t>/</w:t>
      </w:r>
      <w:r w:rsidRPr="00BC477F">
        <w:rPr>
          <w:lang w:val="en-US"/>
        </w:rPr>
        <w:t>C</w:t>
      </w:r>
      <w:r w:rsidRPr="0059125F">
        <w:t>/114/</w:t>
      </w:r>
      <w:r w:rsidRPr="00BC477F">
        <w:rPr>
          <w:lang w:val="en-US"/>
        </w:rPr>
        <w:t>Add</w:t>
      </w:r>
      <w:r w:rsidRPr="0059125F">
        <w:t>.1)</w:t>
      </w:r>
      <w:r>
        <w:t xml:space="preserve">, говорит, что, в основном, в нем изложены события с момента представления первоначального доклада </w:t>
      </w:r>
      <w:r w:rsidRPr="0059125F">
        <w:t>(</w:t>
      </w:r>
      <w:r w:rsidRPr="00BC477F">
        <w:rPr>
          <w:lang w:val="en-US"/>
        </w:rPr>
        <w:t>CCPR</w:t>
      </w:r>
      <w:r w:rsidRPr="0059125F">
        <w:t>/</w:t>
      </w:r>
      <w:r w:rsidRPr="00BC477F">
        <w:rPr>
          <w:lang w:val="en-US"/>
        </w:rPr>
        <w:t>C</w:t>
      </w:r>
      <w:r w:rsidRPr="0059125F">
        <w:t>/68/</w:t>
      </w:r>
      <w:r w:rsidRPr="00BC477F">
        <w:rPr>
          <w:lang w:val="en-US"/>
        </w:rPr>
        <w:t>Add</w:t>
      </w:r>
      <w:r w:rsidRPr="0059125F">
        <w:t>.1)</w:t>
      </w:r>
      <w:r>
        <w:t xml:space="preserve"> в период с июля 1991 года по июль 1996 года</w:t>
      </w:r>
      <w:r w:rsidR="00371C8C">
        <w:t xml:space="preserve">. </w:t>
      </w:r>
      <w:r>
        <w:t xml:space="preserve"> После представления второго доклада был достигнут дальнейший прогресс в области осуществления гражданских и политических прав</w:t>
      </w:r>
      <w:r w:rsidR="00371C8C">
        <w:t xml:space="preserve">.  </w:t>
      </w:r>
      <w:r>
        <w:t>Новое</w:t>
      </w:r>
      <w:r w:rsidRPr="0059125F">
        <w:t xml:space="preserve"> </w:t>
      </w:r>
      <w:r>
        <w:t>правительство -</w:t>
      </w:r>
      <w:r w:rsidRPr="0059125F">
        <w:t xml:space="preserve"> </w:t>
      </w:r>
      <w:r>
        <w:t>"правительство народа" -</w:t>
      </w:r>
      <w:r w:rsidRPr="0059125F">
        <w:t xml:space="preserve"> </w:t>
      </w:r>
      <w:r>
        <w:t>пришло к власти</w:t>
      </w:r>
      <w:r w:rsidRPr="0059125F">
        <w:t xml:space="preserve"> </w:t>
      </w:r>
      <w:r>
        <w:t>в</w:t>
      </w:r>
      <w:r w:rsidRPr="0059125F">
        <w:t xml:space="preserve"> </w:t>
      </w:r>
      <w:r>
        <w:t>феврале</w:t>
      </w:r>
      <w:r w:rsidRPr="0059125F">
        <w:t xml:space="preserve"> 1998 </w:t>
      </w:r>
      <w:r>
        <w:t>года</w:t>
      </w:r>
      <w:r w:rsidR="00371C8C">
        <w:t xml:space="preserve">.  </w:t>
      </w:r>
      <w:r>
        <w:t>Президент страны</w:t>
      </w:r>
      <w:r w:rsidRPr="008A1DE7">
        <w:t xml:space="preserve">, </w:t>
      </w:r>
      <w:r>
        <w:t>г</w:t>
      </w:r>
      <w:r w:rsidRPr="008A1DE7">
        <w:t>-</w:t>
      </w:r>
      <w:r>
        <w:t>н</w:t>
      </w:r>
      <w:r w:rsidRPr="008A1DE7">
        <w:t xml:space="preserve"> </w:t>
      </w:r>
      <w:r>
        <w:t>Дэ Чжун</w:t>
      </w:r>
      <w:r w:rsidRPr="008A1DE7">
        <w:t xml:space="preserve"> </w:t>
      </w:r>
      <w:r>
        <w:t>Ким</w:t>
      </w:r>
      <w:r w:rsidRPr="008A1DE7">
        <w:t xml:space="preserve">, </w:t>
      </w:r>
      <w:r>
        <w:t>является известным поборником прав человека и демократии</w:t>
      </w:r>
      <w:r w:rsidR="00371C8C">
        <w:t xml:space="preserve">.  </w:t>
      </w:r>
      <w:r>
        <w:t>Впервые с</w:t>
      </w:r>
      <w:r w:rsidRPr="008A1DE7">
        <w:t xml:space="preserve"> </w:t>
      </w:r>
      <w:r>
        <w:t>момента</w:t>
      </w:r>
      <w:r w:rsidRPr="008A1DE7">
        <w:t xml:space="preserve"> </w:t>
      </w:r>
      <w:r>
        <w:t>основания</w:t>
      </w:r>
      <w:r w:rsidRPr="008A1DE7">
        <w:t xml:space="preserve"> </w:t>
      </w:r>
      <w:r>
        <w:t>Республики</w:t>
      </w:r>
      <w:r w:rsidRPr="008A1DE7">
        <w:t xml:space="preserve"> 50 </w:t>
      </w:r>
      <w:r>
        <w:t>лет назад его</w:t>
      </w:r>
      <w:r w:rsidRPr="008A1DE7">
        <w:t xml:space="preserve"> </w:t>
      </w:r>
      <w:r>
        <w:t>вступление в должность</w:t>
      </w:r>
      <w:r w:rsidRPr="008A1DE7">
        <w:t xml:space="preserve"> </w:t>
      </w:r>
      <w:r>
        <w:t>ознаменовало собой передачу власти</w:t>
      </w:r>
      <w:r w:rsidRPr="008A1DE7">
        <w:t xml:space="preserve"> </w:t>
      </w:r>
      <w:r>
        <w:t>от</w:t>
      </w:r>
      <w:r w:rsidRPr="008A1DE7">
        <w:t xml:space="preserve"> </w:t>
      </w:r>
      <w:r>
        <w:t>правящей</w:t>
      </w:r>
      <w:r w:rsidRPr="008A1DE7">
        <w:t xml:space="preserve"> </w:t>
      </w:r>
      <w:r>
        <w:t>партии</w:t>
      </w:r>
      <w:r w:rsidRPr="008A1DE7">
        <w:t xml:space="preserve"> </w:t>
      </w:r>
      <w:r>
        <w:t>к оппозиции путем народного</w:t>
      </w:r>
      <w:r w:rsidRPr="008A1DE7">
        <w:t xml:space="preserve"> </w:t>
      </w:r>
      <w:r>
        <w:t>голосования,</w:t>
      </w:r>
      <w:r w:rsidRPr="008A1DE7">
        <w:t xml:space="preserve"> </w:t>
      </w:r>
      <w:r>
        <w:t>а</w:t>
      </w:r>
      <w:r w:rsidRPr="008A1DE7">
        <w:t xml:space="preserve"> </w:t>
      </w:r>
      <w:r>
        <w:t>права</w:t>
      </w:r>
      <w:r w:rsidRPr="008A1DE7">
        <w:t xml:space="preserve"> </w:t>
      </w:r>
      <w:r>
        <w:t>человека</w:t>
      </w:r>
      <w:r w:rsidRPr="008A1DE7">
        <w:t xml:space="preserve"> </w:t>
      </w:r>
      <w:r>
        <w:t>превратились в первоочередной вопрос национальной повестки дня</w:t>
      </w:r>
      <w:r w:rsidR="00371C8C">
        <w:t xml:space="preserve">.  </w:t>
      </w:r>
      <w:r>
        <w:t>Руководствуясь принципом параллельного развития демократии и рыночной экономики, правительство приняло меры для поощрения прав человека</w:t>
      </w:r>
      <w:r w:rsidR="00371C8C">
        <w:t xml:space="preserve">.  </w:t>
      </w:r>
    </w:p>
    <w:p w:rsidR="00E3098F" w:rsidRPr="005875CB" w:rsidRDefault="00E3098F" w:rsidP="00E3098F"/>
    <w:p w:rsidR="00E3098F" w:rsidRDefault="00E3098F" w:rsidP="00E3098F">
      <w:r>
        <w:t>3.</w:t>
      </w:r>
      <w:r>
        <w:tab/>
        <w:t>При</w:t>
      </w:r>
      <w:r w:rsidRPr="005354D0">
        <w:t xml:space="preserve"> </w:t>
      </w:r>
      <w:r>
        <w:t>подготовке</w:t>
      </w:r>
      <w:r w:rsidRPr="005354D0">
        <w:t xml:space="preserve"> </w:t>
      </w:r>
      <w:r>
        <w:t>второго</w:t>
      </w:r>
      <w:r w:rsidRPr="005354D0">
        <w:t xml:space="preserve"> </w:t>
      </w:r>
      <w:r>
        <w:t>периодического</w:t>
      </w:r>
      <w:r w:rsidRPr="005354D0">
        <w:t xml:space="preserve"> </w:t>
      </w:r>
      <w:r>
        <w:t>доклада</w:t>
      </w:r>
      <w:r w:rsidRPr="005354D0">
        <w:t xml:space="preserve"> </w:t>
      </w:r>
      <w:r>
        <w:t>было</w:t>
      </w:r>
      <w:r w:rsidRPr="005354D0">
        <w:t xml:space="preserve"> </w:t>
      </w:r>
      <w:r>
        <w:t>уделено</w:t>
      </w:r>
      <w:r w:rsidRPr="005354D0">
        <w:t xml:space="preserve"> </w:t>
      </w:r>
      <w:r>
        <w:t>большое</w:t>
      </w:r>
      <w:r w:rsidRPr="005354D0">
        <w:t xml:space="preserve"> </w:t>
      </w:r>
      <w:r>
        <w:t>внимание</w:t>
      </w:r>
      <w:r w:rsidRPr="005354D0">
        <w:t xml:space="preserve"> </w:t>
      </w:r>
      <w:r>
        <w:t>вопросам</w:t>
      </w:r>
      <w:r w:rsidRPr="005354D0">
        <w:t xml:space="preserve">, </w:t>
      </w:r>
      <w:r>
        <w:t>поднятым</w:t>
      </w:r>
      <w:r w:rsidRPr="005354D0">
        <w:t xml:space="preserve"> </w:t>
      </w:r>
      <w:r>
        <w:t>во</w:t>
      </w:r>
      <w:r w:rsidRPr="005354D0">
        <w:t xml:space="preserve"> </w:t>
      </w:r>
      <w:r>
        <w:t>время</w:t>
      </w:r>
      <w:r w:rsidRPr="005354D0">
        <w:t xml:space="preserve"> </w:t>
      </w:r>
      <w:r>
        <w:t>рассмотрения</w:t>
      </w:r>
      <w:r w:rsidRPr="005354D0">
        <w:t xml:space="preserve"> </w:t>
      </w:r>
      <w:r>
        <w:t>первоначального</w:t>
      </w:r>
      <w:r w:rsidRPr="005354D0">
        <w:t xml:space="preserve"> </w:t>
      </w:r>
      <w:r>
        <w:t>доклада</w:t>
      </w:r>
      <w:r w:rsidRPr="005354D0">
        <w:t xml:space="preserve">, </w:t>
      </w:r>
      <w:r>
        <w:t>и</w:t>
      </w:r>
      <w:r w:rsidRPr="005354D0">
        <w:t xml:space="preserve"> </w:t>
      </w:r>
      <w:r>
        <w:t>соответствующим</w:t>
      </w:r>
      <w:r w:rsidRPr="005354D0">
        <w:t xml:space="preserve"> </w:t>
      </w:r>
      <w:r>
        <w:t>комментариям</w:t>
      </w:r>
      <w:r w:rsidRPr="005354D0">
        <w:t xml:space="preserve"> </w:t>
      </w:r>
      <w:r>
        <w:t>Комитета</w:t>
      </w:r>
      <w:r w:rsidRPr="005354D0">
        <w:t xml:space="preserve"> (</w:t>
      </w:r>
      <w:r w:rsidRPr="00BC477F">
        <w:rPr>
          <w:lang w:val="en-US"/>
        </w:rPr>
        <w:t>CCPR</w:t>
      </w:r>
      <w:r w:rsidRPr="005354D0">
        <w:t>/</w:t>
      </w:r>
      <w:r w:rsidRPr="00BC477F">
        <w:rPr>
          <w:lang w:val="en-US"/>
        </w:rPr>
        <w:t>C</w:t>
      </w:r>
      <w:r w:rsidRPr="005354D0">
        <w:t>/79/</w:t>
      </w:r>
      <w:r w:rsidRPr="00BC477F">
        <w:rPr>
          <w:lang w:val="en-US"/>
        </w:rPr>
        <w:t>Add</w:t>
      </w:r>
      <w:r w:rsidRPr="005354D0">
        <w:t>.6)</w:t>
      </w:r>
      <w:r w:rsidR="00371C8C">
        <w:t xml:space="preserve">.  </w:t>
      </w:r>
      <w:r>
        <w:t>Одна</w:t>
      </w:r>
      <w:r w:rsidRPr="005354D0">
        <w:t xml:space="preserve"> </w:t>
      </w:r>
      <w:r>
        <w:t>из</w:t>
      </w:r>
      <w:r w:rsidRPr="005354D0">
        <w:t xml:space="preserve"> </w:t>
      </w:r>
      <w:r>
        <w:t>основных</w:t>
      </w:r>
      <w:r w:rsidRPr="005354D0">
        <w:t xml:space="preserve"> </w:t>
      </w:r>
      <w:r>
        <w:t>озабоченностей</w:t>
      </w:r>
      <w:r w:rsidRPr="005354D0">
        <w:t xml:space="preserve">, </w:t>
      </w:r>
      <w:r>
        <w:t>выраженных</w:t>
      </w:r>
      <w:r w:rsidRPr="005354D0">
        <w:t xml:space="preserve"> </w:t>
      </w:r>
      <w:r>
        <w:t>Комитетом</w:t>
      </w:r>
      <w:r w:rsidRPr="005354D0">
        <w:t xml:space="preserve">, </w:t>
      </w:r>
      <w:r>
        <w:t>была связана с сохранением Закона о национальной безопасности (ЗНБ)</w:t>
      </w:r>
      <w:r w:rsidR="00371C8C">
        <w:t xml:space="preserve">.  </w:t>
      </w:r>
      <w:r>
        <w:t>Учитывая</w:t>
      </w:r>
      <w:r w:rsidRPr="00652990">
        <w:t xml:space="preserve"> </w:t>
      </w:r>
      <w:r>
        <w:t>существующие угрозы для</w:t>
      </w:r>
      <w:r w:rsidRPr="00652990">
        <w:t xml:space="preserve"> </w:t>
      </w:r>
      <w:r>
        <w:t>безопасности</w:t>
      </w:r>
      <w:r w:rsidRPr="00652990">
        <w:t xml:space="preserve"> </w:t>
      </w:r>
      <w:r>
        <w:t>Республики</w:t>
      </w:r>
      <w:r w:rsidRPr="00652990">
        <w:t xml:space="preserve"> </w:t>
      </w:r>
      <w:r>
        <w:t>Корея</w:t>
      </w:r>
      <w:r w:rsidRPr="00652990">
        <w:t xml:space="preserve"> </w:t>
      </w:r>
      <w:r>
        <w:t>как</w:t>
      </w:r>
      <w:r w:rsidRPr="00652990">
        <w:t xml:space="preserve"> </w:t>
      </w:r>
      <w:r>
        <w:t>разделенной</w:t>
      </w:r>
      <w:r w:rsidRPr="00652990">
        <w:t xml:space="preserve"> </w:t>
      </w:r>
      <w:r>
        <w:t>нации, она не может просто так отменить этот Закон</w:t>
      </w:r>
      <w:r w:rsidR="00371C8C">
        <w:t xml:space="preserve">.  </w:t>
      </w:r>
      <w:r>
        <w:t>Однако в свете мнений, выраженных Комитетом в отношении несоответствия некоторых его положений праву на свободу выражения, и для предотвращения использования Закона как предлога для нарушения прав человека, его правительство намеревается изменить его с перспективой на будущее</w:t>
      </w:r>
      <w:r w:rsidR="00371C8C">
        <w:t xml:space="preserve">. </w:t>
      </w:r>
      <w:r>
        <w:t xml:space="preserve"> В</w:t>
      </w:r>
      <w:r w:rsidRPr="00BF471B">
        <w:t xml:space="preserve"> </w:t>
      </w:r>
      <w:r>
        <w:t>качестве</w:t>
      </w:r>
      <w:r w:rsidRPr="00BF471B">
        <w:t xml:space="preserve"> </w:t>
      </w:r>
      <w:r>
        <w:t>переходной</w:t>
      </w:r>
      <w:r w:rsidRPr="00BF471B">
        <w:t xml:space="preserve"> </w:t>
      </w:r>
      <w:r>
        <w:t>меры</w:t>
      </w:r>
      <w:r w:rsidRPr="00BF471B">
        <w:t xml:space="preserve"> </w:t>
      </w:r>
      <w:r>
        <w:t xml:space="preserve">в </w:t>
      </w:r>
      <w:r w:rsidRPr="00BF471B">
        <w:t xml:space="preserve">1998 </w:t>
      </w:r>
      <w:r>
        <w:t>и</w:t>
      </w:r>
      <w:r w:rsidRPr="00BF471B">
        <w:t xml:space="preserve"> 1999 </w:t>
      </w:r>
      <w:r>
        <w:t>годах</w:t>
      </w:r>
      <w:r w:rsidRPr="00BF471B">
        <w:t xml:space="preserve"> </w:t>
      </w:r>
      <w:r>
        <w:t>оно</w:t>
      </w:r>
      <w:r w:rsidRPr="00BF471B">
        <w:t xml:space="preserve"> </w:t>
      </w:r>
      <w:r>
        <w:t>издало</w:t>
      </w:r>
      <w:r w:rsidRPr="00BF471B">
        <w:t xml:space="preserve"> </w:t>
      </w:r>
      <w:r>
        <w:t>три</w:t>
      </w:r>
      <w:r w:rsidRPr="00BF471B">
        <w:t xml:space="preserve"> </w:t>
      </w:r>
      <w:r>
        <w:t>директивы</w:t>
      </w:r>
      <w:r w:rsidRPr="00BF471B">
        <w:t xml:space="preserve">, </w:t>
      </w:r>
      <w:r>
        <w:t>запрещающие</w:t>
      </w:r>
      <w:r w:rsidRPr="00BF471B">
        <w:t xml:space="preserve"> </w:t>
      </w:r>
      <w:r>
        <w:t>представителям исполнительной власти широко интерпретировать ЗНБ</w:t>
      </w:r>
      <w:r w:rsidR="00371C8C">
        <w:t xml:space="preserve">.  </w:t>
      </w:r>
      <w:r>
        <w:t>В</w:t>
      </w:r>
      <w:r w:rsidRPr="00BF471B">
        <w:t xml:space="preserve"> 1998 </w:t>
      </w:r>
      <w:r>
        <w:t>году количество</w:t>
      </w:r>
      <w:r w:rsidRPr="00BF471B">
        <w:t xml:space="preserve"> </w:t>
      </w:r>
      <w:r>
        <w:t>нарушителей</w:t>
      </w:r>
      <w:r w:rsidRPr="00BF471B">
        <w:t xml:space="preserve"> </w:t>
      </w:r>
      <w:r>
        <w:t>ЗНБ</w:t>
      </w:r>
      <w:r w:rsidRPr="00BF471B">
        <w:t xml:space="preserve"> </w:t>
      </w:r>
      <w:r>
        <w:t>уменьшилось</w:t>
      </w:r>
      <w:r w:rsidRPr="00BF471B">
        <w:t xml:space="preserve"> </w:t>
      </w:r>
      <w:r>
        <w:t>на</w:t>
      </w:r>
      <w:r w:rsidRPr="00BF471B">
        <w:t xml:space="preserve"> 12,3</w:t>
      </w:r>
      <w:r w:rsidR="00596120">
        <w:t>%</w:t>
      </w:r>
      <w:r w:rsidRPr="00BF471B">
        <w:t xml:space="preserve"> </w:t>
      </w:r>
      <w:r>
        <w:t>по</w:t>
      </w:r>
      <w:r w:rsidRPr="00BF471B">
        <w:t xml:space="preserve"> </w:t>
      </w:r>
      <w:r>
        <w:t>сравнению</w:t>
      </w:r>
      <w:r w:rsidRPr="00BF471B">
        <w:t xml:space="preserve"> </w:t>
      </w:r>
      <w:r>
        <w:t>с</w:t>
      </w:r>
      <w:r w:rsidRPr="00BF471B">
        <w:t xml:space="preserve"> </w:t>
      </w:r>
      <w:r>
        <w:t>предыдущим</w:t>
      </w:r>
      <w:r w:rsidRPr="00BF471B">
        <w:t xml:space="preserve"> </w:t>
      </w:r>
      <w:r>
        <w:t>годом</w:t>
      </w:r>
      <w:r w:rsidRPr="00BF471B">
        <w:t xml:space="preserve">, </w:t>
      </w:r>
      <w:r>
        <w:t>а</w:t>
      </w:r>
      <w:r w:rsidRPr="00BF471B">
        <w:t xml:space="preserve"> </w:t>
      </w:r>
      <w:r>
        <w:t>количество</w:t>
      </w:r>
      <w:r w:rsidRPr="00BF471B">
        <w:t xml:space="preserve"> </w:t>
      </w:r>
      <w:r>
        <w:t>лиц, арестованных за его нарушение, снизилось</w:t>
      </w:r>
      <w:r w:rsidRPr="00BF471B">
        <w:t xml:space="preserve"> </w:t>
      </w:r>
      <w:r>
        <w:t>на 27,5</w:t>
      </w:r>
      <w:r w:rsidR="00596120">
        <w:t>%</w:t>
      </w:r>
      <w:r w:rsidR="00371C8C">
        <w:t xml:space="preserve">.  </w:t>
      </w:r>
    </w:p>
    <w:p w:rsidR="00E3098F" w:rsidRPr="00946F3A" w:rsidRDefault="00E3098F" w:rsidP="00E3098F"/>
    <w:p w:rsidR="00E3098F" w:rsidRPr="00C57FF5" w:rsidRDefault="00E3098F" w:rsidP="00E3098F">
      <w:r>
        <w:t>4.</w:t>
      </w:r>
      <w:r>
        <w:tab/>
        <w:t>Применявшаяся</w:t>
      </w:r>
      <w:r w:rsidRPr="00C57FF5">
        <w:t xml:space="preserve"> </w:t>
      </w:r>
      <w:r>
        <w:t>на</w:t>
      </w:r>
      <w:r w:rsidRPr="00C57FF5">
        <w:t xml:space="preserve"> </w:t>
      </w:r>
      <w:r>
        <w:t>протяжении</w:t>
      </w:r>
      <w:r w:rsidRPr="00C57FF5">
        <w:t xml:space="preserve"> </w:t>
      </w:r>
      <w:r>
        <w:t>более</w:t>
      </w:r>
      <w:r w:rsidRPr="00C57FF5">
        <w:t xml:space="preserve"> 60 </w:t>
      </w:r>
      <w:r>
        <w:t>лет "присяга на идеологическую верность"</w:t>
      </w:r>
      <w:r w:rsidRPr="00C57FF5">
        <w:t xml:space="preserve"> </w:t>
      </w:r>
      <w:r>
        <w:t>была</w:t>
      </w:r>
      <w:r w:rsidRPr="00C57FF5">
        <w:t xml:space="preserve"> </w:t>
      </w:r>
      <w:r>
        <w:t>отменена</w:t>
      </w:r>
      <w:r w:rsidRPr="00C57FF5">
        <w:t xml:space="preserve"> </w:t>
      </w:r>
      <w:r>
        <w:t>в</w:t>
      </w:r>
      <w:r w:rsidRPr="00C57FF5">
        <w:t xml:space="preserve"> </w:t>
      </w:r>
      <w:r>
        <w:t>июне</w:t>
      </w:r>
      <w:r w:rsidRPr="00C57FF5">
        <w:t xml:space="preserve"> 1998 </w:t>
      </w:r>
      <w:r>
        <w:t>года</w:t>
      </w:r>
      <w:r w:rsidRPr="00C57FF5">
        <w:t xml:space="preserve"> </w:t>
      </w:r>
      <w:r>
        <w:t>и</w:t>
      </w:r>
      <w:r w:rsidRPr="00C57FF5">
        <w:t xml:space="preserve"> </w:t>
      </w:r>
      <w:r>
        <w:t>заменена</w:t>
      </w:r>
      <w:r w:rsidRPr="00C57FF5">
        <w:t xml:space="preserve"> </w:t>
      </w:r>
      <w:r>
        <w:t>на</w:t>
      </w:r>
      <w:r w:rsidRPr="00C57FF5">
        <w:t xml:space="preserve"> </w:t>
      </w:r>
      <w:r>
        <w:t>"присягу на законопослушание"</w:t>
      </w:r>
      <w:r w:rsidRPr="00C57FF5">
        <w:t xml:space="preserve">, </w:t>
      </w:r>
      <w:r>
        <w:t>которая</w:t>
      </w:r>
      <w:r w:rsidRPr="00C57FF5">
        <w:t xml:space="preserve"> </w:t>
      </w:r>
      <w:r>
        <w:t>не</w:t>
      </w:r>
      <w:r w:rsidRPr="00C57FF5">
        <w:t xml:space="preserve"> </w:t>
      </w:r>
      <w:r>
        <w:t>вынуждает</w:t>
      </w:r>
      <w:r w:rsidRPr="00C57FF5">
        <w:t xml:space="preserve"> </w:t>
      </w:r>
      <w:r>
        <w:t>заключенных</w:t>
      </w:r>
      <w:r w:rsidRPr="00C57FF5">
        <w:t xml:space="preserve"> </w:t>
      </w:r>
      <w:r>
        <w:t>отрекаться</w:t>
      </w:r>
      <w:r w:rsidRPr="00C57FF5">
        <w:t xml:space="preserve"> </w:t>
      </w:r>
      <w:r>
        <w:t>от</w:t>
      </w:r>
      <w:r w:rsidRPr="00C57FF5">
        <w:t xml:space="preserve"> </w:t>
      </w:r>
      <w:r>
        <w:t>своих</w:t>
      </w:r>
      <w:r w:rsidRPr="00C57FF5">
        <w:t xml:space="preserve"> </w:t>
      </w:r>
      <w:r>
        <w:t>политических</w:t>
      </w:r>
      <w:r w:rsidRPr="00C57FF5">
        <w:t xml:space="preserve"> </w:t>
      </w:r>
      <w:r>
        <w:t>убеждений</w:t>
      </w:r>
      <w:r w:rsidRPr="00C57FF5">
        <w:t xml:space="preserve"> </w:t>
      </w:r>
      <w:r>
        <w:t>и в соответствии с которой они лишь обязуются</w:t>
      </w:r>
      <w:r w:rsidRPr="00C57FF5">
        <w:t xml:space="preserve"> </w:t>
      </w:r>
      <w:r>
        <w:t>выполнять</w:t>
      </w:r>
      <w:r w:rsidRPr="00C57FF5">
        <w:t xml:space="preserve"> </w:t>
      </w:r>
      <w:r>
        <w:t>требования</w:t>
      </w:r>
      <w:r w:rsidRPr="00C57FF5">
        <w:t xml:space="preserve"> </w:t>
      </w:r>
      <w:r>
        <w:t>закона</w:t>
      </w:r>
      <w:r w:rsidRPr="00C57FF5">
        <w:t xml:space="preserve"> </w:t>
      </w:r>
      <w:r>
        <w:t>и не совершать впредь правонарушений</w:t>
      </w:r>
      <w:r w:rsidR="00371C8C">
        <w:t xml:space="preserve">.  </w:t>
      </w:r>
      <w:r>
        <w:t>Новая</w:t>
      </w:r>
      <w:r w:rsidRPr="00C57FF5">
        <w:t xml:space="preserve"> </w:t>
      </w:r>
      <w:r>
        <w:t>присяга</w:t>
      </w:r>
      <w:r w:rsidRPr="00C57FF5">
        <w:t xml:space="preserve"> </w:t>
      </w:r>
      <w:r>
        <w:t>не</w:t>
      </w:r>
      <w:r w:rsidRPr="00C57FF5">
        <w:t xml:space="preserve"> </w:t>
      </w:r>
      <w:r>
        <w:t>является</w:t>
      </w:r>
      <w:r w:rsidRPr="00C57FF5">
        <w:t xml:space="preserve"> </w:t>
      </w:r>
      <w:r>
        <w:t>обязательным</w:t>
      </w:r>
      <w:r w:rsidRPr="00C57FF5">
        <w:t xml:space="preserve"> </w:t>
      </w:r>
      <w:r>
        <w:t>условием</w:t>
      </w:r>
      <w:r w:rsidRPr="00C57FF5">
        <w:t xml:space="preserve"> </w:t>
      </w:r>
      <w:r>
        <w:t>для</w:t>
      </w:r>
      <w:r w:rsidRPr="00C57FF5">
        <w:t xml:space="preserve"> </w:t>
      </w:r>
      <w:r>
        <w:t>освобождения</w:t>
      </w:r>
      <w:r w:rsidRPr="00C57FF5">
        <w:t xml:space="preserve">, </w:t>
      </w:r>
      <w:r>
        <w:t>но лишь носит рекомендательный характер</w:t>
      </w:r>
      <w:r w:rsidR="00371C8C">
        <w:t xml:space="preserve">.  </w:t>
      </w:r>
      <w:r>
        <w:t>Специальной</w:t>
      </w:r>
      <w:r w:rsidRPr="00C57FF5">
        <w:t xml:space="preserve"> </w:t>
      </w:r>
      <w:r>
        <w:t>амнистией</w:t>
      </w:r>
      <w:r w:rsidRPr="00C57FF5">
        <w:t xml:space="preserve"> </w:t>
      </w:r>
      <w:r>
        <w:t>от</w:t>
      </w:r>
      <w:r w:rsidR="006C31CE">
        <w:t xml:space="preserve"> 15 </w:t>
      </w:r>
      <w:r>
        <w:t>августа</w:t>
      </w:r>
      <w:r w:rsidRPr="00C57FF5">
        <w:t xml:space="preserve"> 1999 </w:t>
      </w:r>
      <w:r>
        <w:t>года</w:t>
      </w:r>
      <w:r w:rsidRPr="00C57FF5">
        <w:t xml:space="preserve"> 49 </w:t>
      </w:r>
      <w:r>
        <w:t>правонарушителей, осужденных на основании</w:t>
      </w:r>
      <w:r w:rsidRPr="00C57FF5">
        <w:t xml:space="preserve"> </w:t>
      </w:r>
      <w:r>
        <w:t>ЗНБ, были освобождены, хотя они и отказались поставить свою подпись под этой присягой</w:t>
      </w:r>
      <w:r w:rsidR="00371C8C">
        <w:t xml:space="preserve">.  </w:t>
      </w:r>
    </w:p>
    <w:p w:rsidR="00E3098F" w:rsidRPr="00C57FF5" w:rsidRDefault="00E3098F" w:rsidP="00E3098F"/>
    <w:p w:rsidR="00E3098F" w:rsidRPr="0046368D" w:rsidRDefault="00E3098F" w:rsidP="00E3098F">
      <w:r>
        <w:t>5.</w:t>
      </w:r>
      <w:r>
        <w:tab/>
        <w:t>Комитет</w:t>
      </w:r>
      <w:r w:rsidRPr="004F298F">
        <w:t xml:space="preserve"> </w:t>
      </w:r>
      <w:r>
        <w:t>также</w:t>
      </w:r>
      <w:r w:rsidRPr="004F298F">
        <w:t xml:space="preserve"> </w:t>
      </w:r>
      <w:r>
        <w:t>выразил</w:t>
      </w:r>
      <w:r w:rsidRPr="004F298F">
        <w:t xml:space="preserve"> </w:t>
      </w:r>
      <w:r>
        <w:t>озабоченность</w:t>
      </w:r>
      <w:r w:rsidRPr="004F298F">
        <w:t xml:space="preserve"> </w:t>
      </w:r>
      <w:r>
        <w:t>по</w:t>
      </w:r>
      <w:r w:rsidRPr="004F298F">
        <w:t xml:space="preserve"> </w:t>
      </w:r>
      <w:r>
        <w:t>поводу применения чрезмерной силы</w:t>
      </w:r>
      <w:r w:rsidRPr="004F298F">
        <w:t xml:space="preserve"> </w:t>
      </w:r>
      <w:r>
        <w:t>полицией</w:t>
      </w:r>
      <w:r w:rsidRPr="004F298F">
        <w:t xml:space="preserve"> </w:t>
      </w:r>
      <w:r>
        <w:t>и</w:t>
      </w:r>
      <w:r w:rsidRPr="004F298F">
        <w:t xml:space="preserve"> </w:t>
      </w:r>
      <w:r>
        <w:t>очень широких полномочий</w:t>
      </w:r>
      <w:r w:rsidRPr="004F298F">
        <w:t xml:space="preserve"> </w:t>
      </w:r>
      <w:r>
        <w:t>Агентства по национальной безопасности</w:t>
      </w:r>
      <w:r w:rsidRPr="000B3832">
        <w:t xml:space="preserve"> </w:t>
      </w:r>
      <w:r>
        <w:t>при проведении расследований</w:t>
      </w:r>
      <w:r w:rsidR="00371C8C">
        <w:t xml:space="preserve">.  </w:t>
      </w:r>
      <w:r>
        <w:t>Из</w:t>
      </w:r>
      <w:r w:rsidRPr="004F298F">
        <w:t xml:space="preserve"> </w:t>
      </w:r>
      <w:r>
        <w:t>доклада</w:t>
      </w:r>
      <w:r w:rsidRPr="004F298F">
        <w:t xml:space="preserve"> </w:t>
      </w:r>
      <w:r>
        <w:t>видно</w:t>
      </w:r>
      <w:r w:rsidRPr="004F298F">
        <w:t xml:space="preserve">, </w:t>
      </w:r>
      <w:r>
        <w:t>что Республика Корея предприняла серьезные усилия для предотвращения применения пыток или другого жестокого обращения со стороны полиции</w:t>
      </w:r>
      <w:r w:rsidR="00371C8C">
        <w:t xml:space="preserve">.  </w:t>
      </w:r>
      <w:r>
        <w:t>В</w:t>
      </w:r>
      <w:r w:rsidRPr="004F298F">
        <w:t xml:space="preserve"> </w:t>
      </w:r>
      <w:r>
        <w:t>декабре</w:t>
      </w:r>
      <w:r w:rsidRPr="004F298F">
        <w:t xml:space="preserve"> 1995 </w:t>
      </w:r>
      <w:r>
        <w:t>года</w:t>
      </w:r>
      <w:r w:rsidRPr="004F298F">
        <w:t xml:space="preserve"> </w:t>
      </w:r>
      <w:r>
        <w:t>был</w:t>
      </w:r>
      <w:r w:rsidRPr="004F298F">
        <w:t xml:space="preserve"> </w:t>
      </w:r>
      <w:r>
        <w:t>пересмотрен</w:t>
      </w:r>
      <w:r w:rsidRPr="004F298F">
        <w:t xml:space="preserve"> </w:t>
      </w:r>
      <w:r>
        <w:t>Уголовно</w:t>
      </w:r>
      <w:r w:rsidRPr="004F298F">
        <w:t>-</w:t>
      </w:r>
      <w:r>
        <w:t>процессуальный</w:t>
      </w:r>
      <w:r w:rsidRPr="004F298F">
        <w:t xml:space="preserve"> </w:t>
      </w:r>
      <w:r>
        <w:t>кодекс</w:t>
      </w:r>
      <w:r w:rsidRPr="004F298F">
        <w:t xml:space="preserve">, </w:t>
      </w:r>
      <w:r>
        <w:t>и</w:t>
      </w:r>
      <w:r w:rsidRPr="004F298F">
        <w:t xml:space="preserve"> </w:t>
      </w:r>
      <w:r>
        <w:t>теперь</w:t>
      </w:r>
      <w:r w:rsidRPr="004F298F">
        <w:t xml:space="preserve"> </w:t>
      </w:r>
      <w:r>
        <w:t>прокуроры обязаны не реже</w:t>
      </w:r>
      <w:r w:rsidRPr="004F298F">
        <w:t xml:space="preserve"> </w:t>
      </w:r>
      <w:r>
        <w:t>одного раза в месяц</w:t>
      </w:r>
      <w:r w:rsidRPr="004F298F">
        <w:t xml:space="preserve"> </w:t>
      </w:r>
      <w:r>
        <w:t>проводить</w:t>
      </w:r>
      <w:r w:rsidRPr="004F298F">
        <w:t xml:space="preserve"> </w:t>
      </w:r>
      <w:r>
        <w:t>инспекции</w:t>
      </w:r>
      <w:r w:rsidRPr="004F298F">
        <w:t xml:space="preserve"> </w:t>
      </w:r>
      <w:r>
        <w:t>мест содержания под стражей в полицейских участках и следственных управлениях</w:t>
      </w:r>
      <w:r w:rsidR="00371C8C">
        <w:t xml:space="preserve">.  </w:t>
      </w:r>
      <w:r>
        <w:t>Если</w:t>
      </w:r>
      <w:r w:rsidRPr="0046368D">
        <w:t xml:space="preserve"> </w:t>
      </w:r>
      <w:r>
        <w:t>прокурор</w:t>
      </w:r>
      <w:r w:rsidRPr="0046368D">
        <w:t xml:space="preserve"> </w:t>
      </w:r>
      <w:r>
        <w:t>посчитает</w:t>
      </w:r>
      <w:r w:rsidRPr="0046368D">
        <w:t xml:space="preserve">, </w:t>
      </w:r>
      <w:r>
        <w:t>что</w:t>
      </w:r>
      <w:r w:rsidRPr="0046368D">
        <w:t xml:space="preserve"> </w:t>
      </w:r>
      <w:r>
        <w:t>имело место применение пыток</w:t>
      </w:r>
      <w:r w:rsidRPr="0046368D">
        <w:t xml:space="preserve"> </w:t>
      </w:r>
      <w:r>
        <w:t>или другого</w:t>
      </w:r>
      <w:r w:rsidRPr="0046368D">
        <w:t xml:space="preserve"> </w:t>
      </w:r>
      <w:r>
        <w:t>жестокого</w:t>
      </w:r>
      <w:r w:rsidRPr="0046368D">
        <w:t xml:space="preserve"> </w:t>
      </w:r>
      <w:r>
        <w:t>обращения</w:t>
      </w:r>
      <w:r w:rsidRPr="0046368D">
        <w:t>,</w:t>
      </w:r>
      <w:r>
        <w:t xml:space="preserve"> он</w:t>
      </w:r>
      <w:r w:rsidRPr="0046368D">
        <w:t xml:space="preserve"> </w:t>
      </w:r>
      <w:r>
        <w:t>может</w:t>
      </w:r>
      <w:r w:rsidRPr="0046368D">
        <w:t xml:space="preserve"> </w:t>
      </w:r>
      <w:r>
        <w:t>отдать приказ о</w:t>
      </w:r>
      <w:r w:rsidRPr="0046368D">
        <w:t xml:space="preserve"> </w:t>
      </w:r>
      <w:r>
        <w:t>немедленном</w:t>
      </w:r>
      <w:r w:rsidRPr="0046368D">
        <w:t xml:space="preserve"> </w:t>
      </w:r>
      <w:r>
        <w:t>освобождении</w:t>
      </w:r>
      <w:r w:rsidRPr="0046368D">
        <w:t xml:space="preserve"> </w:t>
      </w:r>
      <w:r>
        <w:t>арестованного</w:t>
      </w:r>
      <w:r w:rsidRPr="0046368D">
        <w:t xml:space="preserve"> </w:t>
      </w:r>
      <w:r>
        <w:t>или</w:t>
      </w:r>
      <w:r w:rsidRPr="0046368D">
        <w:t xml:space="preserve"> </w:t>
      </w:r>
      <w:r>
        <w:t xml:space="preserve">заключенного подозреваемого или передать дело </w:t>
      </w:r>
      <w:r w:rsidR="006C31CE">
        <w:t>в </w:t>
      </w:r>
      <w:r>
        <w:t>прокуратуру</w:t>
      </w:r>
      <w:r w:rsidR="00371C8C">
        <w:t xml:space="preserve">.  </w:t>
      </w:r>
    </w:p>
    <w:p w:rsidR="00E3098F" w:rsidRPr="0046368D" w:rsidRDefault="00E3098F" w:rsidP="00E3098F"/>
    <w:p w:rsidR="00E3098F" w:rsidRPr="002764E9" w:rsidRDefault="00E3098F" w:rsidP="00E3098F">
      <w:r>
        <w:t>6.</w:t>
      </w:r>
      <w:r>
        <w:tab/>
        <w:t>В</w:t>
      </w:r>
      <w:r w:rsidRPr="0046368D">
        <w:t xml:space="preserve"> 1995 </w:t>
      </w:r>
      <w:r>
        <w:t>году</w:t>
      </w:r>
      <w:r w:rsidRPr="0046368D">
        <w:t xml:space="preserve"> </w:t>
      </w:r>
      <w:r>
        <w:t>Республика</w:t>
      </w:r>
      <w:r w:rsidRPr="0046368D">
        <w:t xml:space="preserve"> </w:t>
      </w:r>
      <w:r>
        <w:t>Корея</w:t>
      </w:r>
      <w:r w:rsidRPr="0046368D">
        <w:t xml:space="preserve"> </w:t>
      </w:r>
      <w:r>
        <w:t>присоединилась</w:t>
      </w:r>
      <w:r w:rsidRPr="0046368D">
        <w:t xml:space="preserve"> </w:t>
      </w:r>
      <w:r>
        <w:t>к</w:t>
      </w:r>
      <w:r w:rsidRPr="0046368D">
        <w:t xml:space="preserve"> </w:t>
      </w:r>
      <w:r>
        <w:t>Конвенции</w:t>
      </w:r>
      <w:r w:rsidRPr="0046368D">
        <w:t xml:space="preserve"> </w:t>
      </w:r>
      <w:r>
        <w:t>против</w:t>
      </w:r>
      <w:r w:rsidRPr="0046368D">
        <w:t xml:space="preserve"> </w:t>
      </w:r>
      <w:r>
        <w:t>пыток</w:t>
      </w:r>
      <w:r w:rsidRPr="0046368D">
        <w:t xml:space="preserve"> </w:t>
      </w:r>
      <w:r>
        <w:t>и</w:t>
      </w:r>
      <w:r w:rsidRPr="0046368D">
        <w:t xml:space="preserve"> </w:t>
      </w:r>
      <w:r>
        <w:t>других</w:t>
      </w:r>
      <w:r w:rsidRPr="0046368D">
        <w:t xml:space="preserve"> </w:t>
      </w:r>
      <w:r>
        <w:t>жестоких</w:t>
      </w:r>
      <w:r w:rsidRPr="0046368D">
        <w:t xml:space="preserve">, </w:t>
      </w:r>
      <w:r>
        <w:t>бесчеловечных</w:t>
      </w:r>
      <w:r w:rsidRPr="0046368D">
        <w:t xml:space="preserve">, </w:t>
      </w:r>
      <w:r>
        <w:t>унижающих</w:t>
      </w:r>
      <w:r w:rsidRPr="0046368D">
        <w:t xml:space="preserve"> </w:t>
      </w:r>
      <w:r>
        <w:t>достоинство</w:t>
      </w:r>
      <w:r w:rsidRPr="0046368D">
        <w:t xml:space="preserve"> </w:t>
      </w:r>
      <w:r>
        <w:t>человека видов обращения</w:t>
      </w:r>
      <w:r w:rsidRPr="0046368D">
        <w:t xml:space="preserve"> </w:t>
      </w:r>
      <w:r>
        <w:t>и наказания</w:t>
      </w:r>
      <w:r w:rsidR="00371C8C">
        <w:t xml:space="preserve">.  </w:t>
      </w:r>
      <w:r>
        <w:t>Ее</w:t>
      </w:r>
      <w:r w:rsidRPr="0046368D">
        <w:t xml:space="preserve"> </w:t>
      </w:r>
      <w:r>
        <w:t>первоначальный</w:t>
      </w:r>
      <w:r w:rsidRPr="0046368D">
        <w:t xml:space="preserve"> </w:t>
      </w:r>
      <w:r>
        <w:t>доклад</w:t>
      </w:r>
      <w:r w:rsidRPr="0046368D">
        <w:t xml:space="preserve"> </w:t>
      </w:r>
      <w:r>
        <w:t>в</w:t>
      </w:r>
      <w:r w:rsidRPr="0046368D">
        <w:t xml:space="preserve"> </w:t>
      </w:r>
      <w:r>
        <w:t>соответствии</w:t>
      </w:r>
      <w:r w:rsidRPr="0046368D">
        <w:t xml:space="preserve"> </w:t>
      </w:r>
      <w:r>
        <w:t>с</w:t>
      </w:r>
      <w:r w:rsidRPr="0046368D">
        <w:t xml:space="preserve"> </w:t>
      </w:r>
      <w:r>
        <w:t>Конвенцией</w:t>
      </w:r>
      <w:r w:rsidRPr="0046368D">
        <w:t xml:space="preserve"> </w:t>
      </w:r>
      <w:r>
        <w:t>был</w:t>
      </w:r>
      <w:r w:rsidRPr="0046368D">
        <w:t xml:space="preserve"> </w:t>
      </w:r>
      <w:r>
        <w:t>представлен</w:t>
      </w:r>
      <w:r w:rsidRPr="0046368D">
        <w:t xml:space="preserve"> </w:t>
      </w:r>
      <w:r>
        <w:t>в феврале 1996 года и рассмотрен Комитетом в ноябре</w:t>
      </w:r>
      <w:r w:rsidRPr="0046368D">
        <w:t xml:space="preserve"> 1997</w:t>
      </w:r>
      <w:r w:rsidR="00371C8C">
        <w:t xml:space="preserve">.  </w:t>
      </w:r>
      <w:r>
        <w:t>С</w:t>
      </w:r>
      <w:r w:rsidRPr="002764E9">
        <w:t xml:space="preserve"> </w:t>
      </w:r>
      <w:r>
        <w:t>момента</w:t>
      </w:r>
      <w:r w:rsidRPr="002764E9">
        <w:t xml:space="preserve"> </w:t>
      </w:r>
      <w:r>
        <w:t>вступления</w:t>
      </w:r>
      <w:r w:rsidRPr="002764E9">
        <w:t xml:space="preserve"> </w:t>
      </w:r>
      <w:r>
        <w:t>в</w:t>
      </w:r>
      <w:r w:rsidRPr="002764E9">
        <w:t xml:space="preserve"> </w:t>
      </w:r>
      <w:r>
        <w:t>должность</w:t>
      </w:r>
      <w:r w:rsidRPr="002764E9">
        <w:t xml:space="preserve"> </w:t>
      </w:r>
      <w:r>
        <w:t>президента</w:t>
      </w:r>
      <w:r w:rsidRPr="002764E9">
        <w:t xml:space="preserve"> </w:t>
      </w:r>
      <w:r>
        <w:t>Кима</w:t>
      </w:r>
      <w:r w:rsidRPr="002764E9">
        <w:t xml:space="preserve"> </w:t>
      </w:r>
      <w:r>
        <w:t>его</w:t>
      </w:r>
      <w:r w:rsidRPr="002764E9">
        <w:t xml:space="preserve"> </w:t>
      </w:r>
      <w:r>
        <w:t>правительство</w:t>
      </w:r>
      <w:r w:rsidRPr="002764E9">
        <w:t xml:space="preserve"> </w:t>
      </w:r>
      <w:r>
        <w:t>предпринимает усилия для</w:t>
      </w:r>
      <w:r w:rsidRPr="002764E9">
        <w:t xml:space="preserve"> </w:t>
      </w:r>
      <w:r>
        <w:t>искоренения</w:t>
      </w:r>
      <w:r w:rsidRPr="002764E9">
        <w:t xml:space="preserve"> </w:t>
      </w:r>
      <w:r>
        <w:t>жестокого</w:t>
      </w:r>
      <w:r w:rsidRPr="002764E9">
        <w:t xml:space="preserve"> </w:t>
      </w:r>
      <w:r>
        <w:t>обращения</w:t>
      </w:r>
      <w:r w:rsidRPr="002764E9">
        <w:t xml:space="preserve"> </w:t>
      </w:r>
      <w:r>
        <w:t>в процессе</w:t>
      </w:r>
      <w:r w:rsidRPr="002764E9">
        <w:t xml:space="preserve"> </w:t>
      </w:r>
      <w:r>
        <w:t>расследования</w:t>
      </w:r>
      <w:r w:rsidRPr="002764E9">
        <w:t xml:space="preserve">, </w:t>
      </w:r>
      <w:r>
        <w:t>включая</w:t>
      </w:r>
      <w:r w:rsidRPr="002764E9">
        <w:t xml:space="preserve"> </w:t>
      </w:r>
      <w:r>
        <w:t>принуждения к даче показаний,</w:t>
      </w:r>
      <w:r w:rsidRPr="002764E9">
        <w:t xml:space="preserve"> </w:t>
      </w:r>
      <w:r>
        <w:t>путем</w:t>
      </w:r>
      <w:r w:rsidRPr="002764E9">
        <w:t xml:space="preserve"> </w:t>
      </w:r>
      <w:r>
        <w:t>внедрения передовых средств и технологий следственной работы, например путем создания генетической информационной базы данных при Верховной прокуратуре.</w:t>
      </w:r>
    </w:p>
    <w:p w:rsidR="00E3098F" w:rsidRPr="002764E9" w:rsidRDefault="00E3098F" w:rsidP="00E3098F"/>
    <w:p w:rsidR="00E3098F" w:rsidRPr="00B20948" w:rsidRDefault="00E3098F" w:rsidP="00E3098F">
      <w:r>
        <w:t>7.</w:t>
      </w:r>
      <w:r>
        <w:tab/>
        <w:t>В</w:t>
      </w:r>
      <w:r w:rsidRPr="00484BE1">
        <w:t xml:space="preserve"> </w:t>
      </w:r>
      <w:r>
        <w:t>январе</w:t>
      </w:r>
      <w:r w:rsidRPr="00484BE1">
        <w:t xml:space="preserve"> 1994 </w:t>
      </w:r>
      <w:r>
        <w:t>года</w:t>
      </w:r>
      <w:r w:rsidRPr="00484BE1">
        <w:t xml:space="preserve"> </w:t>
      </w:r>
      <w:r>
        <w:t>во</w:t>
      </w:r>
      <w:r w:rsidRPr="00484BE1">
        <w:t xml:space="preserve"> </w:t>
      </w:r>
      <w:r>
        <w:t>время</w:t>
      </w:r>
      <w:r w:rsidRPr="00484BE1">
        <w:t xml:space="preserve"> </w:t>
      </w:r>
      <w:r>
        <w:t>пересмотра</w:t>
      </w:r>
      <w:r w:rsidRPr="00484BE1">
        <w:t xml:space="preserve"> </w:t>
      </w:r>
      <w:r>
        <w:t>Закона об</w:t>
      </w:r>
      <w:r w:rsidRPr="00484BE1">
        <w:t xml:space="preserve"> </w:t>
      </w:r>
      <w:r>
        <w:t>Агентстве</w:t>
      </w:r>
      <w:r w:rsidRPr="00484BE1">
        <w:t xml:space="preserve"> </w:t>
      </w:r>
      <w:r>
        <w:t>по</w:t>
      </w:r>
      <w:r w:rsidRPr="00484BE1">
        <w:t xml:space="preserve"> </w:t>
      </w:r>
      <w:r>
        <w:t>национальной</w:t>
      </w:r>
      <w:r w:rsidRPr="00484BE1">
        <w:t xml:space="preserve"> </w:t>
      </w:r>
      <w:r>
        <w:t>безопасности</w:t>
      </w:r>
      <w:r w:rsidRPr="00484BE1">
        <w:t xml:space="preserve"> </w:t>
      </w:r>
      <w:r>
        <w:t>в него было</w:t>
      </w:r>
      <w:r w:rsidRPr="00484BE1">
        <w:t xml:space="preserve"> </w:t>
      </w:r>
      <w:r>
        <w:t>добавлено</w:t>
      </w:r>
      <w:r w:rsidRPr="00484BE1">
        <w:t xml:space="preserve"> </w:t>
      </w:r>
      <w:r>
        <w:t>положение</w:t>
      </w:r>
      <w:r w:rsidRPr="00484BE1">
        <w:t xml:space="preserve">, </w:t>
      </w:r>
      <w:r>
        <w:t>согласно</w:t>
      </w:r>
      <w:r w:rsidRPr="00484BE1">
        <w:t xml:space="preserve"> </w:t>
      </w:r>
      <w:r>
        <w:t>которому</w:t>
      </w:r>
      <w:r w:rsidRPr="00484BE1">
        <w:t xml:space="preserve"> </w:t>
      </w:r>
      <w:r>
        <w:t>его</w:t>
      </w:r>
      <w:r w:rsidRPr="00484BE1">
        <w:t xml:space="preserve"> </w:t>
      </w:r>
      <w:r>
        <w:t>агенты</w:t>
      </w:r>
      <w:r w:rsidRPr="00484BE1">
        <w:t xml:space="preserve"> </w:t>
      </w:r>
      <w:r>
        <w:t>при</w:t>
      </w:r>
      <w:r w:rsidRPr="00484BE1">
        <w:t xml:space="preserve"> </w:t>
      </w:r>
      <w:r>
        <w:t>аресте</w:t>
      </w:r>
      <w:r w:rsidRPr="00484BE1">
        <w:t xml:space="preserve"> </w:t>
      </w:r>
      <w:r>
        <w:t>или</w:t>
      </w:r>
      <w:r w:rsidRPr="00484BE1">
        <w:t xml:space="preserve"> </w:t>
      </w:r>
      <w:r>
        <w:t>задержании</w:t>
      </w:r>
      <w:r w:rsidRPr="00484BE1">
        <w:t xml:space="preserve"> </w:t>
      </w:r>
      <w:r>
        <w:t>отдельных</w:t>
      </w:r>
      <w:r w:rsidRPr="00484BE1">
        <w:t xml:space="preserve"> </w:t>
      </w:r>
      <w:r>
        <w:t>лиц обязаны строго соблюдать свои полномочия и предписанные законом процедуры</w:t>
      </w:r>
      <w:r w:rsidR="00371C8C">
        <w:t xml:space="preserve">.  </w:t>
      </w:r>
      <w:r>
        <w:t>Нарушение этого требования карается лишением свободы на срок до семи лет</w:t>
      </w:r>
      <w:r w:rsidR="00371C8C">
        <w:t xml:space="preserve">.  </w:t>
      </w:r>
      <w:r>
        <w:t>При</w:t>
      </w:r>
      <w:r w:rsidRPr="00B20948">
        <w:t xml:space="preserve"> </w:t>
      </w:r>
      <w:r>
        <w:t>настоящем</w:t>
      </w:r>
      <w:r w:rsidRPr="00B20948">
        <w:t xml:space="preserve"> </w:t>
      </w:r>
      <w:r>
        <w:t>правительстве агентство</w:t>
      </w:r>
      <w:r w:rsidRPr="00B20948">
        <w:t xml:space="preserve"> </w:t>
      </w:r>
      <w:r>
        <w:t>было воссоздано</w:t>
      </w:r>
      <w:r w:rsidRPr="00B20948">
        <w:t xml:space="preserve"> </w:t>
      </w:r>
      <w:r>
        <w:t>под</w:t>
      </w:r>
      <w:r w:rsidRPr="00B20948">
        <w:t xml:space="preserve"> </w:t>
      </w:r>
      <w:r>
        <w:t>названием</w:t>
      </w:r>
      <w:r w:rsidRPr="00B20948">
        <w:t xml:space="preserve"> </w:t>
      </w:r>
      <w:r>
        <w:t>Национальная разведывательная служба,</w:t>
      </w:r>
      <w:r w:rsidRPr="00B20948">
        <w:t xml:space="preserve"> </w:t>
      </w:r>
      <w:r>
        <w:t>и в настоящее время его деятельность контролируется одним из 16 постоянных комитетов Национальной ассамблеи</w:t>
      </w:r>
      <w:r w:rsidR="00371C8C">
        <w:t xml:space="preserve">.  </w:t>
      </w:r>
    </w:p>
    <w:p w:rsidR="00E3098F" w:rsidRPr="00B20948" w:rsidRDefault="00E3098F" w:rsidP="00E3098F"/>
    <w:p w:rsidR="00E3098F" w:rsidRDefault="00E3098F" w:rsidP="00E3098F">
      <w:r>
        <w:t>8.</w:t>
      </w:r>
      <w:r>
        <w:tab/>
        <w:t>Другим</w:t>
      </w:r>
      <w:r w:rsidRPr="00954CF7">
        <w:t xml:space="preserve"> </w:t>
      </w:r>
      <w:r>
        <w:t>важным</w:t>
      </w:r>
      <w:r w:rsidRPr="00954CF7">
        <w:t xml:space="preserve"> </w:t>
      </w:r>
      <w:r>
        <w:t>вопросом</w:t>
      </w:r>
      <w:r w:rsidRPr="00954CF7">
        <w:t xml:space="preserve">, </w:t>
      </w:r>
      <w:r>
        <w:t>поднятым</w:t>
      </w:r>
      <w:r w:rsidRPr="00954CF7">
        <w:t xml:space="preserve"> </w:t>
      </w:r>
      <w:r>
        <w:t>во</w:t>
      </w:r>
      <w:r w:rsidRPr="00954CF7">
        <w:t xml:space="preserve"> </w:t>
      </w:r>
      <w:r>
        <w:t>время</w:t>
      </w:r>
      <w:r w:rsidRPr="00954CF7">
        <w:t xml:space="preserve"> </w:t>
      </w:r>
      <w:r>
        <w:t>рассмотрения</w:t>
      </w:r>
      <w:r w:rsidRPr="00954CF7">
        <w:t xml:space="preserve"> </w:t>
      </w:r>
      <w:r>
        <w:t>первоначального</w:t>
      </w:r>
      <w:r w:rsidRPr="00954CF7">
        <w:t xml:space="preserve"> </w:t>
      </w:r>
      <w:r>
        <w:t>доклада</w:t>
      </w:r>
      <w:r w:rsidRPr="00954CF7">
        <w:t xml:space="preserve">, </w:t>
      </w:r>
      <w:r>
        <w:t>была</w:t>
      </w:r>
      <w:r w:rsidRPr="00954CF7">
        <w:t xml:space="preserve"> </w:t>
      </w:r>
      <w:r>
        <w:t>защита</w:t>
      </w:r>
      <w:r w:rsidRPr="00954CF7">
        <w:t xml:space="preserve"> </w:t>
      </w:r>
      <w:r>
        <w:t>прав</w:t>
      </w:r>
      <w:r w:rsidRPr="00954CF7">
        <w:t xml:space="preserve"> </w:t>
      </w:r>
      <w:r>
        <w:t>человека</w:t>
      </w:r>
      <w:r w:rsidRPr="00954CF7">
        <w:t xml:space="preserve"> </w:t>
      </w:r>
      <w:r>
        <w:t>осужденных</w:t>
      </w:r>
      <w:r w:rsidRPr="00954CF7">
        <w:t xml:space="preserve"> </w:t>
      </w:r>
      <w:r>
        <w:t>и</w:t>
      </w:r>
      <w:r w:rsidRPr="00954CF7">
        <w:t xml:space="preserve"> </w:t>
      </w:r>
      <w:r>
        <w:t>заключенных, ожидающих приговора суда</w:t>
      </w:r>
      <w:r w:rsidR="00371C8C">
        <w:t xml:space="preserve">.  </w:t>
      </w:r>
      <w:r>
        <w:t>В</w:t>
      </w:r>
      <w:r w:rsidRPr="00954CF7">
        <w:t xml:space="preserve"> </w:t>
      </w:r>
      <w:r>
        <w:t>январе</w:t>
      </w:r>
      <w:r w:rsidRPr="00954CF7">
        <w:t xml:space="preserve"> 1995 </w:t>
      </w:r>
      <w:r>
        <w:t>года</w:t>
      </w:r>
      <w:r w:rsidRPr="00954CF7">
        <w:t xml:space="preserve"> </w:t>
      </w:r>
      <w:r>
        <w:t>правительство</w:t>
      </w:r>
      <w:r w:rsidRPr="00954CF7">
        <w:t xml:space="preserve"> </w:t>
      </w:r>
      <w:r>
        <w:t>пересмотрело</w:t>
      </w:r>
      <w:r w:rsidRPr="00954CF7">
        <w:t xml:space="preserve"> </w:t>
      </w:r>
      <w:r>
        <w:t>Закон об исполнении наказаний,  улучшив и согласовав между собой ряд его положений</w:t>
      </w:r>
      <w:r w:rsidR="00371C8C">
        <w:t xml:space="preserve">.  </w:t>
      </w:r>
      <w:r>
        <w:t>Так</w:t>
      </w:r>
      <w:r w:rsidRPr="00007459">
        <w:t xml:space="preserve">, </w:t>
      </w:r>
      <w:r>
        <w:t>положения</w:t>
      </w:r>
      <w:r w:rsidRPr="00007459">
        <w:t xml:space="preserve"> </w:t>
      </w:r>
      <w:r>
        <w:t>о</w:t>
      </w:r>
      <w:r w:rsidRPr="00007459">
        <w:t xml:space="preserve"> </w:t>
      </w:r>
      <w:r>
        <w:t>наказании</w:t>
      </w:r>
      <w:r w:rsidRPr="00007459">
        <w:t xml:space="preserve"> </w:t>
      </w:r>
      <w:r>
        <w:t>заключенных</w:t>
      </w:r>
      <w:r w:rsidRPr="00007459">
        <w:t xml:space="preserve"> </w:t>
      </w:r>
      <w:r>
        <w:t>за</w:t>
      </w:r>
      <w:r w:rsidRPr="00007459">
        <w:t xml:space="preserve"> </w:t>
      </w:r>
      <w:r>
        <w:t>нарушения</w:t>
      </w:r>
      <w:r w:rsidRPr="00007459">
        <w:t xml:space="preserve"> </w:t>
      </w:r>
      <w:r>
        <w:t>режима</w:t>
      </w:r>
      <w:r w:rsidRPr="00007459">
        <w:t xml:space="preserve"> </w:t>
      </w:r>
      <w:r>
        <w:t>были</w:t>
      </w:r>
      <w:r w:rsidRPr="00007459">
        <w:t xml:space="preserve"> </w:t>
      </w:r>
      <w:r>
        <w:t>изменены</w:t>
      </w:r>
      <w:r w:rsidRPr="00007459">
        <w:t xml:space="preserve"> </w:t>
      </w:r>
      <w:r>
        <w:t>таким образом</w:t>
      </w:r>
      <w:r w:rsidRPr="00007459">
        <w:t xml:space="preserve">, </w:t>
      </w:r>
      <w:r>
        <w:t>чтобы обеспечить более гуманное обращение и повысить воспитательную роль пенитенциарного режима</w:t>
      </w:r>
      <w:r w:rsidR="00371C8C">
        <w:t xml:space="preserve">.  </w:t>
      </w:r>
      <w:r>
        <w:t>Все</w:t>
      </w:r>
      <w:r w:rsidRPr="00007459">
        <w:t xml:space="preserve"> </w:t>
      </w:r>
      <w:r>
        <w:t>вновь принятые</w:t>
      </w:r>
      <w:r w:rsidRPr="00007459">
        <w:t xml:space="preserve"> </w:t>
      </w:r>
      <w:r>
        <w:t>меры</w:t>
      </w:r>
      <w:r w:rsidRPr="00007459">
        <w:t xml:space="preserve"> </w:t>
      </w:r>
      <w:r>
        <w:t>направлены</w:t>
      </w:r>
      <w:r w:rsidRPr="00007459">
        <w:t xml:space="preserve"> </w:t>
      </w:r>
      <w:r>
        <w:t>на</w:t>
      </w:r>
      <w:r w:rsidRPr="00007459">
        <w:t xml:space="preserve"> </w:t>
      </w:r>
      <w:r>
        <w:t>защиту</w:t>
      </w:r>
      <w:r w:rsidRPr="00007459">
        <w:t xml:space="preserve"> </w:t>
      </w:r>
      <w:r>
        <w:t>прав</w:t>
      </w:r>
      <w:r w:rsidRPr="00007459">
        <w:t xml:space="preserve"> </w:t>
      </w:r>
      <w:r>
        <w:t>человека</w:t>
      </w:r>
      <w:r w:rsidRPr="00007459">
        <w:t xml:space="preserve"> </w:t>
      </w:r>
      <w:r>
        <w:t>заключенных и на упрощение их возвращения к нормальной жизни в обществе.</w:t>
      </w:r>
    </w:p>
    <w:p w:rsidR="00E3098F" w:rsidRDefault="00E3098F" w:rsidP="00E3098F"/>
    <w:p w:rsidR="00E3098F" w:rsidRPr="00D917CA" w:rsidRDefault="00E3098F" w:rsidP="00E3098F">
      <w:r w:rsidRPr="00FC190D">
        <w:t>9.</w:t>
      </w:r>
      <w:r>
        <w:tab/>
        <w:t>Начиная</w:t>
      </w:r>
      <w:r w:rsidRPr="00007459">
        <w:t xml:space="preserve"> </w:t>
      </w:r>
      <w:r>
        <w:t>с</w:t>
      </w:r>
      <w:r w:rsidRPr="00007459">
        <w:t xml:space="preserve"> </w:t>
      </w:r>
      <w:r>
        <w:t>июля</w:t>
      </w:r>
      <w:r w:rsidRPr="00007459">
        <w:t xml:space="preserve"> 1999 </w:t>
      </w:r>
      <w:r>
        <w:t>года</w:t>
      </w:r>
      <w:r w:rsidRPr="00007459">
        <w:t xml:space="preserve"> </w:t>
      </w:r>
      <w:r>
        <w:t>в</w:t>
      </w:r>
      <w:r w:rsidRPr="00007459">
        <w:t xml:space="preserve"> </w:t>
      </w:r>
      <w:r>
        <w:t>соответствии</w:t>
      </w:r>
      <w:r w:rsidRPr="00007459">
        <w:t xml:space="preserve"> </w:t>
      </w:r>
      <w:r>
        <w:t>с</w:t>
      </w:r>
      <w:r w:rsidRPr="00007459">
        <w:t xml:space="preserve"> </w:t>
      </w:r>
      <w:r>
        <w:t>принципом</w:t>
      </w:r>
      <w:r w:rsidRPr="00007459">
        <w:t xml:space="preserve"> </w:t>
      </w:r>
      <w:r>
        <w:t>презумпции</w:t>
      </w:r>
      <w:r w:rsidRPr="00007459">
        <w:t xml:space="preserve"> </w:t>
      </w:r>
      <w:r>
        <w:t>невиновности</w:t>
      </w:r>
      <w:r w:rsidRPr="00007459">
        <w:t xml:space="preserve"> </w:t>
      </w:r>
      <w:r>
        <w:t>во время судебных заседаний заключенным, которым еще не вынесен приговор, разрешено носить гражданскую одежду</w:t>
      </w:r>
      <w:r w:rsidR="00371C8C">
        <w:t xml:space="preserve">.  </w:t>
      </w:r>
      <w:r>
        <w:t>С мая 1999 года в качестве эксперимента заключенным во время свиданий с женами предоставляется "дом встреч"</w:t>
      </w:r>
      <w:r w:rsidR="00371C8C">
        <w:t xml:space="preserve">.  </w:t>
      </w:r>
      <w:r>
        <w:t>За примерное поведение заключенные поощряются короткими увольнениями из тюрьмы и переводом на режим пребыва</w:t>
      </w:r>
      <w:r w:rsidR="006C31CE">
        <w:t>н</w:t>
      </w:r>
      <w:r>
        <w:t>ия в тюрьме только в дневное время</w:t>
      </w:r>
      <w:r w:rsidR="00371C8C">
        <w:t xml:space="preserve">.  </w:t>
      </w:r>
      <w:r>
        <w:t>В феврале 1999 года его правительство освободило 17 последних оставшихся заключенных, осужденных на длительные сроки лишения свободы</w:t>
      </w:r>
      <w:r w:rsidR="00371C8C">
        <w:t xml:space="preserve">.  </w:t>
      </w:r>
      <w:r>
        <w:t>Все</w:t>
      </w:r>
      <w:r w:rsidRPr="00A03D79">
        <w:t xml:space="preserve"> </w:t>
      </w:r>
      <w:r>
        <w:t>они</w:t>
      </w:r>
      <w:r w:rsidRPr="00A03D79">
        <w:t xml:space="preserve"> </w:t>
      </w:r>
      <w:r>
        <w:t>являются агентами Корейской Народно-Демократической</w:t>
      </w:r>
      <w:r w:rsidRPr="00A03D79">
        <w:t xml:space="preserve"> </w:t>
      </w:r>
      <w:r>
        <w:t>Республики, осужденными за такие преступления, как убийство, уничтожение имущества и шпионаж</w:t>
      </w:r>
      <w:r w:rsidR="00371C8C">
        <w:t xml:space="preserve">.  </w:t>
      </w:r>
      <w:r>
        <w:t>Они были освобождены по сугубо гуманным соображениям, даже несмотря на то, что отказались поставить свою подпись под присягой, требующейся в соответствии с законами Республики Корея.</w:t>
      </w:r>
    </w:p>
    <w:p w:rsidR="00E3098F" w:rsidRPr="00D917CA" w:rsidRDefault="00E3098F" w:rsidP="00E3098F"/>
    <w:p w:rsidR="00E3098F" w:rsidRDefault="00E3098F" w:rsidP="00E3098F">
      <w:r>
        <w:t>10.</w:t>
      </w:r>
      <w:r>
        <w:tab/>
        <w:t>Говоря о праве</w:t>
      </w:r>
      <w:r w:rsidRPr="00D917CA">
        <w:t xml:space="preserve"> </w:t>
      </w:r>
      <w:r>
        <w:t>на</w:t>
      </w:r>
      <w:r w:rsidRPr="00D917CA">
        <w:t xml:space="preserve"> </w:t>
      </w:r>
      <w:r>
        <w:t>мирные</w:t>
      </w:r>
      <w:r w:rsidRPr="00D917CA">
        <w:t xml:space="preserve"> </w:t>
      </w:r>
      <w:r>
        <w:t>собрания</w:t>
      </w:r>
      <w:r w:rsidRPr="00D917CA">
        <w:t xml:space="preserve">, </w:t>
      </w:r>
      <w:r>
        <w:t>он</w:t>
      </w:r>
      <w:r w:rsidRPr="00D917CA">
        <w:t xml:space="preserve"> </w:t>
      </w:r>
      <w:r>
        <w:t>отмечает</w:t>
      </w:r>
      <w:r w:rsidRPr="00D917CA">
        <w:t>,</w:t>
      </w:r>
      <w:r>
        <w:t xml:space="preserve"> что</w:t>
      </w:r>
      <w:r w:rsidRPr="00D917CA">
        <w:t xml:space="preserve"> </w:t>
      </w:r>
      <w:r>
        <w:t>его</w:t>
      </w:r>
      <w:r w:rsidRPr="00D917CA">
        <w:t xml:space="preserve"> </w:t>
      </w:r>
      <w:r>
        <w:t>правительство</w:t>
      </w:r>
      <w:r w:rsidRPr="00D917CA">
        <w:t xml:space="preserve"> </w:t>
      </w:r>
      <w:r>
        <w:t>пытается</w:t>
      </w:r>
      <w:r w:rsidRPr="00D917CA">
        <w:t xml:space="preserve"> </w:t>
      </w:r>
      <w:r>
        <w:t>обеспечить необходимые условия для мирного разрешения споров между рабочими и работодателями даже в случае незаконных забастовок, если они не сопровождаются физическим насилием и разрушением имущества</w:t>
      </w:r>
      <w:r w:rsidR="00371C8C">
        <w:t xml:space="preserve">.  </w:t>
      </w:r>
      <w:r>
        <w:t>Необходимо признать,</w:t>
      </w:r>
      <w:r w:rsidRPr="00D917CA">
        <w:t xml:space="preserve"> </w:t>
      </w:r>
      <w:r>
        <w:t>что</w:t>
      </w:r>
      <w:r w:rsidRPr="00D917CA">
        <w:t xml:space="preserve"> </w:t>
      </w:r>
      <w:r>
        <w:t>после экономического кризиса 1998 года в период реструктуризации многие рабочие столкнулись с большими лишениями</w:t>
      </w:r>
      <w:r w:rsidR="00371C8C">
        <w:t xml:space="preserve">.  </w:t>
      </w:r>
      <w:r>
        <w:t>Несмотря</w:t>
      </w:r>
      <w:r w:rsidRPr="00D04531">
        <w:t xml:space="preserve"> </w:t>
      </w:r>
      <w:r>
        <w:t>на</w:t>
      </w:r>
      <w:r w:rsidRPr="00D04531">
        <w:t xml:space="preserve"> </w:t>
      </w:r>
      <w:r>
        <w:t>все усилия</w:t>
      </w:r>
      <w:r w:rsidRPr="00D04531">
        <w:t xml:space="preserve"> </w:t>
      </w:r>
      <w:r>
        <w:t>правительства, обездоленные рабочие начали прибегать к насилию, избивая нечленов профсоюзов и руководителей корпораций и ломая фабричное оборудование</w:t>
      </w:r>
      <w:r w:rsidR="00371C8C">
        <w:t xml:space="preserve">.  </w:t>
      </w:r>
      <w:r>
        <w:t>У правительства не было иного выбора, кроме преследования по закону рабочих, причастных к незаконным актам насилия</w:t>
      </w:r>
      <w:r w:rsidR="00371C8C">
        <w:t xml:space="preserve">.  </w:t>
      </w:r>
      <w:r>
        <w:t>Однако в этом процессе оно проявило благоразумие и арестовывало лишь зачинщиков и лидеров</w:t>
      </w:r>
      <w:r w:rsidR="00371C8C">
        <w:t xml:space="preserve">.  </w:t>
      </w:r>
      <w:r>
        <w:t>С</w:t>
      </w:r>
      <w:r w:rsidRPr="00D04531">
        <w:t xml:space="preserve"> </w:t>
      </w:r>
      <w:r>
        <w:t>принятием</w:t>
      </w:r>
      <w:r w:rsidRPr="00D04531">
        <w:t xml:space="preserve"> </w:t>
      </w:r>
      <w:r>
        <w:t>в</w:t>
      </w:r>
      <w:r w:rsidRPr="00D04531">
        <w:t xml:space="preserve"> 1999 </w:t>
      </w:r>
      <w:r>
        <w:t>году Закона об учреждении и деятельности профсоюзов учителей, теперь гарантирована свобода ассоциации для работников системы просвещения.</w:t>
      </w:r>
    </w:p>
    <w:p w:rsidR="00E3098F" w:rsidRPr="00D04531" w:rsidRDefault="00E3098F" w:rsidP="00E3098F"/>
    <w:p w:rsidR="00E3098F" w:rsidRDefault="00E3098F" w:rsidP="00E3098F">
      <w:r>
        <w:t>11.</w:t>
      </w:r>
      <w:r>
        <w:tab/>
        <w:t>В</w:t>
      </w:r>
      <w:r w:rsidRPr="00C84CD9">
        <w:t xml:space="preserve"> </w:t>
      </w:r>
      <w:r>
        <w:t>докладе</w:t>
      </w:r>
      <w:r w:rsidRPr="00C84CD9">
        <w:t xml:space="preserve"> </w:t>
      </w:r>
      <w:r>
        <w:t>изложены</w:t>
      </w:r>
      <w:r w:rsidRPr="00C84CD9">
        <w:t xml:space="preserve"> </w:t>
      </w:r>
      <w:r>
        <w:t>меры</w:t>
      </w:r>
      <w:r w:rsidRPr="00C84CD9">
        <w:t xml:space="preserve">, </w:t>
      </w:r>
      <w:r>
        <w:t>принятые</w:t>
      </w:r>
      <w:r w:rsidRPr="00C84CD9">
        <w:t xml:space="preserve"> </w:t>
      </w:r>
      <w:r>
        <w:t>его</w:t>
      </w:r>
      <w:r w:rsidRPr="00C84CD9">
        <w:t xml:space="preserve"> </w:t>
      </w:r>
      <w:r>
        <w:t>правительством</w:t>
      </w:r>
      <w:r w:rsidRPr="00C84CD9">
        <w:t xml:space="preserve"> </w:t>
      </w:r>
      <w:r>
        <w:t>для</w:t>
      </w:r>
      <w:r w:rsidRPr="00C84CD9">
        <w:t xml:space="preserve"> </w:t>
      </w:r>
      <w:r>
        <w:t>осуществления</w:t>
      </w:r>
      <w:r w:rsidRPr="00C84CD9">
        <w:t xml:space="preserve"> </w:t>
      </w:r>
      <w:r>
        <w:t>принципов</w:t>
      </w:r>
      <w:r w:rsidRPr="00C84CD9">
        <w:t xml:space="preserve"> </w:t>
      </w:r>
      <w:r>
        <w:t>равенства</w:t>
      </w:r>
      <w:r w:rsidRPr="00C84CD9">
        <w:t xml:space="preserve">, </w:t>
      </w:r>
      <w:r>
        <w:t>включая</w:t>
      </w:r>
      <w:r w:rsidRPr="00C84CD9">
        <w:t xml:space="preserve"> </w:t>
      </w:r>
      <w:r>
        <w:t>принятие</w:t>
      </w:r>
      <w:r w:rsidRPr="00C84CD9">
        <w:t xml:space="preserve"> </w:t>
      </w:r>
      <w:r>
        <w:t>Закона</w:t>
      </w:r>
      <w:r w:rsidRPr="00C84CD9">
        <w:t xml:space="preserve"> </w:t>
      </w:r>
      <w:r>
        <w:t>о</w:t>
      </w:r>
      <w:r w:rsidRPr="00C84CD9">
        <w:t xml:space="preserve"> </w:t>
      </w:r>
      <w:r>
        <w:t>политике в области занятости</w:t>
      </w:r>
      <w:r w:rsidRPr="00C84CD9">
        <w:t xml:space="preserve">, </w:t>
      </w:r>
      <w:r>
        <w:t>Закона</w:t>
      </w:r>
      <w:r w:rsidRPr="00C84CD9">
        <w:t xml:space="preserve"> </w:t>
      </w:r>
      <w:r>
        <w:t>о</w:t>
      </w:r>
      <w:r w:rsidR="006C31CE">
        <w:t> </w:t>
      </w:r>
      <w:r>
        <w:t>стимулировании занятости</w:t>
      </w:r>
      <w:r w:rsidRPr="00C84CD9">
        <w:t xml:space="preserve"> </w:t>
      </w:r>
      <w:r>
        <w:t>граждан</w:t>
      </w:r>
      <w:r w:rsidRPr="00C84CD9">
        <w:t xml:space="preserve"> </w:t>
      </w:r>
      <w:r>
        <w:t>старшего</w:t>
      </w:r>
      <w:r w:rsidRPr="00C84CD9">
        <w:t xml:space="preserve"> </w:t>
      </w:r>
      <w:r>
        <w:t>возраста и Закона о защите труда инвалидов, а также пересмотр Закона о специальных мерах в области образования</w:t>
      </w:r>
      <w:r w:rsidR="00371C8C">
        <w:t xml:space="preserve">.  </w:t>
      </w:r>
      <w:r>
        <w:t>Осуществляются</w:t>
      </w:r>
      <w:r w:rsidRPr="004C576D">
        <w:t xml:space="preserve"> </w:t>
      </w:r>
      <w:r>
        <w:t>программы</w:t>
      </w:r>
      <w:r w:rsidRPr="004C576D">
        <w:t xml:space="preserve"> </w:t>
      </w:r>
      <w:r>
        <w:t>правовой</w:t>
      </w:r>
      <w:r w:rsidRPr="004C576D">
        <w:t xml:space="preserve"> </w:t>
      </w:r>
      <w:r>
        <w:t>помощи</w:t>
      </w:r>
      <w:r w:rsidRPr="004C576D">
        <w:t xml:space="preserve"> </w:t>
      </w:r>
      <w:r>
        <w:t>для</w:t>
      </w:r>
      <w:r w:rsidRPr="004C576D">
        <w:t xml:space="preserve"> </w:t>
      </w:r>
      <w:r>
        <w:t>защиты</w:t>
      </w:r>
      <w:r w:rsidRPr="004C576D">
        <w:t xml:space="preserve"> </w:t>
      </w:r>
      <w:r>
        <w:t>прав</w:t>
      </w:r>
      <w:r w:rsidRPr="004C576D">
        <w:t xml:space="preserve"> </w:t>
      </w:r>
      <w:r>
        <w:t>тех</w:t>
      </w:r>
      <w:r w:rsidRPr="004C576D">
        <w:t xml:space="preserve"> </w:t>
      </w:r>
      <w:r>
        <w:t>граждан</w:t>
      </w:r>
      <w:r w:rsidRPr="004C576D">
        <w:t xml:space="preserve">, </w:t>
      </w:r>
      <w:r>
        <w:t>которые</w:t>
      </w:r>
      <w:r w:rsidRPr="004C576D">
        <w:t xml:space="preserve"> </w:t>
      </w:r>
      <w:r>
        <w:t>не</w:t>
      </w:r>
      <w:r w:rsidRPr="004C576D">
        <w:t xml:space="preserve"> </w:t>
      </w:r>
      <w:r>
        <w:t>в</w:t>
      </w:r>
      <w:r w:rsidRPr="004C576D">
        <w:t xml:space="preserve"> </w:t>
      </w:r>
      <w:r>
        <w:t>состоянии</w:t>
      </w:r>
      <w:r w:rsidRPr="004C576D">
        <w:t xml:space="preserve"> </w:t>
      </w:r>
      <w:r>
        <w:t>возбудить иски о компенсации</w:t>
      </w:r>
      <w:r w:rsidRPr="004C576D">
        <w:t xml:space="preserve"> </w:t>
      </w:r>
      <w:r>
        <w:t>в</w:t>
      </w:r>
      <w:r w:rsidRPr="004C576D">
        <w:t xml:space="preserve"> </w:t>
      </w:r>
      <w:r>
        <w:t>силу</w:t>
      </w:r>
      <w:r w:rsidRPr="004C576D">
        <w:t xml:space="preserve"> </w:t>
      </w:r>
      <w:r>
        <w:t>незнания закона или отсутствия средств на покрытие процессуальных издержек</w:t>
      </w:r>
      <w:r w:rsidR="00371C8C">
        <w:t xml:space="preserve">.  </w:t>
      </w:r>
      <w:r>
        <w:t>Начиная</w:t>
      </w:r>
      <w:r w:rsidRPr="005E10D7">
        <w:t xml:space="preserve"> </w:t>
      </w:r>
      <w:r>
        <w:t>с</w:t>
      </w:r>
      <w:r w:rsidRPr="005E10D7">
        <w:t xml:space="preserve"> 1 </w:t>
      </w:r>
      <w:r>
        <w:t>июня</w:t>
      </w:r>
      <w:r w:rsidRPr="005E10D7">
        <w:t xml:space="preserve"> 1996 </w:t>
      </w:r>
      <w:r>
        <w:t>года</w:t>
      </w:r>
      <w:r w:rsidRPr="005E10D7">
        <w:t xml:space="preserve"> </w:t>
      </w:r>
      <w:r>
        <w:t>правовая</w:t>
      </w:r>
      <w:r w:rsidRPr="005E10D7">
        <w:t xml:space="preserve"> </w:t>
      </w:r>
      <w:r>
        <w:t>помощь</w:t>
      </w:r>
      <w:r w:rsidRPr="005E10D7">
        <w:t>,</w:t>
      </w:r>
      <w:r>
        <w:t xml:space="preserve"> которая</w:t>
      </w:r>
      <w:r w:rsidRPr="005E10D7">
        <w:t xml:space="preserve"> </w:t>
      </w:r>
      <w:r>
        <w:t>до этого распространялась</w:t>
      </w:r>
      <w:r w:rsidRPr="005E10D7">
        <w:t xml:space="preserve"> </w:t>
      </w:r>
      <w:r>
        <w:t>только</w:t>
      </w:r>
      <w:r w:rsidRPr="005E10D7">
        <w:t xml:space="preserve"> </w:t>
      </w:r>
      <w:r>
        <w:t>на</w:t>
      </w:r>
      <w:r w:rsidRPr="005E10D7">
        <w:t xml:space="preserve"> </w:t>
      </w:r>
      <w:r>
        <w:t>гражданские</w:t>
      </w:r>
      <w:r w:rsidRPr="005E10D7">
        <w:t xml:space="preserve"> </w:t>
      </w:r>
      <w:r>
        <w:t>правонарушения</w:t>
      </w:r>
      <w:r w:rsidRPr="005E10D7">
        <w:t>,</w:t>
      </w:r>
      <w:r>
        <w:t xml:space="preserve"> начала</w:t>
      </w:r>
      <w:r w:rsidRPr="005E10D7">
        <w:t xml:space="preserve"> </w:t>
      </w:r>
      <w:r>
        <w:t>оказываться,</w:t>
      </w:r>
      <w:r w:rsidRPr="005E10D7">
        <w:t xml:space="preserve"> </w:t>
      </w:r>
      <w:r>
        <w:t>при соблюдении определенных условий, и</w:t>
      </w:r>
      <w:r w:rsidRPr="005E10D7">
        <w:t xml:space="preserve"> </w:t>
      </w:r>
      <w:r>
        <w:t>по</w:t>
      </w:r>
      <w:r w:rsidRPr="005E10D7">
        <w:t xml:space="preserve"> </w:t>
      </w:r>
      <w:r>
        <w:t>уголовным</w:t>
      </w:r>
      <w:r w:rsidRPr="005E10D7">
        <w:t xml:space="preserve"> </w:t>
      </w:r>
      <w:r>
        <w:t>делам для фермеров, рыбаков, малообеспеченных трудящихся, мелких предпринимателей и прочих категорий граждан</w:t>
      </w:r>
      <w:r w:rsidR="00371C8C">
        <w:t xml:space="preserve">.  </w:t>
      </w:r>
    </w:p>
    <w:p w:rsidR="00E3098F" w:rsidRPr="00535EA8" w:rsidRDefault="00E3098F" w:rsidP="00E3098F"/>
    <w:p w:rsidR="00E3098F" w:rsidRPr="000B5C9D" w:rsidRDefault="00E3098F" w:rsidP="00E3098F">
      <w:r w:rsidRPr="005E10D7">
        <w:t>12.</w:t>
      </w:r>
      <w:r>
        <w:tab/>
        <w:t>В декабре 1998 года Республика Корея ратифицировала Конвенцию МОТ</w:t>
      </w:r>
      <w:r w:rsidRPr="005E10D7">
        <w:t xml:space="preserve"> </w:t>
      </w:r>
      <w:r>
        <w:t>о</w:t>
      </w:r>
      <w:r w:rsidRPr="005E10D7">
        <w:t xml:space="preserve"> </w:t>
      </w:r>
      <w:r>
        <w:t>дискриминации</w:t>
      </w:r>
      <w:r w:rsidRPr="005E10D7">
        <w:t xml:space="preserve"> (</w:t>
      </w:r>
      <w:r>
        <w:t>в</w:t>
      </w:r>
      <w:r w:rsidRPr="005E10D7">
        <w:t xml:space="preserve"> </w:t>
      </w:r>
      <w:r>
        <w:t>области</w:t>
      </w:r>
      <w:r w:rsidRPr="005E10D7">
        <w:t xml:space="preserve"> </w:t>
      </w:r>
      <w:r>
        <w:t>труда</w:t>
      </w:r>
      <w:r w:rsidRPr="005E10D7">
        <w:t xml:space="preserve"> </w:t>
      </w:r>
      <w:r>
        <w:t>и</w:t>
      </w:r>
      <w:r w:rsidRPr="005E10D7">
        <w:t xml:space="preserve"> </w:t>
      </w:r>
      <w:r>
        <w:t>занятий</w:t>
      </w:r>
      <w:r w:rsidRPr="005E10D7">
        <w:t>) (№ 111),</w:t>
      </w:r>
      <w:r>
        <w:t xml:space="preserve"> продемонстрировав тем</w:t>
      </w:r>
      <w:r w:rsidRPr="005E10D7">
        <w:t xml:space="preserve"> </w:t>
      </w:r>
      <w:r>
        <w:t>самым</w:t>
      </w:r>
      <w:r w:rsidRPr="005E10D7">
        <w:t xml:space="preserve"> </w:t>
      </w:r>
      <w:r>
        <w:t>свою</w:t>
      </w:r>
      <w:r w:rsidRPr="005E10D7">
        <w:t xml:space="preserve"> </w:t>
      </w:r>
      <w:r>
        <w:t>твердую</w:t>
      </w:r>
      <w:r w:rsidRPr="005E10D7">
        <w:t xml:space="preserve"> </w:t>
      </w:r>
      <w:r>
        <w:t>приверженность устранению всякой дискриминации иностранных рабочих</w:t>
      </w:r>
      <w:r w:rsidR="00371C8C">
        <w:t xml:space="preserve">.  </w:t>
      </w:r>
      <w:r>
        <w:t>В</w:t>
      </w:r>
      <w:r w:rsidR="006C31CE">
        <w:t> </w:t>
      </w:r>
      <w:r>
        <w:t>мае</w:t>
      </w:r>
      <w:r w:rsidRPr="000B5C9D">
        <w:t xml:space="preserve"> 1998 </w:t>
      </w:r>
      <w:r>
        <w:t>года</w:t>
      </w:r>
      <w:r w:rsidRPr="000B5C9D">
        <w:t xml:space="preserve"> </w:t>
      </w:r>
      <w:r>
        <w:t>оно</w:t>
      </w:r>
      <w:r w:rsidRPr="000B5C9D">
        <w:t xml:space="preserve"> </w:t>
      </w:r>
      <w:r>
        <w:t>также</w:t>
      </w:r>
      <w:r w:rsidRPr="000B5C9D">
        <w:t xml:space="preserve"> </w:t>
      </w:r>
      <w:r>
        <w:t>внесло</w:t>
      </w:r>
      <w:r w:rsidRPr="000B5C9D">
        <w:t xml:space="preserve"> </w:t>
      </w:r>
      <w:r>
        <w:t>поправку</w:t>
      </w:r>
      <w:r w:rsidRPr="000B5C9D">
        <w:t xml:space="preserve"> </w:t>
      </w:r>
      <w:r>
        <w:t>в</w:t>
      </w:r>
      <w:r w:rsidRPr="000B5C9D">
        <w:t xml:space="preserve"> </w:t>
      </w:r>
      <w:r>
        <w:t>Закон</w:t>
      </w:r>
      <w:r w:rsidRPr="000B5C9D">
        <w:t xml:space="preserve"> </w:t>
      </w:r>
      <w:r>
        <w:t>об</w:t>
      </w:r>
      <w:r w:rsidRPr="000B5C9D">
        <w:t xml:space="preserve"> </w:t>
      </w:r>
      <w:r>
        <w:t>иностранцах</w:t>
      </w:r>
      <w:r w:rsidRPr="000B5C9D">
        <w:t xml:space="preserve"> (</w:t>
      </w:r>
      <w:r>
        <w:t>приобретение</w:t>
      </w:r>
      <w:r w:rsidRPr="000B5C9D">
        <w:t xml:space="preserve"> </w:t>
      </w:r>
      <w:r>
        <w:t>земли</w:t>
      </w:r>
      <w:r w:rsidRPr="000B5C9D">
        <w:t xml:space="preserve">) </w:t>
      </w:r>
      <w:r>
        <w:t>для</w:t>
      </w:r>
      <w:r w:rsidRPr="000B5C9D">
        <w:t xml:space="preserve"> </w:t>
      </w:r>
      <w:r>
        <w:t>устранения</w:t>
      </w:r>
      <w:r w:rsidRPr="000B5C9D">
        <w:t xml:space="preserve"> </w:t>
      </w:r>
      <w:r>
        <w:t>дискриминационных признаков закона, ограничивающего возможность иностранцев приобретать в собственность землю в Республике Корея.</w:t>
      </w:r>
    </w:p>
    <w:p w:rsidR="00E3098F" w:rsidRPr="000B5C9D" w:rsidRDefault="00E3098F" w:rsidP="00E3098F"/>
    <w:p w:rsidR="00E3098F" w:rsidRPr="00464707" w:rsidRDefault="00E3098F" w:rsidP="00E3098F">
      <w:r>
        <w:t>13.</w:t>
      </w:r>
      <w:r>
        <w:tab/>
        <w:t>Переходя</w:t>
      </w:r>
      <w:r w:rsidRPr="000B5C9D">
        <w:t xml:space="preserve"> </w:t>
      </w:r>
      <w:r>
        <w:t>к</w:t>
      </w:r>
      <w:r w:rsidRPr="000B5C9D">
        <w:t xml:space="preserve"> </w:t>
      </w:r>
      <w:r>
        <w:t>вопросу</w:t>
      </w:r>
      <w:r w:rsidRPr="000B5C9D">
        <w:t xml:space="preserve"> </w:t>
      </w:r>
      <w:r>
        <w:t>об</w:t>
      </w:r>
      <w:r w:rsidRPr="000B5C9D">
        <w:t xml:space="preserve"> </w:t>
      </w:r>
      <w:r>
        <w:t>усилиях</w:t>
      </w:r>
      <w:r w:rsidRPr="000B5C9D">
        <w:t xml:space="preserve"> </w:t>
      </w:r>
      <w:r>
        <w:t>правительства</w:t>
      </w:r>
      <w:r w:rsidRPr="000B5C9D">
        <w:t xml:space="preserve"> </w:t>
      </w:r>
      <w:r>
        <w:t>по</w:t>
      </w:r>
      <w:r w:rsidRPr="000B5C9D">
        <w:t xml:space="preserve"> </w:t>
      </w:r>
      <w:r>
        <w:t>обеспечению</w:t>
      </w:r>
      <w:r w:rsidRPr="000B5C9D">
        <w:t xml:space="preserve"> </w:t>
      </w:r>
      <w:r>
        <w:t>равноправия</w:t>
      </w:r>
      <w:r w:rsidRPr="000B5C9D">
        <w:t xml:space="preserve"> </w:t>
      </w:r>
      <w:r>
        <w:t>мужчин</w:t>
      </w:r>
      <w:r w:rsidRPr="000B5C9D">
        <w:t xml:space="preserve"> </w:t>
      </w:r>
      <w:r>
        <w:t>и</w:t>
      </w:r>
      <w:r w:rsidRPr="000B5C9D">
        <w:t xml:space="preserve"> </w:t>
      </w:r>
      <w:r>
        <w:t>женщин</w:t>
      </w:r>
      <w:r w:rsidRPr="000B5C9D">
        <w:t>,</w:t>
      </w:r>
      <w:r>
        <w:t xml:space="preserve"> он</w:t>
      </w:r>
      <w:r w:rsidRPr="000B5C9D">
        <w:t xml:space="preserve"> </w:t>
      </w:r>
      <w:r>
        <w:t>говорит</w:t>
      </w:r>
      <w:r w:rsidRPr="000B5C9D">
        <w:t xml:space="preserve">, </w:t>
      </w:r>
      <w:r>
        <w:t>что</w:t>
      </w:r>
      <w:r w:rsidRPr="000B5C9D">
        <w:t xml:space="preserve"> </w:t>
      </w:r>
      <w:r>
        <w:t>в</w:t>
      </w:r>
      <w:r w:rsidRPr="000B5C9D">
        <w:t xml:space="preserve"> 1995 </w:t>
      </w:r>
      <w:r>
        <w:t>году</w:t>
      </w:r>
      <w:r w:rsidRPr="000B5C9D">
        <w:t xml:space="preserve"> </w:t>
      </w:r>
      <w:r>
        <w:t>был</w:t>
      </w:r>
      <w:r w:rsidRPr="000B5C9D">
        <w:t xml:space="preserve"> </w:t>
      </w:r>
      <w:r>
        <w:t>утвержден</w:t>
      </w:r>
      <w:r w:rsidRPr="000B5C9D">
        <w:t xml:space="preserve"> </w:t>
      </w:r>
      <w:r>
        <w:t>Закон</w:t>
      </w:r>
      <w:r w:rsidRPr="000B5C9D">
        <w:t xml:space="preserve"> </w:t>
      </w:r>
      <w:r>
        <w:t>о</w:t>
      </w:r>
      <w:r w:rsidRPr="000B5C9D">
        <w:t xml:space="preserve"> </w:t>
      </w:r>
      <w:r>
        <w:t>развитии</w:t>
      </w:r>
      <w:r w:rsidRPr="000B5C9D">
        <w:t xml:space="preserve"> </w:t>
      </w:r>
      <w:r>
        <w:t>в отношении женщин для</w:t>
      </w:r>
      <w:r w:rsidRPr="000B5C9D">
        <w:t xml:space="preserve"> </w:t>
      </w:r>
      <w:r>
        <w:t>консолидации</w:t>
      </w:r>
      <w:r w:rsidRPr="000B5C9D">
        <w:t xml:space="preserve"> </w:t>
      </w:r>
      <w:r>
        <w:t>правовой</w:t>
      </w:r>
      <w:r w:rsidRPr="000B5C9D">
        <w:t xml:space="preserve"> </w:t>
      </w:r>
      <w:r>
        <w:t>базы</w:t>
      </w:r>
      <w:r w:rsidRPr="000B5C9D">
        <w:t xml:space="preserve"> </w:t>
      </w:r>
      <w:r>
        <w:t>адекватных</w:t>
      </w:r>
      <w:r w:rsidRPr="000B5C9D">
        <w:t xml:space="preserve"> </w:t>
      </w:r>
      <w:r>
        <w:t>организационных и финансовых мер по продвижению женщин и гендерному равенству во всех сферах жизни общества</w:t>
      </w:r>
      <w:r w:rsidR="00371C8C">
        <w:t xml:space="preserve">.  </w:t>
      </w:r>
      <w:r>
        <w:t>Правительство</w:t>
      </w:r>
      <w:r w:rsidRPr="00464707">
        <w:t xml:space="preserve"> </w:t>
      </w:r>
      <w:r>
        <w:t>установило</w:t>
      </w:r>
      <w:r w:rsidRPr="00464707">
        <w:t xml:space="preserve"> </w:t>
      </w:r>
      <w:r>
        <w:t>квоту для</w:t>
      </w:r>
      <w:r w:rsidRPr="00464707">
        <w:t xml:space="preserve"> </w:t>
      </w:r>
      <w:r>
        <w:t>женщин</w:t>
      </w:r>
      <w:r w:rsidRPr="00464707">
        <w:t xml:space="preserve"> </w:t>
      </w:r>
      <w:r>
        <w:t>на</w:t>
      </w:r>
      <w:r w:rsidRPr="00464707">
        <w:t xml:space="preserve"> </w:t>
      </w:r>
      <w:r>
        <w:t>государственной</w:t>
      </w:r>
      <w:r w:rsidRPr="00464707">
        <w:t xml:space="preserve"> </w:t>
      </w:r>
      <w:r>
        <w:t>службе</w:t>
      </w:r>
      <w:r w:rsidRPr="00464707">
        <w:t xml:space="preserve">, </w:t>
      </w:r>
      <w:r>
        <w:t>всячески облегчая ежегодный набор установленного числа женщин на государственную службу</w:t>
      </w:r>
      <w:r w:rsidR="00371C8C">
        <w:t xml:space="preserve">.  </w:t>
      </w:r>
      <w:r>
        <w:t>Квота должна увеличиться с 10</w:t>
      </w:r>
      <w:r w:rsidR="00596120">
        <w:t>%</w:t>
      </w:r>
      <w:r>
        <w:t xml:space="preserve"> в 1996 году до 20</w:t>
      </w:r>
      <w:r w:rsidR="00596120">
        <w:t>%</w:t>
      </w:r>
      <w:r>
        <w:t xml:space="preserve"> в 1999 году.</w:t>
      </w:r>
    </w:p>
    <w:p w:rsidR="00E3098F" w:rsidRPr="00464707" w:rsidRDefault="00E3098F" w:rsidP="00E3098F"/>
    <w:p w:rsidR="00E3098F" w:rsidRPr="00535962" w:rsidRDefault="00E3098F" w:rsidP="00E3098F">
      <w:r w:rsidRPr="00AC11C7">
        <w:t>14.</w:t>
      </w:r>
      <w:r>
        <w:tab/>
        <w:t>Признавая всю серьезность проблемы</w:t>
      </w:r>
      <w:r w:rsidRPr="008B3CD2">
        <w:t xml:space="preserve"> </w:t>
      </w:r>
      <w:r>
        <w:t>бытового</w:t>
      </w:r>
      <w:r w:rsidRPr="008B3CD2">
        <w:t xml:space="preserve"> </w:t>
      </w:r>
      <w:r>
        <w:t>насилия</w:t>
      </w:r>
      <w:r w:rsidRPr="008B3CD2">
        <w:t xml:space="preserve">, </w:t>
      </w:r>
      <w:r>
        <w:t>в</w:t>
      </w:r>
      <w:r w:rsidRPr="008B3CD2">
        <w:t xml:space="preserve"> 1997 </w:t>
      </w:r>
      <w:r>
        <w:t>году</w:t>
      </w:r>
      <w:r w:rsidRPr="008B3CD2">
        <w:t xml:space="preserve"> </w:t>
      </w:r>
      <w:r>
        <w:t>правительство</w:t>
      </w:r>
      <w:r w:rsidRPr="008B3CD2">
        <w:t xml:space="preserve"> </w:t>
      </w:r>
      <w:r>
        <w:t>приняло</w:t>
      </w:r>
      <w:r w:rsidRPr="008B3CD2">
        <w:t xml:space="preserve"> </w:t>
      </w:r>
      <w:r>
        <w:t>Закон</w:t>
      </w:r>
      <w:r w:rsidRPr="008B3CD2">
        <w:t xml:space="preserve"> </w:t>
      </w:r>
      <w:r>
        <w:t>о</w:t>
      </w:r>
      <w:r w:rsidRPr="008B3CD2">
        <w:t xml:space="preserve"> </w:t>
      </w:r>
      <w:r>
        <w:t>предотвращении</w:t>
      </w:r>
      <w:r w:rsidRPr="008B3CD2">
        <w:t xml:space="preserve"> </w:t>
      </w:r>
      <w:r>
        <w:t>бытового</w:t>
      </w:r>
      <w:r w:rsidRPr="008B3CD2">
        <w:t xml:space="preserve"> </w:t>
      </w:r>
      <w:r>
        <w:t>насилия</w:t>
      </w:r>
      <w:r w:rsidRPr="008B3CD2">
        <w:t xml:space="preserve"> </w:t>
      </w:r>
      <w:r>
        <w:t>и</w:t>
      </w:r>
      <w:r w:rsidRPr="008B3CD2">
        <w:t xml:space="preserve"> </w:t>
      </w:r>
      <w:r>
        <w:t>защите</w:t>
      </w:r>
      <w:r w:rsidRPr="008B3CD2">
        <w:t xml:space="preserve"> </w:t>
      </w:r>
      <w:r>
        <w:t>потерпевших</w:t>
      </w:r>
      <w:r w:rsidR="00371C8C">
        <w:t xml:space="preserve">.  </w:t>
      </w:r>
      <w:r>
        <w:t>Законом</w:t>
      </w:r>
      <w:r w:rsidRPr="00535962">
        <w:t xml:space="preserve"> </w:t>
      </w:r>
      <w:r>
        <w:t>предусмотрено обязательство государства и местных органов самоуправления по</w:t>
      </w:r>
      <w:r w:rsidRPr="00535962">
        <w:t xml:space="preserve"> </w:t>
      </w:r>
      <w:r>
        <w:t>созданию правовых и организационных механизмов предотвращения насилия и защиты потерпевших</w:t>
      </w:r>
      <w:r w:rsidR="00371C8C">
        <w:t xml:space="preserve">.  </w:t>
      </w:r>
      <w:r>
        <w:t>В</w:t>
      </w:r>
      <w:r w:rsidRPr="00535962">
        <w:t xml:space="preserve"> </w:t>
      </w:r>
      <w:r>
        <w:t>январе</w:t>
      </w:r>
      <w:r w:rsidRPr="00535962">
        <w:t xml:space="preserve"> 1999 </w:t>
      </w:r>
      <w:r>
        <w:t>года</w:t>
      </w:r>
      <w:r w:rsidRPr="00535962">
        <w:t xml:space="preserve"> </w:t>
      </w:r>
      <w:r>
        <w:t>был</w:t>
      </w:r>
      <w:r w:rsidRPr="00535962">
        <w:t xml:space="preserve"> </w:t>
      </w:r>
      <w:r>
        <w:t>принят Закон о предотвращении гендерной дискриминации и правовой защите</w:t>
      </w:r>
      <w:r w:rsidR="00371C8C">
        <w:t xml:space="preserve">.  </w:t>
      </w:r>
      <w:r>
        <w:t>Он</w:t>
      </w:r>
      <w:r w:rsidRPr="00535962">
        <w:t xml:space="preserve"> </w:t>
      </w:r>
      <w:r>
        <w:t>направлен на предотвращение</w:t>
      </w:r>
      <w:r w:rsidRPr="00535962">
        <w:t xml:space="preserve"> </w:t>
      </w:r>
      <w:r>
        <w:t>любой дискриминации</w:t>
      </w:r>
      <w:r w:rsidRPr="00535962">
        <w:t xml:space="preserve"> </w:t>
      </w:r>
      <w:r>
        <w:t>в</w:t>
      </w:r>
      <w:r w:rsidRPr="00535962">
        <w:t xml:space="preserve"> </w:t>
      </w:r>
      <w:r>
        <w:t>обществе, а также гарантирует меры правовой защиты в случае возникновения гендерной дискриминации.</w:t>
      </w:r>
    </w:p>
    <w:p w:rsidR="00E3098F" w:rsidRPr="00535962" w:rsidRDefault="00E3098F" w:rsidP="00E3098F"/>
    <w:p w:rsidR="00E3098F" w:rsidRPr="00977C9E" w:rsidRDefault="00E3098F" w:rsidP="00E3098F">
      <w:r w:rsidRPr="00E15D5D">
        <w:t>15.</w:t>
      </w:r>
      <w:r>
        <w:tab/>
        <w:t>Республика</w:t>
      </w:r>
      <w:r w:rsidRPr="00535962">
        <w:t xml:space="preserve"> </w:t>
      </w:r>
      <w:r>
        <w:t>Корея</w:t>
      </w:r>
      <w:r w:rsidRPr="00535962">
        <w:t xml:space="preserve"> </w:t>
      </w:r>
      <w:r>
        <w:t>столкнулась</w:t>
      </w:r>
      <w:r w:rsidRPr="00535962">
        <w:t xml:space="preserve"> </w:t>
      </w:r>
      <w:r>
        <w:t>с</w:t>
      </w:r>
      <w:r w:rsidRPr="00535962">
        <w:t xml:space="preserve"> </w:t>
      </w:r>
      <w:r>
        <w:t>трудностями</w:t>
      </w:r>
      <w:r w:rsidRPr="00535962">
        <w:t xml:space="preserve"> </w:t>
      </w:r>
      <w:r>
        <w:t>в</w:t>
      </w:r>
      <w:r w:rsidRPr="00535962">
        <w:t xml:space="preserve"> </w:t>
      </w:r>
      <w:r>
        <w:t>деле повышения</w:t>
      </w:r>
      <w:r w:rsidRPr="00535962">
        <w:t xml:space="preserve"> </w:t>
      </w:r>
      <w:r>
        <w:t>статуса</w:t>
      </w:r>
      <w:r w:rsidRPr="00535962">
        <w:t xml:space="preserve"> </w:t>
      </w:r>
      <w:r>
        <w:t>женщин</w:t>
      </w:r>
      <w:r w:rsidRPr="00535962">
        <w:t xml:space="preserve"> </w:t>
      </w:r>
      <w:r>
        <w:t>в</w:t>
      </w:r>
      <w:r w:rsidRPr="00535962">
        <w:t xml:space="preserve"> </w:t>
      </w:r>
      <w:r>
        <w:t>связи</w:t>
      </w:r>
      <w:r w:rsidRPr="00535962">
        <w:t xml:space="preserve"> </w:t>
      </w:r>
      <w:r>
        <w:t>с</w:t>
      </w:r>
      <w:r w:rsidRPr="00535962">
        <w:t xml:space="preserve"> </w:t>
      </w:r>
      <w:r>
        <w:t>экономическим</w:t>
      </w:r>
      <w:r w:rsidRPr="00535962">
        <w:t xml:space="preserve"> </w:t>
      </w:r>
      <w:r>
        <w:t>кризисом</w:t>
      </w:r>
      <w:r w:rsidRPr="00535962">
        <w:t xml:space="preserve">, </w:t>
      </w:r>
      <w:r>
        <w:t>охватившим</w:t>
      </w:r>
      <w:r w:rsidRPr="00535962">
        <w:t xml:space="preserve"> </w:t>
      </w:r>
      <w:r>
        <w:t>Азию</w:t>
      </w:r>
      <w:r w:rsidR="00371C8C">
        <w:t xml:space="preserve">.  </w:t>
      </w:r>
      <w:r>
        <w:t>От</w:t>
      </w:r>
      <w:r w:rsidRPr="00A767A0">
        <w:t xml:space="preserve"> </w:t>
      </w:r>
      <w:r>
        <w:t>экономического</w:t>
      </w:r>
      <w:r w:rsidRPr="00A767A0">
        <w:t xml:space="preserve"> </w:t>
      </w:r>
      <w:r>
        <w:t>спада, усугубленного бедностью женщин и ростом семейных неурядиц, бытового насилия и числа разводов, одинаково</w:t>
      </w:r>
      <w:r w:rsidRPr="00A767A0">
        <w:t xml:space="preserve"> </w:t>
      </w:r>
      <w:r>
        <w:t>пострадали</w:t>
      </w:r>
      <w:r w:rsidRPr="00A767A0">
        <w:t xml:space="preserve"> </w:t>
      </w:r>
      <w:r>
        <w:t>и работающие</w:t>
      </w:r>
      <w:r w:rsidRPr="00A767A0">
        <w:t xml:space="preserve"> </w:t>
      </w:r>
      <w:r>
        <w:t>мужчины,</w:t>
      </w:r>
      <w:r w:rsidRPr="00A767A0">
        <w:t xml:space="preserve"> </w:t>
      </w:r>
      <w:r>
        <w:t>и</w:t>
      </w:r>
      <w:r w:rsidRPr="00A767A0">
        <w:t xml:space="preserve"> </w:t>
      </w:r>
      <w:r>
        <w:t>женщины</w:t>
      </w:r>
      <w:r w:rsidR="00371C8C">
        <w:t xml:space="preserve">.  </w:t>
      </w:r>
      <w:r>
        <w:t>Для</w:t>
      </w:r>
      <w:r w:rsidRPr="00A767A0">
        <w:t xml:space="preserve"> </w:t>
      </w:r>
      <w:r>
        <w:t>решения</w:t>
      </w:r>
      <w:r w:rsidRPr="00A767A0">
        <w:t xml:space="preserve"> </w:t>
      </w:r>
      <w:r>
        <w:t>этой</w:t>
      </w:r>
      <w:r w:rsidRPr="00A767A0">
        <w:t xml:space="preserve"> </w:t>
      </w:r>
      <w:r>
        <w:t>проблемы</w:t>
      </w:r>
      <w:r w:rsidRPr="00A767A0">
        <w:t xml:space="preserve"> </w:t>
      </w:r>
      <w:r>
        <w:t>его</w:t>
      </w:r>
      <w:r w:rsidRPr="00A767A0">
        <w:t xml:space="preserve"> </w:t>
      </w:r>
      <w:r>
        <w:t>правительство</w:t>
      </w:r>
      <w:r w:rsidRPr="00A767A0">
        <w:t xml:space="preserve"> </w:t>
      </w:r>
      <w:r>
        <w:t>предоставляет безработным женщинам, являющимся главами семейства, бесплатное профессиональное обучение и финансовую помощь</w:t>
      </w:r>
      <w:r w:rsidR="00371C8C">
        <w:t xml:space="preserve">.  </w:t>
      </w:r>
      <w:r>
        <w:t>Оно</w:t>
      </w:r>
      <w:r w:rsidRPr="009E60AE">
        <w:t xml:space="preserve"> </w:t>
      </w:r>
      <w:r>
        <w:t>также</w:t>
      </w:r>
      <w:r w:rsidRPr="009E60AE">
        <w:t xml:space="preserve"> </w:t>
      </w:r>
      <w:r>
        <w:t>осуществляет</w:t>
      </w:r>
      <w:r w:rsidRPr="009E60AE">
        <w:t xml:space="preserve"> </w:t>
      </w:r>
      <w:r>
        <w:t>проекты</w:t>
      </w:r>
      <w:r w:rsidRPr="009E60AE">
        <w:t xml:space="preserve"> </w:t>
      </w:r>
      <w:r>
        <w:t>по</w:t>
      </w:r>
      <w:r w:rsidRPr="009E60AE">
        <w:t xml:space="preserve"> </w:t>
      </w:r>
      <w:r>
        <w:t>созданию</w:t>
      </w:r>
      <w:r w:rsidRPr="009E60AE">
        <w:t xml:space="preserve"> </w:t>
      </w:r>
      <w:r>
        <w:t>рабочих</w:t>
      </w:r>
      <w:r w:rsidRPr="009E60AE">
        <w:t xml:space="preserve"> </w:t>
      </w:r>
      <w:r>
        <w:t>мест</w:t>
      </w:r>
      <w:r w:rsidRPr="009E60AE">
        <w:t xml:space="preserve"> </w:t>
      </w:r>
      <w:r>
        <w:t>и</w:t>
      </w:r>
      <w:r w:rsidRPr="009E60AE">
        <w:t xml:space="preserve"> </w:t>
      </w:r>
      <w:r>
        <w:t>предоставлению</w:t>
      </w:r>
      <w:r w:rsidRPr="009E60AE">
        <w:t xml:space="preserve"> </w:t>
      </w:r>
      <w:r>
        <w:t>поощрительных</w:t>
      </w:r>
      <w:r w:rsidRPr="009E60AE">
        <w:t xml:space="preserve"> </w:t>
      </w:r>
      <w:r>
        <w:t>пособий</w:t>
      </w:r>
      <w:r w:rsidRPr="009E60AE">
        <w:t xml:space="preserve"> </w:t>
      </w:r>
      <w:r>
        <w:t>предпринимателям, которые вновь трудоустраивают уволенных сотрудниц</w:t>
      </w:r>
      <w:r w:rsidR="00371C8C">
        <w:t xml:space="preserve">.  </w:t>
      </w:r>
      <w:r>
        <w:t>В</w:t>
      </w:r>
      <w:r w:rsidRPr="009E60AE">
        <w:t xml:space="preserve"> </w:t>
      </w:r>
      <w:r>
        <w:t>январе</w:t>
      </w:r>
      <w:r w:rsidRPr="009E60AE">
        <w:t xml:space="preserve"> 1999 </w:t>
      </w:r>
      <w:r>
        <w:t>года</w:t>
      </w:r>
      <w:r w:rsidRPr="009E60AE">
        <w:t xml:space="preserve"> </w:t>
      </w:r>
      <w:r>
        <w:t>был</w:t>
      </w:r>
      <w:r w:rsidRPr="009E60AE">
        <w:t xml:space="preserve"> </w:t>
      </w:r>
      <w:r>
        <w:t>утвержден</w:t>
      </w:r>
      <w:r w:rsidRPr="009E60AE">
        <w:t xml:space="preserve"> </w:t>
      </w:r>
      <w:r>
        <w:t>Закон</w:t>
      </w:r>
      <w:r w:rsidRPr="009E60AE">
        <w:t xml:space="preserve"> </w:t>
      </w:r>
      <w:r>
        <w:t>о</w:t>
      </w:r>
      <w:r w:rsidRPr="009E60AE">
        <w:t xml:space="preserve"> </w:t>
      </w:r>
      <w:r>
        <w:t>развитии</w:t>
      </w:r>
      <w:r w:rsidRPr="009E60AE">
        <w:t xml:space="preserve"> </w:t>
      </w:r>
      <w:r>
        <w:t>предпринимательской деятельности</w:t>
      </w:r>
      <w:r w:rsidRPr="009E60AE">
        <w:t xml:space="preserve"> </w:t>
      </w:r>
      <w:r>
        <w:t>женщин</w:t>
      </w:r>
      <w:r w:rsidRPr="009E60AE">
        <w:t>,</w:t>
      </w:r>
      <w:r>
        <w:t xml:space="preserve"> который</w:t>
      </w:r>
      <w:r w:rsidRPr="009E60AE">
        <w:t xml:space="preserve"> </w:t>
      </w:r>
      <w:r>
        <w:t>поощряет</w:t>
      </w:r>
      <w:r w:rsidRPr="009E60AE">
        <w:t xml:space="preserve"> </w:t>
      </w:r>
      <w:r>
        <w:t>создание женщинами компаний и гарантирует справедливые условия для предпринимательской деятельности таких компаний</w:t>
      </w:r>
      <w:r w:rsidR="00371C8C">
        <w:t xml:space="preserve">.  </w:t>
      </w:r>
      <w:r>
        <w:t>В</w:t>
      </w:r>
      <w:r w:rsidRPr="00977C9E">
        <w:t xml:space="preserve"> </w:t>
      </w:r>
      <w:r>
        <w:t>нем</w:t>
      </w:r>
      <w:r w:rsidRPr="00977C9E">
        <w:t xml:space="preserve"> </w:t>
      </w:r>
      <w:r>
        <w:t>предусмотрены льготы для</w:t>
      </w:r>
      <w:r w:rsidRPr="00977C9E">
        <w:t xml:space="preserve"> </w:t>
      </w:r>
      <w:r>
        <w:t>предприятий</w:t>
      </w:r>
      <w:r w:rsidRPr="00977C9E">
        <w:t xml:space="preserve">, </w:t>
      </w:r>
      <w:r>
        <w:t>возглавляемых</w:t>
      </w:r>
      <w:r w:rsidRPr="00977C9E">
        <w:t xml:space="preserve"> </w:t>
      </w:r>
      <w:r>
        <w:t>женщин</w:t>
      </w:r>
      <w:r w:rsidRPr="00977C9E">
        <w:t xml:space="preserve">, </w:t>
      </w:r>
      <w:r>
        <w:t>при получении контрактов по линии госзаказа, им также облегчение их доступа к кредитам и информации.</w:t>
      </w:r>
    </w:p>
    <w:p w:rsidR="00E3098F" w:rsidRPr="00977C9E" w:rsidRDefault="00E3098F" w:rsidP="00E3098F"/>
    <w:p w:rsidR="00E3098F" w:rsidRPr="000361F6" w:rsidRDefault="00E3098F" w:rsidP="00E3098F">
      <w:r>
        <w:t>16.</w:t>
      </w:r>
      <w:r>
        <w:tab/>
      </w:r>
      <w:r w:rsidRPr="004C014B">
        <w:t xml:space="preserve">13 </w:t>
      </w:r>
      <w:r>
        <w:t>декабря</w:t>
      </w:r>
      <w:r w:rsidRPr="004C014B">
        <w:t xml:space="preserve"> 1997 </w:t>
      </w:r>
      <w:r>
        <w:t>года правительство</w:t>
      </w:r>
      <w:r w:rsidRPr="004C014B">
        <w:t xml:space="preserve"> </w:t>
      </w:r>
      <w:r>
        <w:t>внесло поправки в</w:t>
      </w:r>
      <w:r w:rsidRPr="004C014B">
        <w:t xml:space="preserve"> </w:t>
      </w:r>
      <w:r>
        <w:t>Закон о гражданстве для того, чтобы покончить с гендерной дискриминацией при получении гражданства при рождении</w:t>
      </w:r>
      <w:r w:rsidR="00371C8C">
        <w:t xml:space="preserve">.  </w:t>
      </w:r>
      <w:r>
        <w:t>По</w:t>
      </w:r>
      <w:r w:rsidRPr="004C014B">
        <w:t xml:space="preserve"> </w:t>
      </w:r>
      <w:r>
        <w:t>старому</w:t>
      </w:r>
      <w:r w:rsidRPr="004C014B">
        <w:t xml:space="preserve"> </w:t>
      </w:r>
      <w:r>
        <w:t>закону</w:t>
      </w:r>
      <w:r w:rsidRPr="004C014B">
        <w:t xml:space="preserve"> </w:t>
      </w:r>
      <w:r>
        <w:t>человек</w:t>
      </w:r>
      <w:r w:rsidRPr="004C014B">
        <w:t xml:space="preserve"> </w:t>
      </w:r>
      <w:r>
        <w:t>мог</w:t>
      </w:r>
      <w:r w:rsidRPr="004C014B">
        <w:t xml:space="preserve"> </w:t>
      </w:r>
      <w:r>
        <w:t>получить</w:t>
      </w:r>
      <w:r w:rsidRPr="004C014B">
        <w:t xml:space="preserve"> </w:t>
      </w:r>
      <w:r>
        <w:t>корейское</w:t>
      </w:r>
      <w:r w:rsidRPr="004C014B">
        <w:t xml:space="preserve"> </w:t>
      </w:r>
      <w:r>
        <w:t>гражданство только в том случае, если его отец имел корейское гражданство на момент его рождения, а теперь это также будет возможно в случае, если мать является корейской гражданкой</w:t>
      </w:r>
      <w:r w:rsidR="00371C8C">
        <w:t xml:space="preserve">.  </w:t>
      </w:r>
    </w:p>
    <w:p w:rsidR="00E3098F" w:rsidRPr="000361F6" w:rsidRDefault="00E3098F" w:rsidP="00E3098F"/>
    <w:p w:rsidR="00E3098F" w:rsidRPr="00390FF0" w:rsidRDefault="00E3098F" w:rsidP="00E3098F">
      <w:r w:rsidRPr="00751F43">
        <w:t>17.</w:t>
      </w:r>
      <w:r>
        <w:tab/>
        <w:t>Во время рассмотрения первоначального доклада Комитетом была выражена озабоченность по поводу большого числа правонарушений, наказуемых смертной казнью</w:t>
      </w:r>
      <w:r w:rsidR="00371C8C">
        <w:t xml:space="preserve">.  </w:t>
      </w:r>
      <w:r>
        <w:t>В 1990 году его правительство пересмотрело Закон об ужесточении наказаний за особые уголовные преступления и Закон об ужесточении наказаний за особые экономические преступления с целью исключить смертную казнь из 15 положений, включая те, которые связаны со взяточничеством, уклонением от таможенных пошлин и т.д</w:t>
      </w:r>
      <w:r w:rsidR="00371C8C">
        <w:t xml:space="preserve">.  </w:t>
      </w:r>
      <w:r w:rsidR="006C31CE">
        <w:t>В декабре 1995 </w:t>
      </w:r>
      <w:r>
        <w:t>года оно также пересмотрело Уголовный кодекс, удалив смертную казнь из положений, касающихся, среди прочего, затопления жилых зданий, повлекшего смерть или нанесение телесных повреждений, создание препятствий для общественного транспорта, приведших к смерти или нанесению телесных повреждений, создание препятствий для общественного водоснабжения, приведших к смерти или нанесению телесных повреждений, и убийства при ограблении</w:t>
      </w:r>
      <w:r w:rsidR="00371C8C">
        <w:t xml:space="preserve">.  </w:t>
      </w:r>
      <w:r>
        <w:t>Правительство будет и дальше стремиться к тому, чтобы сократить число преступлений, наказуемых смертной казнью, и, в конечном итоге, рассмотрит возможность ее отмены</w:t>
      </w:r>
      <w:r w:rsidR="00371C8C">
        <w:t xml:space="preserve">.  </w:t>
      </w:r>
    </w:p>
    <w:p w:rsidR="00E3098F" w:rsidRDefault="00E3098F" w:rsidP="00E3098F"/>
    <w:p w:rsidR="00E3098F" w:rsidRPr="00A50D75" w:rsidRDefault="00E3098F" w:rsidP="00E3098F">
      <w:r>
        <w:t>18.</w:t>
      </w:r>
      <w:r>
        <w:tab/>
        <w:t>В марте 1999 года правительством был подготовлен проект закона</w:t>
      </w:r>
      <w:r w:rsidRPr="009A2781">
        <w:t xml:space="preserve"> </w:t>
      </w:r>
      <w:r>
        <w:t>о</w:t>
      </w:r>
      <w:r w:rsidRPr="009A2781">
        <w:t xml:space="preserve"> </w:t>
      </w:r>
      <w:r>
        <w:t>правах</w:t>
      </w:r>
      <w:r w:rsidRPr="009A2781">
        <w:t xml:space="preserve"> </w:t>
      </w:r>
      <w:r>
        <w:t>человека</w:t>
      </w:r>
      <w:r w:rsidRPr="009A2781">
        <w:t>,</w:t>
      </w:r>
      <w:r>
        <w:t xml:space="preserve"> согласно</w:t>
      </w:r>
      <w:r w:rsidRPr="009A2781">
        <w:t xml:space="preserve"> </w:t>
      </w:r>
      <w:r>
        <w:t>которому</w:t>
      </w:r>
      <w:r w:rsidRPr="009A2781">
        <w:t xml:space="preserve"> </w:t>
      </w:r>
      <w:r>
        <w:t>должна</w:t>
      </w:r>
      <w:r w:rsidRPr="009A2781">
        <w:t xml:space="preserve"> </w:t>
      </w:r>
      <w:r>
        <w:t>быть</w:t>
      </w:r>
      <w:r w:rsidRPr="009A2781">
        <w:t xml:space="preserve"> </w:t>
      </w:r>
      <w:r>
        <w:t>создана</w:t>
      </w:r>
      <w:r w:rsidRPr="009A2781">
        <w:t xml:space="preserve"> </w:t>
      </w:r>
      <w:r>
        <w:t>национальная</w:t>
      </w:r>
      <w:r w:rsidRPr="009A2781">
        <w:t xml:space="preserve"> </w:t>
      </w:r>
      <w:r>
        <w:t>комиссия по правам человека, и теперь он обсуждается Национальной ассамблеей</w:t>
      </w:r>
      <w:r w:rsidR="00371C8C">
        <w:t xml:space="preserve">.  </w:t>
      </w:r>
      <w:r>
        <w:t>Работа национальной комиссии укрепит механизмы защиты прав человека и улучшит осведомленность населения в отношении прав человека</w:t>
      </w:r>
      <w:r w:rsidR="00371C8C">
        <w:t xml:space="preserve">.  </w:t>
      </w:r>
    </w:p>
    <w:p w:rsidR="00E3098F" w:rsidRPr="00A50D75" w:rsidRDefault="00E3098F" w:rsidP="00E3098F"/>
    <w:p w:rsidR="00E3098F" w:rsidRPr="00DD4E41" w:rsidRDefault="00E3098F" w:rsidP="00E3098F">
      <w:r w:rsidRPr="000E416D">
        <w:t>19.</w:t>
      </w:r>
      <w:r>
        <w:tab/>
        <w:t>На</w:t>
      </w:r>
      <w:r w:rsidRPr="00B04800">
        <w:t xml:space="preserve"> </w:t>
      </w:r>
      <w:r>
        <w:t>момент</w:t>
      </w:r>
      <w:r w:rsidRPr="00B04800">
        <w:t xml:space="preserve"> </w:t>
      </w:r>
      <w:r>
        <w:t>ратификации</w:t>
      </w:r>
      <w:r w:rsidRPr="00B04800">
        <w:t xml:space="preserve"> </w:t>
      </w:r>
      <w:r>
        <w:t>Пакта</w:t>
      </w:r>
      <w:r w:rsidRPr="00B04800">
        <w:t xml:space="preserve"> </w:t>
      </w:r>
      <w:r>
        <w:t>Республика</w:t>
      </w:r>
      <w:r w:rsidRPr="00B04800">
        <w:t xml:space="preserve"> </w:t>
      </w:r>
      <w:r>
        <w:t>Корея</w:t>
      </w:r>
      <w:r w:rsidRPr="00B04800">
        <w:t xml:space="preserve"> </w:t>
      </w:r>
      <w:r>
        <w:t>сделала</w:t>
      </w:r>
      <w:r w:rsidRPr="00B04800">
        <w:t xml:space="preserve"> </w:t>
      </w:r>
      <w:r>
        <w:t>оговорки</w:t>
      </w:r>
      <w:r w:rsidRPr="00B04800">
        <w:t xml:space="preserve"> </w:t>
      </w:r>
      <w:r>
        <w:t>в</w:t>
      </w:r>
      <w:r w:rsidRPr="00B04800">
        <w:t xml:space="preserve"> </w:t>
      </w:r>
      <w:r>
        <w:t>отношении</w:t>
      </w:r>
      <w:r w:rsidRPr="00B04800">
        <w:t xml:space="preserve"> </w:t>
      </w:r>
      <w:r>
        <w:t>пунктов</w:t>
      </w:r>
      <w:r w:rsidRPr="00B04800">
        <w:t xml:space="preserve"> 5 </w:t>
      </w:r>
      <w:r>
        <w:t>и</w:t>
      </w:r>
      <w:r w:rsidRPr="00B04800">
        <w:t xml:space="preserve"> 7 </w:t>
      </w:r>
      <w:r>
        <w:t>статьи</w:t>
      </w:r>
      <w:r w:rsidRPr="00B04800">
        <w:t xml:space="preserve"> 14, </w:t>
      </w:r>
      <w:r>
        <w:t xml:space="preserve"> статьи</w:t>
      </w:r>
      <w:r w:rsidRPr="00B04800">
        <w:t xml:space="preserve"> 22 </w:t>
      </w:r>
      <w:r>
        <w:t>и</w:t>
      </w:r>
      <w:r w:rsidRPr="00B04800">
        <w:t xml:space="preserve"> </w:t>
      </w:r>
      <w:r>
        <w:t>пункта</w:t>
      </w:r>
      <w:r w:rsidRPr="00B04800">
        <w:t xml:space="preserve"> 4 </w:t>
      </w:r>
      <w:r>
        <w:t>статьи 23</w:t>
      </w:r>
      <w:r w:rsidR="00371C8C">
        <w:t xml:space="preserve">.  </w:t>
      </w:r>
      <w:r>
        <w:t>Оговорки</w:t>
      </w:r>
      <w:r w:rsidRPr="003162E2">
        <w:t xml:space="preserve"> </w:t>
      </w:r>
      <w:r>
        <w:t>к</w:t>
      </w:r>
      <w:r w:rsidRPr="003162E2">
        <w:t xml:space="preserve"> </w:t>
      </w:r>
      <w:r>
        <w:t>пункту</w:t>
      </w:r>
      <w:r w:rsidRPr="003162E2">
        <w:t xml:space="preserve"> 4 </w:t>
      </w:r>
      <w:r>
        <w:t>статьи</w:t>
      </w:r>
      <w:r w:rsidRPr="003162E2">
        <w:t xml:space="preserve"> 23 </w:t>
      </w:r>
      <w:r>
        <w:t>были отозваны 15 марта 1991 года, а к пункту 7 статьи 14 - 21 января 1993 года</w:t>
      </w:r>
      <w:r w:rsidR="00371C8C">
        <w:t xml:space="preserve">.  </w:t>
      </w:r>
      <w:r>
        <w:t>Были</w:t>
      </w:r>
      <w:r w:rsidRPr="003162E2">
        <w:t xml:space="preserve"> </w:t>
      </w:r>
      <w:r>
        <w:t>предприняты</w:t>
      </w:r>
      <w:r w:rsidRPr="003162E2">
        <w:t xml:space="preserve"> </w:t>
      </w:r>
      <w:r>
        <w:t>большие</w:t>
      </w:r>
      <w:r w:rsidRPr="003162E2">
        <w:t xml:space="preserve"> </w:t>
      </w:r>
      <w:r>
        <w:t>усилия</w:t>
      </w:r>
      <w:r w:rsidRPr="003162E2">
        <w:t xml:space="preserve"> </w:t>
      </w:r>
      <w:r>
        <w:t>для</w:t>
      </w:r>
      <w:r w:rsidRPr="003162E2">
        <w:t xml:space="preserve"> </w:t>
      </w:r>
      <w:r>
        <w:t>повышения</w:t>
      </w:r>
      <w:r w:rsidRPr="003162E2">
        <w:t xml:space="preserve"> </w:t>
      </w:r>
      <w:r>
        <w:t>осведомленности</w:t>
      </w:r>
      <w:r w:rsidRPr="003162E2">
        <w:t xml:space="preserve"> </w:t>
      </w:r>
      <w:r>
        <w:t>населения</w:t>
      </w:r>
      <w:r w:rsidRPr="003162E2">
        <w:t xml:space="preserve"> </w:t>
      </w:r>
      <w:r>
        <w:t>о Пакте</w:t>
      </w:r>
      <w:r w:rsidRPr="003162E2">
        <w:t xml:space="preserve"> </w:t>
      </w:r>
      <w:r>
        <w:t>путем</w:t>
      </w:r>
      <w:r w:rsidRPr="003162E2">
        <w:t xml:space="preserve"> </w:t>
      </w:r>
      <w:r>
        <w:t>распространения текстов основных международных договоров о правах человека на корейском языке, обучения официальных лиц, связанных по роду службы с правами человека, и проведения семинаров и симпозиумов по правам человека</w:t>
      </w:r>
      <w:r w:rsidR="00371C8C">
        <w:t xml:space="preserve">.  </w:t>
      </w:r>
      <w:r>
        <w:t>С</w:t>
      </w:r>
      <w:r w:rsidRPr="00DD4E41">
        <w:t xml:space="preserve"> 1 </w:t>
      </w:r>
      <w:r>
        <w:t>по</w:t>
      </w:r>
      <w:r w:rsidRPr="00DD4E41">
        <w:t xml:space="preserve"> 4 </w:t>
      </w:r>
      <w:r>
        <w:t>декабря</w:t>
      </w:r>
      <w:r w:rsidRPr="00DD4E41">
        <w:t xml:space="preserve"> 1999 </w:t>
      </w:r>
      <w:r>
        <w:t>года</w:t>
      </w:r>
      <w:r w:rsidRPr="00DD4E41">
        <w:t xml:space="preserve"> </w:t>
      </w:r>
      <w:r>
        <w:t>при</w:t>
      </w:r>
      <w:r w:rsidRPr="00DD4E41">
        <w:t xml:space="preserve"> </w:t>
      </w:r>
      <w:r>
        <w:t>содействии</w:t>
      </w:r>
      <w:r w:rsidRPr="00DD4E41">
        <w:t xml:space="preserve"> </w:t>
      </w:r>
      <w:r>
        <w:t>Верховного комиссара по правам человека его</w:t>
      </w:r>
      <w:r w:rsidRPr="00DD4E41">
        <w:t xml:space="preserve"> </w:t>
      </w:r>
      <w:r>
        <w:t>правительство</w:t>
      </w:r>
      <w:r w:rsidRPr="00DD4E41">
        <w:t xml:space="preserve"> </w:t>
      </w:r>
      <w:r>
        <w:t>планирует</w:t>
      </w:r>
      <w:r w:rsidRPr="00DD4E41">
        <w:t xml:space="preserve"> </w:t>
      </w:r>
      <w:r>
        <w:t>провести</w:t>
      </w:r>
      <w:r w:rsidRPr="00DD4E41">
        <w:t xml:space="preserve"> </w:t>
      </w:r>
      <w:r>
        <w:t>субрегиональный</w:t>
      </w:r>
      <w:r w:rsidRPr="00DD4E41">
        <w:t xml:space="preserve"> </w:t>
      </w:r>
      <w:r>
        <w:t>симпозиум</w:t>
      </w:r>
      <w:r w:rsidRPr="00DD4E41">
        <w:t xml:space="preserve"> </w:t>
      </w:r>
      <w:r>
        <w:t>по</w:t>
      </w:r>
      <w:r w:rsidRPr="00DD4E41">
        <w:t xml:space="preserve"> </w:t>
      </w:r>
      <w:r>
        <w:t>правам</w:t>
      </w:r>
      <w:r w:rsidRPr="00DD4E41">
        <w:t xml:space="preserve"> </w:t>
      </w:r>
      <w:r>
        <w:t>человека</w:t>
      </w:r>
      <w:r w:rsidRPr="00DD4E41">
        <w:t xml:space="preserve"> </w:t>
      </w:r>
      <w:r>
        <w:t>в</w:t>
      </w:r>
      <w:r w:rsidRPr="00DD4E41">
        <w:t xml:space="preserve"> </w:t>
      </w:r>
      <w:r>
        <w:t>Сеуле</w:t>
      </w:r>
      <w:r w:rsidR="00371C8C">
        <w:t xml:space="preserve">.  </w:t>
      </w:r>
      <w:r>
        <w:t>Симпозиум</w:t>
      </w:r>
      <w:r w:rsidRPr="00DD4E41">
        <w:t xml:space="preserve"> </w:t>
      </w:r>
      <w:r>
        <w:t>даст</w:t>
      </w:r>
      <w:r w:rsidRPr="00DD4E41">
        <w:t xml:space="preserve"> </w:t>
      </w:r>
      <w:r>
        <w:t>хорошую</w:t>
      </w:r>
      <w:r w:rsidRPr="00DD4E41">
        <w:t xml:space="preserve"> </w:t>
      </w:r>
      <w:r>
        <w:t>возможность</w:t>
      </w:r>
      <w:r w:rsidRPr="00DD4E41">
        <w:t xml:space="preserve"> </w:t>
      </w:r>
      <w:r>
        <w:t>для исследования</w:t>
      </w:r>
      <w:r w:rsidRPr="00DD4E41">
        <w:t xml:space="preserve"> </w:t>
      </w:r>
      <w:r>
        <w:t>практических путей развития образования по правам человека.</w:t>
      </w:r>
    </w:p>
    <w:p w:rsidR="00E3098F" w:rsidRPr="00DD4E41" w:rsidRDefault="00E3098F" w:rsidP="00E3098F"/>
    <w:p w:rsidR="00E3098F" w:rsidRPr="005D058E" w:rsidRDefault="00E3098F" w:rsidP="00E3098F">
      <w:r w:rsidRPr="00EE3BC4">
        <w:t>20.</w:t>
      </w:r>
      <w:r>
        <w:tab/>
        <w:t>Надо</w:t>
      </w:r>
      <w:r w:rsidRPr="00DD4E41">
        <w:t xml:space="preserve"> </w:t>
      </w:r>
      <w:r>
        <w:t>признать</w:t>
      </w:r>
      <w:r w:rsidRPr="00DD4E41">
        <w:t>,</w:t>
      </w:r>
      <w:r>
        <w:t xml:space="preserve"> что</w:t>
      </w:r>
      <w:r w:rsidRPr="00DD4E41">
        <w:t xml:space="preserve"> </w:t>
      </w:r>
      <w:r>
        <w:t>возможности совершенствования судебной</w:t>
      </w:r>
      <w:r w:rsidRPr="00DD4E41">
        <w:t xml:space="preserve"> </w:t>
      </w:r>
      <w:r>
        <w:t>системы</w:t>
      </w:r>
      <w:r w:rsidRPr="00DD4E41">
        <w:t xml:space="preserve"> </w:t>
      </w:r>
      <w:r>
        <w:t>его</w:t>
      </w:r>
      <w:r w:rsidRPr="00DD4E41">
        <w:t xml:space="preserve"> </w:t>
      </w:r>
      <w:r>
        <w:t>страны</w:t>
      </w:r>
      <w:r w:rsidRPr="00DD4E41">
        <w:t xml:space="preserve"> </w:t>
      </w:r>
      <w:r>
        <w:t>не исчерпаны</w:t>
      </w:r>
      <w:r w:rsidR="00371C8C">
        <w:t xml:space="preserve">.  </w:t>
      </w:r>
      <w:r>
        <w:t>Правительство</w:t>
      </w:r>
      <w:r w:rsidRPr="00DD4E41">
        <w:t xml:space="preserve"> </w:t>
      </w:r>
      <w:r>
        <w:t>надеется</w:t>
      </w:r>
      <w:r w:rsidRPr="00DD4E41">
        <w:t>,</w:t>
      </w:r>
      <w:r>
        <w:t xml:space="preserve"> что</w:t>
      </w:r>
      <w:r w:rsidRPr="00DD4E41">
        <w:t xml:space="preserve"> </w:t>
      </w:r>
      <w:r>
        <w:t>предложения</w:t>
      </w:r>
      <w:r w:rsidRPr="00DD4E41">
        <w:t xml:space="preserve"> </w:t>
      </w:r>
      <w:r>
        <w:t>и</w:t>
      </w:r>
      <w:r w:rsidRPr="00DD4E41">
        <w:t xml:space="preserve"> </w:t>
      </w:r>
      <w:r>
        <w:t>вклад Комитета помогут расширить осведомленность о правах человека</w:t>
      </w:r>
      <w:r w:rsidR="00371C8C">
        <w:t xml:space="preserve">.  </w:t>
      </w:r>
      <w:r>
        <w:t>С</w:t>
      </w:r>
      <w:r w:rsidRPr="005D058E">
        <w:t xml:space="preserve"> </w:t>
      </w:r>
      <w:r>
        <w:t>момента</w:t>
      </w:r>
      <w:r w:rsidRPr="005D058E">
        <w:t xml:space="preserve"> </w:t>
      </w:r>
      <w:r>
        <w:t>вступления</w:t>
      </w:r>
      <w:r w:rsidRPr="005D058E">
        <w:t xml:space="preserve"> </w:t>
      </w:r>
      <w:r>
        <w:t>в</w:t>
      </w:r>
      <w:r w:rsidRPr="005D058E">
        <w:t xml:space="preserve"> </w:t>
      </w:r>
      <w:r>
        <w:t>Организацию</w:t>
      </w:r>
      <w:r w:rsidRPr="005D058E">
        <w:t xml:space="preserve"> </w:t>
      </w:r>
      <w:r>
        <w:t>Объединенных</w:t>
      </w:r>
      <w:r w:rsidRPr="005D058E">
        <w:t xml:space="preserve"> </w:t>
      </w:r>
      <w:r>
        <w:t>Наций</w:t>
      </w:r>
      <w:r w:rsidRPr="005D058E">
        <w:t xml:space="preserve"> </w:t>
      </w:r>
      <w:r>
        <w:t>в</w:t>
      </w:r>
      <w:r w:rsidRPr="005D058E">
        <w:t xml:space="preserve"> 1991 </w:t>
      </w:r>
      <w:r>
        <w:t>году</w:t>
      </w:r>
      <w:r w:rsidRPr="005D058E">
        <w:t xml:space="preserve"> </w:t>
      </w:r>
      <w:r>
        <w:t>Республика</w:t>
      </w:r>
      <w:r w:rsidRPr="005D058E">
        <w:t xml:space="preserve"> </w:t>
      </w:r>
      <w:r>
        <w:t>Корея</w:t>
      </w:r>
      <w:r w:rsidRPr="005D058E">
        <w:t xml:space="preserve"> </w:t>
      </w:r>
      <w:r>
        <w:t>активно</w:t>
      </w:r>
      <w:r w:rsidRPr="005D058E">
        <w:t xml:space="preserve"> </w:t>
      </w:r>
      <w:r>
        <w:t>принимала</w:t>
      </w:r>
      <w:r w:rsidRPr="005D058E">
        <w:t xml:space="preserve"> </w:t>
      </w:r>
      <w:r>
        <w:t>участие</w:t>
      </w:r>
      <w:r w:rsidRPr="005D058E">
        <w:t xml:space="preserve"> </w:t>
      </w:r>
      <w:r>
        <w:t>в</w:t>
      </w:r>
      <w:r w:rsidRPr="005D058E">
        <w:t xml:space="preserve"> </w:t>
      </w:r>
      <w:r>
        <w:t>продвижении</w:t>
      </w:r>
      <w:r w:rsidRPr="005D058E">
        <w:t xml:space="preserve"> </w:t>
      </w:r>
      <w:r>
        <w:t>прав</w:t>
      </w:r>
      <w:r w:rsidRPr="005D058E">
        <w:t xml:space="preserve"> </w:t>
      </w:r>
      <w:r>
        <w:t>человека</w:t>
      </w:r>
      <w:r w:rsidRPr="005D058E">
        <w:t xml:space="preserve">, </w:t>
      </w:r>
      <w:r>
        <w:t>и</w:t>
      </w:r>
      <w:r w:rsidRPr="005D058E">
        <w:t xml:space="preserve"> </w:t>
      </w:r>
      <w:r>
        <w:t>доклад</w:t>
      </w:r>
      <w:r w:rsidRPr="005D058E">
        <w:t xml:space="preserve"> </w:t>
      </w:r>
      <w:r>
        <w:t>представляет</w:t>
      </w:r>
      <w:r w:rsidRPr="005D058E">
        <w:t xml:space="preserve"> </w:t>
      </w:r>
      <w:r>
        <w:t>собой</w:t>
      </w:r>
      <w:r w:rsidRPr="005D058E">
        <w:t xml:space="preserve"> </w:t>
      </w:r>
      <w:r>
        <w:t>продолжение</w:t>
      </w:r>
      <w:r w:rsidRPr="005D058E">
        <w:t xml:space="preserve"> </w:t>
      </w:r>
      <w:r>
        <w:t>курса</w:t>
      </w:r>
      <w:r w:rsidRPr="005D058E">
        <w:t>,</w:t>
      </w:r>
      <w:r>
        <w:t xml:space="preserve"> который она для себя наметила для себя, будучи ответственным членом международного сообщества</w:t>
      </w:r>
      <w:r w:rsidR="00371C8C">
        <w:t xml:space="preserve">.  </w:t>
      </w:r>
      <w:r>
        <w:t>Он</w:t>
      </w:r>
      <w:r w:rsidRPr="005D058E">
        <w:t xml:space="preserve"> </w:t>
      </w:r>
      <w:r>
        <w:t>надеется</w:t>
      </w:r>
      <w:r w:rsidRPr="005D058E">
        <w:t>,</w:t>
      </w:r>
      <w:r>
        <w:t xml:space="preserve"> что доклад вместе с дополнительной информацией, которую он только что предоставил, поможет Комитету понять, как осуществляются положения Пакта в его стране.</w:t>
      </w:r>
    </w:p>
    <w:p w:rsidR="00E3098F" w:rsidRPr="005D058E" w:rsidRDefault="00E3098F" w:rsidP="00E3098F"/>
    <w:p w:rsidR="00E3098F" w:rsidRDefault="00E3098F" w:rsidP="00E3098F">
      <w:r>
        <w:t>21.</w:t>
      </w:r>
      <w:r>
        <w:tab/>
      </w:r>
      <w:r w:rsidRPr="00F818E5">
        <w:rPr>
          <w:u w:val="single"/>
        </w:rPr>
        <w:t>ПРЕДСЕДАТЕЛЬ</w:t>
      </w:r>
      <w:r w:rsidRPr="00F818E5">
        <w:t xml:space="preserve"> </w:t>
      </w:r>
      <w:r>
        <w:t>благодарит</w:t>
      </w:r>
      <w:r w:rsidRPr="00F818E5">
        <w:t xml:space="preserve"> </w:t>
      </w:r>
      <w:r>
        <w:t>делегацию</w:t>
      </w:r>
      <w:r w:rsidRPr="00F818E5">
        <w:t xml:space="preserve"> </w:t>
      </w:r>
      <w:r>
        <w:t>за</w:t>
      </w:r>
      <w:r w:rsidRPr="00F818E5">
        <w:t xml:space="preserve"> </w:t>
      </w:r>
      <w:r>
        <w:t>вступительное</w:t>
      </w:r>
      <w:r w:rsidRPr="00F818E5">
        <w:t xml:space="preserve"> </w:t>
      </w:r>
      <w:r>
        <w:t>слово</w:t>
      </w:r>
      <w:r w:rsidRPr="00F818E5">
        <w:t xml:space="preserve"> </w:t>
      </w:r>
      <w:r>
        <w:t>и</w:t>
      </w:r>
      <w:r w:rsidRPr="00F818E5">
        <w:t xml:space="preserve"> </w:t>
      </w:r>
      <w:r>
        <w:t>обращает</w:t>
      </w:r>
      <w:r w:rsidRPr="00F818E5">
        <w:t xml:space="preserve"> </w:t>
      </w:r>
      <w:r>
        <w:t>внимание</w:t>
      </w:r>
      <w:r w:rsidRPr="00F818E5">
        <w:t xml:space="preserve"> </w:t>
      </w:r>
      <w:r>
        <w:t>на</w:t>
      </w:r>
      <w:r w:rsidRPr="00F818E5">
        <w:t xml:space="preserve"> </w:t>
      </w:r>
      <w:r>
        <w:t>перечень</w:t>
      </w:r>
      <w:r w:rsidRPr="00F818E5">
        <w:t xml:space="preserve"> </w:t>
      </w:r>
      <w:r>
        <w:t>вопросов для обсуждения в связи с рассмотрением второго периодического доклада, которые гласят:</w:t>
      </w:r>
    </w:p>
    <w:p w:rsidR="00E3098F" w:rsidRPr="00F818E5" w:rsidRDefault="00E3098F" w:rsidP="00E3098F"/>
    <w:p w:rsidR="00E3098F" w:rsidRPr="00F818E5" w:rsidRDefault="00E3098F" w:rsidP="00E3098F">
      <w:pPr>
        <w:ind w:left="567"/>
        <w:rPr>
          <w:u w:val="single"/>
        </w:rPr>
      </w:pPr>
      <w:r w:rsidRPr="000639A5">
        <w:t>"</w:t>
      </w:r>
      <w:r>
        <w:rPr>
          <w:u w:val="single"/>
        </w:rPr>
        <w:t>Статус Пакта</w:t>
      </w:r>
      <w:r w:rsidRPr="00F818E5">
        <w:rPr>
          <w:u w:val="single"/>
        </w:rPr>
        <w:t xml:space="preserve"> </w:t>
      </w:r>
    </w:p>
    <w:p w:rsidR="00E3098F" w:rsidRPr="00F818E5" w:rsidRDefault="00E3098F" w:rsidP="00E3098F">
      <w:pPr>
        <w:ind w:left="567"/>
      </w:pPr>
    </w:p>
    <w:p w:rsidR="00E3098F" w:rsidRPr="00D330C1" w:rsidRDefault="00E3098F" w:rsidP="00E3098F">
      <w:pPr>
        <w:ind w:left="567"/>
      </w:pPr>
      <w:r w:rsidRPr="00F818E5">
        <w:t>1.</w:t>
      </w:r>
      <w:r>
        <w:tab/>
        <w:t xml:space="preserve">Планируется ли учреждение независимого механизма, который для контроля за соблюдением прав человека и рассмотрения жалоб? </w:t>
      </w:r>
    </w:p>
    <w:p w:rsidR="00E3098F" w:rsidRPr="00D330C1" w:rsidRDefault="00E3098F" w:rsidP="00E3098F">
      <w:pPr>
        <w:ind w:left="567"/>
      </w:pPr>
    </w:p>
    <w:p w:rsidR="00E3098F" w:rsidRPr="00876D6D" w:rsidRDefault="00E3098F" w:rsidP="00E3098F">
      <w:pPr>
        <w:ind w:left="567"/>
        <w:rPr>
          <w:u w:val="single"/>
        </w:rPr>
      </w:pPr>
      <w:r>
        <w:rPr>
          <w:u w:val="single"/>
        </w:rPr>
        <w:t xml:space="preserve">Дискриминация по признаку пола </w:t>
      </w:r>
      <w:r w:rsidRPr="00876D6D">
        <w:rPr>
          <w:u w:val="single"/>
        </w:rPr>
        <w:t>(</w:t>
      </w:r>
      <w:r>
        <w:rPr>
          <w:u w:val="single"/>
        </w:rPr>
        <w:t xml:space="preserve">статьи </w:t>
      </w:r>
      <w:r w:rsidRPr="00876D6D">
        <w:rPr>
          <w:u w:val="single"/>
        </w:rPr>
        <w:t xml:space="preserve">3 </w:t>
      </w:r>
      <w:r>
        <w:rPr>
          <w:u w:val="single"/>
        </w:rPr>
        <w:t xml:space="preserve">и </w:t>
      </w:r>
      <w:r w:rsidRPr="00876D6D">
        <w:rPr>
          <w:u w:val="single"/>
        </w:rPr>
        <w:t>26</w:t>
      </w:r>
      <w:r w:rsidRPr="006C31CE">
        <w:t>)</w:t>
      </w:r>
      <w:r w:rsidRPr="00876D6D">
        <w:rPr>
          <w:u w:val="single"/>
        </w:rPr>
        <w:t xml:space="preserve"> </w:t>
      </w:r>
    </w:p>
    <w:p w:rsidR="00E3098F" w:rsidRPr="00876D6D" w:rsidRDefault="00E3098F" w:rsidP="00E3098F">
      <w:pPr>
        <w:ind w:left="567"/>
      </w:pPr>
    </w:p>
    <w:p w:rsidR="00E3098F" w:rsidRDefault="00E3098F" w:rsidP="00E3098F">
      <w:pPr>
        <w:ind w:left="567"/>
      </w:pPr>
      <w:r w:rsidRPr="00876D6D">
        <w:t>2.</w:t>
      </w:r>
      <w:r>
        <w:tab/>
        <w:t>Какие меры были приняты государством-участником для защиты женщин от бытового насилия?  Какие</w:t>
      </w:r>
      <w:r w:rsidRPr="00876D6D">
        <w:t xml:space="preserve"> </w:t>
      </w:r>
      <w:r>
        <w:t>средства</w:t>
      </w:r>
      <w:r w:rsidRPr="00876D6D">
        <w:t xml:space="preserve"> </w:t>
      </w:r>
      <w:r>
        <w:t>защиты</w:t>
      </w:r>
      <w:r w:rsidRPr="00876D6D">
        <w:t xml:space="preserve"> </w:t>
      </w:r>
      <w:r>
        <w:t>предоставляются</w:t>
      </w:r>
      <w:r w:rsidRPr="00876D6D">
        <w:t xml:space="preserve"> </w:t>
      </w:r>
      <w:r>
        <w:t>женщине</w:t>
      </w:r>
      <w:r w:rsidRPr="00876D6D">
        <w:t xml:space="preserve">, </w:t>
      </w:r>
      <w:r>
        <w:t>пострадавшей</w:t>
      </w:r>
      <w:r w:rsidRPr="00876D6D">
        <w:t xml:space="preserve"> </w:t>
      </w:r>
      <w:r>
        <w:t>от</w:t>
      </w:r>
      <w:r w:rsidRPr="00876D6D">
        <w:t xml:space="preserve"> </w:t>
      </w:r>
      <w:r>
        <w:t>бытового</w:t>
      </w:r>
      <w:r w:rsidRPr="00876D6D">
        <w:t xml:space="preserve"> </w:t>
      </w:r>
      <w:r>
        <w:t>насилия</w:t>
      </w:r>
      <w:r w:rsidRPr="00876D6D">
        <w:t xml:space="preserve">? </w:t>
      </w:r>
    </w:p>
    <w:p w:rsidR="00E3098F" w:rsidRDefault="00E3098F" w:rsidP="00E3098F">
      <w:pPr>
        <w:ind w:left="567"/>
      </w:pPr>
    </w:p>
    <w:p w:rsidR="00E3098F" w:rsidRDefault="00E3098F" w:rsidP="00E3098F">
      <w:pPr>
        <w:ind w:left="567"/>
      </w:pPr>
      <w:r>
        <w:t>3.</w:t>
      </w:r>
      <w:r>
        <w:tab/>
        <w:t>Какие меры были приняты для поощрения равенства между мужчинами и женщинами?  Какие</w:t>
      </w:r>
      <w:r w:rsidRPr="00CD7DE3">
        <w:t xml:space="preserve"> </w:t>
      </w:r>
      <w:r>
        <w:t>меры</w:t>
      </w:r>
      <w:r w:rsidRPr="00CD7DE3">
        <w:t xml:space="preserve"> </w:t>
      </w:r>
      <w:r>
        <w:t>были</w:t>
      </w:r>
      <w:r w:rsidRPr="00CD7DE3">
        <w:t xml:space="preserve"> </w:t>
      </w:r>
      <w:r>
        <w:t>приняты</w:t>
      </w:r>
      <w:r w:rsidRPr="00CD7DE3">
        <w:t xml:space="preserve"> </w:t>
      </w:r>
      <w:r>
        <w:t>для</w:t>
      </w:r>
      <w:r w:rsidRPr="00CD7DE3">
        <w:t xml:space="preserve"> </w:t>
      </w:r>
      <w:r>
        <w:t>преодоления</w:t>
      </w:r>
      <w:r w:rsidRPr="00CD7DE3">
        <w:t xml:space="preserve"> </w:t>
      </w:r>
      <w:r>
        <w:t>дискриминации женщин в избирательной системе и для поощрения их участия в политических партиях и работы на государственной службе (см</w:t>
      </w:r>
      <w:r w:rsidR="00371C8C">
        <w:t xml:space="preserve">. </w:t>
      </w:r>
      <w:r>
        <w:t xml:space="preserve">пункт 64 доклада)?  </w:t>
      </w:r>
    </w:p>
    <w:p w:rsidR="00E3098F" w:rsidRDefault="00E3098F" w:rsidP="00E3098F">
      <w:pPr>
        <w:ind w:left="567"/>
      </w:pPr>
    </w:p>
    <w:p w:rsidR="00E3098F" w:rsidRPr="00A65F9D" w:rsidRDefault="00E3098F" w:rsidP="00E3098F">
      <w:pPr>
        <w:ind w:left="567"/>
      </w:pPr>
      <w:r w:rsidRPr="009D6D7D">
        <w:t>4.</w:t>
      </w:r>
      <w:r>
        <w:tab/>
        <w:t>Имеют</w:t>
      </w:r>
      <w:r w:rsidRPr="00CD7DE3">
        <w:t xml:space="preserve"> </w:t>
      </w:r>
      <w:r>
        <w:t>ли</w:t>
      </w:r>
      <w:r w:rsidRPr="00CD7DE3">
        <w:t xml:space="preserve"> </w:t>
      </w:r>
      <w:r>
        <w:t>женщины</w:t>
      </w:r>
      <w:r w:rsidRPr="00CD7DE3">
        <w:t xml:space="preserve"> </w:t>
      </w:r>
      <w:r>
        <w:t>доступ</w:t>
      </w:r>
      <w:r w:rsidRPr="00CD7DE3">
        <w:t xml:space="preserve"> </w:t>
      </w:r>
      <w:r>
        <w:t>к</w:t>
      </w:r>
      <w:r w:rsidRPr="00CD7DE3">
        <w:t xml:space="preserve"> </w:t>
      </w:r>
      <w:r>
        <w:t>средствам</w:t>
      </w:r>
      <w:r w:rsidRPr="00CD7DE3">
        <w:t xml:space="preserve"> </w:t>
      </w:r>
      <w:r>
        <w:t>планирования семьи</w:t>
      </w:r>
      <w:r w:rsidRPr="00CD7DE3">
        <w:t xml:space="preserve"> </w:t>
      </w:r>
      <w:r>
        <w:t>и</w:t>
      </w:r>
      <w:r w:rsidRPr="00CD7DE3">
        <w:t xml:space="preserve"> </w:t>
      </w:r>
      <w:r>
        <w:t>доступны</w:t>
      </w:r>
      <w:r w:rsidRPr="00CD7DE3">
        <w:t xml:space="preserve"> </w:t>
      </w:r>
      <w:r>
        <w:t>ли</w:t>
      </w:r>
      <w:r w:rsidRPr="00CD7DE3">
        <w:t xml:space="preserve"> </w:t>
      </w:r>
      <w:r>
        <w:t>эти</w:t>
      </w:r>
      <w:r w:rsidRPr="00CD7DE3">
        <w:t xml:space="preserve"> </w:t>
      </w:r>
      <w:r>
        <w:t>средства</w:t>
      </w:r>
      <w:r w:rsidRPr="00CD7DE3">
        <w:t xml:space="preserve"> </w:t>
      </w:r>
      <w:r>
        <w:t>всем</w:t>
      </w:r>
      <w:r w:rsidRPr="00CD7DE3">
        <w:t xml:space="preserve"> </w:t>
      </w:r>
      <w:r>
        <w:t xml:space="preserve">женщинам? </w:t>
      </w:r>
      <w:r w:rsidRPr="00CD7DE3">
        <w:t xml:space="preserve"> </w:t>
      </w:r>
    </w:p>
    <w:p w:rsidR="00E3098F" w:rsidRPr="00A65F9D" w:rsidRDefault="00E3098F" w:rsidP="00E3098F">
      <w:pPr>
        <w:ind w:left="567"/>
      </w:pPr>
    </w:p>
    <w:p w:rsidR="00E3098F" w:rsidRPr="00D00745" w:rsidRDefault="00E3098F" w:rsidP="00E3098F">
      <w:pPr>
        <w:ind w:left="567"/>
        <w:rPr>
          <w:u w:val="single"/>
        </w:rPr>
      </w:pPr>
      <w:r>
        <w:rPr>
          <w:u w:val="single"/>
        </w:rPr>
        <w:t>Право</w:t>
      </w:r>
      <w:r w:rsidRPr="00D00745">
        <w:rPr>
          <w:u w:val="single"/>
        </w:rPr>
        <w:t xml:space="preserve"> </w:t>
      </w:r>
      <w:r>
        <w:rPr>
          <w:u w:val="single"/>
        </w:rPr>
        <w:t>на</w:t>
      </w:r>
      <w:r w:rsidRPr="00D00745">
        <w:rPr>
          <w:u w:val="single"/>
        </w:rPr>
        <w:t xml:space="preserve"> </w:t>
      </w:r>
      <w:r>
        <w:rPr>
          <w:u w:val="single"/>
        </w:rPr>
        <w:t>выражение</w:t>
      </w:r>
      <w:r w:rsidRPr="00D00745">
        <w:rPr>
          <w:u w:val="single"/>
        </w:rPr>
        <w:t xml:space="preserve"> </w:t>
      </w:r>
      <w:r>
        <w:rPr>
          <w:u w:val="single"/>
        </w:rPr>
        <w:t>мнений</w:t>
      </w:r>
      <w:r w:rsidRPr="00D00745">
        <w:rPr>
          <w:u w:val="single"/>
        </w:rPr>
        <w:t xml:space="preserve">, </w:t>
      </w:r>
      <w:r>
        <w:rPr>
          <w:u w:val="single"/>
        </w:rPr>
        <w:t>свобода</w:t>
      </w:r>
      <w:r w:rsidRPr="00D00745">
        <w:rPr>
          <w:u w:val="single"/>
        </w:rPr>
        <w:t xml:space="preserve"> </w:t>
      </w:r>
      <w:r>
        <w:rPr>
          <w:u w:val="single"/>
        </w:rPr>
        <w:t>выражения</w:t>
      </w:r>
      <w:r w:rsidRPr="00D00745">
        <w:rPr>
          <w:u w:val="single"/>
        </w:rPr>
        <w:t xml:space="preserve"> (</w:t>
      </w:r>
      <w:r>
        <w:rPr>
          <w:u w:val="single"/>
        </w:rPr>
        <w:t>статья</w:t>
      </w:r>
      <w:r w:rsidRPr="00D00745">
        <w:rPr>
          <w:u w:val="single"/>
        </w:rPr>
        <w:t xml:space="preserve"> 19</w:t>
      </w:r>
      <w:r w:rsidRPr="000A5314">
        <w:t xml:space="preserve">) </w:t>
      </w:r>
    </w:p>
    <w:p w:rsidR="00E3098F" w:rsidRPr="00D00745" w:rsidRDefault="00E3098F" w:rsidP="00E3098F">
      <w:pPr>
        <w:ind w:left="567"/>
      </w:pPr>
    </w:p>
    <w:p w:rsidR="00E3098F" w:rsidRDefault="00E3098F" w:rsidP="00E3098F">
      <w:pPr>
        <w:ind w:left="567"/>
      </w:pPr>
      <w:r>
        <w:t>5.</w:t>
      </w:r>
      <w:r>
        <w:tab/>
        <w:t>Учитывая</w:t>
      </w:r>
      <w:r w:rsidRPr="00D00745">
        <w:t xml:space="preserve"> </w:t>
      </w:r>
      <w:r>
        <w:t>озабоченность</w:t>
      </w:r>
      <w:r w:rsidRPr="00D00745">
        <w:t xml:space="preserve"> </w:t>
      </w:r>
      <w:r>
        <w:t>Комитета</w:t>
      </w:r>
      <w:r w:rsidRPr="00D00745">
        <w:t xml:space="preserve"> </w:t>
      </w:r>
      <w:r>
        <w:t>по поводу</w:t>
      </w:r>
      <w:r w:rsidRPr="00D00745">
        <w:t xml:space="preserve"> </w:t>
      </w:r>
      <w:r>
        <w:t>соответствия</w:t>
      </w:r>
      <w:r w:rsidRPr="00D00745">
        <w:t xml:space="preserve"> </w:t>
      </w:r>
      <w:r>
        <w:t>Закона о национальной</w:t>
      </w:r>
      <w:r w:rsidRPr="00D00745">
        <w:t xml:space="preserve"> </w:t>
      </w:r>
      <w:r>
        <w:t>безопасности</w:t>
      </w:r>
      <w:r w:rsidRPr="00D00745">
        <w:t xml:space="preserve"> </w:t>
      </w:r>
      <w:r>
        <w:t>Пакту</w:t>
      </w:r>
      <w:r w:rsidRPr="00D00745">
        <w:t>,</w:t>
      </w:r>
      <w:r>
        <w:t xml:space="preserve"> пересмотрело</w:t>
      </w:r>
      <w:r w:rsidRPr="00D00745">
        <w:t xml:space="preserve"> </w:t>
      </w:r>
      <w:r>
        <w:t>ли</w:t>
      </w:r>
      <w:r w:rsidRPr="00D00745">
        <w:t xml:space="preserve"> </w:t>
      </w:r>
      <w:r>
        <w:t>государство</w:t>
      </w:r>
      <w:r w:rsidRPr="00D00745">
        <w:t>-</w:t>
      </w:r>
      <w:r>
        <w:t>участник</w:t>
      </w:r>
      <w:r w:rsidRPr="00D00745">
        <w:t xml:space="preserve"> </w:t>
      </w:r>
      <w:r>
        <w:t>ранее вынесенные им приговоры на основании этого Закона для того, чтобы гарантировать освобождение лиц, осужденных лишь за выражение своих мнений?  Является</w:t>
      </w:r>
      <w:r w:rsidRPr="00D00745">
        <w:t xml:space="preserve"> </w:t>
      </w:r>
      <w:r>
        <w:t>ли</w:t>
      </w:r>
      <w:r w:rsidRPr="00D00745">
        <w:t xml:space="preserve"> </w:t>
      </w:r>
      <w:r>
        <w:t>подпись под присягой, предписанной законом, условием для</w:t>
      </w:r>
      <w:r w:rsidRPr="00D00745">
        <w:t xml:space="preserve"> </w:t>
      </w:r>
      <w:r>
        <w:t>освобождения</w:t>
      </w:r>
      <w:r w:rsidRPr="00D00745">
        <w:t xml:space="preserve"> </w:t>
      </w:r>
      <w:r>
        <w:t>этих</w:t>
      </w:r>
      <w:r w:rsidRPr="00D00745">
        <w:t xml:space="preserve"> </w:t>
      </w:r>
      <w:r>
        <w:t>лиц</w:t>
      </w:r>
      <w:r w:rsidRPr="00D00745">
        <w:t xml:space="preserve">? </w:t>
      </w:r>
      <w:r>
        <w:t xml:space="preserve"> Просьба представить более подробную информацию о количестве лиц, осужденных за нарушение этого Закона, с момента представления последнего доклада</w:t>
      </w:r>
      <w:r w:rsidR="00371C8C">
        <w:t xml:space="preserve">.  </w:t>
      </w:r>
      <w:r>
        <w:t>Что</w:t>
      </w:r>
      <w:r w:rsidRPr="005C132B">
        <w:t xml:space="preserve"> </w:t>
      </w:r>
      <w:r>
        <w:t>было</w:t>
      </w:r>
      <w:r w:rsidRPr="005C132B">
        <w:t xml:space="preserve"> </w:t>
      </w:r>
      <w:r>
        <w:t>сделано</w:t>
      </w:r>
      <w:r w:rsidRPr="005C132B">
        <w:t xml:space="preserve"> </w:t>
      </w:r>
      <w:r>
        <w:t>государством</w:t>
      </w:r>
      <w:r w:rsidRPr="005C132B">
        <w:t>-</w:t>
      </w:r>
      <w:r>
        <w:t>участником</w:t>
      </w:r>
      <w:r w:rsidRPr="005C132B">
        <w:t xml:space="preserve"> </w:t>
      </w:r>
      <w:r>
        <w:t>для</w:t>
      </w:r>
      <w:r w:rsidRPr="005C132B">
        <w:t xml:space="preserve"> </w:t>
      </w:r>
      <w:r>
        <w:t>обеспечения</w:t>
      </w:r>
      <w:r w:rsidRPr="005C132B">
        <w:t xml:space="preserve"> </w:t>
      </w:r>
      <w:r>
        <w:t>соответствия Закона о национальной</w:t>
      </w:r>
      <w:r w:rsidRPr="00D00745">
        <w:t xml:space="preserve"> </w:t>
      </w:r>
      <w:r>
        <w:t>безопасности</w:t>
      </w:r>
      <w:r w:rsidRPr="005C132B">
        <w:t xml:space="preserve"> </w:t>
      </w:r>
      <w:r>
        <w:t>Пакту?</w:t>
      </w:r>
    </w:p>
    <w:p w:rsidR="00E3098F" w:rsidRDefault="00E3098F" w:rsidP="00E3098F">
      <w:pPr>
        <w:ind w:left="567"/>
      </w:pPr>
    </w:p>
    <w:p w:rsidR="00E3098F" w:rsidRPr="001D72A4" w:rsidRDefault="00E3098F" w:rsidP="00E3098F">
      <w:pPr>
        <w:ind w:left="567"/>
      </w:pPr>
      <w:r w:rsidRPr="001D72A4">
        <w:t>6.</w:t>
      </w:r>
      <w:r>
        <w:tab/>
        <w:t>В</w:t>
      </w:r>
      <w:r w:rsidRPr="001D72A4">
        <w:t xml:space="preserve"> </w:t>
      </w:r>
      <w:r>
        <w:t>связи с</w:t>
      </w:r>
      <w:r w:rsidRPr="001D72A4">
        <w:t xml:space="preserve"> </w:t>
      </w:r>
      <w:r>
        <w:t>пунктом</w:t>
      </w:r>
      <w:r w:rsidRPr="001D72A4">
        <w:t xml:space="preserve"> 199 </w:t>
      </w:r>
      <w:r>
        <w:t>доклада</w:t>
      </w:r>
      <w:r w:rsidRPr="001D72A4">
        <w:t xml:space="preserve"> </w:t>
      </w:r>
      <w:r>
        <w:t>просьба объяснить</w:t>
      </w:r>
      <w:r w:rsidRPr="001D72A4">
        <w:t xml:space="preserve">, </w:t>
      </w:r>
      <w:r>
        <w:t>какие конкретные основания необходимы Комитету по надзору за нравственностью зрелищных мероприятий для осуществления цензуры фильмов и видеофильмов</w:t>
      </w:r>
      <w:r w:rsidRPr="001D72A4">
        <w:t>.</w:t>
      </w:r>
    </w:p>
    <w:p w:rsidR="00E3098F" w:rsidRPr="001D72A4" w:rsidRDefault="00E3098F" w:rsidP="00E3098F">
      <w:pPr>
        <w:ind w:left="567"/>
      </w:pPr>
    </w:p>
    <w:p w:rsidR="00E3098F" w:rsidRPr="00A65F9D" w:rsidRDefault="00E3098F" w:rsidP="00E3098F">
      <w:pPr>
        <w:ind w:left="567"/>
        <w:rPr>
          <w:u w:val="single"/>
        </w:rPr>
      </w:pPr>
      <w:r>
        <w:rPr>
          <w:u w:val="single"/>
        </w:rPr>
        <w:t>Свобода от</w:t>
      </w:r>
      <w:r w:rsidRPr="00C801CA">
        <w:rPr>
          <w:u w:val="single"/>
        </w:rPr>
        <w:t xml:space="preserve"> </w:t>
      </w:r>
      <w:r>
        <w:rPr>
          <w:u w:val="single"/>
        </w:rPr>
        <w:t>пыток</w:t>
      </w:r>
      <w:r w:rsidRPr="00C801CA">
        <w:rPr>
          <w:u w:val="single"/>
        </w:rPr>
        <w:t xml:space="preserve">, </w:t>
      </w:r>
      <w:r>
        <w:rPr>
          <w:u w:val="single"/>
        </w:rPr>
        <w:t>право</w:t>
      </w:r>
      <w:r w:rsidRPr="00C801CA">
        <w:rPr>
          <w:u w:val="single"/>
        </w:rPr>
        <w:t xml:space="preserve"> </w:t>
      </w:r>
      <w:r>
        <w:rPr>
          <w:u w:val="single"/>
        </w:rPr>
        <w:t>на</w:t>
      </w:r>
      <w:r w:rsidRPr="00C801CA">
        <w:rPr>
          <w:u w:val="single"/>
        </w:rPr>
        <w:t xml:space="preserve"> </w:t>
      </w:r>
      <w:r>
        <w:rPr>
          <w:u w:val="single"/>
        </w:rPr>
        <w:t>свободу</w:t>
      </w:r>
      <w:r w:rsidRPr="00C801CA">
        <w:rPr>
          <w:u w:val="single"/>
        </w:rPr>
        <w:t xml:space="preserve"> </w:t>
      </w:r>
      <w:r>
        <w:rPr>
          <w:u w:val="single"/>
        </w:rPr>
        <w:t>личности</w:t>
      </w:r>
      <w:r w:rsidRPr="00C801CA">
        <w:rPr>
          <w:u w:val="single"/>
        </w:rPr>
        <w:t xml:space="preserve"> </w:t>
      </w:r>
      <w:r>
        <w:rPr>
          <w:u w:val="single"/>
        </w:rPr>
        <w:t>и</w:t>
      </w:r>
      <w:r w:rsidRPr="00C801CA">
        <w:rPr>
          <w:u w:val="single"/>
        </w:rPr>
        <w:t xml:space="preserve"> </w:t>
      </w:r>
      <w:r>
        <w:rPr>
          <w:u w:val="single"/>
        </w:rPr>
        <w:t>запрещение</w:t>
      </w:r>
      <w:r w:rsidRPr="00C801CA">
        <w:rPr>
          <w:u w:val="single"/>
        </w:rPr>
        <w:t xml:space="preserve"> </w:t>
      </w:r>
      <w:r>
        <w:rPr>
          <w:u w:val="single"/>
        </w:rPr>
        <w:t>произвольного ареста и содержания под стражей, отправление правосудия (статьи 7, 9 и 14</w:t>
      </w:r>
      <w:r w:rsidRPr="000A5314">
        <w:t>)</w:t>
      </w:r>
      <w:r>
        <w:rPr>
          <w:u w:val="single"/>
        </w:rPr>
        <w:t xml:space="preserve"> </w:t>
      </w:r>
    </w:p>
    <w:p w:rsidR="00E3098F" w:rsidRPr="00A65F9D" w:rsidRDefault="00E3098F" w:rsidP="00E3098F">
      <w:pPr>
        <w:ind w:left="567"/>
      </w:pPr>
    </w:p>
    <w:p w:rsidR="00E3098F" w:rsidRPr="00137669" w:rsidRDefault="00E3098F" w:rsidP="00E3098F">
      <w:pPr>
        <w:ind w:left="567"/>
      </w:pPr>
      <w:r>
        <w:t>7.</w:t>
      </w:r>
      <w:r>
        <w:tab/>
        <w:t>Как обеспечивается независимый</w:t>
      </w:r>
      <w:r w:rsidRPr="00137669">
        <w:t xml:space="preserve"> </w:t>
      </w:r>
      <w:r>
        <w:t>контроль</w:t>
      </w:r>
      <w:r w:rsidRPr="00137669">
        <w:t xml:space="preserve"> </w:t>
      </w:r>
      <w:r>
        <w:t>за деятельностью</w:t>
      </w:r>
      <w:r w:rsidRPr="00137669">
        <w:t xml:space="preserve"> </w:t>
      </w:r>
      <w:r>
        <w:t>полиции</w:t>
      </w:r>
      <w:r w:rsidRPr="00137669">
        <w:t xml:space="preserve"> </w:t>
      </w:r>
      <w:r>
        <w:t>и</w:t>
      </w:r>
      <w:r w:rsidRPr="00137669">
        <w:t xml:space="preserve"> </w:t>
      </w:r>
      <w:r>
        <w:t>сотрудников</w:t>
      </w:r>
      <w:r w:rsidRPr="00137669">
        <w:t xml:space="preserve"> </w:t>
      </w:r>
      <w:r>
        <w:t>Национального</w:t>
      </w:r>
      <w:r w:rsidRPr="00137669">
        <w:t xml:space="preserve"> </w:t>
      </w:r>
      <w:r>
        <w:t>разведывательного</w:t>
      </w:r>
      <w:r w:rsidRPr="00137669">
        <w:t xml:space="preserve"> </w:t>
      </w:r>
      <w:r>
        <w:t>управления</w:t>
      </w:r>
      <w:r w:rsidRPr="00137669">
        <w:t xml:space="preserve"> </w:t>
      </w:r>
      <w:r>
        <w:t>и</w:t>
      </w:r>
      <w:r w:rsidRPr="00137669">
        <w:t xml:space="preserve"> </w:t>
      </w:r>
      <w:r>
        <w:t>рассмотрение жалоб на пытки и другие злоупотребления со стороны этих органов?  Просьба представить подробную информацию о проведенных расследованиях и их результатах?</w:t>
      </w:r>
    </w:p>
    <w:p w:rsidR="00E3098F" w:rsidRPr="00137669" w:rsidRDefault="00E3098F" w:rsidP="00E3098F">
      <w:pPr>
        <w:ind w:left="567"/>
      </w:pPr>
    </w:p>
    <w:p w:rsidR="00E3098F" w:rsidRPr="00DA1919" w:rsidRDefault="00E3098F" w:rsidP="00E3098F">
      <w:pPr>
        <w:ind w:left="567"/>
      </w:pPr>
      <w:r w:rsidRPr="00DA1919">
        <w:t>8.</w:t>
      </w:r>
      <w:r>
        <w:tab/>
        <w:t>Существует</w:t>
      </w:r>
      <w:r w:rsidRPr="00137669">
        <w:t xml:space="preserve"> </w:t>
      </w:r>
      <w:r>
        <w:t>ли</w:t>
      </w:r>
      <w:r w:rsidRPr="00137669">
        <w:t xml:space="preserve"> </w:t>
      </w:r>
      <w:r>
        <w:t>независимый</w:t>
      </w:r>
      <w:r w:rsidRPr="00137669">
        <w:t xml:space="preserve"> </w:t>
      </w:r>
      <w:r>
        <w:t>механизм</w:t>
      </w:r>
      <w:r w:rsidRPr="00137669">
        <w:t xml:space="preserve"> </w:t>
      </w:r>
      <w:r>
        <w:t>контроля за условиями содержания в тюрьмах</w:t>
      </w:r>
      <w:r w:rsidRPr="00137669">
        <w:t xml:space="preserve"> </w:t>
      </w:r>
      <w:r>
        <w:t>и рассмотрения жалоб арестованных и заключенных?  Просьба</w:t>
      </w:r>
      <w:r w:rsidRPr="00DA1919">
        <w:t xml:space="preserve"> </w:t>
      </w:r>
      <w:r>
        <w:t>подробнее сообщить о его функционировании</w:t>
      </w:r>
      <w:r w:rsidR="00371C8C">
        <w:t xml:space="preserve">.  </w:t>
      </w:r>
    </w:p>
    <w:p w:rsidR="00E3098F" w:rsidRPr="00DA1919" w:rsidRDefault="00E3098F" w:rsidP="00E3098F">
      <w:pPr>
        <w:ind w:left="567"/>
      </w:pPr>
    </w:p>
    <w:p w:rsidR="00E3098F" w:rsidRPr="009E0DB7" w:rsidRDefault="00E3098F" w:rsidP="00E3098F">
      <w:pPr>
        <w:ind w:left="567"/>
      </w:pPr>
      <w:r>
        <w:t>9.</w:t>
      </w:r>
      <w:r>
        <w:tab/>
        <w:t>Что</w:t>
      </w:r>
      <w:r w:rsidRPr="00E57008">
        <w:t xml:space="preserve"> </w:t>
      </w:r>
      <w:r>
        <w:t>было</w:t>
      </w:r>
      <w:r w:rsidRPr="00E57008">
        <w:t xml:space="preserve"> </w:t>
      </w:r>
      <w:r>
        <w:t>сделано</w:t>
      </w:r>
      <w:r w:rsidRPr="00E57008">
        <w:t xml:space="preserve"> </w:t>
      </w:r>
      <w:r>
        <w:t>для</w:t>
      </w:r>
      <w:r w:rsidRPr="00E57008">
        <w:t xml:space="preserve"> </w:t>
      </w:r>
      <w:r>
        <w:t>расследования</w:t>
      </w:r>
      <w:r w:rsidRPr="00E57008">
        <w:t xml:space="preserve"> </w:t>
      </w:r>
      <w:r>
        <w:t>утверждений о серьезных</w:t>
      </w:r>
      <w:r w:rsidRPr="00E57008">
        <w:t xml:space="preserve"> </w:t>
      </w:r>
      <w:r>
        <w:t>нарушениях</w:t>
      </w:r>
      <w:r w:rsidRPr="00E57008">
        <w:t xml:space="preserve"> </w:t>
      </w:r>
      <w:r>
        <w:t>прав</w:t>
      </w:r>
      <w:r w:rsidRPr="00E57008">
        <w:t xml:space="preserve"> </w:t>
      </w:r>
      <w:r>
        <w:t>человека</w:t>
      </w:r>
      <w:r w:rsidRPr="00E57008">
        <w:t xml:space="preserve"> </w:t>
      </w:r>
      <w:r>
        <w:t>во</w:t>
      </w:r>
      <w:r w:rsidRPr="00E57008">
        <w:t xml:space="preserve"> </w:t>
      </w:r>
      <w:r>
        <w:t>время</w:t>
      </w:r>
      <w:r w:rsidRPr="00E57008">
        <w:t xml:space="preserve"> </w:t>
      </w:r>
      <w:r>
        <w:t>правления</w:t>
      </w:r>
      <w:r w:rsidRPr="00E57008">
        <w:t xml:space="preserve"> </w:t>
      </w:r>
      <w:r>
        <w:t>военного</w:t>
      </w:r>
      <w:r w:rsidRPr="00E57008">
        <w:t xml:space="preserve"> </w:t>
      </w:r>
      <w:r>
        <w:t>правительства</w:t>
      </w:r>
      <w:r w:rsidRPr="00E57008">
        <w:t xml:space="preserve"> </w:t>
      </w:r>
      <w:r>
        <w:t>до</w:t>
      </w:r>
      <w:r w:rsidRPr="00E57008">
        <w:t xml:space="preserve"> </w:t>
      </w:r>
      <w:r>
        <w:t>конца</w:t>
      </w:r>
      <w:r w:rsidRPr="00E57008">
        <w:t xml:space="preserve"> </w:t>
      </w:r>
      <w:r>
        <w:t>восьмидесятых</w:t>
      </w:r>
      <w:r w:rsidRPr="00E57008">
        <w:t xml:space="preserve"> </w:t>
      </w:r>
      <w:r>
        <w:t xml:space="preserve">годов и наказания лиц, ответственных за такие нарушения?  </w:t>
      </w:r>
    </w:p>
    <w:p w:rsidR="00E3098F" w:rsidRPr="009E0DB7" w:rsidRDefault="00E3098F" w:rsidP="00E3098F">
      <w:pPr>
        <w:ind w:left="567"/>
      </w:pPr>
    </w:p>
    <w:p w:rsidR="00E3098F" w:rsidRPr="009A7FD2" w:rsidRDefault="00E3098F" w:rsidP="00E3098F">
      <w:pPr>
        <w:ind w:left="567"/>
      </w:pPr>
      <w:r>
        <w:t>10.</w:t>
      </w:r>
      <w:r>
        <w:tab/>
        <w:t>В</w:t>
      </w:r>
      <w:r w:rsidRPr="00E57008">
        <w:t xml:space="preserve"> </w:t>
      </w:r>
      <w:r>
        <w:t>свете</w:t>
      </w:r>
      <w:r w:rsidRPr="00E57008">
        <w:t xml:space="preserve"> </w:t>
      </w:r>
      <w:r>
        <w:t>пунктов</w:t>
      </w:r>
      <w:r w:rsidRPr="00E57008">
        <w:t xml:space="preserve"> 106</w:t>
      </w:r>
      <w:r>
        <w:t>-</w:t>
      </w:r>
      <w:r w:rsidRPr="00E57008">
        <w:t xml:space="preserve">110 </w:t>
      </w:r>
      <w:r>
        <w:t>доклада</w:t>
      </w:r>
      <w:r w:rsidRPr="00E57008">
        <w:t xml:space="preserve"> </w:t>
      </w:r>
      <w:r>
        <w:t>просьба</w:t>
      </w:r>
      <w:r w:rsidRPr="00E57008">
        <w:t xml:space="preserve"> </w:t>
      </w:r>
      <w:r>
        <w:t>прокомментировать новые</w:t>
      </w:r>
      <w:r w:rsidRPr="00E57008">
        <w:t xml:space="preserve"> </w:t>
      </w:r>
      <w:r>
        <w:t>положения</w:t>
      </w:r>
      <w:r w:rsidRPr="00E57008">
        <w:t xml:space="preserve"> </w:t>
      </w:r>
      <w:r>
        <w:t>Закона</w:t>
      </w:r>
      <w:r w:rsidRPr="00E57008">
        <w:t xml:space="preserve"> </w:t>
      </w:r>
      <w:r>
        <w:t>от</w:t>
      </w:r>
      <w:r w:rsidRPr="00E57008">
        <w:t xml:space="preserve"> 8 </w:t>
      </w:r>
      <w:r>
        <w:t>ма</w:t>
      </w:r>
      <w:r w:rsidR="00D643AF">
        <w:t>я</w:t>
      </w:r>
      <w:r w:rsidRPr="00E57008">
        <w:t xml:space="preserve"> 1991 </w:t>
      </w:r>
      <w:r>
        <w:t>года с внесенными в него изменениями</w:t>
      </w:r>
      <w:r w:rsidRPr="00E57008">
        <w:t>,</w:t>
      </w:r>
      <w:r>
        <w:t xml:space="preserve"> которые касаются</w:t>
      </w:r>
      <w:r w:rsidRPr="00E57008">
        <w:t xml:space="preserve"> </w:t>
      </w:r>
      <w:r>
        <w:t>"добровольной</w:t>
      </w:r>
      <w:r w:rsidRPr="00E57008">
        <w:t xml:space="preserve"> </w:t>
      </w:r>
      <w:r>
        <w:t>явки"</w:t>
      </w:r>
      <w:r w:rsidRPr="00E57008">
        <w:t>,</w:t>
      </w:r>
      <w:r>
        <w:t xml:space="preserve"> а</w:t>
      </w:r>
      <w:r w:rsidRPr="00E57008">
        <w:t xml:space="preserve"> </w:t>
      </w:r>
      <w:r>
        <w:t>также</w:t>
      </w:r>
      <w:r w:rsidRPr="00E57008">
        <w:t xml:space="preserve"> </w:t>
      </w:r>
      <w:r>
        <w:t>положения</w:t>
      </w:r>
      <w:r w:rsidRPr="00E57008">
        <w:t xml:space="preserve"> </w:t>
      </w:r>
      <w:r>
        <w:t>Уголовно</w:t>
      </w:r>
      <w:r w:rsidRPr="00E57008">
        <w:t>-</w:t>
      </w:r>
      <w:r>
        <w:t>процессуального</w:t>
      </w:r>
      <w:r w:rsidRPr="00E57008">
        <w:t xml:space="preserve"> </w:t>
      </w:r>
      <w:r>
        <w:t>кодекса</w:t>
      </w:r>
      <w:r w:rsidRPr="00E57008">
        <w:t xml:space="preserve"> </w:t>
      </w:r>
      <w:r>
        <w:t>от</w:t>
      </w:r>
      <w:r w:rsidRPr="00E57008">
        <w:t xml:space="preserve"> 1 </w:t>
      </w:r>
      <w:r>
        <w:t>января</w:t>
      </w:r>
      <w:r w:rsidRPr="00E57008">
        <w:t xml:space="preserve"> 1997 </w:t>
      </w:r>
      <w:r>
        <w:t>года</w:t>
      </w:r>
      <w:r w:rsidRPr="00E57008">
        <w:t>,</w:t>
      </w:r>
      <w:r>
        <w:t xml:space="preserve"> касающиеся</w:t>
      </w:r>
      <w:r w:rsidRPr="00E57008">
        <w:t xml:space="preserve"> </w:t>
      </w:r>
      <w:r>
        <w:t>выдачи</w:t>
      </w:r>
      <w:r w:rsidRPr="00E57008">
        <w:t xml:space="preserve"> </w:t>
      </w:r>
      <w:r>
        <w:t>ордеров</w:t>
      </w:r>
      <w:r w:rsidRPr="00E57008">
        <w:t xml:space="preserve"> </w:t>
      </w:r>
      <w:r>
        <w:t>на</w:t>
      </w:r>
      <w:r w:rsidRPr="00E57008">
        <w:t xml:space="preserve"> </w:t>
      </w:r>
      <w:r>
        <w:t>арест</w:t>
      </w:r>
      <w:r w:rsidRPr="00E57008">
        <w:t xml:space="preserve"> </w:t>
      </w:r>
      <w:r>
        <w:t>и</w:t>
      </w:r>
      <w:r w:rsidRPr="00E57008">
        <w:t xml:space="preserve"> </w:t>
      </w:r>
      <w:r>
        <w:t>срока</w:t>
      </w:r>
      <w:r w:rsidRPr="00E57008">
        <w:t xml:space="preserve"> </w:t>
      </w:r>
      <w:r>
        <w:t>предварительного</w:t>
      </w:r>
      <w:r w:rsidRPr="00E57008">
        <w:t xml:space="preserve"> </w:t>
      </w:r>
      <w:r>
        <w:t>заключения</w:t>
      </w:r>
      <w:r w:rsidR="00371C8C">
        <w:t xml:space="preserve">.  </w:t>
      </w:r>
      <w:r>
        <w:t>У всех</w:t>
      </w:r>
      <w:r w:rsidRPr="009A7FD2">
        <w:t xml:space="preserve"> </w:t>
      </w:r>
      <w:r>
        <w:t>ли</w:t>
      </w:r>
      <w:r w:rsidRPr="009A7FD2">
        <w:t xml:space="preserve"> </w:t>
      </w:r>
      <w:r>
        <w:t>арестованных есть возможность</w:t>
      </w:r>
      <w:r w:rsidRPr="009A7FD2">
        <w:t xml:space="preserve"> </w:t>
      </w:r>
      <w:r>
        <w:t>получить</w:t>
      </w:r>
      <w:r w:rsidRPr="009A7FD2">
        <w:t xml:space="preserve"> </w:t>
      </w:r>
      <w:r>
        <w:t>юридическую</w:t>
      </w:r>
      <w:r w:rsidRPr="009A7FD2">
        <w:t xml:space="preserve"> </w:t>
      </w:r>
      <w:r>
        <w:t>помощь</w:t>
      </w:r>
      <w:r w:rsidRPr="009A7FD2">
        <w:t xml:space="preserve">? </w:t>
      </w:r>
    </w:p>
    <w:p w:rsidR="00E3098F" w:rsidRPr="009A7FD2" w:rsidRDefault="00E3098F" w:rsidP="00E3098F">
      <w:pPr>
        <w:ind w:left="567"/>
      </w:pPr>
    </w:p>
    <w:p w:rsidR="00E3098F" w:rsidRPr="005D0387" w:rsidRDefault="00E3098F" w:rsidP="00E3098F">
      <w:pPr>
        <w:ind w:left="567"/>
      </w:pPr>
      <w:r>
        <w:t>11.</w:t>
      </w:r>
      <w:r>
        <w:tab/>
        <w:t>Просьба</w:t>
      </w:r>
      <w:r w:rsidRPr="005D0387">
        <w:t xml:space="preserve"> </w:t>
      </w:r>
      <w:r>
        <w:t>объяснить</w:t>
      </w:r>
      <w:r w:rsidRPr="005D0387">
        <w:t>,</w:t>
      </w:r>
      <w:r>
        <w:t xml:space="preserve"> как используется</w:t>
      </w:r>
      <w:r w:rsidRPr="005D0387">
        <w:t xml:space="preserve"> </w:t>
      </w:r>
      <w:r>
        <w:t>Закон</w:t>
      </w:r>
      <w:r w:rsidRPr="005D0387">
        <w:t xml:space="preserve"> </w:t>
      </w:r>
      <w:r>
        <w:t>о</w:t>
      </w:r>
      <w:r w:rsidRPr="005D0387">
        <w:t xml:space="preserve"> </w:t>
      </w:r>
      <w:r>
        <w:t>наблюдении в интересах безопасности</w:t>
      </w:r>
      <w:r w:rsidRPr="005D0387">
        <w:t xml:space="preserve"> </w:t>
      </w:r>
      <w:r>
        <w:t>для</w:t>
      </w:r>
      <w:r w:rsidRPr="005D0387">
        <w:t xml:space="preserve"> </w:t>
      </w:r>
      <w:r>
        <w:t>наблюдения</w:t>
      </w:r>
      <w:r w:rsidRPr="005D0387">
        <w:t xml:space="preserve"> </w:t>
      </w:r>
      <w:r>
        <w:t>за</w:t>
      </w:r>
      <w:r w:rsidRPr="005D0387">
        <w:t xml:space="preserve"> </w:t>
      </w:r>
      <w:r>
        <w:t>некоторыми</w:t>
      </w:r>
      <w:r w:rsidRPr="005D0387">
        <w:t xml:space="preserve"> </w:t>
      </w:r>
      <w:r>
        <w:t>освобожденными</w:t>
      </w:r>
      <w:r w:rsidRPr="005D0387">
        <w:t xml:space="preserve"> </w:t>
      </w:r>
      <w:r>
        <w:t>заключенными</w:t>
      </w:r>
      <w:r w:rsidRPr="005D0387">
        <w:t>.</w:t>
      </w:r>
    </w:p>
    <w:p w:rsidR="00E3098F" w:rsidRPr="005D0387" w:rsidRDefault="00E3098F" w:rsidP="00E3098F">
      <w:pPr>
        <w:ind w:left="567"/>
      </w:pPr>
    </w:p>
    <w:p w:rsidR="00E3098F" w:rsidRPr="00A249BD" w:rsidRDefault="00E3098F" w:rsidP="00E3098F">
      <w:pPr>
        <w:ind w:left="567"/>
        <w:rPr>
          <w:u w:val="single"/>
        </w:rPr>
      </w:pPr>
      <w:r>
        <w:rPr>
          <w:u w:val="single"/>
        </w:rPr>
        <w:t>Право на личную неприкосновенность (статья 17</w:t>
      </w:r>
      <w:r w:rsidRPr="000A5314">
        <w:t xml:space="preserve">) </w:t>
      </w:r>
    </w:p>
    <w:p w:rsidR="00E3098F" w:rsidRPr="00A249BD" w:rsidRDefault="00E3098F" w:rsidP="00E3098F">
      <w:pPr>
        <w:ind w:left="567"/>
      </w:pPr>
    </w:p>
    <w:p w:rsidR="00E3098F" w:rsidRPr="00A249BD" w:rsidRDefault="00E3098F" w:rsidP="00E3098F">
      <w:pPr>
        <w:ind w:left="567"/>
      </w:pPr>
      <w:r w:rsidRPr="009B7F1D">
        <w:t>12.</w:t>
      </w:r>
      <w:r>
        <w:tab/>
        <w:t>Просьба разъяснить</w:t>
      </w:r>
      <w:r w:rsidRPr="00A249BD">
        <w:t xml:space="preserve"> </w:t>
      </w:r>
      <w:r>
        <w:t>законодательство</w:t>
      </w:r>
      <w:r w:rsidRPr="00A249BD">
        <w:t xml:space="preserve">, </w:t>
      </w:r>
      <w:r>
        <w:t>практику</w:t>
      </w:r>
      <w:r w:rsidRPr="00A249BD">
        <w:t xml:space="preserve"> </w:t>
      </w:r>
      <w:r>
        <w:t>и</w:t>
      </w:r>
      <w:r w:rsidRPr="00A249BD">
        <w:t xml:space="preserve"> </w:t>
      </w:r>
      <w:r>
        <w:t>порядок судебного</w:t>
      </w:r>
      <w:r w:rsidRPr="00A249BD">
        <w:t xml:space="preserve"> </w:t>
      </w:r>
      <w:r>
        <w:t>контроля</w:t>
      </w:r>
      <w:r w:rsidRPr="00A249BD">
        <w:t xml:space="preserve"> </w:t>
      </w:r>
      <w:r>
        <w:t>при</w:t>
      </w:r>
      <w:r w:rsidRPr="00A249BD">
        <w:t xml:space="preserve"> </w:t>
      </w:r>
      <w:r>
        <w:t>прослушивании</w:t>
      </w:r>
      <w:r w:rsidRPr="00A249BD">
        <w:t xml:space="preserve"> </w:t>
      </w:r>
      <w:r>
        <w:t>государственными</w:t>
      </w:r>
      <w:r w:rsidRPr="00A249BD">
        <w:t xml:space="preserve"> </w:t>
      </w:r>
      <w:r>
        <w:t>органами</w:t>
      </w:r>
      <w:r w:rsidRPr="00A249BD">
        <w:t xml:space="preserve"> </w:t>
      </w:r>
      <w:r>
        <w:t>частных</w:t>
      </w:r>
      <w:r w:rsidRPr="00A249BD">
        <w:t xml:space="preserve"> </w:t>
      </w:r>
      <w:r>
        <w:t>разговоров</w:t>
      </w:r>
      <w:r w:rsidRPr="00A249BD">
        <w:t xml:space="preserve">, </w:t>
      </w:r>
      <w:r>
        <w:t>в</w:t>
      </w:r>
      <w:r w:rsidRPr="00A249BD">
        <w:t xml:space="preserve"> </w:t>
      </w:r>
      <w:r>
        <w:t>частности</w:t>
      </w:r>
      <w:r w:rsidRPr="00A249BD">
        <w:t xml:space="preserve">, </w:t>
      </w:r>
      <w:r>
        <w:t>по телефону.</w:t>
      </w:r>
    </w:p>
    <w:p w:rsidR="00E3098F" w:rsidRPr="00A249BD" w:rsidRDefault="00E3098F" w:rsidP="00E3098F">
      <w:pPr>
        <w:ind w:left="567"/>
      </w:pPr>
    </w:p>
    <w:p w:rsidR="00E3098F" w:rsidRPr="00757C7F" w:rsidRDefault="00E3098F" w:rsidP="00E3098F">
      <w:pPr>
        <w:ind w:left="567"/>
        <w:rPr>
          <w:u w:val="single"/>
        </w:rPr>
      </w:pPr>
      <w:r>
        <w:rPr>
          <w:u w:val="single"/>
        </w:rPr>
        <w:t>Свобода собраний и свобода ассоциации (статьи 21 и 22</w:t>
      </w:r>
      <w:r w:rsidRPr="000A5314">
        <w:t xml:space="preserve">) </w:t>
      </w:r>
    </w:p>
    <w:p w:rsidR="00E3098F" w:rsidRPr="00757C7F" w:rsidRDefault="00E3098F" w:rsidP="00E3098F">
      <w:pPr>
        <w:ind w:left="567"/>
      </w:pPr>
    </w:p>
    <w:p w:rsidR="00E3098F" w:rsidRPr="00144DF9" w:rsidRDefault="00E3098F" w:rsidP="00E3098F">
      <w:pPr>
        <w:ind w:left="567"/>
      </w:pPr>
      <w:r w:rsidRPr="00757C7F">
        <w:t>13.</w:t>
      </w:r>
      <w:r>
        <w:tab/>
        <w:t>Просьба объяснить</w:t>
      </w:r>
      <w:r w:rsidRPr="00425EDC">
        <w:t xml:space="preserve"> </w:t>
      </w:r>
      <w:r>
        <w:t>причины</w:t>
      </w:r>
      <w:r w:rsidRPr="00425EDC">
        <w:t xml:space="preserve"> </w:t>
      </w:r>
      <w:r>
        <w:t>ареста</w:t>
      </w:r>
      <w:r w:rsidRPr="00425EDC">
        <w:t xml:space="preserve"> </w:t>
      </w:r>
      <w:r>
        <w:t>активистов</w:t>
      </w:r>
      <w:r w:rsidRPr="00425EDC">
        <w:t xml:space="preserve"> </w:t>
      </w:r>
      <w:r>
        <w:t>профсоюзов</w:t>
      </w:r>
      <w:r w:rsidRPr="00425EDC">
        <w:t xml:space="preserve">, </w:t>
      </w:r>
      <w:r>
        <w:t>организующих</w:t>
      </w:r>
      <w:r w:rsidRPr="00425EDC">
        <w:t xml:space="preserve"> </w:t>
      </w:r>
      <w:r>
        <w:t>забастовки</w:t>
      </w:r>
      <w:r w:rsidRPr="00425EDC">
        <w:t xml:space="preserve"> </w:t>
      </w:r>
      <w:r>
        <w:t>протеста</w:t>
      </w:r>
      <w:r w:rsidRPr="00425EDC">
        <w:t xml:space="preserve"> </w:t>
      </w:r>
      <w:r>
        <w:t>против</w:t>
      </w:r>
      <w:r w:rsidRPr="00425EDC">
        <w:t xml:space="preserve"> </w:t>
      </w:r>
      <w:r>
        <w:t>государственной</w:t>
      </w:r>
      <w:r w:rsidRPr="00425EDC">
        <w:t xml:space="preserve"> </w:t>
      </w:r>
      <w:r>
        <w:t>политики</w:t>
      </w:r>
      <w:r w:rsidRPr="00425EDC">
        <w:t xml:space="preserve">, </w:t>
      </w:r>
      <w:r>
        <w:t>и</w:t>
      </w:r>
      <w:r w:rsidRPr="00425EDC">
        <w:t xml:space="preserve"> </w:t>
      </w:r>
      <w:r>
        <w:t>пояснить</w:t>
      </w:r>
      <w:r w:rsidRPr="00425EDC">
        <w:t xml:space="preserve">, </w:t>
      </w:r>
      <w:r>
        <w:t>как</w:t>
      </w:r>
      <w:r w:rsidRPr="00425EDC">
        <w:t xml:space="preserve"> </w:t>
      </w:r>
      <w:r>
        <w:t>эти аресты согласуются со статьями 21 и 22 Пакта</w:t>
      </w:r>
      <w:r w:rsidR="00371C8C">
        <w:t xml:space="preserve">.  </w:t>
      </w:r>
      <w:r>
        <w:t>Находится</w:t>
      </w:r>
      <w:r w:rsidRPr="00144DF9">
        <w:t xml:space="preserve"> </w:t>
      </w:r>
      <w:r>
        <w:t>ли</w:t>
      </w:r>
      <w:r w:rsidRPr="00144DF9">
        <w:t xml:space="preserve"> </w:t>
      </w:r>
      <w:r>
        <w:t>до</w:t>
      </w:r>
      <w:r w:rsidRPr="00144DF9">
        <w:t xml:space="preserve"> </w:t>
      </w:r>
      <w:r>
        <w:t>сих</w:t>
      </w:r>
      <w:r w:rsidRPr="00144DF9">
        <w:t xml:space="preserve"> </w:t>
      </w:r>
      <w:r>
        <w:t>пор</w:t>
      </w:r>
      <w:r w:rsidRPr="00144DF9">
        <w:t xml:space="preserve"> </w:t>
      </w:r>
      <w:r>
        <w:t>кто</w:t>
      </w:r>
      <w:r w:rsidRPr="00144DF9">
        <w:t>-</w:t>
      </w:r>
      <w:r>
        <w:t>либо</w:t>
      </w:r>
      <w:r w:rsidRPr="00144DF9">
        <w:t xml:space="preserve"> </w:t>
      </w:r>
      <w:r>
        <w:t>из</w:t>
      </w:r>
      <w:r w:rsidRPr="00144DF9">
        <w:t xml:space="preserve"> </w:t>
      </w:r>
      <w:r>
        <w:t>лидеров</w:t>
      </w:r>
      <w:r w:rsidRPr="00144DF9">
        <w:t xml:space="preserve"> </w:t>
      </w:r>
      <w:r>
        <w:t xml:space="preserve">профсоюзов под арестом? </w:t>
      </w:r>
    </w:p>
    <w:p w:rsidR="00E3098F" w:rsidRPr="00144DF9" w:rsidRDefault="00E3098F" w:rsidP="00E3098F">
      <w:pPr>
        <w:ind w:left="567"/>
      </w:pPr>
    </w:p>
    <w:p w:rsidR="00E3098F" w:rsidRPr="00A05A42" w:rsidRDefault="00E3098F" w:rsidP="00E3098F">
      <w:pPr>
        <w:ind w:left="567"/>
      </w:pPr>
      <w:r>
        <w:t>14.</w:t>
      </w:r>
      <w:r>
        <w:tab/>
        <w:t>Какие</w:t>
      </w:r>
      <w:r w:rsidRPr="00A05A42">
        <w:t xml:space="preserve"> </w:t>
      </w:r>
      <w:r>
        <w:t>существуют</w:t>
      </w:r>
      <w:r w:rsidRPr="00A05A42">
        <w:t xml:space="preserve"> </w:t>
      </w:r>
      <w:r>
        <w:t>ограничения</w:t>
      </w:r>
      <w:r w:rsidRPr="00A05A42">
        <w:t xml:space="preserve"> </w:t>
      </w:r>
      <w:r>
        <w:t>на</w:t>
      </w:r>
      <w:r w:rsidRPr="00A05A42">
        <w:t xml:space="preserve"> </w:t>
      </w:r>
      <w:r>
        <w:t>право</w:t>
      </w:r>
      <w:r w:rsidRPr="00A05A42">
        <w:t xml:space="preserve"> </w:t>
      </w:r>
      <w:r>
        <w:t>на создание профсоюзов</w:t>
      </w:r>
      <w:r w:rsidRPr="00A05A42">
        <w:t xml:space="preserve"> </w:t>
      </w:r>
      <w:r>
        <w:t>или</w:t>
      </w:r>
      <w:r w:rsidRPr="00A05A42">
        <w:t xml:space="preserve"> </w:t>
      </w:r>
      <w:r>
        <w:t>вступления</w:t>
      </w:r>
      <w:r w:rsidRPr="00A05A42">
        <w:t xml:space="preserve"> </w:t>
      </w:r>
      <w:r>
        <w:t>в</w:t>
      </w:r>
      <w:r w:rsidRPr="00A05A42">
        <w:t xml:space="preserve"> </w:t>
      </w:r>
      <w:r>
        <w:t>них и право на забастовку в</w:t>
      </w:r>
      <w:r w:rsidRPr="00A05A42">
        <w:t xml:space="preserve"> </w:t>
      </w:r>
      <w:r>
        <w:t>соответствии</w:t>
      </w:r>
      <w:r w:rsidRPr="00A05A42">
        <w:t xml:space="preserve"> </w:t>
      </w:r>
      <w:r>
        <w:t>с Законом об отношениях с профсоюзами и любыми другими законами</w:t>
      </w:r>
      <w:r w:rsidRPr="00A05A42">
        <w:t>?</w:t>
      </w:r>
    </w:p>
    <w:p w:rsidR="00E3098F" w:rsidRPr="00A05A42" w:rsidRDefault="00E3098F" w:rsidP="00E3098F">
      <w:pPr>
        <w:ind w:left="567"/>
      </w:pPr>
    </w:p>
    <w:p w:rsidR="00E3098F" w:rsidRDefault="00E3098F" w:rsidP="00E3098F">
      <w:pPr>
        <w:ind w:left="567"/>
      </w:pPr>
      <w:r w:rsidRPr="00AA7F4F">
        <w:t>15.</w:t>
      </w:r>
      <w:r>
        <w:tab/>
        <w:t>В</w:t>
      </w:r>
      <w:r w:rsidRPr="000372B4">
        <w:t xml:space="preserve"> </w:t>
      </w:r>
      <w:r>
        <w:t>том</w:t>
      </w:r>
      <w:r w:rsidRPr="000372B4">
        <w:t xml:space="preserve"> </w:t>
      </w:r>
      <w:r>
        <w:t>что</w:t>
      </w:r>
      <w:r w:rsidRPr="000372B4">
        <w:t xml:space="preserve"> </w:t>
      </w:r>
      <w:r>
        <w:t>касается</w:t>
      </w:r>
      <w:r w:rsidRPr="000372B4">
        <w:t xml:space="preserve"> </w:t>
      </w:r>
      <w:r>
        <w:t>пунктов</w:t>
      </w:r>
      <w:r w:rsidRPr="000372B4">
        <w:t xml:space="preserve"> 213</w:t>
      </w:r>
      <w:r>
        <w:t>-</w:t>
      </w:r>
      <w:r w:rsidRPr="000372B4">
        <w:t xml:space="preserve">214 </w:t>
      </w:r>
      <w:r>
        <w:t>доклада</w:t>
      </w:r>
      <w:r w:rsidRPr="00BD1205">
        <w:t xml:space="preserve"> </w:t>
      </w:r>
      <w:r>
        <w:t>в</w:t>
      </w:r>
      <w:r w:rsidRPr="000372B4">
        <w:t xml:space="preserve"> </w:t>
      </w:r>
      <w:r>
        <w:t>отношении выдачи разрешения</w:t>
      </w:r>
      <w:r w:rsidRPr="000372B4">
        <w:t xml:space="preserve"> </w:t>
      </w:r>
      <w:r>
        <w:t>на</w:t>
      </w:r>
      <w:r w:rsidRPr="000372B4">
        <w:t xml:space="preserve"> </w:t>
      </w:r>
      <w:r>
        <w:t>проведение</w:t>
      </w:r>
      <w:r w:rsidRPr="000372B4">
        <w:t xml:space="preserve"> </w:t>
      </w:r>
      <w:r>
        <w:t>собраний</w:t>
      </w:r>
      <w:r w:rsidRPr="000372B4">
        <w:t xml:space="preserve"> </w:t>
      </w:r>
      <w:r>
        <w:t>и демонстраций,</w:t>
      </w:r>
      <w:r w:rsidRPr="000372B4">
        <w:t xml:space="preserve"> </w:t>
      </w:r>
      <w:r>
        <w:t>остается</w:t>
      </w:r>
      <w:r w:rsidRPr="000372B4">
        <w:t xml:space="preserve"> </w:t>
      </w:r>
      <w:r>
        <w:t>ли</w:t>
      </w:r>
      <w:r w:rsidRPr="000372B4">
        <w:t xml:space="preserve"> </w:t>
      </w:r>
      <w:r>
        <w:t>последнее</w:t>
      </w:r>
      <w:r w:rsidRPr="000372B4">
        <w:t xml:space="preserve"> </w:t>
      </w:r>
      <w:r>
        <w:t>слово</w:t>
      </w:r>
      <w:r w:rsidRPr="000372B4">
        <w:t xml:space="preserve"> </w:t>
      </w:r>
      <w:r>
        <w:t>за</w:t>
      </w:r>
      <w:r w:rsidRPr="000372B4">
        <w:t xml:space="preserve"> </w:t>
      </w:r>
      <w:r>
        <w:t xml:space="preserve">полицией? </w:t>
      </w:r>
      <w:r w:rsidRPr="000372B4">
        <w:t xml:space="preserve"> </w:t>
      </w:r>
      <w:r>
        <w:t>Можно</w:t>
      </w:r>
      <w:r w:rsidRPr="000372B4">
        <w:t xml:space="preserve"> </w:t>
      </w:r>
      <w:r>
        <w:t>ли</w:t>
      </w:r>
      <w:r w:rsidRPr="000372B4">
        <w:t xml:space="preserve"> </w:t>
      </w:r>
      <w:r>
        <w:t>оспорить</w:t>
      </w:r>
      <w:r w:rsidRPr="000372B4">
        <w:t xml:space="preserve"> </w:t>
      </w:r>
      <w:r>
        <w:t>в</w:t>
      </w:r>
      <w:r w:rsidRPr="000372B4">
        <w:t xml:space="preserve"> </w:t>
      </w:r>
      <w:r>
        <w:t>суде решение</w:t>
      </w:r>
      <w:r w:rsidRPr="000372B4">
        <w:t xml:space="preserve">, </w:t>
      </w:r>
      <w:r>
        <w:t>запрещающее</w:t>
      </w:r>
      <w:r w:rsidRPr="000372B4">
        <w:t xml:space="preserve"> </w:t>
      </w:r>
      <w:r>
        <w:t>проведение</w:t>
      </w:r>
      <w:r w:rsidRPr="000372B4">
        <w:t xml:space="preserve"> </w:t>
      </w:r>
      <w:r>
        <w:t>собраний</w:t>
      </w:r>
      <w:r w:rsidRPr="000372B4">
        <w:t xml:space="preserve"> </w:t>
      </w:r>
      <w:r>
        <w:t>или</w:t>
      </w:r>
      <w:r w:rsidRPr="000372B4">
        <w:t xml:space="preserve"> </w:t>
      </w:r>
      <w:r>
        <w:t>демонстраций</w:t>
      </w:r>
      <w:r w:rsidRPr="000372B4">
        <w:t xml:space="preserve">? </w:t>
      </w:r>
    </w:p>
    <w:p w:rsidR="00E3098F" w:rsidRDefault="00E3098F" w:rsidP="00E3098F">
      <w:pPr>
        <w:ind w:left="567"/>
      </w:pPr>
    </w:p>
    <w:p w:rsidR="00E3098F" w:rsidRPr="00E3098F" w:rsidRDefault="00E3098F" w:rsidP="00E3098F">
      <w:pPr>
        <w:ind w:left="567"/>
      </w:pPr>
      <w:r w:rsidRPr="000372B4">
        <w:rPr>
          <w:u w:val="single"/>
        </w:rPr>
        <w:t>Дискриминация</w:t>
      </w:r>
      <w:r w:rsidRPr="00E3098F">
        <w:rPr>
          <w:u w:val="single"/>
        </w:rPr>
        <w:t xml:space="preserve"> (</w:t>
      </w:r>
      <w:r w:rsidRPr="000372B4">
        <w:rPr>
          <w:u w:val="single"/>
        </w:rPr>
        <w:t>статья</w:t>
      </w:r>
      <w:r w:rsidRPr="00E3098F">
        <w:rPr>
          <w:u w:val="single"/>
        </w:rPr>
        <w:t xml:space="preserve"> 26</w:t>
      </w:r>
      <w:r w:rsidRPr="000A5314">
        <w:t xml:space="preserve">)  </w:t>
      </w:r>
    </w:p>
    <w:p w:rsidR="00E3098F" w:rsidRPr="00E3098F" w:rsidRDefault="00E3098F" w:rsidP="00E3098F">
      <w:pPr>
        <w:ind w:left="567"/>
      </w:pPr>
    </w:p>
    <w:p w:rsidR="00E3098F" w:rsidRPr="000372B4" w:rsidRDefault="00E3098F" w:rsidP="00E3098F">
      <w:pPr>
        <w:ind w:left="567"/>
      </w:pPr>
      <w:r w:rsidRPr="00AA7F4F">
        <w:t>16.</w:t>
      </w:r>
      <w:r>
        <w:tab/>
        <w:t>Какое</w:t>
      </w:r>
      <w:r w:rsidRPr="000372B4">
        <w:t xml:space="preserve"> </w:t>
      </w:r>
      <w:r>
        <w:t>существует</w:t>
      </w:r>
      <w:r w:rsidRPr="000372B4">
        <w:t xml:space="preserve"> </w:t>
      </w:r>
      <w:r>
        <w:t>законодательство</w:t>
      </w:r>
      <w:r w:rsidRPr="000372B4">
        <w:t xml:space="preserve"> </w:t>
      </w:r>
      <w:r>
        <w:t>для</w:t>
      </w:r>
      <w:r w:rsidRPr="000372B4">
        <w:t xml:space="preserve"> </w:t>
      </w:r>
      <w:r>
        <w:t>защиты</w:t>
      </w:r>
      <w:r w:rsidRPr="000372B4">
        <w:t xml:space="preserve"> </w:t>
      </w:r>
      <w:r>
        <w:t>от</w:t>
      </w:r>
      <w:r w:rsidRPr="000372B4">
        <w:t xml:space="preserve"> </w:t>
      </w:r>
      <w:r>
        <w:t>дискриминации</w:t>
      </w:r>
      <w:r w:rsidRPr="000372B4">
        <w:t xml:space="preserve"> </w:t>
      </w:r>
      <w:r>
        <w:t>в государственном и частном секторах?</w:t>
      </w:r>
    </w:p>
    <w:p w:rsidR="00E3098F" w:rsidRPr="000372B4" w:rsidRDefault="00E3098F" w:rsidP="00E3098F">
      <w:pPr>
        <w:ind w:left="567"/>
      </w:pPr>
    </w:p>
    <w:p w:rsidR="00E3098F" w:rsidRPr="000372B4" w:rsidRDefault="00E3098F" w:rsidP="00E3098F">
      <w:pPr>
        <w:ind w:left="567"/>
      </w:pPr>
      <w:r w:rsidRPr="00AA7F4F">
        <w:t>17.</w:t>
      </w:r>
      <w:r>
        <w:tab/>
        <w:t>Какие</w:t>
      </w:r>
      <w:r w:rsidRPr="000372B4">
        <w:t xml:space="preserve"> </w:t>
      </w:r>
      <w:r>
        <w:t>меры</w:t>
      </w:r>
      <w:r w:rsidRPr="000372B4">
        <w:t xml:space="preserve"> </w:t>
      </w:r>
      <w:r>
        <w:t>были</w:t>
      </w:r>
      <w:r w:rsidRPr="000372B4">
        <w:t xml:space="preserve"> </w:t>
      </w:r>
      <w:r>
        <w:t>приняты</w:t>
      </w:r>
      <w:r w:rsidRPr="000372B4">
        <w:t xml:space="preserve"> </w:t>
      </w:r>
      <w:r>
        <w:t>государством</w:t>
      </w:r>
      <w:r w:rsidRPr="000372B4">
        <w:t>-</w:t>
      </w:r>
      <w:r>
        <w:t>участником</w:t>
      </w:r>
      <w:r w:rsidRPr="000372B4">
        <w:t xml:space="preserve"> </w:t>
      </w:r>
      <w:r>
        <w:t>для</w:t>
      </w:r>
      <w:r w:rsidRPr="000372B4">
        <w:t xml:space="preserve"> </w:t>
      </w:r>
      <w:r>
        <w:t>защиты</w:t>
      </w:r>
      <w:r w:rsidRPr="000372B4">
        <w:t xml:space="preserve"> </w:t>
      </w:r>
      <w:r>
        <w:t>трудящихся-мигрантов</w:t>
      </w:r>
      <w:r w:rsidRPr="000372B4">
        <w:t xml:space="preserve"> </w:t>
      </w:r>
      <w:r>
        <w:t>и</w:t>
      </w:r>
      <w:r w:rsidRPr="000372B4">
        <w:t xml:space="preserve"> </w:t>
      </w:r>
      <w:r>
        <w:t>других</w:t>
      </w:r>
      <w:r w:rsidRPr="000372B4">
        <w:t xml:space="preserve"> </w:t>
      </w:r>
      <w:r>
        <w:t>иностранных</w:t>
      </w:r>
      <w:r w:rsidRPr="000372B4">
        <w:t xml:space="preserve"> </w:t>
      </w:r>
      <w:r>
        <w:t>граждан</w:t>
      </w:r>
      <w:r w:rsidRPr="000372B4">
        <w:t xml:space="preserve"> </w:t>
      </w:r>
      <w:r>
        <w:t>от</w:t>
      </w:r>
      <w:r w:rsidRPr="000372B4">
        <w:t xml:space="preserve"> </w:t>
      </w:r>
      <w:r>
        <w:t>притеснений</w:t>
      </w:r>
      <w:r w:rsidRPr="000372B4">
        <w:t xml:space="preserve"> </w:t>
      </w:r>
      <w:r>
        <w:t>и</w:t>
      </w:r>
      <w:r w:rsidRPr="000372B4">
        <w:t xml:space="preserve"> </w:t>
      </w:r>
      <w:r>
        <w:t>другого</w:t>
      </w:r>
      <w:r w:rsidRPr="000372B4">
        <w:t xml:space="preserve"> </w:t>
      </w:r>
      <w:r>
        <w:t>жестокого</w:t>
      </w:r>
      <w:r w:rsidRPr="000372B4">
        <w:t xml:space="preserve"> </w:t>
      </w:r>
      <w:r>
        <w:t>обращения</w:t>
      </w:r>
      <w:r w:rsidRPr="000372B4">
        <w:t xml:space="preserve"> </w:t>
      </w:r>
      <w:r>
        <w:t>со</w:t>
      </w:r>
      <w:r w:rsidRPr="000372B4">
        <w:t xml:space="preserve"> </w:t>
      </w:r>
      <w:r>
        <w:t>стороны</w:t>
      </w:r>
      <w:r w:rsidRPr="000372B4">
        <w:t xml:space="preserve"> </w:t>
      </w:r>
      <w:r>
        <w:t>полиции</w:t>
      </w:r>
      <w:r w:rsidRPr="000372B4">
        <w:t xml:space="preserve"> </w:t>
      </w:r>
      <w:r>
        <w:t>и</w:t>
      </w:r>
      <w:r w:rsidRPr="000372B4">
        <w:t xml:space="preserve"> </w:t>
      </w:r>
      <w:r>
        <w:t>иммиграционных властей?  Существует</w:t>
      </w:r>
      <w:r w:rsidRPr="000372B4">
        <w:t xml:space="preserve"> </w:t>
      </w:r>
      <w:r>
        <w:t>ли</w:t>
      </w:r>
      <w:r w:rsidRPr="000372B4">
        <w:t xml:space="preserve"> </w:t>
      </w:r>
      <w:r>
        <w:t>законодательство</w:t>
      </w:r>
      <w:r w:rsidRPr="000372B4">
        <w:t>,</w:t>
      </w:r>
      <w:r>
        <w:t xml:space="preserve"> гарантирующее</w:t>
      </w:r>
      <w:r w:rsidRPr="000372B4">
        <w:t xml:space="preserve"> </w:t>
      </w:r>
      <w:r>
        <w:t>равенство</w:t>
      </w:r>
      <w:r w:rsidRPr="000372B4">
        <w:t xml:space="preserve"> </w:t>
      </w:r>
      <w:r>
        <w:t>условий</w:t>
      </w:r>
      <w:r w:rsidRPr="000372B4">
        <w:t xml:space="preserve"> </w:t>
      </w:r>
      <w:r>
        <w:t>труда для</w:t>
      </w:r>
      <w:r w:rsidRPr="000372B4">
        <w:t xml:space="preserve"> </w:t>
      </w:r>
      <w:r>
        <w:t>трудящихся-мигрантов</w:t>
      </w:r>
      <w:r w:rsidRPr="000372B4">
        <w:t xml:space="preserve"> </w:t>
      </w:r>
      <w:r>
        <w:t>и жителей Кореи?</w:t>
      </w:r>
      <w:r w:rsidRPr="000372B4">
        <w:t xml:space="preserve"> </w:t>
      </w:r>
    </w:p>
    <w:p w:rsidR="00E3098F" w:rsidRPr="000372B4" w:rsidRDefault="00E3098F" w:rsidP="00E3098F">
      <w:pPr>
        <w:ind w:left="567"/>
      </w:pPr>
    </w:p>
    <w:p w:rsidR="00E3098F" w:rsidRPr="00E3098F" w:rsidRDefault="00E3098F" w:rsidP="00E3098F">
      <w:pPr>
        <w:ind w:left="567"/>
        <w:rPr>
          <w:u w:val="single"/>
        </w:rPr>
      </w:pPr>
      <w:r>
        <w:rPr>
          <w:u w:val="single"/>
        </w:rPr>
        <w:t>Факультативный</w:t>
      </w:r>
      <w:r w:rsidRPr="00E3098F">
        <w:rPr>
          <w:u w:val="single"/>
        </w:rPr>
        <w:t xml:space="preserve"> </w:t>
      </w:r>
      <w:r>
        <w:rPr>
          <w:u w:val="single"/>
        </w:rPr>
        <w:t>протокол</w:t>
      </w:r>
      <w:r w:rsidRPr="00E3098F">
        <w:rPr>
          <w:u w:val="single"/>
        </w:rPr>
        <w:t xml:space="preserve">  </w:t>
      </w:r>
    </w:p>
    <w:p w:rsidR="00E3098F" w:rsidRPr="00E3098F" w:rsidRDefault="00E3098F" w:rsidP="00E3098F">
      <w:pPr>
        <w:ind w:left="567"/>
      </w:pPr>
    </w:p>
    <w:p w:rsidR="00E3098F" w:rsidRPr="0006679A" w:rsidRDefault="00E3098F" w:rsidP="00E3098F">
      <w:pPr>
        <w:ind w:left="567"/>
      </w:pPr>
      <w:r w:rsidRPr="00AA7F4F">
        <w:t>18.</w:t>
      </w:r>
      <w:r>
        <w:tab/>
        <w:t>Какие действия были предприняты государством-участником после принятия соображений Комитета по следующим сообщениям:  518/1992 (дело Сона),</w:t>
      </w:r>
      <w:r w:rsidR="000A5314">
        <w:t xml:space="preserve"> 574/1994 </w:t>
      </w:r>
      <w:r>
        <w:t>(дело Кима) и 628/1995 (дело Парка)?</w:t>
      </w:r>
    </w:p>
    <w:p w:rsidR="00E3098F" w:rsidRPr="0006679A" w:rsidRDefault="00E3098F" w:rsidP="00E3098F">
      <w:pPr>
        <w:ind w:left="567"/>
      </w:pPr>
    </w:p>
    <w:p w:rsidR="00E3098F" w:rsidRPr="0006679A" w:rsidRDefault="00E3098F" w:rsidP="00E3098F">
      <w:pPr>
        <w:ind w:left="567"/>
        <w:rPr>
          <w:u w:val="single"/>
        </w:rPr>
      </w:pPr>
      <w:r>
        <w:rPr>
          <w:u w:val="single"/>
        </w:rPr>
        <w:t>Распространение информации о Пакте (статья 2</w:t>
      </w:r>
      <w:r w:rsidRPr="000A5314">
        <w:t>)</w:t>
      </w:r>
      <w:r>
        <w:rPr>
          <w:u w:val="single"/>
        </w:rPr>
        <w:t xml:space="preserve"> </w:t>
      </w:r>
    </w:p>
    <w:p w:rsidR="00E3098F" w:rsidRPr="0006679A" w:rsidRDefault="00E3098F" w:rsidP="00E3098F">
      <w:pPr>
        <w:ind w:left="567"/>
      </w:pPr>
    </w:p>
    <w:p w:rsidR="00E3098F" w:rsidRPr="00FE1CAD" w:rsidRDefault="00E3098F" w:rsidP="00E3098F">
      <w:pPr>
        <w:ind w:left="567"/>
      </w:pPr>
      <w:r>
        <w:t>19.</w:t>
      </w:r>
      <w:r>
        <w:tab/>
        <w:t>Просьба</w:t>
      </w:r>
      <w:r w:rsidRPr="00FE1CAD">
        <w:t xml:space="preserve"> </w:t>
      </w:r>
      <w:r>
        <w:t>сообщить</w:t>
      </w:r>
      <w:r w:rsidRPr="00FE1CAD">
        <w:t xml:space="preserve"> </w:t>
      </w:r>
      <w:r>
        <w:t>о</w:t>
      </w:r>
      <w:r w:rsidRPr="00FE1CAD">
        <w:t xml:space="preserve"> </w:t>
      </w:r>
      <w:r>
        <w:t>принятых</w:t>
      </w:r>
      <w:r w:rsidRPr="00FE1CAD">
        <w:t xml:space="preserve"> </w:t>
      </w:r>
      <w:r>
        <w:t>мерах</w:t>
      </w:r>
      <w:r w:rsidRPr="00FE1CAD">
        <w:t xml:space="preserve"> </w:t>
      </w:r>
      <w:r>
        <w:t>по</w:t>
      </w:r>
      <w:r w:rsidRPr="00FE1CAD">
        <w:t xml:space="preserve"> </w:t>
      </w:r>
      <w:r>
        <w:t>распространению</w:t>
      </w:r>
      <w:r w:rsidRPr="00FE1CAD">
        <w:t xml:space="preserve"> </w:t>
      </w:r>
      <w:r>
        <w:t>информации</w:t>
      </w:r>
      <w:r w:rsidRPr="00FE1CAD">
        <w:t xml:space="preserve"> </w:t>
      </w:r>
      <w:r>
        <w:t>о</w:t>
      </w:r>
      <w:r w:rsidRPr="00FE1CAD">
        <w:t xml:space="preserve"> </w:t>
      </w:r>
      <w:r>
        <w:t>представлении</w:t>
      </w:r>
      <w:r w:rsidRPr="00FE1CAD">
        <w:t xml:space="preserve"> </w:t>
      </w:r>
      <w:r>
        <w:t>доклада</w:t>
      </w:r>
      <w:r w:rsidRPr="00FE1CAD">
        <w:t xml:space="preserve"> </w:t>
      </w:r>
      <w:r>
        <w:t>и</w:t>
      </w:r>
      <w:r w:rsidRPr="00FE1CAD">
        <w:t xml:space="preserve"> </w:t>
      </w:r>
      <w:r>
        <w:t>его</w:t>
      </w:r>
      <w:r w:rsidRPr="00FE1CAD">
        <w:t xml:space="preserve"> </w:t>
      </w:r>
      <w:r>
        <w:t>рассмотрении</w:t>
      </w:r>
      <w:r w:rsidRPr="00FE1CAD">
        <w:t xml:space="preserve"> </w:t>
      </w:r>
      <w:r>
        <w:t>Комитетом</w:t>
      </w:r>
      <w:r w:rsidRPr="00DA4181">
        <w:t xml:space="preserve">, </w:t>
      </w:r>
      <w:r>
        <w:t>в</w:t>
      </w:r>
      <w:r w:rsidRPr="00DA4181">
        <w:t xml:space="preserve"> </w:t>
      </w:r>
      <w:r>
        <w:t>частности</w:t>
      </w:r>
      <w:r w:rsidRPr="00DA4181">
        <w:t xml:space="preserve"> </w:t>
      </w:r>
      <w:r>
        <w:t>о</w:t>
      </w:r>
      <w:r w:rsidRPr="00DA4181">
        <w:t xml:space="preserve"> </w:t>
      </w:r>
      <w:r>
        <w:t>заключительных</w:t>
      </w:r>
      <w:r w:rsidRPr="00DA4181">
        <w:t xml:space="preserve"> </w:t>
      </w:r>
      <w:r>
        <w:t>замечаниях</w:t>
      </w:r>
      <w:r w:rsidRPr="00DA4181">
        <w:t xml:space="preserve"> </w:t>
      </w:r>
      <w:r>
        <w:t>Комитета</w:t>
      </w:r>
      <w:r w:rsidR="00371C8C">
        <w:t xml:space="preserve">.  </w:t>
      </w:r>
      <w:r>
        <w:t>Кроме того</w:t>
      </w:r>
      <w:r w:rsidRPr="00FE1CAD">
        <w:t xml:space="preserve">, </w:t>
      </w:r>
      <w:r>
        <w:t>просьба</w:t>
      </w:r>
      <w:r w:rsidRPr="00FE1CAD">
        <w:t xml:space="preserve"> </w:t>
      </w:r>
      <w:r>
        <w:t>представить</w:t>
      </w:r>
      <w:r w:rsidRPr="00FE1CAD">
        <w:t xml:space="preserve"> </w:t>
      </w:r>
      <w:r>
        <w:t>информацию</w:t>
      </w:r>
      <w:r w:rsidRPr="00FE1CAD">
        <w:t xml:space="preserve"> </w:t>
      </w:r>
      <w:r>
        <w:t>о преподавании</w:t>
      </w:r>
      <w:r w:rsidRPr="00FE1CAD">
        <w:t xml:space="preserve"> </w:t>
      </w:r>
      <w:r>
        <w:t>и</w:t>
      </w:r>
      <w:r w:rsidRPr="00FE1CAD">
        <w:t xml:space="preserve"> </w:t>
      </w:r>
      <w:r>
        <w:t>подготовке</w:t>
      </w:r>
      <w:r w:rsidRPr="00FE1CAD">
        <w:t xml:space="preserve"> </w:t>
      </w:r>
      <w:r>
        <w:t>по</w:t>
      </w:r>
      <w:r w:rsidRPr="00FE1CAD">
        <w:t xml:space="preserve"> </w:t>
      </w:r>
      <w:r>
        <w:t>Пакту</w:t>
      </w:r>
      <w:r w:rsidRPr="00FE1CAD">
        <w:t xml:space="preserve"> </w:t>
      </w:r>
      <w:r>
        <w:t>и</w:t>
      </w:r>
      <w:r w:rsidRPr="00FE1CAD">
        <w:t xml:space="preserve"> </w:t>
      </w:r>
      <w:r>
        <w:t>Факультативному</w:t>
      </w:r>
      <w:r w:rsidRPr="00FE1CAD">
        <w:t xml:space="preserve"> </w:t>
      </w:r>
      <w:r>
        <w:t>протоколу</w:t>
      </w:r>
      <w:r w:rsidRPr="00FE1CAD">
        <w:t xml:space="preserve"> </w:t>
      </w:r>
      <w:r>
        <w:t>государственных должностных лиц</w:t>
      </w:r>
      <w:r w:rsidRPr="00FE1CAD">
        <w:t>,</w:t>
      </w:r>
      <w:r>
        <w:t xml:space="preserve"> школьных</w:t>
      </w:r>
      <w:r w:rsidRPr="00FE1CAD">
        <w:t xml:space="preserve"> </w:t>
      </w:r>
      <w:r>
        <w:t>учителей</w:t>
      </w:r>
      <w:r w:rsidRPr="00FE1CAD">
        <w:t>,</w:t>
      </w:r>
      <w:r>
        <w:t xml:space="preserve"> судей</w:t>
      </w:r>
      <w:r w:rsidRPr="00FE1CAD">
        <w:t xml:space="preserve">, </w:t>
      </w:r>
      <w:r>
        <w:t>адвокатов</w:t>
      </w:r>
      <w:r w:rsidRPr="00FE1CAD">
        <w:t xml:space="preserve"> </w:t>
      </w:r>
      <w:r>
        <w:t>и</w:t>
      </w:r>
      <w:r w:rsidRPr="00FE1CAD">
        <w:t xml:space="preserve"> </w:t>
      </w:r>
      <w:r>
        <w:t>полицейского</w:t>
      </w:r>
      <w:r w:rsidRPr="00FE1CAD">
        <w:t xml:space="preserve"> </w:t>
      </w:r>
      <w:r>
        <w:t>руководства"</w:t>
      </w:r>
      <w:r w:rsidRPr="00FE1CAD">
        <w:t>.</w:t>
      </w:r>
    </w:p>
    <w:p w:rsidR="00E3098F" w:rsidRPr="00FE1CAD" w:rsidRDefault="00E3098F" w:rsidP="00E3098F">
      <w:pPr>
        <w:ind w:left="567"/>
      </w:pPr>
    </w:p>
    <w:p w:rsidR="00E3098F" w:rsidRPr="00700FED" w:rsidRDefault="00E3098F" w:rsidP="00E3098F">
      <w:r w:rsidRPr="00142D32">
        <w:t>22.</w:t>
      </w:r>
      <w:r>
        <w:tab/>
      </w:r>
      <w:r>
        <w:rPr>
          <w:u w:val="single"/>
        </w:rPr>
        <w:t>Чон Хун</w:t>
      </w:r>
      <w:r w:rsidRPr="00700FED">
        <w:rPr>
          <w:u w:val="single"/>
        </w:rPr>
        <w:t xml:space="preserve"> </w:t>
      </w:r>
      <w:r w:rsidRPr="00971988">
        <w:rPr>
          <w:u w:val="single"/>
        </w:rPr>
        <w:t>КИМ</w:t>
      </w:r>
      <w:r w:rsidRPr="00700FED">
        <w:t xml:space="preserve"> (</w:t>
      </w:r>
      <w:r>
        <w:t>Республика</w:t>
      </w:r>
      <w:r w:rsidRPr="00700FED">
        <w:t xml:space="preserve"> </w:t>
      </w:r>
      <w:r>
        <w:t>Корея</w:t>
      </w:r>
      <w:r w:rsidRPr="00700FED">
        <w:t xml:space="preserve">) </w:t>
      </w:r>
      <w:r>
        <w:t>говорит</w:t>
      </w:r>
      <w:r w:rsidRPr="00700FED">
        <w:t xml:space="preserve">, </w:t>
      </w:r>
      <w:r>
        <w:t>что, хотя вопрос об инвалидах будет рассмотрен</w:t>
      </w:r>
      <w:r w:rsidRPr="00700FED">
        <w:t xml:space="preserve"> </w:t>
      </w:r>
      <w:r>
        <w:t>позднее</w:t>
      </w:r>
      <w:r w:rsidRPr="00700FED">
        <w:t xml:space="preserve">, </w:t>
      </w:r>
      <w:r>
        <w:t>сейчас</w:t>
      </w:r>
      <w:r w:rsidRPr="00700FED">
        <w:t xml:space="preserve"> </w:t>
      </w:r>
      <w:r>
        <w:t>он</w:t>
      </w:r>
      <w:r w:rsidRPr="00700FED">
        <w:t xml:space="preserve"> </w:t>
      </w:r>
      <w:r>
        <w:t>хотел</w:t>
      </w:r>
      <w:r w:rsidRPr="00700FED">
        <w:t xml:space="preserve"> </w:t>
      </w:r>
      <w:r>
        <w:t>бы</w:t>
      </w:r>
      <w:r w:rsidRPr="00700FED">
        <w:t xml:space="preserve"> </w:t>
      </w:r>
      <w:r>
        <w:t>привлечь внимание к ограниченности возможностей его делегации в лингвистическом плане, так как корейский язык не является официальным языком Организации Объединенных Наций</w:t>
      </w:r>
      <w:r w:rsidR="00371C8C">
        <w:t xml:space="preserve">.  </w:t>
      </w:r>
      <w:r>
        <w:t>Еще одной причиной, ограничивающей возможности его делегации, служит</w:t>
      </w:r>
      <w:r w:rsidRPr="00700FED">
        <w:t xml:space="preserve"> </w:t>
      </w:r>
      <w:r>
        <w:t>отсутствие</w:t>
      </w:r>
      <w:r w:rsidRPr="00700FED">
        <w:t xml:space="preserve"> </w:t>
      </w:r>
      <w:r>
        <w:t>представителя Государственной комиссии по делам женщин.</w:t>
      </w:r>
    </w:p>
    <w:p w:rsidR="00E3098F" w:rsidRPr="00700FED" w:rsidRDefault="00E3098F" w:rsidP="00E3098F"/>
    <w:p w:rsidR="00E3098F" w:rsidRPr="00E11AC3" w:rsidRDefault="00E3098F" w:rsidP="00E3098F">
      <w:r w:rsidRPr="00C26C56">
        <w:t>23.</w:t>
      </w:r>
      <w:r>
        <w:tab/>
        <w:t>Отвечая</w:t>
      </w:r>
      <w:r w:rsidRPr="0083685D">
        <w:t xml:space="preserve"> </w:t>
      </w:r>
      <w:r>
        <w:t>на</w:t>
      </w:r>
      <w:r w:rsidRPr="0083685D">
        <w:t xml:space="preserve"> </w:t>
      </w:r>
      <w:r>
        <w:t>вопрос</w:t>
      </w:r>
      <w:r w:rsidRPr="0083685D">
        <w:t xml:space="preserve"> 1 </w:t>
      </w:r>
      <w:r>
        <w:t>перечня</w:t>
      </w:r>
      <w:r w:rsidRPr="0083685D">
        <w:t xml:space="preserve">, </w:t>
      </w:r>
      <w:r>
        <w:t>он</w:t>
      </w:r>
      <w:r w:rsidRPr="0083685D">
        <w:t xml:space="preserve"> </w:t>
      </w:r>
      <w:r>
        <w:t>говорит</w:t>
      </w:r>
      <w:r w:rsidRPr="0083685D">
        <w:t xml:space="preserve">, </w:t>
      </w:r>
      <w:r>
        <w:t>что</w:t>
      </w:r>
      <w:r w:rsidRPr="0083685D">
        <w:t xml:space="preserve"> </w:t>
      </w:r>
      <w:r>
        <w:t>проект закона о правах человека, предусматривающий создание независимого</w:t>
      </w:r>
      <w:r w:rsidRPr="0083685D">
        <w:t xml:space="preserve"> </w:t>
      </w:r>
      <w:r>
        <w:t>механизма</w:t>
      </w:r>
      <w:r w:rsidRPr="0083685D">
        <w:t xml:space="preserve"> </w:t>
      </w:r>
      <w:r>
        <w:t>по</w:t>
      </w:r>
      <w:r w:rsidRPr="0083685D">
        <w:t xml:space="preserve"> </w:t>
      </w:r>
      <w:r>
        <w:t>контролю</w:t>
      </w:r>
      <w:r w:rsidRPr="0083685D">
        <w:t xml:space="preserve"> </w:t>
      </w:r>
      <w:r>
        <w:t>за правами человека, был представлен в</w:t>
      </w:r>
      <w:r w:rsidRPr="0083685D">
        <w:t xml:space="preserve"> </w:t>
      </w:r>
      <w:r>
        <w:t>Национальную ассамблею</w:t>
      </w:r>
      <w:r w:rsidRPr="00DF4C15">
        <w:t xml:space="preserve"> </w:t>
      </w:r>
      <w:r>
        <w:t>в апреле 1999 года</w:t>
      </w:r>
      <w:r w:rsidR="00371C8C">
        <w:t xml:space="preserve">.  </w:t>
      </w:r>
      <w:r>
        <w:t>Национальная</w:t>
      </w:r>
      <w:r w:rsidRPr="00D81FF5">
        <w:t xml:space="preserve"> </w:t>
      </w:r>
      <w:r>
        <w:t>ассамблея</w:t>
      </w:r>
      <w:r w:rsidRPr="00D81FF5">
        <w:t xml:space="preserve"> </w:t>
      </w:r>
      <w:r>
        <w:t>провела</w:t>
      </w:r>
      <w:r w:rsidRPr="00D81FF5">
        <w:t xml:space="preserve"> </w:t>
      </w:r>
      <w:r>
        <w:t>публичные</w:t>
      </w:r>
      <w:r w:rsidRPr="00D81FF5">
        <w:t xml:space="preserve"> </w:t>
      </w:r>
      <w:r>
        <w:t>слушания,</w:t>
      </w:r>
      <w:r w:rsidRPr="00D81FF5">
        <w:t xml:space="preserve"> </w:t>
      </w:r>
      <w:r>
        <w:t>и</w:t>
      </w:r>
      <w:r w:rsidRPr="00D81FF5">
        <w:t xml:space="preserve"> </w:t>
      </w:r>
      <w:r>
        <w:t>теперь</w:t>
      </w:r>
      <w:r w:rsidRPr="00D81FF5">
        <w:t xml:space="preserve"> </w:t>
      </w:r>
      <w:r>
        <w:t>законопроект</w:t>
      </w:r>
      <w:r w:rsidRPr="00D81FF5">
        <w:t xml:space="preserve"> </w:t>
      </w:r>
      <w:r>
        <w:t>обсуждается</w:t>
      </w:r>
      <w:r w:rsidRPr="00D81FF5">
        <w:t xml:space="preserve"> </w:t>
      </w:r>
      <w:r>
        <w:t>в ее юридическом комитете</w:t>
      </w:r>
      <w:r w:rsidR="00371C8C">
        <w:t xml:space="preserve">.  </w:t>
      </w:r>
      <w:r>
        <w:t>При</w:t>
      </w:r>
      <w:r w:rsidRPr="00D81FF5">
        <w:t xml:space="preserve"> </w:t>
      </w:r>
      <w:r>
        <w:t>подготовке</w:t>
      </w:r>
      <w:r w:rsidRPr="00D81FF5">
        <w:t xml:space="preserve"> </w:t>
      </w:r>
      <w:r>
        <w:t>текста</w:t>
      </w:r>
      <w:r w:rsidRPr="00D81FF5">
        <w:t xml:space="preserve"> </w:t>
      </w:r>
      <w:r>
        <w:t>правительство</w:t>
      </w:r>
      <w:r w:rsidRPr="00D81FF5">
        <w:t xml:space="preserve"> </w:t>
      </w:r>
      <w:r>
        <w:t>четко</w:t>
      </w:r>
      <w:r w:rsidRPr="00D81FF5">
        <w:t xml:space="preserve"> </w:t>
      </w:r>
      <w:r>
        <w:t>следовало</w:t>
      </w:r>
      <w:r w:rsidRPr="00D81FF5">
        <w:t xml:space="preserve"> </w:t>
      </w:r>
      <w:r>
        <w:t>рекомендациям</w:t>
      </w:r>
      <w:r w:rsidRPr="00D81FF5">
        <w:t xml:space="preserve"> </w:t>
      </w:r>
      <w:r>
        <w:t>руководства</w:t>
      </w:r>
      <w:r w:rsidRPr="00D81FF5">
        <w:t xml:space="preserve"> </w:t>
      </w:r>
      <w:r>
        <w:t>Организации Объединенных Наций в отношении создания национальных органов по правам человека</w:t>
      </w:r>
      <w:r w:rsidR="00371C8C">
        <w:t xml:space="preserve">.  </w:t>
      </w:r>
      <w:r>
        <w:t>Оно</w:t>
      </w:r>
      <w:r w:rsidRPr="00D81FF5">
        <w:t xml:space="preserve"> </w:t>
      </w:r>
      <w:r>
        <w:t>внимательно ознакомилось с законодательными примерами и практическим опытом некоторых других стран, где уже созданы комиссии по правам человека и должности омбудсменов</w:t>
      </w:r>
      <w:r w:rsidR="00371C8C">
        <w:t xml:space="preserve">.  </w:t>
      </w:r>
      <w:r>
        <w:t>Управление</w:t>
      </w:r>
      <w:r w:rsidRPr="00E11AC3">
        <w:t xml:space="preserve"> </w:t>
      </w:r>
      <w:r>
        <w:t>Верховного</w:t>
      </w:r>
      <w:r w:rsidRPr="00E11AC3">
        <w:t xml:space="preserve"> </w:t>
      </w:r>
      <w:r>
        <w:t>комиссара</w:t>
      </w:r>
      <w:r w:rsidRPr="00E11AC3">
        <w:t xml:space="preserve"> </w:t>
      </w:r>
      <w:r>
        <w:t>по</w:t>
      </w:r>
      <w:r w:rsidRPr="00E11AC3">
        <w:t xml:space="preserve"> </w:t>
      </w:r>
      <w:r>
        <w:t>правам</w:t>
      </w:r>
      <w:r w:rsidRPr="00E11AC3">
        <w:t xml:space="preserve"> </w:t>
      </w:r>
      <w:r>
        <w:t>человека</w:t>
      </w:r>
      <w:r w:rsidRPr="00E11AC3">
        <w:t xml:space="preserve"> </w:t>
      </w:r>
      <w:r>
        <w:t>также предоставило информацию и рекомендации по этим вопросам</w:t>
      </w:r>
      <w:r w:rsidR="00371C8C">
        <w:t xml:space="preserve">.  </w:t>
      </w:r>
    </w:p>
    <w:p w:rsidR="00E3098F" w:rsidRPr="00E11AC3" w:rsidRDefault="00E3098F" w:rsidP="00E3098F"/>
    <w:p w:rsidR="00E3098F" w:rsidRPr="00C23A19" w:rsidRDefault="00E3098F" w:rsidP="00E3098F">
      <w:r w:rsidRPr="00DF4C15">
        <w:t>24.</w:t>
      </w:r>
      <w:r>
        <w:tab/>
        <w:t>Во</w:t>
      </w:r>
      <w:r w:rsidRPr="00E11AC3">
        <w:t xml:space="preserve"> </w:t>
      </w:r>
      <w:r>
        <w:t>время</w:t>
      </w:r>
      <w:r w:rsidRPr="00E11AC3">
        <w:t xml:space="preserve"> </w:t>
      </w:r>
      <w:r>
        <w:t>публичного</w:t>
      </w:r>
      <w:r w:rsidRPr="00E11AC3">
        <w:t xml:space="preserve"> </w:t>
      </w:r>
      <w:r>
        <w:t>слушания</w:t>
      </w:r>
      <w:r w:rsidRPr="00E11AC3">
        <w:t xml:space="preserve"> </w:t>
      </w:r>
      <w:r>
        <w:t>был</w:t>
      </w:r>
      <w:r w:rsidRPr="00E11AC3">
        <w:t xml:space="preserve"> </w:t>
      </w:r>
      <w:r>
        <w:t>высказан</w:t>
      </w:r>
      <w:r w:rsidRPr="00E11AC3">
        <w:t xml:space="preserve"> </w:t>
      </w:r>
      <w:r>
        <w:t>широкий</w:t>
      </w:r>
      <w:r w:rsidRPr="00E11AC3">
        <w:t xml:space="preserve"> </w:t>
      </w:r>
      <w:r>
        <w:t>ряд</w:t>
      </w:r>
      <w:r w:rsidRPr="00E11AC3">
        <w:t xml:space="preserve"> </w:t>
      </w:r>
      <w:r>
        <w:t>мнений</w:t>
      </w:r>
      <w:r w:rsidRPr="00E11AC3">
        <w:t xml:space="preserve"> </w:t>
      </w:r>
      <w:r>
        <w:t>по</w:t>
      </w:r>
      <w:r w:rsidRPr="00E11AC3">
        <w:t xml:space="preserve"> </w:t>
      </w:r>
      <w:r>
        <w:t>этому законопроекту</w:t>
      </w:r>
      <w:r w:rsidRPr="00E11AC3">
        <w:t xml:space="preserve"> </w:t>
      </w:r>
      <w:r>
        <w:t>и он вызвал жаркие споры</w:t>
      </w:r>
      <w:r w:rsidR="00371C8C">
        <w:t xml:space="preserve">.  </w:t>
      </w:r>
      <w:r>
        <w:t>Правительство</w:t>
      </w:r>
      <w:r w:rsidRPr="002C3B95">
        <w:t xml:space="preserve"> </w:t>
      </w:r>
      <w:r>
        <w:t>приветствует</w:t>
      </w:r>
      <w:r w:rsidRPr="002C3B95">
        <w:t xml:space="preserve"> </w:t>
      </w:r>
      <w:r>
        <w:t>такое</w:t>
      </w:r>
      <w:r w:rsidRPr="002C3B95">
        <w:t xml:space="preserve"> </w:t>
      </w:r>
      <w:r>
        <w:t>разнообразие</w:t>
      </w:r>
      <w:r w:rsidRPr="002C3B95">
        <w:t xml:space="preserve"> </w:t>
      </w:r>
      <w:r>
        <w:t>мнений</w:t>
      </w:r>
      <w:r w:rsidRPr="002C3B95">
        <w:t>,</w:t>
      </w:r>
      <w:r>
        <w:t xml:space="preserve"> так</w:t>
      </w:r>
      <w:r w:rsidRPr="002C3B95">
        <w:t xml:space="preserve"> </w:t>
      </w:r>
      <w:r>
        <w:t>как</w:t>
      </w:r>
      <w:r w:rsidRPr="002C3B95">
        <w:t xml:space="preserve"> </w:t>
      </w:r>
      <w:r>
        <w:t>оно</w:t>
      </w:r>
      <w:r w:rsidRPr="002C3B95">
        <w:t xml:space="preserve"> </w:t>
      </w:r>
      <w:r>
        <w:t>отражает</w:t>
      </w:r>
      <w:r w:rsidRPr="002C3B95">
        <w:t xml:space="preserve"> </w:t>
      </w:r>
      <w:r>
        <w:t>плюрализм демократического общества</w:t>
      </w:r>
      <w:r w:rsidR="00371C8C">
        <w:t xml:space="preserve">.  </w:t>
      </w:r>
      <w:r w:rsidR="000A5314">
        <w:t>С </w:t>
      </w:r>
      <w:r>
        <w:t>точки зрения юридического</w:t>
      </w:r>
      <w:r w:rsidRPr="002C3B95">
        <w:t xml:space="preserve"> </w:t>
      </w:r>
      <w:r>
        <w:t>статуса</w:t>
      </w:r>
      <w:r w:rsidRPr="002C3B95">
        <w:t xml:space="preserve"> </w:t>
      </w:r>
      <w:r>
        <w:t>комиссии</w:t>
      </w:r>
      <w:r w:rsidRPr="002C3B95">
        <w:t xml:space="preserve"> </w:t>
      </w:r>
      <w:r>
        <w:t>по</w:t>
      </w:r>
      <w:r w:rsidRPr="002C3B95">
        <w:t xml:space="preserve"> </w:t>
      </w:r>
      <w:r>
        <w:t>правам</w:t>
      </w:r>
      <w:r w:rsidRPr="002C3B95">
        <w:t xml:space="preserve"> </w:t>
      </w:r>
      <w:r>
        <w:t>человека</w:t>
      </w:r>
      <w:r w:rsidRPr="002C3B95">
        <w:t xml:space="preserve">, </w:t>
      </w:r>
      <w:r>
        <w:t>предусмотренного в</w:t>
      </w:r>
      <w:r w:rsidR="000A5314">
        <w:t> </w:t>
      </w:r>
      <w:r>
        <w:t>Законе</w:t>
      </w:r>
      <w:r w:rsidRPr="002C3B95">
        <w:t xml:space="preserve">, </w:t>
      </w:r>
      <w:r>
        <w:t>она будет создана в качестве корпоративного органа</w:t>
      </w:r>
      <w:r w:rsidRPr="002C3B95">
        <w:t>,</w:t>
      </w:r>
      <w:r>
        <w:t xml:space="preserve"> чтобы наилучшим способом гарантировать ее независимость</w:t>
      </w:r>
      <w:r w:rsidR="00371C8C">
        <w:t xml:space="preserve">.  </w:t>
      </w:r>
      <w:r>
        <w:t>Он</w:t>
      </w:r>
      <w:r w:rsidRPr="002C3B95">
        <w:t xml:space="preserve"> </w:t>
      </w:r>
      <w:r>
        <w:t>будет</w:t>
      </w:r>
      <w:r w:rsidRPr="002C3B95">
        <w:t xml:space="preserve"> </w:t>
      </w:r>
      <w:r>
        <w:t>состоять</w:t>
      </w:r>
      <w:r w:rsidRPr="002C3B95">
        <w:t xml:space="preserve"> </w:t>
      </w:r>
      <w:r>
        <w:t>из</w:t>
      </w:r>
      <w:r w:rsidRPr="002C3B95">
        <w:t xml:space="preserve"> </w:t>
      </w:r>
      <w:r>
        <w:t>девяти</w:t>
      </w:r>
      <w:r w:rsidRPr="002C3B95">
        <w:t xml:space="preserve"> </w:t>
      </w:r>
      <w:r>
        <w:t>уполномоченных</w:t>
      </w:r>
      <w:r w:rsidRPr="002C3B95">
        <w:t xml:space="preserve">, </w:t>
      </w:r>
      <w:r>
        <w:t>назначаемых</w:t>
      </w:r>
      <w:r w:rsidRPr="002C3B95">
        <w:t xml:space="preserve"> </w:t>
      </w:r>
      <w:r>
        <w:t>президентом</w:t>
      </w:r>
      <w:r w:rsidRPr="002C3B95">
        <w:t xml:space="preserve">, </w:t>
      </w:r>
      <w:r>
        <w:t>трое</w:t>
      </w:r>
      <w:r w:rsidRPr="002C3B95">
        <w:t xml:space="preserve"> </w:t>
      </w:r>
      <w:r>
        <w:t>из</w:t>
      </w:r>
      <w:r w:rsidRPr="002C3B95">
        <w:t xml:space="preserve"> </w:t>
      </w:r>
      <w:r>
        <w:t>которых</w:t>
      </w:r>
      <w:r w:rsidRPr="002C3B95">
        <w:t xml:space="preserve"> </w:t>
      </w:r>
      <w:r>
        <w:t>должны</w:t>
      </w:r>
      <w:r w:rsidRPr="002C3B95">
        <w:t xml:space="preserve"> </w:t>
      </w:r>
      <w:r>
        <w:t>быть</w:t>
      </w:r>
      <w:r w:rsidRPr="002C3B95">
        <w:t xml:space="preserve"> </w:t>
      </w:r>
      <w:r>
        <w:t>рекомендованы</w:t>
      </w:r>
      <w:r w:rsidRPr="002C3B95">
        <w:t xml:space="preserve"> </w:t>
      </w:r>
      <w:r>
        <w:t>спикером</w:t>
      </w:r>
      <w:r w:rsidRPr="002C3B95">
        <w:t xml:space="preserve"> </w:t>
      </w:r>
      <w:r>
        <w:t>Национальной</w:t>
      </w:r>
      <w:r w:rsidRPr="002C3B95">
        <w:t xml:space="preserve"> </w:t>
      </w:r>
      <w:r>
        <w:t>ассамблеи</w:t>
      </w:r>
      <w:r w:rsidRPr="002C3B95">
        <w:t xml:space="preserve">, </w:t>
      </w:r>
      <w:r>
        <w:t>и</w:t>
      </w:r>
      <w:r w:rsidRPr="002C3B95">
        <w:t xml:space="preserve"> </w:t>
      </w:r>
      <w:r>
        <w:t>трое</w:t>
      </w:r>
      <w:r w:rsidRPr="002C3B95">
        <w:t xml:space="preserve"> </w:t>
      </w:r>
      <w:r w:rsidR="00555B44">
        <w:t>-</w:t>
      </w:r>
      <w:r>
        <w:t xml:space="preserve"> Верховным судьей</w:t>
      </w:r>
      <w:r w:rsidR="00371C8C">
        <w:t xml:space="preserve">.  </w:t>
      </w:r>
      <w:r>
        <w:t>Их</w:t>
      </w:r>
      <w:r w:rsidRPr="00081C5C">
        <w:t xml:space="preserve"> </w:t>
      </w:r>
      <w:r>
        <w:t>пребывание</w:t>
      </w:r>
      <w:r w:rsidRPr="00081C5C">
        <w:t xml:space="preserve"> </w:t>
      </w:r>
      <w:r>
        <w:t>в</w:t>
      </w:r>
      <w:r w:rsidRPr="00081C5C">
        <w:t xml:space="preserve"> </w:t>
      </w:r>
      <w:r>
        <w:t>должности</w:t>
      </w:r>
      <w:r w:rsidRPr="00081C5C">
        <w:t xml:space="preserve"> </w:t>
      </w:r>
      <w:r>
        <w:t>и</w:t>
      </w:r>
      <w:r w:rsidRPr="00081C5C">
        <w:t xml:space="preserve"> </w:t>
      </w:r>
      <w:r>
        <w:t>статус</w:t>
      </w:r>
      <w:r w:rsidRPr="00081C5C">
        <w:t xml:space="preserve"> </w:t>
      </w:r>
      <w:r>
        <w:t>будут гарантированы</w:t>
      </w:r>
      <w:r w:rsidRPr="00081C5C">
        <w:t xml:space="preserve"> </w:t>
      </w:r>
      <w:r>
        <w:t>Законом</w:t>
      </w:r>
      <w:r w:rsidR="00371C8C">
        <w:t xml:space="preserve">.  </w:t>
      </w:r>
      <w:r>
        <w:t>Верховный</w:t>
      </w:r>
      <w:r w:rsidRPr="007A06FC">
        <w:t xml:space="preserve"> </w:t>
      </w:r>
      <w:r>
        <w:t>комиссар</w:t>
      </w:r>
      <w:r w:rsidRPr="007A06FC">
        <w:t xml:space="preserve"> </w:t>
      </w:r>
      <w:r>
        <w:t>будет уполномочен назначать и освобождать от занимаемой должности сотрудников самостоятельно без вмешательства со стороны правительства</w:t>
      </w:r>
      <w:r w:rsidR="00371C8C">
        <w:t xml:space="preserve">.  </w:t>
      </w:r>
      <w:r>
        <w:t>Статус</w:t>
      </w:r>
      <w:r w:rsidRPr="007A06FC">
        <w:t xml:space="preserve"> </w:t>
      </w:r>
      <w:r>
        <w:t>служащих</w:t>
      </w:r>
      <w:r w:rsidRPr="007A06FC">
        <w:t xml:space="preserve"> </w:t>
      </w:r>
      <w:r>
        <w:t>будет</w:t>
      </w:r>
      <w:r w:rsidRPr="007A06FC">
        <w:t xml:space="preserve"> </w:t>
      </w:r>
      <w:r>
        <w:t>аналогичен статусу государственных чиновников</w:t>
      </w:r>
      <w:r w:rsidR="00371C8C">
        <w:t xml:space="preserve">.  </w:t>
      </w:r>
      <w:r>
        <w:t>Деятельность комиссии будет финансироваться правительством, но контроль правительства за ней исключается в силу того огромного значения, которое придается ее независимости</w:t>
      </w:r>
      <w:r w:rsidR="00371C8C">
        <w:t xml:space="preserve">.  </w:t>
      </w:r>
      <w:r>
        <w:t>Как представляется, меры</w:t>
      </w:r>
      <w:r w:rsidRPr="00C23A19">
        <w:t xml:space="preserve"> </w:t>
      </w:r>
      <w:r>
        <w:t>правительства</w:t>
      </w:r>
      <w:r w:rsidRPr="00C23A19">
        <w:t xml:space="preserve"> </w:t>
      </w:r>
      <w:r>
        <w:t>по</w:t>
      </w:r>
      <w:r w:rsidRPr="00C23A19">
        <w:t xml:space="preserve"> </w:t>
      </w:r>
      <w:r>
        <w:t>обеспечению</w:t>
      </w:r>
      <w:r w:rsidRPr="00C23A19">
        <w:t xml:space="preserve"> </w:t>
      </w:r>
      <w:r>
        <w:t>независимости</w:t>
      </w:r>
      <w:r w:rsidRPr="00C23A19">
        <w:t xml:space="preserve"> </w:t>
      </w:r>
      <w:r>
        <w:t>комиссии</w:t>
      </w:r>
      <w:r w:rsidRPr="00C23A19">
        <w:t xml:space="preserve"> </w:t>
      </w:r>
      <w:r>
        <w:t>и</w:t>
      </w:r>
      <w:r w:rsidRPr="00C23A19">
        <w:t xml:space="preserve"> </w:t>
      </w:r>
      <w:r>
        <w:t>предотвращению</w:t>
      </w:r>
      <w:r w:rsidRPr="00C23A19">
        <w:t xml:space="preserve"> </w:t>
      </w:r>
      <w:r>
        <w:t>любого</w:t>
      </w:r>
      <w:r w:rsidRPr="00C23A19">
        <w:t xml:space="preserve"> </w:t>
      </w:r>
      <w:r>
        <w:t>вмешательства</w:t>
      </w:r>
      <w:r w:rsidRPr="00C23A19">
        <w:t xml:space="preserve"> </w:t>
      </w:r>
      <w:r>
        <w:t>со</w:t>
      </w:r>
      <w:r w:rsidRPr="00C23A19">
        <w:t xml:space="preserve"> </w:t>
      </w:r>
      <w:r>
        <w:t>стороны</w:t>
      </w:r>
      <w:r w:rsidRPr="00C23A19">
        <w:t xml:space="preserve"> </w:t>
      </w:r>
      <w:r>
        <w:t>властей</w:t>
      </w:r>
      <w:r w:rsidRPr="00C23A19">
        <w:t xml:space="preserve">, </w:t>
      </w:r>
      <w:r>
        <w:t>особенно</w:t>
      </w:r>
      <w:r w:rsidRPr="00C23A19">
        <w:t xml:space="preserve"> </w:t>
      </w:r>
      <w:r>
        <w:t>со стороны Министерства</w:t>
      </w:r>
      <w:r w:rsidRPr="00C23A19">
        <w:t xml:space="preserve"> </w:t>
      </w:r>
      <w:r>
        <w:t>юстиции</w:t>
      </w:r>
      <w:r w:rsidRPr="00C23A19">
        <w:t>,</w:t>
      </w:r>
      <w:r>
        <w:t xml:space="preserve"> полностью соответствуют рекомендациям, содержащимся в руководстве Организации Объединенных Наций</w:t>
      </w:r>
      <w:r w:rsidRPr="00C23A19">
        <w:t>.</w:t>
      </w:r>
    </w:p>
    <w:p w:rsidR="00E3098F" w:rsidRPr="00C23A19" w:rsidRDefault="00E3098F" w:rsidP="00E3098F"/>
    <w:p w:rsidR="00E3098F" w:rsidRPr="00932DBE" w:rsidRDefault="00E3098F" w:rsidP="00E3098F">
      <w:r w:rsidRPr="00A913CB">
        <w:t>25.</w:t>
      </w:r>
      <w:r>
        <w:tab/>
        <w:t>Законопроект</w:t>
      </w:r>
      <w:r w:rsidRPr="008B5827">
        <w:t xml:space="preserve"> </w:t>
      </w:r>
      <w:r>
        <w:t>определяет</w:t>
      </w:r>
      <w:r w:rsidRPr="008B5827">
        <w:t xml:space="preserve"> </w:t>
      </w:r>
      <w:r>
        <w:t>права</w:t>
      </w:r>
      <w:r w:rsidRPr="008B5827">
        <w:t xml:space="preserve"> </w:t>
      </w:r>
      <w:r>
        <w:t>человека</w:t>
      </w:r>
      <w:r w:rsidRPr="008B5827">
        <w:t xml:space="preserve"> </w:t>
      </w:r>
      <w:r>
        <w:t>как</w:t>
      </w:r>
      <w:r w:rsidRPr="008B5827">
        <w:t xml:space="preserve"> </w:t>
      </w:r>
      <w:r>
        <w:t>свободы</w:t>
      </w:r>
      <w:r w:rsidRPr="008B5827">
        <w:t xml:space="preserve"> </w:t>
      </w:r>
      <w:r>
        <w:t>и</w:t>
      </w:r>
      <w:r w:rsidRPr="008B5827">
        <w:t xml:space="preserve"> </w:t>
      </w:r>
      <w:r>
        <w:t>права</w:t>
      </w:r>
      <w:r w:rsidRPr="008B5827">
        <w:t xml:space="preserve"> </w:t>
      </w:r>
      <w:r>
        <w:t>человека</w:t>
      </w:r>
      <w:r w:rsidRPr="008B5827">
        <w:t xml:space="preserve">, </w:t>
      </w:r>
      <w:r>
        <w:t>гарантируемые</w:t>
      </w:r>
      <w:r w:rsidRPr="008B5827">
        <w:t xml:space="preserve"> </w:t>
      </w:r>
      <w:r>
        <w:t>Конституцией</w:t>
      </w:r>
      <w:r w:rsidRPr="008B5827">
        <w:t xml:space="preserve"> </w:t>
      </w:r>
      <w:r>
        <w:t>и</w:t>
      </w:r>
      <w:r w:rsidRPr="008B5827">
        <w:t xml:space="preserve"> </w:t>
      </w:r>
      <w:r>
        <w:t>законами</w:t>
      </w:r>
      <w:r w:rsidRPr="008B5827">
        <w:t xml:space="preserve"> </w:t>
      </w:r>
      <w:r>
        <w:t>или</w:t>
      </w:r>
      <w:r w:rsidRPr="008B5827">
        <w:t xml:space="preserve"> </w:t>
      </w:r>
      <w:r>
        <w:t>признанные</w:t>
      </w:r>
      <w:r w:rsidRPr="008B5827">
        <w:t xml:space="preserve"> </w:t>
      </w:r>
      <w:r>
        <w:t>международными</w:t>
      </w:r>
      <w:r w:rsidRPr="008B5827">
        <w:t xml:space="preserve"> </w:t>
      </w:r>
      <w:r>
        <w:t>договорами</w:t>
      </w:r>
      <w:r w:rsidRPr="008B5827">
        <w:t xml:space="preserve"> </w:t>
      </w:r>
      <w:r>
        <w:t>по</w:t>
      </w:r>
      <w:r w:rsidRPr="008B5827">
        <w:t xml:space="preserve"> </w:t>
      </w:r>
      <w:r>
        <w:t>правам</w:t>
      </w:r>
      <w:r w:rsidRPr="008B5827">
        <w:t xml:space="preserve"> </w:t>
      </w:r>
      <w:r>
        <w:t>человека</w:t>
      </w:r>
      <w:r w:rsidRPr="008B5827">
        <w:t xml:space="preserve">, </w:t>
      </w:r>
      <w:r>
        <w:t>ратифицированными</w:t>
      </w:r>
      <w:r w:rsidRPr="008B5827">
        <w:t xml:space="preserve"> </w:t>
      </w:r>
      <w:r>
        <w:t>Республикой,</w:t>
      </w:r>
      <w:r w:rsidRPr="008B5827">
        <w:t xml:space="preserve"> </w:t>
      </w:r>
      <w:r>
        <w:t>или</w:t>
      </w:r>
      <w:r w:rsidRPr="008B5827">
        <w:t xml:space="preserve"> </w:t>
      </w:r>
      <w:r>
        <w:t>международным обычным правом</w:t>
      </w:r>
      <w:r w:rsidR="00371C8C">
        <w:t xml:space="preserve">.  </w:t>
      </w:r>
      <w:r>
        <w:t>Основные</w:t>
      </w:r>
      <w:r w:rsidRPr="001C3B60">
        <w:t xml:space="preserve"> </w:t>
      </w:r>
      <w:r>
        <w:t>функции</w:t>
      </w:r>
      <w:r w:rsidRPr="001C3B60">
        <w:t xml:space="preserve"> </w:t>
      </w:r>
      <w:r>
        <w:t>комиссии</w:t>
      </w:r>
      <w:r w:rsidRPr="001C3B60">
        <w:t xml:space="preserve"> </w:t>
      </w:r>
      <w:r>
        <w:t>будут</w:t>
      </w:r>
      <w:r w:rsidRPr="001C3B60">
        <w:t xml:space="preserve"> </w:t>
      </w:r>
      <w:r>
        <w:t>заключаться</w:t>
      </w:r>
      <w:r w:rsidRPr="001C3B60">
        <w:t xml:space="preserve"> </w:t>
      </w:r>
      <w:r>
        <w:t>в</w:t>
      </w:r>
      <w:r w:rsidRPr="001C3B60">
        <w:t xml:space="preserve"> </w:t>
      </w:r>
      <w:r>
        <w:t>просвещении</w:t>
      </w:r>
      <w:r w:rsidRPr="001C3B60">
        <w:t xml:space="preserve"> </w:t>
      </w:r>
      <w:r>
        <w:t>и</w:t>
      </w:r>
      <w:r w:rsidRPr="001C3B60">
        <w:t xml:space="preserve"> </w:t>
      </w:r>
      <w:r>
        <w:t>пропаганде</w:t>
      </w:r>
      <w:r w:rsidRPr="001C3B60">
        <w:t xml:space="preserve"> </w:t>
      </w:r>
      <w:r>
        <w:t>прав</w:t>
      </w:r>
      <w:r w:rsidRPr="001C3B60">
        <w:t xml:space="preserve"> </w:t>
      </w:r>
      <w:r>
        <w:t>человека</w:t>
      </w:r>
      <w:r w:rsidRPr="001C3B60">
        <w:t xml:space="preserve">, </w:t>
      </w:r>
      <w:r>
        <w:t>проведении</w:t>
      </w:r>
      <w:r w:rsidRPr="001C3B60">
        <w:t xml:space="preserve"> </w:t>
      </w:r>
      <w:r>
        <w:t>исследований</w:t>
      </w:r>
      <w:r w:rsidRPr="001C3B60">
        <w:t xml:space="preserve"> </w:t>
      </w:r>
      <w:r>
        <w:t>и</w:t>
      </w:r>
      <w:r w:rsidRPr="001C3B60">
        <w:t xml:space="preserve"> </w:t>
      </w:r>
      <w:r>
        <w:t>предоставлении</w:t>
      </w:r>
      <w:r w:rsidRPr="001C3B60">
        <w:t xml:space="preserve"> </w:t>
      </w:r>
      <w:r>
        <w:t>рекомендаций</w:t>
      </w:r>
      <w:r w:rsidRPr="001C3B60">
        <w:t xml:space="preserve"> </w:t>
      </w:r>
      <w:r>
        <w:t>по</w:t>
      </w:r>
      <w:r w:rsidRPr="001C3B60">
        <w:t xml:space="preserve"> </w:t>
      </w:r>
      <w:r>
        <w:t>законам, системам, политике и практике, применяемым в области прав человека, в расследовании и исправлении нарушений прав человека</w:t>
      </w:r>
      <w:r w:rsidR="00371C8C">
        <w:t xml:space="preserve">.  </w:t>
      </w:r>
      <w:r>
        <w:t>Ее</w:t>
      </w:r>
      <w:r w:rsidRPr="00185967">
        <w:t xml:space="preserve"> </w:t>
      </w:r>
      <w:r>
        <w:t>полномочия</w:t>
      </w:r>
      <w:r w:rsidRPr="00185967">
        <w:t xml:space="preserve"> </w:t>
      </w:r>
      <w:r>
        <w:t>распространяются</w:t>
      </w:r>
      <w:r w:rsidRPr="00185967">
        <w:t xml:space="preserve"> </w:t>
      </w:r>
      <w:r>
        <w:t>на</w:t>
      </w:r>
      <w:r w:rsidRPr="00185967">
        <w:t xml:space="preserve"> </w:t>
      </w:r>
      <w:r>
        <w:t>проведение</w:t>
      </w:r>
      <w:r w:rsidRPr="00185967">
        <w:t xml:space="preserve"> </w:t>
      </w:r>
      <w:r>
        <w:t>расследования</w:t>
      </w:r>
      <w:r w:rsidRPr="00185967">
        <w:t xml:space="preserve"> </w:t>
      </w:r>
      <w:r>
        <w:t>при</w:t>
      </w:r>
      <w:r w:rsidRPr="00185967">
        <w:t xml:space="preserve"> </w:t>
      </w:r>
      <w:r>
        <w:t>незаконном</w:t>
      </w:r>
      <w:r w:rsidRPr="00185967">
        <w:t xml:space="preserve"> </w:t>
      </w:r>
      <w:r>
        <w:t>аресте</w:t>
      </w:r>
      <w:r w:rsidRPr="00185967">
        <w:t xml:space="preserve">, </w:t>
      </w:r>
      <w:r>
        <w:t>задержании</w:t>
      </w:r>
      <w:r w:rsidRPr="00185967">
        <w:t xml:space="preserve"> </w:t>
      </w:r>
      <w:r>
        <w:t>или</w:t>
      </w:r>
      <w:r w:rsidRPr="00185967">
        <w:t xml:space="preserve"> </w:t>
      </w:r>
      <w:r>
        <w:t>применении</w:t>
      </w:r>
      <w:r w:rsidRPr="00185967">
        <w:t xml:space="preserve"> </w:t>
      </w:r>
      <w:r>
        <w:t>пыток</w:t>
      </w:r>
      <w:r w:rsidRPr="00185967">
        <w:t xml:space="preserve"> </w:t>
      </w:r>
      <w:r>
        <w:t>полицией</w:t>
      </w:r>
      <w:r w:rsidRPr="00185967">
        <w:t xml:space="preserve"> </w:t>
      </w:r>
      <w:r>
        <w:t>или</w:t>
      </w:r>
      <w:r w:rsidRPr="00185967">
        <w:t xml:space="preserve"> </w:t>
      </w:r>
      <w:r>
        <w:t>тюремными властями, и могут быть расширены на основании специального положения на расследование любых случаев применения насилия или воспрепятствования осуществлению отдельным лицом своих прав</w:t>
      </w:r>
      <w:r w:rsidR="00371C8C">
        <w:t xml:space="preserve">.  </w:t>
      </w:r>
      <w:r>
        <w:t>В</w:t>
      </w:r>
      <w:r w:rsidRPr="00EC7303">
        <w:t xml:space="preserve"> </w:t>
      </w:r>
      <w:r>
        <w:t>законопроекте</w:t>
      </w:r>
      <w:r w:rsidRPr="00EC7303">
        <w:t xml:space="preserve"> </w:t>
      </w:r>
      <w:r>
        <w:t>содержится</w:t>
      </w:r>
      <w:r w:rsidRPr="00EC7303">
        <w:t xml:space="preserve"> </w:t>
      </w:r>
      <w:r>
        <w:t>пункт</w:t>
      </w:r>
      <w:r w:rsidRPr="00EC7303">
        <w:t xml:space="preserve"> </w:t>
      </w:r>
      <w:r>
        <w:t>о</w:t>
      </w:r>
      <w:r w:rsidRPr="00EC7303">
        <w:t xml:space="preserve"> </w:t>
      </w:r>
      <w:r>
        <w:t>наказании</w:t>
      </w:r>
      <w:r w:rsidRPr="00EC7303">
        <w:t xml:space="preserve">, </w:t>
      </w:r>
      <w:r>
        <w:t>который</w:t>
      </w:r>
      <w:r w:rsidRPr="00EC7303">
        <w:t xml:space="preserve"> </w:t>
      </w:r>
      <w:r>
        <w:t>предусматривает</w:t>
      </w:r>
      <w:r w:rsidRPr="00EC7303">
        <w:t xml:space="preserve">,  </w:t>
      </w:r>
      <w:r>
        <w:t>что</w:t>
      </w:r>
      <w:r w:rsidRPr="00EC7303">
        <w:t xml:space="preserve"> </w:t>
      </w:r>
      <w:r>
        <w:t>создание помех для деятельности уполномоченного или его сотрудников рассматривается в качестве преступления против выполнения служебных обязанностей, наказуемого по Уголовному кодексу</w:t>
      </w:r>
      <w:r w:rsidR="00371C8C">
        <w:t xml:space="preserve">.  </w:t>
      </w:r>
      <w:r>
        <w:t>Лица</w:t>
      </w:r>
      <w:r w:rsidRPr="00932DBE">
        <w:t xml:space="preserve">, </w:t>
      </w:r>
      <w:r>
        <w:t>которые отказываются</w:t>
      </w:r>
      <w:r w:rsidRPr="00932DBE">
        <w:t xml:space="preserve"> </w:t>
      </w:r>
      <w:r>
        <w:t>лично явиться</w:t>
      </w:r>
      <w:r w:rsidRPr="00932DBE">
        <w:t xml:space="preserve"> </w:t>
      </w:r>
      <w:r>
        <w:t>или</w:t>
      </w:r>
      <w:r w:rsidRPr="00932DBE">
        <w:t xml:space="preserve"> </w:t>
      </w:r>
      <w:r>
        <w:t>предоставить</w:t>
      </w:r>
      <w:r w:rsidRPr="00932DBE">
        <w:t xml:space="preserve"> </w:t>
      </w:r>
      <w:r>
        <w:t>материалы</w:t>
      </w:r>
      <w:r w:rsidRPr="00932DBE">
        <w:t xml:space="preserve">, </w:t>
      </w:r>
      <w:r>
        <w:t>включая</w:t>
      </w:r>
      <w:r w:rsidRPr="00932DBE">
        <w:t xml:space="preserve"> </w:t>
      </w:r>
      <w:r>
        <w:t>любые документы</w:t>
      </w:r>
      <w:r w:rsidRPr="00932DBE">
        <w:t xml:space="preserve">, </w:t>
      </w:r>
      <w:r>
        <w:t>которые представляют поддельную</w:t>
      </w:r>
      <w:r w:rsidRPr="00932DBE">
        <w:t xml:space="preserve"> </w:t>
      </w:r>
      <w:r>
        <w:t>документацию</w:t>
      </w:r>
      <w:r w:rsidRPr="00932DBE">
        <w:t xml:space="preserve"> </w:t>
      </w:r>
      <w:r>
        <w:t>или</w:t>
      </w:r>
      <w:r w:rsidRPr="00932DBE">
        <w:t xml:space="preserve"> </w:t>
      </w:r>
      <w:r>
        <w:t>препятствуют</w:t>
      </w:r>
      <w:r w:rsidRPr="00932DBE">
        <w:t xml:space="preserve"> </w:t>
      </w:r>
      <w:r>
        <w:t>доступу уполномоченного, наказываются штрафам на сумму примерно в 10 000 долл</w:t>
      </w:r>
      <w:r w:rsidR="00D643AF">
        <w:t>.</w:t>
      </w:r>
      <w:r>
        <w:t xml:space="preserve"> США</w:t>
      </w:r>
      <w:r w:rsidR="00371C8C">
        <w:t xml:space="preserve">.  </w:t>
      </w:r>
    </w:p>
    <w:p w:rsidR="00E3098F" w:rsidRDefault="00E3098F" w:rsidP="00E3098F"/>
    <w:p w:rsidR="00E3098F" w:rsidRPr="00881E64" w:rsidRDefault="00E3098F" w:rsidP="00E3098F">
      <w:r w:rsidRPr="00EC4292">
        <w:t>26.</w:t>
      </w:r>
      <w:r>
        <w:tab/>
      </w:r>
      <w:r w:rsidRPr="00F90F7B">
        <w:rPr>
          <w:u w:val="single"/>
        </w:rPr>
        <w:t>Г-</w:t>
      </w:r>
      <w:r>
        <w:rPr>
          <w:u w:val="single"/>
        </w:rPr>
        <w:t>н</w:t>
      </w:r>
      <w:r w:rsidRPr="00F90F7B">
        <w:rPr>
          <w:u w:val="single"/>
        </w:rPr>
        <w:t xml:space="preserve"> </w:t>
      </w:r>
      <w:r>
        <w:rPr>
          <w:u w:val="single"/>
        </w:rPr>
        <w:t>Кан Ир</w:t>
      </w:r>
      <w:r w:rsidRPr="00F90F7B">
        <w:rPr>
          <w:u w:val="single"/>
        </w:rPr>
        <w:t xml:space="preserve"> ХУХ</w:t>
      </w:r>
      <w:r w:rsidRPr="00F07568">
        <w:t xml:space="preserve">, </w:t>
      </w:r>
      <w:r>
        <w:t>отвечая</w:t>
      </w:r>
      <w:r w:rsidRPr="00F07568">
        <w:t xml:space="preserve"> </w:t>
      </w:r>
      <w:r>
        <w:t>на</w:t>
      </w:r>
      <w:r w:rsidRPr="00F07568">
        <w:t xml:space="preserve"> </w:t>
      </w:r>
      <w:r>
        <w:t>вопросы</w:t>
      </w:r>
      <w:r w:rsidRPr="00F07568">
        <w:t xml:space="preserve"> </w:t>
      </w:r>
      <w:r>
        <w:t>2-</w:t>
      </w:r>
      <w:r w:rsidRPr="00F07568">
        <w:t xml:space="preserve">4 </w:t>
      </w:r>
      <w:r>
        <w:t>о</w:t>
      </w:r>
      <w:r w:rsidRPr="00F07568">
        <w:t xml:space="preserve"> </w:t>
      </w:r>
      <w:r>
        <w:t>дискриминации</w:t>
      </w:r>
      <w:r w:rsidRPr="00F07568">
        <w:t xml:space="preserve"> </w:t>
      </w:r>
      <w:r>
        <w:t>по признаку пола</w:t>
      </w:r>
      <w:r w:rsidRPr="00F07568">
        <w:t xml:space="preserve">, </w:t>
      </w:r>
      <w:r>
        <w:t>говорит</w:t>
      </w:r>
      <w:r w:rsidRPr="00F07568">
        <w:t xml:space="preserve">, </w:t>
      </w:r>
      <w:r>
        <w:t>что в декабре 1997 года в стремлении покончить с бытовым насилием и защитить потерпевших правительство приняло два закона</w:t>
      </w:r>
      <w:r w:rsidR="00371C8C">
        <w:t xml:space="preserve">.  </w:t>
      </w:r>
      <w:r>
        <w:t>Специальный</w:t>
      </w:r>
      <w:r w:rsidRPr="00287259">
        <w:t xml:space="preserve"> </w:t>
      </w:r>
      <w:r>
        <w:t>закон</w:t>
      </w:r>
      <w:r w:rsidRPr="00287259">
        <w:t xml:space="preserve"> </w:t>
      </w:r>
      <w:r>
        <w:t>о</w:t>
      </w:r>
      <w:r w:rsidRPr="00287259">
        <w:t xml:space="preserve"> </w:t>
      </w:r>
      <w:r>
        <w:t>наказании</w:t>
      </w:r>
      <w:r w:rsidRPr="00287259">
        <w:t xml:space="preserve"> </w:t>
      </w:r>
      <w:r>
        <w:t>за</w:t>
      </w:r>
      <w:r w:rsidRPr="00287259">
        <w:t xml:space="preserve"> </w:t>
      </w:r>
      <w:r>
        <w:t>бытовое</w:t>
      </w:r>
      <w:r w:rsidRPr="00287259">
        <w:t xml:space="preserve"> </w:t>
      </w:r>
      <w:r>
        <w:t>насилие</w:t>
      </w:r>
      <w:r w:rsidRPr="00287259">
        <w:t xml:space="preserve"> </w:t>
      </w:r>
      <w:r>
        <w:t>предусматривает обязанность служащих</w:t>
      </w:r>
      <w:r w:rsidRPr="00287259">
        <w:t xml:space="preserve"> </w:t>
      </w:r>
      <w:r>
        <w:t>образовательных</w:t>
      </w:r>
      <w:r w:rsidRPr="00287259">
        <w:t xml:space="preserve">, </w:t>
      </w:r>
      <w:r>
        <w:t>медицинских</w:t>
      </w:r>
      <w:r w:rsidRPr="00287259">
        <w:t xml:space="preserve">,  </w:t>
      </w:r>
      <w:r>
        <w:t>социальных и детских учреждений информировать следственные органы обо всех случаях бытового насилия</w:t>
      </w:r>
      <w:r w:rsidR="00371C8C">
        <w:t xml:space="preserve">.  </w:t>
      </w:r>
      <w:r>
        <w:t>При получении информации о бытовом насилии сотрудники полиции обязаны незамедлительно прибыть на место правонарушения и принять необходимые меры</w:t>
      </w:r>
      <w:r w:rsidR="00371C8C">
        <w:t xml:space="preserve">.  </w:t>
      </w:r>
      <w:r>
        <w:t>В</w:t>
      </w:r>
      <w:r w:rsidRPr="0014247B">
        <w:t xml:space="preserve"> </w:t>
      </w:r>
      <w:r>
        <w:t>эти</w:t>
      </w:r>
      <w:r w:rsidRPr="0014247B">
        <w:t xml:space="preserve"> </w:t>
      </w:r>
      <w:r>
        <w:t>меры</w:t>
      </w:r>
      <w:r w:rsidRPr="0014247B">
        <w:t xml:space="preserve"> </w:t>
      </w:r>
      <w:r>
        <w:t>входят:</w:t>
      </w:r>
      <w:r w:rsidRPr="0014247B">
        <w:t xml:space="preserve"> </w:t>
      </w:r>
      <w:r w:rsidR="00371C8C">
        <w:t xml:space="preserve"> </w:t>
      </w:r>
      <w:r>
        <w:t>пресечение</w:t>
      </w:r>
      <w:r w:rsidRPr="0014247B">
        <w:t xml:space="preserve"> </w:t>
      </w:r>
      <w:r>
        <w:t>акта</w:t>
      </w:r>
      <w:r w:rsidRPr="0014247B">
        <w:t xml:space="preserve"> </w:t>
      </w:r>
      <w:r>
        <w:t>насилия</w:t>
      </w:r>
      <w:r w:rsidRPr="0014247B">
        <w:t xml:space="preserve">, </w:t>
      </w:r>
      <w:r>
        <w:t>расследование</w:t>
      </w:r>
      <w:r w:rsidRPr="0014247B">
        <w:t xml:space="preserve"> </w:t>
      </w:r>
      <w:r>
        <w:t>преступления</w:t>
      </w:r>
      <w:r w:rsidRPr="0014247B">
        <w:t xml:space="preserve"> </w:t>
      </w:r>
      <w:r>
        <w:t>и</w:t>
      </w:r>
      <w:r w:rsidRPr="0014247B">
        <w:t xml:space="preserve"> </w:t>
      </w:r>
      <w:r>
        <w:t>доставка</w:t>
      </w:r>
      <w:r w:rsidRPr="0014247B">
        <w:t xml:space="preserve"> </w:t>
      </w:r>
      <w:r>
        <w:t>пострадавшего</w:t>
      </w:r>
      <w:r w:rsidRPr="0014247B">
        <w:t xml:space="preserve">, </w:t>
      </w:r>
      <w:r>
        <w:t>если</w:t>
      </w:r>
      <w:r w:rsidRPr="0014247B">
        <w:t xml:space="preserve"> </w:t>
      </w:r>
      <w:r>
        <w:t>он</w:t>
      </w:r>
      <w:r w:rsidRPr="0014247B">
        <w:t xml:space="preserve"> </w:t>
      </w:r>
      <w:r>
        <w:t>согласен</w:t>
      </w:r>
      <w:r w:rsidRPr="0014247B">
        <w:t xml:space="preserve">, </w:t>
      </w:r>
      <w:r>
        <w:t>в консультационный центр по бытовому насилию или предоставление ему средств защиты</w:t>
      </w:r>
      <w:r w:rsidR="00371C8C">
        <w:t xml:space="preserve">.  </w:t>
      </w:r>
      <w:r>
        <w:t>Другие</w:t>
      </w:r>
      <w:r w:rsidRPr="00881E64">
        <w:t xml:space="preserve"> </w:t>
      </w:r>
      <w:r>
        <w:t>средства</w:t>
      </w:r>
      <w:r w:rsidRPr="00881E64">
        <w:t xml:space="preserve"> </w:t>
      </w:r>
      <w:r>
        <w:t>включают</w:t>
      </w:r>
      <w:r w:rsidRPr="00881E64">
        <w:t xml:space="preserve"> </w:t>
      </w:r>
      <w:r>
        <w:t>в</w:t>
      </w:r>
      <w:r w:rsidRPr="00881E64">
        <w:t xml:space="preserve"> </w:t>
      </w:r>
      <w:r>
        <w:t>себя</w:t>
      </w:r>
      <w:r w:rsidRPr="00881E64">
        <w:t xml:space="preserve"> </w:t>
      </w:r>
      <w:r>
        <w:t>доставку</w:t>
      </w:r>
      <w:r w:rsidRPr="00881E64">
        <w:t xml:space="preserve"> </w:t>
      </w:r>
      <w:r>
        <w:t>пострадавшего</w:t>
      </w:r>
      <w:r w:rsidRPr="00881E64">
        <w:t xml:space="preserve">, </w:t>
      </w:r>
      <w:r>
        <w:t>которому</w:t>
      </w:r>
      <w:r w:rsidRPr="00881E64">
        <w:t xml:space="preserve"> </w:t>
      </w:r>
      <w:r>
        <w:t>необходима</w:t>
      </w:r>
      <w:r w:rsidRPr="00881E64">
        <w:t xml:space="preserve"> </w:t>
      </w:r>
      <w:r>
        <w:t>немедленная</w:t>
      </w:r>
      <w:r w:rsidRPr="00881E64">
        <w:t xml:space="preserve"> </w:t>
      </w:r>
      <w:r>
        <w:t>медицинская</w:t>
      </w:r>
      <w:r w:rsidRPr="00881E64">
        <w:t xml:space="preserve"> </w:t>
      </w:r>
      <w:r>
        <w:t>помощь</w:t>
      </w:r>
      <w:r w:rsidRPr="00881E64">
        <w:t xml:space="preserve">, </w:t>
      </w:r>
      <w:r>
        <w:t>в</w:t>
      </w:r>
      <w:r w:rsidR="00555B44">
        <w:t> </w:t>
      </w:r>
      <w:r>
        <w:t>медицинское</w:t>
      </w:r>
      <w:r w:rsidRPr="00881E64">
        <w:t xml:space="preserve"> </w:t>
      </w:r>
      <w:r>
        <w:t>учреждение</w:t>
      </w:r>
      <w:r w:rsidRPr="00881E64">
        <w:t xml:space="preserve"> </w:t>
      </w:r>
      <w:r>
        <w:t>и</w:t>
      </w:r>
      <w:r w:rsidRPr="00881E64">
        <w:t xml:space="preserve"> </w:t>
      </w:r>
      <w:r>
        <w:t>его информирование</w:t>
      </w:r>
      <w:r w:rsidRPr="00881E64">
        <w:t xml:space="preserve"> </w:t>
      </w:r>
      <w:r>
        <w:t>о</w:t>
      </w:r>
      <w:r w:rsidRPr="00881E64">
        <w:t xml:space="preserve"> </w:t>
      </w:r>
      <w:r>
        <w:t>праве</w:t>
      </w:r>
      <w:r w:rsidRPr="00881E64">
        <w:t xml:space="preserve"> </w:t>
      </w:r>
      <w:r>
        <w:t>подачи</w:t>
      </w:r>
      <w:r w:rsidRPr="00881E64">
        <w:t xml:space="preserve"> </w:t>
      </w:r>
      <w:r>
        <w:t>ходатайства</w:t>
      </w:r>
      <w:r w:rsidRPr="00881E64">
        <w:t xml:space="preserve"> </w:t>
      </w:r>
      <w:r>
        <w:t>о принятии</w:t>
      </w:r>
      <w:r w:rsidRPr="00881E64">
        <w:t xml:space="preserve"> </w:t>
      </w:r>
      <w:r>
        <w:t>временных</w:t>
      </w:r>
      <w:r w:rsidRPr="00881E64">
        <w:t xml:space="preserve"> </w:t>
      </w:r>
      <w:r>
        <w:t>защитных мер</w:t>
      </w:r>
      <w:r w:rsidRPr="00881E64">
        <w:t xml:space="preserve">, </w:t>
      </w:r>
      <w:r>
        <w:t>таких,</w:t>
      </w:r>
      <w:r w:rsidRPr="00881E64">
        <w:t xml:space="preserve"> </w:t>
      </w:r>
      <w:r>
        <w:t>как</w:t>
      </w:r>
      <w:r w:rsidRPr="00881E64">
        <w:t xml:space="preserve"> </w:t>
      </w:r>
      <w:r>
        <w:t>раздельное проживание или запрет на приближение правонарушителя на расстояние ближе 100 метров к месту проживания или работы потерпевшего</w:t>
      </w:r>
      <w:r w:rsidR="00371C8C">
        <w:t xml:space="preserve">.  </w:t>
      </w:r>
    </w:p>
    <w:p w:rsidR="00E3098F" w:rsidRPr="00881E64" w:rsidRDefault="00E3098F" w:rsidP="00E3098F"/>
    <w:p w:rsidR="00E3098F" w:rsidRPr="00964E7F" w:rsidRDefault="00E3098F" w:rsidP="00E3098F">
      <w:r w:rsidRPr="00241344">
        <w:t>27.</w:t>
      </w:r>
      <w:r>
        <w:tab/>
        <w:t>Второй</w:t>
      </w:r>
      <w:r w:rsidRPr="00736342">
        <w:t xml:space="preserve"> </w:t>
      </w:r>
      <w:r>
        <w:t>закон</w:t>
      </w:r>
      <w:r w:rsidRPr="00736342">
        <w:t xml:space="preserve">, </w:t>
      </w:r>
      <w:r>
        <w:t>принятый</w:t>
      </w:r>
      <w:r w:rsidRPr="00736342">
        <w:t xml:space="preserve"> </w:t>
      </w:r>
      <w:r>
        <w:t>в</w:t>
      </w:r>
      <w:r w:rsidRPr="00736342">
        <w:t xml:space="preserve"> </w:t>
      </w:r>
      <w:r>
        <w:t>декабре</w:t>
      </w:r>
      <w:r w:rsidRPr="00736342">
        <w:t xml:space="preserve"> 1997 </w:t>
      </w:r>
      <w:r>
        <w:t>года</w:t>
      </w:r>
      <w:r w:rsidRPr="00736342">
        <w:t xml:space="preserve">, </w:t>
      </w:r>
      <w:r>
        <w:t>Закон</w:t>
      </w:r>
      <w:r w:rsidRPr="00736342">
        <w:t xml:space="preserve"> </w:t>
      </w:r>
      <w:r>
        <w:t>о</w:t>
      </w:r>
      <w:r w:rsidRPr="00736342">
        <w:t xml:space="preserve"> </w:t>
      </w:r>
      <w:r>
        <w:t>предотвращении</w:t>
      </w:r>
      <w:r w:rsidRPr="00736342">
        <w:t xml:space="preserve"> </w:t>
      </w:r>
      <w:r>
        <w:t>бытового</w:t>
      </w:r>
      <w:r w:rsidRPr="00736342">
        <w:t xml:space="preserve"> </w:t>
      </w:r>
      <w:r>
        <w:t>насилия</w:t>
      </w:r>
      <w:r w:rsidRPr="00736342">
        <w:t xml:space="preserve"> </w:t>
      </w:r>
      <w:r>
        <w:t>и</w:t>
      </w:r>
      <w:r w:rsidRPr="00736342">
        <w:t xml:space="preserve"> </w:t>
      </w:r>
      <w:r>
        <w:t>защите</w:t>
      </w:r>
      <w:r w:rsidRPr="00736342">
        <w:t xml:space="preserve"> </w:t>
      </w:r>
      <w:r>
        <w:t>потерпевших</w:t>
      </w:r>
      <w:r w:rsidRPr="00736342">
        <w:t xml:space="preserve">, </w:t>
      </w:r>
      <w:r>
        <w:t>возложил на</w:t>
      </w:r>
      <w:r w:rsidRPr="00736342">
        <w:t xml:space="preserve"> </w:t>
      </w:r>
      <w:r>
        <w:t>государство</w:t>
      </w:r>
      <w:r w:rsidRPr="00736342">
        <w:t xml:space="preserve"> </w:t>
      </w:r>
      <w:r>
        <w:t>и</w:t>
      </w:r>
      <w:r w:rsidRPr="00736342">
        <w:t xml:space="preserve"> </w:t>
      </w:r>
      <w:r>
        <w:t>местные</w:t>
      </w:r>
      <w:r w:rsidRPr="00736342">
        <w:t xml:space="preserve"> </w:t>
      </w:r>
      <w:r>
        <w:t>органы</w:t>
      </w:r>
      <w:r w:rsidRPr="00736342">
        <w:t xml:space="preserve"> </w:t>
      </w:r>
      <w:r>
        <w:t>власти ответственность</w:t>
      </w:r>
      <w:r w:rsidRPr="00736342">
        <w:t xml:space="preserve"> </w:t>
      </w:r>
      <w:r>
        <w:t>за</w:t>
      </w:r>
      <w:r w:rsidRPr="00736342">
        <w:t xml:space="preserve"> </w:t>
      </w:r>
      <w:r>
        <w:t>создание</w:t>
      </w:r>
      <w:r w:rsidRPr="00736342">
        <w:t xml:space="preserve"> </w:t>
      </w:r>
      <w:r>
        <w:t>юридических</w:t>
      </w:r>
      <w:r w:rsidRPr="00736342">
        <w:t xml:space="preserve"> </w:t>
      </w:r>
      <w:r>
        <w:t>и</w:t>
      </w:r>
      <w:r w:rsidRPr="00736342">
        <w:t xml:space="preserve"> </w:t>
      </w:r>
      <w:r>
        <w:t>организационных</w:t>
      </w:r>
      <w:r w:rsidRPr="00736342">
        <w:t xml:space="preserve"> </w:t>
      </w:r>
      <w:r>
        <w:t>механизмов</w:t>
      </w:r>
      <w:r w:rsidRPr="00736342">
        <w:t xml:space="preserve"> </w:t>
      </w:r>
      <w:r>
        <w:t>для</w:t>
      </w:r>
      <w:r w:rsidRPr="00736342">
        <w:t xml:space="preserve"> </w:t>
      </w:r>
      <w:r>
        <w:t>предотвращения</w:t>
      </w:r>
      <w:r w:rsidRPr="00736342">
        <w:t xml:space="preserve"> </w:t>
      </w:r>
      <w:r>
        <w:t>бытового насилия и защиты потерпевших</w:t>
      </w:r>
      <w:r w:rsidR="00371C8C">
        <w:t xml:space="preserve">.  </w:t>
      </w:r>
      <w:r>
        <w:t>Он обязывает</w:t>
      </w:r>
      <w:r w:rsidRPr="00FE2BDF">
        <w:t xml:space="preserve"> </w:t>
      </w:r>
      <w:r>
        <w:t>их</w:t>
      </w:r>
      <w:r w:rsidRPr="00FE2BDF">
        <w:t xml:space="preserve"> </w:t>
      </w:r>
      <w:r>
        <w:t>создать</w:t>
      </w:r>
      <w:r w:rsidRPr="00FE2BDF">
        <w:t xml:space="preserve"> </w:t>
      </w:r>
      <w:r>
        <w:t>консультативные</w:t>
      </w:r>
      <w:r w:rsidRPr="00FE2BDF">
        <w:t xml:space="preserve"> </w:t>
      </w:r>
      <w:r>
        <w:t>центры</w:t>
      </w:r>
      <w:r w:rsidRPr="00FE2BDF">
        <w:t xml:space="preserve"> </w:t>
      </w:r>
      <w:r>
        <w:t>и</w:t>
      </w:r>
      <w:r w:rsidRPr="00FE2BDF">
        <w:t xml:space="preserve"> </w:t>
      </w:r>
      <w:r>
        <w:t>приюты для долговременного пребывания потерпевших от бытового насилия и оказывать содействие таким же учреждениям, действующим под частным патронажем</w:t>
      </w:r>
      <w:r w:rsidR="00371C8C">
        <w:t xml:space="preserve">.  </w:t>
      </w:r>
      <w:r>
        <w:t>На</w:t>
      </w:r>
      <w:r w:rsidRPr="00FE2BDF">
        <w:t xml:space="preserve"> 31 </w:t>
      </w:r>
      <w:r>
        <w:t>августа</w:t>
      </w:r>
      <w:r w:rsidRPr="00FE2BDF">
        <w:t xml:space="preserve"> 1999 </w:t>
      </w:r>
      <w:r>
        <w:t>года</w:t>
      </w:r>
      <w:r w:rsidRPr="00FE2BDF">
        <w:t xml:space="preserve"> </w:t>
      </w:r>
      <w:r>
        <w:t xml:space="preserve">для пострадавших от бытового насилия создано </w:t>
      </w:r>
      <w:r w:rsidRPr="00FE2BDF">
        <w:t xml:space="preserve">65 </w:t>
      </w:r>
      <w:r>
        <w:t>консультативных</w:t>
      </w:r>
      <w:r w:rsidRPr="00FE2BDF">
        <w:t xml:space="preserve"> </w:t>
      </w:r>
      <w:r>
        <w:t>центров</w:t>
      </w:r>
      <w:r w:rsidRPr="00FE2BDF">
        <w:t xml:space="preserve"> </w:t>
      </w:r>
      <w:r>
        <w:t>и</w:t>
      </w:r>
      <w:r w:rsidRPr="00FE2BDF">
        <w:t xml:space="preserve"> 14 </w:t>
      </w:r>
      <w:r>
        <w:t>приютов</w:t>
      </w:r>
      <w:r w:rsidR="00371C8C">
        <w:t xml:space="preserve">.  </w:t>
      </w:r>
      <w:r>
        <w:t>Для</w:t>
      </w:r>
      <w:r w:rsidRPr="00964E7F">
        <w:t xml:space="preserve"> </w:t>
      </w:r>
      <w:r>
        <w:t>поддержки</w:t>
      </w:r>
      <w:r w:rsidRPr="00964E7F">
        <w:t xml:space="preserve"> </w:t>
      </w:r>
      <w:r>
        <w:t>таких</w:t>
      </w:r>
      <w:r w:rsidRPr="00964E7F">
        <w:t xml:space="preserve"> </w:t>
      </w:r>
      <w:r>
        <w:t>центров</w:t>
      </w:r>
      <w:r w:rsidRPr="00964E7F">
        <w:t xml:space="preserve"> </w:t>
      </w:r>
      <w:r>
        <w:t>и</w:t>
      </w:r>
      <w:r w:rsidRPr="00964E7F">
        <w:t xml:space="preserve"> </w:t>
      </w:r>
      <w:r>
        <w:t>органов</w:t>
      </w:r>
      <w:r w:rsidRPr="00964E7F">
        <w:t xml:space="preserve"> </w:t>
      </w:r>
      <w:r>
        <w:t>выделены ассигнования</w:t>
      </w:r>
      <w:r w:rsidRPr="00964E7F">
        <w:t xml:space="preserve"> </w:t>
      </w:r>
      <w:r>
        <w:t>на</w:t>
      </w:r>
      <w:r w:rsidRPr="00964E7F">
        <w:t xml:space="preserve"> </w:t>
      </w:r>
      <w:r>
        <w:t>сумму</w:t>
      </w:r>
      <w:r w:rsidRPr="00964E7F">
        <w:t xml:space="preserve"> </w:t>
      </w:r>
      <w:r>
        <w:t>примерно</w:t>
      </w:r>
      <w:r w:rsidRPr="00964E7F">
        <w:t xml:space="preserve"> </w:t>
      </w:r>
      <w:r>
        <w:t>в</w:t>
      </w:r>
      <w:r w:rsidRPr="00964E7F">
        <w:t xml:space="preserve"> 470 000 </w:t>
      </w:r>
      <w:r>
        <w:t>долл</w:t>
      </w:r>
      <w:r w:rsidR="00D643AF">
        <w:t>.</w:t>
      </w:r>
      <w:r w:rsidRPr="00964E7F">
        <w:t xml:space="preserve"> </w:t>
      </w:r>
      <w:r>
        <w:t>США, и правительство планирует увеличить эту помощь в будущем</w:t>
      </w:r>
      <w:r w:rsidR="00371C8C">
        <w:t xml:space="preserve">.  </w:t>
      </w:r>
      <w:r>
        <w:t>По всей стране была создана круглосуточная горячая линия, а для полицейских бы</w:t>
      </w:r>
      <w:r w:rsidR="00555B44">
        <w:t>ли проведены учебные семинары с </w:t>
      </w:r>
      <w:r>
        <w:t>широким охватом для обеспечения эффективного применения Закона</w:t>
      </w:r>
      <w:r w:rsidR="00371C8C">
        <w:t xml:space="preserve">.  </w:t>
      </w:r>
    </w:p>
    <w:p w:rsidR="00E3098F" w:rsidRPr="00964E7F" w:rsidRDefault="00E3098F" w:rsidP="00E3098F"/>
    <w:p w:rsidR="00E3098F" w:rsidRPr="000F77A5" w:rsidRDefault="00E3098F" w:rsidP="00E3098F">
      <w:r>
        <w:t>28.</w:t>
      </w:r>
      <w:r>
        <w:tab/>
      </w:r>
      <w:r w:rsidRPr="00CC6ACF">
        <w:rPr>
          <w:u w:val="single"/>
        </w:rPr>
        <w:t xml:space="preserve">Г-н </w:t>
      </w:r>
      <w:r>
        <w:rPr>
          <w:u w:val="single"/>
        </w:rPr>
        <w:t>Чон Хун</w:t>
      </w:r>
      <w:r w:rsidRPr="00700FED">
        <w:rPr>
          <w:u w:val="single"/>
        </w:rPr>
        <w:t xml:space="preserve"> </w:t>
      </w:r>
      <w:r w:rsidRPr="00971988">
        <w:rPr>
          <w:u w:val="single"/>
        </w:rPr>
        <w:t>КИМ</w:t>
      </w:r>
      <w:r w:rsidRPr="00700FED">
        <w:t xml:space="preserve"> (</w:t>
      </w:r>
      <w:r>
        <w:t>Республика</w:t>
      </w:r>
      <w:r w:rsidRPr="00700FED">
        <w:t xml:space="preserve"> </w:t>
      </w:r>
      <w:r>
        <w:t>Корея</w:t>
      </w:r>
      <w:r w:rsidRPr="00700FED">
        <w:t xml:space="preserve">) </w:t>
      </w:r>
      <w:r>
        <w:t>обращает внимание Комитета на брошюру, выпущенную президентской комиссией по делам женщин, в которой перечислены адреса и номера телефонов всех приютов и информационных центров по всей стране</w:t>
      </w:r>
      <w:r w:rsidR="00371C8C">
        <w:t xml:space="preserve">.  </w:t>
      </w:r>
      <w:r>
        <w:t>Брошюра</w:t>
      </w:r>
      <w:r w:rsidRPr="000F77A5">
        <w:t xml:space="preserve"> </w:t>
      </w:r>
      <w:r>
        <w:t>распространяется на общенациональной основе</w:t>
      </w:r>
      <w:r w:rsidRPr="000F77A5">
        <w:t>.</w:t>
      </w:r>
    </w:p>
    <w:p w:rsidR="00E3098F" w:rsidRPr="000F77A5" w:rsidRDefault="00E3098F" w:rsidP="00E3098F"/>
    <w:p w:rsidR="00E3098F" w:rsidRPr="008F5EC4" w:rsidRDefault="00E3098F" w:rsidP="00E3098F">
      <w:r w:rsidRPr="000F77A5">
        <w:t>29.</w:t>
      </w:r>
      <w:r>
        <w:tab/>
      </w:r>
      <w:r w:rsidRPr="00F90F7B">
        <w:rPr>
          <w:u w:val="single"/>
        </w:rPr>
        <w:t>Г-</w:t>
      </w:r>
      <w:r>
        <w:rPr>
          <w:u w:val="single"/>
        </w:rPr>
        <w:t>н</w:t>
      </w:r>
      <w:r w:rsidRPr="00F90F7B">
        <w:rPr>
          <w:u w:val="single"/>
        </w:rPr>
        <w:t xml:space="preserve"> </w:t>
      </w:r>
      <w:r>
        <w:rPr>
          <w:u w:val="single"/>
        </w:rPr>
        <w:t>Кан Ир</w:t>
      </w:r>
      <w:r w:rsidRPr="00F90F7B">
        <w:rPr>
          <w:u w:val="single"/>
        </w:rPr>
        <w:t xml:space="preserve"> ХУХ</w:t>
      </w:r>
      <w:r>
        <w:t xml:space="preserve"> </w:t>
      </w:r>
      <w:r w:rsidRPr="00700FED">
        <w:t>(</w:t>
      </w:r>
      <w:r>
        <w:t>Республика</w:t>
      </w:r>
      <w:r w:rsidRPr="00700FED">
        <w:t xml:space="preserve"> </w:t>
      </w:r>
      <w:r>
        <w:t>Корея</w:t>
      </w:r>
      <w:r w:rsidRPr="00700FED">
        <w:t>)</w:t>
      </w:r>
      <w:r w:rsidRPr="00F07568">
        <w:t xml:space="preserve">, </w:t>
      </w:r>
      <w:r>
        <w:t>отвечая</w:t>
      </w:r>
      <w:r w:rsidRPr="00F07568">
        <w:t xml:space="preserve"> </w:t>
      </w:r>
      <w:r>
        <w:t>на вопрос 3, говорит, что его правительство уделяет первоочередное внимание поощрению прав женщин</w:t>
      </w:r>
      <w:r w:rsidR="00371C8C">
        <w:t xml:space="preserve">.  </w:t>
      </w:r>
      <w:r w:rsidR="00555B44">
        <w:t>На </w:t>
      </w:r>
      <w:r>
        <w:t>президентскую комиссию по делам женщин возложена задача контроля над осуществлением программ в интересах женщин</w:t>
      </w:r>
      <w:r w:rsidR="00371C8C">
        <w:t xml:space="preserve">.  </w:t>
      </w:r>
      <w:r>
        <w:t>Более того,</w:t>
      </w:r>
      <w:r w:rsidRPr="000F77A5">
        <w:t xml:space="preserve"> </w:t>
      </w:r>
      <w:r>
        <w:t>в</w:t>
      </w:r>
      <w:r w:rsidRPr="000F77A5">
        <w:t xml:space="preserve"> 1998 </w:t>
      </w:r>
      <w:r>
        <w:t>году</w:t>
      </w:r>
      <w:r w:rsidRPr="000F77A5">
        <w:t xml:space="preserve"> </w:t>
      </w:r>
      <w:r>
        <w:t>началось осуществление</w:t>
      </w:r>
      <w:r w:rsidRPr="000F77A5">
        <w:t xml:space="preserve"> </w:t>
      </w:r>
      <w:r>
        <w:t>"генерального</w:t>
      </w:r>
      <w:r w:rsidRPr="000F77A5">
        <w:t xml:space="preserve"> </w:t>
      </w:r>
      <w:r>
        <w:t>плана"</w:t>
      </w:r>
      <w:r w:rsidRPr="000F77A5">
        <w:t xml:space="preserve"> </w:t>
      </w:r>
      <w:r>
        <w:t>по развитию</w:t>
      </w:r>
      <w:r w:rsidRPr="000F77A5">
        <w:t xml:space="preserve"> </w:t>
      </w:r>
      <w:r>
        <w:t>и</w:t>
      </w:r>
      <w:r w:rsidRPr="000F77A5">
        <w:t xml:space="preserve"> </w:t>
      </w:r>
      <w:r>
        <w:t>расширению экономических возможностей женщин</w:t>
      </w:r>
      <w:r w:rsidR="00371C8C">
        <w:t xml:space="preserve">.  </w:t>
      </w:r>
      <w:r>
        <w:t>Для</w:t>
      </w:r>
      <w:r w:rsidRPr="000F77A5">
        <w:t xml:space="preserve"> </w:t>
      </w:r>
      <w:r>
        <w:t>повышения</w:t>
      </w:r>
      <w:r w:rsidRPr="000F77A5">
        <w:t xml:space="preserve"> </w:t>
      </w:r>
      <w:r>
        <w:t>статуса</w:t>
      </w:r>
      <w:r w:rsidRPr="000F77A5">
        <w:t xml:space="preserve"> </w:t>
      </w:r>
      <w:r>
        <w:t>женщин</w:t>
      </w:r>
      <w:r w:rsidRPr="000F77A5">
        <w:t xml:space="preserve"> </w:t>
      </w:r>
      <w:r>
        <w:t>и</w:t>
      </w:r>
      <w:r w:rsidRPr="000F77A5">
        <w:t xml:space="preserve"> </w:t>
      </w:r>
      <w:r>
        <w:t>их</w:t>
      </w:r>
      <w:r w:rsidRPr="000F77A5">
        <w:t xml:space="preserve"> </w:t>
      </w:r>
      <w:r>
        <w:t>участия</w:t>
      </w:r>
      <w:r w:rsidRPr="000F77A5">
        <w:t xml:space="preserve"> </w:t>
      </w:r>
      <w:r>
        <w:t>в</w:t>
      </w:r>
      <w:r w:rsidRPr="000F77A5">
        <w:t xml:space="preserve"> </w:t>
      </w:r>
      <w:r>
        <w:t>жизни</w:t>
      </w:r>
      <w:r w:rsidRPr="000F77A5">
        <w:t xml:space="preserve"> </w:t>
      </w:r>
      <w:r>
        <w:t>общества</w:t>
      </w:r>
      <w:r w:rsidRPr="000F77A5">
        <w:t xml:space="preserve"> </w:t>
      </w:r>
      <w:r>
        <w:t>в</w:t>
      </w:r>
      <w:r w:rsidR="00555B44">
        <w:t> </w:t>
      </w:r>
      <w:r w:rsidRPr="000F77A5">
        <w:t>19</w:t>
      </w:r>
      <w:r>
        <w:t>9</w:t>
      </w:r>
      <w:r w:rsidRPr="000F77A5">
        <w:t xml:space="preserve">7 </w:t>
      </w:r>
      <w:r>
        <w:t>году</w:t>
      </w:r>
      <w:r w:rsidRPr="000F77A5">
        <w:t xml:space="preserve"> </w:t>
      </w:r>
      <w:r>
        <w:t>был</w:t>
      </w:r>
      <w:r w:rsidRPr="000F77A5">
        <w:t xml:space="preserve"> </w:t>
      </w:r>
      <w:r>
        <w:t>учрежден</w:t>
      </w:r>
      <w:r w:rsidRPr="000F77A5">
        <w:t xml:space="preserve"> </w:t>
      </w:r>
      <w:r>
        <w:t>Фонд</w:t>
      </w:r>
      <w:r w:rsidRPr="000F77A5">
        <w:t xml:space="preserve"> </w:t>
      </w:r>
      <w:r>
        <w:t>развития в интересах женщин</w:t>
      </w:r>
      <w:r w:rsidRPr="000F77A5">
        <w:t xml:space="preserve">, </w:t>
      </w:r>
      <w:r>
        <w:t>который к 2002 году планирует мобилизовать средства в объеме</w:t>
      </w:r>
      <w:r w:rsidRPr="000F77A5">
        <w:t xml:space="preserve"> </w:t>
      </w:r>
      <w:r>
        <w:t>до 70 млн</w:t>
      </w:r>
      <w:r w:rsidR="00371C8C">
        <w:t xml:space="preserve">. </w:t>
      </w:r>
      <w:r>
        <w:t>долл</w:t>
      </w:r>
      <w:r w:rsidR="00371C8C">
        <w:t xml:space="preserve">. </w:t>
      </w:r>
      <w:r>
        <w:t>США</w:t>
      </w:r>
      <w:r w:rsidR="00371C8C">
        <w:t xml:space="preserve">.  </w:t>
      </w:r>
      <w:r>
        <w:t>В</w:t>
      </w:r>
      <w:r w:rsidRPr="0054383E">
        <w:t xml:space="preserve"> </w:t>
      </w:r>
      <w:r>
        <w:t>январе</w:t>
      </w:r>
      <w:r w:rsidRPr="0054383E">
        <w:t xml:space="preserve"> 1999 </w:t>
      </w:r>
      <w:r>
        <w:t>года</w:t>
      </w:r>
      <w:r w:rsidRPr="0054383E">
        <w:t xml:space="preserve"> </w:t>
      </w:r>
      <w:r>
        <w:t>был</w:t>
      </w:r>
      <w:r w:rsidRPr="0054383E">
        <w:t xml:space="preserve"> </w:t>
      </w:r>
      <w:r>
        <w:t>принят</w:t>
      </w:r>
      <w:r w:rsidRPr="0054383E">
        <w:t xml:space="preserve"> </w:t>
      </w:r>
      <w:r>
        <w:t>Закон</w:t>
      </w:r>
      <w:r w:rsidRPr="0054383E">
        <w:t xml:space="preserve"> </w:t>
      </w:r>
      <w:r>
        <w:t>о</w:t>
      </w:r>
      <w:r w:rsidRPr="0054383E">
        <w:t xml:space="preserve"> </w:t>
      </w:r>
      <w:r>
        <w:t>предотвращении</w:t>
      </w:r>
      <w:r w:rsidRPr="0054383E">
        <w:t xml:space="preserve"> </w:t>
      </w:r>
      <w:r>
        <w:t>гендерной</w:t>
      </w:r>
      <w:r w:rsidRPr="0054383E">
        <w:t xml:space="preserve"> </w:t>
      </w:r>
      <w:r>
        <w:t>дискриминации</w:t>
      </w:r>
      <w:r w:rsidRPr="0054383E">
        <w:t xml:space="preserve"> </w:t>
      </w:r>
      <w:r>
        <w:t>и</w:t>
      </w:r>
      <w:r w:rsidRPr="0054383E">
        <w:t xml:space="preserve"> </w:t>
      </w:r>
      <w:r>
        <w:t>помощи пострадавшим, согласно которому на президентскую комиссию были возложены функции по расследованию жалоб на гендерную дискриминацию</w:t>
      </w:r>
      <w:r w:rsidR="00371C8C">
        <w:t xml:space="preserve">.  </w:t>
      </w:r>
      <w:r>
        <w:t>Она</w:t>
      </w:r>
      <w:r w:rsidRPr="0054383E">
        <w:t xml:space="preserve"> </w:t>
      </w:r>
      <w:r>
        <w:t>будет</w:t>
      </w:r>
      <w:r w:rsidRPr="0054383E">
        <w:t xml:space="preserve"> </w:t>
      </w:r>
      <w:r>
        <w:t>определять</w:t>
      </w:r>
      <w:r w:rsidRPr="0054383E">
        <w:t xml:space="preserve">, </w:t>
      </w:r>
      <w:r>
        <w:t>есть</w:t>
      </w:r>
      <w:r w:rsidRPr="0054383E">
        <w:t xml:space="preserve"> </w:t>
      </w:r>
      <w:r>
        <w:t>или</w:t>
      </w:r>
      <w:r w:rsidRPr="0054383E">
        <w:t xml:space="preserve"> </w:t>
      </w:r>
      <w:r>
        <w:t>нет</w:t>
      </w:r>
      <w:r w:rsidRPr="0054383E">
        <w:t xml:space="preserve"> </w:t>
      </w:r>
      <w:r>
        <w:t>в</w:t>
      </w:r>
      <w:r w:rsidRPr="0054383E">
        <w:t xml:space="preserve"> </w:t>
      </w:r>
      <w:r>
        <w:t>конкретном</w:t>
      </w:r>
      <w:r w:rsidRPr="0054383E">
        <w:t xml:space="preserve"> </w:t>
      </w:r>
      <w:r>
        <w:t>случае</w:t>
      </w:r>
      <w:r w:rsidRPr="0054383E">
        <w:t xml:space="preserve"> </w:t>
      </w:r>
      <w:r>
        <w:t>состав</w:t>
      </w:r>
      <w:r w:rsidRPr="0054383E">
        <w:t xml:space="preserve"> </w:t>
      </w:r>
      <w:r>
        <w:t>дискриминации</w:t>
      </w:r>
      <w:r w:rsidRPr="0054383E">
        <w:t xml:space="preserve"> </w:t>
      </w:r>
      <w:r>
        <w:t>и будет выступать в качестве посредника в спорах, касающихся гендерных вопросов, а также давать рекомендации о мерах, призванных содействовать ликвидации неравенства</w:t>
      </w:r>
      <w:r w:rsidR="00371C8C">
        <w:t xml:space="preserve">.  </w:t>
      </w:r>
      <w:r>
        <w:t>Любое</w:t>
      </w:r>
      <w:r w:rsidRPr="008F5EC4">
        <w:t xml:space="preserve"> </w:t>
      </w:r>
      <w:r>
        <w:t>неоправданное</w:t>
      </w:r>
      <w:r w:rsidRPr="008F5EC4">
        <w:t xml:space="preserve"> </w:t>
      </w:r>
      <w:r>
        <w:t>вмешательство</w:t>
      </w:r>
      <w:r w:rsidRPr="008F5EC4">
        <w:t xml:space="preserve"> </w:t>
      </w:r>
      <w:r>
        <w:t>в</w:t>
      </w:r>
      <w:r w:rsidRPr="008F5EC4">
        <w:t xml:space="preserve"> </w:t>
      </w:r>
      <w:r>
        <w:t>расследование</w:t>
      </w:r>
      <w:r w:rsidRPr="008F5EC4">
        <w:t xml:space="preserve">, </w:t>
      </w:r>
      <w:r>
        <w:t>связанное</w:t>
      </w:r>
      <w:r w:rsidRPr="008F5EC4">
        <w:t xml:space="preserve"> </w:t>
      </w:r>
      <w:r>
        <w:t>с</w:t>
      </w:r>
      <w:r w:rsidRPr="008F5EC4">
        <w:t xml:space="preserve"> </w:t>
      </w:r>
      <w:r>
        <w:t>гендерной</w:t>
      </w:r>
      <w:r w:rsidRPr="008F5EC4">
        <w:t xml:space="preserve"> </w:t>
      </w:r>
      <w:r>
        <w:t xml:space="preserve">дискриминацией, наказывается штрафом или тюремным заключением на срок до двух лет; </w:t>
      </w:r>
      <w:r w:rsidR="00371C8C">
        <w:t xml:space="preserve"> </w:t>
      </w:r>
      <w:r>
        <w:t>лица, отказывающиеся от дачи показаний по таким делам, могут быть признаны виновными в оскорблении правосудия и подвергнуты штрафу.</w:t>
      </w:r>
    </w:p>
    <w:p w:rsidR="00E3098F" w:rsidRPr="008F5EC4" w:rsidRDefault="00E3098F" w:rsidP="00E3098F"/>
    <w:p w:rsidR="00E3098F" w:rsidRPr="00FE7360" w:rsidRDefault="00E3098F" w:rsidP="00E3098F">
      <w:r>
        <w:t>30.</w:t>
      </w:r>
      <w:r>
        <w:tab/>
        <w:t>Формируется и новый курс на расширение участия женщин в политике</w:t>
      </w:r>
      <w:r w:rsidR="00371C8C">
        <w:t xml:space="preserve">.  </w:t>
      </w:r>
      <w:r>
        <w:t>В ходе местных выборов 1998 года 34 из 108 кандидатов были женщинами</w:t>
      </w:r>
      <w:r w:rsidR="00371C8C">
        <w:t xml:space="preserve">.  </w:t>
      </w:r>
      <w:r>
        <w:t>В</w:t>
      </w:r>
      <w:r w:rsidRPr="00A80E45">
        <w:t xml:space="preserve"> 1996 </w:t>
      </w:r>
      <w:r>
        <w:t>году</w:t>
      </w:r>
      <w:r w:rsidRPr="00A80E45">
        <w:t xml:space="preserve"> </w:t>
      </w:r>
      <w:r>
        <w:t>была</w:t>
      </w:r>
      <w:r w:rsidRPr="00A80E45">
        <w:t xml:space="preserve"> </w:t>
      </w:r>
      <w:r>
        <w:t>разработана стратегия по</w:t>
      </w:r>
      <w:r w:rsidRPr="00A80E45">
        <w:t xml:space="preserve"> </w:t>
      </w:r>
      <w:r>
        <w:t>повышению</w:t>
      </w:r>
      <w:r w:rsidRPr="00A80E45">
        <w:t xml:space="preserve"> </w:t>
      </w:r>
      <w:r>
        <w:t>представленности</w:t>
      </w:r>
      <w:r w:rsidRPr="00A80E45">
        <w:t xml:space="preserve"> </w:t>
      </w:r>
      <w:r>
        <w:t>женщин</w:t>
      </w:r>
      <w:r w:rsidRPr="00A80E45">
        <w:t xml:space="preserve"> </w:t>
      </w:r>
      <w:r>
        <w:t>на</w:t>
      </w:r>
      <w:r w:rsidRPr="00A80E45">
        <w:t xml:space="preserve"> </w:t>
      </w:r>
      <w:r>
        <w:t>государственной</w:t>
      </w:r>
      <w:r w:rsidRPr="00A80E45">
        <w:t xml:space="preserve"> </w:t>
      </w:r>
      <w:r>
        <w:t>службе</w:t>
      </w:r>
      <w:r w:rsidRPr="00A80E45">
        <w:t xml:space="preserve">, </w:t>
      </w:r>
      <w:r>
        <w:t>целью которого является</w:t>
      </w:r>
      <w:r w:rsidRPr="00A80E45">
        <w:t xml:space="preserve"> </w:t>
      </w:r>
      <w:r>
        <w:t>увеличение</w:t>
      </w:r>
      <w:r w:rsidRPr="00A80E45">
        <w:t xml:space="preserve"> </w:t>
      </w:r>
      <w:r>
        <w:t>этого</w:t>
      </w:r>
      <w:r w:rsidRPr="00A80E45">
        <w:t xml:space="preserve"> </w:t>
      </w:r>
      <w:r>
        <w:t>представительства</w:t>
      </w:r>
      <w:r w:rsidRPr="00A80E45">
        <w:t xml:space="preserve"> </w:t>
      </w:r>
      <w:r>
        <w:t>к</w:t>
      </w:r>
      <w:r w:rsidRPr="00A80E45">
        <w:t xml:space="preserve"> </w:t>
      </w:r>
      <w:r>
        <w:t>концу</w:t>
      </w:r>
      <w:r w:rsidRPr="00A80E45">
        <w:t xml:space="preserve"> 1999 </w:t>
      </w:r>
      <w:r>
        <w:t>года</w:t>
      </w:r>
      <w:r w:rsidRPr="00A80E45">
        <w:t xml:space="preserve"> </w:t>
      </w:r>
      <w:r>
        <w:t>до 20</w:t>
      </w:r>
      <w:r w:rsidR="00596120">
        <w:t>%</w:t>
      </w:r>
      <w:r>
        <w:t xml:space="preserve">, а к 2002 году </w:t>
      </w:r>
      <w:r w:rsidR="00D643AF">
        <w:t xml:space="preserve">- </w:t>
      </w:r>
      <w:r>
        <w:t>до 30</w:t>
      </w:r>
      <w:r w:rsidR="00596120">
        <w:t>%</w:t>
      </w:r>
      <w:r w:rsidR="00371C8C">
        <w:t xml:space="preserve">.  </w:t>
      </w:r>
      <w:r>
        <w:t>В</w:t>
      </w:r>
      <w:r w:rsidRPr="00A80E45">
        <w:t xml:space="preserve"> </w:t>
      </w:r>
      <w:r>
        <w:t>апреле</w:t>
      </w:r>
      <w:r w:rsidRPr="00A80E45">
        <w:t xml:space="preserve"> 1999 </w:t>
      </w:r>
      <w:r>
        <w:t>года</w:t>
      </w:r>
      <w:r w:rsidRPr="00A80E45">
        <w:t xml:space="preserve"> </w:t>
      </w:r>
      <w:r>
        <w:t>появилась стратегия, специально предназначенная для того, чтобы повысить статус жен</w:t>
      </w:r>
      <w:r w:rsidR="00CD4E5D">
        <w:t>щин на государственной службе к </w:t>
      </w:r>
      <w:r>
        <w:t>2000 году</w:t>
      </w:r>
      <w:r w:rsidR="00371C8C">
        <w:t xml:space="preserve">.  </w:t>
      </w:r>
    </w:p>
    <w:p w:rsidR="00E3098F" w:rsidRPr="00FE7360" w:rsidRDefault="00E3098F" w:rsidP="00E3098F"/>
    <w:p w:rsidR="00E3098F" w:rsidRPr="00067A03" w:rsidRDefault="00E3098F" w:rsidP="00E3098F">
      <w:r w:rsidRPr="00067A03">
        <w:t>31.</w:t>
      </w:r>
      <w:r>
        <w:tab/>
      </w:r>
      <w:r w:rsidRPr="00CC6ACF">
        <w:rPr>
          <w:u w:val="single"/>
        </w:rPr>
        <w:t xml:space="preserve">Г-н </w:t>
      </w:r>
      <w:r>
        <w:rPr>
          <w:u w:val="single"/>
        </w:rPr>
        <w:t>Чон Хун</w:t>
      </w:r>
      <w:r w:rsidRPr="00700FED">
        <w:rPr>
          <w:u w:val="single"/>
        </w:rPr>
        <w:t xml:space="preserve"> </w:t>
      </w:r>
      <w:r w:rsidRPr="00971988">
        <w:rPr>
          <w:u w:val="single"/>
        </w:rPr>
        <w:t>КИМ</w:t>
      </w:r>
      <w:r w:rsidRPr="00700FED">
        <w:t xml:space="preserve"> (</w:t>
      </w:r>
      <w:r>
        <w:t>Республика</w:t>
      </w:r>
      <w:r w:rsidRPr="00700FED">
        <w:t xml:space="preserve"> </w:t>
      </w:r>
      <w:r>
        <w:t>Корея</w:t>
      </w:r>
      <w:r w:rsidRPr="00700FED">
        <w:t>)</w:t>
      </w:r>
      <w:r w:rsidRPr="00067A03">
        <w:t xml:space="preserve">, </w:t>
      </w:r>
      <w:r>
        <w:t>отвечая</w:t>
      </w:r>
      <w:r w:rsidRPr="00067A03">
        <w:t xml:space="preserve"> </w:t>
      </w:r>
      <w:r>
        <w:t>на</w:t>
      </w:r>
      <w:r w:rsidRPr="00067A03">
        <w:t xml:space="preserve"> </w:t>
      </w:r>
      <w:r>
        <w:t>вопрос</w:t>
      </w:r>
      <w:r w:rsidRPr="00067A03">
        <w:t xml:space="preserve"> </w:t>
      </w:r>
      <w:r>
        <w:t>в</w:t>
      </w:r>
      <w:r w:rsidRPr="00067A03">
        <w:t xml:space="preserve"> </w:t>
      </w:r>
      <w:r>
        <w:t>отношении</w:t>
      </w:r>
      <w:r w:rsidRPr="00067A03">
        <w:t xml:space="preserve"> </w:t>
      </w:r>
      <w:r>
        <w:t>квоты для женщин</w:t>
      </w:r>
      <w:r w:rsidRPr="00067A03">
        <w:t xml:space="preserve"> </w:t>
      </w:r>
      <w:r>
        <w:t>на</w:t>
      </w:r>
      <w:r w:rsidRPr="00067A03">
        <w:t xml:space="preserve"> </w:t>
      </w:r>
      <w:r>
        <w:t>государственной</w:t>
      </w:r>
      <w:r w:rsidRPr="00067A03">
        <w:t xml:space="preserve"> </w:t>
      </w:r>
      <w:r>
        <w:t>службе</w:t>
      </w:r>
      <w:r w:rsidRPr="00067A03">
        <w:t xml:space="preserve">, </w:t>
      </w:r>
      <w:r>
        <w:t>говорит</w:t>
      </w:r>
      <w:r w:rsidRPr="00067A03">
        <w:t xml:space="preserve">, </w:t>
      </w:r>
      <w:r>
        <w:t>что</w:t>
      </w:r>
      <w:r w:rsidRPr="00067A03">
        <w:t xml:space="preserve"> </w:t>
      </w:r>
      <w:r>
        <w:t>теперь уже мужчины начинают жаловаться на то, что</w:t>
      </w:r>
      <w:r w:rsidRPr="00067A03">
        <w:t xml:space="preserve"> </w:t>
      </w:r>
      <w:r>
        <w:t>установление</w:t>
      </w:r>
      <w:r w:rsidRPr="00067A03">
        <w:t xml:space="preserve"> </w:t>
      </w:r>
      <w:r>
        <w:t>такой</w:t>
      </w:r>
      <w:r w:rsidRPr="00067A03">
        <w:t xml:space="preserve"> </w:t>
      </w:r>
      <w:r>
        <w:t>высокой квоты для</w:t>
      </w:r>
      <w:r w:rsidRPr="00067A03">
        <w:t xml:space="preserve"> </w:t>
      </w:r>
      <w:r>
        <w:t>женщин</w:t>
      </w:r>
      <w:r w:rsidRPr="00067A03">
        <w:t xml:space="preserve"> </w:t>
      </w:r>
      <w:r>
        <w:t>приводит</w:t>
      </w:r>
      <w:r w:rsidRPr="00067A03">
        <w:t xml:space="preserve"> </w:t>
      </w:r>
      <w:r>
        <w:t>к</w:t>
      </w:r>
      <w:r w:rsidRPr="00067A03">
        <w:t xml:space="preserve"> </w:t>
      </w:r>
      <w:r>
        <w:t>своего рода</w:t>
      </w:r>
      <w:r w:rsidRPr="00067A03">
        <w:t xml:space="preserve"> </w:t>
      </w:r>
      <w:r>
        <w:t>обратной</w:t>
      </w:r>
      <w:r w:rsidRPr="00067A03">
        <w:t xml:space="preserve"> </w:t>
      </w:r>
      <w:r>
        <w:t>дискриминации</w:t>
      </w:r>
      <w:r w:rsidRPr="00067A03">
        <w:t>,</w:t>
      </w:r>
      <w:r>
        <w:t xml:space="preserve"> несправедливо</w:t>
      </w:r>
      <w:r w:rsidRPr="00067A03">
        <w:t xml:space="preserve"> </w:t>
      </w:r>
      <w:r>
        <w:t>их ущемляющей</w:t>
      </w:r>
      <w:r w:rsidR="00371C8C">
        <w:t xml:space="preserve">.  </w:t>
      </w:r>
      <w:r>
        <w:t>Тем не менее правительство убеждено в необходимости принятия позитивных действий.</w:t>
      </w:r>
    </w:p>
    <w:p w:rsidR="00E3098F" w:rsidRPr="00067A03" w:rsidRDefault="00E3098F" w:rsidP="00E3098F"/>
    <w:p w:rsidR="00E3098F" w:rsidRDefault="00E3098F" w:rsidP="00E3098F">
      <w:r w:rsidRPr="00067A03">
        <w:t>32.</w:t>
      </w:r>
      <w:r>
        <w:tab/>
        <w:t>Другая</w:t>
      </w:r>
      <w:r w:rsidRPr="00067A03">
        <w:t xml:space="preserve"> </w:t>
      </w:r>
      <w:r>
        <w:t>инициатива</w:t>
      </w:r>
      <w:r w:rsidRPr="00067A03">
        <w:t xml:space="preserve"> </w:t>
      </w:r>
      <w:r w:rsidR="00CD4E5D">
        <w:t>-</w:t>
      </w:r>
      <w:r w:rsidRPr="00067A03">
        <w:t xml:space="preserve"> </w:t>
      </w:r>
      <w:r>
        <w:t>это</w:t>
      </w:r>
      <w:r w:rsidRPr="00067A03">
        <w:t xml:space="preserve"> </w:t>
      </w:r>
      <w:r>
        <w:t>принятие</w:t>
      </w:r>
      <w:r w:rsidRPr="00067A03">
        <w:t xml:space="preserve"> </w:t>
      </w:r>
      <w:r>
        <w:t>в</w:t>
      </w:r>
      <w:r w:rsidRPr="00067A03">
        <w:t xml:space="preserve"> </w:t>
      </w:r>
      <w:r>
        <w:t>январе</w:t>
      </w:r>
      <w:r w:rsidRPr="00067A03">
        <w:t xml:space="preserve"> 1999 </w:t>
      </w:r>
      <w:r>
        <w:t>года</w:t>
      </w:r>
      <w:r w:rsidRPr="00067A03">
        <w:t xml:space="preserve"> </w:t>
      </w:r>
      <w:r>
        <w:t>Закона</w:t>
      </w:r>
      <w:r w:rsidRPr="00067A03">
        <w:t xml:space="preserve"> </w:t>
      </w:r>
      <w:r>
        <w:t>о</w:t>
      </w:r>
      <w:r w:rsidRPr="00067A03">
        <w:t xml:space="preserve"> </w:t>
      </w:r>
      <w:r>
        <w:t>развитии предпринимательской деятельности</w:t>
      </w:r>
      <w:r w:rsidRPr="00067A03">
        <w:t xml:space="preserve"> </w:t>
      </w:r>
      <w:r>
        <w:t>женщин</w:t>
      </w:r>
      <w:r w:rsidRPr="00067A03">
        <w:t xml:space="preserve">, </w:t>
      </w:r>
      <w:r>
        <w:t>предусматривающего льготы для возглавляемых женщинами компаний при получении государственного заказа и доступа к банковскому кредиту</w:t>
      </w:r>
      <w:r w:rsidR="00371C8C">
        <w:t xml:space="preserve">.  </w:t>
      </w:r>
    </w:p>
    <w:p w:rsidR="00E3098F" w:rsidRPr="00793AE5" w:rsidRDefault="00E3098F" w:rsidP="00E3098F"/>
    <w:p w:rsidR="00E3098F" w:rsidRPr="00A74B54" w:rsidRDefault="00E3098F" w:rsidP="00E3098F">
      <w:r w:rsidRPr="00407DF6">
        <w:t>33.</w:t>
      </w:r>
      <w:r>
        <w:tab/>
      </w:r>
      <w:r w:rsidRPr="00F90F7B">
        <w:rPr>
          <w:u w:val="single"/>
        </w:rPr>
        <w:t>Г-</w:t>
      </w:r>
      <w:r>
        <w:rPr>
          <w:u w:val="single"/>
        </w:rPr>
        <w:t>н</w:t>
      </w:r>
      <w:r w:rsidRPr="00F90F7B">
        <w:rPr>
          <w:u w:val="single"/>
        </w:rPr>
        <w:t xml:space="preserve"> </w:t>
      </w:r>
      <w:r>
        <w:rPr>
          <w:u w:val="single"/>
        </w:rPr>
        <w:t>Кан Ир</w:t>
      </w:r>
      <w:r w:rsidRPr="00F90F7B">
        <w:rPr>
          <w:u w:val="single"/>
        </w:rPr>
        <w:t xml:space="preserve"> ХУХ</w:t>
      </w:r>
      <w:r>
        <w:t xml:space="preserve"> </w:t>
      </w:r>
      <w:r w:rsidRPr="00700FED">
        <w:t>(</w:t>
      </w:r>
      <w:r>
        <w:t>Республика</w:t>
      </w:r>
      <w:r w:rsidRPr="00700FED">
        <w:t xml:space="preserve"> </w:t>
      </w:r>
      <w:r>
        <w:t>Корея</w:t>
      </w:r>
      <w:r w:rsidRPr="00700FED">
        <w:t>)</w:t>
      </w:r>
      <w:r w:rsidRPr="00793AE5">
        <w:t xml:space="preserve">, </w:t>
      </w:r>
      <w:r>
        <w:t>отвечая</w:t>
      </w:r>
      <w:r w:rsidRPr="00793AE5">
        <w:t xml:space="preserve"> </w:t>
      </w:r>
      <w:r>
        <w:t>на</w:t>
      </w:r>
      <w:r w:rsidRPr="00793AE5">
        <w:t xml:space="preserve"> </w:t>
      </w:r>
      <w:r>
        <w:t>вопрос</w:t>
      </w:r>
      <w:r w:rsidRPr="00793AE5">
        <w:t xml:space="preserve"> 4, </w:t>
      </w:r>
      <w:r>
        <w:t>говорит</w:t>
      </w:r>
      <w:r w:rsidRPr="00793AE5">
        <w:t xml:space="preserve">, </w:t>
      </w:r>
      <w:r>
        <w:t>что</w:t>
      </w:r>
      <w:r w:rsidRPr="00793AE5">
        <w:t xml:space="preserve"> </w:t>
      </w:r>
      <w:r>
        <w:t>его</w:t>
      </w:r>
      <w:r w:rsidRPr="00793AE5">
        <w:t xml:space="preserve"> </w:t>
      </w:r>
      <w:r>
        <w:t>правительство</w:t>
      </w:r>
      <w:r w:rsidRPr="00793AE5">
        <w:t xml:space="preserve"> </w:t>
      </w:r>
      <w:r>
        <w:t>поощряет</w:t>
      </w:r>
      <w:r w:rsidRPr="00793AE5">
        <w:t xml:space="preserve"> </w:t>
      </w:r>
      <w:r>
        <w:t>добровольную</w:t>
      </w:r>
      <w:r w:rsidRPr="00793AE5">
        <w:t xml:space="preserve"> </w:t>
      </w:r>
      <w:r>
        <w:t>практику</w:t>
      </w:r>
      <w:r w:rsidRPr="00793AE5">
        <w:t xml:space="preserve"> </w:t>
      </w:r>
      <w:r>
        <w:t>планирования</w:t>
      </w:r>
      <w:r w:rsidRPr="00793AE5">
        <w:t xml:space="preserve"> </w:t>
      </w:r>
      <w:r>
        <w:t>семьи</w:t>
      </w:r>
      <w:r w:rsidRPr="00793AE5">
        <w:t xml:space="preserve"> </w:t>
      </w:r>
      <w:r>
        <w:t>отдельными</w:t>
      </w:r>
      <w:r w:rsidRPr="00793AE5">
        <w:t xml:space="preserve"> </w:t>
      </w:r>
      <w:r>
        <w:t>семьями</w:t>
      </w:r>
      <w:r w:rsidRPr="00793AE5">
        <w:t xml:space="preserve">, </w:t>
      </w:r>
      <w:r>
        <w:t>наряду с предоставлением финансовой помощи семьям с низкими доходами и семьям, проживающим в сельской местности</w:t>
      </w:r>
      <w:r w:rsidR="00371C8C">
        <w:t xml:space="preserve">.  </w:t>
      </w:r>
      <w:r>
        <w:t>В</w:t>
      </w:r>
      <w:r w:rsidRPr="00793AE5">
        <w:t xml:space="preserve"> 1999 </w:t>
      </w:r>
      <w:r>
        <w:t>году</w:t>
      </w:r>
      <w:r w:rsidRPr="00793AE5">
        <w:t xml:space="preserve"> </w:t>
      </w:r>
      <w:r>
        <w:t>государство</w:t>
      </w:r>
      <w:r w:rsidRPr="00793AE5">
        <w:t xml:space="preserve"> </w:t>
      </w:r>
      <w:r>
        <w:t>выделило</w:t>
      </w:r>
      <w:r w:rsidR="00CD4E5D">
        <w:t xml:space="preserve"> 456 000 </w:t>
      </w:r>
      <w:r>
        <w:t>долл</w:t>
      </w:r>
      <w:r w:rsidR="00371C8C">
        <w:t xml:space="preserve">. </w:t>
      </w:r>
      <w:r>
        <w:t>США</w:t>
      </w:r>
      <w:r w:rsidRPr="00793AE5">
        <w:t xml:space="preserve"> </w:t>
      </w:r>
      <w:r>
        <w:t>на</w:t>
      </w:r>
      <w:r w:rsidRPr="00793AE5">
        <w:t xml:space="preserve"> </w:t>
      </w:r>
      <w:r>
        <w:t>покрытие</w:t>
      </w:r>
      <w:r w:rsidRPr="00793AE5">
        <w:t xml:space="preserve"> 50</w:t>
      </w:r>
      <w:r w:rsidR="00596120">
        <w:t>%</w:t>
      </w:r>
      <w:r w:rsidRPr="00793AE5">
        <w:t xml:space="preserve"> </w:t>
      </w:r>
      <w:r>
        <w:t>стоимости противозачаточных средств</w:t>
      </w:r>
      <w:r w:rsidR="00371C8C">
        <w:t xml:space="preserve">.  </w:t>
      </w:r>
      <w:r w:rsidR="00CD4E5D">
        <w:t>При </w:t>
      </w:r>
      <w:r>
        <w:t>необходимости местные органы будут субсидировать распространение противозачаточных средств из собственных бюджетов</w:t>
      </w:r>
      <w:r w:rsidR="00371C8C">
        <w:t xml:space="preserve">.  </w:t>
      </w:r>
    </w:p>
    <w:p w:rsidR="00E3098F" w:rsidRPr="00A74B54" w:rsidRDefault="00E3098F" w:rsidP="00E3098F"/>
    <w:p w:rsidR="00E3098F" w:rsidRPr="00FD34CB" w:rsidRDefault="00E3098F" w:rsidP="00E3098F">
      <w:r w:rsidRPr="00A74B54">
        <w:t>34.</w:t>
      </w:r>
      <w:r>
        <w:tab/>
      </w:r>
      <w:r w:rsidRPr="00A74B54">
        <w:rPr>
          <w:u w:val="single"/>
        </w:rPr>
        <w:t>Г</w:t>
      </w:r>
      <w:r w:rsidRPr="00CC6ACF">
        <w:rPr>
          <w:u w:val="single"/>
        </w:rPr>
        <w:t xml:space="preserve">-н </w:t>
      </w:r>
      <w:r>
        <w:rPr>
          <w:u w:val="single"/>
        </w:rPr>
        <w:t>Чон Хун</w:t>
      </w:r>
      <w:r w:rsidRPr="00700FED">
        <w:rPr>
          <w:u w:val="single"/>
        </w:rPr>
        <w:t xml:space="preserve"> </w:t>
      </w:r>
      <w:r w:rsidRPr="00971988">
        <w:rPr>
          <w:u w:val="single"/>
        </w:rPr>
        <w:t>КИМ</w:t>
      </w:r>
      <w:r w:rsidRPr="001A4BBF">
        <w:t xml:space="preserve"> (</w:t>
      </w:r>
      <w:r>
        <w:t>Республика</w:t>
      </w:r>
      <w:r w:rsidRPr="001A4BBF">
        <w:t xml:space="preserve"> </w:t>
      </w:r>
      <w:r>
        <w:t>Корея</w:t>
      </w:r>
      <w:r w:rsidRPr="001A4BBF">
        <w:t xml:space="preserve">) </w:t>
      </w:r>
      <w:r>
        <w:t>подчеркивает</w:t>
      </w:r>
      <w:r w:rsidRPr="001A4BBF">
        <w:t xml:space="preserve">, </w:t>
      </w:r>
      <w:r>
        <w:t>что</w:t>
      </w:r>
      <w:r w:rsidRPr="001A4BBF">
        <w:t xml:space="preserve"> </w:t>
      </w:r>
      <w:r>
        <w:t>в</w:t>
      </w:r>
      <w:r w:rsidRPr="001A4BBF">
        <w:t xml:space="preserve"> 1960 </w:t>
      </w:r>
      <w:r>
        <w:t>году</w:t>
      </w:r>
      <w:r w:rsidRPr="001A4BBF">
        <w:t xml:space="preserve"> </w:t>
      </w:r>
      <w:r>
        <w:t>темпы прироста численности населения достигали 3,01</w:t>
      </w:r>
      <w:r w:rsidR="00596120">
        <w:t>%</w:t>
      </w:r>
      <w:r w:rsidR="00371C8C">
        <w:t xml:space="preserve">.  </w:t>
      </w:r>
      <w:r>
        <w:t>Благодаря</w:t>
      </w:r>
      <w:r w:rsidRPr="009804E0">
        <w:t xml:space="preserve"> </w:t>
      </w:r>
      <w:r>
        <w:t>интенсивной</w:t>
      </w:r>
      <w:r w:rsidRPr="009804E0">
        <w:t xml:space="preserve"> </w:t>
      </w:r>
      <w:r>
        <w:t>кампании</w:t>
      </w:r>
      <w:r w:rsidRPr="009804E0">
        <w:t xml:space="preserve"> </w:t>
      </w:r>
      <w:r>
        <w:t>по</w:t>
      </w:r>
      <w:r w:rsidRPr="009804E0">
        <w:t xml:space="preserve"> </w:t>
      </w:r>
      <w:r>
        <w:t>планированию</w:t>
      </w:r>
      <w:r w:rsidRPr="009804E0">
        <w:t xml:space="preserve"> </w:t>
      </w:r>
      <w:r>
        <w:t>семьи</w:t>
      </w:r>
      <w:r w:rsidRPr="009804E0">
        <w:t xml:space="preserve">, </w:t>
      </w:r>
      <w:r>
        <w:t>начатой</w:t>
      </w:r>
      <w:r w:rsidRPr="009804E0">
        <w:t xml:space="preserve"> </w:t>
      </w:r>
      <w:r>
        <w:t>правительством, этот показатель упал до 1,7</w:t>
      </w:r>
      <w:r w:rsidR="00596120">
        <w:t>%</w:t>
      </w:r>
      <w:r>
        <w:t xml:space="preserve"> к 1975 году и до 1,57</w:t>
      </w:r>
      <w:r w:rsidR="00596120">
        <w:t>%</w:t>
      </w:r>
      <w:r>
        <w:t xml:space="preserve"> к 1980 году</w:t>
      </w:r>
      <w:r w:rsidR="00371C8C">
        <w:t xml:space="preserve">.  </w:t>
      </w:r>
      <w:r>
        <w:t>Практика</w:t>
      </w:r>
      <w:r w:rsidRPr="00B23F9D">
        <w:t xml:space="preserve"> </w:t>
      </w:r>
      <w:r>
        <w:t>лишения</w:t>
      </w:r>
      <w:r w:rsidRPr="00B23F9D">
        <w:t xml:space="preserve"> </w:t>
      </w:r>
      <w:r>
        <w:t>налоговых</w:t>
      </w:r>
      <w:r w:rsidRPr="00B23F9D">
        <w:t xml:space="preserve"> </w:t>
      </w:r>
      <w:r>
        <w:t>льгот</w:t>
      </w:r>
      <w:r w:rsidRPr="00FD34CB">
        <w:t xml:space="preserve"> </w:t>
      </w:r>
      <w:r>
        <w:t>семей, имеющих больше</w:t>
      </w:r>
      <w:r w:rsidRPr="00B23F9D">
        <w:t xml:space="preserve"> </w:t>
      </w:r>
      <w:r>
        <w:t>трех</w:t>
      </w:r>
      <w:r w:rsidRPr="00B23F9D">
        <w:t xml:space="preserve"> </w:t>
      </w:r>
      <w:r>
        <w:t>детей,</w:t>
      </w:r>
      <w:r w:rsidRPr="00B23F9D">
        <w:t xml:space="preserve"> </w:t>
      </w:r>
      <w:r>
        <w:t>была отменена, но, несмотря на это, темпы прироста населения в настоящее время упали до 0,95</w:t>
      </w:r>
      <w:r w:rsidR="00596120">
        <w:t>%</w:t>
      </w:r>
      <w:r w:rsidR="00371C8C">
        <w:t xml:space="preserve">.  </w:t>
      </w:r>
    </w:p>
    <w:p w:rsidR="00E3098F" w:rsidRPr="00E3098F" w:rsidRDefault="00E3098F" w:rsidP="00E3098F"/>
    <w:p w:rsidR="00E3098F" w:rsidRPr="006D4B17" w:rsidRDefault="00E3098F" w:rsidP="00E3098F">
      <w:r>
        <w:t>35.</w:t>
      </w:r>
      <w:r w:rsidRPr="007A08E9">
        <w:tab/>
      </w:r>
      <w:r w:rsidRPr="00BA00E2">
        <w:rPr>
          <w:u w:val="single"/>
        </w:rPr>
        <w:t>Г-н Ю</w:t>
      </w:r>
      <w:r>
        <w:rPr>
          <w:u w:val="single"/>
        </w:rPr>
        <w:t xml:space="preserve">н </w:t>
      </w:r>
      <w:r w:rsidRPr="00BA00E2">
        <w:rPr>
          <w:u w:val="single"/>
        </w:rPr>
        <w:t>С</w:t>
      </w:r>
      <w:r>
        <w:rPr>
          <w:u w:val="single"/>
        </w:rPr>
        <w:t>ун</w:t>
      </w:r>
      <w:r w:rsidRPr="00BA00E2">
        <w:rPr>
          <w:u w:val="single"/>
        </w:rPr>
        <w:t xml:space="preserve"> ХВАН</w:t>
      </w:r>
      <w:r w:rsidRPr="00BA00E2">
        <w:t xml:space="preserve"> (</w:t>
      </w:r>
      <w:r>
        <w:t>Республика</w:t>
      </w:r>
      <w:r w:rsidRPr="00BA00E2">
        <w:t xml:space="preserve"> </w:t>
      </w:r>
      <w:r>
        <w:t>Корея</w:t>
      </w:r>
      <w:r w:rsidRPr="00BA00E2">
        <w:t xml:space="preserve">), </w:t>
      </w:r>
      <w:r>
        <w:t>отвечая</w:t>
      </w:r>
      <w:r w:rsidRPr="00BA00E2">
        <w:t xml:space="preserve"> </w:t>
      </w:r>
      <w:r>
        <w:t>на</w:t>
      </w:r>
      <w:r w:rsidRPr="00BA00E2">
        <w:t xml:space="preserve"> </w:t>
      </w:r>
      <w:r>
        <w:t>вопрос</w:t>
      </w:r>
      <w:r w:rsidRPr="00BA00E2">
        <w:t xml:space="preserve"> 5, </w:t>
      </w:r>
      <w:r>
        <w:t>говорит</w:t>
      </w:r>
      <w:r w:rsidRPr="00BA00E2">
        <w:t xml:space="preserve">, </w:t>
      </w:r>
      <w:r>
        <w:t>что</w:t>
      </w:r>
      <w:r w:rsidRPr="00BA00E2">
        <w:t xml:space="preserve"> </w:t>
      </w:r>
      <w:r>
        <w:t>после своего освобождения</w:t>
      </w:r>
      <w:r w:rsidRPr="00BA00E2">
        <w:t xml:space="preserve"> </w:t>
      </w:r>
      <w:r>
        <w:t>в</w:t>
      </w:r>
      <w:r w:rsidRPr="00BA00E2">
        <w:t xml:space="preserve"> </w:t>
      </w:r>
      <w:r>
        <w:t>августе</w:t>
      </w:r>
      <w:r w:rsidRPr="00BA00E2">
        <w:t xml:space="preserve"> 1945 </w:t>
      </w:r>
      <w:r>
        <w:t>года</w:t>
      </w:r>
      <w:r w:rsidRPr="00BA00E2">
        <w:t xml:space="preserve"> </w:t>
      </w:r>
      <w:r>
        <w:t>Корея оказалась</w:t>
      </w:r>
      <w:r w:rsidRPr="00BA00E2">
        <w:t xml:space="preserve"> </w:t>
      </w:r>
      <w:r>
        <w:t>поделена</w:t>
      </w:r>
      <w:r w:rsidRPr="00BA00E2">
        <w:t xml:space="preserve"> </w:t>
      </w:r>
      <w:r>
        <w:t>между</w:t>
      </w:r>
      <w:r w:rsidRPr="00BA00E2">
        <w:t xml:space="preserve"> </w:t>
      </w:r>
      <w:r>
        <w:t>советскими</w:t>
      </w:r>
      <w:r w:rsidRPr="00BA00E2">
        <w:t xml:space="preserve"> </w:t>
      </w:r>
      <w:r>
        <w:t>вооруженными</w:t>
      </w:r>
      <w:r w:rsidRPr="00BA00E2">
        <w:t xml:space="preserve"> </w:t>
      </w:r>
      <w:r>
        <w:t>силами</w:t>
      </w:r>
      <w:r w:rsidRPr="00BA00E2">
        <w:t xml:space="preserve"> </w:t>
      </w:r>
      <w:r>
        <w:t>на</w:t>
      </w:r>
      <w:r w:rsidRPr="00BA00E2">
        <w:t xml:space="preserve"> </w:t>
      </w:r>
      <w:r>
        <w:t>севере</w:t>
      </w:r>
      <w:r w:rsidRPr="00BA00E2">
        <w:t xml:space="preserve"> </w:t>
      </w:r>
      <w:r>
        <w:t>и</w:t>
      </w:r>
      <w:r w:rsidRPr="00BA00E2">
        <w:t xml:space="preserve"> </w:t>
      </w:r>
      <w:r>
        <w:t>вооруженными</w:t>
      </w:r>
      <w:r w:rsidRPr="00BA00E2">
        <w:t xml:space="preserve"> </w:t>
      </w:r>
      <w:r>
        <w:t>силами</w:t>
      </w:r>
      <w:r w:rsidRPr="00BA00E2">
        <w:t xml:space="preserve"> </w:t>
      </w:r>
      <w:r>
        <w:t>США</w:t>
      </w:r>
      <w:r w:rsidRPr="00BA00E2">
        <w:t xml:space="preserve"> </w:t>
      </w:r>
      <w:r>
        <w:t>на</w:t>
      </w:r>
      <w:r w:rsidRPr="00BA00E2">
        <w:t xml:space="preserve"> </w:t>
      </w:r>
      <w:r>
        <w:t>юге</w:t>
      </w:r>
      <w:r w:rsidR="00371C8C">
        <w:t xml:space="preserve">.  </w:t>
      </w:r>
      <w:r w:rsidRPr="00F201D1">
        <w:t xml:space="preserve">1 </w:t>
      </w:r>
      <w:r>
        <w:t>декабря</w:t>
      </w:r>
      <w:r w:rsidR="00CD4E5D">
        <w:t xml:space="preserve"> 1948 </w:t>
      </w:r>
      <w:r>
        <w:t>года</w:t>
      </w:r>
      <w:r w:rsidRPr="00F201D1">
        <w:t xml:space="preserve"> </w:t>
      </w:r>
      <w:r>
        <w:t>был</w:t>
      </w:r>
      <w:r w:rsidRPr="00F201D1">
        <w:t xml:space="preserve"> </w:t>
      </w:r>
      <w:r>
        <w:t>принят</w:t>
      </w:r>
      <w:r w:rsidRPr="00F201D1">
        <w:t xml:space="preserve"> </w:t>
      </w:r>
      <w:r w:rsidRPr="006D4B17">
        <w:t>З</w:t>
      </w:r>
      <w:r>
        <w:t>акон</w:t>
      </w:r>
      <w:r w:rsidRPr="00F201D1">
        <w:t xml:space="preserve"> </w:t>
      </w:r>
      <w:r>
        <w:t>о национальной безопасности для противостояния общественным беспорядкам и защиты Южной Кореи</w:t>
      </w:r>
      <w:r w:rsidRPr="00E34BD7">
        <w:t xml:space="preserve"> </w:t>
      </w:r>
      <w:r>
        <w:t>от</w:t>
      </w:r>
      <w:r w:rsidRPr="00E34BD7">
        <w:t xml:space="preserve"> </w:t>
      </w:r>
      <w:r>
        <w:t>угрозы</w:t>
      </w:r>
      <w:r w:rsidRPr="00E34BD7">
        <w:t xml:space="preserve"> </w:t>
      </w:r>
      <w:r>
        <w:t>коммунизма</w:t>
      </w:r>
      <w:r w:rsidR="00371C8C">
        <w:t xml:space="preserve">.  </w:t>
      </w:r>
      <w:r>
        <w:t>В</w:t>
      </w:r>
      <w:r w:rsidRPr="00F201D1">
        <w:t xml:space="preserve"> 1950 </w:t>
      </w:r>
      <w:r>
        <w:t>году разразившаяся корейская война, которая унесла жизней более 3 миллионов человек, продемонстрировала, что опасения по поводу этой угрозы были лишены оснований</w:t>
      </w:r>
      <w:r w:rsidR="00371C8C">
        <w:t xml:space="preserve">.  </w:t>
      </w:r>
      <w:r>
        <w:t>Несмотря</w:t>
      </w:r>
      <w:r w:rsidRPr="00F201D1">
        <w:t xml:space="preserve"> </w:t>
      </w:r>
      <w:r>
        <w:t>на</w:t>
      </w:r>
      <w:r w:rsidRPr="00F201D1">
        <w:t xml:space="preserve"> </w:t>
      </w:r>
      <w:r>
        <w:t>то,</w:t>
      </w:r>
      <w:r w:rsidRPr="00F201D1">
        <w:t xml:space="preserve"> </w:t>
      </w:r>
      <w:r>
        <w:t>что</w:t>
      </w:r>
      <w:r w:rsidRPr="00F201D1">
        <w:t xml:space="preserve"> </w:t>
      </w:r>
      <w:r>
        <w:t>с</w:t>
      </w:r>
      <w:r w:rsidRPr="00F201D1">
        <w:t xml:space="preserve"> </w:t>
      </w:r>
      <w:r>
        <w:t>того времени</w:t>
      </w:r>
      <w:r w:rsidRPr="00F201D1">
        <w:t xml:space="preserve"> </w:t>
      </w:r>
      <w:r>
        <w:t>между Южной</w:t>
      </w:r>
      <w:r w:rsidRPr="00F201D1">
        <w:t xml:space="preserve"> </w:t>
      </w:r>
      <w:r>
        <w:t>и</w:t>
      </w:r>
      <w:r w:rsidRPr="00F201D1">
        <w:t xml:space="preserve"> </w:t>
      </w:r>
      <w:r>
        <w:t>Северной</w:t>
      </w:r>
      <w:r w:rsidRPr="00F201D1">
        <w:t xml:space="preserve"> </w:t>
      </w:r>
      <w:r>
        <w:t>Кореей уже</w:t>
      </w:r>
      <w:r w:rsidRPr="00F201D1">
        <w:t xml:space="preserve"> </w:t>
      </w:r>
      <w:r>
        <w:t>подписан</w:t>
      </w:r>
      <w:r w:rsidRPr="00F201D1">
        <w:t xml:space="preserve"> </w:t>
      </w:r>
      <w:r>
        <w:t>мирный</w:t>
      </w:r>
      <w:r w:rsidRPr="00F201D1">
        <w:t xml:space="preserve"> </w:t>
      </w:r>
      <w:r>
        <w:t>договор, в течение последних пяти десятилетий на границе произошло бесчисленное число мелких конфликтов, включая вооруженную вылазку в 1997 году</w:t>
      </w:r>
      <w:r w:rsidR="00371C8C">
        <w:t xml:space="preserve">.  </w:t>
      </w:r>
      <w:r w:rsidR="00CD4E5D">
        <w:t>Все </w:t>
      </w:r>
      <w:r>
        <w:t>это</w:t>
      </w:r>
      <w:r w:rsidRPr="00F201D1">
        <w:t xml:space="preserve"> </w:t>
      </w:r>
      <w:r>
        <w:t>объясняет</w:t>
      </w:r>
      <w:r w:rsidRPr="00F201D1">
        <w:t xml:space="preserve">, </w:t>
      </w:r>
      <w:r>
        <w:t>почему</w:t>
      </w:r>
      <w:r w:rsidRPr="00F201D1">
        <w:t xml:space="preserve"> </w:t>
      </w:r>
      <w:r>
        <w:t>корейский</w:t>
      </w:r>
      <w:r w:rsidRPr="00F201D1">
        <w:t xml:space="preserve"> </w:t>
      </w:r>
      <w:r>
        <w:t>народ</w:t>
      </w:r>
      <w:r w:rsidRPr="00F201D1">
        <w:t xml:space="preserve"> </w:t>
      </w:r>
      <w:r>
        <w:t>мирится с</w:t>
      </w:r>
      <w:r w:rsidRPr="00F201D1">
        <w:t xml:space="preserve"> </w:t>
      </w:r>
      <w:r>
        <w:t>необходимостью</w:t>
      </w:r>
      <w:r w:rsidRPr="00F201D1">
        <w:t xml:space="preserve"> </w:t>
      </w:r>
      <w:r>
        <w:t xml:space="preserve">в </w:t>
      </w:r>
      <w:r w:rsidRPr="006D4B17">
        <w:t>З</w:t>
      </w:r>
      <w:r>
        <w:t>аконе</w:t>
      </w:r>
      <w:r w:rsidRPr="00F201D1">
        <w:t xml:space="preserve"> </w:t>
      </w:r>
      <w:r>
        <w:t>о национальной безопасности</w:t>
      </w:r>
      <w:r w:rsidR="00371C8C">
        <w:t xml:space="preserve">.  </w:t>
      </w:r>
      <w:r w:rsidRPr="00F201D1">
        <w:t xml:space="preserve"> </w:t>
      </w:r>
    </w:p>
    <w:p w:rsidR="00E3098F" w:rsidRPr="006D4B17" w:rsidRDefault="00E3098F" w:rsidP="00E3098F"/>
    <w:p w:rsidR="00E3098F" w:rsidRPr="00CB1594" w:rsidRDefault="00E3098F" w:rsidP="00E3098F">
      <w:r>
        <w:t>36.</w:t>
      </w:r>
      <w:r>
        <w:tab/>
        <w:t>Однако</w:t>
      </w:r>
      <w:r w:rsidRPr="001F34CD">
        <w:t xml:space="preserve"> </w:t>
      </w:r>
      <w:r>
        <w:t>группы по защите прав человека выступили против чрезмерно широкого применения этого Закона на практике</w:t>
      </w:r>
      <w:r w:rsidR="00371C8C">
        <w:t xml:space="preserve">.  </w:t>
      </w:r>
      <w:r>
        <w:t>В этой связи</w:t>
      </w:r>
      <w:r w:rsidRPr="0004557B">
        <w:t xml:space="preserve"> </w:t>
      </w:r>
      <w:r>
        <w:t>президент</w:t>
      </w:r>
      <w:r w:rsidRPr="0004557B">
        <w:t xml:space="preserve"> </w:t>
      </w:r>
      <w:r>
        <w:t>принял</w:t>
      </w:r>
      <w:r w:rsidRPr="0004557B">
        <w:t xml:space="preserve"> </w:t>
      </w:r>
      <w:r>
        <w:t>меры</w:t>
      </w:r>
      <w:r w:rsidRPr="0004557B">
        <w:t xml:space="preserve"> </w:t>
      </w:r>
      <w:r>
        <w:t>для</w:t>
      </w:r>
      <w:r w:rsidRPr="0004557B">
        <w:t xml:space="preserve"> </w:t>
      </w:r>
      <w:r>
        <w:t>предотвращения</w:t>
      </w:r>
      <w:r w:rsidRPr="0004557B">
        <w:t xml:space="preserve"> </w:t>
      </w:r>
      <w:r>
        <w:t>любых</w:t>
      </w:r>
      <w:r w:rsidRPr="0004557B">
        <w:t xml:space="preserve"> </w:t>
      </w:r>
      <w:r>
        <w:t>возможных</w:t>
      </w:r>
      <w:r w:rsidRPr="0004557B">
        <w:t xml:space="preserve"> </w:t>
      </w:r>
      <w:r>
        <w:t>нарушений прав чел</w:t>
      </w:r>
      <w:r w:rsidR="00CD4E5D">
        <w:t>овека, объявив серию амнистий с </w:t>
      </w:r>
      <w:r>
        <w:t>марта 1998 года по август 1999 года, благодаря которым 255 человек, осужденных за нарушение Закона, были освобождены, а 32 заключенным приговоры были смягчены</w:t>
      </w:r>
      <w:r w:rsidR="00371C8C">
        <w:t xml:space="preserve">.  </w:t>
      </w:r>
      <w:r>
        <w:t>Присяга на</w:t>
      </w:r>
      <w:r w:rsidRPr="00CB1594">
        <w:t xml:space="preserve"> </w:t>
      </w:r>
      <w:r>
        <w:t>законопослушание</w:t>
      </w:r>
      <w:r w:rsidRPr="00CB1594">
        <w:t xml:space="preserve">, </w:t>
      </w:r>
      <w:r>
        <w:t>которую</w:t>
      </w:r>
      <w:r w:rsidRPr="00CB1594">
        <w:t xml:space="preserve"> </w:t>
      </w:r>
      <w:r>
        <w:t>в</w:t>
      </w:r>
      <w:r w:rsidRPr="00CB1594">
        <w:t xml:space="preserve"> </w:t>
      </w:r>
      <w:r>
        <w:t>прошлом</w:t>
      </w:r>
      <w:r w:rsidRPr="00CB1594">
        <w:t xml:space="preserve"> </w:t>
      </w:r>
      <w:r>
        <w:t>заключенные</w:t>
      </w:r>
      <w:r w:rsidRPr="00CB1594">
        <w:t xml:space="preserve"> </w:t>
      </w:r>
      <w:r>
        <w:t>должны</w:t>
      </w:r>
      <w:r w:rsidRPr="00CB1594">
        <w:t xml:space="preserve"> </w:t>
      </w:r>
      <w:r>
        <w:t>были</w:t>
      </w:r>
      <w:r w:rsidRPr="00CB1594">
        <w:t xml:space="preserve"> </w:t>
      </w:r>
      <w:r>
        <w:t>подписывать</w:t>
      </w:r>
      <w:r w:rsidRPr="00CB1594">
        <w:t xml:space="preserve"> </w:t>
      </w:r>
      <w:r>
        <w:t>при</w:t>
      </w:r>
      <w:r w:rsidRPr="00CB1594">
        <w:t xml:space="preserve"> </w:t>
      </w:r>
      <w:r>
        <w:t>освобождении</w:t>
      </w:r>
      <w:r w:rsidRPr="00CB1594">
        <w:t xml:space="preserve">, </w:t>
      </w:r>
      <w:r>
        <w:t>представляет собой</w:t>
      </w:r>
      <w:r w:rsidRPr="00CB1594">
        <w:t xml:space="preserve"> </w:t>
      </w:r>
      <w:r>
        <w:t>простое</w:t>
      </w:r>
      <w:r w:rsidRPr="00CB1594">
        <w:t xml:space="preserve"> </w:t>
      </w:r>
      <w:r>
        <w:t>обязательство соблюдать закон, независимо от убеждений конкретного человека</w:t>
      </w:r>
      <w:r w:rsidR="00371C8C">
        <w:t xml:space="preserve">.  </w:t>
      </w:r>
      <w:r>
        <w:t>Однако после амнистии даже подпись под этой присягой перестала быть необходимым условием для освобождения.</w:t>
      </w:r>
    </w:p>
    <w:p w:rsidR="00E3098F" w:rsidRPr="00CB1594" w:rsidRDefault="00E3098F" w:rsidP="00E3098F"/>
    <w:p w:rsidR="00E3098F" w:rsidRPr="00AA45CC" w:rsidRDefault="00E3098F" w:rsidP="00E3098F">
      <w:r>
        <w:t>37.</w:t>
      </w:r>
      <w:r>
        <w:tab/>
        <w:t>Главным принципом</w:t>
      </w:r>
      <w:r w:rsidRPr="00A4081C">
        <w:t xml:space="preserve"> </w:t>
      </w:r>
      <w:r>
        <w:t>применения</w:t>
      </w:r>
      <w:r w:rsidRPr="00A4081C">
        <w:t xml:space="preserve"> </w:t>
      </w:r>
      <w:r>
        <w:t>этого Закона теперь является осмотрительность, благодаря чему количество</w:t>
      </w:r>
      <w:r w:rsidRPr="00A4081C">
        <w:t xml:space="preserve"> </w:t>
      </w:r>
      <w:r>
        <w:t>обвинений</w:t>
      </w:r>
      <w:r w:rsidRPr="00A4081C">
        <w:t xml:space="preserve"> </w:t>
      </w:r>
      <w:r>
        <w:t>по</w:t>
      </w:r>
      <w:r w:rsidRPr="00A4081C">
        <w:t xml:space="preserve"> </w:t>
      </w:r>
      <w:r>
        <w:t>нему</w:t>
      </w:r>
      <w:r w:rsidRPr="00A4081C">
        <w:t xml:space="preserve"> </w:t>
      </w:r>
      <w:r>
        <w:t>снизилось</w:t>
      </w:r>
      <w:r w:rsidRPr="00A4081C">
        <w:t xml:space="preserve"> </w:t>
      </w:r>
      <w:r>
        <w:t>на</w:t>
      </w:r>
      <w:r w:rsidRPr="00A4081C">
        <w:t xml:space="preserve"> 27,5</w:t>
      </w:r>
      <w:r w:rsidR="00596120">
        <w:t>%</w:t>
      </w:r>
      <w:r w:rsidRPr="00A4081C">
        <w:t xml:space="preserve"> </w:t>
      </w:r>
      <w:r>
        <w:t>по</w:t>
      </w:r>
      <w:r w:rsidRPr="00A4081C">
        <w:t xml:space="preserve"> </w:t>
      </w:r>
      <w:r>
        <w:t>сравнению</w:t>
      </w:r>
      <w:r w:rsidRPr="00A4081C">
        <w:t xml:space="preserve"> </w:t>
      </w:r>
      <w:r>
        <w:t>с</w:t>
      </w:r>
      <w:r w:rsidR="00CD4E5D">
        <w:t> </w:t>
      </w:r>
      <w:r w:rsidR="00596120">
        <w:t>1998 </w:t>
      </w:r>
      <w:r>
        <w:t>годом</w:t>
      </w:r>
      <w:r w:rsidRPr="00A4081C">
        <w:t xml:space="preserve">, </w:t>
      </w:r>
      <w:r>
        <w:t>а</w:t>
      </w:r>
      <w:r w:rsidRPr="00A4081C">
        <w:t xml:space="preserve"> </w:t>
      </w:r>
      <w:r>
        <w:t>число судебных преследований - на 53,6</w:t>
      </w:r>
      <w:r w:rsidR="00596120">
        <w:t>%</w:t>
      </w:r>
      <w:r w:rsidR="00371C8C">
        <w:t xml:space="preserve">.  </w:t>
      </w:r>
      <w:r>
        <w:t>В</w:t>
      </w:r>
      <w:r w:rsidRPr="00A4081C">
        <w:t xml:space="preserve"> 1999 </w:t>
      </w:r>
      <w:r>
        <w:t>году</w:t>
      </w:r>
      <w:r w:rsidRPr="00A4081C">
        <w:t xml:space="preserve"> </w:t>
      </w:r>
      <w:r>
        <w:t>вплоть</w:t>
      </w:r>
      <w:r w:rsidRPr="00A4081C">
        <w:t xml:space="preserve"> </w:t>
      </w:r>
      <w:r>
        <w:t>до</w:t>
      </w:r>
      <w:r w:rsidR="00596120">
        <w:t xml:space="preserve"> 20 </w:t>
      </w:r>
      <w:r>
        <w:t>октября</w:t>
      </w:r>
      <w:r w:rsidRPr="00A4081C">
        <w:t xml:space="preserve"> </w:t>
      </w:r>
      <w:r>
        <w:t>по</w:t>
      </w:r>
      <w:r w:rsidRPr="00A4081C">
        <w:t xml:space="preserve"> </w:t>
      </w:r>
      <w:r>
        <w:t>этому</w:t>
      </w:r>
      <w:r w:rsidRPr="00A4081C">
        <w:t xml:space="preserve"> </w:t>
      </w:r>
      <w:r>
        <w:t>Закону</w:t>
      </w:r>
      <w:r w:rsidRPr="00A4081C">
        <w:t xml:space="preserve"> </w:t>
      </w:r>
      <w:r>
        <w:t>было</w:t>
      </w:r>
      <w:r w:rsidRPr="00A4081C">
        <w:t xml:space="preserve"> </w:t>
      </w:r>
      <w:r>
        <w:t>предъявлено в общей сложности 117</w:t>
      </w:r>
      <w:r w:rsidRPr="00A4081C">
        <w:t xml:space="preserve"> </w:t>
      </w:r>
      <w:r>
        <w:t>обвинений</w:t>
      </w:r>
      <w:r w:rsidRPr="00A4081C">
        <w:t xml:space="preserve">, </w:t>
      </w:r>
      <w:r>
        <w:t xml:space="preserve">по которым </w:t>
      </w:r>
      <w:r w:rsidRPr="00A4081C">
        <w:t xml:space="preserve">25 </w:t>
      </w:r>
      <w:r>
        <w:t>человек</w:t>
      </w:r>
      <w:r w:rsidRPr="00A4081C">
        <w:t xml:space="preserve"> </w:t>
      </w:r>
      <w:r>
        <w:t>было</w:t>
      </w:r>
      <w:r w:rsidRPr="00A4081C">
        <w:t xml:space="preserve"> </w:t>
      </w:r>
      <w:r>
        <w:t>осуждено</w:t>
      </w:r>
      <w:r w:rsidRPr="00A4081C">
        <w:t xml:space="preserve">, </w:t>
      </w:r>
      <w:r>
        <w:t>а</w:t>
      </w:r>
      <w:r w:rsidRPr="00A4081C">
        <w:t xml:space="preserve"> </w:t>
      </w:r>
      <w:r>
        <w:t xml:space="preserve">судебное разбирательство по делам </w:t>
      </w:r>
      <w:r w:rsidRPr="00A4081C">
        <w:t xml:space="preserve">92 </w:t>
      </w:r>
      <w:r>
        <w:t>человек все еще продолжается</w:t>
      </w:r>
      <w:r w:rsidR="00371C8C">
        <w:t xml:space="preserve">.  </w:t>
      </w:r>
      <w:r>
        <w:t>Следует</w:t>
      </w:r>
      <w:r w:rsidRPr="00AA45CC">
        <w:t xml:space="preserve"> </w:t>
      </w:r>
      <w:r>
        <w:t>отметить</w:t>
      </w:r>
      <w:r w:rsidRPr="00AA45CC">
        <w:t xml:space="preserve">, </w:t>
      </w:r>
      <w:r>
        <w:t>что</w:t>
      </w:r>
      <w:r w:rsidRPr="00AA45CC">
        <w:t xml:space="preserve"> </w:t>
      </w:r>
      <w:r>
        <w:t>эти</w:t>
      </w:r>
      <w:r w:rsidRPr="00AA45CC">
        <w:t xml:space="preserve"> </w:t>
      </w:r>
      <w:r>
        <w:t>цифры</w:t>
      </w:r>
      <w:r w:rsidRPr="00AA45CC">
        <w:t xml:space="preserve"> </w:t>
      </w:r>
      <w:r>
        <w:t>относятся ко всему</w:t>
      </w:r>
      <w:r w:rsidRPr="00AA45CC">
        <w:t xml:space="preserve"> </w:t>
      </w:r>
      <w:r>
        <w:t>периоду</w:t>
      </w:r>
      <w:r w:rsidRPr="00AA45CC">
        <w:t xml:space="preserve"> </w:t>
      </w:r>
      <w:r>
        <w:t>с</w:t>
      </w:r>
      <w:r w:rsidR="00CD4E5D">
        <w:t> </w:t>
      </w:r>
      <w:r>
        <w:t>момента</w:t>
      </w:r>
      <w:r w:rsidRPr="00AA45CC">
        <w:t xml:space="preserve"> </w:t>
      </w:r>
      <w:r>
        <w:t>введения</w:t>
      </w:r>
      <w:r w:rsidRPr="00AA45CC">
        <w:t xml:space="preserve"> </w:t>
      </w:r>
      <w:r>
        <w:t>Закона, а не только к периоду после ратификации Пакта.</w:t>
      </w:r>
    </w:p>
    <w:p w:rsidR="00E3098F" w:rsidRPr="00AA45CC" w:rsidRDefault="00E3098F" w:rsidP="00E3098F"/>
    <w:p w:rsidR="00E3098F" w:rsidRPr="005C0747" w:rsidRDefault="00E3098F" w:rsidP="00E3098F">
      <w:r>
        <w:t>38.</w:t>
      </w:r>
      <w:r>
        <w:tab/>
        <w:t>Некоторые</w:t>
      </w:r>
      <w:r w:rsidRPr="005C0747">
        <w:t xml:space="preserve"> </w:t>
      </w:r>
      <w:r>
        <w:t>положения</w:t>
      </w:r>
      <w:r w:rsidRPr="005C0747">
        <w:t xml:space="preserve"> </w:t>
      </w:r>
      <w:r>
        <w:t>Закона</w:t>
      </w:r>
      <w:r w:rsidRPr="005C0747">
        <w:t xml:space="preserve">, </w:t>
      </w:r>
      <w:r>
        <w:t>в частности его</w:t>
      </w:r>
      <w:r w:rsidRPr="005C0747">
        <w:t xml:space="preserve"> </w:t>
      </w:r>
      <w:r>
        <w:t>статья</w:t>
      </w:r>
      <w:r w:rsidRPr="005C0747">
        <w:t xml:space="preserve"> 7, </w:t>
      </w:r>
      <w:r>
        <w:t>которая критикуется правозащитными группами как слишком широкая и неконкретная</w:t>
      </w:r>
      <w:r w:rsidRPr="005C0747">
        <w:t xml:space="preserve">, </w:t>
      </w:r>
      <w:r>
        <w:t>в</w:t>
      </w:r>
      <w:r w:rsidRPr="005C0747">
        <w:t xml:space="preserve"> </w:t>
      </w:r>
      <w:r>
        <w:t>настоящее</w:t>
      </w:r>
      <w:r w:rsidRPr="005C0747">
        <w:t xml:space="preserve"> </w:t>
      </w:r>
      <w:r>
        <w:t>время пересматриваются</w:t>
      </w:r>
      <w:r w:rsidRPr="005C0747">
        <w:t xml:space="preserve">, </w:t>
      </w:r>
      <w:r>
        <w:t>в том числе в ходе</w:t>
      </w:r>
      <w:r w:rsidRPr="005C0747">
        <w:t xml:space="preserve"> </w:t>
      </w:r>
      <w:r>
        <w:t>публичных</w:t>
      </w:r>
      <w:r w:rsidRPr="005C0747">
        <w:t xml:space="preserve"> </w:t>
      </w:r>
      <w:r>
        <w:t>слушаний</w:t>
      </w:r>
      <w:r w:rsidR="00371C8C">
        <w:t xml:space="preserve">.  </w:t>
      </w:r>
      <w:r>
        <w:t>Осмотрительное</w:t>
      </w:r>
      <w:r w:rsidRPr="005C0747">
        <w:t xml:space="preserve"> </w:t>
      </w:r>
      <w:r>
        <w:t>применение</w:t>
      </w:r>
      <w:r w:rsidRPr="005C0747">
        <w:t xml:space="preserve"> </w:t>
      </w:r>
      <w:r>
        <w:t>Закона</w:t>
      </w:r>
      <w:r w:rsidRPr="005C0747">
        <w:t xml:space="preserve"> </w:t>
      </w:r>
      <w:r>
        <w:t>современным</w:t>
      </w:r>
      <w:r w:rsidRPr="005C0747">
        <w:t xml:space="preserve"> </w:t>
      </w:r>
      <w:r>
        <w:t>правительством вместе</w:t>
      </w:r>
      <w:r w:rsidRPr="005C0747">
        <w:t xml:space="preserve"> </w:t>
      </w:r>
      <w:r>
        <w:t>с</w:t>
      </w:r>
      <w:r w:rsidRPr="005C0747">
        <w:t xml:space="preserve"> </w:t>
      </w:r>
      <w:r>
        <w:t>учреждением</w:t>
      </w:r>
      <w:r w:rsidRPr="005C0747">
        <w:t xml:space="preserve"> </w:t>
      </w:r>
      <w:r>
        <w:t>национальной</w:t>
      </w:r>
      <w:r w:rsidRPr="005C0747">
        <w:t xml:space="preserve"> </w:t>
      </w:r>
      <w:r>
        <w:t>комиссии</w:t>
      </w:r>
      <w:r w:rsidRPr="005C0747">
        <w:t xml:space="preserve"> </w:t>
      </w:r>
      <w:r>
        <w:t>по</w:t>
      </w:r>
      <w:r w:rsidRPr="005C0747">
        <w:t xml:space="preserve"> </w:t>
      </w:r>
      <w:r>
        <w:t>права</w:t>
      </w:r>
      <w:r w:rsidRPr="005C0747">
        <w:t xml:space="preserve"> </w:t>
      </w:r>
      <w:r>
        <w:t>человека</w:t>
      </w:r>
      <w:r w:rsidRPr="005C0747">
        <w:t xml:space="preserve"> </w:t>
      </w:r>
      <w:r>
        <w:t>служат явными доказательствами приверженности правительства делу защиты гражданских свобод.</w:t>
      </w:r>
    </w:p>
    <w:p w:rsidR="00E3098F" w:rsidRPr="005C0747" w:rsidRDefault="00E3098F" w:rsidP="00E3098F"/>
    <w:p w:rsidR="00E3098F" w:rsidRDefault="00E3098F" w:rsidP="00E3098F">
      <w:r>
        <w:t>39.</w:t>
      </w:r>
      <w:r>
        <w:tab/>
      </w:r>
      <w:r w:rsidRPr="00A74B54">
        <w:rPr>
          <w:u w:val="single"/>
        </w:rPr>
        <w:t>Г</w:t>
      </w:r>
      <w:r w:rsidRPr="00CC6ACF">
        <w:rPr>
          <w:u w:val="single"/>
        </w:rPr>
        <w:t xml:space="preserve">-н </w:t>
      </w:r>
      <w:r>
        <w:rPr>
          <w:u w:val="single"/>
        </w:rPr>
        <w:t>Чон Хун</w:t>
      </w:r>
      <w:r w:rsidRPr="00700FED">
        <w:rPr>
          <w:u w:val="single"/>
        </w:rPr>
        <w:t xml:space="preserve"> </w:t>
      </w:r>
      <w:r w:rsidRPr="00971988">
        <w:rPr>
          <w:u w:val="single"/>
        </w:rPr>
        <w:t>КИМ</w:t>
      </w:r>
      <w:r w:rsidRPr="00F906C3">
        <w:t xml:space="preserve"> (</w:t>
      </w:r>
      <w:r>
        <w:t>Республика</w:t>
      </w:r>
      <w:r w:rsidRPr="00F906C3">
        <w:t xml:space="preserve"> </w:t>
      </w:r>
      <w:r>
        <w:t>Корея</w:t>
      </w:r>
      <w:r w:rsidRPr="00F906C3">
        <w:t xml:space="preserve">), </w:t>
      </w:r>
      <w:r>
        <w:t>отвечая</w:t>
      </w:r>
      <w:r w:rsidRPr="00F906C3">
        <w:t xml:space="preserve"> </w:t>
      </w:r>
      <w:r>
        <w:t>на</w:t>
      </w:r>
      <w:r w:rsidRPr="00F906C3">
        <w:t xml:space="preserve"> </w:t>
      </w:r>
      <w:r>
        <w:t>вопрос</w:t>
      </w:r>
      <w:r w:rsidRPr="00F906C3">
        <w:t xml:space="preserve"> 6, </w:t>
      </w:r>
      <w:r>
        <w:t>говорит</w:t>
      </w:r>
      <w:r w:rsidRPr="00F906C3">
        <w:t xml:space="preserve">, </w:t>
      </w:r>
      <w:r>
        <w:t>что Комитета по нравственности в СМИ больше не существует</w:t>
      </w:r>
      <w:r w:rsidR="00371C8C">
        <w:t xml:space="preserve">.  </w:t>
      </w:r>
      <w:r>
        <w:t>В октябре 1996 года Конституционный суд принял решение, что проверка фильмов до их показа широкой публике является цензурой и, таким образом, неконституционна</w:t>
      </w:r>
      <w:r w:rsidR="00371C8C">
        <w:t xml:space="preserve">.  </w:t>
      </w:r>
      <w:r>
        <w:t>Закон</w:t>
      </w:r>
      <w:r w:rsidRPr="00233969">
        <w:t xml:space="preserve"> </w:t>
      </w:r>
      <w:r>
        <w:t>о</w:t>
      </w:r>
      <w:r w:rsidRPr="00233969">
        <w:t xml:space="preserve"> </w:t>
      </w:r>
      <w:r>
        <w:t>СМИ</w:t>
      </w:r>
      <w:r w:rsidRPr="00233969">
        <w:t xml:space="preserve"> </w:t>
      </w:r>
      <w:r>
        <w:t>был</w:t>
      </w:r>
      <w:r w:rsidRPr="00233969">
        <w:t xml:space="preserve"> </w:t>
      </w:r>
      <w:r>
        <w:t>изменен</w:t>
      </w:r>
      <w:r w:rsidRPr="00233969">
        <w:t xml:space="preserve"> </w:t>
      </w:r>
      <w:r>
        <w:t>в</w:t>
      </w:r>
      <w:r w:rsidRPr="00233969">
        <w:t xml:space="preserve"> </w:t>
      </w:r>
      <w:r>
        <w:t>феврале</w:t>
      </w:r>
      <w:r w:rsidR="00CD4E5D">
        <w:t xml:space="preserve"> 1997 </w:t>
      </w:r>
      <w:r>
        <w:t>года</w:t>
      </w:r>
      <w:r w:rsidRPr="00233969">
        <w:t xml:space="preserve">, </w:t>
      </w:r>
      <w:r>
        <w:t>и</w:t>
      </w:r>
      <w:r w:rsidRPr="00233969">
        <w:t xml:space="preserve"> </w:t>
      </w:r>
      <w:r>
        <w:t>был</w:t>
      </w:r>
      <w:r w:rsidRPr="00233969">
        <w:t xml:space="preserve"> </w:t>
      </w:r>
      <w:r>
        <w:t>создан</w:t>
      </w:r>
      <w:r w:rsidRPr="00233969">
        <w:t xml:space="preserve"> </w:t>
      </w:r>
      <w:r>
        <w:t>новый</w:t>
      </w:r>
      <w:r w:rsidRPr="00233969">
        <w:t xml:space="preserve"> </w:t>
      </w:r>
      <w:r>
        <w:t>орган</w:t>
      </w:r>
      <w:r w:rsidRPr="00233969">
        <w:t xml:space="preserve">, </w:t>
      </w:r>
      <w:r>
        <w:t>который</w:t>
      </w:r>
      <w:r w:rsidRPr="00233969">
        <w:t xml:space="preserve"> </w:t>
      </w:r>
      <w:r>
        <w:t>просто</w:t>
      </w:r>
      <w:r w:rsidRPr="00233969">
        <w:t xml:space="preserve"> </w:t>
      </w:r>
      <w:r>
        <w:t>присваивает фильмам соответствующую</w:t>
      </w:r>
      <w:r w:rsidRPr="00233969">
        <w:t xml:space="preserve"> </w:t>
      </w:r>
      <w:r>
        <w:t>зрительскую категорию</w:t>
      </w:r>
      <w:r w:rsidR="00371C8C">
        <w:t xml:space="preserve">.  </w:t>
      </w:r>
      <w:r>
        <w:t>Предполагается</w:t>
      </w:r>
      <w:r w:rsidRPr="00233969">
        <w:t xml:space="preserve"> </w:t>
      </w:r>
      <w:r>
        <w:t>внести</w:t>
      </w:r>
      <w:r w:rsidRPr="00233969">
        <w:t xml:space="preserve"> </w:t>
      </w:r>
      <w:r>
        <w:t>поправку</w:t>
      </w:r>
      <w:r w:rsidRPr="00233969">
        <w:t xml:space="preserve"> </w:t>
      </w:r>
      <w:r>
        <w:t>в</w:t>
      </w:r>
      <w:r w:rsidRPr="00233969">
        <w:t xml:space="preserve"> </w:t>
      </w:r>
      <w:r>
        <w:t>Закон</w:t>
      </w:r>
      <w:r w:rsidRPr="00233969">
        <w:t xml:space="preserve"> </w:t>
      </w:r>
      <w:r>
        <w:t>о</w:t>
      </w:r>
      <w:r w:rsidRPr="00233969">
        <w:t xml:space="preserve"> </w:t>
      </w:r>
      <w:r>
        <w:t>кинематографии</w:t>
      </w:r>
      <w:r w:rsidRPr="00233969">
        <w:t xml:space="preserve">, </w:t>
      </w:r>
      <w:r>
        <w:t>которая</w:t>
      </w:r>
      <w:r w:rsidRPr="00233969">
        <w:t xml:space="preserve"> </w:t>
      </w:r>
      <w:r>
        <w:t>позволит</w:t>
      </w:r>
      <w:r w:rsidRPr="00233969">
        <w:t xml:space="preserve"> </w:t>
      </w:r>
      <w:r>
        <w:t>показывать фильмы, даже</w:t>
      </w:r>
      <w:r w:rsidRPr="00233969">
        <w:t xml:space="preserve"> </w:t>
      </w:r>
      <w:r w:rsidR="00CD4E5D">
        <w:t>не имеющие категории, в </w:t>
      </w:r>
      <w:r>
        <w:t>специально отведенных для этого кинотеатрах</w:t>
      </w:r>
      <w:r w:rsidR="00371C8C">
        <w:t xml:space="preserve">.  </w:t>
      </w:r>
    </w:p>
    <w:p w:rsidR="00E3098F" w:rsidRPr="00233969" w:rsidRDefault="00E3098F" w:rsidP="00E3098F"/>
    <w:p w:rsidR="00E3098F" w:rsidRPr="00834238" w:rsidRDefault="00E3098F" w:rsidP="00E3098F">
      <w:r>
        <w:t>40.</w:t>
      </w:r>
      <w:r>
        <w:tab/>
      </w:r>
      <w:r w:rsidRPr="0078477F">
        <w:rPr>
          <w:u w:val="single"/>
        </w:rPr>
        <w:t>Г-н С</w:t>
      </w:r>
      <w:r>
        <w:rPr>
          <w:u w:val="single"/>
        </w:rPr>
        <w:t xml:space="preserve">ун </w:t>
      </w:r>
      <w:r w:rsidRPr="0078477F">
        <w:rPr>
          <w:u w:val="single"/>
        </w:rPr>
        <w:t>В</w:t>
      </w:r>
      <w:r>
        <w:rPr>
          <w:u w:val="single"/>
        </w:rPr>
        <w:t>ук</w:t>
      </w:r>
      <w:r w:rsidRPr="0078477F">
        <w:rPr>
          <w:u w:val="single"/>
        </w:rPr>
        <w:t xml:space="preserve"> ЛИ</w:t>
      </w:r>
      <w:r w:rsidRPr="0078477F">
        <w:t xml:space="preserve"> (</w:t>
      </w:r>
      <w:r>
        <w:t>Республика</w:t>
      </w:r>
      <w:r w:rsidRPr="0078477F">
        <w:t xml:space="preserve"> </w:t>
      </w:r>
      <w:r>
        <w:t>Корея</w:t>
      </w:r>
      <w:r w:rsidRPr="0078477F">
        <w:t xml:space="preserve">), </w:t>
      </w:r>
      <w:r>
        <w:t>отвечая</w:t>
      </w:r>
      <w:r w:rsidRPr="0078477F">
        <w:t xml:space="preserve"> </w:t>
      </w:r>
      <w:r>
        <w:t>на</w:t>
      </w:r>
      <w:r w:rsidRPr="0078477F">
        <w:t xml:space="preserve"> </w:t>
      </w:r>
      <w:r>
        <w:t>вопросы</w:t>
      </w:r>
      <w:r w:rsidRPr="0078477F">
        <w:t xml:space="preserve"> 7</w:t>
      </w:r>
      <w:r>
        <w:t>-</w:t>
      </w:r>
      <w:r w:rsidRPr="0078477F">
        <w:t xml:space="preserve">11, </w:t>
      </w:r>
      <w:r>
        <w:t>говорит</w:t>
      </w:r>
      <w:r w:rsidRPr="0078477F">
        <w:t xml:space="preserve">, </w:t>
      </w:r>
      <w:r>
        <w:t>что</w:t>
      </w:r>
      <w:r w:rsidRPr="0078477F">
        <w:t xml:space="preserve"> </w:t>
      </w:r>
      <w:r>
        <w:t>можно свободно подавать жалобы</w:t>
      </w:r>
      <w:r w:rsidRPr="0078477F">
        <w:t xml:space="preserve"> </w:t>
      </w:r>
      <w:r>
        <w:t>на</w:t>
      </w:r>
      <w:r w:rsidRPr="0078477F">
        <w:t xml:space="preserve"> </w:t>
      </w:r>
      <w:r>
        <w:t>противоправное</w:t>
      </w:r>
      <w:r w:rsidRPr="0078477F">
        <w:t xml:space="preserve"> </w:t>
      </w:r>
      <w:r>
        <w:t>поведение</w:t>
      </w:r>
      <w:r w:rsidRPr="0078477F">
        <w:t xml:space="preserve"> </w:t>
      </w:r>
      <w:r>
        <w:t>полицейских</w:t>
      </w:r>
      <w:r w:rsidRPr="0078477F">
        <w:t xml:space="preserve"> </w:t>
      </w:r>
      <w:r>
        <w:t>и</w:t>
      </w:r>
      <w:r w:rsidRPr="0078477F">
        <w:t xml:space="preserve"> </w:t>
      </w:r>
      <w:r>
        <w:t>служащих</w:t>
      </w:r>
      <w:r w:rsidRPr="0078477F">
        <w:t xml:space="preserve"> </w:t>
      </w:r>
      <w:r>
        <w:t>национального</w:t>
      </w:r>
      <w:r w:rsidRPr="0078477F">
        <w:t xml:space="preserve"> </w:t>
      </w:r>
      <w:r>
        <w:t>разведывательного</w:t>
      </w:r>
      <w:r w:rsidRPr="0078477F">
        <w:t xml:space="preserve"> </w:t>
      </w:r>
      <w:r>
        <w:t>управления</w:t>
      </w:r>
      <w:r w:rsidRPr="0078477F">
        <w:t xml:space="preserve">, </w:t>
      </w:r>
      <w:r>
        <w:t>и</w:t>
      </w:r>
      <w:r w:rsidRPr="0078477F">
        <w:t xml:space="preserve"> </w:t>
      </w:r>
      <w:r>
        <w:t>по</w:t>
      </w:r>
      <w:r w:rsidRPr="0078477F">
        <w:t xml:space="preserve"> </w:t>
      </w:r>
      <w:r>
        <w:t>таким жалобам</w:t>
      </w:r>
      <w:r w:rsidRPr="0078477F">
        <w:t xml:space="preserve"> </w:t>
      </w:r>
      <w:r>
        <w:t>будет</w:t>
      </w:r>
      <w:r w:rsidRPr="0078477F">
        <w:t xml:space="preserve"> </w:t>
      </w:r>
      <w:r>
        <w:t>проведена</w:t>
      </w:r>
      <w:r w:rsidRPr="0078477F">
        <w:t xml:space="preserve"> </w:t>
      </w:r>
      <w:r>
        <w:t>стандартная</w:t>
      </w:r>
      <w:r w:rsidRPr="0078477F">
        <w:t xml:space="preserve"> </w:t>
      </w:r>
      <w:r>
        <w:t>процедура расследования</w:t>
      </w:r>
      <w:r w:rsidR="00371C8C">
        <w:t xml:space="preserve">.  </w:t>
      </w:r>
      <w:r>
        <w:t>Если</w:t>
      </w:r>
      <w:r w:rsidRPr="0078477F">
        <w:t xml:space="preserve"> </w:t>
      </w:r>
      <w:r>
        <w:t>народный прокурор отклоняет жалобу</w:t>
      </w:r>
      <w:r w:rsidRPr="0078477F">
        <w:t xml:space="preserve"> </w:t>
      </w:r>
      <w:r>
        <w:t>на</w:t>
      </w:r>
      <w:r w:rsidRPr="0078477F">
        <w:t xml:space="preserve"> </w:t>
      </w:r>
      <w:r>
        <w:t>превышение</w:t>
      </w:r>
      <w:r w:rsidRPr="0078477F">
        <w:t xml:space="preserve"> </w:t>
      </w:r>
      <w:r>
        <w:t>полномочий со стороны</w:t>
      </w:r>
      <w:r w:rsidRPr="0078477F">
        <w:t xml:space="preserve"> </w:t>
      </w:r>
      <w:r>
        <w:t>представителей органов власти либо на незаконный арест или применение пыток полицией или тюремными властями, истец может обратиться в вышестоящий суд и, в конечном счете, в Конституционный суд</w:t>
      </w:r>
      <w:r w:rsidR="00371C8C">
        <w:t xml:space="preserve">.  </w:t>
      </w:r>
      <w:r>
        <w:t>Законопроект</w:t>
      </w:r>
      <w:r w:rsidRPr="009058AB">
        <w:t xml:space="preserve"> </w:t>
      </w:r>
      <w:r>
        <w:t>о</w:t>
      </w:r>
      <w:r w:rsidRPr="009058AB">
        <w:t xml:space="preserve"> </w:t>
      </w:r>
      <w:r>
        <w:t>правах</w:t>
      </w:r>
      <w:r w:rsidRPr="009058AB">
        <w:t xml:space="preserve"> </w:t>
      </w:r>
      <w:r>
        <w:t>человека</w:t>
      </w:r>
      <w:r w:rsidRPr="009058AB">
        <w:t xml:space="preserve">, </w:t>
      </w:r>
      <w:r>
        <w:t>находящийся</w:t>
      </w:r>
      <w:r w:rsidRPr="009058AB">
        <w:t xml:space="preserve"> </w:t>
      </w:r>
      <w:r>
        <w:t>сейчас</w:t>
      </w:r>
      <w:r w:rsidRPr="009058AB">
        <w:t xml:space="preserve"> </w:t>
      </w:r>
      <w:r>
        <w:t>на</w:t>
      </w:r>
      <w:r w:rsidRPr="009058AB">
        <w:t xml:space="preserve"> </w:t>
      </w:r>
      <w:r>
        <w:t>рассмотрении</w:t>
      </w:r>
      <w:r w:rsidRPr="009058AB">
        <w:t xml:space="preserve">, </w:t>
      </w:r>
      <w:r>
        <w:t>предусматривает</w:t>
      </w:r>
      <w:r w:rsidRPr="009058AB">
        <w:t xml:space="preserve">, </w:t>
      </w:r>
      <w:r>
        <w:t>что</w:t>
      </w:r>
      <w:r w:rsidRPr="00DC4747">
        <w:t xml:space="preserve"> </w:t>
      </w:r>
      <w:r>
        <w:t>национальная комиссия по правам человека должна заниматься</w:t>
      </w:r>
      <w:r w:rsidRPr="009058AB">
        <w:t xml:space="preserve"> </w:t>
      </w:r>
      <w:r>
        <w:t>всеми нарушениями прав человека со стороны представителей власти.</w:t>
      </w:r>
    </w:p>
    <w:p w:rsidR="00E3098F" w:rsidRPr="00834238" w:rsidRDefault="00E3098F" w:rsidP="00E3098F"/>
    <w:p w:rsidR="00E3098F" w:rsidRPr="00B03EB9" w:rsidRDefault="00E3098F" w:rsidP="00E3098F">
      <w:r>
        <w:t>41.</w:t>
      </w:r>
      <w:r>
        <w:tab/>
        <w:t>Отвечая на вопрос 8, он говорит, что был принят ряд мер по улучшению условий содержания в тюрьмах</w:t>
      </w:r>
      <w:r w:rsidR="00371C8C">
        <w:t xml:space="preserve">.  </w:t>
      </w:r>
      <w:r>
        <w:t>Во всех государственных прокуратурах выделены комнаты для проведения встреч с адвокатами, а заключенным за хорошее поведение разрешается пользоваться телефоном</w:t>
      </w:r>
      <w:r w:rsidR="00371C8C">
        <w:t xml:space="preserve">.  </w:t>
      </w:r>
      <w:r>
        <w:t>Предоставляются</w:t>
      </w:r>
      <w:r w:rsidRPr="00B03EB9">
        <w:t xml:space="preserve"> </w:t>
      </w:r>
      <w:r>
        <w:t>более</w:t>
      </w:r>
      <w:r w:rsidRPr="00B03EB9">
        <w:t xml:space="preserve"> </w:t>
      </w:r>
      <w:r>
        <w:t>длительные</w:t>
      </w:r>
      <w:r w:rsidRPr="00B03EB9">
        <w:t xml:space="preserve"> </w:t>
      </w:r>
      <w:r>
        <w:t>свидания</w:t>
      </w:r>
      <w:r w:rsidRPr="00B03EB9">
        <w:t xml:space="preserve"> </w:t>
      </w:r>
      <w:r>
        <w:t>с</w:t>
      </w:r>
      <w:r w:rsidRPr="00B03EB9">
        <w:t xml:space="preserve"> </w:t>
      </w:r>
      <w:r>
        <w:t>членами</w:t>
      </w:r>
      <w:r w:rsidRPr="00B03EB9">
        <w:t xml:space="preserve"> </w:t>
      </w:r>
      <w:r>
        <w:t>семьи, и заключенным позволяется подписываться на газеты и смотреть телевизор</w:t>
      </w:r>
      <w:r w:rsidR="00371C8C">
        <w:t xml:space="preserve">.  </w:t>
      </w:r>
      <w:r>
        <w:t>Правительство планирует создать исправительные заведения, которые будут управляться частными лицами, и ограничить применение наручников и ношение тюремной одежды во время судебных заседаний</w:t>
      </w:r>
      <w:r w:rsidR="00371C8C">
        <w:t xml:space="preserve">.  </w:t>
      </w:r>
    </w:p>
    <w:p w:rsidR="00E3098F" w:rsidRPr="00B03EB9" w:rsidRDefault="00E3098F" w:rsidP="00E3098F"/>
    <w:p w:rsidR="00E3098F" w:rsidRDefault="00E3098F" w:rsidP="00E3098F">
      <w:r w:rsidRPr="00C82B6C">
        <w:t>42.</w:t>
      </w:r>
      <w:r>
        <w:tab/>
        <w:t>Для контроля условий содержания в тюрьмах проводятся</w:t>
      </w:r>
      <w:r w:rsidRPr="0055442D">
        <w:t xml:space="preserve"> </w:t>
      </w:r>
      <w:r>
        <w:t>регулярные</w:t>
      </w:r>
      <w:r w:rsidRPr="0055442D">
        <w:t xml:space="preserve"> </w:t>
      </w:r>
      <w:r>
        <w:t>проверки и организуются регулярные инспекции</w:t>
      </w:r>
      <w:r w:rsidRPr="0055442D">
        <w:t xml:space="preserve"> </w:t>
      </w:r>
      <w:r>
        <w:t>судьями и государственными прокурорами</w:t>
      </w:r>
      <w:r w:rsidR="00371C8C">
        <w:t xml:space="preserve">.  </w:t>
      </w:r>
      <w:r>
        <w:t>Заключенные</w:t>
      </w:r>
      <w:r w:rsidRPr="0055442D">
        <w:t xml:space="preserve"> </w:t>
      </w:r>
      <w:r>
        <w:t>имеют</w:t>
      </w:r>
      <w:r w:rsidRPr="0055442D">
        <w:t xml:space="preserve"> </w:t>
      </w:r>
      <w:r>
        <w:t>право</w:t>
      </w:r>
      <w:r w:rsidRPr="0055442D">
        <w:t xml:space="preserve"> </w:t>
      </w:r>
      <w:r>
        <w:t>обращаться</w:t>
      </w:r>
      <w:r w:rsidRPr="0055442D">
        <w:t xml:space="preserve"> </w:t>
      </w:r>
      <w:r>
        <w:t>с</w:t>
      </w:r>
      <w:r w:rsidRPr="0055442D">
        <w:t xml:space="preserve"> </w:t>
      </w:r>
      <w:r>
        <w:t>запечатанными обращениями</w:t>
      </w:r>
      <w:r w:rsidRPr="0055442D">
        <w:t xml:space="preserve"> </w:t>
      </w:r>
      <w:r>
        <w:t>в</w:t>
      </w:r>
      <w:r w:rsidRPr="0055442D">
        <w:t xml:space="preserve"> </w:t>
      </w:r>
      <w:r>
        <w:t>Министерство</w:t>
      </w:r>
      <w:r w:rsidRPr="0055442D">
        <w:t xml:space="preserve"> </w:t>
      </w:r>
      <w:r>
        <w:t>юстиции и получать письменный ответ от министра,</w:t>
      </w:r>
      <w:r w:rsidRPr="00DC04F4">
        <w:t xml:space="preserve"> </w:t>
      </w:r>
      <w:r>
        <w:t>который вручается им</w:t>
      </w:r>
      <w:r w:rsidRPr="00AA43CB">
        <w:t xml:space="preserve"> </w:t>
      </w:r>
      <w:r>
        <w:t>непосредственно.</w:t>
      </w:r>
    </w:p>
    <w:p w:rsidR="00E3098F" w:rsidRPr="00DC04F4" w:rsidRDefault="00E3098F" w:rsidP="00E3098F"/>
    <w:p w:rsidR="00E3098F" w:rsidRPr="00E03E7A" w:rsidRDefault="00E3098F" w:rsidP="00E3098F">
      <w:r w:rsidRPr="00E03E7A">
        <w:t>43.</w:t>
      </w:r>
      <w:r>
        <w:tab/>
        <w:t>Касаясь</w:t>
      </w:r>
      <w:r w:rsidRPr="00F31103">
        <w:t xml:space="preserve"> </w:t>
      </w:r>
      <w:r>
        <w:t>вопроса</w:t>
      </w:r>
      <w:r w:rsidRPr="00F31103">
        <w:t xml:space="preserve"> 9</w:t>
      </w:r>
      <w:r>
        <w:t>,</w:t>
      </w:r>
      <w:r w:rsidRPr="00F31103">
        <w:t xml:space="preserve"> </w:t>
      </w:r>
      <w:r>
        <w:t>он</w:t>
      </w:r>
      <w:r w:rsidRPr="00F31103">
        <w:t xml:space="preserve"> </w:t>
      </w:r>
      <w:r>
        <w:t>говорит</w:t>
      </w:r>
      <w:r w:rsidRPr="00F31103">
        <w:t xml:space="preserve">, </w:t>
      </w:r>
      <w:r>
        <w:t>что</w:t>
      </w:r>
      <w:r w:rsidRPr="00F31103">
        <w:t xml:space="preserve"> </w:t>
      </w:r>
      <w:r>
        <w:t>те лица, которые применяли насилие при подавлении демократического движения 18 ма</w:t>
      </w:r>
      <w:r w:rsidR="00D643AF">
        <w:t>я</w:t>
      </w:r>
      <w:r>
        <w:t xml:space="preserve"> 1980, были наказаны</w:t>
      </w:r>
      <w:r w:rsidR="00371C8C">
        <w:t xml:space="preserve">.  </w:t>
      </w:r>
      <w:r>
        <w:t>Лицам</w:t>
      </w:r>
      <w:r w:rsidRPr="00F31103">
        <w:t xml:space="preserve">, </w:t>
      </w:r>
      <w:r>
        <w:t>участвовавшим</w:t>
      </w:r>
      <w:r w:rsidRPr="00F31103">
        <w:t xml:space="preserve"> </w:t>
      </w:r>
      <w:r>
        <w:t>в</w:t>
      </w:r>
      <w:r w:rsidRPr="00F31103">
        <w:t xml:space="preserve"> </w:t>
      </w:r>
      <w:r>
        <w:t>подавлении</w:t>
      </w:r>
      <w:r w:rsidRPr="00F31103">
        <w:t xml:space="preserve"> </w:t>
      </w:r>
      <w:r>
        <w:t>движения</w:t>
      </w:r>
      <w:r w:rsidRPr="00F31103">
        <w:t xml:space="preserve">, </w:t>
      </w:r>
      <w:r>
        <w:t>были предъявлены обвинения в организации восстания</w:t>
      </w:r>
      <w:r w:rsidRPr="00F31103">
        <w:t xml:space="preserve"> </w:t>
      </w:r>
      <w:r>
        <w:t>и</w:t>
      </w:r>
      <w:r w:rsidRPr="00F31103">
        <w:t xml:space="preserve"> </w:t>
      </w:r>
      <w:r>
        <w:t>получении взяток, и были вынесены соответствующие приговоры</w:t>
      </w:r>
      <w:r w:rsidR="00371C8C">
        <w:t xml:space="preserve">.  </w:t>
      </w:r>
      <w:r>
        <w:t>Однако через два года они</w:t>
      </w:r>
      <w:r w:rsidRPr="00F31103">
        <w:t xml:space="preserve"> </w:t>
      </w:r>
      <w:r>
        <w:t>были</w:t>
      </w:r>
      <w:r w:rsidRPr="00F31103">
        <w:t xml:space="preserve"> </w:t>
      </w:r>
      <w:r>
        <w:t>выпущены</w:t>
      </w:r>
      <w:r w:rsidRPr="00F31103">
        <w:t xml:space="preserve"> </w:t>
      </w:r>
      <w:r>
        <w:t>в</w:t>
      </w:r>
      <w:r w:rsidRPr="00F31103">
        <w:t xml:space="preserve"> </w:t>
      </w:r>
      <w:r>
        <w:t>интересах</w:t>
      </w:r>
      <w:r w:rsidRPr="00F31103">
        <w:t xml:space="preserve"> </w:t>
      </w:r>
      <w:r>
        <w:t>общенационального согласия.</w:t>
      </w:r>
    </w:p>
    <w:p w:rsidR="00E3098F" w:rsidRPr="00E03E7A" w:rsidRDefault="00E3098F" w:rsidP="00E3098F"/>
    <w:p w:rsidR="00E3098F" w:rsidRPr="00857398" w:rsidRDefault="00E3098F" w:rsidP="00E3098F">
      <w:r>
        <w:t>44.</w:t>
      </w:r>
      <w:r>
        <w:tab/>
        <w:t>По</w:t>
      </w:r>
      <w:r w:rsidRPr="006F243E">
        <w:t xml:space="preserve"> </w:t>
      </w:r>
      <w:r>
        <w:t>вопросу</w:t>
      </w:r>
      <w:r w:rsidRPr="006F243E">
        <w:t xml:space="preserve"> 10 </w:t>
      </w:r>
      <w:r>
        <w:t>он</w:t>
      </w:r>
      <w:r w:rsidRPr="006F243E">
        <w:t xml:space="preserve"> </w:t>
      </w:r>
      <w:r>
        <w:t>говорит</w:t>
      </w:r>
      <w:r w:rsidRPr="006F243E">
        <w:t xml:space="preserve">, </w:t>
      </w:r>
      <w:r>
        <w:t>что</w:t>
      </w:r>
      <w:r w:rsidRPr="006F243E">
        <w:t xml:space="preserve"> </w:t>
      </w:r>
      <w:r>
        <w:t>согласно</w:t>
      </w:r>
      <w:r w:rsidRPr="006F243E">
        <w:t xml:space="preserve"> </w:t>
      </w:r>
      <w:r>
        <w:t>статье</w:t>
      </w:r>
      <w:r w:rsidRPr="006F243E">
        <w:t xml:space="preserve"> 12 </w:t>
      </w:r>
      <w:r>
        <w:t>Конституции</w:t>
      </w:r>
      <w:r w:rsidRPr="006F243E">
        <w:t xml:space="preserve"> </w:t>
      </w:r>
      <w:r>
        <w:t>ордер</w:t>
      </w:r>
      <w:r w:rsidRPr="006F243E">
        <w:t xml:space="preserve">, </w:t>
      </w:r>
      <w:r>
        <w:t>выданный</w:t>
      </w:r>
      <w:r w:rsidRPr="006F243E">
        <w:t xml:space="preserve"> </w:t>
      </w:r>
      <w:r>
        <w:t>судьей</w:t>
      </w:r>
      <w:r w:rsidRPr="006F243E">
        <w:t xml:space="preserve">, </w:t>
      </w:r>
      <w:r>
        <w:t>должен</w:t>
      </w:r>
      <w:r w:rsidRPr="006F243E">
        <w:t xml:space="preserve"> </w:t>
      </w:r>
      <w:r>
        <w:t>предъявляться</w:t>
      </w:r>
      <w:r w:rsidRPr="006F243E">
        <w:t xml:space="preserve"> </w:t>
      </w:r>
      <w:r>
        <w:t>в</w:t>
      </w:r>
      <w:r w:rsidRPr="006F243E">
        <w:t xml:space="preserve"> </w:t>
      </w:r>
      <w:r>
        <w:t>случаях</w:t>
      </w:r>
      <w:r w:rsidRPr="006F243E">
        <w:t xml:space="preserve"> </w:t>
      </w:r>
      <w:r>
        <w:t>ареста</w:t>
      </w:r>
      <w:r w:rsidRPr="006F243E">
        <w:t>,</w:t>
      </w:r>
      <w:r>
        <w:t xml:space="preserve"> задержания</w:t>
      </w:r>
      <w:r w:rsidRPr="006F243E">
        <w:t>,</w:t>
      </w:r>
      <w:r>
        <w:t xml:space="preserve"> конфискации</w:t>
      </w:r>
      <w:r w:rsidRPr="006F243E">
        <w:t xml:space="preserve"> </w:t>
      </w:r>
      <w:r>
        <w:t>или обыска</w:t>
      </w:r>
      <w:r w:rsidR="00371C8C">
        <w:t xml:space="preserve">.  </w:t>
      </w:r>
      <w:r>
        <w:t>Однако</w:t>
      </w:r>
      <w:r w:rsidRPr="006F243E">
        <w:t xml:space="preserve">, </w:t>
      </w:r>
      <w:r>
        <w:t>если</w:t>
      </w:r>
      <w:r w:rsidRPr="006F243E">
        <w:t xml:space="preserve"> </w:t>
      </w:r>
      <w:r>
        <w:t>подозреваемого</w:t>
      </w:r>
      <w:r w:rsidRPr="006F243E">
        <w:t xml:space="preserve"> </w:t>
      </w:r>
      <w:r>
        <w:t>задерживают на месте прес</w:t>
      </w:r>
      <w:r w:rsidR="00CD4E5D">
        <w:t>тупления или он подозревается в </w:t>
      </w:r>
      <w:r>
        <w:t>совершении преступления, наказуемого тюремным заключением на срок в три года или более, власти могут запросить ордер постфактум</w:t>
      </w:r>
      <w:r w:rsidR="00371C8C">
        <w:t xml:space="preserve">.  </w:t>
      </w:r>
      <w:r>
        <w:t>Любое</w:t>
      </w:r>
      <w:r w:rsidRPr="00E4782E">
        <w:t xml:space="preserve"> </w:t>
      </w:r>
      <w:r>
        <w:t>арестованное</w:t>
      </w:r>
      <w:r w:rsidRPr="00E4782E">
        <w:t xml:space="preserve"> </w:t>
      </w:r>
      <w:r>
        <w:t>или</w:t>
      </w:r>
      <w:r w:rsidRPr="00E4782E">
        <w:t xml:space="preserve"> </w:t>
      </w:r>
      <w:r>
        <w:t>задержанное</w:t>
      </w:r>
      <w:r w:rsidRPr="00E4782E">
        <w:t xml:space="preserve"> </w:t>
      </w:r>
      <w:r>
        <w:t>лицо</w:t>
      </w:r>
      <w:r w:rsidRPr="00E4782E">
        <w:t xml:space="preserve"> </w:t>
      </w:r>
      <w:r>
        <w:t>имеет</w:t>
      </w:r>
      <w:r w:rsidRPr="00E4782E">
        <w:t xml:space="preserve"> </w:t>
      </w:r>
      <w:r>
        <w:t>право</w:t>
      </w:r>
      <w:r w:rsidRPr="00E4782E">
        <w:t xml:space="preserve"> </w:t>
      </w:r>
      <w:r>
        <w:t>на</w:t>
      </w:r>
      <w:r w:rsidRPr="00E4782E">
        <w:t xml:space="preserve"> </w:t>
      </w:r>
      <w:r>
        <w:t>немедленную</w:t>
      </w:r>
      <w:r w:rsidRPr="00E4782E">
        <w:t xml:space="preserve"> </w:t>
      </w:r>
      <w:r>
        <w:t>помощь</w:t>
      </w:r>
      <w:r w:rsidRPr="00E4782E">
        <w:t xml:space="preserve"> </w:t>
      </w:r>
      <w:r>
        <w:t>адвоката</w:t>
      </w:r>
      <w:r w:rsidRPr="00E4782E">
        <w:t xml:space="preserve"> </w:t>
      </w:r>
      <w:r>
        <w:t>и</w:t>
      </w:r>
      <w:r w:rsidRPr="00E4782E">
        <w:t xml:space="preserve"> </w:t>
      </w:r>
      <w:r>
        <w:t>право</w:t>
      </w:r>
      <w:r w:rsidRPr="00E4782E">
        <w:t xml:space="preserve"> </w:t>
      </w:r>
      <w:r>
        <w:t>на обращение</w:t>
      </w:r>
      <w:r w:rsidRPr="00E4782E">
        <w:t xml:space="preserve"> </w:t>
      </w:r>
      <w:r>
        <w:t>в</w:t>
      </w:r>
      <w:r w:rsidRPr="00E4782E">
        <w:t xml:space="preserve"> </w:t>
      </w:r>
      <w:r>
        <w:t>суд</w:t>
      </w:r>
      <w:r w:rsidRPr="00E4782E">
        <w:t xml:space="preserve"> </w:t>
      </w:r>
      <w:r>
        <w:t>с</w:t>
      </w:r>
      <w:r w:rsidRPr="00E4782E">
        <w:t xml:space="preserve"> </w:t>
      </w:r>
      <w:r>
        <w:t>просьбой</w:t>
      </w:r>
      <w:r w:rsidRPr="00E4782E">
        <w:t xml:space="preserve"> </w:t>
      </w:r>
      <w:r>
        <w:t>проверить законность его ареста или задержания</w:t>
      </w:r>
      <w:r w:rsidR="00371C8C">
        <w:t xml:space="preserve">.  </w:t>
      </w:r>
    </w:p>
    <w:p w:rsidR="00E3098F" w:rsidRPr="00857398" w:rsidRDefault="00E3098F" w:rsidP="00E3098F"/>
    <w:p w:rsidR="00E3098F" w:rsidRPr="003B4A7D" w:rsidRDefault="00E3098F" w:rsidP="00E3098F">
      <w:r>
        <w:t>45.</w:t>
      </w:r>
      <w:r>
        <w:tab/>
        <w:t>Что</w:t>
      </w:r>
      <w:r w:rsidRPr="007B6159">
        <w:t xml:space="preserve"> </w:t>
      </w:r>
      <w:r>
        <w:t>касается</w:t>
      </w:r>
      <w:r w:rsidRPr="007B6159">
        <w:t xml:space="preserve"> </w:t>
      </w:r>
      <w:r>
        <w:t>продолжительности</w:t>
      </w:r>
      <w:r w:rsidRPr="007B6159">
        <w:t xml:space="preserve"> </w:t>
      </w:r>
      <w:r>
        <w:t>предварительного</w:t>
      </w:r>
      <w:r w:rsidRPr="007B6159">
        <w:t xml:space="preserve"> </w:t>
      </w:r>
      <w:r>
        <w:t>заключения</w:t>
      </w:r>
      <w:r w:rsidRPr="007B6159">
        <w:t xml:space="preserve">, </w:t>
      </w:r>
      <w:r>
        <w:t>то</w:t>
      </w:r>
      <w:r w:rsidRPr="007B6159">
        <w:t xml:space="preserve"> </w:t>
      </w:r>
      <w:r>
        <w:t>в случае,</w:t>
      </w:r>
      <w:r w:rsidRPr="007B6159">
        <w:t xml:space="preserve"> </w:t>
      </w:r>
      <w:r>
        <w:t>если</w:t>
      </w:r>
      <w:r w:rsidRPr="007B6159">
        <w:t xml:space="preserve"> </w:t>
      </w:r>
      <w:r>
        <w:t>подозреваемый не</w:t>
      </w:r>
      <w:r w:rsidRPr="007B6159">
        <w:t xml:space="preserve"> </w:t>
      </w:r>
      <w:r>
        <w:t>предстал</w:t>
      </w:r>
      <w:r w:rsidRPr="007B6159">
        <w:t xml:space="preserve"> </w:t>
      </w:r>
      <w:r>
        <w:t>перед</w:t>
      </w:r>
      <w:r w:rsidRPr="007B6159">
        <w:t xml:space="preserve"> </w:t>
      </w:r>
      <w:r>
        <w:t>судьей</w:t>
      </w:r>
      <w:r w:rsidRPr="007B6159">
        <w:t xml:space="preserve"> </w:t>
      </w:r>
      <w:r>
        <w:t>в</w:t>
      </w:r>
      <w:r w:rsidRPr="007B6159">
        <w:t xml:space="preserve"> </w:t>
      </w:r>
      <w:r>
        <w:t>течение</w:t>
      </w:r>
      <w:r w:rsidRPr="007B6159">
        <w:t xml:space="preserve"> 10 </w:t>
      </w:r>
      <w:r>
        <w:t>дней, он должен быть освобожден, при условии, что государственный</w:t>
      </w:r>
      <w:r w:rsidRPr="007B6159">
        <w:t xml:space="preserve"> </w:t>
      </w:r>
      <w:r>
        <w:t>прокурор</w:t>
      </w:r>
      <w:r w:rsidRPr="007B6159">
        <w:t xml:space="preserve"> </w:t>
      </w:r>
      <w:r>
        <w:t>не обращался с просьбой о</w:t>
      </w:r>
      <w:r w:rsidRPr="007B6159">
        <w:t xml:space="preserve"> </w:t>
      </w:r>
      <w:r>
        <w:t>продлении этого срока</w:t>
      </w:r>
      <w:r w:rsidR="00371C8C">
        <w:t xml:space="preserve">.  </w:t>
      </w:r>
      <w:r>
        <w:t>Для предоставления 10-дневного продления в заявлении должны быть указаны основания</w:t>
      </w:r>
      <w:r w:rsidR="00371C8C">
        <w:t xml:space="preserve">.  </w:t>
      </w:r>
      <w:r>
        <w:t>Арестованный подозреваемый, впоследствии освобожденный государственным прокурором, не может быть еще раз арестован за то же преступление, кроме как на основании вновь открывшихся обстоятельств</w:t>
      </w:r>
      <w:r w:rsidR="00371C8C">
        <w:t xml:space="preserve">.  </w:t>
      </w:r>
      <w:r>
        <w:t>Адвокат</w:t>
      </w:r>
      <w:r w:rsidRPr="00DD7E7F">
        <w:t xml:space="preserve"> </w:t>
      </w:r>
      <w:r>
        <w:t>или</w:t>
      </w:r>
      <w:r w:rsidRPr="00DD7E7F">
        <w:t xml:space="preserve"> </w:t>
      </w:r>
      <w:r>
        <w:t>другие</w:t>
      </w:r>
      <w:r w:rsidRPr="00DD7E7F">
        <w:t xml:space="preserve"> </w:t>
      </w:r>
      <w:r>
        <w:t>лица</w:t>
      </w:r>
      <w:r w:rsidRPr="00DD7E7F">
        <w:t xml:space="preserve">, </w:t>
      </w:r>
      <w:r>
        <w:t>действующие</w:t>
      </w:r>
      <w:r w:rsidRPr="00DD7E7F">
        <w:t xml:space="preserve"> </w:t>
      </w:r>
      <w:r>
        <w:t>от</w:t>
      </w:r>
      <w:r w:rsidRPr="00DD7E7F">
        <w:t xml:space="preserve"> </w:t>
      </w:r>
      <w:r>
        <w:t>имени</w:t>
      </w:r>
      <w:r w:rsidRPr="00DD7E7F">
        <w:t xml:space="preserve"> </w:t>
      </w:r>
      <w:r>
        <w:t>подозреваемого</w:t>
      </w:r>
      <w:r w:rsidRPr="00DD7E7F">
        <w:t xml:space="preserve">, </w:t>
      </w:r>
      <w:r>
        <w:t>арестованного</w:t>
      </w:r>
      <w:r w:rsidRPr="00DD7E7F">
        <w:t xml:space="preserve"> </w:t>
      </w:r>
      <w:r>
        <w:t>или</w:t>
      </w:r>
      <w:r w:rsidRPr="00DD7E7F">
        <w:t xml:space="preserve"> </w:t>
      </w:r>
      <w:r>
        <w:t>задержанного лица,</w:t>
      </w:r>
      <w:r w:rsidRPr="00DD7E7F">
        <w:t xml:space="preserve"> </w:t>
      </w:r>
      <w:r>
        <w:t>по предъявлении</w:t>
      </w:r>
      <w:r w:rsidRPr="00DD7E7F">
        <w:t xml:space="preserve"> </w:t>
      </w:r>
      <w:r>
        <w:t>ордера,</w:t>
      </w:r>
      <w:r w:rsidRPr="00DD7E7F">
        <w:t xml:space="preserve"> </w:t>
      </w:r>
      <w:r>
        <w:t>могут обратиться в компетентный суд с просьбой проверить законность данного ареста или задержания</w:t>
      </w:r>
      <w:r w:rsidR="00371C8C">
        <w:t xml:space="preserve">.  </w:t>
      </w:r>
      <w:r>
        <w:t>Суд</w:t>
      </w:r>
      <w:r w:rsidRPr="00B2605C">
        <w:t xml:space="preserve"> </w:t>
      </w:r>
      <w:r>
        <w:t>обязан</w:t>
      </w:r>
      <w:r w:rsidRPr="00B2605C">
        <w:t xml:space="preserve"> </w:t>
      </w:r>
      <w:r>
        <w:t>немедленно</w:t>
      </w:r>
      <w:r w:rsidRPr="00B2605C">
        <w:t xml:space="preserve"> </w:t>
      </w:r>
      <w:r>
        <w:t>допросить</w:t>
      </w:r>
      <w:r w:rsidRPr="00B2605C">
        <w:t xml:space="preserve"> </w:t>
      </w:r>
      <w:r>
        <w:t>подозреваемого и, по результатам рассмотрения, либо отклонить прошение, либо отдать приказ об освобождении подозреваемого, который может быть отпущен на поруки</w:t>
      </w:r>
      <w:r w:rsidR="00371C8C">
        <w:t xml:space="preserve">.  </w:t>
      </w:r>
      <w:r>
        <w:t>Государственному</w:t>
      </w:r>
      <w:r w:rsidRPr="00B2605C">
        <w:t xml:space="preserve"> </w:t>
      </w:r>
      <w:r>
        <w:t>прокурору</w:t>
      </w:r>
      <w:r w:rsidRPr="00B2605C">
        <w:t xml:space="preserve"> </w:t>
      </w:r>
      <w:r>
        <w:t>и</w:t>
      </w:r>
      <w:r w:rsidRPr="00B2605C">
        <w:t xml:space="preserve"> </w:t>
      </w:r>
      <w:r>
        <w:t>защитнику предоставляется право представить дело в суде</w:t>
      </w:r>
      <w:r w:rsidR="00371C8C">
        <w:t xml:space="preserve">.  </w:t>
      </w:r>
      <w:r>
        <w:t>Таким образом, право предстать перед судьей полностью защищено законом</w:t>
      </w:r>
      <w:r w:rsidR="00371C8C">
        <w:t xml:space="preserve">.  </w:t>
      </w:r>
    </w:p>
    <w:p w:rsidR="00E3098F" w:rsidRPr="003B4A7D" w:rsidRDefault="00E3098F" w:rsidP="00E3098F"/>
    <w:p w:rsidR="00E3098F" w:rsidRPr="00AB0A7A" w:rsidRDefault="00E3098F" w:rsidP="00E3098F">
      <w:r>
        <w:t>46.</w:t>
      </w:r>
      <w:r>
        <w:tab/>
        <w:t>Что</w:t>
      </w:r>
      <w:r w:rsidRPr="003B4A7D">
        <w:t xml:space="preserve"> </w:t>
      </w:r>
      <w:r>
        <w:t>касается</w:t>
      </w:r>
      <w:r w:rsidRPr="003B4A7D">
        <w:t xml:space="preserve"> </w:t>
      </w:r>
      <w:r>
        <w:t>условий</w:t>
      </w:r>
      <w:r w:rsidRPr="003B4A7D">
        <w:t xml:space="preserve"> </w:t>
      </w:r>
      <w:r>
        <w:t>"добровольной</w:t>
      </w:r>
      <w:r w:rsidRPr="003B4A7D">
        <w:t xml:space="preserve"> </w:t>
      </w:r>
      <w:r>
        <w:t>явки"</w:t>
      </w:r>
      <w:r w:rsidRPr="003B4A7D">
        <w:t xml:space="preserve">, </w:t>
      </w:r>
      <w:r>
        <w:t>о</w:t>
      </w:r>
      <w:r w:rsidRPr="003B4A7D">
        <w:t xml:space="preserve"> </w:t>
      </w:r>
      <w:r>
        <w:t>которой</w:t>
      </w:r>
      <w:r w:rsidRPr="003B4A7D">
        <w:t xml:space="preserve"> </w:t>
      </w:r>
      <w:r>
        <w:t>говорится</w:t>
      </w:r>
      <w:r w:rsidRPr="003B4A7D">
        <w:t xml:space="preserve"> </w:t>
      </w:r>
      <w:r>
        <w:t>в</w:t>
      </w:r>
      <w:r w:rsidRPr="003B4A7D">
        <w:t xml:space="preserve"> </w:t>
      </w:r>
      <w:r>
        <w:t>пунктах</w:t>
      </w:r>
      <w:r w:rsidRPr="003B4A7D">
        <w:t xml:space="preserve"> 108 </w:t>
      </w:r>
      <w:r>
        <w:t>и</w:t>
      </w:r>
      <w:r w:rsidR="00CD4E5D">
        <w:t xml:space="preserve"> 109 </w:t>
      </w:r>
      <w:r>
        <w:t>доклада</w:t>
      </w:r>
      <w:r w:rsidRPr="003B4A7D">
        <w:t xml:space="preserve">, </w:t>
      </w:r>
      <w:r>
        <w:t>то</w:t>
      </w:r>
      <w:r w:rsidRPr="003B4A7D">
        <w:t xml:space="preserve"> </w:t>
      </w:r>
      <w:r>
        <w:t>полицейский, руководствуясь принципом разумного сомнения, или</w:t>
      </w:r>
      <w:r w:rsidRPr="003B4A7D">
        <w:t xml:space="preserve"> </w:t>
      </w:r>
      <w:r>
        <w:t>знанием</w:t>
      </w:r>
      <w:r w:rsidRPr="003B4A7D">
        <w:t xml:space="preserve">, </w:t>
      </w:r>
      <w:r>
        <w:t>что</w:t>
      </w:r>
      <w:r w:rsidRPr="003B4A7D">
        <w:t xml:space="preserve"> </w:t>
      </w:r>
      <w:r>
        <w:t>преступление</w:t>
      </w:r>
      <w:r w:rsidRPr="003B4A7D">
        <w:t xml:space="preserve"> </w:t>
      </w:r>
      <w:r>
        <w:t>уже</w:t>
      </w:r>
      <w:r w:rsidRPr="003B4A7D">
        <w:t xml:space="preserve"> </w:t>
      </w:r>
      <w:r>
        <w:t>совершено или вот-вот будет совершено, имеет право задержать и допросить любое лицо</w:t>
      </w:r>
      <w:r w:rsidRPr="003B4A7D">
        <w:t xml:space="preserve">, </w:t>
      </w:r>
      <w:r>
        <w:t>подозреваемое</w:t>
      </w:r>
      <w:r w:rsidRPr="003B4A7D">
        <w:t xml:space="preserve"> </w:t>
      </w:r>
      <w:r>
        <w:t>в</w:t>
      </w:r>
      <w:r w:rsidRPr="003B4A7D">
        <w:t xml:space="preserve"> </w:t>
      </w:r>
      <w:r>
        <w:t>совершении</w:t>
      </w:r>
      <w:r w:rsidRPr="003B4A7D">
        <w:t xml:space="preserve"> </w:t>
      </w:r>
      <w:r>
        <w:t>преступления</w:t>
      </w:r>
      <w:r w:rsidR="00371C8C">
        <w:t xml:space="preserve">.  </w:t>
      </w:r>
      <w:r>
        <w:t>Подозреваемому могут предложить следовать вместе с полицейским в полицейский участок для дальнейшего допроса, но он может от этого отказаться</w:t>
      </w:r>
      <w:r w:rsidR="00371C8C">
        <w:t xml:space="preserve">.  </w:t>
      </w:r>
      <w:r>
        <w:t>Если</w:t>
      </w:r>
      <w:r w:rsidRPr="00AB0A7A">
        <w:t xml:space="preserve"> </w:t>
      </w:r>
      <w:r>
        <w:t>он</w:t>
      </w:r>
      <w:r w:rsidRPr="00AB0A7A">
        <w:t xml:space="preserve"> </w:t>
      </w:r>
      <w:r>
        <w:t>доставляется</w:t>
      </w:r>
      <w:r w:rsidRPr="00AB0A7A">
        <w:t xml:space="preserve"> </w:t>
      </w:r>
      <w:r>
        <w:t>в</w:t>
      </w:r>
      <w:r w:rsidRPr="00AB0A7A">
        <w:t xml:space="preserve"> </w:t>
      </w:r>
      <w:r>
        <w:t>полицейский</w:t>
      </w:r>
      <w:r w:rsidRPr="00AB0A7A">
        <w:t xml:space="preserve"> </w:t>
      </w:r>
      <w:r>
        <w:t>участок</w:t>
      </w:r>
      <w:r w:rsidRPr="00AB0A7A">
        <w:t xml:space="preserve"> </w:t>
      </w:r>
      <w:r>
        <w:t>силой, то полицейскому, который его арестовывал, могут быть предъявлены обвинения в незаконном аресте в соответствии с Уголовным кодексом</w:t>
      </w:r>
      <w:r w:rsidR="00371C8C">
        <w:t xml:space="preserve">.  </w:t>
      </w:r>
      <w:r>
        <w:t>Если</w:t>
      </w:r>
      <w:r w:rsidR="00CD4E5D">
        <w:t> </w:t>
      </w:r>
      <w:r>
        <w:t>же подозреваемый</w:t>
      </w:r>
      <w:r w:rsidRPr="00AB0A7A">
        <w:t xml:space="preserve"> </w:t>
      </w:r>
      <w:r>
        <w:t>идет добровольно, его могут задержать только на шесть часов.</w:t>
      </w:r>
    </w:p>
    <w:p w:rsidR="00E3098F" w:rsidRPr="00B27715" w:rsidRDefault="00E3098F" w:rsidP="00E3098F"/>
    <w:p w:rsidR="00E3098F" w:rsidRPr="00D40728" w:rsidRDefault="00E3098F" w:rsidP="00E3098F">
      <w:r>
        <w:t>47.</w:t>
      </w:r>
      <w:r>
        <w:tab/>
        <w:t>Переходя</w:t>
      </w:r>
      <w:r w:rsidRPr="008E1421">
        <w:t xml:space="preserve"> </w:t>
      </w:r>
      <w:r>
        <w:t>к</w:t>
      </w:r>
      <w:r w:rsidRPr="008E1421">
        <w:t xml:space="preserve"> </w:t>
      </w:r>
      <w:r>
        <w:t>вопросу</w:t>
      </w:r>
      <w:r w:rsidRPr="008E1421">
        <w:t xml:space="preserve"> 11, </w:t>
      </w:r>
      <w:r>
        <w:t>он</w:t>
      </w:r>
      <w:r w:rsidRPr="008E1421">
        <w:t xml:space="preserve"> </w:t>
      </w:r>
      <w:r>
        <w:t>говорит</w:t>
      </w:r>
      <w:r w:rsidRPr="008E1421">
        <w:t xml:space="preserve">, </w:t>
      </w:r>
      <w:r>
        <w:t>что</w:t>
      </w:r>
      <w:r w:rsidRPr="008E1421">
        <w:t xml:space="preserve"> </w:t>
      </w:r>
      <w:r>
        <w:t>цель</w:t>
      </w:r>
      <w:r w:rsidRPr="008E1421">
        <w:t xml:space="preserve"> </w:t>
      </w:r>
      <w:r>
        <w:t>Закона</w:t>
      </w:r>
      <w:r w:rsidRPr="008E1421">
        <w:t xml:space="preserve"> </w:t>
      </w:r>
      <w:r>
        <w:t>о</w:t>
      </w:r>
      <w:r w:rsidRPr="008E1421">
        <w:t xml:space="preserve"> </w:t>
      </w:r>
      <w:r>
        <w:t>наблюдении по соображениям безопасности</w:t>
      </w:r>
      <w:r w:rsidRPr="00F91928">
        <w:t xml:space="preserve"> -</w:t>
      </w:r>
      <w:r w:rsidRPr="008E1421">
        <w:t xml:space="preserve"> </w:t>
      </w:r>
      <w:r>
        <w:t>держать</w:t>
      </w:r>
      <w:r w:rsidRPr="008E1421">
        <w:t xml:space="preserve"> </w:t>
      </w:r>
      <w:r>
        <w:t>под</w:t>
      </w:r>
      <w:r w:rsidRPr="008E1421">
        <w:t xml:space="preserve"> </w:t>
      </w:r>
      <w:r>
        <w:t>пристальным</w:t>
      </w:r>
      <w:r w:rsidRPr="008E1421">
        <w:t xml:space="preserve"> </w:t>
      </w:r>
      <w:r>
        <w:t>наблюдением</w:t>
      </w:r>
      <w:r w:rsidRPr="008E1421">
        <w:t xml:space="preserve"> </w:t>
      </w:r>
      <w:r>
        <w:t>лиц</w:t>
      </w:r>
      <w:r w:rsidRPr="008E1421">
        <w:t xml:space="preserve">, </w:t>
      </w:r>
      <w:r>
        <w:t>совершивших</w:t>
      </w:r>
      <w:r w:rsidRPr="008E1421">
        <w:t xml:space="preserve"> </w:t>
      </w:r>
      <w:r>
        <w:t>особые</w:t>
      </w:r>
      <w:r w:rsidRPr="008E1421">
        <w:t xml:space="preserve"> </w:t>
      </w:r>
      <w:r>
        <w:t>правонарушения, во избежание</w:t>
      </w:r>
      <w:r w:rsidRPr="008E1421">
        <w:t xml:space="preserve"> </w:t>
      </w:r>
      <w:r>
        <w:t>рецидива</w:t>
      </w:r>
      <w:r w:rsidRPr="008E1421">
        <w:t xml:space="preserve"> </w:t>
      </w:r>
      <w:r>
        <w:t>и</w:t>
      </w:r>
      <w:r w:rsidRPr="008E1421">
        <w:t xml:space="preserve"> </w:t>
      </w:r>
      <w:r>
        <w:t>для оказания</w:t>
      </w:r>
      <w:r w:rsidRPr="008E1421">
        <w:t xml:space="preserve"> </w:t>
      </w:r>
      <w:r>
        <w:t>им</w:t>
      </w:r>
      <w:r w:rsidRPr="008E1421">
        <w:t xml:space="preserve"> </w:t>
      </w:r>
      <w:r>
        <w:t>содействия в</w:t>
      </w:r>
      <w:r w:rsidRPr="008E1421">
        <w:t xml:space="preserve"> </w:t>
      </w:r>
      <w:r>
        <w:t>адаптации</w:t>
      </w:r>
      <w:r w:rsidRPr="008E1421">
        <w:t xml:space="preserve"> </w:t>
      </w:r>
      <w:r>
        <w:t>к</w:t>
      </w:r>
      <w:r w:rsidRPr="008E1421">
        <w:t xml:space="preserve"> </w:t>
      </w:r>
      <w:r>
        <w:t>жизни</w:t>
      </w:r>
      <w:r w:rsidRPr="008E1421">
        <w:t xml:space="preserve"> </w:t>
      </w:r>
      <w:r>
        <w:t>общества</w:t>
      </w:r>
      <w:r w:rsidRPr="008E1421">
        <w:t xml:space="preserve">, </w:t>
      </w:r>
      <w:r>
        <w:t>обеспечивая таким</w:t>
      </w:r>
      <w:r w:rsidRPr="008E1421">
        <w:t xml:space="preserve"> </w:t>
      </w:r>
      <w:r>
        <w:t>образом национальную безопасность и общественный порядок</w:t>
      </w:r>
      <w:r w:rsidR="00371C8C">
        <w:t xml:space="preserve">.  </w:t>
      </w:r>
      <w:r>
        <w:t>На лицо</w:t>
      </w:r>
      <w:r w:rsidRPr="00F91928">
        <w:t xml:space="preserve">, </w:t>
      </w:r>
      <w:r>
        <w:t>частично</w:t>
      </w:r>
      <w:r w:rsidRPr="00F91928">
        <w:t xml:space="preserve"> </w:t>
      </w:r>
      <w:r>
        <w:t>или</w:t>
      </w:r>
      <w:r w:rsidRPr="00F91928">
        <w:t xml:space="preserve"> </w:t>
      </w:r>
      <w:r>
        <w:t>полностью отбывшее</w:t>
      </w:r>
      <w:r w:rsidRPr="00F91928">
        <w:t xml:space="preserve"> </w:t>
      </w:r>
      <w:r>
        <w:t>наказание</w:t>
      </w:r>
      <w:r w:rsidRPr="00F91928">
        <w:t xml:space="preserve"> </w:t>
      </w:r>
      <w:r>
        <w:t>в виде лишения свободы на</w:t>
      </w:r>
      <w:r w:rsidRPr="00F91928">
        <w:t xml:space="preserve"> </w:t>
      </w:r>
      <w:r>
        <w:t>срок</w:t>
      </w:r>
      <w:r w:rsidRPr="00F91928">
        <w:t xml:space="preserve"> </w:t>
      </w:r>
      <w:r>
        <w:t>до</w:t>
      </w:r>
      <w:r w:rsidRPr="00F91928">
        <w:t xml:space="preserve"> </w:t>
      </w:r>
      <w:r>
        <w:t>трех</w:t>
      </w:r>
      <w:r w:rsidRPr="00F91928">
        <w:t xml:space="preserve"> </w:t>
      </w:r>
      <w:r>
        <w:t>лет</w:t>
      </w:r>
      <w:r w:rsidRPr="00F91928">
        <w:t xml:space="preserve"> </w:t>
      </w:r>
      <w:r>
        <w:t>за</w:t>
      </w:r>
      <w:r w:rsidRPr="00F91928">
        <w:t xml:space="preserve"> </w:t>
      </w:r>
      <w:r>
        <w:t>совершение</w:t>
      </w:r>
      <w:r w:rsidRPr="00F91928">
        <w:t xml:space="preserve"> </w:t>
      </w:r>
      <w:r>
        <w:t>правонарушений</w:t>
      </w:r>
      <w:r w:rsidRPr="00F91928">
        <w:t xml:space="preserve">, </w:t>
      </w:r>
      <w:r>
        <w:t>подлежащих</w:t>
      </w:r>
      <w:r w:rsidRPr="00F91928">
        <w:t xml:space="preserve"> </w:t>
      </w:r>
      <w:r>
        <w:t>наблюдению</w:t>
      </w:r>
      <w:r w:rsidRPr="00F91928">
        <w:t xml:space="preserve"> </w:t>
      </w:r>
      <w:r>
        <w:t>в</w:t>
      </w:r>
      <w:r w:rsidRPr="00F91928">
        <w:t xml:space="preserve"> </w:t>
      </w:r>
      <w:r>
        <w:t>интересах</w:t>
      </w:r>
      <w:r w:rsidRPr="00F91928">
        <w:t xml:space="preserve"> </w:t>
      </w:r>
      <w:r>
        <w:t>безопасности</w:t>
      </w:r>
      <w:r w:rsidRPr="00F91928">
        <w:t xml:space="preserve">, </w:t>
      </w:r>
      <w:r>
        <w:t>или</w:t>
      </w:r>
      <w:r w:rsidRPr="00F91928">
        <w:t xml:space="preserve"> </w:t>
      </w:r>
      <w:r>
        <w:t>сопутствующих</w:t>
      </w:r>
      <w:r w:rsidRPr="00F91928">
        <w:t xml:space="preserve"> </w:t>
      </w:r>
      <w:r>
        <w:t>правонарушений</w:t>
      </w:r>
      <w:r w:rsidRPr="00F91928">
        <w:t xml:space="preserve">, </w:t>
      </w:r>
      <w:r>
        <w:t>распространяется</w:t>
      </w:r>
      <w:r w:rsidRPr="00F91928">
        <w:t xml:space="preserve"> </w:t>
      </w:r>
      <w:r>
        <w:t>действие приказа</w:t>
      </w:r>
      <w:r w:rsidRPr="00F91928">
        <w:t xml:space="preserve"> </w:t>
      </w:r>
      <w:r>
        <w:t>о</w:t>
      </w:r>
      <w:r w:rsidRPr="00F91928">
        <w:t xml:space="preserve"> </w:t>
      </w:r>
      <w:r>
        <w:t>наблюдении</w:t>
      </w:r>
      <w:r w:rsidRPr="00F91928">
        <w:t xml:space="preserve"> </w:t>
      </w:r>
      <w:r>
        <w:t>в</w:t>
      </w:r>
      <w:r w:rsidRPr="00F91928">
        <w:t xml:space="preserve"> </w:t>
      </w:r>
      <w:r>
        <w:t>целях</w:t>
      </w:r>
      <w:r w:rsidRPr="00F91928">
        <w:t xml:space="preserve"> </w:t>
      </w:r>
      <w:r>
        <w:t>безопасности, который предоставляется государственному прокурору после обращения им с соответствующим ходатайством в Министерство юстиции</w:t>
      </w:r>
      <w:r w:rsidR="00371C8C">
        <w:t xml:space="preserve">.  </w:t>
      </w:r>
      <w:r>
        <w:t>Ходатайство</w:t>
      </w:r>
      <w:r w:rsidRPr="00F91928">
        <w:t xml:space="preserve"> </w:t>
      </w:r>
      <w:r>
        <w:t>рассматривается</w:t>
      </w:r>
      <w:r w:rsidRPr="00F91928">
        <w:t xml:space="preserve"> </w:t>
      </w:r>
      <w:r>
        <w:t>Советом</w:t>
      </w:r>
      <w:r w:rsidRPr="00F91928">
        <w:t xml:space="preserve"> </w:t>
      </w:r>
      <w:r>
        <w:t>по</w:t>
      </w:r>
      <w:r w:rsidRPr="00F91928">
        <w:t xml:space="preserve"> </w:t>
      </w:r>
      <w:r>
        <w:t>наблюдению</w:t>
      </w:r>
      <w:r w:rsidRPr="00F91928">
        <w:t xml:space="preserve"> </w:t>
      </w:r>
      <w:r>
        <w:t>в</w:t>
      </w:r>
      <w:r w:rsidRPr="00F91928">
        <w:t xml:space="preserve"> </w:t>
      </w:r>
      <w:r>
        <w:t>целях</w:t>
      </w:r>
      <w:r w:rsidRPr="00F91928">
        <w:t xml:space="preserve"> </w:t>
      </w:r>
      <w:r>
        <w:t>безопасности</w:t>
      </w:r>
      <w:r w:rsidRPr="00F91928">
        <w:t xml:space="preserve">, </w:t>
      </w:r>
      <w:r>
        <w:t>возглавляемым</w:t>
      </w:r>
      <w:r w:rsidRPr="00F91928">
        <w:t xml:space="preserve"> </w:t>
      </w:r>
      <w:r>
        <w:t>заместителем</w:t>
      </w:r>
      <w:r w:rsidRPr="00F91928">
        <w:t xml:space="preserve"> </w:t>
      </w:r>
      <w:r>
        <w:t>министра</w:t>
      </w:r>
      <w:r w:rsidRPr="00F91928">
        <w:t xml:space="preserve"> </w:t>
      </w:r>
      <w:r>
        <w:t>юстиции</w:t>
      </w:r>
      <w:r w:rsidRPr="00F91928">
        <w:t xml:space="preserve">, </w:t>
      </w:r>
      <w:r>
        <w:t>который</w:t>
      </w:r>
      <w:r w:rsidRPr="00F91928">
        <w:t xml:space="preserve"> </w:t>
      </w:r>
      <w:r>
        <w:t xml:space="preserve">выносит заключение; </w:t>
      </w:r>
      <w:r w:rsidR="00371C8C">
        <w:t xml:space="preserve"> </w:t>
      </w:r>
      <w:r>
        <w:t>на основании этого заключения министр юстиции выносит соответствующее решение</w:t>
      </w:r>
      <w:r w:rsidR="00371C8C">
        <w:t xml:space="preserve">.  </w:t>
      </w:r>
      <w:r>
        <w:t>Лицо</w:t>
      </w:r>
      <w:r w:rsidRPr="00F91928">
        <w:t xml:space="preserve">, </w:t>
      </w:r>
      <w:r>
        <w:t>находящееся</w:t>
      </w:r>
      <w:r w:rsidRPr="00F91928">
        <w:t xml:space="preserve"> </w:t>
      </w:r>
      <w:r>
        <w:t>под</w:t>
      </w:r>
      <w:r w:rsidRPr="00F91928">
        <w:t xml:space="preserve"> </w:t>
      </w:r>
      <w:r>
        <w:t>наблюдением</w:t>
      </w:r>
      <w:r w:rsidRPr="00F91928">
        <w:t xml:space="preserve">, </w:t>
      </w:r>
      <w:r>
        <w:t>обязано состоять на учете в</w:t>
      </w:r>
      <w:r w:rsidRPr="00F91928">
        <w:t xml:space="preserve"> </w:t>
      </w:r>
      <w:r>
        <w:t>местном отделении полиции</w:t>
      </w:r>
      <w:r w:rsidR="00371C8C">
        <w:t xml:space="preserve">.  </w:t>
      </w:r>
      <w:r>
        <w:t>Государственный</w:t>
      </w:r>
      <w:r w:rsidRPr="00FB1C20">
        <w:t xml:space="preserve"> </w:t>
      </w:r>
      <w:r>
        <w:t>прокурор</w:t>
      </w:r>
      <w:r w:rsidRPr="00FB1C20">
        <w:t xml:space="preserve"> </w:t>
      </w:r>
      <w:r>
        <w:t>или</w:t>
      </w:r>
      <w:r w:rsidRPr="00FB1C20">
        <w:t xml:space="preserve"> </w:t>
      </w:r>
      <w:r>
        <w:t>уголовная</w:t>
      </w:r>
      <w:r w:rsidRPr="00FB1C20">
        <w:t xml:space="preserve"> </w:t>
      </w:r>
      <w:r>
        <w:t>полиция могут оказывать этому лицу любую помощь или содействие для его</w:t>
      </w:r>
      <w:r w:rsidRPr="00FB1C20">
        <w:t xml:space="preserve"> </w:t>
      </w:r>
      <w:r>
        <w:t>исправления</w:t>
      </w:r>
      <w:r w:rsidRPr="00FB1C20">
        <w:t xml:space="preserve"> </w:t>
      </w:r>
      <w:r>
        <w:t>или социальной реабилитации</w:t>
      </w:r>
      <w:r w:rsidR="00371C8C">
        <w:t xml:space="preserve">.  </w:t>
      </w:r>
      <w:r>
        <w:t>Аналогичным образом</w:t>
      </w:r>
      <w:r w:rsidRPr="00FB1C20">
        <w:t xml:space="preserve">, </w:t>
      </w:r>
      <w:r>
        <w:t>данное</w:t>
      </w:r>
      <w:r w:rsidRPr="00FB1C20">
        <w:t xml:space="preserve"> </w:t>
      </w:r>
      <w:r>
        <w:t>лицо</w:t>
      </w:r>
      <w:r w:rsidRPr="00FB1C20">
        <w:t xml:space="preserve"> </w:t>
      </w:r>
      <w:r>
        <w:t>может</w:t>
      </w:r>
      <w:r w:rsidRPr="00FB1C20">
        <w:t xml:space="preserve"> </w:t>
      </w:r>
      <w:r>
        <w:t>обратиться</w:t>
      </w:r>
      <w:r w:rsidRPr="00FB1C20">
        <w:t xml:space="preserve"> </w:t>
      </w:r>
      <w:r>
        <w:t>в</w:t>
      </w:r>
      <w:r w:rsidRPr="00FB1C20">
        <w:t xml:space="preserve"> </w:t>
      </w:r>
      <w:r>
        <w:t>суд</w:t>
      </w:r>
      <w:r w:rsidRPr="00FB1C20">
        <w:t xml:space="preserve"> </w:t>
      </w:r>
      <w:r>
        <w:t>с</w:t>
      </w:r>
      <w:r w:rsidR="00CD4E5D">
        <w:t> </w:t>
      </w:r>
      <w:r>
        <w:t>административным</w:t>
      </w:r>
      <w:r w:rsidRPr="00FB1C20">
        <w:t xml:space="preserve"> </w:t>
      </w:r>
      <w:r>
        <w:t>прошением</w:t>
      </w:r>
      <w:r w:rsidRPr="00FB1C20">
        <w:t xml:space="preserve"> </w:t>
      </w:r>
      <w:r>
        <w:t>об</w:t>
      </w:r>
      <w:r w:rsidRPr="00FB1C20">
        <w:t xml:space="preserve"> </w:t>
      </w:r>
      <w:r>
        <w:t>отмене</w:t>
      </w:r>
      <w:r w:rsidRPr="00FB1C20">
        <w:t xml:space="preserve"> </w:t>
      </w:r>
      <w:r>
        <w:t>приказа</w:t>
      </w:r>
      <w:r w:rsidR="00371C8C">
        <w:t xml:space="preserve">.  </w:t>
      </w:r>
    </w:p>
    <w:p w:rsidR="00E3098F" w:rsidRPr="00D40728" w:rsidRDefault="00E3098F" w:rsidP="00E3098F"/>
    <w:p w:rsidR="00E3098F" w:rsidRPr="00D40728" w:rsidRDefault="00E3098F" w:rsidP="00CD4E5D">
      <w:r>
        <w:t>48.</w:t>
      </w:r>
      <w:r>
        <w:tab/>
      </w:r>
      <w:r w:rsidRPr="00296365">
        <w:rPr>
          <w:u w:val="single"/>
        </w:rPr>
        <w:t>Г-н КРЕЦМЕР</w:t>
      </w:r>
      <w:r>
        <w:t xml:space="preserve"> высоко оценивает подробные устные ответы делегации, но напоминает, что после рассмотрения первоначального доклада Республики Корея основную озабоченность Комитета вызвало продолжающееся действие Закона о национальной безопасности</w:t>
      </w:r>
      <w:r w:rsidR="00371C8C">
        <w:t xml:space="preserve">.  </w:t>
      </w:r>
      <w:r>
        <w:t>Его также совсем не убедили доводы делегации в поддержку этого закона на данном заседании</w:t>
      </w:r>
      <w:r w:rsidR="00371C8C">
        <w:t xml:space="preserve">.  </w:t>
      </w:r>
      <w:r>
        <w:t>Долг</w:t>
      </w:r>
      <w:r w:rsidRPr="00296365">
        <w:t xml:space="preserve"> </w:t>
      </w:r>
      <w:r>
        <w:t>Комитета</w:t>
      </w:r>
      <w:r w:rsidRPr="00296365">
        <w:t xml:space="preserve"> </w:t>
      </w:r>
      <w:r>
        <w:t>определить</w:t>
      </w:r>
      <w:r w:rsidRPr="00296365">
        <w:t xml:space="preserve">, </w:t>
      </w:r>
      <w:r>
        <w:t>соответствует</w:t>
      </w:r>
      <w:r w:rsidRPr="00296365">
        <w:t xml:space="preserve"> </w:t>
      </w:r>
      <w:r>
        <w:t>ли</w:t>
      </w:r>
      <w:r w:rsidRPr="00296365">
        <w:t xml:space="preserve"> </w:t>
      </w:r>
      <w:r>
        <w:t>применяемое страной</w:t>
      </w:r>
      <w:r w:rsidRPr="00296365">
        <w:t xml:space="preserve"> </w:t>
      </w:r>
      <w:r>
        <w:t>законодательство</w:t>
      </w:r>
      <w:r w:rsidRPr="00296365">
        <w:t xml:space="preserve"> </w:t>
      </w:r>
      <w:r>
        <w:t>Пакту</w:t>
      </w:r>
      <w:r w:rsidRPr="00296365">
        <w:t xml:space="preserve">, </w:t>
      </w:r>
      <w:r>
        <w:t>и</w:t>
      </w:r>
      <w:r w:rsidRPr="00296365">
        <w:t xml:space="preserve"> </w:t>
      </w:r>
      <w:r>
        <w:t>ответы</w:t>
      </w:r>
      <w:r w:rsidRPr="00296365">
        <w:t xml:space="preserve"> </w:t>
      </w:r>
      <w:r>
        <w:t>делегации</w:t>
      </w:r>
      <w:r w:rsidRPr="00296365">
        <w:t xml:space="preserve"> </w:t>
      </w:r>
      <w:r>
        <w:t>более</w:t>
      </w:r>
      <w:r w:rsidRPr="00296365">
        <w:t xml:space="preserve"> </w:t>
      </w:r>
      <w:r>
        <w:t>чем</w:t>
      </w:r>
      <w:r w:rsidRPr="00296365">
        <w:t xml:space="preserve"> </w:t>
      </w:r>
      <w:r>
        <w:t>ясно показали, что оно ему не соответствует, что подтверждается двумя сообщениями против Республики Корея</w:t>
      </w:r>
      <w:r w:rsidR="00371C8C">
        <w:t xml:space="preserve">.  </w:t>
      </w:r>
      <w:r>
        <w:t>Комитет</w:t>
      </w:r>
      <w:r w:rsidRPr="00C962EC">
        <w:t xml:space="preserve"> </w:t>
      </w:r>
      <w:r>
        <w:t>не</w:t>
      </w:r>
      <w:r w:rsidRPr="00C962EC">
        <w:t xml:space="preserve"> </w:t>
      </w:r>
      <w:r>
        <w:t>оспаривает</w:t>
      </w:r>
      <w:r w:rsidRPr="00C962EC">
        <w:t xml:space="preserve"> </w:t>
      </w:r>
      <w:r>
        <w:t>право</w:t>
      </w:r>
      <w:r w:rsidRPr="00C962EC">
        <w:t xml:space="preserve"> </w:t>
      </w:r>
      <w:r>
        <w:t>страны</w:t>
      </w:r>
      <w:r w:rsidRPr="00C962EC">
        <w:t xml:space="preserve"> </w:t>
      </w:r>
      <w:r>
        <w:t>на</w:t>
      </w:r>
      <w:r w:rsidRPr="00C962EC">
        <w:t xml:space="preserve"> </w:t>
      </w:r>
      <w:r>
        <w:t>защиту</w:t>
      </w:r>
      <w:r w:rsidRPr="00C962EC">
        <w:t xml:space="preserve"> </w:t>
      </w:r>
      <w:r>
        <w:t>своей</w:t>
      </w:r>
      <w:r w:rsidRPr="00C962EC">
        <w:t xml:space="preserve"> </w:t>
      </w:r>
      <w:r>
        <w:t>национальной</w:t>
      </w:r>
      <w:r w:rsidRPr="00C962EC">
        <w:t xml:space="preserve"> </w:t>
      </w:r>
      <w:r>
        <w:t>безопасности</w:t>
      </w:r>
      <w:r w:rsidRPr="00C962EC">
        <w:t xml:space="preserve">, </w:t>
      </w:r>
      <w:r>
        <w:t>как</w:t>
      </w:r>
      <w:r w:rsidRPr="00C962EC">
        <w:t xml:space="preserve"> </w:t>
      </w:r>
      <w:r>
        <w:t>об этом ясно</w:t>
      </w:r>
      <w:r w:rsidRPr="00C962EC">
        <w:t xml:space="preserve"> </w:t>
      </w:r>
      <w:r>
        <w:t>сказано</w:t>
      </w:r>
      <w:r w:rsidRPr="00C962EC">
        <w:t xml:space="preserve"> </w:t>
      </w:r>
      <w:r>
        <w:t>в</w:t>
      </w:r>
      <w:r w:rsidRPr="00C962EC">
        <w:t xml:space="preserve"> </w:t>
      </w:r>
      <w:r>
        <w:t>его</w:t>
      </w:r>
      <w:r w:rsidRPr="00C962EC">
        <w:t xml:space="preserve"> </w:t>
      </w:r>
      <w:r>
        <w:t>заключительных</w:t>
      </w:r>
      <w:r w:rsidRPr="00C962EC">
        <w:t xml:space="preserve"> </w:t>
      </w:r>
      <w:r>
        <w:t>замечаниях</w:t>
      </w:r>
      <w:r w:rsidRPr="00C962EC">
        <w:t xml:space="preserve"> </w:t>
      </w:r>
      <w:r>
        <w:t>по</w:t>
      </w:r>
      <w:r w:rsidRPr="00C962EC">
        <w:t xml:space="preserve"> </w:t>
      </w:r>
      <w:r>
        <w:t>первоначальному</w:t>
      </w:r>
      <w:r w:rsidRPr="00C962EC">
        <w:t xml:space="preserve"> </w:t>
      </w:r>
      <w:r>
        <w:t>докладу</w:t>
      </w:r>
      <w:r w:rsidRPr="00C962EC">
        <w:t xml:space="preserve"> </w:t>
      </w:r>
      <w:r>
        <w:t>страны</w:t>
      </w:r>
      <w:r w:rsidRPr="00C962EC">
        <w:t xml:space="preserve"> </w:t>
      </w:r>
      <w:r>
        <w:t>в</w:t>
      </w:r>
      <w:r w:rsidRPr="00C962EC">
        <w:t xml:space="preserve"> 1992 </w:t>
      </w:r>
      <w:r>
        <w:t>году</w:t>
      </w:r>
      <w:r w:rsidRPr="00C962EC">
        <w:t xml:space="preserve">, </w:t>
      </w:r>
      <w:r>
        <w:t>и</w:t>
      </w:r>
      <w:r w:rsidRPr="00C962EC">
        <w:t xml:space="preserve"> </w:t>
      </w:r>
      <w:r>
        <w:t>это обстоятельство учитывается</w:t>
      </w:r>
      <w:r w:rsidRPr="00C962EC">
        <w:t xml:space="preserve"> </w:t>
      </w:r>
      <w:r>
        <w:t>Пактом</w:t>
      </w:r>
      <w:r w:rsidRPr="00C962EC">
        <w:t xml:space="preserve">, </w:t>
      </w:r>
      <w:r>
        <w:t>в</w:t>
      </w:r>
      <w:r w:rsidRPr="00C962EC">
        <w:t xml:space="preserve"> </w:t>
      </w:r>
      <w:r>
        <w:t>частности его</w:t>
      </w:r>
      <w:r w:rsidRPr="00C962EC">
        <w:t xml:space="preserve"> </w:t>
      </w:r>
      <w:r>
        <w:t>статьей</w:t>
      </w:r>
      <w:r w:rsidRPr="00C962EC">
        <w:t xml:space="preserve"> 19</w:t>
      </w:r>
      <w:r>
        <w:t>, касающейся свободы выражения мнений</w:t>
      </w:r>
      <w:r w:rsidR="00371C8C">
        <w:t xml:space="preserve">.  </w:t>
      </w:r>
      <w:r>
        <w:t>Определенные ограничения</w:t>
      </w:r>
      <w:r w:rsidRPr="00943B62">
        <w:t xml:space="preserve"> </w:t>
      </w:r>
      <w:r>
        <w:t>на осуществление прав действительно могут вводиться</w:t>
      </w:r>
      <w:r w:rsidRPr="00C962EC">
        <w:t xml:space="preserve">, </w:t>
      </w:r>
      <w:r>
        <w:t>но</w:t>
      </w:r>
      <w:r w:rsidRPr="00C962EC">
        <w:t xml:space="preserve"> </w:t>
      </w:r>
      <w:r>
        <w:t>они</w:t>
      </w:r>
      <w:r w:rsidRPr="00C962EC">
        <w:t xml:space="preserve"> </w:t>
      </w:r>
      <w:r>
        <w:t>должны</w:t>
      </w:r>
      <w:r w:rsidRPr="00C962EC">
        <w:t xml:space="preserve"> </w:t>
      </w:r>
      <w:r>
        <w:t>отвечать</w:t>
      </w:r>
      <w:r w:rsidRPr="00C962EC">
        <w:t xml:space="preserve"> </w:t>
      </w:r>
      <w:r>
        <w:t>определенным</w:t>
      </w:r>
      <w:r w:rsidRPr="00C962EC">
        <w:t xml:space="preserve"> </w:t>
      </w:r>
      <w:r>
        <w:t>условиям</w:t>
      </w:r>
      <w:r w:rsidRPr="00C962EC">
        <w:t xml:space="preserve"> </w:t>
      </w:r>
      <w:r>
        <w:t>и должны применяться в ответ на доказанную в них необходимость</w:t>
      </w:r>
      <w:r w:rsidR="00371C8C">
        <w:t xml:space="preserve">.  </w:t>
      </w:r>
      <w:r>
        <w:t>Как в прошлом, так и в настоящее время</w:t>
      </w:r>
      <w:r w:rsidRPr="00C962EC">
        <w:t xml:space="preserve"> </w:t>
      </w:r>
      <w:r>
        <w:t>Комитет</w:t>
      </w:r>
      <w:r w:rsidRPr="00C962EC">
        <w:t xml:space="preserve"> </w:t>
      </w:r>
      <w:r>
        <w:t>не</w:t>
      </w:r>
      <w:r w:rsidRPr="00C962EC">
        <w:t xml:space="preserve"> </w:t>
      </w:r>
      <w:r>
        <w:t>убежден</w:t>
      </w:r>
      <w:r w:rsidRPr="00C962EC">
        <w:t xml:space="preserve"> </w:t>
      </w:r>
      <w:r>
        <w:t>в</w:t>
      </w:r>
      <w:r w:rsidRPr="00C962EC">
        <w:t xml:space="preserve"> </w:t>
      </w:r>
      <w:r>
        <w:t>необходимости</w:t>
      </w:r>
      <w:r w:rsidRPr="00C962EC">
        <w:t xml:space="preserve"> </w:t>
      </w:r>
      <w:r>
        <w:t>применения</w:t>
      </w:r>
      <w:r w:rsidRPr="00C962EC">
        <w:t xml:space="preserve"> </w:t>
      </w:r>
      <w:r>
        <w:t>ограничений</w:t>
      </w:r>
      <w:r w:rsidRPr="00C962EC">
        <w:t xml:space="preserve"> </w:t>
      </w:r>
      <w:r>
        <w:t>в целях национальной безопасности Республики</w:t>
      </w:r>
      <w:r w:rsidRPr="00C962EC">
        <w:t xml:space="preserve"> </w:t>
      </w:r>
      <w:r>
        <w:t>Корея.</w:t>
      </w:r>
    </w:p>
    <w:p w:rsidR="00E3098F" w:rsidRPr="00D40728" w:rsidRDefault="00E3098F" w:rsidP="00E3098F"/>
    <w:p w:rsidR="00E3098F" w:rsidRPr="00D40728" w:rsidRDefault="00E3098F" w:rsidP="00E3098F">
      <w:r>
        <w:t>49.</w:t>
      </w:r>
      <w:r>
        <w:tab/>
        <w:t>Определение</w:t>
      </w:r>
      <w:r w:rsidRPr="00CF39D8">
        <w:t xml:space="preserve"> </w:t>
      </w:r>
      <w:r>
        <w:t>Северной</w:t>
      </w:r>
      <w:r w:rsidRPr="00CF39D8">
        <w:t xml:space="preserve"> </w:t>
      </w:r>
      <w:r>
        <w:t>Кореи</w:t>
      </w:r>
      <w:r w:rsidRPr="00CF39D8">
        <w:t xml:space="preserve"> </w:t>
      </w:r>
      <w:r>
        <w:t>как</w:t>
      </w:r>
      <w:r w:rsidRPr="00CF39D8">
        <w:t xml:space="preserve"> </w:t>
      </w:r>
      <w:r>
        <w:t>"антигосударственного образования"</w:t>
      </w:r>
      <w:r w:rsidRPr="00CF39D8">
        <w:t xml:space="preserve"> </w:t>
      </w:r>
      <w:r>
        <w:t>говорит</w:t>
      </w:r>
      <w:r w:rsidRPr="00CF39D8">
        <w:t xml:space="preserve"> </w:t>
      </w:r>
      <w:r>
        <w:t>само</w:t>
      </w:r>
      <w:r w:rsidRPr="00CF39D8">
        <w:t xml:space="preserve"> </w:t>
      </w:r>
      <w:r>
        <w:t>за</w:t>
      </w:r>
      <w:r w:rsidRPr="00CF39D8">
        <w:t xml:space="preserve"> </w:t>
      </w:r>
      <w:r>
        <w:t>себя</w:t>
      </w:r>
      <w:r w:rsidR="00371C8C">
        <w:t xml:space="preserve">.  </w:t>
      </w:r>
      <w:r>
        <w:t>Неприемлема ситуация, когда одно лишь</w:t>
      </w:r>
      <w:r w:rsidRPr="00F91387">
        <w:t xml:space="preserve"> </w:t>
      </w:r>
      <w:r>
        <w:t>выражение</w:t>
      </w:r>
      <w:r w:rsidRPr="00F91387">
        <w:t xml:space="preserve"> </w:t>
      </w:r>
      <w:r>
        <w:t>мнений, которые могут совпасть с теми, которых придерживается Северная Корея, может быть интерпретировано как угроза для национальной безопасности</w:t>
      </w:r>
      <w:r w:rsidR="00371C8C">
        <w:t xml:space="preserve">.  </w:t>
      </w:r>
      <w:r>
        <w:t>Невзирая</w:t>
      </w:r>
      <w:r w:rsidRPr="0007168C">
        <w:t xml:space="preserve"> </w:t>
      </w:r>
      <w:r>
        <w:t>на</w:t>
      </w:r>
      <w:r w:rsidRPr="0007168C">
        <w:t xml:space="preserve"> </w:t>
      </w:r>
      <w:r>
        <w:t>новый</w:t>
      </w:r>
      <w:r w:rsidRPr="0007168C">
        <w:t xml:space="preserve"> </w:t>
      </w:r>
      <w:r>
        <w:t>указ</w:t>
      </w:r>
      <w:r w:rsidRPr="0007168C">
        <w:t xml:space="preserve"> </w:t>
      </w:r>
      <w:r>
        <w:t>президента</w:t>
      </w:r>
      <w:r w:rsidRPr="0007168C">
        <w:t xml:space="preserve"> </w:t>
      </w:r>
      <w:r>
        <w:t>о</w:t>
      </w:r>
      <w:r w:rsidRPr="0007168C">
        <w:t xml:space="preserve"> </w:t>
      </w:r>
      <w:r>
        <w:t>более узком истолковании</w:t>
      </w:r>
      <w:r w:rsidRPr="0007168C">
        <w:t xml:space="preserve"> </w:t>
      </w:r>
      <w:r>
        <w:t>Закона</w:t>
      </w:r>
      <w:r w:rsidRPr="0007168C">
        <w:t xml:space="preserve"> </w:t>
      </w:r>
      <w:r>
        <w:t>о</w:t>
      </w:r>
      <w:r w:rsidRPr="0007168C">
        <w:t xml:space="preserve"> </w:t>
      </w:r>
      <w:r>
        <w:t>национальной</w:t>
      </w:r>
      <w:r w:rsidRPr="0007168C">
        <w:t xml:space="preserve"> </w:t>
      </w:r>
      <w:r>
        <w:t>безопасности</w:t>
      </w:r>
      <w:r w:rsidRPr="0007168C">
        <w:t xml:space="preserve">, </w:t>
      </w:r>
      <w:r>
        <w:t>этот Закон</w:t>
      </w:r>
      <w:r w:rsidRPr="0007168C">
        <w:t xml:space="preserve"> </w:t>
      </w:r>
      <w:r>
        <w:t>все еще</w:t>
      </w:r>
      <w:r w:rsidRPr="0007168C">
        <w:t xml:space="preserve"> </w:t>
      </w:r>
      <w:r>
        <w:t>остается</w:t>
      </w:r>
      <w:r w:rsidRPr="0007168C">
        <w:t xml:space="preserve"> </w:t>
      </w:r>
      <w:r>
        <w:t>в</w:t>
      </w:r>
      <w:r w:rsidR="00BA0C1D">
        <w:t> </w:t>
      </w:r>
      <w:r>
        <w:t>силе</w:t>
      </w:r>
      <w:r w:rsidRPr="0007168C">
        <w:t xml:space="preserve"> </w:t>
      </w:r>
      <w:r>
        <w:t>и</w:t>
      </w:r>
      <w:r w:rsidRPr="0007168C">
        <w:t xml:space="preserve"> </w:t>
      </w:r>
      <w:r>
        <w:t>до</w:t>
      </w:r>
      <w:r w:rsidRPr="0007168C">
        <w:t xml:space="preserve"> </w:t>
      </w:r>
      <w:r>
        <w:t>тех</w:t>
      </w:r>
      <w:r w:rsidRPr="0007168C">
        <w:t xml:space="preserve"> </w:t>
      </w:r>
      <w:r>
        <w:t>пор, пока</w:t>
      </w:r>
      <w:r w:rsidRPr="0007168C">
        <w:t xml:space="preserve"> </w:t>
      </w:r>
      <w:r>
        <w:t>он</w:t>
      </w:r>
      <w:r w:rsidRPr="0007168C">
        <w:t xml:space="preserve"> </w:t>
      </w:r>
      <w:r>
        <w:t>не</w:t>
      </w:r>
      <w:r w:rsidRPr="0007168C">
        <w:t xml:space="preserve"> </w:t>
      </w:r>
      <w:r>
        <w:t>будет</w:t>
      </w:r>
      <w:r w:rsidRPr="0007168C">
        <w:t xml:space="preserve"> </w:t>
      </w:r>
      <w:r>
        <w:t>изменен таким образом</w:t>
      </w:r>
      <w:r w:rsidRPr="0007168C">
        <w:t xml:space="preserve">, </w:t>
      </w:r>
      <w:r>
        <w:t>чтобы</w:t>
      </w:r>
      <w:r w:rsidRPr="0007168C">
        <w:t xml:space="preserve"> </w:t>
      </w:r>
      <w:r>
        <w:t>предусматривать</w:t>
      </w:r>
      <w:r w:rsidRPr="0007168C">
        <w:t xml:space="preserve"> </w:t>
      </w:r>
      <w:r>
        <w:t>возможность</w:t>
      </w:r>
      <w:r w:rsidRPr="0007168C">
        <w:t xml:space="preserve"> </w:t>
      </w:r>
      <w:r>
        <w:t>применения</w:t>
      </w:r>
      <w:r w:rsidRPr="0007168C">
        <w:t xml:space="preserve"> </w:t>
      </w:r>
      <w:r>
        <w:t>ограничений</w:t>
      </w:r>
      <w:r w:rsidRPr="0007168C">
        <w:t xml:space="preserve"> </w:t>
      </w:r>
      <w:r>
        <w:t>только</w:t>
      </w:r>
      <w:r w:rsidRPr="0007168C">
        <w:t xml:space="preserve"> </w:t>
      </w:r>
      <w:r>
        <w:t>в</w:t>
      </w:r>
      <w:r w:rsidRPr="0007168C">
        <w:t xml:space="preserve"> </w:t>
      </w:r>
      <w:r>
        <w:t>случае</w:t>
      </w:r>
      <w:r w:rsidRPr="0007168C">
        <w:t xml:space="preserve"> </w:t>
      </w:r>
      <w:r>
        <w:t>реальной и строгой необходимости, Республика Корея будет продолжать нарушать свои обязательства по статье 19 Пакта</w:t>
      </w:r>
      <w:r w:rsidR="00371C8C">
        <w:t xml:space="preserve">.  </w:t>
      </w:r>
      <w:r>
        <w:t>Не</w:t>
      </w:r>
      <w:r w:rsidRPr="0007168C">
        <w:t xml:space="preserve"> </w:t>
      </w:r>
      <w:r>
        <w:t>только</w:t>
      </w:r>
      <w:r w:rsidRPr="0007168C">
        <w:t xml:space="preserve"> </w:t>
      </w:r>
      <w:r>
        <w:t>определенные</w:t>
      </w:r>
      <w:r w:rsidRPr="0007168C">
        <w:t xml:space="preserve"> </w:t>
      </w:r>
      <w:r>
        <w:t>политические партии Кореи требуют этой поправки, но и сам Комитет недвусмысленно заявил, что применяемый Закон не соответствует этой статье</w:t>
      </w:r>
      <w:r w:rsidR="00371C8C">
        <w:t xml:space="preserve">.  </w:t>
      </w:r>
    </w:p>
    <w:p w:rsidR="00E3098F" w:rsidRPr="00D40728" w:rsidRDefault="00E3098F" w:rsidP="00E3098F"/>
    <w:p w:rsidR="00E3098F" w:rsidRPr="003671FC" w:rsidRDefault="00E3098F" w:rsidP="00E3098F">
      <w:r>
        <w:t>50.</w:t>
      </w:r>
      <w:r>
        <w:tab/>
        <w:t>Другой</w:t>
      </w:r>
      <w:r w:rsidRPr="00E259C5">
        <w:t xml:space="preserve"> </w:t>
      </w:r>
      <w:r>
        <w:t>вопрос касается процедуры предварительного заключения и применения пыток, которые связаны между собой</w:t>
      </w:r>
      <w:r w:rsidR="00371C8C">
        <w:t xml:space="preserve">.  </w:t>
      </w:r>
      <w:r>
        <w:t>Делегация</w:t>
      </w:r>
      <w:r w:rsidRPr="00E259C5">
        <w:t xml:space="preserve"> </w:t>
      </w:r>
      <w:r>
        <w:t>уже</w:t>
      </w:r>
      <w:r w:rsidRPr="00E259C5">
        <w:t xml:space="preserve"> </w:t>
      </w:r>
      <w:r>
        <w:t>высказывалась</w:t>
      </w:r>
      <w:r w:rsidRPr="00E259C5">
        <w:t xml:space="preserve"> </w:t>
      </w:r>
      <w:r>
        <w:t>на</w:t>
      </w:r>
      <w:r w:rsidRPr="00E259C5">
        <w:t xml:space="preserve"> </w:t>
      </w:r>
      <w:r>
        <w:t>тему</w:t>
      </w:r>
      <w:r w:rsidRPr="00E259C5">
        <w:t xml:space="preserve"> </w:t>
      </w:r>
      <w:r>
        <w:t>существующих</w:t>
      </w:r>
      <w:r w:rsidRPr="00E259C5">
        <w:t xml:space="preserve"> </w:t>
      </w:r>
      <w:r>
        <w:t>механизмов</w:t>
      </w:r>
      <w:r w:rsidRPr="00E259C5">
        <w:t xml:space="preserve"> </w:t>
      </w:r>
      <w:r>
        <w:t>предупреждения</w:t>
      </w:r>
      <w:r w:rsidRPr="00E259C5">
        <w:t xml:space="preserve"> </w:t>
      </w:r>
      <w:r>
        <w:t>применения</w:t>
      </w:r>
      <w:r w:rsidRPr="00E259C5">
        <w:t xml:space="preserve"> </w:t>
      </w:r>
      <w:r>
        <w:t>пыток, одним из которых являются ежемесячные посещения государственным прокурором мест заключения</w:t>
      </w:r>
      <w:r w:rsidR="00371C8C">
        <w:t xml:space="preserve">.  </w:t>
      </w:r>
      <w:r>
        <w:t>Однако,</w:t>
      </w:r>
      <w:r w:rsidRPr="00DB3A3B">
        <w:t xml:space="preserve"> </w:t>
      </w:r>
      <w:r>
        <w:t>если</w:t>
      </w:r>
      <w:r w:rsidRPr="00DB3A3B">
        <w:t xml:space="preserve">, как говорится в докладе, человека могут задержать на 30 </w:t>
      </w:r>
      <w:r w:rsidR="00BA0C1D">
        <w:t>суток, а в </w:t>
      </w:r>
      <w:r w:rsidRPr="00DB3A3B">
        <w:t xml:space="preserve">соответствии </w:t>
      </w:r>
      <w:r>
        <w:t>с</w:t>
      </w:r>
      <w:r w:rsidRPr="00DB3A3B">
        <w:t xml:space="preserve"> </w:t>
      </w:r>
      <w:r>
        <w:t>Законом</w:t>
      </w:r>
      <w:r w:rsidRPr="00DB3A3B">
        <w:t xml:space="preserve"> </w:t>
      </w:r>
      <w:r>
        <w:t>о</w:t>
      </w:r>
      <w:r w:rsidRPr="00DB3A3B">
        <w:t xml:space="preserve"> </w:t>
      </w:r>
      <w:r>
        <w:t>наблюдении</w:t>
      </w:r>
      <w:r w:rsidRPr="00DB3A3B">
        <w:t xml:space="preserve"> </w:t>
      </w:r>
      <w:r>
        <w:t>в</w:t>
      </w:r>
      <w:r w:rsidRPr="00DB3A3B">
        <w:t xml:space="preserve"> </w:t>
      </w:r>
      <w:r>
        <w:t>интересах</w:t>
      </w:r>
      <w:r w:rsidRPr="00DB3A3B">
        <w:t xml:space="preserve"> </w:t>
      </w:r>
      <w:r>
        <w:t>безопасности</w:t>
      </w:r>
      <w:r w:rsidRPr="00DB3A3B">
        <w:t xml:space="preserve"> </w:t>
      </w:r>
      <w:r>
        <w:t>- на 50 суток, ежемесячные посещения государственного прокурора вряд ли могут быть эффективны</w:t>
      </w:r>
      <w:r w:rsidR="00371C8C">
        <w:t xml:space="preserve">.  </w:t>
      </w:r>
      <w:r>
        <w:t>В</w:t>
      </w:r>
      <w:r w:rsidR="00BA0C1D">
        <w:t> </w:t>
      </w:r>
      <w:r>
        <w:t>пункте</w:t>
      </w:r>
      <w:r w:rsidRPr="00DB3A3B">
        <w:t xml:space="preserve"> 118 </w:t>
      </w:r>
      <w:r>
        <w:t>доклада</w:t>
      </w:r>
      <w:r w:rsidRPr="00DB3A3B">
        <w:t xml:space="preserve"> </w:t>
      </w:r>
      <w:r>
        <w:t>сказано</w:t>
      </w:r>
      <w:r w:rsidRPr="00DB3A3B">
        <w:t xml:space="preserve">, </w:t>
      </w:r>
      <w:r>
        <w:t>и делегации это подтвердила, что</w:t>
      </w:r>
      <w:r w:rsidRPr="00DB3A3B">
        <w:t xml:space="preserve"> </w:t>
      </w:r>
      <w:r>
        <w:t>подозреваемый, находящийся под арестом,</w:t>
      </w:r>
      <w:r w:rsidRPr="00DB3A3B">
        <w:t xml:space="preserve"> </w:t>
      </w:r>
      <w:r>
        <w:t>в соответствии с новым Уголовно-процессуальным кодексом может</w:t>
      </w:r>
      <w:r w:rsidRPr="00DB3A3B">
        <w:t xml:space="preserve"> </w:t>
      </w:r>
      <w:r>
        <w:t>обратиться</w:t>
      </w:r>
      <w:r w:rsidRPr="00DB3A3B">
        <w:t xml:space="preserve"> </w:t>
      </w:r>
      <w:r>
        <w:t>с</w:t>
      </w:r>
      <w:r w:rsidRPr="00DB3A3B">
        <w:t xml:space="preserve"> </w:t>
      </w:r>
      <w:r>
        <w:t>просьбой</w:t>
      </w:r>
      <w:r w:rsidRPr="00DB3A3B">
        <w:t xml:space="preserve"> </w:t>
      </w:r>
      <w:r>
        <w:t>о проверке законности его ареста</w:t>
      </w:r>
      <w:r w:rsidR="00371C8C">
        <w:t xml:space="preserve">.  </w:t>
      </w:r>
      <w:r>
        <w:t>Однако</w:t>
      </w:r>
      <w:r w:rsidRPr="00A63531">
        <w:t xml:space="preserve"> </w:t>
      </w:r>
      <w:r>
        <w:t>в пункте</w:t>
      </w:r>
      <w:r w:rsidRPr="00A63531">
        <w:t xml:space="preserve"> 3 </w:t>
      </w:r>
      <w:r>
        <w:t>статьи</w:t>
      </w:r>
      <w:r w:rsidR="00BA0C1D">
        <w:t> </w:t>
      </w:r>
      <w:r w:rsidRPr="00A63531">
        <w:t xml:space="preserve">9 </w:t>
      </w:r>
      <w:r>
        <w:t>Пакта</w:t>
      </w:r>
      <w:r w:rsidRPr="00A63531">
        <w:t xml:space="preserve"> </w:t>
      </w:r>
      <w:r>
        <w:t>четко</w:t>
      </w:r>
      <w:r w:rsidRPr="00A63531">
        <w:t xml:space="preserve"> </w:t>
      </w:r>
      <w:r>
        <w:t>определено</w:t>
      </w:r>
      <w:r w:rsidRPr="00A63531">
        <w:t xml:space="preserve">,  </w:t>
      </w:r>
      <w:r>
        <w:t>что</w:t>
      </w:r>
      <w:r w:rsidRPr="00A63531">
        <w:t xml:space="preserve"> </w:t>
      </w:r>
      <w:r>
        <w:t>каждое</w:t>
      </w:r>
      <w:r w:rsidRPr="00A63531">
        <w:t xml:space="preserve"> </w:t>
      </w:r>
      <w:r>
        <w:t>задержанное</w:t>
      </w:r>
      <w:r w:rsidRPr="00A63531">
        <w:t xml:space="preserve"> </w:t>
      </w:r>
      <w:r>
        <w:t>лицо</w:t>
      </w:r>
      <w:r w:rsidRPr="00A63531">
        <w:t xml:space="preserve"> </w:t>
      </w:r>
      <w:r>
        <w:t>в</w:t>
      </w:r>
      <w:r w:rsidRPr="00A63531">
        <w:t xml:space="preserve"> </w:t>
      </w:r>
      <w:r>
        <w:t>срочном</w:t>
      </w:r>
      <w:r w:rsidRPr="00A63531">
        <w:t xml:space="preserve"> </w:t>
      </w:r>
      <w:r>
        <w:t>порядке</w:t>
      </w:r>
      <w:r w:rsidRPr="00A63531">
        <w:t xml:space="preserve"> </w:t>
      </w:r>
      <w:r>
        <w:t>доставляется</w:t>
      </w:r>
      <w:r w:rsidRPr="00A63531">
        <w:t xml:space="preserve"> </w:t>
      </w:r>
      <w:r>
        <w:t>к</w:t>
      </w:r>
      <w:r w:rsidRPr="00A63531">
        <w:t xml:space="preserve"> </w:t>
      </w:r>
      <w:r>
        <w:t>судье</w:t>
      </w:r>
      <w:r w:rsidRPr="00A63531">
        <w:t xml:space="preserve"> </w:t>
      </w:r>
      <w:r>
        <w:t>или</w:t>
      </w:r>
      <w:r w:rsidRPr="00A63531">
        <w:t xml:space="preserve"> </w:t>
      </w:r>
      <w:r>
        <w:t>к</w:t>
      </w:r>
      <w:r w:rsidRPr="00A63531">
        <w:t xml:space="preserve"> </w:t>
      </w:r>
      <w:r>
        <w:t>другому</w:t>
      </w:r>
      <w:r w:rsidRPr="00A63531">
        <w:t xml:space="preserve"> </w:t>
      </w:r>
      <w:r>
        <w:t>должностному</w:t>
      </w:r>
      <w:r w:rsidRPr="00A63531">
        <w:t xml:space="preserve"> </w:t>
      </w:r>
      <w:r>
        <w:t>лицу, что служит</w:t>
      </w:r>
      <w:r w:rsidRPr="00A63531">
        <w:t xml:space="preserve"> </w:t>
      </w:r>
      <w:r>
        <w:t>самым</w:t>
      </w:r>
      <w:r w:rsidRPr="00A63531">
        <w:t xml:space="preserve"> </w:t>
      </w:r>
      <w:r>
        <w:t>эффективным средством защиты от полицейского или другого давления, налагая таким образом на государство-участник прямое обязательство</w:t>
      </w:r>
      <w:r w:rsidR="00371C8C">
        <w:t xml:space="preserve">.  </w:t>
      </w:r>
      <w:r>
        <w:t>Между тем, поскольку</w:t>
      </w:r>
      <w:r w:rsidRPr="005F3109">
        <w:t xml:space="preserve"> </w:t>
      </w:r>
      <w:r>
        <w:t>корейское</w:t>
      </w:r>
      <w:r w:rsidRPr="005F3109">
        <w:t xml:space="preserve"> </w:t>
      </w:r>
      <w:r>
        <w:t>законодательство</w:t>
      </w:r>
      <w:r w:rsidRPr="005F3109">
        <w:t xml:space="preserve"> </w:t>
      </w:r>
      <w:r>
        <w:t>не</w:t>
      </w:r>
      <w:r w:rsidRPr="005F3109">
        <w:t xml:space="preserve"> </w:t>
      </w:r>
      <w:r>
        <w:t>соответствует</w:t>
      </w:r>
      <w:r w:rsidRPr="005F3109">
        <w:t xml:space="preserve"> </w:t>
      </w:r>
      <w:r>
        <w:t>этому</w:t>
      </w:r>
      <w:r w:rsidRPr="005F3109">
        <w:t xml:space="preserve"> </w:t>
      </w:r>
      <w:r>
        <w:t>положению, заключенного могут принудить воздержаться от направления такой просьбы</w:t>
      </w:r>
      <w:r w:rsidR="00371C8C">
        <w:t xml:space="preserve">.  </w:t>
      </w:r>
      <w:r>
        <w:t>Он спрашивает, почему подача прошения возложена на заключенного, ведь речь идет о вопиющем нарушении статьи 9</w:t>
      </w:r>
      <w:r w:rsidR="00371C8C">
        <w:t xml:space="preserve">.  </w:t>
      </w:r>
      <w:r>
        <w:t>Более того, хотя подозреваемый не может быть арестован без санкции, предполагается, что она может быть получена в его отсутствие, что влечет за собой нарушение пункта 3 статьи 9.</w:t>
      </w:r>
    </w:p>
    <w:p w:rsidR="00E3098F" w:rsidRPr="003671FC" w:rsidRDefault="00E3098F" w:rsidP="00E3098F"/>
    <w:p w:rsidR="00E3098F" w:rsidRPr="007A08E9" w:rsidRDefault="00E3098F" w:rsidP="00E3098F">
      <w:r>
        <w:t>51.</w:t>
      </w:r>
      <w:r>
        <w:tab/>
        <w:t>Делегация</w:t>
      </w:r>
      <w:r w:rsidRPr="00C22F86">
        <w:t xml:space="preserve"> </w:t>
      </w:r>
      <w:r>
        <w:t>заявила</w:t>
      </w:r>
      <w:r w:rsidRPr="00C22F86">
        <w:t xml:space="preserve">, </w:t>
      </w:r>
      <w:r>
        <w:t>что</w:t>
      </w:r>
      <w:r w:rsidRPr="00C22F86">
        <w:t xml:space="preserve"> </w:t>
      </w:r>
      <w:r>
        <w:t>у</w:t>
      </w:r>
      <w:r w:rsidRPr="00C22F86">
        <w:t xml:space="preserve"> </w:t>
      </w:r>
      <w:r>
        <w:t>задержанного</w:t>
      </w:r>
      <w:r w:rsidRPr="00C22F86">
        <w:t xml:space="preserve"> </w:t>
      </w:r>
      <w:r>
        <w:t>есть</w:t>
      </w:r>
      <w:r w:rsidRPr="00C22F86">
        <w:t xml:space="preserve"> </w:t>
      </w:r>
      <w:r>
        <w:t>безотлагательное право на помощь адвоката</w:t>
      </w:r>
      <w:r w:rsidR="00371C8C">
        <w:t xml:space="preserve">.  </w:t>
      </w:r>
      <w:r>
        <w:t>Что на самом деле означает это словосочета</w:t>
      </w:r>
      <w:r w:rsidR="00BA0C1D">
        <w:t xml:space="preserve">ние?  </w:t>
      </w:r>
      <w:r w:rsidR="007944C0">
        <w:t xml:space="preserve">Имеется ли в виду право на немедленное извещение адвоката?  </w:t>
      </w:r>
      <w:r>
        <w:t>Согласно информации, полученной от одной из корейских НПО, адвокаты порой испытывают затр</w:t>
      </w:r>
      <w:r w:rsidR="00BA0C1D">
        <w:t>уднения при получении доступа к </w:t>
      </w:r>
      <w:r>
        <w:t>задержанным</w:t>
      </w:r>
      <w:r w:rsidR="00371C8C">
        <w:t xml:space="preserve">.  </w:t>
      </w:r>
      <w:r>
        <w:t>Он просит предоставить больше информации по этой теме</w:t>
      </w:r>
      <w:r w:rsidR="00371C8C">
        <w:t xml:space="preserve">.  </w:t>
      </w:r>
      <w:r>
        <w:t>Кроме того,</w:t>
      </w:r>
      <w:r w:rsidRPr="00A15CB1">
        <w:t xml:space="preserve"> </w:t>
      </w:r>
      <w:r>
        <w:t>подозреваемый</w:t>
      </w:r>
      <w:r w:rsidRPr="00A15CB1">
        <w:t xml:space="preserve"> </w:t>
      </w:r>
      <w:r>
        <w:t>может</w:t>
      </w:r>
      <w:r w:rsidRPr="00A15CB1">
        <w:t xml:space="preserve"> </w:t>
      </w:r>
      <w:r>
        <w:t>быть</w:t>
      </w:r>
      <w:r w:rsidRPr="00A15CB1">
        <w:t xml:space="preserve"> </w:t>
      </w:r>
      <w:r>
        <w:t>задержан</w:t>
      </w:r>
      <w:r w:rsidRPr="00A15CB1">
        <w:t xml:space="preserve"> </w:t>
      </w:r>
      <w:r>
        <w:t>на 10 дней полицией, потом еще на 10 суток по решению государственного прокурора, который затем может продлить этот срок еще на 10 дней</w:t>
      </w:r>
      <w:r w:rsidR="00371C8C">
        <w:t xml:space="preserve">.  </w:t>
      </w:r>
      <w:r>
        <w:t>В случае, если ему предъявлено обвинение, обвиняемого могут держать под стражей до суда</w:t>
      </w:r>
      <w:r w:rsidR="00371C8C">
        <w:t xml:space="preserve">.  </w:t>
      </w:r>
      <w:r>
        <w:t>Кто</w:t>
      </w:r>
      <w:r w:rsidRPr="007A08E9">
        <w:t xml:space="preserve"> </w:t>
      </w:r>
      <w:r>
        <w:t>принимает</w:t>
      </w:r>
      <w:r w:rsidRPr="007A08E9">
        <w:t xml:space="preserve"> </w:t>
      </w:r>
      <w:r>
        <w:t>такое решение</w:t>
      </w:r>
      <w:r w:rsidRPr="007A08E9">
        <w:t xml:space="preserve"> </w:t>
      </w:r>
      <w:r>
        <w:t>и</w:t>
      </w:r>
      <w:r w:rsidRPr="007A08E9">
        <w:t xml:space="preserve"> </w:t>
      </w:r>
      <w:r>
        <w:t>на</w:t>
      </w:r>
      <w:r w:rsidRPr="007A08E9">
        <w:t xml:space="preserve"> </w:t>
      </w:r>
      <w:r>
        <w:t>каком</w:t>
      </w:r>
      <w:r w:rsidRPr="007A08E9">
        <w:t xml:space="preserve"> </w:t>
      </w:r>
      <w:r>
        <w:t>основании</w:t>
      </w:r>
      <w:r w:rsidRPr="007A08E9">
        <w:t>?</w:t>
      </w:r>
    </w:p>
    <w:p w:rsidR="00E3098F" w:rsidRPr="007A08E9" w:rsidRDefault="00E3098F" w:rsidP="00E3098F"/>
    <w:p w:rsidR="00E3098F" w:rsidRPr="007A08E9" w:rsidRDefault="00E3098F" w:rsidP="00E3098F">
      <w:r>
        <w:t>52.</w:t>
      </w:r>
      <w:r>
        <w:tab/>
      </w:r>
      <w:r w:rsidRPr="00813787">
        <w:rPr>
          <w:u w:val="single"/>
        </w:rPr>
        <w:t>Г-н АНДО</w:t>
      </w:r>
      <w:r w:rsidRPr="00BF50C0">
        <w:t xml:space="preserve"> </w:t>
      </w:r>
      <w:r>
        <w:t>говорит</w:t>
      </w:r>
      <w:r w:rsidRPr="00BF50C0">
        <w:t xml:space="preserve">, </w:t>
      </w:r>
      <w:r>
        <w:t>что</w:t>
      </w:r>
      <w:r w:rsidRPr="00BF50C0">
        <w:t xml:space="preserve"> </w:t>
      </w:r>
      <w:r>
        <w:t>он</w:t>
      </w:r>
      <w:r w:rsidRPr="00BF50C0">
        <w:t xml:space="preserve"> </w:t>
      </w:r>
      <w:r>
        <w:t>присутствовал</w:t>
      </w:r>
      <w:r w:rsidRPr="00BF50C0">
        <w:t xml:space="preserve"> </w:t>
      </w:r>
      <w:r>
        <w:t>при</w:t>
      </w:r>
      <w:r w:rsidRPr="00BF50C0">
        <w:t xml:space="preserve"> </w:t>
      </w:r>
      <w:r>
        <w:t>рассмотрении</w:t>
      </w:r>
      <w:r w:rsidRPr="00BF50C0">
        <w:t xml:space="preserve"> </w:t>
      </w:r>
      <w:r>
        <w:t>первоначального</w:t>
      </w:r>
      <w:r w:rsidRPr="00BF50C0">
        <w:t xml:space="preserve"> </w:t>
      </w:r>
      <w:r>
        <w:t>доклада</w:t>
      </w:r>
      <w:r w:rsidRPr="00BF50C0">
        <w:t xml:space="preserve"> </w:t>
      </w:r>
      <w:r>
        <w:t>Республики</w:t>
      </w:r>
      <w:r w:rsidRPr="00BF50C0">
        <w:t xml:space="preserve"> </w:t>
      </w:r>
      <w:r>
        <w:t>Корея</w:t>
      </w:r>
      <w:r w:rsidRPr="00BF50C0">
        <w:t xml:space="preserve"> </w:t>
      </w:r>
      <w:r>
        <w:t>в разгар</w:t>
      </w:r>
      <w:r w:rsidRPr="00BF50C0">
        <w:t xml:space="preserve"> </w:t>
      </w:r>
      <w:r>
        <w:t>холодной</w:t>
      </w:r>
      <w:r w:rsidRPr="00BF50C0">
        <w:t xml:space="preserve"> </w:t>
      </w:r>
      <w:r>
        <w:t>войны</w:t>
      </w:r>
      <w:r w:rsidRPr="00BF50C0">
        <w:t xml:space="preserve">, </w:t>
      </w:r>
      <w:r>
        <w:t>когда</w:t>
      </w:r>
      <w:r w:rsidRPr="00BF50C0">
        <w:t xml:space="preserve"> </w:t>
      </w:r>
      <w:r>
        <w:t>высока</w:t>
      </w:r>
      <w:r w:rsidRPr="00BF50C0">
        <w:t xml:space="preserve"> </w:t>
      </w:r>
      <w:r>
        <w:t>была</w:t>
      </w:r>
      <w:r w:rsidRPr="00BF50C0">
        <w:t xml:space="preserve"> </w:t>
      </w:r>
      <w:r>
        <w:t>напряженность</w:t>
      </w:r>
      <w:r w:rsidRPr="00BF50C0">
        <w:t xml:space="preserve"> </w:t>
      </w:r>
      <w:r>
        <w:t>между</w:t>
      </w:r>
      <w:r w:rsidRPr="00BF50C0">
        <w:t xml:space="preserve"> </w:t>
      </w:r>
      <w:r>
        <w:t>югом</w:t>
      </w:r>
      <w:r w:rsidRPr="00BF50C0">
        <w:t xml:space="preserve"> </w:t>
      </w:r>
      <w:r>
        <w:t>и</w:t>
      </w:r>
      <w:r w:rsidRPr="00BF50C0">
        <w:t xml:space="preserve"> </w:t>
      </w:r>
      <w:r>
        <w:t>севером</w:t>
      </w:r>
      <w:r w:rsidRPr="00BF50C0">
        <w:t xml:space="preserve"> </w:t>
      </w:r>
      <w:r>
        <w:t>и</w:t>
      </w:r>
      <w:r w:rsidRPr="00BF50C0">
        <w:t xml:space="preserve"> </w:t>
      </w:r>
      <w:r>
        <w:t>память корейского народа все еще хранила боль этой</w:t>
      </w:r>
      <w:r w:rsidRPr="00BF50C0">
        <w:t xml:space="preserve"> </w:t>
      </w:r>
      <w:r>
        <w:t>войны</w:t>
      </w:r>
      <w:r w:rsidR="00371C8C">
        <w:t xml:space="preserve">.  </w:t>
      </w:r>
      <w:r>
        <w:t>Но</w:t>
      </w:r>
      <w:r w:rsidR="00BA0C1D">
        <w:t> </w:t>
      </w:r>
      <w:r>
        <w:t>времена</w:t>
      </w:r>
      <w:r w:rsidRPr="00697306">
        <w:t xml:space="preserve"> </w:t>
      </w:r>
      <w:r>
        <w:t>серьезно</w:t>
      </w:r>
      <w:r w:rsidRPr="00697306">
        <w:t xml:space="preserve"> </w:t>
      </w:r>
      <w:r>
        <w:t>изменились</w:t>
      </w:r>
      <w:r w:rsidRPr="00697306">
        <w:t xml:space="preserve">, </w:t>
      </w:r>
      <w:r>
        <w:t>и</w:t>
      </w:r>
      <w:r w:rsidRPr="00697306">
        <w:t xml:space="preserve"> </w:t>
      </w:r>
      <w:r>
        <w:t>новый</w:t>
      </w:r>
      <w:r w:rsidRPr="00697306">
        <w:t xml:space="preserve"> </w:t>
      </w:r>
      <w:r>
        <w:t>президент</w:t>
      </w:r>
      <w:r w:rsidRPr="00697306">
        <w:t xml:space="preserve"> </w:t>
      </w:r>
      <w:r>
        <w:t>руководствуется</w:t>
      </w:r>
      <w:r w:rsidRPr="00697306">
        <w:t xml:space="preserve"> </w:t>
      </w:r>
      <w:r>
        <w:t>новым</w:t>
      </w:r>
      <w:r w:rsidRPr="00697306">
        <w:t xml:space="preserve"> </w:t>
      </w:r>
      <w:r>
        <w:t>подходом к Северной Корее</w:t>
      </w:r>
      <w:r w:rsidRPr="00697306">
        <w:t xml:space="preserve">, </w:t>
      </w:r>
      <w:r>
        <w:t>который</w:t>
      </w:r>
      <w:r w:rsidRPr="00697306">
        <w:t xml:space="preserve"> </w:t>
      </w:r>
      <w:r>
        <w:t>он</w:t>
      </w:r>
      <w:r w:rsidRPr="00697306">
        <w:t xml:space="preserve"> </w:t>
      </w:r>
      <w:r>
        <w:t>назвал политикой "солнечного тепла"</w:t>
      </w:r>
      <w:r w:rsidR="00371C8C">
        <w:t xml:space="preserve">.  </w:t>
      </w:r>
      <w:r>
        <w:t>Он</w:t>
      </w:r>
      <w:r w:rsidRPr="007A08E9">
        <w:t xml:space="preserve"> </w:t>
      </w:r>
      <w:r>
        <w:t>надеется</w:t>
      </w:r>
      <w:r w:rsidRPr="007A08E9">
        <w:t xml:space="preserve">, </w:t>
      </w:r>
      <w:r>
        <w:t>что</w:t>
      </w:r>
      <w:r w:rsidRPr="007A08E9">
        <w:t xml:space="preserve"> </w:t>
      </w:r>
      <w:r>
        <w:t>это</w:t>
      </w:r>
      <w:r w:rsidRPr="007A08E9">
        <w:t xml:space="preserve"> </w:t>
      </w:r>
      <w:r>
        <w:t>приведет к</w:t>
      </w:r>
      <w:r w:rsidRPr="007A08E9">
        <w:t xml:space="preserve"> </w:t>
      </w:r>
      <w:r>
        <w:t>объединению</w:t>
      </w:r>
      <w:r w:rsidRPr="007A08E9">
        <w:t xml:space="preserve"> </w:t>
      </w:r>
      <w:r>
        <w:t>двух</w:t>
      </w:r>
      <w:r w:rsidRPr="007A08E9">
        <w:t xml:space="preserve"> </w:t>
      </w:r>
      <w:r>
        <w:t>Корей</w:t>
      </w:r>
      <w:r w:rsidR="00371C8C">
        <w:t xml:space="preserve">.  </w:t>
      </w:r>
    </w:p>
    <w:p w:rsidR="00E3098F" w:rsidRPr="007A08E9" w:rsidRDefault="00E3098F" w:rsidP="00E3098F"/>
    <w:p w:rsidR="00E3098F" w:rsidRPr="00042224" w:rsidRDefault="00E3098F" w:rsidP="00E3098F">
      <w:r>
        <w:t>53.</w:t>
      </w:r>
      <w:r>
        <w:tab/>
        <w:t>С другой стороны</w:t>
      </w:r>
      <w:r w:rsidRPr="00813787">
        <w:t xml:space="preserve">, </w:t>
      </w:r>
      <w:r>
        <w:t>у него есть и поводы для озабоченности</w:t>
      </w:r>
      <w:r w:rsidR="00371C8C">
        <w:t xml:space="preserve">.  </w:t>
      </w:r>
      <w:r>
        <w:t>Его</w:t>
      </w:r>
      <w:r w:rsidRPr="00AD5CF5">
        <w:t xml:space="preserve"> </w:t>
      </w:r>
      <w:r>
        <w:t>первый</w:t>
      </w:r>
      <w:r w:rsidRPr="00AD5CF5">
        <w:t xml:space="preserve"> </w:t>
      </w:r>
      <w:r>
        <w:t xml:space="preserve">вопрос, </w:t>
      </w:r>
      <w:r w:rsidRPr="004635BC">
        <w:t xml:space="preserve"> </w:t>
      </w:r>
      <w:r>
        <w:t>поднятый при рассмотрении первоначального доклада, касается</w:t>
      </w:r>
      <w:r w:rsidRPr="00AD5CF5">
        <w:t xml:space="preserve"> </w:t>
      </w:r>
      <w:r>
        <w:t>места</w:t>
      </w:r>
      <w:r w:rsidRPr="00AD5CF5">
        <w:t xml:space="preserve"> </w:t>
      </w:r>
      <w:r>
        <w:t>Пакта</w:t>
      </w:r>
      <w:r w:rsidRPr="00AD5CF5">
        <w:t xml:space="preserve"> </w:t>
      </w:r>
      <w:r>
        <w:t>во</w:t>
      </w:r>
      <w:r w:rsidRPr="00AD5CF5">
        <w:t xml:space="preserve"> </w:t>
      </w:r>
      <w:r>
        <w:t>внутренней</w:t>
      </w:r>
      <w:r w:rsidRPr="00AD5CF5">
        <w:t xml:space="preserve"> </w:t>
      </w:r>
      <w:r>
        <w:t>правовой</w:t>
      </w:r>
      <w:r w:rsidRPr="00AD5CF5">
        <w:t xml:space="preserve"> </w:t>
      </w:r>
      <w:r>
        <w:t>системе</w:t>
      </w:r>
      <w:r w:rsidR="00371C8C">
        <w:t xml:space="preserve">.  </w:t>
      </w:r>
      <w:r>
        <w:t>В настоящем докладе (пункты 9 и 10) ясно сказано о том, что Пакту отдается предпочтение</w:t>
      </w:r>
      <w:r w:rsidR="00371C8C">
        <w:t xml:space="preserve">.  </w:t>
      </w:r>
      <w:r>
        <w:t xml:space="preserve">Однако эти положения доклада сформулированы настолько осторожно, что при этом появляется двусмысленность; </w:t>
      </w:r>
      <w:r w:rsidR="00371C8C">
        <w:t xml:space="preserve"> </w:t>
      </w:r>
      <w:r>
        <w:t>например, в нем сказано, что в соответствии со статьей 6 Конституции международные договоры, принятые в конституционном порядке, и общепризнанные нормы международного права имеют такую же силу, что и внутреннее законодательство</w:t>
      </w:r>
      <w:r w:rsidR="00371C8C">
        <w:t xml:space="preserve">.  </w:t>
      </w:r>
      <w:r>
        <w:t>Но что произойдет в случае, если последующее внутреннее законодательство будет противоречить одному из положений Пакта уже после того, как он ратифицирован?  В</w:t>
      </w:r>
      <w:r w:rsidRPr="00042224">
        <w:t xml:space="preserve"> </w:t>
      </w:r>
      <w:r>
        <w:t>Соединенных</w:t>
      </w:r>
      <w:r w:rsidRPr="00042224">
        <w:t xml:space="preserve"> </w:t>
      </w:r>
      <w:r>
        <w:t>Штатах</w:t>
      </w:r>
      <w:r w:rsidRPr="00042224">
        <w:t xml:space="preserve"> </w:t>
      </w:r>
      <w:r>
        <w:t>международные</w:t>
      </w:r>
      <w:r w:rsidRPr="00042224">
        <w:t xml:space="preserve"> </w:t>
      </w:r>
      <w:r>
        <w:t>договоры</w:t>
      </w:r>
      <w:r w:rsidRPr="00042224">
        <w:t xml:space="preserve"> </w:t>
      </w:r>
      <w:r>
        <w:t>имеют</w:t>
      </w:r>
      <w:r w:rsidRPr="00042224">
        <w:t xml:space="preserve"> </w:t>
      </w:r>
      <w:r>
        <w:t>тот же статус, что и фед</w:t>
      </w:r>
      <w:r w:rsidR="00BA0C1D">
        <w:t>еральное законодательство, но в </w:t>
      </w:r>
      <w:r>
        <w:t>случае коллизии преимущество будет отдано обязательствам по договору</w:t>
      </w:r>
      <w:r w:rsidR="00371C8C">
        <w:t xml:space="preserve">.  </w:t>
      </w:r>
      <w:r>
        <w:t>Он</w:t>
      </w:r>
      <w:r w:rsidR="00BA0C1D">
        <w:t> </w:t>
      </w:r>
      <w:r>
        <w:t>спрашивает</w:t>
      </w:r>
      <w:r w:rsidRPr="00042224">
        <w:t xml:space="preserve">, </w:t>
      </w:r>
      <w:r>
        <w:t>так ли обстоит дело в</w:t>
      </w:r>
      <w:r w:rsidRPr="00042224">
        <w:t xml:space="preserve"> </w:t>
      </w:r>
      <w:r>
        <w:t>Республике</w:t>
      </w:r>
      <w:r w:rsidRPr="00042224">
        <w:t xml:space="preserve"> </w:t>
      </w:r>
      <w:r>
        <w:t>Корея</w:t>
      </w:r>
      <w:r w:rsidRPr="00042224">
        <w:t>.</w:t>
      </w:r>
    </w:p>
    <w:p w:rsidR="00E3098F" w:rsidRPr="00042224" w:rsidRDefault="00E3098F" w:rsidP="00E3098F"/>
    <w:p w:rsidR="00E3098F" w:rsidRPr="00270E4B" w:rsidRDefault="00E3098F" w:rsidP="00E3098F">
      <w:r>
        <w:t>54.</w:t>
      </w:r>
      <w:r>
        <w:tab/>
        <w:t>Он</w:t>
      </w:r>
      <w:r w:rsidRPr="005F2268">
        <w:t xml:space="preserve"> </w:t>
      </w:r>
      <w:r>
        <w:t>хотел</w:t>
      </w:r>
      <w:r w:rsidRPr="005F2268">
        <w:t xml:space="preserve"> </w:t>
      </w:r>
      <w:r>
        <w:t>бы</w:t>
      </w:r>
      <w:r w:rsidRPr="005F2268">
        <w:t xml:space="preserve"> </w:t>
      </w:r>
      <w:r>
        <w:t>знать</w:t>
      </w:r>
      <w:r w:rsidRPr="005F2268">
        <w:t xml:space="preserve">, </w:t>
      </w:r>
      <w:r>
        <w:t>как</w:t>
      </w:r>
      <w:r w:rsidRPr="005F2268">
        <w:t xml:space="preserve"> </w:t>
      </w:r>
      <w:r>
        <w:t>обеспечивается</w:t>
      </w:r>
      <w:r w:rsidRPr="005F2268">
        <w:t xml:space="preserve"> </w:t>
      </w:r>
      <w:r>
        <w:t>гендерное</w:t>
      </w:r>
      <w:r w:rsidRPr="005F2268">
        <w:t xml:space="preserve"> </w:t>
      </w:r>
      <w:r>
        <w:t>равенство</w:t>
      </w:r>
      <w:r w:rsidRPr="005F2268">
        <w:t xml:space="preserve"> </w:t>
      </w:r>
      <w:r>
        <w:t>Законом</w:t>
      </w:r>
      <w:r w:rsidRPr="005F2268">
        <w:t xml:space="preserve"> </w:t>
      </w:r>
      <w:r>
        <w:t>о</w:t>
      </w:r>
      <w:r w:rsidRPr="005F2268">
        <w:t xml:space="preserve"> </w:t>
      </w:r>
      <w:r>
        <w:t>семье</w:t>
      </w:r>
      <w:r w:rsidRPr="005F2268">
        <w:t xml:space="preserve"> </w:t>
      </w:r>
      <w:r>
        <w:t>и</w:t>
      </w:r>
      <w:r w:rsidRPr="005F2268">
        <w:t xml:space="preserve"> </w:t>
      </w:r>
      <w:r>
        <w:t>каковы</w:t>
      </w:r>
      <w:r w:rsidRPr="005F2268">
        <w:t xml:space="preserve"> </w:t>
      </w:r>
      <w:r>
        <w:t>результаты</w:t>
      </w:r>
      <w:r w:rsidRPr="005F2268">
        <w:t xml:space="preserve"> </w:t>
      </w:r>
      <w:r>
        <w:t>работы</w:t>
      </w:r>
      <w:r w:rsidRPr="005F2268">
        <w:t xml:space="preserve"> </w:t>
      </w:r>
      <w:r>
        <w:t>Специального</w:t>
      </w:r>
      <w:r w:rsidRPr="005F2268">
        <w:t xml:space="preserve"> </w:t>
      </w:r>
      <w:r>
        <w:t>комитета</w:t>
      </w:r>
      <w:r w:rsidRPr="005F2268">
        <w:t xml:space="preserve"> </w:t>
      </w:r>
      <w:r>
        <w:t>по</w:t>
      </w:r>
      <w:r w:rsidRPr="005F2268">
        <w:t xml:space="preserve"> </w:t>
      </w:r>
      <w:r>
        <w:t>пересмотру</w:t>
      </w:r>
      <w:r w:rsidRPr="005F2268">
        <w:t xml:space="preserve"> </w:t>
      </w:r>
      <w:r>
        <w:t>Гражданского</w:t>
      </w:r>
      <w:r w:rsidRPr="005F2268">
        <w:t xml:space="preserve"> </w:t>
      </w:r>
      <w:r>
        <w:t>кодекса</w:t>
      </w:r>
      <w:r w:rsidRPr="005F2268">
        <w:t xml:space="preserve">, </w:t>
      </w:r>
      <w:r>
        <w:t>созданного правительством для пересмотра этого закона</w:t>
      </w:r>
      <w:r w:rsidR="00371C8C">
        <w:t xml:space="preserve">.  </w:t>
      </w:r>
      <w:r>
        <w:t>Он</w:t>
      </w:r>
      <w:r w:rsidRPr="005F2268">
        <w:t xml:space="preserve"> </w:t>
      </w:r>
      <w:r>
        <w:t>разделяет</w:t>
      </w:r>
      <w:r w:rsidRPr="005F2268">
        <w:t xml:space="preserve"> </w:t>
      </w:r>
      <w:r>
        <w:t>озабоченность</w:t>
      </w:r>
      <w:r w:rsidRPr="005F2268">
        <w:t xml:space="preserve"> </w:t>
      </w:r>
      <w:r>
        <w:t>г</w:t>
      </w:r>
      <w:r w:rsidR="00BA0C1D">
        <w:noBreakHyphen/>
      </w:r>
      <w:r>
        <w:t>на</w:t>
      </w:r>
      <w:r w:rsidRPr="005F2268">
        <w:t xml:space="preserve"> </w:t>
      </w:r>
      <w:r>
        <w:t>Крецмера</w:t>
      </w:r>
      <w:r w:rsidRPr="005F2268">
        <w:t xml:space="preserve"> </w:t>
      </w:r>
      <w:r>
        <w:t>в отношении</w:t>
      </w:r>
      <w:r w:rsidRPr="005F2268">
        <w:t xml:space="preserve"> </w:t>
      </w:r>
      <w:r>
        <w:t>применения</w:t>
      </w:r>
      <w:r w:rsidRPr="005F2268">
        <w:t xml:space="preserve"> </w:t>
      </w:r>
      <w:r>
        <w:t>спорного</w:t>
      </w:r>
      <w:r w:rsidRPr="005F2268">
        <w:t xml:space="preserve"> </w:t>
      </w:r>
      <w:r>
        <w:t>Закона</w:t>
      </w:r>
      <w:r w:rsidRPr="005F2268">
        <w:t xml:space="preserve"> </w:t>
      </w:r>
      <w:r>
        <w:t>о</w:t>
      </w:r>
      <w:r w:rsidRPr="005F2268">
        <w:t xml:space="preserve"> </w:t>
      </w:r>
      <w:r>
        <w:t>национальной</w:t>
      </w:r>
      <w:r w:rsidRPr="005F2268">
        <w:t xml:space="preserve"> </w:t>
      </w:r>
      <w:r>
        <w:t>безопасности</w:t>
      </w:r>
      <w:r w:rsidRPr="005F2268">
        <w:t xml:space="preserve"> (</w:t>
      </w:r>
      <w:r>
        <w:t>ЗНБ</w:t>
      </w:r>
      <w:r w:rsidRPr="005F2268">
        <w:t xml:space="preserve">) </w:t>
      </w:r>
      <w:r>
        <w:t>и его сдерживающего воздействия на осуществление права на свободу слова</w:t>
      </w:r>
      <w:r w:rsidR="00371C8C">
        <w:t xml:space="preserve">.  </w:t>
      </w:r>
      <w:r>
        <w:t>Конечно</w:t>
      </w:r>
      <w:r w:rsidRPr="003F71FD">
        <w:t xml:space="preserve">, </w:t>
      </w:r>
      <w:r>
        <w:t>есть</w:t>
      </w:r>
      <w:r w:rsidRPr="003F71FD">
        <w:t xml:space="preserve"> </w:t>
      </w:r>
      <w:r>
        <w:t>оговорка о</w:t>
      </w:r>
      <w:r w:rsidRPr="003F71FD">
        <w:t xml:space="preserve"> </w:t>
      </w:r>
      <w:r>
        <w:t>шпионаже</w:t>
      </w:r>
      <w:r w:rsidRPr="003F71FD">
        <w:t xml:space="preserve">, </w:t>
      </w:r>
      <w:r>
        <w:t>но</w:t>
      </w:r>
      <w:r w:rsidRPr="003F71FD">
        <w:t xml:space="preserve"> </w:t>
      </w:r>
      <w:r>
        <w:t>это</w:t>
      </w:r>
      <w:r w:rsidRPr="003F71FD">
        <w:t xml:space="preserve"> </w:t>
      </w:r>
      <w:r>
        <w:t>не</w:t>
      </w:r>
      <w:r w:rsidRPr="003F71FD">
        <w:t xml:space="preserve"> </w:t>
      </w:r>
      <w:r>
        <w:t>мешает</w:t>
      </w:r>
      <w:r w:rsidRPr="003F71FD">
        <w:t xml:space="preserve"> </w:t>
      </w:r>
      <w:r>
        <w:t>представителям власти</w:t>
      </w:r>
      <w:r w:rsidRPr="003F71FD">
        <w:t xml:space="preserve"> </w:t>
      </w:r>
      <w:r>
        <w:t>рассматривать</w:t>
      </w:r>
      <w:r w:rsidRPr="003F71FD">
        <w:t xml:space="preserve"> </w:t>
      </w:r>
      <w:r>
        <w:t>соответствующие</w:t>
      </w:r>
      <w:r w:rsidRPr="003F71FD">
        <w:t xml:space="preserve"> </w:t>
      </w:r>
      <w:r>
        <w:t>дела</w:t>
      </w:r>
      <w:r w:rsidRPr="003F71FD">
        <w:t xml:space="preserve"> </w:t>
      </w:r>
      <w:r>
        <w:t>в</w:t>
      </w:r>
      <w:r w:rsidRPr="003F71FD">
        <w:t xml:space="preserve"> </w:t>
      </w:r>
      <w:r>
        <w:t>соответствии</w:t>
      </w:r>
      <w:r w:rsidRPr="003F71FD">
        <w:t xml:space="preserve"> </w:t>
      </w:r>
      <w:r>
        <w:t>с</w:t>
      </w:r>
      <w:r w:rsidRPr="003F71FD">
        <w:t xml:space="preserve"> </w:t>
      </w:r>
      <w:r>
        <w:t>обычным</w:t>
      </w:r>
      <w:r w:rsidRPr="003F71FD">
        <w:t xml:space="preserve"> </w:t>
      </w:r>
      <w:r>
        <w:t>уголовным</w:t>
      </w:r>
      <w:r w:rsidRPr="003F71FD">
        <w:t xml:space="preserve"> </w:t>
      </w:r>
      <w:r>
        <w:t>законодательством или специальным правом, защищающим соответствующие интересы</w:t>
      </w:r>
      <w:r w:rsidR="00371C8C">
        <w:t xml:space="preserve">.  </w:t>
      </w:r>
      <w:r>
        <w:t>Поскольку</w:t>
      </w:r>
      <w:r w:rsidRPr="00BD16EB">
        <w:t xml:space="preserve"> </w:t>
      </w:r>
      <w:r>
        <w:t>очевидно</w:t>
      </w:r>
      <w:r w:rsidRPr="00BD16EB">
        <w:t xml:space="preserve">, </w:t>
      </w:r>
      <w:r>
        <w:t>что</w:t>
      </w:r>
      <w:r w:rsidRPr="00BD16EB">
        <w:t xml:space="preserve"> </w:t>
      </w:r>
      <w:r>
        <w:t>корейский</w:t>
      </w:r>
      <w:r w:rsidRPr="00BD16EB">
        <w:t xml:space="preserve"> </w:t>
      </w:r>
      <w:r>
        <w:t>народ</w:t>
      </w:r>
      <w:r w:rsidRPr="00BD16EB">
        <w:t xml:space="preserve"> </w:t>
      </w:r>
      <w:r>
        <w:t>хотел</w:t>
      </w:r>
      <w:r w:rsidRPr="00BD16EB">
        <w:t xml:space="preserve"> </w:t>
      </w:r>
      <w:r>
        <w:t>бы</w:t>
      </w:r>
      <w:r w:rsidRPr="00BD16EB">
        <w:t xml:space="preserve"> </w:t>
      </w:r>
      <w:r>
        <w:t>отмены</w:t>
      </w:r>
      <w:r w:rsidRPr="00BD16EB">
        <w:t xml:space="preserve"> </w:t>
      </w:r>
      <w:r>
        <w:t>ЗНБ</w:t>
      </w:r>
      <w:r w:rsidRPr="00BD16EB">
        <w:t xml:space="preserve">, </w:t>
      </w:r>
      <w:r>
        <w:t>он</w:t>
      </w:r>
      <w:r w:rsidRPr="00BD16EB">
        <w:t xml:space="preserve"> </w:t>
      </w:r>
      <w:r>
        <w:t>спрашивает</w:t>
      </w:r>
      <w:r w:rsidRPr="00BD16EB">
        <w:t xml:space="preserve">, </w:t>
      </w:r>
      <w:r>
        <w:t>проводятся ли какие-либо консультации с представителями власти в</w:t>
      </w:r>
      <w:r w:rsidRPr="00BD16EB">
        <w:t xml:space="preserve"> </w:t>
      </w:r>
      <w:r>
        <w:t>связи</w:t>
      </w:r>
      <w:r w:rsidRPr="00BD16EB">
        <w:t xml:space="preserve"> </w:t>
      </w:r>
      <w:r>
        <w:t>с</w:t>
      </w:r>
      <w:r w:rsidRPr="00BD16EB">
        <w:t xml:space="preserve"> </w:t>
      </w:r>
      <w:r>
        <w:t>изменившейся</w:t>
      </w:r>
      <w:r w:rsidRPr="00BD16EB">
        <w:t xml:space="preserve"> </w:t>
      </w:r>
      <w:r>
        <w:t>международной</w:t>
      </w:r>
      <w:r w:rsidRPr="00BD16EB">
        <w:t xml:space="preserve"> </w:t>
      </w:r>
      <w:r>
        <w:t>обстановкой</w:t>
      </w:r>
      <w:r w:rsidRPr="00BD16EB">
        <w:t xml:space="preserve"> </w:t>
      </w:r>
      <w:r>
        <w:t>вокруг</w:t>
      </w:r>
      <w:r w:rsidRPr="00BD16EB">
        <w:t xml:space="preserve"> </w:t>
      </w:r>
      <w:r>
        <w:t>Кореи</w:t>
      </w:r>
      <w:r w:rsidR="00371C8C">
        <w:t xml:space="preserve">.  </w:t>
      </w:r>
      <w:r>
        <w:t>Делегация</w:t>
      </w:r>
      <w:r w:rsidRPr="00BD16EB">
        <w:t xml:space="preserve"> </w:t>
      </w:r>
      <w:r>
        <w:t>объяснила</w:t>
      </w:r>
      <w:r w:rsidRPr="00BD16EB">
        <w:t xml:space="preserve">, </w:t>
      </w:r>
      <w:r>
        <w:t>что</w:t>
      </w:r>
      <w:r w:rsidRPr="00BD16EB">
        <w:t xml:space="preserve"> </w:t>
      </w:r>
      <w:r>
        <w:t>на Закон</w:t>
      </w:r>
      <w:r w:rsidRPr="00BD16EB">
        <w:t xml:space="preserve"> </w:t>
      </w:r>
      <w:r>
        <w:t>о</w:t>
      </w:r>
      <w:r w:rsidRPr="00BD16EB">
        <w:t xml:space="preserve"> </w:t>
      </w:r>
      <w:r>
        <w:t>наблюдении</w:t>
      </w:r>
      <w:r w:rsidRPr="00BD16EB">
        <w:t xml:space="preserve"> </w:t>
      </w:r>
      <w:r>
        <w:t>в</w:t>
      </w:r>
      <w:r w:rsidRPr="00BD16EB">
        <w:t xml:space="preserve"> </w:t>
      </w:r>
      <w:r>
        <w:t>интересах</w:t>
      </w:r>
      <w:r w:rsidRPr="00BD16EB">
        <w:t xml:space="preserve"> </w:t>
      </w:r>
      <w:r>
        <w:t>безопасности</w:t>
      </w:r>
      <w:r w:rsidRPr="00BD16EB">
        <w:t xml:space="preserve"> </w:t>
      </w:r>
      <w:r>
        <w:t>также</w:t>
      </w:r>
      <w:r w:rsidRPr="00BD16EB">
        <w:t xml:space="preserve"> </w:t>
      </w:r>
      <w:r>
        <w:t>распространяются положения ЗНБ</w:t>
      </w:r>
      <w:r w:rsidR="00371C8C">
        <w:t xml:space="preserve">.  </w:t>
      </w:r>
      <w:r>
        <w:t>Это</w:t>
      </w:r>
      <w:r w:rsidRPr="00BD16EB">
        <w:t xml:space="preserve">, </w:t>
      </w:r>
      <w:r>
        <w:t>вероятно</w:t>
      </w:r>
      <w:r w:rsidRPr="00BD16EB">
        <w:t xml:space="preserve">, </w:t>
      </w:r>
      <w:r>
        <w:t>может</w:t>
      </w:r>
      <w:r w:rsidRPr="00BD16EB">
        <w:t xml:space="preserve"> </w:t>
      </w:r>
      <w:r>
        <w:t>пролить</w:t>
      </w:r>
      <w:r w:rsidRPr="00BD16EB">
        <w:t xml:space="preserve"> </w:t>
      </w:r>
      <w:r>
        <w:t>определенный свет</w:t>
      </w:r>
      <w:r w:rsidRPr="00BD16EB">
        <w:t xml:space="preserve"> </w:t>
      </w:r>
      <w:r>
        <w:t>на</w:t>
      </w:r>
      <w:r w:rsidRPr="00BD16EB">
        <w:t xml:space="preserve"> </w:t>
      </w:r>
      <w:r>
        <w:t>правовые последствия и так называемые рекомендательные цели присяги на законопослушание, которую заключенных просят давать при освобождении</w:t>
      </w:r>
      <w:r w:rsidR="00371C8C">
        <w:t xml:space="preserve">.  </w:t>
      </w:r>
    </w:p>
    <w:p w:rsidR="00E3098F" w:rsidRPr="00B27715" w:rsidRDefault="00E3098F" w:rsidP="00E3098F"/>
    <w:p w:rsidR="00E3098F" w:rsidRPr="003932A0" w:rsidRDefault="00E3098F" w:rsidP="00E3098F">
      <w:pPr>
        <w:rPr>
          <w:u w:val="single"/>
        </w:rPr>
      </w:pPr>
      <w:r>
        <w:t>55.</w:t>
      </w:r>
      <w:r>
        <w:tab/>
      </w:r>
      <w:r w:rsidRPr="00BA0C1D">
        <w:rPr>
          <w:i/>
        </w:rPr>
        <w:t>Г-н БХАГВАТИ (заместитель Председателя) занимает место Председателя</w:t>
      </w:r>
      <w:r w:rsidR="00CA0779">
        <w:rPr>
          <w:i/>
        </w:rPr>
        <w:t>.</w:t>
      </w:r>
    </w:p>
    <w:p w:rsidR="00E3098F" w:rsidRPr="003932A0" w:rsidRDefault="00E3098F" w:rsidP="00E3098F"/>
    <w:p w:rsidR="00E3098F" w:rsidRPr="007A08E9" w:rsidRDefault="00E3098F" w:rsidP="00E3098F">
      <w:r>
        <w:t>56.</w:t>
      </w:r>
      <w:r>
        <w:tab/>
      </w:r>
      <w:r w:rsidRPr="00BA428C">
        <w:rPr>
          <w:u w:val="single"/>
        </w:rPr>
        <w:t>Г-н КЛЯЙН</w:t>
      </w:r>
      <w:r w:rsidRPr="00BA428C">
        <w:t xml:space="preserve">, </w:t>
      </w:r>
      <w:r>
        <w:t>ссылаясь</w:t>
      </w:r>
      <w:r w:rsidRPr="00BA428C">
        <w:t xml:space="preserve"> </w:t>
      </w:r>
      <w:r>
        <w:t>на</w:t>
      </w:r>
      <w:r w:rsidRPr="00BA428C">
        <w:t xml:space="preserve"> </w:t>
      </w:r>
      <w:r>
        <w:t>вопросы</w:t>
      </w:r>
      <w:r w:rsidRPr="00BA428C">
        <w:t xml:space="preserve"> 7-11, </w:t>
      </w:r>
      <w:r>
        <w:t>выражает</w:t>
      </w:r>
      <w:r w:rsidRPr="00BA428C">
        <w:t xml:space="preserve"> </w:t>
      </w:r>
      <w:r>
        <w:t>глубокую</w:t>
      </w:r>
      <w:r w:rsidRPr="00BA428C">
        <w:t xml:space="preserve"> </w:t>
      </w:r>
      <w:r>
        <w:t>озабоченность</w:t>
      </w:r>
      <w:r w:rsidRPr="00BA428C">
        <w:t xml:space="preserve"> </w:t>
      </w:r>
      <w:r>
        <w:t>по</w:t>
      </w:r>
      <w:r w:rsidRPr="00BA428C">
        <w:t xml:space="preserve"> </w:t>
      </w:r>
      <w:r>
        <w:t>поводу</w:t>
      </w:r>
      <w:r w:rsidRPr="00BA428C">
        <w:t xml:space="preserve"> </w:t>
      </w:r>
      <w:r>
        <w:t>ЗНБ</w:t>
      </w:r>
      <w:r w:rsidR="00371C8C">
        <w:t xml:space="preserve">.  </w:t>
      </w:r>
      <w:r>
        <w:t>Он может понять все тяготы, раны и лишения Республики</w:t>
      </w:r>
      <w:r w:rsidRPr="00BA428C">
        <w:t xml:space="preserve"> </w:t>
      </w:r>
      <w:r>
        <w:t>Корея, обусловленные войной, оккупацией и расколом</w:t>
      </w:r>
      <w:r w:rsidR="00371C8C">
        <w:t xml:space="preserve">.  </w:t>
      </w:r>
      <w:r>
        <w:t>Будучи</w:t>
      </w:r>
      <w:r w:rsidRPr="00610BCD">
        <w:t xml:space="preserve"> </w:t>
      </w:r>
      <w:r>
        <w:t>сам</w:t>
      </w:r>
      <w:r w:rsidRPr="00610BCD">
        <w:t xml:space="preserve"> </w:t>
      </w:r>
      <w:r>
        <w:t>выходцем из</w:t>
      </w:r>
      <w:r w:rsidRPr="00610BCD">
        <w:t xml:space="preserve"> </w:t>
      </w:r>
      <w:r>
        <w:t>страны</w:t>
      </w:r>
      <w:r w:rsidRPr="00610BCD">
        <w:t xml:space="preserve">, </w:t>
      </w:r>
      <w:r>
        <w:t>разделенной</w:t>
      </w:r>
      <w:r w:rsidRPr="00610BCD">
        <w:t xml:space="preserve"> </w:t>
      </w:r>
      <w:r>
        <w:t>в</w:t>
      </w:r>
      <w:r w:rsidRPr="00610BCD">
        <w:t xml:space="preserve"> </w:t>
      </w:r>
      <w:r>
        <w:t>течение</w:t>
      </w:r>
      <w:r w:rsidRPr="00610BCD">
        <w:t xml:space="preserve"> 45 </w:t>
      </w:r>
      <w:r>
        <w:t>лет</w:t>
      </w:r>
      <w:r w:rsidRPr="00610BCD">
        <w:t xml:space="preserve">, </w:t>
      </w:r>
      <w:r>
        <w:t>он</w:t>
      </w:r>
      <w:r w:rsidRPr="00610BCD">
        <w:t xml:space="preserve"> </w:t>
      </w:r>
      <w:r>
        <w:t>хорошо</w:t>
      </w:r>
      <w:r w:rsidRPr="00610BCD">
        <w:t xml:space="preserve"> </w:t>
      </w:r>
      <w:r>
        <w:t>понимает</w:t>
      </w:r>
      <w:r w:rsidRPr="00610BCD">
        <w:t xml:space="preserve"> </w:t>
      </w:r>
      <w:r>
        <w:t>положение</w:t>
      </w:r>
      <w:r w:rsidRPr="00610BCD">
        <w:t xml:space="preserve"> </w:t>
      </w:r>
      <w:r>
        <w:t>"прифронтового</w:t>
      </w:r>
      <w:r w:rsidRPr="00610BCD">
        <w:t xml:space="preserve"> </w:t>
      </w:r>
      <w:r>
        <w:t>государства"</w:t>
      </w:r>
      <w:r w:rsidRPr="00610BCD">
        <w:t xml:space="preserve">, </w:t>
      </w:r>
      <w:r>
        <w:t>расположенного</w:t>
      </w:r>
      <w:r w:rsidRPr="00610BCD">
        <w:t xml:space="preserve"> </w:t>
      </w:r>
      <w:r>
        <w:t>вдоль</w:t>
      </w:r>
      <w:r w:rsidRPr="00610BCD">
        <w:t xml:space="preserve"> </w:t>
      </w:r>
      <w:r>
        <w:t>границы, разделяющей антагонистические идеологии и ценности, что может вызвать формирование взглядов, неприемлемых для других</w:t>
      </w:r>
      <w:r w:rsidR="00371C8C">
        <w:t xml:space="preserve">.  </w:t>
      </w:r>
      <w:r>
        <w:t>Тем</w:t>
      </w:r>
      <w:r w:rsidR="00924AAD">
        <w:t> </w:t>
      </w:r>
      <w:r>
        <w:t>не</w:t>
      </w:r>
      <w:r w:rsidRPr="00AF7D05">
        <w:t xml:space="preserve"> </w:t>
      </w:r>
      <w:r>
        <w:t>менее</w:t>
      </w:r>
      <w:r w:rsidRPr="00AF7D05">
        <w:t xml:space="preserve"> </w:t>
      </w:r>
      <w:r>
        <w:t>справедливая критика в ее адрес обусловлена не игнорированием</w:t>
      </w:r>
      <w:r w:rsidRPr="00AF7D05">
        <w:t xml:space="preserve"> </w:t>
      </w:r>
      <w:r>
        <w:t>существующих угроз</w:t>
      </w:r>
      <w:r w:rsidRPr="00AF7D05">
        <w:t xml:space="preserve">, </w:t>
      </w:r>
      <w:r>
        <w:t>а</w:t>
      </w:r>
      <w:r w:rsidRPr="00AF7D05">
        <w:t xml:space="preserve"> </w:t>
      </w:r>
      <w:r>
        <w:t>действиями</w:t>
      </w:r>
      <w:r w:rsidRPr="00AF7D05">
        <w:t xml:space="preserve"> </w:t>
      </w:r>
      <w:r>
        <w:t>демократической</w:t>
      </w:r>
      <w:r w:rsidRPr="00AF7D05">
        <w:t xml:space="preserve"> </w:t>
      </w:r>
      <w:r>
        <w:t>республики</w:t>
      </w:r>
      <w:r w:rsidRPr="00AF7D05">
        <w:t xml:space="preserve">, </w:t>
      </w:r>
      <w:r>
        <w:t>заявившей о своей приверженности ценности человеческой жизни и обеспечению достоинства всего народа (в своей Конституции) в стремлении предотвратить существующую опасность</w:t>
      </w:r>
      <w:r w:rsidR="00371C8C">
        <w:t xml:space="preserve">.  </w:t>
      </w:r>
      <w:r>
        <w:t>Именно это лежало в основе рассмотрения Комитетом первоначального доклада и должно задавать тон в нынешней дискуссии</w:t>
      </w:r>
      <w:r w:rsidR="00371C8C">
        <w:t xml:space="preserve">.  </w:t>
      </w:r>
    </w:p>
    <w:p w:rsidR="00E3098F" w:rsidRPr="007A08E9" w:rsidRDefault="00E3098F" w:rsidP="00E3098F"/>
    <w:p w:rsidR="00E3098F" w:rsidRPr="004239DB" w:rsidRDefault="00E3098F" w:rsidP="00E3098F">
      <w:r>
        <w:t>57.</w:t>
      </w:r>
      <w:r>
        <w:tab/>
        <w:t>Делегация</w:t>
      </w:r>
      <w:r w:rsidRPr="00335D71">
        <w:t xml:space="preserve"> </w:t>
      </w:r>
      <w:r>
        <w:t xml:space="preserve">привлекла внимание </w:t>
      </w:r>
      <w:r w:rsidR="00310D27">
        <w:t>к</w:t>
      </w:r>
      <w:r>
        <w:t xml:space="preserve"> новым</w:t>
      </w:r>
      <w:r w:rsidRPr="00335D71">
        <w:t xml:space="preserve"> </w:t>
      </w:r>
      <w:r>
        <w:t>событиям</w:t>
      </w:r>
      <w:r w:rsidRPr="00335D71">
        <w:t xml:space="preserve">, </w:t>
      </w:r>
      <w:r>
        <w:t>но, хотя</w:t>
      </w:r>
      <w:r w:rsidRPr="00335D71">
        <w:t xml:space="preserve"> </w:t>
      </w:r>
      <w:r>
        <w:t>охваченный</w:t>
      </w:r>
      <w:r w:rsidRPr="00335D71">
        <w:t xml:space="preserve"> </w:t>
      </w:r>
      <w:r>
        <w:t>докладом период заканчивается 1996 годом, новые директивы остаются всего лишь директивами</w:t>
      </w:r>
      <w:r w:rsidR="00371C8C">
        <w:t xml:space="preserve">.  </w:t>
      </w:r>
      <w:r w:rsidR="00310D27">
        <w:t>В </w:t>
      </w:r>
      <w:r>
        <w:t>правовом государстве</w:t>
      </w:r>
      <w:r w:rsidRPr="004B3C38">
        <w:t xml:space="preserve"> </w:t>
      </w:r>
      <w:r>
        <w:t>директивы</w:t>
      </w:r>
      <w:r w:rsidRPr="004B3C38">
        <w:t xml:space="preserve"> </w:t>
      </w:r>
      <w:r>
        <w:t>правительства не</w:t>
      </w:r>
      <w:r w:rsidRPr="004B3C38">
        <w:t xml:space="preserve"> </w:t>
      </w:r>
      <w:r>
        <w:t>могут</w:t>
      </w:r>
      <w:r w:rsidRPr="004B3C38">
        <w:t xml:space="preserve"> </w:t>
      </w:r>
      <w:r>
        <w:t>изменить</w:t>
      </w:r>
      <w:r w:rsidRPr="004B3C38">
        <w:t xml:space="preserve"> </w:t>
      </w:r>
      <w:r>
        <w:t>ЗНБ</w:t>
      </w:r>
      <w:r w:rsidRPr="004B3C38">
        <w:t xml:space="preserve">; </w:t>
      </w:r>
      <w:r w:rsidR="00371C8C">
        <w:t xml:space="preserve"> </w:t>
      </w:r>
      <w:r>
        <w:t>судьи не могут руководствоваться директивами, а обязаны блюсти букву закона в его современной форме</w:t>
      </w:r>
      <w:r w:rsidR="00371C8C">
        <w:t xml:space="preserve">.  </w:t>
      </w:r>
      <w:r>
        <w:t>Ни для кого не</w:t>
      </w:r>
      <w:r w:rsidRPr="00C53274">
        <w:t xml:space="preserve"> </w:t>
      </w:r>
      <w:r>
        <w:t>секрет</w:t>
      </w:r>
      <w:r w:rsidRPr="00C53274">
        <w:t xml:space="preserve">, </w:t>
      </w:r>
      <w:r>
        <w:t>как</w:t>
      </w:r>
      <w:r w:rsidRPr="00C53274">
        <w:t xml:space="preserve"> </w:t>
      </w:r>
      <w:r>
        <w:t>корейские</w:t>
      </w:r>
      <w:r w:rsidRPr="00C53274">
        <w:t xml:space="preserve"> </w:t>
      </w:r>
      <w:r>
        <w:t>суды</w:t>
      </w:r>
      <w:r w:rsidRPr="00C53274">
        <w:t xml:space="preserve"> </w:t>
      </w:r>
      <w:r>
        <w:t>применяли</w:t>
      </w:r>
      <w:r w:rsidRPr="00C53274">
        <w:t xml:space="preserve"> </w:t>
      </w:r>
      <w:r>
        <w:t>этот</w:t>
      </w:r>
      <w:r w:rsidRPr="00C53274">
        <w:t xml:space="preserve"> </w:t>
      </w:r>
      <w:r>
        <w:t>Закон</w:t>
      </w:r>
      <w:r w:rsidRPr="00C53274">
        <w:t xml:space="preserve">, </w:t>
      </w:r>
      <w:r>
        <w:t>и</w:t>
      </w:r>
      <w:r w:rsidRPr="00C53274">
        <w:t xml:space="preserve"> </w:t>
      </w:r>
      <w:r>
        <w:t>много</w:t>
      </w:r>
      <w:r w:rsidRPr="00C53274">
        <w:t xml:space="preserve"> </w:t>
      </w:r>
      <w:r>
        <w:t>воды может утечь между</w:t>
      </w:r>
      <w:r w:rsidRPr="00C53274">
        <w:t xml:space="preserve"> </w:t>
      </w:r>
      <w:r>
        <w:t>вынесением поправки на обсуждение и ее утверждением парламентом</w:t>
      </w:r>
      <w:r w:rsidR="00371C8C">
        <w:t xml:space="preserve">.  </w:t>
      </w:r>
      <w:r>
        <w:t>Между тем,</w:t>
      </w:r>
      <w:r w:rsidRPr="00C53274">
        <w:t xml:space="preserve"> </w:t>
      </w:r>
      <w:r>
        <w:t>сам Закон</w:t>
      </w:r>
      <w:r w:rsidRPr="00C53274">
        <w:t xml:space="preserve"> </w:t>
      </w:r>
      <w:r>
        <w:t>остается</w:t>
      </w:r>
      <w:r w:rsidRPr="00C53274">
        <w:t xml:space="preserve"> </w:t>
      </w:r>
      <w:r>
        <w:t>в</w:t>
      </w:r>
      <w:r w:rsidRPr="00C53274">
        <w:t xml:space="preserve"> </w:t>
      </w:r>
      <w:r>
        <w:t>силе</w:t>
      </w:r>
      <w:r w:rsidRPr="00C53274">
        <w:t xml:space="preserve"> </w:t>
      </w:r>
      <w:r>
        <w:t>и</w:t>
      </w:r>
      <w:r w:rsidRPr="00C53274">
        <w:t xml:space="preserve"> </w:t>
      </w:r>
      <w:r>
        <w:t>вызывает</w:t>
      </w:r>
      <w:r w:rsidRPr="00C53274">
        <w:t xml:space="preserve"> </w:t>
      </w:r>
      <w:r>
        <w:t>серьезную</w:t>
      </w:r>
      <w:r w:rsidRPr="00C53274">
        <w:t xml:space="preserve"> </w:t>
      </w:r>
      <w:r>
        <w:t>озабоченность</w:t>
      </w:r>
      <w:r w:rsidRPr="00C53274">
        <w:t xml:space="preserve">, </w:t>
      </w:r>
      <w:r>
        <w:t>поскольку в нем используются такие термины, как антигосударственный сговор, государственная тайна и инфильтрация</w:t>
      </w:r>
      <w:r w:rsidR="00371C8C">
        <w:t xml:space="preserve">.  </w:t>
      </w:r>
      <w:r>
        <w:t>Совсем</w:t>
      </w:r>
      <w:r w:rsidRPr="0074596D">
        <w:t xml:space="preserve"> </w:t>
      </w:r>
      <w:r>
        <w:t>недавно,</w:t>
      </w:r>
      <w:r w:rsidRPr="0074596D">
        <w:t xml:space="preserve"> </w:t>
      </w:r>
      <w:r>
        <w:t>в</w:t>
      </w:r>
      <w:r w:rsidRPr="0074596D">
        <w:t xml:space="preserve"> 1997 </w:t>
      </w:r>
      <w:r>
        <w:t>году,</w:t>
      </w:r>
      <w:r w:rsidRPr="0074596D">
        <w:t xml:space="preserve"> </w:t>
      </w:r>
      <w:r>
        <w:t>по</w:t>
      </w:r>
      <w:r w:rsidRPr="0074596D">
        <w:t xml:space="preserve"> </w:t>
      </w:r>
      <w:r>
        <w:t>этому</w:t>
      </w:r>
      <w:r w:rsidRPr="0074596D">
        <w:t xml:space="preserve"> </w:t>
      </w:r>
      <w:r>
        <w:t>Закону</w:t>
      </w:r>
      <w:r w:rsidRPr="0074596D">
        <w:t xml:space="preserve"> </w:t>
      </w:r>
      <w:r>
        <w:t>было</w:t>
      </w:r>
      <w:r w:rsidRPr="0074596D">
        <w:t xml:space="preserve"> </w:t>
      </w:r>
      <w:r>
        <w:t>осуждено</w:t>
      </w:r>
      <w:r w:rsidRPr="0074596D">
        <w:t xml:space="preserve"> </w:t>
      </w:r>
      <w:r>
        <w:t xml:space="preserve">рекордное число лиц - </w:t>
      </w:r>
      <w:r w:rsidRPr="0074596D">
        <w:t>674</w:t>
      </w:r>
      <w:r>
        <w:t xml:space="preserve"> человека</w:t>
      </w:r>
      <w:r w:rsidRPr="0074596D">
        <w:t xml:space="preserve">; </w:t>
      </w:r>
      <w:r w:rsidR="00371C8C">
        <w:t xml:space="preserve"> </w:t>
      </w:r>
      <w:r>
        <w:t>хотя это число уменьшилось, оно все еще остается значительным</w:t>
      </w:r>
      <w:r w:rsidR="00371C8C">
        <w:t xml:space="preserve">.  </w:t>
      </w:r>
      <w:r>
        <w:t>Фильмы</w:t>
      </w:r>
      <w:r w:rsidRPr="00DA43C2">
        <w:t xml:space="preserve">, </w:t>
      </w:r>
      <w:r>
        <w:t>книги</w:t>
      </w:r>
      <w:r w:rsidRPr="00DA43C2">
        <w:t xml:space="preserve">, </w:t>
      </w:r>
      <w:r>
        <w:t>устные</w:t>
      </w:r>
      <w:r w:rsidRPr="00DA43C2">
        <w:t xml:space="preserve"> </w:t>
      </w:r>
      <w:r>
        <w:t>и</w:t>
      </w:r>
      <w:r w:rsidRPr="00DA43C2">
        <w:t xml:space="preserve"> </w:t>
      </w:r>
      <w:r>
        <w:t>письменные</w:t>
      </w:r>
      <w:r w:rsidRPr="00DA43C2">
        <w:t xml:space="preserve"> </w:t>
      </w:r>
      <w:r>
        <w:t>протесты</w:t>
      </w:r>
      <w:r w:rsidRPr="00DA43C2">
        <w:t xml:space="preserve"> </w:t>
      </w:r>
      <w:r>
        <w:t>и</w:t>
      </w:r>
      <w:r w:rsidRPr="00DA43C2">
        <w:t xml:space="preserve"> </w:t>
      </w:r>
      <w:r>
        <w:t>даже</w:t>
      </w:r>
      <w:r w:rsidRPr="00DA43C2">
        <w:t xml:space="preserve"> </w:t>
      </w:r>
      <w:r>
        <w:t>картины</w:t>
      </w:r>
      <w:r w:rsidRPr="00DA43C2">
        <w:t xml:space="preserve"> </w:t>
      </w:r>
      <w:r>
        <w:t>проходят</w:t>
      </w:r>
      <w:r w:rsidRPr="00DA43C2">
        <w:t xml:space="preserve"> </w:t>
      </w:r>
      <w:r>
        <w:t>цензуру</w:t>
      </w:r>
      <w:r w:rsidRPr="00DA43C2">
        <w:t xml:space="preserve"> </w:t>
      </w:r>
      <w:r>
        <w:t>в</w:t>
      </w:r>
      <w:r w:rsidRPr="00DA43C2">
        <w:t xml:space="preserve"> </w:t>
      </w:r>
      <w:r>
        <w:t>соответствии</w:t>
      </w:r>
      <w:r w:rsidRPr="00DA43C2">
        <w:t xml:space="preserve"> </w:t>
      </w:r>
      <w:r>
        <w:t>с</w:t>
      </w:r>
      <w:r w:rsidRPr="00DA43C2">
        <w:t xml:space="preserve"> </w:t>
      </w:r>
      <w:r>
        <w:t>этим</w:t>
      </w:r>
      <w:r w:rsidRPr="00DA43C2">
        <w:t xml:space="preserve"> </w:t>
      </w:r>
      <w:r>
        <w:t>легко используемым Законом</w:t>
      </w:r>
      <w:r w:rsidRPr="00DA43C2">
        <w:t xml:space="preserve">, </w:t>
      </w:r>
      <w:r>
        <w:t>чем и пользуется</w:t>
      </w:r>
      <w:r w:rsidRPr="00DA43C2">
        <w:t xml:space="preserve"> </w:t>
      </w:r>
      <w:r>
        <w:t>Республика</w:t>
      </w:r>
      <w:r w:rsidRPr="00DA43C2">
        <w:t xml:space="preserve"> </w:t>
      </w:r>
      <w:r>
        <w:t>Корея</w:t>
      </w:r>
      <w:r w:rsidRPr="00DA43C2">
        <w:t xml:space="preserve">, </w:t>
      </w:r>
      <w:r>
        <w:t>позиционирующая себя</w:t>
      </w:r>
      <w:r w:rsidRPr="00DA43C2">
        <w:t xml:space="preserve"> </w:t>
      </w:r>
      <w:r>
        <w:t>в качестве</w:t>
      </w:r>
      <w:r w:rsidRPr="00DA43C2">
        <w:t xml:space="preserve"> </w:t>
      </w:r>
      <w:r w:rsidR="009D1123">
        <w:t>"</w:t>
      </w:r>
      <w:r>
        <w:t>прифронтового</w:t>
      </w:r>
      <w:r w:rsidRPr="00DA43C2">
        <w:t xml:space="preserve"> </w:t>
      </w:r>
      <w:r>
        <w:t>государства</w:t>
      </w:r>
      <w:r w:rsidR="009D1123">
        <w:t>"</w:t>
      </w:r>
      <w:r>
        <w:t>, для интерпретации любого протеста против ее политики в качестве пособничества врагу и для ограждения своей собственной политики от критики</w:t>
      </w:r>
      <w:r w:rsidR="00371C8C">
        <w:t xml:space="preserve">.  </w:t>
      </w:r>
      <w:r>
        <w:t>Таким</w:t>
      </w:r>
      <w:r w:rsidRPr="00DA43C2">
        <w:t xml:space="preserve"> </w:t>
      </w:r>
      <w:r>
        <w:t>образом</w:t>
      </w:r>
      <w:r w:rsidRPr="00DA43C2">
        <w:t xml:space="preserve">, </w:t>
      </w:r>
      <w:r>
        <w:t>выражаясь</w:t>
      </w:r>
      <w:r w:rsidRPr="00DA43C2">
        <w:t xml:space="preserve"> </w:t>
      </w:r>
      <w:r>
        <w:t>юридическим</w:t>
      </w:r>
      <w:r w:rsidRPr="00DA43C2">
        <w:t xml:space="preserve"> </w:t>
      </w:r>
      <w:r>
        <w:t>языком</w:t>
      </w:r>
      <w:r w:rsidRPr="00DA43C2">
        <w:t xml:space="preserve">, </w:t>
      </w:r>
      <w:r>
        <w:t>существо</w:t>
      </w:r>
      <w:r w:rsidRPr="00DA43C2">
        <w:t xml:space="preserve"> </w:t>
      </w:r>
      <w:r>
        <w:t>проблемы</w:t>
      </w:r>
      <w:r w:rsidRPr="00DA43C2">
        <w:t xml:space="preserve"> </w:t>
      </w:r>
      <w:r>
        <w:t>заключается</w:t>
      </w:r>
      <w:r w:rsidRPr="00DA43C2">
        <w:t xml:space="preserve"> </w:t>
      </w:r>
      <w:r>
        <w:t>в</w:t>
      </w:r>
      <w:r w:rsidRPr="00DA43C2">
        <w:t xml:space="preserve"> </w:t>
      </w:r>
      <w:r>
        <w:t>том</w:t>
      </w:r>
      <w:r w:rsidRPr="00DA43C2">
        <w:t xml:space="preserve">, </w:t>
      </w:r>
      <w:r>
        <w:t>что</w:t>
      </w:r>
      <w:r w:rsidRPr="00DA43C2">
        <w:t xml:space="preserve"> </w:t>
      </w:r>
      <w:r>
        <w:t>при</w:t>
      </w:r>
      <w:r w:rsidRPr="00DA43C2">
        <w:t xml:space="preserve"> </w:t>
      </w:r>
      <w:r>
        <w:t>квалификации</w:t>
      </w:r>
      <w:r w:rsidRPr="00DA43C2">
        <w:t xml:space="preserve"> </w:t>
      </w:r>
      <w:r>
        <w:t>наказуемых</w:t>
      </w:r>
      <w:r w:rsidRPr="00DA43C2">
        <w:t xml:space="preserve"> </w:t>
      </w:r>
      <w:r>
        <w:t>действий</w:t>
      </w:r>
      <w:r w:rsidRPr="00DA43C2">
        <w:t xml:space="preserve"> </w:t>
      </w:r>
      <w:r>
        <w:t>и</w:t>
      </w:r>
      <w:r w:rsidRPr="00DA43C2">
        <w:t xml:space="preserve"> </w:t>
      </w:r>
      <w:r>
        <w:t>при</w:t>
      </w:r>
      <w:r w:rsidRPr="00DA43C2">
        <w:t xml:space="preserve"> </w:t>
      </w:r>
      <w:r>
        <w:t>применении</w:t>
      </w:r>
      <w:r w:rsidRPr="00DA43C2">
        <w:t xml:space="preserve"> </w:t>
      </w:r>
      <w:r>
        <w:t>Закона принцип соразмерности в качестве сдерживающего элемента был упущен из виду</w:t>
      </w:r>
      <w:r w:rsidR="00371C8C">
        <w:t xml:space="preserve">.  </w:t>
      </w:r>
      <w:r>
        <w:t>Соответственно</w:t>
      </w:r>
      <w:r w:rsidRPr="004239DB">
        <w:t xml:space="preserve">, </w:t>
      </w:r>
      <w:r>
        <w:t>Закон</w:t>
      </w:r>
      <w:r w:rsidRPr="004239DB">
        <w:t xml:space="preserve"> </w:t>
      </w:r>
      <w:r>
        <w:t>должен</w:t>
      </w:r>
      <w:r w:rsidRPr="004239DB">
        <w:t xml:space="preserve"> </w:t>
      </w:r>
      <w:r>
        <w:t>быть</w:t>
      </w:r>
      <w:r w:rsidRPr="004239DB">
        <w:t xml:space="preserve"> </w:t>
      </w:r>
      <w:r>
        <w:t>упразднен</w:t>
      </w:r>
      <w:r w:rsidRPr="004239DB">
        <w:t xml:space="preserve"> </w:t>
      </w:r>
      <w:r>
        <w:t>или</w:t>
      </w:r>
      <w:r w:rsidRPr="004239DB">
        <w:t xml:space="preserve"> </w:t>
      </w:r>
      <w:r>
        <w:t>по</w:t>
      </w:r>
      <w:r w:rsidRPr="004239DB">
        <w:t xml:space="preserve"> </w:t>
      </w:r>
      <w:r>
        <w:t>меньшей</w:t>
      </w:r>
      <w:r w:rsidRPr="004239DB">
        <w:t xml:space="preserve"> </w:t>
      </w:r>
      <w:r>
        <w:t>мере</w:t>
      </w:r>
      <w:r w:rsidRPr="004239DB">
        <w:t xml:space="preserve"> </w:t>
      </w:r>
      <w:r>
        <w:t>серьезно исправлен, опираясь на Пакт в целом</w:t>
      </w:r>
      <w:r w:rsidR="00371C8C">
        <w:t xml:space="preserve">.  </w:t>
      </w:r>
      <w:r>
        <w:t>Важный</w:t>
      </w:r>
      <w:r w:rsidRPr="004239DB">
        <w:t xml:space="preserve"> </w:t>
      </w:r>
      <w:r>
        <w:t>вопрос - это вопрос о том, что</w:t>
      </w:r>
      <w:r w:rsidRPr="004239DB">
        <w:t xml:space="preserve"> </w:t>
      </w:r>
      <w:r>
        <w:t>необходимо сделать в отношении лиц, осужденных на основании этого Закона в нарушение положений Пакта</w:t>
      </w:r>
      <w:r w:rsidR="00371C8C">
        <w:t xml:space="preserve">.  </w:t>
      </w:r>
    </w:p>
    <w:p w:rsidR="00E3098F" w:rsidRPr="004239DB" w:rsidRDefault="00E3098F" w:rsidP="00E3098F"/>
    <w:p w:rsidR="00E3098F" w:rsidRPr="00660920" w:rsidRDefault="00E3098F" w:rsidP="00E3098F">
      <w:r>
        <w:t>58.</w:t>
      </w:r>
      <w:r>
        <w:tab/>
        <w:t>Он хотел бы задать</w:t>
      </w:r>
      <w:r w:rsidRPr="00601579">
        <w:t xml:space="preserve"> </w:t>
      </w:r>
      <w:r>
        <w:t>три</w:t>
      </w:r>
      <w:r w:rsidRPr="00601579">
        <w:t xml:space="preserve"> </w:t>
      </w:r>
      <w:r>
        <w:t>конкретных</w:t>
      </w:r>
      <w:r w:rsidRPr="00601579">
        <w:t xml:space="preserve"> </w:t>
      </w:r>
      <w:r>
        <w:t>вопроса</w:t>
      </w:r>
      <w:r w:rsidRPr="00601579">
        <w:t xml:space="preserve"> </w:t>
      </w:r>
      <w:r>
        <w:t>по</w:t>
      </w:r>
      <w:r w:rsidRPr="00601579">
        <w:t xml:space="preserve"> </w:t>
      </w:r>
      <w:r>
        <w:t>данному</w:t>
      </w:r>
      <w:r w:rsidRPr="00601579">
        <w:t xml:space="preserve"> </w:t>
      </w:r>
      <w:r>
        <w:t>поводу</w:t>
      </w:r>
      <w:r w:rsidR="00371C8C">
        <w:t xml:space="preserve">.  </w:t>
      </w:r>
      <w:r>
        <w:t>Во</w:t>
      </w:r>
      <w:r w:rsidRPr="00601579">
        <w:t>-</w:t>
      </w:r>
      <w:r>
        <w:t>первых</w:t>
      </w:r>
      <w:r w:rsidRPr="00601579">
        <w:t xml:space="preserve">, </w:t>
      </w:r>
      <w:r>
        <w:t>в связи с вышеупомянутыми случаями, как на самом деле закреплена конституционная гарантия, согласно которой ограничения свобод и прав граждан по соображениям государственной безопасности не должны затрагивать основополагающих аспектов этих прав?  Во</w:t>
      </w:r>
      <w:r w:rsidRPr="00BF638C">
        <w:t>-</w:t>
      </w:r>
      <w:r>
        <w:t>вторых</w:t>
      </w:r>
      <w:r w:rsidRPr="00BF638C">
        <w:t xml:space="preserve">,  </w:t>
      </w:r>
      <w:r>
        <w:t>каковы</w:t>
      </w:r>
      <w:r w:rsidRPr="00BF638C">
        <w:t xml:space="preserve"> </w:t>
      </w:r>
      <w:r>
        <w:t>формы</w:t>
      </w:r>
      <w:r w:rsidRPr="00BF638C">
        <w:t xml:space="preserve"> </w:t>
      </w:r>
      <w:r>
        <w:t>и</w:t>
      </w:r>
      <w:r w:rsidRPr="00BF638C">
        <w:t xml:space="preserve"> </w:t>
      </w:r>
      <w:r>
        <w:t>сроки</w:t>
      </w:r>
      <w:r w:rsidRPr="00BF638C">
        <w:t xml:space="preserve"> </w:t>
      </w:r>
      <w:r>
        <w:t>исправительного</w:t>
      </w:r>
      <w:r w:rsidRPr="00BF638C">
        <w:t xml:space="preserve"> </w:t>
      </w:r>
      <w:r>
        <w:t>перевоспитания</w:t>
      </w:r>
      <w:r w:rsidRPr="00BF638C">
        <w:t xml:space="preserve"> </w:t>
      </w:r>
      <w:r w:rsidR="00310D27">
        <w:t>в тюрьмах (пункт 191 доклада) в </w:t>
      </w:r>
      <w:r>
        <w:t>отношении лиц, осужденных за попытку свержения демократии?  И</w:t>
      </w:r>
      <w:r w:rsidRPr="00BF638C">
        <w:t xml:space="preserve"> </w:t>
      </w:r>
      <w:r>
        <w:t>наконец</w:t>
      </w:r>
      <w:r w:rsidRPr="00BF638C">
        <w:t xml:space="preserve">, </w:t>
      </w:r>
      <w:r>
        <w:t>он вынужден признать, что его совершенно сбила с толку присяга на законопослушание, которая заменила собой "присягу на идеологическую верность"</w:t>
      </w:r>
      <w:r w:rsidR="00371C8C">
        <w:t xml:space="preserve">.  </w:t>
      </w:r>
      <w:r>
        <w:t>Само собой разумеется, что все люди должны</w:t>
      </w:r>
      <w:r w:rsidRPr="007A08E9">
        <w:t xml:space="preserve"> </w:t>
      </w:r>
      <w:r>
        <w:t>соблюдать</w:t>
      </w:r>
      <w:r w:rsidRPr="007A08E9">
        <w:t xml:space="preserve"> </w:t>
      </w:r>
      <w:r>
        <w:t>законы</w:t>
      </w:r>
      <w:r w:rsidRPr="007A08E9">
        <w:t xml:space="preserve"> </w:t>
      </w:r>
      <w:r>
        <w:t>государства</w:t>
      </w:r>
      <w:r w:rsidRPr="007A08E9">
        <w:t xml:space="preserve">?  </w:t>
      </w:r>
      <w:r>
        <w:t>Эта присяга сама по себе является дискриминационной</w:t>
      </w:r>
      <w:r w:rsidRPr="009D18F4">
        <w:t xml:space="preserve">, </w:t>
      </w:r>
      <w:r>
        <w:t>так</w:t>
      </w:r>
      <w:r w:rsidRPr="009D18F4">
        <w:t xml:space="preserve"> </w:t>
      </w:r>
      <w:r>
        <w:t>как</w:t>
      </w:r>
      <w:r w:rsidRPr="009D18F4">
        <w:t xml:space="preserve"> </w:t>
      </w:r>
      <w:r>
        <w:t>она</w:t>
      </w:r>
      <w:r w:rsidRPr="009D18F4">
        <w:t xml:space="preserve"> </w:t>
      </w:r>
      <w:r>
        <w:t>требуется не от всех</w:t>
      </w:r>
      <w:r w:rsidRPr="009D18F4">
        <w:t xml:space="preserve"> </w:t>
      </w:r>
      <w:r>
        <w:t>граждан</w:t>
      </w:r>
      <w:r w:rsidRPr="009D18F4">
        <w:t xml:space="preserve">, </w:t>
      </w:r>
      <w:r>
        <w:t>даже</w:t>
      </w:r>
      <w:r w:rsidRPr="009D18F4">
        <w:t xml:space="preserve"> </w:t>
      </w:r>
      <w:r>
        <w:t>не</w:t>
      </w:r>
      <w:r w:rsidRPr="009D18F4">
        <w:t xml:space="preserve"> </w:t>
      </w:r>
      <w:r>
        <w:t>от</w:t>
      </w:r>
      <w:r w:rsidRPr="009D18F4">
        <w:t xml:space="preserve"> </w:t>
      </w:r>
      <w:r>
        <w:t>всех</w:t>
      </w:r>
      <w:r w:rsidRPr="009D18F4">
        <w:t xml:space="preserve"> </w:t>
      </w:r>
      <w:r>
        <w:t>заключенных</w:t>
      </w:r>
      <w:r w:rsidR="00371C8C">
        <w:t xml:space="preserve">.  </w:t>
      </w:r>
      <w:r>
        <w:t>Каковы конкретные</w:t>
      </w:r>
      <w:r w:rsidRPr="009D18F4">
        <w:t xml:space="preserve"> </w:t>
      </w:r>
      <w:r>
        <w:t>последствия, связанные с ней,</w:t>
      </w:r>
      <w:r w:rsidRPr="009D18F4">
        <w:t xml:space="preserve"> </w:t>
      </w:r>
      <w:r>
        <w:t>и</w:t>
      </w:r>
      <w:r w:rsidRPr="009D18F4">
        <w:t xml:space="preserve"> </w:t>
      </w:r>
      <w:r>
        <w:t>реальные</w:t>
      </w:r>
      <w:r w:rsidRPr="009D18F4">
        <w:t xml:space="preserve"> </w:t>
      </w:r>
      <w:r>
        <w:t xml:space="preserve">результаты?  </w:t>
      </w:r>
    </w:p>
    <w:p w:rsidR="00E3098F" w:rsidRPr="00660920" w:rsidRDefault="00E3098F" w:rsidP="00E3098F"/>
    <w:p w:rsidR="00E3098F" w:rsidRDefault="00E3098F" w:rsidP="00E3098F">
      <w:r>
        <w:t>59.</w:t>
      </w:r>
      <w:r>
        <w:tab/>
        <w:t>В</w:t>
      </w:r>
      <w:r w:rsidRPr="001A576B">
        <w:t xml:space="preserve"> </w:t>
      </w:r>
      <w:r>
        <w:t>отношении</w:t>
      </w:r>
      <w:r w:rsidRPr="001A576B">
        <w:t xml:space="preserve"> </w:t>
      </w:r>
      <w:r>
        <w:t>независимости</w:t>
      </w:r>
      <w:r w:rsidRPr="001A576B">
        <w:t xml:space="preserve"> </w:t>
      </w:r>
      <w:r>
        <w:t>судебной</w:t>
      </w:r>
      <w:r w:rsidRPr="001A576B">
        <w:t xml:space="preserve"> </w:t>
      </w:r>
      <w:r>
        <w:t>системы</w:t>
      </w:r>
      <w:r w:rsidRPr="001A576B">
        <w:t xml:space="preserve"> </w:t>
      </w:r>
      <w:r>
        <w:t>у него вызывает сомнения переназначение</w:t>
      </w:r>
      <w:r w:rsidRPr="001A576B">
        <w:t xml:space="preserve"> </w:t>
      </w:r>
      <w:r>
        <w:t>судей</w:t>
      </w:r>
      <w:r w:rsidRPr="001A576B">
        <w:t xml:space="preserve">, </w:t>
      </w:r>
      <w:r>
        <w:t>предусмотренное</w:t>
      </w:r>
      <w:r w:rsidRPr="001A576B">
        <w:t xml:space="preserve"> </w:t>
      </w:r>
      <w:r>
        <w:t>статьей 105 Конституции, что волей-неволей оказывает воздействие на их независимость</w:t>
      </w:r>
      <w:r w:rsidR="00371C8C">
        <w:t xml:space="preserve">.  </w:t>
      </w:r>
      <w:r>
        <w:t>Он хотел бы знать, сколько судей не были вновь назначены на должность, почему это произошло и как они будут теперь зарабатывать себе на жизнь</w:t>
      </w:r>
      <w:r w:rsidR="00371C8C">
        <w:t xml:space="preserve">.  </w:t>
      </w:r>
      <w:r>
        <w:t>Являются</w:t>
      </w:r>
      <w:r w:rsidRPr="001A576B">
        <w:t xml:space="preserve"> </w:t>
      </w:r>
      <w:r>
        <w:t>ли</w:t>
      </w:r>
      <w:r w:rsidRPr="001A576B">
        <w:t xml:space="preserve"> </w:t>
      </w:r>
      <w:r>
        <w:t>они</w:t>
      </w:r>
      <w:r w:rsidRPr="001A576B">
        <w:t xml:space="preserve"> </w:t>
      </w:r>
      <w:r>
        <w:t>барристерами</w:t>
      </w:r>
      <w:r w:rsidRPr="001A576B">
        <w:t xml:space="preserve">, </w:t>
      </w:r>
      <w:r>
        <w:t xml:space="preserve">которые могут просто продолжить свою практику?  Или их финансовое благополучие зависит от выполнения обязанностей судьи? </w:t>
      </w:r>
    </w:p>
    <w:p w:rsidR="00E3098F" w:rsidRDefault="00E3098F" w:rsidP="00E3098F"/>
    <w:p w:rsidR="00E3098F" w:rsidRPr="007A08E9" w:rsidRDefault="00E3098F" w:rsidP="00E3098F">
      <w:r>
        <w:t>60.</w:t>
      </w:r>
      <w:r>
        <w:tab/>
      </w:r>
      <w:r w:rsidRPr="00A416AB">
        <w:rPr>
          <w:u w:val="single"/>
        </w:rPr>
        <w:t>Г-н ЛАЛЛАХ</w:t>
      </w:r>
      <w:r>
        <w:t xml:space="preserve"> говорит, что, хотя перечень позитивных мер, принятых правительством Республики Корея с момента рассмотрения первоначального доклада, несомненно впечатляет, ряд проблем остается</w:t>
      </w:r>
      <w:r w:rsidR="00371C8C">
        <w:t xml:space="preserve">.  </w:t>
      </w:r>
      <w:r>
        <w:t>В</w:t>
      </w:r>
      <w:r w:rsidRPr="00685583">
        <w:t xml:space="preserve"> </w:t>
      </w:r>
      <w:r>
        <w:t>первую</w:t>
      </w:r>
      <w:r w:rsidRPr="00685583">
        <w:t xml:space="preserve"> </w:t>
      </w:r>
      <w:r>
        <w:t>очередь</w:t>
      </w:r>
      <w:r w:rsidRPr="00685583">
        <w:t xml:space="preserve">, </w:t>
      </w:r>
      <w:r>
        <w:t>Конституция</w:t>
      </w:r>
      <w:r w:rsidRPr="00685583">
        <w:t xml:space="preserve"> </w:t>
      </w:r>
      <w:r>
        <w:t>не</w:t>
      </w:r>
      <w:r w:rsidRPr="00685583">
        <w:t xml:space="preserve"> </w:t>
      </w:r>
      <w:r>
        <w:t>была</w:t>
      </w:r>
      <w:r w:rsidRPr="00685583">
        <w:t xml:space="preserve"> </w:t>
      </w:r>
      <w:r>
        <w:t>пересмотрена</w:t>
      </w:r>
      <w:r w:rsidRPr="00685583">
        <w:t xml:space="preserve"> </w:t>
      </w:r>
      <w:r>
        <w:t>и</w:t>
      </w:r>
      <w:r w:rsidRPr="00685583">
        <w:t xml:space="preserve"> </w:t>
      </w:r>
      <w:r>
        <w:t>все</w:t>
      </w:r>
      <w:r w:rsidRPr="00685583">
        <w:t xml:space="preserve"> </w:t>
      </w:r>
      <w:r>
        <w:t>еще</w:t>
      </w:r>
      <w:r w:rsidRPr="00685583">
        <w:t xml:space="preserve"> </w:t>
      </w:r>
      <w:r>
        <w:t>не содержит</w:t>
      </w:r>
      <w:r w:rsidRPr="00685583">
        <w:t xml:space="preserve"> </w:t>
      </w:r>
      <w:r>
        <w:t>четких</w:t>
      </w:r>
      <w:r w:rsidRPr="00685583">
        <w:t xml:space="preserve"> </w:t>
      </w:r>
      <w:r>
        <w:t>практических</w:t>
      </w:r>
      <w:r w:rsidRPr="00685583">
        <w:t xml:space="preserve"> </w:t>
      </w:r>
      <w:r>
        <w:t>гарантий</w:t>
      </w:r>
      <w:r w:rsidRPr="00685583">
        <w:t xml:space="preserve"> </w:t>
      </w:r>
      <w:r>
        <w:t>осуществления основных прав</w:t>
      </w:r>
      <w:r w:rsidR="00371C8C">
        <w:t xml:space="preserve">.  </w:t>
      </w:r>
      <w:r>
        <w:t>Во</w:t>
      </w:r>
      <w:r w:rsidRPr="00685583">
        <w:t>-</w:t>
      </w:r>
      <w:r>
        <w:t>вторых</w:t>
      </w:r>
      <w:r w:rsidRPr="00685583">
        <w:t xml:space="preserve">, </w:t>
      </w:r>
      <w:r>
        <w:t>похоже</w:t>
      </w:r>
      <w:r w:rsidRPr="00685583">
        <w:t xml:space="preserve">, </w:t>
      </w:r>
      <w:r>
        <w:t>что</w:t>
      </w:r>
      <w:r w:rsidRPr="00685583">
        <w:t xml:space="preserve"> </w:t>
      </w:r>
      <w:r>
        <w:t>само</w:t>
      </w:r>
      <w:r w:rsidRPr="00685583">
        <w:t xml:space="preserve"> </w:t>
      </w:r>
      <w:r>
        <w:t>правительство</w:t>
      </w:r>
      <w:r w:rsidRPr="00685583">
        <w:t xml:space="preserve"> </w:t>
      </w:r>
      <w:r>
        <w:t>не</w:t>
      </w:r>
      <w:r w:rsidRPr="00685583">
        <w:t xml:space="preserve"> </w:t>
      </w:r>
      <w:r>
        <w:t>вполне ясно понимает</w:t>
      </w:r>
      <w:r w:rsidRPr="00685583">
        <w:t xml:space="preserve"> </w:t>
      </w:r>
      <w:r>
        <w:t>место</w:t>
      </w:r>
      <w:r w:rsidRPr="00685583">
        <w:t xml:space="preserve"> </w:t>
      </w:r>
      <w:r>
        <w:t>Пакта</w:t>
      </w:r>
      <w:r w:rsidRPr="00685583">
        <w:t xml:space="preserve"> </w:t>
      </w:r>
      <w:r>
        <w:t>во</w:t>
      </w:r>
      <w:r w:rsidRPr="00685583">
        <w:t xml:space="preserve"> </w:t>
      </w:r>
      <w:r>
        <w:t>внутреннем</w:t>
      </w:r>
      <w:r w:rsidRPr="00685583">
        <w:t xml:space="preserve"> </w:t>
      </w:r>
      <w:r>
        <w:t>правовом порядке</w:t>
      </w:r>
      <w:r w:rsidR="00371C8C">
        <w:t xml:space="preserve">.  </w:t>
      </w:r>
      <w:r>
        <w:t>Его</w:t>
      </w:r>
      <w:r w:rsidRPr="00685583">
        <w:t xml:space="preserve"> </w:t>
      </w:r>
      <w:r>
        <w:t>внимание</w:t>
      </w:r>
      <w:r w:rsidRPr="00685583">
        <w:t xml:space="preserve"> </w:t>
      </w:r>
      <w:r>
        <w:t>привлек</w:t>
      </w:r>
      <w:r w:rsidRPr="00685583">
        <w:t xml:space="preserve"> </w:t>
      </w:r>
      <w:r>
        <w:t>тот</w:t>
      </w:r>
      <w:r w:rsidRPr="00685583">
        <w:t xml:space="preserve"> </w:t>
      </w:r>
      <w:r>
        <w:t>факт</w:t>
      </w:r>
      <w:r w:rsidRPr="00685583">
        <w:t xml:space="preserve">, </w:t>
      </w:r>
      <w:r>
        <w:t>что</w:t>
      </w:r>
      <w:r w:rsidRPr="00685583">
        <w:t xml:space="preserve"> </w:t>
      </w:r>
      <w:r>
        <w:t>в</w:t>
      </w:r>
      <w:r w:rsidRPr="00685583">
        <w:t xml:space="preserve"> </w:t>
      </w:r>
      <w:r>
        <w:t>докладе</w:t>
      </w:r>
      <w:r w:rsidRPr="00685583">
        <w:t xml:space="preserve"> </w:t>
      </w:r>
      <w:r>
        <w:t>Республики</w:t>
      </w:r>
      <w:r w:rsidRPr="00685583">
        <w:t xml:space="preserve"> </w:t>
      </w:r>
      <w:r>
        <w:t>Корея</w:t>
      </w:r>
      <w:r w:rsidRPr="00685583">
        <w:t xml:space="preserve"> </w:t>
      </w:r>
      <w:r>
        <w:t>другому</w:t>
      </w:r>
      <w:r w:rsidRPr="00685583">
        <w:t xml:space="preserve"> </w:t>
      </w:r>
      <w:r>
        <w:t>договорному</w:t>
      </w:r>
      <w:r w:rsidRPr="00685583">
        <w:t xml:space="preserve"> </w:t>
      </w:r>
      <w:r>
        <w:t>органу</w:t>
      </w:r>
      <w:r w:rsidRPr="00685583">
        <w:t xml:space="preserve"> </w:t>
      </w:r>
      <w:r>
        <w:t>содержится мысль о том, что специальные законы имеют преимущество перед обязательствами по международным договорам</w:t>
      </w:r>
      <w:r w:rsidR="00371C8C">
        <w:t xml:space="preserve">.  </w:t>
      </w:r>
      <w:r>
        <w:t>Присоединяясь</w:t>
      </w:r>
      <w:r w:rsidRPr="00FA7D4F">
        <w:t xml:space="preserve"> </w:t>
      </w:r>
      <w:r>
        <w:t>к</w:t>
      </w:r>
      <w:r w:rsidRPr="00FA7D4F">
        <w:t xml:space="preserve"> </w:t>
      </w:r>
      <w:r>
        <w:t>замечаниям</w:t>
      </w:r>
      <w:r w:rsidRPr="00FA7D4F">
        <w:t xml:space="preserve"> </w:t>
      </w:r>
      <w:r>
        <w:t>предыдущих</w:t>
      </w:r>
      <w:r w:rsidRPr="00FA7D4F">
        <w:t xml:space="preserve"> </w:t>
      </w:r>
      <w:r>
        <w:t>ораторов</w:t>
      </w:r>
      <w:r w:rsidRPr="00FA7D4F">
        <w:t xml:space="preserve"> </w:t>
      </w:r>
      <w:r>
        <w:t>по поводу Закона</w:t>
      </w:r>
      <w:r w:rsidRPr="00FA7D4F">
        <w:t xml:space="preserve"> </w:t>
      </w:r>
      <w:r>
        <w:t>о</w:t>
      </w:r>
      <w:r w:rsidRPr="00FA7D4F">
        <w:t xml:space="preserve"> </w:t>
      </w:r>
      <w:r>
        <w:t>национальной</w:t>
      </w:r>
      <w:r w:rsidRPr="00FA7D4F">
        <w:t xml:space="preserve"> </w:t>
      </w:r>
      <w:r>
        <w:t>безопасности</w:t>
      </w:r>
      <w:r w:rsidRPr="00FA7D4F">
        <w:t xml:space="preserve"> (</w:t>
      </w:r>
      <w:r>
        <w:t>ЗНБ</w:t>
      </w:r>
      <w:r w:rsidRPr="00FA7D4F">
        <w:t xml:space="preserve">), </w:t>
      </w:r>
      <w:r>
        <w:t>он</w:t>
      </w:r>
      <w:r w:rsidRPr="00FA7D4F">
        <w:t xml:space="preserve"> </w:t>
      </w:r>
      <w:r>
        <w:t>отмечает</w:t>
      </w:r>
      <w:r w:rsidRPr="00FA7D4F">
        <w:t xml:space="preserve">, </w:t>
      </w:r>
      <w:r>
        <w:t>что</w:t>
      </w:r>
      <w:r w:rsidRPr="00FA7D4F">
        <w:t xml:space="preserve">, </w:t>
      </w:r>
      <w:r>
        <w:t>похоже</w:t>
      </w:r>
      <w:r w:rsidRPr="00FA7D4F">
        <w:t xml:space="preserve">, </w:t>
      </w:r>
      <w:r>
        <w:t>сам</w:t>
      </w:r>
      <w:r w:rsidRPr="00FA7D4F">
        <w:t xml:space="preserve"> </w:t>
      </w:r>
      <w:r>
        <w:t>образ</w:t>
      </w:r>
      <w:r w:rsidRPr="00FA7D4F">
        <w:t xml:space="preserve"> </w:t>
      </w:r>
      <w:r>
        <w:t>мышления</w:t>
      </w:r>
      <w:r w:rsidRPr="00FA7D4F">
        <w:t xml:space="preserve"> </w:t>
      </w:r>
      <w:r>
        <w:t>в</w:t>
      </w:r>
      <w:r w:rsidRPr="00FA7D4F">
        <w:t xml:space="preserve"> </w:t>
      </w:r>
      <w:r>
        <w:t>Корее препятствует объективной оценке того, что на самом деле представляет из себя основное право</w:t>
      </w:r>
      <w:r w:rsidR="00371C8C">
        <w:t xml:space="preserve">.  </w:t>
      </w:r>
      <w:r>
        <w:t>Статья</w:t>
      </w:r>
      <w:r w:rsidRPr="007A08E9">
        <w:t xml:space="preserve"> 7 </w:t>
      </w:r>
      <w:r>
        <w:t>этого Закона</w:t>
      </w:r>
      <w:r w:rsidRPr="007A08E9">
        <w:t xml:space="preserve"> </w:t>
      </w:r>
      <w:r>
        <w:t>однозначно</w:t>
      </w:r>
      <w:r w:rsidRPr="007A08E9">
        <w:t xml:space="preserve"> </w:t>
      </w:r>
      <w:r>
        <w:t>влечет за собой</w:t>
      </w:r>
      <w:r w:rsidRPr="007A08E9">
        <w:t xml:space="preserve"> </w:t>
      </w:r>
      <w:r>
        <w:t>серьезное нарушение</w:t>
      </w:r>
      <w:r w:rsidRPr="007A08E9">
        <w:t xml:space="preserve"> </w:t>
      </w:r>
      <w:r>
        <w:t>статьи</w:t>
      </w:r>
      <w:r w:rsidRPr="007A08E9">
        <w:t xml:space="preserve"> 19 </w:t>
      </w:r>
      <w:r>
        <w:t>Пакта</w:t>
      </w:r>
      <w:r w:rsidR="00371C8C">
        <w:t xml:space="preserve">.  </w:t>
      </w:r>
      <w:r>
        <w:t>Заявляя</w:t>
      </w:r>
      <w:r w:rsidRPr="00FA7D4F">
        <w:t xml:space="preserve"> </w:t>
      </w:r>
      <w:r>
        <w:t>об</w:t>
      </w:r>
      <w:r w:rsidRPr="00FA7D4F">
        <w:t xml:space="preserve"> </w:t>
      </w:r>
      <w:r>
        <w:t>уменьшении</w:t>
      </w:r>
      <w:r w:rsidRPr="00FA7D4F">
        <w:t xml:space="preserve"> </w:t>
      </w:r>
      <w:r>
        <w:t>на</w:t>
      </w:r>
      <w:r w:rsidRPr="00FA7D4F">
        <w:t xml:space="preserve"> 25</w:t>
      </w:r>
      <w:r w:rsidR="00596120">
        <w:t>%</w:t>
      </w:r>
      <w:r w:rsidRPr="00FA7D4F">
        <w:t xml:space="preserve"> </w:t>
      </w:r>
      <w:r>
        <w:t>числа</w:t>
      </w:r>
      <w:r w:rsidRPr="00FA7D4F">
        <w:t xml:space="preserve"> </w:t>
      </w:r>
      <w:r>
        <w:t>лиц</w:t>
      </w:r>
      <w:r w:rsidRPr="00FA7D4F">
        <w:t xml:space="preserve">, </w:t>
      </w:r>
      <w:r>
        <w:t>арестованных</w:t>
      </w:r>
      <w:r w:rsidRPr="00FA7D4F">
        <w:t xml:space="preserve"> </w:t>
      </w:r>
      <w:r>
        <w:t>на основании</w:t>
      </w:r>
      <w:r w:rsidRPr="00FA7D4F">
        <w:t xml:space="preserve"> </w:t>
      </w:r>
      <w:r>
        <w:t>Закона</w:t>
      </w:r>
      <w:r w:rsidRPr="00FA7D4F">
        <w:t xml:space="preserve"> </w:t>
      </w:r>
      <w:r>
        <w:t>в</w:t>
      </w:r>
      <w:r w:rsidRPr="00FA7D4F">
        <w:t xml:space="preserve"> 1998 </w:t>
      </w:r>
      <w:r>
        <w:t>году</w:t>
      </w:r>
      <w:r w:rsidRPr="00FA7D4F">
        <w:t xml:space="preserve">, </w:t>
      </w:r>
      <w:r>
        <w:t>делегация</w:t>
      </w:r>
      <w:r w:rsidRPr="00FA7D4F">
        <w:t xml:space="preserve"> </w:t>
      </w:r>
      <w:r>
        <w:t>забыла</w:t>
      </w:r>
      <w:r w:rsidRPr="00FA7D4F">
        <w:t xml:space="preserve"> </w:t>
      </w:r>
      <w:r>
        <w:t>упомянуть, что число таких арестов выросло на 300</w:t>
      </w:r>
      <w:r w:rsidR="00596120">
        <w:t xml:space="preserve">% с 1993 </w:t>
      </w:r>
      <w:r>
        <w:t>по 1997 год</w:t>
      </w:r>
      <w:r w:rsidR="00371C8C">
        <w:t xml:space="preserve">.  </w:t>
      </w:r>
      <w:r>
        <w:t>Вне всяких сомнений</w:t>
      </w:r>
      <w:r w:rsidRPr="00376709">
        <w:t xml:space="preserve">, </w:t>
      </w:r>
      <w:r>
        <w:t>ЗНБ</w:t>
      </w:r>
      <w:r w:rsidRPr="00376709">
        <w:t xml:space="preserve"> </w:t>
      </w:r>
      <w:r>
        <w:t>все</w:t>
      </w:r>
      <w:r w:rsidRPr="00376709">
        <w:t xml:space="preserve"> </w:t>
      </w:r>
      <w:r>
        <w:t>еще</w:t>
      </w:r>
      <w:r w:rsidRPr="00376709">
        <w:t xml:space="preserve"> </w:t>
      </w:r>
      <w:r>
        <w:t>применяется</w:t>
      </w:r>
      <w:r w:rsidRPr="00376709">
        <w:t xml:space="preserve"> </w:t>
      </w:r>
      <w:r>
        <w:t>со</w:t>
      </w:r>
      <w:r w:rsidRPr="00376709">
        <w:t xml:space="preserve"> </w:t>
      </w:r>
      <w:r>
        <w:t>всей</w:t>
      </w:r>
      <w:r w:rsidRPr="00376709">
        <w:t xml:space="preserve"> </w:t>
      </w:r>
      <w:r>
        <w:t>своей суровостью</w:t>
      </w:r>
      <w:r w:rsidR="00371C8C">
        <w:t xml:space="preserve">.  </w:t>
      </w:r>
      <w:r>
        <w:t>Присоединяясь</w:t>
      </w:r>
      <w:r w:rsidRPr="00D77DFF">
        <w:t xml:space="preserve"> </w:t>
      </w:r>
      <w:r>
        <w:t>к</w:t>
      </w:r>
      <w:r w:rsidRPr="00D77DFF">
        <w:t xml:space="preserve"> </w:t>
      </w:r>
      <w:r>
        <w:t>замечаниям</w:t>
      </w:r>
      <w:r w:rsidRPr="00D77DFF">
        <w:t xml:space="preserve"> </w:t>
      </w:r>
      <w:r>
        <w:t>г</w:t>
      </w:r>
      <w:r w:rsidRPr="00D77DFF">
        <w:t>-</w:t>
      </w:r>
      <w:r>
        <w:t>на</w:t>
      </w:r>
      <w:r w:rsidRPr="00D77DFF">
        <w:t xml:space="preserve"> </w:t>
      </w:r>
      <w:r>
        <w:t>Кляйна</w:t>
      </w:r>
      <w:r w:rsidRPr="00D77DFF">
        <w:t xml:space="preserve"> </w:t>
      </w:r>
      <w:r>
        <w:t>по</w:t>
      </w:r>
      <w:r w:rsidRPr="00D77DFF">
        <w:t xml:space="preserve"> </w:t>
      </w:r>
      <w:r>
        <w:t>поводу</w:t>
      </w:r>
      <w:r w:rsidRPr="00D77DFF">
        <w:t xml:space="preserve"> </w:t>
      </w:r>
      <w:r>
        <w:t>так</w:t>
      </w:r>
      <w:r w:rsidRPr="00D77DFF">
        <w:t xml:space="preserve"> </w:t>
      </w:r>
      <w:r>
        <w:t>называемой</w:t>
      </w:r>
      <w:r w:rsidRPr="00D77DFF">
        <w:t xml:space="preserve"> </w:t>
      </w:r>
      <w:r>
        <w:t>"присяги на законопослушание"</w:t>
      </w:r>
      <w:r w:rsidRPr="00D77DFF">
        <w:t xml:space="preserve">, </w:t>
      </w:r>
      <w:r>
        <w:t>он</w:t>
      </w:r>
      <w:r w:rsidRPr="00D77DFF">
        <w:t xml:space="preserve"> </w:t>
      </w:r>
      <w:r>
        <w:t>отмечает</w:t>
      </w:r>
      <w:r w:rsidRPr="00D77DFF">
        <w:t xml:space="preserve">, </w:t>
      </w:r>
      <w:r>
        <w:t>что</w:t>
      </w:r>
      <w:r w:rsidRPr="00D77DFF">
        <w:t xml:space="preserve"> </w:t>
      </w:r>
      <w:r>
        <w:t>такая</w:t>
      </w:r>
      <w:r w:rsidRPr="00D77DFF">
        <w:t xml:space="preserve"> </w:t>
      </w:r>
      <w:r>
        <w:t>присяга</w:t>
      </w:r>
      <w:r w:rsidRPr="00D77DFF">
        <w:t xml:space="preserve"> </w:t>
      </w:r>
      <w:r>
        <w:t>не</w:t>
      </w:r>
      <w:r w:rsidRPr="00D77DFF">
        <w:t xml:space="preserve"> </w:t>
      </w:r>
      <w:r>
        <w:t>представляет</w:t>
      </w:r>
      <w:r w:rsidRPr="00D77DFF">
        <w:t xml:space="preserve"> </w:t>
      </w:r>
      <w:r>
        <w:t>никакой</w:t>
      </w:r>
      <w:r w:rsidRPr="00D77DFF">
        <w:t xml:space="preserve"> </w:t>
      </w:r>
      <w:r>
        <w:t>ценности</w:t>
      </w:r>
      <w:r w:rsidRPr="00D77DFF">
        <w:t xml:space="preserve"> </w:t>
      </w:r>
      <w:r>
        <w:t>при отсутствии гарантий того</w:t>
      </w:r>
      <w:r w:rsidRPr="00D77DFF">
        <w:t xml:space="preserve">, </w:t>
      </w:r>
      <w:r>
        <w:t>что</w:t>
      </w:r>
      <w:r w:rsidRPr="00D77DFF">
        <w:t xml:space="preserve"> </w:t>
      </w:r>
      <w:r>
        <w:t>сам</w:t>
      </w:r>
      <w:r w:rsidRPr="00D77DFF">
        <w:t xml:space="preserve"> </w:t>
      </w:r>
      <w:r>
        <w:t>закон</w:t>
      </w:r>
      <w:r w:rsidRPr="00D77DFF">
        <w:t xml:space="preserve"> </w:t>
      </w:r>
      <w:r>
        <w:t>не посягает на осуществление</w:t>
      </w:r>
      <w:r w:rsidRPr="00D77DFF">
        <w:t xml:space="preserve"> </w:t>
      </w:r>
      <w:r>
        <w:t>основных</w:t>
      </w:r>
      <w:r w:rsidRPr="00D77DFF">
        <w:t xml:space="preserve"> </w:t>
      </w:r>
      <w:r>
        <w:t>прав</w:t>
      </w:r>
      <w:r w:rsidRPr="00D77DFF">
        <w:t xml:space="preserve"> </w:t>
      </w:r>
      <w:r>
        <w:t>согласно Пакту</w:t>
      </w:r>
      <w:r w:rsidR="00371C8C">
        <w:t xml:space="preserve">.  </w:t>
      </w:r>
      <w:r>
        <w:t>В</w:t>
      </w:r>
      <w:r w:rsidRPr="004D01CC">
        <w:t xml:space="preserve"> </w:t>
      </w:r>
      <w:r>
        <w:t>заключение</w:t>
      </w:r>
      <w:r w:rsidRPr="004D01CC">
        <w:t xml:space="preserve">, </w:t>
      </w:r>
      <w:r>
        <w:t>он</w:t>
      </w:r>
      <w:r w:rsidRPr="004D01CC">
        <w:t xml:space="preserve"> </w:t>
      </w:r>
      <w:r>
        <w:t>поддерживает</w:t>
      </w:r>
      <w:r w:rsidRPr="004D01CC">
        <w:t xml:space="preserve"> </w:t>
      </w:r>
      <w:r>
        <w:t>замечания</w:t>
      </w:r>
      <w:r w:rsidRPr="004D01CC">
        <w:t xml:space="preserve"> </w:t>
      </w:r>
      <w:r>
        <w:t>г</w:t>
      </w:r>
      <w:r w:rsidRPr="004D01CC">
        <w:t>-</w:t>
      </w:r>
      <w:r>
        <w:t>на</w:t>
      </w:r>
      <w:r w:rsidRPr="004D01CC">
        <w:t xml:space="preserve"> </w:t>
      </w:r>
      <w:r>
        <w:t>Кляйна</w:t>
      </w:r>
      <w:r w:rsidRPr="004D01CC">
        <w:t xml:space="preserve"> </w:t>
      </w:r>
      <w:r>
        <w:t>по поводу гарантий несменяемости судей</w:t>
      </w:r>
      <w:r w:rsidR="00371C8C">
        <w:t xml:space="preserve">.  </w:t>
      </w:r>
    </w:p>
    <w:p w:rsidR="00E3098F" w:rsidRPr="007A08E9" w:rsidRDefault="00E3098F" w:rsidP="00E3098F"/>
    <w:p w:rsidR="00E3098F" w:rsidRPr="00F52C74" w:rsidRDefault="00E3098F" w:rsidP="00E3098F">
      <w:r>
        <w:t>61.</w:t>
      </w:r>
      <w:r>
        <w:tab/>
      </w:r>
      <w:r w:rsidRPr="00B20621">
        <w:rPr>
          <w:u w:val="single"/>
        </w:rPr>
        <w:t>Г-жа ЭВАТТ</w:t>
      </w:r>
      <w:r w:rsidRPr="00B20621">
        <w:t xml:space="preserve"> </w:t>
      </w:r>
      <w:r>
        <w:t>говорит, что она</w:t>
      </w:r>
      <w:r w:rsidRPr="00B20621">
        <w:t xml:space="preserve"> </w:t>
      </w:r>
      <w:r>
        <w:t>присоединяется</w:t>
      </w:r>
      <w:r w:rsidRPr="00B20621">
        <w:t xml:space="preserve"> </w:t>
      </w:r>
      <w:r>
        <w:t>к</w:t>
      </w:r>
      <w:r w:rsidRPr="00B20621">
        <w:t xml:space="preserve"> </w:t>
      </w:r>
      <w:r>
        <w:t>замечаниям</w:t>
      </w:r>
      <w:r w:rsidRPr="00B20621">
        <w:t xml:space="preserve"> </w:t>
      </w:r>
      <w:r>
        <w:t>предыдущих</w:t>
      </w:r>
      <w:r w:rsidRPr="00B20621">
        <w:t xml:space="preserve"> </w:t>
      </w:r>
      <w:r>
        <w:t>выступающих</w:t>
      </w:r>
      <w:r w:rsidRPr="00B20621">
        <w:t xml:space="preserve">, </w:t>
      </w:r>
      <w:r>
        <w:t>особенно</w:t>
      </w:r>
      <w:r w:rsidRPr="00B20621">
        <w:t xml:space="preserve"> </w:t>
      </w:r>
      <w:r>
        <w:t>в</w:t>
      </w:r>
      <w:r w:rsidRPr="00B20621">
        <w:t xml:space="preserve"> </w:t>
      </w:r>
      <w:r>
        <w:t>отношении</w:t>
      </w:r>
      <w:r w:rsidRPr="00B20621">
        <w:t xml:space="preserve"> </w:t>
      </w:r>
      <w:r>
        <w:t>ЗНБ</w:t>
      </w:r>
      <w:r w:rsidRPr="00B20621">
        <w:t xml:space="preserve">, </w:t>
      </w:r>
      <w:r>
        <w:t>но предлагает сосредоточиться на вопросах 2,  3 и 4 перечня</w:t>
      </w:r>
      <w:r w:rsidR="00371C8C">
        <w:t xml:space="preserve">.  </w:t>
      </w:r>
      <w:r>
        <w:t>Поддерживая</w:t>
      </w:r>
      <w:r w:rsidRPr="003F2E86">
        <w:t xml:space="preserve"> </w:t>
      </w:r>
      <w:r>
        <w:t>замечания</w:t>
      </w:r>
      <w:r w:rsidRPr="003F2E86">
        <w:t xml:space="preserve"> </w:t>
      </w:r>
      <w:r>
        <w:t>по</w:t>
      </w:r>
      <w:r w:rsidRPr="003F2E86">
        <w:t xml:space="preserve"> </w:t>
      </w:r>
      <w:r>
        <w:t>поводу предлагаемой</w:t>
      </w:r>
      <w:r w:rsidRPr="003F2E86">
        <w:t xml:space="preserve"> </w:t>
      </w:r>
      <w:r>
        <w:t>отмены</w:t>
      </w:r>
      <w:r w:rsidRPr="003F2E86">
        <w:t xml:space="preserve"> </w:t>
      </w:r>
      <w:r>
        <w:t>существующей системы</w:t>
      </w:r>
      <w:r w:rsidRPr="003F2E86">
        <w:t xml:space="preserve"> </w:t>
      </w:r>
      <w:r>
        <w:t>главенства</w:t>
      </w:r>
      <w:r w:rsidRPr="003F2E86">
        <w:t xml:space="preserve"> </w:t>
      </w:r>
      <w:r>
        <w:t>в</w:t>
      </w:r>
      <w:r w:rsidRPr="003F2E86">
        <w:t xml:space="preserve"> </w:t>
      </w:r>
      <w:r>
        <w:t>семье</w:t>
      </w:r>
      <w:r w:rsidRPr="003F2E86">
        <w:t xml:space="preserve">, </w:t>
      </w:r>
      <w:r>
        <w:t>она</w:t>
      </w:r>
      <w:r w:rsidRPr="003F2E86">
        <w:t xml:space="preserve"> </w:t>
      </w:r>
      <w:r>
        <w:t>обращает</w:t>
      </w:r>
      <w:r w:rsidRPr="003F2E86">
        <w:t xml:space="preserve"> </w:t>
      </w:r>
      <w:r>
        <w:t>внимание на то</w:t>
      </w:r>
      <w:r w:rsidRPr="003F2E86">
        <w:t xml:space="preserve">, </w:t>
      </w:r>
      <w:r>
        <w:t>что</w:t>
      </w:r>
      <w:r w:rsidRPr="003F2E86">
        <w:t xml:space="preserve"> </w:t>
      </w:r>
      <w:r>
        <w:t>рождению</w:t>
      </w:r>
      <w:r w:rsidRPr="003F2E86">
        <w:t xml:space="preserve"> </w:t>
      </w:r>
      <w:r>
        <w:t>мальчиков</w:t>
      </w:r>
      <w:r w:rsidRPr="003F2E86">
        <w:t xml:space="preserve"> </w:t>
      </w:r>
      <w:r>
        <w:t>в</w:t>
      </w:r>
      <w:r w:rsidRPr="003F2E86">
        <w:t xml:space="preserve"> </w:t>
      </w:r>
      <w:r>
        <w:t>корейском</w:t>
      </w:r>
      <w:r w:rsidRPr="003F2E86">
        <w:t xml:space="preserve"> </w:t>
      </w:r>
      <w:r>
        <w:t>обществе</w:t>
      </w:r>
      <w:r w:rsidRPr="003F2E86">
        <w:t xml:space="preserve"> </w:t>
      </w:r>
      <w:r>
        <w:t>отдается</w:t>
      </w:r>
      <w:r w:rsidRPr="003F2E86">
        <w:t xml:space="preserve"> </w:t>
      </w:r>
      <w:r>
        <w:t>предпочтение</w:t>
      </w:r>
      <w:r w:rsidRPr="003F2E86">
        <w:t xml:space="preserve">, </w:t>
      </w:r>
      <w:r>
        <w:t>и</w:t>
      </w:r>
      <w:r w:rsidRPr="003F2E86">
        <w:t xml:space="preserve"> </w:t>
      </w:r>
      <w:r>
        <w:t>говорит</w:t>
      </w:r>
      <w:r w:rsidRPr="003F2E86">
        <w:t xml:space="preserve">, </w:t>
      </w:r>
      <w:r>
        <w:t>что</w:t>
      </w:r>
      <w:r w:rsidRPr="003F2E86">
        <w:t xml:space="preserve"> </w:t>
      </w:r>
      <w:r>
        <w:t>она</w:t>
      </w:r>
      <w:r w:rsidRPr="003F2E86">
        <w:t xml:space="preserve"> </w:t>
      </w:r>
      <w:r>
        <w:t>с</w:t>
      </w:r>
      <w:r w:rsidRPr="003F2E86">
        <w:t xml:space="preserve"> </w:t>
      </w:r>
      <w:r>
        <w:t>тревогой</w:t>
      </w:r>
      <w:r w:rsidRPr="003F2E86">
        <w:t xml:space="preserve"> </w:t>
      </w:r>
      <w:r>
        <w:t>прочитала</w:t>
      </w:r>
      <w:r w:rsidRPr="003F2E86">
        <w:t xml:space="preserve"> </w:t>
      </w:r>
      <w:r>
        <w:t>о том, что потенциальные родители проявляют повышенный интерес к тому, чтобы заранее узнать</w:t>
      </w:r>
      <w:r w:rsidRPr="003F2E86">
        <w:t xml:space="preserve"> </w:t>
      </w:r>
      <w:r>
        <w:t>пол плода, и о том, что количество абортов в случае, если выясняется, что ребенок</w:t>
      </w:r>
      <w:r w:rsidR="003E176B">
        <w:t> </w:t>
      </w:r>
      <w:r>
        <w:t>- девочка, несоизмеримо вырастает</w:t>
      </w:r>
      <w:r w:rsidR="00371C8C">
        <w:t xml:space="preserve">.  </w:t>
      </w:r>
      <w:r>
        <w:t>Более</w:t>
      </w:r>
      <w:r w:rsidRPr="00F52C74">
        <w:t xml:space="preserve"> </w:t>
      </w:r>
      <w:r>
        <w:t>того</w:t>
      </w:r>
      <w:r w:rsidRPr="00F52C74">
        <w:t xml:space="preserve">, </w:t>
      </w:r>
      <w:r>
        <w:t>поскольку</w:t>
      </w:r>
      <w:r w:rsidRPr="00F52C74">
        <w:t xml:space="preserve"> </w:t>
      </w:r>
      <w:r>
        <w:t>в</w:t>
      </w:r>
      <w:r w:rsidRPr="00F52C74">
        <w:t xml:space="preserve"> </w:t>
      </w:r>
      <w:r>
        <w:t>большинстве</w:t>
      </w:r>
      <w:r w:rsidRPr="00F52C74">
        <w:t xml:space="preserve"> </w:t>
      </w:r>
      <w:r>
        <w:t>случаев</w:t>
      </w:r>
      <w:r w:rsidRPr="00F52C74">
        <w:t xml:space="preserve"> </w:t>
      </w:r>
      <w:r>
        <w:t>аборт</w:t>
      </w:r>
      <w:r w:rsidRPr="00F52C74">
        <w:t xml:space="preserve"> </w:t>
      </w:r>
      <w:r>
        <w:t>в</w:t>
      </w:r>
      <w:r w:rsidRPr="00F52C74">
        <w:t xml:space="preserve"> </w:t>
      </w:r>
      <w:r>
        <w:t>Корее</w:t>
      </w:r>
      <w:r w:rsidRPr="00F52C74">
        <w:t xml:space="preserve"> </w:t>
      </w:r>
      <w:r>
        <w:t>запрещен, очень высокий показатель абортов способствует относительно высокому показателю материнской смертности</w:t>
      </w:r>
      <w:r w:rsidR="00371C8C">
        <w:t xml:space="preserve">.  </w:t>
      </w:r>
      <w:r>
        <w:t>Принимая</w:t>
      </w:r>
      <w:r w:rsidRPr="00F52C74">
        <w:t xml:space="preserve"> </w:t>
      </w:r>
      <w:r>
        <w:t>эффективные</w:t>
      </w:r>
      <w:r w:rsidRPr="00F52C74">
        <w:t xml:space="preserve"> </w:t>
      </w:r>
      <w:r>
        <w:t>действия</w:t>
      </w:r>
      <w:r w:rsidRPr="00F52C74">
        <w:t xml:space="preserve"> </w:t>
      </w:r>
      <w:r>
        <w:t>для</w:t>
      </w:r>
      <w:r w:rsidRPr="00F52C74">
        <w:t xml:space="preserve"> </w:t>
      </w:r>
      <w:r>
        <w:t>повышения</w:t>
      </w:r>
      <w:r w:rsidRPr="00F52C74">
        <w:t xml:space="preserve"> </w:t>
      </w:r>
      <w:r>
        <w:t>статуса</w:t>
      </w:r>
      <w:r w:rsidRPr="00F52C74">
        <w:t xml:space="preserve"> </w:t>
      </w:r>
      <w:r>
        <w:t>женщины</w:t>
      </w:r>
      <w:r w:rsidRPr="00F52C74">
        <w:t xml:space="preserve"> </w:t>
      </w:r>
      <w:r>
        <w:t>в</w:t>
      </w:r>
      <w:r w:rsidRPr="00F52C74">
        <w:t xml:space="preserve"> </w:t>
      </w:r>
      <w:r>
        <w:t>обществе</w:t>
      </w:r>
      <w:r w:rsidRPr="00F52C74">
        <w:t xml:space="preserve">, </w:t>
      </w:r>
      <w:r>
        <w:t>властям</w:t>
      </w:r>
      <w:r w:rsidRPr="00F52C74">
        <w:t xml:space="preserve"> </w:t>
      </w:r>
      <w:r>
        <w:t>следует</w:t>
      </w:r>
      <w:r w:rsidRPr="00F52C74">
        <w:t xml:space="preserve"> </w:t>
      </w:r>
      <w:r>
        <w:t>на</w:t>
      </w:r>
      <w:r w:rsidRPr="00F52C74">
        <w:t xml:space="preserve"> </w:t>
      </w:r>
      <w:r>
        <w:t>только</w:t>
      </w:r>
      <w:r w:rsidRPr="00F52C74">
        <w:t xml:space="preserve"> </w:t>
      </w:r>
      <w:r>
        <w:t>смягчить применение законодательства в отношении абортов, но также обеспечить равный доступ для женщин к средствам планирования семьи.</w:t>
      </w:r>
    </w:p>
    <w:p w:rsidR="00E3098F" w:rsidRPr="00F52C74" w:rsidRDefault="00E3098F" w:rsidP="00E3098F"/>
    <w:p w:rsidR="00E3098F" w:rsidRPr="007A5B5C" w:rsidRDefault="00E3098F" w:rsidP="00E3098F">
      <w:r>
        <w:t>62.</w:t>
      </w:r>
      <w:r>
        <w:tab/>
        <w:t>Приветствуя</w:t>
      </w:r>
      <w:r w:rsidRPr="009375C1">
        <w:t xml:space="preserve"> </w:t>
      </w:r>
      <w:r>
        <w:t>принятие</w:t>
      </w:r>
      <w:r w:rsidRPr="009375C1">
        <w:t xml:space="preserve"> </w:t>
      </w:r>
      <w:r>
        <w:t>в</w:t>
      </w:r>
      <w:r w:rsidRPr="009375C1">
        <w:t xml:space="preserve"> 1997 </w:t>
      </w:r>
      <w:r>
        <w:t>году</w:t>
      </w:r>
      <w:r w:rsidRPr="009375C1">
        <w:t xml:space="preserve"> </w:t>
      </w:r>
      <w:r>
        <w:t>Закона</w:t>
      </w:r>
      <w:r w:rsidRPr="009375C1">
        <w:t xml:space="preserve"> о пр</w:t>
      </w:r>
      <w:r>
        <w:t>е</w:t>
      </w:r>
      <w:r w:rsidRPr="009375C1">
        <w:t>д</w:t>
      </w:r>
      <w:r>
        <w:t>о</w:t>
      </w:r>
      <w:r w:rsidRPr="009375C1">
        <w:t>твр</w:t>
      </w:r>
      <w:r>
        <w:t>а</w:t>
      </w:r>
      <w:r w:rsidRPr="009375C1">
        <w:t xml:space="preserve">щении </w:t>
      </w:r>
      <w:r>
        <w:t>бытового</w:t>
      </w:r>
      <w:r w:rsidRPr="009375C1">
        <w:t xml:space="preserve"> </w:t>
      </w:r>
      <w:r>
        <w:t>насилия</w:t>
      </w:r>
      <w:r w:rsidRPr="009375C1">
        <w:t xml:space="preserve"> </w:t>
      </w:r>
      <w:r>
        <w:t>и</w:t>
      </w:r>
      <w:r w:rsidRPr="009375C1">
        <w:t xml:space="preserve"> </w:t>
      </w:r>
      <w:r>
        <w:t>защите</w:t>
      </w:r>
      <w:r w:rsidRPr="009375C1">
        <w:t xml:space="preserve"> </w:t>
      </w:r>
      <w:r>
        <w:t>пострадавших</w:t>
      </w:r>
      <w:r w:rsidRPr="009375C1">
        <w:t xml:space="preserve">, </w:t>
      </w:r>
      <w:r>
        <w:t>она</w:t>
      </w:r>
      <w:r w:rsidRPr="009375C1">
        <w:t xml:space="preserve"> </w:t>
      </w:r>
      <w:r>
        <w:t>обращает</w:t>
      </w:r>
      <w:r w:rsidRPr="009375C1">
        <w:t xml:space="preserve"> </w:t>
      </w:r>
      <w:r>
        <w:t>внимание</w:t>
      </w:r>
      <w:r w:rsidRPr="009375C1">
        <w:t xml:space="preserve"> </w:t>
      </w:r>
      <w:r>
        <w:t>на</w:t>
      </w:r>
      <w:r w:rsidRPr="009375C1">
        <w:t xml:space="preserve"> </w:t>
      </w:r>
      <w:r>
        <w:t>довольно</w:t>
      </w:r>
      <w:r w:rsidRPr="009375C1">
        <w:t xml:space="preserve"> </w:t>
      </w:r>
      <w:r>
        <w:t>низкий</w:t>
      </w:r>
      <w:r w:rsidRPr="009375C1">
        <w:t xml:space="preserve"> </w:t>
      </w:r>
      <w:r>
        <w:t>бюджет</w:t>
      </w:r>
      <w:r w:rsidRPr="009375C1">
        <w:t xml:space="preserve">, </w:t>
      </w:r>
      <w:r>
        <w:t>выделенный</w:t>
      </w:r>
      <w:r w:rsidRPr="009375C1">
        <w:t xml:space="preserve"> </w:t>
      </w:r>
      <w:r>
        <w:t>на</w:t>
      </w:r>
      <w:r w:rsidRPr="009375C1">
        <w:t xml:space="preserve"> </w:t>
      </w:r>
      <w:r>
        <w:t>осуществление</w:t>
      </w:r>
      <w:r w:rsidRPr="009375C1">
        <w:t xml:space="preserve"> </w:t>
      </w:r>
      <w:r>
        <w:t>этого</w:t>
      </w:r>
      <w:r w:rsidRPr="009375C1">
        <w:t xml:space="preserve"> </w:t>
      </w:r>
      <w:r>
        <w:t>Закона</w:t>
      </w:r>
      <w:r w:rsidR="00371C8C">
        <w:t xml:space="preserve">.  </w:t>
      </w:r>
      <w:r>
        <w:t>Действительно</w:t>
      </w:r>
      <w:r w:rsidRPr="007A5B5C">
        <w:t xml:space="preserve"> </w:t>
      </w:r>
      <w:r>
        <w:t>ли</w:t>
      </w:r>
      <w:r w:rsidRPr="007A5B5C">
        <w:t xml:space="preserve"> </w:t>
      </w:r>
      <w:r>
        <w:t>срок</w:t>
      </w:r>
      <w:r w:rsidRPr="007A5B5C">
        <w:t xml:space="preserve"> </w:t>
      </w:r>
      <w:r>
        <w:t>действия</w:t>
      </w:r>
      <w:r w:rsidRPr="007A5B5C">
        <w:t xml:space="preserve"> </w:t>
      </w:r>
      <w:r>
        <w:t>защитных предписаний</w:t>
      </w:r>
      <w:r w:rsidRPr="007A5B5C">
        <w:t xml:space="preserve"> </w:t>
      </w:r>
      <w:r>
        <w:t>ограничен</w:t>
      </w:r>
      <w:r w:rsidRPr="007A5B5C">
        <w:t xml:space="preserve"> </w:t>
      </w:r>
      <w:r>
        <w:t>лишь</w:t>
      </w:r>
      <w:r w:rsidRPr="007A5B5C">
        <w:t xml:space="preserve"> </w:t>
      </w:r>
      <w:r>
        <w:t>двумя</w:t>
      </w:r>
      <w:r w:rsidRPr="007A5B5C">
        <w:t>-</w:t>
      </w:r>
      <w:r>
        <w:t>тремя</w:t>
      </w:r>
      <w:r w:rsidRPr="007A5B5C">
        <w:t xml:space="preserve"> </w:t>
      </w:r>
      <w:r>
        <w:t>месяцами</w:t>
      </w:r>
      <w:r w:rsidRPr="007A5B5C">
        <w:t xml:space="preserve">, </w:t>
      </w:r>
      <w:r>
        <w:t>что</w:t>
      </w:r>
      <w:r w:rsidRPr="007A5B5C">
        <w:t xml:space="preserve"> </w:t>
      </w:r>
      <w:r>
        <w:t>изнасилование</w:t>
      </w:r>
      <w:r w:rsidRPr="007A5B5C">
        <w:t xml:space="preserve"> </w:t>
      </w:r>
      <w:r>
        <w:t>не</w:t>
      </w:r>
      <w:r w:rsidRPr="007A5B5C">
        <w:t xml:space="preserve"> </w:t>
      </w:r>
      <w:r>
        <w:t>подпадает</w:t>
      </w:r>
      <w:r w:rsidRPr="007A5B5C">
        <w:t xml:space="preserve"> </w:t>
      </w:r>
      <w:r>
        <w:t>под</w:t>
      </w:r>
      <w:r w:rsidRPr="007A5B5C">
        <w:t xml:space="preserve"> </w:t>
      </w:r>
      <w:r>
        <w:t>квалификацию</w:t>
      </w:r>
      <w:r w:rsidRPr="007A5B5C">
        <w:t xml:space="preserve"> </w:t>
      </w:r>
      <w:r>
        <w:t>бытового</w:t>
      </w:r>
      <w:r w:rsidRPr="007A5B5C">
        <w:t xml:space="preserve"> </w:t>
      </w:r>
      <w:r>
        <w:t>насилия</w:t>
      </w:r>
      <w:r w:rsidRPr="007A5B5C">
        <w:t xml:space="preserve"> </w:t>
      </w:r>
      <w:r>
        <w:t>и</w:t>
      </w:r>
      <w:r w:rsidRPr="007A5B5C">
        <w:t xml:space="preserve"> </w:t>
      </w:r>
      <w:r>
        <w:t>что</w:t>
      </w:r>
      <w:r w:rsidRPr="007A5B5C">
        <w:t xml:space="preserve"> </w:t>
      </w:r>
      <w:r>
        <w:t>жертвы</w:t>
      </w:r>
      <w:r w:rsidRPr="007A5B5C">
        <w:t xml:space="preserve"> </w:t>
      </w:r>
      <w:r>
        <w:t>изнасилования</w:t>
      </w:r>
      <w:r w:rsidRPr="007A5B5C">
        <w:t xml:space="preserve"> </w:t>
      </w:r>
      <w:r>
        <w:t>под нажимом окружающих все</w:t>
      </w:r>
      <w:r w:rsidRPr="007A5B5C">
        <w:t xml:space="preserve"> </w:t>
      </w:r>
      <w:r>
        <w:t>еще сочетаются браком с преступником?  Другие</w:t>
      </w:r>
      <w:r w:rsidRPr="007A5B5C">
        <w:t xml:space="preserve"> </w:t>
      </w:r>
      <w:r>
        <w:t>области</w:t>
      </w:r>
      <w:r w:rsidRPr="007A5B5C">
        <w:t xml:space="preserve"> </w:t>
      </w:r>
      <w:r>
        <w:t>озабоченности</w:t>
      </w:r>
      <w:r w:rsidRPr="007A5B5C">
        <w:t xml:space="preserve"> </w:t>
      </w:r>
      <w:r w:rsidR="00310D27">
        <w:t>-</w:t>
      </w:r>
      <w:r w:rsidRPr="007A5B5C">
        <w:t xml:space="preserve"> </w:t>
      </w:r>
      <w:r>
        <w:t>это</w:t>
      </w:r>
      <w:r w:rsidRPr="007A5B5C">
        <w:t xml:space="preserve"> </w:t>
      </w:r>
      <w:r>
        <w:t>различия в</w:t>
      </w:r>
      <w:r w:rsidRPr="007A5B5C">
        <w:t xml:space="preserve"> </w:t>
      </w:r>
      <w:r>
        <w:t>брачном</w:t>
      </w:r>
      <w:r w:rsidRPr="007A5B5C">
        <w:t xml:space="preserve"> </w:t>
      </w:r>
      <w:r>
        <w:t>возрасте</w:t>
      </w:r>
      <w:r w:rsidRPr="007A5B5C">
        <w:t xml:space="preserve"> </w:t>
      </w:r>
      <w:r>
        <w:t>для</w:t>
      </w:r>
      <w:r w:rsidRPr="007A5B5C">
        <w:t xml:space="preserve"> </w:t>
      </w:r>
      <w:r>
        <w:t>мужчин</w:t>
      </w:r>
      <w:r w:rsidRPr="007A5B5C">
        <w:t xml:space="preserve"> </w:t>
      </w:r>
      <w:r>
        <w:t>и</w:t>
      </w:r>
      <w:r w:rsidRPr="007A5B5C">
        <w:t xml:space="preserve"> </w:t>
      </w:r>
      <w:r>
        <w:t>женщин</w:t>
      </w:r>
      <w:r w:rsidRPr="007A5B5C">
        <w:t xml:space="preserve"> </w:t>
      </w:r>
      <w:r>
        <w:t>и</w:t>
      </w:r>
      <w:r w:rsidRPr="007A5B5C">
        <w:t xml:space="preserve"> </w:t>
      </w:r>
      <w:r>
        <w:t>обязательный</w:t>
      </w:r>
      <w:r w:rsidRPr="007A5B5C">
        <w:t xml:space="preserve"> </w:t>
      </w:r>
      <w:r>
        <w:t>шестимесячный срок</w:t>
      </w:r>
      <w:r w:rsidRPr="007A5B5C">
        <w:t xml:space="preserve"> </w:t>
      </w:r>
      <w:r>
        <w:t>ожидания</w:t>
      </w:r>
      <w:r w:rsidRPr="007A5B5C">
        <w:t xml:space="preserve"> </w:t>
      </w:r>
      <w:r>
        <w:t>для женщин, желающих снова выйти замуж</w:t>
      </w:r>
      <w:r w:rsidR="00371C8C">
        <w:t xml:space="preserve">.  </w:t>
      </w:r>
    </w:p>
    <w:p w:rsidR="00E3098F" w:rsidRPr="007A5B5C" w:rsidRDefault="00E3098F" w:rsidP="00E3098F"/>
    <w:p w:rsidR="00E3098F" w:rsidRPr="00070C52" w:rsidRDefault="00E3098F" w:rsidP="00E3098F">
      <w:r>
        <w:t>63.</w:t>
      </w:r>
      <w:r>
        <w:tab/>
        <w:t>Что</w:t>
      </w:r>
      <w:r w:rsidRPr="00E9776D">
        <w:t xml:space="preserve"> </w:t>
      </w:r>
      <w:r>
        <w:t>касается</w:t>
      </w:r>
      <w:r w:rsidRPr="00E9776D">
        <w:t xml:space="preserve"> </w:t>
      </w:r>
      <w:r>
        <w:t>занятости</w:t>
      </w:r>
      <w:r w:rsidRPr="00E9776D">
        <w:t xml:space="preserve">, </w:t>
      </w:r>
      <w:r>
        <w:t>то, насколько ей известно</w:t>
      </w:r>
      <w:r w:rsidRPr="00E9776D">
        <w:t xml:space="preserve">, </w:t>
      </w:r>
      <w:r>
        <w:t>многие</w:t>
      </w:r>
      <w:r w:rsidRPr="00E9776D">
        <w:t xml:space="preserve"> </w:t>
      </w:r>
      <w:r>
        <w:t>кореянки</w:t>
      </w:r>
      <w:r w:rsidRPr="00E9776D">
        <w:t xml:space="preserve">, </w:t>
      </w:r>
      <w:r>
        <w:t>работающие</w:t>
      </w:r>
      <w:r w:rsidRPr="00E9776D">
        <w:t xml:space="preserve"> </w:t>
      </w:r>
      <w:r>
        <w:t>на</w:t>
      </w:r>
      <w:r w:rsidRPr="00E9776D">
        <w:t xml:space="preserve"> </w:t>
      </w:r>
      <w:r>
        <w:t>малых</w:t>
      </w:r>
      <w:r w:rsidRPr="00E9776D">
        <w:t xml:space="preserve"> </w:t>
      </w:r>
      <w:r>
        <w:t>предприятиях</w:t>
      </w:r>
      <w:r w:rsidRPr="00E9776D">
        <w:t xml:space="preserve">, </w:t>
      </w:r>
      <w:r>
        <w:t>лишены равенства в вопросах условий и оплаты труда</w:t>
      </w:r>
      <w:r w:rsidR="00371C8C">
        <w:t xml:space="preserve">.  </w:t>
      </w:r>
      <w:r>
        <w:t>Учреждение</w:t>
      </w:r>
      <w:r w:rsidRPr="00E9776D">
        <w:t xml:space="preserve"> </w:t>
      </w:r>
      <w:r>
        <w:t>президентской</w:t>
      </w:r>
      <w:r w:rsidRPr="00E9776D">
        <w:t xml:space="preserve"> </w:t>
      </w:r>
      <w:r>
        <w:t>комиссии</w:t>
      </w:r>
      <w:r w:rsidRPr="00E9776D">
        <w:t xml:space="preserve"> </w:t>
      </w:r>
      <w:r>
        <w:t>и</w:t>
      </w:r>
      <w:r w:rsidRPr="00E9776D">
        <w:t xml:space="preserve"> </w:t>
      </w:r>
      <w:r>
        <w:t>принятие</w:t>
      </w:r>
      <w:r w:rsidRPr="00E9776D">
        <w:t xml:space="preserve"> </w:t>
      </w:r>
      <w:r>
        <w:t>Закона</w:t>
      </w:r>
      <w:r w:rsidRPr="00E9776D">
        <w:t xml:space="preserve"> </w:t>
      </w:r>
      <w:r>
        <w:t>о</w:t>
      </w:r>
      <w:r w:rsidRPr="00E9776D">
        <w:t xml:space="preserve"> </w:t>
      </w:r>
      <w:r>
        <w:t>предотвращении</w:t>
      </w:r>
      <w:r w:rsidRPr="00E9776D">
        <w:t xml:space="preserve"> </w:t>
      </w:r>
      <w:r>
        <w:t>гендерной</w:t>
      </w:r>
      <w:r w:rsidRPr="00E9776D">
        <w:t xml:space="preserve"> </w:t>
      </w:r>
      <w:r>
        <w:t>дискриминации и оказании помощи потерпевшим можно только приветствовать, но необходимо получить дальнейшие подробности в отношении должностных обязанностей Комиссии, ее полномочий и доступности для работающих женщин</w:t>
      </w:r>
      <w:r w:rsidR="00371C8C">
        <w:t xml:space="preserve">.  </w:t>
      </w:r>
      <w:r>
        <w:t>И</w:t>
      </w:r>
      <w:r w:rsidRPr="00070C52">
        <w:t xml:space="preserve"> </w:t>
      </w:r>
      <w:r>
        <w:t>последнее</w:t>
      </w:r>
      <w:r w:rsidRPr="00070C52">
        <w:t xml:space="preserve">, </w:t>
      </w:r>
      <w:r>
        <w:t>ссылаясь</w:t>
      </w:r>
      <w:r w:rsidRPr="00070C52">
        <w:t xml:space="preserve"> </w:t>
      </w:r>
      <w:r>
        <w:t>на</w:t>
      </w:r>
      <w:r w:rsidRPr="00070C52">
        <w:t xml:space="preserve"> </w:t>
      </w:r>
      <w:r>
        <w:t>низкий</w:t>
      </w:r>
      <w:r w:rsidRPr="00070C52">
        <w:t xml:space="preserve"> </w:t>
      </w:r>
      <w:r>
        <w:t>уровень</w:t>
      </w:r>
      <w:r w:rsidRPr="00070C52">
        <w:t xml:space="preserve"> </w:t>
      </w:r>
      <w:r>
        <w:t>участия</w:t>
      </w:r>
      <w:r w:rsidRPr="00070C52">
        <w:t xml:space="preserve"> </w:t>
      </w:r>
      <w:r>
        <w:t>женщин</w:t>
      </w:r>
      <w:r w:rsidRPr="00070C52">
        <w:t xml:space="preserve"> </w:t>
      </w:r>
      <w:r>
        <w:t>в</w:t>
      </w:r>
      <w:r w:rsidRPr="00070C52">
        <w:t xml:space="preserve"> </w:t>
      </w:r>
      <w:r>
        <w:t>политической</w:t>
      </w:r>
      <w:r w:rsidRPr="00070C52">
        <w:t xml:space="preserve"> </w:t>
      </w:r>
      <w:r>
        <w:t>жизни</w:t>
      </w:r>
      <w:r w:rsidRPr="00070C52">
        <w:t xml:space="preserve">, </w:t>
      </w:r>
      <w:r>
        <w:t>она</w:t>
      </w:r>
      <w:r w:rsidRPr="00070C52">
        <w:t xml:space="preserve"> </w:t>
      </w:r>
      <w:r>
        <w:t>говорит, что в этой области тоже явно требуется всесторонний пересмотр действующего законодательства</w:t>
      </w:r>
      <w:r w:rsidR="00371C8C">
        <w:t xml:space="preserve">.  </w:t>
      </w:r>
    </w:p>
    <w:p w:rsidR="00E3098F" w:rsidRPr="00070C52" w:rsidRDefault="00E3098F" w:rsidP="00E3098F"/>
    <w:p w:rsidR="00E3098F" w:rsidRPr="000312C3" w:rsidRDefault="00E3098F" w:rsidP="00E3098F">
      <w:r>
        <w:t>64.</w:t>
      </w:r>
      <w:r>
        <w:tab/>
      </w:r>
      <w:r w:rsidRPr="008D71CF">
        <w:rPr>
          <w:u w:val="single"/>
        </w:rPr>
        <w:t>Г-н В</w:t>
      </w:r>
      <w:r>
        <w:rPr>
          <w:u w:val="single"/>
        </w:rPr>
        <w:t>Е</w:t>
      </w:r>
      <w:r w:rsidRPr="008D71CF">
        <w:rPr>
          <w:u w:val="single"/>
        </w:rPr>
        <w:t>РУШЕВСКИЙ</w:t>
      </w:r>
      <w:r w:rsidRPr="008D71CF">
        <w:t xml:space="preserve">, </w:t>
      </w:r>
      <w:r>
        <w:t>касаясь</w:t>
      </w:r>
      <w:r w:rsidRPr="008D71CF">
        <w:t xml:space="preserve"> </w:t>
      </w:r>
      <w:r>
        <w:t>вопроса о применения</w:t>
      </w:r>
      <w:r w:rsidRPr="008D71CF">
        <w:t xml:space="preserve"> </w:t>
      </w:r>
      <w:r>
        <w:t>пыток</w:t>
      </w:r>
      <w:r w:rsidRPr="008D71CF">
        <w:t xml:space="preserve">, </w:t>
      </w:r>
      <w:r>
        <w:t>говорит</w:t>
      </w:r>
      <w:r w:rsidRPr="008D71CF">
        <w:t xml:space="preserve">, </w:t>
      </w:r>
      <w:r>
        <w:t>что</w:t>
      </w:r>
      <w:r w:rsidRPr="008D71CF">
        <w:t xml:space="preserve"> </w:t>
      </w:r>
      <w:r>
        <w:t>как</w:t>
      </w:r>
      <w:r w:rsidRPr="008D71CF">
        <w:t xml:space="preserve"> </w:t>
      </w:r>
      <w:r>
        <w:t>из</w:t>
      </w:r>
      <w:r w:rsidRPr="008D71CF">
        <w:t xml:space="preserve"> </w:t>
      </w:r>
      <w:r>
        <w:t>доклада</w:t>
      </w:r>
      <w:r w:rsidRPr="008D71CF">
        <w:t xml:space="preserve">, </w:t>
      </w:r>
      <w:r>
        <w:t>так и</w:t>
      </w:r>
      <w:r w:rsidRPr="008D71CF">
        <w:t xml:space="preserve"> </w:t>
      </w:r>
      <w:r>
        <w:t>из</w:t>
      </w:r>
      <w:r w:rsidRPr="008D71CF">
        <w:t xml:space="preserve"> </w:t>
      </w:r>
      <w:r>
        <w:t>информации</w:t>
      </w:r>
      <w:r w:rsidRPr="008D71CF">
        <w:t xml:space="preserve">, </w:t>
      </w:r>
      <w:r>
        <w:t>полученной</w:t>
      </w:r>
      <w:r w:rsidRPr="008D71CF">
        <w:t xml:space="preserve"> </w:t>
      </w:r>
      <w:r>
        <w:t>из</w:t>
      </w:r>
      <w:r w:rsidRPr="008D71CF">
        <w:t xml:space="preserve"> </w:t>
      </w:r>
      <w:r>
        <w:t>других</w:t>
      </w:r>
      <w:r w:rsidRPr="008D71CF">
        <w:t xml:space="preserve"> </w:t>
      </w:r>
      <w:r>
        <w:t>источников</w:t>
      </w:r>
      <w:r w:rsidRPr="008D71CF">
        <w:t xml:space="preserve">, </w:t>
      </w:r>
      <w:r>
        <w:t>следует</w:t>
      </w:r>
      <w:r w:rsidRPr="008D71CF">
        <w:t xml:space="preserve">, </w:t>
      </w:r>
      <w:r>
        <w:t>что</w:t>
      </w:r>
      <w:r w:rsidRPr="008D71CF">
        <w:t xml:space="preserve"> </w:t>
      </w:r>
      <w:r>
        <w:t>меры по борьбе с этим явлением</w:t>
      </w:r>
      <w:r w:rsidRPr="008D71CF">
        <w:t xml:space="preserve"> </w:t>
      </w:r>
      <w:r>
        <w:t>еще не принесли действенных результатов</w:t>
      </w:r>
      <w:r w:rsidR="00371C8C">
        <w:t xml:space="preserve">.  </w:t>
      </w:r>
      <w:r>
        <w:t>В</w:t>
      </w:r>
      <w:r w:rsidRPr="002C7BE5">
        <w:t xml:space="preserve"> </w:t>
      </w:r>
      <w:r>
        <w:t>связи</w:t>
      </w:r>
      <w:r w:rsidRPr="002C7BE5">
        <w:t xml:space="preserve"> </w:t>
      </w:r>
      <w:r>
        <w:t>с</w:t>
      </w:r>
      <w:r w:rsidRPr="002C7BE5">
        <w:t xml:space="preserve"> </w:t>
      </w:r>
      <w:r>
        <w:t>утверждением</w:t>
      </w:r>
      <w:r w:rsidRPr="002C7BE5">
        <w:t xml:space="preserve"> </w:t>
      </w:r>
      <w:r>
        <w:t>в</w:t>
      </w:r>
      <w:r w:rsidRPr="002C7BE5">
        <w:t xml:space="preserve"> </w:t>
      </w:r>
      <w:r>
        <w:t>пункте</w:t>
      </w:r>
      <w:r w:rsidRPr="002C7BE5">
        <w:t xml:space="preserve"> 92</w:t>
      </w:r>
      <w:r>
        <w:t xml:space="preserve"> относительно</w:t>
      </w:r>
      <w:r w:rsidRPr="002C7BE5">
        <w:t xml:space="preserve"> </w:t>
      </w:r>
      <w:r>
        <w:t>обязательной проверки мест лишения свободы он спрашивает, значит ли это, что у прокурора есть полномочия посещать места заключения, находящиеся в ведении агентства по национальной безопасности</w:t>
      </w:r>
      <w:r w:rsidR="00371C8C">
        <w:t xml:space="preserve">.  </w:t>
      </w:r>
      <w:r>
        <w:t>Ссылаясь на пункт 94, он приветствует решение Верховного суда от 28 сентября 1993 года, но просит дать дополнительную информацию о том, какого типа доказательства должна представить жертва пытки</w:t>
      </w:r>
      <w:r w:rsidR="00371C8C">
        <w:t xml:space="preserve">.  </w:t>
      </w:r>
      <w:r>
        <w:t>Согласно</w:t>
      </w:r>
      <w:r w:rsidRPr="00BA0442">
        <w:t xml:space="preserve"> </w:t>
      </w:r>
      <w:r>
        <w:t>полученной</w:t>
      </w:r>
      <w:r w:rsidRPr="00BA0442">
        <w:t xml:space="preserve"> </w:t>
      </w:r>
      <w:r>
        <w:t>им</w:t>
      </w:r>
      <w:r w:rsidRPr="00BA0442">
        <w:t xml:space="preserve"> </w:t>
      </w:r>
      <w:r>
        <w:t>информации</w:t>
      </w:r>
      <w:r w:rsidRPr="00BA0442">
        <w:t xml:space="preserve"> </w:t>
      </w:r>
      <w:r>
        <w:t>суды</w:t>
      </w:r>
      <w:r w:rsidRPr="00BA0442">
        <w:t xml:space="preserve"> </w:t>
      </w:r>
      <w:r>
        <w:t>с</w:t>
      </w:r>
      <w:r w:rsidRPr="00BA0442">
        <w:t xml:space="preserve"> </w:t>
      </w:r>
      <w:r>
        <w:t>неохотой</w:t>
      </w:r>
      <w:r w:rsidRPr="00BA0442">
        <w:t xml:space="preserve"> </w:t>
      </w:r>
      <w:r>
        <w:t>принимают жалобы на применение пыток при отсутствии видимых признаков насилия</w:t>
      </w:r>
      <w:r w:rsidR="00371C8C">
        <w:t xml:space="preserve">.  </w:t>
      </w:r>
    </w:p>
    <w:p w:rsidR="00E3098F" w:rsidRPr="000312C3" w:rsidRDefault="00E3098F" w:rsidP="00E3098F"/>
    <w:p w:rsidR="00E3098F" w:rsidRPr="002C2A5C" w:rsidRDefault="00E3098F" w:rsidP="00E3098F">
      <w:r>
        <w:t>65.</w:t>
      </w:r>
      <w:r>
        <w:tab/>
        <w:t>Ссылаясь</w:t>
      </w:r>
      <w:r w:rsidRPr="005D0B54">
        <w:t xml:space="preserve"> </w:t>
      </w:r>
      <w:r>
        <w:t>на</w:t>
      </w:r>
      <w:r w:rsidRPr="005D0B54">
        <w:t xml:space="preserve"> </w:t>
      </w:r>
      <w:r>
        <w:t>пункт</w:t>
      </w:r>
      <w:r w:rsidRPr="005D0B54">
        <w:t xml:space="preserve"> 96 </w:t>
      </w:r>
      <w:r>
        <w:t>о</w:t>
      </w:r>
      <w:r w:rsidRPr="005D0B54">
        <w:t xml:space="preserve"> </w:t>
      </w:r>
      <w:r>
        <w:t>создании</w:t>
      </w:r>
      <w:r w:rsidRPr="005D0B54">
        <w:t xml:space="preserve"> </w:t>
      </w:r>
      <w:r>
        <w:t>Центра</w:t>
      </w:r>
      <w:r w:rsidRPr="005D0B54">
        <w:t xml:space="preserve"> </w:t>
      </w:r>
      <w:r>
        <w:t>по</w:t>
      </w:r>
      <w:r w:rsidRPr="005D0B54">
        <w:t xml:space="preserve"> </w:t>
      </w:r>
      <w:r>
        <w:t>рассмотрени</w:t>
      </w:r>
      <w:r w:rsidR="00310D27">
        <w:t>ю</w:t>
      </w:r>
      <w:r>
        <w:t xml:space="preserve"> жалоб на</w:t>
      </w:r>
      <w:r w:rsidRPr="005D0B54">
        <w:t xml:space="preserve"> </w:t>
      </w:r>
      <w:r>
        <w:t>нарушения</w:t>
      </w:r>
      <w:r w:rsidRPr="005D0B54">
        <w:t xml:space="preserve"> </w:t>
      </w:r>
      <w:r>
        <w:t>прав</w:t>
      </w:r>
      <w:r w:rsidRPr="005D0B54">
        <w:t xml:space="preserve"> </w:t>
      </w:r>
      <w:r>
        <w:t>человека</w:t>
      </w:r>
      <w:r w:rsidRPr="005D0B54">
        <w:t xml:space="preserve">, </w:t>
      </w:r>
      <w:r>
        <w:t>он</w:t>
      </w:r>
      <w:r w:rsidRPr="005D0B54">
        <w:t xml:space="preserve"> </w:t>
      </w:r>
      <w:r>
        <w:t>просит</w:t>
      </w:r>
      <w:r w:rsidRPr="005D0B54">
        <w:t xml:space="preserve"> </w:t>
      </w:r>
      <w:r>
        <w:t>предоставить</w:t>
      </w:r>
      <w:r w:rsidRPr="005D0B54">
        <w:t xml:space="preserve"> </w:t>
      </w:r>
      <w:r>
        <w:t>примеры</w:t>
      </w:r>
      <w:r w:rsidRPr="005D0B54">
        <w:t xml:space="preserve"> </w:t>
      </w:r>
      <w:r>
        <w:t>жалоб</w:t>
      </w:r>
      <w:r w:rsidRPr="005D0B54">
        <w:t xml:space="preserve">, </w:t>
      </w:r>
      <w:r>
        <w:t>полученных</w:t>
      </w:r>
      <w:r w:rsidRPr="005D0B54">
        <w:t xml:space="preserve"> </w:t>
      </w:r>
      <w:r>
        <w:t>Центром</w:t>
      </w:r>
      <w:r w:rsidRPr="005D0B54">
        <w:t xml:space="preserve"> </w:t>
      </w:r>
      <w:r>
        <w:t>за</w:t>
      </w:r>
      <w:r w:rsidRPr="005D0B54">
        <w:t xml:space="preserve"> </w:t>
      </w:r>
      <w:r>
        <w:t>последние</w:t>
      </w:r>
      <w:r w:rsidRPr="005D0B54">
        <w:t xml:space="preserve"> </w:t>
      </w:r>
      <w:r>
        <w:t>два года, и сообщить, какие действия были по ним приняты</w:t>
      </w:r>
      <w:r w:rsidR="00371C8C">
        <w:t xml:space="preserve">.  </w:t>
      </w:r>
      <w:r>
        <w:t>Цифры</w:t>
      </w:r>
      <w:r w:rsidRPr="005D0B54">
        <w:t xml:space="preserve"> </w:t>
      </w:r>
      <w:r>
        <w:t>в</w:t>
      </w:r>
      <w:r w:rsidRPr="005D0B54">
        <w:t xml:space="preserve"> </w:t>
      </w:r>
      <w:r>
        <w:t>пункте</w:t>
      </w:r>
      <w:r w:rsidRPr="005D0B54">
        <w:t xml:space="preserve"> 98 </w:t>
      </w:r>
      <w:r>
        <w:t>в</w:t>
      </w:r>
      <w:r w:rsidRPr="005D0B54">
        <w:t xml:space="preserve"> </w:t>
      </w:r>
      <w:r>
        <w:t>отношении</w:t>
      </w:r>
      <w:r w:rsidRPr="005D0B54">
        <w:t xml:space="preserve"> </w:t>
      </w:r>
      <w:r>
        <w:t>количество случаев наказания</w:t>
      </w:r>
      <w:r w:rsidRPr="005D0B54">
        <w:t xml:space="preserve"> </w:t>
      </w:r>
      <w:r>
        <w:t>следователей</w:t>
      </w:r>
      <w:r w:rsidRPr="005D0B54">
        <w:t xml:space="preserve"> </w:t>
      </w:r>
      <w:r>
        <w:t>за</w:t>
      </w:r>
      <w:r w:rsidRPr="005D0B54">
        <w:t xml:space="preserve"> </w:t>
      </w:r>
      <w:r>
        <w:t>жестокое</w:t>
      </w:r>
      <w:r w:rsidRPr="005D0B54">
        <w:t xml:space="preserve"> </w:t>
      </w:r>
      <w:r>
        <w:t>или</w:t>
      </w:r>
      <w:r w:rsidRPr="005D0B54">
        <w:t xml:space="preserve"> </w:t>
      </w:r>
      <w:r>
        <w:t>бесчеловечное</w:t>
      </w:r>
      <w:r w:rsidRPr="005D0B54">
        <w:t xml:space="preserve"> </w:t>
      </w:r>
      <w:r>
        <w:t>обращение</w:t>
      </w:r>
      <w:r w:rsidRPr="005D0B54">
        <w:t xml:space="preserve"> </w:t>
      </w:r>
      <w:r>
        <w:t>с</w:t>
      </w:r>
      <w:r w:rsidR="00310D27">
        <w:t> </w:t>
      </w:r>
      <w:r>
        <w:t>подозреваемыми представляются очень уж низкими, если учесть, что с 1996 года по август 1998 года было зарегистрировано более 700 жалоб на жестокое обращение</w:t>
      </w:r>
      <w:r w:rsidR="00371C8C">
        <w:t xml:space="preserve">.  </w:t>
      </w:r>
      <w:r>
        <w:t>Похоже, в полиции по</w:t>
      </w:r>
      <w:r>
        <w:noBreakHyphen/>
        <w:t>прежнему царит обстановка безнаказанности, особенно с учетом того, что жалобы поступают не только от задержанных по Закону о национальной безопасности, но и от обычных правонарушителей</w:t>
      </w:r>
      <w:r w:rsidR="00371C8C">
        <w:t xml:space="preserve">.  </w:t>
      </w:r>
    </w:p>
    <w:p w:rsidR="00E3098F" w:rsidRPr="002C2A5C" w:rsidRDefault="00E3098F" w:rsidP="00E3098F"/>
    <w:p w:rsidR="00E3098F" w:rsidRPr="00A27703" w:rsidRDefault="00E3098F" w:rsidP="00E3098F">
      <w:r>
        <w:t>66.</w:t>
      </w:r>
      <w:r>
        <w:tab/>
      </w:r>
      <w:r w:rsidRPr="005E1B5B">
        <w:rPr>
          <w:u w:val="single"/>
        </w:rPr>
        <w:t>Г-н ЯЛДЕН</w:t>
      </w:r>
      <w:r>
        <w:t>, приветствуя предстоящее создание национальной комиссии по правам человека, просит предоставить дополнительную информацию о ее функциях, деятельности и бюджете</w:t>
      </w:r>
      <w:r w:rsidR="00371C8C">
        <w:t xml:space="preserve">.  </w:t>
      </w:r>
      <w:r>
        <w:t xml:space="preserve">Будут ли члены назначаться на сравнительно длительный период времени?  Будут ли ее решения иметь рекомендательный или обязательный характер? </w:t>
      </w:r>
      <w:r w:rsidRPr="005E1B5B">
        <w:t xml:space="preserve"> </w:t>
      </w:r>
      <w:r>
        <w:t>Будут ли ее полномочия распространят</w:t>
      </w:r>
      <w:r w:rsidR="00310D27">
        <w:t>ь</w:t>
      </w:r>
      <w:r>
        <w:t xml:space="preserve">ся на вооруженные силы и службы безопасности? </w:t>
      </w:r>
      <w:r w:rsidRPr="005E1B5B">
        <w:t xml:space="preserve"> </w:t>
      </w:r>
      <w:r>
        <w:t>Он</w:t>
      </w:r>
      <w:r w:rsidRPr="005E1B5B">
        <w:t xml:space="preserve"> </w:t>
      </w:r>
      <w:r>
        <w:t>также</w:t>
      </w:r>
      <w:r w:rsidRPr="005E1B5B">
        <w:t xml:space="preserve"> </w:t>
      </w:r>
      <w:r>
        <w:t>приветствует</w:t>
      </w:r>
      <w:r w:rsidRPr="005E1B5B">
        <w:t xml:space="preserve"> </w:t>
      </w:r>
      <w:r>
        <w:t>шаги</w:t>
      </w:r>
      <w:r w:rsidRPr="005E1B5B">
        <w:t xml:space="preserve">, </w:t>
      </w:r>
      <w:r>
        <w:t>направленные</w:t>
      </w:r>
      <w:r w:rsidRPr="005E1B5B">
        <w:t xml:space="preserve"> </w:t>
      </w:r>
      <w:r>
        <w:t>на повышение статуса женщин, но считает, что было представлено недостаточно информации о результатах, достигнутых к настоящему времени</w:t>
      </w:r>
      <w:r w:rsidR="00371C8C">
        <w:t xml:space="preserve">.  </w:t>
      </w:r>
      <w:r>
        <w:t>Организация</w:t>
      </w:r>
      <w:r w:rsidRPr="002E0E37">
        <w:t xml:space="preserve"> </w:t>
      </w:r>
      <w:r>
        <w:t>президентской</w:t>
      </w:r>
      <w:r w:rsidRPr="002E0E37">
        <w:t xml:space="preserve"> </w:t>
      </w:r>
      <w:r>
        <w:t>комиссии</w:t>
      </w:r>
      <w:r w:rsidRPr="002E0E37">
        <w:t xml:space="preserve"> </w:t>
      </w:r>
      <w:r w:rsidR="00310D27">
        <w:t>-</w:t>
      </w:r>
      <w:r w:rsidRPr="002E0E37">
        <w:t xml:space="preserve"> </w:t>
      </w:r>
      <w:r>
        <w:t>отличный</w:t>
      </w:r>
      <w:r w:rsidRPr="002E0E37">
        <w:t xml:space="preserve"> </w:t>
      </w:r>
      <w:r>
        <w:t>шаг</w:t>
      </w:r>
      <w:r w:rsidRPr="002E0E37">
        <w:t xml:space="preserve">, </w:t>
      </w:r>
      <w:r>
        <w:t>но</w:t>
      </w:r>
      <w:r w:rsidRPr="002E0E37">
        <w:t xml:space="preserve"> </w:t>
      </w:r>
      <w:r>
        <w:t>существует</w:t>
      </w:r>
      <w:r w:rsidRPr="002E0E37">
        <w:t xml:space="preserve"> </w:t>
      </w:r>
      <w:r>
        <w:t>ли</w:t>
      </w:r>
      <w:r w:rsidRPr="002E0E37">
        <w:t xml:space="preserve"> </w:t>
      </w:r>
      <w:r>
        <w:t>при этом независимый</w:t>
      </w:r>
      <w:r w:rsidRPr="002E0E37">
        <w:t xml:space="preserve"> </w:t>
      </w:r>
      <w:r>
        <w:t>орган</w:t>
      </w:r>
      <w:r w:rsidRPr="002E0E37">
        <w:t xml:space="preserve">, </w:t>
      </w:r>
      <w:r>
        <w:t xml:space="preserve">контролирующий этот вопрос? </w:t>
      </w:r>
      <w:r w:rsidRPr="002E0E37">
        <w:t xml:space="preserve"> </w:t>
      </w:r>
      <w:r>
        <w:t>Не</w:t>
      </w:r>
      <w:r w:rsidR="00310D27">
        <w:t> </w:t>
      </w:r>
      <w:r>
        <w:t>могла</w:t>
      </w:r>
      <w:r w:rsidRPr="002E0E37">
        <w:t xml:space="preserve"> </w:t>
      </w:r>
      <w:r>
        <w:t>бы</w:t>
      </w:r>
      <w:r w:rsidRPr="002E0E37">
        <w:t xml:space="preserve"> </w:t>
      </w:r>
      <w:r>
        <w:t>предложенная</w:t>
      </w:r>
      <w:r w:rsidRPr="002E0E37">
        <w:t xml:space="preserve"> </w:t>
      </w:r>
      <w:r>
        <w:t>комиссия</w:t>
      </w:r>
      <w:r w:rsidRPr="002E0E37">
        <w:t xml:space="preserve"> </w:t>
      </w:r>
      <w:r>
        <w:t>по</w:t>
      </w:r>
      <w:r w:rsidRPr="002E0E37">
        <w:t xml:space="preserve"> </w:t>
      </w:r>
      <w:r>
        <w:t>правам</w:t>
      </w:r>
      <w:r w:rsidRPr="002E0E37">
        <w:t xml:space="preserve"> </w:t>
      </w:r>
      <w:r>
        <w:t>человека</w:t>
      </w:r>
      <w:r w:rsidRPr="002E0E37">
        <w:t xml:space="preserve">, </w:t>
      </w:r>
      <w:r>
        <w:t>помимо</w:t>
      </w:r>
      <w:r w:rsidRPr="002E0E37">
        <w:t xml:space="preserve"> </w:t>
      </w:r>
      <w:r>
        <w:t>прочего</w:t>
      </w:r>
      <w:r w:rsidRPr="002E0E37">
        <w:t xml:space="preserve">, </w:t>
      </w:r>
      <w:r>
        <w:t>играть</w:t>
      </w:r>
      <w:r w:rsidRPr="002E0E37">
        <w:t xml:space="preserve"> </w:t>
      </w:r>
      <w:r>
        <w:t>какую</w:t>
      </w:r>
      <w:r w:rsidR="00310D27">
        <w:noBreakHyphen/>
      </w:r>
      <w:r>
        <w:t>то</w:t>
      </w:r>
      <w:r w:rsidRPr="002E0E37">
        <w:t xml:space="preserve"> </w:t>
      </w:r>
      <w:r>
        <w:t>роль в достижении целей в области трудовой занятости женщин?  Какие результаты были достигнуты в деле реализации правительственной политики равной платы?  Существует</w:t>
      </w:r>
      <w:r w:rsidRPr="007A08E9">
        <w:t xml:space="preserve"> </w:t>
      </w:r>
      <w:r>
        <w:t>ли</w:t>
      </w:r>
      <w:r w:rsidRPr="007A08E9">
        <w:t xml:space="preserve"> </w:t>
      </w:r>
      <w:r>
        <w:t>независимый</w:t>
      </w:r>
      <w:r w:rsidRPr="007A08E9">
        <w:t xml:space="preserve"> </w:t>
      </w:r>
      <w:r>
        <w:t>механизм</w:t>
      </w:r>
      <w:r w:rsidRPr="007A08E9">
        <w:t xml:space="preserve">, </w:t>
      </w:r>
      <w:r>
        <w:t>рассматривающий</w:t>
      </w:r>
      <w:r w:rsidRPr="007A08E9">
        <w:t xml:space="preserve"> </w:t>
      </w:r>
      <w:r>
        <w:t>жалобы</w:t>
      </w:r>
      <w:r w:rsidRPr="007A08E9">
        <w:t xml:space="preserve"> </w:t>
      </w:r>
      <w:r>
        <w:t>заключенных</w:t>
      </w:r>
      <w:r w:rsidRPr="007A08E9">
        <w:t xml:space="preserve">?  </w:t>
      </w:r>
      <w:r>
        <w:t>Делегация</w:t>
      </w:r>
      <w:r w:rsidRPr="002E0E37">
        <w:t xml:space="preserve"> </w:t>
      </w:r>
      <w:r>
        <w:t>упомянула</w:t>
      </w:r>
      <w:r w:rsidRPr="002E0E37">
        <w:t xml:space="preserve"> </w:t>
      </w:r>
      <w:r>
        <w:t>о</w:t>
      </w:r>
      <w:r w:rsidRPr="002E0E37">
        <w:t xml:space="preserve"> </w:t>
      </w:r>
      <w:r>
        <w:t>возможности</w:t>
      </w:r>
      <w:r w:rsidRPr="002E0E37">
        <w:t xml:space="preserve"> </w:t>
      </w:r>
      <w:r>
        <w:t>обращения</w:t>
      </w:r>
      <w:r w:rsidRPr="002E0E37">
        <w:t xml:space="preserve"> </w:t>
      </w:r>
      <w:r>
        <w:t>с</w:t>
      </w:r>
      <w:r w:rsidRPr="002E0E37">
        <w:t xml:space="preserve"> </w:t>
      </w:r>
      <w:r>
        <w:t>прошением</w:t>
      </w:r>
      <w:r w:rsidRPr="002E0E37">
        <w:t xml:space="preserve"> </w:t>
      </w:r>
      <w:r>
        <w:t>к министру юстиции, но это скорее правительственный, а не независимый канал</w:t>
      </w:r>
      <w:r w:rsidR="00371C8C">
        <w:t xml:space="preserve">.  </w:t>
      </w:r>
    </w:p>
    <w:p w:rsidR="00E3098F" w:rsidRPr="006C433C" w:rsidRDefault="00E3098F" w:rsidP="00E3098F"/>
    <w:p w:rsidR="00E3098F" w:rsidRPr="006323C7" w:rsidRDefault="00E3098F" w:rsidP="00E3098F">
      <w:r>
        <w:t>67.</w:t>
      </w:r>
      <w:r>
        <w:tab/>
      </w:r>
      <w:r w:rsidRPr="001A095E">
        <w:rPr>
          <w:u w:val="single"/>
        </w:rPr>
        <w:t>Г-н ЗА</w:t>
      </w:r>
      <w:r>
        <w:rPr>
          <w:u w:val="single"/>
        </w:rPr>
        <w:t>Х</w:t>
      </w:r>
      <w:r w:rsidRPr="001A095E">
        <w:rPr>
          <w:u w:val="single"/>
        </w:rPr>
        <w:t>ИЯ</w:t>
      </w:r>
      <w:r>
        <w:t xml:space="preserve"> спрашивает, кто уполномочен обращаться с просьбой о пересмотре законодательства на основании его неконституционности</w:t>
      </w:r>
      <w:r w:rsidR="00371C8C">
        <w:t xml:space="preserve">.  </w:t>
      </w:r>
      <w:r>
        <w:t>Он</w:t>
      </w:r>
      <w:r w:rsidRPr="006323C7">
        <w:t xml:space="preserve"> </w:t>
      </w:r>
      <w:r>
        <w:t>также</w:t>
      </w:r>
      <w:r w:rsidRPr="006323C7">
        <w:t xml:space="preserve"> </w:t>
      </w:r>
      <w:r>
        <w:t>просит</w:t>
      </w:r>
      <w:r w:rsidRPr="006323C7">
        <w:t xml:space="preserve"> </w:t>
      </w:r>
      <w:r>
        <w:t>предоставить</w:t>
      </w:r>
      <w:r w:rsidRPr="006323C7">
        <w:t xml:space="preserve"> </w:t>
      </w:r>
      <w:r>
        <w:t>более</w:t>
      </w:r>
      <w:r w:rsidRPr="006323C7">
        <w:t xml:space="preserve"> </w:t>
      </w:r>
      <w:r>
        <w:t>подробную</w:t>
      </w:r>
      <w:r w:rsidRPr="006323C7">
        <w:t xml:space="preserve"> </w:t>
      </w:r>
      <w:r>
        <w:t>информацию</w:t>
      </w:r>
      <w:r w:rsidRPr="006323C7">
        <w:t xml:space="preserve"> </w:t>
      </w:r>
      <w:r>
        <w:t>о</w:t>
      </w:r>
      <w:r w:rsidRPr="006323C7">
        <w:t xml:space="preserve"> </w:t>
      </w:r>
      <w:r>
        <w:t>процентной доле женщин в высших учебных заведениях,  на государственной службе и в разбивке по роду занятий</w:t>
      </w:r>
      <w:r w:rsidR="00371C8C">
        <w:t xml:space="preserve">.  </w:t>
      </w:r>
      <w:r>
        <w:t>Почему в парламенте так мало женщин, несмотря на введенные квоты?  И</w:t>
      </w:r>
      <w:r w:rsidRPr="006323C7">
        <w:t xml:space="preserve"> </w:t>
      </w:r>
      <w:r>
        <w:t>последнее</w:t>
      </w:r>
      <w:r w:rsidRPr="006323C7">
        <w:t xml:space="preserve">, </w:t>
      </w:r>
      <w:r>
        <w:t>он</w:t>
      </w:r>
      <w:r w:rsidRPr="006323C7">
        <w:t xml:space="preserve"> </w:t>
      </w:r>
      <w:r>
        <w:t>спрашивает</w:t>
      </w:r>
      <w:r w:rsidRPr="006323C7">
        <w:t xml:space="preserve">, </w:t>
      </w:r>
      <w:r>
        <w:t>не</w:t>
      </w:r>
      <w:r w:rsidRPr="006323C7">
        <w:t xml:space="preserve"> </w:t>
      </w:r>
      <w:r>
        <w:t>улучшится</w:t>
      </w:r>
      <w:r w:rsidRPr="006323C7">
        <w:t xml:space="preserve"> </w:t>
      </w:r>
      <w:r>
        <w:t>ли</w:t>
      </w:r>
      <w:r w:rsidRPr="006323C7">
        <w:t xml:space="preserve"> </w:t>
      </w:r>
      <w:r>
        <w:t>положение</w:t>
      </w:r>
      <w:r w:rsidRPr="006323C7">
        <w:t xml:space="preserve"> </w:t>
      </w:r>
      <w:r>
        <w:t>в области</w:t>
      </w:r>
      <w:r w:rsidRPr="006323C7">
        <w:t xml:space="preserve"> </w:t>
      </w:r>
      <w:r>
        <w:t>защиты</w:t>
      </w:r>
      <w:r w:rsidRPr="006323C7">
        <w:t xml:space="preserve"> </w:t>
      </w:r>
      <w:r>
        <w:t>прав</w:t>
      </w:r>
      <w:r w:rsidRPr="006323C7">
        <w:t xml:space="preserve"> </w:t>
      </w:r>
      <w:r>
        <w:t>человека</w:t>
      </w:r>
      <w:r w:rsidRPr="006323C7">
        <w:t xml:space="preserve"> </w:t>
      </w:r>
      <w:r>
        <w:t>в</w:t>
      </w:r>
      <w:r w:rsidRPr="006323C7">
        <w:t xml:space="preserve"> </w:t>
      </w:r>
      <w:r>
        <w:t>Республике</w:t>
      </w:r>
      <w:r w:rsidRPr="006323C7">
        <w:t xml:space="preserve"> </w:t>
      </w:r>
      <w:r>
        <w:t>Корея</w:t>
      </w:r>
      <w:r w:rsidRPr="006323C7">
        <w:t xml:space="preserve">, </w:t>
      </w:r>
      <w:r>
        <w:t>если</w:t>
      </w:r>
      <w:r w:rsidRPr="006323C7">
        <w:t xml:space="preserve"> </w:t>
      </w:r>
      <w:r>
        <w:t>НПО</w:t>
      </w:r>
      <w:r w:rsidRPr="006323C7">
        <w:t xml:space="preserve"> </w:t>
      </w:r>
      <w:r>
        <w:t>будет предоставлено право возбуждать дела в суде.</w:t>
      </w:r>
    </w:p>
    <w:p w:rsidR="00E3098F" w:rsidRPr="006323C7" w:rsidRDefault="00E3098F" w:rsidP="00E3098F"/>
    <w:p w:rsidR="00E3098F" w:rsidRPr="0008599E" w:rsidRDefault="00E3098F" w:rsidP="00E3098F">
      <w:r>
        <w:t>68.</w:t>
      </w:r>
      <w:r>
        <w:tab/>
      </w:r>
      <w:r w:rsidRPr="0008599E">
        <w:rPr>
          <w:u w:val="single"/>
        </w:rPr>
        <w:t>Г-н ШЕЙНИН</w:t>
      </w:r>
      <w:r w:rsidRPr="0008599E">
        <w:t xml:space="preserve">, </w:t>
      </w:r>
      <w:r>
        <w:t>ссылаясь</w:t>
      </w:r>
      <w:r w:rsidRPr="0008599E">
        <w:t xml:space="preserve"> </w:t>
      </w:r>
      <w:r>
        <w:t>на</w:t>
      </w:r>
      <w:r w:rsidRPr="0008599E">
        <w:t xml:space="preserve"> </w:t>
      </w:r>
      <w:r>
        <w:t>одно</w:t>
      </w:r>
      <w:r w:rsidRPr="0008599E">
        <w:t xml:space="preserve"> </w:t>
      </w:r>
      <w:r>
        <w:t>из</w:t>
      </w:r>
      <w:r w:rsidRPr="0008599E">
        <w:t xml:space="preserve"> </w:t>
      </w:r>
      <w:r>
        <w:t>двух</w:t>
      </w:r>
      <w:r w:rsidRPr="0008599E">
        <w:t xml:space="preserve"> </w:t>
      </w:r>
      <w:r>
        <w:t>сообщений</w:t>
      </w:r>
      <w:r w:rsidRPr="0008599E">
        <w:t xml:space="preserve"> </w:t>
      </w:r>
      <w:r>
        <w:t>по</w:t>
      </w:r>
      <w:r w:rsidRPr="0008599E">
        <w:t xml:space="preserve"> </w:t>
      </w:r>
      <w:r>
        <w:t>Факультативному</w:t>
      </w:r>
      <w:r w:rsidRPr="0008599E">
        <w:t xml:space="preserve"> </w:t>
      </w:r>
      <w:r>
        <w:t>протоколу</w:t>
      </w:r>
      <w:r w:rsidRPr="0008599E">
        <w:t xml:space="preserve">, </w:t>
      </w:r>
      <w:r>
        <w:t>касающихся</w:t>
      </w:r>
      <w:r w:rsidRPr="0008599E">
        <w:t xml:space="preserve"> </w:t>
      </w:r>
      <w:r>
        <w:t>Республики</w:t>
      </w:r>
      <w:r w:rsidRPr="0008599E">
        <w:t xml:space="preserve"> </w:t>
      </w:r>
      <w:r>
        <w:t>Корея</w:t>
      </w:r>
      <w:r w:rsidRPr="0008599E">
        <w:t xml:space="preserve">, </w:t>
      </w:r>
      <w:r>
        <w:t>упомянутое</w:t>
      </w:r>
      <w:r w:rsidRPr="0008599E">
        <w:t xml:space="preserve"> </w:t>
      </w:r>
      <w:r>
        <w:t>ранее</w:t>
      </w:r>
      <w:r w:rsidRPr="0008599E">
        <w:t xml:space="preserve"> </w:t>
      </w:r>
      <w:r>
        <w:t>одним</w:t>
      </w:r>
      <w:r w:rsidRPr="0008599E">
        <w:t xml:space="preserve"> </w:t>
      </w:r>
      <w:r>
        <w:t>из</w:t>
      </w:r>
      <w:r w:rsidRPr="0008599E">
        <w:t xml:space="preserve"> </w:t>
      </w:r>
      <w:r>
        <w:t>выступавших</w:t>
      </w:r>
      <w:r w:rsidRPr="0008599E">
        <w:t xml:space="preserve">, </w:t>
      </w:r>
      <w:r>
        <w:t>напоминает</w:t>
      </w:r>
      <w:r w:rsidRPr="0008599E">
        <w:t xml:space="preserve">, </w:t>
      </w:r>
      <w:r>
        <w:t>что</w:t>
      </w:r>
      <w:r w:rsidRPr="0008599E">
        <w:t xml:space="preserve">, </w:t>
      </w:r>
      <w:r>
        <w:t>объясняя</w:t>
      </w:r>
      <w:r w:rsidRPr="0008599E">
        <w:t xml:space="preserve"> </w:t>
      </w:r>
      <w:r>
        <w:t>решение</w:t>
      </w:r>
      <w:r w:rsidRPr="0008599E">
        <w:t xml:space="preserve">, </w:t>
      </w:r>
      <w:r>
        <w:t>принятое</w:t>
      </w:r>
      <w:r w:rsidRPr="0008599E">
        <w:t xml:space="preserve"> </w:t>
      </w:r>
      <w:r>
        <w:t>судом</w:t>
      </w:r>
      <w:r w:rsidRPr="0008599E">
        <w:t xml:space="preserve"> </w:t>
      </w:r>
      <w:r>
        <w:t>против</w:t>
      </w:r>
      <w:r w:rsidRPr="0008599E">
        <w:t xml:space="preserve"> </w:t>
      </w:r>
      <w:r>
        <w:t>заявителя</w:t>
      </w:r>
      <w:r w:rsidRPr="0008599E">
        <w:t xml:space="preserve">, </w:t>
      </w:r>
      <w:r>
        <w:t>государство</w:t>
      </w:r>
      <w:r w:rsidRPr="0008599E">
        <w:t>-</w:t>
      </w:r>
      <w:r>
        <w:t>участник</w:t>
      </w:r>
      <w:r w:rsidRPr="0008599E">
        <w:t xml:space="preserve"> </w:t>
      </w:r>
      <w:r>
        <w:t>заявило</w:t>
      </w:r>
      <w:r w:rsidRPr="0008599E">
        <w:t xml:space="preserve">, </w:t>
      </w:r>
      <w:r>
        <w:t>что</w:t>
      </w:r>
      <w:r w:rsidRPr="0008599E">
        <w:t xml:space="preserve"> </w:t>
      </w:r>
      <w:r>
        <w:t>г</w:t>
      </w:r>
      <w:r w:rsidRPr="0008599E">
        <w:t>-</w:t>
      </w:r>
      <w:r>
        <w:t>н</w:t>
      </w:r>
      <w:r w:rsidRPr="0008599E">
        <w:t xml:space="preserve"> </w:t>
      </w:r>
      <w:r>
        <w:t>Тэ</w:t>
      </w:r>
      <w:r w:rsidRPr="0008599E">
        <w:t xml:space="preserve"> </w:t>
      </w:r>
      <w:r>
        <w:t>Хун</w:t>
      </w:r>
      <w:r w:rsidRPr="0008599E">
        <w:t xml:space="preserve"> </w:t>
      </w:r>
      <w:r>
        <w:t>Парк</w:t>
      </w:r>
      <w:r w:rsidRPr="0008599E">
        <w:t xml:space="preserve"> </w:t>
      </w:r>
      <w:r>
        <w:t>был</w:t>
      </w:r>
      <w:r w:rsidRPr="0008599E">
        <w:t xml:space="preserve"> </w:t>
      </w:r>
      <w:r>
        <w:t>осужден</w:t>
      </w:r>
      <w:r w:rsidRPr="0008599E">
        <w:t xml:space="preserve"> </w:t>
      </w:r>
      <w:r>
        <w:t>не</w:t>
      </w:r>
      <w:r w:rsidRPr="0008599E">
        <w:t xml:space="preserve"> </w:t>
      </w:r>
      <w:r>
        <w:t>потому</w:t>
      </w:r>
      <w:r w:rsidRPr="0008599E">
        <w:t xml:space="preserve">, </w:t>
      </w:r>
      <w:r>
        <w:t>что</w:t>
      </w:r>
      <w:r w:rsidRPr="0008599E">
        <w:t xml:space="preserve"> </w:t>
      </w:r>
      <w:r>
        <w:t>закон</w:t>
      </w:r>
      <w:r w:rsidRPr="0008599E">
        <w:t xml:space="preserve"> </w:t>
      </w:r>
      <w:r>
        <w:t>препятствовал применению Пакта</w:t>
      </w:r>
      <w:r w:rsidRPr="007A08E9">
        <w:t xml:space="preserve">, </w:t>
      </w:r>
      <w:r>
        <w:t>а</w:t>
      </w:r>
      <w:r w:rsidRPr="007A08E9">
        <w:t xml:space="preserve"> </w:t>
      </w:r>
      <w:r>
        <w:t>в силу существования</w:t>
      </w:r>
      <w:r w:rsidRPr="007A08E9">
        <w:t xml:space="preserve"> </w:t>
      </w:r>
      <w:r>
        <w:t>ситуации необходимости</w:t>
      </w:r>
      <w:r w:rsidR="00371C8C">
        <w:t xml:space="preserve">.  </w:t>
      </w:r>
      <w:r>
        <w:t>Как</w:t>
      </w:r>
      <w:r w:rsidRPr="0008599E">
        <w:t xml:space="preserve"> </w:t>
      </w:r>
      <w:r>
        <w:t>можно</w:t>
      </w:r>
      <w:r w:rsidRPr="0008599E">
        <w:t xml:space="preserve"> </w:t>
      </w:r>
      <w:r>
        <w:t>оправдать</w:t>
      </w:r>
      <w:r w:rsidRPr="0008599E">
        <w:t xml:space="preserve"> </w:t>
      </w:r>
      <w:r>
        <w:t>такую</w:t>
      </w:r>
      <w:r w:rsidRPr="0008599E">
        <w:t xml:space="preserve"> </w:t>
      </w:r>
      <w:r>
        <w:t>позицию</w:t>
      </w:r>
      <w:r w:rsidRPr="0008599E">
        <w:t xml:space="preserve"> </w:t>
      </w:r>
      <w:r>
        <w:t xml:space="preserve">в стране, в которой не объявлялось чрезвычайное положение? </w:t>
      </w:r>
      <w:r w:rsidRPr="0008599E">
        <w:t xml:space="preserve"> </w:t>
      </w:r>
      <w:r>
        <w:t>Очевидно, что Закону о национальной безопасности отдается предпочтение по сравнению с Пактом.</w:t>
      </w:r>
    </w:p>
    <w:p w:rsidR="00E3098F" w:rsidRPr="0008599E" w:rsidRDefault="00E3098F" w:rsidP="00E3098F"/>
    <w:p w:rsidR="00E3098F" w:rsidRDefault="00E3098F" w:rsidP="00E3098F">
      <w:r>
        <w:t>69.</w:t>
      </w:r>
      <w:r>
        <w:tab/>
        <w:t>По</w:t>
      </w:r>
      <w:r w:rsidRPr="0008599E">
        <w:t xml:space="preserve"> </w:t>
      </w:r>
      <w:r>
        <w:t>уже</w:t>
      </w:r>
      <w:r w:rsidRPr="0008599E">
        <w:t xml:space="preserve"> </w:t>
      </w:r>
      <w:r>
        <w:t>поднятому</w:t>
      </w:r>
      <w:r w:rsidRPr="0008599E">
        <w:t xml:space="preserve"> </w:t>
      </w:r>
      <w:r>
        <w:t>вопросу</w:t>
      </w:r>
      <w:r w:rsidRPr="0008599E">
        <w:t xml:space="preserve"> </w:t>
      </w:r>
      <w:r>
        <w:t>о</w:t>
      </w:r>
      <w:r w:rsidRPr="0008599E">
        <w:t xml:space="preserve"> </w:t>
      </w:r>
      <w:r>
        <w:t>внутриутробном</w:t>
      </w:r>
      <w:r w:rsidRPr="0008599E">
        <w:t xml:space="preserve"> </w:t>
      </w:r>
      <w:r>
        <w:t>выборе</w:t>
      </w:r>
      <w:r w:rsidRPr="0008599E">
        <w:t xml:space="preserve"> </w:t>
      </w:r>
      <w:r>
        <w:t>пола</w:t>
      </w:r>
      <w:r w:rsidRPr="0008599E">
        <w:t xml:space="preserve"> </w:t>
      </w:r>
      <w:r>
        <w:t>ребенка он</w:t>
      </w:r>
      <w:r w:rsidRPr="0008599E">
        <w:t xml:space="preserve"> </w:t>
      </w:r>
      <w:r>
        <w:t>говорит</w:t>
      </w:r>
      <w:r w:rsidRPr="0008599E">
        <w:t xml:space="preserve">, </w:t>
      </w:r>
      <w:r>
        <w:t>что</w:t>
      </w:r>
      <w:r w:rsidRPr="0008599E">
        <w:t xml:space="preserve"> </w:t>
      </w:r>
      <w:r>
        <w:t>принуждение</w:t>
      </w:r>
      <w:r w:rsidRPr="0008599E">
        <w:t xml:space="preserve"> </w:t>
      </w:r>
      <w:r>
        <w:t>женщины</w:t>
      </w:r>
      <w:r w:rsidRPr="0008599E">
        <w:t xml:space="preserve"> </w:t>
      </w:r>
      <w:r>
        <w:t>к</w:t>
      </w:r>
      <w:r w:rsidRPr="0008599E">
        <w:t xml:space="preserve"> </w:t>
      </w:r>
      <w:r>
        <w:t>аборту</w:t>
      </w:r>
      <w:r w:rsidRPr="0008599E">
        <w:t xml:space="preserve"> </w:t>
      </w:r>
      <w:r>
        <w:t>является</w:t>
      </w:r>
      <w:r w:rsidRPr="0008599E">
        <w:t xml:space="preserve"> </w:t>
      </w:r>
      <w:r>
        <w:t>нарушением</w:t>
      </w:r>
      <w:r w:rsidRPr="0008599E">
        <w:t xml:space="preserve"> </w:t>
      </w:r>
      <w:r>
        <w:t>статьи</w:t>
      </w:r>
      <w:r w:rsidRPr="0008599E">
        <w:t xml:space="preserve"> </w:t>
      </w:r>
      <w:r>
        <w:t>7 Пакта</w:t>
      </w:r>
      <w:r w:rsidR="00371C8C">
        <w:t xml:space="preserve">.  </w:t>
      </w:r>
      <w:r>
        <w:t xml:space="preserve">Рассматривает ли корейское правительство статью 7 в качестве положительного обязательства для принятия эффективных мер с целью покончить с такой практикой?  </w:t>
      </w:r>
    </w:p>
    <w:p w:rsidR="00E3098F" w:rsidRDefault="00E3098F" w:rsidP="00E3098F"/>
    <w:p w:rsidR="00E3098F" w:rsidRPr="00601AB1" w:rsidRDefault="00E3098F" w:rsidP="00E3098F">
      <w:r>
        <w:t>70.</w:t>
      </w:r>
      <w:r>
        <w:tab/>
        <w:t>Переходя</w:t>
      </w:r>
      <w:r w:rsidRPr="00D20815">
        <w:t xml:space="preserve"> </w:t>
      </w:r>
      <w:r>
        <w:t>к</w:t>
      </w:r>
      <w:r w:rsidRPr="00D20815">
        <w:t xml:space="preserve"> </w:t>
      </w:r>
      <w:r>
        <w:t>вопросу</w:t>
      </w:r>
      <w:r w:rsidRPr="00D20815">
        <w:t xml:space="preserve"> </w:t>
      </w:r>
      <w:r>
        <w:t>о</w:t>
      </w:r>
      <w:r w:rsidRPr="00D20815">
        <w:t xml:space="preserve"> </w:t>
      </w:r>
      <w:r>
        <w:t>предотвращении</w:t>
      </w:r>
      <w:r w:rsidRPr="00D20815">
        <w:t xml:space="preserve"> </w:t>
      </w:r>
      <w:r>
        <w:t>пыток</w:t>
      </w:r>
      <w:r w:rsidRPr="00D20815">
        <w:t xml:space="preserve">, </w:t>
      </w:r>
      <w:r>
        <w:t>он</w:t>
      </w:r>
      <w:r w:rsidRPr="00D20815">
        <w:t xml:space="preserve"> </w:t>
      </w:r>
      <w:r>
        <w:t>приветствует</w:t>
      </w:r>
      <w:r w:rsidRPr="00D20815">
        <w:t xml:space="preserve"> </w:t>
      </w:r>
      <w:r>
        <w:t>принятые</w:t>
      </w:r>
      <w:r w:rsidRPr="00D20815">
        <w:t xml:space="preserve"> </w:t>
      </w:r>
      <w:r>
        <w:t>меры</w:t>
      </w:r>
      <w:r w:rsidRPr="00D20815">
        <w:t xml:space="preserve">, </w:t>
      </w:r>
      <w:r>
        <w:t>но</w:t>
      </w:r>
      <w:r w:rsidR="00CB4774">
        <w:t> </w:t>
      </w:r>
      <w:r>
        <w:t>обращает</w:t>
      </w:r>
      <w:r w:rsidRPr="00D20815">
        <w:t xml:space="preserve"> </w:t>
      </w:r>
      <w:r>
        <w:t>внимание на то</w:t>
      </w:r>
      <w:r w:rsidRPr="00D20815">
        <w:t xml:space="preserve">, </w:t>
      </w:r>
      <w:r>
        <w:t>что</w:t>
      </w:r>
      <w:r w:rsidRPr="00D20815">
        <w:t xml:space="preserve"> </w:t>
      </w:r>
      <w:r>
        <w:t>из</w:t>
      </w:r>
      <w:r w:rsidRPr="00D20815">
        <w:t xml:space="preserve"> </w:t>
      </w:r>
      <w:r>
        <w:t>огромного</w:t>
      </w:r>
      <w:r w:rsidRPr="00D20815">
        <w:t xml:space="preserve"> </w:t>
      </w:r>
      <w:r>
        <w:t>числа</w:t>
      </w:r>
      <w:r w:rsidRPr="00D20815">
        <w:t xml:space="preserve"> </w:t>
      </w:r>
      <w:r>
        <w:t>зарегистрированных</w:t>
      </w:r>
      <w:r w:rsidRPr="00D20815">
        <w:t xml:space="preserve"> </w:t>
      </w:r>
      <w:r>
        <w:t>жалоб</w:t>
      </w:r>
      <w:r w:rsidRPr="00D20815">
        <w:t xml:space="preserve"> </w:t>
      </w:r>
      <w:r>
        <w:t>была</w:t>
      </w:r>
      <w:r w:rsidRPr="00D20815">
        <w:t xml:space="preserve"> </w:t>
      </w:r>
      <w:r>
        <w:t>рассмотрена лишь малая толика</w:t>
      </w:r>
      <w:r w:rsidRPr="00D20815">
        <w:t xml:space="preserve"> </w:t>
      </w:r>
      <w:r>
        <w:t>и</w:t>
      </w:r>
      <w:r w:rsidRPr="00D20815">
        <w:t xml:space="preserve"> </w:t>
      </w:r>
      <w:r>
        <w:t>еще</w:t>
      </w:r>
      <w:r w:rsidRPr="00D20815">
        <w:t xml:space="preserve"> </w:t>
      </w:r>
      <w:r>
        <w:t>в меньшем числе случаев</w:t>
      </w:r>
      <w:r w:rsidRPr="00D20815">
        <w:t xml:space="preserve"> </w:t>
      </w:r>
      <w:r>
        <w:t>правонарушители понесли наказания</w:t>
      </w:r>
      <w:r w:rsidR="00371C8C">
        <w:t xml:space="preserve">.  </w:t>
      </w:r>
      <w:r>
        <w:t>Основная</w:t>
      </w:r>
      <w:r w:rsidRPr="00D20815">
        <w:t xml:space="preserve"> </w:t>
      </w:r>
      <w:r>
        <w:t>причина</w:t>
      </w:r>
      <w:r w:rsidRPr="00D20815">
        <w:t xml:space="preserve"> </w:t>
      </w:r>
      <w:r>
        <w:t>проблемы</w:t>
      </w:r>
      <w:r w:rsidRPr="00D20815">
        <w:t xml:space="preserve">, </w:t>
      </w:r>
      <w:r>
        <w:t>возможно</w:t>
      </w:r>
      <w:r w:rsidRPr="00D20815">
        <w:t xml:space="preserve">, </w:t>
      </w:r>
      <w:r>
        <w:t>кроется</w:t>
      </w:r>
      <w:r w:rsidRPr="00D20815">
        <w:t xml:space="preserve"> </w:t>
      </w:r>
      <w:r>
        <w:t>в том, что корейская уголовная система, похоже, очень сильно полагается на получение признания</w:t>
      </w:r>
      <w:r w:rsidR="00371C8C">
        <w:t xml:space="preserve">.  </w:t>
      </w:r>
      <w:r>
        <w:t>Возможно</w:t>
      </w:r>
      <w:r w:rsidRPr="00D20815">
        <w:t xml:space="preserve">, </w:t>
      </w:r>
      <w:r>
        <w:t>было</w:t>
      </w:r>
      <w:r w:rsidRPr="00D20815">
        <w:t xml:space="preserve"> </w:t>
      </w:r>
      <w:r>
        <w:t>бы</w:t>
      </w:r>
      <w:r w:rsidRPr="00D20815">
        <w:t xml:space="preserve"> </w:t>
      </w:r>
      <w:r>
        <w:t>лучше ужесточить нормы</w:t>
      </w:r>
      <w:r w:rsidRPr="00D20815">
        <w:t xml:space="preserve"> </w:t>
      </w:r>
      <w:r>
        <w:t>доказательственного</w:t>
      </w:r>
      <w:r w:rsidRPr="00D20815">
        <w:t xml:space="preserve"> </w:t>
      </w:r>
      <w:r>
        <w:t>права</w:t>
      </w:r>
      <w:r w:rsidRPr="00D20815">
        <w:t xml:space="preserve"> </w:t>
      </w:r>
      <w:r>
        <w:t>в</w:t>
      </w:r>
      <w:r w:rsidRPr="00D20815">
        <w:t xml:space="preserve"> </w:t>
      </w:r>
      <w:r>
        <w:t>этом</w:t>
      </w:r>
      <w:r w:rsidRPr="00D20815">
        <w:t xml:space="preserve"> </w:t>
      </w:r>
      <w:r>
        <w:t>отношении</w:t>
      </w:r>
      <w:r w:rsidRPr="00D20815">
        <w:t xml:space="preserve">, </w:t>
      </w:r>
      <w:r>
        <w:t>например</w:t>
      </w:r>
      <w:r w:rsidRPr="00D20815">
        <w:t xml:space="preserve">, </w:t>
      </w:r>
      <w:r>
        <w:t>путем</w:t>
      </w:r>
      <w:r w:rsidRPr="00D20815">
        <w:t xml:space="preserve"> </w:t>
      </w:r>
      <w:r>
        <w:t>использования вместо признания вины подсудимым других доказательств, включая признания соучастников, полученные во время предварительного следствия</w:t>
      </w:r>
      <w:r w:rsidR="00371C8C">
        <w:t xml:space="preserve">.  </w:t>
      </w:r>
    </w:p>
    <w:p w:rsidR="00E3098F" w:rsidRPr="00601AB1" w:rsidRDefault="00E3098F" w:rsidP="00E3098F"/>
    <w:p w:rsidR="00E3098F" w:rsidRPr="007A08E9" w:rsidRDefault="00E3098F" w:rsidP="00E3098F">
      <w:r>
        <w:t>71.</w:t>
      </w:r>
      <w:r>
        <w:tab/>
        <w:t>В</w:t>
      </w:r>
      <w:r w:rsidRPr="00944552">
        <w:t xml:space="preserve"> </w:t>
      </w:r>
      <w:r>
        <w:t>этой</w:t>
      </w:r>
      <w:r w:rsidRPr="00944552">
        <w:t xml:space="preserve"> </w:t>
      </w:r>
      <w:r>
        <w:t>связи</w:t>
      </w:r>
      <w:r w:rsidRPr="00944552">
        <w:t xml:space="preserve"> </w:t>
      </w:r>
      <w:r>
        <w:t>он</w:t>
      </w:r>
      <w:r w:rsidRPr="00944552">
        <w:t xml:space="preserve"> </w:t>
      </w:r>
      <w:r>
        <w:t>обращается</w:t>
      </w:r>
      <w:r w:rsidRPr="00944552">
        <w:t xml:space="preserve"> </w:t>
      </w:r>
      <w:r>
        <w:t>ко</w:t>
      </w:r>
      <w:r w:rsidRPr="00944552">
        <w:t xml:space="preserve"> </w:t>
      </w:r>
      <w:r>
        <w:t>второму</w:t>
      </w:r>
      <w:r w:rsidRPr="00944552">
        <w:t xml:space="preserve"> </w:t>
      </w:r>
      <w:r>
        <w:t>сообщению</w:t>
      </w:r>
      <w:r w:rsidRPr="00944552">
        <w:t xml:space="preserve"> </w:t>
      </w:r>
      <w:r>
        <w:t>по</w:t>
      </w:r>
      <w:r w:rsidRPr="00944552">
        <w:t xml:space="preserve"> </w:t>
      </w:r>
      <w:r>
        <w:t>Факультативному</w:t>
      </w:r>
      <w:r w:rsidRPr="00944552">
        <w:t xml:space="preserve"> </w:t>
      </w:r>
      <w:r>
        <w:t>протоколу</w:t>
      </w:r>
      <w:r w:rsidRPr="00944552">
        <w:t xml:space="preserve"> (</w:t>
      </w:r>
      <w:r>
        <w:t>Аджаз</w:t>
      </w:r>
      <w:r w:rsidRPr="00944552">
        <w:t xml:space="preserve"> </w:t>
      </w:r>
      <w:r>
        <w:t>и</w:t>
      </w:r>
      <w:r w:rsidRPr="00944552">
        <w:t xml:space="preserve"> </w:t>
      </w:r>
      <w:r>
        <w:t>Джамиль</w:t>
      </w:r>
      <w:r w:rsidRPr="00944552">
        <w:t xml:space="preserve">), </w:t>
      </w:r>
      <w:r>
        <w:t>касающемуся</w:t>
      </w:r>
      <w:r w:rsidRPr="00944552">
        <w:t xml:space="preserve"> </w:t>
      </w:r>
      <w:r>
        <w:t>Республики</w:t>
      </w:r>
      <w:r w:rsidRPr="00944552">
        <w:t xml:space="preserve"> </w:t>
      </w:r>
      <w:r>
        <w:t>Корея и рассмотренному Комитетом</w:t>
      </w:r>
      <w:r w:rsidR="00371C8C">
        <w:t xml:space="preserve">.  </w:t>
      </w:r>
      <w:r>
        <w:t>Соглашаясь</w:t>
      </w:r>
      <w:r w:rsidRPr="00944552">
        <w:t xml:space="preserve"> </w:t>
      </w:r>
      <w:r>
        <w:t>с</w:t>
      </w:r>
      <w:r w:rsidRPr="00944552">
        <w:t xml:space="preserve"> </w:t>
      </w:r>
      <w:r>
        <w:t>предыдущими</w:t>
      </w:r>
      <w:r w:rsidRPr="00944552">
        <w:t xml:space="preserve"> </w:t>
      </w:r>
      <w:r>
        <w:t>ораторами</w:t>
      </w:r>
      <w:r w:rsidRPr="00944552">
        <w:t xml:space="preserve"> </w:t>
      </w:r>
      <w:r>
        <w:t>в</w:t>
      </w:r>
      <w:r w:rsidRPr="00944552">
        <w:t xml:space="preserve"> </w:t>
      </w:r>
      <w:r>
        <w:t>том, что</w:t>
      </w:r>
      <w:r w:rsidRPr="00944552">
        <w:t xml:space="preserve"> </w:t>
      </w:r>
      <w:r>
        <w:t>срок</w:t>
      </w:r>
      <w:r w:rsidRPr="00944552">
        <w:t xml:space="preserve"> </w:t>
      </w:r>
      <w:r>
        <w:t>предварительного</w:t>
      </w:r>
      <w:r w:rsidRPr="00944552">
        <w:t xml:space="preserve"> </w:t>
      </w:r>
      <w:r>
        <w:t>заключения</w:t>
      </w:r>
      <w:r w:rsidRPr="00944552">
        <w:t xml:space="preserve"> </w:t>
      </w:r>
      <w:r>
        <w:t>чрезмерно</w:t>
      </w:r>
      <w:r w:rsidRPr="00944552">
        <w:t xml:space="preserve"> </w:t>
      </w:r>
      <w:r>
        <w:t>долог</w:t>
      </w:r>
      <w:r w:rsidRPr="00944552">
        <w:t xml:space="preserve">, </w:t>
      </w:r>
      <w:r>
        <w:t>он</w:t>
      </w:r>
      <w:r w:rsidRPr="00944552">
        <w:t xml:space="preserve"> </w:t>
      </w:r>
      <w:r>
        <w:t>полагает</w:t>
      </w:r>
      <w:r w:rsidRPr="00944552">
        <w:t xml:space="preserve">, </w:t>
      </w:r>
      <w:r>
        <w:t>что</w:t>
      </w:r>
      <w:r w:rsidRPr="00944552">
        <w:t xml:space="preserve"> </w:t>
      </w:r>
      <w:r>
        <w:t>более</w:t>
      </w:r>
      <w:r w:rsidRPr="00944552">
        <w:t xml:space="preserve"> </w:t>
      </w:r>
      <w:r>
        <w:t>высокий</w:t>
      </w:r>
      <w:r w:rsidRPr="00944552">
        <w:t xml:space="preserve"> </w:t>
      </w:r>
      <w:r>
        <w:t>уровень</w:t>
      </w:r>
      <w:r w:rsidRPr="00944552">
        <w:t xml:space="preserve"> </w:t>
      </w:r>
      <w:r>
        <w:t>соответствия</w:t>
      </w:r>
      <w:r w:rsidRPr="00944552">
        <w:t xml:space="preserve"> </w:t>
      </w:r>
      <w:r>
        <w:t>пункту</w:t>
      </w:r>
      <w:r w:rsidRPr="00944552">
        <w:t xml:space="preserve"> 3 </w:t>
      </w:r>
      <w:r>
        <w:t>статьи</w:t>
      </w:r>
      <w:r w:rsidRPr="00944552">
        <w:t xml:space="preserve"> 9 </w:t>
      </w:r>
      <w:r>
        <w:t>Пакта</w:t>
      </w:r>
      <w:r w:rsidRPr="00944552">
        <w:t xml:space="preserve"> </w:t>
      </w:r>
      <w:r>
        <w:t>может</w:t>
      </w:r>
      <w:r w:rsidRPr="00944552">
        <w:t xml:space="preserve"> </w:t>
      </w:r>
      <w:r>
        <w:t>быть</w:t>
      </w:r>
      <w:r w:rsidRPr="00944552">
        <w:t xml:space="preserve"> </w:t>
      </w:r>
      <w:r>
        <w:t>достигнут</w:t>
      </w:r>
      <w:r w:rsidRPr="00944552">
        <w:t xml:space="preserve"> </w:t>
      </w:r>
      <w:r>
        <w:t>в</w:t>
      </w:r>
      <w:r w:rsidRPr="00944552">
        <w:t xml:space="preserve"> </w:t>
      </w:r>
      <w:r>
        <w:t>случае</w:t>
      </w:r>
      <w:r w:rsidRPr="00944552">
        <w:t xml:space="preserve">, </w:t>
      </w:r>
      <w:r>
        <w:t>если</w:t>
      </w:r>
      <w:r w:rsidRPr="00944552">
        <w:t xml:space="preserve"> </w:t>
      </w:r>
      <w:r>
        <w:t>судья</w:t>
      </w:r>
      <w:r w:rsidRPr="00944552">
        <w:t xml:space="preserve"> </w:t>
      </w:r>
      <w:r>
        <w:t>будет</w:t>
      </w:r>
      <w:r w:rsidRPr="00944552">
        <w:t xml:space="preserve"> </w:t>
      </w:r>
      <w:r>
        <w:t>регулярно</w:t>
      </w:r>
      <w:r w:rsidRPr="00944552">
        <w:t xml:space="preserve"> </w:t>
      </w:r>
      <w:r>
        <w:t>встречаться</w:t>
      </w:r>
      <w:r w:rsidRPr="00944552">
        <w:t xml:space="preserve"> </w:t>
      </w:r>
      <w:r>
        <w:t>с задержанным и его будут регулярно навещать врач и адвокат</w:t>
      </w:r>
      <w:r w:rsidR="00371C8C">
        <w:t xml:space="preserve">.  </w:t>
      </w:r>
      <w:r>
        <w:t>Более</w:t>
      </w:r>
      <w:r w:rsidRPr="00B34D9C">
        <w:t xml:space="preserve"> </w:t>
      </w:r>
      <w:r>
        <w:t>строгое</w:t>
      </w:r>
      <w:r w:rsidRPr="00B34D9C">
        <w:t xml:space="preserve"> </w:t>
      </w:r>
      <w:r>
        <w:t>разделение</w:t>
      </w:r>
      <w:r w:rsidRPr="00B34D9C">
        <w:t xml:space="preserve"> </w:t>
      </w:r>
      <w:r>
        <w:t>лиц</w:t>
      </w:r>
      <w:r w:rsidRPr="00B34D9C">
        <w:t xml:space="preserve">, </w:t>
      </w:r>
      <w:r>
        <w:t>лишенных свободы</w:t>
      </w:r>
      <w:r w:rsidRPr="00B34D9C">
        <w:t xml:space="preserve"> </w:t>
      </w:r>
      <w:r>
        <w:t>соответственно на основании решений</w:t>
      </w:r>
      <w:r w:rsidRPr="00B34D9C">
        <w:t xml:space="preserve"> </w:t>
      </w:r>
      <w:r>
        <w:t>полиции,</w:t>
      </w:r>
      <w:r w:rsidRPr="00B34D9C">
        <w:t xml:space="preserve"> </w:t>
      </w:r>
      <w:r>
        <w:t>следственных органов или суда, также будет способствовать искоренению пыток</w:t>
      </w:r>
      <w:r w:rsidR="00371C8C">
        <w:t xml:space="preserve">.  </w:t>
      </w:r>
      <w:r>
        <w:t>Были ли случаи проведения судов</w:t>
      </w:r>
      <w:r w:rsidRPr="007A08E9">
        <w:t xml:space="preserve"> </w:t>
      </w:r>
      <w:r>
        <w:t>в</w:t>
      </w:r>
      <w:r w:rsidRPr="007A08E9">
        <w:t xml:space="preserve"> </w:t>
      </w:r>
      <w:r>
        <w:t>тюрьмах</w:t>
      </w:r>
      <w:r w:rsidRPr="007A08E9">
        <w:t xml:space="preserve">, </w:t>
      </w:r>
      <w:r>
        <w:t>или же</w:t>
      </w:r>
      <w:r w:rsidRPr="007A08E9">
        <w:t xml:space="preserve"> </w:t>
      </w:r>
      <w:r>
        <w:t>это</w:t>
      </w:r>
      <w:r w:rsidRPr="007A08E9">
        <w:t xml:space="preserve"> </w:t>
      </w:r>
      <w:r>
        <w:t>запрещено</w:t>
      </w:r>
      <w:r w:rsidRPr="007A08E9">
        <w:t xml:space="preserve">?  </w:t>
      </w:r>
    </w:p>
    <w:p w:rsidR="00E3098F" w:rsidRPr="007A08E9" w:rsidRDefault="00E3098F" w:rsidP="00E3098F"/>
    <w:p w:rsidR="00E3098F" w:rsidRPr="007A08E9" w:rsidRDefault="00E3098F" w:rsidP="00E3098F">
      <w:r>
        <w:t>72.</w:t>
      </w:r>
      <w:r>
        <w:tab/>
        <w:t>Наконец</w:t>
      </w:r>
      <w:r w:rsidRPr="00B505C9">
        <w:t xml:space="preserve">, </w:t>
      </w:r>
      <w:r>
        <w:t>ссылаясь</w:t>
      </w:r>
      <w:r w:rsidRPr="00B505C9">
        <w:t xml:space="preserve"> </w:t>
      </w:r>
      <w:r>
        <w:t>на</w:t>
      </w:r>
      <w:r w:rsidRPr="00B505C9">
        <w:t xml:space="preserve"> </w:t>
      </w:r>
      <w:r>
        <w:t>обнадеживающее заявление</w:t>
      </w:r>
      <w:r w:rsidRPr="00B505C9">
        <w:t xml:space="preserve"> </w:t>
      </w:r>
      <w:r>
        <w:t>делегации</w:t>
      </w:r>
      <w:r w:rsidRPr="00B505C9">
        <w:t xml:space="preserve"> </w:t>
      </w:r>
      <w:r>
        <w:t>о</w:t>
      </w:r>
      <w:r w:rsidRPr="00B505C9">
        <w:t xml:space="preserve"> </w:t>
      </w:r>
      <w:r>
        <w:t>возможной</w:t>
      </w:r>
      <w:r w:rsidRPr="00B505C9">
        <w:t xml:space="preserve"> </w:t>
      </w:r>
      <w:r>
        <w:t>отмене</w:t>
      </w:r>
      <w:r w:rsidRPr="00B505C9">
        <w:t xml:space="preserve"> </w:t>
      </w:r>
      <w:r>
        <w:t>со временем смертной</w:t>
      </w:r>
      <w:r w:rsidRPr="00B505C9">
        <w:t xml:space="preserve"> </w:t>
      </w:r>
      <w:r>
        <w:t>казни</w:t>
      </w:r>
      <w:r w:rsidRPr="00B505C9">
        <w:t xml:space="preserve">, </w:t>
      </w:r>
      <w:r>
        <w:t>он</w:t>
      </w:r>
      <w:r w:rsidRPr="00B505C9">
        <w:t xml:space="preserve"> </w:t>
      </w:r>
      <w:r>
        <w:t>просит</w:t>
      </w:r>
      <w:r w:rsidRPr="00B505C9">
        <w:t xml:space="preserve"> </w:t>
      </w:r>
      <w:r>
        <w:t>предоставить последнюю информацию</w:t>
      </w:r>
      <w:r w:rsidRPr="007A08E9">
        <w:t xml:space="preserve"> </w:t>
      </w:r>
      <w:r>
        <w:t>о</w:t>
      </w:r>
      <w:r w:rsidRPr="007A08E9">
        <w:t xml:space="preserve"> </w:t>
      </w:r>
      <w:r>
        <w:t>вынесении смертных приговоров и приведении их в исполнение</w:t>
      </w:r>
      <w:r w:rsidR="00371C8C">
        <w:t xml:space="preserve">.  </w:t>
      </w:r>
      <w:r>
        <w:t>Можно ли считать, что в настоящее время действует мораторий на применение смертной казни</w:t>
      </w:r>
      <w:r w:rsidRPr="007A08E9">
        <w:t xml:space="preserve">? </w:t>
      </w:r>
    </w:p>
    <w:p w:rsidR="00E3098F" w:rsidRPr="007A08E9" w:rsidRDefault="00E3098F" w:rsidP="00E3098F"/>
    <w:p w:rsidR="00E3098F" w:rsidRPr="005137D1" w:rsidRDefault="00E3098F" w:rsidP="00E3098F">
      <w:r>
        <w:t>73.</w:t>
      </w:r>
      <w:r>
        <w:tab/>
      </w:r>
      <w:r w:rsidRPr="005137D1">
        <w:rPr>
          <w:u w:val="single"/>
        </w:rPr>
        <w:t>Г-жа ШАНЕ</w:t>
      </w:r>
      <w:r w:rsidRPr="005137D1">
        <w:t xml:space="preserve"> </w:t>
      </w:r>
      <w:r>
        <w:t>говорит</w:t>
      </w:r>
      <w:r w:rsidRPr="005137D1">
        <w:t xml:space="preserve">, </w:t>
      </w:r>
      <w:r>
        <w:t>что</w:t>
      </w:r>
      <w:r w:rsidRPr="005137D1">
        <w:t xml:space="preserve"> </w:t>
      </w:r>
      <w:r>
        <w:t>после</w:t>
      </w:r>
      <w:r w:rsidRPr="005137D1">
        <w:t xml:space="preserve"> </w:t>
      </w:r>
      <w:r>
        <w:t>рассмотрения</w:t>
      </w:r>
      <w:r w:rsidRPr="005137D1">
        <w:t xml:space="preserve"> </w:t>
      </w:r>
      <w:r>
        <w:t>первоначального</w:t>
      </w:r>
      <w:r w:rsidRPr="005137D1">
        <w:t xml:space="preserve"> </w:t>
      </w:r>
      <w:r>
        <w:t>доклада</w:t>
      </w:r>
      <w:r w:rsidRPr="005137D1">
        <w:t xml:space="preserve"> </w:t>
      </w:r>
      <w:r>
        <w:t>Кореи</w:t>
      </w:r>
      <w:r w:rsidRPr="005137D1">
        <w:t xml:space="preserve"> </w:t>
      </w:r>
      <w:r>
        <w:t>произошли позитивные сдвиги в виде</w:t>
      </w:r>
      <w:r w:rsidRPr="005137D1">
        <w:t xml:space="preserve"> </w:t>
      </w:r>
      <w:r>
        <w:t>предстоящего</w:t>
      </w:r>
      <w:r w:rsidRPr="005137D1">
        <w:t xml:space="preserve"> </w:t>
      </w:r>
      <w:r>
        <w:t>создания</w:t>
      </w:r>
      <w:r w:rsidRPr="005137D1">
        <w:t xml:space="preserve"> </w:t>
      </w:r>
      <w:r>
        <w:t>национальной</w:t>
      </w:r>
      <w:r w:rsidRPr="005137D1">
        <w:t xml:space="preserve"> </w:t>
      </w:r>
      <w:r>
        <w:t>комиссии</w:t>
      </w:r>
      <w:r w:rsidRPr="005137D1">
        <w:t xml:space="preserve"> </w:t>
      </w:r>
      <w:r>
        <w:t>по</w:t>
      </w:r>
      <w:r w:rsidRPr="005137D1">
        <w:t xml:space="preserve"> </w:t>
      </w:r>
      <w:r>
        <w:t>правам</w:t>
      </w:r>
      <w:r w:rsidRPr="005137D1">
        <w:t xml:space="preserve"> </w:t>
      </w:r>
      <w:r>
        <w:t>человека</w:t>
      </w:r>
      <w:r w:rsidRPr="005137D1">
        <w:t xml:space="preserve"> </w:t>
      </w:r>
      <w:r>
        <w:t>и отзыва некоторых, если не всех, оговорок Республики Корея к статьям Пакта</w:t>
      </w:r>
      <w:r w:rsidR="00371C8C">
        <w:t xml:space="preserve">.  </w:t>
      </w:r>
      <w:r>
        <w:t>С другой стороны, многие вопросы, поднятые в связи с первоначальным докладом, до сих пор не решены</w:t>
      </w:r>
      <w:r w:rsidR="00371C8C">
        <w:t xml:space="preserve">.  </w:t>
      </w:r>
      <w:r>
        <w:t>Никаких поправок не было внесено в Конституцию, хотя многие ее положения, например пункт 2 статьи 37, прямо противоречат Пакту</w:t>
      </w:r>
      <w:r w:rsidR="00371C8C">
        <w:t xml:space="preserve">.  </w:t>
      </w:r>
      <w:r>
        <w:t>Приветствуя тот факт, что правительство, похоже, в курсе проблемы, она подчеркивает, что Закон о национальной безопасности не соответствует не только статье 19 Пакта, но и статье 9</w:t>
      </w:r>
      <w:r w:rsidR="00371C8C">
        <w:t xml:space="preserve">.  </w:t>
      </w:r>
    </w:p>
    <w:p w:rsidR="00E3098F" w:rsidRPr="005137D1" w:rsidRDefault="00E3098F" w:rsidP="00E3098F"/>
    <w:p w:rsidR="00E3098F" w:rsidRDefault="00E3098F" w:rsidP="00E3098F">
      <w:r w:rsidRPr="00E05D13">
        <w:t>74</w:t>
      </w:r>
      <w:r w:rsidR="00371C8C">
        <w:t xml:space="preserve">.  </w:t>
      </w:r>
      <w:r>
        <w:tab/>
        <w:t>Соглашаясь с предыдущими ораторами в том, что срок предварительного заключения представляется чрезмерно продолжительным, она спрашивает о правах заключенных в этот период</w:t>
      </w:r>
      <w:r w:rsidR="00371C8C">
        <w:t xml:space="preserve">.  </w:t>
      </w:r>
      <w:r>
        <w:t>Когда он может впервые встретиться со своим адвокатом или врачом?  Может ли адвокат присутствовать во время допроса?  Когда</w:t>
      </w:r>
      <w:r w:rsidRPr="00A64C21">
        <w:t xml:space="preserve"> </w:t>
      </w:r>
      <w:r>
        <w:t>его</w:t>
      </w:r>
      <w:r w:rsidRPr="00A64C21">
        <w:t xml:space="preserve"> </w:t>
      </w:r>
      <w:r>
        <w:t>знакомят</w:t>
      </w:r>
      <w:r w:rsidRPr="00A64C21">
        <w:t xml:space="preserve"> </w:t>
      </w:r>
      <w:r>
        <w:t>с</w:t>
      </w:r>
      <w:r w:rsidRPr="00A64C21">
        <w:t xml:space="preserve"> </w:t>
      </w:r>
      <w:r>
        <w:t>его</w:t>
      </w:r>
      <w:r w:rsidRPr="00A64C21">
        <w:t xml:space="preserve"> </w:t>
      </w:r>
      <w:r>
        <w:t>правами</w:t>
      </w:r>
      <w:r w:rsidRPr="00A64C21">
        <w:t xml:space="preserve">, </w:t>
      </w:r>
      <w:r>
        <w:t>включая</w:t>
      </w:r>
      <w:r w:rsidRPr="00A64C21">
        <w:t xml:space="preserve"> </w:t>
      </w:r>
      <w:r>
        <w:t>право</w:t>
      </w:r>
      <w:r w:rsidRPr="00A64C21">
        <w:t xml:space="preserve"> </w:t>
      </w:r>
      <w:r>
        <w:t>быть</w:t>
      </w:r>
      <w:r w:rsidRPr="00A64C21">
        <w:t xml:space="preserve"> </w:t>
      </w:r>
      <w:r>
        <w:t>доставленным к судье?</w:t>
      </w:r>
      <w:r w:rsidRPr="00A64C21">
        <w:t xml:space="preserve">  </w:t>
      </w:r>
      <w:r>
        <w:t>В любом случае, не должно ли такое право предоставляться автоматически?  Она</w:t>
      </w:r>
      <w:r w:rsidRPr="00A64C21">
        <w:t xml:space="preserve"> </w:t>
      </w:r>
      <w:r>
        <w:t>предлагает</w:t>
      </w:r>
      <w:r w:rsidRPr="00A64C21">
        <w:t xml:space="preserve"> </w:t>
      </w:r>
      <w:r>
        <w:t>делегации</w:t>
      </w:r>
      <w:r w:rsidRPr="00A64C21">
        <w:t xml:space="preserve"> </w:t>
      </w:r>
      <w:r>
        <w:t>объяснить</w:t>
      </w:r>
      <w:r w:rsidRPr="00A64C21">
        <w:t xml:space="preserve">, </w:t>
      </w:r>
      <w:r>
        <w:t>как</w:t>
      </w:r>
      <w:r w:rsidRPr="00A64C21">
        <w:t xml:space="preserve"> </w:t>
      </w:r>
      <w:r>
        <w:t>Корея</w:t>
      </w:r>
      <w:r w:rsidRPr="00A64C21">
        <w:t xml:space="preserve"> </w:t>
      </w:r>
      <w:r>
        <w:t>интерпретирует свои обязательства по пунктам 3 и 4 статьи 9 Пакта</w:t>
      </w:r>
      <w:r w:rsidR="00371C8C">
        <w:t xml:space="preserve">.  </w:t>
      </w:r>
      <w:r>
        <w:t>Дополнительная информация об условиях выдачи постановлений на арест судьями также будет только приветствоваться</w:t>
      </w:r>
      <w:r w:rsidR="00371C8C">
        <w:t xml:space="preserve">.  </w:t>
      </w:r>
    </w:p>
    <w:p w:rsidR="00E3098F" w:rsidRPr="00A64C21" w:rsidRDefault="00E3098F" w:rsidP="00E3098F"/>
    <w:p w:rsidR="00E3098F" w:rsidRPr="009E17D3" w:rsidRDefault="00E3098F" w:rsidP="00E3098F">
      <w:r>
        <w:t>75.</w:t>
      </w:r>
      <w:r>
        <w:tab/>
        <w:t>В</w:t>
      </w:r>
      <w:r w:rsidRPr="009E17D3">
        <w:t xml:space="preserve"> </w:t>
      </w:r>
      <w:r>
        <w:t>заключение</w:t>
      </w:r>
      <w:r w:rsidRPr="009E17D3">
        <w:t xml:space="preserve">, </w:t>
      </w:r>
      <w:r>
        <w:t>присоединяясь</w:t>
      </w:r>
      <w:r w:rsidRPr="009E17D3">
        <w:t xml:space="preserve"> </w:t>
      </w:r>
      <w:r>
        <w:t>к</w:t>
      </w:r>
      <w:r w:rsidRPr="009E17D3">
        <w:t xml:space="preserve"> </w:t>
      </w:r>
      <w:r>
        <w:t>замечания</w:t>
      </w:r>
      <w:r w:rsidR="003E176B">
        <w:t>м</w:t>
      </w:r>
      <w:r w:rsidRPr="009E17D3">
        <w:t xml:space="preserve"> </w:t>
      </w:r>
      <w:r>
        <w:t>г</w:t>
      </w:r>
      <w:r w:rsidRPr="009E17D3">
        <w:t>-</w:t>
      </w:r>
      <w:r>
        <w:t>на</w:t>
      </w:r>
      <w:r w:rsidRPr="009E17D3">
        <w:t xml:space="preserve"> </w:t>
      </w:r>
      <w:r>
        <w:t>Кляйна</w:t>
      </w:r>
      <w:r w:rsidRPr="009E17D3">
        <w:t xml:space="preserve"> </w:t>
      </w:r>
      <w:r>
        <w:t>и</w:t>
      </w:r>
      <w:r w:rsidRPr="009E17D3">
        <w:t xml:space="preserve"> </w:t>
      </w:r>
      <w:r>
        <w:t>г</w:t>
      </w:r>
      <w:r w:rsidRPr="009E17D3">
        <w:t>-</w:t>
      </w:r>
      <w:r>
        <w:t>на</w:t>
      </w:r>
      <w:r w:rsidRPr="009E17D3">
        <w:t xml:space="preserve"> </w:t>
      </w:r>
      <w:r>
        <w:t>Лаллаха</w:t>
      </w:r>
      <w:r w:rsidRPr="009E17D3">
        <w:t xml:space="preserve">, </w:t>
      </w:r>
      <w:r>
        <w:t>касающимся</w:t>
      </w:r>
      <w:r w:rsidRPr="009E17D3">
        <w:t xml:space="preserve"> </w:t>
      </w:r>
      <w:r>
        <w:t>переназначения</w:t>
      </w:r>
      <w:r w:rsidRPr="009E17D3">
        <w:t xml:space="preserve"> </w:t>
      </w:r>
      <w:r>
        <w:t>судей</w:t>
      </w:r>
      <w:r w:rsidRPr="009E17D3">
        <w:t xml:space="preserve">, </w:t>
      </w:r>
      <w:r>
        <w:t>она</w:t>
      </w:r>
      <w:r w:rsidRPr="009E17D3">
        <w:t xml:space="preserve"> </w:t>
      </w:r>
      <w:r>
        <w:t>говорит</w:t>
      </w:r>
      <w:r w:rsidRPr="009E17D3">
        <w:t xml:space="preserve">, </w:t>
      </w:r>
      <w:r>
        <w:t>что она получила информацию о том, что судья, который осудил пятерых полицейских, впоследствии не был повторно назначен на свою должность</w:t>
      </w:r>
      <w:r w:rsidR="00371C8C">
        <w:t xml:space="preserve">. </w:t>
      </w:r>
      <w:r>
        <w:t xml:space="preserve"> В</w:t>
      </w:r>
      <w:r w:rsidRPr="009E17D3">
        <w:t xml:space="preserve"> </w:t>
      </w:r>
      <w:r>
        <w:t>этой</w:t>
      </w:r>
      <w:r w:rsidRPr="009E17D3">
        <w:t xml:space="preserve"> </w:t>
      </w:r>
      <w:r>
        <w:t>связи</w:t>
      </w:r>
      <w:r w:rsidRPr="009E17D3">
        <w:t xml:space="preserve"> </w:t>
      </w:r>
      <w:r>
        <w:t>она</w:t>
      </w:r>
      <w:r w:rsidRPr="009E17D3">
        <w:t xml:space="preserve"> </w:t>
      </w:r>
      <w:r>
        <w:t>хотела бы</w:t>
      </w:r>
      <w:r w:rsidRPr="009E17D3">
        <w:t xml:space="preserve"> </w:t>
      </w:r>
      <w:r>
        <w:t>получить</w:t>
      </w:r>
      <w:r w:rsidRPr="009E17D3">
        <w:t xml:space="preserve"> </w:t>
      </w:r>
      <w:r>
        <w:t>дополнительную</w:t>
      </w:r>
      <w:r w:rsidRPr="009E17D3">
        <w:t xml:space="preserve"> </w:t>
      </w:r>
      <w:r>
        <w:t>информацию</w:t>
      </w:r>
      <w:r w:rsidRPr="009E17D3">
        <w:t xml:space="preserve"> </w:t>
      </w:r>
      <w:r>
        <w:t>о</w:t>
      </w:r>
      <w:r w:rsidR="00CB4774">
        <w:t> </w:t>
      </w:r>
      <w:r>
        <w:t>соблюдении</w:t>
      </w:r>
      <w:r w:rsidRPr="009E17D3">
        <w:t xml:space="preserve"> </w:t>
      </w:r>
      <w:r>
        <w:t>Республикой</w:t>
      </w:r>
      <w:r w:rsidRPr="009E17D3">
        <w:t xml:space="preserve"> </w:t>
      </w:r>
      <w:r>
        <w:t>Корея</w:t>
      </w:r>
      <w:r w:rsidRPr="009E17D3">
        <w:t xml:space="preserve"> </w:t>
      </w:r>
      <w:r>
        <w:t>положений статьи</w:t>
      </w:r>
      <w:r w:rsidRPr="009E17D3">
        <w:t xml:space="preserve"> 14 </w:t>
      </w:r>
      <w:r>
        <w:t>Пакта.</w:t>
      </w:r>
    </w:p>
    <w:p w:rsidR="00E3098F" w:rsidRPr="009E17D3" w:rsidRDefault="00E3098F" w:rsidP="00E3098F"/>
    <w:p w:rsidR="009136F8" w:rsidRPr="00371C8C" w:rsidRDefault="00E3098F" w:rsidP="00E3098F">
      <w:pPr>
        <w:jc w:val="center"/>
        <w:rPr>
          <w:i/>
        </w:rPr>
      </w:pPr>
      <w:r w:rsidRPr="00371C8C">
        <w:rPr>
          <w:i/>
        </w:rPr>
        <w:t>Заседание закрывается в 13 час</w:t>
      </w:r>
      <w:r w:rsidR="00371C8C" w:rsidRPr="00371C8C">
        <w:rPr>
          <w:i/>
        </w:rPr>
        <w:t xml:space="preserve">. </w:t>
      </w:r>
      <w:r w:rsidRPr="00371C8C">
        <w:rPr>
          <w:i/>
        </w:rPr>
        <w:t>05 мин.</w:t>
      </w:r>
    </w:p>
    <w:p w:rsidR="00E3098F" w:rsidRPr="00371C8C" w:rsidRDefault="00E3098F" w:rsidP="00E3098F">
      <w:pPr>
        <w:jc w:val="center"/>
        <w:rPr>
          <w:u w:val="single"/>
        </w:rPr>
      </w:pPr>
    </w:p>
    <w:p w:rsidR="00E3098F" w:rsidRPr="00E3098F" w:rsidRDefault="00E3098F" w:rsidP="00E3098F">
      <w:pPr>
        <w:jc w:val="center"/>
      </w:pPr>
      <w:r>
        <w:t>-----</w:t>
      </w:r>
    </w:p>
    <w:sectPr w:rsidR="00E3098F" w:rsidRPr="00E3098F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501" w:rsidRDefault="00307501">
      <w:r>
        <w:separator/>
      </w:r>
    </w:p>
  </w:endnote>
  <w:endnote w:type="continuationSeparator" w:id="0">
    <w:p w:rsidR="00307501" w:rsidRDefault="00307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501" w:rsidRDefault="00307501">
      <w:r>
        <w:separator/>
      </w:r>
    </w:p>
  </w:footnote>
  <w:footnote w:type="continuationSeparator" w:id="0">
    <w:p w:rsidR="00307501" w:rsidRDefault="00307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F1F" w:rsidRDefault="009C7F1F">
    <w:pPr>
      <w:pStyle w:val="Header"/>
      <w:rPr>
        <w:lang w:val="en-US"/>
      </w:rPr>
    </w:pPr>
    <w:r>
      <w:rPr>
        <w:lang w:val="en-US"/>
      </w:rPr>
      <w:t>CCPR/C/SR.1791</w:t>
    </w:r>
  </w:p>
  <w:p w:rsidR="009C7F1F" w:rsidRDefault="009C7F1F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</w:p>
  <w:p w:rsidR="009C7F1F" w:rsidRDefault="009C7F1F">
    <w:pPr>
      <w:pStyle w:val="Header"/>
      <w:rPr>
        <w:rStyle w:val="PageNumber"/>
        <w:lang w:val="en-US"/>
      </w:rPr>
    </w:pPr>
  </w:p>
  <w:p w:rsidR="009C7F1F" w:rsidRDefault="009C7F1F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F1F" w:rsidRDefault="009C7F1F" w:rsidP="00E3098F">
    <w:pPr>
      <w:pStyle w:val="Header"/>
      <w:tabs>
        <w:tab w:val="left" w:pos="6237"/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CCPR/C/SR.1791</w:t>
    </w:r>
  </w:p>
  <w:p w:rsidR="009C7F1F" w:rsidRDefault="009C7F1F" w:rsidP="00E3098F">
    <w:pPr>
      <w:pStyle w:val="Header"/>
      <w:tabs>
        <w:tab w:val="left" w:pos="6237"/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5000E">
      <w:rPr>
        <w:rStyle w:val="PageNumber"/>
        <w:noProof/>
      </w:rPr>
      <w:t>25</w:t>
    </w:r>
    <w:r>
      <w:rPr>
        <w:rStyle w:val="PageNumber"/>
      </w:rPr>
      <w:fldChar w:fldCharType="end"/>
    </w:r>
  </w:p>
  <w:p w:rsidR="009C7F1F" w:rsidRDefault="009C7F1F">
    <w:pPr>
      <w:pStyle w:val="Header"/>
      <w:tabs>
        <w:tab w:val="left" w:pos="6237"/>
      </w:tabs>
      <w:rPr>
        <w:rStyle w:val="PageNumber"/>
        <w:lang w:val="en-US"/>
      </w:rPr>
    </w:pPr>
  </w:p>
  <w:p w:rsidR="009C7F1F" w:rsidRDefault="009C7F1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313B52ED"/>
    <w:multiLevelType w:val="hybridMultilevel"/>
    <w:tmpl w:val="44FE43C0"/>
    <w:lvl w:ilvl="0" w:tplc="746CD108">
      <w:start w:val="1"/>
      <w:numFmt w:val="decimal"/>
      <w:lvlText w:val="%1."/>
      <w:lvlJc w:val="left"/>
      <w:pPr>
        <w:tabs>
          <w:tab w:val="num" w:pos="1288"/>
        </w:tabs>
        <w:ind w:left="1288" w:hanging="72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C557E3"/>
    <w:multiLevelType w:val="hybridMultilevel"/>
    <w:tmpl w:val="40A8FFC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8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8E0"/>
    <w:rsid w:val="000639A5"/>
    <w:rsid w:val="0009531F"/>
    <w:rsid w:val="000A5314"/>
    <w:rsid w:val="001F61EB"/>
    <w:rsid w:val="002B78E0"/>
    <w:rsid w:val="00307501"/>
    <w:rsid w:val="00310D27"/>
    <w:rsid w:val="0036613F"/>
    <w:rsid w:val="00371C8C"/>
    <w:rsid w:val="003E176B"/>
    <w:rsid w:val="00413AAC"/>
    <w:rsid w:val="0048475B"/>
    <w:rsid w:val="004854C7"/>
    <w:rsid w:val="004C20DD"/>
    <w:rsid w:val="00555B44"/>
    <w:rsid w:val="00562C71"/>
    <w:rsid w:val="00596120"/>
    <w:rsid w:val="005C0602"/>
    <w:rsid w:val="006C31CE"/>
    <w:rsid w:val="006C5EA7"/>
    <w:rsid w:val="007346A3"/>
    <w:rsid w:val="007944C0"/>
    <w:rsid w:val="00847669"/>
    <w:rsid w:val="008A2A37"/>
    <w:rsid w:val="009136F8"/>
    <w:rsid w:val="00917883"/>
    <w:rsid w:val="00924AAD"/>
    <w:rsid w:val="009B526E"/>
    <w:rsid w:val="009C7F1F"/>
    <w:rsid w:val="009D1123"/>
    <w:rsid w:val="00A05917"/>
    <w:rsid w:val="00A540C5"/>
    <w:rsid w:val="00AB4E35"/>
    <w:rsid w:val="00B5000E"/>
    <w:rsid w:val="00BA0C1D"/>
    <w:rsid w:val="00C537B2"/>
    <w:rsid w:val="00CA0779"/>
    <w:rsid w:val="00CB4774"/>
    <w:rsid w:val="00CD4E5D"/>
    <w:rsid w:val="00D643AF"/>
    <w:rsid w:val="00E3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4854C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9235</Words>
  <Characters>52644</Characters>
  <Application>Microsoft Office Word</Application>
  <DocSecurity>4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CCPR/67th session</vt:lpstr>
    </vt:vector>
  </TitlesOfParts>
  <Company> </Company>
  <LinksUpToDate>false</LinksUpToDate>
  <CharactersWithSpaces>61756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CCPR/67th session</dc:title>
  <dc:subject>Consideration of reports/2nd report of Korea</dc:subject>
  <dc:creator>Ioulia Goussarova</dc:creator>
  <cp:keywords/>
  <dc:description/>
  <cp:lastModifiedBy>Ioulia Goussarova</cp:lastModifiedBy>
  <cp:revision>4</cp:revision>
  <cp:lastPrinted>2009-10-30T15:08:00Z</cp:lastPrinted>
  <dcterms:created xsi:type="dcterms:W3CDTF">2009-10-30T15:08:00Z</dcterms:created>
  <dcterms:modified xsi:type="dcterms:W3CDTF">2009-10-30T15:08:00Z</dcterms:modified>
</cp:coreProperties>
</file>