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14:paraId="288F9C2F" w14:textId="77777777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E2A6AEB" w14:textId="77777777"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C5498C0" w14:textId="2E7BBAD9"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7D22D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47506B8" w14:textId="77777777" w:rsidR="00717266" w:rsidRPr="00D47EEA" w:rsidRDefault="00724318" w:rsidP="00724318">
            <w:pPr>
              <w:suppressAutoHyphens w:val="0"/>
              <w:spacing w:after="20"/>
              <w:jc w:val="right"/>
            </w:pPr>
            <w:r w:rsidRPr="00724318">
              <w:rPr>
                <w:sz w:val="40"/>
              </w:rPr>
              <w:t>E</w:t>
            </w:r>
            <w:r>
              <w:t>/C.12/IRQ/5</w:t>
            </w:r>
          </w:p>
        </w:tc>
      </w:tr>
      <w:tr w:rsidR="00717266" w14:paraId="3A2D6139" w14:textId="77777777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8677AA9" w14:textId="77777777" w:rsidR="00717266" w:rsidRDefault="00717266" w:rsidP="000D1B89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58BFBA" wp14:editId="06BFFF6A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4D97917" w14:textId="2C943205"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7D22DD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7D22DD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7D22DD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6073D13" w14:textId="2B00967B" w:rsidR="00717266" w:rsidRDefault="00724318" w:rsidP="00724318">
            <w:pPr>
              <w:spacing w:before="240"/>
            </w:pPr>
            <w:r>
              <w:t>Distr.:</w:t>
            </w:r>
            <w:r w:rsidR="007D22DD">
              <w:t xml:space="preserve"> </w:t>
            </w:r>
            <w:r>
              <w:t>General</w:t>
            </w:r>
          </w:p>
          <w:p w14:paraId="1EBED3F4" w14:textId="08ADE61A" w:rsidR="00724318" w:rsidRDefault="00724318" w:rsidP="00724318">
            <w:pPr>
              <w:suppressAutoHyphens w:val="0"/>
            </w:pPr>
            <w:r>
              <w:t>20</w:t>
            </w:r>
            <w:r w:rsidR="007D22DD">
              <w:t xml:space="preserve"> </w:t>
            </w:r>
            <w:r>
              <w:t>August</w:t>
            </w:r>
            <w:r w:rsidR="007D22DD">
              <w:t xml:space="preserve"> </w:t>
            </w:r>
            <w:r>
              <w:t>2021</w:t>
            </w:r>
          </w:p>
          <w:p w14:paraId="19D5E726" w14:textId="4069AEEF" w:rsidR="00724318" w:rsidRDefault="00724318" w:rsidP="00724318">
            <w:pPr>
              <w:suppressAutoHyphens w:val="0"/>
            </w:pPr>
            <w:r>
              <w:t>English</w:t>
            </w:r>
          </w:p>
          <w:p w14:paraId="1FC78833" w14:textId="337E04A6" w:rsidR="00724318" w:rsidRDefault="00724318" w:rsidP="00724318">
            <w:pPr>
              <w:suppressAutoHyphens w:val="0"/>
            </w:pPr>
            <w:r>
              <w:t>Original:</w:t>
            </w:r>
            <w:r w:rsidR="007D22DD">
              <w:t xml:space="preserve"> </w:t>
            </w:r>
            <w:r>
              <w:t>Arabic</w:t>
            </w:r>
          </w:p>
          <w:p w14:paraId="3E11566D" w14:textId="129A6DB2" w:rsidR="00724318" w:rsidRDefault="00724318" w:rsidP="00724318">
            <w:pPr>
              <w:suppressAutoHyphens w:val="0"/>
            </w:pPr>
            <w:r>
              <w:t>Arabic,</w:t>
            </w:r>
            <w:r w:rsidR="007D22DD">
              <w:t xml:space="preserve"> </w:t>
            </w:r>
            <w:r>
              <w:t>English,</w:t>
            </w:r>
            <w:r w:rsidR="007D22DD">
              <w:t xml:space="preserve"> </w:t>
            </w:r>
            <w:r>
              <w:t>French</w:t>
            </w:r>
            <w:r w:rsidR="007D22DD">
              <w:t xml:space="preserve"> </w:t>
            </w:r>
            <w:r>
              <w:t>and</w:t>
            </w:r>
            <w:r w:rsidR="007D22DD">
              <w:t xml:space="preserve"> </w:t>
            </w:r>
            <w:r>
              <w:t>Spanish</w:t>
            </w:r>
            <w:r w:rsidR="007D22DD">
              <w:t xml:space="preserve"> </w:t>
            </w:r>
            <w:r>
              <w:t>only</w:t>
            </w:r>
          </w:p>
        </w:tc>
      </w:tr>
    </w:tbl>
    <w:p w14:paraId="5AEE8E11" w14:textId="63F498D0" w:rsidR="00724318" w:rsidRPr="007D22DD" w:rsidRDefault="00724318" w:rsidP="007D22DD">
      <w:pPr>
        <w:spacing w:before="120"/>
        <w:rPr>
          <w:b/>
          <w:bCs/>
          <w:sz w:val="24"/>
          <w:szCs w:val="24"/>
        </w:rPr>
      </w:pPr>
      <w:r w:rsidRPr="007D22DD">
        <w:rPr>
          <w:b/>
          <w:bCs/>
          <w:sz w:val="24"/>
          <w:szCs w:val="24"/>
        </w:rPr>
        <w:t>Committee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on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Economic,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Social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and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Cultural</w:t>
      </w:r>
      <w:r w:rsidR="007D22DD">
        <w:rPr>
          <w:b/>
          <w:bCs/>
          <w:sz w:val="24"/>
          <w:szCs w:val="24"/>
        </w:rPr>
        <w:t xml:space="preserve"> </w:t>
      </w:r>
      <w:r w:rsidRPr="007D22DD">
        <w:rPr>
          <w:b/>
          <w:bCs/>
          <w:sz w:val="24"/>
          <w:szCs w:val="24"/>
        </w:rPr>
        <w:t>Rights</w:t>
      </w:r>
    </w:p>
    <w:p w14:paraId="0CCD08C2" w14:textId="3574BF2F" w:rsidR="00724318" w:rsidRPr="00217A16" w:rsidRDefault="00724318" w:rsidP="007D22DD">
      <w:pPr>
        <w:pStyle w:val="HMG"/>
        <w:rPr>
          <w:lang w:val="en-US"/>
        </w:rPr>
      </w:pPr>
      <w:r w:rsidRPr="00217A16">
        <w:rPr>
          <w:lang w:val="en-US"/>
        </w:rPr>
        <w:tab/>
      </w:r>
      <w:r w:rsidRPr="00217A16">
        <w:rPr>
          <w:lang w:val="en-US"/>
        </w:rPr>
        <w:tab/>
        <w:t>Fifth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periodic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report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submitted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by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Iraq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under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articles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16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and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17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of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the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Covenant,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due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in</w:t>
      </w:r>
      <w:r w:rsidR="007D22DD">
        <w:rPr>
          <w:lang w:val="en-US"/>
        </w:rPr>
        <w:t xml:space="preserve"> </w:t>
      </w:r>
      <w:r w:rsidRPr="00217A16">
        <w:rPr>
          <w:lang w:val="en-US"/>
        </w:rPr>
        <w:t>2020</w:t>
      </w:r>
      <w:r w:rsidR="007D22DD" w:rsidRPr="00B1445F">
        <w:rPr>
          <w:rStyle w:val="FootnoteReference"/>
          <w:b w:val="0"/>
          <w:bCs/>
          <w:sz w:val="20"/>
          <w:vertAlign w:val="baseline"/>
          <w:lang w:val="en-US"/>
        </w:rPr>
        <w:footnoteReference w:customMarkFollows="1" w:id="2"/>
        <w:t>*</w:t>
      </w:r>
    </w:p>
    <w:p w14:paraId="30D5B825" w14:textId="0DA320F6" w:rsidR="00724318" w:rsidRPr="00217A16" w:rsidRDefault="00724318" w:rsidP="007D22DD">
      <w:pPr>
        <w:pStyle w:val="SingleTxtG"/>
        <w:jc w:val="right"/>
      </w:pPr>
      <w:r w:rsidRPr="00217A16">
        <w:t>[Date</w:t>
      </w:r>
      <w:r w:rsidR="007D22DD">
        <w:t xml:space="preserve"> </w:t>
      </w:r>
      <w:r w:rsidRPr="00217A16">
        <w:t>received:</w:t>
      </w:r>
      <w:r w:rsidR="007D22DD">
        <w:t xml:space="preserve"> </w:t>
      </w:r>
      <w:r w:rsidRPr="00217A16">
        <w:t>26</w:t>
      </w:r>
      <w:r w:rsidR="007D22DD">
        <w:t xml:space="preserve"> </w:t>
      </w:r>
      <w:r w:rsidRPr="00217A16">
        <w:t>February</w:t>
      </w:r>
      <w:r w:rsidR="007D22DD">
        <w:t xml:space="preserve"> </w:t>
      </w:r>
      <w:r w:rsidRPr="00217A16">
        <w:t>2021]</w:t>
      </w:r>
    </w:p>
    <w:p w14:paraId="120629BA" w14:textId="77777777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br w:type="page"/>
      </w:r>
    </w:p>
    <w:p w14:paraId="5977ABF8" w14:textId="6CF51431" w:rsidR="007D22DD" w:rsidRDefault="007D22DD" w:rsidP="007D22DD">
      <w:pPr>
        <w:pStyle w:val="HChG"/>
      </w:pPr>
      <w:r>
        <w:lastRenderedPageBreak/>
        <w:tab/>
      </w:r>
      <w:r w:rsidR="00724318" w:rsidRPr="00217A16">
        <w:t>I.</w:t>
      </w:r>
      <w:r>
        <w:tab/>
      </w:r>
      <w:r w:rsidR="00724318" w:rsidRPr="00217A16">
        <w:t>Introduction</w:t>
      </w:r>
    </w:p>
    <w:p w14:paraId="183E02C3" w14:textId="6D7D703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1.</w:t>
      </w:r>
      <w:r w:rsidR="007D22DD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fourth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discussed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62</w:t>
      </w:r>
      <w:r w:rsidRPr="00217A16">
        <w:rPr>
          <w:szCs w:val="24"/>
          <w:vertAlign w:val="superscript"/>
        </w:rPr>
        <w:t>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63</w:t>
      </w:r>
      <w:r w:rsidRPr="00217A16">
        <w:rPr>
          <w:szCs w:val="24"/>
          <w:vertAlign w:val="superscript"/>
        </w:rPr>
        <w:t>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sessions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</w:t>
      </w:r>
      <w:r>
        <w:rPr>
          <w:szCs w:val="24"/>
        </w:rPr>
        <w:t>mic,</w:t>
      </w:r>
      <w:r w:rsidR="007D22DD">
        <w:rPr>
          <w:szCs w:val="24"/>
        </w:rPr>
        <w:t xml:space="preserve"> </w:t>
      </w:r>
      <w:r>
        <w:rPr>
          <w:szCs w:val="24"/>
        </w:rPr>
        <w:t>Social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Cultural</w:t>
      </w:r>
      <w:r w:rsidR="007D22DD">
        <w:rPr>
          <w:szCs w:val="24"/>
        </w:rPr>
        <w:t xml:space="preserve"> </w:t>
      </w:r>
      <w:r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September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78</w:t>
      </w:r>
      <w:r w:rsidRPr="004F495B">
        <w:rPr>
          <w:szCs w:val="24"/>
        </w:rPr>
        <w:t>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2015).</w:t>
      </w:r>
    </w:p>
    <w:p w14:paraId="0408FA9F" w14:textId="0045E1A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2.</w:t>
      </w:r>
      <w:r w:rsidR="007D22DD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fifth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implementation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Covenant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Committee.</w:t>
      </w:r>
    </w:p>
    <w:p w14:paraId="371CD2A6" w14:textId="2ACE601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permanent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J</w:t>
      </w:r>
      <w:r w:rsidRPr="00217A16">
        <w:rPr>
          <w:szCs w:val="24"/>
        </w:rPr>
        <w:t>ustice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February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Writing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greater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powers.</w:t>
      </w:r>
    </w:p>
    <w:p w14:paraId="4B7B37B5" w14:textId="08453C11" w:rsidR="007D22DD" w:rsidRDefault="007D22DD" w:rsidP="007D22DD">
      <w:pPr>
        <w:pStyle w:val="H23G"/>
      </w:pPr>
      <w:r>
        <w:tab/>
      </w:r>
      <w:r>
        <w:tab/>
      </w:r>
      <w:r w:rsidR="00724318" w:rsidRPr="00217A16">
        <w:t>Mechanism</w:t>
      </w:r>
      <w:r>
        <w:t xml:space="preserve"> </w:t>
      </w:r>
      <w:r w:rsidR="00724318" w:rsidRPr="00217A16">
        <w:t>and</w:t>
      </w:r>
      <w:r>
        <w:t xml:space="preserve"> </w:t>
      </w:r>
      <w:r w:rsidR="00724318" w:rsidRPr="00217A16">
        <w:t>methodology</w:t>
      </w:r>
      <w:r>
        <w:t xml:space="preserve"> </w:t>
      </w:r>
      <w:r w:rsidR="00724318" w:rsidRPr="00217A16">
        <w:t>of</w:t>
      </w:r>
      <w:r>
        <w:t xml:space="preserve"> </w:t>
      </w:r>
      <w:r w:rsidR="00724318" w:rsidRPr="00217A16">
        <w:t>reporting</w:t>
      </w:r>
    </w:p>
    <w:p w14:paraId="4B445EF3" w14:textId="5C777D1A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18FB70A3" w14:textId="5A8445E5" w:rsidR="00724318" w:rsidRPr="00217A16" w:rsidRDefault="007D22DD" w:rsidP="007D22DD">
      <w:pPr>
        <w:pStyle w:val="SingleTxtG"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Preparation: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This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stage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focused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ministerial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subcommittee,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chaired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>
        <w:rPr>
          <w:szCs w:val="24"/>
        </w:rPr>
        <w:t>M</w:t>
      </w:r>
      <w:r w:rsidR="00724318" w:rsidRPr="00217A16">
        <w:rPr>
          <w:szCs w:val="24"/>
        </w:rPr>
        <w:t>inister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>
        <w:rPr>
          <w:szCs w:val="24"/>
        </w:rPr>
        <w:t>J</w:t>
      </w:r>
      <w:r w:rsidR="00724318" w:rsidRPr="00217A16">
        <w:rPr>
          <w:szCs w:val="24"/>
        </w:rPr>
        <w:t>ustice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membership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consisting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number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concerned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ministries,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concluding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observations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Economic,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Social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Cultural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Rights</w:t>
      </w:r>
      <w:r>
        <w:rPr>
          <w:szCs w:val="24"/>
        </w:rPr>
        <w:t xml:space="preserve"> </w:t>
      </w:r>
      <w:r w:rsidR="00724318">
        <w:rPr>
          <w:szCs w:val="24"/>
        </w:rPr>
        <w:t>were</w:t>
      </w:r>
      <w:r>
        <w:rPr>
          <w:szCs w:val="24"/>
        </w:rPr>
        <w:t xml:space="preserve"> </w:t>
      </w:r>
      <w:r w:rsidR="00724318">
        <w:rPr>
          <w:szCs w:val="24"/>
        </w:rPr>
        <w:t>circulated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relevant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bodies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ministries.</w:t>
      </w:r>
    </w:p>
    <w:p w14:paraId="011CE753" w14:textId="16B23877" w:rsidR="00724318" w:rsidRPr="00217A16" w:rsidRDefault="007D22DD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 w:rsidRPr="00217A16">
        <w:rPr>
          <w:szCs w:val="24"/>
        </w:rPr>
        <w:t>Information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gathering: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This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stage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focused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collecting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information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>
        <w:rPr>
          <w:szCs w:val="24"/>
        </w:rPr>
        <w:t xml:space="preserve"> </w:t>
      </w:r>
      <w:r w:rsidR="00724318">
        <w:rPr>
          <w:szCs w:val="24"/>
        </w:rPr>
        <w:t>inclusion</w:t>
      </w:r>
      <w:r>
        <w:rPr>
          <w:szCs w:val="24"/>
        </w:rPr>
        <w:t xml:space="preserve"> </w:t>
      </w:r>
      <w:r w:rsidR="00724318">
        <w:rPr>
          <w:szCs w:val="24"/>
        </w:rPr>
        <w:t>in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report;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number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meetings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subcommittee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were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held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review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update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information.</w:t>
      </w:r>
    </w:p>
    <w:p w14:paraId="13F1718F" w14:textId="77777777" w:rsidR="00455DA4" w:rsidRDefault="007D22DD" w:rsidP="007D22DD">
      <w:pPr>
        <w:pStyle w:val="SingleTxtG"/>
        <w:rPr>
          <w:szCs w:val="24"/>
        </w:rPr>
      </w:pPr>
      <w:r>
        <w:rPr>
          <w:szCs w:val="24"/>
        </w:rPr>
        <w:tab/>
        <w:t>(c)</w:t>
      </w:r>
      <w:r>
        <w:rPr>
          <w:szCs w:val="24"/>
        </w:rPr>
        <w:tab/>
      </w:r>
      <w:r w:rsidR="00724318">
        <w:rPr>
          <w:szCs w:val="24"/>
        </w:rPr>
        <w:t>Drafting:</w:t>
      </w:r>
      <w:r>
        <w:rPr>
          <w:szCs w:val="24"/>
        </w:rPr>
        <w:t xml:space="preserve"> </w:t>
      </w:r>
      <w:r w:rsidR="00724318">
        <w:rPr>
          <w:szCs w:val="24"/>
        </w:rPr>
        <w:t>At</w:t>
      </w:r>
      <w:r>
        <w:rPr>
          <w:szCs w:val="24"/>
        </w:rPr>
        <w:t xml:space="preserve"> </w:t>
      </w:r>
      <w:r w:rsidR="00724318">
        <w:rPr>
          <w:szCs w:val="24"/>
        </w:rPr>
        <w:t>this</w:t>
      </w:r>
      <w:r>
        <w:rPr>
          <w:szCs w:val="24"/>
        </w:rPr>
        <w:t xml:space="preserve"> </w:t>
      </w:r>
      <w:r w:rsidR="00724318">
        <w:rPr>
          <w:szCs w:val="24"/>
        </w:rPr>
        <w:t>stage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subcommittee</w:t>
      </w:r>
      <w:r>
        <w:rPr>
          <w:szCs w:val="24"/>
        </w:rPr>
        <w:t xml:space="preserve"> </w:t>
      </w:r>
      <w:r w:rsidR="00724318">
        <w:rPr>
          <w:szCs w:val="24"/>
        </w:rPr>
        <w:t>combined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all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>
        <w:rPr>
          <w:szCs w:val="24"/>
        </w:rPr>
        <w:t>relevant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information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produce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draft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report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accordance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guidelines;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draft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was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submitted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national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committee.</w:t>
      </w:r>
    </w:p>
    <w:p w14:paraId="2EA73DFC" w14:textId="5550B30A" w:rsidR="007D22DD" w:rsidRDefault="007D22DD" w:rsidP="007D22DD">
      <w:pPr>
        <w:pStyle w:val="SingleTxtG"/>
        <w:rPr>
          <w:szCs w:val="24"/>
        </w:rPr>
      </w:pPr>
      <w:r>
        <w:rPr>
          <w:szCs w:val="24"/>
        </w:rPr>
        <w:tab/>
        <w:t>(d)</w:t>
      </w:r>
      <w:r>
        <w:rPr>
          <w:szCs w:val="24"/>
        </w:rPr>
        <w:tab/>
      </w:r>
      <w:r w:rsidR="00724318" w:rsidRPr="00217A16">
        <w:rPr>
          <w:szCs w:val="24"/>
        </w:rPr>
        <w:t>Review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approval: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Following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discussion,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national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adopted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draft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report,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which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was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submitted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Cabinet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approval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sent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>
        <w:rPr>
          <w:szCs w:val="24"/>
        </w:rPr>
        <w:t>the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Econo</w:t>
      </w:r>
      <w:r w:rsidR="00724318">
        <w:rPr>
          <w:szCs w:val="24"/>
        </w:rPr>
        <w:t>mic,</w:t>
      </w:r>
      <w:r>
        <w:rPr>
          <w:szCs w:val="24"/>
        </w:rPr>
        <w:t xml:space="preserve"> </w:t>
      </w:r>
      <w:r w:rsidR="00724318">
        <w:rPr>
          <w:szCs w:val="24"/>
        </w:rPr>
        <w:t>Social</w:t>
      </w:r>
      <w:r>
        <w:rPr>
          <w:szCs w:val="24"/>
        </w:rPr>
        <w:t xml:space="preserve"> </w:t>
      </w:r>
      <w:r w:rsidR="00724318">
        <w:rPr>
          <w:szCs w:val="24"/>
        </w:rPr>
        <w:t>and</w:t>
      </w:r>
      <w:r>
        <w:rPr>
          <w:szCs w:val="24"/>
        </w:rPr>
        <w:t xml:space="preserve"> </w:t>
      </w:r>
      <w:r w:rsidR="00724318">
        <w:rPr>
          <w:szCs w:val="24"/>
        </w:rPr>
        <w:t>Cultural</w:t>
      </w:r>
      <w:r>
        <w:rPr>
          <w:szCs w:val="24"/>
        </w:rPr>
        <w:t xml:space="preserve"> </w:t>
      </w:r>
      <w:r w:rsidR="00724318">
        <w:rPr>
          <w:szCs w:val="24"/>
        </w:rPr>
        <w:t>Rights</w:t>
      </w:r>
      <w:r w:rsidR="00724318" w:rsidRPr="00217A16">
        <w:rPr>
          <w:szCs w:val="24"/>
        </w:rPr>
        <w:t>.</w:t>
      </w:r>
    </w:p>
    <w:p w14:paraId="1833A308" w14:textId="00762C2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5.</w:t>
      </w:r>
      <w:r w:rsidR="008A2573">
        <w:rPr>
          <w:szCs w:val="24"/>
        </w:rPr>
        <w:tab/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February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2020,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collaboration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Non-governmental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study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forthcoming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discussion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(recommendation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62).</w:t>
      </w:r>
    </w:p>
    <w:p w14:paraId="402A7C5D" w14:textId="0FC8BD0F" w:rsidR="007D22DD" w:rsidRDefault="007D22DD" w:rsidP="007D22DD">
      <w:pPr>
        <w:pStyle w:val="H23G"/>
      </w:pPr>
      <w:r>
        <w:tab/>
      </w:r>
      <w:r>
        <w:tab/>
      </w:r>
      <w:r w:rsidR="00724318" w:rsidRPr="00217A16">
        <w:t>Demonstrations</w:t>
      </w:r>
      <w:r>
        <w:t xml:space="preserve"> </w:t>
      </w:r>
      <w:r w:rsidR="00724318" w:rsidRPr="00217A16">
        <w:t>in</w:t>
      </w:r>
      <w:r>
        <w:t xml:space="preserve"> </w:t>
      </w:r>
      <w:r w:rsidR="00724318" w:rsidRPr="00217A16">
        <w:t>Iraq</w:t>
      </w:r>
    </w:p>
    <w:p w14:paraId="408FEFF3" w14:textId="077F39DC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6.</w:t>
      </w:r>
      <w:r w:rsidR="008A2573">
        <w:rPr>
          <w:szCs w:val="24"/>
        </w:rPr>
        <w:tab/>
      </w:r>
      <w:r w:rsidRPr="00217A16">
        <w:rPr>
          <w:szCs w:val="24"/>
        </w:rPr>
        <w:t>Elections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after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results</w:t>
      </w:r>
      <w:r w:rsidR="007D22DD">
        <w:rPr>
          <w:szCs w:val="24"/>
        </w:rPr>
        <w:t xml:space="preserve"> </w:t>
      </w:r>
      <w:r>
        <w:rPr>
          <w:szCs w:val="24"/>
        </w:rPr>
        <w:t>came</w:t>
      </w:r>
      <w:r w:rsidR="007D22DD">
        <w:rPr>
          <w:szCs w:val="24"/>
        </w:rPr>
        <w:t xml:space="preserve"> </w:t>
      </w:r>
      <w:r>
        <w:rPr>
          <w:szCs w:val="24"/>
        </w:rPr>
        <w:t>out,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new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>
        <w:rPr>
          <w:szCs w:val="24"/>
        </w:rPr>
        <w:t>Islamic</w:t>
      </w:r>
      <w:r w:rsidR="007D22DD">
        <w:rPr>
          <w:szCs w:val="24"/>
        </w:rPr>
        <w:t xml:space="preserve"> </w:t>
      </w:r>
      <w:r>
        <w:rPr>
          <w:szCs w:val="24"/>
        </w:rPr>
        <w:t>State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Levant</w:t>
      </w:r>
      <w:r w:rsidR="007D22DD">
        <w:rPr>
          <w:szCs w:val="24"/>
        </w:rPr>
        <w:t xml:space="preserve"> </w:t>
      </w:r>
      <w:r>
        <w:rPr>
          <w:szCs w:val="24"/>
        </w:rPr>
        <w:t>(ISIL)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demonstrations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broke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across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beginning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testament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expression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Constitution.</w:t>
      </w:r>
      <w:r w:rsidR="007D22DD">
        <w:rPr>
          <w:szCs w:val="24"/>
        </w:rPr>
        <w:t xml:space="preserve"> </w:t>
      </w:r>
      <w:r>
        <w:rPr>
          <w:szCs w:val="24"/>
        </w:rPr>
        <w:t>Demonstrators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demonstrations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protestors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resignation.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president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republic,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figure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acceptable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resigning,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Dr</w:t>
      </w:r>
      <w:r w:rsidR="0015185D"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Adil</w:t>
      </w:r>
      <w:r w:rsidR="007D22DD">
        <w:rPr>
          <w:szCs w:val="24"/>
        </w:rPr>
        <w:t xml:space="preserve"> </w:t>
      </w:r>
      <w:r>
        <w:rPr>
          <w:szCs w:val="24"/>
        </w:rPr>
        <w:t>Abdul-M</w:t>
      </w:r>
      <w:r w:rsidRPr="00217A16">
        <w:rPr>
          <w:szCs w:val="24"/>
        </w:rPr>
        <w:t>ahdi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packages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wide-ranging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significant:</w:t>
      </w:r>
    </w:p>
    <w:p w14:paraId="3D3716E5" w14:textId="309E3625" w:rsidR="00724318" w:rsidRPr="00217A16" w:rsidRDefault="00724318" w:rsidP="00DD3EBD">
      <w:pPr>
        <w:pStyle w:val="SingleTxtG"/>
        <w:keepNext/>
        <w:keepLines/>
        <w:rPr>
          <w:szCs w:val="24"/>
        </w:rPr>
      </w:pPr>
      <w:r w:rsidRPr="007D22DD">
        <w:rPr>
          <w:b/>
          <w:bCs/>
          <w:szCs w:val="24"/>
        </w:rPr>
        <w:lastRenderedPageBreak/>
        <w:t>First</w:t>
      </w:r>
      <w:r w:rsidR="007D22DD" w:rsidRPr="007D22DD">
        <w:rPr>
          <w:b/>
          <w:bCs/>
          <w:szCs w:val="24"/>
        </w:rPr>
        <w:t xml:space="preserve"> </w:t>
      </w:r>
      <w:r w:rsidRPr="007D22DD">
        <w:rPr>
          <w:b/>
          <w:bCs/>
          <w:szCs w:val="24"/>
        </w:rPr>
        <w:t>package</w:t>
      </w:r>
      <w:r w:rsidRPr="00217A16">
        <w:rPr>
          <w:szCs w:val="24"/>
        </w:rPr>
        <w:t>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package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includes:</w:t>
      </w:r>
    </w:p>
    <w:p w14:paraId="057617BA" w14:textId="35F2CAD4" w:rsidR="00724318" w:rsidRPr="00217A16" w:rsidRDefault="00DC3E4E" w:rsidP="00DC3E4E">
      <w:pPr>
        <w:pStyle w:val="Bullet1G"/>
        <w:keepNext/>
        <w:keepLines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Formulation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national</w:t>
      </w:r>
      <w:r w:rsidR="007D22DD">
        <w:t xml:space="preserve"> </w:t>
      </w:r>
      <w:r w:rsidR="00724318" w:rsidRPr="00217A16">
        <w:t>housing</w:t>
      </w:r>
      <w:r w:rsidR="007D22DD">
        <w:t xml:space="preserve"> </w:t>
      </w:r>
      <w:r w:rsidR="00724318" w:rsidRPr="00217A16">
        <w:t>programme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build</w:t>
      </w:r>
      <w:r w:rsidR="007D22DD">
        <w:t xml:space="preserve"> </w:t>
      </w:r>
      <w:r w:rsidR="00724318" w:rsidRPr="00217A16">
        <w:t>accommodation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l</w:t>
      </w:r>
      <w:r w:rsidR="00724318">
        <w:t>ow</w:t>
      </w:r>
      <w:r w:rsidR="00724318" w:rsidRPr="00217A16">
        <w:t>-income</w:t>
      </w:r>
      <w:r w:rsidR="007D22DD">
        <w:t xml:space="preserve"> </w:t>
      </w:r>
      <w:r w:rsidR="00724318" w:rsidRPr="00217A16">
        <w:t>families;</w:t>
      </w:r>
      <w:r w:rsidR="007D22DD">
        <w:t xml:space="preserve"> </w:t>
      </w:r>
      <w:r w:rsidR="00724318" w:rsidRPr="00217A16">
        <w:t>governors</w:t>
      </w:r>
      <w:r w:rsidR="007D22DD">
        <w:t xml:space="preserve"> </w:t>
      </w:r>
      <w:r w:rsidR="00724318" w:rsidRPr="00217A16">
        <w:t>will</w:t>
      </w:r>
      <w:r w:rsidR="007D22DD">
        <w:t xml:space="preserve"> </w:t>
      </w:r>
      <w:r w:rsidR="00724318" w:rsidRPr="00217A16">
        <w:t>form</w:t>
      </w:r>
      <w:r w:rsidR="007D22DD">
        <w:t xml:space="preserve"> </w:t>
      </w:r>
      <w:r w:rsidR="00724318" w:rsidRPr="00217A16">
        <w:t>committees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be</w:t>
      </w:r>
      <w:r w:rsidR="007D22DD">
        <w:t xml:space="preserve"> </w:t>
      </w:r>
      <w:r w:rsidR="00724318" w:rsidRPr="00217A16">
        <w:t>responsible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drawing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lists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needy</w:t>
      </w:r>
      <w:r w:rsidR="007D22DD">
        <w:t xml:space="preserve"> </w:t>
      </w:r>
      <w:r w:rsidR="00724318" w:rsidRPr="00217A16">
        <w:t>families,</w:t>
      </w:r>
      <w:r w:rsidR="007D22DD">
        <w:t xml:space="preserve"> </w:t>
      </w:r>
      <w:r w:rsidR="00724318" w:rsidRPr="00217A16">
        <w:t>while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Finance</w:t>
      </w:r>
      <w:r w:rsidR="007D22DD">
        <w:t xml:space="preserve"> </w:t>
      </w:r>
      <w:r w:rsidR="00724318" w:rsidRPr="00217A16">
        <w:t>will</w:t>
      </w:r>
      <w:r w:rsidR="007D22DD">
        <w:t xml:space="preserve"> </w:t>
      </w:r>
      <w:r w:rsidR="00724318">
        <w:t>subsidize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Housing</w:t>
      </w:r>
      <w:r w:rsidR="007D22DD">
        <w:t xml:space="preserve"> </w:t>
      </w:r>
      <w:r w:rsidR="00724318" w:rsidRPr="00217A16">
        <w:t>Fund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 w:rsidRPr="00217A16">
        <w:t>it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 w:rsidRPr="00217A16">
        <w:t>interest-free</w:t>
      </w:r>
      <w:r w:rsidR="007D22DD">
        <w:t xml:space="preserve"> </w:t>
      </w:r>
      <w:r w:rsidR="00724318" w:rsidRPr="00217A16">
        <w:t>loans.</w:t>
      </w:r>
    </w:p>
    <w:p w14:paraId="1E78E774" w14:textId="5D80EC36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</w:t>
      </w:r>
      <w:r w:rsidR="00724318">
        <w:t>ward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>
        <w:t>a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bookmarkStart w:id="0" w:name="_Hlk85790800"/>
      <w:r w:rsidR="00724318" w:rsidRPr="00217A16">
        <w:t>150,000</w:t>
      </w:r>
      <w:r w:rsidR="007D22DD">
        <w:t xml:space="preserve"> </w:t>
      </w:r>
      <w:bookmarkEnd w:id="0"/>
      <w:r w:rsidR="00724318">
        <w:t>Iraqi</w:t>
      </w:r>
      <w:r w:rsidR="007D22DD">
        <w:t xml:space="preserve"> </w:t>
      </w:r>
      <w:r w:rsidR="00724318">
        <w:t>dinars</w:t>
      </w:r>
      <w:r w:rsidR="007D22DD">
        <w:t xml:space="preserve"> </w:t>
      </w:r>
      <w:r w:rsidR="00724318">
        <w:t>(ID)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three</w:t>
      </w:r>
      <w:r w:rsidR="007D22DD">
        <w:t xml:space="preserve"> </w:t>
      </w:r>
      <w:r w:rsidR="00724318" w:rsidRPr="00217A16">
        <w:t>months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each</w:t>
      </w:r>
      <w:r w:rsidR="007D22DD">
        <w:t xml:space="preserve"> </w:t>
      </w:r>
      <w:r w:rsidR="00724318" w:rsidRPr="00217A16">
        <w:t>unemployed</w:t>
      </w:r>
      <w:r w:rsidR="007D22DD">
        <w:t xml:space="preserve"> </w:t>
      </w:r>
      <w:r w:rsidR="00724318" w:rsidRPr="00217A16">
        <w:t>person;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those</w:t>
      </w:r>
      <w:r w:rsidR="007D22DD">
        <w:t xml:space="preserve"> </w:t>
      </w:r>
      <w:r w:rsidR="00724318" w:rsidRPr="00217A16">
        <w:t>covered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emergency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reached</w:t>
      </w:r>
      <w:r w:rsidR="007D22DD">
        <w:t xml:space="preserve"> </w:t>
      </w:r>
      <w:r w:rsidR="00724318" w:rsidRPr="00217A16">
        <w:t>387,361;</w:t>
      </w:r>
      <w:r w:rsidR="007D22DD">
        <w:t xml:space="preserve"> </w:t>
      </w:r>
      <w:r w:rsidR="00724318" w:rsidRPr="00217A16">
        <w:t>t</w:t>
      </w:r>
      <w:r w:rsidR="00724318">
        <w:t>he</w:t>
      </w:r>
      <w:r w:rsidR="007D22DD">
        <w:t xml:space="preserve"> </w:t>
      </w:r>
      <w:r w:rsidR="00724318">
        <w:t>way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volunteering</w:t>
      </w:r>
      <w:r w:rsidR="007D22DD">
        <w:t xml:space="preserve"> </w:t>
      </w:r>
      <w:r w:rsidR="00724318">
        <w:t>for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Defence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>
        <w:t>cleared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ministries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defence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interior</w:t>
      </w:r>
      <w:r w:rsidR="007D22DD">
        <w:t xml:space="preserve"> </w:t>
      </w:r>
      <w:r w:rsidR="00724318" w:rsidRPr="00217A16">
        <w:t>undertake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restore</w:t>
      </w:r>
      <w:r w:rsidR="007D22DD">
        <w:t xml:space="preserve"> </w:t>
      </w:r>
      <w:r w:rsidR="00724318" w:rsidRPr="00217A16">
        <w:t>cancelled</w:t>
      </w:r>
      <w:r w:rsidR="007D22DD">
        <w:t xml:space="preserve"> </w:t>
      </w:r>
      <w:r w:rsidR="00724318" w:rsidRPr="00217A16">
        <w:t>contracts.</w:t>
      </w:r>
    </w:p>
    <w:p w14:paraId="1F541F6A" w14:textId="6D5B2AAC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Construction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shopping</w:t>
      </w:r>
      <w:r w:rsidR="007D22DD">
        <w:t xml:space="preserve"> </w:t>
      </w:r>
      <w:r w:rsidR="00724318">
        <w:t>complexes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provide</w:t>
      </w:r>
      <w:r w:rsidR="007D22DD">
        <w:t xml:space="preserve"> </w:t>
      </w:r>
      <w:r w:rsidR="00724318" w:rsidRPr="00217A16">
        <w:t>45,000</w:t>
      </w:r>
      <w:r w:rsidR="007D22DD">
        <w:t xml:space="preserve"> </w:t>
      </w:r>
      <w:r w:rsidR="00724318" w:rsidRPr="00217A16">
        <w:t>job</w:t>
      </w:r>
      <w:r w:rsidR="007D22DD">
        <w:t xml:space="preserve"> </w:t>
      </w:r>
      <w:r w:rsidR="00724318" w:rsidRPr="00217A16">
        <w:t>opportunities;</w:t>
      </w:r>
      <w:r w:rsidR="007D22DD">
        <w:t xml:space="preserve"> </w:t>
      </w:r>
      <w:r w:rsidR="00724318" w:rsidRPr="00217A16">
        <w:t>design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programme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1,500,000</w:t>
      </w:r>
      <w:r w:rsidR="007D22DD">
        <w:t xml:space="preserve"> </w:t>
      </w:r>
      <w:r w:rsidR="00724318" w:rsidRPr="00217A16">
        <w:t>unemployed</w:t>
      </w:r>
      <w:r w:rsidR="007D22DD">
        <w:t xml:space="preserve"> </w:t>
      </w:r>
      <w:r w:rsidR="00724318" w:rsidRPr="00217A16">
        <w:t>persons;</w:t>
      </w:r>
      <w:r w:rsidR="007D22DD">
        <w:t xml:space="preserve"> </w:t>
      </w:r>
      <w:r w:rsidR="00724318" w:rsidRPr="00217A16">
        <w:t>creation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jobs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investment</w:t>
      </w:r>
      <w:r w:rsidR="007D22DD">
        <w:t xml:space="preserve"> </w:t>
      </w:r>
      <w:r w:rsidR="00724318" w:rsidRPr="00217A16">
        <w:t>projects;</w:t>
      </w:r>
      <w:r w:rsidR="007D22DD">
        <w:t xml:space="preserve"> </w:t>
      </w:r>
      <w:r w:rsidR="00724318" w:rsidRPr="00217A16">
        <w:t>provision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1</w:t>
      </w:r>
      <w:r w:rsidR="007D22DD">
        <w:t xml:space="preserve"> </w:t>
      </w:r>
      <w:r w:rsidR="00724318" w:rsidRPr="00217A16">
        <w:t>trillion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 w:rsidRPr="00217A16">
        <w:t>loans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establishment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small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medium-size</w:t>
      </w:r>
      <w:r w:rsidR="007D22DD">
        <w:t xml:space="preserve"> </w:t>
      </w:r>
      <w:r w:rsidR="00724318" w:rsidRPr="00217A16">
        <w:t>businesses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granted;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plots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land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which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set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industrial</w:t>
      </w:r>
      <w:r w:rsidR="007D22DD">
        <w:t xml:space="preserve"> </w:t>
      </w:r>
      <w:r w:rsidR="00724318" w:rsidRPr="00217A16">
        <w:t>projects.</w:t>
      </w:r>
    </w:p>
    <w:p w14:paraId="7945E9EA" w14:textId="72421CE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V</w:t>
      </w:r>
      <w:r w:rsidR="00724318" w:rsidRPr="00217A16">
        <w:t>ictims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demonstrations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members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forces</w:t>
      </w:r>
      <w:r w:rsidR="007D22DD">
        <w:t xml:space="preserve"> </w:t>
      </w:r>
      <w:r w:rsidR="00724318">
        <w:t>are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be</w:t>
      </w:r>
      <w:r w:rsidR="007D22DD">
        <w:t xml:space="preserve"> </w:t>
      </w:r>
      <w:r w:rsidR="00724318">
        <w:t>counted</w:t>
      </w:r>
      <w:r w:rsidR="007D22DD">
        <w:t xml:space="preserve"> </w:t>
      </w:r>
      <w:r w:rsidR="00724318">
        <w:t>as</w:t>
      </w:r>
      <w:r w:rsidR="007D22DD">
        <w:t xml:space="preserve"> </w:t>
      </w:r>
      <w:r w:rsidR="00724318">
        <w:t>martyrs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granted</w:t>
      </w:r>
      <w:r w:rsidR="007D22DD">
        <w:t xml:space="preserve"> </w:t>
      </w:r>
      <w:r w:rsidR="00724318" w:rsidRPr="00217A16">
        <w:t>full</w:t>
      </w:r>
      <w:r w:rsidR="007D22DD">
        <w:t xml:space="preserve"> </w:t>
      </w:r>
      <w:r w:rsidR="00724318" w:rsidRPr="00217A16">
        <w:t>rights;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wounded</w:t>
      </w:r>
      <w:r w:rsidR="007D22DD">
        <w:t xml:space="preserve"> </w:t>
      </w:r>
      <w:r w:rsidR="00724318">
        <w:t>are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be</w:t>
      </w:r>
      <w:r w:rsidR="007D22DD">
        <w:t xml:space="preserve"> </w:t>
      </w:r>
      <w:r w:rsidR="00724318">
        <w:t>treated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State</w:t>
      </w:r>
      <w:r w:rsidR="007D22DD">
        <w:t xml:space="preserve"> </w:t>
      </w:r>
      <w:r w:rsidR="00724318" w:rsidRPr="00217A16">
        <w:t>expense</w:t>
      </w:r>
      <w:r w:rsidR="007D22DD">
        <w:t xml:space="preserve"> </w:t>
      </w:r>
      <w:r w:rsidR="00724318" w:rsidRPr="00217A16">
        <w:t>inside</w:t>
      </w:r>
      <w:r w:rsidR="007D22DD">
        <w:t xml:space="preserve"> </w:t>
      </w:r>
      <w:r w:rsidR="00724318" w:rsidRPr="00217A16">
        <w:t>Iraq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abroad;</w:t>
      </w:r>
      <w:r w:rsidR="007D22DD">
        <w:t xml:space="preserve"> </w:t>
      </w:r>
      <w:r w:rsidR="00724318" w:rsidRPr="00217A16">
        <w:t>additionally,</w:t>
      </w:r>
      <w:r w:rsidR="007D22DD">
        <w:t xml:space="preserve"> </w:t>
      </w:r>
      <w:r w:rsidR="00724318" w:rsidRPr="00217A16">
        <w:t>governorates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prepare</w:t>
      </w:r>
      <w:r w:rsidR="007D22DD">
        <w:t xml:space="preserve"> </w:t>
      </w:r>
      <w:r w:rsidR="00724318" w:rsidRPr="00217A16">
        <w:t>lists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families</w:t>
      </w:r>
      <w:r w:rsidR="007D22DD">
        <w:t xml:space="preserve"> </w:t>
      </w:r>
      <w:r w:rsidR="00724318" w:rsidRPr="00217A16">
        <w:t>entitled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payments</w:t>
      </w:r>
      <w:r w:rsidR="007D22DD">
        <w:t xml:space="preserve"> </w:t>
      </w:r>
      <w:r w:rsidR="00724318" w:rsidRPr="00217A16">
        <w:t>(approximately</w:t>
      </w:r>
      <w:r w:rsidR="007D22DD">
        <w:t xml:space="preserve"> </w:t>
      </w:r>
      <w:r w:rsidR="00724318" w:rsidRPr="00217A16">
        <w:t>600,000</w:t>
      </w:r>
      <w:r w:rsidR="007D22DD">
        <w:t xml:space="preserve"> </w:t>
      </w:r>
      <w:r w:rsidR="00724318" w:rsidRPr="00217A16">
        <w:t>families).</w:t>
      </w:r>
    </w:p>
    <w:p w14:paraId="7D4FE884" w14:textId="6EDEBE94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Entering</w:t>
      </w:r>
      <w:r w:rsidR="007D22DD">
        <w:t xml:space="preserve"> </w:t>
      </w:r>
      <w:r w:rsidR="00724318" w:rsidRPr="00217A16">
        <w:t>into</w:t>
      </w:r>
      <w:r w:rsidR="007D22DD">
        <w:t xml:space="preserve"> </w:t>
      </w:r>
      <w:r w:rsidR="00724318" w:rsidRPr="00217A16">
        <w:t>contract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lecturers,</w:t>
      </w:r>
      <w:r w:rsidR="007D22DD">
        <w:t xml:space="preserve"> </w:t>
      </w:r>
      <w:r w:rsidR="00724318" w:rsidRPr="00217A16">
        <w:t>within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2020</w:t>
      </w:r>
      <w:r w:rsidR="007D22DD">
        <w:t xml:space="preserve"> </w:t>
      </w:r>
      <w:r w:rsidR="00724318" w:rsidRPr="00217A16">
        <w:t>budget</w:t>
      </w:r>
      <w:r w:rsidR="007D22DD">
        <w:t xml:space="preserve"> </w:t>
      </w:r>
      <w:r w:rsidR="00724318" w:rsidRPr="00217A16">
        <w:t>allocations,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exempting</w:t>
      </w:r>
      <w:r w:rsidR="007D22DD">
        <w:t xml:space="preserve"> </w:t>
      </w:r>
      <w:r w:rsidR="00724318" w:rsidRPr="00217A16">
        <w:t>farmers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land</w:t>
      </w:r>
      <w:r w:rsidR="007D22DD">
        <w:t xml:space="preserve"> </w:t>
      </w:r>
      <w:r w:rsidR="00724318" w:rsidRPr="00217A16">
        <w:t>rent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end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2019.</w:t>
      </w:r>
    </w:p>
    <w:p w14:paraId="4EDE70D8" w14:textId="77777777" w:rsidR="00455DA4" w:rsidRDefault="00724318" w:rsidP="007D22DD">
      <w:pPr>
        <w:pStyle w:val="SingleTxtG"/>
        <w:rPr>
          <w:szCs w:val="24"/>
        </w:rPr>
      </w:pPr>
      <w:r w:rsidRPr="007D22DD">
        <w:rPr>
          <w:b/>
          <w:bCs/>
          <w:szCs w:val="24"/>
        </w:rPr>
        <w:t>Second</w:t>
      </w:r>
      <w:r w:rsidR="007D22DD" w:rsidRPr="007D22DD">
        <w:rPr>
          <w:b/>
          <w:bCs/>
          <w:szCs w:val="24"/>
        </w:rPr>
        <w:t xml:space="preserve"> </w:t>
      </w:r>
      <w:r w:rsidRPr="007D22DD">
        <w:rPr>
          <w:b/>
          <w:bCs/>
          <w:szCs w:val="24"/>
        </w:rPr>
        <w:t>package</w:t>
      </w:r>
      <w:r w:rsidRPr="00217A16">
        <w:rPr>
          <w:szCs w:val="24"/>
        </w:rPr>
        <w:t>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341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including:</w:t>
      </w:r>
    </w:p>
    <w:p w14:paraId="5425F9D3" w14:textId="580EE7C6" w:rsidR="00724318" w:rsidRPr="00217A16" w:rsidRDefault="007D22DD" w:rsidP="007D22DD">
      <w:pPr>
        <w:pStyle w:val="SingleTxtG"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land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distribution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develop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land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expand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municipal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boundaries;</w:t>
      </w:r>
      <w:r>
        <w:rPr>
          <w:szCs w:val="24"/>
        </w:rPr>
        <w:t xml:space="preserve"> </w:t>
      </w:r>
      <w:r w:rsidR="00724318">
        <w:rPr>
          <w:szCs w:val="24"/>
        </w:rPr>
        <w:t>formation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governorate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committees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monitor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implementation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Cabinet</w:t>
      </w:r>
      <w:r>
        <w:rPr>
          <w:szCs w:val="24"/>
        </w:rPr>
        <w:t xml:space="preserve"> </w:t>
      </w:r>
      <w:r w:rsidR="00724318" w:rsidRPr="00217A16">
        <w:rPr>
          <w:szCs w:val="24"/>
        </w:rPr>
        <w:t>decisions.</w:t>
      </w:r>
    </w:p>
    <w:p w14:paraId="4FEDF728" w14:textId="39BBA61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Allocation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15</w:t>
      </w:r>
      <w:r w:rsidR="007D22DD">
        <w:t xml:space="preserve"> </w:t>
      </w:r>
      <w:r w:rsidR="00724318" w:rsidRPr="00217A16">
        <w:t>billion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solar</w:t>
      </w:r>
      <w:r w:rsidR="007D22DD">
        <w:t xml:space="preserve"> </w:t>
      </w:r>
      <w:r w:rsidR="00724318">
        <w:t>energy</w:t>
      </w:r>
      <w:r w:rsidR="007D22DD">
        <w:t xml:space="preserve"> </w:t>
      </w:r>
      <w:r w:rsidR="00724318" w:rsidRPr="00217A16">
        <w:t>systems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3,000</w:t>
      </w:r>
      <w:r w:rsidR="007D22DD">
        <w:t xml:space="preserve"> </w:t>
      </w:r>
      <w:r w:rsidR="00724318" w:rsidRPr="00217A16">
        <w:t>families;</w:t>
      </w:r>
      <w:r w:rsidR="007D22DD">
        <w:t xml:space="preserve"> </w:t>
      </w:r>
      <w:r w:rsidR="00724318" w:rsidRPr="00217A16">
        <w:t>simplification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registration</w:t>
      </w:r>
      <w:r w:rsidR="007D22DD">
        <w:t xml:space="preserve"> </w:t>
      </w:r>
      <w:r w:rsidR="00724318" w:rsidRPr="00217A16">
        <w:t>procedures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small</w:t>
      </w:r>
      <w:r w:rsidR="007D22DD">
        <w:t xml:space="preserve"> </w:t>
      </w:r>
      <w:r w:rsidR="00724318">
        <w:t>businesses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award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contracts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less</w:t>
      </w:r>
      <w:r w:rsidR="007D22DD">
        <w:t xml:space="preserve"> </w:t>
      </w:r>
      <w:r w:rsidR="00724318" w:rsidRPr="00217A16">
        <w:t>than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1</w:t>
      </w:r>
      <w:r w:rsidR="007D22DD">
        <w:t xml:space="preserve"> </w:t>
      </w:r>
      <w:r w:rsidR="00724318" w:rsidRPr="00217A16">
        <w:t>billion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basis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guidelines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issued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Planning.</w:t>
      </w:r>
    </w:p>
    <w:p w14:paraId="772F9BC2" w14:textId="6786CEE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Award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income-generating</w:t>
      </w:r>
      <w:r w:rsidR="007D22DD">
        <w:t xml:space="preserve"> </w:t>
      </w:r>
      <w:r w:rsidR="00724318" w:rsidRPr="00217A16">
        <w:t>loans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finance</w:t>
      </w:r>
      <w:r w:rsidR="007D22DD">
        <w:t xml:space="preserve"> </w:t>
      </w:r>
      <w:r w:rsidR="00724318" w:rsidRPr="00217A16">
        <w:t>small</w:t>
      </w:r>
      <w:r w:rsidR="007D22DD">
        <w:t xml:space="preserve"> </w:t>
      </w:r>
      <w:r w:rsidR="00724318">
        <w:t>businesses</w:t>
      </w:r>
      <w:r w:rsidR="00724318" w:rsidRPr="00217A16">
        <w:t>;</w:t>
      </w:r>
      <w:r w:rsidR="007D22DD">
        <w:t xml:space="preserve"> </w:t>
      </w:r>
      <w:r w:rsidR="00724318" w:rsidRPr="00217A16">
        <w:t>simplification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small</w:t>
      </w:r>
      <w:r w:rsidR="007D22DD">
        <w:t xml:space="preserve"> </w:t>
      </w:r>
      <w:r w:rsidR="00724318">
        <w:t>business</w:t>
      </w:r>
      <w:r w:rsidR="007D22DD">
        <w:t xml:space="preserve"> </w:t>
      </w:r>
      <w:r w:rsidR="00724318" w:rsidRPr="00217A16">
        <w:t>licensing</w:t>
      </w:r>
      <w:r w:rsidR="007D22DD">
        <w:t xml:space="preserve"> </w:t>
      </w:r>
      <w:r w:rsidR="00724318" w:rsidRPr="00217A16">
        <w:t>procedures;</w:t>
      </w:r>
      <w:r w:rsidR="007D22DD">
        <w:t xml:space="preserve"> </w:t>
      </w:r>
      <w:r w:rsidR="00724318" w:rsidRPr="00217A16">
        <w:t>employment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 w:rsidRPr="00217A16">
        <w:t>unemployed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day</w:t>
      </w:r>
      <w:r w:rsidR="007D22DD">
        <w:t xml:space="preserve"> </w:t>
      </w:r>
      <w:r w:rsidR="00724318" w:rsidRPr="00217A16">
        <w:t>labourers,</w:t>
      </w:r>
      <w:r w:rsidR="007D22DD">
        <w:t xml:space="preserve"> </w:t>
      </w:r>
      <w:r w:rsidR="00724318" w:rsidRPr="00217A16">
        <w:t>collecting</w:t>
      </w:r>
      <w:r w:rsidR="007D22DD">
        <w:t xml:space="preserve"> </w:t>
      </w:r>
      <w:r w:rsidR="00724318" w:rsidRPr="00217A16">
        <w:t>electricity</w:t>
      </w:r>
      <w:r w:rsidR="007D22DD">
        <w:t xml:space="preserve"> </w:t>
      </w:r>
      <w:r w:rsidR="00724318" w:rsidRPr="00217A16">
        <w:t>charges.</w:t>
      </w:r>
    </w:p>
    <w:p w14:paraId="787766B2" w14:textId="1C89A4D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Support</w:t>
      </w:r>
      <w:r w:rsidR="007D22DD">
        <w:t xml:space="preserve"> </w:t>
      </w:r>
      <w:r w:rsidR="00724318">
        <w:t>for</w:t>
      </w:r>
      <w:r w:rsidR="007D22DD">
        <w:t xml:space="preserve"> </w:t>
      </w:r>
      <w:r w:rsidR="00724318" w:rsidRPr="00217A16">
        <w:t>agricultural</w:t>
      </w:r>
      <w:r w:rsidR="007D22DD">
        <w:t xml:space="preserve"> </w:t>
      </w:r>
      <w:r w:rsidR="00724318" w:rsidRPr="00217A16">
        <w:t>education;</w:t>
      </w:r>
      <w:r w:rsidR="007D22DD">
        <w:t xml:space="preserve"> </w:t>
      </w:r>
      <w:r w:rsidR="00724318">
        <w:t>grant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agricultural</w:t>
      </w:r>
      <w:r w:rsidR="007D22DD">
        <w:t xml:space="preserve"> </w:t>
      </w:r>
      <w:r w:rsidR="00724318" w:rsidRPr="00217A16">
        <w:t>land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share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water</w:t>
      </w:r>
      <w:r w:rsidR="007D22DD">
        <w:t xml:space="preserve"> </w:t>
      </w:r>
      <w:r w:rsidR="00724318" w:rsidRPr="00217A16">
        <w:t>supply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set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agricultural</w:t>
      </w:r>
      <w:r w:rsidR="007D22DD">
        <w:t xml:space="preserve"> </w:t>
      </w:r>
      <w:r w:rsidR="00724318" w:rsidRPr="00217A16">
        <w:t>projects;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fostering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Agricultural</w:t>
      </w:r>
      <w:r w:rsidR="007D22DD">
        <w:t xml:space="preserve"> </w:t>
      </w:r>
      <w:r w:rsidR="00724318" w:rsidRPr="00217A16">
        <w:t>Loan</w:t>
      </w:r>
      <w:r w:rsidR="007D22DD">
        <w:t xml:space="preserve"> </w:t>
      </w:r>
      <w:r w:rsidR="00724318" w:rsidRPr="00217A16">
        <w:t>Fund.</w:t>
      </w:r>
    </w:p>
    <w:p w14:paraId="17ABB95F" w14:textId="65CDA04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Introduction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functional</w:t>
      </w:r>
      <w:r w:rsidR="007D22DD">
        <w:t xml:space="preserve"> </w:t>
      </w:r>
      <w:r w:rsidR="00724318" w:rsidRPr="00217A16">
        <w:t>degrees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holders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higher</w:t>
      </w:r>
      <w:r w:rsidR="007D22DD">
        <w:t xml:space="preserve"> </w:t>
      </w:r>
      <w:r w:rsidR="00724318" w:rsidRPr="00217A16">
        <w:t>diplomas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private</w:t>
      </w:r>
      <w:r w:rsidR="007D22DD">
        <w:t xml:space="preserve"> </w:t>
      </w:r>
      <w:r w:rsidR="00724318" w:rsidRPr="00217A16">
        <w:t>universities.</w:t>
      </w:r>
    </w:p>
    <w:p w14:paraId="31F32AFC" w14:textId="77F0A3E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Subsidies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waste</w:t>
      </w:r>
      <w:r w:rsidR="007D22DD">
        <w:t xml:space="preserve"> </w:t>
      </w:r>
      <w:r w:rsidR="00724318" w:rsidRPr="00217A16">
        <w:t>recycling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electricity</w:t>
      </w:r>
      <w:r w:rsidR="007D22DD">
        <w:t xml:space="preserve"> </w:t>
      </w:r>
      <w:r w:rsidR="00724318">
        <w:t>generating</w:t>
      </w:r>
      <w:r w:rsidR="007D22DD">
        <w:t xml:space="preserve"> </w:t>
      </w:r>
      <w:r w:rsidR="00724318">
        <w:t>projects;</w:t>
      </w:r>
      <w:r w:rsidR="007D22DD">
        <w:t xml:space="preserve"> </w:t>
      </w:r>
      <w:r w:rsidR="00724318" w:rsidRPr="00217A16">
        <w:t>requiring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bodies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procure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local</w:t>
      </w:r>
      <w:r w:rsidR="007D22DD">
        <w:t xml:space="preserve"> </w:t>
      </w:r>
      <w:r w:rsidR="00724318" w:rsidRPr="00217A16">
        <w:t>producers.</w:t>
      </w:r>
    </w:p>
    <w:p w14:paraId="67B5BEA7" w14:textId="77777777" w:rsidR="00455DA4" w:rsidRDefault="00724318" w:rsidP="007D22DD">
      <w:pPr>
        <w:pStyle w:val="SingleTxtG"/>
        <w:rPr>
          <w:szCs w:val="24"/>
        </w:rPr>
      </w:pPr>
      <w:r w:rsidRPr="00DD3EBD">
        <w:rPr>
          <w:b/>
          <w:bCs/>
          <w:szCs w:val="24"/>
        </w:rPr>
        <w:t>Third</w:t>
      </w:r>
      <w:r w:rsidR="007D22DD" w:rsidRPr="00DD3EBD">
        <w:rPr>
          <w:b/>
          <w:bCs/>
          <w:szCs w:val="24"/>
        </w:rPr>
        <w:t xml:space="preserve"> </w:t>
      </w:r>
      <w:r w:rsidRPr="00DD3EBD">
        <w:rPr>
          <w:b/>
          <w:bCs/>
          <w:szCs w:val="24"/>
        </w:rPr>
        <w:t>package</w:t>
      </w:r>
      <w:r w:rsidRPr="00217A16">
        <w:rPr>
          <w:szCs w:val="24"/>
        </w:rPr>
        <w:t>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364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including:</w:t>
      </w:r>
    </w:p>
    <w:p w14:paraId="2532ACC4" w14:textId="016417C5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Training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unemployed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maintain</w:t>
      </w:r>
      <w:r w:rsidR="007D22DD">
        <w:t xml:space="preserve"> </w:t>
      </w:r>
      <w:r w:rsidR="00724318" w:rsidRPr="00217A16">
        <w:t>electricity</w:t>
      </w:r>
      <w:r w:rsidR="007D22DD">
        <w:t xml:space="preserve"> </w:t>
      </w:r>
      <w:r w:rsidR="00724318" w:rsidRPr="00217A16">
        <w:t>distr</w:t>
      </w:r>
      <w:r w:rsidR="00724318">
        <w:t>ibution</w:t>
      </w:r>
      <w:r w:rsidR="007D22DD">
        <w:t xml:space="preserve"> </w:t>
      </w:r>
      <w:r w:rsidR="00724318">
        <w:t>transformers;</w:t>
      </w:r>
      <w:r w:rsidR="007D22DD">
        <w:t xml:space="preserve"> </w:t>
      </w:r>
      <w:r w:rsidR="00724318">
        <w:t>allocation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grants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land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unemployed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set</w:t>
      </w:r>
      <w:r w:rsidR="007D22DD">
        <w:t xml:space="preserve"> </w:t>
      </w:r>
      <w:r w:rsidR="00724318">
        <w:t>up</w:t>
      </w:r>
      <w:r w:rsidR="007D22DD">
        <w:t xml:space="preserve"> </w:t>
      </w:r>
      <w:r w:rsidR="00724318">
        <w:t>industrial</w:t>
      </w:r>
      <w:r w:rsidR="007D22DD">
        <w:t xml:space="preserve"> </w:t>
      </w:r>
      <w:r w:rsidR="00724318">
        <w:t>workshops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 w:rsidRPr="00217A16">
        <w:t>requiring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bodies</w:t>
      </w:r>
      <w:r w:rsidR="007D22DD">
        <w:t xml:space="preserve"> </w:t>
      </w:r>
      <w:r w:rsidR="00724318" w:rsidRPr="00217A16">
        <w:t>enter</w:t>
      </w:r>
      <w:r w:rsidR="007D22DD">
        <w:t xml:space="preserve"> </w:t>
      </w:r>
      <w:r w:rsidR="00724318" w:rsidRPr="00217A16">
        <w:t>into</w:t>
      </w:r>
      <w:r w:rsidR="007D22DD">
        <w:t xml:space="preserve"> </w:t>
      </w:r>
      <w:r w:rsidR="00724318" w:rsidRPr="00217A16">
        <w:t>contract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these</w:t>
      </w:r>
      <w:r w:rsidR="007D22DD">
        <w:t xml:space="preserve"> </w:t>
      </w:r>
      <w:r w:rsidR="00724318" w:rsidRPr="00217A16">
        <w:t>bodies.</w:t>
      </w:r>
    </w:p>
    <w:p w14:paraId="241A99C5" w14:textId="7AAE078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Finance</w:t>
      </w:r>
      <w:r w:rsidR="007D22DD">
        <w:t xml:space="preserve"> </w:t>
      </w:r>
      <w:r w:rsidR="00724318" w:rsidRPr="00217A16">
        <w:t>undertakes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amend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income</w:t>
      </w:r>
      <w:r w:rsidR="007D22DD">
        <w:t xml:space="preserve"> </w:t>
      </w:r>
      <w:r w:rsidR="00724318" w:rsidRPr="00217A16">
        <w:t>tax</w:t>
      </w:r>
      <w:r w:rsidR="007D22DD">
        <w:t xml:space="preserve"> </w:t>
      </w:r>
      <w:r w:rsidR="00724318">
        <w:t>law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exempt</w:t>
      </w:r>
      <w:r w:rsidR="007D22DD">
        <w:t xml:space="preserve"> </w:t>
      </w:r>
      <w:r w:rsidR="00724318" w:rsidRPr="00217A16">
        <w:t>tradesmen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limited</w:t>
      </w:r>
      <w:r w:rsidR="007D22DD">
        <w:t xml:space="preserve"> </w:t>
      </w:r>
      <w:r w:rsidR="00724318" w:rsidRPr="00217A16">
        <w:t>income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small</w:t>
      </w:r>
      <w:r w:rsidR="007D22DD">
        <w:t xml:space="preserve"> </w:t>
      </w:r>
      <w:r w:rsidR="00724318">
        <w:t>businesses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tax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period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143767">
        <w:t>10</w:t>
      </w:r>
      <w:r w:rsidR="007D22DD">
        <w:t xml:space="preserve"> </w:t>
      </w:r>
      <w:r w:rsidR="00724318" w:rsidRPr="00217A16">
        <w:t>years.</w:t>
      </w:r>
    </w:p>
    <w:p w14:paraId="2B89E7BE" w14:textId="7D3523DE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Creation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businesses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enactment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package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laws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meet</w:t>
      </w:r>
      <w:r w:rsidR="007D22DD">
        <w:t xml:space="preserve"> </w:t>
      </w:r>
      <w:r w:rsidR="00724318" w:rsidRPr="00217A16">
        <w:t>protesters</w:t>
      </w:r>
      <w:r w:rsidR="00455DA4">
        <w:t>’</w:t>
      </w:r>
      <w:r w:rsidR="007D22DD">
        <w:t xml:space="preserve"> </w:t>
      </w:r>
      <w:r w:rsidR="00724318" w:rsidRPr="00217A16">
        <w:t>demands.</w:t>
      </w:r>
    </w:p>
    <w:p w14:paraId="648C414F" w14:textId="47EA290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Adoption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new</w:t>
      </w:r>
      <w:r w:rsidR="007D22DD">
        <w:t xml:space="preserve"> </w:t>
      </w:r>
      <w:r w:rsidR="00724318" w:rsidRPr="00217A16">
        <w:t>electoral</w:t>
      </w:r>
      <w:r w:rsidR="007D22DD">
        <w:t xml:space="preserve"> </w:t>
      </w:r>
      <w:r w:rsidR="00724318" w:rsidRPr="00217A16">
        <w:t>law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formation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new</w:t>
      </w:r>
      <w:r w:rsidR="007D22DD">
        <w:t xml:space="preserve"> </w:t>
      </w:r>
      <w:r w:rsidR="00724318" w:rsidRPr="00217A16">
        <w:t>board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electoral</w:t>
      </w:r>
      <w:r w:rsidR="007D22DD">
        <w:t xml:space="preserve"> </w:t>
      </w:r>
      <w:r w:rsidR="00724318" w:rsidRPr="00217A16">
        <w:t>commissioners</w:t>
      </w:r>
      <w:r w:rsidR="007D22DD">
        <w:t xml:space="preserve"> </w:t>
      </w:r>
      <w:r w:rsidR="00724318" w:rsidRPr="00217A16">
        <w:t>consisting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judges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ensure</w:t>
      </w:r>
      <w:r w:rsidR="007D22DD">
        <w:t xml:space="preserve"> </w:t>
      </w:r>
      <w:r w:rsidR="00724318" w:rsidRPr="00217A16">
        <w:t>imparti</w:t>
      </w:r>
      <w:r w:rsidR="00724318">
        <w:t>al</w:t>
      </w:r>
      <w:r w:rsidR="007D22DD">
        <w:t xml:space="preserve"> </w:t>
      </w:r>
      <w:r w:rsidR="00724318">
        <w:t>elections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reassure</w:t>
      </w:r>
      <w:r w:rsidR="007D22DD">
        <w:t xml:space="preserve"> </w:t>
      </w:r>
      <w:r w:rsidR="00724318">
        <w:t>voter</w:t>
      </w:r>
      <w:r w:rsidR="007D22DD">
        <w:t xml:space="preserve"> </w:t>
      </w:r>
      <w:r w:rsidR="00724318">
        <w:t>concerns</w:t>
      </w:r>
      <w:r w:rsidR="007D22DD">
        <w:t xml:space="preserve"> </w:t>
      </w:r>
      <w:r w:rsidR="00724318">
        <w:t>about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 w:rsidRPr="00217A16">
        <w:t>results,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>
        <w:t>response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popular</w:t>
      </w:r>
      <w:r w:rsidR="007D22DD">
        <w:t xml:space="preserve"> </w:t>
      </w:r>
      <w:r w:rsidR="00724318">
        <w:t>demands</w:t>
      </w:r>
      <w:r w:rsidR="007D22DD">
        <w:t xml:space="preserve"> </w:t>
      </w:r>
      <w:r w:rsidR="00724318">
        <w:t>for</w:t>
      </w:r>
      <w:r w:rsidR="007D22DD">
        <w:t xml:space="preserve"> </w:t>
      </w:r>
      <w:r w:rsidR="00724318">
        <w:t>reform</w:t>
      </w:r>
      <w:r w:rsidR="00724318" w:rsidRPr="00217A16">
        <w:t>.</w:t>
      </w:r>
    </w:p>
    <w:p w14:paraId="73B25301" w14:textId="57B14D2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Amendment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Unified</w:t>
      </w:r>
      <w:r w:rsidR="007D22DD">
        <w:t xml:space="preserve"> </w:t>
      </w:r>
      <w:r w:rsidR="00724318" w:rsidRPr="00217A16">
        <w:t>Retirement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take</w:t>
      </w:r>
      <w:r w:rsidR="007D22DD">
        <w:t xml:space="preserve"> </w:t>
      </w:r>
      <w:r w:rsidR="00724318" w:rsidRPr="00217A16">
        <w:t>advantage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grades</w:t>
      </w:r>
      <w:r w:rsidR="007D22DD">
        <w:t xml:space="preserve"> </w:t>
      </w:r>
      <w:r w:rsidR="00724318" w:rsidRPr="00217A16">
        <w:t>resulting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trend</w:t>
      </w:r>
      <w:r w:rsidR="007D22DD">
        <w:t xml:space="preserve"> </w:t>
      </w:r>
      <w:r w:rsidR="00724318" w:rsidRPr="00217A16">
        <w:t>toward</w:t>
      </w:r>
      <w:r w:rsidR="007D22DD">
        <w:t xml:space="preserve"> </w:t>
      </w:r>
      <w:r w:rsidR="00724318" w:rsidRPr="00217A16">
        <w:t>attracting</w:t>
      </w:r>
      <w:r w:rsidR="007D22DD">
        <w:t xml:space="preserve"> </w:t>
      </w:r>
      <w:r w:rsidR="00724318" w:rsidRPr="00217A16">
        <w:t>young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staff.</w:t>
      </w:r>
    </w:p>
    <w:p w14:paraId="1B274F5E" w14:textId="4CAB037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lastRenderedPageBreak/>
        <w:t>•</w:t>
      </w:r>
      <w:r w:rsidRPr="00217A16">
        <w:tab/>
      </w:r>
      <w:r w:rsidR="00724318" w:rsidRPr="00217A16">
        <w:t>Formation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Higher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responsibility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range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duties,</w:t>
      </w:r>
      <w:r w:rsidR="007D22DD">
        <w:t xml:space="preserve"> </w:t>
      </w:r>
      <w:r w:rsidR="00724318" w:rsidRPr="00217A16">
        <w:t>including</w:t>
      </w:r>
      <w:r w:rsidR="007D22DD">
        <w:t xml:space="preserve"> </w:t>
      </w:r>
      <w:r w:rsidR="00724318" w:rsidRPr="00217A16">
        <w:t>ensuring</w:t>
      </w:r>
      <w:r w:rsidR="007D22DD">
        <w:t xml:space="preserve"> </w:t>
      </w:r>
      <w:r w:rsidR="00724318" w:rsidRPr="00217A16">
        <w:t>implementation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commitments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Iraq</w:t>
      </w:r>
      <w:r w:rsidR="007D22DD">
        <w:t xml:space="preserve"> </w:t>
      </w:r>
      <w:r w:rsidR="00724318" w:rsidRPr="00217A16">
        <w:t>under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resolution</w:t>
      </w:r>
      <w:r w:rsidR="007D22DD">
        <w:t xml:space="preserve"> </w:t>
      </w:r>
      <w:r w:rsidR="00724318" w:rsidRPr="00217A16">
        <w:t>1325</w:t>
      </w:r>
      <w:r w:rsidR="007D22DD">
        <w:t xml:space="preserve"> </w:t>
      </w:r>
      <w:r w:rsidR="00724318" w:rsidRPr="00217A16">
        <w:t>(2000),</w:t>
      </w:r>
      <w:r w:rsidR="007D22DD">
        <w:t xml:space="preserve"> </w:t>
      </w:r>
      <w:r w:rsidR="00724318" w:rsidRPr="00217A16">
        <w:t>formulating</w:t>
      </w:r>
      <w:r w:rsidR="007D22DD">
        <w:t xml:space="preserve"> </w:t>
      </w:r>
      <w:r w:rsidR="00724318" w:rsidRPr="00217A16">
        <w:t>policies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strategies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women,</w:t>
      </w:r>
      <w:r w:rsidR="007D22DD">
        <w:t xml:space="preserve"> </w:t>
      </w:r>
      <w:r w:rsidR="00724318">
        <w:t>scrutinizing</w:t>
      </w:r>
      <w:r w:rsidR="007D22DD">
        <w:t xml:space="preserve"> </w:t>
      </w:r>
      <w:r w:rsidR="00724318" w:rsidRPr="00217A16">
        <w:t>reports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discussing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situation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women.</w:t>
      </w:r>
    </w:p>
    <w:p w14:paraId="4E1C8251" w14:textId="1D2C6F0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Formation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Federal</w:t>
      </w:r>
      <w:r w:rsidR="007D22DD">
        <w:t xml:space="preserve"> </w:t>
      </w:r>
      <w:r w:rsidR="00724318" w:rsidRPr="00217A16">
        <w:t>Service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regulate</w:t>
      </w:r>
      <w:r w:rsidR="007D22DD">
        <w:t xml:space="preserve"> </w:t>
      </w:r>
      <w:r w:rsidR="00724318" w:rsidRPr="00217A16">
        <w:t>public</w:t>
      </w:r>
      <w:r w:rsidR="007D22DD">
        <w:t xml:space="preserve"> </w:t>
      </w:r>
      <w:r w:rsidR="00724318" w:rsidRPr="00217A16">
        <w:t>service</w:t>
      </w:r>
      <w:r w:rsidR="007D22DD">
        <w:t xml:space="preserve"> </w:t>
      </w:r>
      <w:r w:rsidR="00724318" w:rsidRPr="00217A16">
        <w:t>employment,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it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politicization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partisanship,</w:t>
      </w:r>
      <w:r w:rsidR="007D22DD">
        <w:t xml:space="preserve"> </w:t>
      </w:r>
      <w:r w:rsidR="00724318" w:rsidRPr="00217A16">
        <w:t>establish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State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institutions,</w:t>
      </w:r>
      <w:r w:rsidR="007D22DD">
        <w:t xml:space="preserve"> </w:t>
      </w:r>
      <w:r w:rsidR="00724318" w:rsidRPr="00217A16">
        <w:t>raise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standard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civil</w:t>
      </w:r>
      <w:r w:rsidR="007D22DD">
        <w:t xml:space="preserve"> </w:t>
      </w:r>
      <w:r w:rsidR="00724318" w:rsidRPr="00217A16">
        <w:t>service</w:t>
      </w:r>
      <w:r w:rsidR="007D22DD">
        <w:t xml:space="preserve"> </w:t>
      </w:r>
      <w:r w:rsidR="00724318" w:rsidRPr="00217A16">
        <w:t>performance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ensure</w:t>
      </w:r>
      <w:r w:rsidR="007D22DD">
        <w:t xml:space="preserve"> </w:t>
      </w:r>
      <w:r w:rsidR="00724318" w:rsidRPr="00217A16">
        <w:t>equal</w:t>
      </w:r>
      <w:r w:rsidR="007D22DD">
        <w:t xml:space="preserve"> </w:t>
      </w:r>
      <w:r w:rsidR="00724318" w:rsidRPr="00217A16">
        <w:t>employment</w:t>
      </w:r>
      <w:r w:rsidR="007D22DD">
        <w:t xml:space="preserve"> </w:t>
      </w:r>
      <w:r w:rsidR="00724318" w:rsidRPr="00217A16">
        <w:t>opportunities.</w:t>
      </w:r>
    </w:p>
    <w:p w14:paraId="36C04DF8" w14:textId="2B27491C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Amend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Governorate</w:t>
      </w:r>
      <w:r w:rsidR="007D22DD">
        <w:t xml:space="preserve"> </w:t>
      </w:r>
      <w:r w:rsidR="00724318">
        <w:t>a</w:t>
      </w:r>
      <w:r w:rsidR="00724318" w:rsidRPr="00217A16">
        <w:t>nd</w:t>
      </w:r>
      <w:r w:rsidR="007D22DD">
        <w:t xml:space="preserve"> </w:t>
      </w:r>
      <w:r w:rsidR="00724318" w:rsidRPr="00217A16">
        <w:t>District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Elections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view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ending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statutory</w:t>
      </w:r>
      <w:r w:rsidR="007D22DD">
        <w:t xml:space="preserve"> </w:t>
      </w:r>
      <w:r w:rsidR="00724318" w:rsidRPr="00217A16">
        <w:t>term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such</w:t>
      </w:r>
      <w:r w:rsidR="007D22DD">
        <w:t xml:space="preserve"> </w:t>
      </w:r>
      <w:r w:rsidR="00724318" w:rsidRPr="00217A16">
        <w:t>councils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regulating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work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local</w:t>
      </w:r>
      <w:r w:rsidR="007D22DD">
        <w:t xml:space="preserve"> </w:t>
      </w:r>
      <w:r w:rsidR="00724318" w:rsidRPr="00217A16">
        <w:t>departments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incorporated</w:t>
      </w:r>
      <w:r w:rsidR="007D22DD">
        <w:t xml:space="preserve"> </w:t>
      </w:r>
      <w:r w:rsidR="00724318" w:rsidRPr="00217A16">
        <w:t>within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region.</w:t>
      </w:r>
    </w:p>
    <w:p w14:paraId="0A7BF631" w14:textId="027A5BF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Adoption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abolishing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financial</w:t>
      </w:r>
      <w:r w:rsidR="007D22DD">
        <w:t xml:space="preserve"> </w:t>
      </w:r>
      <w:r w:rsidR="00724318" w:rsidRPr="00217A16">
        <w:t>privileges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State</w:t>
      </w:r>
      <w:r w:rsidR="007D22DD">
        <w:t xml:space="preserve"> </w:t>
      </w:r>
      <w:r w:rsidR="00724318" w:rsidRPr="00217A16">
        <w:t>officials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ensure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justice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reduce</w:t>
      </w:r>
      <w:r w:rsidR="007D22DD">
        <w:t xml:space="preserve"> </w:t>
      </w:r>
      <w:r w:rsidR="00724318" w:rsidRPr="00217A16">
        <w:t>inequality.</w:t>
      </w:r>
    </w:p>
    <w:p w14:paraId="50A07A22" w14:textId="5F740F4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Adoption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closing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offices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inspectors</w:t>
      </w:r>
      <w:r w:rsidR="007D22DD">
        <w:t xml:space="preserve"> </w:t>
      </w:r>
      <w:r w:rsidR="00724318" w:rsidRPr="00217A16">
        <w:t>general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achieve</w:t>
      </w:r>
      <w:r w:rsidR="007D22DD">
        <w:t xml:space="preserve"> </w:t>
      </w:r>
      <w:r w:rsidR="00724318" w:rsidRPr="00217A16">
        <w:t>administrative</w:t>
      </w:r>
      <w:r w:rsidR="007D22DD">
        <w:t xml:space="preserve"> </w:t>
      </w:r>
      <w:r w:rsidR="00724318" w:rsidRPr="00217A16">
        <w:t>rationalization,</w:t>
      </w:r>
      <w:r w:rsidR="007D22DD">
        <w:t xml:space="preserve"> </w:t>
      </w:r>
      <w:r w:rsidR="00724318" w:rsidRPr="00217A16">
        <w:t>avoid</w:t>
      </w:r>
      <w:r w:rsidR="007D22DD">
        <w:t xml:space="preserve"> </w:t>
      </w:r>
      <w:r w:rsidR="00724318" w:rsidRPr="00217A16">
        <w:t>duplication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effort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expedite</w:t>
      </w:r>
      <w:r w:rsidR="007D22DD">
        <w:t xml:space="preserve"> </w:t>
      </w:r>
      <w:r w:rsidR="00724318" w:rsidRPr="00217A16">
        <w:t>anti-corruption</w:t>
      </w:r>
      <w:r w:rsidR="007D22DD">
        <w:t xml:space="preserve"> </w:t>
      </w:r>
      <w:r w:rsidR="00724318" w:rsidRPr="00217A16">
        <w:t>measures.</w:t>
      </w:r>
    </w:p>
    <w:p w14:paraId="377A5D5E" w14:textId="4B282DD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Out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respect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freedom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expression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right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demonstrate</w:t>
      </w:r>
      <w:r w:rsidR="007D22DD">
        <w:t xml:space="preserve"> </w:t>
      </w:r>
      <w:r w:rsidR="00724318" w:rsidRPr="00217A16">
        <w:t>peacefully,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Iraqi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committed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protecting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participated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general</w:t>
      </w:r>
      <w:r w:rsidR="007D22DD">
        <w:t xml:space="preserve"> </w:t>
      </w:r>
      <w:r w:rsidR="00724318" w:rsidRPr="00217A16">
        <w:t>strike,</w:t>
      </w:r>
      <w:r w:rsidR="007D22DD">
        <w:t xml:space="preserve"> </w:t>
      </w:r>
      <w:r w:rsidR="00724318" w:rsidRPr="00217A16">
        <w:t>taking</w:t>
      </w:r>
      <w:r w:rsidR="007D22DD">
        <w:t xml:space="preserve"> </w:t>
      </w:r>
      <w:r w:rsidR="00724318" w:rsidRPr="00217A16">
        <w:t>no</w:t>
      </w:r>
      <w:r w:rsidR="007D22DD">
        <w:t xml:space="preserve"> </w:t>
      </w:r>
      <w:r w:rsidR="00724318" w:rsidRPr="00217A16">
        <w:t>disciplinary</w:t>
      </w:r>
      <w:r w:rsidR="007D22DD">
        <w:t xml:space="preserve"> </w:t>
      </w:r>
      <w:r w:rsidR="00724318" w:rsidRPr="00217A16">
        <w:t>measures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the</w:t>
      </w:r>
      <w:r w:rsidR="001B6285">
        <w:t>m</w:t>
      </w:r>
      <w:r w:rsidR="007D22DD">
        <w:t xml:space="preserve"> </w:t>
      </w:r>
      <w:r w:rsidR="00724318" w:rsidRPr="00217A16">
        <w:t>during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period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disruption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study.</w:t>
      </w:r>
      <w:r w:rsidR="007D22DD">
        <w:t xml:space="preserve"> </w:t>
      </w:r>
      <w:r w:rsidR="00724318" w:rsidRPr="00217A16">
        <w:t>Furthermore,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issued</w:t>
      </w:r>
      <w:r w:rsidR="007D22DD">
        <w:t xml:space="preserve"> </w:t>
      </w:r>
      <w:r w:rsidR="00724318" w:rsidRPr="00217A16">
        <w:t>instructions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response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date</w:t>
      </w:r>
      <w:r w:rsidR="007D22DD">
        <w:t xml:space="preserve"> </w:t>
      </w:r>
      <w:r w:rsidR="00724318" w:rsidRPr="00217A16">
        <w:t>changes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took</w:t>
      </w:r>
      <w:r w:rsidR="007D22DD">
        <w:t xml:space="preserve"> </w:t>
      </w:r>
      <w:r w:rsidR="00724318" w:rsidRPr="00217A16">
        <w:t>part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strike.</w:t>
      </w:r>
    </w:p>
    <w:p w14:paraId="75AA68EB" w14:textId="28CFE8F1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On</w:t>
      </w:r>
      <w:r w:rsidR="007D22DD">
        <w:t xml:space="preserve"> </w:t>
      </w:r>
      <w:r w:rsidR="00724318" w:rsidRPr="00217A16">
        <w:t>6</w:t>
      </w:r>
      <w:r w:rsidR="007D22DD">
        <w:t xml:space="preserve"> </w:t>
      </w:r>
      <w:r w:rsidR="00724318" w:rsidRPr="00217A16">
        <w:t>May</w:t>
      </w:r>
      <w:r w:rsidR="007D22DD">
        <w:t xml:space="preserve"> </w:t>
      </w:r>
      <w:r w:rsidR="00724318" w:rsidRPr="00217A16">
        <w:t>2020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Representatives</w:t>
      </w:r>
      <w:r w:rsidR="007D22DD">
        <w:t xml:space="preserve"> </w:t>
      </w:r>
      <w:r w:rsidR="00724318" w:rsidRPr="00217A16">
        <w:t>voted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form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new</w:t>
      </w:r>
      <w:r w:rsidR="007D22DD">
        <w:t xml:space="preserve"> </w:t>
      </w:r>
      <w:r w:rsidR="00724318" w:rsidRPr="00217A16">
        <w:t>government</w:t>
      </w:r>
      <w:r w:rsidR="00724318">
        <w:t>,</w:t>
      </w:r>
      <w:r w:rsidR="007D22DD">
        <w:t xml:space="preserve"> </w:t>
      </w:r>
      <w:r w:rsidR="00724318" w:rsidRPr="00217A16">
        <w:t>headed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>
        <w:t>Prime</w:t>
      </w:r>
      <w:r w:rsidR="007D22DD">
        <w:t xml:space="preserve"> </w:t>
      </w:r>
      <w:r w:rsidR="00724318">
        <w:t>Minister</w:t>
      </w:r>
      <w:r w:rsidR="007D22DD">
        <w:t xml:space="preserve"> </w:t>
      </w:r>
      <w:r w:rsidR="00724318" w:rsidRPr="00217A16">
        <w:t>Mustafa</w:t>
      </w:r>
      <w:r w:rsidR="007D22DD">
        <w:t xml:space="preserve"> </w:t>
      </w:r>
      <w:r w:rsidR="00724318" w:rsidRPr="00217A16">
        <w:t>al-Kadhimi.</w:t>
      </w:r>
    </w:p>
    <w:p w14:paraId="6DB7D852" w14:textId="77777777" w:rsidR="00455DA4" w:rsidRDefault="00724318" w:rsidP="007D22DD">
      <w:pPr>
        <w:pStyle w:val="SingleTxtG"/>
        <w:rPr>
          <w:szCs w:val="24"/>
        </w:rPr>
      </w:pPr>
      <w:r w:rsidRPr="00DD3EBD">
        <w:rPr>
          <w:b/>
          <w:bCs/>
          <w:szCs w:val="24"/>
        </w:rPr>
        <w:t>Fourth</w:t>
      </w:r>
      <w:r w:rsidR="007D22DD" w:rsidRPr="00DD3EBD">
        <w:rPr>
          <w:b/>
          <w:bCs/>
          <w:szCs w:val="24"/>
        </w:rPr>
        <w:t xml:space="preserve"> </w:t>
      </w:r>
      <w:r w:rsidRPr="00DD3EBD">
        <w:rPr>
          <w:b/>
          <w:bCs/>
          <w:szCs w:val="24"/>
        </w:rPr>
        <w:t>package</w:t>
      </w:r>
      <w:r w:rsidRPr="00217A16">
        <w:rPr>
          <w:szCs w:val="24"/>
        </w:rPr>
        <w:t>:</w:t>
      </w:r>
    </w:p>
    <w:p w14:paraId="06533D8F" w14:textId="258801C0" w:rsidR="00724318" w:rsidRPr="00217A16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dead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wounded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fell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2019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demonstrations</w:t>
      </w:r>
      <w:r w:rsidR="007D22DD">
        <w:rPr>
          <w:szCs w:val="24"/>
        </w:rPr>
        <w:t xml:space="preserve"> </w:t>
      </w:r>
      <w:r w:rsidR="00724318">
        <w:rPr>
          <w:szCs w:val="24"/>
        </w:rPr>
        <w:t>(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subsequently</w:t>
      </w:r>
      <w:r w:rsidR="00724318">
        <w:rPr>
          <w:szCs w:val="24"/>
        </w:rPr>
        <w:t>)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Martyrs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Foundation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(2016),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169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(2020)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bookmarkStart w:id="1" w:name="_Hlk85790558"/>
      <w:r w:rsidR="00724318"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Representative</w:t>
      </w:r>
      <w:r w:rsidR="00724318">
        <w:rPr>
          <w:szCs w:val="24"/>
        </w:rPr>
        <w:t>s</w:t>
      </w:r>
      <w:r w:rsidR="007D22DD">
        <w:rPr>
          <w:szCs w:val="24"/>
        </w:rPr>
        <w:t xml:space="preserve"> </w:t>
      </w:r>
      <w:bookmarkEnd w:id="1"/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approval.</w:t>
      </w:r>
    </w:p>
    <w:p w14:paraId="426D4CD3" w14:textId="67629959" w:rsidR="00724318" w:rsidRPr="00217A16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Directing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="00724318">
        <w:rPr>
          <w:szCs w:val="24"/>
        </w:rPr>
        <w:t>multi-speciality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condition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wounded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="00724318">
        <w:rPr>
          <w:szCs w:val="24"/>
        </w:rPr>
        <w:t>appropriate</w:t>
      </w:r>
      <w:r w:rsidR="007D22DD">
        <w:rPr>
          <w:szCs w:val="24"/>
        </w:rPr>
        <w:t xml:space="preserve"> </w:t>
      </w:r>
      <w:r w:rsidR="00724318">
        <w:rPr>
          <w:szCs w:val="24"/>
        </w:rPr>
        <w:t>treatment</w:t>
      </w:r>
      <w:r w:rsidR="007D22DD">
        <w:rPr>
          <w:szCs w:val="24"/>
        </w:rPr>
        <w:t xml:space="preserve"> </w:t>
      </w:r>
      <w:r w:rsidR="00724318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>
        <w:rPr>
          <w:szCs w:val="24"/>
        </w:rPr>
        <w:t>each</w:t>
      </w:r>
      <w:r w:rsidR="00724318" w:rsidRPr="00217A16">
        <w:rPr>
          <w:szCs w:val="24"/>
        </w:rPr>
        <w:t>.</w:t>
      </w:r>
    </w:p>
    <w:p w14:paraId="76290521" w14:textId="4FD16D76" w:rsidR="00724318" w:rsidRPr="00217A16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="00724318" w:rsidRPr="00217A16">
        <w:rPr>
          <w:szCs w:val="24"/>
        </w:rPr>
        <w:t>Referral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wounded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cannot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treated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facilitate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overseas.</w:t>
      </w:r>
    </w:p>
    <w:p w14:paraId="1EB6B1F6" w14:textId="50E87A4F" w:rsidR="00724318" w:rsidRPr="00217A16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4.</w:t>
      </w:r>
      <w:r>
        <w:rPr>
          <w:szCs w:val="24"/>
        </w:rPr>
        <w:tab/>
      </w:r>
      <w:r w:rsidR="00724318"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deceased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protesters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amounting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>
        <w:rPr>
          <w:szCs w:val="24"/>
        </w:rPr>
        <w:t>ID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5,000,000,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9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(First)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(2009),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concerning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affected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military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operations,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military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errors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terrorist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activities</w:t>
      </w:r>
      <w:r w:rsidR="00724318" w:rsidRPr="00217A16">
        <w:rPr>
          <w:szCs w:val="24"/>
        </w:rPr>
        <w:t>.</w:t>
      </w:r>
    </w:p>
    <w:p w14:paraId="61D5DE4A" w14:textId="7F41C368" w:rsidR="00724318" w:rsidRPr="00217A16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5.</w:t>
      </w:r>
      <w:r>
        <w:rPr>
          <w:szCs w:val="24"/>
        </w:rPr>
        <w:tab/>
      </w:r>
      <w:r w:rsidR="00724318"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wounded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protesters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="00724318">
        <w:rPr>
          <w:szCs w:val="24"/>
        </w:rPr>
        <w:t>ID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2,500,000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ID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5,000,000,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according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degree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disability,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9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(2009)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concerning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affected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military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operations,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military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errors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terrorist</w:t>
      </w:r>
      <w:r w:rsidR="007D22DD">
        <w:rPr>
          <w:szCs w:val="24"/>
        </w:rPr>
        <w:t xml:space="preserve"> </w:t>
      </w:r>
      <w:r w:rsidR="00724318" w:rsidRPr="007C3D4A">
        <w:rPr>
          <w:szCs w:val="24"/>
        </w:rPr>
        <w:t>activities</w:t>
      </w:r>
      <w:r w:rsidR="00724318" w:rsidRPr="00217A16">
        <w:rPr>
          <w:szCs w:val="24"/>
        </w:rPr>
        <w:t>.</w:t>
      </w:r>
    </w:p>
    <w:p w14:paraId="191E4A2C" w14:textId="4F60D700" w:rsidR="007D22DD" w:rsidRDefault="00DD3EBD" w:rsidP="007D22DD">
      <w:pPr>
        <w:pStyle w:val="SingleTxtG"/>
        <w:rPr>
          <w:szCs w:val="24"/>
        </w:rPr>
      </w:pPr>
      <w:r>
        <w:rPr>
          <w:szCs w:val="24"/>
        </w:rPr>
        <w:tab/>
        <w:t>6.</w:t>
      </w:r>
      <w:r>
        <w:rPr>
          <w:szCs w:val="24"/>
        </w:rPr>
        <w:tab/>
      </w:r>
      <w:r w:rsidR="00724318"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victims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movement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physically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unable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injury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harm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sustained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events,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38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(2013),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needs.</w:t>
      </w:r>
    </w:p>
    <w:p w14:paraId="1AD20C5A" w14:textId="4059603F" w:rsidR="007D22DD" w:rsidRDefault="0089459D" w:rsidP="0089459D">
      <w:pPr>
        <w:pStyle w:val="HChG"/>
      </w:pPr>
      <w:r>
        <w:tab/>
      </w:r>
      <w:r w:rsidR="00724318" w:rsidRPr="00217A16">
        <w:t>II.</w:t>
      </w:r>
      <w:r>
        <w:tab/>
      </w:r>
      <w:r w:rsidR="00724318" w:rsidRPr="00217A16">
        <w:t>Information</w:t>
      </w:r>
      <w:r w:rsidR="007D22DD">
        <w:t xml:space="preserve"> </w:t>
      </w:r>
      <w:r w:rsidR="00724318" w:rsidRPr="00217A16">
        <w:t>concerning</w:t>
      </w:r>
      <w:r w:rsidR="007D22DD">
        <w:t xml:space="preserve"> </w:t>
      </w:r>
      <w:r w:rsidR="00724318" w:rsidRPr="00217A16">
        <w:t>implementation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International</w:t>
      </w:r>
      <w:r w:rsidR="007D22DD">
        <w:t xml:space="preserve"> </w:t>
      </w:r>
      <w:r w:rsidR="00724318" w:rsidRPr="00217A16">
        <w:t>Covenant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Economic,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Cultural</w:t>
      </w:r>
      <w:r w:rsidR="007D22DD">
        <w:t xml:space="preserve"> </w:t>
      </w:r>
      <w:r w:rsidR="00724318" w:rsidRPr="00217A16">
        <w:t>Rights</w:t>
      </w:r>
    </w:p>
    <w:p w14:paraId="6CAC4396" w14:textId="31D26824" w:rsidR="007D22DD" w:rsidRDefault="0089459D" w:rsidP="0089459D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8</w:t>
      </w:r>
    </w:p>
    <w:p w14:paraId="34AB5BC8" w14:textId="1A360D6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7.</w:t>
      </w:r>
      <w:r w:rsidR="008A2573">
        <w:rPr>
          <w:szCs w:val="24"/>
        </w:rPr>
        <w:tab/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operative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>
        <w:rPr>
          <w:szCs w:val="24"/>
        </w:rPr>
        <w:t>treaty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</w:t>
      </w:r>
      <w:r>
        <w:rPr>
          <w:szCs w:val="24"/>
        </w:rPr>
        <w:t>works</w:t>
      </w:r>
      <w:r w:rsidR="007D22DD">
        <w:rPr>
          <w:szCs w:val="24"/>
        </w:rPr>
        <w:t xml:space="preserve"> </w:t>
      </w:r>
      <w:r>
        <w:rPr>
          <w:szCs w:val="24"/>
        </w:rPr>
        <w:t>followed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lastRenderedPageBreak/>
        <w:t>this</w:t>
      </w:r>
      <w:r w:rsidR="007D22DD">
        <w:rPr>
          <w:szCs w:val="24"/>
        </w:rPr>
        <w:t xml:space="preserve"> </w:t>
      </w:r>
      <w:r>
        <w:rPr>
          <w:szCs w:val="24"/>
        </w:rPr>
        <w:t>regard.</w:t>
      </w:r>
      <w:r w:rsidR="007D22DD">
        <w:rPr>
          <w:szCs w:val="24"/>
        </w:rPr>
        <w:t xml:space="preserve"> </w:t>
      </w:r>
      <w:r>
        <w:rPr>
          <w:szCs w:val="24"/>
        </w:rPr>
        <w:t>Such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considered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part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ordinary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legislature.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>
        <w:rPr>
          <w:szCs w:val="24"/>
        </w:rPr>
        <w:t>they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incorporated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treaty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detailed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alien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practice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judiciary.</w:t>
      </w:r>
    </w:p>
    <w:p w14:paraId="12D0A223" w14:textId="5B8C127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8.</w:t>
      </w:r>
      <w:r w:rsidR="008A2573">
        <w:rPr>
          <w:szCs w:val="24"/>
        </w:rPr>
        <w:tab/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>
        <w:rPr>
          <w:szCs w:val="24"/>
        </w:rPr>
        <w:t>about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>
        <w:rPr>
          <w:szCs w:val="24"/>
        </w:rPr>
        <w:t>courses,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lectures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</w:t>
      </w:r>
      <w:r>
        <w:rPr>
          <w:szCs w:val="24"/>
        </w:rPr>
        <w:t>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Covenant.</w:t>
      </w:r>
    </w:p>
    <w:p w14:paraId="45C8E727" w14:textId="1E0EFC47" w:rsidR="007D22DD" w:rsidRDefault="005D3026" w:rsidP="005D3026">
      <w:pPr>
        <w:pStyle w:val="H23G"/>
      </w:pPr>
      <w:r>
        <w:tab/>
      </w:r>
      <w:r>
        <w:tab/>
      </w:r>
      <w:r w:rsidR="00724318" w:rsidRPr="00217A16">
        <w:t>Recommendations</w:t>
      </w:r>
      <w:r w:rsidR="007D22DD">
        <w:t xml:space="preserve"> </w:t>
      </w:r>
      <w:r w:rsidR="00724318" w:rsidRPr="00217A16">
        <w:t>9</w:t>
      </w:r>
      <w:r w:rsidR="00455DA4">
        <w:t>–</w:t>
      </w:r>
      <w:r w:rsidR="00724318" w:rsidRPr="00217A16">
        <w:t>10</w:t>
      </w:r>
    </w:p>
    <w:p w14:paraId="2FC26DEC" w14:textId="4DB806C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9.</w:t>
      </w:r>
      <w:r w:rsidR="008A2573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independence</w:t>
      </w:r>
      <w:r w:rsidR="00C32415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bookmarkStart w:id="2" w:name="_Hlk85792302"/>
      <w:r>
        <w:rPr>
          <w:szCs w:val="24"/>
        </w:rPr>
        <w:t>judicial</w:t>
      </w:r>
      <w:r w:rsidR="007D22DD">
        <w:rPr>
          <w:szCs w:val="24"/>
        </w:rPr>
        <w:t xml:space="preserve"> </w:t>
      </w:r>
      <w:r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exercised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bookmarkEnd w:id="2"/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>
        <w:rPr>
          <w:szCs w:val="24"/>
        </w:rPr>
        <w:t>regulating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</w:t>
      </w:r>
      <w:r>
        <w:rPr>
          <w:szCs w:val="24"/>
        </w:rPr>
        <w:t>diciary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>
        <w:rPr>
          <w:szCs w:val="24"/>
        </w:rPr>
        <w:t>held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represent</w:t>
      </w:r>
      <w:r w:rsidR="007D22DD">
        <w:rPr>
          <w:szCs w:val="24"/>
        </w:rPr>
        <w:t xml:space="preserve"> </w:t>
      </w:r>
      <w:r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unshakeable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criteria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rights.</w:t>
      </w:r>
    </w:p>
    <w:p w14:paraId="7FF19495" w14:textId="48FD22D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administrative</w:t>
      </w:r>
      <w:r w:rsidR="007D22DD">
        <w:rPr>
          <w:szCs w:val="24"/>
        </w:rPr>
        <w:t xml:space="preserve"> </w:t>
      </w:r>
      <w:r>
        <w:rPr>
          <w:szCs w:val="24"/>
        </w:rPr>
        <w:t>courts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civil</w:t>
      </w:r>
      <w:r w:rsidR="007D22DD">
        <w:rPr>
          <w:szCs w:val="24"/>
        </w:rPr>
        <w:t xml:space="preserve"> </w:t>
      </w:r>
      <w:r>
        <w:rPr>
          <w:szCs w:val="24"/>
        </w:rPr>
        <w:t>service</w:t>
      </w:r>
      <w:r w:rsidR="007D22DD">
        <w:rPr>
          <w:szCs w:val="24"/>
        </w:rPr>
        <w:t xml:space="preserve"> </w:t>
      </w:r>
      <w:r>
        <w:rPr>
          <w:szCs w:val="24"/>
        </w:rPr>
        <w:t>courts</w:t>
      </w:r>
      <w:r w:rsidR="007D22DD">
        <w:rPr>
          <w:szCs w:val="24"/>
        </w:rPr>
        <w:t xml:space="preserve"> </w:t>
      </w:r>
      <w:r>
        <w:rPr>
          <w:szCs w:val="24"/>
        </w:rPr>
        <w:t>disengaged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became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separation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Consultative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(1979);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>
        <w:rPr>
          <w:szCs w:val="24"/>
        </w:rPr>
        <w:t>acts</w:t>
      </w:r>
      <w:r w:rsidRPr="00217A16">
        <w:rPr>
          <w:szCs w:val="24"/>
        </w:rPr>
        <w:t>.</w:t>
      </w:r>
    </w:p>
    <w:p w14:paraId="6DC0446C" w14:textId="4CCA3B7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11.</w:t>
      </w:r>
      <w:r w:rsidR="008A2573">
        <w:rPr>
          <w:szCs w:val="24"/>
        </w:rPr>
        <w:tab/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duplication.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protect</w:t>
      </w:r>
      <w:r w:rsidR="007D22DD">
        <w:rPr>
          <w:szCs w:val="24"/>
        </w:rPr>
        <w:t xml:space="preserve"> </w:t>
      </w:r>
      <w:r>
        <w:rPr>
          <w:szCs w:val="24"/>
        </w:rPr>
        <w:t>judges,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provision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retired.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nominating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presidents,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deputies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component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headquarters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corporate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deputy.</w:t>
      </w:r>
      <w:r w:rsidR="007D22DD">
        <w:rPr>
          <w:szCs w:val="24"/>
        </w:rPr>
        <w:t xml:space="preserve"> </w:t>
      </w:r>
      <w:bookmarkStart w:id="3" w:name="_Hlk85793116"/>
      <w:bookmarkStart w:id="4" w:name="_Hlk85793293"/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>
        <w:rPr>
          <w:szCs w:val="24"/>
        </w:rPr>
        <w:t>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manner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spheres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</w:t>
      </w:r>
      <w:r w:rsidRPr="00217A16">
        <w:rPr>
          <w:szCs w:val="24"/>
        </w:rPr>
        <w:t>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exercise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powers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bookmarkEnd w:id="3"/>
      <w:r w:rsidRPr="00217A16">
        <w:rPr>
          <w:szCs w:val="24"/>
        </w:rPr>
        <w:t>.</w:t>
      </w:r>
      <w:bookmarkEnd w:id="4"/>
    </w:p>
    <w:p w14:paraId="22BB9E5E" w14:textId="57A0E80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malfeasance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disciplinary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>
        <w:rPr>
          <w:szCs w:val="24"/>
        </w:rPr>
        <w:t>exists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matters.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</w:p>
    <w:p w14:paraId="1DE94267" w14:textId="10DDC6E0" w:rsidR="007D22DD" w:rsidRDefault="00021F83" w:rsidP="00021F83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1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14</w:t>
      </w:r>
    </w:p>
    <w:p w14:paraId="160C786C" w14:textId="0AF920C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Baathist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>
        <w:rPr>
          <w:szCs w:val="24"/>
        </w:rPr>
        <w:t>forced</w:t>
      </w:r>
      <w:r w:rsidR="007D22DD">
        <w:rPr>
          <w:szCs w:val="24"/>
        </w:rPr>
        <w:t xml:space="preserve"> </w:t>
      </w:r>
      <w:r>
        <w:rPr>
          <w:szCs w:val="24"/>
        </w:rPr>
        <w:t>resettlement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>
        <w:rPr>
          <w:szCs w:val="24"/>
        </w:rPr>
        <w:t>discord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hatred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Baathist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1978,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forced</w:t>
      </w:r>
      <w:r w:rsidR="007D22DD">
        <w:rPr>
          <w:szCs w:val="24"/>
        </w:rPr>
        <w:t xml:space="preserve"> </w:t>
      </w:r>
      <w:r>
        <w:rPr>
          <w:szCs w:val="24"/>
        </w:rPr>
        <w:t>resettlement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vicinity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Kafana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deportees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district.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1992,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villages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</w:t>
      </w:r>
      <w:r>
        <w:rPr>
          <w:szCs w:val="24"/>
        </w:rPr>
        <w:t>e</w:t>
      </w:r>
      <w:r w:rsidR="007D22DD">
        <w:rPr>
          <w:szCs w:val="24"/>
        </w:rPr>
        <w:t xml:space="preserve"> </w:t>
      </w:r>
      <w:r>
        <w:rPr>
          <w:szCs w:val="24"/>
        </w:rPr>
        <w:t>issued;</w:t>
      </w:r>
      <w:r w:rsidR="007D22DD">
        <w:rPr>
          <w:szCs w:val="24"/>
        </w:rPr>
        <w:t xml:space="preserve"> </w:t>
      </w:r>
      <w:r>
        <w:rPr>
          <w:szCs w:val="24"/>
        </w:rPr>
        <w:t>these</w:t>
      </w:r>
      <w:r w:rsidR="007D22DD">
        <w:rPr>
          <w:szCs w:val="24"/>
        </w:rPr>
        <w:t xml:space="preserve"> </w:t>
      </w:r>
      <w:r>
        <w:rPr>
          <w:szCs w:val="24"/>
        </w:rPr>
        <w:t>included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grant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Muslim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peasants.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Muslim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>
        <w:rPr>
          <w:szCs w:val="24"/>
        </w:rPr>
        <w:t>present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appointed</w:t>
      </w:r>
      <w:r w:rsidR="007D22DD">
        <w:rPr>
          <w:szCs w:val="24"/>
        </w:rPr>
        <w:t xml:space="preserve"> </w:t>
      </w:r>
      <w:r>
        <w:rPr>
          <w:szCs w:val="24"/>
        </w:rPr>
        <w:t>time;</w:t>
      </w:r>
      <w:r w:rsidR="007D22DD">
        <w:rPr>
          <w:szCs w:val="24"/>
        </w:rPr>
        <w:t xml:space="preserve"> </w:t>
      </w:r>
      <w:r>
        <w:rPr>
          <w:szCs w:val="24"/>
        </w:rPr>
        <w:t>they</w:t>
      </w:r>
      <w:r w:rsidR="007D22DD">
        <w:rPr>
          <w:szCs w:val="24"/>
        </w:rPr>
        <w:t xml:space="preserve"> </w:t>
      </w:r>
      <w:r>
        <w:rPr>
          <w:szCs w:val="24"/>
        </w:rPr>
        <w:t>only</w:t>
      </w:r>
      <w:r w:rsidR="007D22DD">
        <w:rPr>
          <w:szCs w:val="24"/>
        </w:rPr>
        <w:t xml:space="preserve"> </w:t>
      </w:r>
      <w:r>
        <w:rPr>
          <w:szCs w:val="24"/>
        </w:rPr>
        <w:t>did</w:t>
      </w:r>
      <w:r w:rsidR="007D22DD">
        <w:rPr>
          <w:szCs w:val="24"/>
        </w:rPr>
        <w:t xml:space="preserve"> </w:t>
      </w:r>
      <w:r>
        <w:rPr>
          <w:szCs w:val="24"/>
        </w:rPr>
        <w:t>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passed.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Consequently,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attend.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Despite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presenting</w:t>
      </w:r>
      <w:r w:rsidR="007D22DD">
        <w:rPr>
          <w:szCs w:val="24"/>
        </w:rPr>
        <w:t xml:space="preserve"> </w:t>
      </w:r>
      <w:r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land</w:t>
      </w:r>
      <w:r w:rsidR="007D22DD">
        <w:rPr>
          <w:szCs w:val="24"/>
        </w:rPr>
        <w:t xml:space="preserve"> </w:t>
      </w:r>
      <w:r>
        <w:rPr>
          <w:szCs w:val="24"/>
        </w:rPr>
        <w:t>distribution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beyond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statutory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exceptional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>
        <w:rPr>
          <w:szCs w:val="24"/>
        </w:rPr>
        <w:t>restored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Christian</w:t>
      </w:r>
      <w:r w:rsidR="007D22DD">
        <w:rPr>
          <w:szCs w:val="24"/>
        </w:rPr>
        <w:t xml:space="preserve"> </w:t>
      </w:r>
      <w:r>
        <w:rPr>
          <w:szCs w:val="24"/>
        </w:rPr>
        <w:t>ownership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appreciation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patriotism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owners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years.</w:t>
      </w:r>
    </w:p>
    <w:p w14:paraId="3B4E2780" w14:textId="192BF86A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14.</w:t>
      </w:r>
      <w:r w:rsidR="008A2573">
        <w:rPr>
          <w:szCs w:val="24"/>
        </w:rPr>
        <w:tab/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inhabitants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villages,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Kashkawa,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subdistrict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Dinariyah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(district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Aqrah),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complaint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villagers.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August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auspices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encroachment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parliament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stakeholders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>
        <w:rPr>
          <w:szCs w:val="24"/>
        </w:rPr>
        <w:t>issue</w:t>
      </w:r>
      <w:r w:rsidRPr="00217A16">
        <w:rPr>
          <w:szCs w:val="24"/>
        </w:rPr>
        <w:t>.</w:t>
      </w:r>
    </w:p>
    <w:p w14:paraId="4844C87E" w14:textId="7805038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Ankawa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northwest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2004,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construct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</w:t>
      </w:r>
      <w:r w:rsidR="007D22DD">
        <w:rPr>
          <w:szCs w:val="24"/>
        </w:rPr>
        <w:t xml:space="preserve"> </w:t>
      </w:r>
      <w:r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airport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10,000</w:t>
      </w:r>
      <w:r w:rsidR="007D22DD">
        <w:rPr>
          <w:szCs w:val="24"/>
        </w:rPr>
        <w:t xml:space="preserve"> </w:t>
      </w:r>
      <w:r w:rsidRPr="00217A16">
        <w:rPr>
          <w:i/>
          <w:szCs w:val="24"/>
        </w:rPr>
        <w:t>dunums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owned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peasant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farmers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extinguished.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airport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expanded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1,000</w:t>
      </w:r>
      <w:r w:rsidR="007D22DD">
        <w:rPr>
          <w:szCs w:val="24"/>
        </w:rPr>
        <w:t xml:space="preserve"> </w:t>
      </w:r>
      <w:r w:rsidRPr="00217A16">
        <w:rPr>
          <w:i/>
          <w:szCs w:val="24"/>
        </w:rPr>
        <w:t>dunams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landowners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airport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</w:t>
      </w:r>
      <w:r>
        <w:rPr>
          <w:szCs w:val="24"/>
        </w:rPr>
        <w:t>l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223</w:t>
      </w:r>
      <w:r w:rsidR="007D22DD">
        <w:rPr>
          <w:szCs w:val="24"/>
        </w:rPr>
        <w:t xml:space="preserve"> </w:t>
      </w:r>
      <w:r>
        <w:rPr>
          <w:szCs w:val="24"/>
        </w:rPr>
        <w:t>received</w:t>
      </w:r>
      <w:r w:rsidR="007D22DD">
        <w:rPr>
          <w:szCs w:val="24"/>
        </w:rPr>
        <w:t xml:space="preserve"> </w:t>
      </w:r>
      <w:r>
        <w:rPr>
          <w:szCs w:val="24"/>
        </w:rPr>
        <w:t>compensation: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insufficient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everyone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compensated.</w:t>
      </w:r>
      <w:r w:rsidR="007D22DD">
        <w:rPr>
          <w:szCs w:val="24"/>
        </w:rPr>
        <w:t xml:space="preserve"> </w:t>
      </w:r>
      <w:r>
        <w:rPr>
          <w:szCs w:val="24"/>
        </w:rPr>
        <w:t>Sub</w:t>
      </w:r>
      <w:r w:rsidRPr="00217A16">
        <w:rPr>
          <w:szCs w:val="24"/>
        </w:rPr>
        <w:t>sequently,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announced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landowners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would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unavailable,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would</w:t>
      </w:r>
      <w:r w:rsidR="007D22DD">
        <w:rPr>
          <w:szCs w:val="24"/>
        </w:rPr>
        <w:t xml:space="preserve"> </w:t>
      </w:r>
      <w:r>
        <w:rPr>
          <w:szCs w:val="24"/>
        </w:rPr>
        <w:t>receive</w:t>
      </w:r>
      <w:r w:rsidR="007D22DD">
        <w:rPr>
          <w:szCs w:val="24"/>
        </w:rPr>
        <w:t xml:space="preserve"> </w:t>
      </w:r>
      <w:r>
        <w:rPr>
          <w:szCs w:val="24"/>
        </w:rPr>
        <w:t>financial</w:t>
      </w:r>
      <w:r w:rsidR="007D22DD">
        <w:rPr>
          <w:szCs w:val="24"/>
        </w:rPr>
        <w:t xml:space="preserve"> </w:t>
      </w:r>
      <w:r>
        <w:rPr>
          <w:szCs w:val="24"/>
        </w:rPr>
        <w:t>compensation</w:t>
      </w:r>
      <w:r w:rsidRPr="00217A16">
        <w:rPr>
          <w:szCs w:val="24"/>
        </w:rPr>
        <w:t>.</w:t>
      </w:r>
    </w:p>
    <w:p w14:paraId="66F9E805" w14:textId="7904F9D9" w:rsidR="007D22DD" w:rsidRDefault="00021F83" w:rsidP="00021F83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18</w:t>
      </w:r>
    </w:p>
    <w:p w14:paraId="6759EF8B" w14:textId="1FA9E48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corporate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consolidate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values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research,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scrutinising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disseminate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complaints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</w:t>
      </w:r>
      <w:r w:rsidR="00E31AD3">
        <w:rPr>
          <w:szCs w:val="24"/>
        </w:rPr>
        <w:t>z</w:t>
      </w:r>
      <w:r w:rsidRPr="00217A16">
        <w:rPr>
          <w:szCs w:val="24"/>
        </w:rPr>
        <w:t>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prisons,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correctional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facilities.</w:t>
      </w:r>
    </w:p>
    <w:p w14:paraId="0AEBF92A" w14:textId="2B26A031" w:rsidR="00724318" w:rsidRPr="00217A16" w:rsidRDefault="00724318" w:rsidP="002C2711">
      <w:pPr>
        <w:pStyle w:val="SingleTxtG"/>
        <w:keepNext/>
        <w:spacing w:after="240"/>
        <w:rPr>
          <w:szCs w:val="24"/>
        </w:rPr>
      </w:pPr>
      <w:r w:rsidRPr="00217A16">
        <w:rPr>
          <w:szCs w:val="24"/>
        </w:rPr>
        <w:t>17.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resources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9"/>
        <w:gridCol w:w="1683"/>
        <w:gridCol w:w="1311"/>
        <w:gridCol w:w="1504"/>
        <w:gridCol w:w="1543"/>
      </w:tblGrid>
      <w:tr w:rsidR="00724318" w:rsidRPr="001629FD" w14:paraId="3CBAA111" w14:textId="77777777" w:rsidTr="001629FD">
        <w:trPr>
          <w:tblHeader/>
        </w:trPr>
        <w:tc>
          <w:tcPr>
            <w:tcW w:w="13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319EB0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Year</w:t>
            </w:r>
          </w:p>
        </w:tc>
        <w:tc>
          <w:tcPr>
            <w:tcW w:w="16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A1A71F" w14:textId="06F2A6DB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Total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State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budget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(expenditures)/</w:t>
            </w:r>
          </w:p>
          <w:p w14:paraId="45951A4A" w14:textId="2CC73035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ID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1,000</w:t>
            </w:r>
          </w:p>
        </w:tc>
        <w:tc>
          <w:tcPr>
            <w:tcW w:w="13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41E7469" w14:textId="0E6F87F9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No.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of</w:t>
            </w:r>
            <w:r w:rsidR="007D22DD" w:rsidRPr="001629FD">
              <w:rPr>
                <w:i/>
                <w:sz w:val="16"/>
              </w:rPr>
              <w:t xml:space="preserve"> </w:t>
            </w:r>
            <w:r w:rsidRPr="001629FD">
              <w:rPr>
                <w:i/>
                <w:sz w:val="16"/>
              </w:rPr>
              <w:t>staff</w:t>
            </w:r>
          </w:p>
        </w:tc>
        <w:tc>
          <w:tcPr>
            <w:tcW w:w="15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64865C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Operating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834352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629FD">
              <w:rPr>
                <w:i/>
                <w:sz w:val="16"/>
              </w:rPr>
              <w:t>Investment</w:t>
            </w:r>
          </w:p>
        </w:tc>
      </w:tr>
      <w:tr w:rsidR="00724318" w:rsidRPr="001629FD" w14:paraId="43E5E134" w14:textId="77777777" w:rsidTr="001629FD">
        <w:tc>
          <w:tcPr>
            <w:tcW w:w="1329" w:type="dxa"/>
            <w:tcBorders>
              <w:top w:val="single" w:sz="12" w:space="0" w:color="auto"/>
            </w:tcBorders>
            <w:shd w:val="clear" w:color="auto" w:fill="auto"/>
          </w:tcPr>
          <w:p w14:paraId="5EC1E1D0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2013</w:t>
            </w:r>
          </w:p>
        </w:tc>
        <w:tc>
          <w:tcPr>
            <w:tcW w:w="168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F00E432" w14:textId="699FF441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138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424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608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000</w:t>
            </w:r>
          </w:p>
        </w:tc>
        <w:tc>
          <w:tcPr>
            <w:tcW w:w="131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03F20C3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111</w:t>
            </w:r>
          </w:p>
        </w:tc>
        <w:tc>
          <w:tcPr>
            <w:tcW w:w="15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0D8C76F" w14:textId="505DDF9C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20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675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000</w:t>
            </w:r>
          </w:p>
        </w:tc>
        <w:tc>
          <w:tcPr>
            <w:tcW w:w="15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67CB0F" w14:textId="77777777" w:rsidR="00724318" w:rsidRPr="001629FD" w:rsidRDefault="00724318" w:rsidP="001629FD">
            <w:pPr>
              <w:pStyle w:val="SingleTxtG"/>
              <w:keepNext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0</w:t>
            </w:r>
          </w:p>
        </w:tc>
      </w:tr>
      <w:tr w:rsidR="00724318" w:rsidRPr="001629FD" w14:paraId="1A18A83E" w14:textId="77777777" w:rsidTr="001629FD">
        <w:tc>
          <w:tcPr>
            <w:tcW w:w="1329" w:type="dxa"/>
            <w:shd w:val="clear" w:color="auto" w:fill="auto"/>
          </w:tcPr>
          <w:p w14:paraId="64FD712A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2015</w:t>
            </w:r>
          </w:p>
        </w:tc>
        <w:tc>
          <w:tcPr>
            <w:tcW w:w="1683" w:type="dxa"/>
            <w:shd w:val="clear" w:color="auto" w:fill="auto"/>
            <w:vAlign w:val="bottom"/>
          </w:tcPr>
          <w:p w14:paraId="69EB39F6" w14:textId="6BE1B2A6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119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462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429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549</w:t>
            </w:r>
          </w:p>
        </w:tc>
        <w:tc>
          <w:tcPr>
            <w:tcW w:w="1311" w:type="dxa"/>
            <w:shd w:val="clear" w:color="auto" w:fill="auto"/>
            <w:vAlign w:val="bottom"/>
          </w:tcPr>
          <w:p w14:paraId="001B8D2E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111</w:t>
            </w:r>
          </w:p>
        </w:tc>
        <w:tc>
          <w:tcPr>
            <w:tcW w:w="1504" w:type="dxa"/>
            <w:shd w:val="clear" w:color="auto" w:fill="auto"/>
            <w:vAlign w:val="bottom"/>
          </w:tcPr>
          <w:p w14:paraId="3C03C606" w14:textId="5EF8CE6A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19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840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660</w:t>
            </w:r>
          </w:p>
        </w:tc>
        <w:tc>
          <w:tcPr>
            <w:tcW w:w="1543" w:type="dxa"/>
            <w:shd w:val="clear" w:color="auto" w:fill="auto"/>
            <w:vAlign w:val="bottom"/>
          </w:tcPr>
          <w:p w14:paraId="77D0A361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0</w:t>
            </w:r>
          </w:p>
        </w:tc>
      </w:tr>
      <w:tr w:rsidR="00724318" w:rsidRPr="001629FD" w14:paraId="10203165" w14:textId="77777777" w:rsidTr="001629FD">
        <w:tc>
          <w:tcPr>
            <w:tcW w:w="1329" w:type="dxa"/>
            <w:shd w:val="clear" w:color="auto" w:fill="auto"/>
          </w:tcPr>
          <w:p w14:paraId="3EFB0A7F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2016</w:t>
            </w:r>
          </w:p>
        </w:tc>
        <w:tc>
          <w:tcPr>
            <w:tcW w:w="1683" w:type="dxa"/>
            <w:shd w:val="clear" w:color="auto" w:fill="auto"/>
            <w:vAlign w:val="bottom"/>
          </w:tcPr>
          <w:p w14:paraId="3FCE77EA" w14:textId="7B78382D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105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895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722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619</w:t>
            </w:r>
          </w:p>
        </w:tc>
        <w:tc>
          <w:tcPr>
            <w:tcW w:w="1311" w:type="dxa"/>
            <w:shd w:val="clear" w:color="auto" w:fill="auto"/>
            <w:vAlign w:val="bottom"/>
          </w:tcPr>
          <w:p w14:paraId="6EDB1450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111</w:t>
            </w:r>
          </w:p>
        </w:tc>
        <w:tc>
          <w:tcPr>
            <w:tcW w:w="1504" w:type="dxa"/>
            <w:shd w:val="clear" w:color="auto" w:fill="auto"/>
            <w:vAlign w:val="bottom"/>
          </w:tcPr>
          <w:p w14:paraId="65A725C4" w14:textId="54779FB1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10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898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430</w:t>
            </w:r>
          </w:p>
        </w:tc>
        <w:tc>
          <w:tcPr>
            <w:tcW w:w="1543" w:type="dxa"/>
            <w:shd w:val="clear" w:color="auto" w:fill="auto"/>
            <w:vAlign w:val="bottom"/>
          </w:tcPr>
          <w:p w14:paraId="5860AED6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0</w:t>
            </w:r>
          </w:p>
        </w:tc>
      </w:tr>
      <w:tr w:rsidR="00724318" w:rsidRPr="001629FD" w14:paraId="7AC2C062" w14:textId="77777777" w:rsidTr="001629FD">
        <w:tc>
          <w:tcPr>
            <w:tcW w:w="1329" w:type="dxa"/>
            <w:shd w:val="clear" w:color="auto" w:fill="auto"/>
          </w:tcPr>
          <w:p w14:paraId="3E13A783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2017</w:t>
            </w:r>
          </w:p>
        </w:tc>
        <w:tc>
          <w:tcPr>
            <w:tcW w:w="1683" w:type="dxa"/>
            <w:shd w:val="clear" w:color="auto" w:fill="auto"/>
            <w:vAlign w:val="bottom"/>
          </w:tcPr>
          <w:p w14:paraId="130E32CC" w14:textId="676CB096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107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089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521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545</w:t>
            </w:r>
          </w:p>
        </w:tc>
        <w:tc>
          <w:tcPr>
            <w:tcW w:w="1311" w:type="dxa"/>
            <w:shd w:val="clear" w:color="auto" w:fill="auto"/>
            <w:vAlign w:val="bottom"/>
          </w:tcPr>
          <w:p w14:paraId="22BF664C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651</w:t>
            </w:r>
          </w:p>
        </w:tc>
        <w:tc>
          <w:tcPr>
            <w:tcW w:w="1504" w:type="dxa"/>
            <w:shd w:val="clear" w:color="auto" w:fill="auto"/>
            <w:vAlign w:val="bottom"/>
          </w:tcPr>
          <w:p w14:paraId="23C42F34" w14:textId="517D3AF9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25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821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662</w:t>
            </w:r>
          </w:p>
        </w:tc>
        <w:tc>
          <w:tcPr>
            <w:tcW w:w="1543" w:type="dxa"/>
            <w:shd w:val="clear" w:color="auto" w:fill="auto"/>
            <w:vAlign w:val="bottom"/>
          </w:tcPr>
          <w:p w14:paraId="38539D35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0</w:t>
            </w:r>
          </w:p>
        </w:tc>
      </w:tr>
      <w:tr w:rsidR="00724318" w:rsidRPr="001629FD" w14:paraId="368460FD" w14:textId="77777777" w:rsidTr="001629FD">
        <w:tc>
          <w:tcPr>
            <w:tcW w:w="1329" w:type="dxa"/>
            <w:shd w:val="clear" w:color="auto" w:fill="auto"/>
          </w:tcPr>
          <w:p w14:paraId="1C5B7068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2018</w:t>
            </w:r>
          </w:p>
        </w:tc>
        <w:tc>
          <w:tcPr>
            <w:tcW w:w="1683" w:type="dxa"/>
            <w:shd w:val="clear" w:color="auto" w:fill="auto"/>
            <w:vAlign w:val="bottom"/>
          </w:tcPr>
          <w:p w14:paraId="7AF4028B" w14:textId="3E7F0DC5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104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158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183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734</w:t>
            </w:r>
          </w:p>
        </w:tc>
        <w:tc>
          <w:tcPr>
            <w:tcW w:w="1311" w:type="dxa"/>
            <w:shd w:val="clear" w:color="auto" w:fill="auto"/>
            <w:vAlign w:val="bottom"/>
          </w:tcPr>
          <w:p w14:paraId="7E129A9C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651</w:t>
            </w:r>
          </w:p>
        </w:tc>
        <w:tc>
          <w:tcPr>
            <w:tcW w:w="1504" w:type="dxa"/>
            <w:shd w:val="clear" w:color="auto" w:fill="auto"/>
            <w:vAlign w:val="bottom"/>
          </w:tcPr>
          <w:p w14:paraId="2AC2464A" w14:textId="3D2B153F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25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340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779</w:t>
            </w:r>
          </w:p>
        </w:tc>
        <w:tc>
          <w:tcPr>
            <w:tcW w:w="1543" w:type="dxa"/>
            <w:shd w:val="clear" w:color="auto" w:fill="auto"/>
            <w:vAlign w:val="bottom"/>
          </w:tcPr>
          <w:p w14:paraId="7A0F42D8" w14:textId="3F110D15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326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511</w:t>
            </w:r>
          </w:p>
        </w:tc>
      </w:tr>
      <w:tr w:rsidR="00724318" w:rsidRPr="001629FD" w14:paraId="16F34801" w14:textId="77777777" w:rsidTr="001629FD">
        <w:tc>
          <w:tcPr>
            <w:tcW w:w="1329" w:type="dxa"/>
            <w:shd w:val="clear" w:color="auto" w:fill="auto"/>
          </w:tcPr>
          <w:p w14:paraId="0F89A1F4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629FD">
              <w:rPr>
                <w:sz w:val="18"/>
              </w:rPr>
              <w:t>2019</w:t>
            </w:r>
          </w:p>
        </w:tc>
        <w:tc>
          <w:tcPr>
            <w:tcW w:w="1683" w:type="dxa"/>
            <w:shd w:val="clear" w:color="auto" w:fill="auto"/>
            <w:vAlign w:val="bottom"/>
          </w:tcPr>
          <w:p w14:paraId="2E16D187" w14:textId="56FC47CF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133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107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616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412</w:t>
            </w:r>
          </w:p>
        </w:tc>
        <w:tc>
          <w:tcPr>
            <w:tcW w:w="1311" w:type="dxa"/>
            <w:shd w:val="clear" w:color="auto" w:fill="auto"/>
            <w:vAlign w:val="bottom"/>
          </w:tcPr>
          <w:p w14:paraId="3C70F140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653</w:t>
            </w:r>
          </w:p>
        </w:tc>
        <w:tc>
          <w:tcPr>
            <w:tcW w:w="1504" w:type="dxa"/>
            <w:shd w:val="clear" w:color="auto" w:fill="auto"/>
            <w:vAlign w:val="bottom"/>
          </w:tcPr>
          <w:p w14:paraId="53E3E97C" w14:textId="66347D7B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26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170</w:t>
            </w:r>
            <w:r w:rsidR="007D22DD" w:rsidRPr="001629FD">
              <w:rPr>
                <w:sz w:val="18"/>
              </w:rPr>
              <w:t xml:space="preserve"> </w:t>
            </w:r>
            <w:r w:rsidRPr="001629FD">
              <w:rPr>
                <w:sz w:val="18"/>
              </w:rPr>
              <w:t>719</w:t>
            </w:r>
          </w:p>
        </w:tc>
        <w:tc>
          <w:tcPr>
            <w:tcW w:w="1543" w:type="dxa"/>
            <w:shd w:val="clear" w:color="auto" w:fill="auto"/>
            <w:vAlign w:val="bottom"/>
          </w:tcPr>
          <w:p w14:paraId="69810D97" w14:textId="77777777" w:rsidR="00724318" w:rsidRPr="001629FD" w:rsidRDefault="00724318" w:rsidP="001629F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629FD">
              <w:rPr>
                <w:sz w:val="18"/>
              </w:rPr>
              <w:t>511</w:t>
            </w:r>
          </w:p>
        </w:tc>
      </w:tr>
    </w:tbl>
    <w:p w14:paraId="575856F1" w14:textId="319A4746" w:rsidR="007D22DD" w:rsidRDefault="00724318" w:rsidP="00291A63">
      <w:pPr>
        <w:pStyle w:val="SingleTxtG"/>
        <w:spacing w:before="240"/>
        <w:rPr>
          <w:szCs w:val="24"/>
        </w:rPr>
      </w:pPr>
      <w:r w:rsidRPr="00217A16">
        <w:rPr>
          <w:szCs w:val="24"/>
        </w:rPr>
        <w:lastRenderedPageBreak/>
        <w:t>18.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now-abolished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infrastructure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bCs/>
          <w:szCs w:val="24"/>
          <w:shd w:val="clear" w:color="auto" w:fill="FFFFFF"/>
        </w:rPr>
        <w:t>International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Coordinating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Committee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of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National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Human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Rights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(b-status).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chairperson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selected.</w:t>
      </w:r>
    </w:p>
    <w:p w14:paraId="366EDD21" w14:textId="01DA42F8" w:rsidR="007D22DD" w:rsidRDefault="009A3173" w:rsidP="009A3173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recommendations</w:t>
      </w:r>
      <w:r w:rsidR="007D22DD">
        <w:t xml:space="preserve"> </w:t>
      </w:r>
      <w:r w:rsidR="00724318" w:rsidRPr="00217A16">
        <w:t>12,</w:t>
      </w:r>
      <w:r w:rsidR="007D22DD">
        <w:t xml:space="preserve"> </w:t>
      </w:r>
      <w:r w:rsidR="00724318" w:rsidRPr="00217A16">
        <w:t>16,</w:t>
      </w:r>
      <w:r w:rsidR="007D22DD">
        <w:t xml:space="preserve"> </w:t>
      </w:r>
      <w:r w:rsidR="00724318" w:rsidRPr="00217A16">
        <w:t>20,</w:t>
      </w:r>
      <w:r w:rsidR="007D22DD">
        <w:t xml:space="preserve"> </w:t>
      </w:r>
      <w:r w:rsidR="00724318" w:rsidRPr="00217A16">
        <w:t>22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24</w:t>
      </w:r>
    </w:p>
    <w:p w14:paraId="0BF471F8" w14:textId="3B3680A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ethnicity,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belief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opinion,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liberty;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deprivation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prohibited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authority.</w:t>
      </w:r>
      <w:r w:rsidR="007D22DD">
        <w:rPr>
          <w:szCs w:val="24"/>
        </w:rPr>
        <w:t xml:space="preserve"> </w:t>
      </w:r>
      <w:r>
        <w:rPr>
          <w:szCs w:val="24"/>
        </w:rPr>
        <w:t>Taken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whole,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Committee.</w:t>
      </w:r>
    </w:p>
    <w:p w14:paraId="0E44DF3F" w14:textId="22E73E99" w:rsidR="007D22DD" w:rsidRDefault="009A3173" w:rsidP="009A3173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12</w:t>
      </w:r>
    </w:p>
    <w:p w14:paraId="2A19E21D" w14:textId="69F8D23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20.</w:t>
      </w:r>
      <w:r w:rsidR="008A2573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</w:t>
      </w:r>
      <w:r>
        <w:rPr>
          <w:szCs w:val="24"/>
        </w:rPr>
        <w:t>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form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three</w:t>
      </w:r>
      <w:r w:rsidR="007D22DD">
        <w:rPr>
          <w:szCs w:val="24"/>
        </w:rPr>
        <w:t xml:space="preserve"> </w:t>
      </w:r>
      <w:r>
        <w:rPr>
          <w:szCs w:val="24"/>
        </w:rPr>
        <w:t>speciali</w:t>
      </w:r>
      <w:r w:rsidR="00206BD8">
        <w:rPr>
          <w:szCs w:val="24"/>
        </w:rPr>
        <w:t>z</w:t>
      </w:r>
      <w:r>
        <w:rPr>
          <w:szCs w:val="24"/>
        </w:rPr>
        <w:t>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anti-corruption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namely,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Audit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Service.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addition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anti-corruption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inspectors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parliament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passed</w:t>
      </w:r>
      <w:r w:rsidR="007D22DD">
        <w:rPr>
          <w:szCs w:val="24"/>
        </w:rPr>
        <w:t xml:space="preserve"> </w:t>
      </w:r>
      <w:r>
        <w:rPr>
          <w:szCs w:val="24"/>
        </w:rPr>
        <w:t>within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framework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reform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pursuing.</w:t>
      </w:r>
    </w:p>
    <w:p w14:paraId="4277CFA4" w14:textId="0719896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supervision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thousands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Pr="00217A16">
        <w:rPr>
          <w:szCs w:val="24"/>
        </w:rPr>
        <w:t>.</w:t>
      </w:r>
    </w:p>
    <w:p w14:paraId="1B15970E" w14:textId="343216D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22.</w:t>
      </w:r>
      <w:r w:rsidR="008A2573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enforce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eradicating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institutions.</w:t>
      </w:r>
    </w:p>
    <w:p w14:paraId="402DD30F" w14:textId="0474CFFA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23.</w:t>
      </w:r>
      <w:r w:rsidR="008A2573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substantial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effective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following:</w:t>
      </w:r>
    </w:p>
    <w:p w14:paraId="3906BE1E" w14:textId="60ACA276" w:rsidR="00724318" w:rsidRPr="00505E86" w:rsidRDefault="009A3173" w:rsidP="007D22DD">
      <w:pPr>
        <w:pStyle w:val="SingleTxtG"/>
        <w:rPr>
          <w:szCs w:val="24"/>
        </w:rPr>
      </w:pPr>
      <w:r w:rsidRPr="00505E86">
        <w:rPr>
          <w:szCs w:val="24"/>
        </w:rPr>
        <w:tab/>
      </w:r>
      <w:r w:rsidR="00724318" w:rsidRPr="00505E86">
        <w:rPr>
          <w:szCs w:val="24"/>
        </w:rPr>
        <w:t>First: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  <w:shd w:val="clear" w:color="auto" w:fill="FFFFFF"/>
        </w:rPr>
        <w:t>Under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the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Witness,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Expert,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Informant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and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Victim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Protection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Act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(2017),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a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witness,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expert,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informant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and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victim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protection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department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was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established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in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the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Ministry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of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Interior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(Facilities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and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Personnel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  <w:shd w:val="clear" w:color="auto" w:fill="FFFFFF"/>
        </w:rPr>
        <w:t>Directorate).</w:t>
      </w:r>
      <w:r w:rsidR="007D22DD" w:rsidRPr="00505E86">
        <w:rPr>
          <w:szCs w:val="24"/>
          <w:shd w:val="clear" w:color="auto" w:fill="FFFFFF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law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provides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protection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for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person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covered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by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its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provisions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his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request,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well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for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his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relatives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up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to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second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degree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criminal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and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terrorist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cases,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his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life,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physical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safety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fundamental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interests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those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his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family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relatives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would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be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danger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gives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evidence,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expert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opinion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testimony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criminal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terrorist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case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affecting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security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State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lives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citizens.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law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sets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out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penalties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for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any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violation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of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Act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well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as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measures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to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be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taken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by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examining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magistrate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to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protect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persons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covered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by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its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provisions.</w:t>
      </w:r>
    </w:p>
    <w:p w14:paraId="7FBA6B29" w14:textId="59E1657A" w:rsidR="007D22DD" w:rsidRDefault="009A3173" w:rsidP="007D22DD">
      <w:pPr>
        <w:pStyle w:val="SingleTxtG"/>
        <w:rPr>
          <w:szCs w:val="24"/>
        </w:rPr>
      </w:pPr>
      <w:r w:rsidRPr="00505E86">
        <w:rPr>
          <w:szCs w:val="24"/>
        </w:rPr>
        <w:tab/>
      </w:r>
      <w:r w:rsidR="00724318" w:rsidRPr="00505E86">
        <w:rPr>
          <w:szCs w:val="24"/>
        </w:rPr>
        <w:t>Second: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Under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the</w:t>
      </w:r>
      <w:r w:rsidR="007D22DD" w:rsidRPr="00505E86">
        <w:rPr>
          <w:szCs w:val="24"/>
        </w:rPr>
        <w:t xml:space="preserve"> </w:t>
      </w:r>
      <w:r w:rsidR="00724318" w:rsidRPr="00505E86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49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undertakes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corruption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follow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C</w:t>
      </w:r>
      <w:r w:rsidR="00724318" w:rsidRPr="00217A16">
        <w:rPr>
          <w:szCs w:val="24"/>
        </w:rPr>
        <w:t>ode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>
        <w:rPr>
          <w:szCs w:val="24"/>
        </w:rPr>
        <w:t>C</w:t>
      </w:r>
      <w:r w:rsidR="00724318" w:rsidRPr="00217A16">
        <w:rPr>
          <w:szCs w:val="24"/>
        </w:rPr>
        <w:t>riminal</w:t>
      </w:r>
      <w:r w:rsidR="007D22DD">
        <w:rPr>
          <w:szCs w:val="24"/>
        </w:rPr>
        <w:t xml:space="preserve"> </w:t>
      </w:r>
      <w:r w:rsidR="00724318">
        <w:rPr>
          <w:szCs w:val="24"/>
        </w:rPr>
        <w:t>P</w:t>
      </w:r>
      <w:r w:rsidR="00724318" w:rsidRPr="00217A16">
        <w:rPr>
          <w:szCs w:val="24"/>
        </w:rPr>
        <w:t>rocedure.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undertakes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investigate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financia</w:t>
      </w:r>
      <w:r w:rsidR="00724318">
        <w:rPr>
          <w:szCs w:val="24"/>
        </w:rPr>
        <w:t>l</w:t>
      </w:r>
      <w:r w:rsidR="007D22DD">
        <w:rPr>
          <w:szCs w:val="24"/>
        </w:rPr>
        <w:t xml:space="preserve"> </w:t>
      </w:r>
      <w:r w:rsidR="00724318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corruption,</w:t>
      </w:r>
      <w:r w:rsidR="007D22DD">
        <w:rPr>
          <w:szCs w:val="24"/>
        </w:rPr>
        <w:t xml:space="preserve"> </w:t>
      </w:r>
      <w:r w:rsidR="00724318">
        <w:rPr>
          <w:szCs w:val="24"/>
        </w:rPr>
        <w:t>as</w:t>
      </w:r>
      <w:r w:rsidR="007D22DD">
        <w:rPr>
          <w:szCs w:val="24"/>
        </w:rPr>
        <w:t xml:space="preserve"> </w:t>
      </w:r>
      <w:r w:rsidR="00724318">
        <w:rPr>
          <w:szCs w:val="24"/>
        </w:rPr>
        <w:t>well</w:t>
      </w:r>
      <w:r w:rsidR="007D22DD">
        <w:rPr>
          <w:szCs w:val="24"/>
        </w:rPr>
        <w:t xml:space="preserve"> </w:t>
      </w:r>
      <w:r w:rsidR="00724318">
        <w:rPr>
          <w:szCs w:val="24"/>
        </w:rPr>
        <w:t>as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transgress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="00724318">
        <w:rPr>
          <w:szCs w:val="24"/>
        </w:rPr>
        <w:t>Criminal</w:t>
      </w:r>
      <w:r w:rsidR="007D22DD">
        <w:rPr>
          <w:szCs w:val="24"/>
        </w:rPr>
        <w:t xml:space="preserve"> </w:t>
      </w:r>
      <w:r w:rsidR="00724318">
        <w:rPr>
          <w:szCs w:val="24"/>
        </w:rPr>
        <w:t>Code</w:t>
      </w:r>
      <w:r w:rsidR="00724318"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111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(1969,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amended),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condition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="00724318">
        <w:rPr>
          <w:szCs w:val="24"/>
        </w:rPr>
        <w:t>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examining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magistrate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hours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time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arrest.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Prosecution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steps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broken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transgressed.</w:t>
      </w:r>
    </w:p>
    <w:p w14:paraId="4EE1B72A" w14:textId="1DBAB6E6" w:rsidR="00724318" w:rsidRPr="00217A16" w:rsidRDefault="00724318" w:rsidP="009A3173">
      <w:pPr>
        <w:pStyle w:val="SingleTxtG"/>
        <w:spacing w:after="240"/>
        <w:rPr>
          <w:bCs/>
          <w:szCs w:val="24"/>
          <w:shd w:val="clear" w:color="auto" w:fill="FFFFFF"/>
        </w:rPr>
      </w:pPr>
      <w:r w:rsidRPr="00217A16">
        <w:rPr>
          <w:szCs w:val="24"/>
        </w:rPr>
        <w:lastRenderedPageBreak/>
        <w:t>24.</w:t>
      </w:r>
      <w:r w:rsidR="008A2573">
        <w:rPr>
          <w:szCs w:val="24"/>
        </w:rPr>
        <w:tab/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schedule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anti-corruption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contained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(2016</w:t>
      </w:r>
      <w:r w:rsidR="009A3173">
        <w:rPr>
          <w:szCs w:val="24"/>
        </w:rPr>
        <w:t>–</w:t>
      </w:r>
      <w:r w:rsidRPr="00217A16">
        <w:rPr>
          <w:szCs w:val="24"/>
        </w:rPr>
        <w:t>2018)</w:t>
      </w:r>
      <w:r w:rsidRPr="00217A16">
        <w:rPr>
          <w:bCs/>
          <w:szCs w:val="24"/>
          <w:shd w:val="clear" w:color="auto" w:fill="FFFFFF"/>
        </w:rPr>
        <w:t>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652"/>
        <w:gridCol w:w="1775"/>
        <w:gridCol w:w="1577"/>
      </w:tblGrid>
      <w:tr w:rsidR="00A30F56" w:rsidRPr="009A3173" w14:paraId="6040454D" w14:textId="77777777" w:rsidTr="00A30F56">
        <w:trPr>
          <w:tblHeader/>
        </w:trPr>
        <w:tc>
          <w:tcPr>
            <w:tcW w:w="23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88D43A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9A3173">
              <w:rPr>
                <w:i/>
                <w:sz w:val="16"/>
              </w:rPr>
              <w:t>Measure</w:t>
            </w:r>
          </w:p>
        </w:tc>
        <w:tc>
          <w:tcPr>
            <w:tcW w:w="1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42A34B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A3173">
              <w:rPr>
                <w:i/>
                <w:sz w:val="16"/>
              </w:rPr>
              <w:t>2016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7F2F23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A3173">
              <w:rPr>
                <w:i/>
                <w:sz w:val="16"/>
              </w:rPr>
              <w:t>2017</w:t>
            </w:r>
          </w:p>
        </w:tc>
        <w:tc>
          <w:tcPr>
            <w:tcW w:w="15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F404912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9A3173">
              <w:rPr>
                <w:i/>
                <w:sz w:val="16"/>
              </w:rPr>
              <w:t>2018</w:t>
            </w:r>
          </w:p>
        </w:tc>
      </w:tr>
      <w:tr w:rsidR="00724318" w:rsidRPr="009A3173" w14:paraId="733065F7" w14:textId="77777777" w:rsidTr="00A30F56">
        <w:tc>
          <w:tcPr>
            <w:tcW w:w="2366" w:type="dxa"/>
            <w:tcBorders>
              <w:top w:val="single" w:sz="12" w:space="0" w:color="auto"/>
            </w:tcBorders>
            <w:shd w:val="clear" w:color="auto" w:fill="auto"/>
          </w:tcPr>
          <w:p w14:paraId="1CAF8E4A" w14:textId="79DFE169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Statements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received</w:t>
            </w:r>
            <w:r w:rsidR="007D22DD" w:rsidRPr="009A3173">
              <w:rPr>
                <w:sz w:val="18"/>
              </w:rPr>
              <w:t xml:space="preserve"> </w:t>
            </w:r>
          </w:p>
        </w:tc>
        <w:tc>
          <w:tcPr>
            <w:tcW w:w="16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F27544" w14:textId="0FC78EFC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001</w:t>
            </w:r>
          </w:p>
        </w:tc>
        <w:tc>
          <w:tcPr>
            <w:tcW w:w="177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1897704" w14:textId="231B9628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458</w:t>
            </w:r>
          </w:p>
        </w:tc>
        <w:tc>
          <w:tcPr>
            <w:tcW w:w="15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1A7889A" w14:textId="11EF344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753</w:t>
            </w:r>
          </w:p>
        </w:tc>
      </w:tr>
      <w:tr w:rsidR="00724318" w:rsidRPr="009A3173" w14:paraId="749FD006" w14:textId="77777777" w:rsidTr="00A30F56">
        <w:tc>
          <w:tcPr>
            <w:tcW w:w="2366" w:type="dxa"/>
            <w:shd w:val="clear" w:color="auto" w:fill="auto"/>
          </w:tcPr>
          <w:p w14:paraId="22C4B5C2" w14:textId="65590499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Reports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received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6F7DA539" w14:textId="0E02A9F6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848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42385C11" w14:textId="65AF2E09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723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0730C26F" w14:textId="0AA84DB0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3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650</w:t>
            </w:r>
          </w:p>
        </w:tc>
      </w:tr>
      <w:tr w:rsidR="00724318" w:rsidRPr="009A3173" w14:paraId="58BEFAB6" w14:textId="77777777" w:rsidTr="00A30F56">
        <w:tc>
          <w:tcPr>
            <w:tcW w:w="2366" w:type="dxa"/>
            <w:shd w:val="clear" w:color="auto" w:fill="auto"/>
          </w:tcPr>
          <w:p w14:paraId="31FC5CC2" w14:textId="599673BA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Judicial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summonses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397F4B94" w14:textId="3D75F605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4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533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63834315" w14:textId="57562AB3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6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261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3DB1600F" w14:textId="64D66924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5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811</w:t>
            </w:r>
          </w:p>
        </w:tc>
      </w:tr>
      <w:tr w:rsidR="00724318" w:rsidRPr="009A3173" w14:paraId="5F1E0DE2" w14:textId="77777777" w:rsidTr="00A30F56">
        <w:tc>
          <w:tcPr>
            <w:tcW w:w="2366" w:type="dxa"/>
            <w:shd w:val="clear" w:color="auto" w:fill="auto"/>
          </w:tcPr>
          <w:p w14:paraId="31A4FB19" w14:textId="491F3728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Judicial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arrest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orders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2141C5E6" w14:textId="39186C98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507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7351DDE5" w14:textId="2D8ADFC2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133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26BA9620" w14:textId="57B7F9C2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020</w:t>
            </w:r>
          </w:p>
        </w:tc>
      </w:tr>
      <w:tr w:rsidR="00724318" w:rsidRPr="009A3173" w14:paraId="6D24E91E" w14:textId="77777777" w:rsidTr="00A30F56">
        <w:tc>
          <w:tcPr>
            <w:tcW w:w="2366" w:type="dxa"/>
            <w:shd w:val="clear" w:color="auto" w:fill="auto"/>
          </w:tcPr>
          <w:p w14:paraId="1F078327" w14:textId="0620A2EC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Judicial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detention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orders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7E3F1FCB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714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56B3AA87" w14:textId="65C86B94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424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45A1D994" w14:textId="611190AB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417</w:t>
            </w:r>
          </w:p>
        </w:tc>
      </w:tr>
      <w:tr w:rsidR="00724318" w:rsidRPr="009A3173" w14:paraId="04D9FA16" w14:textId="77777777" w:rsidTr="00A30F56">
        <w:tc>
          <w:tcPr>
            <w:tcW w:w="2366" w:type="dxa"/>
            <w:shd w:val="clear" w:color="auto" w:fill="auto"/>
          </w:tcPr>
          <w:p w14:paraId="3C100262" w14:textId="4E82E27B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Cases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caught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in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the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act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4D384563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71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02CAD45D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293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3A41AEC1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441</w:t>
            </w:r>
          </w:p>
        </w:tc>
      </w:tr>
      <w:tr w:rsidR="00724318" w:rsidRPr="009A3173" w14:paraId="04EF2385" w14:textId="77777777" w:rsidTr="00A30F56">
        <w:tc>
          <w:tcPr>
            <w:tcW w:w="2366" w:type="dxa"/>
            <w:shd w:val="clear" w:color="auto" w:fill="auto"/>
          </w:tcPr>
          <w:p w14:paraId="395BCB8D" w14:textId="3AED0AA2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Cases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referred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to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court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119CA47C" w14:textId="32F7481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057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415EEEBB" w14:textId="23E5BE63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412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71F952EC" w14:textId="1B027DDE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103</w:t>
            </w:r>
          </w:p>
        </w:tc>
      </w:tr>
      <w:tr w:rsidR="00724318" w:rsidRPr="009A3173" w14:paraId="75A6C2B6" w14:textId="77777777" w:rsidTr="00A30F56">
        <w:tc>
          <w:tcPr>
            <w:tcW w:w="2366" w:type="dxa"/>
            <w:shd w:val="clear" w:color="auto" w:fill="auto"/>
          </w:tcPr>
          <w:p w14:paraId="65325B7D" w14:textId="6B41F8D4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No.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of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accused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referred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57ECB0C3" w14:textId="0F024721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057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2E460753" w14:textId="025C52D3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412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4F93D6DD" w14:textId="3F77CE80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103</w:t>
            </w:r>
          </w:p>
        </w:tc>
      </w:tr>
      <w:tr w:rsidR="00724318" w:rsidRPr="009A3173" w14:paraId="29E69952" w14:textId="77777777" w:rsidTr="00A30F56">
        <w:tc>
          <w:tcPr>
            <w:tcW w:w="2366" w:type="dxa"/>
            <w:shd w:val="clear" w:color="auto" w:fill="auto"/>
          </w:tcPr>
          <w:p w14:paraId="1988A593" w14:textId="74D9FBB2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Public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funds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for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safekeeping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2A44A9C8" w14:textId="14B9D05C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599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814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370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554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27322C08" w14:textId="475CF086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305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694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644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492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4AD00898" w14:textId="0D62BFBA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740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488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498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313</w:t>
            </w:r>
          </w:p>
        </w:tc>
      </w:tr>
      <w:tr w:rsidR="00724318" w:rsidRPr="009A3173" w14:paraId="4A537276" w14:textId="77777777" w:rsidTr="00A30F56">
        <w:tc>
          <w:tcPr>
            <w:tcW w:w="2366" w:type="dxa"/>
            <w:shd w:val="clear" w:color="auto" w:fill="auto"/>
          </w:tcPr>
          <w:p w14:paraId="0E949A10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Convictions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75E6FEEC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771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39CE9CE5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752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4665CC17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926</w:t>
            </w:r>
          </w:p>
        </w:tc>
      </w:tr>
      <w:tr w:rsidR="00724318" w:rsidRPr="009A3173" w14:paraId="0C5AD3A6" w14:textId="77777777" w:rsidTr="00A30F56">
        <w:tc>
          <w:tcPr>
            <w:tcW w:w="2366" w:type="dxa"/>
            <w:shd w:val="clear" w:color="auto" w:fill="auto"/>
          </w:tcPr>
          <w:p w14:paraId="7E5AE61D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Acquittals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003AF128" w14:textId="692EBBC5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053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70424081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468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38B17ED0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707</w:t>
            </w:r>
          </w:p>
        </w:tc>
      </w:tr>
      <w:tr w:rsidR="00724318" w:rsidRPr="009A3173" w14:paraId="7DBCA711" w14:textId="77777777" w:rsidTr="00A30F56">
        <w:tc>
          <w:tcPr>
            <w:tcW w:w="2366" w:type="dxa"/>
            <w:shd w:val="clear" w:color="auto" w:fill="auto"/>
          </w:tcPr>
          <w:p w14:paraId="137631DE" w14:textId="21B213EE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No.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found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guilty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3863CBB8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958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678B22EA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950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5FC75960" w14:textId="45066A3D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218</w:t>
            </w:r>
          </w:p>
        </w:tc>
      </w:tr>
      <w:tr w:rsidR="00724318" w:rsidRPr="009A3173" w14:paraId="5E780C09" w14:textId="77777777" w:rsidTr="00A30F56">
        <w:tc>
          <w:tcPr>
            <w:tcW w:w="2366" w:type="dxa"/>
            <w:shd w:val="clear" w:color="auto" w:fill="auto"/>
          </w:tcPr>
          <w:p w14:paraId="4962264B" w14:textId="3746317D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No.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released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5563F378" w14:textId="6998A9B8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242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768035D5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662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2F9E1428" w14:textId="2EBC2A06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085</w:t>
            </w:r>
          </w:p>
        </w:tc>
      </w:tr>
      <w:tr w:rsidR="00724318" w:rsidRPr="009A3173" w14:paraId="47E1035A" w14:textId="77777777" w:rsidTr="00A30F56">
        <w:tc>
          <w:tcPr>
            <w:tcW w:w="2366" w:type="dxa"/>
            <w:shd w:val="clear" w:color="auto" w:fill="auto"/>
          </w:tcPr>
          <w:p w14:paraId="3E729661" w14:textId="0BDB7E8E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No.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of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cases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of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wanted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fugitives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extradited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4CFFCA4C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249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0C00B542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420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12364AD2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376</w:t>
            </w:r>
          </w:p>
        </w:tc>
      </w:tr>
      <w:tr w:rsidR="00724318" w:rsidRPr="009A3173" w14:paraId="7E834F76" w14:textId="77777777" w:rsidTr="00A30F56">
        <w:tc>
          <w:tcPr>
            <w:tcW w:w="2366" w:type="dxa"/>
            <w:shd w:val="clear" w:color="auto" w:fill="auto"/>
          </w:tcPr>
          <w:p w14:paraId="1E4A5BDB" w14:textId="447D6101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No.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of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cases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of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smuggled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funds</w:t>
            </w:r>
            <w:r w:rsidR="007D22DD" w:rsidRPr="009A3173">
              <w:rPr>
                <w:sz w:val="18"/>
              </w:rPr>
              <w:t xml:space="preserve"> 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25B290F7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119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4E70143E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76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3CC5776C" w14:textId="77777777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114</w:t>
            </w:r>
          </w:p>
        </w:tc>
      </w:tr>
      <w:tr w:rsidR="00724318" w:rsidRPr="009A3173" w14:paraId="7E1A48C7" w14:textId="77777777" w:rsidTr="00A30F56">
        <w:tc>
          <w:tcPr>
            <w:tcW w:w="2366" w:type="dxa"/>
            <w:shd w:val="clear" w:color="auto" w:fill="auto"/>
          </w:tcPr>
          <w:p w14:paraId="0E8C4AEC" w14:textId="11FE6F86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A3173">
              <w:rPr>
                <w:sz w:val="18"/>
              </w:rPr>
              <w:t>Financial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disclosures</w:t>
            </w:r>
          </w:p>
        </w:tc>
        <w:tc>
          <w:tcPr>
            <w:tcW w:w="1652" w:type="dxa"/>
            <w:shd w:val="clear" w:color="auto" w:fill="auto"/>
            <w:vAlign w:val="bottom"/>
          </w:tcPr>
          <w:p w14:paraId="3722E653" w14:textId="1EE1EE01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20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390</w:t>
            </w:r>
          </w:p>
        </w:tc>
        <w:tc>
          <w:tcPr>
            <w:tcW w:w="1775" w:type="dxa"/>
            <w:shd w:val="clear" w:color="auto" w:fill="auto"/>
            <w:vAlign w:val="bottom"/>
          </w:tcPr>
          <w:p w14:paraId="50EAC688" w14:textId="792FAE59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23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655</w:t>
            </w:r>
          </w:p>
        </w:tc>
        <w:tc>
          <w:tcPr>
            <w:tcW w:w="1577" w:type="dxa"/>
            <w:shd w:val="clear" w:color="auto" w:fill="auto"/>
            <w:vAlign w:val="bottom"/>
          </w:tcPr>
          <w:p w14:paraId="59CF3B14" w14:textId="050C3B99" w:rsidR="00724318" w:rsidRPr="009A3173" w:rsidRDefault="00724318" w:rsidP="009A3173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A3173">
              <w:rPr>
                <w:sz w:val="18"/>
              </w:rPr>
              <w:t>25</w:t>
            </w:r>
            <w:r w:rsidR="007D22DD" w:rsidRPr="009A3173">
              <w:rPr>
                <w:sz w:val="18"/>
              </w:rPr>
              <w:t xml:space="preserve"> </w:t>
            </w:r>
            <w:r w:rsidRPr="009A3173">
              <w:rPr>
                <w:sz w:val="18"/>
              </w:rPr>
              <w:t>808</w:t>
            </w:r>
          </w:p>
        </w:tc>
      </w:tr>
    </w:tbl>
    <w:p w14:paraId="08C31AB1" w14:textId="7857714B" w:rsidR="007D22DD" w:rsidRDefault="00724318" w:rsidP="00A30F56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25.</w:t>
      </w:r>
      <w:r w:rsidR="008A2573">
        <w:rPr>
          <w:szCs w:val="24"/>
        </w:rPr>
        <w:tab/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Coalition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offices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inspectors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rationalisation,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avoid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duplication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expedite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anti-corruption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measures.</w:t>
      </w:r>
    </w:p>
    <w:p w14:paraId="1B7B6BE4" w14:textId="2D6F4A10" w:rsidR="007D22DD" w:rsidRDefault="001E07CF" w:rsidP="001E07CF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16</w:t>
      </w:r>
    </w:p>
    <w:p w14:paraId="7946707E" w14:textId="673CC1D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absorb</w:t>
      </w:r>
      <w:r w:rsidR="007D22DD">
        <w:rPr>
          <w:szCs w:val="24"/>
        </w:rPr>
        <w:t xml:space="preserve"> </w:t>
      </w:r>
      <w:r>
        <w:rPr>
          <w:szCs w:val="24"/>
        </w:rPr>
        <w:t>unemployment,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</w:t>
      </w:r>
      <w:r w:rsidR="007D22DD">
        <w:rPr>
          <w:szCs w:val="24"/>
        </w:rPr>
        <w:t xml:space="preserve"> </w:t>
      </w:r>
      <w:r>
        <w:rPr>
          <w:szCs w:val="24"/>
        </w:rPr>
        <w:t>working</w:t>
      </w:r>
      <w:r w:rsidR="007D22DD">
        <w:rPr>
          <w:szCs w:val="24"/>
        </w:rPr>
        <w:t xml:space="preserve"> </w:t>
      </w:r>
      <w:r>
        <w:rPr>
          <w:szCs w:val="24"/>
        </w:rPr>
        <w:t>conditions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unemployment.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components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microcredit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(2007</w:t>
      </w:r>
      <w:r w:rsidR="00455DA4">
        <w:rPr>
          <w:szCs w:val="24"/>
        </w:rPr>
        <w:t>–</w:t>
      </w:r>
      <w:r w:rsidRPr="00217A16">
        <w:rPr>
          <w:szCs w:val="24"/>
        </w:rPr>
        <w:t>2009),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income-generating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programme.</w:t>
      </w:r>
    </w:p>
    <w:p w14:paraId="2366687B" w14:textId="3F986D23" w:rsidR="00724318" w:rsidRPr="00217A16" w:rsidRDefault="00724318" w:rsidP="00B32F8B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27.</w:t>
      </w:r>
      <w:r w:rsidR="008A2573">
        <w:rPr>
          <w:szCs w:val="24"/>
        </w:rPr>
        <w:tab/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</w:t>
      </w:r>
      <w:r>
        <w:rPr>
          <w:szCs w:val="24"/>
        </w:rPr>
        <w:t>18</w:t>
      </w:r>
      <w:r w:rsidR="007D22DD">
        <w:rPr>
          <w:szCs w:val="24"/>
        </w:rPr>
        <w:t xml:space="preserve"> </w:t>
      </w:r>
      <w:r>
        <w:rPr>
          <w:szCs w:val="24"/>
        </w:rPr>
        <w:t>compared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previous</w:t>
      </w:r>
      <w:r w:rsidR="007D22DD">
        <w:rPr>
          <w:szCs w:val="24"/>
        </w:rPr>
        <w:t xml:space="preserve"> </w:t>
      </w:r>
      <w:r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beneficiaries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</w:t>
      </w:r>
      <w:r w:rsidRPr="00217A16">
        <w:rPr>
          <w:szCs w:val="24"/>
        </w:rPr>
        <w:t>)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benefits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(million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Pr="00217A16">
        <w:rPr>
          <w:szCs w:val="24"/>
        </w:rPr>
        <w:t>):</w:t>
      </w:r>
    </w:p>
    <w:tbl>
      <w:tblPr>
        <w:tblW w:w="7371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1170"/>
        <w:gridCol w:w="1171"/>
        <w:gridCol w:w="1171"/>
        <w:gridCol w:w="1171"/>
      </w:tblGrid>
      <w:tr w:rsidR="00AB5317" w:rsidRPr="00B32F8B" w14:paraId="5B2446EF" w14:textId="77777777" w:rsidTr="00AB5317">
        <w:trPr>
          <w:tblHeader/>
        </w:trPr>
        <w:tc>
          <w:tcPr>
            <w:tcW w:w="26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4390613" w14:textId="0051E177" w:rsidR="00AB5317" w:rsidRPr="00B32F8B" w:rsidRDefault="00AB5317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Account name</w:t>
            </w:r>
          </w:p>
        </w:tc>
        <w:tc>
          <w:tcPr>
            <w:tcW w:w="468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657A366" w14:textId="1B1E3D14" w:rsidR="00AB5317" w:rsidRPr="00B32F8B" w:rsidRDefault="00AB5317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Year</w:t>
            </w:r>
          </w:p>
        </w:tc>
      </w:tr>
      <w:tr w:rsidR="00AB5317" w:rsidRPr="00B32F8B" w14:paraId="27E0F888" w14:textId="77777777" w:rsidTr="00AB5317">
        <w:trPr>
          <w:tblHeader/>
        </w:trPr>
        <w:tc>
          <w:tcPr>
            <w:tcW w:w="268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C23896" w14:textId="77777777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1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B018C56" w14:textId="77777777" w:rsidR="00724318" w:rsidRPr="00B32F8B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2016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71A1C7" w14:textId="77777777" w:rsidR="00724318" w:rsidRPr="00B32F8B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2017</w:t>
            </w:r>
          </w:p>
        </w:tc>
        <w:tc>
          <w:tcPr>
            <w:tcW w:w="11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57FD4D" w14:textId="77777777" w:rsidR="00724318" w:rsidRPr="00B32F8B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2018</w:t>
            </w:r>
          </w:p>
        </w:tc>
        <w:tc>
          <w:tcPr>
            <w:tcW w:w="1171" w:type="dxa"/>
            <w:tcBorders>
              <w:top w:val="nil"/>
              <w:bottom w:val="single" w:sz="12" w:space="0" w:color="auto"/>
            </w:tcBorders>
            <w:shd w:val="clear" w:color="auto" w:fill="auto"/>
            <w:vAlign w:val="bottom"/>
          </w:tcPr>
          <w:p w14:paraId="219D3AAE" w14:textId="77777777" w:rsidR="00724318" w:rsidRPr="00B32F8B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2019</w:t>
            </w:r>
          </w:p>
        </w:tc>
      </w:tr>
      <w:tr w:rsidR="00724318" w:rsidRPr="00B32F8B" w14:paraId="7052D37B" w14:textId="77777777" w:rsidTr="00AB5317">
        <w:tc>
          <w:tcPr>
            <w:tcW w:w="2688" w:type="dxa"/>
            <w:tcBorders>
              <w:top w:val="single" w:sz="12" w:space="0" w:color="auto"/>
            </w:tcBorders>
            <w:shd w:val="clear" w:color="auto" w:fill="auto"/>
          </w:tcPr>
          <w:p w14:paraId="7CAB52A4" w14:textId="0384E411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32F8B">
              <w:rPr>
                <w:sz w:val="18"/>
              </w:rPr>
              <w:t>Social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protection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network</w:t>
            </w:r>
          </w:p>
        </w:tc>
        <w:tc>
          <w:tcPr>
            <w:tcW w:w="11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8E6A98" w14:textId="752F1F84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976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  <w:tc>
          <w:tcPr>
            <w:tcW w:w="11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99C1D5E" w14:textId="4E25B59A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876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  <w:tc>
          <w:tcPr>
            <w:tcW w:w="11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51F51F4" w14:textId="139D3E9E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875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996</w:t>
            </w:r>
          </w:p>
        </w:tc>
        <w:tc>
          <w:tcPr>
            <w:tcW w:w="11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D97B6F5" w14:textId="4526AF6A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3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120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</w:tr>
      <w:tr w:rsidR="00724318" w:rsidRPr="00B32F8B" w14:paraId="69717E3C" w14:textId="77777777" w:rsidTr="00AB5317">
        <w:tc>
          <w:tcPr>
            <w:tcW w:w="2688" w:type="dxa"/>
            <w:tcBorders>
              <w:bottom w:val="single" w:sz="12" w:space="0" w:color="auto"/>
            </w:tcBorders>
            <w:shd w:val="clear" w:color="auto" w:fill="auto"/>
          </w:tcPr>
          <w:p w14:paraId="348806E7" w14:textId="78BC28C5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32F8B">
              <w:rPr>
                <w:sz w:val="18"/>
              </w:rPr>
              <w:t>Allowances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for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persons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looking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after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those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with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disabilities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and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special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needs</w:t>
            </w:r>
          </w:p>
        </w:tc>
        <w:tc>
          <w:tcPr>
            <w:tcW w:w="11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617D9113" w14:textId="566A52A4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49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400</w:t>
            </w:r>
          </w:p>
        </w:tc>
        <w:tc>
          <w:tcPr>
            <w:tcW w:w="11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293378D8" w14:textId="0C802EB1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60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  <w:tc>
          <w:tcPr>
            <w:tcW w:w="11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6AFC25F" w14:textId="112C8371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60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  <w:tc>
          <w:tcPr>
            <w:tcW w:w="11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0FC0906E" w14:textId="196C6D5D" w:rsidR="00724318" w:rsidRPr="00B32F8B" w:rsidRDefault="00C509B5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200 </w:t>
            </w:r>
            <w:r w:rsidR="00724318" w:rsidRPr="00B32F8B">
              <w:rPr>
                <w:sz w:val="18"/>
              </w:rPr>
              <w:t>000</w:t>
            </w:r>
          </w:p>
        </w:tc>
      </w:tr>
    </w:tbl>
    <w:p w14:paraId="257F358C" w14:textId="6A62C6A5" w:rsidR="00724318" w:rsidRPr="00217A16" w:rsidRDefault="00724318" w:rsidP="00B32F8B">
      <w:pPr>
        <w:pStyle w:val="SingleTxtG"/>
        <w:spacing w:before="240" w:after="240"/>
        <w:rPr>
          <w:szCs w:val="24"/>
        </w:rPr>
      </w:pPr>
      <w:r w:rsidRPr="00217A16">
        <w:rPr>
          <w:szCs w:val="24"/>
        </w:rPr>
        <w:t>28.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purchase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especially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(million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Pr="00217A16">
        <w:rPr>
          <w:szCs w:val="24"/>
        </w:rPr>
        <w:t>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1433"/>
        <w:gridCol w:w="1433"/>
        <w:gridCol w:w="1433"/>
        <w:gridCol w:w="1433"/>
      </w:tblGrid>
      <w:tr w:rsidR="00AB5317" w:rsidRPr="00B32F8B" w14:paraId="7D9862D2" w14:textId="77777777" w:rsidTr="00AB5317">
        <w:trPr>
          <w:tblHeader/>
        </w:trPr>
        <w:tc>
          <w:tcPr>
            <w:tcW w:w="163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35F33C" w14:textId="0357AE17" w:rsidR="00AB5317" w:rsidRPr="00B32F8B" w:rsidRDefault="00AB5317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lastRenderedPageBreak/>
              <w:t>Account name</w:t>
            </w:r>
          </w:p>
        </w:tc>
        <w:tc>
          <w:tcPr>
            <w:tcW w:w="57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5777B5" w14:textId="30F3501E" w:rsidR="00AB5317" w:rsidRPr="00B32F8B" w:rsidRDefault="00AB5317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Year</w:t>
            </w:r>
          </w:p>
        </w:tc>
      </w:tr>
      <w:tr w:rsidR="00724318" w:rsidRPr="00B32F8B" w14:paraId="3907A1C2" w14:textId="77777777" w:rsidTr="00AB5317">
        <w:trPr>
          <w:tblHeader/>
        </w:trPr>
        <w:tc>
          <w:tcPr>
            <w:tcW w:w="163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140D18" w14:textId="77777777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E4746D5" w14:textId="77777777" w:rsidR="00724318" w:rsidRPr="00AB5317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5317">
              <w:rPr>
                <w:i/>
                <w:sz w:val="16"/>
              </w:rPr>
              <w:t>2016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752F8C" w14:textId="77777777" w:rsidR="00724318" w:rsidRPr="00AB5317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5317">
              <w:rPr>
                <w:i/>
                <w:sz w:val="16"/>
              </w:rPr>
              <w:t>2017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ADE35A" w14:textId="77777777" w:rsidR="00724318" w:rsidRPr="00AB5317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5317">
              <w:rPr>
                <w:i/>
                <w:sz w:val="16"/>
              </w:rPr>
              <w:t>2018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F7D733" w14:textId="77777777" w:rsidR="00724318" w:rsidRPr="00AB5317" w:rsidRDefault="00724318" w:rsidP="00AB5317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5317">
              <w:rPr>
                <w:i/>
                <w:sz w:val="16"/>
              </w:rPr>
              <w:t>2019</w:t>
            </w:r>
          </w:p>
        </w:tc>
      </w:tr>
      <w:tr w:rsidR="00724318" w:rsidRPr="00B32F8B" w14:paraId="5C63C3ED" w14:textId="77777777" w:rsidTr="00AB5317">
        <w:tc>
          <w:tcPr>
            <w:tcW w:w="16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4D56E55" w14:textId="77777777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32F8B">
              <w:rPr>
                <w:sz w:val="18"/>
              </w:rPr>
              <w:t>Medicines</w:t>
            </w:r>
          </w:p>
        </w:tc>
        <w:tc>
          <w:tcPr>
            <w:tcW w:w="14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AF6B16F" w14:textId="35B9BBB9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515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063</w:t>
            </w:r>
          </w:p>
        </w:tc>
        <w:tc>
          <w:tcPr>
            <w:tcW w:w="14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01C139" w14:textId="4F41F1E5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645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970</w:t>
            </w:r>
          </w:p>
        </w:tc>
        <w:tc>
          <w:tcPr>
            <w:tcW w:w="14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5E6FA3" w14:textId="7BEEC78A" w:rsidR="00724318" w:rsidRPr="00B32F8B" w:rsidRDefault="001770FD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900 </w:t>
            </w:r>
            <w:r w:rsidR="00724318" w:rsidRPr="00B32F8B">
              <w:rPr>
                <w:sz w:val="18"/>
              </w:rPr>
              <w:t>000</w:t>
            </w:r>
          </w:p>
        </w:tc>
        <w:tc>
          <w:tcPr>
            <w:tcW w:w="143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4EDA870" w14:textId="0A3FE4D4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500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</w:tr>
    </w:tbl>
    <w:p w14:paraId="59F8148B" w14:textId="3B27B2C4" w:rsidR="00724318" w:rsidRPr="00217A16" w:rsidRDefault="00724318" w:rsidP="00B32F8B">
      <w:pPr>
        <w:pStyle w:val="SingleTxtG"/>
        <w:spacing w:before="240" w:after="240"/>
        <w:rPr>
          <w:szCs w:val="24"/>
        </w:rPr>
      </w:pPr>
      <w:r w:rsidRPr="00217A16">
        <w:rPr>
          <w:szCs w:val="24"/>
        </w:rPr>
        <w:t>29.</w:t>
      </w:r>
      <w:r w:rsidR="008A2573">
        <w:rPr>
          <w:szCs w:val="24"/>
        </w:rPr>
        <w:tab/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textbooks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burden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available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(million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Pr="00217A16">
        <w:rPr>
          <w:szCs w:val="24"/>
        </w:rPr>
        <w:t>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8"/>
        <w:gridCol w:w="1438"/>
        <w:gridCol w:w="1438"/>
        <w:gridCol w:w="1438"/>
        <w:gridCol w:w="1438"/>
      </w:tblGrid>
      <w:tr w:rsidR="00AD47B2" w:rsidRPr="00B32F8B" w14:paraId="7B69FF75" w14:textId="77777777" w:rsidTr="00AD47B2">
        <w:trPr>
          <w:tblHeader/>
        </w:trPr>
        <w:tc>
          <w:tcPr>
            <w:tcW w:w="161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4A6A26" w14:textId="023F499F" w:rsidR="00AD47B2" w:rsidRPr="00B32F8B" w:rsidRDefault="00AD47B2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Account name</w:t>
            </w:r>
          </w:p>
        </w:tc>
        <w:tc>
          <w:tcPr>
            <w:tcW w:w="575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C1EFA02" w14:textId="315EB2C7" w:rsidR="00AD47B2" w:rsidRPr="00B32F8B" w:rsidRDefault="00AD47B2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B32F8B">
              <w:rPr>
                <w:i/>
                <w:sz w:val="16"/>
              </w:rPr>
              <w:t>Year</w:t>
            </w:r>
          </w:p>
        </w:tc>
      </w:tr>
      <w:tr w:rsidR="00724318" w:rsidRPr="00B32F8B" w14:paraId="0CF346E5" w14:textId="77777777" w:rsidTr="00AD47B2">
        <w:trPr>
          <w:tblHeader/>
        </w:trPr>
        <w:tc>
          <w:tcPr>
            <w:tcW w:w="161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7A1887" w14:textId="77777777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30BB19B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2016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A97AD9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2017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DAB41E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2018</w:t>
            </w:r>
          </w:p>
        </w:tc>
        <w:tc>
          <w:tcPr>
            <w:tcW w:w="14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33CC235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2019</w:t>
            </w:r>
          </w:p>
        </w:tc>
      </w:tr>
      <w:tr w:rsidR="00724318" w:rsidRPr="00B32F8B" w14:paraId="18B50564" w14:textId="77777777" w:rsidTr="00AD47B2">
        <w:tc>
          <w:tcPr>
            <w:tcW w:w="16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BF37849" w14:textId="564539FB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B32F8B">
              <w:rPr>
                <w:sz w:val="18"/>
              </w:rPr>
              <w:t>School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textbooks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5A7217" w14:textId="5A86DC50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78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000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D7DA04" w14:textId="6DCBCC9E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144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660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1D37018" w14:textId="4756C689" w:rsidR="00724318" w:rsidRPr="00B32F8B" w:rsidRDefault="00724318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B32F8B">
              <w:rPr>
                <w:sz w:val="18"/>
              </w:rPr>
              <w:t>144</w:t>
            </w:r>
            <w:r w:rsidR="007D22DD" w:rsidRPr="00B32F8B">
              <w:rPr>
                <w:sz w:val="18"/>
              </w:rPr>
              <w:t xml:space="preserve"> </w:t>
            </w:r>
            <w:r w:rsidRPr="00B32F8B">
              <w:rPr>
                <w:sz w:val="18"/>
              </w:rPr>
              <w:t>660</w:t>
            </w:r>
          </w:p>
        </w:tc>
        <w:tc>
          <w:tcPr>
            <w:tcW w:w="143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7801BBD" w14:textId="0B958787" w:rsidR="00724318" w:rsidRPr="00B32F8B" w:rsidRDefault="008A6F0E" w:rsidP="00B32F8B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 xml:space="preserve">200 </w:t>
            </w:r>
            <w:r w:rsidR="00724318" w:rsidRPr="00B32F8B">
              <w:rPr>
                <w:sz w:val="18"/>
              </w:rPr>
              <w:t>000</w:t>
            </w:r>
          </w:p>
        </w:tc>
      </w:tr>
    </w:tbl>
    <w:p w14:paraId="5A6A1DF1" w14:textId="4BE8D4BF" w:rsidR="00724318" w:rsidRPr="00217A16" w:rsidRDefault="00724318" w:rsidP="00B32F8B">
      <w:pPr>
        <w:pStyle w:val="SingleTxtG"/>
        <w:spacing w:before="240" w:after="240"/>
        <w:rPr>
          <w:szCs w:val="24"/>
        </w:rPr>
      </w:pPr>
      <w:r w:rsidRPr="00217A16">
        <w:rPr>
          <w:szCs w:val="24"/>
        </w:rPr>
        <w:t>30.</w:t>
      </w:r>
      <w:r w:rsidR="008A2573">
        <w:rPr>
          <w:szCs w:val="24"/>
        </w:rPr>
        <w:tab/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budgets)</w:t>
      </w:r>
      <w:r w:rsidR="00475440">
        <w:rPr>
          <w:szCs w:val="24"/>
        </w:rPr>
        <w:t>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3"/>
        <w:gridCol w:w="2206"/>
        <w:gridCol w:w="2401"/>
      </w:tblGrid>
      <w:tr w:rsidR="00724318" w:rsidRPr="00AD47B2" w14:paraId="351B5020" w14:textId="77777777" w:rsidTr="00AD47B2">
        <w:trPr>
          <w:tblHeader/>
        </w:trPr>
        <w:tc>
          <w:tcPr>
            <w:tcW w:w="36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380EC7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Index</w:t>
            </w:r>
          </w:p>
        </w:tc>
        <w:tc>
          <w:tcPr>
            <w:tcW w:w="2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99BB40B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Year</w:t>
            </w:r>
          </w:p>
        </w:tc>
        <w:tc>
          <w:tcPr>
            <w:tcW w:w="31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556FC56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Amount</w:t>
            </w:r>
          </w:p>
        </w:tc>
      </w:tr>
      <w:tr w:rsidR="00724318" w:rsidRPr="00AD47B2" w14:paraId="0A346067" w14:textId="77777777" w:rsidTr="00AD47B2">
        <w:tc>
          <w:tcPr>
            <w:tcW w:w="3615" w:type="dxa"/>
            <w:vMerge w:val="restart"/>
            <w:tcBorders>
              <w:top w:val="single" w:sz="12" w:space="0" w:color="auto"/>
            </w:tcBorders>
            <w:shd w:val="clear" w:color="auto" w:fill="auto"/>
          </w:tcPr>
          <w:p w14:paraId="73DDB024" w14:textId="3EEAA3B9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D47B2">
              <w:rPr>
                <w:sz w:val="18"/>
              </w:rPr>
              <w:t>Expenditure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on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Ministry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of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Health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out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of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total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government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expenditure</w:t>
            </w:r>
          </w:p>
        </w:tc>
        <w:tc>
          <w:tcPr>
            <w:tcW w:w="288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ABB5116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2016</w:t>
            </w:r>
          </w:p>
        </w:tc>
        <w:tc>
          <w:tcPr>
            <w:tcW w:w="31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F228426" w14:textId="68D803B2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5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129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037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396</w:t>
            </w:r>
          </w:p>
        </w:tc>
      </w:tr>
      <w:tr w:rsidR="00724318" w:rsidRPr="00AD47B2" w14:paraId="07AD169D" w14:textId="77777777" w:rsidTr="00AD47B2">
        <w:tc>
          <w:tcPr>
            <w:tcW w:w="3615" w:type="dxa"/>
            <w:vMerge/>
            <w:shd w:val="clear" w:color="auto" w:fill="auto"/>
          </w:tcPr>
          <w:p w14:paraId="1663048C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2884" w:type="dxa"/>
            <w:shd w:val="clear" w:color="auto" w:fill="auto"/>
            <w:vAlign w:val="bottom"/>
          </w:tcPr>
          <w:p w14:paraId="6FB21A04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2017</w:t>
            </w:r>
          </w:p>
        </w:tc>
        <w:tc>
          <w:tcPr>
            <w:tcW w:w="3140" w:type="dxa"/>
            <w:shd w:val="clear" w:color="auto" w:fill="auto"/>
            <w:vAlign w:val="bottom"/>
          </w:tcPr>
          <w:p w14:paraId="1E9CFD46" w14:textId="0CBB3A6A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1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503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619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422</w:t>
            </w:r>
          </w:p>
        </w:tc>
      </w:tr>
    </w:tbl>
    <w:p w14:paraId="164930A5" w14:textId="77777777" w:rsidR="00724318" w:rsidRPr="00217A16" w:rsidRDefault="00724318" w:rsidP="00AD47B2">
      <w:pPr>
        <w:pStyle w:val="SingleTxtG"/>
        <w:spacing w:after="240"/>
        <w:rPr>
          <w:szCs w:val="24"/>
        </w:rPr>
      </w:pPr>
    </w:p>
    <w:tbl>
      <w:tblPr>
        <w:tblW w:w="7370" w:type="dxa"/>
        <w:tblInd w:w="1134" w:type="dxa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0"/>
        <w:gridCol w:w="1780"/>
        <w:gridCol w:w="1780"/>
        <w:gridCol w:w="1780"/>
      </w:tblGrid>
      <w:tr w:rsidR="00724318" w:rsidRPr="00AD47B2" w14:paraId="576DC8DE" w14:textId="77777777" w:rsidTr="00AD47B2">
        <w:trPr>
          <w:tblHeader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E63435" w14:textId="41E5FDEE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Education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and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health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investment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budget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(2016–end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2018)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(billion</w:t>
            </w:r>
            <w:r w:rsidR="007D22DD" w:rsidRPr="00AD47B2">
              <w:rPr>
                <w:i/>
                <w:sz w:val="16"/>
              </w:rPr>
              <w:t xml:space="preserve"> </w:t>
            </w:r>
            <w:r w:rsidRPr="00AD47B2">
              <w:rPr>
                <w:i/>
                <w:sz w:val="16"/>
              </w:rPr>
              <w:t>ID):</w:t>
            </w:r>
          </w:p>
        </w:tc>
      </w:tr>
      <w:tr w:rsidR="00724318" w:rsidRPr="00AD47B2" w14:paraId="3E36960A" w14:textId="77777777" w:rsidTr="00AD47B2">
        <w:tc>
          <w:tcPr>
            <w:tcW w:w="2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9BFD0E7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Sector</w:t>
            </w:r>
          </w:p>
        </w:tc>
        <w:tc>
          <w:tcPr>
            <w:tcW w:w="23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EBE091B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2016</w:t>
            </w:r>
          </w:p>
        </w:tc>
        <w:tc>
          <w:tcPr>
            <w:tcW w:w="23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B702CD3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2017</w:t>
            </w:r>
          </w:p>
        </w:tc>
        <w:tc>
          <w:tcPr>
            <w:tcW w:w="23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974503A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D47B2">
              <w:rPr>
                <w:i/>
                <w:sz w:val="16"/>
              </w:rPr>
              <w:t>2018</w:t>
            </w:r>
          </w:p>
        </w:tc>
      </w:tr>
      <w:tr w:rsidR="00724318" w:rsidRPr="00AD47B2" w14:paraId="21137DF2" w14:textId="77777777" w:rsidTr="00AD47B2">
        <w:tc>
          <w:tcPr>
            <w:tcW w:w="2655" w:type="dxa"/>
            <w:tcBorders>
              <w:top w:val="single" w:sz="12" w:space="0" w:color="auto"/>
            </w:tcBorders>
            <w:shd w:val="clear" w:color="auto" w:fill="auto"/>
          </w:tcPr>
          <w:p w14:paraId="4F26D6B9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D47B2">
              <w:rPr>
                <w:sz w:val="18"/>
              </w:rPr>
              <w:t>Health</w:t>
            </w:r>
          </w:p>
        </w:tc>
        <w:tc>
          <w:tcPr>
            <w:tcW w:w="2328" w:type="dxa"/>
            <w:tcBorders>
              <w:top w:val="single" w:sz="12" w:space="0" w:color="auto"/>
            </w:tcBorders>
            <w:shd w:val="clear" w:color="auto" w:fill="auto"/>
          </w:tcPr>
          <w:p w14:paraId="20084FED" w14:textId="7F8A8A2B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148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200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  <w:tc>
          <w:tcPr>
            <w:tcW w:w="2328" w:type="dxa"/>
            <w:tcBorders>
              <w:top w:val="single" w:sz="12" w:space="0" w:color="auto"/>
            </w:tcBorders>
            <w:shd w:val="clear" w:color="auto" w:fill="auto"/>
          </w:tcPr>
          <w:p w14:paraId="79EEECF8" w14:textId="02249E3C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75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654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451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  <w:tc>
          <w:tcPr>
            <w:tcW w:w="2328" w:type="dxa"/>
            <w:tcBorders>
              <w:top w:val="single" w:sz="12" w:space="0" w:color="auto"/>
            </w:tcBorders>
            <w:shd w:val="clear" w:color="auto" w:fill="auto"/>
          </w:tcPr>
          <w:p w14:paraId="5E05D6EF" w14:textId="68FCF676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98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198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301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</w:tr>
      <w:tr w:rsidR="00724318" w:rsidRPr="00AD47B2" w14:paraId="5C2EEBD1" w14:textId="77777777" w:rsidTr="00AD47B2">
        <w:tc>
          <w:tcPr>
            <w:tcW w:w="2655" w:type="dxa"/>
            <w:shd w:val="clear" w:color="auto" w:fill="auto"/>
          </w:tcPr>
          <w:p w14:paraId="03D36EB5" w14:textId="77777777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D47B2">
              <w:rPr>
                <w:sz w:val="18"/>
              </w:rPr>
              <w:t>Education</w:t>
            </w:r>
          </w:p>
        </w:tc>
        <w:tc>
          <w:tcPr>
            <w:tcW w:w="2328" w:type="dxa"/>
            <w:shd w:val="clear" w:color="auto" w:fill="auto"/>
          </w:tcPr>
          <w:p w14:paraId="614AB54C" w14:textId="0F7CCD2F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98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800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  <w:tc>
          <w:tcPr>
            <w:tcW w:w="2328" w:type="dxa"/>
            <w:shd w:val="clear" w:color="auto" w:fill="auto"/>
          </w:tcPr>
          <w:p w14:paraId="0A1A1082" w14:textId="3A0D33D4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29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545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016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  <w:tc>
          <w:tcPr>
            <w:tcW w:w="2328" w:type="dxa"/>
            <w:shd w:val="clear" w:color="auto" w:fill="auto"/>
          </w:tcPr>
          <w:p w14:paraId="24F81449" w14:textId="6697F8E3" w:rsidR="00724318" w:rsidRPr="00AD47B2" w:rsidRDefault="00724318" w:rsidP="00AD47B2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D47B2">
              <w:rPr>
                <w:sz w:val="18"/>
              </w:rPr>
              <w:t>38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696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677</w:t>
            </w:r>
            <w:r w:rsidR="007D22DD" w:rsidRPr="00AD47B2">
              <w:rPr>
                <w:sz w:val="18"/>
              </w:rPr>
              <w:t xml:space="preserve"> </w:t>
            </w:r>
            <w:r w:rsidRPr="00AD47B2">
              <w:rPr>
                <w:sz w:val="18"/>
              </w:rPr>
              <w:t>000</w:t>
            </w:r>
          </w:p>
        </w:tc>
      </w:tr>
    </w:tbl>
    <w:p w14:paraId="79FA17D6" w14:textId="3CBA8667" w:rsidR="007D22DD" w:rsidRPr="00630C55" w:rsidRDefault="00724318" w:rsidP="00630C55">
      <w:pPr>
        <w:spacing w:before="120" w:after="240"/>
        <w:ind w:left="1134" w:right="1134" w:firstLine="170"/>
        <w:rPr>
          <w:sz w:val="18"/>
        </w:rPr>
      </w:pPr>
      <w:r w:rsidRPr="00630C55">
        <w:rPr>
          <w:i/>
          <w:iCs/>
          <w:sz w:val="18"/>
        </w:rPr>
        <w:t>Source</w:t>
      </w:r>
      <w:r w:rsidRPr="00630C55">
        <w:rPr>
          <w:sz w:val="18"/>
        </w:rPr>
        <w:t>: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Ministry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of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Planning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(Government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Investment</w:t>
      </w:r>
      <w:r w:rsidR="007D22DD" w:rsidRPr="00630C55">
        <w:rPr>
          <w:sz w:val="18"/>
        </w:rPr>
        <w:t xml:space="preserve"> </w:t>
      </w:r>
      <w:r w:rsidRPr="00630C55">
        <w:rPr>
          <w:sz w:val="18"/>
        </w:rPr>
        <w:t>Department)</w:t>
      </w:r>
      <w:r w:rsidR="00630C55">
        <w:rPr>
          <w:sz w:val="18"/>
        </w:rPr>
        <w:t>.</w:t>
      </w:r>
    </w:p>
    <w:p w14:paraId="1BB7F5ED" w14:textId="4BA86928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31.</w:t>
      </w:r>
      <w:r w:rsidR="008A2573">
        <w:rPr>
          <w:szCs w:val="24"/>
        </w:rPr>
        <w:tab/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="00C32415">
        <w:rPr>
          <w:szCs w:val="24"/>
        </w:rPr>
        <w:t xml:space="preserve">in </w:t>
      </w:r>
      <w:r w:rsidR="005D0251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healthy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>
        <w:rPr>
          <w:szCs w:val="24"/>
        </w:rPr>
        <w:t>:</w:t>
      </w:r>
    </w:p>
    <w:p w14:paraId="7B6236B2" w14:textId="74EC504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Implementation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Health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child</w:t>
      </w:r>
      <w:r w:rsidR="007D22DD">
        <w:t xml:space="preserve"> </w:t>
      </w:r>
      <w:r w:rsidR="00724318" w:rsidRPr="00217A16">
        <w:t>protection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reproductive</w:t>
      </w:r>
      <w:r w:rsidR="007D22DD">
        <w:t xml:space="preserve"> </w:t>
      </w:r>
      <w:r w:rsidR="00724318" w:rsidRPr="00217A16">
        <w:t>health</w:t>
      </w:r>
      <w:r w:rsidR="007D22DD">
        <w:t xml:space="preserve"> </w:t>
      </w:r>
      <w:r w:rsidR="00724318" w:rsidRPr="00217A16">
        <w:t>strategy;</w:t>
      </w:r>
      <w:r w:rsidR="007D22DD">
        <w:t xml:space="preserve"> </w:t>
      </w:r>
      <w:r w:rsidR="00724318" w:rsidRPr="00217A16">
        <w:t>signing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protocol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clinical</w:t>
      </w:r>
      <w:r w:rsidR="007D22DD">
        <w:t xml:space="preserve"> </w:t>
      </w:r>
      <w:r w:rsidR="00724318">
        <w:t>arrangements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survivors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sexual</w:t>
      </w:r>
      <w:r w:rsidR="007D22DD">
        <w:t xml:space="preserve"> </w:t>
      </w:r>
      <w:r w:rsidR="00724318" w:rsidRPr="00217A16">
        <w:t>abuse;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report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>
        <w:t>Security</w:t>
      </w:r>
      <w:r w:rsidR="007D22DD">
        <w:t xml:space="preserve"> </w:t>
      </w:r>
      <w:r w:rsidR="00724318">
        <w:t>Council</w:t>
      </w:r>
      <w:r w:rsidR="007D22DD">
        <w:t xml:space="preserve"> </w:t>
      </w:r>
      <w:r w:rsidR="00724318" w:rsidRPr="00217A16">
        <w:t>resolution</w:t>
      </w:r>
      <w:r w:rsidR="007D22DD">
        <w:t xml:space="preserve"> </w:t>
      </w:r>
      <w:r w:rsidR="00724318" w:rsidRPr="00217A16">
        <w:t>1325,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>
        <w:t>(2014</w:t>
      </w:r>
      <w:r w:rsidR="00455DA4">
        <w:t>–</w:t>
      </w:r>
      <w:r w:rsidR="00724318">
        <w:t>2017);</w:t>
      </w:r>
    </w:p>
    <w:p w14:paraId="01D95450" w14:textId="634BFB15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Monitoring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legislation</w:t>
      </w:r>
      <w:r w:rsidR="007D22DD">
        <w:t xml:space="preserve"> </w:t>
      </w:r>
      <w:r w:rsidR="00724318" w:rsidRPr="00217A16">
        <w:t>designed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combat</w:t>
      </w:r>
      <w:r w:rsidR="007D22DD">
        <w:t xml:space="preserve"> </w:t>
      </w:r>
      <w:r w:rsidR="00724318" w:rsidRPr="00217A16">
        <w:t>human</w:t>
      </w:r>
      <w:r w:rsidR="007D22DD">
        <w:t xml:space="preserve"> </w:t>
      </w:r>
      <w:r w:rsidR="00724318" w:rsidRPr="00217A16">
        <w:t>trafficking</w:t>
      </w:r>
      <w:r w:rsidR="007D22DD">
        <w:t xml:space="preserve"> </w:t>
      </w:r>
      <w:r w:rsidR="00724318" w:rsidRPr="00217A16">
        <w:t>through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relevant</w:t>
      </w:r>
      <w:r w:rsidR="007D22DD">
        <w:t xml:space="preserve"> </w:t>
      </w:r>
      <w:r w:rsidR="00724318" w:rsidRPr="00217A16">
        <w:t>committees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delivery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psychological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support</w:t>
      </w:r>
      <w:r w:rsidR="007D22DD">
        <w:t xml:space="preserve"> </w:t>
      </w:r>
      <w:r w:rsidR="00724318" w:rsidRPr="00217A16">
        <w:t>services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survivors</w:t>
      </w:r>
      <w:r w:rsidR="00724318">
        <w:t>;</w:t>
      </w:r>
    </w:p>
    <w:p w14:paraId="0984281B" w14:textId="615A611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Implementation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following</w:t>
      </w:r>
      <w:r w:rsidR="007D22DD">
        <w:t xml:space="preserve"> </w:t>
      </w:r>
      <w:r w:rsidR="00724318" w:rsidRPr="00217A16">
        <w:t>strategies:</w:t>
      </w:r>
    </w:p>
    <w:p w14:paraId="2E033947" w14:textId="73ECE000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National</w:t>
      </w:r>
      <w:r w:rsidR="007D22DD">
        <w:t xml:space="preserve"> </w:t>
      </w:r>
      <w:r w:rsidR="00724318" w:rsidRPr="00217A16">
        <w:t>poverty</w:t>
      </w:r>
      <w:r w:rsidR="007D22DD">
        <w:t xml:space="preserve"> </w:t>
      </w:r>
      <w:r w:rsidR="00724318" w:rsidRPr="00217A16">
        <w:t>reduction</w:t>
      </w:r>
      <w:r w:rsidR="007D22DD">
        <w:t xml:space="preserve"> </w:t>
      </w:r>
      <w:r w:rsidR="00724318" w:rsidRPr="00217A16">
        <w:t>strategy;</w:t>
      </w:r>
    </w:p>
    <w:p w14:paraId="3913D27D" w14:textId="784B1837" w:rsidR="00455DA4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724318" w:rsidRPr="00217A16">
        <w:t>National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non-communicable</w:t>
      </w:r>
      <w:r w:rsidR="007D22DD">
        <w:t xml:space="preserve"> </w:t>
      </w:r>
      <w:r w:rsidR="00724318" w:rsidRPr="00217A16">
        <w:t>diseases;</w:t>
      </w:r>
    </w:p>
    <w:p w14:paraId="74822CF5" w14:textId="0F097145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Nutrition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food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strategy;</w:t>
      </w:r>
    </w:p>
    <w:p w14:paraId="41039D41" w14:textId="32981279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National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mental</w:t>
      </w:r>
      <w:r w:rsidR="007D22DD">
        <w:t xml:space="preserve"> </w:t>
      </w:r>
      <w:r w:rsidR="00724318" w:rsidRPr="00217A16">
        <w:t>health;</w:t>
      </w:r>
    </w:p>
    <w:p w14:paraId="42B48FF8" w14:textId="2F2ED46C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Communicable</w:t>
      </w:r>
      <w:r w:rsidR="007D22DD">
        <w:t xml:space="preserve"> </w:t>
      </w:r>
      <w:r w:rsidR="00724318" w:rsidRPr="00217A16">
        <w:t>disease</w:t>
      </w:r>
      <w:r w:rsidR="007D22DD">
        <w:t xml:space="preserve"> </w:t>
      </w:r>
      <w:r w:rsidR="00724318" w:rsidRPr="00217A16">
        <w:t>control</w:t>
      </w:r>
      <w:r w:rsidR="007D22DD">
        <w:t xml:space="preserve"> </w:t>
      </w:r>
      <w:r w:rsidR="00724318" w:rsidRPr="00217A16">
        <w:t>strategy;</w:t>
      </w:r>
    </w:p>
    <w:p w14:paraId="2403F044" w14:textId="0273CA91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HIV/AIDS</w:t>
      </w:r>
      <w:r w:rsidR="007D22DD">
        <w:t xml:space="preserve"> </w:t>
      </w:r>
      <w:r w:rsidR="00724318" w:rsidRPr="00217A16">
        <w:t>control</w:t>
      </w:r>
      <w:r w:rsidR="007D22DD">
        <w:t xml:space="preserve"> </w:t>
      </w:r>
      <w:r w:rsidR="00724318" w:rsidRPr="00217A16">
        <w:t>strategy;</w:t>
      </w:r>
    </w:p>
    <w:p w14:paraId="46252C02" w14:textId="2E1F5104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Tuberculosis</w:t>
      </w:r>
      <w:r w:rsidR="007D22DD">
        <w:t xml:space="preserve"> </w:t>
      </w:r>
      <w:r w:rsidR="00724318" w:rsidRPr="00217A16">
        <w:t>control</w:t>
      </w:r>
      <w:r w:rsidR="007D22DD">
        <w:t xml:space="preserve"> </w:t>
      </w:r>
      <w:r w:rsidR="00724318" w:rsidRPr="00217A16">
        <w:t>strategy;</w:t>
      </w:r>
    </w:p>
    <w:p w14:paraId="1B161142" w14:textId="2A738E1A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Communication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behavioural</w:t>
      </w:r>
      <w:r w:rsidR="007D22DD">
        <w:t xml:space="preserve"> </w:t>
      </w:r>
      <w:r w:rsidR="00724318" w:rsidRPr="00217A16">
        <w:t>change;</w:t>
      </w:r>
    </w:p>
    <w:p w14:paraId="38A0E439" w14:textId="33504BAA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Action</w:t>
      </w:r>
      <w:r w:rsidR="007D22DD">
        <w:t xml:space="preserve"> </w:t>
      </w:r>
      <w:r w:rsidR="00724318" w:rsidRPr="00217A16">
        <w:t>plan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deliver</w:t>
      </w:r>
      <w:r w:rsidR="007D22DD">
        <w:t xml:space="preserve"> </w:t>
      </w:r>
      <w:r w:rsidR="00724318" w:rsidRPr="00217A16">
        <w:t>preventive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curative</w:t>
      </w:r>
      <w:r w:rsidR="007D22DD">
        <w:t xml:space="preserve"> </w:t>
      </w:r>
      <w:r w:rsidR="00724318" w:rsidRPr="00217A16">
        <w:t>health</w:t>
      </w:r>
      <w:r w:rsidR="007D22DD">
        <w:t xml:space="preserve"> </w:t>
      </w:r>
      <w:r w:rsidR="00724318" w:rsidRPr="00217A16">
        <w:t>services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returnees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 w:rsidRPr="00217A16">
        <w:t>liberated</w:t>
      </w:r>
      <w:r w:rsidR="007D22DD">
        <w:t xml:space="preserve"> </w:t>
      </w:r>
      <w:r w:rsidR="00724318" w:rsidRPr="00217A16">
        <w:t>areas;</w:t>
      </w:r>
    </w:p>
    <w:p w14:paraId="3D72E5F8" w14:textId="7D1F42BD" w:rsidR="007D22DD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724318" w:rsidRPr="00217A16">
        <w:t>Health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environment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(2018</w:t>
      </w:r>
      <w:r w:rsidR="00F25C81">
        <w:t>–</w:t>
      </w:r>
      <w:r w:rsidR="00724318" w:rsidRPr="00217A16">
        <w:t>2022)</w:t>
      </w:r>
      <w:r w:rsidR="008F1030">
        <w:t>.</w:t>
      </w:r>
    </w:p>
    <w:p w14:paraId="5CCC87D6" w14:textId="4FD741CA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32.</w:t>
      </w:r>
      <w:r w:rsidR="008A2573">
        <w:rPr>
          <w:szCs w:val="24"/>
        </w:rPr>
        <w:tab/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cases:</w:t>
      </w:r>
    </w:p>
    <w:p w14:paraId="2D8411DB" w14:textId="7B4765F4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All</w:t>
      </w:r>
      <w:r w:rsidR="007D22DD">
        <w:t xml:space="preserve"> </w:t>
      </w:r>
      <w:r w:rsidR="00724318" w:rsidRPr="00217A16">
        <w:t>types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emergency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accident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emergency</w:t>
      </w:r>
      <w:r w:rsidR="007D22DD">
        <w:t xml:space="preserve"> </w:t>
      </w:r>
      <w:r w:rsidR="00724318" w:rsidRPr="00217A16">
        <w:t>wards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3EADD4BA" w14:textId="7F04EEB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Wounded</w:t>
      </w:r>
      <w:r w:rsidR="007D22DD">
        <w:t xml:space="preserve"> </w:t>
      </w:r>
      <w:r w:rsidR="00724318" w:rsidRPr="00217A16">
        <w:t>Popular</w:t>
      </w:r>
      <w:r w:rsidR="007D22DD">
        <w:t xml:space="preserve"> </w:t>
      </w:r>
      <w:r w:rsidR="00724318" w:rsidRPr="00217A16">
        <w:t>Mobilization</w:t>
      </w:r>
      <w:r w:rsidR="007D22DD">
        <w:t xml:space="preserve"> </w:t>
      </w:r>
      <w:r w:rsidR="00724318" w:rsidRPr="00217A16">
        <w:t>Forces</w:t>
      </w:r>
      <w:r w:rsidR="007D22DD">
        <w:t xml:space="preserve"> </w:t>
      </w:r>
      <w:r w:rsidR="00724318" w:rsidRPr="00217A16">
        <w:t>personnel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rehabilitation</w:t>
      </w:r>
      <w:r w:rsidR="007D22DD">
        <w:t xml:space="preserve"> </w:t>
      </w:r>
      <w:r w:rsidR="00724318" w:rsidRPr="00217A16">
        <w:t>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2DC6B911" w14:textId="7CC3CFB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Wounded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forces</w:t>
      </w:r>
      <w:r w:rsidR="007D22DD">
        <w:t xml:space="preserve"> </w:t>
      </w:r>
      <w:r w:rsidR="00724318" w:rsidRPr="00217A16">
        <w:t>personnel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those</w:t>
      </w:r>
      <w:r w:rsidR="007D22DD">
        <w:t xml:space="preserve"> </w:t>
      </w:r>
      <w:r w:rsidR="00724318" w:rsidRPr="00217A16">
        <w:t>wounded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terrorist</w:t>
      </w:r>
      <w:r w:rsidR="007D22DD">
        <w:t xml:space="preserve"> </w:t>
      </w:r>
      <w:r w:rsidR="00724318" w:rsidRPr="00217A16">
        <w:t>operations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3BB67E51" w14:textId="66D10BE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Tuberculosis</w:t>
      </w:r>
      <w:r w:rsidR="007D22DD">
        <w:t xml:space="preserve"> </w:t>
      </w:r>
      <w:r w:rsidR="00724318" w:rsidRPr="00217A16">
        <w:t>patients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6318CBA8" w14:textId="713058F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Cancer</w:t>
      </w:r>
      <w:r w:rsidR="007D22DD">
        <w:t xml:space="preserve"> </w:t>
      </w:r>
      <w:r w:rsidR="00724318" w:rsidRPr="00217A16">
        <w:t>patients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4949CAE4" w14:textId="06D33F4E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Kidney</w:t>
      </w:r>
      <w:r w:rsidR="007D22DD">
        <w:t xml:space="preserve"> </w:t>
      </w:r>
      <w:r w:rsidR="00724318" w:rsidRPr="00217A16">
        <w:t>failure</w:t>
      </w:r>
      <w:r w:rsidR="007D22DD">
        <w:t xml:space="preserve"> </w:t>
      </w:r>
      <w:r w:rsidR="00724318" w:rsidRPr="00217A16">
        <w:t>patients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2EF96505" w14:textId="0FAD4F98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Inmates,</w:t>
      </w:r>
      <w:r w:rsidR="007D22DD">
        <w:t xml:space="preserve"> </w:t>
      </w:r>
      <w:r w:rsidR="00724318" w:rsidRPr="00217A16">
        <w:t>prisoners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detainees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30A542A4" w14:textId="215331E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Patients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>
        <w:t>public</w:t>
      </w:r>
      <w:r w:rsidR="007D22DD">
        <w:t xml:space="preserve"> </w:t>
      </w:r>
      <w:r w:rsidR="00724318">
        <w:t>wards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 w:rsidRPr="00217A16">
        <w:t>Rashad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Ibn</w:t>
      </w:r>
      <w:r w:rsidR="007D22DD">
        <w:t xml:space="preserve"> </w:t>
      </w:r>
      <w:r w:rsidR="00724318" w:rsidRPr="00217A16">
        <w:t>al-Qaf</w:t>
      </w:r>
      <w:r w:rsidR="007D22DD">
        <w:t xml:space="preserve"> </w:t>
      </w:r>
      <w:r w:rsidR="00724318" w:rsidRPr="00217A16">
        <w:t>hospitals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4EFA4E8A" w14:textId="5A343E9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Displaced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camps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holders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</w:t>
      </w:r>
      <w:r w:rsidR="007D22DD">
        <w:t xml:space="preserve"> </w:t>
      </w:r>
      <w:r w:rsidR="00724318" w:rsidRPr="00217A16">
        <w:t>identity</w:t>
      </w:r>
      <w:r w:rsidR="007D22DD">
        <w:t xml:space="preserve"> </w:t>
      </w:r>
      <w:r w:rsidR="00724318" w:rsidRPr="00217A16">
        <w:t>cards</w:t>
      </w:r>
      <w:r w:rsidR="007D22DD">
        <w:t xml:space="preserve"> </w:t>
      </w:r>
      <w:r w:rsidR="00724318" w:rsidRPr="00217A16">
        <w:t>or</w:t>
      </w:r>
      <w:r w:rsidR="007D22DD">
        <w:t xml:space="preserve"> </w:t>
      </w:r>
      <w:r w:rsidR="00724318" w:rsidRPr="00217A16">
        <w:t>written</w:t>
      </w:r>
      <w:r w:rsidR="007D22DD">
        <w:t xml:space="preserve"> </w:t>
      </w:r>
      <w:r w:rsidR="00724318" w:rsidRPr="00217A16">
        <w:t>confirmation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body</w:t>
      </w:r>
      <w:r w:rsidR="007D22DD">
        <w:t xml:space="preserve"> </w:t>
      </w:r>
      <w:r w:rsidR="00724318" w:rsidRPr="00217A16">
        <w:t>(consultation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73A3F07A" w14:textId="2E930BB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Sufferers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thalassemia,</w:t>
      </w:r>
      <w:r w:rsidR="007D22DD">
        <w:t xml:space="preserve"> </w:t>
      </w:r>
      <w:r w:rsidR="00724318" w:rsidRPr="00217A16">
        <w:t>sickle</w:t>
      </w:r>
      <w:r w:rsidR="007D22DD">
        <w:t xml:space="preserve"> </w:t>
      </w:r>
      <w:r w:rsidR="00724318" w:rsidRPr="00217A16">
        <w:t>cell</w:t>
      </w:r>
      <w:r w:rsidR="007D22DD">
        <w:t xml:space="preserve"> </w:t>
      </w:r>
      <w:r w:rsidR="00724318" w:rsidRPr="00217A16">
        <w:t>anaemia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other</w:t>
      </w:r>
      <w:r w:rsidR="007D22DD">
        <w:t xml:space="preserve"> </w:t>
      </w:r>
      <w:r w:rsidR="00724318" w:rsidRPr="00217A16">
        <w:t>blood</w:t>
      </w:r>
      <w:r w:rsidR="007D22DD">
        <w:t xml:space="preserve"> </w:t>
      </w:r>
      <w:r w:rsidR="00724318" w:rsidRPr="00217A16">
        <w:t>diseases</w:t>
      </w:r>
      <w:r w:rsidR="007D22DD">
        <w:t xml:space="preserve"> </w:t>
      </w:r>
      <w:r w:rsidR="00724318" w:rsidRPr="00217A16">
        <w:t>needing</w:t>
      </w:r>
      <w:r w:rsidR="007D22DD">
        <w:t xml:space="preserve"> </w:t>
      </w:r>
      <w:r w:rsidR="00724318" w:rsidRPr="00217A16">
        <w:t>regular</w:t>
      </w:r>
      <w:r w:rsidR="007D22DD">
        <w:t xml:space="preserve"> </w:t>
      </w:r>
      <w:r w:rsidR="00724318" w:rsidRPr="00217A16">
        <w:t>blood</w:t>
      </w:r>
      <w:r w:rsidR="007D22DD">
        <w:t xml:space="preserve"> </w:t>
      </w:r>
      <w:r w:rsidR="00724318" w:rsidRPr="00217A16">
        <w:t>transfusions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734D6B2F" w14:textId="62D2083E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P</w:t>
      </w:r>
      <w:r w:rsidR="00724318" w:rsidRPr="00217A16">
        <w:t>ersons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disabilities</w:t>
      </w:r>
      <w:r w:rsidR="007D22DD">
        <w:t xml:space="preserve"> </w:t>
      </w:r>
      <w:r w:rsidR="00724318" w:rsidRPr="00217A16">
        <w:t>holding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protection</w:t>
      </w:r>
      <w:r w:rsidR="007D22DD">
        <w:t xml:space="preserve"> </w:t>
      </w:r>
      <w:r w:rsidR="00724318" w:rsidRPr="00217A16">
        <w:t>network</w:t>
      </w:r>
      <w:r w:rsidR="007D22DD">
        <w:t xml:space="preserve"> </w:t>
      </w:r>
      <w:r w:rsidR="00724318" w:rsidRPr="00217A16">
        <w:t>card</w:t>
      </w:r>
      <w:r w:rsidR="007D22DD">
        <w:t xml:space="preserve"> </w:t>
      </w:r>
      <w:r w:rsidR="00724318" w:rsidRPr="00217A16">
        <w:t>receive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treatment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hospitals,</w:t>
      </w:r>
      <w:r w:rsidR="007D22DD">
        <w:t xml:space="preserve"> </w:t>
      </w:r>
      <w:r w:rsidR="00724318" w:rsidRPr="00217A16">
        <w:t>specialist</w:t>
      </w:r>
      <w:r w:rsidR="007D22DD">
        <w:t xml:space="preserve"> </w:t>
      </w:r>
      <w:r w:rsidR="00724318" w:rsidRPr="00217A16">
        <w:t>centres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primary</w:t>
      </w:r>
      <w:r w:rsidR="007D22DD">
        <w:t xml:space="preserve"> </w:t>
      </w:r>
      <w:r w:rsidR="00724318" w:rsidRPr="00217A16">
        <w:t>health</w:t>
      </w:r>
      <w:r w:rsidR="007D22DD">
        <w:t xml:space="preserve"> </w:t>
      </w:r>
      <w:r w:rsidR="00724318" w:rsidRPr="00217A16">
        <w:t>care</w:t>
      </w:r>
      <w:r w:rsidR="007D22DD">
        <w:t xml:space="preserve"> </w:t>
      </w:r>
      <w:r w:rsidR="00724318" w:rsidRPr="00217A16">
        <w:t>clinics;</w:t>
      </w:r>
    </w:p>
    <w:p w14:paraId="7C15D571" w14:textId="52AD70E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Orphanages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homes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aged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covered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service;</w:t>
      </w:r>
    </w:p>
    <w:p w14:paraId="6CAA5B7D" w14:textId="53DCA4DC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Exemption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workers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wards,</w:t>
      </w:r>
      <w:r w:rsidR="007D22DD">
        <w:t xml:space="preserve"> </w:t>
      </w:r>
      <w:r w:rsidR="00724318" w:rsidRPr="00217A16">
        <w:t>operating</w:t>
      </w:r>
      <w:r w:rsidR="007D22DD">
        <w:t xml:space="preserve"> </w:t>
      </w:r>
      <w:r w:rsidR="00724318" w:rsidRPr="00217A16">
        <w:t>theatres,</w:t>
      </w:r>
      <w:r w:rsidR="007D22DD">
        <w:t xml:space="preserve"> </w:t>
      </w:r>
      <w:r w:rsidR="00724318" w:rsidRPr="00217A16">
        <w:t>delivery</w:t>
      </w:r>
      <w:r w:rsidR="007D22DD">
        <w:t xml:space="preserve"> </w:t>
      </w:r>
      <w:r w:rsidR="00724318" w:rsidRPr="00217A16">
        <w:t>rooms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consulting</w:t>
      </w:r>
      <w:r w:rsidR="007D22DD">
        <w:t xml:space="preserve"> </w:t>
      </w:r>
      <w:r w:rsidR="00724318" w:rsidRPr="00217A16">
        <w:t>clinics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virus</w:t>
      </w:r>
      <w:r w:rsidR="007D22DD">
        <w:t xml:space="preserve"> </w:t>
      </w:r>
      <w:r w:rsidR="00724318" w:rsidRPr="00217A16">
        <w:t>testing</w:t>
      </w:r>
      <w:r w:rsidR="007D22DD">
        <w:t xml:space="preserve"> </w:t>
      </w:r>
      <w:r w:rsidR="00724318" w:rsidRPr="00217A16">
        <w:t>fees</w:t>
      </w:r>
      <w:r w:rsidR="0012200C">
        <w:t>;</w:t>
      </w:r>
    </w:p>
    <w:p w14:paraId="5E84CBF6" w14:textId="3FCA6DA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Exemption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haemophiliacs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27917875" w14:textId="51BFA28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Exemption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those</w:t>
      </w:r>
      <w:r w:rsidR="007D22DD">
        <w:t xml:space="preserve"> </w:t>
      </w:r>
      <w:r w:rsidR="00724318" w:rsidRPr="00217A16">
        <w:t>covered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protection</w:t>
      </w:r>
      <w:r w:rsidR="007D22DD">
        <w:t xml:space="preserve"> </w:t>
      </w:r>
      <w:r w:rsidR="00724318" w:rsidRPr="00217A16">
        <w:t>network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holding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network</w:t>
      </w:r>
      <w:r w:rsidR="007D22DD">
        <w:t xml:space="preserve"> </w:t>
      </w:r>
      <w:r w:rsidR="00724318" w:rsidRPr="00217A16">
        <w:t>card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12C6DD0D" w14:textId="2A491BE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Antenatal</w:t>
      </w:r>
      <w:r w:rsidR="007D22DD">
        <w:t xml:space="preserve"> </w:t>
      </w:r>
      <w:r w:rsidR="00724318" w:rsidRPr="00217A16">
        <w:t>care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charge);</w:t>
      </w:r>
    </w:p>
    <w:p w14:paraId="53A4C28F" w14:textId="752BBEF1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School</w:t>
      </w:r>
      <w:r w:rsidR="007D22DD">
        <w:t xml:space="preserve"> </w:t>
      </w:r>
      <w:r w:rsidR="00724318" w:rsidRPr="00217A16">
        <w:t>health</w:t>
      </w:r>
      <w:r w:rsidR="007D22DD">
        <w:t xml:space="preserve"> </w:t>
      </w:r>
      <w:r w:rsidR="00724318" w:rsidRPr="00217A16">
        <w:t>(services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</w:t>
      </w:r>
      <w:r w:rsidR="007D22DD">
        <w:t xml:space="preserve"> </w:t>
      </w:r>
      <w:r w:rsidR="00724318" w:rsidRPr="00217A16">
        <w:t>+</w:t>
      </w:r>
      <w:r w:rsidR="007D22DD">
        <w:t xml:space="preserve"> </w:t>
      </w:r>
      <w:r w:rsidR="00724318" w:rsidRPr="00217A16">
        <w:t>consultation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charge).</w:t>
      </w:r>
    </w:p>
    <w:p w14:paraId="1C79E024" w14:textId="4EC53E14" w:rsidR="007D22DD" w:rsidRDefault="00BF2246" w:rsidP="00BF2246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20</w:t>
      </w:r>
    </w:p>
    <w:p w14:paraId="18E513C6" w14:textId="792DB5D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33.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citizens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afford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subject,</w:t>
      </w:r>
      <w:r w:rsidR="007D22DD">
        <w:rPr>
          <w:szCs w:val="24"/>
        </w:rPr>
        <w:t xml:space="preserve"> </w:t>
      </w:r>
      <w:r>
        <w:rPr>
          <w:szCs w:val="24"/>
        </w:rPr>
        <w:t>preventing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scope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impunity.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murder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society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particularly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identify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perpetrators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justice.</w:t>
      </w:r>
    </w:p>
    <w:p w14:paraId="1E57F49B" w14:textId="049ACFBC" w:rsidR="007D22DD" w:rsidRDefault="00BF2246" w:rsidP="00BF2246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22</w:t>
      </w:r>
    </w:p>
    <w:p w14:paraId="1EA36F23" w14:textId="0946DBB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affords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asylum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laws.</w:t>
      </w:r>
    </w:p>
    <w:p w14:paraId="249BE586" w14:textId="5B844D6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35.</w:t>
      </w:r>
      <w:r w:rsidR="008A2573">
        <w:rPr>
          <w:szCs w:val="24"/>
        </w:rPr>
        <w:tab/>
      </w:r>
      <w:r w:rsidRPr="00217A16">
        <w:rPr>
          <w:szCs w:val="24"/>
        </w:rPr>
        <w:t>Accession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1951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1967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Protocol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delayed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time.</w:t>
      </w:r>
    </w:p>
    <w:p w14:paraId="694D85FB" w14:textId="1719AC52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36.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(1971),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asylum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following:</w:t>
      </w:r>
    </w:p>
    <w:p w14:paraId="5E19E46B" w14:textId="02239AE3" w:rsidR="00724318" w:rsidRPr="00217A16" w:rsidRDefault="00BF2246" w:rsidP="007D22DD">
      <w:pPr>
        <w:pStyle w:val="SingleTxtG"/>
        <w:rPr>
          <w:szCs w:val="24"/>
        </w:rPr>
      </w:pPr>
      <w:r>
        <w:rPr>
          <w:szCs w:val="24"/>
        </w:rPr>
        <w:lastRenderedPageBreak/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Enjoyment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services;</w:t>
      </w:r>
    </w:p>
    <w:p w14:paraId="225CCED7" w14:textId="68AE200B" w:rsidR="00724318" w:rsidRPr="00217A16" w:rsidRDefault="00BF2246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practice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profession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conduct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business;</w:t>
      </w:r>
    </w:p>
    <w:p w14:paraId="5D77CC25" w14:textId="1ED69763" w:rsidR="00724318" w:rsidRPr="00217A16" w:rsidRDefault="00BF2246" w:rsidP="007D22DD">
      <w:pPr>
        <w:pStyle w:val="SingleTxtG"/>
        <w:rPr>
          <w:szCs w:val="24"/>
        </w:rPr>
      </w:pPr>
      <w:r>
        <w:rPr>
          <w:szCs w:val="24"/>
        </w:rPr>
        <w:tab/>
        <w:t>(c)</w:t>
      </w:r>
      <w:r>
        <w:rPr>
          <w:szCs w:val="24"/>
        </w:rPr>
        <w:tab/>
      </w:r>
      <w:r w:rsidR="00724318">
        <w:rPr>
          <w:szCs w:val="24"/>
        </w:rPr>
        <w:t>Provision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land,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Agrarian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although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registered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refugee</w:t>
      </w:r>
      <w:r w:rsidR="00455DA4">
        <w:rPr>
          <w:szCs w:val="24"/>
        </w:rPr>
        <w:t>’</w:t>
      </w:r>
      <w:r w:rsidR="00724318"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name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acquisition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nationality;</w:t>
      </w:r>
    </w:p>
    <w:p w14:paraId="08819E69" w14:textId="5A577319" w:rsidR="007D22DD" w:rsidRDefault="00BF2246" w:rsidP="007D22DD">
      <w:pPr>
        <w:pStyle w:val="SingleTxtG"/>
        <w:rPr>
          <w:szCs w:val="24"/>
        </w:rPr>
      </w:pPr>
      <w:r>
        <w:rPr>
          <w:szCs w:val="24"/>
        </w:rPr>
        <w:tab/>
        <w:t>(d)</w:t>
      </w:r>
      <w:r>
        <w:rPr>
          <w:szCs w:val="24"/>
        </w:rPr>
        <w:tab/>
      </w:r>
      <w:r w:rsidR="00724318" w:rsidRPr="00217A16">
        <w:rPr>
          <w:szCs w:val="24"/>
        </w:rPr>
        <w:t>Recruitment</w:t>
      </w:r>
      <w:r w:rsidR="007D22DD">
        <w:rPr>
          <w:szCs w:val="24"/>
        </w:rPr>
        <w:t xml:space="preserve"> </w:t>
      </w:r>
      <w:r w:rsidR="00724318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subject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minister</w:t>
      </w:r>
      <w:r w:rsidR="00455DA4">
        <w:rPr>
          <w:szCs w:val="24"/>
        </w:rPr>
        <w:t>’</w:t>
      </w:r>
      <w:r w:rsidR="00724318"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agreement.</w:t>
      </w:r>
    </w:p>
    <w:p w14:paraId="6CFF5635" w14:textId="15BC5594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Palestinian</w:t>
      </w:r>
      <w:r w:rsidR="007D22DD">
        <w:t xml:space="preserve"> </w:t>
      </w:r>
      <w:r w:rsidR="00724318" w:rsidRPr="00217A16">
        <w:t>refugees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Iraq</w:t>
      </w:r>
      <w:r w:rsidR="007D22DD">
        <w:t xml:space="preserve"> </w:t>
      </w:r>
      <w:r w:rsidR="00724318" w:rsidRPr="00217A16">
        <w:t>receive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same</w:t>
      </w:r>
      <w:r w:rsidR="007D22DD">
        <w:t xml:space="preserve"> </w:t>
      </w:r>
      <w:r w:rsidR="00724318" w:rsidRPr="00217A16">
        <w:t>treatment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Iraqis.</w:t>
      </w:r>
    </w:p>
    <w:p w14:paraId="4F02670B" w14:textId="1701D32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37.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Foreigners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Residency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residence</w:t>
      </w:r>
      <w:r w:rsidR="007D22DD">
        <w:rPr>
          <w:szCs w:val="24"/>
        </w:rPr>
        <w:t xml:space="preserve"> </w:t>
      </w:r>
      <w:r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foreigners,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territory,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incompatible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provisions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>
        <w:rPr>
          <w:szCs w:val="24"/>
        </w:rPr>
        <w:t>rules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includes</w:t>
      </w:r>
      <w:r w:rsidR="007D22DD">
        <w:rPr>
          <w:szCs w:val="24"/>
        </w:rPr>
        <w:t xml:space="preserve"> </w:t>
      </w:r>
      <w:r>
        <w:rPr>
          <w:szCs w:val="24"/>
        </w:rPr>
        <w:t>respecting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non-refoulement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Palestinians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uphold.</w:t>
      </w:r>
    </w:p>
    <w:p w14:paraId="3E4D0482" w14:textId="1E3472B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38.</w:t>
      </w:r>
      <w:r w:rsidR="008A2573">
        <w:rPr>
          <w:szCs w:val="24"/>
        </w:rPr>
        <w:tab/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across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ethnicity,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September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non-governmental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disadvantaged.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approximately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camps.</w:t>
      </w:r>
    </w:p>
    <w:p w14:paraId="06343334" w14:textId="5ECF56C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39.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2012.</w:t>
      </w:r>
    </w:p>
    <w:p w14:paraId="71D55977" w14:textId="648F3E7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40.</w:t>
      </w:r>
      <w:r w:rsidR="008A2573">
        <w:rPr>
          <w:szCs w:val="24"/>
        </w:rPr>
        <w:tab/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memorandum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understanding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(UNHCR).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D621C1">
        <w:rPr>
          <w:szCs w:val="24"/>
        </w:rPr>
        <w:t xml:space="preserve"> </w:t>
      </w:r>
      <w:r w:rsidRPr="00217A16">
        <w:rPr>
          <w:szCs w:val="24"/>
        </w:rPr>
        <w:t>(4)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memorandum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(Scope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undertakes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uphold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principle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non-</w:t>
      </w:r>
      <w:r w:rsidRPr="00217A16">
        <w:rPr>
          <w:szCs w:val="24"/>
        </w:rPr>
        <w:t>refoulement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asylum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recognized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Permanent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deportation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UNHCR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undertakes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consider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resettle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UNHCR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undertakes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>
        <w:rPr>
          <w:szCs w:val="24"/>
        </w:rPr>
        <w:t>sufficiently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justified.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asylum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permanent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UNHCR.</w:t>
      </w:r>
    </w:p>
    <w:p w14:paraId="506C356C" w14:textId="68D18FF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construct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electricity;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Arabic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language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Humanitarian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staff.</w:t>
      </w:r>
    </w:p>
    <w:p w14:paraId="578FA67F" w14:textId="6D0088E2" w:rsidR="007D22DD" w:rsidRDefault="00203869" w:rsidP="00203869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24</w:t>
      </w:r>
    </w:p>
    <w:p w14:paraId="582B3F80" w14:textId="5D7C42FB" w:rsidR="007D22DD" w:rsidRDefault="00203869" w:rsidP="00203869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24</w:t>
      </w:r>
    </w:p>
    <w:p w14:paraId="42A415D3" w14:textId="41DB1704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42.</w:t>
      </w:r>
      <w:r w:rsidR="008A2573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dignity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inhabited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camps.</w:t>
      </w:r>
    </w:p>
    <w:p w14:paraId="3344DD5A" w14:textId="487EC6F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43.</w:t>
      </w:r>
      <w:r w:rsidR="00203869">
        <w:rPr>
          <w:szCs w:val="24"/>
        </w:rPr>
        <w:tab/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supervise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basket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refrigeration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heating,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amounting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2.5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million,</w:t>
      </w:r>
      <w:r w:rsidR="007D22DD">
        <w:rPr>
          <w:szCs w:val="24"/>
        </w:rPr>
        <w:t xml:space="preserve"> </w:t>
      </w:r>
      <w:r>
        <w:rPr>
          <w:szCs w:val="24"/>
        </w:rPr>
        <w:t>disbursed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payments.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1.5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899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225,038,545,450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relief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displaced.</w:t>
      </w:r>
    </w:p>
    <w:p w14:paraId="55CB524C" w14:textId="0994816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44.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233,825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residence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81,937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74,692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29,</w:t>
      </w:r>
      <w:r w:rsidRPr="00217A16">
        <w:rPr>
          <w:szCs w:val="24"/>
        </w:rPr>
        <w:t>094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28,914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Diyala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15,206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3,982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governorate.</w:t>
      </w:r>
    </w:p>
    <w:p w14:paraId="32FC4EE1" w14:textId="5EDDEE7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corresponding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departments,</w:t>
      </w:r>
      <w:r w:rsidR="007D22DD">
        <w:rPr>
          <w:szCs w:val="24"/>
        </w:rPr>
        <w:t xml:space="preserve"> </w:t>
      </w:r>
      <w:r>
        <w:rPr>
          <w:szCs w:val="24"/>
        </w:rPr>
        <w:t>helping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sustain</w:t>
      </w:r>
      <w:r w:rsidR="007D22DD">
        <w:rPr>
          <w:szCs w:val="24"/>
        </w:rPr>
        <w:t xml:space="preserve"> </w:t>
      </w:r>
      <w:r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until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home.</w:t>
      </w:r>
    </w:p>
    <w:p w14:paraId="647C67D9" w14:textId="5DA8850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46.</w:t>
      </w:r>
      <w:r w:rsidR="008A2573">
        <w:rPr>
          <w:szCs w:val="24"/>
        </w:rPr>
        <w:tab/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humanitarian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includes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welcoming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elderly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tor</w:t>
      </w:r>
      <w:r>
        <w:rPr>
          <w:szCs w:val="24"/>
        </w:rPr>
        <w:t>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clothing,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pocket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money,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leisure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Humanitarian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screened,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life.</w:t>
      </w:r>
    </w:p>
    <w:p w14:paraId="133471D3" w14:textId="24D7BA7B" w:rsidR="00724318" w:rsidRPr="00217A16" w:rsidRDefault="00724318" w:rsidP="00203869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47.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374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(2016):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2"/>
        <w:gridCol w:w="1100"/>
        <w:gridCol w:w="1023"/>
        <w:gridCol w:w="1040"/>
        <w:gridCol w:w="1015"/>
      </w:tblGrid>
      <w:tr w:rsidR="00203869" w:rsidRPr="00203869" w14:paraId="0A47E2A0" w14:textId="77777777" w:rsidTr="00203869">
        <w:trPr>
          <w:tblHeader/>
        </w:trPr>
        <w:tc>
          <w:tcPr>
            <w:tcW w:w="31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8F42688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03869">
              <w:rPr>
                <w:i/>
                <w:sz w:val="16"/>
              </w:rPr>
              <w:t>Activity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97704AD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03869">
              <w:rPr>
                <w:i/>
                <w:sz w:val="16"/>
              </w:rPr>
              <w:t>Nineveh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FB2F73" w14:textId="716D51F3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03869">
              <w:rPr>
                <w:i/>
                <w:sz w:val="16"/>
              </w:rPr>
              <w:t>Salah</w:t>
            </w:r>
            <w:r w:rsidR="007D22DD" w:rsidRPr="00203869">
              <w:rPr>
                <w:i/>
                <w:sz w:val="16"/>
              </w:rPr>
              <w:t xml:space="preserve"> </w:t>
            </w:r>
            <w:r w:rsidRPr="00203869">
              <w:rPr>
                <w:i/>
                <w:sz w:val="16"/>
              </w:rPr>
              <w:t>al-Din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0581702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03869">
              <w:rPr>
                <w:i/>
                <w:sz w:val="16"/>
              </w:rPr>
              <w:t>Anbar</w:t>
            </w:r>
          </w:p>
        </w:tc>
        <w:tc>
          <w:tcPr>
            <w:tcW w:w="10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778576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03869">
              <w:rPr>
                <w:i/>
                <w:sz w:val="16"/>
              </w:rPr>
              <w:t>Total</w:t>
            </w:r>
          </w:p>
        </w:tc>
      </w:tr>
      <w:tr w:rsidR="00724318" w:rsidRPr="00203869" w14:paraId="59D9A9BC" w14:textId="77777777" w:rsidTr="00203869">
        <w:tc>
          <w:tcPr>
            <w:tcW w:w="3192" w:type="dxa"/>
            <w:tcBorders>
              <w:top w:val="single" w:sz="12" w:space="0" w:color="auto"/>
            </w:tcBorders>
            <w:shd w:val="clear" w:color="auto" w:fill="auto"/>
          </w:tcPr>
          <w:p w14:paraId="02CDD70A" w14:textId="7805B626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03869">
              <w:rPr>
                <w:sz w:val="18"/>
              </w:rPr>
              <w:t>Appointment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of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a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full-time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carer</w:t>
            </w:r>
            <w:r w:rsidR="007D22DD" w:rsidRPr="00203869">
              <w:rPr>
                <w:sz w:val="18"/>
              </w:rPr>
              <w:t xml:space="preserve"> </w:t>
            </w:r>
            <w:r w:rsidR="00B843C1">
              <w:rPr>
                <w:sz w:val="18"/>
              </w:rPr>
              <w:br/>
            </w:r>
            <w:r w:rsidRPr="00203869">
              <w:rPr>
                <w:sz w:val="18"/>
              </w:rPr>
              <w:t>(public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employee)</w:t>
            </w:r>
          </w:p>
        </w:tc>
        <w:tc>
          <w:tcPr>
            <w:tcW w:w="110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DBF55FA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6</w:t>
            </w:r>
          </w:p>
        </w:tc>
        <w:tc>
          <w:tcPr>
            <w:tcW w:w="102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0522C45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92</w:t>
            </w:r>
          </w:p>
        </w:tc>
        <w:tc>
          <w:tcPr>
            <w:tcW w:w="104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B791262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28</w:t>
            </w:r>
          </w:p>
        </w:tc>
        <w:tc>
          <w:tcPr>
            <w:tcW w:w="101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EC2FFBC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126</w:t>
            </w:r>
          </w:p>
        </w:tc>
      </w:tr>
      <w:tr w:rsidR="00724318" w:rsidRPr="00203869" w14:paraId="6755FDE6" w14:textId="77777777" w:rsidTr="00203869">
        <w:tc>
          <w:tcPr>
            <w:tcW w:w="3192" w:type="dxa"/>
            <w:shd w:val="clear" w:color="auto" w:fill="auto"/>
          </w:tcPr>
          <w:p w14:paraId="0E51745B" w14:textId="0E29C598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03869">
              <w:rPr>
                <w:sz w:val="18"/>
              </w:rPr>
              <w:t>Appointment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of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a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full-time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carer</w:t>
            </w:r>
            <w:r w:rsidR="007D22DD" w:rsidRPr="00203869">
              <w:rPr>
                <w:sz w:val="18"/>
              </w:rPr>
              <w:t xml:space="preserve"> </w:t>
            </w:r>
            <w:r w:rsidR="00B843C1">
              <w:rPr>
                <w:sz w:val="18"/>
              </w:rPr>
              <w:br/>
            </w:r>
            <w:r w:rsidRPr="00203869">
              <w:rPr>
                <w:sz w:val="18"/>
              </w:rPr>
              <w:t>(non-public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employee)</w:t>
            </w:r>
          </w:p>
        </w:tc>
        <w:tc>
          <w:tcPr>
            <w:tcW w:w="1100" w:type="dxa"/>
            <w:shd w:val="clear" w:color="auto" w:fill="auto"/>
            <w:vAlign w:val="bottom"/>
          </w:tcPr>
          <w:p w14:paraId="65E97F7A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712</w:t>
            </w:r>
          </w:p>
        </w:tc>
        <w:tc>
          <w:tcPr>
            <w:tcW w:w="1023" w:type="dxa"/>
            <w:shd w:val="clear" w:color="auto" w:fill="auto"/>
            <w:vAlign w:val="bottom"/>
          </w:tcPr>
          <w:p w14:paraId="49CC62E8" w14:textId="7CE821A8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2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066</w:t>
            </w:r>
          </w:p>
        </w:tc>
        <w:tc>
          <w:tcPr>
            <w:tcW w:w="1040" w:type="dxa"/>
            <w:shd w:val="clear" w:color="auto" w:fill="auto"/>
            <w:vAlign w:val="bottom"/>
          </w:tcPr>
          <w:p w14:paraId="40FB3439" w14:textId="314473F2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1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204</w:t>
            </w:r>
          </w:p>
        </w:tc>
        <w:tc>
          <w:tcPr>
            <w:tcW w:w="1015" w:type="dxa"/>
            <w:shd w:val="clear" w:color="auto" w:fill="auto"/>
            <w:vAlign w:val="bottom"/>
          </w:tcPr>
          <w:p w14:paraId="000F55AA" w14:textId="497EE299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3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982</w:t>
            </w:r>
          </w:p>
        </w:tc>
      </w:tr>
      <w:tr w:rsidR="00724318" w:rsidRPr="00203869" w14:paraId="4AA4A797" w14:textId="77777777" w:rsidTr="00203869">
        <w:tc>
          <w:tcPr>
            <w:tcW w:w="3192" w:type="dxa"/>
            <w:shd w:val="clear" w:color="auto" w:fill="auto"/>
          </w:tcPr>
          <w:p w14:paraId="68FA41A9" w14:textId="44985B13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03869">
              <w:rPr>
                <w:sz w:val="18"/>
              </w:rPr>
              <w:t>Actual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recipients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of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full-time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carer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salary</w:t>
            </w:r>
          </w:p>
        </w:tc>
        <w:tc>
          <w:tcPr>
            <w:tcW w:w="1100" w:type="dxa"/>
            <w:shd w:val="clear" w:color="auto" w:fill="auto"/>
            <w:vAlign w:val="bottom"/>
          </w:tcPr>
          <w:p w14:paraId="63B5E774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629</w:t>
            </w:r>
          </w:p>
        </w:tc>
        <w:tc>
          <w:tcPr>
            <w:tcW w:w="1023" w:type="dxa"/>
            <w:shd w:val="clear" w:color="auto" w:fill="auto"/>
            <w:vAlign w:val="bottom"/>
          </w:tcPr>
          <w:p w14:paraId="547D3F08" w14:textId="019B763E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1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097</w:t>
            </w:r>
          </w:p>
        </w:tc>
        <w:tc>
          <w:tcPr>
            <w:tcW w:w="1040" w:type="dxa"/>
            <w:shd w:val="clear" w:color="auto" w:fill="auto"/>
            <w:vAlign w:val="bottom"/>
          </w:tcPr>
          <w:p w14:paraId="63E7F357" w14:textId="77777777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835</w:t>
            </w:r>
          </w:p>
        </w:tc>
        <w:tc>
          <w:tcPr>
            <w:tcW w:w="1015" w:type="dxa"/>
            <w:shd w:val="clear" w:color="auto" w:fill="auto"/>
            <w:vAlign w:val="bottom"/>
          </w:tcPr>
          <w:p w14:paraId="546F3DDA" w14:textId="45F7BFB0" w:rsidR="00724318" w:rsidRPr="00203869" w:rsidRDefault="00724318" w:rsidP="0020386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03869">
              <w:rPr>
                <w:sz w:val="18"/>
              </w:rPr>
              <w:t>2</w:t>
            </w:r>
            <w:r w:rsidR="007D22DD" w:rsidRPr="00203869">
              <w:rPr>
                <w:sz w:val="18"/>
              </w:rPr>
              <w:t xml:space="preserve"> </w:t>
            </w:r>
            <w:r w:rsidRPr="00203869">
              <w:rPr>
                <w:sz w:val="18"/>
              </w:rPr>
              <w:t>561</w:t>
            </w:r>
          </w:p>
        </w:tc>
      </w:tr>
    </w:tbl>
    <w:p w14:paraId="5221A58C" w14:textId="0EDBDB25" w:rsidR="007D22DD" w:rsidRDefault="00724318" w:rsidP="00203869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48.</w:t>
      </w:r>
      <w:r w:rsidR="008A2573">
        <w:rPr>
          <w:szCs w:val="24"/>
        </w:rPr>
        <w:tab/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handle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associated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>
        <w:rPr>
          <w:szCs w:val="24"/>
        </w:rPr>
        <w:t>ing</w:t>
      </w:r>
      <w:r w:rsidR="007D22DD">
        <w:rPr>
          <w:szCs w:val="24"/>
        </w:rPr>
        <w:t xml:space="preserve"> </w:t>
      </w:r>
      <w:r>
        <w:rPr>
          <w:szCs w:val="24"/>
        </w:rPr>
        <w:t>home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calculating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dismissed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grounds,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arranging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arranging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lawyers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behalf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cases.</w:t>
      </w:r>
    </w:p>
    <w:p w14:paraId="68FA4326" w14:textId="05A900A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49.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cleared,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explosives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defused,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detritus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re-opened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>
        <w:rPr>
          <w:szCs w:val="24"/>
        </w:rPr>
        <w:t>Troops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points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infiltrators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cells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intelligence.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families.</w:t>
      </w:r>
    </w:p>
    <w:p w14:paraId="5F6B1AC0" w14:textId="70D659A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discussed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</w:t>
      </w:r>
      <w:r>
        <w:rPr>
          <w:szCs w:val="24"/>
        </w:rPr>
        <w:t>ity</w:t>
      </w:r>
      <w:r w:rsidR="007D22DD">
        <w:rPr>
          <w:szCs w:val="24"/>
        </w:rPr>
        <w:t xml:space="preserve"> </w:t>
      </w:r>
      <w:r>
        <w:rPr>
          <w:szCs w:val="24"/>
        </w:rPr>
        <w:t>Council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11</w:t>
      </w:r>
      <w:r w:rsidR="007D22DD">
        <w:rPr>
          <w:szCs w:val="24"/>
        </w:rPr>
        <w:t xml:space="preserve"> </w:t>
      </w:r>
      <w:r>
        <w:rPr>
          <w:szCs w:val="24"/>
        </w:rPr>
        <w:t>December</w:t>
      </w:r>
      <w:r w:rsidR="007D22DD">
        <w:rPr>
          <w:szCs w:val="24"/>
        </w:rPr>
        <w:t xml:space="preserve"> </w:t>
      </w:r>
      <w:r>
        <w:rPr>
          <w:szCs w:val="24"/>
        </w:rPr>
        <w:t>2017,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undersecretary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checks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issue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frozen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returning</w:t>
      </w:r>
      <w:r w:rsidR="007D22DD">
        <w:rPr>
          <w:szCs w:val="24"/>
        </w:rPr>
        <w:t xml:space="preserve"> </w:t>
      </w:r>
      <w:r>
        <w:rPr>
          <w:szCs w:val="24"/>
        </w:rPr>
        <w:lastRenderedPageBreak/>
        <w:t>home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tribal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Intelligence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checking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red-flagged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Intelligence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social-related)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persons.</w:t>
      </w:r>
    </w:p>
    <w:p w14:paraId="09F1E1DC" w14:textId="61E80670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</w:rPr>
        <w:t>51.</w:t>
      </w:r>
      <w:r w:rsidR="008A2573">
        <w:rPr>
          <w:szCs w:val="24"/>
        </w:rPr>
        <w:tab/>
      </w:r>
      <w:r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microcredit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G</w:t>
      </w:r>
      <w:r w:rsidRPr="00217A16">
        <w:rPr>
          <w:szCs w:val="24"/>
        </w:rPr>
        <w:t>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(widows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divorcées)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who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not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receive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social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security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allowance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unemployed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persons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registered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Departments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Employment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Loans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database,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including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persons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who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have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returned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their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original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areas,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those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covered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community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rehabilitation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programme,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owners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enterprises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covered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Small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Business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Support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Act,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No.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10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(</w:t>
      </w:r>
      <w:r w:rsidRPr="00217A16">
        <w:rPr>
          <w:szCs w:val="24"/>
          <w:shd w:val="clear" w:color="auto" w:fill="FFFFFF"/>
        </w:rPr>
        <w:t>2012</w:t>
      </w:r>
      <w:r>
        <w:rPr>
          <w:szCs w:val="24"/>
          <w:shd w:val="clear" w:color="auto" w:fill="FFFFFF"/>
        </w:rPr>
        <w:t>)</w:t>
      </w:r>
      <w:r w:rsidRPr="00217A16">
        <w:rPr>
          <w:szCs w:val="24"/>
          <w:shd w:val="clear" w:color="auto" w:fill="FFFFFF"/>
        </w:rPr>
        <w:t>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persons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affected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terrorist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acts,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breadwinners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broken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homes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living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landfill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areas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graduates.</w:t>
      </w:r>
    </w:p>
    <w:p w14:paraId="5AA2D14F" w14:textId="78C16F0C" w:rsidR="00724318" w:rsidRPr="00217A16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unemployed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(registered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unregistered):</w:t>
      </w:r>
    </w:p>
    <w:p w14:paraId="33449E4A" w14:textId="602D1A01" w:rsidR="00724318" w:rsidRPr="00217A16" w:rsidRDefault="00B61B18" w:rsidP="007D22DD">
      <w:pPr>
        <w:pStyle w:val="SingleTxtG"/>
        <w:rPr>
          <w:szCs w:val="24"/>
          <w:shd w:val="clear" w:color="auto" w:fill="FFFFFF"/>
        </w:rPr>
      </w:pPr>
      <w:r>
        <w:rPr>
          <w:szCs w:val="24"/>
          <w:shd w:val="clear" w:color="auto" w:fill="FFFFFF"/>
        </w:rPr>
        <w:tab/>
      </w:r>
      <w:r w:rsidR="00724318" w:rsidRPr="00217A16">
        <w:rPr>
          <w:szCs w:val="24"/>
          <w:shd w:val="clear" w:color="auto" w:fill="FFFFFF"/>
        </w:rPr>
        <w:t>Minimum</w:t>
      </w:r>
      <w:r w:rsidR="007D22DD">
        <w:rPr>
          <w:szCs w:val="24"/>
          <w:shd w:val="clear" w:color="auto" w:fill="FFFFFF"/>
        </w:rPr>
        <w:t xml:space="preserve"> </w:t>
      </w:r>
      <w:r w:rsidR="00724318">
        <w:rPr>
          <w:szCs w:val="24"/>
          <w:shd w:val="clear" w:color="auto" w:fill="FFFFFF"/>
        </w:rPr>
        <w:t>amount</w:t>
      </w:r>
      <w:r w:rsidR="007D22DD">
        <w:rPr>
          <w:szCs w:val="24"/>
          <w:shd w:val="clear" w:color="auto" w:fill="FFFFFF"/>
        </w:rPr>
        <w:t xml:space="preserve"> </w:t>
      </w:r>
      <w:r w:rsidR="00724318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="00724318" w:rsidRPr="00217A16">
        <w:rPr>
          <w:szCs w:val="24"/>
          <w:shd w:val="clear" w:color="auto" w:fill="FFFFFF"/>
        </w:rPr>
        <w:t>benefit:</w:t>
      </w:r>
    </w:p>
    <w:p w14:paraId="6A794782" w14:textId="780FEB21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  <w:rPr>
          <w:shd w:val="clear" w:color="auto" w:fill="FFFFFF"/>
        </w:rPr>
      </w:pPr>
      <w:r w:rsidRPr="00217A16">
        <w:t>•</w:t>
      </w:r>
      <w:r w:rsidRPr="00217A16">
        <w:tab/>
      </w:r>
      <w:r w:rsidR="00724318" w:rsidRPr="00217A16">
        <w:rPr>
          <w:shd w:val="clear" w:color="auto" w:fill="FFFFFF"/>
        </w:rPr>
        <w:t>Community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rehabilitation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programme:</w:t>
      </w:r>
      <w:r w:rsidR="007D22DD">
        <w:rPr>
          <w:shd w:val="clear" w:color="auto" w:fill="FFFFFF"/>
        </w:rPr>
        <w:t xml:space="preserve"> </w:t>
      </w:r>
      <w:r w:rsidR="00724318">
        <w:rPr>
          <w:shd w:val="clear" w:color="auto" w:fill="FFFFFF"/>
        </w:rPr>
        <w:t>ID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3</w:t>
      </w:r>
      <w:r w:rsidR="00455DA4">
        <w:rPr>
          <w:shd w:val="clear" w:color="auto" w:fill="FFFFFF"/>
        </w:rPr>
        <w:t>–</w:t>
      </w:r>
      <w:r w:rsidR="00724318" w:rsidRPr="00217A16">
        <w:rPr>
          <w:shd w:val="clear" w:color="auto" w:fill="FFFFFF"/>
        </w:rPr>
        <w:t>5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million;</w:t>
      </w:r>
    </w:p>
    <w:p w14:paraId="49B94322" w14:textId="1A1378D9" w:rsidR="00724318" w:rsidRPr="00217A16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  <w:rPr>
          <w:shd w:val="clear" w:color="auto" w:fill="FFFFFF"/>
        </w:rPr>
      </w:pPr>
      <w:r w:rsidRPr="00217A16">
        <w:t>•</w:t>
      </w:r>
      <w:r w:rsidRPr="00217A16">
        <w:tab/>
      </w:r>
      <w:r w:rsidR="00724318" w:rsidRPr="00217A16">
        <w:rPr>
          <w:shd w:val="clear" w:color="auto" w:fill="FFFFFF"/>
        </w:rPr>
        <w:t>Small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business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support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fund:</w:t>
      </w:r>
      <w:r w:rsidR="007D22DD">
        <w:rPr>
          <w:shd w:val="clear" w:color="auto" w:fill="FFFFFF"/>
        </w:rPr>
        <w:t xml:space="preserve"> </w:t>
      </w:r>
      <w:r w:rsidR="00724318">
        <w:rPr>
          <w:shd w:val="clear" w:color="auto" w:fill="FFFFFF"/>
        </w:rPr>
        <w:t>ID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8</w:t>
      </w:r>
      <w:r w:rsidR="00455DA4">
        <w:rPr>
          <w:shd w:val="clear" w:color="auto" w:fill="FFFFFF"/>
        </w:rPr>
        <w:t>–</w:t>
      </w:r>
      <w:r w:rsidR="00724318" w:rsidRPr="00217A16">
        <w:rPr>
          <w:shd w:val="clear" w:color="auto" w:fill="FFFFFF"/>
        </w:rPr>
        <w:t>20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million;</w:t>
      </w:r>
    </w:p>
    <w:p w14:paraId="02A8E7E7" w14:textId="00FD8CE9" w:rsidR="007D22DD" w:rsidRDefault="00DC3E4E" w:rsidP="00DC3E4E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>
        <w:t>•</w:t>
      </w:r>
      <w:r>
        <w:tab/>
      </w:r>
      <w:r w:rsidR="00724318" w:rsidRPr="00217A16">
        <w:t>National</w:t>
      </w:r>
      <w:r w:rsidR="007D22DD">
        <w:t xml:space="preserve"> </w:t>
      </w:r>
      <w:r w:rsidR="00724318" w:rsidRPr="00217A16">
        <w:t>poverty</w:t>
      </w:r>
      <w:r w:rsidR="007D22DD">
        <w:t xml:space="preserve"> </w:t>
      </w:r>
      <w:r w:rsidR="00724318" w:rsidRPr="00217A16">
        <w:t>reduction</w:t>
      </w:r>
      <w:r w:rsidR="007D22DD">
        <w:t xml:space="preserve"> </w:t>
      </w:r>
      <w:r w:rsidR="00724318" w:rsidRPr="00217A16">
        <w:t>strategy: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8</w:t>
      </w:r>
      <w:r w:rsidR="00455DA4">
        <w:t>–</w:t>
      </w:r>
      <w:r w:rsidR="00724318" w:rsidRPr="00217A16">
        <w:t>10</w:t>
      </w:r>
      <w:r w:rsidR="007D22DD">
        <w:t xml:space="preserve"> </w:t>
      </w:r>
      <w:r w:rsidR="00724318" w:rsidRPr="00217A16">
        <w:t>million.</w:t>
      </w:r>
    </w:p>
    <w:p w14:paraId="251E6D7C" w14:textId="03F2958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52.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receipt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amount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benefit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November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27,052.</w:t>
      </w:r>
    </w:p>
    <w:p w14:paraId="0DBD877A" w14:textId="3E29B3A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53.</w:t>
      </w:r>
      <w:r w:rsidR="008A2573">
        <w:rPr>
          <w:szCs w:val="24"/>
        </w:rPr>
        <w:tab/>
      </w:r>
      <w:r>
        <w:rPr>
          <w:szCs w:val="24"/>
        </w:rPr>
        <w:t>Around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1,528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exempted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rules</w:t>
      </w:r>
      <w:r w:rsidRPr="00217A16">
        <w:rPr>
          <w:szCs w:val="24"/>
        </w:rPr>
        <w:t>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Shabak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assistance.</w:t>
      </w:r>
    </w:p>
    <w:p w14:paraId="7F9B6118" w14:textId="5D7A56A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trafficking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refurbished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violence.</w:t>
      </w:r>
    </w:p>
    <w:p w14:paraId="2E2427E5" w14:textId="608F9D2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55.</w:t>
      </w:r>
      <w:r w:rsidR="008A2573">
        <w:rPr>
          <w:szCs w:val="24"/>
        </w:rPr>
        <w:tab/>
      </w:r>
      <w:r w:rsidRPr="00217A16">
        <w:rPr>
          <w:szCs w:val="24"/>
        </w:rPr>
        <w:t>Since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</w:p>
    <w:p w14:paraId="343C1628" w14:textId="5B2752A4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56.</w:t>
      </w:r>
      <w:r w:rsidR="008A2573">
        <w:rPr>
          <w:szCs w:val="24"/>
        </w:rPr>
        <w:tab/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windows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procedures.</w:t>
      </w:r>
    </w:p>
    <w:p w14:paraId="127081F6" w14:textId="50FE967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57.</w:t>
      </w:r>
      <w:r w:rsidR="008A2573">
        <w:rPr>
          <w:szCs w:val="24"/>
        </w:rPr>
        <w:tab/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radi</w:t>
      </w:r>
      <w:r>
        <w:rPr>
          <w:szCs w:val="24"/>
        </w:rPr>
        <w:t>ologic</w:t>
      </w:r>
      <w:r w:rsidRPr="00217A16">
        <w:rPr>
          <w:szCs w:val="24"/>
        </w:rPr>
        <w:t>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vaccination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reproductive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screening,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tuberculosis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patients,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consultation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clinical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specialists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laboratory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HIV/AIDS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>
        <w:rPr>
          <w:szCs w:val="24"/>
        </w:rPr>
        <w:t>d</w:t>
      </w:r>
      <w:r w:rsidR="007D22DD">
        <w:rPr>
          <w:szCs w:val="24"/>
        </w:rPr>
        <w:t xml:space="preserve"> </w:t>
      </w:r>
      <w:r>
        <w:rPr>
          <w:szCs w:val="24"/>
        </w:rPr>
        <w:t>sexually</w:t>
      </w:r>
      <w:r w:rsidR="007D22DD">
        <w:rPr>
          <w:szCs w:val="24"/>
        </w:rPr>
        <w:t xml:space="preserve"> </w:t>
      </w:r>
      <w:r>
        <w:rPr>
          <w:szCs w:val="24"/>
        </w:rPr>
        <w:t>transmitted</w:t>
      </w:r>
      <w:r w:rsidR="007D22DD">
        <w:rPr>
          <w:szCs w:val="24"/>
        </w:rPr>
        <w:t xml:space="preserve"> </w:t>
      </w:r>
      <w:r>
        <w:rPr>
          <w:szCs w:val="24"/>
        </w:rPr>
        <w:t>diseases,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well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non-communicable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services.</w:t>
      </w:r>
    </w:p>
    <w:p w14:paraId="22514FED" w14:textId="70D544A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58.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emergency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view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suffering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disorders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problems.</w:t>
      </w:r>
    </w:p>
    <w:p w14:paraId="0E3743DD" w14:textId="7A1A8AC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59.</w:t>
      </w:r>
      <w:r w:rsidR="008A2573">
        <w:rPr>
          <w:szCs w:val="24"/>
        </w:rPr>
        <w:tab/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stepped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alongside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locations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high</w:t>
      </w:r>
      <w:r w:rsidR="007D22DD">
        <w:rPr>
          <w:szCs w:val="24"/>
        </w:rPr>
        <w:t xml:space="preserve"> </w:t>
      </w:r>
      <w:r>
        <w:rPr>
          <w:szCs w:val="24"/>
        </w:rPr>
        <w:t>proportion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Pr="00217A16">
        <w:rPr>
          <w:szCs w:val="24"/>
        </w:rPr>
        <w:t>.</w:t>
      </w:r>
    </w:p>
    <w:p w14:paraId="3B57BAF2" w14:textId="71033B6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60.</w:t>
      </w:r>
      <w:r w:rsidR="008A2573">
        <w:rPr>
          <w:szCs w:val="24"/>
        </w:rPr>
        <w:tab/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strengthened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logistical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commensurate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nutritional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assessment,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chronic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disease,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chronic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cancer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cases.</w:t>
      </w:r>
    </w:p>
    <w:p w14:paraId="69B30313" w14:textId="50CBE2E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61.</w:t>
      </w:r>
      <w:r w:rsidR="008A2573">
        <w:rPr>
          <w:szCs w:val="24"/>
        </w:rPr>
        <w:tab/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ambulances,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clinics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sponsoring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bodies.</w:t>
      </w:r>
    </w:p>
    <w:p w14:paraId="2B82A7DD" w14:textId="32E29E1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62.</w:t>
      </w:r>
      <w:r w:rsidR="008A2573">
        <w:rPr>
          <w:szCs w:val="24"/>
        </w:rPr>
        <w:tab/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925,755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9F7060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>
        <w:rPr>
          <w:szCs w:val="24"/>
        </w:rPr>
        <w:t>places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high</w:t>
      </w:r>
      <w:r w:rsidR="007D22DD">
        <w:rPr>
          <w:szCs w:val="24"/>
        </w:rPr>
        <w:t xml:space="preserve"> </w:t>
      </w:r>
      <w:r>
        <w:rPr>
          <w:szCs w:val="24"/>
        </w:rPr>
        <w:t>proportion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vaccinated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4B471B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vaccinated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normal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205,389.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births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214,121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clinics,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ambulances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4,588,740.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2,041,184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emergency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hospital</w:t>
      </w:r>
      <w:r>
        <w:rPr>
          <w:szCs w:val="24"/>
        </w:rPr>
        <w:t>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childbirth</w:t>
      </w:r>
      <w:r w:rsidR="007D22DD">
        <w:rPr>
          <w:szCs w:val="24"/>
        </w:rPr>
        <w:t xml:space="preserve"> </w:t>
      </w:r>
      <w:r>
        <w:rPr>
          <w:szCs w:val="24"/>
        </w:rPr>
        <w:t>facilities</w:t>
      </w:r>
      <w:r w:rsidR="007D22DD">
        <w:rPr>
          <w:szCs w:val="24"/>
        </w:rPr>
        <w:t xml:space="preserve"> </w:t>
      </w:r>
      <w:r>
        <w:rPr>
          <w:szCs w:val="24"/>
        </w:rPr>
        <w:t>were</w:t>
      </w:r>
      <w:r w:rsidR="007D22DD">
        <w:rPr>
          <w:szCs w:val="24"/>
        </w:rPr>
        <w:t xml:space="preserve"> </w:t>
      </w:r>
      <w:r>
        <w:rPr>
          <w:szCs w:val="24"/>
        </w:rPr>
        <w:t>offered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clinics.</w:t>
      </w:r>
    </w:p>
    <w:p w14:paraId="04E51AC4" w14:textId="660003A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63.</w:t>
      </w:r>
      <w:r w:rsidR="008A2573">
        <w:rPr>
          <w:szCs w:val="24"/>
        </w:rPr>
        <w:tab/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rate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="007A4F06">
        <w:rPr>
          <w:szCs w:val="24"/>
          <w:lang w:val="en"/>
        </w:rPr>
        <w:t>10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main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causes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female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mortality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decreased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from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73.9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2015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to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68.16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2016;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percentage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women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childbearing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age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receiving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tetanus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toxoid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vaccination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rose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from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9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2015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to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15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2016.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proportion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women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receiving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family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planning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counselling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increased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from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74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2015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to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84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2016.</w:t>
      </w:r>
    </w:p>
    <w:p w14:paraId="1C3FC117" w14:textId="0B4B439C" w:rsidR="007D22DD" w:rsidRDefault="00724318" w:rsidP="007D22DD">
      <w:pPr>
        <w:pStyle w:val="SingleTxtG"/>
        <w:rPr>
          <w:szCs w:val="24"/>
          <w:lang w:val="en"/>
        </w:rPr>
      </w:pPr>
      <w:r w:rsidRPr="00217A16">
        <w:rPr>
          <w:szCs w:val="24"/>
        </w:rPr>
        <w:t>64.</w:t>
      </w:r>
      <w:r w:rsidR="008A2573">
        <w:rPr>
          <w:szCs w:val="24"/>
        </w:rPr>
        <w:tab/>
      </w:r>
      <w:r w:rsidRPr="00217A16">
        <w:rPr>
          <w:szCs w:val="24"/>
          <w:lang w:val="en"/>
        </w:rPr>
        <w:t>There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was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decrease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rate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congenital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abnormality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from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3.6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1,000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live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births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2015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to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2.5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per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cent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2016.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least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1,000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cases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of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tuberculosis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were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detected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early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and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treated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successfully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camps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for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the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displaced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and</w:t>
      </w:r>
      <w:r w:rsidR="007D22DD">
        <w:rPr>
          <w:szCs w:val="24"/>
          <w:lang w:val="en"/>
        </w:rPr>
        <w:t xml:space="preserve"> </w:t>
      </w:r>
      <w:r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liberated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areas.</w:t>
      </w:r>
    </w:p>
    <w:p w14:paraId="155B684F" w14:textId="3DF0BFC3" w:rsidR="007D22DD" w:rsidRDefault="00724318" w:rsidP="007D22DD">
      <w:pPr>
        <w:pStyle w:val="SingleTxtG"/>
        <w:rPr>
          <w:szCs w:val="24"/>
          <w:lang w:val="en"/>
        </w:rPr>
      </w:pPr>
      <w:r w:rsidRPr="00217A16">
        <w:rPr>
          <w:szCs w:val="24"/>
        </w:rPr>
        <w:t>65.</w:t>
      </w:r>
      <w:r w:rsidR="008A2573">
        <w:rPr>
          <w:szCs w:val="24"/>
        </w:rPr>
        <w:tab/>
      </w:r>
      <w:r w:rsidRPr="00217A16">
        <w:rPr>
          <w:szCs w:val="24"/>
          <w:lang w:val="en"/>
        </w:rPr>
        <w:t>Psychosocial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support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has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been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provided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to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at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least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5,000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returnees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in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liberated</w:t>
      </w:r>
      <w:r w:rsidR="007D22DD">
        <w:rPr>
          <w:szCs w:val="24"/>
          <w:lang w:val="en"/>
        </w:rPr>
        <w:t xml:space="preserve"> </w:t>
      </w:r>
      <w:r w:rsidRPr="00217A16">
        <w:rPr>
          <w:szCs w:val="24"/>
          <w:lang w:val="en"/>
        </w:rPr>
        <w:t>governorates.</w:t>
      </w:r>
    </w:p>
    <w:p w14:paraId="02D6F592" w14:textId="169A979A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  <w:lang w:val="en"/>
        </w:rPr>
        <w:t>66.</w:t>
      </w:r>
      <w:r w:rsidR="008A2573">
        <w:rPr>
          <w:szCs w:val="24"/>
          <w:lang w:val="en"/>
        </w:rPr>
        <w:tab/>
      </w:r>
      <w:r w:rsidRPr="00217A16">
        <w:rPr>
          <w:szCs w:val="24"/>
        </w:rPr>
        <w:t>Since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began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hospitals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immediately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clinics,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hospitals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alternatives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destroyed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infrastructure.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ambulances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Mobilization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ambulances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acquired.</w:t>
      </w:r>
    </w:p>
    <w:p w14:paraId="2476CB59" w14:textId="548F8C3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67.</w:t>
      </w:r>
      <w:r w:rsidR="008A2573">
        <w:rPr>
          <w:szCs w:val="24"/>
        </w:rPr>
        <w:tab/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hospitals,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fully</w:t>
      </w:r>
      <w:r w:rsidR="007D22DD">
        <w:rPr>
          <w:szCs w:val="24"/>
        </w:rPr>
        <w:t xml:space="preserve"> </w:t>
      </w:r>
      <w:r>
        <w:rPr>
          <w:szCs w:val="24"/>
        </w:rPr>
        <w:t>refurbished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Diyala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people.</w:t>
      </w:r>
    </w:p>
    <w:p w14:paraId="1F3D4F48" w14:textId="6D43E0E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68.</w:t>
      </w:r>
      <w:r w:rsidR="008A2573">
        <w:rPr>
          <w:szCs w:val="24"/>
        </w:rPr>
        <w:tab/>
      </w:r>
      <w:r>
        <w:rPr>
          <w:szCs w:val="24"/>
        </w:rPr>
        <w:t>M</w:t>
      </w:r>
      <w:r w:rsidRPr="00217A16">
        <w:rPr>
          <w:szCs w:val="24"/>
        </w:rPr>
        <w:t>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trauma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stabilization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points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partnership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coordination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armed</w:t>
      </w:r>
      <w:r w:rsidR="007D22DD">
        <w:rPr>
          <w:szCs w:val="24"/>
        </w:rPr>
        <w:t xml:space="preserve"> </w:t>
      </w:r>
      <w:r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injured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personnel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conducted.</w:t>
      </w:r>
    </w:p>
    <w:p w14:paraId="536670F2" w14:textId="1653FC38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69.</w:t>
      </w:r>
      <w:r w:rsidR="008A2573">
        <w:rPr>
          <w:szCs w:val="24"/>
        </w:rPr>
        <w:tab/>
      </w:r>
      <w:r w:rsidRPr="00217A16">
        <w:rPr>
          <w:szCs w:val="24"/>
        </w:rPr>
        <w:t>Prescriptions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centres,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provide</w:t>
      </w:r>
      <w:r w:rsidR="007D22DD">
        <w:rPr>
          <w:szCs w:val="24"/>
        </w:rPr>
        <w:t xml:space="preserve"> </w:t>
      </w:r>
      <w:r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comprehensive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services.</w:t>
      </w:r>
    </w:p>
    <w:p w14:paraId="727FAE9D" w14:textId="0B97A375" w:rsidR="007D22DD" w:rsidRDefault="002624EC" w:rsidP="002624EC">
      <w:pPr>
        <w:pStyle w:val="H23G"/>
      </w:pPr>
      <w:r>
        <w:tab/>
      </w:r>
      <w:r>
        <w:tab/>
      </w:r>
      <w:r w:rsidR="00724318" w:rsidRPr="00217A16">
        <w:t>Internal</w:t>
      </w:r>
      <w:r w:rsidR="007D22DD">
        <w:t xml:space="preserve"> </w:t>
      </w:r>
      <w:r w:rsidR="00724318" w:rsidRPr="00217A16">
        <w:t>movement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persons</w:t>
      </w:r>
    </w:p>
    <w:p w14:paraId="5EECA0F9" w14:textId="1F25AD8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70.</w:t>
      </w:r>
      <w:r w:rsidR="008A2573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movement,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experienced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exceptional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circumstances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territory,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widespread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followed</w:t>
      </w:r>
      <w:r w:rsidR="007D22DD">
        <w:rPr>
          <w:szCs w:val="24"/>
        </w:rPr>
        <w:t xml:space="preserve"> </w:t>
      </w:r>
      <w:r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Hundreds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fighters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infiltrated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ranks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carrying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authorities</w:t>
      </w:r>
      <w:r w:rsidR="007D22DD">
        <w:rPr>
          <w:szCs w:val="24"/>
        </w:rPr>
        <w:t xml:space="preserve"> </w:t>
      </w:r>
      <w:r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checking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restriction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movement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although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legitimate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spreading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threatening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</w:p>
    <w:p w14:paraId="0D92FC71" w14:textId="17531B0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until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interrupted.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>
        <w:rPr>
          <w:szCs w:val="24"/>
        </w:rPr>
        <w:t>work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lastRenderedPageBreak/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>
        <w:rPr>
          <w:szCs w:val="24"/>
        </w:rPr>
        <w:t>homelands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>
        <w:rPr>
          <w:szCs w:val="24"/>
        </w:rPr>
        <w:t>steps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academic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49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Your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attract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455DA4">
        <w:rPr>
          <w:szCs w:val="24"/>
        </w:rPr>
        <w:t>–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roo</w:t>
      </w:r>
      <w:r>
        <w:rPr>
          <w:szCs w:val="24"/>
        </w:rPr>
        <w:t>m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process</w:t>
      </w:r>
      <w:r w:rsidR="007D22DD">
        <w:rPr>
          <w:szCs w:val="24"/>
        </w:rPr>
        <w:t xml:space="preserve"> </w:t>
      </w:r>
      <w:r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students,</w:t>
      </w:r>
      <w:r w:rsidR="007D22DD">
        <w:rPr>
          <w:szCs w:val="24"/>
        </w:rPr>
        <w:t xml:space="preserve"> </w:t>
      </w:r>
      <w:r>
        <w:rPr>
          <w:szCs w:val="24"/>
        </w:rPr>
        <w:t>introducing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practical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normal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stable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spreading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fostering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study.</w:t>
      </w:r>
    </w:p>
    <w:p w14:paraId="0BFF94E2" w14:textId="58517C7E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72.</w:t>
      </w:r>
      <w:r w:rsidR="008A2573">
        <w:rPr>
          <w:szCs w:val="24"/>
        </w:rPr>
        <w:tab/>
      </w:r>
      <w:r>
        <w:rPr>
          <w:szCs w:val="24"/>
        </w:rPr>
        <w:t>P</w:t>
      </w:r>
      <w:r w:rsidRPr="00217A16">
        <w:rPr>
          <w:szCs w:val="24"/>
        </w:rPr>
        <w:t>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amount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</w:t>
      </w:r>
      <w:r w:rsidR="00455DA4">
        <w:rPr>
          <w:szCs w:val="24"/>
        </w:rPr>
        <w:t>–</w:t>
      </w:r>
      <w:r w:rsidRPr="00217A16">
        <w:rPr>
          <w:szCs w:val="24"/>
        </w:rPr>
        <w:t>2015</w:t>
      </w:r>
      <w:r w:rsidR="00455DA4">
        <w:rPr>
          <w:szCs w:val="24"/>
        </w:rPr>
        <w:t>–</w:t>
      </w:r>
      <w:r w:rsidRPr="00217A16">
        <w:rPr>
          <w:szCs w:val="24"/>
        </w:rPr>
        <w:t>2017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46,060,000,000.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launched,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microcredit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(2007</w:t>
      </w:r>
      <w:r w:rsidR="00455DA4">
        <w:rPr>
          <w:szCs w:val="24"/>
        </w:rPr>
        <w:t>–</w:t>
      </w:r>
      <w:r w:rsidRPr="00217A16">
        <w:rPr>
          <w:szCs w:val="24"/>
        </w:rPr>
        <w:t>2009),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fund.</w:t>
      </w:r>
    </w:p>
    <w:p w14:paraId="0C089B59" w14:textId="20A0D552" w:rsidR="007D22DD" w:rsidRDefault="002624EC" w:rsidP="002624EC">
      <w:pPr>
        <w:pStyle w:val="H23G"/>
      </w:pPr>
      <w:r>
        <w:tab/>
      </w:r>
      <w:r>
        <w:tab/>
      </w:r>
      <w:r w:rsidR="00724318" w:rsidRPr="00217A16">
        <w:t>Meeting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study</w:t>
      </w:r>
      <w:r w:rsidR="007D22DD">
        <w:t xml:space="preserve"> </w:t>
      </w:r>
      <w:r w:rsidR="00724318" w:rsidRPr="00217A16">
        <w:t>needs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refugees</w:t>
      </w:r>
    </w:p>
    <w:p w14:paraId="426177CB" w14:textId="3285E61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73.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>
        <w:rPr>
          <w:szCs w:val="24"/>
        </w:rPr>
        <w:t>whereby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subjected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destruction</w:t>
      </w:r>
      <w:r w:rsidR="007D22DD">
        <w:rPr>
          <w:szCs w:val="24"/>
        </w:rPr>
        <w:t xml:space="preserve"> </w:t>
      </w:r>
      <w:r>
        <w:rPr>
          <w:szCs w:val="24"/>
        </w:rPr>
        <w:t>would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war-torn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calls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alternative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damaged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179,000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tirelessly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especially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books,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stationery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desks.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</w:t>
      </w:r>
      <w:r>
        <w:rPr>
          <w:szCs w:val="24"/>
        </w:rPr>
        <w:t>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refurbish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governorate.</w:t>
      </w:r>
    </w:p>
    <w:p w14:paraId="6C35544D" w14:textId="7D738819" w:rsidR="00724318" w:rsidRPr="00217A16" w:rsidRDefault="00724318" w:rsidP="002624EC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74.</w:t>
      </w:r>
      <w:r w:rsidR="008A2573">
        <w:rPr>
          <w:szCs w:val="24"/>
        </w:rPr>
        <w:tab/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influx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refugees,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schedule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(2018):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7"/>
        <w:gridCol w:w="2344"/>
        <w:gridCol w:w="2319"/>
      </w:tblGrid>
      <w:tr w:rsidR="00724318" w:rsidRPr="002624EC" w14:paraId="7D952A6E" w14:textId="77777777" w:rsidTr="002624EC">
        <w:trPr>
          <w:tblHeader/>
        </w:trPr>
        <w:tc>
          <w:tcPr>
            <w:tcW w:w="35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8DDAFE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624EC">
              <w:rPr>
                <w:i/>
                <w:sz w:val="16"/>
              </w:rPr>
              <w:t>Governorate</w:t>
            </w:r>
          </w:p>
        </w:tc>
        <w:tc>
          <w:tcPr>
            <w:tcW w:w="30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B170E8D" w14:textId="4883D5EC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624EC">
              <w:rPr>
                <w:i/>
                <w:sz w:val="16"/>
              </w:rPr>
              <w:t>No.</w:t>
            </w:r>
            <w:r w:rsidR="007D22DD" w:rsidRPr="002624EC">
              <w:rPr>
                <w:i/>
                <w:sz w:val="16"/>
              </w:rPr>
              <w:t xml:space="preserve"> </w:t>
            </w:r>
            <w:r w:rsidRPr="002624EC">
              <w:rPr>
                <w:i/>
                <w:sz w:val="16"/>
              </w:rPr>
              <w:t>of</w:t>
            </w:r>
            <w:r w:rsidR="007D22DD" w:rsidRPr="002624EC">
              <w:rPr>
                <w:i/>
                <w:sz w:val="16"/>
              </w:rPr>
              <w:t xml:space="preserve"> </w:t>
            </w:r>
            <w:r w:rsidRPr="002624EC">
              <w:rPr>
                <w:i/>
                <w:sz w:val="16"/>
              </w:rPr>
              <w:t>students</w:t>
            </w:r>
          </w:p>
        </w:tc>
        <w:tc>
          <w:tcPr>
            <w:tcW w:w="30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E960D9E" w14:textId="0364DC4D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2624EC">
              <w:rPr>
                <w:i/>
                <w:sz w:val="16"/>
              </w:rPr>
              <w:t>No.</w:t>
            </w:r>
            <w:r w:rsidR="007D22DD" w:rsidRPr="002624EC">
              <w:rPr>
                <w:i/>
                <w:sz w:val="16"/>
              </w:rPr>
              <w:t xml:space="preserve"> </w:t>
            </w:r>
            <w:r w:rsidRPr="002624EC">
              <w:rPr>
                <w:i/>
                <w:sz w:val="16"/>
              </w:rPr>
              <w:t>of</w:t>
            </w:r>
            <w:r w:rsidR="007D22DD" w:rsidRPr="002624EC">
              <w:rPr>
                <w:i/>
                <w:sz w:val="16"/>
              </w:rPr>
              <w:t xml:space="preserve"> </w:t>
            </w:r>
            <w:r w:rsidRPr="002624EC">
              <w:rPr>
                <w:i/>
                <w:sz w:val="16"/>
              </w:rPr>
              <w:t>schools</w:t>
            </w:r>
          </w:p>
        </w:tc>
      </w:tr>
      <w:tr w:rsidR="00724318" w:rsidRPr="002624EC" w14:paraId="7797E502" w14:textId="77777777" w:rsidTr="002624EC">
        <w:tc>
          <w:tcPr>
            <w:tcW w:w="3542" w:type="dxa"/>
            <w:tcBorders>
              <w:top w:val="single" w:sz="12" w:space="0" w:color="auto"/>
            </w:tcBorders>
            <w:shd w:val="clear" w:color="auto" w:fill="auto"/>
          </w:tcPr>
          <w:p w14:paraId="5E89BB77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624EC">
              <w:rPr>
                <w:sz w:val="18"/>
              </w:rPr>
              <w:t>Duhok</w:t>
            </w:r>
          </w:p>
        </w:tc>
        <w:tc>
          <w:tcPr>
            <w:tcW w:w="306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4E9A7A9" w14:textId="4FF5F9B1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90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120</w:t>
            </w:r>
          </w:p>
        </w:tc>
        <w:tc>
          <w:tcPr>
            <w:tcW w:w="30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2D1D9A8" w14:textId="03F2B0D2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220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plus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15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caravan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schools</w:t>
            </w:r>
          </w:p>
        </w:tc>
      </w:tr>
      <w:tr w:rsidR="00724318" w:rsidRPr="002624EC" w14:paraId="4A5EE5DE" w14:textId="77777777" w:rsidTr="002624EC">
        <w:tc>
          <w:tcPr>
            <w:tcW w:w="3542" w:type="dxa"/>
            <w:shd w:val="clear" w:color="auto" w:fill="auto"/>
          </w:tcPr>
          <w:p w14:paraId="19397BFC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624EC">
              <w:rPr>
                <w:sz w:val="18"/>
              </w:rPr>
              <w:t>Erbil</w:t>
            </w:r>
          </w:p>
        </w:tc>
        <w:tc>
          <w:tcPr>
            <w:tcW w:w="3065" w:type="dxa"/>
            <w:shd w:val="clear" w:color="auto" w:fill="auto"/>
            <w:vAlign w:val="bottom"/>
          </w:tcPr>
          <w:p w14:paraId="4D562892" w14:textId="1F980E6B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74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000</w:t>
            </w:r>
          </w:p>
        </w:tc>
        <w:tc>
          <w:tcPr>
            <w:tcW w:w="3032" w:type="dxa"/>
            <w:shd w:val="clear" w:color="auto" w:fill="auto"/>
            <w:vAlign w:val="bottom"/>
          </w:tcPr>
          <w:p w14:paraId="7D5F4173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67</w:t>
            </w:r>
          </w:p>
        </w:tc>
      </w:tr>
      <w:tr w:rsidR="00724318" w:rsidRPr="002624EC" w14:paraId="1D4D744A" w14:textId="77777777" w:rsidTr="002624EC">
        <w:tc>
          <w:tcPr>
            <w:tcW w:w="3542" w:type="dxa"/>
            <w:shd w:val="clear" w:color="auto" w:fill="auto"/>
          </w:tcPr>
          <w:p w14:paraId="35A550B0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2624EC">
              <w:rPr>
                <w:sz w:val="18"/>
              </w:rPr>
              <w:t>Sulaymaniyah</w:t>
            </w:r>
          </w:p>
        </w:tc>
        <w:tc>
          <w:tcPr>
            <w:tcW w:w="3065" w:type="dxa"/>
            <w:shd w:val="clear" w:color="auto" w:fill="auto"/>
            <w:vAlign w:val="bottom"/>
          </w:tcPr>
          <w:p w14:paraId="22153E04" w14:textId="3DF731CD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52</w:t>
            </w:r>
            <w:r w:rsidR="007D22DD" w:rsidRPr="002624EC">
              <w:rPr>
                <w:sz w:val="18"/>
              </w:rPr>
              <w:t xml:space="preserve"> </w:t>
            </w:r>
            <w:r w:rsidRPr="002624EC">
              <w:rPr>
                <w:sz w:val="18"/>
              </w:rPr>
              <w:t>000</w:t>
            </w:r>
          </w:p>
        </w:tc>
        <w:tc>
          <w:tcPr>
            <w:tcW w:w="3032" w:type="dxa"/>
            <w:shd w:val="clear" w:color="auto" w:fill="auto"/>
            <w:vAlign w:val="bottom"/>
          </w:tcPr>
          <w:p w14:paraId="23F8DD45" w14:textId="77777777" w:rsidR="00724318" w:rsidRPr="002624EC" w:rsidRDefault="00724318" w:rsidP="002624E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2624EC">
              <w:rPr>
                <w:sz w:val="18"/>
              </w:rPr>
              <w:t>81</w:t>
            </w:r>
          </w:p>
        </w:tc>
      </w:tr>
    </w:tbl>
    <w:p w14:paraId="71C50E63" w14:textId="6A8DE932" w:rsidR="00455DA4" w:rsidRDefault="00724318" w:rsidP="002624EC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650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100</w:t>
      </w:r>
      <w:r w:rsidR="007D22DD">
        <w:rPr>
          <w:szCs w:val="24"/>
        </w:rPr>
        <w:t xml:space="preserve"> </w:t>
      </w:r>
      <w:r>
        <w:rPr>
          <w:szCs w:val="24"/>
        </w:rPr>
        <w:t>others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districts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sub</w:t>
      </w:r>
      <w:r w:rsidRPr="00217A16">
        <w:rPr>
          <w:szCs w:val="24"/>
        </w:rPr>
        <w:t>districts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be</w:t>
      </w:r>
      <w:r w:rsidR="007D22DD">
        <w:rPr>
          <w:szCs w:val="24"/>
        </w:rPr>
        <w:t xml:space="preserve"> </w:t>
      </w:r>
      <w:r>
        <w:rPr>
          <w:szCs w:val="24"/>
        </w:rPr>
        <w:t>found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available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time.</w:t>
      </w:r>
    </w:p>
    <w:p w14:paraId="7B942818" w14:textId="2D68E6E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75.</w:t>
      </w:r>
      <w:r w:rsidR="008A2573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welcomed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Rapporteur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February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2020.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relevant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Rapporteur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numerous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displaced.</w:t>
      </w:r>
    </w:p>
    <w:p w14:paraId="2691BBB2" w14:textId="718EA0C1" w:rsidR="007D22DD" w:rsidRDefault="00543C8B" w:rsidP="00543C8B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26</w:t>
      </w:r>
    </w:p>
    <w:p w14:paraId="363A5CD1" w14:textId="5ED4AFA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76.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comprehensive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significant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particularly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disbanded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regime.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predicated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comprehensive</w:t>
      </w:r>
      <w:r w:rsidR="007D22DD">
        <w:rPr>
          <w:szCs w:val="24"/>
        </w:rPr>
        <w:t xml:space="preserve"> </w:t>
      </w:r>
      <w:r>
        <w:rPr>
          <w:szCs w:val="24"/>
        </w:rPr>
        <w:t>settlement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universal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exchange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participation,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negotiation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painful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concessions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</w:t>
      </w:r>
      <w:r>
        <w:rPr>
          <w:szCs w:val="24"/>
        </w:rPr>
        <w:t>flict</w:t>
      </w:r>
      <w:r w:rsidR="007D22DD">
        <w:rPr>
          <w:szCs w:val="24"/>
        </w:rPr>
        <w:t xml:space="preserve"> </w:t>
      </w:r>
      <w:r>
        <w:rPr>
          <w:szCs w:val="24"/>
        </w:rPr>
        <w:t>resolution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card.</w:t>
      </w:r>
    </w:p>
    <w:p w14:paraId="57C03B94" w14:textId="443EED3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77.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(UNAMI),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intermediaries,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preliminary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understanding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set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understandings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demands</w:t>
      </w:r>
      <w:r w:rsidR="007D22DD">
        <w:rPr>
          <w:szCs w:val="24"/>
        </w:rPr>
        <w:t xml:space="preserve"> </w:t>
      </w:r>
      <w:r>
        <w:rPr>
          <w:szCs w:val="24"/>
        </w:rPr>
        <w:t>that</w:t>
      </w:r>
      <w:r w:rsidR="007D22DD">
        <w:rPr>
          <w:szCs w:val="24"/>
        </w:rPr>
        <w:t xml:space="preserve"> </w:t>
      </w:r>
      <w:r>
        <w:rPr>
          <w:szCs w:val="24"/>
        </w:rPr>
        <w:t>will</w:t>
      </w:r>
      <w:r w:rsidR="007D22DD">
        <w:rPr>
          <w:szCs w:val="24"/>
        </w:rPr>
        <w:t xml:space="preserve"> </w:t>
      </w:r>
      <w:r>
        <w:rPr>
          <w:szCs w:val="24"/>
        </w:rPr>
        <w:t>represent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negotiations,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augmented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negotiations.</w:t>
      </w:r>
    </w:p>
    <w:p w14:paraId="5358E987" w14:textId="621081B2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78.</w:t>
      </w:r>
      <w:r w:rsidR="008A2573">
        <w:rPr>
          <w:szCs w:val="24"/>
        </w:rPr>
        <w:tab/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UNAMI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outcomes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initiative</w:t>
      </w:r>
      <w:r w:rsidR="007D22DD">
        <w:rPr>
          <w:szCs w:val="24"/>
        </w:rPr>
        <w:t xml:space="preserve"> </w:t>
      </w:r>
      <w:r>
        <w:rPr>
          <w:szCs w:val="24"/>
        </w:rPr>
        <w:t>strives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reach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settlement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various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dependency,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prevails,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(ethnic,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communal)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</w:p>
    <w:p w14:paraId="02FFCBFB" w14:textId="4560E8B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79.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collaboration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Islamic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conference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conference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outputs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values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fraternity,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acceptance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vote.</w:t>
      </w:r>
    </w:p>
    <w:p w14:paraId="1D6453AD" w14:textId="0DB965C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80.</w:t>
      </w:r>
      <w:r w:rsidR="008A2573">
        <w:rPr>
          <w:szCs w:val="24"/>
        </w:rPr>
        <w:tab/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announced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 w:rsidR="005A15E5">
        <w:rPr>
          <w:szCs w:val="24"/>
        </w:rPr>
        <w:t xml:space="preserve">17 </w:t>
      </w:r>
      <w:r>
        <w:rPr>
          <w:szCs w:val="24"/>
        </w:rPr>
        <w:t>May</w:t>
      </w:r>
      <w:r w:rsidR="007D22DD">
        <w:rPr>
          <w:szCs w:val="24"/>
        </w:rPr>
        <w:t xml:space="preserve">  </w:t>
      </w:r>
      <w:r w:rsidRPr="00217A16">
        <w:rPr>
          <w:szCs w:val="24"/>
        </w:rPr>
        <w:t>2018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w</w:t>
      </w:r>
      <w:r w:rsidRPr="00217A16">
        <w:rPr>
          <w:szCs w:val="24"/>
        </w:rPr>
        <w:t>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Bartella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inhabiting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(UNDP).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Sinjar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announced,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marginalized.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cohesion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noted.</w:t>
      </w:r>
    </w:p>
    <w:p w14:paraId="458EB118" w14:textId="3E24E35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resurfaced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roads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rebuilt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repaired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utilities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Plains.</w:t>
      </w:r>
    </w:p>
    <w:p w14:paraId="630EA187" w14:textId="5744E69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82.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inhabitants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unity,</w:t>
      </w:r>
      <w:r w:rsidR="007D22DD">
        <w:rPr>
          <w:szCs w:val="24"/>
        </w:rPr>
        <w:t xml:space="preserve"> </w:t>
      </w:r>
      <w:r>
        <w:rPr>
          <w:szCs w:val="24"/>
        </w:rPr>
        <w:t>good</w:t>
      </w:r>
      <w:r w:rsidR="007D22DD">
        <w:rPr>
          <w:szCs w:val="24"/>
        </w:rPr>
        <w:t xml:space="preserve"> </w:t>
      </w:r>
      <w:r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start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reconstruction.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criminalizes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sectarianism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racism,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practised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rejects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hatred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bitterness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Instead,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harmony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open-mindedness,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aspects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</w:t>
      </w:r>
      <w:r>
        <w:rPr>
          <w:szCs w:val="24"/>
        </w:rPr>
        <w:t>p</w:t>
      </w:r>
      <w:r w:rsidR="007D22DD">
        <w:rPr>
          <w:szCs w:val="24"/>
        </w:rPr>
        <w:t xml:space="preserve"> </w:t>
      </w:r>
      <w:r>
        <w:rPr>
          <w:szCs w:val="24"/>
        </w:rPr>
        <w:t>dynamics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modernize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across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spreading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spirit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concord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done.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migration</w:t>
      </w:r>
      <w:r w:rsidR="007D22DD">
        <w:rPr>
          <w:szCs w:val="24"/>
        </w:rPr>
        <w:t xml:space="preserve"> </w:t>
      </w:r>
      <w:r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Shabaks,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Turkmens,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Yarsanis,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Arabs.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foster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legislation</w:t>
      </w:r>
      <w:r w:rsidR="007D22DD">
        <w:rPr>
          <w:szCs w:val="24"/>
        </w:rPr>
        <w:t xml:space="preserve"> </w:t>
      </w:r>
      <w:r>
        <w:rPr>
          <w:szCs w:val="24"/>
        </w:rPr>
        <w:t>introduced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application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appealing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reason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transgressions,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judicious,</w:t>
      </w:r>
      <w:r w:rsidR="007D22DD">
        <w:rPr>
          <w:szCs w:val="24"/>
        </w:rPr>
        <w:t xml:space="preserve"> </w:t>
      </w:r>
      <w:r>
        <w:rPr>
          <w:szCs w:val="24"/>
        </w:rPr>
        <w:t>reaching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compromise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disputes,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rejecting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entrusts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decision-making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delegations.</w:t>
      </w:r>
    </w:p>
    <w:p w14:paraId="1552D0EF" w14:textId="52061B3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83.</w:t>
      </w:r>
      <w:r w:rsidR="008A2573">
        <w:rPr>
          <w:szCs w:val="24"/>
        </w:rPr>
        <w:tab/>
      </w:r>
      <w:r w:rsidRPr="00217A16">
        <w:rPr>
          <w:szCs w:val="24"/>
        </w:rPr>
        <w:t>Rape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Pr="00217A16">
        <w:rPr>
          <w:szCs w:val="24"/>
        </w:rPr>
        <w:t>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2,500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sewing,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computing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L</w:t>
      </w:r>
      <w:r w:rsidRPr="00217A16">
        <w:rPr>
          <w:szCs w:val="24"/>
        </w:rPr>
        <w:t>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machines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materials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income-generating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distributed.</w:t>
      </w:r>
    </w:p>
    <w:p w14:paraId="442FD9C1" w14:textId="12BA1C1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84.</w:t>
      </w:r>
      <w:r w:rsidR="008A2573">
        <w:rPr>
          <w:szCs w:val="24"/>
        </w:rPr>
        <w:tab/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>
        <w:rPr>
          <w:szCs w:val="24"/>
        </w:rPr>
        <w:t>society,</w:t>
      </w:r>
      <w:r w:rsidR="007D22DD">
        <w:rPr>
          <w:szCs w:val="24"/>
        </w:rPr>
        <w:t xml:space="preserve"> </w:t>
      </w:r>
      <w:r>
        <w:rPr>
          <w:szCs w:val="24"/>
        </w:rPr>
        <w:t>citizens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others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penal</w:t>
      </w:r>
      <w:r w:rsidR="007D22DD">
        <w:rPr>
          <w:szCs w:val="24"/>
        </w:rPr>
        <w:t xml:space="preserve"> </w:t>
      </w:r>
      <w:r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perpetrators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example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brutal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Fayli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keeping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genocide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media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important</w:t>
      </w:r>
      <w:r w:rsidR="007D22DD">
        <w:rPr>
          <w:szCs w:val="24"/>
        </w:rPr>
        <w:t xml:space="preserve"> </w:t>
      </w:r>
      <w:r>
        <w:rPr>
          <w:szCs w:val="24"/>
        </w:rPr>
        <w:t>role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play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shedding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(2016)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reappointment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should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circulated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taken.</w:t>
      </w:r>
    </w:p>
    <w:p w14:paraId="6D969483" w14:textId="44D83C6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appellate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counter-terrorism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up.</w:t>
      </w:r>
    </w:p>
    <w:p w14:paraId="6EE8BFD2" w14:textId="0CBC352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86.</w:t>
      </w:r>
      <w:r w:rsidR="008A2573">
        <w:rPr>
          <w:szCs w:val="24"/>
        </w:rPr>
        <w:tab/>
      </w:r>
      <w:r w:rsidRPr="00217A16">
        <w:rPr>
          <w:szCs w:val="24"/>
        </w:rPr>
        <w:t>Psychological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offered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assaulted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would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329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seats,</w:t>
      </w:r>
      <w:r w:rsidR="007D22DD">
        <w:rPr>
          <w:szCs w:val="24"/>
        </w:rPr>
        <w:t xml:space="preserve"> </w:t>
      </w:r>
      <w:r w:rsidR="0062592C">
        <w:rPr>
          <w:szCs w:val="24"/>
        </w:rPr>
        <w:t>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reserved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</w:p>
    <w:p w14:paraId="7C573F48" w14:textId="2AEFBB3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87.</w:t>
      </w:r>
      <w:r w:rsidR="008A2573">
        <w:rPr>
          <w:szCs w:val="24"/>
        </w:rPr>
        <w:tab/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6,417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3,548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3,300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suffer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April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Plains.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1,529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(2014);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Shabak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covered.</w:t>
      </w:r>
    </w:p>
    <w:p w14:paraId="056DF7CB" w14:textId="4AAB21E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88.</w:t>
      </w:r>
      <w:r w:rsidR="008A2573">
        <w:rPr>
          <w:szCs w:val="24"/>
        </w:rPr>
        <w:tab/>
      </w:r>
      <w:r w:rsidRPr="00217A16">
        <w:rPr>
          <w:szCs w:val="24"/>
        </w:rPr>
        <w:t>Islam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preservation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Islamic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identity.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individuals,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Christians,</w:t>
      </w:r>
      <w:r w:rsidR="007D22DD">
        <w:rPr>
          <w:szCs w:val="24"/>
        </w:rPr>
        <w:t xml:space="preserve"> </w:t>
      </w:r>
      <w:r>
        <w:rPr>
          <w:szCs w:val="24"/>
        </w:rPr>
        <w:t>Yazidis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Sabaean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Mandaeans,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observance.</w:t>
      </w:r>
    </w:p>
    <w:p w14:paraId="1D11229D" w14:textId="36494E1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89.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recognizing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suffering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Turkmen,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Shabak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genocide.</w:t>
      </w:r>
    </w:p>
    <w:p w14:paraId="2FAC892B" w14:textId="49B45D9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absorbed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gangs.</w:t>
      </w:r>
    </w:p>
    <w:p w14:paraId="50BAA042" w14:textId="55DA878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great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lengths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territory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maintain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Diyala,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Nineveh.</w:t>
      </w:r>
    </w:p>
    <w:p w14:paraId="60BF2315" w14:textId="7CCDD89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92.</w:t>
      </w:r>
      <w:r w:rsidR="008A2573">
        <w:rPr>
          <w:szCs w:val="24"/>
        </w:rPr>
        <w:tab/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September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2011,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proposal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Constitution.</w:t>
      </w:r>
      <w:r w:rsidR="007D22DD">
        <w:rPr>
          <w:szCs w:val="24"/>
        </w:rPr>
        <w:t xml:space="preserve"> </w:t>
      </w:r>
      <w:r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parliamentarians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forward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similar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Chaldean,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Syriac,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Assyrian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Aramean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article.</w:t>
      </w:r>
    </w:p>
    <w:p w14:paraId="029A69C6" w14:textId="7455904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93.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ethnic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parliamentary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adopted.</w:t>
      </w:r>
    </w:p>
    <w:p w14:paraId="2650B077" w14:textId="5AB7E24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94.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Turkmen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communities.</w:t>
      </w:r>
    </w:p>
    <w:p w14:paraId="4C15B83A" w14:textId="275CBB21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survivors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Yazidis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authority.</w:t>
      </w:r>
      <w:r w:rsidR="00455DA4">
        <w:rPr>
          <w:szCs w:val="24"/>
        </w:rPr>
        <w:t xml:space="preserve"> </w:t>
      </w:r>
    </w:p>
    <w:p w14:paraId="24335A33" w14:textId="77330DB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96.</w:t>
      </w:r>
      <w:r w:rsidR="008A2573">
        <w:rPr>
          <w:szCs w:val="24"/>
        </w:rPr>
        <w:tab/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martyrs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Majid</w:t>
      </w:r>
      <w:r w:rsidR="007D22DD">
        <w:rPr>
          <w:szCs w:val="24"/>
        </w:rPr>
        <w:t xml:space="preserve"> </w:t>
      </w:r>
      <w:r>
        <w:rPr>
          <w:szCs w:val="24"/>
        </w:rPr>
        <w:t>al-Tamimi</w:t>
      </w:r>
      <w:r w:rsidR="007D22DD">
        <w:rPr>
          <w:szCs w:val="24"/>
        </w:rPr>
        <w:t xml:space="preserve"> </w:t>
      </w:r>
      <w:r>
        <w:rPr>
          <w:szCs w:val="24"/>
        </w:rPr>
        <w:t>Airbase</w:t>
      </w:r>
      <w:r w:rsidR="007D22DD">
        <w:rPr>
          <w:szCs w:val="24"/>
        </w:rPr>
        <w:t xml:space="preserve"> </w:t>
      </w:r>
      <w:r>
        <w:rPr>
          <w:szCs w:val="24"/>
        </w:rPr>
        <w:t>(Camp</w:t>
      </w:r>
      <w:r w:rsidR="007D22DD">
        <w:rPr>
          <w:szCs w:val="24"/>
        </w:rPr>
        <w:t xml:space="preserve"> </w:t>
      </w:r>
      <w:r>
        <w:rPr>
          <w:szCs w:val="24"/>
        </w:rPr>
        <w:t>Speicher)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massacre,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cadets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martyrs.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commemorate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sacrifice.</w:t>
      </w:r>
    </w:p>
    <w:p w14:paraId="7407E5BA" w14:textId="52BC838E" w:rsidR="007D22DD" w:rsidRDefault="005A0CE0" w:rsidP="005A0CE0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3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recommendations</w:t>
      </w:r>
      <w:r w:rsidR="007D22DD">
        <w:t xml:space="preserve"> </w:t>
      </w:r>
      <w:r w:rsidR="00724318" w:rsidRPr="00217A16">
        <w:t>28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30</w:t>
      </w:r>
    </w:p>
    <w:p w14:paraId="5416659A" w14:textId="05D149F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97.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(First)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dignified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life.</w:t>
      </w:r>
    </w:p>
    <w:p w14:paraId="38EAAFE5" w14:textId="08971D9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98.</w:t>
      </w:r>
      <w:r w:rsidR="008A2573">
        <w:rPr>
          <w:szCs w:val="24"/>
        </w:rPr>
        <w:tab/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(Third)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distinction,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preference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connection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considered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qualifications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</w:t>
      </w:r>
      <w:r>
        <w:rPr>
          <w:szCs w:val="24"/>
        </w:rPr>
        <w:t>quired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do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job.</w:t>
      </w:r>
    </w:p>
    <w:p w14:paraId="7EB01A18" w14:textId="119093B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99.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thereof.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namely: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implementation.</w:t>
      </w:r>
    </w:p>
    <w:p w14:paraId="478B9980" w14:textId="468E0AD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100.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female)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counterparts.</w:t>
      </w:r>
    </w:p>
    <w:p w14:paraId="1982CF88" w14:textId="0A2B64E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101.</w:t>
      </w:r>
      <w:r w:rsidR="008A2573">
        <w:rPr>
          <w:szCs w:val="24"/>
        </w:rPr>
        <w:tab/>
      </w:r>
      <w:r w:rsidRPr="00217A16">
        <w:rPr>
          <w:szCs w:val="24"/>
        </w:rPr>
        <w:t>Covering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>
        <w:rPr>
          <w:szCs w:val="24"/>
        </w:rPr>
        <w:t>village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family</w:t>
      </w:r>
      <w:r w:rsidR="007D22DD">
        <w:rPr>
          <w:szCs w:val="24"/>
        </w:rPr>
        <w:t xml:space="preserve"> </w:t>
      </w:r>
      <w:r>
        <w:rPr>
          <w:szCs w:val="24"/>
        </w:rPr>
        <w:t>level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sub</w:t>
      </w:r>
      <w:r w:rsidRPr="00217A16">
        <w:rPr>
          <w:szCs w:val="24"/>
        </w:rPr>
        <w:t>districts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determine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</w:p>
    <w:p w14:paraId="6C9E04A8" w14:textId="500B1A32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</w:rPr>
        <w:t>102.</w:t>
      </w:r>
      <w:r w:rsidR="005A0CE0">
        <w:rPr>
          <w:szCs w:val="24"/>
        </w:rPr>
        <w:tab/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emphasis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vulnerable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widows,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orphans.</w:t>
      </w:r>
    </w:p>
    <w:p w14:paraId="0D76C5B1" w14:textId="040F00B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  <w:shd w:val="clear" w:color="auto" w:fill="FFFFFF"/>
        </w:rPr>
        <w:t>103.</w:t>
      </w:r>
      <w:r w:rsidR="008A2573">
        <w:rPr>
          <w:szCs w:val="24"/>
          <w:shd w:val="clear" w:color="auto" w:fill="FFFFFF"/>
        </w:rPr>
        <w:tab/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current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Nationality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Act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holds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that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person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born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Iraqi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mother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foreign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(non-Iraqi)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father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Iraqi,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regardless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place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birth,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whether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inside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Iraq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abroad.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difference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follow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maintenance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marital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bond.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(Foreign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convicted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dishonourable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felony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misdemeanour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text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considered.</w:t>
      </w:r>
    </w:p>
    <w:p w14:paraId="35A8D0AF" w14:textId="4FE6DDF1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104.</w:t>
      </w:r>
      <w:r w:rsidR="008A2573">
        <w:rPr>
          <w:szCs w:val="24"/>
        </w:rPr>
        <w:tab/>
      </w:r>
      <w:r w:rsidRPr="00217A16">
        <w:rPr>
          <w:szCs w:val="24"/>
        </w:rPr>
        <w:t>Although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incompatible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retired,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experienced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improve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bringing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obligations.</w:t>
      </w:r>
    </w:p>
    <w:p w14:paraId="217526DC" w14:textId="522140CF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105.</w:t>
      </w:r>
      <w:r w:rsidR="008A2573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include:</w:t>
      </w:r>
    </w:p>
    <w:p w14:paraId="266092E0" w14:textId="61F4A227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Act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7</w:t>
      </w:r>
      <w:r w:rsidR="007D22DD">
        <w:t xml:space="preserve"> </w:t>
      </w:r>
      <w:r w:rsidR="00724318" w:rsidRPr="00217A16">
        <w:t>(2001)</w:t>
      </w:r>
      <w:r w:rsidR="007D22DD">
        <w:t xml:space="preserve"> </w:t>
      </w:r>
      <w:r w:rsidR="00724318">
        <w:t>exempts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wife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provisions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article</w:t>
      </w:r>
      <w:r w:rsidR="007D22DD">
        <w:t xml:space="preserve"> </w:t>
      </w:r>
      <w:r w:rsidR="00724318" w:rsidRPr="00217A16">
        <w:t>41(1)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Criminal</w:t>
      </w:r>
      <w:r w:rsidR="007D22DD">
        <w:t xml:space="preserve"> </w:t>
      </w:r>
      <w:r w:rsidR="00724318">
        <w:t>Code</w:t>
      </w:r>
      <w:r w:rsidR="00724318" w:rsidRPr="00217A16">
        <w:t>,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111</w:t>
      </w:r>
      <w:r w:rsidR="007D22DD">
        <w:t xml:space="preserve"> </w:t>
      </w:r>
      <w:r w:rsidR="00724318" w:rsidRPr="00217A16">
        <w:t>(1969);</w:t>
      </w:r>
    </w:p>
    <w:p w14:paraId="61EF63C1" w14:textId="6DB8B495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lastRenderedPageBreak/>
        <w:t>•</w:t>
      </w:r>
      <w:r w:rsidRPr="00217A16">
        <w:tab/>
      </w:r>
      <w:r w:rsidR="00724318" w:rsidRPr="00217A16">
        <w:t>Act</w:t>
      </w:r>
      <w:r w:rsidR="007D22DD">
        <w:t xml:space="preserve"> </w:t>
      </w:r>
      <w:r w:rsidR="00724318" w:rsidRPr="00217A16">
        <w:t>No.14</w:t>
      </w:r>
      <w:r w:rsidR="007D22DD">
        <w:t xml:space="preserve"> </w:t>
      </w:r>
      <w:r w:rsidR="00724318" w:rsidRPr="00217A16">
        <w:t>(2002)</w:t>
      </w:r>
      <w:r w:rsidR="007D22DD">
        <w:t xml:space="preserve"> </w:t>
      </w:r>
      <w:r w:rsidR="00724318" w:rsidRPr="00217A16">
        <w:t>holds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committing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crime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woman</w:t>
      </w:r>
      <w:r w:rsidR="007D22DD">
        <w:t xml:space="preserve"> </w:t>
      </w:r>
      <w:r w:rsidR="00724318" w:rsidRPr="00217A16">
        <w:t>under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pretext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honour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mitigating</w:t>
      </w:r>
      <w:r w:rsidR="007D22DD">
        <w:t xml:space="preserve"> </w:t>
      </w:r>
      <w:r w:rsidR="00724318" w:rsidRPr="00217A16">
        <w:t>excuse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law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purposes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application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articles</w:t>
      </w:r>
      <w:r w:rsidR="007D22DD">
        <w:t xml:space="preserve"> </w:t>
      </w:r>
      <w:r w:rsidR="00724318" w:rsidRPr="00217A16">
        <w:t>128,</w:t>
      </w:r>
      <w:r w:rsidR="007D22DD">
        <w:t xml:space="preserve"> </w:t>
      </w:r>
      <w:r w:rsidR="00724318" w:rsidRPr="00217A16">
        <w:t>130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131;</w:t>
      </w:r>
    </w:p>
    <w:p w14:paraId="707D52CB" w14:textId="798B3D39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Act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18</w:t>
      </w:r>
      <w:r w:rsidR="007D22DD">
        <w:t xml:space="preserve"> </w:t>
      </w:r>
      <w:r w:rsidR="00724318" w:rsidRPr="00217A16">
        <w:t>(2007)</w:t>
      </w:r>
      <w:r w:rsidR="007D22DD">
        <w:t xml:space="preserve"> </w:t>
      </w:r>
      <w:r w:rsidR="00724318" w:rsidRPr="00217A16">
        <w:t>suspends</w:t>
      </w:r>
      <w:r w:rsidR="007D22DD">
        <w:t xml:space="preserve"> </w:t>
      </w:r>
      <w:r w:rsidR="00724318" w:rsidRPr="00217A16">
        <w:t>application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condition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marriage</w:t>
      </w:r>
      <w:r w:rsidR="007D22DD">
        <w:t xml:space="preserve"> </w:t>
      </w:r>
      <w:r w:rsidR="00724318" w:rsidRPr="00217A16">
        <w:t>stated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article</w:t>
      </w:r>
      <w:r w:rsidR="007D22DD">
        <w:t xml:space="preserve"> </w:t>
      </w:r>
      <w:r w:rsidR="00724318" w:rsidRPr="00217A16">
        <w:t>41(First)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Public</w:t>
      </w:r>
      <w:r w:rsidR="007D22DD">
        <w:t xml:space="preserve"> </w:t>
      </w:r>
      <w:r w:rsidR="00724318" w:rsidRPr="00217A16">
        <w:t>Prosecution</w:t>
      </w:r>
      <w:r w:rsidR="007D22DD">
        <w:t xml:space="preserve"> </w:t>
      </w:r>
      <w:r w:rsidR="00724318" w:rsidRPr="00217A16">
        <w:t>Act,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159</w:t>
      </w:r>
      <w:r w:rsidR="007D22DD">
        <w:t xml:space="preserve"> </w:t>
      </w:r>
      <w:r w:rsidR="00724318" w:rsidRPr="00217A16">
        <w:t>(1979)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Region.</w:t>
      </w:r>
    </w:p>
    <w:p w14:paraId="6FD73378" w14:textId="4234CE3B" w:rsidR="007D22DD" w:rsidRDefault="005649B5" w:rsidP="005649B5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30</w:t>
      </w:r>
    </w:p>
    <w:p w14:paraId="4BEDC233" w14:textId="45A1923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106.</w:t>
      </w:r>
      <w:r w:rsidR="008A2573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April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A94968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>
        <w:rPr>
          <w:szCs w:val="24"/>
        </w:rPr>
        <w:t>results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Ministers.</w:t>
      </w:r>
    </w:p>
    <w:p w14:paraId="36AF3D07" w14:textId="1430AA0B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107</w:t>
      </w:r>
      <w:r>
        <w:rPr>
          <w:szCs w:val="24"/>
        </w:rPr>
        <w:t>.</w:t>
      </w:r>
      <w:r w:rsidR="008A2573">
        <w:rPr>
          <w:szCs w:val="24"/>
        </w:rPr>
        <w:tab/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introduced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abolished.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abolished.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Abolition,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indifferent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namely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previously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carried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devoted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high-level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parliament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organizations.</w:t>
      </w:r>
    </w:p>
    <w:p w14:paraId="2726CA90" w14:textId="2F3437C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108.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methodology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women)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fulfilment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its</w:t>
      </w:r>
      <w:r w:rsidR="007D22DD">
        <w:rPr>
          <w:szCs w:val="24"/>
        </w:rPr>
        <w:t xml:space="preserve"> </w:t>
      </w:r>
      <w:r>
        <w:rPr>
          <w:szCs w:val="24"/>
        </w:rPr>
        <w:t>mandate.</w:t>
      </w:r>
      <w:r w:rsidR="007D22DD">
        <w:rPr>
          <w:szCs w:val="24"/>
        </w:rPr>
        <w:t xml:space="preserve"> </w:t>
      </w:r>
      <w:r>
        <w:rPr>
          <w:szCs w:val="24"/>
        </w:rPr>
        <w:t>This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involved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</w:t>
      </w:r>
      <w:r w:rsidRPr="00217A16">
        <w:rPr>
          <w:szCs w:val="24"/>
        </w:rPr>
        <w:t>reation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known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(Team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sexual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</w:t>
      </w:r>
      <w:r w:rsidR="007D22DD">
        <w:rPr>
          <w:szCs w:val="24"/>
        </w:rPr>
        <w:t xml:space="preserve"> </w:t>
      </w:r>
      <w:r>
        <w:rPr>
          <w:szCs w:val="24"/>
        </w:rPr>
        <w:t>issues</w:t>
      </w:r>
      <w:r w:rsidRPr="00217A16">
        <w:rPr>
          <w:szCs w:val="24"/>
        </w:rPr>
        <w:t>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incorporate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capacities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sector-specific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partners.</w:t>
      </w:r>
    </w:p>
    <w:p w14:paraId="50D800B0" w14:textId="63419DFE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109.</w:t>
      </w:r>
      <w:r w:rsidR="008A2573">
        <w:rPr>
          <w:szCs w:val="24"/>
        </w:rPr>
        <w:tab/>
      </w:r>
      <w:r w:rsidRPr="00217A16">
        <w:rPr>
          <w:szCs w:val="24"/>
        </w:rPr>
        <w:t>Awareness</w:t>
      </w:r>
      <w:r>
        <w:rPr>
          <w:szCs w:val="24"/>
        </w:rPr>
        <w:t>-raising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entitled,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fighting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corruption.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entitled,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guarantee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cohesion</w:t>
      </w:r>
      <w:r w:rsidR="00455DA4">
        <w:rPr>
          <w:szCs w:val="24"/>
        </w:rPr>
        <w:t>”</w:t>
      </w:r>
      <w:r w:rsidRPr="00217A16">
        <w:rPr>
          <w:szCs w:val="24"/>
        </w:rPr>
        <w:t>.</w:t>
      </w:r>
    </w:p>
    <w:p w14:paraId="2EFC051A" w14:textId="13063FA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110.</w:t>
      </w:r>
      <w:r w:rsidR="008A2573">
        <w:rPr>
          <w:szCs w:val="24"/>
        </w:rPr>
        <w:tab/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positions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previous</w:t>
      </w:r>
      <w:r w:rsidR="007D22DD">
        <w:rPr>
          <w:szCs w:val="24"/>
        </w:rPr>
        <w:t xml:space="preserve"> </w:t>
      </w:r>
      <w:r>
        <w:rPr>
          <w:szCs w:val="24"/>
        </w:rPr>
        <w:t>government,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housing.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woman</w:t>
      </w:r>
      <w:r w:rsidR="007D22DD">
        <w:rPr>
          <w:szCs w:val="24"/>
        </w:rPr>
        <w:t xml:space="preserve"> </w:t>
      </w:r>
      <w:r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appointed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ministerial-level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president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rank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E</w:t>
      </w:r>
      <w:r w:rsidRPr="00217A16">
        <w:rPr>
          <w:szCs w:val="24"/>
        </w:rPr>
        <w:t>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line-up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renaissance.</w:t>
      </w:r>
    </w:p>
    <w:p w14:paraId="16EAC24E" w14:textId="027ECC2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111.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1401D3">
        <w:rPr>
          <w:szCs w:val="24"/>
        </w:rPr>
        <w:t xml:space="preserve"> </w:t>
      </w:r>
      <w:r w:rsidRPr="00217A16">
        <w:rPr>
          <w:szCs w:val="24"/>
        </w:rPr>
        <w:t>(First,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general</w:t>
      </w:r>
      <w:r w:rsidR="007D22DD">
        <w:rPr>
          <w:szCs w:val="24"/>
        </w:rPr>
        <w:t xml:space="preserve"> </w:t>
      </w:r>
      <w:r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incorporation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writing,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purposes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registration,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>
        <w:rPr>
          <w:szCs w:val="24"/>
        </w:rPr>
        <w:t>s,</w:t>
      </w:r>
      <w:r w:rsidR="007D22DD">
        <w:rPr>
          <w:szCs w:val="24"/>
        </w:rPr>
        <w:t xml:space="preserve"> </w:t>
      </w:r>
      <w:r>
        <w:rPr>
          <w:szCs w:val="24"/>
        </w:rPr>
        <w:t>enclosing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seven</w:t>
      </w:r>
      <w:r w:rsidR="007D22DD">
        <w:rPr>
          <w:szCs w:val="24"/>
        </w:rPr>
        <w:t xml:space="preserve"> </w:t>
      </w:r>
      <w:r>
        <w:rPr>
          <w:szCs w:val="24"/>
        </w:rPr>
        <w:t>founding</w:t>
      </w:r>
      <w:r w:rsidR="007D22DD">
        <w:rPr>
          <w:szCs w:val="24"/>
        </w:rPr>
        <w:t xml:space="preserve"> </w:t>
      </w:r>
      <w:r>
        <w:rPr>
          <w:szCs w:val="24"/>
        </w:rPr>
        <w:t>members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>
        <w:rPr>
          <w:szCs w:val="24"/>
        </w:rPr>
        <w:t>least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observed.</w:t>
      </w:r>
    </w:p>
    <w:p w14:paraId="3E38C4CA" w14:textId="70C94605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112.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Electoral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areas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>
        <w:rPr>
          <w:szCs w:val="24"/>
        </w:rPr>
        <w:t>just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enforcing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thereby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perspective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stereotypes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spheres.</w:t>
      </w:r>
    </w:p>
    <w:p w14:paraId="0407EB65" w14:textId="57A485C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113.</w:t>
      </w:r>
      <w:r w:rsidR="008A2573">
        <w:rPr>
          <w:szCs w:val="24"/>
        </w:rPr>
        <w:tab/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licence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quota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seats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>
        <w:rPr>
          <w:szCs w:val="24"/>
        </w:rPr>
        <w:t>represents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significant</w:t>
      </w:r>
      <w:r w:rsidR="007D22DD">
        <w:rPr>
          <w:szCs w:val="24"/>
        </w:rPr>
        <w:t xml:space="preserve"> </w:t>
      </w:r>
      <w:r>
        <w:rPr>
          <w:szCs w:val="24"/>
        </w:rPr>
        <w:t>contribution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women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reflected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>
        <w:rPr>
          <w:szCs w:val="24"/>
        </w:rPr>
        <w:t>branch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</w:t>
      </w:r>
      <w:r>
        <w:rPr>
          <w:szCs w:val="24"/>
        </w:rPr>
        <w:t>te,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undersecretaries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grades.</w:t>
      </w:r>
    </w:p>
    <w:p w14:paraId="6DC742FF" w14:textId="472BBE1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considerable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judges.</w:t>
      </w:r>
    </w:p>
    <w:p w14:paraId="2179FF8B" w14:textId="6083555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gatherings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balance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forums,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conferences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permanent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missions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overseas,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balance.</w:t>
      </w:r>
      <w:r w:rsidR="007D22DD">
        <w:rPr>
          <w:szCs w:val="24"/>
        </w:rPr>
        <w:t xml:space="preserve"> </w:t>
      </w:r>
      <w:r>
        <w:rPr>
          <w:szCs w:val="24"/>
        </w:rPr>
        <w:t>Indeed,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concerning</w:t>
      </w:r>
      <w:r w:rsidR="007D22DD">
        <w:rPr>
          <w:szCs w:val="24"/>
        </w:rPr>
        <w:t xml:space="preserve"> </w:t>
      </w:r>
      <w:r>
        <w:rPr>
          <w:szCs w:val="24"/>
        </w:rPr>
        <w:t>Iraq: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State-imposed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ambassador,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diplomatic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embassies,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abroad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(counsellor,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etc.).</w:t>
      </w:r>
    </w:p>
    <w:p w14:paraId="109DC8C6" w14:textId="24C2DEF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116.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10,218</w:t>
      </w:r>
      <w:r w:rsidR="007D22DD">
        <w:rPr>
          <w:szCs w:val="24"/>
        </w:rPr>
        <w:t xml:space="preserve"> </w:t>
      </w:r>
      <w:r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cadets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affiliates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Interior.</w:t>
      </w:r>
    </w:p>
    <w:p w14:paraId="0250678A" w14:textId="278B22D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117.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882,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affiliates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485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directorates.</w:t>
      </w:r>
    </w:p>
    <w:p w14:paraId="6DF38F95" w14:textId="72EEC4A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118.</w:t>
      </w:r>
      <w:r w:rsidR="008A2573">
        <w:rPr>
          <w:szCs w:val="24"/>
        </w:rPr>
        <w:tab/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Electoral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sectarian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quotas.</w:t>
      </w:r>
    </w:p>
    <w:p w14:paraId="06950EE9" w14:textId="4174CCA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119.</w:t>
      </w:r>
      <w:r w:rsidR="008A2573">
        <w:rPr>
          <w:szCs w:val="24"/>
        </w:rPr>
        <w:tab/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="00471B73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8/</w:t>
      </w:r>
      <w:r>
        <w:rPr>
          <w:szCs w:val="24"/>
        </w:rPr>
        <w:t>Fed.</w:t>
      </w:r>
      <w:r w:rsidRPr="00217A16">
        <w:rPr>
          <w:szCs w:val="24"/>
        </w:rPr>
        <w:t>/2019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</w:t>
      </w:r>
      <w:r w:rsidR="007D22DD">
        <w:rPr>
          <w:szCs w:val="24"/>
        </w:rPr>
        <w:t xml:space="preserve"> </w:t>
      </w:r>
      <w:r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quota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electoral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maintaining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deputy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exactly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deputy.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="00471B73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217/</w:t>
      </w:r>
      <w:r>
        <w:rPr>
          <w:szCs w:val="24"/>
        </w:rPr>
        <w:t>Fed.</w:t>
      </w:r>
      <w:r w:rsidRPr="00217A16">
        <w:rPr>
          <w:szCs w:val="24"/>
        </w:rPr>
        <w:t>/2018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candidate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quota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system.</w:t>
      </w:r>
    </w:p>
    <w:p w14:paraId="37A55E9D" w14:textId="58ABB995" w:rsidR="007D22DD" w:rsidRDefault="00471B73" w:rsidP="00471B73">
      <w:pPr>
        <w:pStyle w:val="H23G"/>
      </w:pPr>
      <w:r>
        <w:tab/>
      </w:r>
      <w:r>
        <w:tab/>
      </w:r>
      <w:r w:rsidR="00724318" w:rsidRPr="00217A16">
        <w:t>Laws</w:t>
      </w:r>
      <w:r w:rsidR="007D22DD">
        <w:t xml:space="preserve"> </w:t>
      </w:r>
      <w:r w:rsidR="00724318" w:rsidRPr="00217A16">
        <w:t>pertaining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participation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politics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</w:p>
    <w:p w14:paraId="43CB949D" w14:textId="5A6CF17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120.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fourth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Assembly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party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candidates</w:t>
      </w:r>
      <w:r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>
        <w:rPr>
          <w:szCs w:val="24"/>
        </w:rPr>
        <w:t>arranged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sequence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such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>
        <w:rPr>
          <w:szCs w:val="24"/>
        </w:rPr>
        <w:t>representation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required</w:t>
      </w:r>
      <w:r w:rsidR="007D22DD">
        <w:rPr>
          <w:szCs w:val="24"/>
        </w:rPr>
        <w:t xml:space="preserve"> </w:t>
      </w:r>
      <w:r>
        <w:rPr>
          <w:szCs w:val="24"/>
        </w:rPr>
        <w:t>percentage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women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candidates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list.</w:t>
      </w:r>
    </w:p>
    <w:p w14:paraId="42232C2E" w14:textId="53A4EFA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 w:rsidRPr="00217A16">
        <w:t>G</w:t>
      </w:r>
      <w:r w:rsidR="00724318">
        <w:t>overnorate,</w:t>
      </w:r>
      <w:r w:rsidR="007D22DD">
        <w:t xml:space="preserve"> </w:t>
      </w:r>
      <w:r w:rsidR="00724318">
        <w:t>D</w:t>
      </w:r>
      <w:r w:rsidR="00724318" w:rsidRPr="00217A16">
        <w:t>istrict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Sub-district</w:t>
      </w:r>
      <w:r w:rsidR="007D22DD">
        <w:t xml:space="preserve"> </w:t>
      </w:r>
      <w:r w:rsidR="00724318">
        <w:t>Council</w:t>
      </w:r>
      <w:r w:rsidR="007D22DD">
        <w:t xml:space="preserve"> </w:t>
      </w:r>
      <w:r w:rsidR="00724318">
        <w:t>Elections</w:t>
      </w:r>
      <w:r w:rsidR="007D22DD">
        <w:t xml:space="preserve"> </w:t>
      </w:r>
      <w:r w:rsidR="00724318">
        <w:t>A</w:t>
      </w:r>
      <w:r w:rsidR="00724318" w:rsidRPr="00217A16">
        <w:t>ct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(2009)</w:t>
      </w:r>
      <w:r w:rsidR="007D22DD">
        <w:t xml:space="preserve"> </w:t>
      </w:r>
      <w:r w:rsidR="00724318" w:rsidRPr="00217A16">
        <w:t>states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candidate</w:t>
      </w:r>
      <w:r w:rsidR="007D22DD">
        <w:t xml:space="preserve"> </w:t>
      </w:r>
      <w:r w:rsidR="00724318" w:rsidRPr="00217A16">
        <w:t>lists</w:t>
      </w:r>
      <w:r w:rsidR="007D22DD">
        <w:t xml:space="preserve"> </w:t>
      </w:r>
      <w:r w:rsidR="00724318" w:rsidRPr="00217A16">
        <w:t>must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drawn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such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way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proportion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candidates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less</w:t>
      </w:r>
      <w:r w:rsidR="007D22DD">
        <w:t xml:space="preserve"> </w:t>
      </w:r>
      <w:r w:rsidR="00724318" w:rsidRPr="00217A16">
        <w:t>than</w:t>
      </w:r>
      <w:r w:rsidR="007D22DD">
        <w:t xml:space="preserve"> </w:t>
      </w:r>
      <w:r w:rsidR="00724318" w:rsidRPr="00217A16">
        <w:t>30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.</w:t>
      </w:r>
    </w:p>
    <w:p w14:paraId="60F2B41E" w14:textId="002CD99C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current</w:t>
      </w:r>
      <w:r w:rsidR="007D22DD">
        <w:t xml:space="preserve"> </w:t>
      </w:r>
      <w:r w:rsidR="00724318" w:rsidRPr="00217A16">
        <w:t>ministerial</w:t>
      </w:r>
      <w:r w:rsidR="007D22DD">
        <w:t xml:space="preserve"> </w:t>
      </w:r>
      <w:r w:rsidR="00724318" w:rsidRPr="00217A16">
        <w:t>line-up,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>
        <w:t>hold</w:t>
      </w:r>
      <w:r w:rsidR="007D22DD">
        <w:t xml:space="preserve"> </w:t>
      </w:r>
      <w:r w:rsidR="00724318" w:rsidRPr="00217A16">
        <w:t>three</w:t>
      </w:r>
      <w:r w:rsidR="007D22DD">
        <w:t xml:space="preserve"> </w:t>
      </w:r>
      <w:r w:rsidR="00724318" w:rsidRPr="00217A16">
        <w:t>portfolios</w:t>
      </w:r>
      <w:r w:rsidR="007D22DD">
        <w:t xml:space="preserve"> </w:t>
      </w:r>
      <w:r w:rsidR="00724318" w:rsidRPr="00217A16">
        <w:t>–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affairs,</w:t>
      </w:r>
      <w:r w:rsidR="007D22DD">
        <w:t xml:space="preserve"> </w:t>
      </w:r>
      <w:r w:rsidR="00724318" w:rsidRPr="00217A16">
        <w:t>agriculture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water</w:t>
      </w:r>
      <w:r w:rsidR="007D22DD">
        <w:t xml:space="preserve"> </w:t>
      </w:r>
      <w:r w:rsidR="00724318" w:rsidRPr="00217A16">
        <w:t>resources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regions.</w:t>
      </w:r>
      <w:r w:rsidR="007D22DD">
        <w:t xml:space="preserve"> </w:t>
      </w:r>
      <w:r w:rsidR="00724318" w:rsidRPr="00217A16">
        <w:t>Furthermore,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2018</w:t>
      </w:r>
      <w:r w:rsidR="007D22DD">
        <w:t xml:space="preserve"> </w:t>
      </w:r>
      <w:r w:rsidR="00724318">
        <w:t>rules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>
        <w:t>procedure</w:t>
      </w:r>
      <w:r w:rsidR="007D22DD">
        <w:t xml:space="preserve"> </w:t>
      </w:r>
      <w:r w:rsidR="00724318" w:rsidRPr="00217A16">
        <w:t>issued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regional</w:t>
      </w:r>
      <w:r w:rsidR="007D22DD">
        <w:t xml:space="preserve"> </w:t>
      </w:r>
      <w:r w:rsidR="00724318" w:rsidRPr="00217A16">
        <w:t>parliament</w:t>
      </w:r>
      <w:r w:rsidR="007D22DD">
        <w:t xml:space="preserve"> </w:t>
      </w:r>
      <w:r w:rsidR="00724318" w:rsidRPr="00217A16">
        <w:t>stipulate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there</w:t>
      </w:r>
      <w:r w:rsidR="007D22DD">
        <w:t xml:space="preserve"> </w:t>
      </w:r>
      <w:r w:rsidR="00724318" w:rsidRPr="00217A16">
        <w:t>must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least</w:t>
      </w:r>
      <w:r w:rsidR="007D22DD">
        <w:t xml:space="preserve"> </w:t>
      </w:r>
      <w:r w:rsidR="00724318" w:rsidRPr="00217A16">
        <w:t>one</w:t>
      </w:r>
      <w:r w:rsidR="007D22DD">
        <w:t xml:space="preserve"> </w:t>
      </w:r>
      <w:r w:rsidR="00724318" w:rsidRPr="00217A16">
        <w:t>woman</w:t>
      </w:r>
      <w:r w:rsidR="007D22DD">
        <w:t xml:space="preserve"> </w:t>
      </w:r>
      <w:r w:rsidR="00724318" w:rsidRPr="00217A16">
        <w:t>among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three</w:t>
      </w:r>
      <w:r w:rsidR="007D22DD">
        <w:t xml:space="preserve"> </w:t>
      </w:r>
      <w:r w:rsidR="00724318" w:rsidRPr="00217A16">
        <w:t>members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speaker</w:t>
      </w:r>
      <w:r w:rsidR="00455DA4">
        <w:t>’</w:t>
      </w:r>
      <w:r w:rsidR="00724318" w:rsidRPr="00217A16">
        <w:t>s</w:t>
      </w:r>
      <w:r w:rsidR="007D22DD">
        <w:t xml:space="preserve"> </w:t>
      </w:r>
      <w:r w:rsidR="00724318" w:rsidRPr="00217A16">
        <w:t>office.</w:t>
      </w:r>
      <w:r w:rsidR="007D22DD">
        <w:t xml:space="preserve"> </w:t>
      </w:r>
      <w:r w:rsidR="00724318" w:rsidRPr="00217A16">
        <w:t>Subsequently,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first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speaker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regional</w:t>
      </w:r>
      <w:r w:rsidR="007D22DD">
        <w:t xml:space="preserve"> </w:t>
      </w:r>
      <w:r w:rsidR="00724318" w:rsidRPr="00217A16">
        <w:t>parliam</w:t>
      </w:r>
      <w:r w:rsidR="00724318">
        <w:t>ent</w:t>
      </w:r>
      <w:r w:rsidR="007D22DD">
        <w:t xml:space="preserve"> </w:t>
      </w:r>
      <w:r w:rsidR="00724318">
        <w:t>was</w:t>
      </w:r>
      <w:r w:rsidR="007D22DD">
        <w:t xml:space="preserve"> </w:t>
      </w:r>
      <w:r w:rsidR="00724318">
        <w:t>elected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>
        <w:t>2019;</w:t>
      </w:r>
      <w:r w:rsidR="007D22DD">
        <w:t xml:space="preserve"> </w:t>
      </w:r>
      <w:r w:rsidR="00724318">
        <w:t>a</w:t>
      </w:r>
      <w:r w:rsidR="00724318" w:rsidRPr="00217A16">
        <w:t>nother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parliamentarian,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Turkmen</w:t>
      </w:r>
      <w:r w:rsidR="007D22DD">
        <w:t xml:space="preserve"> </w:t>
      </w:r>
      <w:r w:rsidR="00724318" w:rsidRPr="00217A16">
        <w:t>community,</w:t>
      </w:r>
      <w:r w:rsidR="007D22DD">
        <w:t xml:space="preserve"> </w:t>
      </w:r>
      <w:r w:rsidR="00724318" w:rsidRPr="00217A16">
        <w:t>was</w:t>
      </w:r>
      <w:r w:rsidR="007D22DD">
        <w:t xml:space="preserve"> </w:t>
      </w:r>
      <w:r w:rsidR="00724318" w:rsidRPr="00217A16">
        <w:t>elected</w:t>
      </w:r>
      <w:r w:rsidR="007D22DD">
        <w:t xml:space="preserve"> </w:t>
      </w:r>
      <w:r w:rsidR="00724318" w:rsidRPr="00217A16">
        <w:t>secretary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parliament.</w:t>
      </w:r>
    </w:p>
    <w:p w14:paraId="4E0BB637" w14:textId="2ACC718C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The</w:t>
      </w:r>
      <w:r w:rsidR="007D22DD">
        <w:t xml:space="preserve"> </w:t>
      </w:r>
      <w:r w:rsidR="00724318" w:rsidRPr="00217A16">
        <w:t>Judicial</w:t>
      </w:r>
      <w:r w:rsidR="007D22DD">
        <w:t xml:space="preserve"> </w:t>
      </w:r>
      <w:r w:rsidR="00724318" w:rsidRPr="00217A16">
        <w:t>Institute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(2009)</w:t>
      </w:r>
      <w:r w:rsidR="007D22DD">
        <w:t xml:space="preserve"> </w:t>
      </w:r>
      <w:r w:rsidR="00724318" w:rsidRPr="00217A16">
        <w:t>allows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qualify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magistrates.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result,</w:t>
      </w:r>
      <w:r w:rsidR="007D22DD">
        <w:t xml:space="preserve"> </w:t>
      </w:r>
      <w:r w:rsidR="00724318" w:rsidRPr="00217A16">
        <w:t>there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large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occupying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position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magistr</w:t>
      </w:r>
      <w:r w:rsidR="00724318" w:rsidRPr="00217A16">
        <w:t>ate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working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members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Public</w:t>
      </w:r>
      <w:r w:rsidR="007D22DD">
        <w:t xml:space="preserve"> </w:t>
      </w:r>
      <w:r w:rsidR="00724318" w:rsidRPr="00217A16">
        <w:t>Prosecution</w:t>
      </w:r>
      <w:r w:rsidR="007D22DD">
        <w:t xml:space="preserve"> </w:t>
      </w:r>
      <w:r w:rsidR="00724318" w:rsidRPr="00217A16">
        <w:t>Service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courts</w:t>
      </w:r>
      <w:r w:rsidR="007D22DD">
        <w:t xml:space="preserve"> </w:t>
      </w:r>
      <w:r w:rsidR="00724318" w:rsidRPr="00217A16">
        <w:t>across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Region,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follows:</w:t>
      </w:r>
      <w:r w:rsidR="007D22DD">
        <w:t xml:space="preserve"> </w:t>
      </w:r>
      <w:r w:rsidR="00724318" w:rsidRPr="00217A16">
        <w:t>30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333</w:t>
      </w:r>
      <w:r w:rsidR="007D22DD">
        <w:t xml:space="preserve"> </w:t>
      </w:r>
      <w:r w:rsidR="00724318">
        <w:t>trial</w:t>
      </w:r>
      <w:r w:rsidR="007D22DD">
        <w:t xml:space="preserve"> </w:t>
      </w:r>
      <w:r w:rsidR="00724318" w:rsidRPr="00217A16">
        <w:t>judges;</w:t>
      </w:r>
      <w:r w:rsidR="007D22DD">
        <w:t xml:space="preserve"> </w:t>
      </w:r>
      <w:r w:rsidR="00724318" w:rsidRPr="00217A16">
        <w:t>56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303</w:t>
      </w:r>
      <w:r w:rsidR="007D22DD">
        <w:t xml:space="preserve"> </w:t>
      </w:r>
      <w:r w:rsidR="00724318" w:rsidRPr="00217A16">
        <w:t>prosecuting</w:t>
      </w:r>
      <w:r w:rsidR="007D22DD">
        <w:t xml:space="preserve"> </w:t>
      </w:r>
      <w:r w:rsidR="00724318" w:rsidRPr="00217A16">
        <w:t>magistrates;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third</w:t>
      </w:r>
      <w:r w:rsidR="007D22DD">
        <w:t xml:space="preserve"> </w:t>
      </w:r>
      <w:r w:rsidR="00724318" w:rsidRPr="00217A16">
        <w:t>session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Judicial</w:t>
      </w:r>
      <w:r w:rsidR="007D22DD">
        <w:t xml:space="preserve"> </w:t>
      </w:r>
      <w:r w:rsidR="00724318" w:rsidRPr="00217A16">
        <w:t>Institute,</w:t>
      </w:r>
      <w:r w:rsidR="007D22DD">
        <w:t xml:space="preserve"> </w:t>
      </w:r>
      <w:r w:rsidR="00724318" w:rsidRPr="00217A16">
        <w:t>28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60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those</w:t>
      </w:r>
      <w:r w:rsidR="007D22DD">
        <w:t xml:space="preserve"> </w:t>
      </w:r>
      <w:r w:rsidR="00724318" w:rsidRPr="00217A16">
        <w:t>admitted</w:t>
      </w:r>
      <w:r w:rsidR="007D22DD">
        <w:t xml:space="preserve"> </w:t>
      </w:r>
      <w:r w:rsidR="00724318" w:rsidRPr="00217A16">
        <w:lastRenderedPageBreak/>
        <w:t>were</w:t>
      </w:r>
      <w:r w:rsidR="007D22DD">
        <w:t xml:space="preserve"> </w:t>
      </w:r>
      <w:r w:rsidR="00724318" w:rsidRPr="00217A16">
        <w:t>women;</w:t>
      </w:r>
      <w:r w:rsidR="007D22DD">
        <w:t xml:space="preserve"> </w:t>
      </w:r>
      <w:r w:rsidR="00724318" w:rsidRPr="00217A16">
        <w:t>31</w:t>
      </w:r>
      <w:r w:rsidR="007D22DD">
        <w:t xml:space="preserve"> </w:t>
      </w:r>
      <w:r w:rsidR="00724318" w:rsidRPr="00217A16">
        <w:t>appellate</w:t>
      </w:r>
      <w:r w:rsidR="007D22DD">
        <w:t xml:space="preserve"> </w:t>
      </w:r>
      <w:r w:rsidR="00724318" w:rsidRPr="00217A16">
        <w:t>court</w:t>
      </w:r>
      <w:r w:rsidR="007D22DD">
        <w:t xml:space="preserve"> </w:t>
      </w:r>
      <w:r w:rsidR="00724318" w:rsidRPr="00217A16">
        <w:t>judges;</w:t>
      </w:r>
      <w:r w:rsidR="007D22DD">
        <w:t xml:space="preserve"> </w:t>
      </w:r>
      <w:r w:rsidR="00724318" w:rsidRPr="00217A16">
        <w:t>94</w:t>
      </w:r>
      <w:r w:rsidR="007D22DD">
        <w:t xml:space="preserve"> </w:t>
      </w:r>
      <w:r w:rsidR="00724318" w:rsidRPr="00217A16">
        <w:t>examining</w:t>
      </w:r>
      <w:r w:rsidR="007D22DD">
        <w:t xml:space="preserve"> </w:t>
      </w:r>
      <w:r w:rsidR="00724318" w:rsidRPr="00217A16">
        <w:t>magistrates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289</w:t>
      </w:r>
      <w:r w:rsidR="007D22DD">
        <w:t xml:space="preserve"> </w:t>
      </w:r>
      <w:r w:rsidR="00724318" w:rsidRPr="00217A16">
        <w:t>assistant</w:t>
      </w:r>
      <w:r w:rsidR="007D22DD">
        <w:t xml:space="preserve"> </w:t>
      </w:r>
      <w:r w:rsidR="00724318" w:rsidRPr="00217A16">
        <w:t>examining</w:t>
      </w:r>
      <w:r w:rsidR="007D22DD">
        <w:t xml:space="preserve"> </w:t>
      </w:r>
      <w:r w:rsidR="00724318" w:rsidRPr="00217A16">
        <w:t>magistrates.</w:t>
      </w:r>
    </w:p>
    <w:p w14:paraId="491D52FB" w14:textId="128E943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Four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vulnerable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Kalar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district.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only</w:t>
      </w:r>
      <w:r>
        <w:rPr>
          <w:szCs w:val="24"/>
        </w:rPr>
        <w:t>.</w:t>
      </w:r>
    </w:p>
    <w:p w14:paraId="3396EC22" w14:textId="2481A8C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121.</w:t>
      </w:r>
      <w:r w:rsidR="008A2573">
        <w:rPr>
          <w:szCs w:val="24"/>
        </w:rPr>
        <w:tab/>
      </w:r>
      <w:r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Pr="00217A16">
        <w:rPr>
          <w:szCs w:val="24"/>
        </w:rPr>
        <w:t>.</w:t>
      </w:r>
    </w:p>
    <w:p w14:paraId="185DCC39" w14:textId="273F9EAF" w:rsidR="007D22DD" w:rsidRDefault="00471B73" w:rsidP="00471B73">
      <w:pPr>
        <w:pStyle w:val="H23G"/>
      </w:pPr>
      <w:r>
        <w:tab/>
      </w:r>
      <w:r>
        <w:tab/>
      </w:r>
      <w:r w:rsidR="00724318" w:rsidRPr="00217A16">
        <w:t>Equality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work</w:t>
      </w:r>
    </w:p>
    <w:p w14:paraId="0F50A413" w14:textId="1EC93DDE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122.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prohibition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transgression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reason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whatsoever,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indirect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harassment,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case.</w:t>
      </w:r>
    </w:p>
    <w:p w14:paraId="1EC55BA4" w14:textId="118718CE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123.</w:t>
      </w:r>
      <w:r w:rsidR="008A2573">
        <w:rPr>
          <w:szCs w:val="24"/>
        </w:rPr>
        <w:tab/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ruling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case</w:t>
      </w:r>
      <w:r w:rsidR="007D22DD">
        <w:rPr>
          <w:szCs w:val="24"/>
        </w:rPr>
        <w:t xml:space="preserve"> </w:t>
      </w:r>
      <w:r w:rsidR="00471B73">
        <w:rPr>
          <w:szCs w:val="24"/>
        </w:rPr>
        <w:t>N</w:t>
      </w:r>
      <w:r>
        <w:rPr>
          <w:szCs w:val="24"/>
        </w:rPr>
        <w:t>o.</w:t>
      </w:r>
      <w:r w:rsidR="007D22DD">
        <w:rPr>
          <w:szCs w:val="24"/>
        </w:rPr>
        <w:t xml:space="preserve"> </w:t>
      </w:r>
      <w:r>
        <w:rPr>
          <w:szCs w:val="24"/>
        </w:rPr>
        <w:t>7/Fed.</w:t>
      </w:r>
      <w:r w:rsidRPr="00217A16">
        <w:rPr>
          <w:szCs w:val="24"/>
        </w:rPr>
        <w:t>/2010,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Sabaean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ruling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case</w:t>
      </w:r>
      <w:r w:rsidR="007D22DD">
        <w:rPr>
          <w:szCs w:val="24"/>
        </w:rPr>
        <w:t xml:space="preserve"> </w:t>
      </w:r>
      <w:r w:rsidR="00471B73">
        <w:rPr>
          <w:szCs w:val="24"/>
        </w:rPr>
        <w:t>No.</w:t>
      </w:r>
      <w:r w:rsidR="007D22DD">
        <w:rPr>
          <w:szCs w:val="24"/>
        </w:rPr>
        <w:t xml:space="preserve"> </w:t>
      </w:r>
      <w:r>
        <w:rPr>
          <w:szCs w:val="24"/>
        </w:rPr>
        <w:t>11/Fed.</w:t>
      </w:r>
      <w:r w:rsidR="000C58B2">
        <w:rPr>
          <w:szCs w:val="24"/>
        </w:rPr>
        <w:t>/</w:t>
      </w:r>
      <w:r w:rsidRPr="00217A16">
        <w:rPr>
          <w:szCs w:val="24"/>
        </w:rPr>
        <w:t>2010,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(2005).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reflected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positions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undersecretaries,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managers.</w:t>
      </w:r>
    </w:p>
    <w:p w14:paraId="46E1B3BC" w14:textId="5A5705BE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124.</w:t>
      </w:r>
      <w:r w:rsidR="008A2573">
        <w:rPr>
          <w:szCs w:val="24"/>
        </w:rPr>
        <w:tab/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="00471B73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42/</w:t>
      </w:r>
      <w:r>
        <w:rPr>
          <w:szCs w:val="24"/>
        </w:rPr>
        <w:t>Fed.</w:t>
      </w:r>
      <w:r w:rsidRPr="00217A16">
        <w:rPr>
          <w:szCs w:val="24"/>
        </w:rPr>
        <w:t>/2012,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512AE9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(2008).</w:t>
      </w:r>
    </w:p>
    <w:p w14:paraId="6F80DF07" w14:textId="028ED067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</w:rPr>
        <w:t>125.</w:t>
      </w:r>
      <w:r w:rsidR="008A2573">
        <w:rPr>
          <w:szCs w:val="24"/>
        </w:rPr>
        <w:tab/>
      </w:r>
      <w:r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explicitly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signatory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bCs/>
          <w:szCs w:val="24"/>
          <w:shd w:val="clear" w:color="auto" w:fill="FFFFFF"/>
        </w:rPr>
        <w:t>International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Convention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on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the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Elimination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of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All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Forms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of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Racial</w:t>
      </w:r>
      <w:r w:rsidR="007D22DD">
        <w:rPr>
          <w:bCs/>
          <w:szCs w:val="24"/>
          <w:shd w:val="clear" w:color="auto" w:fill="FFFFFF"/>
        </w:rPr>
        <w:t xml:space="preserve"> </w:t>
      </w:r>
      <w:r w:rsidRPr="00217A16">
        <w:rPr>
          <w:bCs/>
          <w:szCs w:val="24"/>
          <w:shd w:val="clear" w:color="auto" w:fill="FFFFFF"/>
        </w:rPr>
        <w:t>Discrimination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other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internation</w:t>
      </w:r>
      <w:r>
        <w:rPr>
          <w:szCs w:val="24"/>
          <w:shd w:val="clear" w:color="auto" w:fill="FFFFFF"/>
        </w:rPr>
        <w:t>al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human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rights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treaties.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N</w:t>
      </w:r>
      <w:r w:rsidRPr="00217A16">
        <w:rPr>
          <w:szCs w:val="24"/>
          <w:shd w:val="clear" w:color="auto" w:fill="FFFFFF"/>
        </w:rPr>
        <w:t>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</w:t>
      </w:r>
      <w:r>
        <w:rPr>
          <w:szCs w:val="24"/>
          <w:shd w:val="clear" w:color="auto" w:fill="FFFFFF"/>
        </w:rPr>
        <w:t>rovision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Iraqi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law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enshrines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discrimination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form.</w:t>
      </w:r>
    </w:p>
    <w:p w14:paraId="17621E30" w14:textId="422AB81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126.</w:t>
      </w:r>
      <w:r w:rsidR="008A2573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legislation,</w:t>
      </w:r>
      <w:r w:rsidR="007D22DD">
        <w:rPr>
          <w:szCs w:val="24"/>
        </w:rPr>
        <w:t xml:space="preserve"> </w:t>
      </w:r>
      <w:r>
        <w:rPr>
          <w:szCs w:val="24"/>
        </w:rPr>
        <w:t>procedures</w:t>
      </w:r>
      <w:r w:rsidR="007D22DD">
        <w:rPr>
          <w:szCs w:val="24"/>
        </w:rPr>
        <w:t xml:space="preserve"> </w:t>
      </w:r>
      <w:r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stereotypes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customs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traditions</w:t>
      </w:r>
      <w:r w:rsidR="007D22DD">
        <w:rPr>
          <w:szCs w:val="24"/>
        </w:rPr>
        <w:t xml:space="preserve"> </w:t>
      </w:r>
      <w:r>
        <w:rPr>
          <w:szCs w:val="24"/>
        </w:rPr>
        <w:t>lacking</w:t>
      </w:r>
      <w:r w:rsidR="007D22DD">
        <w:rPr>
          <w:szCs w:val="24"/>
        </w:rPr>
        <w:t xml:space="preserve"> </w:t>
      </w:r>
      <w:r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husbands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settlement</w:t>
      </w:r>
      <w:r w:rsidR="007D22DD">
        <w:rPr>
          <w:szCs w:val="24"/>
        </w:rPr>
        <w:t xml:space="preserve"> </w:t>
      </w:r>
      <w:r>
        <w:rPr>
          <w:szCs w:val="24"/>
        </w:rPr>
        <w:t>process.</w:t>
      </w:r>
      <w:r w:rsidR="007D22DD">
        <w:rPr>
          <w:szCs w:val="24"/>
        </w:rPr>
        <w:t xml:space="preserve"> </w:t>
      </w:r>
      <w:r>
        <w:rPr>
          <w:szCs w:val="24"/>
        </w:rPr>
        <w:t>Furthermore,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convicted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rape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Amnesty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(2016).</w:t>
      </w:r>
    </w:p>
    <w:p w14:paraId="64E94D02" w14:textId="20926229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The</w:t>
      </w:r>
      <w:r w:rsidR="007D22DD">
        <w:t xml:space="preserve"> </w:t>
      </w:r>
      <w:r w:rsidR="00724318" w:rsidRPr="00217A16">
        <w:t>Iraqi</w:t>
      </w:r>
      <w:r w:rsidR="007D22DD">
        <w:t xml:space="preserve"> </w:t>
      </w:r>
      <w:r w:rsidR="00724318" w:rsidRPr="00217A16">
        <w:t>judiciary</w:t>
      </w:r>
      <w:r w:rsidR="007D22DD">
        <w:t xml:space="preserve"> </w:t>
      </w:r>
      <w:r w:rsidR="00724318" w:rsidRPr="00217A16">
        <w:t>heard</w:t>
      </w:r>
      <w:r w:rsidR="007D22DD">
        <w:t xml:space="preserve"> </w:t>
      </w:r>
      <w:r w:rsidR="00724318" w:rsidRPr="00217A16">
        <w:t>5,000</w:t>
      </w:r>
      <w:r w:rsidR="007D22DD">
        <w:t xml:space="preserve"> </w:t>
      </w:r>
      <w:r w:rsidR="00724318" w:rsidRPr="00217A16">
        <w:t>cases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abuse</w:t>
      </w:r>
      <w:r w:rsidR="007D22DD">
        <w:t xml:space="preserve"> </w:t>
      </w:r>
      <w:r w:rsidR="00724318" w:rsidRPr="00217A16">
        <w:t>committed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Yazidi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>
        <w:t>ISIL</w:t>
      </w:r>
      <w:r w:rsidR="007D22DD">
        <w:t xml:space="preserve"> </w:t>
      </w:r>
      <w:r w:rsidR="00724318" w:rsidRPr="00217A16">
        <w:t>terrorist</w:t>
      </w:r>
      <w:r w:rsidR="007D22DD">
        <w:t xml:space="preserve"> </w:t>
      </w:r>
      <w:r w:rsidR="00724318" w:rsidRPr="00217A16">
        <w:t>gangs.</w:t>
      </w:r>
    </w:p>
    <w:p w14:paraId="06A7EAA9" w14:textId="17B89E0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Some</w:t>
      </w:r>
      <w:r w:rsidR="007D22DD">
        <w:t xml:space="preserve"> </w:t>
      </w:r>
      <w:r w:rsidR="00724318" w:rsidRPr="00217A16">
        <w:t>300</w:t>
      </w:r>
      <w:r w:rsidR="007D22DD">
        <w:t xml:space="preserve"> </w:t>
      </w:r>
      <w:r w:rsidR="00724318" w:rsidRPr="00217A16">
        <w:t>workshops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United</w:t>
      </w:r>
      <w:r w:rsidR="007D22DD">
        <w:t xml:space="preserve"> </w:t>
      </w:r>
      <w:r w:rsidR="00724318" w:rsidRPr="00217A16">
        <w:t>Nations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resolution</w:t>
      </w:r>
      <w:r w:rsidR="007D22DD">
        <w:t xml:space="preserve"> </w:t>
      </w:r>
      <w:r w:rsidR="00724318" w:rsidRPr="00217A16">
        <w:t>1325</w:t>
      </w:r>
      <w:r w:rsidR="007D22DD">
        <w:t xml:space="preserve"> </w:t>
      </w:r>
      <w:r w:rsidR="00724318" w:rsidRPr="00217A16">
        <w:t>(2000)</w:t>
      </w:r>
      <w:r w:rsidR="007D22DD">
        <w:t xml:space="preserve"> </w:t>
      </w:r>
      <w:r w:rsidR="00724318" w:rsidRPr="00217A16">
        <w:t>were</w:t>
      </w:r>
      <w:r w:rsidR="007D22DD">
        <w:t xml:space="preserve"> </w:t>
      </w:r>
      <w:r w:rsidR="00724318" w:rsidRPr="00217A16">
        <w:t>organized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ministries</w:t>
      </w:r>
      <w:r w:rsidR="007D22DD">
        <w:t xml:space="preserve"> </w:t>
      </w:r>
      <w:r w:rsidR="00724318" w:rsidRPr="00217A16">
        <w:t>across</w:t>
      </w:r>
      <w:r w:rsidR="007D22DD">
        <w:t xml:space="preserve"> </w:t>
      </w:r>
      <w:r w:rsidR="00724318" w:rsidRPr="00217A16">
        <w:t>Iraq,</w:t>
      </w:r>
      <w:r w:rsidR="007D22DD">
        <w:t xml:space="preserve"> </w:t>
      </w:r>
      <w:r w:rsidR="00724318">
        <w:t>informing</w:t>
      </w:r>
      <w:r w:rsidR="007D22DD">
        <w:t xml:space="preserve"> </w:t>
      </w:r>
      <w:r w:rsidR="00724318" w:rsidRPr="00217A16">
        <w:t>more</w:t>
      </w:r>
      <w:r w:rsidR="007D22DD">
        <w:t xml:space="preserve"> </w:t>
      </w:r>
      <w:r w:rsidR="00724318" w:rsidRPr="00217A16">
        <w:t>than</w:t>
      </w:r>
      <w:r w:rsidR="007D22DD">
        <w:t xml:space="preserve"> </w:t>
      </w:r>
      <w:r w:rsidR="00724318" w:rsidRPr="00217A16">
        <w:t>17,000</w:t>
      </w:r>
      <w:r w:rsidR="007D22DD">
        <w:t xml:space="preserve"> </w:t>
      </w:r>
      <w:r w:rsidR="00724318" w:rsidRPr="00217A16">
        <w:t>security</w:t>
      </w:r>
      <w:r w:rsidR="007D22DD">
        <w:t xml:space="preserve"> </w:t>
      </w:r>
      <w:r w:rsidR="00724318" w:rsidRPr="00217A16">
        <w:t>personnel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resolution.</w:t>
      </w:r>
    </w:p>
    <w:p w14:paraId="72E1FB3B" w14:textId="2DA7C18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 w:rsidRPr="00217A16">
        <w:t>sum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1</w:t>
      </w:r>
      <w:r w:rsidR="007D22DD">
        <w:t xml:space="preserve"> </w:t>
      </w:r>
      <w:r w:rsidR="00724318" w:rsidRPr="00217A16">
        <w:t>million</w:t>
      </w:r>
      <w:r w:rsidR="007D22DD">
        <w:t xml:space="preserve"> </w:t>
      </w:r>
      <w:r w:rsidR="00724318" w:rsidRPr="00217A16">
        <w:t>was</w:t>
      </w:r>
      <w:r w:rsidR="007D22DD">
        <w:t xml:space="preserve"> </w:t>
      </w:r>
      <w:r w:rsidR="00724318" w:rsidRPr="00217A16">
        <w:t>paid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form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each</w:t>
      </w:r>
      <w:r w:rsidR="007D22DD">
        <w:t xml:space="preserve"> </w:t>
      </w:r>
      <w:r w:rsidR="00724318" w:rsidRPr="00217A16">
        <w:t>woman</w:t>
      </w:r>
      <w:r w:rsidR="007D22DD">
        <w:t xml:space="preserve"> </w:t>
      </w:r>
      <w:r w:rsidR="00724318" w:rsidRPr="00217A16">
        <w:t>assaulted</w:t>
      </w:r>
      <w:r w:rsidR="007D22DD">
        <w:t xml:space="preserve"> </w:t>
      </w:r>
      <w:r w:rsidR="00724318" w:rsidRPr="00217A16">
        <w:t>during</w:t>
      </w:r>
      <w:r w:rsidR="007D22DD">
        <w:t xml:space="preserve"> </w:t>
      </w:r>
      <w:r w:rsidR="00724318" w:rsidRPr="00217A16">
        <w:t>armed</w:t>
      </w:r>
      <w:r w:rsidR="007D22DD">
        <w:t xml:space="preserve"> </w:t>
      </w:r>
      <w:r w:rsidR="00724318" w:rsidRPr="00217A16">
        <w:t>conflict;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total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ID</w:t>
      </w:r>
      <w:r w:rsidR="007D22DD">
        <w:t xml:space="preserve"> </w:t>
      </w:r>
      <w:r w:rsidR="00724318" w:rsidRPr="00217A16">
        <w:t>74</w:t>
      </w:r>
      <w:r w:rsidR="007D22DD">
        <w:t xml:space="preserve"> </w:t>
      </w:r>
      <w:r w:rsidR="00724318" w:rsidRPr="00217A16">
        <w:t>billion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compensation</w:t>
      </w:r>
      <w:r w:rsidR="007D22DD">
        <w:t xml:space="preserve"> </w:t>
      </w:r>
      <w:r w:rsidR="00724318" w:rsidRPr="00217A16">
        <w:t>was</w:t>
      </w:r>
      <w:r w:rsidR="007D22DD">
        <w:t xml:space="preserve"> </w:t>
      </w:r>
      <w:r w:rsidR="00724318" w:rsidRPr="00217A16">
        <w:t>disbursed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victims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conflict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2015.</w:t>
      </w:r>
    </w:p>
    <w:p w14:paraId="14C1958D" w14:textId="6837543E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Specialized</w:t>
      </w:r>
      <w:r w:rsidR="007D22DD">
        <w:t xml:space="preserve"> </w:t>
      </w:r>
      <w:r w:rsidR="00724318" w:rsidRPr="00217A16">
        <w:t>units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established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monitor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document</w:t>
      </w:r>
      <w:r w:rsidR="007D22DD">
        <w:t xml:space="preserve"> </w:t>
      </w:r>
      <w:r w:rsidR="00724318" w:rsidRPr="00217A16">
        <w:t>human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violations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joint</w:t>
      </w:r>
      <w:r w:rsidR="007D22DD">
        <w:t xml:space="preserve"> </w:t>
      </w:r>
      <w:r w:rsidR="00724318" w:rsidRPr="00217A16">
        <w:t>operations</w:t>
      </w:r>
      <w:r w:rsidR="007D22DD">
        <w:t xml:space="preserve"> </w:t>
      </w:r>
      <w:r w:rsidR="00724318" w:rsidRPr="00217A16">
        <w:t>room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coordinate</w:t>
      </w:r>
      <w:r w:rsidR="007D22DD">
        <w:t xml:space="preserve"> </w:t>
      </w:r>
      <w:r w:rsidR="00724318" w:rsidRPr="00217A16">
        <w:t>relief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Anbar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Mosul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set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General</w:t>
      </w:r>
      <w:r w:rsidR="007D22DD">
        <w:t xml:space="preserve"> </w:t>
      </w:r>
      <w:r w:rsidR="00724318" w:rsidRPr="00217A16">
        <w:t>Secretariat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Council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Ministers.</w:t>
      </w:r>
      <w:r w:rsidR="007D22DD">
        <w:t xml:space="preserve"> </w:t>
      </w:r>
      <w:r w:rsidR="00724318" w:rsidRPr="00217A16">
        <w:t>Advocacy</w:t>
      </w:r>
      <w:r w:rsidR="007D22DD">
        <w:t xml:space="preserve"> </w:t>
      </w:r>
      <w:r w:rsidR="00724318" w:rsidRPr="00217A16">
        <w:t>campaign</w:t>
      </w:r>
      <w:r w:rsidR="00724318">
        <w:t>s</w:t>
      </w:r>
      <w:r w:rsidR="007D22DD">
        <w:t xml:space="preserve"> </w:t>
      </w:r>
      <w:r w:rsidR="00724318">
        <w:t>have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organized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collaboration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parliament,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institutions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civil</w:t>
      </w:r>
      <w:r w:rsidR="007D22DD">
        <w:t xml:space="preserve"> </w:t>
      </w:r>
      <w:r w:rsidR="00724318" w:rsidRPr="00217A16">
        <w:t>society</w:t>
      </w:r>
      <w:r w:rsidR="007D22DD">
        <w:t xml:space="preserve"> </w:t>
      </w:r>
      <w:r w:rsidR="00724318" w:rsidRPr="00217A16">
        <w:t>organizations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expedite</w:t>
      </w:r>
      <w:r w:rsidR="007D22DD">
        <w:t xml:space="preserve"> </w:t>
      </w:r>
      <w:r w:rsidR="00724318" w:rsidRPr="00217A16">
        <w:t>enactment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bill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combat</w:t>
      </w:r>
      <w:r w:rsidR="007D22DD">
        <w:t xml:space="preserve"> </w:t>
      </w:r>
      <w:r w:rsidR="00724318">
        <w:t>domestic</w:t>
      </w:r>
      <w:r w:rsidR="007D22DD">
        <w:t xml:space="preserve"> </w:t>
      </w:r>
      <w:r w:rsidR="00724318">
        <w:t>abuse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provide</w:t>
      </w:r>
      <w:r w:rsidR="007D22DD">
        <w:t xml:space="preserve"> </w:t>
      </w:r>
      <w:r w:rsidR="00724318" w:rsidRPr="00217A16">
        <w:t>clinical</w:t>
      </w:r>
      <w:r w:rsidR="007D22DD">
        <w:t xml:space="preserve"> </w:t>
      </w:r>
      <w:r w:rsidR="00724318" w:rsidRPr="00217A16">
        <w:t>treatment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survivors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sexual</w:t>
      </w:r>
      <w:r w:rsidR="007D22DD">
        <w:t xml:space="preserve"> </w:t>
      </w:r>
      <w:r w:rsidR="00724318" w:rsidRPr="00217A16">
        <w:t>abuse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>
        <w:t>health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facilities;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intern</w:t>
      </w:r>
      <w:r w:rsidR="00724318">
        <w:t>ational</w:t>
      </w:r>
      <w:r w:rsidR="007D22DD">
        <w:t xml:space="preserve"> </w:t>
      </w:r>
      <w:r w:rsidR="00724318">
        <w:t>conference</w:t>
      </w:r>
      <w:r w:rsidR="007D22DD">
        <w:t xml:space="preserve"> </w:t>
      </w:r>
      <w:r w:rsidR="00724318">
        <w:t>on</w:t>
      </w:r>
      <w:r w:rsidR="007D22DD">
        <w:t xml:space="preserve"> </w:t>
      </w:r>
      <w:r w:rsidR="00724318">
        <w:t>education,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held</w:t>
      </w:r>
      <w:r w:rsidR="007D22DD">
        <w:t xml:space="preserve"> </w:t>
      </w:r>
      <w:r w:rsidR="00724318" w:rsidRPr="00217A16">
        <w:t>after</w:t>
      </w:r>
      <w:r w:rsidR="007D22DD">
        <w:t xml:space="preserve"> </w:t>
      </w:r>
      <w:r w:rsidR="00724318" w:rsidRPr="00217A16">
        <w:lastRenderedPageBreak/>
        <w:t>the</w:t>
      </w:r>
      <w:r w:rsidR="007D22DD">
        <w:t xml:space="preserve"> </w:t>
      </w:r>
      <w:r w:rsidR="00724318" w:rsidRPr="00217A16">
        <w:t>war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>
        <w:t>ISIL</w:t>
      </w:r>
      <w:r w:rsidR="007D22DD">
        <w:t xml:space="preserve"> </w:t>
      </w:r>
      <w:r w:rsidR="00724318">
        <w:t>has</w:t>
      </w:r>
      <w:r w:rsidR="007D22DD">
        <w:t xml:space="preserve"> </w:t>
      </w:r>
      <w:r w:rsidR="00724318">
        <w:t>ended,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proposed;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28</w:t>
      </w:r>
      <w:r w:rsidR="007D22DD">
        <w:t xml:space="preserve"> </w:t>
      </w:r>
      <w:r w:rsidR="00724318" w:rsidRPr="00217A16">
        <w:t>specialized</w:t>
      </w:r>
      <w:r w:rsidR="007D22DD">
        <w:t xml:space="preserve"> </w:t>
      </w:r>
      <w:r w:rsidR="00724318" w:rsidRPr="00217A16">
        <w:t>legal</w:t>
      </w:r>
      <w:r w:rsidR="007D22DD">
        <w:t xml:space="preserve"> </w:t>
      </w:r>
      <w:r w:rsidR="00724318" w:rsidRPr="00217A16">
        <w:t>clinics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opened</w:t>
      </w:r>
      <w:r w:rsidR="007D22DD">
        <w:t xml:space="preserve"> </w:t>
      </w:r>
      <w:r w:rsidR="00724318" w:rsidRPr="00217A16">
        <w:t>across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country,</w:t>
      </w:r>
      <w:r w:rsidR="007D22DD">
        <w:t xml:space="preserve"> </w:t>
      </w:r>
      <w:r w:rsidR="00724318" w:rsidRPr="00217A16">
        <w:t>offering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legal</w:t>
      </w:r>
      <w:r w:rsidR="007D22DD">
        <w:t xml:space="preserve"> </w:t>
      </w:r>
      <w:r w:rsidR="00724318" w:rsidRPr="00217A16">
        <w:t>services.</w:t>
      </w:r>
    </w:p>
    <w:p w14:paraId="6052A9E4" w14:textId="620732BF" w:rsidR="007D22DD" w:rsidRDefault="00300D79" w:rsidP="00300D79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4</w:t>
      </w:r>
    </w:p>
    <w:p w14:paraId="39A03BB1" w14:textId="4886D8BB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  <w:shd w:val="clear" w:color="auto" w:fill="FFFFFF"/>
        </w:rPr>
        <w:t>127.</w:t>
      </w:r>
      <w:r w:rsidR="008A2573">
        <w:rPr>
          <w:szCs w:val="24"/>
          <w:shd w:val="clear" w:color="auto" w:fill="FFFFFF"/>
        </w:rPr>
        <w:tab/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States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Parties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Covenant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recognize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that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State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may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not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lawfully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limit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enjoyment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rights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stipulated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under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present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Covenant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save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insofar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such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limitation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compatible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with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nature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these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rights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solely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for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purpose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promoting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common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good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democratic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society.</w:t>
      </w:r>
    </w:p>
    <w:p w14:paraId="5F65109A" w14:textId="3B0527B2" w:rsidR="007D22DD" w:rsidRDefault="00300D79" w:rsidP="00300D79">
      <w:pPr>
        <w:pStyle w:val="H1G"/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="00724318" w:rsidRPr="00217A16">
        <w:rPr>
          <w:shd w:val="clear" w:color="auto" w:fill="FFFFFF"/>
        </w:rPr>
        <w:t>Article</w:t>
      </w:r>
      <w:r w:rsidR="007D22DD">
        <w:rPr>
          <w:shd w:val="clear" w:color="auto" w:fill="FFFFFF"/>
        </w:rPr>
        <w:t xml:space="preserve"> </w:t>
      </w:r>
      <w:r w:rsidR="00724318" w:rsidRPr="00217A16">
        <w:rPr>
          <w:shd w:val="clear" w:color="auto" w:fill="FFFFFF"/>
        </w:rPr>
        <w:t>5</w:t>
      </w:r>
    </w:p>
    <w:p w14:paraId="437ACC8F" w14:textId="2F64306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  <w:shd w:val="clear" w:color="auto" w:fill="FFFFFF"/>
        </w:rPr>
        <w:t>128.</w:t>
      </w:r>
      <w:r w:rsidR="008A2573">
        <w:rPr>
          <w:szCs w:val="24"/>
          <w:shd w:val="clear" w:color="auto" w:fill="FFFFFF"/>
        </w:rPr>
        <w:tab/>
      </w:r>
      <w:r w:rsidRPr="00217A16">
        <w:rPr>
          <w:szCs w:val="24"/>
          <w:shd w:val="clear" w:color="auto" w:fill="FFFFFF"/>
        </w:rPr>
        <w:t>Article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</w:t>
      </w:r>
      <w:r w:rsidR="00C14A91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(First,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c)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Constitution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stipulates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that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contradicts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ethnicity,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belief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opinion,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status.</w:t>
      </w:r>
    </w:p>
    <w:p w14:paraId="624C4F4A" w14:textId="1D28BCE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129.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limiting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practice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prohibited,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except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insofar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restriction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limitation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freedom.</w:t>
      </w:r>
    </w:p>
    <w:p w14:paraId="79247A6E" w14:textId="0BE494B0" w:rsidR="007D22DD" w:rsidRDefault="00300D79" w:rsidP="00300D79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6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32</w:t>
      </w:r>
    </w:p>
    <w:p w14:paraId="68318434" w14:textId="3EE028E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reason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whatsoever.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relationship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professional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associations;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</w:p>
    <w:p w14:paraId="0A2114FD" w14:textId="62EEB69C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acts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work:</w:t>
      </w:r>
    </w:p>
    <w:p w14:paraId="322EEA01" w14:textId="4D1C9DE0" w:rsidR="00724318" w:rsidRPr="00217A16" w:rsidRDefault="00300D79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Labour</w:t>
      </w:r>
      <w:r w:rsidR="007D22DD">
        <w:rPr>
          <w:szCs w:val="24"/>
        </w:rPr>
        <w:t xml:space="preserve"> </w:t>
      </w:r>
      <w:r w:rsidR="00724318">
        <w:rPr>
          <w:szCs w:val="24"/>
        </w:rPr>
        <w:t>Code</w:t>
      </w:r>
      <w:r w:rsidR="00724318"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37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(2015),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contain</w:t>
      </w:r>
      <w:r w:rsidR="00724318">
        <w:rPr>
          <w:szCs w:val="24"/>
        </w:rPr>
        <w:t>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main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="00724318">
        <w:rPr>
          <w:szCs w:val="24"/>
        </w:rPr>
        <w:t>noted</w:t>
      </w:r>
      <w:r w:rsidR="007D22DD">
        <w:rPr>
          <w:szCs w:val="24"/>
        </w:rPr>
        <w:t xml:space="preserve"> </w:t>
      </w:r>
      <w:r w:rsidR="00724318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recommendation:</w:t>
      </w:r>
    </w:p>
    <w:p w14:paraId="4CD3F5C4" w14:textId="1EC0DEF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>
        <w:t>Code</w:t>
      </w:r>
      <w:r w:rsidR="007D22DD">
        <w:t xml:space="preserve"> </w:t>
      </w:r>
      <w:r w:rsidR="00724318" w:rsidRPr="00217A16">
        <w:t>aims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employ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service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national</w:t>
      </w:r>
      <w:r w:rsidR="007D22DD">
        <w:t xml:space="preserve"> </w:t>
      </w:r>
      <w:r w:rsidR="00724318" w:rsidRPr="00217A16">
        <w:t>economy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achieve</w:t>
      </w:r>
      <w:r w:rsidR="007D22DD">
        <w:t xml:space="preserve"> </w:t>
      </w:r>
      <w:r w:rsidR="00724318" w:rsidRPr="00217A16">
        <w:t>prosperity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improve</w:t>
      </w:r>
      <w:r w:rsidR="007D22DD">
        <w:t xml:space="preserve"> </w:t>
      </w:r>
      <w:r w:rsidR="00724318" w:rsidRPr="00217A16">
        <w:t>standards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living.</w:t>
      </w:r>
      <w:r w:rsidR="007D22DD">
        <w:t xml:space="preserve"> </w:t>
      </w:r>
      <w:r w:rsidR="00724318" w:rsidRPr="00217A16">
        <w:t>Work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right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every</w:t>
      </w:r>
      <w:r w:rsidR="007D22DD">
        <w:t xml:space="preserve"> </w:t>
      </w:r>
      <w:r w:rsidR="00724318" w:rsidRPr="00217A16">
        <w:t>citizen</w:t>
      </w:r>
      <w:r w:rsidR="007D22DD">
        <w:t xml:space="preserve"> </w:t>
      </w:r>
      <w:r w:rsidR="00724318" w:rsidRPr="00217A16">
        <w:t>capable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performing</w:t>
      </w:r>
      <w:r w:rsidR="007D22DD">
        <w:t xml:space="preserve"> </w:t>
      </w:r>
      <w:r w:rsidR="00724318" w:rsidRPr="00217A16">
        <w:t>it</w:t>
      </w:r>
      <w:r w:rsidR="007D22DD">
        <w:t xml:space="preserve"> </w:t>
      </w:r>
      <w:r w:rsidR="00724318" w:rsidRPr="00217A16">
        <w:t>under</w:t>
      </w:r>
      <w:r w:rsidR="007D22DD">
        <w:t xml:space="preserve"> </w:t>
      </w:r>
      <w:r w:rsidR="00724318" w:rsidRPr="00217A16">
        <w:t>conditions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equality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citizens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without</w:t>
      </w:r>
      <w:r w:rsidR="007D22DD">
        <w:t xml:space="preserve"> </w:t>
      </w:r>
      <w:r w:rsidR="00724318" w:rsidRPr="00217A16">
        <w:t>any</w:t>
      </w:r>
      <w:r w:rsidR="007D22DD">
        <w:t xml:space="preserve"> </w:t>
      </w:r>
      <w:r w:rsidR="00724318" w:rsidRPr="00217A16">
        <w:t>form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discrimination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grounds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sex,</w:t>
      </w:r>
      <w:r w:rsidR="007D22DD">
        <w:t xml:space="preserve"> </w:t>
      </w:r>
      <w:r w:rsidR="00724318" w:rsidRPr="00217A16">
        <w:t>ethnicity,</w:t>
      </w:r>
      <w:r w:rsidR="007D22DD">
        <w:t xml:space="preserve"> </w:t>
      </w:r>
      <w:r w:rsidR="00724318" w:rsidRPr="00217A16">
        <w:t>language</w:t>
      </w:r>
      <w:r w:rsidR="007D22DD">
        <w:t xml:space="preserve"> </w:t>
      </w:r>
      <w:r w:rsidR="00724318" w:rsidRPr="00217A16">
        <w:t>or</w:t>
      </w:r>
      <w:r w:rsidR="007D22DD">
        <w:t xml:space="preserve"> </w:t>
      </w:r>
      <w:r w:rsidR="00724318" w:rsidRPr="00217A16">
        <w:t>religion.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consequence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this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citizens</w:t>
      </w:r>
      <w:r w:rsidR="007D22DD">
        <w:t xml:space="preserve"> </w:t>
      </w:r>
      <w:r w:rsidR="00724318" w:rsidRPr="00217A16">
        <w:t>shall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opportunity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receive</w:t>
      </w:r>
      <w:r w:rsidR="007D22DD">
        <w:t xml:space="preserve"> </w:t>
      </w:r>
      <w:r w:rsidR="00724318" w:rsidRPr="00217A16">
        <w:t>vocational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within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limits</w:t>
      </w:r>
      <w:r w:rsidR="007D22DD">
        <w:t xml:space="preserve"> </w:t>
      </w:r>
      <w:r w:rsidR="00724318" w:rsidRPr="00217A16">
        <w:t>set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State</w:t>
      </w:r>
      <w:r w:rsidR="007D22DD">
        <w:t xml:space="preserve"> </w:t>
      </w:r>
      <w:r w:rsidR="00724318">
        <w:t>as</w:t>
      </w:r>
      <w:r w:rsidR="007D22DD">
        <w:t xml:space="preserve"> </w:t>
      </w:r>
      <w:r w:rsidR="00724318">
        <w:t>regards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scope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type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work.</w:t>
      </w:r>
      <w:r w:rsidR="007D22DD">
        <w:t xml:space="preserve"> </w:t>
      </w:r>
      <w:r w:rsidR="00724318" w:rsidRPr="00217A16">
        <w:t>Work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considered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sacred</w:t>
      </w:r>
      <w:r w:rsidR="007D22DD">
        <w:t xml:space="preserve"> </w:t>
      </w:r>
      <w:r w:rsidR="00724318" w:rsidRPr="00217A16">
        <w:t>duty</w:t>
      </w:r>
      <w:r w:rsidR="007D22DD">
        <w:t xml:space="preserve"> </w:t>
      </w:r>
      <w:r w:rsidR="00724318" w:rsidRPr="00217A16">
        <w:t>dictated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honour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need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participate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building,</w:t>
      </w:r>
      <w:r w:rsidR="007D22DD">
        <w:t xml:space="preserve"> </w:t>
      </w:r>
      <w:r w:rsidR="00724318" w:rsidRPr="00217A16">
        <w:t>developing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ensuring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prosperity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society.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Code</w:t>
      </w:r>
      <w:r w:rsidR="007D22DD">
        <w:t xml:space="preserve"> </w:t>
      </w:r>
      <w:r w:rsidR="00724318" w:rsidRPr="00217A16">
        <w:t>guarantees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worker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living</w:t>
      </w:r>
      <w:r w:rsidR="007D22DD">
        <w:t xml:space="preserve"> </w:t>
      </w:r>
      <w:r w:rsidR="00724318" w:rsidRPr="00217A16">
        <w:t>wage,</w:t>
      </w:r>
      <w:r w:rsidR="007D22DD">
        <w:t xml:space="preserve"> </w:t>
      </w:r>
      <w:r w:rsidR="00724318" w:rsidRPr="00217A16">
        <w:t>stipulating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it</w:t>
      </w:r>
      <w:r w:rsidR="007D22DD">
        <w:t xml:space="preserve"> </w:t>
      </w:r>
      <w:r w:rsidR="00724318" w:rsidRPr="00217A16">
        <w:t>shall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sufficient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meet</w:t>
      </w:r>
      <w:r w:rsidR="007D22DD">
        <w:t xml:space="preserve"> </w:t>
      </w:r>
      <w:r w:rsidR="00724318" w:rsidRPr="00217A16">
        <w:t>his</w:t>
      </w:r>
      <w:r w:rsidR="007D22DD">
        <w:t xml:space="preserve"> </w:t>
      </w:r>
      <w:r w:rsidR="00724318" w:rsidRPr="00217A16">
        <w:t>basic</w:t>
      </w:r>
      <w:r w:rsidR="007D22DD">
        <w:t xml:space="preserve"> </w:t>
      </w:r>
      <w:r w:rsidR="00724318" w:rsidRPr="00217A16">
        <w:t>needs,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 w:rsidRPr="00217A16">
        <w:t>him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support</w:t>
      </w:r>
      <w:r w:rsidR="007D22DD">
        <w:t xml:space="preserve"> </w:t>
      </w:r>
      <w:r w:rsidR="00724318" w:rsidRPr="00217A16">
        <w:t>his</w:t>
      </w:r>
      <w:r w:rsidR="007D22DD">
        <w:t xml:space="preserve"> </w:t>
      </w:r>
      <w:r w:rsidR="00724318" w:rsidRPr="00217A16">
        <w:t>family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afford</w:t>
      </w:r>
      <w:r w:rsidR="007D22DD">
        <w:t xml:space="preserve"> </w:t>
      </w:r>
      <w:r w:rsidR="00724318" w:rsidRPr="00217A16">
        <w:t>him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opportunity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enjoy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fruits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economic</w:t>
      </w:r>
      <w:r w:rsidR="007D22DD">
        <w:t xml:space="preserve"> </w:t>
      </w:r>
      <w:r w:rsidR="00724318" w:rsidRPr="00217A16">
        <w:t>progress.</w:t>
      </w:r>
    </w:p>
    <w:p w14:paraId="7A882C07" w14:textId="58F73534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>
        <w:t>Code</w:t>
      </w:r>
      <w:r w:rsidR="007D22DD">
        <w:t xml:space="preserve"> </w:t>
      </w:r>
      <w:r w:rsidR="00724318">
        <w:t>enshrines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principle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minimum</w:t>
      </w:r>
      <w:r w:rsidR="007D22DD">
        <w:t xml:space="preserve"> </w:t>
      </w:r>
      <w:r w:rsidR="00724318" w:rsidRPr="00217A16">
        <w:t>wage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which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worker</w:t>
      </w:r>
      <w:r w:rsidR="007D22DD">
        <w:t xml:space="preserve"> </w:t>
      </w:r>
      <w:r w:rsidR="00724318" w:rsidRPr="00217A16">
        <w:t>can</w:t>
      </w:r>
      <w:r w:rsidR="007D22DD">
        <w:t xml:space="preserve"> </w:t>
      </w:r>
      <w:r w:rsidR="00724318" w:rsidRPr="00217A16">
        <w:t>rely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ensure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decent</w:t>
      </w:r>
      <w:r w:rsidR="007D22DD">
        <w:t xml:space="preserve"> </w:t>
      </w:r>
      <w:r w:rsidR="00724318" w:rsidRPr="00217A16">
        <w:t>standard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living.</w:t>
      </w:r>
    </w:p>
    <w:p w14:paraId="550E01DA" w14:textId="22029ABE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>
        <w:t>Code</w:t>
      </w:r>
      <w:r w:rsidR="007D22DD">
        <w:t xml:space="preserve"> </w:t>
      </w:r>
      <w:r w:rsidR="00724318" w:rsidRPr="00217A16">
        <w:t>regulates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relations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basis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solidarity</w:t>
      </w:r>
      <w:r w:rsidR="007D22DD">
        <w:t xml:space="preserve"> </w:t>
      </w:r>
      <w:r w:rsidR="00724318" w:rsidRPr="00217A16">
        <w:t>between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parties,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entails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terms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mutual</w:t>
      </w:r>
      <w:r w:rsidR="007D22DD">
        <w:t xml:space="preserve"> </w:t>
      </w:r>
      <w:r w:rsidR="00724318" w:rsidRPr="00217A16">
        <w:t>cooperation.</w:t>
      </w:r>
    </w:p>
    <w:p w14:paraId="1569E509" w14:textId="517137C1" w:rsidR="00724318" w:rsidRPr="00217A16" w:rsidRDefault="00300D79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Code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holds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trades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active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process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regulating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relations,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protecting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developing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personalities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talents.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52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(1987)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union</w:t>
      </w:r>
      <w:r w:rsidR="00724318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following:</w:t>
      </w:r>
    </w:p>
    <w:p w14:paraId="1A843FC5" w14:textId="7D55F837" w:rsidR="00724318" w:rsidRPr="00217A16" w:rsidRDefault="00300D79" w:rsidP="007D22DD">
      <w:pPr>
        <w:pStyle w:val="SingleTxtG"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production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ensure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workers;</w:t>
      </w:r>
    </w:p>
    <w:p w14:paraId="5E8F3691" w14:textId="3DB93B33" w:rsidR="00724318" w:rsidRPr="00217A16" w:rsidRDefault="00300D79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political,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professional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awareness;</w:t>
      </w:r>
    </w:p>
    <w:p w14:paraId="6111ED85" w14:textId="1C1843E0" w:rsidR="007D22DD" w:rsidRDefault="00300D79" w:rsidP="007D22DD">
      <w:pPr>
        <w:pStyle w:val="SingleTxtG"/>
        <w:rPr>
          <w:szCs w:val="24"/>
        </w:rPr>
      </w:pPr>
      <w:r>
        <w:rPr>
          <w:szCs w:val="24"/>
        </w:rPr>
        <w:lastRenderedPageBreak/>
        <w:tab/>
        <w:t>(c)</w:t>
      </w:r>
      <w:r>
        <w:rPr>
          <w:szCs w:val="24"/>
        </w:rPr>
        <w:tab/>
      </w:r>
      <w:r w:rsidR="00724318" w:rsidRPr="00217A16">
        <w:rPr>
          <w:szCs w:val="24"/>
        </w:rPr>
        <w:t>Instil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spirit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system,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endeavouring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uphold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consciously,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voluntarily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faithfully.</w:t>
      </w:r>
    </w:p>
    <w:p w14:paraId="2D794799" w14:textId="0C6E22BB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132.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(2013),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following:</w:t>
      </w:r>
    </w:p>
    <w:p w14:paraId="20BC714E" w14:textId="5C143A9D" w:rsidR="00724318" w:rsidRPr="00217A16" w:rsidRDefault="009F0374" w:rsidP="007D22DD">
      <w:pPr>
        <w:pStyle w:val="SingleTxtG"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eliminate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grounds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need;</w:t>
      </w:r>
    </w:p>
    <w:p w14:paraId="78538411" w14:textId="78C26431" w:rsidR="00724318" w:rsidRPr="00217A16" w:rsidRDefault="009F0374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>
        <w:rPr>
          <w:szCs w:val="24"/>
        </w:rPr>
        <w:t>Pave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way</w:t>
      </w:r>
      <w:r w:rsidR="007D22DD">
        <w:rPr>
          <w:szCs w:val="24"/>
        </w:rPr>
        <w:t xml:space="preserve"> </w:t>
      </w:r>
      <w:r w:rsidR="00724318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society;</w:t>
      </w:r>
    </w:p>
    <w:p w14:paraId="36FE6C00" w14:textId="5E219A1D" w:rsidR="00724318" w:rsidRPr="00217A16" w:rsidRDefault="009F0374" w:rsidP="007D22DD">
      <w:pPr>
        <w:pStyle w:val="SingleTxtG"/>
        <w:rPr>
          <w:szCs w:val="24"/>
        </w:rPr>
      </w:pPr>
      <w:r>
        <w:rPr>
          <w:szCs w:val="24"/>
        </w:rPr>
        <w:tab/>
        <w:t>(c)</w:t>
      </w:r>
      <w:r>
        <w:rPr>
          <w:szCs w:val="24"/>
        </w:rPr>
        <w:tab/>
      </w:r>
      <w:r w:rsidR="00724318"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needs;</w:t>
      </w:r>
    </w:p>
    <w:p w14:paraId="5981FE29" w14:textId="38088FAA" w:rsidR="00724318" w:rsidRPr="00217A16" w:rsidRDefault="009F0374" w:rsidP="007D22DD">
      <w:pPr>
        <w:pStyle w:val="SingleTxtG"/>
        <w:rPr>
          <w:szCs w:val="24"/>
        </w:rPr>
      </w:pPr>
      <w:r>
        <w:rPr>
          <w:szCs w:val="24"/>
        </w:rPr>
        <w:tab/>
        <w:t>(d)</w:t>
      </w:r>
      <w:r>
        <w:rPr>
          <w:szCs w:val="24"/>
        </w:rPr>
        <w:tab/>
      </w:r>
      <w:r w:rsidR="00724318"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accept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diversity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nature;</w:t>
      </w:r>
    </w:p>
    <w:p w14:paraId="1A4466DE" w14:textId="47041AA9" w:rsidR="007D22DD" w:rsidRDefault="009F0374" w:rsidP="007D22DD">
      <w:pPr>
        <w:pStyle w:val="SingleTxtG"/>
        <w:rPr>
          <w:szCs w:val="24"/>
        </w:rPr>
      </w:pPr>
      <w:r>
        <w:rPr>
          <w:szCs w:val="24"/>
        </w:rPr>
        <w:tab/>
        <w:t>(e)</w:t>
      </w:r>
      <w:r>
        <w:rPr>
          <w:szCs w:val="24"/>
        </w:rPr>
        <w:tab/>
      </w:r>
      <w:r w:rsidR="00724318"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mixed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sectors.</w:t>
      </w:r>
    </w:p>
    <w:p w14:paraId="38C9A0CD" w14:textId="735AFB8A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133.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2A2AAB7F" w14:textId="12BD45D0" w:rsidR="00724318" w:rsidRPr="00217A16" w:rsidRDefault="00C80392" w:rsidP="007D22DD">
      <w:pPr>
        <w:pStyle w:val="SingleTxtG"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Ministries,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companies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allocate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>
        <w:rPr>
          <w:szCs w:val="24"/>
        </w:rPr>
        <w:t>jobs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needs;</w:t>
      </w:r>
    </w:p>
    <w:p w14:paraId="0AC13B52" w14:textId="52F1D6D6" w:rsidR="007D22DD" w:rsidRDefault="00C80392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employer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mixed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employing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60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obliged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employ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meets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minimum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qualifications;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employs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60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="00724318">
        <w:rPr>
          <w:szCs w:val="24"/>
        </w:rPr>
        <w:t>per</w:t>
      </w:r>
      <w:r w:rsidR="007D22DD">
        <w:rPr>
          <w:szCs w:val="24"/>
        </w:rPr>
        <w:t xml:space="preserve"> </w:t>
      </w:r>
      <w:r w:rsidR="00724318">
        <w:rPr>
          <w:szCs w:val="24"/>
        </w:rPr>
        <w:t>cent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workforce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consist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needs.</w:t>
      </w:r>
    </w:p>
    <w:p w14:paraId="48C59574" w14:textId="767B19E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134.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(2018),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appointment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movement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consider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reappointment</w:t>
      </w:r>
      <w:r w:rsidR="007D22DD">
        <w:rPr>
          <w:szCs w:val="24"/>
        </w:rPr>
        <w:t xml:space="preserve"> </w:t>
      </w:r>
      <w:r>
        <w:rPr>
          <w:szCs w:val="24"/>
        </w:rPr>
        <w:t>submitted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announcement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vacancies.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families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martyrs,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certificates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Christian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population.</w:t>
      </w:r>
    </w:p>
    <w:p w14:paraId="1CA316EC" w14:textId="35117C8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schedule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market:</w:t>
      </w:r>
    </w:p>
    <w:p w14:paraId="6D132880" w14:textId="25D26A3D" w:rsidR="007D22DD" w:rsidRDefault="00AB086F" w:rsidP="00AB086F">
      <w:pPr>
        <w:pStyle w:val="H23G"/>
      </w:pPr>
      <w:r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sector</w:t>
      </w:r>
    </w:p>
    <w:p w14:paraId="5AACA6D4" w14:textId="229EA18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(72.8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(22.4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percentage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</w:t>
      </w:r>
      <w:r>
        <w:rPr>
          <w:szCs w:val="24"/>
        </w:rPr>
        <w:t>r</w:t>
      </w:r>
      <w:r w:rsidR="007D22DD">
        <w:rPr>
          <w:szCs w:val="24"/>
        </w:rPr>
        <w:t xml:space="preserve"> </w:t>
      </w:r>
      <w:r>
        <w:rPr>
          <w:szCs w:val="24"/>
        </w:rPr>
        <w:t>i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(0.5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</w:p>
    <w:p w14:paraId="709DC0E9" w14:textId="1FC07183" w:rsidR="00724318" w:rsidRPr="00217A16" w:rsidRDefault="00724318" w:rsidP="008D1E1B">
      <w:pPr>
        <w:pStyle w:val="SingleTxtG"/>
        <w:keepNext/>
        <w:spacing w:after="240"/>
        <w:rPr>
          <w:szCs w:val="24"/>
        </w:rPr>
      </w:pPr>
      <w:r w:rsidRPr="00217A16">
        <w:rPr>
          <w:szCs w:val="24"/>
        </w:rPr>
        <w:t>Schedule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916"/>
        <w:gridCol w:w="804"/>
        <w:gridCol w:w="807"/>
        <w:gridCol w:w="910"/>
        <w:gridCol w:w="863"/>
        <w:gridCol w:w="830"/>
        <w:gridCol w:w="792"/>
        <w:gridCol w:w="790"/>
      </w:tblGrid>
      <w:tr w:rsidR="00AB086F" w:rsidRPr="00AB086F" w14:paraId="2667A3CD" w14:textId="77777777" w:rsidTr="00AB086F">
        <w:trPr>
          <w:tblHeader/>
        </w:trPr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885F441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5F8419A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Government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FF95836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Public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B9C9FD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Mixed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86B57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Cooperative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ED80AA" w14:textId="16FFA92A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Domestic</w:t>
            </w:r>
            <w:r w:rsidR="007D22DD" w:rsidRPr="00AB086F">
              <w:rPr>
                <w:i/>
                <w:sz w:val="16"/>
              </w:rPr>
              <w:t xml:space="preserve"> </w:t>
            </w:r>
            <w:r w:rsidRPr="00AB086F">
              <w:rPr>
                <w:i/>
                <w:sz w:val="16"/>
              </w:rPr>
              <w:t>private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D6D9DB9" w14:textId="29778722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Foreign</w:t>
            </w:r>
            <w:r w:rsidR="007D22DD" w:rsidRPr="00AB086F">
              <w:rPr>
                <w:i/>
                <w:sz w:val="16"/>
              </w:rPr>
              <w:t xml:space="preserve"> </w:t>
            </w:r>
            <w:r w:rsidRPr="00AB086F">
              <w:rPr>
                <w:i/>
                <w:sz w:val="16"/>
              </w:rPr>
              <w:t>private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148A33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Other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AB3D9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B086F">
              <w:rPr>
                <w:i/>
                <w:sz w:val="16"/>
              </w:rPr>
              <w:t>Total</w:t>
            </w:r>
          </w:p>
        </w:tc>
      </w:tr>
      <w:tr w:rsidR="00AB086F" w:rsidRPr="00AB086F" w14:paraId="287070C3" w14:textId="77777777" w:rsidTr="00AB086F">
        <w:tc>
          <w:tcPr>
            <w:tcW w:w="658" w:type="dxa"/>
            <w:tcBorders>
              <w:top w:val="single" w:sz="12" w:space="0" w:color="auto"/>
            </w:tcBorders>
            <w:shd w:val="clear" w:color="auto" w:fill="auto"/>
          </w:tcPr>
          <w:p w14:paraId="7103BB4C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B086F">
              <w:rPr>
                <w:sz w:val="18"/>
              </w:rPr>
              <w:t>Male</w:t>
            </w:r>
          </w:p>
        </w:tc>
        <w:tc>
          <w:tcPr>
            <w:tcW w:w="9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354BEB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21.5</w:t>
            </w:r>
          </w:p>
        </w:tc>
        <w:tc>
          <w:tcPr>
            <w:tcW w:w="80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AE5336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2.4</w:t>
            </w:r>
          </w:p>
        </w:tc>
        <w:tc>
          <w:tcPr>
            <w:tcW w:w="8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4BAF41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0.5</w:t>
            </w:r>
          </w:p>
        </w:tc>
        <w:tc>
          <w:tcPr>
            <w:tcW w:w="9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333F0E6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86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AAD84C5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73.8</w:t>
            </w:r>
          </w:p>
        </w:tc>
        <w:tc>
          <w:tcPr>
            <w:tcW w:w="8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DCB2B8B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0.5</w:t>
            </w:r>
          </w:p>
        </w:tc>
        <w:tc>
          <w:tcPr>
            <w:tcW w:w="79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6525341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1.2</w:t>
            </w:r>
          </w:p>
        </w:tc>
        <w:tc>
          <w:tcPr>
            <w:tcW w:w="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F50C3B3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100.0</w:t>
            </w:r>
          </w:p>
        </w:tc>
      </w:tr>
      <w:tr w:rsidR="00AB086F" w:rsidRPr="00AB086F" w14:paraId="47BECC2C" w14:textId="77777777" w:rsidTr="00AB086F">
        <w:tc>
          <w:tcPr>
            <w:tcW w:w="658" w:type="dxa"/>
            <w:shd w:val="clear" w:color="auto" w:fill="auto"/>
          </w:tcPr>
          <w:p w14:paraId="7CA2AE4C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B086F">
              <w:rPr>
                <w:sz w:val="18"/>
              </w:rPr>
              <w:t>Female</w:t>
            </w:r>
          </w:p>
        </w:tc>
        <w:tc>
          <w:tcPr>
            <w:tcW w:w="916" w:type="dxa"/>
            <w:shd w:val="clear" w:color="auto" w:fill="auto"/>
            <w:vAlign w:val="bottom"/>
          </w:tcPr>
          <w:p w14:paraId="0805821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51.1</w:t>
            </w:r>
          </w:p>
        </w:tc>
        <w:tc>
          <w:tcPr>
            <w:tcW w:w="804" w:type="dxa"/>
            <w:shd w:val="clear" w:color="auto" w:fill="auto"/>
            <w:vAlign w:val="bottom"/>
          </w:tcPr>
          <w:p w14:paraId="565B5B61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807" w:type="dxa"/>
            <w:shd w:val="clear" w:color="auto" w:fill="auto"/>
            <w:vAlign w:val="bottom"/>
          </w:tcPr>
          <w:p w14:paraId="09CD8197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1.8</w:t>
            </w:r>
          </w:p>
        </w:tc>
        <w:tc>
          <w:tcPr>
            <w:tcW w:w="910" w:type="dxa"/>
            <w:shd w:val="clear" w:color="auto" w:fill="auto"/>
            <w:vAlign w:val="bottom"/>
          </w:tcPr>
          <w:p w14:paraId="2BF1402B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13781F1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43.2</w:t>
            </w:r>
          </w:p>
        </w:tc>
        <w:tc>
          <w:tcPr>
            <w:tcW w:w="830" w:type="dxa"/>
            <w:shd w:val="clear" w:color="auto" w:fill="auto"/>
            <w:vAlign w:val="bottom"/>
          </w:tcPr>
          <w:p w14:paraId="2980EFF7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792" w:type="dxa"/>
            <w:shd w:val="clear" w:color="auto" w:fill="auto"/>
            <w:vAlign w:val="bottom"/>
          </w:tcPr>
          <w:p w14:paraId="5282A268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3.9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789D5B26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100.0</w:t>
            </w:r>
          </w:p>
        </w:tc>
      </w:tr>
      <w:tr w:rsidR="00AB086F" w:rsidRPr="00AB086F" w14:paraId="4947826B" w14:textId="77777777" w:rsidTr="00AB086F">
        <w:tc>
          <w:tcPr>
            <w:tcW w:w="658" w:type="dxa"/>
            <w:shd w:val="clear" w:color="auto" w:fill="auto"/>
          </w:tcPr>
          <w:p w14:paraId="7DAB882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B086F">
              <w:rPr>
                <w:sz w:val="18"/>
              </w:rPr>
              <w:t>Urban</w:t>
            </w:r>
          </w:p>
        </w:tc>
        <w:tc>
          <w:tcPr>
            <w:tcW w:w="916" w:type="dxa"/>
            <w:shd w:val="clear" w:color="auto" w:fill="auto"/>
            <w:vAlign w:val="bottom"/>
          </w:tcPr>
          <w:p w14:paraId="38923327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20.9</w:t>
            </w:r>
          </w:p>
        </w:tc>
        <w:tc>
          <w:tcPr>
            <w:tcW w:w="804" w:type="dxa"/>
            <w:shd w:val="clear" w:color="auto" w:fill="auto"/>
            <w:vAlign w:val="bottom"/>
          </w:tcPr>
          <w:p w14:paraId="5BC13F0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1.6</w:t>
            </w:r>
          </w:p>
        </w:tc>
        <w:tc>
          <w:tcPr>
            <w:tcW w:w="807" w:type="dxa"/>
            <w:shd w:val="clear" w:color="auto" w:fill="auto"/>
            <w:vAlign w:val="bottom"/>
          </w:tcPr>
          <w:p w14:paraId="1F9AC90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0.5</w:t>
            </w:r>
          </w:p>
        </w:tc>
        <w:tc>
          <w:tcPr>
            <w:tcW w:w="910" w:type="dxa"/>
            <w:shd w:val="clear" w:color="auto" w:fill="auto"/>
            <w:vAlign w:val="bottom"/>
          </w:tcPr>
          <w:p w14:paraId="101FE0B3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1FBF8DD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75.4</w:t>
            </w:r>
          </w:p>
        </w:tc>
        <w:tc>
          <w:tcPr>
            <w:tcW w:w="830" w:type="dxa"/>
            <w:shd w:val="clear" w:color="auto" w:fill="auto"/>
            <w:vAlign w:val="bottom"/>
          </w:tcPr>
          <w:p w14:paraId="2A86F4DA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0.5</w:t>
            </w:r>
          </w:p>
        </w:tc>
        <w:tc>
          <w:tcPr>
            <w:tcW w:w="792" w:type="dxa"/>
            <w:shd w:val="clear" w:color="auto" w:fill="auto"/>
            <w:vAlign w:val="bottom"/>
          </w:tcPr>
          <w:p w14:paraId="166C1C6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1.1</w:t>
            </w:r>
          </w:p>
        </w:tc>
        <w:tc>
          <w:tcPr>
            <w:tcW w:w="790" w:type="dxa"/>
            <w:shd w:val="clear" w:color="auto" w:fill="auto"/>
            <w:vAlign w:val="bottom"/>
          </w:tcPr>
          <w:p w14:paraId="4C8945CC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100.0</w:t>
            </w:r>
          </w:p>
        </w:tc>
      </w:tr>
      <w:tr w:rsidR="00AB086F" w:rsidRPr="00AB086F" w14:paraId="6369BC86" w14:textId="77777777" w:rsidTr="00AB086F">
        <w:tc>
          <w:tcPr>
            <w:tcW w:w="658" w:type="dxa"/>
            <w:tcBorders>
              <w:bottom w:val="single" w:sz="4" w:space="0" w:color="auto"/>
            </w:tcBorders>
            <w:shd w:val="clear" w:color="auto" w:fill="auto"/>
          </w:tcPr>
          <w:p w14:paraId="57631E82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AB086F">
              <w:rPr>
                <w:sz w:val="18"/>
              </w:rPr>
              <w:t>Rural</w:t>
            </w:r>
          </w:p>
        </w:tc>
        <w:tc>
          <w:tcPr>
            <w:tcW w:w="91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9640B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28.6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F3C6325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5.5</w:t>
            </w: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B48005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0.7</w:t>
            </w: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9A02A23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0.0</w:t>
            </w:r>
          </w:p>
        </w:tc>
        <w:tc>
          <w:tcPr>
            <w:tcW w:w="8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7D7754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62.5</w:t>
            </w:r>
          </w:p>
        </w:tc>
        <w:tc>
          <w:tcPr>
            <w:tcW w:w="83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5799AC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0.5</w:t>
            </w:r>
          </w:p>
        </w:tc>
        <w:tc>
          <w:tcPr>
            <w:tcW w:w="79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AF3241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2.1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327A82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AB086F">
              <w:rPr>
                <w:sz w:val="18"/>
              </w:rPr>
              <w:t>100.0</w:t>
            </w:r>
          </w:p>
        </w:tc>
      </w:tr>
      <w:tr w:rsidR="00AB086F" w:rsidRPr="00AB086F" w14:paraId="5034E85C" w14:textId="77777777" w:rsidTr="00AB086F">
        <w:tc>
          <w:tcPr>
            <w:tcW w:w="6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A7245E8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Total</w:t>
            </w:r>
          </w:p>
        </w:tc>
        <w:tc>
          <w:tcPr>
            <w:tcW w:w="9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CF0BE55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22.4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AC28FAD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2.4</w:t>
            </w:r>
          </w:p>
        </w:tc>
        <w:tc>
          <w:tcPr>
            <w:tcW w:w="8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0EE705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0.6</w:t>
            </w:r>
          </w:p>
        </w:tc>
        <w:tc>
          <w:tcPr>
            <w:tcW w:w="9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7C1785D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0.0</w:t>
            </w:r>
          </w:p>
        </w:tc>
        <w:tc>
          <w:tcPr>
            <w:tcW w:w="8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43387E9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72.8</w:t>
            </w: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7F1E6DC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0.5</w:t>
            </w:r>
          </w:p>
        </w:tc>
        <w:tc>
          <w:tcPr>
            <w:tcW w:w="7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632715E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1.3</w:t>
            </w:r>
          </w:p>
        </w:tc>
        <w:tc>
          <w:tcPr>
            <w:tcW w:w="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340F20" w14:textId="77777777" w:rsidR="00724318" w:rsidRPr="00AB086F" w:rsidRDefault="00724318" w:rsidP="00AB086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20" w:lineRule="exact"/>
              <w:ind w:left="0" w:right="113"/>
              <w:jc w:val="right"/>
              <w:rPr>
                <w:b/>
                <w:sz w:val="18"/>
              </w:rPr>
            </w:pPr>
            <w:r w:rsidRPr="00AB086F">
              <w:rPr>
                <w:b/>
                <w:sz w:val="18"/>
              </w:rPr>
              <w:t>100.0</w:t>
            </w:r>
          </w:p>
        </w:tc>
      </w:tr>
    </w:tbl>
    <w:p w14:paraId="1BAB8277" w14:textId="0806473C" w:rsidR="007D22DD" w:rsidRDefault="00476562" w:rsidP="00476562">
      <w:pPr>
        <w:pStyle w:val="H23G"/>
      </w:pPr>
      <w:r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main</w:t>
      </w:r>
      <w:r w:rsidR="007D22DD">
        <w:t xml:space="preserve"> </w:t>
      </w:r>
      <w:r w:rsidR="00724318" w:rsidRPr="00217A16">
        <w:t>source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income</w:t>
      </w:r>
    </w:p>
    <w:p w14:paraId="4E8E0F9B" w14:textId="67E38731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36.9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cent,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main</w:t>
      </w:r>
      <w:r w:rsidR="007D22DD">
        <w:rPr>
          <w:szCs w:val="24"/>
        </w:rPr>
        <w:t xml:space="preserve"> </w:t>
      </w:r>
      <w:r>
        <w:rPr>
          <w:szCs w:val="24"/>
        </w:rPr>
        <w:t>source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income</w:t>
      </w:r>
      <w:r w:rsidR="007D22DD">
        <w:rPr>
          <w:szCs w:val="24"/>
        </w:rPr>
        <w:t xml:space="preserve"> </w:t>
      </w:r>
      <w:r>
        <w:rPr>
          <w:szCs w:val="24"/>
        </w:rPr>
        <w:t>i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</w:t>
      </w:r>
      <w:r>
        <w:rPr>
          <w:szCs w:val="24"/>
        </w:rPr>
        <w:t>latives;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27.1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cent,</w:t>
      </w:r>
      <w:r w:rsidR="007D22DD">
        <w:rPr>
          <w:szCs w:val="24"/>
        </w:rPr>
        <w:t xml:space="preserve"> </w:t>
      </w:r>
      <w:r>
        <w:rPr>
          <w:szCs w:val="24"/>
        </w:rPr>
        <w:t>it</w:t>
      </w:r>
      <w:r w:rsidR="007D22DD">
        <w:rPr>
          <w:szCs w:val="24"/>
        </w:rPr>
        <w:t xml:space="preserve"> </w:t>
      </w:r>
      <w:r>
        <w:rPr>
          <w:szCs w:val="24"/>
        </w:rPr>
        <w:t>i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22.3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self-employed.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(1.8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respectively</w:t>
      </w:r>
      <w:r w:rsidR="00D5500E">
        <w:rPr>
          <w:szCs w:val="24"/>
        </w:rPr>
        <w:t>)</w:t>
      </w:r>
      <w:r w:rsidRPr="00217A16">
        <w:rPr>
          <w:szCs w:val="24"/>
        </w:rPr>
        <w:t>.</w:t>
      </w:r>
    </w:p>
    <w:p w14:paraId="2BED8717" w14:textId="6FC01CD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136.</w:t>
      </w:r>
      <w:r w:rsidR="008A2573">
        <w:rPr>
          <w:szCs w:val="24"/>
        </w:rPr>
        <w:tab/>
      </w:r>
      <w:r w:rsidRPr="00217A16">
        <w:rPr>
          <w:szCs w:val="24"/>
        </w:rPr>
        <w:t>Unemployment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cumulative;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phenomenon.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effect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growth.</w:t>
      </w:r>
    </w:p>
    <w:p w14:paraId="6E3E2D29" w14:textId="32EE76F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137.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particularly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medium-size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enterprises,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absorb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workforce</w:t>
      </w:r>
      <w:r w:rsidR="007D22DD">
        <w:rPr>
          <w:szCs w:val="24"/>
        </w:rPr>
        <w:t xml:space="preserve"> </w:t>
      </w:r>
      <w:r>
        <w:rPr>
          <w:szCs w:val="24"/>
        </w:rPr>
        <w:t>nation</w:t>
      </w:r>
      <w:r w:rsidRPr="00217A16">
        <w:rPr>
          <w:szCs w:val="24"/>
        </w:rPr>
        <w:t>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growth.</w:t>
      </w:r>
    </w:p>
    <w:p w14:paraId="12ED8108" w14:textId="102EA44B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138.</w:t>
      </w:r>
      <w:r w:rsidR="008A2573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364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overhaul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upgrade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electricity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Three-month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offered,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allowance.</w:t>
      </w:r>
      <w:r w:rsidR="007D22DD">
        <w:rPr>
          <w:szCs w:val="24"/>
        </w:rPr>
        <w:t xml:space="preserve"> </w:t>
      </w:r>
      <w:r>
        <w:rPr>
          <w:szCs w:val="24"/>
        </w:rPr>
        <w:t>Upon</w:t>
      </w:r>
      <w:r w:rsidR="007D22DD">
        <w:rPr>
          <w:szCs w:val="24"/>
        </w:rPr>
        <w:t xml:space="preserve"> </w:t>
      </w:r>
      <w:r>
        <w:rPr>
          <w:szCs w:val="24"/>
        </w:rPr>
        <w:t>completion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purchase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material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equipment.</w:t>
      </w:r>
      <w:r w:rsidR="007D22DD">
        <w:rPr>
          <w:szCs w:val="24"/>
        </w:rPr>
        <w:t xml:space="preserve"> </w:t>
      </w:r>
      <w:r>
        <w:rPr>
          <w:szCs w:val="24"/>
        </w:rPr>
        <w:t>E</w:t>
      </w:r>
      <w:r w:rsidRPr="00217A16">
        <w:rPr>
          <w:szCs w:val="24"/>
        </w:rPr>
        <w:t>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="00D72928">
        <w:rPr>
          <w:szCs w:val="24"/>
        </w:rPr>
        <w:t xml:space="preserve">person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successfully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until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going.</w:t>
      </w:r>
    </w:p>
    <w:p w14:paraId="215B1BDF" w14:textId="3AF98EF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>
        <w:rPr>
          <w:szCs w:val="24"/>
        </w:rPr>
        <w:t>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qualification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three-month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qualifying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companies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>
        <w:rPr>
          <w:szCs w:val="24"/>
        </w:rPr>
        <w:t>successfully</w:t>
      </w:r>
      <w:r w:rsidR="007D22DD">
        <w:rPr>
          <w:szCs w:val="24"/>
        </w:rPr>
        <w:t xml:space="preserve"> </w:t>
      </w:r>
      <w:r>
        <w:rPr>
          <w:szCs w:val="24"/>
        </w:rPr>
        <w:t>complete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aforementioned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eligible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Bank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credit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profit-generating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medium-size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businesses.</w:t>
      </w:r>
      <w:r w:rsidR="007D22DD">
        <w:rPr>
          <w:szCs w:val="24"/>
        </w:rPr>
        <w:t xml:space="preserve"> </w:t>
      </w:r>
      <w:r>
        <w:rPr>
          <w:szCs w:val="24"/>
        </w:rPr>
        <w:t>U</w:t>
      </w:r>
      <w:r w:rsidRPr="00217A16">
        <w:rPr>
          <w:szCs w:val="24"/>
        </w:rPr>
        <w:t>nemployed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Industrial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workshop,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related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benefits.</w:t>
      </w:r>
    </w:p>
    <w:p w14:paraId="6D9D5121" w14:textId="43CCB6C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simplified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companies.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exempted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newly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introduced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jobs.</w:t>
      </w:r>
    </w:p>
    <w:p w14:paraId="3C7547F7" w14:textId="7FA6707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139.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arranges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database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be</w:t>
      </w:r>
      <w:r w:rsidR="007D22DD">
        <w:rPr>
          <w:szCs w:val="24"/>
        </w:rPr>
        <w:t xml:space="preserve"> </w:t>
      </w:r>
      <w:r>
        <w:rPr>
          <w:szCs w:val="24"/>
        </w:rPr>
        <w:t>supplied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>
        <w:rPr>
          <w:szCs w:val="24"/>
        </w:rPr>
        <w:t>ly</w:t>
      </w:r>
      <w:r w:rsidR="007D22DD">
        <w:rPr>
          <w:szCs w:val="24"/>
        </w:rPr>
        <w:t xml:space="preserve"> </w:t>
      </w:r>
      <w:r>
        <w:rPr>
          <w:szCs w:val="24"/>
        </w:rPr>
        <w:t>equipped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selling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ready-made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refreshments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drinks,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well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</w:t>
      </w:r>
      <w:r>
        <w:rPr>
          <w:szCs w:val="24"/>
        </w:rPr>
        <w:t>intenance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cleaning</w:t>
      </w:r>
      <w:r w:rsidR="007D22DD">
        <w:rPr>
          <w:szCs w:val="24"/>
        </w:rPr>
        <w:t xml:space="preserve"> </w:t>
      </w:r>
      <w:r>
        <w:rPr>
          <w:szCs w:val="24"/>
        </w:rPr>
        <w:t>vehicles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</w:t>
      </w:r>
      <w:r>
        <w:rPr>
          <w:szCs w:val="24"/>
        </w:rPr>
        <w:t>y</w:t>
      </w:r>
      <w:r w:rsidR="00455DA4">
        <w:rPr>
          <w:szCs w:val="24"/>
        </w:rPr>
        <w:t>’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>
        <w:rPr>
          <w:szCs w:val="24"/>
        </w:rPr>
        <w:t>profit-generating</w:t>
      </w:r>
      <w:r w:rsidR="007D22DD">
        <w:rPr>
          <w:szCs w:val="24"/>
        </w:rPr>
        <w:t xml:space="preserve"> </w:t>
      </w:r>
      <w:r>
        <w:rPr>
          <w:szCs w:val="24"/>
        </w:rPr>
        <w:t>loan</w:t>
      </w:r>
      <w:r w:rsidR="007D22DD">
        <w:rPr>
          <w:szCs w:val="24"/>
        </w:rPr>
        <w:t xml:space="preserve"> </w:t>
      </w:r>
      <w:r>
        <w:rPr>
          <w:szCs w:val="24"/>
        </w:rPr>
        <w:t>fund;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database,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nominal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Rafidain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Bank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Rasheed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Bank.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municipality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simplified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professional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licen</w:t>
      </w:r>
      <w:r w:rsidR="00C83D38">
        <w:rPr>
          <w:szCs w:val="24"/>
        </w:rPr>
        <w:t>c</w:t>
      </w:r>
      <w:r w:rsidRPr="00217A16">
        <w:rPr>
          <w:szCs w:val="24"/>
        </w:rPr>
        <w:t>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obtaining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commercial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vehicles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exempt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customs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Electricity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455DA4">
        <w:rPr>
          <w:szCs w:val="24"/>
        </w:rPr>
        <w:t>–</w:t>
      </w:r>
      <w:r w:rsidRPr="00217A16">
        <w:rPr>
          <w:szCs w:val="24"/>
        </w:rPr>
        <w:t>35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electricity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Industry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Minerals</w:t>
      </w:r>
      <w:r w:rsidR="007D22DD">
        <w:rPr>
          <w:szCs w:val="24"/>
        </w:rPr>
        <w:t xml:space="preserve"> </w:t>
      </w:r>
      <w:r>
        <w:rPr>
          <w:szCs w:val="24"/>
        </w:rPr>
        <w:t>offers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train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graduates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wishing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manufacturing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products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give</w:t>
      </w:r>
      <w:r w:rsidR="007D22DD">
        <w:rPr>
          <w:szCs w:val="24"/>
        </w:rPr>
        <w:t xml:space="preserve"> </w:t>
      </w:r>
      <w:r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expertise.</w:t>
      </w:r>
    </w:p>
    <w:p w14:paraId="71F5246D" w14:textId="24778FFD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schedules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</w:t>
      </w:r>
      <w:r>
        <w:rPr>
          <w:szCs w:val="24"/>
        </w:rPr>
        <w:t>ational</w:t>
      </w:r>
      <w:r w:rsidR="007D22DD">
        <w:rPr>
          <w:szCs w:val="24"/>
        </w:rPr>
        <w:t xml:space="preserve"> </w:t>
      </w:r>
      <w:r>
        <w:rPr>
          <w:szCs w:val="24"/>
        </w:rPr>
        <w:t>accounts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available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information:</w:t>
      </w:r>
    </w:p>
    <w:p w14:paraId="70F655FA" w14:textId="3C7BBC57" w:rsidR="00724318" w:rsidRPr="00217A16" w:rsidRDefault="00F3556C" w:rsidP="00F3556C">
      <w:pPr>
        <w:pStyle w:val="H23G"/>
      </w:pPr>
      <w:r>
        <w:tab/>
      </w:r>
      <w:r>
        <w:tab/>
      </w:r>
      <w:r w:rsidR="00724318" w:rsidRPr="00217A16">
        <w:t>Unemployment</w:t>
      </w:r>
      <w:r w:rsidR="007D22DD">
        <w:t xml:space="preserve"> </w:t>
      </w:r>
      <w:r w:rsidR="00724318" w:rsidRPr="00217A16">
        <w:t>rate</w:t>
      </w:r>
      <w:r w:rsidR="007D22DD">
        <w:t xml:space="preserve"> </w:t>
      </w:r>
      <w:r w:rsidR="00724318" w:rsidRPr="00217A16">
        <w:t>(2016)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1"/>
        <w:gridCol w:w="3529"/>
      </w:tblGrid>
      <w:tr w:rsidR="00724318" w:rsidRPr="00F3556C" w14:paraId="6547B016" w14:textId="77777777" w:rsidTr="00F3556C">
        <w:trPr>
          <w:tblHeader/>
        </w:trPr>
        <w:tc>
          <w:tcPr>
            <w:tcW w:w="308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354D431E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Male</w:t>
            </w:r>
          </w:p>
        </w:tc>
        <w:tc>
          <w:tcPr>
            <w:tcW w:w="283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7014B3EE" w14:textId="41A9D181" w:rsidR="00724318" w:rsidRPr="00F3556C" w:rsidRDefault="004F4A5F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>
              <w:rPr>
                <w:sz w:val="18"/>
              </w:rPr>
              <w:t>5.8</w:t>
            </w:r>
          </w:p>
        </w:tc>
      </w:tr>
      <w:tr w:rsidR="00724318" w:rsidRPr="00F3556C" w14:paraId="51C8C371" w14:textId="77777777" w:rsidTr="00F3556C">
        <w:tc>
          <w:tcPr>
            <w:tcW w:w="3084" w:type="dxa"/>
            <w:tcBorders>
              <w:top w:val="nil"/>
            </w:tcBorders>
            <w:shd w:val="clear" w:color="auto" w:fill="auto"/>
          </w:tcPr>
          <w:p w14:paraId="0A3B3B4D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Female</w:t>
            </w:r>
          </w:p>
        </w:tc>
        <w:tc>
          <w:tcPr>
            <w:tcW w:w="2834" w:type="dxa"/>
            <w:tcBorders>
              <w:top w:val="nil"/>
            </w:tcBorders>
            <w:shd w:val="clear" w:color="auto" w:fill="auto"/>
            <w:vAlign w:val="bottom"/>
          </w:tcPr>
          <w:p w14:paraId="1D5E9D64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22.2</w:t>
            </w:r>
          </w:p>
        </w:tc>
      </w:tr>
      <w:tr w:rsidR="00724318" w:rsidRPr="00F3556C" w14:paraId="0D98446B" w14:textId="77777777" w:rsidTr="00F3556C">
        <w:tc>
          <w:tcPr>
            <w:tcW w:w="3084" w:type="dxa"/>
            <w:shd w:val="clear" w:color="auto" w:fill="auto"/>
          </w:tcPr>
          <w:p w14:paraId="1DFEB625" w14:textId="364ADC1A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Overall</w:t>
            </w:r>
            <w:r w:rsidR="007D22DD" w:rsidRPr="00F3556C">
              <w:rPr>
                <w:sz w:val="18"/>
              </w:rPr>
              <w:t xml:space="preserve"> </w:t>
            </w:r>
            <w:r w:rsidRPr="00F3556C">
              <w:rPr>
                <w:sz w:val="18"/>
              </w:rPr>
              <w:t>rate</w:t>
            </w:r>
          </w:p>
        </w:tc>
        <w:tc>
          <w:tcPr>
            <w:tcW w:w="2834" w:type="dxa"/>
            <w:shd w:val="clear" w:color="auto" w:fill="auto"/>
            <w:vAlign w:val="bottom"/>
          </w:tcPr>
          <w:p w14:paraId="4F9E7917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10.8</w:t>
            </w:r>
          </w:p>
        </w:tc>
      </w:tr>
    </w:tbl>
    <w:p w14:paraId="0EA3706F" w14:textId="7AF6F68F" w:rsidR="00724318" w:rsidRPr="00217A16" w:rsidRDefault="00F3556C" w:rsidP="00F3556C">
      <w:pPr>
        <w:pStyle w:val="H23G"/>
      </w:pPr>
      <w:r>
        <w:tab/>
      </w:r>
      <w:r>
        <w:tab/>
      </w:r>
      <w:r w:rsidR="00724318" w:rsidRPr="00217A16">
        <w:t>Unemployment</w:t>
      </w:r>
      <w:r w:rsidR="007D22DD">
        <w:t xml:space="preserve"> </w:t>
      </w:r>
      <w:r w:rsidR="00724318" w:rsidRPr="00217A16">
        <w:t>rate</w:t>
      </w:r>
      <w:r w:rsidR="007D22DD">
        <w:t xml:space="preserve"> </w:t>
      </w:r>
      <w:r w:rsidR="00724318" w:rsidRPr="00217A16">
        <w:t>among</w:t>
      </w:r>
      <w:r w:rsidR="007D22DD">
        <w:t xml:space="preserve"> </w:t>
      </w:r>
      <w:r w:rsidR="00724318" w:rsidRPr="00217A16">
        <w:t>people</w:t>
      </w:r>
      <w:r w:rsidR="007D22DD">
        <w:t xml:space="preserve"> </w:t>
      </w:r>
      <w:r w:rsidR="00724318" w:rsidRPr="00217A16">
        <w:t>aged</w:t>
      </w:r>
      <w:r w:rsidR="007D22DD">
        <w:t xml:space="preserve"> </w:t>
      </w:r>
      <w:r w:rsidR="00724318" w:rsidRPr="00217A16">
        <w:t>15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above</w:t>
      </w:r>
      <w:r w:rsidR="007D22DD">
        <w:t xml:space="preserve"> </w:t>
      </w:r>
      <w:r w:rsidR="00724318" w:rsidRPr="00217A16">
        <w:t>(2016)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2457"/>
        <w:gridCol w:w="2457"/>
      </w:tblGrid>
      <w:tr w:rsidR="00724318" w:rsidRPr="00F3556C" w14:paraId="18204CC6" w14:textId="77777777" w:rsidTr="004826B2">
        <w:trPr>
          <w:tblHeader/>
        </w:trPr>
        <w:tc>
          <w:tcPr>
            <w:tcW w:w="24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F1D0A4C" w14:textId="77777777" w:rsidR="00724318" w:rsidRPr="00F3556C" w:rsidRDefault="00724318" w:rsidP="005004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Male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20D364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Female</w:t>
            </w:r>
          </w:p>
        </w:tc>
        <w:tc>
          <w:tcPr>
            <w:tcW w:w="24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E5A4545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Total</w:t>
            </w:r>
          </w:p>
        </w:tc>
      </w:tr>
      <w:tr w:rsidR="00724318" w:rsidRPr="00F3556C" w14:paraId="7F48719B" w14:textId="77777777" w:rsidTr="004826B2">
        <w:tc>
          <w:tcPr>
            <w:tcW w:w="2456" w:type="dxa"/>
            <w:tcBorders>
              <w:top w:val="single" w:sz="12" w:space="0" w:color="auto"/>
            </w:tcBorders>
            <w:shd w:val="clear" w:color="auto" w:fill="auto"/>
          </w:tcPr>
          <w:p w14:paraId="2A2E0034" w14:textId="77777777" w:rsidR="00724318" w:rsidRPr="00F3556C" w:rsidRDefault="00724318" w:rsidP="005004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8.5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1CA8E2D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22.2</w:t>
            </w:r>
          </w:p>
        </w:tc>
        <w:tc>
          <w:tcPr>
            <w:tcW w:w="245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BD3289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10.8</w:t>
            </w:r>
          </w:p>
        </w:tc>
      </w:tr>
    </w:tbl>
    <w:p w14:paraId="10CECE60" w14:textId="3947D7F1" w:rsidR="00724318" w:rsidRPr="00217A16" w:rsidRDefault="00F3556C" w:rsidP="00F3556C">
      <w:pPr>
        <w:pStyle w:val="H23G"/>
      </w:pPr>
      <w:r>
        <w:lastRenderedPageBreak/>
        <w:tab/>
      </w:r>
      <w:r>
        <w:tab/>
      </w:r>
      <w:r w:rsidR="00724318" w:rsidRPr="00217A16">
        <w:t>Unemployment</w:t>
      </w:r>
      <w:r w:rsidR="007D22DD">
        <w:t xml:space="preserve"> </w:t>
      </w:r>
      <w:r w:rsidR="00724318" w:rsidRPr="00217A16">
        <w:t>rate</w:t>
      </w:r>
      <w:r w:rsidR="007D22DD">
        <w:t xml:space="preserve"> </w:t>
      </w:r>
      <w:r w:rsidR="00724318" w:rsidRPr="00217A16">
        <w:t>among</w:t>
      </w:r>
      <w:r w:rsidR="007D22DD">
        <w:t xml:space="preserve"> </w:t>
      </w:r>
      <w:r w:rsidR="00724318" w:rsidRPr="00217A16">
        <w:t>you</w:t>
      </w:r>
      <w:r w:rsidR="00724318">
        <w:t>ng</w:t>
      </w:r>
      <w:r w:rsidR="007D22DD">
        <w:t xml:space="preserve"> </w:t>
      </w:r>
      <w:r w:rsidR="00724318">
        <w:t>people</w:t>
      </w:r>
      <w:r w:rsidR="007D22DD">
        <w:t xml:space="preserve"> </w:t>
      </w:r>
      <w:r w:rsidR="00724318">
        <w:t>aged</w:t>
      </w:r>
      <w:r w:rsidR="007D22DD">
        <w:t xml:space="preserve"> </w:t>
      </w:r>
      <w:r w:rsidR="00724318">
        <w:t>15</w:t>
      </w:r>
      <w:r w:rsidR="00455DA4">
        <w:t>–</w:t>
      </w:r>
      <w:r w:rsidR="00724318">
        <w:t>24</w:t>
      </w:r>
      <w:r w:rsidR="007D22DD">
        <w:t xml:space="preserve"> </w:t>
      </w:r>
      <w:r w:rsidR="00724318">
        <w:t>(2016</w:t>
      </w:r>
      <w:r w:rsidR="00724318" w:rsidRPr="00217A16">
        <w:t>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2552"/>
        <w:gridCol w:w="2414"/>
      </w:tblGrid>
      <w:tr w:rsidR="00724318" w:rsidRPr="00F3556C" w14:paraId="14E3CC41" w14:textId="77777777" w:rsidTr="00F3556C">
        <w:trPr>
          <w:tblHeader/>
        </w:trPr>
        <w:tc>
          <w:tcPr>
            <w:tcW w:w="28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CFFF28" w14:textId="77777777" w:rsidR="00724318" w:rsidRPr="00F3556C" w:rsidRDefault="00724318" w:rsidP="005004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Male</w:t>
            </w:r>
          </w:p>
        </w:tc>
        <w:tc>
          <w:tcPr>
            <w:tcW w:w="30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E7C89E9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Female</w:t>
            </w:r>
          </w:p>
        </w:tc>
        <w:tc>
          <w:tcPr>
            <w:tcW w:w="29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AC36418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F3556C">
              <w:rPr>
                <w:i/>
                <w:sz w:val="16"/>
              </w:rPr>
              <w:t>Total</w:t>
            </w:r>
          </w:p>
        </w:tc>
      </w:tr>
      <w:tr w:rsidR="00724318" w:rsidRPr="00F3556C" w14:paraId="4C4CF97D" w14:textId="77777777" w:rsidTr="00F3556C">
        <w:tc>
          <w:tcPr>
            <w:tcW w:w="2895" w:type="dxa"/>
            <w:tcBorders>
              <w:top w:val="single" w:sz="12" w:space="0" w:color="auto"/>
            </w:tcBorders>
            <w:shd w:val="clear" w:color="auto" w:fill="auto"/>
          </w:tcPr>
          <w:p w14:paraId="021FA3CC" w14:textId="77777777" w:rsidR="00724318" w:rsidRPr="00F3556C" w:rsidRDefault="00724318" w:rsidP="005004F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20.1</w:t>
            </w:r>
          </w:p>
        </w:tc>
        <w:tc>
          <w:tcPr>
            <w:tcW w:w="30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2DB75D8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38.0</w:t>
            </w:r>
          </w:p>
        </w:tc>
        <w:tc>
          <w:tcPr>
            <w:tcW w:w="29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844A3CF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22.7</w:t>
            </w:r>
          </w:p>
        </w:tc>
      </w:tr>
    </w:tbl>
    <w:p w14:paraId="2C4AA462" w14:textId="088FB920" w:rsidR="00724318" w:rsidRPr="00217A16" w:rsidRDefault="00F3556C" w:rsidP="00F3556C">
      <w:pPr>
        <w:pStyle w:val="H23G"/>
      </w:pPr>
      <w:r>
        <w:tab/>
      </w:r>
      <w:r>
        <w:tab/>
      </w:r>
      <w:r w:rsidR="00724318" w:rsidRPr="00217A16">
        <w:t>Unemployment</w:t>
      </w:r>
      <w:r w:rsidR="007D22DD">
        <w:t xml:space="preserve"> </w:t>
      </w:r>
      <w:r w:rsidR="00724318" w:rsidRPr="00217A16">
        <w:t>rate</w:t>
      </w:r>
      <w:r w:rsidR="007D22DD">
        <w:t xml:space="preserve"> </w:t>
      </w:r>
      <w:r w:rsidR="00724318" w:rsidRPr="00217A16">
        <w:t>(2018)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8"/>
        <w:gridCol w:w="3182"/>
      </w:tblGrid>
      <w:tr w:rsidR="00724318" w:rsidRPr="00F3556C" w14:paraId="618320E8" w14:textId="77777777" w:rsidTr="00F3556C">
        <w:trPr>
          <w:tblHeader/>
        </w:trPr>
        <w:tc>
          <w:tcPr>
            <w:tcW w:w="3729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6911C8B" w14:textId="5C8D8C95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Unemployment</w:t>
            </w:r>
            <w:r w:rsidR="007D22DD" w:rsidRPr="00F3556C">
              <w:rPr>
                <w:sz w:val="18"/>
              </w:rPr>
              <w:t xml:space="preserve"> </w:t>
            </w:r>
            <w:r w:rsidRPr="00F3556C">
              <w:rPr>
                <w:sz w:val="18"/>
              </w:rPr>
              <w:t>rate</w:t>
            </w:r>
          </w:p>
        </w:tc>
        <w:tc>
          <w:tcPr>
            <w:tcW w:w="2834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4800CB46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13.8</w:t>
            </w:r>
          </w:p>
        </w:tc>
      </w:tr>
      <w:tr w:rsidR="00724318" w:rsidRPr="00F3556C" w14:paraId="12560FD2" w14:textId="77777777" w:rsidTr="00F3556C">
        <w:tc>
          <w:tcPr>
            <w:tcW w:w="3729" w:type="dxa"/>
            <w:tcBorders>
              <w:top w:val="nil"/>
            </w:tcBorders>
            <w:shd w:val="clear" w:color="auto" w:fill="auto"/>
          </w:tcPr>
          <w:p w14:paraId="7E92545F" w14:textId="33110ED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F3556C">
              <w:rPr>
                <w:sz w:val="18"/>
              </w:rPr>
              <w:t>Rate</w:t>
            </w:r>
            <w:r w:rsidR="007D22DD" w:rsidRPr="00F3556C">
              <w:rPr>
                <w:sz w:val="18"/>
              </w:rPr>
              <w:t xml:space="preserve"> </w:t>
            </w:r>
            <w:r w:rsidRPr="00F3556C">
              <w:rPr>
                <w:sz w:val="18"/>
              </w:rPr>
              <w:t>of</w:t>
            </w:r>
            <w:r w:rsidR="007D22DD" w:rsidRPr="00F3556C">
              <w:rPr>
                <w:sz w:val="18"/>
              </w:rPr>
              <w:t xml:space="preserve"> </w:t>
            </w:r>
            <w:r w:rsidRPr="00F3556C">
              <w:rPr>
                <w:sz w:val="18"/>
              </w:rPr>
              <w:t>economic</w:t>
            </w:r>
            <w:r w:rsidR="007D22DD" w:rsidRPr="00F3556C">
              <w:rPr>
                <w:sz w:val="18"/>
              </w:rPr>
              <w:t xml:space="preserve"> </w:t>
            </w:r>
            <w:r w:rsidRPr="00F3556C">
              <w:rPr>
                <w:sz w:val="18"/>
              </w:rPr>
              <w:t>activity</w:t>
            </w:r>
          </w:p>
        </w:tc>
        <w:tc>
          <w:tcPr>
            <w:tcW w:w="2834" w:type="dxa"/>
            <w:tcBorders>
              <w:top w:val="nil"/>
            </w:tcBorders>
            <w:shd w:val="clear" w:color="auto" w:fill="auto"/>
            <w:vAlign w:val="bottom"/>
          </w:tcPr>
          <w:p w14:paraId="4EBBB686" w14:textId="77777777" w:rsidR="00724318" w:rsidRPr="00F3556C" w:rsidRDefault="00724318" w:rsidP="00F3556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F3556C">
              <w:rPr>
                <w:sz w:val="18"/>
              </w:rPr>
              <w:t>42.8</w:t>
            </w:r>
          </w:p>
        </w:tc>
      </w:tr>
    </w:tbl>
    <w:p w14:paraId="693A5E76" w14:textId="43C81C3F" w:rsidR="007D22DD" w:rsidRDefault="00F3556C" w:rsidP="00F3556C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7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34</w:t>
      </w:r>
    </w:p>
    <w:p w14:paraId="26630E84" w14:textId="18B786B3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2015)</w:t>
      </w:r>
      <w:r w:rsidR="007D22DD">
        <w:rPr>
          <w:szCs w:val="24"/>
        </w:rPr>
        <w:t xml:space="preserve"> </w:t>
      </w:r>
      <w:r>
        <w:rPr>
          <w:szCs w:val="24"/>
        </w:rPr>
        <w:t>guarantees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suitable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determined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humanitarian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sufficient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essential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afford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fruits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progress.</w:t>
      </w:r>
      <w:r w:rsidR="007D22DD">
        <w:rPr>
          <w:szCs w:val="24"/>
        </w:rPr>
        <w:t xml:space="preserve"> </w:t>
      </w:r>
      <w:r>
        <w:rPr>
          <w:szCs w:val="24"/>
        </w:rPr>
        <w:t>Accordingly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determining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wages:</w:t>
      </w:r>
    </w:p>
    <w:p w14:paraId="4130B804" w14:textId="394CFE23" w:rsidR="00724318" w:rsidRPr="00217A16" w:rsidRDefault="00C86DA4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 w:rsidRPr="00217A16">
        <w:rPr>
          <w:szCs w:val="24"/>
        </w:rPr>
        <w:t>Type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amount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performed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thereby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linking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wage</w:t>
      </w:r>
      <w:r w:rsidR="00724318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productivity;</w:t>
      </w:r>
    </w:p>
    <w:p w14:paraId="05105809" w14:textId="64ACECFB" w:rsidR="00724318" w:rsidRPr="00217A16" w:rsidRDefault="00C86DA4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remuneration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type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quantity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done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circumstances;</w:t>
      </w:r>
    </w:p>
    <w:p w14:paraId="56446071" w14:textId="4CD976D7" w:rsidR="007D22DD" w:rsidRDefault="00C86DA4" w:rsidP="007D22DD">
      <w:pPr>
        <w:pStyle w:val="SingleTxtG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="00724318"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wage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</w:t>
      </w:r>
      <w:r w:rsidR="00455DA4">
        <w:rPr>
          <w:szCs w:val="24"/>
        </w:rPr>
        <w:t>’</w:t>
      </w:r>
      <w:r w:rsidR="00724318"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wage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deducted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save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condition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worker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always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retain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thereof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him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acceptable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standard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law.</w:t>
      </w:r>
    </w:p>
    <w:p w14:paraId="3853F816" w14:textId="35EA701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142.</w:t>
      </w:r>
      <w:r w:rsidR="008A2573">
        <w:rPr>
          <w:szCs w:val="24"/>
        </w:rPr>
        <w:tab/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forbids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upholds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freely.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forbids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known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corvée</w:t>
      </w:r>
      <w:r w:rsidR="00455DA4">
        <w:rPr>
          <w:szCs w:val="24"/>
        </w:rPr>
        <w:t>”</w:t>
      </w:r>
      <w:r w:rsidRPr="00217A16">
        <w:rPr>
          <w:szCs w:val="24"/>
        </w:rPr>
        <w:t>.</w:t>
      </w:r>
    </w:p>
    <w:p w14:paraId="20FD2988" w14:textId="5E479166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143.</w:t>
      </w:r>
      <w:r w:rsidR="008A2573">
        <w:rPr>
          <w:szCs w:val="24"/>
        </w:rPr>
        <w:tab/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bonuses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allowances,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notwithstanding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preferential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association,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recognition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bargaining,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compulsory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genuine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eradication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festivals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holidays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weekly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festivals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holidays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double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weekly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entitled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days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pregnant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nursing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harmful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examination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significant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child.</w:t>
      </w:r>
    </w:p>
    <w:p w14:paraId="4774D71A" w14:textId="3009EF5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144.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prohibits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strenuous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injurious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forbids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on-site)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damage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morals.</w:t>
      </w:r>
    </w:p>
    <w:p w14:paraId="3246FC78" w14:textId="4FBF3C3F" w:rsidR="007D22DD" w:rsidRDefault="008A7BFA" w:rsidP="008A7BFA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8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36</w:t>
      </w:r>
    </w:p>
    <w:p w14:paraId="4E14D648" w14:textId="12558F80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145.</w:t>
      </w:r>
      <w:r w:rsidR="008A2573">
        <w:rPr>
          <w:szCs w:val="24"/>
        </w:rPr>
        <w:tab/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law:</w:t>
      </w:r>
    </w:p>
    <w:p w14:paraId="106D5BA1" w14:textId="045DEAB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Article</w:t>
      </w:r>
      <w:r w:rsidR="007D22DD">
        <w:t xml:space="preserve"> </w:t>
      </w:r>
      <w:r w:rsidR="00724318" w:rsidRPr="00217A16">
        <w:t>6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Labour</w:t>
      </w:r>
      <w:r w:rsidR="007D22DD">
        <w:t xml:space="preserve"> </w:t>
      </w:r>
      <w:r w:rsidR="00724318">
        <w:t>Code</w:t>
      </w:r>
      <w:r w:rsidR="007D22DD">
        <w:t xml:space="preserve"> </w:t>
      </w:r>
      <w:r w:rsidR="00724318" w:rsidRPr="00217A16">
        <w:t>stipulates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trades</w:t>
      </w:r>
      <w:r w:rsidR="007D22DD">
        <w:t xml:space="preserve"> </w:t>
      </w:r>
      <w:r w:rsidR="00724318" w:rsidRPr="00217A16">
        <w:t>unions</w:t>
      </w:r>
      <w:r w:rsidR="007D22DD">
        <w:t xml:space="preserve"> </w:t>
      </w:r>
      <w:r w:rsidR="00724318" w:rsidRPr="00217A16">
        <w:t>shall</w:t>
      </w:r>
      <w:r w:rsidR="007D22DD">
        <w:t xml:space="preserve"> </w:t>
      </w:r>
      <w:r w:rsidR="00724318" w:rsidRPr="00217A16">
        <w:t>play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effective</w:t>
      </w:r>
      <w:r w:rsidR="007D22DD">
        <w:t xml:space="preserve"> </w:t>
      </w:r>
      <w:r w:rsidR="00724318" w:rsidRPr="00217A16">
        <w:t>role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regulation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relations,</w:t>
      </w:r>
      <w:r w:rsidR="007D22DD">
        <w:t xml:space="preserve"> </w:t>
      </w:r>
      <w:r w:rsidR="00724318" w:rsidRPr="00217A16">
        <w:t>protection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workers</w:t>
      </w:r>
      <w:r w:rsidR="00455DA4">
        <w:t>’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development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personalities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talents.</w:t>
      </w:r>
    </w:p>
    <w:p w14:paraId="4E60F04D" w14:textId="4C195EF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Act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52</w:t>
      </w:r>
      <w:r w:rsidR="007D22DD">
        <w:t xml:space="preserve"> </w:t>
      </w:r>
      <w:r w:rsidR="00724318" w:rsidRPr="00217A16">
        <w:t>(1987),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trade</w:t>
      </w:r>
      <w:r w:rsidR="007D22DD">
        <w:t xml:space="preserve"> </w:t>
      </w:r>
      <w:r w:rsidR="00724318" w:rsidRPr="00217A16">
        <w:t>union</w:t>
      </w:r>
      <w:r w:rsidR="007D22DD">
        <w:t xml:space="preserve"> </w:t>
      </w:r>
      <w:r w:rsidR="00724318" w:rsidRPr="00217A16">
        <w:t>organization,</w:t>
      </w:r>
      <w:r w:rsidR="007D22DD">
        <w:t xml:space="preserve"> </w:t>
      </w:r>
      <w:r w:rsidR="00724318" w:rsidRPr="00217A16">
        <w:t>regulates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right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workers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organize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trade</w:t>
      </w:r>
      <w:r w:rsidR="007D22DD">
        <w:t xml:space="preserve"> </w:t>
      </w:r>
      <w:r w:rsidR="00724318" w:rsidRPr="00217A16">
        <w:t>unions,</w:t>
      </w:r>
      <w:r w:rsidR="007D22DD">
        <w:t xml:space="preserve"> </w:t>
      </w:r>
      <w:r w:rsidR="00724318" w:rsidRPr="00217A16">
        <w:t>ensuring</w:t>
      </w:r>
      <w:r w:rsidR="007D22DD">
        <w:t xml:space="preserve"> </w:t>
      </w:r>
      <w:r w:rsidR="00724318" w:rsidRPr="00217A16">
        <w:t>that</w:t>
      </w:r>
      <w:r w:rsidR="007D22DD">
        <w:t xml:space="preserve"> </w:t>
      </w:r>
      <w:r w:rsidR="00724318" w:rsidRPr="00217A16">
        <w:t>union</w:t>
      </w:r>
      <w:r w:rsidR="007D22DD">
        <w:t xml:space="preserve"> </w:t>
      </w:r>
      <w:r w:rsidR="00724318" w:rsidRPr="00217A16">
        <w:t>activity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pursued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increase</w:t>
      </w:r>
      <w:r w:rsidR="007D22DD">
        <w:t xml:space="preserve"> </w:t>
      </w:r>
      <w:r w:rsidR="00724318" w:rsidRPr="00217A16">
        <w:lastRenderedPageBreak/>
        <w:t>productivity,</w:t>
      </w:r>
      <w:r w:rsidR="007D22DD">
        <w:t xml:space="preserve"> </w:t>
      </w:r>
      <w:r w:rsidR="00724318">
        <w:t>promote</w:t>
      </w:r>
      <w:r w:rsidR="007D22DD">
        <w:t xml:space="preserve"> </w:t>
      </w:r>
      <w:r w:rsidR="00724318" w:rsidRPr="00217A16">
        <w:t>informed</w:t>
      </w:r>
      <w:r w:rsidR="007D22DD">
        <w:t xml:space="preserve"> </w:t>
      </w:r>
      <w:r w:rsidR="00724318">
        <w:t>management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labour</w:t>
      </w:r>
      <w:r w:rsidR="007D22DD">
        <w:t xml:space="preserve"> </w:t>
      </w:r>
      <w:r w:rsidR="00724318">
        <w:t>system,</w:t>
      </w:r>
      <w:r w:rsidR="007D22DD">
        <w:t xml:space="preserve"> </w:t>
      </w:r>
      <w:r w:rsidR="00724318">
        <w:t>secure</w:t>
      </w:r>
      <w:r w:rsidR="007D22DD">
        <w:t xml:space="preserve"> </w:t>
      </w:r>
      <w:r w:rsidR="00724318">
        <w:t>workers</w:t>
      </w:r>
      <w:r w:rsidR="00455DA4">
        <w:t>’</w:t>
      </w:r>
      <w:r w:rsidR="007D22DD">
        <w:t xml:space="preserve"> </w:t>
      </w:r>
      <w:r w:rsidR="00724318">
        <w:t>rights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advance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material,</w:t>
      </w:r>
      <w:r w:rsidR="007D22DD">
        <w:t xml:space="preserve"> </w:t>
      </w:r>
      <w:r w:rsidR="00724318" w:rsidRPr="00217A16">
        <w:t>cultural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</w:t>
      </w:r>
      <w:r w:rsidR="00724318">
        <w:t>l</w:t>
      </w:r>
      <w:r w:rsidR="007D22DD">
        <w:t xml:space="preserve"> </w:t>
      </w:r>
      <w:r w:rsidR="00724318">
        <w:t>level.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Act</w:t>
      </w:r>
      <w:r w:rsidR="007D22DD">
        <w:t xml:space="preserve"> </w:t>
      </w:r>
      <w:r w:rsidR="00724318">
        <w:t>sets</w:t>
      </w:r>
      <w:r w:rsidR="007D22DD">
        <w:t xml:space="preserve"> </w:t>
      </w:r>
      <w:r w:rsidR="00724318">
        <w:t>out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broad</w:t>
      </w:r>
      <w:r w:rsidR="007D22DD">
        <w:t xml:space="preserve"> </w:t>
      </w:r>
      <w:r w:rsidR="00724318" w:rsidRPr="00217A16">
        <w:t>goals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trades</w:t>
      </w:r>
      <w:r w:rsidR="007D22DD">
        <w:t xml:space="preserve"> </w:t>
      </w:r>
      <w:r w:rsidR="00724318" w:rsidRPr="00217A16">
        <w:t>uni</w:t>
      </w:r>
      <w:r w:rsidR="00724318">
        <w:t>ons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 w:rsidRPr="00217A16">
        <w:t>covers</w:t>
      </w:r>
      <w:r w:rsidR="007D22DD">
        <w:t xml:space="preserve"> </w:t>
      </w:r>
      <w:r w:rsidR="00724318" w:rsidRPr="00217A16">
        <w:t>workers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private,</w:t>
      </w:r>
      <w:r w:rsidR="007D22DD">
        <w:t xml:space="preserve"> </w:t>
      </w:r>
      <w:r w:rsidR="00724318" w:rsidRPr="00217A16">
        <w:t>mixed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cooperative</w:t>
      </w:r>
      <w:r w:rsidR="007D22DD">
        <w:t xml:space="preserve"> </w:t>
      </w:r>
      <w:r w:rsidR="00724318" w:rsidRPr="00217A16">
        <w:t>sectors,</w:t>
      </w:r>
      <w:r w:rsidR="007D22DD">
        <w:t xml:space="preserve"> </w:t>
      </w:r>
      <w:r w:rsidR="00724318" w:rsidRPr="00217A16">
        <w:t>identifying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trade</w:t>
      </w:r>
      <w:r w:rsidR="007D22DD">
        <w:t xml:space="preserve"> </w:t>
      </w:r>
      <w:r w:rsidR="00724318" w:rsidRPr="00217A16">
        <w:t>union</w:t>
      </w:r>
      <w:r w:rsidR="007D22DD">
        <w:t xml:space="preserve"> </w:t>
      </w:r>
      <w:r w:rsidR="00724318" w:rsidRPr="00217A16">
        <w:t>bodies</w:t>
      </w:r>
      <w:r w:rsidR="007D22DD">
        <w:t xml:space="preserve"> </w:t>
      </w:r>
      <w:r w:rsidR="00724318" w:rsidRPr="00217A16">
        <w:t>beginning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level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committee,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smallest</w:t>
      </w:r>
      <w:r w:rsidR="007D22DD">
        <w:t xml:space="preserve"> </w:t>
      </w:r>
      <w:r w:rsidR="00724318" w:rsidRPr="00217A16">
        <w:t>unit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cornerstone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union</w:t>
      </w:r>
      <w:r w:rsidR="007D22DD">
        <w:t xml:space="preserve"> </w:t>
      </w:r>
      <w:r w:rsidR="00724318" w:rsidRPr="00217A16">
        <w:t>organization;</w:t>
      </w:r>
      <w:r w:rsidR="007D22DD">
        <w:t xml:space="preserve"> </w:t>
      </w:r>
      <w:r w:rsidR="00724318" w:rsidRPr="00217A16">
        <w:t>other</w:t>
      </w:r>
      <w:r w:rsidR="007D22DD">
        <w:t xml:space="preserve"> </w:t>
      </w:r>
      <w:r w:rsidR="00724318" w:rsidRPr="00217A16">
        <w:t>details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also</w:t>
      </w:r>
      <w:r w:rsidR="007D22DD">
        <w:t xml:space="preserve"> </w:t>
      </w:r>
      <w:r w:rsidR="00724318" w:rsidRPr="00217A16">
        <w:t>covered.</w:t>
      </w:r>
    </w:p>
    <w:p w14:paraId="6DED7A0C" w14:textId="5A500D41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drafted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new</w:t>
      </w:r>
      <w:r w:rsidR="007D22DD">
        <w:t xml:space="preserve"> </w:t>
      </w:r>
      <w:r w:rsidR="00724318" w:rsidRPr="00217A16">
        <w:t>bill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trade</w:t>
      </w:r>
      <w:r w:rsidR="007D22DD">
        <w:t xml:space="preserve"> </w:t>
      </w:r>
      <w:r w:rsidR="00724318" w:rsidRPr="00217A16">
        <w:t>union</w:t>
      </w:r>
      <w:r w:rsidR="007D22DD">
        <w:t xml:space="preserve"> </w:t>
      </w:r>
      <w:r w:rsidR="00724318" w:rsidRPr="00217A16">
        <w:t>organization,</w:t>
      </w:r>
      <w:r w:rsidR="007D22DD">
        <w:t xml:space="preserve"> </w:t>
      </w:r>
      <w:r w:rsidR="00724318" w:rsidRPr="00217A16">
        <w:t>which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sent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Cabinet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commence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process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enactment</w:t>
      </w:r>
      <w:r w:rsidR="00F07AE8">
        <w:t>.</w:t>
      </w:r>
    </w:p>
    <w:p w14:paraId="477CECA6" w14:textId="73857A2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146.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strike,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consequences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thereof,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>
        <w:rPr>
          <w:szCs w:val="24"/>
        </w:rPr>
        <w:t>given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relationship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terminated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strike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penalized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calling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strike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closing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disputes.</w:t>
      </w:r>
    </w:p>
    <w:p w14:paraId="0215CB36" w14:textId="36469DA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147.</w:t>
      </w:r>
      <w:r w:rsidR="00410FE0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C087: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Association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1948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87)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(2017).</w:t>
      </w:r>
    </w:p>
    <w:p w14:paraId="3570FB44" w14:textId="2D1FD3BD" w:rsidR="007D22DD" w:rsidRDefault="00410FE0" w:rsidP="00410FE0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9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38</w:t>
      </w:r>
    </w:p>
    <w:p w14:paraId="01AA1F0D" w14:textId="581D315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148.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sickness,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destitution,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orphanhood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ignorance,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</w:p>
    <w:p w14:paraId="25B68D3C" w14:textId="264A3F0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149.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</w:t>
      </w:r>
      <w:r w:rsidR="00455DA4">
        <w:rPr>
          <w:szCs w:val="24"/>
        </w:rPr>
        <w:t>’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Pension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(1971)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workers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livelihood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contribute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professional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class.</w:t>
      </w:r>
    </w:p>
    <w:p w14:paraId="43A02394" w14:textId="0A166E3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150.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existing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injury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retirement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insurance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branches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</w:p>
    <w:p w14:paraId="1A7CC658" w14:textId="3C3B3E9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151.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bill.</w:t>
      </w:r>
    </w:p>
    <w:p w14:paraId="71343EE0" w14:textId="52B567DC" w:rsidR="007D22DD" w:rsidRDefault="00EE7772" w:rsidP="00EE7772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10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recommendations</w:t>
      </w:r>
      <w:r w:rsidR="007D22DD">
        <w:t xml:space="preserve"> </w:t>
      </w:r>
      <w:r w:rsidR="00724318" w:rsidRPr="00217A16">
        <w:t>40,</w:t>
      </w:r>
      <w:r w:rsidR="007D22DD">
        <w:t xml:space="preserve"> </w:t>
      </w:r>
      <w:r w:rsidR="00724318" w:rsidRPr="00217A16">
        <w:t>42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44</w:t>
      </w:r>
    </w:p>
    <w:p w14:paraId="16C0C428" w14:textId="247C4D3E" w:rsidR="007D22DD" w:rsidRDefault="00724318" w:rsidP="00EE7772">
      <w:pPr>
        <w:pStyle w:val="SingleTxtG"/>
        <w:keepNext/>
        <w:rPr>
          <w:szCs w:val="24"/>
        </w:rPr>
      </w:pPr>
      <w:r w:rsidRPr="00217A16">
        <w:rPr>
          <w:szCs w:val="24"/>
        </w:rPr>
        <w:t>152.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stipulates:</w:t>
      </w:r>
    </w:p>
    <w:p w14:paraId="25364996" w14:textId="7C5CFF72" w:rsidR="00724318" w:rsidRPr="00217A16" w:rsidRDefault="00724318" w:rsidP="00EE7772">
      <w:pPr>
        <w:pStyle w:val="SingleTxtG"/>
        <w:keepNext/>
        <w:rPr>
          <w:szCs w:val="24"/>
        </w:rPr>
      </w:pPr>
      <w:r w:rsidRPr="00217A16">
        <w:rPr>
          <w:szCs w:val="24"/>
        </w:rPr>
        <w:t>First:</w:t>
      </w:r>
    </w:p>
    <w:p w14:paraId="2EB1B96A" w14:textId="3ECC01BA" w:rsidR="00724318" w:rsidRPr="00217A16" w:rsidRDefault="00EE7772" w:rsidP="00EE7772">
      <w:pPr>
        <w:pStyle w:val="SingleTxtG"/>
        <w:keepNext/>
        <w:rPr>
          <w:szCs w:val="24"/>
        </w:rPr>
      </w:pPr>
      <w:r>
        <w:rPr>
          <w:szCs w:val="24"/>
        </w:rPr>
        <w:tab/>
        <w:t>(a)</w:t>
      </w:r>
      <w:r>
        <w:rPr>
          <w:szCs w:val="24"/>
        </w:rPr>
        <w:tab/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foundation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society;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preserve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religious,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values.</w:t>
      </w:r>
    </w:p>
    <w:p w14:paraId="46C1A76B" w14:textId="77777777" w:rsidR="00455DA4" w:rsidRDefault="00EE7772" w:rsidP="007D22DD">
      <w:pPr>
        <w:pStyle w:val="SingleTxtG"/>
        <w:rPr>
          <w:szCs w:val="24"/>
        </w:rPr>
      </w:pPr>
      <w:r>
        <w:rPr>
          <w:szCs w:val="24"/>
        </w:rPr>
        <w:tab/>
        <w:t>(b)</w:t>
      </w:r>
      <w:r>
        <w:rPr>
          <w:szCs w:val="24"/>
        </w:rPr>
        <w:tab/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guarantee</w:t>
      </w:r>
      <w:r w:rsidR="00724318">
        <w:rPr>
          <w:szCs w:val="24"/>
        </w:rPr>
        <w:t>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motherhood,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childhood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old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age;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youth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talents.</w:t>
      </w:r>
    </w:p>
    <w:p w14:paraId="5B41CB0A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Second: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upbringing,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parents.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especially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age.</w:t>
      </w:r>
    </w:p>
    <w:p w14:paraId="43A496FE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EE7772">
        <w:rPr>
          <w:szCs w:val="24"/>
        </w:rPr>
        <w:t xml:space="preserve"> </w:t>
      </w:r>
      <w:r w:rsidRPr="00217A16">
        <w:rPr>
          <w:szCs w:val="24"/>
        </w:rPr>
        <w:t>(First)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especially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>
        <w:rPr>
          <w:szCs w:val="24"/>
        </w:rPr>
        <w:t>insurance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suitable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beliefs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choices;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</w:p>
    <w:p w14:paraId="1F9D4A72" w14:textId="061736F9" w:rsidR="007D22DD" w:rsidRDefault="00EE7772" w:rsidP="00EE7772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40</w:t>
      </w:r>
    </w:p>
    <w:p w14:paraId="72A107E9" w14:textId="158571C6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153.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scrutinized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bills:</w:t>
      </w:r>
    </w:p>
    <w:p w14:paraId="26B968F6" w14:textId="3B80E14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lastRenderedPageBreak/>
        <w:t>•</w:t>
      </w:r>
      <w:r w:rsidRPr="00217A16">
        <w:tab/>
      </w:r>
      <w:r w:rsidR="00724318" w:rsidRPr="00217A16">
        <w:t>Protection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>
        <w:t>domestic</w:t>
      </w:r>
      <w:r w:rsidR="007D22DD">
        <w:t xml:space="preserve"> </w:t>
      </w:r>
      <w:r w:rsidR="00724318">
        <w:t>abuse</w:t>
      </w:r>
      <w:r w:rsidR="007D22DD">
        <w:t xml:space="preserve"> </w:t>
      </w:r>
      <w:r w:rsidR="00724318" w:rsidRPr="00217A16">
        <w:t>bill;</w:t>
      </w:r>
    </w:p>
    <w:p w14:paraId="0B2A8379" w14:textId="294AF40A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Protection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child</w:t>
      </w:r>
      <w:r w:rsidR="007D22DD">
        <w:t xml:space="preserve"> </w:t>
      </w:r>
      <w:r w:rsidR="00724318" w:rsidRPr="00217A16">
        <w:t>bill.</w:t>
      </w:r>
    </w:p>
    <w:p w14:paraId="70200C4D" w14:textId="008238C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154.</w:t>
      </w:r>
      <w:r w:rsidR="008A2573">
        <w:rPr>
          <w:szCs w:val="24"/>
        </w:rPr>
        <w:tab/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criterion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promulgated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alternative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(1980).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Fund.</w:t>
      </w:r>
    </w:p>
    <w:p w14:paraId="39B9498C" w14:textId="1E09FC8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155.</w:t>
      </w:r>
      <w:r w:rsidR="008A2573">
        <w:rPr>
          <w:szCs w:val="24"/>
        </w:rPr>
        <w:tab/>
      </w:r>
      <w:r w:rsidRPr="00217A16">
        <w:rPr>
          <w:szCs w:val="24"/>
        </w:rPr>
        <w:t>Articles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perpetrators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defence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honou</w:t>
      </w:r>
      <w:r>
        <w:rPr>
          <w:szCs w:val="24"/>
        </w:rPr>
        <w:t>r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mitigating</w:t>
      </w:r>
      <w:r w:rsidR="007D22DD">
        <w:rPr>
          <w:szCs w:val="24"/>
        </w:rPr>
        <w:t xml:space="preserve"> </w:t>
      </w:r>
      <w:r>
        <w:rPr>
          <w:szCs w:val="24"/>
        </w:rPr>
        <w:t>circumstance.</w:t>
      </w:r>
      <w:r w:rsidR="007D22DD">
        <w:rPr>
          <w:szCs w:val="24"/>
        </w:rPr>
        <w:t xml:space="preserve"> </w:t>
      </w:r>
      <w:r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category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mitigati</w:t>
      </w:r>
      <w:r>
        <w:rPr>
          <w:szCs w:val="24"/>
        </w:rPr>
        <w:t>ng</w:t>
      </w:r>
      <w:r w:rsidR="007D22DD">
        <w:rPr>
          <w:szCs w:val="24"/>
        </w:rPr>
        <w:t xml:space="preserve"> </w:t>
      </w:r>
      <w:r>
        <w:rPr>
          <w:szCs w:val="24"/>
        </w:rPr>
        <w:t>judicial</w:t>
      </w:r>
      <w:r w:rsidR="007D22DD">
        <w:rPr>
          <w:szCs w:val="24"/>
        </w:rPr>
        <w:t xml:space="preserve"> </w:t>
      </w:r>
      <w:r>
        <w:rPr>
          <w:szCs w:val="24"/>
        </w:rPr>
        <w:t>circumstances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applicable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crimes,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decide,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admit</w:t>
      </w:r>
      <w:r w:rsidR="007D22DD">
        <w:rPr>
          <w:szCs w:val="24"/>
        </w:rPr>
        <w:t xml:space="preserve"> </w:t>
      </w:r>
      <w:r>
        <w:rPr>
          <w:szCs w:val="24"/>
        </w:rPr>
        <w:t>such</w:t>
      </w:r>
      <w:r w:rsidR="007D22DD">
        <w:rPr>
          <w:szCs w:val="24"/>
        </w:rPr>
        <w:t xml:space="preserve"> </w:t>
      </w:r>
      <w:r>
        <w:rPr>
          <w:szCs w:val="24"/>
        </w:rPr>
        <w:t>mitigating</w:t>
      </w:r>
      <w:r w:rsidR="007D22DD">
        <w:rPr>
          <w:szCs w:val="24"/>
        </w:rPr>
        <w:t xml:space="preserve"> </w:t>
      </w:r>
      <w:r>
        <w:rPr>
          <w:szCs w:val="24"/>
        </w:rPr>
        <w:t>circumstances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>
        <w:rPr>
          <w:szCs w:val="24"/>
        </w:rPr>
        <w:t>honour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killing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grounds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sentence.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similar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articles.</w:t>
      </w:r>
    </w:p>
    <w:p w14:paraId="11CD083E" w14:textId="72BA2C8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156.</w:t>
      </w:r>
      <w:r w:rsidR="008A2573">
        <w:rPr>
          <w:szCs w:val="24"/>
        </w:rPr>
        <w:tab/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honourable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motivation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mitigating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</w:t>
      </w:r>
      <w:r>
        <w:rPr>
          <w:szCs w:val="24"/>
        </w:rPr>
        <w:t>: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act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>
        <w:rPr>
          <w:szCs w:val="24"/>
        </w:rPr>
        <w:t>honour</w:t>
      </w:r>
      <w:r w:rsidR="007D22DD">
        <w:rPr>
          <w:szCs w:val="24"/>
        </w:rPr>
        <w:t xml:space="preserve"> </w:t>
      </w:r>
      <w:r>
        <w:rPr>
          <w:szCs w:val="24"/>
        </w:rPr>
        <w:t>killing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specifically</w:t>
      </w:r>
      <w:r w:rsidR="007D22DD">
        <w:rPr>
          <w:szCs w:val="24"/>
        </w:rPr>
        <w:t xml:space="preserve"> </w:t>
      </w:r>
      <w:r>
        <w:rPr>
          <w:szCs w:val="24"/>
        </w:rPr>
        <w:t>intended.</w:t>
      </w:r>
      <w:r w:rsidR="007D22DD">
        <w:rPr>
          <w:szCs w:val="24"/>
        </w:rPr>
        <w:t xml:space="preserve"> </w:t>
      </w:r>
      <w:r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</w:t>
      </w:r>
      <w:r>
        <w:rPr>
          <w:szCs w:val="24"/>
        </w:rPr>
        <w:t>t</w:t>
      </w:r>
      <w:r w:rsidR="007D22DD">
        <w:rPr>
          <w:szCs w:val="24"/>
        </w:rPr>
        <w:t xml:space="preserve"> </w:t>
      </w:r>
      <w:r>
        <w:rPr>
          <w:szCs w:val="24"/>
        </w:rPr>
        <w:t>i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simply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because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woman.</w:t>
      </w:r>
      <w:r w:rsidR="007D22DD">
        <w:rPr>
          <w:szCs w:val="24"/>
        </w:rPr>
        <w:t xml:space="preserve"> </w:t>
      </w:r>
      <w:r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derived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Islamic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sharia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Constitution.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409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mitigating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circumstances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surprises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another</w:t>
      </w:r>
      <w:r w:rsidR="007D22DD">
        <w:rPr>
          <w:szCs w:val="24"/>
        </w:rPr>
        <w:t xml:space="preserve"> </w:t>
      </w:r>
      <w:r>
        <w:rPr>
          <w:szCs w:val="24"/>
        </w:rPr>
        <w:t>man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kills</w:t>
      </w:r>
      <w:r w:rsidR="007D22DD">
        <w:rPr>
          <w:szCs w:val="24"/>
        </w:rPr>
        <w:t xml:space="preserve"> </w:t>
      </w:r>
      <w:r>
        <w:rPr>
          <w:szCs w:val="24"/>
        </w:rPr>
        <w:t>one</w:t>
      </w:r>
      <w:r w:rsidR="007D22DD">
        <w:rPr>
          <w:szCs w:val="24"/>
        </w:rPr>
        <w:t xml:space="preserve"> </w:t>
      </w:r>
      <w:r>
        <w:rPr>
          <w:szCs w:val="24"/>
        </w:rPr>
        <w:t>or</w:t>
      </w:r>
      <w:r w:rsidR="007D22DD">
        <w:rPr>
          <w:szCs w:val="24"/>
        </w:rPr>
        <w:t xml:space="preserve"> </w:t>
      </w:r>
      <w:r>
        <w:rPr>
          <w:szCs w:val="24"/>
        </w:rPr>
        <w:t>other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</w:p>
    <w:p w14:paraId="66E334FA" w14:textId="6996382F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157.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pieces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including:</w:t>
      </w:r>
    </w:p>
    <w:p w14:paraId="357451A8" w14:textId="2121D09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Amendment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article</w:t>
      </w:r>
      <w:r w:rsidR="007D22DD">
        <w:t xml:space="preserve"> </w:t>
      </w:r>
      <w:r w:rsidR="00724318" w:rsidRPr="00217A16">
        <w:t>377</w:t>
      </w:r>
      <w:r w:rsidR="00AC71BE">
        <w:t xml:space="preserve"> </w:t>
      </w:r>
      <w:r w:rsidR="00724318" w:rsidRPr="00217A16">
        <w:t>(2)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Criminal</w:t>
      </w:r>
      <w:r w:rsidR="007D22DD">
        <w:t xml:space="preserve"> </w:t>
      </w:r>
      <w:r w:rsidR="00724318">
        <w:t>Code</w:t>
      </w:r>
      <w:r w:rsidR="00724318" w:rsidRPr="00217A16">
        <w:t>:</w:t>
      </w:r>
      <w:r w:rsidR="007D22DD">
        <w:t xml:space="preserve"> </w:t>
      </w:r>
      <w:r w:rsidR="00724318" w:rsidRPr="00217A16">
        <w:t>male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adulterers</w:t>
      </w:r>
      <w:r w:rsidR="007D22DD">
        <w:t xml:space="preserve"> </w:t>
      </w:r>
      <w:r w:rsidR="00724318" w:rsidRPr="00217A16">
        <w:t>shall</w:t>
      </w:r>
      <w:r w:rsidR="007D22DD">
        <w:t xml:space="preserve"> </w:t>
      </w:r>
      <w:r w:rsidR="00724318" w:rsidRPr="00217A16">
        <w:t>receive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same</w:t>
      </w:r>
      <w:r w:rsidR="007D22DD">
        <w:t xml:space="preserve"> </w:t>
      </w:r>
      <w:r w:rsidR="00724318" w:rsidRPr="00217A16">
        <w:t>punishment;</w:t>
      </w:r>
    </w:p>
    <w:p w14:paraId="4A6D7704" w14:textId="2C645BC8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Amendment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articles</w:t>
      </w:r>
      <w:r w:rsidR="007D22DD">
        <w:t xml:space="preserve"> </w:t>
      </w:r>
      <w:r w:rsidR="00724318" w:rsidRPr="00217A16">
        <w:t>128,</w:t>
      </w:r>
      <w:r w:rsidR="007D22DD">
        <w:t xml:space="preserve"> </w:t>
      </w:r>
      <w:r w:rsidR="00724318" w:rsidRPr="00217A16">
        <w:t>130</w:t>
      </w:r>
      <w:r w:rsidR="00522F0D">
        <w:t>,</w:t>
      </w:r>
      <w:r w:rsidR="007D22DD">
        <w:t xml:space="preserve"> </w:t>
      </w:r>
      <w:r w:rsidR="00724318" w:rsidRPr="00217A16">
        <w:t>131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Criminal</w:t>
      </w:r>
      <w:r w:rsidR="007D22DD">
        <w:t xml:space="preserve"> </w:t>
      </w:r>
      <w:r w:rsidR="00724318">
        <w:t>Code</w:t>
      </w:r>
      <w:r w:rsidR="00724318" w:rsidRPr="00217A16">
        <w:t>:</w:t>
      </w:r>
      <w:r w:rsidR="007D22DD">
        <w:t xml:space="preserve"> </w:t>
      </w:r>
      <w:r w:rsidR="00724318">
        <w:t>honour</w:t>
      </w:r>
      <w:r w:rsidR="007D22DD">
        <w:t xml:space="preserve"> </w:t>
      </w:r>
      <w:r w:rsidR="00724318" w:rsidRPr="00217A16">
        <w:t>killing</w:t>
      </w:r>
      <w:r w:rsidR="007D22DD">
        <w:t xml:space="preserve"> </w:t>
      </w:r>
      <w:r w:rsidR="00724318" w:rsidRPr="00217A16">
        <w:t>shall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considered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>
        <w:t>a</w:t>
      </w:r>
      <w:r w:rsidR="007D22DD">
        <w:t xml:space="preserve"> </w:t>
      </w:r>
      <w:r w:rsidR="00724318">
        <w:t>mitigating</w:t>
      </w:r>
      <w:r w:rsidR="007D22DD">
        <w:t xml:space="preserve"> </w:t>
      </w:r>
      <w:r w:rsidR="00724318">
        <w:t>circumstance</w:t>
      </w:r>
      <w:r w:rsidR="00724318" w:rsidRPr="00217A16">
        <w:t>;</w:t>
      </w:r>
    </w:p>
    <w:p w14:paraId="15CDC07E" w14:textId="69924B6C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Amendment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article</w:t>
      </w:r>
      <w:r w:rsidR="007D22DD">
        <w:t xml:space="preserve"> </w:t>
      </w:r>
      <w:r w:rsidR="00724318" w:rsidRPr="00217A16">
        <w:t>41</w:t>
      </w:r>
      <w:r w:rsidR="00522F0D">
        <w:t xml:space="preserve"> </w:t>
      </w:r>
      <w:r w:rsidR="00724318" w:rsidRPr="00217A16">
        <w:t>(1)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Criminal</w:t>
      </w:r>
      <w:r w:rsidR="007D22DD">
        <w:t xml:space="preserve"> </w:t>
      </w:r>
      <w:r w:rsidR="00724318">
        <w:t>Code</w:t>
      </w:r>
      <w:r w:rsidR="00724318" w:rsidRPr="00217A16">
        <w:t>: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woman</w:t>
      </w:r>
      <w:r w:rsidR="007D22DD">
        <w:t xml:space="preserve"> </w:t>
      </w:r>
      <w:r w:rsidR="00724318" w:rsidRPr="00217A16">
        <w:t>may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physically</w:t>
      </w:r>
      <w:r w:rsidR="007D22DD">
        <w:t xml:space="preserve"> </w:t>
      </w:r>
      <w:r w:rsidR="00724318" w:rsidRPr="00217A16">
        <w:t>chastised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man;</w:t>
      </w:r>
    </w:p>
    <w:p w14:paraId="7A3E895E" w14:textId="14AA6FDE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The</w:t>
      </w:r>
      <w:r w:rsidR="007D22DD">
        <w:t xml:space="preserve"> </w:t>
      </w:r>
      <w:r w:rsidR="00724318">
        <w:t>crime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>
        <w:t>honour</w:t>
      </w:r>
      <w:r w:rsidR="007D22DD">
        <w:t xml:space="preserve"> </w:t>
      </w:r>
      <w:r w:rsidR="00724318">
        <w:t>killing</w:t>
      </w:r>
      <w:r w:rsidR="007D22DD">
        <w:t xml:space="preserve"> </w:t>
      </w:r>
      <w:r w:rsidR="00724318">
        <w:t>is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covered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provisions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general</w:t>
      </w:r>
      <w:r w:rsidR="007D22DD">
        <w:t xml:space="preserve"> </w:t>
      </w:r>
      <w:r w:rsidR="00724318" w:rsidRPr="00217A16">
        <w:t>amnesty</w:t>
      </w:r>
      <w:r w:rsidR="007D22DD">
        <w:t xml:space="preserve"> </w:t>
      </w:r>
      <w:r w:rsidR="00724318" w:rsidRPr="00217A16">
        <w:t>act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Region;</w:t>
      </w:r>
    </w:p>
    <w:p w14:paraId="4C28DF79" w14:textId="7AC9395C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The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combat</w:t>
      </w:r>
      <w:r w:rsidR="007D22DD">
        <w:t xml:space="preserve"> </w:t>
      </w:r>
      <w:r w:rsidR="00724318" w:rsidRPr="00217A16">
        <w:t>violence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was</w:t>
      </w:r>
      <w:r w:rsidR="007D22DD">
        <w:t xml:space="preserve"> </w:t>
      </w:r>
      <w:r w:rsidR="00724318" w:rsidRPr="00217A16">
        <w:t>adopted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2012;</w:t>
      </w:r>
    </w:p>
    <w:p w14:paraId="096D1F79" w14:textId="0E194719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Act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8</w:t>
      </w:r>
      <w:r w:rsidR="007D22DD">
        <w:t xml:space="preserve"> </w:t>
      </w:r>
      <w:r w:rsidR="00724318" w:rsidRPr="00217A16">
        <w:t>(2011),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combating</w:t>
      </w:r>
      <w:r w:rsidR="007D22DD">
        <w:t xml:space="preserve"> </w:t>
      </w:r>
      <w:r w:rsidR="00724318" w:rsidRPr="00217A16">
        <w:t>violence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women,</w:t>
      </w:r>
      <w:r w:rsidR="007D22DD">
        <w:t xml:space="preserve"> </w:t>
      </w:r>
      <w:r w:rsidR="00724318" w:rsidRPr="00217A16">
        <w:t>addresses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forms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domestic</w:t>
      </w:r>
      <w:r w:rsidR="007D22DD">
        <w:t xml:space="preserve"> </w:t>
      </w:r>
      <w:r w:rsidR="00724318">
        <w:t>abuse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seeks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protect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children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particular.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Labour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required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provide</w:t>
      </w:r>
      <w:r w:rsidR="007D22DD">
        <w:t xml:space="preserve"> </w:t>
      </w:r>
      <w:r w:rsidR="00724318" w:rsidRPr="00217A16">
        <w:t>shelters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victims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domestic</w:t>
      </w:r>
      <w:r w:rsidR="007D22DD">
        <w:t xml:space="preserve"> </w:t>
      </w:r>
      <w:r w:rsidR="00724318">
        <w:t>abuse</w:t>
      </w:r>
      <w:r w:rsidR="00724318" w:rsidRPr="00217A16">
        <w:t>,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also</w:t>
      </w:r>
      <w:r w:rsidR="007D22DD">
        <w:t xml:space="preserve"> </w:t>
      </w:r>
      <w:r w:rsidR="00724318" w:rsidRPr="00217A16">
        <w:t>receive</w:t>
      </w:r>
      <w:r w:rsidR="007D22DD">
        <w:t xml:space="preserve"> </w:t>
      </w:r>
      <w:r w:rsidR="00724318" w:rsidRPr="00217A16">
        <w:t>assistance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care</w:t>
      </w:r>
      <w:r w:rsidR="007D22DD">
        <w:t xml:space="preserve"> </w:t>
      </w:r>
      <w:r w:rsidR="00724318" w:rsidRPr="00217A16">
        <w:t>network.</w:t>
      </w:r>
      <w:r w:rsidR="007D22DD">
        <w:t xml:space="preserve"> </w:t>
      </w:r>
      <w:r w:rsidR="00724318" w:rsidRPr="00217A16">
        <w:t>Shelters</w:t>
      </w:r>
      <w:r w:rsidR="007D22DD">
        <w:t xml:space="preserve"> </w:t>
      </w:r>
      <w:r w:rsidR="00724318" w:rsidRPr="00217A16">
        <w:t>admit</w:t>
      </w:r>
      <w:r w:rsidR="007D22DD">
        <w:t xml:space="preserve"> </w:t>
      </w:r>
      <w:r w:rsidR="00724318" w:rsidRPr="00217A16">
        <w:t>cases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order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magistrate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interior</w:t>
      </w:r>
      <w:r w:rsidR="007D22DD">
        <w:t xml:space="preserve"> </w:t>
      </w:r>
      <w:r w:rsidR="00724318" w:rsidRPr="00217A16">
        <w:t>is</w:t>
      </w:r>
      <w:r w:rsidR="007D22DD">
        <w:t xml:space="preserve"> </w:t>
      </w:r>
      <w:r w:rsidR="00724318" w:rsidRPr="00217A16">
        <w:t>responsible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protection.</w:t>
      </w:r>
    </w:p>
    <w:p w14:paraId="21E0D316" w14:textId="7CCDA03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158.</w:t>
      </w:r>
      <w:r w:rsidR="008A2573">
        <w:rPr>
          <w:szCs w:val="24"/>
        </w:rPr>
        <w:tab/>
      </w:r>
      <w:r w:rsidRPr="00217A16">
        <w:rPr>
          <w:szCs w:val="24"/>
        </w:rPr>
        <w:t>Four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vulnerable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Ministry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L</w:t>
      </w:r>
      <w:r w:rsidRPr="00217A16">
        <w:rPr>
          <w:szCs w:val="24"/>
        </w:rPr>
        <w:t>abour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Kurdistan</w:t>
      </w:r>
      <w:r w:rsidR="007D22DD">
        <w:rPr>
          <w:szCs w:val="24"/>
        </w:rPr>
        <w:t xml:space="preserve"> </w:t>
      </w:r>
      <w:r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Kalar.</w:t>
      </w:r>
    </w:p>
    <w:p w14:paraId="52E411F4" w14:textId="22D452F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159.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defines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sexual,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psychological,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threatened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can</w:t>
      </w:r>
      <w:r w:rsidR="007D22DD">
        <w:rPr>
          <w:szCs w:val="24"/>
        </w:rPr>
        <w:t xml:space="preserve"> </w:t>
      </w:r>
      <w:r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either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felony,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misdemeanour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infraction,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determined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bringing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lawsuits,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exception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principle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territorial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jurisdiction.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>
        <w:rPr>
          <w:szCs w:val="24"/>
        </w:rPr>
        <w:t>being</w:t>
      </w:r>
      <w:r w:rsidR="007D22DD">
        <w:rPr>
          <w:szCs w:val="24"/>
        </w:rPr>
        <w:t xml:space="preserve"> </w:t>
      </w:r>
      <w:r>
        <w:rPr>
          <w:szCs w:val="24"/>
        </w:rPr>
        <w:t>scrutinized</w:t>
      </w:r>
      <w:r w:rsidR="007D22DD">
        <w:rPr>
          <w:szCs w:val="24"/>
        </w:rPr>
        <w:t xml:space="preserve"> </w:t>
      </w:r>
      <w:r>
        <w:rPr>
          <w:szCs w:val="24"/>
        </w:rPr>
        <w:t>again</w:t>
      </w:r>
      <w:r w:rsidRPr="00217A16">
        <w:rPr>
          <w:szCs w:val="24"/>
        </w:rPr>
        <w:t>.</w:t>
      </w:r>
    </w:p>
    <w:p w14:paraId="77E2CA8A" w14:textId="1C20C0E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160.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amended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stipulate</w:t>
      </w:r>
      <w:r w:rsidR="007D22DD">
        <w:rPr>
          <w:szCs w:val="24"/>
        </w:rPr>
        <w:t xml:space="preserve"> </w:t>
      </w:r>
      <w:r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ministry</w:t>
      </w:r>
      <w:r w:rsidR="007D22DD">
        <w:rPr>
          <w:szCs w:val="24"/>
        </w:rPr>
        <w:t xml:space="preserve"> </w:t>
      </w:r>
      <w:r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</w:t>
      </w:r>
      <w:r w:rsidR="007D22DD">
        <w:rPr>
          <w:szCs w:val="24"/>
        </w:rPr>
        <w:t xml:space="preserve"> </w:t>
      </w:r>
      <w:r>
        <w:rPr>
          <w:szCs w:val="24"/>
        </w:rPr>
        <w:t>fully-equipped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adequately</w:t>
      </w:r>
      <w:r w:rsidR="007D22DD">
        <w:rPr>
          <w:szCs w:val="24"/>
        </w:rPr>
        <w:t xml:space="preserve"> </w:t>
      </w:r>
      <w:r>
        <w:rPr>
          <w:szCs w:val="24"/>
        </w:rPr>
        <w:t>staffed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governorates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amendment,</w:t>
      </w:r>
      <w:r w:rsidR="007D22DD">
        <w:rPr>
          <w:szCs w:val="24"/>
        </w:rPr>
        <w:t xml:space="preserve"> </w:t>
      </w:r>
      <w:r>
        <w:rPr>
          <w:szCs w:val="24"/>
        </w:rPr>
        <w:t>adopted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Cabinet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2017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other</w:t>
      </w:r>
      <w:r w:rsidR="007D22DD">
        <w:rPr>
          <w:szCs w:val="24"/>
        </w:rPr>
        <w:t xml:space="preserve"> </w:t>
      </w:r>
      <w:r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review.</w:t>
      </w:r>
    </w:p>
    <w:p w14:paraId="3C7F0370" w14:textId="652E6ECA" w:rsidR="007D22DD" w:rsidRDefault="00CD58F0" w:rsidP="00CD58F0">
      <w:pPr>
        <w:pStyle w:val="H23G"/>
      </w:pPr>
      <w:r>
        <w:lastRenderedPageBreak/>
        <w:tab/>
      </w:r>
      <w:r>
        <w:tab/>
      </w:r>
      <w:r w:rsidR="00724318" w:rsidRPr="00217A16">
        <w:t>National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combat</w:t>
      </w:r>
      <w:r w:rsidR="007D22DD">
        <w:t xml:space="preserve"> </w:t>
      </w:r>
      <w:r w:rsidR="00724318" w:rsidRPr="00217A16">
        <w:t>violence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women</w:t>
      </w:r>
    </w:p>
    <w:p w14:paraId="5C31E99A" w14:textId="24B8319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161.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afford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unstable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adversely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</w:p>
    <w:p w14:paraId="62BA16BD" w14:textId="6FB77B3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162.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</w:t>
      </w:r>
      <w:r w:rsidR="00455DA4">
        <w:rPr>
          <w:szCs w:val="24"/>
        </w:rPr>
        <w:t>–</w:t>
      </w:r>
      <w:r w:rsidRPr="00217A16">
        <w:rPr>
          <w:szCs w:val="24"/>
        </w:rPr>
        <w:t>2018)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capacities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policy-</w:t>
      </w:r>
      <w:r>
        <w:rPr>
          <w:szCs w:val="24"/>
        </w:rPr>
        <w:t>setting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decision-making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areas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obligations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reproductive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market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decision-making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posit</w:t>
      </w:r>
      <w:r>
        <w:rPr>
          <w:szCs w:val="24"/>
        </w:rPr>
        <w:t>i</w:t>
      </w:r>
      <w:r w:rsidRPr="00217A16">
        <w:rPr>
          <w:szCs w:val="24"/>
        </w:rPr>
        <w:t>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conflict.</w:t>
      </w:r>
    </w:p>
    <w:p w14:paraId="66AE50E5" w14:textId="2AD8858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163.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victims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>
        <w:rPr>
          <w:szCs w:val="24"/>
        </w:rPr>
        <w:t>therapy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library,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rooms,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classrooms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children.</w:t>
      </w:r>
    </w:p>
    <w:p w14:paraId="008A1984" w14:textId="717720C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164.</w:t>
      </w:r>
      <w:r w:rsidR="008A2573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vulnerable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southern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>
        <w:rPr>
          <w:szCs w:val="24"/>
        </w:rPr>
        <w:t>previously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>
        <w:rPr>
          <w:szCs w:val="24"/>
        </w:rPr>
        <w:t>terrorists;</w:t>
      </w:r>
      <w:r w:rsidR="007D22DD">
        <w:rPr>
          <w:szCs w:val="24"/>
        </w:rPr>
        <w:t xml:space="preserve"> </w:t>
      </w:r>
      <w:r>
        <w:rPr>
          <w:szCs w:val="24"/>
        </w:rPr>
        <w:t>it</w:t>
      </w:r>
      <w:r w:rsidR="007D22DD">
        <w:rPr>
          <w:szCs w:val="24"/>
        </w:rPr>
        <w:t xml:space="preserve"> </w:t>
      </w:r>
      <w:r>
        <w:rPr>
          <w:szCs w:val="24"/>
        </w:rPr>
        <w:t>also</w:t>
      </w:r>
      <w:r w:rsidR="007D22DD">
        <w:rPr>
          <w:szCs w:val="24"/>
        </w:rPr>
        <w:t xml:space="preserve"> </w:t>
      </w:r>
      <w:r>
        <w:rPr>
          <w:szCs w:val="24"/>
        </w:rPr>
        <w:t>helps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lacking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resources.</w:t>
      </w:r>
    </w:p>
    <w:p w14:paraId="4EA74DCD" w14:textId="0867212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165.</w:t>
      </w:r>
      <w:r w:rsidR="00CD58F0">
        <w:rPr>
          <w:szCs w:val="24"/>
        </w:rPr>
        <w:tab/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preserve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dignity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safety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criminalizes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perpetrators.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imprisonment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criminalized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bill.</w:t>
      </w:r>
    </w:p>
    <w:p w14:paraId="2829A09E" w14:textId="1C138AB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166.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recruitment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Interior)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stepped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set</w:t>
      </w:r>
      <w:r w:rsidR="007D22DD">
        <w:rPr>
          <w:szCs w:val="24"/>
        </w:rPr>
        <w:t xml:space="preserve"> </w:t>
      </w:r>
      <w:r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>
        <w:rPr>
          <w:szCs w:val="24"/>
        </w:rPr>
        <w:t>endeavour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incorporate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apparatus.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police</w:t>
      </w:r>
      <w:r w:rsidR="007D22DD">
        <w:rPr>
          <w:szCs w:val="24"/>
        </w:rPr>
        <w:t xml:space="preserve"> </w:t>
      </w:r>
      <w:r>
        <w:rPr>
          <w:szCs w:val="24"/>
        </w:rPr>
        <w:t>force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topics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Academy.</w:t>
      </w:r>
    </w:p>
    <w:p w14:paraId="0550B690" w14:textId="54B06C3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167.</w:t>
      </w:r>
      <w:r w:rsidR="008A2573">
        <w:rPr>
          <w:szCs w:val="24"/>
        </w:rPr>
        <w:tab/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particular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(2010</w:t>
      </w:r>
      <w:r w:rsidR="00455DA4">
        <w:rPr>
          <w:szCs w:val="24"/>
        </w:rPr>
        <w:t>–</w:t>
      </w:r>
      <w:r w:rsidRPr="00217A16">
        <w:rPr>
          <w:szCs w:val="24"/>
        </w:rPr>
        <w:t>2014),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gender-specific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(2013</w:t>
      </w:r>
      <w:r w:rsidR="00455DA4">
        <w:rPr>
          <w:szCs w:val="24"/>
        </w:rPr>
        <w:t>–</w:t>
      </w:r>
      <w:r w:rsidRPr="00217A16">
        <w:rPr>
          <w:szCs w:val="24"/>
        </w:rPr>
        <w:t>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</w:t>
      </w:r>
      <w:r w:rsidR="00455DA4">
        <w:rPr>
          <w:szCs w:val="24"/>
        </w:rPr>
        <w:t>–</w:t>
      </w:r>
      <w:r w:rsidRPr="00217A16">
        <w:rPr>
          <w:szCs w:val="24"/>
        </w:rPr>
        <w:t>2018)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security).</w:t>
      </w:r>
    </w:p>
    <w:p w14:paraId="1A1985BB" w14:textId="64723D1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168.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April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Middle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do</w:t>
      </w:r>
      <w:r w:rsidR="007D22DD">
        <w:rPr>
          <w:szCs w:val="24"/>
        </w:rPr>
        <w:t xml:space="preserve"> </w:t>
      </w:r>
      <w:r>
        <w:rPr>
          <w:szCs w:val="24"/>
        </w:rPr>
        <w:t>so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drafted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initiative.</w:t>
      </w:r>
    </w:p>
    <w:p w14:paraId="14E8AC33" w14:textId="3BBF7BA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169.</w:t>
      </w:r>
      <w:r w:rsidR="008A2573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repercussions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(since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abolished)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coalition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identifying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resolution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paragraph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details.</w:t>
      </w:r>
    </w:p>
    <w:p w14:paraId="270BB38D" w14:textId="21FE0CC5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170.</w:t>
      </w:r>
      <w:r w:rsidR="00CD58F0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campaigns,</w:t>
      </w:r>
      <w:r w:rsidR="007D22DD">
        <w:rPr>
          <w:szCs w:val="24"/>
        </w:rPr>
        <w:t xml:space="preserve"> </w:t>
      </w:r>
      <w:r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16-day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featuring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leaflets,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television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seminars.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focus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Pr="00217A16">
        <w:rPr>
          <w:szCs w:val="24"/>
        </w:rPr>
        <w:t>:</w:t>
      </w:r>
    </w:p>
    <w:p w14:paraId="06F3F733" w14:textId="36058DA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4F6DA5">
        <w:tab/>
      </w:r>
      <w:r w:rsidR="00724318" w:rsidRPr="00217A16">
        <w:t>Raising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awareness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rural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extending</w:t>
      </w:r>
      <w:r w:rsidR="007D22DD">
        <w:t xml:space="preserve"> </w:t>
      </w:r>
      <w:r w:rsidR="00724318" w:rsidRPr="00217A16">
        <w:t>loans;</w:t>
      </w:r>
    </w:p>
    <w:p w14:paraId="7C0F3D53" w14:textId="54575931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Reopening</w:t>
      </w:r>
      <w:r w:rsidR="007D22DD">
        <w:t xml:space="preserve"> </w:t>
      </w:r>
      <w:r w:rsidR="00724318" w:rsidRPr="00217A16">
        <w:t>family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child</w:t>
      </w:r>
      <w:r w:rsidR="007D22DD">
        <w:t xml:space="preserve"> </w:t>
      </w:r>
      <w:r w:rsidR="00724318" w:rsidRPr="00217A16">
        <w:t>protection</w:t>
      </w:r>
      <w:r w:rsidR="007D22DD">
        <w:t xml:space="preserve"> </w:t>
      </w:r>
      <w:r w:rsidR="00724318" w:rsidRPr="00217A16">
        <w:t>departments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Salah</w:t>
      </w:r>
      <w:r w:rsidR="007D22DD">
        <w:t xml:space="preserve"> </w:t>
      </w:r>
      <w:r w:rsidR="00724318" w:rsidRPr="00217A16">
        <w:t>al-Din,</w:t>
      </w:r>
      <w:r w:rsidR="007D22DD">
        <w:t xml:space="preserve"> </w:t>
      </w:r>
      <w:r w:rsidR="00724318" w:rsidRPr="00217A16">
        <w:t>Anbar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Nineveh</w:t>
      </w:r>
      <w:r w:rsidR="007D22DD">
        <w:t xml:space="preserve"> </w:t>
      </w:r>
      <w:r w:rsidR="00724318" w:rsidRPr="00217A16">
        <w:t>governorates,</w:t>
      </w:r>
      <w:r w:rsidR="007D22DD">
        <w:t xml:space="preserve"> </w:t>
      </w:r>
      <w:r w:rsidR="00724318" w:rsidRPr="00217A16">
        <w:t>enabling</w:t>
      </w:r>
      <w:r w:rsidR="007D22DD">
        <w:t xml:space="preserve"> </w:t>
      </w:r>
      <w:r w:rsidR="00724318" w:rsidRPr="00217A16">
        <w:t>them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continue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receive</w:t>
      </w:r>
      <w:r w:rsidR="007D22DD">
        <w:t xml:space="preserve"> </w:t>
      </w:r>
      <w:r w:rsidR="00724318" w:rsidRPr="00217A16">
        <w:t>reports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domestic</w:t>
      </w:r>
      <w:r w:rsidR="007D22DD">
        <w:t xml:space="preserve"> </w:t>
      </w:r>
      <w:r w:rsidR="00724318">
        <w:t>abuse</w:t>
      </w:r>
      <w:r w:rsidR="00724318" w:rsidRPr="00217A16">
        <w:t>.</w:t>
      </w:r>
    </w:p>
    <w:p w14:paraId="655405AA" w14:textId="138B353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171.</w:t>
      </w:r>
      <w:r w:rsidR="008A2573">
        <w:rPr>
          <w:szCs w:val="24"/>
        </w:rPr>
        <w:tab/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conferences,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dangers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ideology.</w:t>
      </w:r>
    </w:p>
    <w:p w14:paraId="7E43A2A0" w14:textId="3A575CD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172.</w:t>
      </w:r>
      <w:r w:rsidR="008A2573">
        <w:rPr>
          <w:szCs w:val="24"/>
        </w:rPr>
        <w:tab/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arrange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middle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dangers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ideology.</w:t>
      </w:r>
    </w:p>
    <w:p w14:paraId="620846E7" w14:textId="3B40DD8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173.</w:t>
      </w:r>
      <w:r w:rsidR="008A2573">
        <w:rPr>
          <w:szCs w:val="24"/>
        </w:rPr>
        <w:tab/>
      </w:r>
      <w:r w:rsidRPr="00217A16">
        <w:rPr>
          <w:szCs w:val="24"/>
        </w:rPr>
        <w:t>Brochures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targeting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dangers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ideology.</w:t>
      </w:r>
    </w:p>
    <w:p w14:paraId="56F6E15C" w14:textId="29AF0AE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174.</w:t>
      </w:r>
      <w:r w:rsidR="008A2573">
        <w:rPr>
          <w:szCs w:val="24"/>
        </w:rPr>
        <w:tab/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>
        <w:rPr>
          <w:szCs w:val="24"/>
        </w:rPr>
        <w:t>informed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complaints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hotline.</w:t>
      </w:r>
    </w:p>
    <w:p w14:paraId="0BE91E50" w14:textId="7B86131B" w:rsidR="00724318" w:rsidRPr="00217A16" w:rsidRDefault="004F6DA5" w:rsidP="004F6DA5">
      <w:pPr>
        <w:pStyle w:val="H23G"/>
      </w:pPr>
      <w:r>
        <w:tab/>
      </w:r>
      <w:r>
        <w:tab/>
      </w:r>
      <w:r w:rsidR="00724318" w:rsidRPr="00217A16">
        <w:t>Role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helping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liberate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Yazidis</w:t>
      </w:r>
    </w:p>
    <w:p w14:paraId="093CA3A8" w14:textId="7F6EAFB3" w:rsidR="00724318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The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formed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committee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collect</w:t>
      </w:r>
      <w:r w:rsidR="007D22DD">
        <w:t xml:space="preserve"> </w:t>
      </w:r>
      <w:r w:rsidR="00724318" w:rsidRPr="00217A16">
        <w:t>information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follow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abduction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Yazidis.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budget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allocated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aid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liberation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provide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shelter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rehabilitation</w:t>
      </w:r>
      <w:r w:rsidR="007D22DD">
        <w:t xml:space="preserve"> </w:t>
      </w:r>
      <w:r w:rsidR="00724318" w:rsidRPr="00217A16">
        <w:t>after</w:t>
      </w:r>
      <w:r w:rsidR="007D22DD">
        <w:t xml:space="preserve"> </w:t>
      </w:r>
      <w:r w:rsidR="00724318" w:rsidRPr="00217A16">
        <w:t>liberation.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21</w:t>
      </w:r>
      <w:r w:rsidR="007D22DD">
        <w:t xml:space="preserve"> </w:t>
      </w:r>
      <w:r w:rsidR="00724318" w:rsidRPr="00217A16">
        <w:t>August</w:t>
      </w:r>
      <w:r w:rsidR="007D22DD">
        <w:t xml:space="preserve"> </w:t>
      </w:r>
      <w:r w:rsidR="00724318" w:rsidRPr="00217A16">
        <w:t>2014,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Cabinet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adopted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decision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form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higher</w:t>
      </w:r>
      <w:r w:rsidR="007D22DD">
        <w:t xml:space="preserve"> </w:t>
      </w:r>
      <w:r w:rsidR="00724318" w:rsidRPr="00217A16">
        <w:t>committee,</w:t>
      </w:r>
      <w:r w:rsidR="007D22DD">
        <w:t xml:space="preserve"> </w:t>
      </w:r>
      <w:r w:rsidR="00724318" w:rsidRPr="00217A16">
        <w:t>chaired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Martyrs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722BB9">
        <w:t>Anfal</w:t>
      </w:r>
      <w:r w:rsidR="007D22DD">
        <w:t xml:space="preserve"> </w:t>
      </w:r>
      <w:r w:rsidR="00724318" w:rsidRPr="00217A16">
        <w:t>Affairs,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define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crimes</w:t>
      </w:r>
      <w:r w:rsidR="007D22DD">
        <w:t xml:space="preserve"> </w:t>
      </w:r>
      <w:r w:rsidR="00724318" w:rsidRPr="00217A16">
        <w:t>committed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Yazidis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genocide.</w:t>
      </w:r>
    </w:p>
    <w:p w14:paraId="765F072B" w14:textId="37D848D4" w:rsidR="00724318" w:rsidRPr="007C7AEF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C7AEF">
        <w:t>•</w:t>
      </w:r>
      <w:r w:rsidRPr="007C7AEF">
        <w:tab/>
      </w:r>
      <w:r w:rsidR="00724318" w:rsidRPr="007C7AEF">
        <w:t>Some</w:t>
      </w:r>
      <w:r w:rsidR="007D22DD">
        <w:t xml:space="preserve"> </w:t>
      </w:r>
      <w:r w:rsidR="00724318" w:rsidRPr="007C7AEF">
        <w:t>4,206</w:t>
      </w:r>
      <w:r w:rsidR="007D22DD">
        <w:t xml:space="preserve"> </w:t>
      </w:r>
      <w:r w:rsidR="00724318" w:rsidRPr="007C7AEF">
        <w:t>complaints</w:t>
      </w:r>
      <w:r w:rsidR="007D22DD">
        <w:t xml:space="preserve"> </w:t>
      </w:r>
      <w:r w:rsidR="00724318" w:rsidRPr="007C7AEF">
        <w:t>have</w:t>
      </w:r>
      <w:r w:rsidR="007D22DD">
        <w:t xml:space="preserve"> </w:t>
      </w:r>
      <w:r w:rsidR="00724318" w:rsidRPr="007C7AEF">
        <w:t>been</w:t>
      </w:r>
      <w:r w:rsidR="007D22DD">
        <w:t xml:space="preserve"> </w:t>
      </w:r>
      <w:r w:rsidR="00724318" w:rsidRPr="007C7AEF">
        <w:t>filed</w:t>
      </w:r>
      <w:r w:rsidR="007D22DD">
        <w:t xml:space="preserve"> </w:t>
      </w:r>
      <w:r w:rsidR="00724318" w:rsidRPr="007C7AEF">
        <w:t>with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courts</w:t>
      </w:r>
      <w:r w:rsidR="007D22DD">
        <w:t xml:space="preserve"> </w:t>
      </w:r>
      <w:r w:rsidR="00724318">
        <w:t>concerning</w:t>
      </w:r>
      <w:r w:rsidR="007D22DD">
        <w:t xml:space="preserve"> </w:t>
      </w:r>
      <w:r w:rsidR="00724318" w:rsidRPr="007C7AEF">
        <w:t>crimes</w:t>
      </w:r>
      <w:r w:rsidR="007D22DD">
        <w:t xml:space="preserve"> </w:t>
      </w:r>
      <w:r w:rsidR="00724318" w:rsidRPr="007C7AEF">
        <w:t>committed</w:t>
      </w:r>
      <w:r w:rsidR="007D22DD">
        <w:t xml:space="preserve"> </w:t>
      </w:r>
      <w:r w:rsidR="00724318" w:rsidRPr="007C7AEF">
        <w:t>by</w:t>
      </w:r>
      <w:r w:rsidR="007D22DD">
        <w:t xml:space="preserve"> </w:t>
      </w:r>
      <w:r w:rsidR="00724318">
        <w:t>ISIL</w:t>
      </w:r>
      <w:r w:rsidR="007D22DD">
        <w:t xml:space="preserve"> </w:t>
      </w:r>
      <w:r w:rsidR="00724318" w:rsidRPr="007C7AEF">
        <w:t>during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occupation</w:t>
      </w:r>
      <w:r w:rsidR="007D22DD">
        <w:t xml:space="preserve"> </w:t>
      </w:r>
      <w:r w:rsidR="00724318" w:rsidRPr="007C7AEF">
        <w:t>of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districts</w:t>
      </w:r>
      <w:r w:rsidR="007D22DD">
        <w:t xml:space="preserve"> </w:t>
      </w:r>
      <w:r w:rsidR="00724318" w:rsidRPr="007C7AEF">
        <w:t>of</w:t>
      </w:r>
      <w:r w:rsidR="007D22DD">
        <w:t xml:space="preserve"> </w:t>
      </w:r>
      <w:r w:rsidR="00724318" w:rsidRPr="007C7AEF">
        <w:t>Sinjar</w:t>
      </w:r>
      <w:r w:rsidR="007D22DD">
        <w:t xml:space="preserve"> </w:t>
      </w:r>
      <w:r w:rsidR="00724318" w:rsidRPr="007C7AEF">
        <w:t>and</w:t>
      </w:r>
      <w:r w:rsidR="007D22DD">
        <w:t xml:space="preserve"> </w:t>
      </w:r>
      <w:r w:rsidR="00724318" w:rsidRPr="007C7AEF">
        <w:t>Mosul,</w:t>
      </w:r>
      <w:r w:rsidR="007D22DD">
        <w:t xml:space="preserve"> </w:t>
      </w:r>
      <w:r w:rsidR="00724318" w:rsidRPr="007C7AEF">
        <w:t>including</w:t>
      </w:r>
      <w:r w:rsidR="007D22DD">
        <w:t xml:space="preserve"> </w:t>
      </w:r>
      <w:r w:rsidR="00724318" w:rsidRPr="007C7AEF">
        <w:t>1,191</w:t>
      </w:r>
      <w:r w:rsidR="007D22DD">
        <w:t xml:space="preserve"> </w:t>
      </w:r>
      <w:r w:rsidR="00724318">
        <w:t>cases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7C7AEF">
        <w:t>crimes</w:t>
      </w:r>
      <w:r w:rsidR="007D22DD">
        <w:t xml:space="preserve"> </w:t>
      </w:r>
      <w:r w:rsidR="00724318" w:rsidRPr="007C7AEF">
        <w:t>against</w:t>
      </w:r>
      <w:r w:rsidR="007D22DD">
        <w:t xml:space="preserve"> </w:t>
      </w:r>
      <w:r w:rsidR="00724318" w:rsidRPr="007C7AEF">
        <w:t>women;</w:t>
      </w:r>
      <w:r w:rsidR="007D22DD">
        <w:t xml:space="preserve"> </w:t>
      </w:r>
      <w:r w:rsidR="00724318" w:rsidRPr="007C7AEF">
        <w:t>2,036</w:t>
      </w:r>
      <w:r w:rsidR="007D22DD">
        <w:t xml:space="preserve"> </w:t>
      </w:r>
      <w:r w:rsidR="00724318" w:rsidRPr="007C7AEF">
        <w:t>complaints</w:t>
      </w:r>
      <w:r w:rsidR="007D22DD">
        <w:t xml:space="preserve"> </w:t>
      </w:r>
      <w:r w:rsidR="00724318" w:rsidRPr="007C7AEF">
        <w:t>have</w:t>
      </w:r>
      <w:r w:rsidR="007D22DD">
        <w:t xml:space="preserve"> </w:t>
      </w:r>
      <w:r w:rsidR="00724318" w:rsidRPr="007C7AEF">
        <w:t>been</w:t>
      </w:r>
      <w:r w:rsidR="007D22DD">
        <w:t xml:space="preserve"> </w:t>
      </w:r>
      <w:r w:rsidR="00724318" w:rsidRPr="007C7AEF">
        <w:t>filed</w:t>
      </w:r>
      <w:r w:rsidR="007D22DD">
        <w:t xml:space="preserve"> </w:t>
      </w:r>
      <w:r w:rsidR="00724318" w:rsidRPr="007C7AEF">
        <w:t>with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courts</w:t>
      </w:r>
      <w:r w:rsidR="007D22DD">
        <w:t xml:space="preserve"> </w:t>
      </w:r>
      <w:r w:rsidR="00724318" w:rsidRPr="007C7AEF">
        <w:t>of</w:t>
      </w:r>
      <w:r w:rsidR="007D22DD">
        <w:t xml:space="preserve"> </w:t>
      </w:r>
      <w:r w:rsidR="00724318" w:rsidRPr="007C7AEF">
        <w:t>Duhok.</w:t>
      </w:r>
      <w:r w:rsidR="007D22DD">
        <w:t xml:space="preserve"> </w:t>
      </w:r>
      <w:r w:rsidR="00724318" w:rsidRPr="007C7AEF">
        <w:t>On</w:t>
      </w:r>
      <w:r w:rsidR="007D22DD">
        <w:t xml:space="preserve"> </w:t>
      </w:r>
      <w:r w:rsidR="00724318" w:rsidRPr="007C7AEF">
        <w:t>7</w:t>
      </w:r>
      <w:r w:rsidR="007D22DD">
        <w:t xml:space="preserve"> </w:t>
      </w:r>
      <w:r w:rsidR="00724318" w:rsidRPr="007C7AEF">
        <w:t>September</w:t>
      </w:r>
      <w:r w:rsidR="007D22DD">
        <w:t xml:space="preserve"> </w:t>
      </w:r>
      <w:r w:rsidR="00724318" w:rsidRPr="007C7AEF">
        <w:t>2014,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judicial</w:t>
      </w:r>
      <w:r w:rsidR="007D22DD">
        <w:t xml:space="preserve"> </w:t>
      </w:r>
      <w:r w:rsidR="00724318" w:rsidRPr="007C7AEF">
        <w:t>council</w:t>
      </w:r>
      <w:r w:rsidR="007D22DD">
        <w:t xml:space="preserve"> </w:t>
      </w:r>
      <w:r w:rsidR="00724318" w:rsidRPr="007C7AEF">
        <w:t>of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Region</w:t>
      </w:r>
      <w:r w:rsidR="007D22DD">
        <w:t xml:space="preserve"> </w:t>
      </w:r>
      <w:r w:rsidR="00724318" w:rsidRPr="007C7AEF">
        <w:t>took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decision</w:t>
      </w:r>
      <w:r w:rsidR="007D22DD">
        <w:t xml:space="preserve"> </w:t>
      </w:r>
      <w:r w:rsidR="00724318" w:rsidRPr="007C7AEF">
        <w:t>to</w:t>
      </w:r>
      <w:r w:rsidR="007D22DD">
        <w:t xml:space="preserve"> </w:t>
      </w:r>
      <w:r w:rsidR="00724318" w:rsidRPr="007C7AEF">
        <w:t>form</w:t>
      </w:r>
      <w:r w:rsidR="007D22DD">
        <w:t xml:space="preserve"> </w:t>
      </w:r>
      <w:r w:rsidR="00724318" w:rsidRPr="007C7AEF">
        <w:t>a</w:t>
      </w:r>
      <w:r w:rsidR="007D22DD">
        <w:t xml:space="preserve"> </w:t>
      </w:r>
      <w:r w:rsidR="00724318" w:rsidRPr="007C7AEF">
        <w:t>judicial</w:t>
      </w:r>
      <w:r w:rsidR="007D22DD">
        <w:t xml:space="preserve"> </w:t>
      </w:r>
      <w:r w:rsidR="00724318" w:rsidRPr="007C7AEF">
        <w:t>board,</w:t>
      </w:r>
      <w:r w:rsidR="007D22DD">
        <w:t xml:space="preserve"> </w:t>
      </w:r>
      <w:r w:rsidR="00724318" w:rsidRPr="007C7AEF">
        <w:t>chaired</w:t>
      </w:r>
      <w:r w:rsidR="007D22DD">
        <w:t xml:space="preserve"> </w:t>
      </w:r>
      <w:r w:rsidR="00724318" w:rsidRPr="007C7AEF">
        <w:t>by</w:t>
      </w:r>
      <w:r w:rsidR="007D22DD">
        <w:t xml:space="preserve"> </w:t>
      </w:r>
      <w:r w:rsidR="00724318" w:rsidRPr="007C7AEF">
        <w:t>a</w:t>
      </w:r>
      <w:r w:rsidR="007D22DD">
        <w:t xml:space="preserve"> </w:t>
      </w:r>
      <w:r w:rsidR="00724318" w:rsidRPr="007C7AEF">
        <w:t>judge</w:t>
      </w:r>
      <w:r w:rsidR="007D22DD">
        <w:t xml:space="preserve"> </w:t>
      </w:r>
      <w:r w:rsidR="00724318" w:rsidRPr="007C7AEF">
        <w:t>and</w:t>
      </w:r>
      <w:r w:rsidR="007D22DD">
        <w:t xml:space="preserve"> </w:t>
      </w:r>
      <w:r w:rsidR="00724318" w:rsidRPr="007C7AEF">
        <w:t>with</w:t>
      </w:r>
      <w:r w:rsidR="007D22DD">
        <w:t xml:space="preserve"> </w:t>
      </w:r>
      <w:r w:rsidR="00724318" w:rsidRPr="007C7AEF">
        <w:t>a</w:t>
      </w:r>
      <w:r w:rsidR="007D22DD">
        <w:t xml:space="preserve"> </w:t>
      </w:r>
      <w:r w:rsidR="00724318" w:rsidRPr="007C7AEF">
        <w:t>membership</w:t>
      </w:r>
      <w:r w:rsidR="007D22DD">
        <w:t xml:space="preserve"> </w:t>
      </w:r>
      <w:r w:rsidR="00724318" w:rsidRPr="007C7AEF">
        <w:t>of</w:t>
      </w:r>
      <w:r w:rsidR="007D22DD">
        <w:t xml:space="preserve"> </w:t>
      </w:r>
      <w:r w:rsidR="00724318" w:rsidRPr="007C7AEF">
        <w:t>two</w:t>
      </w:r>
      <w:r w:rsidR="007D22DD">
        <w:t xml:space="preserve"> </w:t>
      </w:r>
      <w:r w:rsidR="00724318" w:rsidRPr="007C7AEF">
        <w:t>examining</w:t>
      </w:r>
      <w:r w:rsidR="007D22DD">
        <w:t xml:space="preserve"> </w:t>
      </w:r>
      <w:r w:rsidR="00724318" w:rsidRPr="007C7AEF">
        <w:t>magistrates,</w:t>
      </w:r>
      <w:r w:rsidR="007D22DD">
        <w:t xml:space="preserve"> </w:t>
      </w:r>
      <w:r w:rsidR="00724318" w:rsidRPr="007C7AEF">
        <w:t>to</w:t>
      </w:r>
      <w:r w:rsidR="007D22DD">
        <w:t xml:space="preserve"> </w:t>
      </w:r>
      <w:r w:rsidR="00724318" w:rsidRPr="007C7AEF">
        <w:t>investigate</w:t>
      </w:r>
      <w:r w:rsidR="007D22DD">
        <w:t xml:space="preserve"> </w:t>
      </w:r>
      <w:r w:rsidR="00724318" w:rsidRPr="007C7AEF">
        <w:t>crimes</w:t>
      </w:r>
      <w:r w:rsidR="007D22DD">
        <w:t xml:space="preserve"> </w:t>
      </w:r>
      <w:r w:rsidR="00724318" w:rsidRPr="007C7AEF">
        <w:t>committed</w:t>
      </w:r>
      <w:r w:rsidR="007D22DD">
        <w:t xml:space="preserve"> </w:t>
      </w:r>
      <w:r w:rsidR="00724318" w:rsidRPr="007C7AEF">
        <w:t>against</w:t>
      </w:r>
      <w:r w:rsidR="007D22DD">
        <w:t xml:space="preserve"> </w:t>
      </w:r>
      <w:r w:rsidR="00724318" w:rsidRPr="007C7AEF">
        <w:t>the</w:t>
      </w:r>
      <w:r w:rsidR="007D22DD">
        <w:t xml:space="preserve"> </w:t>
      </w:r>
      <w:r w:rsidR="00724318" w:rsidRPr="007C7AEF">
        <w:t>Yazidis.</w:t>
      </w:r>
    </w:p>
    <w:p w14:paraId="36A30418" w14:textId="481A666D" w:rsidR="00724318" w:rsidRPr="00217A16" w:rsidRDefault="00DC3E4E" w:rsidP="00DC3E4E">
      <w:pPr>
        <w:pStyle w:val="Bullet1G"/>
        <w:keepNext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As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16</w:t>
      </w:r>
      <w:r w:rsidR="007D22DD">
        <w:t xml:space="preserve"> </w:t>
      </w:r>
      <w:r w:rsidR="00724318" w:rsidRPr="00217A16">
        <w:t>February</w:t>
      </w:r>
      <w:r w:rsidR="007D22DD">
        <w:t xml:space="preserve"> </w:t>
      </w:r>
      <w:r w:rsidR="00724318" w:rsidRPr="00217A16">
        <w:t>2020,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Yazidi</w:t>
      </w:r>
      <w:r w:rsidR="007D22DD">
        <w:t xml:space="preserve"> </w:t>
      </w:r>
      <w:r w:rsidR="00724318" w:rsidRPr="00217A16">
        <w:t>survivors</w:t>
      </w:r>
      <w:r w:rsidR="007D22DD">
        <w:t xml:space="preserve"> </w:t>
      </w:r>
      <w:r w:rsidR="00724318" w:rsidRPr="00217A16">
        <w:t>(male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female)</w:t>
      </w:r>
      <w:r w:rsidR="007D22DD">
        <w:t xml:space="preserve"> </w:t>
      </w:r>
      <w:r w:rsidR="00724318" w:rsidRPr="00217A16">
        <w:t>stood</w:t>
      </w:r>
      <w:r w:rsidR="007D22DD">
        <w:t xml:space="preserve"> </w:t>
      </w:r>
      <w:r w:rsidR="00724318" w:rsidRPr="00217A16">
        <w:t>at:</w:t>
      </w:r>
    </w:p>
    <w:p w14:paraId="26E0CFC8" w14:textId="5BEDAD33" w:rsidR="00724318" w:rsidRPr="00217A16" w:rsidRDefault="00DC3E4E" w:rsidP="00DC3E4E">
      <w:pPr>
        <w:pStyle w:val="Bullet2G"/>
        <w:keepNext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6,417</w:t>
      </w:r>
      <w:r w:rsidR="007D22DD">
        <w:t xml:space="preserve"> </w:t>
      </w:r>
      <w:r w:rsidR="00724318" w:rsidRPr="00217A16">
        <w:t>abductees,</w:t>
      </w:r>
      <w:r w:rsidR="007D22DD">
        <w:t xml:space="preserve"> </w:t>
      </w:r>
      <w:r w:rsidR="00724318" w:rsidRPr="00217A16">
        <w:t>including</w:t>
      </w:r>
      <w:r w:rsidR="007D22DD">
        <w:t xml:space="preserve"> </w:t>
      </w:r>
      <w:r w:rsidR="00724318" w:rsidRPr="00217A16">
        <w:t>3,548</w:t>
      </w:r>
      <w:r w:rsidR="007D22DD">
        <w:t xml:space="preserve"> </w:t>
      </w:r>
      <w:r w:rsidR="00724318" w:rsidRPr="00217A16">
        <w:t>females;</w:t>
      </w:r>
    </w:p>
    <w:p w14:paraId="198FF4F0" w14:textId="5A46746F" w:rsidR="00724318" w:rsidRPr="00217A16" w:rsidRDefault="00DC3E4E" w:rsidP="00DC3E4E">
      <w:pPr>
        <w:pStyle w:val="Bullet2G"/>
        <w:keepNext/>
        <w:numPr>
          <w:ilvl w:val="0"/>
          <w:numId w:val="0"/>
        </w:numPr>
        <w:tabs>
          <w:tab w:val="left" w:pos="2268"/>
        </w:tabs>
        <w:ind w:left="2268" w:hanging="170"/>
      </w:pPr>
      <w:r w:rsidRPr="00217A16">
        <w:t>•</w:t>
      </w:r>
      <w:r w:rsidRPr="00217A16">
        <w:tab/>
      </w:r>
      <w:r w:rsidR="00724318" w:rsidRPr="00217A16">
        <w:t>3,530</w:t>
      </w:r>
      <w:r w:rsidR="007D22DD">
        <w:t xml:space="preserve"> </w:t>
      </w:r>
      <w:r w:rsidR="00724318" w:rsidRPr="00217A16">
        <w:t>male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survivors,</w:t>
      </w:r>
      <w:r w:rsidR="007D22DD">
        <w:t xml:space="preserve"> </w:t>
      </w:r>
      <w:r w:rsidR="00724318" w:rsidRPr="00217A16">
        <w:t>including</w:t>
      </w:r>
      <w:r w:rsidR="007D22DD">
        <w:t xml:space="preserve"> </w:t>
      </w:r>
      <w:r w:rsidR="00724318" w:rsidRPr="00217A16">
        <w:t>1,199</w:t>
      </w:r>
      <w:r w:rsidR="007D22DD">
        <w:t xml:space="preserve"> </w:t>
      </w:r>
      <w:r w:rsidR="00724318" w:rsidRPr="00217A16">
        <w:t>women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1,041</w:t>
      </w:r>
      <w:r w:rsidR="007D22DD">
        <w:t xml:space="preserve"> </w:t>
      </w:r>
      <w:r w:rsidR="00724318" w:rsidRPr="00217A16">
        <w:t>girls.</w:t>
      </w:r>
    </w:p>
    <w:p w14:paraId="561A1748" w14:textId="438B83A7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</w:t>
      </w:r>
      <w:r w:rsidR="007D22DD">
        <w:t xml:space="preserve"> </w:t>
      </w:r>
      <w:r w:rsidR="00724318" w:rsidRPr="00217A16">
        <w:t>centre</w:t>
      </w:r>
      <w:r w:rsidR="007D22DD">
        <w:t xml:space="preserve"> </w:t>
      </w:r>
      <w:r w:rsidR="00724318" w:rsidRPr="00217A16">
        <w:t>housing</w:t>
      </w:r>
      <w:r w:rsidR="007D22DD">
        <w:t xml:space="preserve"> </w:t>
      </w:r>
      <w:r w:rsidR="00724318" w:rsidRPr="00217A16">
        <w:t>legal</w:t>
      </w:r>
      <w:r w:rsidR="007D22DD">
        <w:t xml:space="preserve"> </w:t>
      </w:r>
      <w:r w:rsidR="00724318" w:rsidRPr="00217A16">
        <w:t>experts,</w:t>
      </w:r>
      <w:r w:rsidR="007D22DD">
        <w:t xml:space="preserve"> </w:t>
      </w:r>
      <w:r w:rsidR="00724318" w:rsidRPr="00217A16">
        <w:t>psychologists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workers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set</w:t>
      </w:r>
      <w:r w:rsidR="007D22DD">
        <w:t xml:space="preserve"> </w:t>
      </w:r>
      <w:r w:rsidR="00724318" w:rsidRPr="00217A16">
        <w:t>up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investigate</w:t>
      </w:r>
      <w:r w:rsidR="007D22DD">
        <w:t xml:space="preserve"> </w:t>
      </w:r>
      <w:r w:rsidR="00724318" w:rsidRPr="00217A16">
        <w:t>crimes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genocide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help</w:t>
      </w:r>
      <w:r w:rsidR="007D22DD">
        <w:t xml:space="preserve"> </w:t>
      </w:r>
      <w:r w:rsidR="00724318" w:rsidRPr="00217A16">
        <w:t>female</w:t>
      </w:r>
      <w:r w:rsidR="007D22DD">
        <w:t xml:space="preserve"> </w:t>
      </w:r>
      <w:r w:rsidR="00724318" w:rsidRPr="00217A16">
        <w:t>Yazidi</w:t>
      </w:r>
      <w:r w:rsidR="007D22DD">
        <w:t xml:space="preserve"> </w:t>
      </w:r>
      <w:r w:rsidR="00724318" w:rsidRPr="00217A16">
        <w:t>survivors;</w:t>
      </w:r>
      <w:r w:rsidR="007D22DD">
        <w:t xml:space="preserve"> </w:t>
      </w:r>
      <w:r w:rsidR="00724318" w:rsidRPr="00217A16">
        <w:t>some</w:t>
      </w:r>
      <w:r w:rsidR="007D22DD">
        <w:t xml:space="preserve"> </w:t>
      </w:r>
      <w:r w:rsidR="00724318" w:rsidRPr="00217A16">
        <w:t>2,000</w:t>
      </w:r>
      <w:r w:rsidR="007D22DD">
        <w:t xml:space="preserve"> </w:t>
      </w:r>
      <w:r w:rsidR="00724318" w:rsidRPr="00217A16">
        <w:t>women,</w:t>
      </w:r>
      <w:r w:rsidR="007D22DD">
        <w:t xml:space="preserve"> </w:t>
      </w:r>
      <w:r w:rsidR="00724318" w:rsidRPr="00217A16">
        <w:t>half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them</w:t>
      </w:r>
      <w:r w:rsidR="007D22DD">
        <w:t xml:space="preserve"> </w:t>
      </w:r>
      <w:r w:rsidR="00724318" w:rsidRPr="00217A16">
        <w:t>over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18,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 w:rsidRPr="00217A16">
        <w:t>received</w:t>
      </w:r>
      <w:r w:rsidR="007D22DD">
        <w:t xml:space="preserve"> </w:t>
      </w:r>
      <w:r w:rsidR="00724318" w:rsidRPr="00217A16">
        <w:t>medical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psychological</w:t>
      </w:r>
      <w:r w:rsidR="007D22DD">
        <w:t xml:space="preserve"> </w:t>
      </w:r>
      <w:r w:rsidR="00724318" w:rsidRPr="00217A16">
        <w:t>help.</w:t>
      </w:r>
      <w:r w:rsidR="007D22DD">
        <w:t xml:space="preserve"> </w:t>
      </w:r>
      <w:r w:rsidR="00724318" w:rsidRPr="00217A16">
        <w:t>Furthermore,</w:t>
      </w:r>
      <w:r w:rsidR="007D22DD">
        <w:t xml:space="preserve"> </w:t>
      </w:r>
      <w:r w:rsidR="00724318" w:rsidRPr="00217A16">
        <w:t>special</w:t>
      </w:r>
      <w:r w:rsidR="007D22DD">
        <w:t xml:space="preserve"> </w:t>
      </w:r>
      <w:r w:rsidR="00724318" w:rsidRPr="00217A16">
        <w:t>courses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workshops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opened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assist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reintegration</w:t>
      </w:r>
      <w:r w:rsidR="007D22DD">
        <w:t xml:space="preserve"> </w:t>
      </w:r>
      <w:r w:rsidR="00724318" w:rsidRPr="00217A16">
        <w:t>into</w:t>
      </w:r>
      <w:r w:rsidR="007D22DD">
        <w:t xml:space="preserve"> </w:t>
      </w:r>
      <w:r w:rsidR="00724318" w:rsidRPr="00217A16">
        <w:t>society.</w:t>
      </w:r>
    </w:p>
    <w:p w14:paraId="7E356E7E" w14:textId="037C268E" w:rsidR="007D22DD" w:rsidRDefault="00374ABB" w:rsidP="00374ABB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42</w:t>
      </w:r>
    </w:p>
    <w:p w14:paraId="4AD28089" w14:textId="4F8CC4A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175.</w:t>
      </w:r>
      <w:r w:rsidR="008A2573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(1959)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coercing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penalizes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separation,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Separation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consummated.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void,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consummated.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recognizes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inheritance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inheritance.</w:t>
      </w:r>
    </w:p>
    <w:p w14:paraId="13C6FFF5" w14:textId="0FE7405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176.</w:t>
      </w:r>
      <w:r w:rsidR="008A2573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430F86">
        <w:rPr>
          <w:szCs w:val="24"/>
        </w:rPr>
        <w:t xml:space="preserve"> </w:t>
      </w:r>
      <w:r w:rsidRPr="00217A16">
        <w:rPr>
          <w:szCs w:val="24"/>
        </w:rPr>
        <w:t>(3)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behaviour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(COMBI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instance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Commencing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beginning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>
        <w:rPr>
          <w:szCs w:val="24"/>
        </w:rPr>
        <w:t>continued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suspended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409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kills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>
        <w:rPr>
          <w:szCs w:val="24"/>
        </w:rPr>
        <w:t>assaults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relative,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surprises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adultery</w:t>
      </w:r>
      <w:r w:rsidR="007D22DD">
        <w:rPr>
          <w:szCs w:val="24"/>
        </w:rPr>
        <w:t xml:space="preserve"> </w:t>
      </w:r>
      <w:r>
        <w:rPr>
          <w:szCs w:val="24"/>
        </w:rPr>
        <w:t>or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bed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another</w:t>
      </w:r>
      <w:r w:rsidR="007D22DD">
        <w:rPr>
          <w:szCs w:val="24"/>
        </w:rPr>
        <w:t xml:space="preserve"> </w:t>
      </w:r>
      <w:r>
        <w:rPr>
          <w:szCs w:val="24"/>
        </w:rPr>
        <w:t>man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(2008)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prohibiting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polygamy</w:t>
      </w:r>
      <w:r w:rsidR="007D22DD">
        <w:rPr>
          <w:szCs w:val="24"/>
        </w:rPr>
        <w:t xml:space="preserve"> </w:t>
      </w:r>
      <w:r>
        <w:rPr>
          <w:szCs w:val="24"/>
        </w:rPr>
        <w:t>save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</w:p>
    <w:p w14:paraId="057DCBC8" w14:textId="32C90DB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177.</w:t>
      </w:r>
      <w:r w:rsidR="008A2573">
        <w:rPr>
          <w:szCs w:val="24"/>
        </w:rPr>
        <w:tab/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recourse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terrorism-related</w:t>
      </w:r>
      <w:r w:rsidR="007D22DD">
        <w:rPr>
          <w:szCs w:val="24"/>
        </w:rPr>
        <w:t xml:space="preserve"> </w:t>
      </w:r>
      <w:r>
        <w:rPr>
          <w:szCs w:val="24"/>
        </w:rPr>
        <w:t>offences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accompanied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repatriated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sentences.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backgrou</w:t>
      </w:r>
      <w:r>
        <w:rPr>
          <w:szCs w:val="24"/>
        </w:rPr>
        <w:t>nd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none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disabilities.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majority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Muslim,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various</w:t>
      </w:r>
      <w:r w:rsidR="007D22DD">
        <w:rPr>
          <w:szCs w:val="24"/>
        </w:rPr>
        <w:t xml:space="preserve"> </w:t>
      </w:r>
      <w:r>
        <w:rPr>
          <w:szCs w:val="24"/>
        </w:rPr>
        <w:t>nationalities,</w:t>
      </w:r>
      <w:r w:rsidR="007D22DD">
        <w:rPr>
          <w:szCs w:val="24"/>
        </w:rPr>
        <w:t xml:space="preserve"> </w:t>
      </w:r>
      <w:r>
        <w:rPr>
          <w:szCs w:val="24"/>
        </w:rPr>
        <w:t>although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offen</w:t>
      </w:r>
      <w:r w:rsidR="00DC06F6">
        <w:rPr>
          <w:szCs w:val="24"/>
        </w:rPr>
        <w:t>c</w:t>
      </w:r>
      <w:r w:rsidRPr="00217A16">
        <w:rPr>
          <w:szCs w:val="24"/>
        </w:rPr>
        <w:t>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transparent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defence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attorney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appeal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felony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court.</w:t>
      </w:r>
    </w:p>
    <w:p w14:paraId="71117C4A" w14:textId="6E0F897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178.</w:t>
      </w:r>
      <w:r w:rsidR="008A2573">
        <w:rPr>
          <w:szCs w:val="24"/>
        </w:rPr>
        <w:tab/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non-Iraqis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counter-terrorism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transparent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trial.</w:t>
      </w:r>
    </w:p>
    <w:p w14:paraId="3978350D" w14:textId="23F592A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179.</w:t>
      </w:r>
      <w:r w:rsidR="008A2573">
        <w:rPr>
          <w:szCs w:val="24"/>
        </w:rPr>
        <w:tab/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bilateral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agreement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354412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either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consent.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void.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4F4A5F">
        <w:rPr>
          <w:szCs w:val="24"/>
        </w:rPr>
        <w:t>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competent.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Legally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themselves.</w:t>
      </w:r>
    </w:p>
    <w:p w14:paraId="6C88D7F1" w14:textId="442D8A0A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180.</w:t>
      </w:r>
      <w:r w:rsidR="00374ABB">
        <w:rPr>
          <w:szCs w:val="24"/>
        </w:rPr>
        <w:tab/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7(1)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Accordingly,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whomever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chooses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Likewise,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chooses,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lawfully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</w:t>
      </w:r>
      <w:r>
        <w:rPr>
          <w:szCs w:val="24"/>
        </w:rPr>
        <w:t>o</w:t>
      </w:r>
      <w:r w:rsidR="007D22DD">
        <w:rPr>
          <w:szCs w:val="24"/>
        </w:rPr>
        <w:t xml:space="preserve"> </w:t>
      </w:r>
      <w:r w:rsidR="004F4A5F">
        <w:rPr>
          <w:szCs w:val="24"/>
        </w:rPr>
        <w:t xml:space="preserve">marry </w:t>
      </w:r>
      <w:r>
        <w:rPr>
          <w:szCs w:val="24"/>
        </w:rPr>
        <w:t>him</w:t>
      </w:r>
      <w:r w:rsidR="004F4A5F"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n</w:t>
      </w:r>
      <w:r w:rsidRPr="00217A16">
        <w:rPr>
          <w:szCs w:val="24"/>
        </w:rPr>
        <w:t>o</w:t>
      </w:r>
      <w:r w:rsidR="00453757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right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object.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guardian.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alone.</w:t>
      </w:r>
    </w:p>
    <w:p w14:paraId="0D162A6D" w14:textId="17A0CCB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181.</w:t>
      </w:r>
      <w:r w:rsidR="00374ABB">
        <w:rPr>
          <w:szCs w:val="24"/>
        </w:rPr>
        <w:tab/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eliminate</w:t>
      </w:r>
      <w:r w:rsidR="007D22DD">
        <w:rPr>
          <w:szCs w:val="24"/>
        </w:rPr>
        <w:t xml:space="preserve"> </w:t>
      </w:r>
      <w:r>
        <w:rPr>
          <w:szCs w:val="24"/>
        </w:rPr>
        <w:t>instances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(1978),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father/legal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guardian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agreement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judge.</w:t>
      </w:r>
    </w:p>
    <w:p w14:paraId="3CD3CFA7" w14:textId="1EEE0C0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182.</w:t>
      </w:r>
      <w:r w:rsidR="00374ABB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Domestic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marriage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appropriately.</w:t>
      </w:r>
    </w:p>
    <w:p w14:paraId="2A79D171" w14:textId="734B005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183.</w:t>
      </w:r>
      <w:r w:rsidR="00374ABB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significant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being:</w:t>
      </w:r>
    </w:p>
    <w:p w14:paraId="185520FF" w14:textId="4770766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184.</w:t>
      </w:r>
      <w:r w:rsidR="00374ABB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adopted.</w:t>
      </w:r>
    </w:p>
    <w:p w14:paraId="5E1E7394" w14:textId="763E23C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185.</w:t>
      </w:r>
      <w:r w:rsidR="00374ABB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175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exempts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downsizing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overstaffing.</w:t>
      </w:r>
    </w:p>
    <w:p w14:paraId="585ABA9C" w14:textId="61FDBA8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186.</w:t>
      </w:r>
      <w:r w:rsidR="003B3D78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429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extinguishes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debt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obligations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martyred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April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>
        <w:rPr>
          <w:szCs w:val="24"/>
        </w:rPr>
        <w:t>employees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ministries,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</w:t>
      </w:r>
      <w:r>
        <w:rPr>
          <w:szCs w:val="24"/>
        </w:rPr>
        <w:t>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ministry,</w:t>
      </w:r>
      <w:r w:rsidR="007D22DD">
        <w:rPr>
          <w:szCs w:val="24"/>
        </w:rPr>
        <w:t xml:space="preserve"> </w:t>
      </w:r>
      <w:r>
        <w:rPr>
          <w:szCs w:val="24"/>
        </w:rPr>
        <w:t>governorates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>
        <w:rPr>
          <w:szCs w:val="24"/>
        </w:rPr>
        <w:t>presidential</w:t>
      </w:r>
      <w:r w:rsidR="007D22DD">
        <w:rPr>
          <w:szCs w:val="24"/>
        </w:rPr>
        <w:t xml:space="preserve"> </w:t>
      </w:r>
      <w:r>
        <w:rPr>
          <w:szCs w:val="24"/>
        </w:rPr>
        <w:t>offices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staff.</w:t>
      </w:r>
    </w:p>
    <w:p w14:paraId="77AD382F" w14:textId="1530EF1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187.</w:t>
      </w:r>
      <w:r w:rsidR="003B3D7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accommodation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complexes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future,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</w:t>
      </w:r>
      <w:r w:rsidR="00497C23">
        <w:rPr>
          <w:szCs w:val="24"/>
        </w:rPr>
        <w:t>.</w:t>
      </w:r>
    </w:p>
    <w:p w14:paraId="08E7F42C" w14:textId="23BE630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188.</w:t>
      </w:r>
      <w:r w:rsidR="003B3D78">
        <w:rPr>
          <w:szCs w:val="24"/>
        </w:rPr>
        <w:tab/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</w:t>
      </w:r>
      <w:r>
        <w:rPr>
          <w:szCs w:val="24"/>
        </w:rPr>
        <w:t>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discount,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balance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repaid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easy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instalments.</w:t>
      </w:r>
    </w:p>
    <w:p w14:paraId="175475BE" w14:textId="26BF907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189.</w:t>
      </w:r>
      <w:r w:rsidR="003B3D7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launched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</w:p>
    <w:p w14:paraId="0B3CC576" w14:textId="4C75C52C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</w:rPr>
        <w:t>190.</w:t>
      </w:r>
      <w:r w:rsidR="003B3D78">
        <w:rPr>
          <w:szCs w:val="24"/>
        </w:rPr>
        <w:tab/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sector-specific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concrete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vulnerable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widows,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orphans.</w:t>
      </w:r>
    </w:p>
    <w:p w14:paraId="23F3DBD7" w14:textId="4A4FC5C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  <w:shd w:val="clear" w:color="auto" w:fill="FFFFFF"/>
        </w:rPr>
        <w:t>191.</w:t>
      </w:r>
      <w:r w:rsidR="003B3D78">
        <w:rPr>
          <w:szCs w:val="24"/>
          <w:shd w:val="clear" w:color="auto" w:fill="FFFFFF"/>
        </w:rPr>
        <w:tab/>
      </w:r>
      <w:r w:rsidRPr="00217A16">
        <w:rPr>
          <w:szCs w:val="24"/>
          <w:shd w:val="clear" w:color="auto" w:fill="FFFFFF"/>
        </w:rPr>
        <w:t>Under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11,090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24,033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income-generating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businesses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November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370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industrial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388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</w:p>
    <w:p w14:paraId="6AC61A10" w14:textId="02C1D9D6" w:rsidR="00724318" w:rsidRPr="00217A16" w:rsidRDefault="00724318" w:rsidP="003B3D78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852"/>
        <w:gridCol w:w="1655"/>
        <w:gridCol w:w="1846"/>
      </w:tblGrid>
      <w:tr w:rsidR="00724318" w:rsidRPr="003B3D78" w14:paraId="11115E4A" w14:textId="77777777" w:rsidTr="003B3D78">
        <w:trPr>
          <w:tblHeader/>
        </w:trPr>
        <w:tc>
          <w:tcPr>
            <w:tcW w:w="20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3527C8D" w14:textId="4F18DB58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B3D78">
              <w:rPr>
                <w:i/>
                <w:sz w:val="16"/>
              </w:rPr>
              <w:t>Community</w:t>
            </w:r>
            <w:r w:rsidR="007D22DD" w:rsidRPr="003B3D78">
              <w:rPr>
                <w:i/>
                <w:sz w:val="16"/>
              </w:rPr>
              <w:t xml:space="preserve"> </w:t>
            </w:r>
            <w:r w:rsidRPr="003B3D78">
              <w:rPr>
                <w:i/>
                <w:sz w:val="16"/>
              </w:rPr>
              <w:t>rehabilitation</w:t>
            </w:r>
          </w:p>
        </w:tc>
        <w:tc>
          <w:tcPr>
            <w:tcW w:w="18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E80E950" w14:textId="2A832ADD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3D78">
              <w:rPr>
                <w:i/>
                <w:sz w:val="16"/>
              </w:rPr>
              <w:t>Industrial</w:t>
            </w:r>
            <w:r w:rsidR="007D22DD" w:rsidRPr="003B3D78">
              <w:rPr>
                <w:i/>
                <w:sz w:val="16"/>
              </w:rPr>
              <w:t xml:space="preserve"> </w:t>
            </w:r>
            <w:r w:rsidRPr="003B3D78">
              <w:rPr>
                <w:i/>
                <w:sz w:val="16"/>
              </w:rPr>
              <w:t>services</w:t>
            </w:r>
          </w:p>
        </w:tc>
        <w:tc>
          <w:tcPr>
            <w:tcW w:w="16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28395D4" w14:textId="77777777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3D78">
              <w:rPr>
                <w:i/>
                <w:sz w:val="16"/>
              </w:rPr>
              <w:t>Fund</w:t>
            </w:r>
          </w:p>
        </w:tc>
        <w:tc>
          <w:tcPr>
            <w:tcW w:w="18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17B1EA" w14:textId="589BA5ED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3B3D78">
              <w:rPr>
                <w:i/>
                <w:sz w:val="16"/>
              </w:rPr>
              <w:t>Poverty</w:t>
            </w:r>
            <w:r w:rsidR="007D22DD" w:rsidRPr="003B3D78">
              <w:rPr>
                <w:i/>
                <w:sz w:val="16"/>
              </w:rPr>
              <w:t xml:space="preserve"> </w:t>
            </w:r>
            <w:r w:rsidRPr="003B3D78">
              <w:rPr>
                <w:i/>
                <w:sz w:val="16"/>
              </w:rPr>
              <w:t>reduction</w:t>
            </w:r>
          </w:p>
        </w:tc>
      </w:tr>
      <w:tr w:rsidR="00724318" w:rsidRPr="003B3D78" w14:paraId="72BA17E7" w14:textId="77777777" w:rsidTr="003B3D78">
        <w:tc>
          <w:tcPr>
            <w:tcW w:w="2017" w:type="dxa"/>
            <w:tcBorders>
              <w:top w:val="single" w:sz="12" w:space="0" w:color="auto"/>
            </w:tcBorders>
            <w:shd w:val="clear" w:color="auto" w:fill="auto"/>
          </w:tcPr>
          <w:p w14:paraId="625AEF28" w14:textId="77777777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3B3D78">
              <w:rPr>
                <w:sz w:val="18"/>
              </w:rPr>
              <w:t>462</w:t>
            </w:r>
          </w:p>
        </w:tc>
        <w:tc>
          <w:tcPr>
            <w:tcW w:w="185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595CD29" w14:textId="77777777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B3D78">
              <w:rPr>
                <w:sz w:val="18"/>
              </w:rPr>
              <w:t>380</w:t>
            </w:r>
          </w:p>
        </w:tc>
        <w:tc>
          <w:tcPr>
            <w:tcW w:w="16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EEC92DB" w14:textId="441C8ABE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B3D78">
              <w:rPr>
                <w:sz w:val="18"/>
              </w:rPr>
              <w:t>41</w:t>
            </w:r>
            <w:r w:rsidR="007D22DD" w:rsidRPr="003B3D78">
              <w:rPr>
                <w:sz w:val="18"/>
              </w:rPr>
              <w:t xml:space="preserve"> </w:t>
            </w:r>
            <w:r w:rsidRPr="003B3D78">
              <w:rPr>
                <w:sz w:val="18"/>
              </w:rPr>
              <w:t>499</w:t>
            </w:r>
          </w:p>
        </w:tc>
        <w:tc>
          <w:tcPr>
            <w:tcW w:w="18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4CACA28" w14:textId="1BE98801" w:rsidR="00724318" w:rsidRPr="003B3D78" w:rsidRDefault="00724318" w:rsidP="003B3D78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3B3D78">
              <w:rPr>
                <w:sz w:val="18"/>
              </w:rPr>
              <w:t>11</w:t>
            </w:r>
            <w:r w:rsidR="007D22DD" w:rsidRPr="003B3D78">
              <w:rPr>
                <w:sz w:val="18"/>
              </w:rPr>
              <w:t xml:space="preserve"> </w:t>
            </w:r>
            <w:r w:rsidRPr="003B3D78">
              <w:rPr>
                <w:sz w:val="18"/>
              </w:rPr>
              <w:t>120</w:t>
            </w:r>
          </w:p>
        </w:tc>
      </w:tr>
    </w:tbl>
    <w:p w14:paraId="4F84C064" w14:textId="718AA138" w:rsidR="007D22DD" w:rsidRDefault="00724318" w:rsidP="003B3D78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192.</w:t>
      </w:r>
      <w:r w:rsidR="003B3D78">
        <w:rPr>
          <w:szCs w:val="24"/>
        </w:rPr>
        <w:tab/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relevant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</w:t>
      </w:r>
      <w:r w:rsidRPr="00217A16">
        <w:rPr>
          <w:szCs w:val="24"/>
        </w:rPr>
        <w:t>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tasked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commitments,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relationship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</w:p>
    <w:p w14:paraId="4A10BD36" w14:textId="7D433552" w:rsidR="007D22DD" w:rsidRDefault="003B3D78" w:rsidP="003B3D78">
      <w:pPr>
        <w:pStyle w:val="H23G"/>
      </w:pPr>
      <w:r>
        <w:tab/>
      </w:r>
      <w:r>
        <w:tab/>
      </w:r>
      <w:r w:rsidR="00724318" w:rsidRPr="00295FF7">
        <w:t>Recommendation</w:t>
      </w:r>
      <w:r w:rsidR="007D22DD">
        <w:t xml:space="preserve"> </w:t>
      </w:r>
      <w:r w:rsidR="00724318" w:rsidRPr="00295FF7">
        <w:t>44</w:t>
      </w:r>
    </w:p>
    <w:p w14:paraId="13472B04" w14:textId="3080190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193.</w:t>
      </w:r>
      <w:r w:rsidR="00643B3C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Protocol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(2000)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Geneva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(1949)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well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1999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includes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conscription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being</w:t>
      </w:r>
      <w:r w:rsidR="007D22DD">
        <w:rPr>
          <w:szCs w:val="24"/>
        </w:rPr>
        <w:t xml:space="preserve"> </w:t>
      </w:r>
      <w:r>
        <w:rPr>
          <w:szCs w:val="24"/>
        </w:rPr>
        <w:t>one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recruitment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recruitment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perpetrators.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Retirement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(2010)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minimum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enlistment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>
        <w:rPr>
          <w:szCs w:val="24"/>
        </w:rPr>
        <w:t>Criminal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whoever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writes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>
        <w:rPr>
          <w:szCs w:val="24"/>
        </w:rPr>
        <w:t>or</w:t>
      </w:r>
      <w:r w:rsidR="007D22DD">
        <w:rPr>
          <w:szCs w:val="24"/>
        </w:rPr>
        <w:t xml:space="preserve"> </w:t>
      </w:r>
      <w:r>
        <w:rPr>
          <w:szCs w:val="24"/>
        </w:rPr>
        <w:t>position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knowing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false,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sentenced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imprisonment.</w:t>
      </w:r>
    </w:p>
    <w:p w14:paraId="2B0F5995" w14:textId="3763ECF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194.</w:t>
      </w:r>
      <w:r w:rsidR="00643B3C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high-level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L</w:t>
      </w:r>
      <w:r w:rsidRPr="00217A16">
        <w:rPr>
          <w:szCs w:val="24"/>
        </w:rPr>
        <w:t>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denial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conflict.</w:t>
      </w:r>
    </w:p>
    <w:p w14:paraId="024B4593" w14:textId="1EB7FC42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195.</w:t>
      </w:r>
      <w:r w:rsidR="00643B3C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L</w:t>
      </w:r>
      <w:r w:rsidRPr="00217A16">
        <w:rPr>
          <w:szCs w:val="24"/>
        </w:rPr>
        <w:t>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Prime</w:t>
      </w:r>
      <w:r w:rsidR="007D22DD">
        <w:rPr>
          <w:szCs w:val="24"/>
        </w:rPr>
        <w:t xml:space="preserve"> </w:t>
      </w:r>
      <w:r>
        <w:rPr>
          <w:szCs w:val="24"/>
        </w:rPr>
        <w:t>Minister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consisting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task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broad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policy,</w:t>
      </w:r>
      <w:r w:rsidR="007D22DD">
        <w:rPr>
          <w:szCs w:val="24"/>
        </w:rPr>
        <w:t xml:space="preserve"> </w:t>
      </w:r>
      <w:r>
        <w:rPr>
          <w:szCs w:val="24"/>
        </w:rPr>
        <w:t>identify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partnership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bookmarkStart w:id="5" w:name="_Hlk85795200"/>
      <w:r w:rsidRPr="001E645B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1E645B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1E645B">
        <w:rPr>
          <w:szCs w:val="24"/>
        </w:rPr>
        <w:t>Children</w:t>
      </w:r>
      <w:r w:rsidR="00455DA4">
        <w:rPr>
          <w:szCs w:val="24"/>
        </w:rPr>
        <w:t>’</w:t>
      </w:r>
      <w:r w:rsidRPr="001E645B">
        <w:rPr>
          <w:szCs w:val="24"/>
        </w:rPr>
        <w:t>s</w:t>
      </w:r>
      <w:r w:rsidR="007D22DD">
        <w:rPr>
          <w:szCs w:val="24"/>
        </w:rPr>
        <w:t xml:space="preserve"> </w:t>
      </w:r>
      <w:r w:rsidRPr="001E645B">
        <w:rPr>
          <w:szCs w:val="24"/>
        </w:rPr>
        <w:t>Fund</w:t>
      </w:r>
      <w:r w:rsidR="007D22DD">
        <w:rPr>
          <w:szCs w:val="24"/>
        </w:rPr>
        <w:t xml:space="preserve"> </w:t>
      </w:r>
      <w:r>
        <w:rPr>
          <w:szCs w:val="24"/>
        </w:rPr>
        <w:t>(</w:t>
      </w:r>
      <w:r w:rsidRPr="00217A16">
        <w:rPr>
          <w:szCs w:val="24"/>
        </w:rPr>
        <w:t>UNICEF</w:t>
      </w:r>
      <w:r>
        <w:rPr>
          <w:szCs w:val="24"/>
        </w:rPr>
        <w:t>)</w:t>
      </w:r>
      <w:bookmarkEnd w:id="5"/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identify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that</w:t>
      </w:r>
      <w:r w:rsidR="007D22DD">
        <w:rPr>
          <w:szCs w:val="24"/>
        </w:rPr>
        <w:t xml:space="preserve"> </w:t>
      </w:r>
      <w:r>
        <w:rPr>
          <w:szCs w:val="24"/>
        </w:rPr>
        <w:t>amount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child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recognized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outcomes,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document,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comprehensive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</w:t>
      </w:r>
      <w:r>
        <w:rPr>
          <w:szCs w:val="24"/>
        </w:rPr>
        <w:t>ata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child</w:t>
      </w:r>
      <w:r w:rsidR="007D22DD">
        <w:rPr>
          <w:szCs w:val="24"/>
        </w:rPr>
        <w:t xml:space="preserve"> </w:t>
      </w:r>
      <w:r>
        <w:rPr>
          <w:szCs w:val="24"/>
        </w:rPr>
        <w:t>protection</w:t>
      </w:r>
      <w:r w:rsidR="007D22DD">
        <w:rPr>
          <w:szCs w:val="24"/>
        </w:rPr>
        <w:t xml:space="preserve"> </w:t>
      </w:r>
      <w:r>
        <w:rPr>
          <w:szCs w:val="24"/>
        </w:rPr>
        <w:t>issues.</w:t>
      </w:r>
    </w:p>
    <w:p w14:paraId="38AE89AF" w14:textId="484DF78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196.</w:t>
      </w:r>
      <w:r w:rsidR="00643B3C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inspection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supervising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immediate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deterrent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</w:t>
      </w:r>
      <w:r w:rsidR="007D22DD">
        <w:rPr>
          <w:szCs w:val="24"/>
        </w:rPr>
        <w:t xml:space="preserve"> </w:t>
      </w:r>
      <w:r>
        <w:rPr>
          <w:szCs w:val="24"/>
        </w:rPr>
        <w:lastRenderedPageBreak/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radio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television,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UNICEF,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labour.</w:t>
      </w:r>
    </w:p>
    <w:p w14:paraId="559D4B38" w14:textId="28E77AE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197.</w:t>
      </w:r>
      <w:r w:rsidR="00643B3C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anti-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section/juvenile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department/social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division).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payments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school-age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Compulsory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written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undertaking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department.</w:t>
      </w:r>
    </w:p>
    <w:p w14:paraId="658B1501" w14:textId="3FB046F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198.</w:t>
      </w:r>
      <w:r w:rsidR="00643B3C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so-called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>
        <w:rPr>
          <w:szCs w:val="24"/>
        </w:rPr>
        <w:t>C</w:t>
      </w:r>
      <w:r w:rsidRPr="00217A16">
        <w:rPr>
          <w:szCs w:val="24"/>
        </w:rPr>
        <w:t>ubs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</w:t>
      </w:r>
      <w:r w:rsidRPr="00217A16">
        <w:rPr>
          <w:szCs w:val="24"/>
        </w:rPr>
        <w:t>aliphate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exploited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>
        <w:rPr>
          <w:szCs w:val="24"/>
        </w:rPr>
        <w:t>terrorists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therapy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intellectually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psychologically.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subjecting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immunization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minds.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involves</w:t>
      </w:r>
      <w:r w:rsidR="007D22DD">
        <w:rPr>
          <w:szCs w:val="24"/>
        </w:rPr>
        <w:t xml:space="preserve"> </w:t>
      </w:r>
      <w:r>
        <w:rPr>
          <w:szCs w:val="24"/>
        </w:rPr>
        <w:t>designing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Ministry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E</w:t>
      </w:r>
      <w:r w:rsidRPr="00217A16">
        <w:rPr>
          <w:szCs w:val="24"/>
        </w:rPr>
        <w:t>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interior,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monitoring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phenomenon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child</w:t>
      </w:r>
      <w:r w:rsidR="007D22DD">
        <w:rPr>
          <w:szCs w:val="24"/>
        </w:rPr>
        <w:t xml:space="preserve"> </w:t>
      </w:r>
      <w:r>
        <w:rPr>
          <w:szCs w:val="24"/>
        </w:rPr>
        <w:t>abuse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authorities.</w:t>
      </w:r>
    </w:p>
    <w:p w14:paraId="74536D97" w14:textId="4C1AC0F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199.</w:t>
      </w:r>
      <w:r w:rsidR="00643B3C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Prisoner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Detainee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deprived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pertaining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prisoners.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freedoms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Act.</w:t>
      </w:r>
    </w:p>
    <w:p w14:paraId="7DCC86A1" w14:textId="36FC5ED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200.</w:t>
      </w:r>
      <w:r w:rsidR="00643B3C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(1983),</w:t>
      </w:r>
      <w:r w:rsidR="007D22DD">
        <w:rPr>
          <w:szCs w:val="24"/>
        </w:rPr>
        <w:t xml:space="preserve"> </w:t>
      </w:r>
      <w:r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phenomenon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delinquency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principles.</w:t>
      </w:r>
    </w:p>
    <w:p w14:paraId="6DCE7208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201.</w:t>
      </w:r>
      <w:r w:rsidR="004F495B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374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October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exploitation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conflict.</w:t>
      </w:r>
    </w:p>
    <w:p w14:paraId="39523567" w14:textId="67CDA6AA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202.</w:t>
      </w:r>
      <w:r w:rsidR="004F495B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published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No.146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</w:t>
      </w:r>
      <w:r w:rsidR="007D22DD">
        <w:rPr>
          <w:szCs w:val="24"/>
        </w:rPr>
        <w:t xml:space="preserve"> </w:t>
      </w:r>
      <w:r>
        <w:rPr>
          <w:szCs w:val="24"/>
        </w:rPr>
        <w:t>includes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orphans,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Pr="00217A16">
        <w:rPr>
          <w:szCs w:val="24"/>
        </w:rPr>
        <w:t>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Authority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contributed,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values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eradicate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ideology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modern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extremism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peace.</w:t>
      </w:r>
    </w:p>
    <w:p w14:paraId="16CD3CDD" w14:textId="40199BC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203.</w:t>
      </w:r>
      <w:r w:rsidR="004F495B">
        <w:rPr>
          <w:szCs w:val="24"/>
        </w:rPr>
        <w:tab/>
      </w:r>
      <w:r w:rsidRPr="00217A16">
        <w:rPr>
          <w:szCs w:val="24"/>
        </w:rPr>
        <w:t>Regarding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accountability,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amended).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favour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delinquent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rulings.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Delinquents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homes.</w:t>
      </w:r>
    </w:p>
    <w:p w14:paraId="6FC3AB4D" w14:textId="40555A81" w:rsidR="00724318" w:rsidRPr="00217A16" w:rsidRDefault="00724318" w:rsidP="004F495B">
      <w:pPr>
        <w:pStyle w:val="SingleTxtG"/>
        <w:rPr>
          <w:szCs w:val="24"/>
        </w:rPr>
      </w:pPr>
      <w:r w:rsidRPr="00217A16">
        <w:rPr>
          <w:szCs w:val="24"/>
        </w:rPr>
        <w:t>204.</w:t>
      </w:r>
      <w:r w:rsidR="004F495B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investigation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Yazidi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Pr="004F495B">
        <w:rPr>
          <w:szCs w:val="24"/>
        </w:rPr>
        <w:t>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Supreme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Appeal.</w:t>
      </w:r>
    </w:p>
    <w:p w14:paraId="610BA3BF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205.</w:t>
      </w:r>
      <w:r w:rsidR="004F495B">
        <w:rPr>
          <w:szCs w:val="24"/>
        </w:rPr>
        <w:tab/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(2014</w:t>
      </w:r>
      <w:r w:rsidR="00455DA4">
        <w:rPr>
          <w:szCs w:val="24"/>
        </w:rPr>
        <w:t>–</w:t>
      </w:r>
      <w:r w:rsidRPr="00217A16">
        <w:rPr>
          <w:szCs w:val="24"/>
        </w:rPr>
        <w:t>2018).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relevant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Advisory,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Embracing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domestic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</w:t>
      </w:r>
      <w:r w:rsidRPr="00217A16">
        <w:rPr>
          <w:szCs w:val="24"/>
        </w:rPr>
        <w:lastRenderedPageBreak/>
        <w:t>governmental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formulating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policy,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(2015).</w:t>
      </w:r>
    </w:p>
    <w:p w14:paraId="0B25A9C0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206.</w:t>
      </w:r>
      <w:r w:rsidR="004F495B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child</w:t>
      </w:r>
      <w:r w:rsidR="007D22DD">
        <w:rPr>
          <w:szCs w:val="24"/>
        </w:rPr>
        <w:t xml:space="preserve"> </w:t>
      </w:r>
      <w:r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drafted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UNICEF,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meetings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seminars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scrutinized.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Drafted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UNICEF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period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suspension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activity.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youth,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justice,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endowment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Independent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UNICEF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</w:p>
    <w:p w14:paraId="38B06A66" w14:textId="1695C7F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207.</w:t>
      </w:r>
      <w:r w:rsidR="004F495B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pedagogical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adolescent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homeless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domestic,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problems.</w:t>
      </w:r>
    </w:p>
    <w:p w14:paraId="776F7FEA" w14:textId="45CF118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208.</w:t>
      </w:r>
      <w:r w:rsidR="004F495B">
        <w:rPr>
          <w:szCs w:val="24"/>
        </w:rPr>
        <w:tab/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blind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deaf</w:t>
      </w:r>
      <w:r w:rsidR="007D22DD">
        <w:rPr>
          <w:szCs w:val="24"/>
        </w:rPr>
        <w:t xml:space="preserve"> </w:t>
      </w:r>
      <w:r>
        <w:rPr>
          <w:szCs w:val="24"/>
        </w:rPr>
        <w:t>persons,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autism</w:t>
      </w:r>
      <w:r w:rsidRPr="00217A16">
        <w:rPr>
          <w:szCs w:val="24"/>
        </w:rPr>
        <w:t>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physical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psychological</w:t>
      </w:r>
      <w:r w:rsidR="007D22DD">
        <w:rPr>
          <w:szCs w:val="24"/>
        </w:rPr>
        <w:t xml:space="preserve"> </w:t>
      </w:r>
      <w:r>
        <w:rPr>
          <w:szCs w:val="24"/>
        </w:rPr>
        <w:t>treatment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Teachers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trained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s</w:t>
      </w:r>
      <w:r w:rsidRPr="00217A16">
        <w:rPr>
          <w:szCs w:val="24"/>
        </w:rPr>
        <w:t>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>
        <w:rPr>
          <w:szCs w:val="24"/>
        </w:rPr>
        <w:t>developed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introduced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correctional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educate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juveniles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guilty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courts.</w:t>
      </w:r>
    </w:p>
    <w:p w14:paraId="738A6DF4" w14:textId="4AB7CFA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209.</w:t>
      </w:r>
      <w:r w:rsidR="004F495B">
        <w:rPr>
          <w:szCs w:val="24"/>
        </w:rPr>
        <w:tab/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British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>
        <w:rPr>
          <w:szCs w:val="24"/>
        </w:rPr>
        <w:t>C</w:t>
      </w:r>
      <w:r w:rsidRPr="00217A16">
        <w:rPr>
          <w:szCs w:val="24"/>
        </w:rPr>
        <w:t>apacity-building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455DA4">
        <w:rPr>
          <w:szCs w:val="24"/>
        </w:rPr>
        <w:t>”</w:t>
      </w:r>
      <w:r w:rsidRPr="00217A16">
        <w:rPr>
          <w:szCs w:val="24"/>
        </w:rPr>
        <w:t>.</w:t>
      </w:r>
    </w:p>
    <w:p w14:paraId="1058E79A" w14:textId="5466F38C" w:rsidR="007D22DD" w:rsidRDefault="004F495B" w:rsidP="004F495B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11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recommendations</w:t>
      </w:r>
      <w:r w:rsidR="007D22DD">
        <w:t xml:space="preserve"> </w:t>
      </w:r>
      <w:r w:rsidR="00724318" w:rsidRPr="00217A16">
        <w:t>46,</w:t>
      </w:r>
      <w:r w:rsidR="007D22DD">
        <w:t xml:space="preserve"> </w:t>
      </w:r>
      <w:r w:rsidR="00724318" w:rsidRPr="00217A16">
        <w:t>48,</w:t>
      </w:r>
      <w:r w:rsidR="007D22DD">
        <w:t xml:space="preserve"> </w:t>
      </w:r>
      <w:r w:rsidR="00724318" w:rsidRPr="00217A16">
        <w:t>50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52</w:t>
      </w:r>
    </w:p>
    <w:p w14:paraId="18CAC1BA" w14:textId="751B79EB" w:rsidR="007D22DD" w:rsidRDefault="004F495B" w:rsidP="004F495B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46</w:t>
      </w:r>
    </w:p>
    <w:p w14:paraId="2760561C" w14:textId="408B457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210.</w:t>
      </w:r>
      <w:r w:rsidR="001C733F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elderly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look</w:t>
      </w:r>
      <w:r w:rsidR="007D22DD">
        <w:rPr>
          <w:szCs w:val="24"/>
        </w:rPr>
        <w:t xml:space="preserve"> </w:t>
      </w:r>
      <w:r>
        <w:rPr>
          <w:szCs w:val="24"/>
        </w:rPr>
        <w:t>after</w:t>
      </w:r>
      <w:r w:rsidR="007D22DD">
        <w:rPr>
          <w:szCs w:val="24"/>
        </w:rPr>
        <w:t xml:space="preserve"> </w:t>
      </w:r>
      <w:r>
        <w:rPr>
          <w:szCs w:val="24"/>
        </w:rPr>
        <w:t>themselves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70E57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care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elderly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Sulaymaniyah.</w:t>
      </w:r>
    </w:p>
    <w:p w14:paraId="27120159" w14:textId="5D4E2FCC" w:rsidR="007D22DD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</w:rPr>
        <w:t>211.</w:t>
      </w:r>
      <w:r w:rsidR="001C733F">
        <w:rPr>
          <w:szCs w:val="24"/>
        </w:rPr>
        <w:tab/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150,000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assistance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widows,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children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orphans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with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no</w:t>
      </w:r>
      <w:r w:rsidR="00453757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one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care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for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them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families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whose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head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household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prison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missing,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condition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that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have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other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source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livelihood.</w:t>
      </w:r>
    </w:p>
    <w:p w14:paraId="46144D03" w14:textId="77777777" w:rsidR="00455DA4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  <w:shd w:val="clear" w:color="auto" w:fill="FFFFFF"/>
        </w:rPr>
        <w:t>212.</w:t>
      </w:r>
      <w:r w:rsidR="001C733F">
        <w:rPr>
          <w:szCs w:val="24"/>
          <w:shd w:val="clear" w:color="auto" w:fill="FFFFFF"/>
        </w:rPr>
        <w:tab/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2016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government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Kurdistan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Region,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cooperation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with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World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Bank,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set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up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programme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under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strategic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framework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for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social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care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Region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2020,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with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aim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raising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standard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living,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addressing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economic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social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changes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Kurdish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society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applying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sound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policies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promote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economic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reform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order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rid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Region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economic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crises.</w:t>
      </w:r>
    </w:p>
    <w:p w14:paraId="5B678C0A" w14:textId="77777777" w:rsidR="00455DA4" w:rsidRDefault="00724318" w:rsidP="007D22DD">
      <w:pPr>
        <w:pStyle w:val="SingleTxtG"/>
        <w:rPr>
          <w:szCs w:val="24"/>
          <w:shd w:val="clear" w:color="auto" w:fill="FFFFFF"/>
        </w:rPr>
      </w:pPr>
      <w:r w:rsidRPr="00217A16">
        <w:rPr>
          <w:szCs w:val="24"/>
          <w:shd w:val="clear" w:color="auto" w:fill="FFFFFF"/>
        </w:rPr>
        <w:t>213.</w:t>
      </w:r>
      <w:r w:rsidR="001C733F">
        <w:rPr>
          <w:szCs w:val="24"/>
          <w:shd w:val="clear" w:color="auto" w:fill="FFFFFF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implementing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social</w:t>
      </w:r>
      <w:r w:rsidR="007D22DD">
        <w:rPr>
          <w:szCs w:val="24"/>
        </w:rPr>
        <w:t xml:space="preserve"> </w:t>
      </w:r>
      <w:r>
        <w:rPr>
          <w:szCs w:val="24"/>
        </w:rPr>
        <w:t>care</w:t>
      </w:r>
      <w:r w:rsidR="007D22DD">
        <w:rPr>
          <w:szCs w:val="24"/>
        </w:rPr>
        <w:t xml:space="preserve"> </w:t>
      </w:r>
      <w:r>
        <w:rPr>
          <w:szCs w:val="24"/>
        </w:rPr>
        <w:t>network</w:t>
      </w:r>
      <w:r w:rsidR="007D22DD">
        <w:rPr>
          <w:szCs w:val="24"/>
        </w:rPr>
        <w:t xml:space="preserve"> </w:t>
      </w:r>
      <w:r>
        <w:rPr>
          <w:szCs w:val="24"/>
        </w:rPr>
        <w:t>programme,</w:t>
      </w:r>
      <w:r w:rsidR="007D22DD">
        <w:rPr>
          <w:szCs w:val="24"/>
        </w:rPr>
        <w:t xml:space="preserve"> </w:t>
      </w:r>
      <w:r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helped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95,000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contributed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empowerment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women.</w:t>
      </w:r>
    </w:p>
    <w:p w14:paraId="74407EB0" w14:textId="13DB340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214.</w:t>
      </w:r>
      <w:r w:rsidR="001C733F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</w:t>
      </w:r>
      <w:r w:rsidR="00455DA4">
        <w:rPr>
          <w:szCs w:val="24"/>
        </w:rPr>
        <w:t>–</w:t>
      </w:r>
      <w:r w:rsidRPr="00217A16">
        <w:rPr>
          <w:szCs w:val="24"/>
        </w:rPr>
        <w:t>2022)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363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database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underpin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targeting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2020,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socially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long-term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everywhere,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eliminating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hunger,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nutrition,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life-long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growth,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inclusive,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sustainable.</w:t>
      </w:r>
    </w:p>
    <w:p w14:paraId="3F02A8CA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215.</w:t>
      </w:r>
      <w:r w:rsidR="001C733F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targeting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returnees,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martyrs,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disadvantaged,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widows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divorcées.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strategy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achieved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reduction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poverty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from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22.4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per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cent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2007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18.9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per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cent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in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2012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(a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fall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16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per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cent</w:t>
      </w:r>
      <w:r w:rsidRPr="00217A16">
        <w:rPr>
          <w:szCs w:val="24"/>
          <w:shd w:val="clear" w:color="auto" w:fill="FFFFFF"/>
        </w:rPr>
        <w:t>).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However,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poverty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subsequently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rose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22.4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per</w:t>
      </w:r>
      <w:r w:rsidR="007D22DD">
        <w:rPr>
          <w:szCs w:val="24"/>
          <w:shd w:val="clear" w:color="auto" w:fill="FFFFFF"/>
        </w:rPr>
        <w:t xml:space="preserve"> </w:t>
      </w:r>
      <w:r>
        <w:rPr>
          <w:szCs w:val="24"/>
          <w:shd w:val="clear" w:color="auto" w:fill="FFFFFF"/>
        </w:rPr>
        <w:t>cent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due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to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financial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crisis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at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beginning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2015.</w:t>
      </w:r>
      <w:r w:rsidR="00455DA4">
        <w:rPr>
          <w:szCs w:val="24"/>
        </w:rPr>
        <w:t xml:space="preserve"> </w:t>
      </w:r>
    </w:p>
    <w:p w14:paraId="516180E0" w14:textId="2E744EE0" w:rsidR="007D22DD" w:rsidRDefault="001C733F" w:rsidP="001C733F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48</w:t>
      </w:r>
    </w:p>
    <w:p w14:paraId="4090C6C4" w14:textId="793CC2D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216.</w:t>
      </w:r>
      <w:r w:rsidR="001C733F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17,000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deserving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low-income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Basra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residential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limited-income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groups.</w:t>
      </w:r>
    </w:p>
    <w:p w14:paraId="0875E80C" w14:textId="6B53E43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217.</w:t>
      </w:r>
      <w:r w:rsidR="001C733F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prepared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involving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poorest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strengthening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balance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borrowers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plots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earmarked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interest-free.</w:t>
      </w:r>
    </w:p>
    <w:p w14:paraId="5F570C37" w14:textId="2DAC057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218.</w:t>
      </w:r>
      <w:r w:rsidR="001C733F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housing-related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</w:t>
      </w:r>
      <w:r w:rsidR="00455DA4">
        <w:rPr>
          <w:szCs w:val="24"/>
        </w:rPr>
        <w:t>–</w:t>
      </w:r>
      <w:r w:rsidRPr="00217A16">
        <w:rPr>
          <w:szCs w:val="24"/>
        </w:rPr>
        <w:t>2022)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nationwide,</w:t>
      </w:r>
      <w:r w:rsidR="007D22DD">
        <w:rPr>
          <w:szCs w:val="24"/>
        </w:rPr>
        <w:t xml:space="preserve"> </w:t>
      </w:r>
      <w:r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banks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schemes;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make</w:t>
      </w:r>
      <w:r w:rsidR="007D22DD">
        <w:rPr>
          <w:szCs w:val="24"/>
        </w:rPr>
        <w:t xml:space="preserve"> </w:t>
      </w:r>
      <w:r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destroyed</w:t>
      </w:r>
      <w:r w:rsidR="007D22DD">
        <w:rPr>
          <w:szCs w:val="24"/>
        </w:rPr>
        <w:t xml:space="preserve"> </w:t>
      </w:r>
      <w:r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operations;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drinking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volume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wastewater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expanding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72.66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wastewater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discharging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rivers.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355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(2017),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document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</w:t>
      </w:r>
      <w:r w:rsidR="00455DA4">
        <w:rPr>
          <w:szCs w:val="24"/>
        </w:rPr>
        <w:t>–</w:t>
      </w:r>
      <w:r w:rsidRPr="00217A16">
        <w:rPr>
          <w:szCs w:val="24"/>
        </w:rPr>
        <w:t>2022)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updated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management,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infra</w:t>
      </w:r>
      <w:r>
        <w:rPr>
          <w:szCs w:val="24"/>
        </w:rPr>
        <w:t>structure,</w:t>
      </w:r>
      <w:r w:rsidR="007D22DD">
        <w:rPr>
          <w:szCs w:val="24"/>
        </w:rPr>
        <w:t xml:space="preserve"> </w:t>
      </w:r>
      <w:r>
        <w:rPr>
          <w:szCs w:val="24"/>
        </w:rPr>
        <w:t>management,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maintenance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materials.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Overlapping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(2018</w:t>
      </w:r>
      <w:r w:rsidR="00455DA4">
        <w:rPr>
          <w:szCs w:val="24"/>
        </w:rPr>
        <w:t>–</w:t>
      </w:r>
      <w:r w:rsidRPr="00217A16">
        <w:rPr>
          <w:szCs w:val="24"/>
        </w:rPr>
        <w:t>2022),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settlements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challenges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worsening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phenomenon.</w:t>
      </w:r>
    </w:p>
    <w:p w14:paraId="0FC6D2B6" w14:textId="0E1F8392" w:rsidR="00724318" w:rsidRPr="00217A16" w:rsidRDefault="001C733F" w:rsidP="001C733F">
      <w:pPr>
        <w:pStyle w:val="H23G"/>
      </w:pPr>
      <w:r>
        <w:tab/>
      </w:r>
      <w:r>
        <w:tab/>
      </w:r>
      <w:r w:rsidR="00724318" w:rsidRPr="00217A16">
        <w:t>Schedule</w:t>
      </w:r>
      <w:r w:rsidR="007D22DD">
        <w:t xml:space="preserve"> </w:t>
      </w:r>
      <w:r w:rsidR="00724318" w:rsidRPr="00217A16">
        <w:t>showing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families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occupancy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housing</w:t>
      </w:r>
      <w:r w:rsidR="007D22DD">
        <w:t xml:space="preserve"> </w:t>
      </w:r>
      <w:r w:rsidR="00724318" w:rsidRPr="00217A16">
        <w:t>unit</w:t>
      </w:r>
      <w:r w:rsidR="007D22DD">
        <w:t xml:space="preserve"> </w:t>
      </w:r>
      <w:r w:rsidR="00724318" w:rsidRPr="00217A16">
        <w:t>(2016)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9"/>
        <w:gridCol w:w="1180"/>
        <w:gridCol w:w="1292"/>
        <w:gridCol w:w="1292"/>
        <w:gridCol w:w="1163"/>
        <w:gridCol w:w="1244"/>
      </w:tblGrid>
      <w:tr w:rsidR="00724318" w:rsidRPr="001C733F" w14:paraId="57C12AE6" w14:textId="77777777" w:rsidTr="001C733F">
        <w:trPr>
          <w:tblHeader/>
        </w:trPr>
        <w:tc>
          <w:tcPr>
            <w:tcW w:w="15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470111C" w14:textId="6982BFE8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Owned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by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family</w:t>
            </w:r>
          </w:p>
        </w:tc>
        <w:tc>
          <w:tcPr>
            <w:tcW w:w="15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A4D4933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Rental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0203B4" w14:textId="77777777" w:rsidR="00455DA4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Free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by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agreement</w:t>
            </w:r>
          </w:p>
          <w:p w14:paraId="2333DF9D" w14:textId="641216D0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of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owner</w:t>
            </w:r>
          </w:p>
        </w:tc>
        <w:tc>
          <w:tcPr>
            <w:tcW w:w="16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8165C76" w14:textId="629A4882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Free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without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agreement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of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owner</w:t>
            </w:r>
          </w:p>
        </w:tc>
        <w:tc>
          <w:tcPr>
            <w:tcW w:w="15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CE5C6DA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Camp</w:t>
            </w:r>
          </w:p>
        </w:tc>
        <w:tc>
          <w:tcPr>
            <w:tcW w:w="16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0A6494" w14:textId="51D2AC01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1C733F">
              <w:rPr>
                <w:i/>
                <w:sz w:val="16"/>
              </w:rPr>
              <w:t>Informal</w:t>
            </w:r>
            <w:r w:rsidR="007D22DD" w:rsidRPr="001C733F">
              <w:rPr>
                <w:i/>
                <w:sz w:val="16"/>
              </w:rPr>
              <w:t xml:space="preserve"> </w:t>
            </w:r>
            <w:r w:rsidRPr="001C733F">
              <w:rPr>
                <w:i/>
                <w:sz w:val="16"/>
              </w:rPr>
              <w:t>housing</w:t>
            </w:r>
          </w:p>
        </w:tc>
      </w:tr>
      <w:tr w:rsidR="00724318" w:rsidRPr="001C733F" w14:paraId="447D8449" w14:textId="77777777" w:rsidTr="001C733F">
        <w:tc>
          <w:tcPr>
            <w:tcW w:w="1568" w:type="dxa"/>
            <w:tcBorders>
              <w:top w:val="single" w:sz="12" w:space="0" w:color="auto"/>
            </w:tcBorders>
            <w:shd w:val="clear" w:color="auto" w:fill="auto"/>
          </w:tcPr>
          <w:p w14:paraId="2897AF0B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1C733F">
              <w:rPr>
                <w:sz w:val="18"/>
              </w:rPr>
              <w:t>74.1</w:t>
            </w:r>
          </w:p>
        </w:tc>
        <w:tc>
          <w:tcPr>
            <w:tcW w:w="154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E230BA4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C733F">
              <w:rPr>
                <w:sz w:val="18"/>
              </w:rPr>
              <w:t>13.0</w:t>
            </w:r>
          </w:p>
        </w:tc>
        <w:tc>
          <w:tcPr>
            <w:tcW w:w="16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8279D5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C733F">
              <w:rPr>
                <w:sz w:val="18"/>
              </w:rPr>
              <w:t>9.1</w:t>
            </w:r>
          </w:p>
        </w:tc>
        <w:tc>
          <w:tcPr>
            <w:tcW w:w="16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5889F66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C733F">
              <w:rPr>
                <w:sz w:val="18"/>
              </w:rPr>
              <w:t>5.0</w:t>
            </w:r>
          </w:p>
        </w:tc>
        <w:tc>
          <w:tcPr>
            <w:tcW w:w="15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6557B650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1C733F">
              <w:rPr>
                <w:sz w:val="18"/>
              </w:rPr>
              <w:t>0.0</w:t>
            </w:r>
          </w:p>
        </w:tc>
        <w:tc>
          <w:tcPr>
            <w:tcW w:w="162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0FA117B" w14:textId="77777777" w:rsidR="00724318" w:rsidRPr="001C733F" w:rsidRDefault="00724318" w:rsidP="001C733F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</w:p>
        </w:tc>
      </w:tr>
    </w:tbl>
    <w:p w14:paraId="2762A63B" w14:textId="307C145C" w:rsidR="007D22DD" w:rsidRDefault="00724318" w:rsidP="001C733F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219.</w:t>
      </w:r>
      <w:r w:rsidR="001C733F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rapid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encroachments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>
        <w:rPr>
          <w:szCs w:val="24"/>
        </w:rPr>
        <w:t>property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laws.</w:t>
      </w:r>
    </w:p>
    <w:p w14:paraId="3FEB8F88" w14:textId="343923F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220.</w:t>
      </w:r>
      <w:r w:rsidR="00673DC2">
        <w:rPr>
          <w:szCs w:val="24"/>
        </w:rPr>
        <w:tab/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suitable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</w:t>
      </w:r>
      <w:r>
        <w:rPr>
          <w:szCs w:val="24"/>
        </w:rPr>
        <w:t>overnorates,</w:t>
      </w:r>
      <w:r w:rsidR="007D22DD">
        <w:rPr>
          <w:szCs w:val="24"/>
        </w:rPr>
        <w:t xml:space="preserve"> </w:t>
      </w:r>
      <w:r>
        <w:rPr>
          <w:szCs w:val="24"/>
        </w:rPr>
        <w:t>districts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sub</w:t>
      </w:r>
      <w:r w:rsidRPr="00217A16">
        <w:rPr>
          <w:szCs w:val="24"/>
        </w:rPr>
        <w:t>districts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expansion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municipal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boundaries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previously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unimplemented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original</w:t>
      </w:r>
      <w:r w:rsidR="007D22DD">
        <w:rPr>
          <w:szCs w:val="24"/>
        </w:rPr>
        <w:t xml:space="preserve"> </w:t>
      </w:r>
      <w:r>
        <w:rPr>
          <w:szCs w:val="24"/>
        </w:rPr>
        <w:t>plan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designs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modern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expansion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observing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materials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energy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Residential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demarcated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Construction,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Municipalities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until</w:t>
      </w:r>
      <w:r w:rsidR="007D22DD">
        <w:rPr>
          <w:szCs w:val="24"/>
        </w:rPr>
        <w:t xml:space="preserve"> </w:t>
      </w:r>
      <w:r>
        <w:rPr>
          <w:szCs w:val="24"/>
        </w:rPr>
        <w:t>such</w:t>
      </w:r>
      <w:r w:rsidR="007D22DD">
        <w:rPr>
          <w:szCs w:val="24"/>
        </w:rPr>
        <w:t xml:space="preserve"> </w:t>
      </w:r>
      <w:r>
        <w:rPr>
          <w:szCs w:val="24"/>
        </w:rPr>
        <w:t>time</w:t>
      </w:r>
      <w:r w:rsidR="007D22DD">
        <w:rPr>
          <w:szCs w:val="24"/>
        </w:rPr>
        <w:t xml:space="preserve"> </w:t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beneficiaries.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33,000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low-cost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units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</w:p>
    <w:p w14:paraId="26DEEB4F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221.</w:t>
      </w:r>
      <w:r w:rsidR="00673DC2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resolve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encroachment</w:t>
      </w:r>
      <w:r w:rsidR="007D22DD">
        <w:rPr>
          <w:szCs w:val="24"/>
        </w:rPr>
        <w:t xml:space="preserve"> </w:t>
      </w:r>
      <w:r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Mosul,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auspices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reconciliation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input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judiciary.</w:t>
      </w:r>
    </w:p>
    <w:p w14:paraId="09F88C41" w14:textId="5954D792" w:rsidR="007D22DD" w:rsidRDefault="00673DC2" w:rsidP="00673DC2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50</w:t>
      </w:r>
    </w:p>
    <w:p w14:paraId="0E70DDAD" w14:textId="2854FBB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222.</w:t>
      </w:r>
      <w:r w:rsidR="00673DC2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electronic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relevant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finalization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ordinary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consider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>
        <w:rPr>
          <w:szCs w:val="24"/>
        </w:rPr>
        <w:t>thereof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security.</w:t>
      </w:r>
    </w:p>
    <w:p w14:paraId="43AD2409" w14:textId="0129016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223.</w:t>
      </w:r>
      <w:r w:rsidR="00673DC2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pilot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>
        <w:rPr>
          <w:szCs w:val="24"/>
        </w:rPr>
        <w:t>introduced</w:t>
      </w:r>
      <w:r w:rsidRPr="00217A16">
        <w:rPr>
          <w:szCs w:val="24"/>
        </w:rPr>
        <w:t>.</w:t>
      </w:r>
    </w:p>
    <w:p w14:paraId="5DD7E8C4" w14:textId="1219E69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224.</w:t>
      </w:r>
      <w:r w:rsidR="00673DC2">
        <w:rPr>
          <w:szCs w:val="24"/>
        </w:rPr>
        <w:tab/>
      </w:r>
      <w:r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Relief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Shelter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Families,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charged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prioritizing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monthly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rations,</w:t>
      </w:r>
      <w:r w:rsidR="007D22DD">
        <w:rPr>
          <w:szCs w:val="24"/>
        </w:rPr>
        <w:t xml:space="preserve"> </w:t>
      </w:r>
      <w:r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basis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necessary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budget.</w:t>
      </w:r>
    </w:p>
    <w:p w14:paraId="6A4F38AD" w14:textId="6C47EBB8" w:rsidR="007D22DD" w:rsidRDefault="006C1A6C" w:rsidP="006C1A6C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52</w:t>
      </w:r>
    </w:p>
    <w:p w14:paraId="7800A287" w14:textId="5CFA1A9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225.</w:t>
      </w:r>
      <w:r w:rsidR="00547C8E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Federal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poverty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farmers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451.749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billion)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1,520.758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billion).</w:t>
      </w:r>
    </w:p>
    <w:p w14:paraId="70074608" w14:textId="32E5BE9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226.</w:t>
      </w:r>
      <w:r w:rsidR="00547C8E">
        <w:rPr>
          <w:szCs w:val="24"/>
        </w:rPr>
        <w:tab/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(2012)</w:t>
      </w:r>
      <w:r w:rsidR="007D22DD">
        <w:rPr>
          <w:szCs w:val="24"/>
        </w:rPr>
        <w:t xml:space="preserve"> </w:t>
      </w:r>
      <w:r>
        <w:rPr>
          <w:szCs w:val="24"/>
        </w:rPr>
        <w:t>sets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farmers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damage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</w:t>
      </w:r>
      <w:r>
        <w:rPr>
          <w:szCs w:val="24"/>
        </w:rPr>
        <w:t>ined</w:t>
      </w:r>
      <w:r w:rsidR="007D22DD">
        <w:rPr>
          <w:szCs w:val="24"/>
        </w:rPr>
        <w:t xml:space="preserve"> </w:t>
      </w:r>
      <w:r>
        <w:rPr>
          <w:szCs w:val="24"/>
        </w:rPr>
        <w:t>due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drought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adopts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disasters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separately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compensation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emergency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reserve.</w:t>
      </w:r>
      <w:r w:rsidR="007D22DD">
        <w:rPr>
          <w:szCs w:val="24"/>
        </w:rPr>
        <w:t xml:space="preserve"> </w:t>
      </w:r>
      <w:r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made.</w:t>
      </w:r>
    </w:p>
    <w:p w14:paraId="17B6F1CA" w14:textId="19F00C3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227.</w:t>
      </w:r>
      <w:r w:rsidR="00547C8E">
        <w:rPr>
          <w:szCs w:val="24"/>
        </w:rPr>
        <w:tab/>
      </w:r>
      <w:r w:rsidRPr="00217A16">
        <w:rPr>
          <w:szCs w:val="24"/>
        </w:rPr>
        <w:t>Dysentery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cholera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drinking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water.</w:t>
      </w:r>
    </w:p>
    <w:p w14:paraId="58833695" w14:textId="033D805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228.</w:t>
      </w:r>
      <w:r w:rsidR="00547C8E">
        <w:rPr>
          <w:szCs w:val="24"/>
        </w:rPr>
        <w:tab/>
      </w:r>
      <w:r w:rsidRPr="00217A16">
        <w:rPr>
          <w:szCs w:val="24"/>
        </w:rPr>
        <w:t>Seeking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Transboundary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Lakes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(Helsinki,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1992)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entered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February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–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Representatives.</w:t>
      </w:r>
    </w:p>
    <w:p w14:paraId="5B536F2E" w14:textId="5ABF930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229.</w:t>
      </w:r>
      <w:r w:rsidR="00547C8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Ramsar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Wetlands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(1971)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2007;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marshes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>
        <w:rPr>
          <w:szCs w:val="24"/>
        </w:rPr>
        <w:t>C</w:t>
      </w:r>
      <w:r w:rsidRPr="00217A16">
        <w:rPr>
          <w:szCs w:val="24"/>
        </w:rPr>
        <w:t>onvention.</w:t>
      </w:r>
    </w:p>
    <w:p w14:paraId="027D8BC8" w14:textId="489FBC3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230.</w:t>
      </w:r>
      <w:r w:rsidR="00547C8E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Non-navigational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(1997).</w:t>
      </w:r>
    </w:p>
    <w:p w14:paraId="268DFD13" w14:textId="3CFA134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231.</w:t>
      </w:r>
      <w:r w:rsidR="00547C8E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Resources,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desert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investment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fragmenting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plots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>
        <w:rPr>
          <w:szCs w:val="24"/>
        </w:rPr>
        <w:t>land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>
        <w:rPr>
          <w:szCs w:val="24"/>
        </w:rPr>
        <w:t>concessional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>
        <w:rPr>
          <w:szCs w:val="24"/>
        </w:rPr>
        <w:t>Loan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activated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</w:t>
      </w:r>
      <w:r>
        <w:rPr>
          <w:szCs w:val="24"/>
        </w:rPr>
        <w:t>ed</w:t>
      </w:r>
      <w:r w:rsidR="007D22DD">
        <w:rPr>
          <w:szCs w:val="24"/>
        </w:rPr>
        <w:t xml:space="preserve"> </w:t>
      </w:r>
      <w:r>
        <w:rPr>
          <w:szCs w:val="24"/>
        </w:rPr>
        <w:t>from</w:t>
      </w:r>
      <w:r w:rsidR="007D22DD">
        <w:rPr>
          <w:szCs w:val="24"/>
        </w:rPr>
        <w:t xml:space="preserve"> </w:t>
      </w:r>
      <w:r>
        <w:rPr>
          <w:szCs w:val="24"/>
        </w:rPr>
        <w:t>agricultural</w:t>
      </w:r>
      <w:r w:rsidR="007D22DD">
        <w:rPr>
          <w:szCs w:val="24"/>
        </w:rPr>
        <w:t xml:space="preserve"> </w:t>
      </w:r>
      <w:r>
        <w:rPr>
          <w:szCs w:val="24"/>
        </w:rPr>
        <w:t>initiatives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earmarked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unemployed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land.</w:t>
      </w:r>
    </w:p>
    <w:p w14:paraId="1C2C8C23" w14:textId="26C1F79D" w:rsidR="007D22DD" w:rsidRDefault="00547C8E" w:rsidP="00547C8E">
      <w:pPr>
        <w:pStyle w:val="H1G"/>
      </w:pPr>
      <w:r>
        <w:lastRenderedPageBreak/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12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54</w:t>
      </w:r>
    </w:p>
    <w:p w14:paraId="102E873C" w14:textId="4798FA11" w:rsidR="007D22DD" w:rsidRDefault="00547C8E" w:rsidP="00547C8E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54</w:t>
      </w:r>
    </w:p>
    <w:p w14:paraId="73F57E21" w14:textId="3B5AB4D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232.</w:t>
      </w:r>
      <w:r w:rsidR="0002194A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31</w:t>
      </w:r>
      <w:r w:rsidR="00455DA4">
        <w:rPr>
          <w:szCs w:val="24"/>
        </w:rPr>
        <w:t xml:space="preserve"> </w:t>
      </w:r>
      <w:r w:rsidRPr="00217A16">
        <w:rPr>
          <w:szCs w:val="24"/>
        </w:rPr>
        <w:t>(First)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itself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different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hospitals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(2013)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provisions.</w:t>
      </w:r>
    </w:p>
    <w:p w14:paraId="65DDC676" w14:textId="35D42B5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233.</w:t>
      </w:r>
      <w:r w:rsidR="0002194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amounted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3,834,515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capita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120,000,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</w:p>
    <w:p w14:paraId="6F309EBD" w14:textId="257AE976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234.</w:t>
      </w:r>
      <w:r w:rsidR="0002194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decades,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average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expectancy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birth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58.2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69.3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70.3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reflection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despite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population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growth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2.2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S</w:t>
      </w:r>
      <w:r w:rsidRPr="00217A16">
        <w:rPr>
          <w:szCs w:val="24"/>
        </w:rPr>
        <w:t>pending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>
        <w:rPr>
          <w:szCs w:val="24"/>
        </w:rPr>
        <w:t>accounted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3.18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expenditure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5.77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</w:p>
    <w:p w14:paraId="2FEF5F71" w14:textId="7F6B50A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235.</w:t>
      </w:r>
      <w:r w:rsidR="0002194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deaths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HIV/AIDS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sex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respectively,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infected,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females.</w:t>
      </w:r>
    </w:p>
    <w:p w14:paraId="1EA85149" w14:textId="70903E3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236.</w:t>
      </w:r>
      <w:r w:rsidR="0002194A">
        <w:rPr>
          <w:szCs w:val="24"/>
        </w:rPr>
        <w:tab/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sterilization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tablets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risks.</w:t>
      </w:r>
    </w:p>
    <w:p w14:paraId="3CD29713" w14:textId="6981980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237.</w:t>
      </w:r>
      <w:r w:rsidR="0002194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2013</w:t>
      </w:r>
      <w:r w:rsidR="00455DA4">
        <w:rPr>
          <w:szCs w:val="24"/>
        </w:rPr>
        <w:t>–</w:t>
      </w:r>
      <w:r w:rsidRPr="00217A16">
        <w:rPr>
          <w:szCs w:val="24"/>
        </w:rPr>
        <w:t>2017,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individual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possible,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global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(primary,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tertiary)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>
        <w:rPr>
          <w:szCs w:val="24"/>
        </w:rPr>
        <w:t>d</w:t>
      </w:r>
      <w:r w:rsidR="007D22DD">
        <w:rPr>
          <w:szCs w:val="24"/>
        </w:rPr>
        <w:t xml:space="preserve"> </w:t>
      </w:r>
      <w:r>
        <w:rPr>
          <w:szCs w:val="24"/>
        </w:rPr>
        <w:t>private</w:t>
      </w:r>
      <w:r w:rsidR="007D22DD">
        <w:rPr>
          <w:szCs w:val="24"/>
        </w:rPr>
        <w:t xml:space="preserve"> </w:t>
      </w:r>
      <w:r>
        <w:rPr>
          <w:szCs w:val="24"/>
        </w:rPr>
        <w:t>sector</w:t>
      </w:r>
      <w:r w:rsidR="007D22DD">
        <w:rPr>
          <w:szCs w:val="24"/>
        </w:rPr>
        <w:t xml:space="preserve"> </w:t>
      </w:r>
      <w:r>
        <w:rPr>
          <w:szCs w:val="24"/>
        </w:rPr>
        <w:t>services.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</w:t>
      </w:r>
      <w:r w:rsidRPr="00217A16">
        <w:rPr>
          <w:szCs w:val="24"/>
        </w:rPr>
        <w:t>inistry</w:t>
      </w:r>
      <w:r w:rsidR="007D22DD">
        <w:rPr>
          <w:szCs w:val="24"/>
        </w:rPr>
        <w:t xml:space="preserve"> </w:t>
      </w:r>
      <w:r>
        <w:rPr>
          <w:szCs w:val="24"/>
        </w:rPr>
        <w:t>budget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treatment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patients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USD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30,262,801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2015.</w:t>
      </w:r>
    </w:p>
    <w:p w14:paraId="36ED5EB8" w14:textId="3EBF43D5" w:rsidR="00724318" w:rsidRPr="00217A16" w:rsidRDefault="00724318" w:rsidP="009C098D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238.</w:t>
      </w:r>
      <w:r w:rsidR="009C098D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purchase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medicines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possible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people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particularly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low-income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455DA4">
        <w:rPr>
          <w:szCs w:val="24"/>
        </w:rPr>
        <w:t xml:space="preserve"> 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8"/>
        <w:gridCol w:w="1433"/>
        <w:gridCol w:w="1433"/>
        <w:gridCol w:w="1433"/>
        <w:gridCol w:w="1433"/>
      </w:tblGrid>
      <w:tr w:rsidR="00724318" w:rsidRPr="009C098D" w14:paraId="44A6E87C" w14:textId="77777777" w:rsidTr="00AE50A9">
        <w:trPr>
          <w:tblHeader/>
        </w:trPr>
        <w:tc>
          <w:tcPr>
            <w:tcW w:w="2143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84744E4" w14:textId="45BB2CAF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9C098D">
              <w:rPr>
                <w:i/>
                <w:sz w:val="16"/>
              </w:rPr>
              <w:t>Account</w:t>
            </w:r>
            <w:r w:rsidR="007D22DD" w:rsidRPr="009C098D">
              <w:rPr>
                <w:i/>
                <w:sz w:val="16"/>
              </w:rPr>
              <w:t xml:space="preserve"> </w:t>
            </w:r>
            <w:r w:rsidRPr="009C098D">
              <w:rPr>
                <w:i/>
                <w:sz w:val="16"/>
              </w:rPr>
              <w:t>name</w:t>
            </w:r>
          </w:p>
        </w:tc>
        <w:tc>
          <w:tcPr>
            <w:tcW w:w="749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2ADE81" w14:textId="77777777" w:rsidR="00724318" w:rsidRPr="009C098D" w:rsidRDefault="00724318" w:rsidP="00AE50A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center"/>
              <w:rPr>
                <w:i/>
                <w:sz w:val="16"/>
              </w:rPr>
            </w:pPr>
            <w:r w:rsidRPr="009C098D">
              <w:rPr>
                <w:i/>
                <w:sz w:val="16"/>
              </w:rPr>
              <w:t>Years</w:t>
            </w:r>
          </w:p>
        </w:tc>
      </w:tr>
      <w:tr w:rsidR="00724318" w:rsidRPr="009C098D" w14:paraId="4BDA36C0" w14:textId="77777777" w:rsidTr="00AE50A9">
        <w:trPr>
          <w:tblHeader/>
        </w:trPr>
        <w:tc>
          <w:tcPr>
            <w:tcW w:w="2143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31ACEB" w14:textId="77777777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6C3A556" w14:textId="77777777" w:rsidR="00724318" w:rsidRPr="00AE50A9" w:rsidRDefault="00724318" w:rsidP="00AE50A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E50A9">
              <w:rPr>
                <w:i/>
                <w:sz w:val="16"/>
              </w:rPr>
              <w:t>2016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AAAB8A6" w14:textId="77777777" w:rsidR="00724318" w:rsidRPr="00AE50A9" w:rsidRDefault="00724318" w:rsidP="00AE50A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E50A9">
              <w:rPr>
                <w:i/>
                <w:sz w:val="16"/>
              </w:rPr>
              <w:t>2017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27A7B10" w14:textId="77777777" w:rsidR="00724318" w:rsidRPr="00AE50A9" w:rsidRDefault="00724318" w:rsidP="00AE50A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E50A9">
              <w:rPr>
                <w:i/>
                <w:sz w:val="16"/>
              </w:rPr>
              <w:t>2018</w:t>
            </w:r>
          </w:p>
        </w:tc>
        <w:tc>
          <w:tcPr>
            <w:tcW w:w="18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FD00EF2" w14:textId="77777777" w:rsidR="00724318" w:rsidRPr="00AE50A9" w:rsidRDefault="00724318" w:rsidP="00AE50A9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AE50A9">
              <w:rPr>
                <w:i/>
                <w:sz w:val="16"/>
              </w:rPr>
              <w:t>2019</w:t>
            </w:r>
          </w:p>
        </w:tc>
      </w:tr>
      <w:tr w:rsidR="00724318" w:rsidRPr="009C098D" w14:paraId="48B20346" w14:textId="77777777" w:rsidTr="00AE50A9">
        <w:tc>
          <w:tcPr>
            <w:tcW w:w="21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D733F9E" w14:textId="77777777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9C098D">
              <w:rPr>
                <w:sz w:val="18"/>
              </w:rPr>
              <w:t>Medicines</w:t>
            </w:r>
          </w:p>
        </w:tc>
        <w:tc>
          <w:tcPr>
            <w:tcW w:w="18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95C380A" w14:textId="0245EF59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098D">
              <w:rPr>
                <w:sz w:val="18"/>
              </w:rPr>
              <w:t>1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515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063</w:t>
            </w:r>
          </w:p>
        </w:tc>
        <w:tc>
          <w:tcPr>
            <w:tcW w:w="18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1DE8E7C" w14:textId="0B7E0C72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098D">
              <w:rPr>
                <w:sz w:val="18"/>
              </w:rPr>
              <w:t>645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970</w:t>
            </w:r>
          </w:p>
        </w:tc>
        <w:tc>
          <w:tcPr>
            <w:tcW w:w="18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0CDD06" w14:textId="6C9A8CEF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098D">
              <w:rPr>
                <w:sz w:val="18"/>
              </w:rPr>
              <w:t>900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000</w:t>
            </w:r>
          </w:p>
        </w:tc>
        <w:tc>
          <w:tcPr>
            <w:tcW w:w="18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2880EF1" w14:textId="42EA33D3" w:rsidR="00724318" w:rsidRPr="009C098D" w:rsidRDefault="00724318" w:rsidP="009C098D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9C098D">
              <w:rPr>
                <w:sz w:val="18"/>
              </w:rPr>
              <w:t>1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500</w:t>
            </w:r>
            <w:r w:rsidR="007D22DD" w:rsidRPr="009C098D">
              <w:rPr>
                <w:sz w:val="18"/>
              </w:rPr>
              <w:t xml:space="preserve"> </w:t>
            </w:r>
            <w:r w:rsidRPr="009C098D">
              <w:rPr>
                <w:sz w:val="18"/>
              </w:rPr>
              <w:t>000</w:t>
            </w:r>
          </w:p>
        </w:tc>
      </w:tr>
    </w:tbl>
    <w:p w14:paraId="248D4CB2" w14:textId="61C4A8E8" w:rsidR="007D22DD" w:rsidRDefault="005D4ABE" w:rsidP="005D4ABE">
      <w:pPr>
        <w:pStyle w:val="H1G"/>
      </w:pPr>
      <w:r>
        <w:tab/>
      </w:r>
      <w:r>
        <w:tab/>
      </w:r>
      <w:r w:rsidR="00724318" w:rsidRPr="00217A16">
        <w:t>Articles</w:t>
      </w:r>
      <w:r w:rsidR="007D22DD">
        <w:t xml:space="preserve"> </w:t>
      </w:r>
      <w:r w:rsidR="00724318" w:rsidRPr="00217A16">
        <w:t>13</w:t>
      </w:r>
      <w:r>
        <w:t>–</w:t>
      </w:r>
      <w:r w:rsidR="00724318" w:rsidRPr="00217A16">
        <w:t>14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56</w:t>
      </w:r>
    </w:p>
    <w:p w14:paraId="5CC8A644" w14:textId="5A136FFB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239.</w:t>
      </w:r>
      <w:r w:rsidR="005D4ABE">
        <w:rPr>
          <w:szCs w:val="24"/>
        </w:rPr>
        <w:tab/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recommendation,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189F55FF" w14:textId="20C5138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Transferring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from</w:t>
      </w:r>
      <w:r w:rsidR="007D22DD">
        <w:t xml:space="preserve"> </w:t>
      </w:r>
      <w:r w:rsidR="00724318" w:rsidRPr="00217A16">
        <w:t>evening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morning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ensure</w:t>
      </w:r>
      <w:r w:rsidR="007D22DD">
        <w:t xml:space="preserve"> </w:t>
      </w:r>
      <w:r w:rsidR="00724318" w:rsidRPr="00217A16">
        <w:t>they</w:t>
      </w:r>
      <w:r w:rsidR="007D22DD">
        <w:t xml:space="preserve"> </w:t>
      </w:r>
      <w:r w:rsidR="00724318" w:rsidRPr="00217A16">
        <w:t>continue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studies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do</w:t>
      </w:r>
      <w:r w:rsidR="007D22DD">
        <w:t xml:space="preserve"> </w:t>
      </w:r>
      <w:r w:rsidR="00724318" w:rsidRPr="00217A16">
        <w:t>not</w:t>
      </w:r>
      <w:r w:rsidR="007D22DD">
        <w:t xml:space="preserve"> </w:t>
      </w:r>
      <w:r w:rsidR="00724318" w:rsidRPr="00217A16">
        <w:t>drop</w:t>
      </w:r>
      <w:r w:rsidR="007D22DD">
        <w:t xml:space="preserve"> </w:t>
      </w:r>
      <w:r w:rsidR="00724318" w:rsidRPr="00217A16">
        <w:t>out.</w:t>
      </w:r>
    </w:p>
    <w:p w14:paraId="08EBFFE9" w14:textId="248516B6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Admitting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affiliation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>
        <w:t>order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deal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 w:rsidRPr="00217A16">
        <w:t>cases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sickness,</w:t>
      </w:r>
      <w:r w:rsidR="007D22DD">
        <w:t xml:space="preserve"> </w:t>
      </w:r>
      <w:r w:rsidR="00724318" w:rsidRPr="00217A16">
        <w:t>illiteracy</w:t>
      </w:r>
      <w:r w:rsidR="007D22DD">
        <w:t xml:space="preserve"> </w:t>
      </w:r>
      <w:r w:rsidR="00724318" w:rsidRPr="00217A16">
        <w:t>etc.;</w:t>
      </w:r>
      <w:r w:rsidR="007D22DD">
        <w:t xml:space="preserve"> </w:t>
      </w:r>
      <w:r w:rsidR="00724318" w:rsidRPr="00217A16">
        <w:t>having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sit</w:t>
      </w:r>
      <w:r w:rsidR="007D22DD">
        <w:t xml:space="preserve"> </w:t>
      </w:r>
      <w:r w:rsidR="00724318" w:rsidRPr="00217A16">
        <w:t>half-year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end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examinations;</w:t>
      </w:r>
      <w:r w:rsidR="007D22DD">
        <w:t xml:space="preserve"> </w:t>
      </w:r>
      <w:r w:rsidR="00724318" w:rsidRPr="00217A16">
        <w:t>obtaining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approval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M</w:t>
      </w:r>
      <w:r w:rsidR="00724318" w:rsidRPr="00217A16">
        <w:t>inister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E</w:t>
      </w:r>
      <w:r w:rsidR="00724318" w:rsidRPr="00217A16">
        <w:t>ducation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extend</w:t>
      </w:r>
      <w:r w:rsidR="007D22DD">
        <w:t xml:space="preserve"> </w:t>
      </w:r>
      <w:r w:rsidR="00724318" w:rsidRPr="00217A16">
        <w:t>periods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registration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attendance</w:t>
      </w:r>
      <w:r w:rsidR="007D22DD">
        <w:t xml:space="preserve"> </w:t>
      </w:r>
      <w:r w:rsidR="00724318">
        <w:t>by</w:t>
      </w:r>
      <w:r w:rsidR="007D22DD">
        <w:t xml:space="preserve"> </w:t>
      </w:r>
      <w:r w:rsidR="00724318">
        <w:t>affiliation</w:t>
      </w:r>
      <w:r w:rsidR="007D22DD">
        <w:t xml:space="preserve"> </w:t>
      </w:r>
      <w:r w:rsidR="00724318">
        <w:t>for</w:t>
      </w:r>
      <w:r w:rsidR="007D22DD">
        <w:t xml:space="preserve"> </w:t>
      </w:r>
      <w:r w:rsidR="00724318">
        <w:t>all</w:t>
      </w:r>
      <w:r w:rsidR="007D22DD">
        <w:t xml:space="preserve"> </w:t>
      </w:r>
      <w:r w:rsidR="00724318">
        <w:t>students</w:t>
      </w:r>
      <w:r w:rsidR="00724318" w:rsidRPr="00217A16">
        <w:t>;</w:t>
      </w:r>
      <w:r w:rsidR="007D22DD">
        <w:t xml:space="preserve"> </w:t>
      </w:r>
      <w:r w:rsidR="00724318" w:rsidRPr="00217A16">
        <w:t>extending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registration</w:t>
      </w:r>
      <w:r w:rsidR="007D22DD">
        <w:t xml:space="preserve"> </w:t>
      </w:r>
      <w:r w:rsidR="00724318" w:rsidRPr="00217A16">
        <w:t>period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failed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register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medical</w:t>
      </w:r>
      <w:r w:rsidR="007D22DD">
        <w:t xml:space="preserve"> </w:t>
      </w:r>
      <w:r w:rsidR="00724318" w:rsidRPr="00217A16">
        <w:t>or</w:t>
      </w:r>
      <w:r w:rsidR="007D22DD">
        <w:t xml:space="preserve"> </w:t>
      </w:r>
      <w:r w:rsidR="00724318" w:rsidRPr="00217A16">
        <w:t>security-related</w:t>
      </w:r>
      <w:r w:rsidR="007D22DD">
        <w:t xml:space="preserve"> </w:t>
      </w:r>
      <w:r w:rsidR="00724318" w:rsidRPr="00217A16">
        <w:t>reasons</w:t>
      </w:r>
      <w:r w:rsidR="007D22DD">
        <w:t xml:space="preserve"> </w:t>
      </w:r>
      <w:r w:rsidR="00724318" w:rsidRPr="00217A16">
        <w:t>or</w:t>
      </w:r>
      <w:r w:rsidR="007D22DD">
        <w:t xml:space="preserve"> </w:t>
      </w:r>
      <w:r w:rsidR="00724318" w:rsidRPr="00217A16">
        <w:t>because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tribal</w:t>
      </w:r>
      <w:r w:rsidR="007D22DD">
        <w:t xml:space="preserve"> </w:t>
      </w:r>
      <w:r w:rsidR="00724318" w:rsidRPr="00217A16">
        <w:t>threats;</w:t>
      </w:r>
      <w:r w:rsidR="007D22DD">
        <w:t xml:space="preserve"> </w:t>
      </w:r>
      <w:r w:rsidR="00724318" w:rsidRPr="00217A16">
        <w:t>reinstating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without</w:t>
      </w:r>
      <w:r w:rsidR="007D22DD">
        <w:t xml:space="preserve"> </w:t>
      </w:r>
      <w:r w:rsidR="00724318" w:rsidRPr="00217A16">
        <w:t>exception;</w:t>
      </w:r>
      <w:r w:rsidR="007D22DD">
        <w:t xml:space="preserve"> </w:t>
      </w:r>
      <w:r w:rsidR="00724318" w:rsidRPr="00217A16">
        <w:t>allowing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over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statutory</w:t>
      </w:r>
      <w:r w:rsidR="007D22DD">
        <w:t xml:space="preserve"> </w:t>
      </w:r>
      <w:r w:rsidR="00724318" w:rsidRPr="00217A16">
        <w:t>age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continue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study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evening</w:t>
      </w:r>
      <w:r w:rsidR="007D22DD">
        <w:t xml:space="preserve"> </w:t>
      </w:r>
      <w:r w:rsidR="00724318" w:rsidRPr="00217A16">
        <w:t>school;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allowing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have</w:t>
      </w:r>
      <w:r w:rsidR="007D22DD">
        <w:t xml:space="preserve"> </w:t>
      </w:r>
      <w:r w:rsidR="00724318">
        <w:t>completed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studies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return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classroom.</w:t>
      </w:r>
    </w:p>
    <w:p w14:paraId="093AE444" w14:textId="055E50D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240.</w:t>
      </w:r>
      <w:r w:rsidR="006A460C">
        <w:rPr>
          <w:szCs w:val="24"/>
        </w:rPr>
        <w:tab/>
      </w:r>
      <w:r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>
        <w:rPr>
          <w:szCs w:val="24"/>
        </w:rPr>
        <w:t>association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UNESCO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affiliation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2017/18;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reinstatement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failed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cancellation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dismissal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notices;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movement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governorates.</w:t>
      </w:r>
    </w:p>
    <w:p w14:paraId="09D1DE9D" w14:textId="50F6056C" w:rsidR="00724318" w:rsidRPr="00217A16" w:rsidRDefault="00724318" w:rsidP="006A460C">
      <w:pPr>
        <w:pStyle w:val="SingleTxtG"/>
        <w:spacing w:after="240"/>
        <w:rPr>
          <w:szCs w:val="24"/>
        </w:rPr>
      </w:pPr>
      <w:r w:rsidRPr="00217A16">
        <w:rPr>
          <w:szCs w:val="24"/>
        </w:rPr>
        <w:t>241.</w:t>
      </w:r>
      <w:r w:rsidR="006A460C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2016,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322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accelerated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attract</w:t>
      </w:r>
      <w:r w:rsidR="007D22DD">
        <w:rPr>
          <w:szCs w:val="24"/>
        </w:rPr>
        <w:t xml:space="preserve"> </w:t>
      </w:r>
      <w:r>
        <w:rPr>
          <w:szCs w:val="24"/>
        </w:rPr>
        <w:t>primary</w:t>
      </w:r>
      <w:r w:rsidR="007D22DD">
        <w:rPr>
          <w:szCs w:val="24"/>
        </w:rPr>
        <w:t xml:space="preserve"> </w:t>
      </w:r>
      <w:r>
        <w:rPr>
          <w:szCs w:val="24"/>
        </w:rPr>
        <w:t>school</w:t>
      </w:r>
      <w:r w:rsidR="007D22DD">
        <w:rPr>
          <w:szCs w:val="24"/>
        </w:rPr>
        <w:t xml:space="preserve"> </w:t>
      </w:r>
      <w:r>
        <w:rPr>
          <w:szCs w:val="24"/>
        </w:rPr>
        <w:t>dropouts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="00455DA4">
        <w:rPr>
          <w:szCs w:val="24"/>
        </w:rPr>
        <w:t>–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5"/>
        <w:gridCol w:w="1765"/>
        <w:gridCol w:w="1875"/>
        <w:gridCol w:w="1875"/>
      </w:tblGrid>
      <w:tr w:rsidR="00724318" w:rsidRPr="006A460C" w14:paraId="4B34E574" w14:textId="77777777" w:rsidTr="006A460C">
        <w:trPr>
          <w:tblHeader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258FED5" w14:textId="2E4E2512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6A460C">
              <w:rPr>
                <w:i/>
                <w:sz w:val="16"/>
              </w:rPr>
              <w:t>Proportion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of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females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to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males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in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primary,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secondary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and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university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education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(2014</w:t>
            </w:r>
            <w:r w:rsidR="00455DA4">
              <w:rPr>
                <w:i/>
                <w:sz w:val="16"/>
              </w:rPr>
              <w:t>–</w:t>
            </w:r>
            <w:r w:rsidRPr="006A460C">
              <w:rPr>
                <w:i/>
                <w:sz w:val="16"/>
              </w:rPr>
              <w:t>2015</w:t>
            </w:r>
            <w:r w:rsidR="00455DA4">
              <w:rPr>
                <w:i/>
                <w:sz w:val="16"/>
              </w:rPr>
              <w:t>–</w:t>
            </w:r>
            <w:r w:rsidRPr="006A460C">
              <w:rPr>
                <w:i/>
                <w:sz w:val="16"/>
              </w:rPr>
              <w:t>2016)</w:t>
            </w:r>
          </w:p>
        </w:tc>
      </w:tr>
      <w:tr w:rsidR="00724318" w:rsidRPr="006A460C" w14:paraId="4070BF01" w14:textId="77777777" w:rsidTr="006A460C">
        <w:tc>
          <w:tcPr>
            <w:tcW w:w="24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7537632" w14:textId="77A6581B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6A460C">
              <w:rPr>
                <w:i/>
                <w:sz w:val="16"/>
              </w:rPr>
              <w:t>Academic</w:t>
            </w:r>
            <w:r w:rsidR="007D22DD" w:rsidRPr="006A460C">
              <w:rPr>
                <w:i/>
                <w:sz w:val="16"/>
              </w:rPr>
              <w:t xml:space="preserve"> </w:t>
            </w:r>
            <w:r w:rsidRPr="006A460C">
              <w:rPr>
                <w:i/>
                <w:sz w:val="16"/>
              </w:rPr>
              <w:t>year</w:t>
            </w:r>
          </w:p>
        </w:tc>
        <w:tc>
          <w:tcPr>
            <w:tcW w:w="23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EA3AF2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6A460C">
              <w:rPr>
                <w:i/>
                <w:sz w:val="16"/>
              </w:rPr>
              <w:t>Primary</w:t>
            </w:r>
          </w:p>
        </w:tc>
        <w:tc>
          <w:tcPr>
            <w:tcW w:w="2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FE44D80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6A460C">
              <w:rPr>
                <w:i/>
                <w:sz w:val="16"/>
              </w:rPr>
              <w:t>Secondary</w:t>
            </w:r>
          </w:p>
        </w:tc>
        <w:tc>
          <w:tcPr>
            <w:tcW w:w="24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7DFD72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6A460C">
              <w:rPr>
                <w:i/>
                <w:sz w:val="16"/>
              </w:rPr>
              <w:t>University</w:t>
            </w:r>
          </w:p>
        </w:tc>
      </w:tr>
      <w:tr w:rsidR="00724318" w:rsidRPr="006A460C" w14:paraId="1333D1B7" w14:textId="77777777" w:rsidTr="006A460C">
        <w:tc>
          <w:tcPr>
            <w:tcW w:w="2427" w:type="dxa"/>
            <w:tcBorders>
              <w:top w:val="single" w:sz="12" w:space="0" w:color="auto"/>
            </w:tcBorders>
            <w:shd w:val="clear" w:color="auto" w:fill="auto"/>
          </w:tcPr>
          <w:p w14:paraId="405C52DE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2014</w:t>
            </w:r>
          </w:p>
        </w:tc>
        <w:tc>
          <w:tcPr>
            <w:tcW w:w="2308" w:type="dxa"/>
            <w:tcBorders>
              <w:top w:val="single" w:sz="12" w:space="0" w:color="auto"/>
            </w:tcBorders>
            <w:shd w:val="clear" w:color="auto" w:fill="auto"/>
          </w:tcPr>
          <w:p w14:paraId="30E3EFC2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0.97</w:t>
            </w:r>
          </w:p>
        </w:tc>
        <w:tc>
          <w:tcPr>
            <w:tcW w:w="2452" w:type="dxa"/>
            <w:tcBorders>
              <w:top w:val="single" w:sz="12" w:space="0" w:color="auto"/>
            </w:tcBorders>
            <w:shd w:val="clear" w:color="auto" w:fill="auto"/>
          </w:tcPr>
          <w:p w14:paraId="3371A88A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0.84</w:t>
            </w:r>
          </w:p>
        </w:tc>
        <w:tc>
          <w:tcPr>
            <w:tcW w:w="2452" w:type="dxa"/>
            <w:tcBorders>
              <w:top w:val="single" w:sz="12" w:space="0" w:color="auto"/>
            </w:tcBorders>
            <w:shd w:val="clear" w:color="auto" w:fill="auto"/>
          </w:tcPr>
          <w:p w14:paraId="2A5B7F6A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0.88</w:t>
            </w:r>
          </w:p>
        </w:tc>
      </w:tr>
      <w:tr w:rsidR="00724318" w:rsidRPr="006A460C" w14:paraId="2B31856E" w14:textId="77777777" w:rsidTr="006A460C">
        <w:tc>
          <w:tcPr>
            <w:tcW w:w="2427" w:type="dxa"/>
            <w:shd w:val="clear" w:color="auto" w:fill="auto"/>
          </w:tcPr>
          <w:p w14:paraId="4601028B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2015</w:t>
            </w:r>
          </w:p>
        </w:tc>
        <w:tc>
          <w:tcPr>
            <w:tcW w:w="2308" w:type="dxa"/>
            <w:shd w:val="clear" w:color="auto" w:fill="auto"/>
          </w:tcPr>
          <w:p w14:paraId="2FCB56A7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0.95</w:t>
            </w:r>
          </w:p>
        </w:tc>
        <w:tc>
          <w:tcPr>
            <w:tcW w:w="2452" w:type="dxa"/>
            <w:shd w:val="clear" w:color="auto" w:fill="auto"/>
          </w:tcPr>
          <w:p w14:paraId="26C81B70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0.83</w:t>
            </w:r>
          </w:p>
        </w:tc>
        <w:tc>
          <w:tcPr>
            <w:tcW w:w="2452" w:type="dxa"/>
            <w:shd w:val="clear" w:color="auto" w:fill="auto"/>
          </w:tcPr>
          <w:p w14:paraId="65D15833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0.92</w:t>
            </w:r>
          </w:p>
        </w:tc>
      </w:tr>
      <w:tr w:rsidR="00724318" w:rsidRPr="006A460C" w14:paraId="5744FA18" w14:textId="77777777" w:rsidTr="006A460C">
        <w:tc>
          <w:tcPr>
            <w:tcW w:w="2427" w:type="dxa"/>
            <w:tcBorders>
              <w:bottom w:val="single" w:sz="4" w:space="0" w:color="auto"/>
            </w:tcBorders>
            <w:shd w:val="clear" w:color="auto" w:fill="auto"/>
          </w:tcPr>
          <w:p w14:paraId="25D88BD4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2016</w:t>
            </w:r>
          </w:p>
        </w:tc>
        <w:tc>
          <w:tcPr>
            <w:tcW w:w="2308" w:type="dxa"/>
            <w:tcBorders>
              <w:bottom w:val="single" w:sz="4" w:space="0" w:color="auto"/>
            </w:tcBorders>
            <w:shd w:val="clear" w:color="auto" w:fill="auto"/>
          </w:tcPr>
          <w:p w14:paraId="7F7906B3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0.98</w:t>
            </w:r>
          </w:p>
        </w:tc>
        <w:tc>
          <w:tcPr>
            <w:tcW w:w="2452" w:type="dxa"/>
            <w:tcBorders>
              <w:bottom w:val="single" w:sz="4" w:space="0" w:color="auto"/>
            </w:tcBorders>
            <w:shd w:val="clear" w:color="auto" w:fill="auto"/>
          </w:tcPr>
          <w:p w14:paraId="6102F431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0.93</w:t>
            </w:r>
          </w:p>
        </w:tc>
        <w:tc>
          <w:tcPr>
            <w:tcW w:w="2452" w:type="dxa"/>
            <w:tcBorders>
              <w:bottom w:val="single" w:sz="4" w:space="0" w:color="auto"/>
            </w:tcBorders>
            <w:shd w:val="clear" w:color="auto" w:fill="auto"/>
          </w:tcPr>
          <w:p w14:paraId="495EDCAF" w14:textId="77777777" w:rsidR="00724318" w:rsidRPr="006A460C" w:rsidRDefault="00724318" w:rsidP="006A460C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6A460C">
              <w:rPr>
                <w:sz w:val="18"/>
              </w:rPr>
              <w:t>…</w:t>
            </w:r>
          </w:p>
        </w:tc>
      </w:tr>
    </w:tbl>
    <w:p w14:paraId="7C389245" w14:textId="51F0D7E3" w:rsidR="007D22DD" w:rsidRDefault="00724318" w:rsidP="006A460C">
      <w:pPr>
        <w:pStyle w:val="SingleTxtG"/>
        <w:spacing w:before="240"/>
        <w:rPr>
          <w:szCs w:val="24"/>
        </w:rPr>
      </w:pPr>
      <w:r>
        <w:rPr>
          <w:szCs w:val="24"/>
        </w:rPr>
        <w:t>242.</w:t>
      </w:r>
      <w:r w:rsidR="006A460C">
        <w:rPr>
          <w:szCs w:val="24"/>
        </w:rPr>
        <w:tab/>
      </w:r>
      <w:r>
        <w:rPr>
          <w:szCs w:val="24"/>
        </w:rPr>
        <w:t>V</w:t>
      </w:r>
      <w:r w:rsidRPr="00217A16">
        <w:rPr>
          <w:szCs w:val="24"/>
        </w:rPr>
        <w:t>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supported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distributing</w:t>
      </w:r>
      <w:r w:rsidR="007D22DD">
        <w:rPr>
          <w:szCs w:val="24"/>
        </w:rPr>
        <w:t xml:space="preserve"> </w:t>
      </w:r>
      <w:r>
        <w:rPr>
          <w:szCs w:val="24"/>
        </w:rPr>
        <w:t>agricultural</w:t>
      </w:r>
      <w:r w:rsidR="007D22DD">
        <w:rPr>
          <w:szCs w:val="24"/>
        </w:rPr>
        <w:t xml:space="preserve"> </w:t>
      </w:r>
      <w:r>
        <w:rPr>
          <w:szCs w:val="24"/>
        </w:rPr>
        <w:t>land,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workforce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</w:t>
      </w:r>
      <w:r>
        <w:rPr>
          <w:szCs w:val="24"/>
        </w:rPr>
        <w:t>mall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medium-size</w:t>
      </w:r>
      <w:r w:rsidR="007D22DD">
        <w:rPr>
          <w:szCs w:val="24"/>
        </w:rPr>
        <w:t xml:space="preserve"> </w:t>
      </w:r>
      <w:r>
        <w:rPr>
          <w:szCs w:val="24"/>
        </w:rPr>
        <w:t>businesses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sector.</w:t>
      </w:r>
    </w:p>
    <w:p w14:paraId="252BD4BE" w14:textId="67ED0DB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243.</w:t>
      </w:r>
      <w:r w:rsidR="006A460C">
        <w:rPr>
          <w:szCs w:val="24"/>
        </w:rPr>
        <w:tab/>
      </w:r>
      <w:r>
        <w:rPr>
          <w:szCs w:val="24"/>
        </w:rPr>
        <w:t>It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allowed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use</w:t>
      </w:r>
      <w:r w:rsidR="007D22DD">
        <w:rPr>
          <w:szCs w:val="24"/>
        </w:rPr>
        <w:t xml:space="preserve"> </w:t>
      </w:r>
      <w:r>
        <w:rPr>
          <w:szCs w:val="24"/>
        </w:rPr>
        <w:t>t</w:t>
      </w:r>
      <w:r w:rsidRPr="00217A16">
        <w:rPr>
          <w:szCs w:val="24"/>
        </w:rPr>
        <w:t>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technical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professional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capacities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productive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purposes.</w:t>
      </w:r>
    </w:p>
    <w:p w14:paraId="309F0DEC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244.</w:t>
      </w:r>
      <w:r w:rsidR="006A460C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(2013),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graduates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graduates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agricultural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veterinary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associations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land.</w:t>
      </w:r>
    </w:p>
    <w:p w14:paraId="397604E7" w14:textId="3353CAFD" w:rsidR="007D22DD" w:rsidRDefault="006A460C" w:rsidP="006A460C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56</w:t>
      </w:r>
    </w:p>
    <w:p w14:paraId="3413FBE1" w14:textId="62CB6B39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245.</w:t>
      </w:r>
      <w:r w:rsidR="006A460C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(2012</w:t>
      </w:r>
      <w:r w:rsidR="00455DA4">
        <w:rPr>
          <w:szCs w:val="24"/>
        </w:rPr>
        <w:t>–</w:t>
      </w:r>
      <w:r w:rsidRPr="00217A16">
        <w:rPr>
          <w:szCs w:val="24"/>
        </w:rPr>
        <w:t>2022)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numerous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projects</w:t>
      </w:r>
      <w:r w:rsidR="007D22DD">
        <w:rPr>
          <w:szCs w:val="24"/>
        </w:rPr>
        <w:t xml:space="preserve"> </w:t>
      </w:r>
      <w:r>
        <w:rPr>
          <w:szCs w:val="24"/>
        </w:rPr>
        <w:t>concerning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services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as:</w:t>
      </w:r>
    </w:p>
    <w:p w14:paraId="7DB2AE4B" w14:textId="0AB3886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Seeking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extend</w:t>
      </w:r>
      <w:r w:rsidR="007D22DD">
        <w:t xml:space="preserve"> </w:t>
      </w:r>
      <w:r w:rsidR="00724318" w:rsidRPr="00217A16">
        <w:t>compulsory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intermediate</w:t>
      </w:r>
      <w:r w:rsidR="007D22DD">
        <w:t xml:space="preserve"> </w:t>
      </w:r>
      <w:r w:rsidR="00724318" w:rsidRPr="00217A16">
        <w:t>level;</w:t>
      </w:r>
    </w:p>
    <w:p w14:paraId="4AD55EFE" w14:textId="5077458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Building</w:t>
      </w:r>
      <w:r w:rsidR="007D22DD">
        <w:t xml:space="preserve"> </w:t>
      </w:r>
      <w:r w:rsidR="00724318" w:rsidRPr="00217A16">
        <w:t>15,366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levels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classes</w:t>
      </w:r>
      <w:r w:rsidR="007D22DD">
        <w:t xml:space="preserve"> </w:t>
      </w:r>
      <w:r w:rsidR="00724318" w:rsidRPr="00217A16">
        <w:t>during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years</w:t>
      </w:r>
      <w:r w:rsidR="007D22DD">
        <w:t xml:space="preserve"> </w:t>
      </w:r>
      <w:r w:rsidR="00724318" w:rsidRPr="00217A16">
        <w:t>covered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plan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eliminate</w:t>
      </w:r>
      <w:r w:rsidR="007D22DD">
        <w:t xml:space="preserve"> </w:t>
      </w:r>
      <w:r w:rsidR="00724318">
        <w:t>double</w:t>
      </w:r>
      <w:r w:rsidR="007D22DD">
        <w:t xml:space="preserve"> </w:t>
      </w:r>
      <w:r w:rsidR="00724318">
        <w:t>shift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triple</w:t>
      </w:r>
      <w:r w:rsidR="007D22DD">
        <w:t xml:space="preserve"> </w:t>
      </w:r>
      <w:r w:rsidR="00724318">
        <w:t>shift</w:t>
      </w:r>
      <w:r w:rsidR="007D22DD">
        <w:t xml:space="preserve"> </w:t>
      </w:r>
      <w:r w:rsidR="00724318">
        <w:t>schooling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existing</w:t>
      </w:r>
      <w:r w:rsidR="007D22DD">
        <w:t xml:space="preserve"> </w:t>
      </w:r>
      <w:r w:rsidR="00724318" w:rsidRPr="00217A16">
        <w:t>schools,</w:t>
      </w:r>
      <w:r w:rsidR="007D22DD">
        <w:t xml:space="preserve"> </w:t>
      </w:r>
      <w:r w:rsidR="00724318" w:rsidRPr="00217A16">
        <w:t>minimize</w:t>
      </w:r>
      <w:r w:rsidR="007D22DD">
        <w:t xml:space="preserve"> </w:t>
      </w:r>
      <w:r w:rsidR="00724318" w:rsidRPr="00217A16">
        <w:t>overcrowding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address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annual</w:t>
      </w:r>
      <w:r w:rsidR="007D22DD">
        <w:t xml:space="preserve"> </w:t>
      </w:r>
      <w:r w:rsidR="00724318" w:rsidRPr="00217A16">
        <w:t>growth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student</w:t>
      </w:r>
      <w:r w:rsidR="007D22DD">
        <w:t xml:space="preserve"> </w:t>
      </w:r>
      <w:r w:rsidR="00724318" w:rsidRPr="00217A16">
        <w:t>numbers;</w:t>
      </w:r>
    </w:p>
    <w:p w14:paraId="76AA17E7" w14:textId="4CCC30C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Providing</w:t>
      </w:r>
      <w:r w:rsidR="007D22DD">
        <w:t xml:space="preserve"> </w:t>
      </w:r>
      <w:r w:rsidR="00724318" w:rsidRPr="00217A16">
        <w:t>equal</w:t>
      </w:r>
      <w:r w:rsidR="007D22DD">
        <w:t xml:space="preserve"> </w:t>
      </w:r>
      <w:r w:rsidR="00724318">
        <w:t>opportunities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increasing</w:t>
      </w:r>
      <w:r w:rsidR="007D22DD">
        <w:t xml:space="preserve"> </w:t>
      </w:r>
      <w:r w:rsidR="00724318" w:rsidRPr="00217A16">
        <w:t>enrolment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pupils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target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follows:</w:t>
      </w:r>
      <w:r w:rsidR="007D22DD">
        <w:t xml:space="preserve"> </w:t>
      </w:r>
      <w:r w:rsidR="00724318" w:rsidRPr="00217A16">
        <w:t>Kindergarten:</w:t>
      </w:r>
      <w:r w:rsidR="007D22DD">
        <w:t xml:space="preserve"> </w:t>
      </w:r>
      <w:r w:rsidR="00724318" w:rsidRPr="00217A16">
        <w:t>30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;</w:t>
      </w:r>
      <w:r w:rsidR="007D22DD">
        <w:t xml:space="preserve"> </w:t>
      </w:r>
      <w:r w:rsidR="00724318" w:rsidRPr="00217A16">
        <w:t>primary:</w:t>
      </w:r>
      <w:r w:rsidR="007D22DD">
        <w:t xml:space="preserve"> </w:t>
      </w:r>
      <w:r w:rsidR="00724318" w:rsidRPr="00217A16">
        <w:t>99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;</w:t>
      </w:r>
      <w:r w:rsidR="007D22DD">
        <w:t xml:space="preserve"> </w:t>
      </w:r>
      <w:r w:rsidR="00724318" w:rsidRPr="00217A16">
        <w:t>intermediate:</w:t>
      </w:r>
      <w:r w:rsidR="007D22DD">
        <w:t xml:space="preserve"> </w:t>
      </w:r>
      <w:r w:rsidR="00724318" w:rsidRPr="00217A16">
        <w:t>70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;</w:t>
      </w:r>
      <w:r w:rsidR="007D22DD">
        <w:t xml:space="preserve"> </w:t>
      </w:r>
      <w:r w:rsidR="00724318" w:rsidRPr="00217A16">
        <w:t>preparatory:</w:t>
      </w:r>
      <w:r w:rsidR="007D22DD">
        <w:t xml:space="preserve"> </w:t>
      </w:r>
      <w:r w:rsidR="00724318" w:rsidRPr="00217A16">
        <w:t>60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;</w:t>
      </w:r>
      <w:r w:rsidR="007D22DD">
        <w:t xml:space="preserve"> </w:t>
      </w:r>
      <w:r w:rsidR="00724318" w:rsidRPr="00217A16">
        <w:t>vocational:</w:t>
      </w:r>
      <w:r w:rsidR="007D22DD">
        <w:t xml:space="preserve"> </w:t>
      </w:r>
      <w:r w:rsidR="00724318" w:rsidRPr="00217A16">
        <w:t>10</w:t>
      </w:r>
      <w:r w:rsidR="007D22DD">
        <w:t xml:space="preserve"> </w:t>
      </w:r>
      <w:r w:rsidR="00724318">
        <w:t>per</w:t>
      </w:r>
      <w:r w:rsidR="007D22DD">
        <w:t xml:space="preserve"> </w:t>
      </w:r>
      <w:r w:rsidR="00724318">
        <w:t>cent</w:t>
      </w:r>
      <w:r w:rsidR="00724318" w:rsidRPr="00217A16">
        <w:t>;</w:t>
      </w:r>
    </w:p>
    <w:p w14:paraId="42365D12" w14:textId="739596EE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Reducing</w:t>
      </w:r>
      <w:r w:rsidR="007D22DD">
        <w:t xml:space="preserve"> </w:t>
      </w:r>
      <w:r w:rsidR="00724318" w:rsidRPr="00217A16">
        <w:t>failure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dropout</w:t>
      </w:r>
      <w:r w:rsidR="007D22DD">
        <w:t xml:space="preserve"> </w:t>
      </w:r>
      <w:r w:rsidR="00724318" w:rsidRPr="00217A16">
        <w:t>rates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levels.</w:t>
      </w:r>
    </w:p>
    <w:p w14:paraId="408AFFCA" w14:textId="5C2C310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Schemes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include:</w:t>
      </w:r>
    </w:p>
    <w:p w14:paraId="6DF54869" w14:textId="3AFA8BE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246.</w:t>
      </w:r>
      <w:r w:rsidR="004A1291">
        <w:rPr>
          <w:szCs w:val="24"/>
        </w:rPr>
        <w:tab/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gardens;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eye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test;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installation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clean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drinking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disposal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refurbishment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3,500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grounds;</w:t>
      </w:r>
      <w:r w:rsidR="007D22DD">
        <w:rPr>
          <w:szCs w:val="24"/>
        </w:rPr>
        <w:t xml:space="preserve"> </w:t>
      </w:r>
      <w:r>
        <w:rPr>
          <w:szCs w:val="24"/>
        </w:rPr>
        <w:t>repair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auditoriums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pupils.</w:t>
      </w:r>
    </w:p>
    <w:p w14:paraId="58A964B0" w14:textId="6694DAB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247.</w:t>
      </w:r>
      <w:r w:rsidR="004A1291">
        <w:rPr>
          <w:szCs w:val="24"/>
        </w:rPr>
        <w:tab/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6,000;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adolescents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gifted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28;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libraries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1,900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laboratories.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brought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standstill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shortfall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Education.</w:t>
      </w:r>
    </w:p>
    <w:p w14:paraId="1224236F" w14:textId="4CD79C9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248.</w:t>
      </w:r>
      <w:r w:rsidR="004A1291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campaigns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register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(both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secure</w:t>
      </w:r>
      <w:r w:rsidR="007D22DD">
        <w:rPr>
          <w:szCs w:val="24"/>
        </w:rPr>
        <w:t xml:space="preserve"> </w:t>
      </w:r>
      <w:r>
        <w:rPr>
          <w:szCs w:val="24"/>
        </w:rPr>
        <w:t>their</w:t>
      </w:r>
      <w:r w:rsidR="007D22DD">
        <w:rPr>
          <w:szCs w:val="24"/>
        </w:rPr>
        <w:t xml:space="preserve"> </w:t>
      </w:r>
      <w:r>
        <w:rPr>
          <w:szCs w:val="24"/>
        </w:rPr>
        <w:t>basic</w:t>
      </w:r>
      <w:r w:rsidR="007D22DD">
        <w:rPr>
          <w:szCs w:val="24"/>
        </w:rPr>
        <w:t xml:space="preserve"> </w:t>
      </w:r>
      <w:r>
        <w:rPr>
          <w:szCs w:val="24"/>
        </w:rPr>
        <w:t>rights.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school</w:t>
      </w:r>
      <w:r w:rsidR="007D22DD">
        <w:rPr>
          <w:szCs w:val="24"/>
        </w:rPr>
        <w:t xml:space="preserve"> </w:t>
      </w:r>
      <w:r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likewise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affirm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counterparts,</w:t>
      </w:r>
      <w:r w:rsidR="007D22DD">
        <w:rPr>
          <w:szCs w:val="24"/>
        </w:rPr>
        <w:t xml:space="preserve"> </w:t>
      </w:r>
      <w:r>
        <w:rPr>
          <w:szCs w:val="24"/>
        </w:rPr>
        <w:t>thereby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girls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engage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confidently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</w:p>
    <w:p w14:paraId="5AB8CE59" w14:textId="3729B8D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249.</w:t>
      </w:r>
      <w:r w:rsidR="004A1291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accelerated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UNICEF.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covers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</w:t>
      </w:r>
      <w:r w:rsidR="00455DA4">
        <w:rPr>
          <w:szCs w:val="24"/>
        </w:rPr>
        <w:t>–</w:t>
      </w:r>
      <w:r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absorb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dropped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instead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catch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intermediate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manual.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located</w:t>
      </w:r>
      <w:r w:rsidR="007D22DD">
        <w:rPr>
          <w:szCs w:val="24"/>
        </w:rPr>
        <w:t xml:space="preserve"> </w:t>
      </w:r>
      <w:r>
        <w:rPr>
          <w:szCs w:val="24"/>
        </w:rPr>
        <w:t>nationwide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(male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training.</w:t>
      </w:r>
    </w:p>
    <w:p w14:paraId="352E48EA" w14:textId="2408504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250.</w:t>
      </w:r>
      <w:r w:rsidR="004A1291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Pr="00217A16">
        <w:rPr>
          <w:szCs w:val="24"/>
        </w:rPr>
        <w:t>Your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Mercy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Corps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</w:t>
      </w:r>
      <w:r w:rsidR="00455DA4">
        <w:rPr>
          <w:szCs w:val="24"/>
        </w:rPr>
        <w:t>–</w:t>
      </w:r>
      <w:r w:rsidRPr="00217A16">
        <w:rPr>
          <w:szCs w:val="24"/>
        </w:rPr>
        <w:t>20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</w:t>
      </w:r>
      <w:r>
        <w:rPr>
          <w:szCs w:val="24"/>
        </w:rPr>
        <w:t>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back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classroom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suitable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>
        <w:rPr>
          <w:szCs w:val="24"/>
        </w:rPr>
        <w:t>seeks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ensure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return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1</w:t>
      </w:r>
      <w:r w:rsidRPr="00217A16">
        <w:rPr>
          <w:szCs w:val="24"/>
        </w:rPr>
        <w:t>0,000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Rusafa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Karkh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Diyala,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al-Din.</w:t>
      </w:r>
    </w:p>
    <w:p w14:paraId="3B547193" w14:textId="60C88CB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251.</w:t>
      </w:r>
      <w:r w:rsidR="004A1291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(2011)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adolescents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(1990),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adolescents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10</w:t>
      </w:r>
      <w:r w:rsidR="00455DA4">
        <w:rPr>
          <w:szCs w:val="24"/>
        </w:rPr>
        <w:t>–</w:t>
      </w:r>
      <w:r>
        <w:rPr>
          <w:szCs w:val="24"/>
        </w:rPr>
        <w:t>15</w:t>
      </w:r>
      <w:r w:rsidR="007D22DD">
        <w:rPr>
          <w:szCs w:val="24"/>
        </w:rPr>
        <w:t xml:space="preserve"> </w:t>
      </w:r>
      <w:r>
        <w:rPr>
          <w:szCs w:val="24"/>
        </w:rPr>
        <w:t>age</w:t>
      </w:r>
      <w:r w:rsidR="007D22DD">
        <w:rPr>
          <w:szCs w:val="24"/>
        </w:rPr>
        <w:t xml:space="preserve"> </w:t>
      </w:r>
      <w:r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given</w:t>
      </w:r>
      <w:r w:rsidR="007D22DD">
        <w:rPr>
          <w:szCs w:val="24"/>
        </w:rPr>
        <w:t xml:space="preserve"> </w:t>
      </w:r>
      <w:r>
        <w:rPr>
          <w:szCs w:val="24"/>
        </w:rPr>
        <w:t>up</w:t>
      </w:r>
      <w:r w:rsidR="007D22DD">
        <w:rPr>
          <w:szCs w:val="24"/>
        </w:rPr>
        <w:t xml:space="preserve"> </w:t>
      </w:r>
      <w:r>
        <w:rPr>
          <w:szCs w:val="24"/>
        </w:rPr>
        <w:t>schooling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stepped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up.</w:t>
      </w:r>
    </w:p>
    <w:p w14:paraId="5F53FB75" w14:textId="7C750437" w:rsidR="00724318" w:rsidRPr="00217A16" w:rsidRDefault="004A1291" w:rsidP="004A1291">
      <w:pPr>
        <w:pStyle w:val="H23G"/>
      </w:pPr>
      <w:r>
        <w:tab/>
      </w:r>
      <w:r>
        <w:tab/>
      </w:r>
      <w:r w:rsidR="00724318" w:rsidRPr="00217A16">
        <w:t>Schedule</w:t>
      </w:r>
      <w:r w:rsidR="007D22DD">
        <w:t xml:space="preserve"> </w:t>
      </w:r>
      <w:r w:rsidR="00724318" w:rsidRPr="00217A16">
        <w:t>showing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percentage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registered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dropouts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levels</w:t>
      </w:r>
      <w:r w:rsidR="007D22DD">
        <w:t xml:space="preserve"> </w:t>
      </w:r>
      <w:r w:rsidR="00724318" w:rsidRPr="00217A16">
        <w:t>(2015</w:t>
      </w:r>
      <w:r>
        <w:t>–</w:t>
      </w:r>
      <w:r w:rsidR="00724318" w:rsidRPr="00217A16">
        <w:t>2016)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1460"/>
        <w:gridCol w:w="1469"/>
        <w:gridCol w:w="1390"/>
        <w:gridCol w:w="1498"/>
      </w:tblGrid>
      <w:tr w:rsidR="00724318" w:rsidRPr="004A1291" w14:paraId="30AE33F9" w14:textId="77777777" w:rsidTr="004A1291">
        <w:trPr>
          <w:tblHeader/>
        </w:trPr>
        <w:tc>
          <w:tcPr>
            <w:tcW w:w="203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581738F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4A1291">
              <w:rPr>
                <w:i/>
                <w:sz w:val="16"/>
              </w:rPr>
              <w:t>Stage</w:t>
            </w:r>
          </w:p>
        </w:tc>
        <w:tc>
          <w:tcPr>
            <w:tcW w:w="19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23AEB20" w14:textId="5A8C26C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A1291">
              <w:rPr>
                <w:i/>
                <w:sz w:val="16"/>
              </w:rPr>
              <w:t>Total</w:t>
            </w:r>
            <w:r w:rsidR="007D22DD" w:rsidRPr="004A1291">
              <w:rPr>
                <w:i/>
                <w:sz w:val="16"/>
              </w:rPr>
              <w:t xml:space="preserve"> </w:t>
            </w:r>
            <w:r w:rsidR="00471B73" w:rsidRPr="004A1291">
              <w:rPr>
                <w:i/>
                <w:sz w:val="16"/>
              </w:rPr>
              <w:t>No.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of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registered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students</w:t>
            </w:r>
          </w:p>
        </w:tc>
        <w:tc>
          <w:tcPr>
            <w:tcW w:w="192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5AEA9D" w14:textId="5D7BC21E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A1291">
              <w:rPr>
                <w:i/>
                <w:sz w:val="16"/>
              </w:rPr>
              <w:t>Total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net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enrolment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rate</w:t>
            </w:r>
          </w:p>
        </w:tc>
        <w:tc>
          <w:tcPr>
            <w:tcW w:w="18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FE76785" w14:textId="3AFB4776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A1291">
              <w:rPr>
                <w:i/>
                <w:sz w:val="16"/>
              </w:rPr>
              <w:t>Total</w:t>
            </w:r>
            <w:r w:rsidR="007D22DD" w:rsidRPr="004A1291">
              <w:rPr>
                <w:i/>
                <w:sz w:val="16"/>
              </w:rPr>
              <w:t xml:space="preserve"> </w:t>
            </w:r>
            <w:r w:rsidR="00471B73" w:rsidRPr="004A1291">
              <w:rPr>
                <w:i/>
                <w:sz w:val="16"/>
              </w:rPr>
              <w:t>No.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of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student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dropout</w:t>
            </w:r>
          </w:p>
        </w:tc>
        <w:tc>
          <w:tcPr>
            <w:tcW w:w="195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B7B3508" w14:textId="72B99261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4A1291">
              <w:rPr>
                <w:i/>
                <w:sz w:val="16"/>
              </w:rPr>
              <w:t>Percentage</w:t>
            </w:r>
            <w:r w:rsidR="007D22DD" w:rsidRPr="004A1291">
              <w:rPr>
                <w:i/>
                <w:sz w:val="16"/>
              </w:rPr>
              <w:t xml:space="preserve"> </w:t>
            </w:r>
            <w:r w:rsidRPr="004A1291">
              <w:rPr>
                <w:i/>
                <w:sz w:val="16"/>
              </w:rPr>
              <w:t>dropout</w:t>
            </w:r>
          </w:p>
        </w:tc>
      </w:tr>
      <w:tr w:rsidR="00724318" w:rsidRPr="004A1291" w14:paraId="405C9AC4" w14:textId="77777777" w:rsidTr="004A1291">
        <w:tc>
          <w:tcPr>
            <w:tcW w:w="2033" w:type="dxa"/>
            <w:tcBorders>
              <w:top w:val="single" w:sz="12" w:space="0" w:color="auto"/>
            </w:tcBorders>
            <w:shd w:val="clear" w:color="auto" w:fill="auto"/>
          </w:tcPr>
          <w:p w14:paraId="260C968C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A1291">
              <w:rPr>
                <w:sz w:val="18"/>
              </w:rPr>
              <w:t>Primary</w:t>
            </w:r>
          </w:p>
        </w:tc>
        <w:tc>
          <w:tcPr>
            <w:tcW w:w="190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4BF85073" w14:textId="79961FA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4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997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052</w:t>
            </w:r>
          </w:p>
        </w:tc>
        <w:tc>
          <w:tcPr>
            <w:tcW w:w="192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0333295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95.0</w:t>
            </w:r>
          </w:p>
        </w:tc>
        <w:tc>
          <w:tcPr>
            <w:tcW w:w="181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172839B3" w14:textId="094AA5B2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110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223</w:t>
            </w:r>
          </w:p>
        </w:tc>
        <w:tc>
          <w:tcPr>
            <w:tcW w:w="195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D3A4B03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2.2</w:t>
            </w:r>
          </w:p>
        </w:tc>
      </w:tr>
      <w:tr w:rsidR="00724318" w:rsidRPr="004A1291" w14:paraId="7BA6F3F9" w14:textId="77777777" w:rsidTr="004A1291">
        <w:tc>
          <w:tcPr>
            <w:tcW w:w="2033" w:type="dxa"/>
            <w:shd w:val="clear" w:color="auto" w:fill="auto"/>
          </w:tcPr>
          <w:p w14:paraId="3BAA219A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A1291">
              <w:rPr>
                <w:sz w:val="18"/>
              </w:rPr>
              <w:t>Intermediate</w:t>
            </w:r>
          </w:p>
        </w:tc>
        <w:tc>
          <w:tcPr>
            <w:tcW w:w="1909" w:type="dxa"/>
            <w:shd w:val="clear" w:color="auto" w:fill="auto"/>
            <w:vAlign w:val="bottom"/>
          </w:tcPr>
          <w:p w14:paraId="08D7E6F7" w14:textId="66A5025A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1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630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121</w:t>
            </w:r>
          </w:p>
        </w:tc>
        <w:tc>
          <w:tcPr>
            <w:tcW w:w="1921" w:type="dxa"/>
            <w:shd w:val="clear" w:color="auto" w:fill="auto"/>
            <w:vAlign w:val="bottom"/>
          </w:tcPr>
          <w:p w14:paraId="5DC45949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56.0</w:t>
            </w:r>
          </w:p>
        </w:tc>
        <w:tc>
          <w:tcPr>
            <w:tcW w:w="1817" w:type="dxa"/>
            <w:shd w:val="clear" w:color="auto" w:fill="auto"/>
            <w:vAlign w:val="bottom"/>
          </w:tcPr>
          <w:p w14:paraId="50A23144" w14:textId="48591D15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64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925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7948DF2F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4.0</w:t>
            </w:r>
          </w:p>
        </w:tc>
      </w:tr>
      <w:tr w:rsidR="00724318" w:rsidRPr="004A1291" w14:paraId="3ECD7E56" w14:textId="77777777" w:rsidTr="004A1291">
        <w:tc>
          <w:tcPr>
            <w:tcW w:w="2033" w:type="dxa"/>
            <w:shd w:val="clear" w:color="auto" w:fill="auto"/>
          </w:tcPr>
          <w:p w14:paraId="4EEA98DC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A1291">
              <w:rPr>
                <w:sz w:val="18"/>
              </w:rPr>
              <w:t>Preparatory</w:t>
            </w:r>
          </w:p>
        </w:tc>
        <w:tc>
          <w:tcPr>
            <w:tcW w:w="1909" w:type="dxa"/>
            <w:shd w:val="clear" w:color="auto" w:fill="auto"/>
            <w:vAlign w:val="bottom"/>
          </w:tcPr>
          <w:p w14:paraId="18F6FE13" w14:textId="0BFB0BD4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812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814</w:t>
            </w:r>
          </w:p>
        </w:tc>
        <w:tc>
          <w:tcPr>
            <w:tcW w:w="1921" w:type="dxa"/>
            <w:shd w:val="clear" w:color="auto" w:fill="auto"/>
            <w:vAlign w:val="bottom"/>
          </w:tcPr>
          <w:p w14:paraId="567DE3AF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29.0</w:t>
            </w:r>
          </w:p>
        </w:tc>
        <w:tc>
          <w:tcPr>
            <w:tcW w:w="1817" w:type="dxa"/>
            <w:shd w:val="clear" w:color="auto" w:fill="auto"/>
            <w:vAlign w:val="bottom"/>
          </w:tcPr>
          <w:p w14:paraId="3694A709" w14:textId="092984C0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17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018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7FD8E4C6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2.1</w:t>
            </w:r>
          </w:p>
        </w:tc>
      </w:tr>
      <w:tr w:rsidR="00724318" w:rsidRPr="004A1291" w14:paraId="34BCCAEA" w14:textId="77777777" w:rsidTr="004A1291">
        <w:tc>
          <w:tcPr>
            <w:tcW w:w="2033" w:type="dxa"/>
            <w:shd w:val="clear" w:color="auto" w:fill="auto"/>
          </w:tcPr>
          <w:p w14:paraId="6C746D33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A1291">
              <w:rPr>
                <w:sz w:val="18"/>
              </w:rPr>
              <w:t>Secondary</w:t>
            </w:r>
          </w:p>
        </w:tc>
        <w:tc>
          <w:tcPr>
            <w:tcW w:w="1909" w:type="dxa"/>
            <w:shd w:val="clear" w:color="auto" w:fill="auto"/>
            <w:vAlign w:val="bottom"/>
          </w:tcPr>
          <w:p w14:paraId="498E3410" w14:textId="2311B6CA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2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442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935</w:t>
            </w:r>
          </w:p>
        </w:tc>
        <w:tc>
          <w:tcPr>
            <w:tcW w:w="1921" w:type="dxa"/>
            <w:shd w:val="clear" w:color="auto" w:fill="auto"/>
            <w:vAlign w:val="bottom"/>
          </w:tcPr>
          <w:p w14:paraId="6F703170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58.0</w:t>
            </w:r>
          </w:p>
        </w:tc>
        <w:tc>
          <w:tcPr>
            <w:tcW w:w="1817" w:type="dxa"/>
            <w:shd w:val="clear" w:color="auto" w:fill="auto"/>
            <w:vAlign w:val="bottom"/>
          </w:tcPr>
          <w:p w14:paraId="3E25778B" w14:textId="421359C2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81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943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3E67F207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3.4</w:t>
            </w:r>
          </w:p>
        </w:tc>
      </w:tr>
      <w:tr w:rsidR="00724318" w:rsidRPr="004A1291" w14:paraId="7D923689" w14:textId="77777777" w:rsidTr="004A1291">
        <w:tc>
          <w:tcPr>
            <w:tcW w:w="2033" w:type="dxa"/>
            <w:shd w:val="clear" w:color="auto" w:fill="auto"/>
          </w:tcPr>
          <w:p w14:paraId="49C13AB7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4A1291">
              <w:rPr>
                <w:sz w:val="18"/>
              </w:rPr>
              <w:t>Vocational</w:t>
            </w:r>
          </w:p>
        </w:tc>
        <w:tc>
          <w:tcPr>
            <w:tcW w:w="1909" w:type="dxa"/>
            <w:shd w:val="clear" w:color="auto" w:fill="auto"/>
            <w:vAlign w:val="bottom"/>
          </w:tcPr>
          <w:p w14:paraId="14F651CE" w14:textId="405BF3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51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138</w:t>
            </w:r>
          </w:p>
        </w:tc>
        <w:tc>
          <w:tcPr>
            <w:tcW w:w="1921" w:type="dxa"/>
            <w:shd w:val="clear" w:color="auto" w:fill="auto"/>
            <w:vAlign w:val="bottom"/>
          </w:tcPr>
          <w:p w14:paraId="48ACFEB6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1.1</w:t>
            </w:r>
          </w:p>
        </w:tc>
        <w:tc>
          <w:tcPr>
            <w:tcW w:w="1817" w:type="dxa"/>
            <w:shd w:val="clear" w:color="auto" w:fill="auto"/>
            <w:vAlign w:val="bottom"/>
          </w:tcPr>
          <w:p w14:paraId="2FB472C5" w14:textId="3912F5DF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2</w:t>
            </w:r>
            <w:r w:rsidR="007D22DD" w:rsidRPr="004A1291">
              <w:rPr>
                <w:sz w:val="18"/>
              </w:rPr>
              <w:t xml:space="preserve"> </w:t>
            </w:r>
            <w:r w:rsidRPr="004A1291">
              <w:rPr>
                <w:sz w:val="18"/>
              </w:rPr>
              <w:t>679</w:t>
            </w:r>
          </w:p>
        </w:tc>
        <w:tc>
          <w:tcPr>
            <w:tcW w:w="1959" w:type="dxa"/>
            <w:shd w:val="clear" w:color="auto" w:fill="auto"/>
            <w:vAlign w:val="bottom"/>
          </w:tcPr>
          <w:p w14:paraId="38A3C390" w14:textId="77777777" w:rsidR="00724318" w:rsidRPr="004A1291" w:rsidRDefault="00724318" w:rsidP="004A129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4A1291">
              <w:rPr>
                <w:sz w:val="18"/>
              </w:rPr>
              <w:t>5.2</w:t>
            </w:r>
          </w:p>
        </w:tc>
      </w:tr>
    </w:tbl>
    <w:p w14:paraId="4630FAE4" w14:textId="1823D484" w:rsidR="00724318" w:rsidRPr="00217A16" w:rsidRDefault="004A1291" w:rsidP="004A1291">
      <w:pPr>
        <w:pStyle w:val="H23G"/>
      </w:pPr>
      <w:r>
        <w:tab/>
      </w:r>
      <w:r>
        <w:tab/>
      </w:r>
      <w:r w:rsidR="00724318" w:rsidRPr="00217A16">
        <w:t>Schedule</w:t>
      </w:r>
      <w:r w:rsidR="007D22DD">
        <w:t xml:space="preserve"> </w:t>
      </w:r>
      <w:r w:rsidR="00724318" w:rsidRPr="00217A16">
        <w:t>showing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percentage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registered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dropouts</w:t>
      </w:r>
      <w:r w:rsidR="007D22DD">
        <w:t xml:space="preserve"> </w:t>
      </w:r>
      <w:r w:rsidR="00724318" w:rsidRPr="00217A16">
        <w:t>(2016</w:t>
      </w:r>
      <w:r w:rsidR="00455DA4">
        <w:t>–</w:t>
      </w:r>
      <w:r w:rsidR="00724318" w:rsidRPr="00217A16">
        <w:t>2017)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679"/>
        <w:gridCol w:w="1519"/>
        <w:gridCol w:w="1432"/>
        <w:gridCol w:w="1606"/>
      </w:tblGrid>
      <w:tr w:rsidR="008356D1" w:rsidRPr="008356D1" w14:paraId="523DED17" w14:textId="77777777" w:rsidTr="008356D1">
        <w:trPr>
          <w:tblHeader/>
        </w:trPr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0B6B158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8356D1">
              <w:rPr>
                <w:i/>
                <w:sz w:val="16"/>
              </w:rPr>
              <w:t>Stage</w:t>
            </w:r>
          </w:p>
        </w:tc>
        <w:tc>
          <w:tcPr>
            <w:tcW w:w="16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BBE6173" w14:textId="489DFE81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356D1">
              <w:rPr>
                <w:i/>
                <w:sz w:val="16"/>
              </w:rPr>
              <w:t>Total</w:t>
            </w:r>
            <w:r w:rsidR="007D22DD" w:rsidRPr="008356D1">
              <w:rPr>
                <w:i/>
                <w:sz w:val="16"/>
              </w:rPr>
              <w:t xml:space="preserve"> </w:t>
            </w:r>
            <w:r w:rsidR="00471B73" w:rsidRPr="008356D1">
              <w:rPr>
                <w:i/>
                <w:sz w:val="16"/>
              </w:rPr>
              <w:t>No.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of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registered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students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1AD4283" w14:textId="7B5382F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356D1">
              <w:rPr>
                <w:i/>
                <w:sz w:val="16"/>
              </w:rPr>
              <w:t>Total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net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enrolment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rate</w:t>
            </w:r>
          </w:p>
        </w:tc>
        <w:tc>
          <w:tcPr>
            <w:tcW w:w="143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3EDD44E0" w14:textId="67758C9A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356D1">
              <w:rPr>
                <w:i/>
                <w:sz w:val="16"/>
              </w:rPr>
              <w:t>Total</w:t>
            </w:r>
            <w:r w:rsidR="007D22DD" w:rsidRPr="008356D1">
              <w:rPr>
                <w:i/>
                <w:sz w:val="16"/>
              </w:rPr>
              <w:t xml:space="preserve"> </w:t>
            </w:r>
            <w:r w:rsidR="00471B73" w:rsidRPr="008356D1">
              <w:rPr>
                <w:i/>
                <w:sz w:val="16"/>
              </w:rPr>
              <w:t>No.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of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student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dropout</w:t>
            </w:r>
          </w:p>
        </w:tc>
        <w:tc>
          <w:tcPr>
            <w:tcW w:w="1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9A82270" w14:textId="719D4B6E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80" w:after="80" w:line="200" w:lineRule="exact"/>
              <w:ind w:left="0" w:right="113"/>
              <w:jc w:val="right"/>
              <w:rPr>
                <w:i/>
                <w:sz w:val="16"/>
              </w:rPr>
            </w:pPr>
            <w:r w:rsidRPr="008356D1">
              <w:rPr>
                <w:i/>
                <w:sz w:val="16"/>
              </w:rPr>
              <w:t>Percentage</w:t>
            </w:r>
            <w:r w:rsidR="007D22DD" w:rsidRPr="008356D1">
              <w:rPr>
                <w:i/>
                <w:sz w:val="16"/>
              </w:rPr>
              <w:t xml:space="preserve"> </w:t>
            </w:r>
            <w:r w:rsidRPr="008356D1">
              <w:rPr>
                <w:i/>
                <w:sz w:val="16"/>
              </w:rPr>
              <w:t>dropout</w:t>
            </w:r>
          </w:p>
        </w:tc>
      </w:tr>
      <w:tr w:rsidR="008356D1" w:rsidRPr="008356D1" w14:paraId="290B9565" w14:textId="77777777" w:rsidTr="008356D1">
        <w:tc>
          <w:tcPr>
            <w:tcW w:w="1134" w:type="dxa"/>
            <w:tcBorders>
              <w:top w:val="single" w:sz="12" w:space="0" w:color="auto"/>
            </w:tcBorders>
            <w:shd w:val="clear" w:color="auto" w:fill="auto"/>
          </w:tcPr>
          <w:p w14:paraId="2CBD735C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356D1">
              <w:rPr>
                <w:sz w:val="18"/>
              </w:rPr>
              <w:t>Primary</w:t>
            </w:r>
          </w:p>
        </w:tc>
        <w:tc>
          <w:tcPr>
            <w:tcW w:w="167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AFF4864" w14:textId="3F1A032A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5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473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997</w:t>
            </w:r>
          </w:p>
        </w:tc>
        <w:tc>
          <w:tcPr>
            <w:tcW w:w="1519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891878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93.0</w:t>
            </w:r>
          </w:p>
        </w:tc>
        <w:tc>
          <w:tcPr>
            <w:tcW w:w="143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C7C7C0C" w14:textId="46822D1B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127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050</w:t>
            </w:r>
          </w:p>
        </w:tc>
        <w:tc>
          <w:tcPr>
            <w:tcW w:w="16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2EAFCB00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2.3</w:t>
            </w:r>
          </w:p>
        </w:tc>
      </w:tr>
      <w:tr w:rsidR="008356D1" w:rsidRPr="008356D1" w14:paraId="381C1E23" w14:textId="77777777" w:rsidTr="008356D1">
        <w:tc>
          <w:tcPr>
            <w:tcW w:w="1134" w:type="dxa"/>
            <w:shd w:val="clear" w:color="auto" w:fill="auto"/>
          </w:tcPr>
          <w:p w14:paraId="3C6F07BA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356D1">
              <w:rPr>
                <w:sz w:val="18"/>
              </w:rPr>
              <w:t>Intermediate</w:t>
            </w:r>
          </w:p>
        </w:tc>
        <w:tc>
          <w:tcPr>
            <w:tcW w:w="1679" w:type="dxa"/>
            <w:shd w:val="clear" w:color="auto" w:fill="auto"/>
            <w:vAlign w:val="bottom"/>
          </w:tcPr>
          <w:p w14:paraId="0A8841B7" w14:textId="20A193D5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733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817</w:t>
            </w:r>
          </w:p>
        </w:tc>
        <w:tc>
          <w:tcPr>
            <w:tcW w:w="1519" w:type="dxa"/>
            <w:shd w:val="clear" w:color="auto" w:fill="auto"/>
            <w:vAlign w:val="bottom"/>
          </w:tcPr>
          <w:p w14:paraId="284DC679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55.0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4AC3E440" w14:textId="2FC18E2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55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437</w:t>
            </w:r>
          </w:p>
        </w:tc>
        <w:tc>
          <w:tcPr>
            <w:tcW w:w="1606" w:type="dxa"/>
            <w:shd w:val="clear" w:color="auto" w:fill="auto"/>
            <w:vAlign w:val="bottom"/>
          </w:tcPr>
          <w:p w14:paraId="5818525A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3.2</w:t>
            </w:r>
          </w:p>
        </w:tc>
      </w:tr>
      <w:tr w:rsidR="008356D1" w:rsidRPr="008356D1" w14:paraId="319680AF" w14:textId="77777777" w:rsidTr="008356D1">
        <w:tc>
          <w:tcPr>
            <w:tcW w:w="1134" w:type="dxa"/>
            <w:shd w:val="clear" w:color="auto" w:fill="auto"/>
          </w:tcPr>
          <w:p w14:paraId="29BCFD95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356D1">
              <w:rPr>
                <w:sz w:val="18"/>
              </w:rPr>
              <w:t>Preparatory</w:t>
            </w:r>
          </w:p>
        </w:tc>
        <w:tc>
          <w:tcPr>
            <w:tcW w:w="1679" w:type="dxa"/>
            <w:shd w:val="clear" w:color="auto" w:fill="auto"/>
            <w:vAlign w:val="bottom"/>
          </w:tcPr>
          <w:p w14:paraId="525900F0" w14:textId="0DBC0A48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890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323</w:t>
            </w:r>
          </w:p>
        </w:tc>
        <w:tc>
          <w:tcPr>
            <w:tcW w:w="1519" w:type="dxa"/>
            <w:shd w:val="clear" w:color="auto" w:fill="auto"/>
            <w:vAlign w:val="bottom"/>
          </w:tcPr>
          <w:p w14:paraId="3B85DFCA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30.0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19E711BE" w14:textId="0277CD8F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11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940</w:t>
            </w:r>
          </w:p>
        </w:tc>
        <w:tc>
          <w:tcPr>
            <w:tcW w:w="1606" w:type="dxa"/>
            <w:shd w:val="clear" w:color="auto" w:fill="auto"/>
            <w:vAlign w:val="bottom"/>
          </w:tcPr>
          <w:p w14:paraId="50A052D4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1.3</w:t>
            </w:r>
          </w:p>
        </w:tc>
      </w:tr>
      <w:tr w:rsidR="008356D1" w:rsidRPr="008356D1" w14:paraId="1D8F3708" w14:textId="77777777" w:rsidTr="008356D1">
        <w:tc>
          <w:tcPr>
            <w:tcW w:w="1134" w:type="dxa"/>
            <w:shd w:val="clear" w:color="auto" w:fill="auto"/>
          </w:tcPr>
          <w:p w14:paraId="75D3821A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356D1">
              <w:rPr>
                <w:sz w:val="18"/>
              </w:rPr>
              <w:t>Secondary</w:t>
            </w:r>
          </w:p>
        </w:tc>
        <w:tc>
          <w:tcPr>
            <w:tcW w:w="1679" w:type="dxa"/>
            <w:shd w:val="clear" w:color="auto" w:fill="auto"/>
            <w:vAlign w:val="bottom"/>
          </w:tcPr>
          <w:p w14:paraId="4E33190E" w14:textId="4CA77BB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2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624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140</w:t>
            </w:r>
          </w:p>
        </w:tc>
        <w:tc>
          <w:tcPr>
            <w:tcW w:w="1519" w:type="dxa"/>
            <w:shd w:val="clear" w:color="auto" w:fill="auto"/>
            <w:vAlign w:val="bottom"/>
          </w:tcPr>
          <w:p w14:paraId="1955006F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57.0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6CFE6DB3" w14:textId="0FCBA12D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67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377</w:t>
            </w:r>
          </w:p>
        </w:tc>
        <w:tc>
          <w:tcPr>
            <w:tcW w:w="1606" w:type="dxa"/>
            <w:shd w:val="clear" w:color="auto" w:fill="auto"/>
            <w:vAlign w:val="bottom"/>
          </w:tcPr>
          <w:p w14:paraId="77C361E3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2.6</w:t>
            </w:r>
          </w:p>
        </w:tc>
      </w:tr>
      <w:tr w:rsidR="008356D1" w:rsidRPr="008356D1" w14:paraId="472C78CF" w14:textId="77777777" w:rsidTr="008356D1">
        <w:tc>
          <w:tcPr>
            <w:tcW w:w="1134" w:type="dxa"/>
            <w:shd w:val="clear" w:color="auto" w:fill="auto"/>
          </w:tcPr>
          <w:p w14:paraId="1A3EE13C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left"/>
              <w:rPr>
                <w:sz w:val="18"/>
              </w:rPr>
            </w:pPr>
            <w:r w:rsidRPr="008356D1">
              <w:rPr>
                <w:sz w:val="18"/>
              </w:rPr>
              <w:t>Vocational</w:t>
            </w:r>
          </w:p>
        </w:tc>
        <w:tc>
          <w:tcPr>
            <w:tcW w:w="1679" w:type="dxa"/>
            <w:shd w:val="clear" w:color="auto" w:fill="auto"/>
            <w:vAlign w:val="bottom"/>
          </w:tcPr>
          <w:p w14:paraId="79537E87" w14:textId="319B30FD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53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003</w:t>
            </w:r>
          </w:p>
        </w:tc>
        <w:tc>
          <w:tcPr>
            <w:tcW w:w="1519" w:type="dxa"/>
            <w:shd w:val="clear" w:color="auto" w:fill="auto"/>
            <w:vAlign w:val="bottom"/>
          </w:tcPr>
          <w:p w14:paraId="132A090A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1.2</w:t>
            </w:r>
          </w:p>
        </w:tc>
        <w:tc>
          <w:tcPr>
            <w:tcW w:w="1432" w:type="dxa"/>
            <w:shd w:val="clear" w:color="auto" w:fill="auto"/>
            <w:vAlign w:val="bottom"/>
          </w:tcPr>
          <w:p w14:paraId="4EA9922F" w14:textId="56996F2D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1</w:t>
            </w:r>
            <w:r w:rsidR="007D22DD" w:rsidRPr="008356D1">
              <w:rPr>
                <w:sz w:val="18"/>
              </w:rPr>
              <w:t xml:space="preserve"> </w:t>
            </w:r>
            <w:r w:rsidRPr="008356D1">
              <w:rPr>
                <w:sz w:val="18"/>
              </w:rPr>
              <w:t>888</w:t>
            </w:r>
          </w:p>
        </w:tc>
        <w:tc>
          <w:tcPr>
            <w:tcW w:w="1606" w:type="dxa"/>
            <w:shd w:val="clear" w:color="auto" w:fill="auto"/>
            <w:vAlign w:val="bottom"/>
          </w:tcPr>
          <w:p w14:paraId="5A59EED6" w14:textId="77777777" w:rsidR="00724318" w:rsidRPr="008356D1" w:rsidRDefault="00724318" w:rsidP="008356D1">
            <w:pPr>
              <w:pStyle w:val="SingleTxtG"/>
              <w:tabs>
                <w:tab w:val="clear" w:pos="1701"/>
                <w:tab w:val="clear" w:pos="2268"/>
              </w:tabs>
              <w:suppressAutoHyphens w:val="0"/>
              <w:spacing w:before="40" w:after="40" w:line="220" w:lineRule="exact"/>
              <w:ind w:left="0" w:right="113"/>
              <w:jc w:val="right"/>
              <w:rPr>
                <w:sz w:val="18"/>
              </w:rPr>
            </w:pPr>
            <w:r w:rsidRPr="008356D1">
              <w:rPr>
                <w:sz w:val="18"/>
              </w:rPr>
              <w:t>3.6</w:t>
            </w:r>
          </w:p>
        </w:tc>
      </w:tr>
    </w:tbl>
    <w:p w14:paraId="60D8C712" w14:textId="19379B1A" w:rsidR="007D22DD" w:rsidRDefault="00724318" w:rsidP="008356D1">
      <w:pPr>
        <w:pStyle w:val="SingleTxtG"/>
        <w:spacing w:before="240"/>
        <w:rPr>
          <w:szCs w:val="24"/>
        </w:rPr>
      </w:pPr>
      <w:r w:rsidRPr="00217A16">
        <w:rPr>
          <w:szCs w:val="24"/>
        </w:rPr>
        <w:t>252.</w:t>
      </w:r>
      <w:r w:rsidR="008356D1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highlights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communities,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underpins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political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power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address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challenges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4F4A5F">
        <w:rPr>
          <w:szCs w:val="24"/>
        </w:rPr>
        <w:t xml:space="preserve">principal </w:t>
      </w:r>
      <w:r w:rsidRPr="00217A16">
        <w:rPr>
          <w:szCs w:val="24"/>
        </w:rPr>
        <w:t>means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mankind.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="00482432">
        <w:rPr>
          <w:szCs w:val="24"/>
        </w:rPr>
        <w:t>o</w:t>
      </w:r>
      <w:r w:rsidRPr="00217A16">
        <w:rPr>
          <w:szCs w:val="24"/>
        </w:rPr>
        <w:t>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12B7B8BC" w14:textId="710BD821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253.</w:t>
      </w:r>
      <w:r w:rsidR="008356D1">
        <w:rPr>
          <w:szCs w:val="24"/>
        </w:rPr>
        <w:tab/>
      </w:r>
      <w:r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levels,</w:t>
      </w:r>
      <w:r w:rsidR="007D22DD">
        <w:rPr>
          <w:szCs w:val="24"/>
        </w:rPr>
        <w:t xml:space="preserve"> </w:t>
      </w:r>
      <w:r>
        <w:rPr>
          <w:szCs w:val="24"/>
        </w:rPr>
        <w:t>given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up-to-date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advanc</w:t>
      </w:r>
      <w:r>
        <w:rPr>
          <w:szCs w:val="24"/>
        </w:rPr>
        <w:t>ed</w:t>
      </w:r>
      <w:r w:rsidR="007D22DD">
        <w:rPr>
          <w:szCs w:val="24"/>
        </w:rPr>
        <w:t xml:space="preserve"> </w:t>
      </w:r>
      <w:r>
        <w:rPr>
          <w:szCs w:val="24"/>
        </w:rPr>
        <w:t>curricula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building</w:t>
      </w:r>
      <w:r w:rsidR="007D22DD">
        <w:rPr>
          <w:szCs w:val="24"/>
        </w:rPr>
        <w:t xml:space="preserve"> </w:t>
      </w:r>
      <w:r>
        <w:rPr>
          <w:szCs w:val="24"/>
        </w:rPr>
        <w:t>peace,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</w:t>
      </w:r>
      <w:r>
        <w:rPr>
          <w:szCs w:val="24"/>
        </w:rPr>
        <w:t>ustice,</w:t>
      </w:r>
      <w:r w:rsidR="007D22DD">
        <w:rPr>
          <w:szCs w:val="24"/>
        </w:rPr>
        <w:t xml:space="preserve"> </w:t>
      </w:r>
      <w:r>
        <w:rPr>
          <w:szCs w:val="24"/>
        </w:rPr>
        <w:t>providing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health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guaranteeing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affirming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repudiation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peaceful</w:t>
      </w:r>
      <w:r w:rsidR="007D22DD">
        <w:rPr>
          <w:szCs w:val="24"/>
        </w:rPr>
        <w:t xml:space="preserve"> </w:t>
      </w:r>
      <w:r>
        <w:rPr>
          <w:szCs w:val="24"/>
        </w:rPr>
        <w:t>coexistence;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curriculum</w:t>
      </w:r>
      <w:r w:rsidR="007D22DD">
        <w:rPr>
          <w:szCs w:val="24"/>
        </w:rPr>
        <w:t xml:space="preserve"> </w:t>
      </w:r>
      <w:r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annually,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removing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anything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rights.</w:t>
      </w:r>
      <w:r w:rsidR="007D22DD">
        <w:rPr>
          <w:szCs w:val="24"/>
        </w:rPr>
        <w:t xml:space="preserve"> </w:t>
      </w:r>
      <w:r>
        <w:rPr>
          <w:szCs w:val="24"/>
        </w:rPr>
        <w:t>This</w:t>
      </w:r>
      <w:r w:rsidR="007D22DD">
        <w:rPr>
          <w:szCs w:val="24"/>
        </w:rPr>
        <w:t xml:space="preserve"> </w:t>
      </w:r>
      <w:r>
        <w:rPr>
          <w:szCs w:val="24"/>
        </w:rPr>
        <w:t>also</w:t>
      </w:r>
      <w:r w:rsidR="007D22DD">
        <w:rPr>
          <w:szCs w:val="24"/>
        </w:rPr>
        <w:t xml:space="preserve"> </w:t>
      </w:r>
      <w:r>
        <w:rPr>
          <w:szCs w:val="24"/>
        </w:rPr>
        <w:t>includes:</w:t>
      </w:r>
    </w:p>
    <w:p w14:paraId="2D36BCF2" w14:textId="0EBFEA8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Dissemination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culture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human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through</w:t>
      </w:r>
      <w:r w:rsidR="007D22DD">
        <w:t xml:space="preserve"> </w:t>
      </w:r>
      <w:r w:rsidR="00724318" w:rsidRPr="00217A16">
        <w:t>forums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conferences</w:t>
      </w:r>
      <w:r w:rsidR="007D22DD">
        <w:t xml:space="preserve"> </w:t>
      </w:r>
      <w:r w:rsidR="00724318" w:rsidRPr="00217A16">
        <w:t>organized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department;</w:t>
      </w:r>
    </w:p>
    <w:p w14:paraId="27FB4FAE" w14:textId="424FE98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Dissemination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culture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human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through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Iraqi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satellite</w:t>
      </w:r>
      <w:r w:rsidR="007D22DD">
        <w:t xml:space="preserve"> </w:t>
      </w:r>
      <w:r w:rsidR="00724318" w:rsidRPr="00217A16">
        <w:t>channel;</w:t>
      </w:r>
    </w:p>
    <w:p w14:paraId="50F84440" w14:textId="4A693CD7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lastRenderedPageBreak/>
        <w:t>•</w:t>
      </w:r>
      <w:r>
        <w:tab/>
      </w:r>
      <w:r w:rsidR="00724318" w:rsidRPr="00217A16">
        <w:t>Dissemination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culture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human</w:t>
      </w:r>
      <w:r w:rsidR="007D22DD">
        <w:t xml:space="preserve"> </w:t>
      </w:r>
      <w:r w:rsidR="00724318" w:rsidRPr="00217A16">
        <w:t>rights</w:t>
      </w:r>
      <w:r w:rsidR="007D22DD">
        <w:t xml:space="preserve"> </w:t>
      </w:r>
      <w:r w:rsidR="00724318" w:rsidRPr="00217A16">
        <w:t>through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means,</w:t>
      </w:r>
      <w:r w:rsidR="007D22DD">
        <w:t xml:space="preserve"> </w:t>
      </w:r>
      <w:r w:rsidR="00724318" w:rsidRPr="00217A16">
        <w:t>pamphlets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wall</w:t>
      </w:r>
      <w:r w:rsidR="007D22DD">
        <w:t xml:space="preserve"> </w:t>
      </w:r>
      <w:r w:rsidR="00724318" w:rsidRPr="00217A16">
        <w:t>posters.</w:t>
      </w:r>
    </w:p>
    <w:p w14:paraId="5EA34619" w14:textId="3EB7C01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254.</w:t>
      </w:r>
      <w:r w:rsidR="008356D1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English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language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embraces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first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preparatory.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important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concepts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knowledge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civilization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civilizations,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preserving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environment.</w:t>
      </w:r>
    </w:p>
    <w:p w14:paraId="7A9E9248" w14:textId="1D62F3E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255.</w:t>
      </w:r>
      <w:r w:rsidR="008356D1">
        <w:rPr>
          <w:szCs w:val="24"/>
        </w:rPr>
        <w:tab/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rebuilt,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Kirkuk,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Salah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al-Din,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28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outskirts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Baghdad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Anbar.</w:t>
      </w:r>
    </w:p>
    <w:p w14:paraId="3F95AFB9" w14:textId="738331A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256.</w:t>
      </w:r>
      <w:r w:rsidR="008356D1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rebuilt.</w:t>
      </w:r>
    </w:p>
    <w:p w14:paraId="7DE19155" w14:textId="26233B05" w:rsidR="007D22DD" w:rsidRDefault="00241651" w:rsidP="00241651">
      <w:pPr>
        <w:pStyle w:val="H23G"/>
      </w:pPr>
      <w:r>
        <w:tab/>
      </w:r>
      <w:r>
        <w:tab/>
      </w:r>
      <w:r w:rsidR="00724318" w:rsidRPr="00217A16">
        <w:t>Package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measures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combat</w:t>
      </w:r>
      <w:r w:rsidR="007D22DD">
        <w:t xml:space="preserve"> </w:t>
      </w:r>
      <w:r w:rsidR="00724318" w:rsidRPr="00217A16">
        <w:t>illiteracy</w:t>
      </w:r>
    </w:p>
    <w:p w14:paraId="026BC624" w14:textId="25E2F162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257.</w:t>
      </w:r>
      <w:r w:rsidR="00241651">
        <w:rPr>
          <w:szCs w:val="24"/>
        </w:rPr>
        <w:tab/>
      </w:r>
      <w:r w:rsidRPr="00217A16">
        <w:rPr>
          <w:szCs w:val="24"/>
        </w:rPr>
        <w:t>Given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write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precondition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premised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sustainable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2030.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after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UNESCO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estimated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million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conducted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(2011),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aim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eradicating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began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August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began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16</w:t>
      </w:r>
      <w:r w:rsidR="007D22DD">
        <w:rPr>
          <w:szCs w:val="24"/>
        </w:rPr>
        <w:t xml:space="preserve"> </w:t>
      </w:r>
      <w:r>
        <w:rPr>
          <w:szCs w:val="24"/>
        </w:rPr>
        <w:t>November</w:t>
      </w:r>
      <w:r w:rsidR="007D22DD">
        <w:rPr>
          <w:szCs w:val="24"/>
        </w:rPr>
        <w:t xml:space="preserve"> </w:t>
      </w:r>
      <w:r>
        <w:rPr>
          <w:szCs w:val="24"/>
        </w:rPr>
        <w:t>2012.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D359FA">
        <w:rPr>
          <w:szCs w:val="24"/>
        </w:rPr>
        <w:t xml:space="preserve"> </w:t>
      </w:r>
      <w:r w:rsidRPr="00217A16">
        <w:rPr>
          <w:szCs w:val="24"/>
        </w:rPr>
        <w:t>(Fou</w:t>
      </w:r>
      <w:r>
        <w:rPr>
          <w:szCs w:val="24"/>
        </w:rPr>
        <w:t>rth)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aforementioned</w:t>
      </w:r>
      <w:r w:rsidR="007D22DD">
        <w:rPr>
          <w:szCs w:val="24"/>
        </w:rPr>
        <w:t xml:space="preserve"> </w:t>
      </w:r>
      <w:r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certificate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70706764" w14:textId="5711369E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Citizens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cannot</w:t>
      </w:r>
      <w:r w:rsidR="007D22DD">
        <w:t xml:space="preserve"> </w:t>
      </w:r>
      <w:r w:rsidR="00724318" w:rsidRPr="00217A16">
        <w:t>read,</w:t>
      </w:r>
      <w:r w:rsidR="007D22DD">
        <w:t xml:space="preserve"> </w:t>
      </w:r>
      <w:r w:rsidR="00724318" w:rsidRPr="00217A16">
        <w:t>write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count</w:t>
      </w:r>
      <w:r w:rsidR="007D22DD">
        <w:t xml:space="preserve"> </w:t>
      </w:r>
      <w:r w:rsidR="00724318" w:rsidRPr="00217A16">
        <w:t>must</w:t>
      </w:r>
      <w:r w:rsidR="007D22DD">
        <w:t xml:space="preserve"> </w:t>
      </w:r>
      <w:r w:rsidR="00724318" w:rsidRPr="00217A16">
        <w:t>take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two-stage</w:t>
      </w:r>
      <w:r w:rsidR="007D22DD">
        <w:t xml:space="preserve"> </w:t>
      </w:r>
      <w:r w:rsidR="00724318" w:rsidRPr="00217A16">
        <w:t>literacy</w:t>
      </w:r>
      <w:r w:rsidR="007D22DD">
        <w:t xml:space="preserve"> </w:t>
      </w:r>
      <w:r w:rsidR="00724318" w:rsidRPr="00217A16">
        <w:t>course</w:t>
      </w:r>
      <w:r w:rsidR="007D22DD">
        <w:t xml:space="preserve"> </w:t>
      </w:r>
      <w:r w:rsidR="00724318" w:rsidRPr="00217A16">
        <w:t>at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literacy</w:t>
      </w:r>
      <w:r w:rsidR="007D22DD">
        <w:t xml:space="preserve"> </w:t>
      </w:r>
      <w:r w:rsidR="00724318" w:rsidRPr="00217A16">
        <w:t>centre,</w:t>
      </w:r>
      <w:r w:rsidR="007D22DD">
        <w:t xml:space="preserve"> </w:t>
      </w:r>
      <w:r w:rsidR="00724318" w:rsidRPr="00217A16">
        <w:t>after</w:t>
      </w:r>
      <w:r w:rsidR="007D22DD">
        <w:t xml:space="preserve"> </w:t>
      </w:r>
      <w:r w:rsidR="00724318">
        <w:t>which</w:t>
      </w:r>
      <w:r w:rsidR="007D22DD">
        <w:t xml:space="preserve"> </w:t>
      </w:r>
      <w:r w:rsidR="00724318">
        <w:t>a</w:t>
      </w:r>
      <w:r w:rsidR="007D22DD">
        <w:t xml:space="preserve"> </w:t>
      </w:r>
      <w:r w:rsidR="00724318">
        <w:t>certificate</w:t>
      </w:r>
      <w:r w:rsidR="007D22DD">
        <w:t xml:space="preserve"> </w:t>
      </w:r>
      <w:r w:rsidR="00724318">
        <w:t>is</w:t>
      </w:r>
      <w:r w:rsidR="007D22DD">
        <w:t xml:space="preserve"> </w:t>
      </w:r>
      <w:r w:rsidR="00724318">
        <w:t>awarded;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basic</w:t>
      </w:r>
      <w:r w:rsidR="007D22DD">
        <w:t xml:space="preserve"> </w:t>
      </w:r>
      <w:r w:rsidR="00724318" w:rsidRPr="00217A16">
        <w:t>course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complementary</w:t>
      </w:r>
      <w:r w:rsidR="007D22DD">
        <w:t xml:space="preserve"> </w:t>
      </w:r>
      <w:r w:rsidR="00724318" w:rsidRPr="00217A16">
        <w:t>course</w:t>
      </w:r>
      <w:r w:rsidR="007D22DD">
        <w:t xml:space="preserve"> </w:t>
      </w:r>
      <w:r w:rsidR="00724318">
        <w:t>both</w:t>
      </w:r>
      <w:r w:rsidR="007D22DD">
        <w:t xml:space="preserve"> </w:t>
      </w:r>
      <w:r w:rsidR="00724318" w:rsidRPr="00217A16">
        <w:t>last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seven</w:t>
      </w:r>
      <w:r w:rsidR="007D22DD">
        <w:t xml:space="preserve"> </w:t>
      </w:r>
      <w:r w:rsidR="00724318" w:rsidRPr="00217A16">
        <w:t>months.</w:t>
      </w:r>
    </w:p>
    <w:p w14:paraId="4F246177" w14:textId="01A2A143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Citizens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>
        <w:t>are</w:t>
      </w:r>
      <w:r w:rsidR="007D22DD">
        <w:t xml:space="preserve"> </w:t>
      </w:r>
      <w:r w:rsidR="00724318">
        <w:t>able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 w:rsidRPr="00217A16">
        <w:t>read,</w:t>
      </w:r>
      <w:r w:rsidR="007D22DD">
        <w:t xml:space="preserve"> </w:t>
      </w:r>
      <w:r w:rsidR="00724318" w:rsidRPr="00217A16">
        <w:t>write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count</w:t>
      </w:r>
      <w:r w:rsidR="007D22DD">
        <w:t xml:space="preserve"> </w:t>
      </w:r>
      <w:r w:rsidR="00724318" w:rsidRPr="00217A16">
        <w:t>(the</w:t>
      </w:r>
      <w:r w:rsidR="007D22DD">
        <w:t xml:space="preserve"> </w:t>
      </w:r>
      <w:r w:rsidR="00455DA4">
        <w:t>“</w:t>
      </w:r>
      <w:r w:rsidR="00724318" w:rsidRPr="00217A16">
        <w:t>half-educated</w:t>
      </w:r>
      <w:r w:rsidR="00455DA4">
        <w:t>”</w:t>
      </w:r>
      <w:r w:rsidR="00724318" w:rsidRPr="00217A16">
        <w:t>)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required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take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test</w:t>
      </w:r>
      <w:r w:rsidR="007D22DD">
        <w:t xml:space="preserve"> </w:t>
      </w:r>
      <w:r w:rsidR="00724318" w:rsidRPr="00217A16">
        <w:t>given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special</w:t>
      </w:r>
      <w:r w:rsidR="007D22DD">
        <w:t xml:space="preserve"> </w:t>
      </w:r>
      <w:r w:rsidR="00724318" w:rsidRPr="00217A16">
        <w:t>literacy</w:t>
      </w:r>
      <w:r w:rsidR="007D22DD">
        <w:t xml:space="preserve"> </w:t>
      </w:r>
      <w:r w:rsidR="00724318" w:rsidRPr="00217A16">
        <w:t>department</w:t>
      </w:r>
      <w:r w:rsidR="007D22DD">
        <w:t xml:space="preserve"> </w:t>
      </w:r>
      <w:r w:rsidR="00724318" w:rsidRPr="00217A16">
        <w:t>committee,</w:t>
      </w:r>
      <w:r w:rsidR="007D22DD">
        <w:t xml:space="preserve"> </w:t>
      </w:r>
      <w:r w:rsidR="00724318" w:rsidRPr="00217A16">
        <w:t>followed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examination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455DA4">
        <w:t>“</w:t>
      </w:r>
      <w:r w:rsidR="00724318" w:rsidRPr="00217A16">
        <w:t>half-educated</w:t>
      </w:r>
      <w:r w:rsidR="00455DA4">
        <w:t>”</w:t>
      </w:r>
      <w:r w:rsidR="00724318" w:rsidRPr="00217A16">
        <w:t>,</w:t>
      </w:r>
      <w:r w:rsidR="007D22DD">
        <w:t xml:space="preserve"> </w:t>
      </w:r>
      <w:r w:rsidR="00724318" w:rsidRPr="00217A16">
        <w:t>after</w:t>
      </w:r>
      <w:r w:rsidR="007D22DD">
        <w:t xml:space="preserve"> </w:t>
      </w:r>
      <w:r w:rsidR="00724318" w:rsidRPr="00217A16">
        <w:t>which</w:t>
      </w:r>
      <w:r w:rsidR="007D22DD">
        <w:t xml:space="preserve"> </w:t>
      </w:r>
      <w:r w:rsidR="00724318" w:rsidRPr="00217A16">
        <w:t>they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awarded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literacy</w:t>
      </w:r>
      <w:r w:rsidR="007D22DD">
        <w:t xml:space="preserve"> </w:t>
      </w:r>
      <w:r w:rsidR="00724318" w:rsidRPr="00217A16">
        <w:t>certificate.</w:t>
      </w:r>
    </w:p>
    <w:p w14:paraId="36A6D942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worked</w:t>
      </w:r>
      <w:r w:rsidR="007D22DD">
        <w:rPr>
          <w:szCs w:val="24"/>
        </w:rPr>
        <w:t xml:space="preserve"> </w:t>
      </w:r>
      <w:r>
        <w:rPr>
          <w:szCs w:val="24"/>
        </w:rPr>
        <w:t>tirelessly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six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graduates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intermediate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evening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waiving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requirement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lifelong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learning.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eradicating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employees.</w:t>
      </w:r>
    </w:p>
    <w:p w14:paraId="74F468D1" w14:textId="233B57D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Arab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Decade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(2015</w:t>
      </w:r>
      <w:r w:rsidR="00455DA4">
        <w:rPr>
          <w:szCs w:val="24"/>
        </w:rPr>
        <w:t>–</w:t>
      </w:r>
      <w:r w:rsidRPr="00217A16">
        <w:rPr>
          <w:szCs w:val="24"/>
        </w:rPr>
        <w:t>2024),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10-year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launched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League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Arab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Secretariat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approval.</w:t>
      </w:r>
    </w:p>
    <w:p w14:paraId="4F8FDAA9" w14:textId="3BF115B3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453757">
        <w:rPr>
          <w:szCs w:val="24"/>
        </w:rPr>
        <w:t xml:space="preserve"> </w:t>
      </w:r>
      <w:r w:rsidRPr="00217A16">
        <w:rPr>
          <w:szCs w:val="24"/>
        </w:rPr>
        <w:t>way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adult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(i.e.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17,086.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starting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launch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</w:p>
    <w:p w14:paraId="3AD2402D" w14:textId="71E5380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First</w:t>
      </w:r>
      <w:r w:rsidR="007D22DD">
        <w:t xml:space="preserve"> </w:t>
      </w:r>
      <w:r w:rsidR="00724318" w:rsidRPr="00217A16">
        <w:t>stage,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2012/13:</w:t>
      </w:r>
      <w:r w:rsidR="007D22DD">
        <w:t xml:space="preserve"> </w:t>
      </w:r>
      <w:r w:rsidR="00724318" w:rsidRPr="00217A16">
        <w:t>5,699</w:t>
      </w:r>
      <w:r w:rsidR="007D22DD">
        <w:t xml:space="preserve"> </w:t>
      </w:r>
      <w:r w:rsidR="00724318" w:rsidRPr="00217A16">
        <w:t>centres;</w:t>
      </w:r>
    </w:p>
    <w:p w14:paraId="2EF4D138" w14:textId="2CDE941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Second</w:t>
      </w:r>
      <w:r w:rsidR="007D22DD">
        <w:t xml:space="preserve"> </w:t>
      </w:r>
      <w:r w:rsidR="00724318" w:rsidRPr="00217A16">
        <w:t>stage,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2013/14:</w:t>
      </w:r>
      <w:r w:rsidR="007D22DD">
        <w:t xml:space="preserve"> </w:t>
      </w:r>
      <w:r w:rsidR="00724318" w:rsidRPr="00217A16">
        <w:t>7,224</w:t>
      </w:r>
      <w:r w:rsidR="007D22DD">
        <w:t xml:space="preserve"> </w:t>
      </w:r>
      <w:r w:rsidR="00724318" w:rsidRPr="00217A16">
        <w:t>centres;</w:t>
      </w:r>
    </w:p>
    <w:p w14:paraId="010B2724" w14:textId="516BBA8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Third</w:t>
      </w:r>
      <w:r w:rsidR="007D22DD">
        <w:t xml:space="preserve"> </w:t>
      </w:r>
      <w:r w:rsidR="00724318" w:rsidRPr="00217A16">
        <w:t>stage,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2014/15:</w:t>
      </w:r>
      <w:r w:rsidR="007D22DD">
        <w:t xml:space="preserve"> </w:t>
      </w:r>
      <w:r w:rsidR="00724318" w:rsidRPr="00217A16">
        <w:t>3,914</w:t>
      </w:r>
      <w:r w:rsidR="007D22DD">
        <w:t xml:space="preserve"> </w:t>
      </w:r>
      <w:r w:rsidR="00724318" w:rsidRPr="00217A16">
        <w:t>centres;</w:t>
      </w:r>
    </w:p>
    <w:p w14:paraId="23E942BB" w14:textId="428A5F0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Fifth</w:t>
      </w:r>
      <w:r w:rsidR="007D22DD">
        <w:t xml:space="preserve"> </w:t>
      </w:r>
      <w:r w:rsidR="00724318" w:rsidRPr="00217A16">
        <w:t>stage,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2015/16:</w:t>
      </w:r>
      <w:r w:rsidR="007D22DD">
        <w:t xml:space="preserve"> </w:t>
      </w:r>
      <w:r w:rsidR="00724318" w:rsidRPr="00217A16">
        <w:t>1,149</w:t>
      </w:r>
      <w:r w:rsidR="007D22DD">
        <w:t xml:space="preserve"> </w:t>
      </w:r>
      <w:r w:rsidR="00724318" w:rsidRPr="00217A16">
        <w:t>centres</w:t>
      </w:r>
      <w:r w:rsidR="00AD2ED6">
        <w:t>;</w:t>
      </w:r>
    </w:p>
    <w:p w14:paraId="68369610" w14:textId="26C3D9E1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Fifth</w:t>
      </w:r>
      <w:r w:rsidR="007D22DD">
        <w:t xml:space="preserve"> </w:t>
      </w:r>
      <w:r w:rsidR="00724318" w:rsidRPr="00217A16">
        <w:t>stage,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year</w:t>
      </w:r>
      <w:r w:rsidR="007D22DD">
        <w:t xml:space="preserve"> </w:t>
      </w:r>
      <w:r w:rsidR="00724318" w:rsidRPr="00217A16">
        <w:t>2016/1</w:t>
      </w:r>
      <w:r w:rsidR="00042B1F">
        <w:t>7</w:t>
      </w:r>
      <w:r w:rsidR="00724318" w:rsidRPr="00217A16">
        <w:t>:</w:t>
      </w:r>
      <w:r w:rsidR="007D22DD">
        <w:t xml:space="preserve"> </w:t>
      </w:r>
      <w:r w:rsidR="00724318" w:rsidRPr="00217A16">
        <w:t>744</w:t>
      </w:r>
      <w:r w:rsidR="007D22DD">
        <w:t xml:space="preserve"> </w:t>
      </w:r>
      <w:r w:rsidR="00724318" w:rsidRPr="00217A16">
        <w:t>centres.</w:t>
      </w:r>
    </w:p>
    <w:p w14:paraId="42889D72" w14:textId="37CEB10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258.</w:t>
      </w:r>
      <w:r w:rsidR="00BB5F2D">
        <w:rPr>
          <w:szCs w:val="24"/>
        </w:rPr>
        <w:tab/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third,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fourth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fifth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Nineveh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Anbar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security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representatives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Erbil,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Sulaymaniyah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Duhok,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large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engaged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camps.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Statistical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information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learners,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teachers</w:t>
      </w:r>
      <w:r w:rsidR="00C244CD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etc.)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literacy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programmes</w:t>
      </w:r>
      <w:r w:rsidR="007D22DD">
        <w:rPr>
          <w:szCs w:val="24"/>
        </w:rPr>
        <w:t xml:space="preserve"> </w:t>
      </w:r>
      <w:r>
        <w:rPr>
          <w:szCs w:val="24"/>
        </w:rPr>
        <w:t>adopted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Executive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Office.</w:t>
      </w:r>
    </w:p>
    <w:p w14:paraId="4929C9C0" w14:textId="0003EDBF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259.</w:t>
      </w:r>
      <w:r w:rsidR="00BB5F2D">
        <w:rPr>
          <w:szCs w:val="24"/>
        </w:rPr>
        <w:tab/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include:</w:t>
      </w:r>
    </w:p>
    <w:p w14:paraId="632D9A52" w14:textId="1C358D49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>
        <w:rPr>
          <w:szCs w:val="24"/>
        </w:rPr>
        <w:t>M</w:t>
      </w:r>
      <w:r w:rsidR="00724318" w:rsidRPr="00217A16">
        <w:rPr>
          <w:szCs w:val="24"/>
        </w:rPr>
        <w:t>onitoring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>
        <w:rPr>
          <w:szCs w:val="24"/>
        </w:rPr>
        <w:t>application</w:t>
      </w:r>
      <w:r w:rsidR="007D22DD">
        <w:rPr>
          <w:szCs w:val="24"/>
        </w:rPr>
        <w:t xml:space="preserve"> </w:t>
      </w:r>
      <w:r w:rsidR="00724318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Compulsory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determine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numbers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covered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A</w:t>
      </w:r>
      <w:r w:rsidR="00724318"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each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year;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monitoring</w:t>
      </w:r>
      <w:r w:rsidR="007D22DD">
        <w:rPr>
          <w:szCs w:val="24"/>
        </w:rPr>
        <w:t xml:space="preserve"> </w:t>
      </w:r>
      <w:r w:rsidR="00724318">
        <w:rPr>
          <w:szCs w:val="24"/>
        </w:rPr>
        <w:t>enforcement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>
        <w:rPr>
          <w:szCs w:val="24"/>
        </w:rPr>
        <w:t>A</w:t>
      </w:r>
      <w:r w:rsidR="00724318"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transfer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powers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2017</w:t>
      </w:r>
      <w:r w:rsidR="00455DA4">
        <w:rPr>
          <w:szCs w:val="24"/>
        </w:rPr>
        <w:t>–</w:t>
      </w:r>
      <w:r w:rsidR="00724318" w:rsidRPr="00217A16">
        <w:rPr>
          <w:szCs w:val="24"/>
        </w:rPr>
        <w:t>2018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Act;</w:t>
      </w:r>
    </w:p>
    <w:p w14:paraId="6786383E" w14:textId="26CBE371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Opening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adolescents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accelerated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learning</w:t>
      </w:r>
      <w:r w:rsidR="007D22DD">
        <w:rPr>
          <w:szCs w:val="24"/>
        </w:rPr>
        <w:t xml:space="preserve"> </w:t>
      </w:r>
      <w:r w:rsidR="00724318">
        <w:rPr>
          <w:szCs w:val="24"/>
        </w:rPr>
        <w:t>schools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attract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10</w:t>
      </w:r>
      <w:r w:rsidR="00455DA4">
        <w:rPr>
          <w:szCs w:val="24"/>
        </w:rPr>
        <w:t>–</w:t>
      </w:r>
      <w:r w:rsidR="00724318"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12</w:t>
      </w:r>
      <w:r w:rsidR="00455DA4">
        <w:rPr>
          <w:szCs w:val="24"/>
        </w:rPr>
        <w:t>–</w:t>
      </w:r>
      <w:r w:rsidR="00724318"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groups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abandoned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education;</w:t>
      </w:r>
    </w:p>
    <w:p w14:paraId="2328976A" w14:textId="18268CAB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="00724318" w:rsidRPr="00217A16">
        <w:rPr>
          <w:szCs w:val="24"/>
        </w:rPr>
        <w:t>Opening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455DA4">
        <w:rPr>
          <w:szCs w:val="24"/>
        </w:rPr>
        <w:t>“</w:t>
      </w:r>
      <w:r w:rsidR="00724318" w:rsidRPr="00217A16">
        <w:rPr>
          <w:szCs w:val="24"/>
        </w:rPr>
        <w:t>Your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</w:t>
      </w:r>
      <w:r w:rsidR="00455DA4">
        <w:rPr>
          <w:szCs w:val="24"/>
        </w:rPr>
        <w:t>”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attract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10</w:t>
      </w:r>
      <w:r w:rsidR="00455DA4">
        <w:rPr>
          <w:szCs w:val="24"/>
        </w:rPr>
        <w:t>–</w:t>
      </w:r>
      <w:r w:rsidR="00724318" w:rsidRPr="00217A16">
        <w:rPr>
          <w:szCs w:val="24"/>
        </w:rPr>
        <w:t>15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camps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host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years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2016/17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2017/18;</w:t>
      </w:r>
    </w:p>
    <w:p w14:paraId="67457EC5" w14:textId="0D20D00F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4.</w:t>
      </w:r>
      <w:r>
        <w:rPr>
          <w:szCs w:val="24"/>
        </w:rPr>
        <w:tab/>
      </w:r>
      <w:r w:rsidR="00724318"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increase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(parent-teacher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association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meetings,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wall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posters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campaigns</w:t>
      </w:r>
      <w:r w:rsidR="00724318">
        <w:rPr>
          <w:szCs w:val="24"/>
        </w:rPr>
        <w:t>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organizations);</w:t>
      </w:r>
    </w:p>
    <w:p w14:paraId="701D2D6C" w14:textId="26339EDC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5.</w:t>
      </w:r>
      <w:r>
        <w:rPr>
          <w:szCs w:val="24"/>
        </w:rPr>
        <w:tab/>
      </w:r>
      <w:r w:rsidR="00724318">
        <w:rPr>
          <w:szCs w:val="24"/>
        </w:rPr>
        <w:t>Admission</w:t>
      </w:r>
      <w:r w:rsidR="007D22DD">
        <w:rPr>
          <w:szCs w:val="24"/>
        </w:rPr>
        <w:t xml:space="preserve"> </w:t>
      </w:r>
      <w:r w:rsidR="00724318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affiliation;</w:t>
      </w:r>
    </w:p>
    <w:p w14:paraId="2A646A9E" w14:textId="071305DC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6.</w:t>
      </w:r>
      <w:r>
        <w:rPr>
          <w:szCs w:val="24"/>
        </w:rPr>
        <w:tab/>
      </w:r>
      <w:r w:rsidR="00724318" w:rsidRPr="00217A16">
        <w:rPr>
          <w:szCs w:val="24"/>
        </w:rPr>
        <w:t>Obtaining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approval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attend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classes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missed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opportunity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enrol;</w:t>
      </w:r>
    </w:p>
    <w:p w14:paraId="695AF5E7" w14:textId="157D506A" w:rsidR="00724318" w:rsidRPr="00217A16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7.</w:t>
      </w:r>
      <w:r>
        <w:rPr>
          <w:szCs w:val="24"/>
        </w:rPr>
        <w:tab/>
      </w:r>
      <w:r w:rsidR="00724318" w:rsidRPr="00217A16">
        <w:rPr>
          <w:szCs w:val="24"/>
        </w:rPr>
        <w:t>Allowing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18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above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graduate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examination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allowing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intermediate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preparatory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sit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external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examination,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instructions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annually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Directorate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Evaluation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Examinations;</w:t>
      </w:r>
    </w:p>
    <w:p w14:paraId="2043E251" w14:textId="22754961" w:rsidR="007D22DD" w:rsidRDefault="00A365A4" w:rsidP="007D22DD">
      <w:pPr>
        <w:pStyle w:val="SingleTxtG"/>
        <w:rPr>
          <w:szCs w:val="24"/>
        </w:rPr>
      </w:pPr>
      <w:r>
        <w:rPr>
          <w:szCs w:val="24"/>
        </w:rPr>
        <w:tab/>
        <w:t>8.</w:t>
      </w:r>
      <w:r>
        <w:rPr>
          <w:szCs w:val="24"/>
        </w:rPr>
        <w:tab/>
      </w:r>
      <w:r w:rsidR="00724318">
        <w:rPr>
          <w:szCs w:val="24"/>
        </w:rPr>
        <w:t>Allowing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both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sexes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attend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evening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classes.</w:t>
      </w:r>
    </w:p>
    <w:p w14:paraId="2A8A3D7B" w14:textId="1AC25D39" w:rsidR="00724318" w:rsidRPr="00217A16" w:rsidRDefault="00724318" w:rsidP="008140EA">
      <w:pPr>
        <w:pStyle w:val="SingleTxtG"/>
        <w:keepNext/>
        <w:rPr>
          <w:szCs w:val="24"/>
        </w:rPr>
      </w:pPr>
      <w:r w:rsidRPr="00217A16">
        <w:rPr>
          <w:szCs w:val="24"/>
        </w:rPr>
        <w:t>260.</w:t>
      </w:r>
      <w:r w:rsidR="00A365A4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(theme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adopted:</w:t>
      </w:r>
    </w:p>
    <w:p w14:paraId="1465574D" w14:textId="1145330B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Instructions</w:t>
      </w:r>
      <w:r w:rsidR="007D22DD">
        <w:t xml:space="preserve"> </w:t>
      </w:r>
      <w:r w:rsidR="00724318" w:rsidRPr="00217A16">
        <w:t>No.</w:t>
      </w:r>
      <w:r w:rsidR="007D22DD">
        <w:t xml:space="preserve"> </w:t>
      </w:r>
      <w:r w:rsidR="00724318" w:rsidRPr="00217A16">
        <w:t>3</w:t>
      </w:r>
      <w:r w:rsidR="007D22DD">
        <w:t xml:space="preserve"> </w:t>
      </w:r>
      <w:r w:rsidR="00724318" w:rsidRPr="00217A16">
        <w:t>(2012),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licensing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private</w:t>
      </w:r>
      <w:r w:rsidR="007D22DD">
        <w:t xml:space="preserve"> </w:t>
      </w:r>
      <w:r w:rsidR="00724318" w:rsidRPr="00217A16">
        <w:t>kindergartens;</w:t>
      </w:r>
      <w:r w:rsidR="007D22DD">
        <w:t xml:space="preserve"> </w:t>
      </w:r>
      <w:r w:rsidR="00724318" w:rsidRPr="00217A16">
        <w:t>instructions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pedagogical</w:t>
      </w:r>
      <w:r w:rsidR="007D22DD">
        <w:t xml:space="preserve"> </w:t>
      </w:r>
      <w:r w:rsidR="00724318" w:rsidRPr="00217A16">
        <w:t>counselling;</w:t>
      </w:r>
    </w:p>
    <w:p w14:paraId="0ED2E09E" w14:textId="7708377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Teaching</w:t>
      </w:r>
      <w:r w:rsidR="007D22DD">
        <w:t xml:space="preserve"> </w:t>
      </w:r>
      <w:r w:rsidR="00724318" w:rsidRPr="00217A16">
        <w:t>staff</w:t>
      </w:r>
      <w:r w:rsidR="007D22DD">
        <w:t xml:space="preserve"> </w:t>
      </w:r>
      <w:r w:rsidR="00724318" w:rsidRPr="00217A16">
        <w:t>remuneration</w:t>
      </w:r>
      <w:r w:rsidR="007D22DD">
        <w:t xml:space="preserve"> </w:t>
      </w:r>
      <w:r w:rsidR="00724318" w:rsidRPr="00217A16">
        <w:t>act;</w:t>
      </w:r>
    </w:p>
    <w:p w14:paraId="36A6627E" w14:textId="7B07D877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Government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private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pupil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student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>
        <w:t>act,</w:t>
      </w:r>
      <w:r w:rsidR="007D22DD">
        <w:t xml:space="preserve"> </w:t>
      </w:r>
      <w:r w:rsidR="00471B73">
        <w:t>No.</w:t>
      </w:r>
      <w:r w:rsidR="007D22DD">
        <w:t xml:space="preserve"> </w:t>
      </w:r>
      <w:r w:rsidR="00724318" w:rsidRPr="00217A16">
        <w:t>1</w:t>
      </w:r>
      <w:r w:rsidR="007D22DD">
        <w:t xml:space="preserve"> </w:t>
      </w:r>
      <w:r w:rsidR="00724318" w:rsidRPr="00217A16">
        <w:t>(2014);</w:t>
      </w:r>
      <w:r w:rsidR="007D22DD">
        <w:t xml:space="preserve"> </w:t>
      </w:r>
      <w:r w:rsidR="00724318" w:rsidRPr="00217A16">
        <w:t>Instructions</w:t>
      </w:r>
      <w:r w:rsidR="007D22DD">
        <w:t xml:space="preserve"> </w:t>
      </w:r>
      <w:r w:rsidR="00471B73">
        <w:t>No.</w:t>
      </w:r>
      <w:r w:rsidR="007D22DD">
        <w:t xml:space="preserve"> </w:t>
      </w:r>
      <w:r w:rsidR="00724318">
        <w:t>1</w:t>
      </w:r>
      <w:r w:rsidR="007D22DD">
        <w:t xml:space="preserve"> </w:t>
      </w:r>
      <w:r w:rsidR="00724318">
        <w:t>(2017),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facilitating</w:t>
      </w:r>
      <w:r w:rsidR="007D22DD">
        <w:t xml:space="preserve"> </w:t>
      </w:r>
      <w:r w:rsidR="00724318" w:rsidRPr="00217A16">
        <w:t>implementation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government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private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pupil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student</w:t>
      </w:r>
      <w:r w:rsidR="007D22DD">
        <w:t xml:space="preserve"> </w:t>
      </w:r>
      <w:r w:rsidR="00724318" w:rsidRPr="00217A16">
        <w:t>grant</w:t>
      </w:r>
      <w:r w:rsidR="007D22DD">
        <w:t xml:space="preserve"> </w:t>
      </w:r>
      <w:r w:rsidR="00724318">
        <w:t>act;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 w:rsidRPr="00217A16">
        <w:t>fourth</w:t>
      </w:r>
      <w:r w:rsidR="007D22DD">
        <w:t xml:space="preserve"> </w:t>
      </w:r>
      <w:r w:rsidR="00724318" w:rsidRPr="00217A16">
        <w:t>amendment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instructions</w:t>
      </w:r>
      <w:r w:rsidR="007D22DD">
        <w:t xml:space="preserve"> </w:t>
      </w:r>
      <w:r w:rsidR="00724318" w:rsidRPr="00217A16">
        <w:t>concerning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Central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Fund.</w:t>
      </w:r>
    </w:p>
    <w:p w14:paraId="075EE5BD" w14:textId="160E1EE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261.</w:t>
      </w:r>
      <w:r w:rsidR="008140EA">
        <w:rPr>
          <w:szCs w:val="24"/>
        </w:rPr>
        <w:tab/>
      </w:r>
      <w:r w:rsidRPr="00217A16">
        <w:rPr>
          <w:szCs w:val="24"/>
        </w:rPr>
        <w:t>Theme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two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infrastructure,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18,740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However,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2,0</w:t>
      </w:r>
      <w:r>
        <w:rPr>
          <w:szCs w:val="24"/>
        </w:rPr>
        <w:t>84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due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inadequate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</w:t>
      </w:r>
      <w:r>
        <w:rPr>
          <w:szCs w:val="24"/>
        </w:rPr>
        <w:t>nvestment</w:t>
      </w:r>
      <w:r w:rsidR="007D22DD">
        <w:rPr>
          <w:szCs w:val="24"/>
        </w:rPr>
        <w:t xml:space="preserve"> </w:t>
      </w:r>
      <w:r>
        <w:rPr>
          <w:szCs w:val="24"/>
        </w:rPr>
        <w:t>budget</w:t>
      </w:r>
      <w:r w:rsidR="007D22DD">
        <w:rPr>
          <w:szCs w:val="24"/>
        </w:rPr>
        <w:t xml:space="preserve"> </w:t>
      </w:r>
      <w:r>
        <w:rPr>
          <w:szCs w:val="24"/>
        </w:rPr>
        <w:t>post-2014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projects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delayed.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completion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2022.</w:t>
      </w:r>
    </w:p>
    <w:p w14:paraId="43506CCF" w14:textId="35E04FE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262.</w:t>
      </w:r>
      <w:r w:rsidR="008140EA">
        <w:rPr>
          <w:szCs w:val="24"/>
        </w:rPr>
        <w:tab/>
      </w:r>
      <w:r w:rsidRPr="00217A16">
        <w:rPr>
          <w:szCs w:val="24"/>
        </w:rPr>
        <w:t>Theme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availability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opportunity,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99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2022.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94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36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2009/10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46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target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increase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lack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following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years.</w:t>
      </w:r>
    </w:p>
    <w:p w14:paraId="4BF3350E" w14:textId="2411CF2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263.</w:t>
      </w:r>
      <w:r w:rsidR="008140EA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excellent: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divisions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governorates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supervisors;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aspects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process.</w:t>
      </w:r>
    </w:p>
    <w:p w14:paraId="6094B44E" w14:textId="281992E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264.</w:t>
      </w:r>
      <w:r w:rsidR="008140EA">
        <w:rPr>
          <w:szCs w:val="24"/>
        </w:rPr>
        <w:tab/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pedagogical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supervisors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officials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>
        <w:rPr>
          <w:szCs w:val="24"/>
        </w:rPr>
        <w:t>skills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capacities.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Furthermore,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updated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keep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abreast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austerity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implementation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measures.</w:t>
      </w:r>
    </w:p>
    <w:p w14:paraId="47C937DE" w14:textId="7B39459D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265.</w:t>
      </w:r>
      <w:r w:rsidR="008140EA">
        <w:rPr>
          <w:szCs w:val="24"/>
        </w:rPr>
        <w:tab/>
      </w:r>
      <w:r w:rsidRPr="00217A16">
        <w:rPr>
          <w:szCs w:val="24"/>
        </w:rPr>
        <w:t>Reduced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budget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allocations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negative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>
        <w:rPr>
          <w:szCs w:val="24"/>
        </w:rPr>
        <w:t>education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causing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problems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as:</w:t>
      </w:r>
    </w:p>
    <w:p w14:paraId="0D710DCD" w14:textId="4162815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Double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triple</w:t>
      </w:r>
      <w:r w:rsidR="007D22DD">
        <w:t xml:space="preserve"> </w:t>
      </w:r>
      <w:r w:rsidR="00724318" w:rsidRPr="00217A16">
        <w:t>shifts</w:t>
      </w:r>
      <w:r w:rsidR="007D22DD">
        <w:t xml:space="preserve"> </w:t>
      </w:r>
      <w:r w:rsidR="00724318" w:rsidRPr="00217A16">
        <w:t>due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>
        <w:t>shortage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buildings;</w:t>
      </w:r>
    </w:p>
    <w:p w14:paraId="452B3642" w14:textId="6B8AA82C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Total</w:t>
      </w:r>
      <w:r w:rsidR="007D22DD">
        <w:t xml:space="preserve"> </w:t>
      </w:r>
      <w:r w:rsidR="00724318" w:rsidRPr="00217A16">
        <w:t>or</w:t>
      </w:r>
      <w:r w:rsidR="007D22DD">
        <w:t xml:space="preserve"> </w:t>
      </w:r>
      <w:r w:rsidR="00724318" w:rsidRPr="00217A16">
        <w:t>partial</w:t>
      </w:r>
      <w:r w:rsidR="007D22DD">
        <w:t xml:space="preserve"> </w:t>
      </w:r>
      <w:r w:rsidR="00724318" w:rsidRPr="00217A16">
        <w:t>destruction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Nineveh,</w:t>
      </w:r>
      <w:r w:rsidR="007D22DD">
        <w:t xml:space="preserve"> </w:t>
      </w:r>
      <w:r w:rsidR="00724318" w:rsidRPr="00217A16">
        <w:t>Salah</w:t>
      </w:r>
      <w:r w:rsidR="007D22DD">
        <w:t xml:space="preserve"> </w:t>
      </w:r>
      <w:r w:rsidR="00724318" w:rsidRPr="00217A16">
        <w:t>al-Din,</w:t>
      </w:r>
      <w:r w:rsidR="007D22DD">
        <w:t xml:space="preserve"> </w:t>
      </w:r>
      <w:r w:rsidR="00724318" w:rsidRPr="00217A16">
        <w:t>Diyala,</w:t>
      </w:r>
      <w:r w:rsidR="007D22DD">
        <w:t xml:space="preserve"> </w:t>
      </w:r>
      <w:r w:rsidR="00724318" w:rsidRPr="00217A16">
        <w:t>Babil,</w:t>
      </w:r>
      <w:r w:rsidR="007D22DD">
        <w:t xml:space="preserve"> </w:t>
      </w:r>
      <w:r w:rsidR="00724318" w:rsidRPr="00217A16">
        <w:t>Baghdad</w:t>
      </w:r>
      <w:r w:rsidR="007D22DD">
        <w:t xml:space="preserve"> </w:t>
      </w:r>
      <w:r w:rsidR="00724318" w:rsidRPr="00217A16">
        <w:t>(Karkh</w:t>
      </w:r>
      <w:r w:rsidR="007D22DD">
        <w:t xml:space="preserve"> </w:t>
      </w:r>
      <w:r w:rsidR="00724318" w:rsidRPr="00217A16">
        <w:t>2)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Anbar</w:t>
      </w:r>
      <w:r w:rsidR="007D22DD">
        <w:t xml:space="preserve"> </w:t>
      </w:r>
      <w:r w:rsidR="00724318" w:rsidRPr="00217A16">
        <w:t>governorates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result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counter</w:t>
      </w:r>
      <w:r w:rsidR="006A7542">
        <w:t>-</w:t>
      </w:r>
      <w:r w:rsidR="00724318" w:rsidRPr="00217A16">
        <w:t>terrorism</w:t>
      </w:r>
      <w:r w:rsidR="007D22DD">
        <w:t xml:space="preserve"> </w:t>
      </w:r>
      <w:r w:rsidR="00724318" w:rsidRPr="00217A16">
        <w:t>operations</w:t>
      </w:r>
      <w:r w:rsidR="007D22DD">
        <w:t xml:space="preserve"> </w:t>
      </w:r>
      <w:r w:rsidR="00724318" w:rsidRPr="00217A16">
        <w:t>against</w:t>
      </w:r>
      <w:r w:rsidR="007D22DD">
        <w:t xml:space="preserve"> </w:t>
      </w:r>
      <w:r w:rsidR="00724318">
        <w:t>ISIL</w:t>
      </w:r>
      <w:r w:rsidR="00724318" w:rsidRPr="00217A16">
        <w:t>;</w:t>
      </w:r>
    </w:p>
    <w:p w14:paraId="25CD5214" w14:textId="40788B74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Student</w:t>
      </w:r>
      <w:r w:rsidR="007D22DD">
        <w:t xml:space="preserve"> </w:t>
      </w:r>
      <w:r w:rsidR="00724318" w:rsidRPr="00217A16">
        <w:t>overcrowding;</w:t>
      </w:r>
    </w:p>
    <w:p w14:paraId="50D28369" w14:textId="491EDFB2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Failure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pay</w:t>
      </w:r>
      <w:r w:rsidR="007D22DD">
        <w:t xml:space="preserve"> </w:t>
      </w:r>
      <w:r w:rsidR="00724318" w:rsidRPr="00217A16">
        <w:t>pupil</w:t>
      </w:r>
      <w:r w:rsidR="007D22DD">
        <w:t xml:space="preserve"> </w:t>
      </w:r>
      <w:r w:rsidR="00724318" w:rsidRPr="00217A16">
        <w:t>grants,</w:t>
      </w:r>
      <w:r w:rsidR="007D22DD">
        <w:t xml:space="preserve"> </w:t>
      </w:r>
      <w:r w:rsidR="00724318" w:rsidRPr="00217A16">
        <w:t>which</w:t>
      </w:r>
      <w:r w:rsidR="007D22DD">
        <w:t xml:space="preserve"> </w:t>
      </w:r>
      <w:r w:rsidR="00724318" w:rsidRPr="00217A16">
        <w:t>would</w:t>
      </w:r>
      <w:r w:rsidR="007D22DD">
        <w:t xml:space="preserve"> </w:t>
      </w:r>
      <w:r w:rsidR="00724318" w:rsidRPr="00217A16">
        <w:t>help</w:t>
      </w:r>
      <w:r w:rsidR="007D22DD">
        <w:t xml:space="preserve"> </w:t>
      </w:r>
      <w:r w:rsidR="00724318" w:rsidRPr="00217A16">
        <w:t>reduce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children</w:t>
      </w:r>
      <w:r w:rsidR="007D22DD">
        <w:t xml:space="preserve"> </w:t>
      </w:r>
      <w:r w:rsidR="00724318" w:rsidRPr="00217A16">
        <w:t>dropping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work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order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help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parents;</w:t>
      </w:r>
    </w:p>
    <w:p w14:paraId="37082B30" w14:textId="57E6B79D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Teachers,</w:t>
      </w:r>
      <w:r w:rsidR="007D22DD">
        <w:t xml:space="preserve"> </w:t>
      </w:r>
      <w:r w:rsidR="00724318" w:rsidRPr="00217A16">
        <w:t>heads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parent-teacher</w:t>
      </w:r>
      <w:r w:rsidR="007D22DD">
        <w:t xml:space="preserve"> </w:t>
      </w:r>
      <w:r w:rsidR="00724318" w:rsidRPr="00217A16">
        <w:t>associations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principals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liberated</w:t>
      </w:r>
      <w:r w:rsidR="007D22DD">
        <w:t xml:space="preserve"> </w:t>
      </w:r>
      <w:r w:rsidR="00724318" w:rsidRPr="00217A16">
        <w:t>areas</w:t>
      </w:r>
      <w:r w:rsidR="007D22DD">
        <w:t xml:space="preserve"> </w:t>
      </w:r>
      <w:r w:rsidR="00724318" w:rsidRPr="00217A16">
        <w:t>need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attend</w:t>
      </w:r>
      <w:r w:rsidR="007D22DD">
        <w:t xml:space="preserve"> </w:t>
      </w:r>
      <w:r w:rsidR="00724318" w:rsidRPr="00217A16">
        <w:t>psychological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support</w:t>
      </w:r>
      <w:r w:rsidR="007D22DD">
        <w:t xml:space="preserve"> </w:t>
      </w:r>
      <w:r w:rsidR="00724318">
        <w:t>courses,</w:t>
      </w:r>
      <w:r w:rsidR="007D22DD">
        <w:t xml:space="preserve"> </w:t>
      </w:r>
      <w:r w:rsidR="00724318">
        <w:t>which</w:t>
      </w:r>
      <w:r w:rsidR="007D22DD">
        <w:t xml:space="preserve"> </w:t>
      </w:r>
      <w:r w:rsidR="00724318" w:rsidRPr="00217A16">
        <w:t>require</w:t>
      </w:r>
      <w:r w:rsidR="007D22DD">
        <w:t xml:space="preserve"> </w:t>
      </w:r>
      <w:r w:rsidR="00724318" w:rsidRPr="00217A16">
        <w:t>allocation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funds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departments,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accordance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teacher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pedagogical</w:t>
      </w:r>
      <w:r w:rsidR="007D22DD">
        <w:t xml:space="preserve"> </w:t>
      </w:r>
      <w:r w:rsidR="00724318" w:rsidRPr="00217A16">
        <w:t>development</w:t>
      </w:r>
      <w:r w:rsidR="007D22DD">
        <w:t xml:space="preserve"> </w:t>
      </w:r>
      <w:r w:rsidR="00724318" w:rsidRPr="00217A16">
        <w:t>plans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each</w:t>
      </w:r>
      <w:r w:rsidR="007D22DD">
        <w:t xml:space="preserve"> </w:t>
      </w:r>
      <w:r w:rsidR="00724318" w:rsidRPr="00217A16">
        <w:t>general</w:t>
      </w:r>
      <w:r w:rsidR="007D22DD">
        <w:t xml:space="preserve"> </w:t>
      </w:r>
      <w:r w:rsidR="00724318" w:rsidRPr="00217A16">
        <w:t>directorate;</w:t>
      </w:r>
    </w:p>
    <w:p w14:paraId="4F6D9452" w14:textId="6831C1D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Pupils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liberated</w:t>
      </w:r>
      <w:r w:rsidR="007D22DD">
        <w:t xml:space="preserve"> </w:t>
      </w:r>
      <w:r w:rsidR="00724318" w:rsidRPr="00217A16">
        <w:t>areas</w:t>
      </w:r>
      <w:r w:rsidR="007D22DD">
        <w:t xml:space="preserve"> </w:t>
      </w:r>
      <w:r w:rsidR="00724318" w:rsidRPr="00217A16">
        <w:t>need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reintegrated</w:t>
      </w:r>
      <w:r w:rsidR="007D22DD">
        <w:t xml:space="preserve"> </w:t>
      </w:r>
      <w:r w:rsidR="00724318" w:rsidRPr="00217A16">
        <w:t>through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engaging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artistic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sporting</w:t>
      </w:r>
      <w:r w:rsidR="007D22DD">
        <w:t xml:space="preserve"> </w:t>
      </w:r>
      <w:r w:rsidR="00724318" w:rsidRPr="00217A16">
        <w:t>activities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 w:rsidRPr="00217A16">
        <w:t>promote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values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citizenship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repudiation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violence;</w:t>
      </w:r>
      <w:r w:rsidR="007D22DD">
        <w:t xml:space="preserve"> </w:t>
      </w:r>
      <w:r w:rsidR="00724318" w:rsidRPr="00217A16">
        <w:t>this</w:t>
      </w:r>
      <w:r w:rsidR="007D22DD">
        <w:t xml:space="preserve"> </w:t>
      </w:r>
      <w:r w:rsidR="00724318" w:rsidRPr="00217A16">
        <w:t>needs</w:t>
      </w:r>
      <w:r w:rsidR="007D22DD">
        <w:t xml:space="preserve"> </w:t>
      </w:r>
      <w:r w:rsidR="00724318" w:rsidRPr="00217A16">
        <w:t>allocation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funds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sport</w:t>
      </w:r>
      <w:r w:rsidR="00724318">
        <w:t>s</w:t>
      </w:r>
      <w:r w:rsidR="007D22DD">
        <w:t xml:space="preserve"> </w:t>
      </w:r>
      <w:r w:rsidR="00724318" w:rsidRPr="00217A16">
        <w:t>departments;</w:t>
      </w:r>
    </w:p>
    <w:p w14:paraId="04386254" w14:textId="1C4A447A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</w:t>
      </w:r>
      <w:r w:rsidR="007D22DD">
        <w:t xml:space="preserve"> </w:t>
      </w:r>
      <w:r w:rsidR="00724318" w:rsidRPr="00217A16">
        <w:t>standing</w:t>
      </w:r>
      <w:r w:rsidR="007D22DD">
        <w:t xml:space="preserve"> </w:t>
      </w:r>
      <w:r w:rsidR="00724318" w:rsidRPr="00217A16">
        <w:t>committee</w:t>
      </w:r>
      <w:r w:rsidR="007D22DD">
        <w:t xml:space="preserve"> </w:t>
      </w:r>
      <w:r w:rsidR="00724318" w:rsidRPr="00217A16">
        <w:t>must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formed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study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monitor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needs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special</w:t>
      </w:r>
      <w:r w:rsidR="007D22DD">
        <w:t xml:space="preserve"> </w:t>
      </w:r>
      <w:r w:rsidR="00724318" w:rsidRPr="00217A16">
        <w:t>needs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establish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proper</w:t>
      </w:r>
      <w:r w:rsidR="007D22DD">
        <w:t xml:space="preserve"> </w:t>
      </w:r>
      <w:r w:rsidR="00724318" w:rsidRPr="00217A16">
        <w:t>bases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dealing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this</w:t>
      </w:r>
      <w:r w:rsidR="007D22DD">
        <w:t xml:space="preserve"> </w:t>
      </w:r>
      <w:r w:rsidR="00724318" w:rsidRPr="00217A16">
        <w:t>issue;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its</w:t>
      </w:r>
      <w:r w:rsidR="007D22DD">
        <w:t xml:space="preserve"> </w:t>
      </w:r>
      <w:r w:rsidR="00724318" w:rsidRPr="00217A16">
        <w:t>annual</w:t>
      </w:r>
      <w:r w:rsidR="007D22DD">
        <w:t xml:space="preserve"> </w:t>
      </w:r>
      <w:r w:rsidR="00724318" w:rsidRPr="00217A16">
        <w:t>plan,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seeks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spread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culture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pedagogical</w:t>
      </w:r>
      <w:r w:rsidR="007D22DD">
        <w:t xml:space="preserve"> </w:t>
      </w:r>
      <w:r w:rsidR="00724318" w:rsidRPr="00217A16">
        <w:t>inclusion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step</w:t>
      </w:r>
      <w:r w:rsidR="007D22DD">
        <w:t xml:space="preserve"> </w:t>
      </w:r>
      <w:r w:rsidR="00724318">
        <w:t>up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opening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integrated</w:t>
      </w:r>
      <w:r w:rsidR="007D22DD">
        <w:t xml:space="preserve"> </w:t>
      </w:r>
      <w:r w:rsidR="00724318" w:rsidRPr="00217A16">
        <w:t>schools.</w:t>
      </w:r>
    </w:p>
    <w:p w14:paraId="76863B93" w14:textId="2A3C88D9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266.</w:t>
      </w:r>
      <w:r w:rsidR="00E66D9C">
        <w:rPr>
          <w:szCs w:val="24"/>
        </w:rPr>
        <w:tab/>
      </w:r>
      <w:r w:rsidRPr="00217A16">
        <w:rPr>
          <w:szCs w:val="24"/>
        </w:rPr>
        <w:t>Thousands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homelands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violence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thrown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="007D22DD">
        <w:rPr>
          <w:szCs w:val="24"/>
        </w:rPr>
        <w:t xml:space="preserve"> </w:t>
      </w:r>
      <w:r>
        <w:rPr>
          <w:szCs w:val="24"/>
        </w:rPr>
        <w:t>lifeline</w:t>
      </w:r>
      <w:r w:rsidRPr="00217A16">
        <w:rPr>
          <w:szCs w:val="24"/>
        </w:rPr>
        <w:t>:</w:t>
      </w:r>
    </w:p>
    <w:p w14:paraId="16A8648D" w14:textId="68FBA821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 w:rsidRPr="00217A16">
        <w:rPr>
          <w:szCs w:val="24"/>
        </w:rPr>
        <w:t>Three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representative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Region;</w:t>
      </w:r>
    </w:p>
    <w:p w14:paraId="5526294C" w14:textId="3A739189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emergency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plan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has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prepared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address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situation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military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action;</w:t>
      </w:r>
    </w:p>
    <w:p w14:paraId="340B2BAA" w14:textId="1172256D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Relief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Shelter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Families,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emergency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has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="00724318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>
        <w:rPr>
          <w:szCs w:val="24"/>
        </w:rPr>
        <w:t>teaching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communities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="00724318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representative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offices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ministry;</w:t>
      </w:r>
    </w:p>
    <w:p w14:paraId="2B96F78B" w14:textId="31647E0C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4.</w:t>
      </w:r>
      <w:r>
        <w:rPr>
          <w:szCs w:val="24"/>
        </w:rPr>
        <w:tab/>
      </w:r>
      <w:r w:rsidR="00724318"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473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="00724318">
        <w:rPr>
          <w:szCs w:val="24"/>
        </w:rPr>
        <w:t>nationwide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224,457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(male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female);</w:t>
      </w:r>
    </w:p>
    <w:p w14:paraId="59A360B8" w14:textId="2966590A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5.</w:t>
      </w:r>
      <w:r>
        <w:rPr>
          <w:szCs w:val="24"/>
        </w:rPr>
        <w:tab/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61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buildings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Region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leased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supplied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caravans;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14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caravan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up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Najaf-Karbala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road,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capacity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12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classes;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690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fully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equipped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caravans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>
        <w:rPr>
          <w:szCs w:val="24"/>
        </w:rPr>
        <w:t>distributed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address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overcrowding;</w:t>
      </w:r>
    </w:p>
    <w:p w14:paraId="6BC248C9" w14:textId="50F59751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6.</w:t>
      </w:r>
      <w:r>
        <w:rPr>
          <w:szCs w:val="24"/>
        </w:rPr>
        <w:tab/>
      </w:r>
      <w:r w:rsidR="00724318"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receive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psychological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training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humanitarian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agencies;</w:t>
      </w:r>
    </w:p>
    <w:p w14:paraId="176F2DF9" w14:textId="5E3C4134" w:rsidR="00724318" w:rsidRPr="00217A16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7.</w:t>
      </w:r>
      <w:r>
        <w:rPr>
          <w:szCs w:val="24"/>
        </w:rPr>
        <w:tab/>
      </w:r>
      <w:r w:rsidR="00724318" w:rsidRPr="00217A16">
        <w:rPr>
          <w:szCs w:val="24"/>
        </w:rPr>
        <w:t>Examination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simplified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examination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centres</w:t>
      </w:r>
      <w:r w:rsidR="007D22DD">
        <w:rPr>
          <w:szCs w:val="24"/>
        </w:rPr>
        <w:t xml:space="preserve"> </w:t>
      </w:r>
      <w:r w:rsidR="00724318">
        <w:rPr>
          <w:szCs w:val="24"/>
        </w:rPr>
        <w:t>have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been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opened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outside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Iraq;</w:t>
      </w:r>
    </w:p>
    <w:p w14:paraId="44CB8271" w14:textId="5AEC9441" w:rsidR="007D22DD" w:rsidRDefault="00E66D9C" w:rsidP="007D22DD">
      <w:pPr>
        <w:pStyle w:val="SingleTxtG"/>
        <w:rPr>
          <w:szCs w:val="24"/>
        </w:rPr>
      </w:pPr>
      <w:r>
        <w:rPr>
          <w:szCs w:val="24"/>
        </w:rPr>
        <w:tab/>
        <w:t>8.</w:t>
      </w:r>
      <w:r>
        <w:rPr>
          <w:szCs w:val="24"/>
        </w:rPr>
        <w:tab/>
      </w:r>
      <w:r w:rsidR="00724318"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television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Directorate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="00724318">
        <w:rPr>
          <w:szCs w:val="24"/>
        </w:rPr>
        <w:t>play</w:t>
      </w:r>
      <w:r w:rsidR="007D22DD">
        <w:rPr>
          <w:szCs w:val="24"/>
        </w:rPr>
        <w:t xml:space="preserve"> </w:t>
      </w:r>
      <w:r w:rsidR="00724318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>
        <w:rPr>
          <w:szCs w:val="24"/>
        </w:rPr>
        <w:t>significant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role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delivery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content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digital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portals.</w:t>
      </w:r>
    </w:p>
    <w:p w14:paraId="2010672A" w14:textId="5F19753C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267.</w:t>
      </w:r>
      <w:r w:rsidR="00B2158E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liberated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areas:</w:t>
      </w:r>
    </w:p>
    <w:p w14:paraId="3052805D" w14:textId="068E4DC5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</w:t>
      </w:r>
      <w:r w:rsidR="007D22DD">
        <w:t xml:space="preserve"> </w:t>
      </w:r>
      <w:r w:rsidR="00724318" w:rsidRPr="00217A16">
        <w:t>higher</w:t>
      </w:r>
      <w:r w:rsidR="007D22DD">
        <w:t xml:space="preserve"> </w:t>
      </w:r>
      <w:r w:rsidR="00724318" w:rsidRPr="00217A16">
        <w:t>ministerial</w:t>
      </w:r>
      <w:r w:rsidR="007D22DD">
        <w:t xml:space="preserve"> </w:t>
      </w:r>
      <w:r w:rsidR="00724318" w:rsidRPr="00217A16">
        <w:t>committee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formed,</w:t>
      </w:r>
      <w:r w:rsidR="007D22DD">
        <w:t xml:space="preserve"> </w:t>
      </w:r>
      <w:r w:rsidR="00724318" w:rsidRPr="00217A16">
        <w:t>chaired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minister,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formulate</w:t>
      </w:r>
      <w:r w:rsidR="007D22DD">
        <w:t xml:space="preserve"> </w:t>
      </w:r>
      <w:r w:rsidR="00724318" w:rsidRPr="00217A16">
        <w:t>policies,</w:t>
      </w:r>
      <w:r w:rsidR="007D22DD">
        <w:t xml:space="preserve"> </w:t>
      </w:r>
      <w:r w:rsidR="00724318" w:rsidRPr="00217A16">
        <w:t>plans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programmes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address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educational,</w:t>
      </w:r>
      <w:r w:rsidR="007D22DD">
        <w:t xml:space="preserve"> </w:t>
      </w:r>
      <w:r w:rsidR="00724318" w:rsidRPr="00217A16">
        <w:t>psychological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situation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pupils,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teachers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liberated</w:t>
      </w:r>
      <w:r w:rsidR="007D22DD">
        <w:t xml:space="preserve"> </w:t>
      </w:r>
      <w:r w:rsidR="00724318" w:rsidRPr="00217A16">
        <w:t>areas;</w:t>
      </w:r>
    </w:p>
    <w:p w14:paraId="68133BE9" w14:textId="216DA637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An</w:t>
      </w:r>
      <w:r w:rsidR="007D22DD">
        <w:t xml:space="preserve"> </w:t>
      </w:r>
      <w:r w:rsidR="00724318" w:rsidRPr="00217A16">
        <w:t>analysis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made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content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textbooks</w:t>
      </w:r>
      <w:r w:rsidR="007D22DD">
        <w:t xml:space="preserve"> </w:t>
      </w:r>
      <w:r w:rsidR="00724318" w:rsidRPr="00217A16">
        <w:t>adopted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>
        <w:t>ISIL</w:t>
      </w:r>
      <w:r w:rsidR="007D22DD">
        <w:t xml:space="preserve"> </w:t>
      </w:r>
      <w:r w:rsidR="00724318" w:rsidRPr="00217A16">
        <w:t>terrorist</w:t>
      </w:r>
      <w:r w:rsidR="00724318">
        <w:t>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enable</w:t>
      </w:r>
      <w:r w:rsidR="007D22DD">
        <w:t xml:space="preserve"> </w:t>
      </w:r>
      <w:r w:rsidR="00724318">
        <w:t>their</w:t>
      </w:r>
      <w:r w:rsidR="007D22DD">
        <w:t xml:space="preserve"> </w:t>
      </w:r>
      <w:r w:rsidR="00724318" w:rsidRPr="00217A16">
        <w:t>concepts,</w:t>
      </w:r>
      <w:r w:rsidR="007D22DD">
        <w:t xml:space="preserve"> </w:t>
      </w:r>
      <w:r w:rsidR="00724318" w:rsidRPr="00217A16">
        <w:t>ideology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claims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countered;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skills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guide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teachers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staff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prepared;</w:t>
      </w:r>
    </w:p>
    <w:p w14:paraId="44EE4877" w14:textId="4CB6F1F8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lastRenderedPageBreak/>
        <w:t>•</w:t>
      </w:r>
      <w:r w:rsidRPr="00217A16">
        <w:tab/>
      </w:r>
      <w:r w:rsidR="00724318" w:rsidRPr="00217A16">
        <w:t>An</w:t>
      </w:r>
      <w:r w:rsidR="007D22DD">
        <w:t xml:space="preserve"> </w:t>
      </w:r>
      <w:r w:rsidR="00724318" w:rsidRPr="00217A16">
        <w:t>e-learning</w:t>
      </w:r>
      <w:r w:rsidR="007D22DD">
        <w:t xml:space="preserve"> </w:t>
      </w:r>
      <w:r w:rsidR="00724318" w:rsidRPr="00217A16">
        <w:t>project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introduced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dropouts;</w:t>
      </w:r>
    </w:p>
    <w:p w14:paraId="045EC983" w14:textId="42017374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Work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carried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cooperation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UNICEF</w:t>
      </w:r>
      <w:r w:rsidR="007D22DD">
        <w:t xml:space="preserve"> </w:t>
      </w:r>
      <w:r w:rsidR="00724318" w:rsidRPr="00217A16">
        <w:t>(Education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emergencies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crisis);</w:t>
      </w:r>
    </w:p>
    <w:p w14:paraId="2328B9D9" w14:textId="255B7E1A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A</w:t>
      </w:r>
      <w:r w:rsidR="007D22DD">
        <w:t xml:space="preserve"> </w:t>
      </w:r>
      <w:r w:rsidR="00724318" w:rsidRPr="00217A16">
        <w:t>life</w:t>
      </w:r>
      <w:r w:rsidR="007D22DD">
        <w:t xml:space="preserve"> </w:t>
      </w:r>
      <w:r w:rsidR="00724318" w:rsidRPr="00217A16">
        <w:t>skills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citizenship</w:t>
      </w:r>
      <w:r w:rsidR="007D22DD">
        <w:t xml:space="preserve"> </w:t>
      </w:r>
      <w:r w:rsidR="00724318" w:rsidRPr="00217A16">
        <w:t>project</w:t>
      </w:r>
      <w:r w:rsidR="007D22DD">
        <w:t xml:space="preserve"> </w:t>
      </w:r>
      <w:r w:rsidR="00724318" w:rsidRPr="00217A16">
        <w:t>has</w:t>
      </w:r>
      <w:r w:rsidR="007D22DD">
        <w:t xml:space="preserve"> </w:t>
      </w:r>
      <w:r w:rsidR="00724318" w:rsidRPr="00217A16">
        <w:t>been</w:t>
      </w:r>
      <w:r w:rsidR="007D22DD">
        <w:t xml:space="preserve"> </w:t>
      </w:r>
      <w:r w:rsidR="00724318" w:rsidRPr="00217A16">
        <w:t>launched,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well</w:t>
      </w:r>
      <w:r w:rsidR="007D22DD">
        <w:t xml:space="preserve"> </w:t>
      </w:r>
      <w:r w:rsidR="00724318" w:rsidRPr="00217A16">
        <w:t>as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national</w:t>
      </w:r>
      <w:r w:rsidR="007D22DD">
        <w:t xml:space="preserve"> </w:t>
      </w:r>
      <w:r w:rsidR="00724318" w:rsidRPr="00217A16">
        <w:t>strategy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positive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two</w:t>
      </w:r>
      <w:r w:rsidR="007D22DD">
        <w:t xml:space="preserve"> </w:t>
      </w:r>
      <w:r w:rsidR="00724318" w:rsidRPr="00217A16">
        <w:t>projects</w:t>
      </w:r>
      <w:r w:rsidR="007D22DD">
        <w:t xml:space="preserve"> </w:t>
      </w:r>
      <w:r w:rsidR="00724318" w:rsidRPr="00217A16">
        <w:t>designed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spread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spirit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peace,</w:t>
      </w:r>
      <w:r w:rsidR="007D22DD">
        <w:t xml:space="preserve"> </w:t>
      </w:r>
      <w:r w:rsidR="00724318" w:rsidRPr="00217A16">
        <w:t>tolerance,</w:t>
      </w:r>
      <w:r w:rsidR="007D22DD">
        <w:t xml:space="preserve"> </w:t>
      </w:r>
      <w:r w:rsidR="00724318" w:rsidRPr="00217A16">
        <w:t>peaceful</w:t>
      </w:r>
      <w:r w:rsidR="007D22DD">
        <w:t xml:space="preserve"> </w:t>
      </w:r>
      <w:r w:rsidR="00724318" w:rsidRPr="00217A16">
        <w:t>coexistence,</w:t>
      </w:r>
      <w:r w:rsidR="007D22DD">
        <w:t xml:space="preserve"> </w:t>
      </w:r>
      <w:r w:rsidR="00724318" w:rsidRPr="00217A16">
        <w:t>sense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belonging,</w:t>
      </w:r>
      <w:r w:rsidR="007D22DD">
        <w:t xml:space="preserve"> </w:t>
      </w:r>
      <w:r w:rsidR="00724318" w:rsidRPr="00217A16">
        <w:t>citizenship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cooperation</w:t>
      </w:r>
      <w:r w:rsidR="007D22DD">
        <w:t xml:space="preserve"> </w:t>
      </w:r>
      <w:r w:rsidR="00724318" w:rsidRPr="00217A16">
        <w:t>among</w:t>
      </w:r>
      <w:r w:rsidR="007D22DD">
        <w:t xml:space="preserve"> </w:t>
      </w:r>
      <w:r w:rsidR="00724318" w:rsidRPr="00217A16">
        <w:t>pupils.</w:t>
      </w:r>
    </w:p>
    <w:p w14:paraId="65D4054E" w14:textId="620B055A" w:rsidR="007D22DD" w:rsidRDefault="007D37DC" w:rsidP="007D37DC">
      <w:pPr>
        <w:pStyle w:val="H23G"/>
      </w:pPr>
      <w:r>
        <w:tab/>
      </w:r>
      <w:r>
        <w:tab/>
      </w:r>
      <w:r w:rsidR="00724318" w:rsidRPr="00217A16">
        <w:t>Teaching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</w:p>
    <w:p w14:paraId="1F08FA9B" w14:textId="38DC35C1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268.</w:t>
      </w:r>
      <w:r w:rsidR="007D37DC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those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  <w:shd w:val="clear" w:color="auto" w:fill="FFFFFF"/>
        </w:rPr>
        <w:t>No.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38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(2013),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on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the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care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of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persons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with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disabilities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and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special</w:t>
      </w:r>
      <w:r w:rsidR="007D22DD">
        <w:rPr>
          <w:szCs w:val="24"/>
          <w:shd w:val="clear" w:color="auto" w:fill="FFFFFF"/>
        </w:rPr>
        <w:t xml:space="preserve"> </w:t>
      </w:r>
      <w:r w:rsidRPr="00217A16">
        <w:rPr>
          <w:szCs w:val="24"/>
          <w:shd w:val="clear" w:color="auto" w:fill="FFFFFF"/>
        </w:rPr>
        <w:t>needs,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subsequently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adopted.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achieve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following:</w:t>
      </w:r>
    </w:p>
    <w:p w14:paraId="3682CD0C" w14:textId="1EC36402" w:rsidR="00724318" w:rsidRPr="00217A16" w:rsidRDefault="007D37DC" w:rsidP="007D22DD">
      <w:pPr>
        <w:pStyle w:val="SingleTxtG"/>
        <w:rPr>
          <w:szCs w:val="24"/>
        </w:rPr>
      </w:pPr>
      <w:r>
        <w:rPr>
          <w:szCs w:val="24"/>
        </w:rPr>
        <w:tab/>
        <w:t>1.</w:t>
      </w:r>
      <w:r>
        <w:rPr>
          <w:szCs w:val="24"/>
        </w:rPr>
        <w:tab/>
      </w:r>
      <w:r w:rsidR="00724318" w:rsidRPr="00217A16">
        <w:rPr>
          <w:szCs w:val="24"/>
        </w:rPr>
        <w:t>Care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eliminate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discrimination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basis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need;</w:t>
      </w:r>
    </w:p>
    <w:p w14:paraId="53011CCD" w14:textId="313D6C78" w:rsidR="00724318" w:rsidRPr="00217A16" w:rsidRDefault="007D37DC" w:rsidP="007D22DD">
      <w:pPr>
        <w:pStyle w:val="SingleTxtG"/>
        <w:rPr>
          <w:szCs w:val="24"/>
        </w:rPr>
      </w:pPr>
      <w:r>
        <w:rPr>
          <w:szCs w:val="24"/>
        </w:rPr>
        <w:tab/>
        <w:t>2.</w:t>
      </w:r>
      <w:r>
        <w:rPr>
          <w:szCs w:val="24"/>
        </w:rPr>
        <w:tab/>
      </w:r>
      <w:r w:rsidR="00724318" w:rsidRPr="00217A16">
        <w:rPr>
          <w:szCs w:val="24"/>
        </w:rPr>
        <w:t>Put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place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requirements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society;</w:t>
      </w:r>
    </w:p>
    <w:p w14:paraId="6CBABD56" w14:textId="4F101FD6" w:rsidR="00724318" w:rsidRPr="00217A16" w:rsidRDefault="007D37DC" w:rsidP="007D22DD">
      <w:pPr>
        <w:pStyle w:val="SingleTxtG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="00724318"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decent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life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needs;</w:t>
      </w:r>
    </w:p>
    <w:p w14:paraId="52FE766A" w14:textId="411DBF97" w:rsidR="00724318" w:rsidRPr="00217A16" w:rsidRDefault="007D37DC" w:rsidP="007D22DD">
      <w:pPr>
        <w:pStyle w:val="SingleTxtG"/>
        <w:rPr>
          <w:szCs w:val="24"/>
        </w:rPr>
      </w:pPr>
      <w:r>
        <w:rPr>
          <w:szCs w:val="24"/>
        </w:rPr>
        <w:tab/>
        <w:t>4.</w:t>
      </w:r>
      <w:r>
        <w:rPr>
          <w:szCs w:val="24"/>
        </w:rPr>
        <w:tab/>
      </w:r>
      <w:r w:rsidR="00724318"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accept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part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diversity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>
        <w:rPr>
          <w:szCs w:val="24"/>
        </w:rPr>
        <w:t>of</w:t>
      </w:r>
      <w:r w:rsidR="007D22DD">
        <w:rPr>
          <w:szCs w:val="24"/>
        </w:rPr>
        <w:t xml:space="preserve"> </w:t>
      </w:r>
      <w:r w:rsidR="00724318">
        <w:rPr>
          <w:szCs w:val="24"/>
        </w:rPr>
        <w:t>being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human;</w:t>
      </w:r>
    </w:p>
    <w:p w14:paraId="518AF203" w14:textId="6CB5D653" w:rsidR="007D22DD" w:rsidRDefault="007D37DC" w:rsidP="007D22DD">
      <w:pPr>
        <w:pStyle w:val="SingleTxtG"/>
        <w:rPr>
          <w:szCs w:val="24"/>
        </w:rPr>
      </w:pPr>
      <w:r>
        <w:rPr>
          <w:szCs w:val="24"/>
        </w:rPr>
        <w:tab/>
        <w:t>5.</w:t>
      </w:r>
      <w:r>
        <w:rPr>
          <w:szCs w:val="24"/>
        </w:rPr>
        <w:tab/>
      </w:r>
      <w:r w:rsidR="00724318"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job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opportunities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public,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mixed</w:t>
      </w:r>
      <w:r w:rsidR="007D22DD">
        <w:rPr>
          <w:szCs w:val="24"/>
        </w:rPr>
        <w:t xml:space="preserve"> </w:t>
      </w:r>
      <w:r w:rsidR="00724318" w:rsidRPr="00217A16">
        <w:rPr>
          <w:szCs w:val="24"/>
        </w:rPr>
        <w:t>sectors.</w:t>
      </w:r>
    </w:p>
    <w:p w14:paraId="148A320B" w14:textId="79A7B9AC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269.</w:t>
      </w:r>
      <w:r w:rsidR="007D37DC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Labour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Affairs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enjoying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corporate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financial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administrative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autonomy.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represented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chairperson.</w:t>
      </w:r>
    </w:p>
    <w:p w14:paraId="09EA5D1C" w14:textId="5609581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270.</w:t>
      </w:r>
      <w:r w:rsidR="007D37DC">
        <w:rPr>
          <w:szCs w:val="24"/>
        </w:rPr>
        <w:tab/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legislative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designed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materials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reasonable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accommodation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Compulsory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(1976).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A</w:t>
      </w:r>
      <w:r w:rsidRPr="00217A16">
        <w:rPr>
          <w:szCs w:val="24"/>
        </w:rPr>
        <w:t>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compulsory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="00721BCB">
        <w:rPr>
          <w:szCs w:val="24"/>
        </w:rPr>
        <w:t>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December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(amended)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>
        <w:rPr>
          <w:szCs w:val="24"/>
        </w:rPr>
        <w:t>expand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learning</w:t>
      </w:r>
      <w:r w:rsidR="007D22DD">
        <w:rPr>
          <w:szCs w:val="24"/>
        </w:rPr>
        <w:t xml:space="preserve"> </w:t>
      </w:r>
      <w:r>
        <w:rPr>
          <w:szCs w:val="24"/>
        </w:rPr>
        <w:t>difficulties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visual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hearing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impairment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classified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>
        <w:rPr>
          <w:szCs w:val="24"/>
        </w:rPr>
        <w:t>having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Welfare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126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(1980,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amended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1987)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care,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guidance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development.</w:t>
      </w:r>
    </w:p>
    <w:p w14:paraId="25F59C57" w14:textId="5873A7F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271.</w:t>
      </w:r>
      <w:r w:rsidR="007D37DC">
        <w:rPr>
          <w:szCs w:val="24"/>
        </w:rPr>
        <w:tab/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regulation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Ministry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(1972),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>
        <w:rPr>
          <w:szCs w:val="24"/>
        </w:rPr>
        <w:t>section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attached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Directorate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known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>
        <w:rPr>
          <w:szCs w:val="24"/>
        </w:rPr>
        <w:t>Section</w:t>
      </w:r>
      <w:r w:rsidRPr="00217A16">
        <w:rPr>
          <w:szCs w:val="24"/>
        </w:rPr>
        <w:t>.</w:t>
      </w:r>
    </w:p>
    <w:p w14:paraId="4D528717" w14:textId="4C18848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Article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stipulates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following:</w:t>
      </w:r>
    </w:p>
    <w:p w14:paraId="7397BD33" w14:textId="77777777" w:rsidR="00455DA4" w:rsidRDefault="00724318" w:rsidP="007D37DC">
      <w:pPr>
        <w:pStyle w:val="SingleTxtG"/>
        <w:ind w:left="1701"/>
        <w:rPr>
          <w:szCs w:val="24"/>
        </w:rPr>
      </w:pPr>
      <w:r w:rsidRPr="00217A16">
        <w:rPr>
          <w:szCs w:val="24"/>
        </w:rPr>
        <w:t>First: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fundamental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mandatory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guarantees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combat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illiteracy.</w:t>
      </w:r>
    </w:p>
    <w:p w14:paraId="6590861A" w14:textId="5CC45903" w:rsidR="007D22DD" w:rsidRDefault="00724318" w:rsidP="007D37DC">
      <w:pPr>
        <w:pStyle w:val="SingleTxtG"/>
        <w:ind w:left="1701"/>
        <w:rPr>
          <w:szCs w:val="24"/>
        </w:rPr>
      </w:pPr>
      <w:r w:rsidRPr="00217A16">
        <w:rPr>
          <w:szCs w:val="24"/>
        </w:rPr>
        <w:t>Second: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stages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Iraqis.</w:t>
      </w:r>
    </w:p>
    <w:p w14:paraId="4D1FF717" w14:textId="77777777" w:rsidR="00455DA4" w:rsidRDefault="00724318" w:rsidP="007D37DC">
      <w:pPr>
        <w:pStyle w:val="SingleTxtG"/>
        <w:ind w:left="1701"/>
        <w:rPr>
          <w:szCs w:val="24"/>
        </w:rPr>
      </w:pPr>
      <w:r w:rsidRPr="00217A16">
        <w:rPr>
          <w:szCs w:val="24"/>
        </w:rPr>
        <w:t>Third: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purposes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serve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excellence,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creativity,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invention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aspects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ingenuity.</w:t>
      </w:r>
    </w:p>
    <w:p w14:paraId="1C3B19E6" w14:textId="1F424A0F" w:rsidR="007D22DD" w:rsidRDefault="00AC40EA" w:rsidP="00AC40EA">
      <w:pPr>
        <w:pStyle w:val="H23G"/>
      </w:pPr>
      <w:r>
        <w:lastRenderedPageBreak/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status</w:t>
      </w:r>
    </w:p>
    <w:p w14:paraId="72175A6A" w14:textId="369E5C6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272.</w:t>
      </w:r>
      <w:r w:rsidR="00AC40E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62.2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="00486989">
        <w:rPr>
          <w:szCs w:val="24"/>
        </w:rPr>
        <w:t>6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35.3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regime.</w:t>
      </w:r>
    </w:p>
    <w:p w14:paraId="35CBDDEF" w14:textId="6B69521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>
        <w:rPr>
          <w:szCs w:val="24"/>
        </w:rPr>
        <w:t>71</w:t>
      </w:r>
      <w:r w:rsidRPr="00217A16">
        <w:rPr>
          <w:szCs w:val="24"/>
        </w:rPr>
        <w:t>.7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55.2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25.1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42.8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(3.2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2.0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males).</w:t>
      </w:r>
    </w:p>
    <w:p w14:paraId="56A5B9CD" w14:textId="723A9917" w:rsidR="007D22DD" w:rsidRDefault="00AC40EA" w:rsidP="00AC40EA">
      <w:pPr>
        <w:pStyle w:val="H23G"/>
      </w:pPr>
      <w:r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sector</w:t>
      </w:r>
    </w:p>
    <w:p w14:paraId="5AEFF25D" w14:textId="6427F9E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273.</w:t>
      </w:r>
      <w:r w:rsidR="00AC40E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="00BE2E76">
        <w:rPr>
          <w:szCs w:val="24"/>
        </w:rPr>
        <w:t>6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>
        <w:rPr>
          <w:szCs w:val="24"/>
        </w:rPr>
        <w:t>enrolled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(69.3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(25.8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rehabilitation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constitute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education.</w:t>
      </w:r>
    </w:p>
    <w:p w14:paraId="06FE7BB9" w14:textId="45622FA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73.3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enrolled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which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64.7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>
        <w:rPr>
          <w:szCs w:val="24"/>
        </w:rPr>
        <w:t>sector</w:t>
      </w:r>
      <w:r w:rsidRPr="00217A16">
        <w:rPr>
          <w:szCs w:val="24"/>
        </w:rPr>
        <w:t>.</w:t>
      </w:r>
    </w:p>
    <w:p w14:paraId="1EC91FBD" w14:textId="6BBBDA9D" w:rsidR="007D22DD" w:rsidRDefault="00AC40EA" w:rsidP="00AC40EA">
      <w:pPr>
        <w:pStyle w:val="H23G"/>
      </w:pPr>
      <w:r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>
        <w:t>academic</w:t>
      </w:r>
      <w:r w:rsidR="007D22DD">
        <w:t xml:space="preserve"> </w:t>
      </w:r>
      <w:r w:rsidR="00724318" w:rsidRPr="00217A16">
        <w:t>attainment</w:t>
      </w:r>
    </w:p>
    <w:p w14:paraId="587B9774" w14:textId="5EE2461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274.</w:t>
      </w:r>
      <w:r w:rsidR="009235E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="00C27624">
        <w:rPr>
          <w:szCs w:val="24"/>
        </w:rPr>
        <w:t>6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above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illiterate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(77.5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certificates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(12.3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smallest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master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degrees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(0.1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data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holders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master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degrees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doctorates</w:t>
      </w:r>
      <w:r w:rsidR="007D22DD">
        <w:rPr>
          <w:szCs w:val="24"/>
        </w:rPr>
        <w:t xml:space="preserve"> </w:t>
      </w:r>
      <w:r>
        <w:rPr>
          <w:szCs w:val="24"/>
        </w:rPr>
        <w:t>among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0.1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0.00004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respectively,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100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0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proportion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illiterates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77.5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53.3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females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46.7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males.</w:t>
      </w:r>
    </w:p>
    <w:p w14:paraId="5684FE0A" w14:textId="2ADAD48E" w:rsidR="007D22DD" w:rsidRDefault="009235E8" w:rsidP="009235E8">
      <w:pPr>
        <w:pStyle w:val="H23G"/>
      </w:pPr>
      <w:r>
        <w:tab/>
      </w:r>
      <w:r>
        <w:tab/>
      </w:r>
      <w:r w:rsidR="00724318" w:rsidRPr="00217A16">
        <w:t>Relative</w:t>
      </w:r>
      <w:r w:rsidR="007D22DD">
        <w:t xml:space="preserve"> </w:t>
      </w:r>
      <w:r w:rsidR="00724318" w:rsidRPr="00217A16">
        <w:t>distribution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population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type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need</w:t>
      </w:r>
    </w:p>
    <w:p w14:paraId="31122FE8" w14:textId="0B9D657D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275.</w:t>
      </w:r>
      <w:r w:rsidR="009235E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</w:t>
      </w:r>
      <w:r w:rsidR="00455DA4">
        <w:rPr>
          <w:szCs w:val="24"/>
        </w:rPr>
        <w:t>–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stands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132,654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each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whom</w:t>
      </w:r>
      <w:r w:rsidR="007D22DD">
        <w:rPr>
          <w:szCs w:val="24"/>
        </w:rPr>
        <w:t xml:space="preserve"> </w:t>
      </w:r>
      <w:r>
        <w:rPr>
          <w:szCs w:val="24"/>
        </w:rPr>
        <w:t>has</w:t>
      </w:r>
      <w:r w:rsidR="007D22DD">
        <w:rPr>
          <w:szCs w:val="24"/>
        </w:rPr>
        <w:t xml:space="preserve"> </w:t>
      </w:r>
      <w:r>
        <w:rPr>
          <w:szCs w:val="24"/>
        </w:rPr>
        <w:t>3</w:t>
      </w:r>
      <w:r w:rsidR="007D22DD">
        <w:rPr>
          <w:szCs w:val="24"/>
        </w:rPr>
        <w:t xml:space="preserve"> </w:t>
      </w:r>
      <w:r>
        <w:rPr>
          <w:szCs w:val="24"/>
        </w:rPr>
        <w:t>educational-needs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options</w:t>
      </w:r>
      <w:r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Thus,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number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educational</w:t>
      </w:r>
      <w:r w:rsidR="007D22DD">
        <w:rPr>
          <w:szCs w:val="24"/>
        </w:rPr>
        <w:t xml:space="preserve"> </w:t>
      </w:r>
      <w:r>
        <w:rPr>
          <w:szCs w:val="24"/>
        </w:rPr>
        <w:t>needs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>
        <w:rPr>
          <w:szCs w:val="24"/>
        </w:rPr>
        <w:t>stands</w:t>
      </w:r>
      <w:r w:rsidR="007D22DD">
        <w:rPr>
          <w:szCs w:val="24"/>
        </w:rPr>
        <w:t xml:space="preserve"> </w:t>
      </w:r>
      <w:r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273,907.</w:t>
      </w:r>
    </w:p>
    <w:p w14:paraId="0E5C2B83" w14:textId="4F35409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276.</w:t>
      </w:r>
      <w:r w:rsidR="009235E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22.5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</w:t>
      </w:r>
      <w:r w:rsidR="00455DA4">
        <w:rPr>
          <w:szCs w:val="24"/>
        </w:rPr>
        <w:t>–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group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transportation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>
        <w:rPr>
          <w:szCs w:val="24"/>
        </w:rPr>
        <w:t>;</w:t>
      </w:r>
      <w:r w:rsidR="007D22DD">
        <w:rPr>
          <w:szCs w:val="24"/>
        </w:rPr>
        <w:t xml:space="preserve"> </w:t>
      </w:r>
      <w:r>
        <w:rPr>
          <w:szCs w:val="24"/>
        </w:rPr>
        <w:t>20.6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courses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accordance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</w:t>
      </w:r>
      <w:r>
        <w:rPr>
          <w:szCs w:val="24"/>
        </w:rPr>
        <w:t>ype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disability</w:t>
      </w:r>
      <w:r w:rsidRPr="00217A16">
        <w:rPr>
          <w:szCs w:val="24"/>
        </w:rPr>
        <w:t>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priority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appropriate</w:t>
      </w:r>
      <w:r w:rsidR="007D22DD">
        <w:rPr>
          <w:szCs w:val="24"/>
        </w:rPr>
        <w:t xml:space="preserve"> </w:t>
      </w:r>
      <w:r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(1.6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).</w:t>
      </w:r>
    </w:p>
    <w:p w14:paraId="28BA0B29" w14:textId="574AB98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277.</w:t>
      </w:r>
      <w:r w:rsidR="009235E8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results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survey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level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show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greatest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</w:t>
      </w:r>
      <w:r w:rsidR="00455DA4">
        <w:rPr>
          <w:szCs w:val="24"/>
        </w:rPr>
        <w:t>–</w:t>
      </w:r>
      <w:r w:rsidRPr="00217A16">
        <w:rPr>
          <w:szCs w:val="24"/>
        </w:rPr>
        <w:t>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countryside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transportation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accounting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27.7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education-related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(falling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21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among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urban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persons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(21.3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compared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18.5</w:t>
      </w:r>
      <w:r w:rsidR="007D22DD">
        <w:rPr>
          <w:szCs w:val="24"/>
        </w:rPr>
        <w:t xml:space="preserve"> </w:t>
      </w:r>
      <w:r>
        <w:rPr>
          <w:szCs w:val="24"/>
        </w:rPr>
        <w:t>per</w:t>
      </w:r>
      <w:r w:rsidR="007D22DD">
        <w:rPr>
          <w:szCs w:val="24"/>
        </w:rPr>
        <w:t xml:space="preserve"> </w:t>
      </w:r>
      <w:r>
        <w:rPr>
          <w:szCs w:val="24"/>
        </w:rPr>
        <w:t>cent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urban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areas).</w:t>
      </w:r>
    </w:p>
    <w:p w14:paraId="4A5CC4D6" w14:textId="1DB7EC2A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See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annex</w:t>
      </w:r>
      <w:r w:rsidR="007D22DD">
        <w:rPr>
          <w:szCs w:val="24"/>
        </w:rPr>
        <w:t xml:space="preserve"> </w:t>
      </w:r>
      <w:r w:rsidR="00471B73">
        <w:rPr>
          <w:szCs w:val="24"/>
        </w:rPr>
        <w:t>No.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4</w:t>
      </w:r>
      <w:r w:rsidR="000C289F">
        <w:rPr>
          <w:szCs w:val="24"/>
        </w:rPr>
        <w:t>.</w:t>
      </w:r>
    </w:p>
    <w:p w14:paraId="4F455219" w14:textId="77777777" w:rsidR="00455DA4" w:rsidRDefault="009235E8" w:rsidP="009235E8">
      <w:pPr>
        <w:pStyle w:val="H23G"/>
      </w:pPr>
      <w:r>
        <w:tab/>
      </w:r>
      <w:r>
        <w:tab/>
      </w:r>
      <w:r w:rsidR="00724318" w:rsidRPr="00217A16">
        <w:t>Information</w:t>
      </w:r>
      <w:r w:rsidR="007D22DD">
        <w:t xml:space="preserve"> </w:t>
      </w:r>
      <w:r w:rsidR="00724318" w:rsidRPr="00217A16">
        <w:t>on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Iraq</w:t>
      </w:r>
      <w:r w:rsidR="007D22DD">
        <w:t xml:space="preserve"> </w:t>
      </w:r>
      <w:r w:rsidR="00724318" w:rsidRPr="00217A16">
        <w:t>(2017</w:t>
      </w:r>
      <w:r w:rsidR="00455DA4">
        <w:t>–</w:t>
      </w:r>
      <w:r w:rsidR="00724318" w:rsidRPr="00217A16">
        <w:t>2018)</w:t>
      </w:r>
    </w:p>
    <w:p w14:paraId="22C2276D" w14:textId="72E509E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278.</w:t>
      </w:r>
      <w:r w:rsidR="003B0E9A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2017/18,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23,019,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719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16,051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(regular,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accelerated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adolescent),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6,639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(regular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Islamic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preparatory),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305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24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addition,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2,321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(476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1,032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813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secondary).</w:t>
      </w:r>
    </w:p>
    <w:p w14:paraId="7FF3BA23" w14:textId="6DB32EC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279.</w:t>
      </w:r>
      <w:r w:rsidR="003B0E9A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2017/18,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9,074,495,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lastRenderedPageBreak/>
        <w:t>(172,376),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(6,033,301),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(2,809,059),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(50,039)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(9,720).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pupils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341,742,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(30,561),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(198,498)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(112,683).</w:t>
      </w:r>
    </w:p>
    <w:p w14:paraId="52CA9815" w14:textId="37453AD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280.</w:t>
      </w:r>
      <w:r w:rsidR="003B0E9A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2017/18,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153,589,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(5,952),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(274,290),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(153,589),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(11,245)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(1,191).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teaching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staff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26,327,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(2,352),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(13,998)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(9,977).</w:t>
      </w:r>
    </w:p>
    <w:p w14:paraId="4CDAD3B4" w14:textId="7C3070EE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281.</w:t>
      </w:r>
      <w:r w:rsidR="003B0E9A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2017/18,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number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classrooms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types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Kurdistan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stood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235,838,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follows: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(2,754),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(158,902),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="00B92B2D">
        <w:rPr>
          <w:szCs w:val="24"/>
        </w:rPr>
        <w:t>(</w:t>
      </w:r>
      <w:r w:rsidRPr="00217A16">
        <w:rPr>
          <w:szCs w:val="24"/>
        </w:rPr>
        <w:t>70,939</w:t>
      </w:r>
      <w:r w:rsidR="00B92B2D">
        <w:rPr>
          <w:szCs w:val="24"/>
        </w:rPr>
        <w:t>)</w:t>
      </w:r>
      <w:r w:rsidRPr="00217A16">
        <w:rPr>
          <w:szCs w:val="24"/>
        </w:rPr>
        <w:t>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vocational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(2,620)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(623);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18,130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classrooms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kindergarten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(1,479),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(9,863)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(6,788).</w:t>
      </w:r>
    </w:p>
    <w:p w14:paraId="2995AA22" w14:textId="01132F6C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282.</w:t>
      </w:r>
      <w:r w:rsidR="003B0E9A">
        <w:rPr>
          <w:szCs w:val="24"/>
        </w:rPr>
        <w:tab/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advisory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council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prepare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(2020</w:t>
      </w:r>
      <w:r w:rsidR="00455DA4">
        <w:rPr>
          <w:szCs w:val="24"/>
        </w:rPr>
        <w:t>–</w:t>
      </w:r>
      <w:r w:rsidRPr="00217A16">
        <w:rPr>
          <w:szCs w:val="24"/>
        </w:rPr>
        <w:t>2030).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concluded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strategy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launched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year.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implement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field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include:</w:t>
      </w:r>
    </w:p>
    <w:p w14:paraId="6DACAA13" w14:textId="20D1A2B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Ensuring</w:t>
      </w:r>
      <w:r w:rsidR="007D22DD">
        <w:t xml:space="preserve"> </w:t>
      </w:r>
      <w:r w:rsidR="00724318">
        <w:t>c</w:t>
      </w:r>
      <w:r w:rsidR="00724318" w:rsidRPr="00217A16">
        <w:t>ontinuous</w:t>
      </w:r>
      <w:r w:rsidR="007D22DD">
        <w:t xml:space="preserve"> </w:t>
      </w:r>
      <w:r w:rsidR="00724318" w:rsidRPr="00217A16">
        <w:t>development</w:t>
      </w:r>
      <w:r w:rsidR="007D22DD">
        <w:t xml:space="preserve"> </w:t>
      </w:r>
      <w:r w:rsidR="00724318">
        <w:t>in</w:t>
      </w:r>
      <w:r w:rsidR="007D22DD">
        <w:t xml:space="preserve"> </w:t>
      </w:r>
      <w:r w:rsidR="00724318">
        <w:t>order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help</w:t>
      </w:r>
      <w:r w:rsidR="007D22DD">
        <w:t xml:space="preserve"> </w:t>
      </w:r>
      <w:r w:rsidR="00724318" w:rsidRPr="00217A16">
        <w:t>build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knowledgeable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highly</w:t>
      </w:r>
      <w:r w:rsidR="007D22DD">
        <w:t xml:space="preserve"> </w:t>
      </w:r>
      <w:r w:rsidR="00724318" w:rsidRPr="00217A16">
        <w:t>educated</w:t>
      </w:r>
      <w:r w:rsidR="007D22DD">
        <w:t xml:space="preserve"> </w:t>
      </w:r>
      <w:r w:rsidR="00724318" w:rsidRPr="00217A16">
        <w:t>generation</w:t>
      </w:r>
      <w:r w:rsidR="007D22DD">
        <w:t xml:space="preserve"> </w:t>
      </w:r>
      <w:r w:rsidR="00724318" w:rsidRPr="00217A16">
        <w:t>ethically,</w:t>
      </w:r>
      <w:r w:rsidR="007D22DD">
        <w:t xml:space="preserve"> </w:t>
      </w:r>
      <w:r w:rsidR="00724318" w:rsidRPr="00217A16">
        <w:t>socially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academically</w:t>
      </w:r>
      <w:r w:rsidR="00724318" w:rsidRPr="00217A16">
        <w:t>,</w:t>
      </w:r>
      <w:r w:rsidR="007D22DD">
        <w:t xml:space="preserve"> </w:t>
      </w:r>
      <w:r w:rsidR="00724318">
        <w:t>bearing</w:t>
      </w:r>
      <w:r w:rsidR="007D22DD">
        <w:t xml:space="preserve"> </w:t>
      </w:r>
      <w:r w:rsidR="00724318">
        <w:t>goodwill</w:t>
      </w:r>
      <w:r w:rsidR="007D22DD">
        <w:t xml:space="preserve"> </w:t>
      </w:r>
      <w:r w:rsidR="00724318" w:rsidRPr="00217A16">
        <w:t>toward</w:t>
      </w:r>
      <w:r w:rsidR="007D22DD">
        <w:t xml:space="preserve"> </w:t>
      </w:r>
      <w:r w:rsidR="00724318">
        <w:t>others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>
        <w:t>repudiating</w:t>
      </w:r>
      <w:r w:rsidR="007D22DD">
        <w:t xml:space="preserve"> </w:t>
      </w:r>
      <w:r w:rsidR="00724318" w:rsidRPr="00217A16">
        <w:t>violence,</w:t>
      </w:r>
      <w:r w:rsidR="007D22DD">
        <w:t xml:space="preserve"> </w:t>
      </w:r>
      <w:r w:rsidR="00724318" w:rsidRPr="00217A16">
        <w:t>extremism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racism;</w:t>
      </w:r>
      <w:r w:rsidR="007D22DD">
        <w:t xml:space="preserve"> </w:t>
      </w:r>
      <w:r w:rsidR="00724318">
        <w:t>introduction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advanced</w:t>
      </w:r>
      <w:r w:rsidR="007D22DD">
        <w:t xml:space="preserve"> </w:t>
      </w:r>
      <w:r w:rsidR="00724318">
        <w:t>computer</w:t>
      </w:r>
      <w:r w:rsidR="007D22DD">
        <w:t xml:space="preserve"> </w:t>
      </w:r>
      <w:r w:rsidR="00724318" w:rsidRPr="00217A16">
        <w:t>programmes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>
        <w:t>enhance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quality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>
        <w:t>teaching</w:t>
      </w:r>
      <w:r w:rsidR="00724318" w:rsidRPr="00217A16">
        <w:t>;</w:t>
      </w:r>
    </w:p>
    <w:p w14:paraId="14057EEF" w14:textId="2AC69F15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Holding</w:t>
      </w:r>
      <w:r w:rsidR="007D22DD">
        <w:t xml:space="preserve"> </w:t>
      </w:r>
      <w:r w:rsidR="00724318">
        <w:t>continuous</w:t>
      </w:r>
      <w:r w:rsidR="007D22DD">
        <w:t xml:space="preserve"> </w:t>
      </w:r>
      <w:r w:rsidR="00724318">
        <w:t>development</w:t>
      </w:r>
      <w:r w:rsidR="007D22DD">
        <w:t xml:space="preserve"> </w:t>
      </w:r>
      <w:r w:rsidR="00724318">
        <w:t>support</w:t>
      </w:r>
      <w:r w:rsidR="007D22DD">
        <w:t xml:space="preserve"> </w:t>
      </w:r>
      <w:r w:rsidR="00724318" w:rsidRPr="00217A16">
        <w:t>courses</w:t>
      </w:r>
      <w:r w:rsidR="007D22DD">
        <w:t xml:space="preserve"> </w:t>
      </w:r>
      <w:r w:rsidR="00724318">
        <w:t>for</w:t>
      </w:r>
      <w:r w:rsidR="007D22DD">
        <w:t xml:space="preserve"> </w:t>
      </w:r>
      <w:r w:rsidR="00724318">
        <w:t>teaching</w:t>
      </w:r>
      <w:r w:rsidR="007D22DD">
        <w:t xml:space="preserve"> </w:t>
      </w:r>
      <w:r w:rsidR="00724318">
        <w:t>staff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keep</w:t>
      </w:r>
      <w:r w:rsidR="007D22DD">
        <w:t xml:space="preserve"> </w:t>
      </w:r>
      <w:r w:rsidR="00724318">
        <w:t>them</w:t>
      </w:r>
      <w:r w:rsidR="007D22DD">
        <w:t xml:space="preserve"> </w:t>
      </w:r>
      <w:r w:rsidR="00724318">
        <w:t>up-to-date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modern</w:t>
      </w:r>
      <w:r w:rsidR="007D22DD">
        <w:t xml:space="preserve"> </w:t>
      </w:r>
      <w:r w:rsidR="00724318">
        <w:t>ideas</w:t>
      </w:r>
      <w:r w:rsidR="007D22DD">
        <w:t xml:space="preserve"> </w:t>
      </w:r>
      <w:r w:rsidR="00724318">
        <w:t>and</w:t>
      </w:r>
      <w:r w:rsidR="007D22DD">
        <w:t xml:space="preserve"> </w:t>
      </w:r>
      <w:r w:rsidR="00724318" w:rsidRPr="00217A16">
        <w:t>global</w:t>
      </w:r>
      <w:r w:rsidR="007D22DD">
        <w:t xml:space="preserve"> </w:t>
      </w:r>
      <w:r w:rsidR="00724318">
        <w:t>trends</w:t>
      </w:r>
      <w:r w:rsidR="00724318" w:rsidRPr="00217A16">
        <w:t>;</w:t>
      </w:r>
    </w:p>
    <w:p w14:paraId="33EEE12F" w14:textId="79C8E358" w:rsidR="007D22DD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>
        <w:t>Increasing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rate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completion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Ministry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Education</w:t>
      </w:r>
      <w:r w:rsidR="00724318">
        <w:t>,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partnership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p</w:t>
      </w:r>
      <w:r w:rsidR="00724318">
        <w:t>rivate</w:t>
      </w:r>
      <w:r w:rsidR="007D22DD">
        <w:t xml:space="preserve"> </w:t>
      </w:r>
      <w:r w:rsidR="00724318">
        <w:t>sector,</w:t>
      </w:r>
      <w:r w:rsidR="007D22DD">
        <w:t xml:space="preserve"> </w:t>
      </w:r>
      <w:r w:rsidR="00724318">
        <w:t>to</w:t>
      </w:r>
      <w:r w:rsidR="007D22DD">
        <w:t xml:space="preserve"> </w:t>
      </w:r>
      <w:r w:rsidR="00724318">
        <w:t>end</w:t>
      </w:r>
      <w:r w:rsidR="007D22DD">
        <w:t xml:space="preserve"> </w:t>
      </w:r>
      <w:r w:rsidR="00724318">
        <w:t>the</w:t>
      </w:r>
      <w:r w:rsidR="007D22DD">
        <w:t xml:space="preserve"> </w:t>
      </w:r>
      <w:r w:rsidR="00724318">
        <w:t>school</w:t>
      </w:r>
      <w:r w:rsidR="007D22DD">
        <w:t xml:space="preserve"> </w:t>
      </w:r>
      <w:r w:rsidR="00724318">
        <w:t>crisis</w:t>
      </w:r>
      <w:r w:rsidR="007D22DD">
        <w:t xml:space="preserve"> </w:t>
      </w:r>
      <w:r w:rsidR="00724318">
        <w:t>(e.g.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same</w:t>
      </w:r>
      <w:r w:rsidR="007D22DD">
        <w:t xml:space="preserve"> </w:t>
      </w:r>
      <w:r w:rsidR="00724318">
        <w:t>building</w:t>
      </w:r>
      <w:r w:rsidR="007D22DD">
        <w:t xml:space="preserve"> </w:t>
      </w:r>
      <w:r w:rsidR="00724318">
        <w:t>used</w:t>
      </w:r>
      <w:r w:rsidR="007D22DD">
        <w:t xml:space="preserve"> </w:t>
      </w:r>
      <w:r w:rsidR="00724318">
        <w:t>by</w:t>
      </w:r>
      <w:r w:rsidR="007D22DD">
        <w:t xml:space="preserve"> </w:t>
      </w:r>
      <w:r w:rsidR="00724318">
        <w:t>more</w:t>
      </w:r>
      <w:r w:rsidR="007D22DD">
        <w:t xml:space="preserve"> </w:t>
      </w:r>
      <w:r w:rsidR="00724318">
        <w:t>than</w:t>
      </w:r>
      <w:r w:rsidR="007D22DD">
        <w:t xml:space="preserve"> </w:t>
      </w:r>
      <w:r w:rsidR="00724318">
        <w:t>one</w:t>
      </w:r>
      <w:r w:rsidR="007D22DD">
        <w:t xml:space="preserve"> </w:t>
      </w:r>
      <w:r w:rsidR="00724318">
        <w:t>school,</w:t>
      </w:r>
      <w:r w:rsidR="007D22DD">
        <w:t xml:space="preserve"> </w:t>
      </w:r>
      <w:r w:rsidR="00724318">
        <w:t>overcrowded</w:t>
      </w:r>
      <w:r w:rsidR="007D22DD">
        <w:t xml:space="preserve"> </w:t>
      </w:r>
      <w:r w:rsidR="00724318">
        <w:t>classrooms)</w:t>
      </w:r>
      <w:r w:rsidR="00724318" w:rsidRPr="00217A16">
        <w:t>;</w:t>
      </w:r>
      <w:r w:rsidR="007D22DD">
        <w:t xml:space="preserve"> </w:t>
      </w:r>
      <w:r w:rsidR="00724318" w:rsidRPr="00217A16">
        <w:t>all</w:t>
      </w:r>
      <w:r w:rsidR="007D22DD">
        <w:t xml:space="preserve"> </w:t>
      </w:r>
      <w:r w:rsidR="00724318" w:rsidRPr="00217A16">
        <w:t>modern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up-to-date</w:t>
      </w:r>
      <w:r w:rsidR="007D22DD">
        <w:t xml:space="preserve"> </w:t>
      </w:r>
      <w:r w:rsidR="00724318" w:rsidRPr="00217A16">
        <w:t>facilities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provided.</w:t>
      </w:r>
    </w:p>
    <w:p w14:paraId="67241439" w14:textId="6DB7F441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283.</w:t>
      </w:r>
      <w:r w:rsidR="003B0E9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>
        <w:rPr>
          <w:szCs w:val="24"/>
        </w:rPr>
        <w:t>that</w:t>
      </w:r>
      <w:r w:rsidR="007D22DD">
        <w:rPr>
          <w:szCs w:val="24"/>
        </w:rPr>
        <w:t xml:space="preserve"> </w:t>
      </w:r>
      <w:r>
        <w:rPr>
          <w:szCs w:val="24"/>
        </w:rPr>
        <w:t>meet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inclusive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pedagogical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>
        <w:rPr>
          <w:szCs w:val="24"/>
        </w:rPr>
        <w:t>design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specifications</w:t>
      </w:r>
      <w:r w:rsidR="007D22DD">
        <w:rPr>
          <w:szCs w:val="24"/>
        </w:rPr>
        <w:t xml:space="preserve"> </w:t>
      </w:r>
      <w:r>
        <w:rPr>
          <w:szCs w:val="24"/>
        </w:rPr>
        <w:t>set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supplies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suitable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long-term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banking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generous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repayment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help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>
        <w:rPr>
          <w:szCs w:val="24"/>
        </w:rPr>
        <w:t>sector</w:t>
      </w:r>
      <w:r w:rsidRPr="00217A16">
        <w:rPr>
          <w:szCs w:val="24"/>
        </w:rPr>
        <w:t>.</w:t>
      </w:r>
    </w:p>
    <w:p w14:paraId="2CED2575" w14:textId="52B364C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284.</w:t>
      </w:r>
      <w:r w:rsidR="003B0E9A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receives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subsidies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open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schools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meet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conditions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public,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civil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private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sectors.</w:t>
      </w:r>
    </w:p>
    <w:p w14:paraId="6C91AFE1" w14:textId="7C43D015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285.</w:t>
      </w:r>
      <w:r w:rsidR="003B0E9A">
        <w:rPr>
          <w:szCs w:val="24"/>
        </w:rPr>
        <w:tab/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facilitate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education:</w:t>
      </w:r>
    </w:p>
    <w:p w14:paraId="47EE910A" w14:textId="41A3B4E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Ministry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extend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procedures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applicable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needs.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Ministry</w:t>
      </w:r>
      <w:r w:rsidR="007D22DD">
        <w:rPr>
          <w:szCs w:val="24"/>
        </w:rPr>
        <w:t xml:space="preserve"> </w:t>
      </w:r>
      <w:r>
        <w:rPr>
          <w:szCs w:val="24"/>
        </w:rPr>
        <w:t>also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update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laws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line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</w:t>
      </w:r>
      <w:r>
        <w:rPr>
          <w:szCs w:val="24"/>
        </w:rPr>
        <w:t>l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="007D22DD">
        <w:rPr>
          <w:szCs w:val="24"/>
        </w:rPr>
        <w:t xml:space="preserve"> </w:t>
      </w:r>
      <w:r>
        <w:rPr>
          <w:szCs w:val="24"/>
        </w:rPr>
        <w:t>ratified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Iraq.</w:t>
      </w:r>
      <w:r w:rsidR="007D22DD">
        <w:rPr>
          <w:szCs w:val="24"/>
        </w:rPr>
        <w:t xml:space="preserve"> </w:t>
      </w:r>
      <w:r>
        <w:rPr>
          <w:szCs w:val="24"/>
        </w:rPr>
        <w:t>Furthermore,</w:t>
      </w:r>
      <w:r w:rsidR="007D22DD">
        <w:rPr>
          <w:szCs w:val="24"/>
        </w:rPr>
        <w:t xml:space="preserve"> </w:t>
      </w:r>
      <w:r>
        <w:rPr>
          <w:szCs w:val="24"/>
        </w:rPr>
        <w:t>it</w:t>
      </w:r>
      <w:r w:rsidR="007D22DD">
        <w:rPr>
          <w:szCs w:val="24"/>
        </w:rPr>
        <w:t xml:space="preserve"> </w:t>
      </w:r>
      <w:r>
        <w:rPr>
          <w:szCs w:val="24"/>
        </w:rPr>
        <w:t>endeavours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raise</w:t>
      </w:r>
      <w:r w:rsidR="007D22DD">
        <w:rPr>
          <w:szCs w:val="24"/>
        </w:rPr>
        <w:t xml:space="preserve"> </w:t>
      </w:r>
      <w:r>
        <w:rPr>
          <w:szCs w:val="24"/>
        </w:rPr>
        <w:t>society</w:t>
      </w:r>
      <w:r w:rsidR="00455DA4">
        <w:rPr>
          <w:szCs w:val="24"/>
        </w:rPr>
        <w:t>’</w:t>
      </w:r>
      <w:r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awareness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differences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people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create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environment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welcoming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education.</w:t>
      </w:r>
    </w:p>
    <w:p w14:paraId="235ADD35" w14:textId="24EC79DC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286.</w:t>
      </w:r>
      <w:r w:rsidR="003B0E9A">
        <w:rPr>
          <w:szCs w:val="24"/>
        </w:rPr>
        <w:tab/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taken:</w:t>
      </w:r>
    </w:p>
    <w:p w14:paraId="6FE4F5E5" w14:textId="7F6C536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Inviting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pupils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attend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M</w:t>
      </w:r>
      <w:r w:rsidR="00724318" w:rsidRPr="00217A16">
        <w:t>inistry</w:t>
      </w:r>
      <w:r w:rsidR="00455DA4">
        <w:t>’</w:t>
      </w:r>
      <w:r w:rsidR="00724318" w:rsidRPr="00217A16">
        <w:t>s</w:t>
      </w:r>
      <w:r w:rsidR="007D22DD">
        <w:t xml:space="preserve"> </w:t>
      </w:r>
      <w:r w:rsidR="00724318" w:rsidRPr="00217A16">
        <w:t>representative</w:t>
      </w:r>
      <w:r w:rsidR="007D22DD">
        <w:t xml:space="preserve"> </w:t>
      </w:r>
      <w:r w:rsidR="00724318" w:rsidRPr="00217A16">
        <w:t>offices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Erbil,</w:t>
      </w:r>
      <w:r w:rsidR="007D22DD">
        <w:t xml:space="preserve"> </w:t>
      </w:r>
      <w:r w:rsidR="00724318" w:rsidRPr="00217A16">
        <w:t>Sulaymaniyah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Duhok</w:t>
      </w:r>
      <w:r w:rsidR="007D22DD">
        <w:t xml:space="preserve"> </w:t>
      </w:r>
      <w:r w:rsidR="00724318" w:rsidRPr="00217A16">
        <w:t>(Kurdistan</w:t>
      </w:r>
      <w:r w:rsidR="007D22DD">
        <w:t xml:space="preserve"> </w:t>
      </w:r>
      <w:r w:rsidR="00724318" w:rsidRPr="00217A16">
        <w:t>Region);</w:t>
      </w:r>
    </w:p>
    <w:p w14:paraId="3DBA4282" w14:textId="7761D66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Training</w:t>
      </w:r>
      <w:r w:rsidR="007D22DD">
        <w:t xml:space="preserve"> </w:t>
      </w:r>
      <w:r w:rsidR="00724318" w:rsidRPr="00217A16">
        <w:t>teachers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teach</w:t>
      </w:r>
      <w:r w:rsidR="007D22DD">
        <w:t xml:space="preserve"> </w:t>
      </w:r>
      <w:r w:rsidR="00724318" w:rsidRPr="00217A16">
        <w:t>persons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offering</w:t>
      </w:r>
      <w:r w:rsidR="007D22DD">
        <w:t xml:space="preserve"> </w:t>
      </w:r>
      <w:r w:rsidR="00724318" w:rsidRPr="00217A16">
        <w:t>them</w:t>
      </w:r>
      <w:r w:rsidR="007D22DD">
        <w:t xml:space="preserve"> </w:t>
      </w:r>
      <w:r w:rsidR="00724318" w:rsidRPr="00217A16">
        <w:t>special-purpose</w:t>
      </w:r>
      <w:r w:rsidR="007D22DD">
        <w:t xml:space="preserve"> </w:t>
      </w:r>
      <w:r w:rsidR="00724318" w:rsidRPr="00217A16">
        <w:t>development</w:t>
      </w:r>
      <w:r w:rsidR="007D22DD">
        <w:t xml:space="preserve"> </w:t>
      </w:r>
      <w:r w:rsidR="00724318" w:rsidRPr="00217A16">
        <w:t>courses;</w:t>
      </w:r>
    </w:p>
    <w:p w14:paraId="2D9659DB" w14:textId="480EB5D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Monitoring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pupils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disabilities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>
        <w:t>pedagogical</w:t>
      </w:r>
      <w:r w:rsidR="007D22DD">
        <w:t xml:space="preserve"> </w:t>
      </w:r>
      <w:r w:rsidR="00724318" w:rsidRPr="00217A16">
        <w:t>supervisors</w:t>
      </w:r>
      <w:r w:rsidR="007D22DD">
        <w:t xml:space="preserve"> </w:t>
      </w:r>
      <w:r w:rsidR="00724318" w:rsidRPr="00217A16">
        <w:t>trained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special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displaced;</w:t>
      </w:r>
    </w:p>
    <w:p w14:paraId="7C01FE39" w14:textId="794786E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Identifying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>
        <w:t>supplying</w:t>
      </w:r>
      <w:r w:rsidR="007D22DD">
        <w:t xml:space="preserve"> </w:t>
      </w:r>
      <w:r w:rsidR="00724318" w:rsidRPr="00217A16">
        <w:t>essential</w:t>
      </w:r>
      <w:r w:rsidR="007D22DD">
        <w:t xml:space="preserve"> </w:t>
      </w:r>
      <w:r w:rsidR="00724318" w:rsidRPr="00217A16">
        <w:t>equipment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help</w:t>
      </w:r>
      <w:r w:rsidR="007D22DD">
        <w:t xml:space="preserve"> </w:t>
      </w:r>
      <w:r w:rsidR="00724318" w:rsidRPr="00217A16">
        <w:t>pupils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</w:t>
      </w:r>
      <w:r w:rsidR="007D22DD">
        <w:t xml:space="preserve"> </w:t>
      </w:r>
      <w:r w:rsidR="00724318" w:rsidRPr="00217A16">
        <w:t>access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training</w:t>
      </w:r>
      <w:r w:rsidR="007D22DD">
        <w:t xml:space="preserve"> </w:t>
      </w:r>
      <w:r w:rsidR="00724318" w:rsidRPr="00217A16">
        <w:t>free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charge;</w:t>
      </w:r>
    </w:p>
    <w:p w14:paraId="009C1F74" w14:textId="62B5F366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lastRenderedPageBreak/>
        <w:t>•</w:t>
      </w:r>
      <w:r>
        <w:tab/>
      </w:r>
      <w:r w:rsidR="00724318" w:rsidRPr="00217A16">
        <w:t>Making</w:t>
      </w:r>
      <w:r w:rsidR="007D22DD">
        <w:t xml:space="preserve"> </w:t>
      </w:r>
      <w:r w:rsidR="00724318" w:rsidRPr="00217A16">
        <w:t>use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parent-teacher</w:t>
      </w:r>
      <w:r w:rsidR="007D22DD">
        <w:t xml:space="preserve"> </w:t>
      </w:r>
      <w:r w:rsidR="00724318" w:rsidRPr="00217A16">
        <w:t>associations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spread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culture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educating</w:t>
      </w:r>
      <w:r w:rsidR="007D22DD">
        <w:t xml:space="preserve"> </w:t>
      </w:r>
      <w:r w:rsidR="00724318" w:rsidRPr="00217A16">
        <w:t>children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disabilities,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cooperation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school</w:t>
      </w:r>
      <w:r w:rsidR="007D22DD">
        <w:t xml:space="preserve"> </w:t>
      </w:r>
      <w:r w:rsidR="00724318" w:rsidRPr="00217A16">
        <w:t>administrations;</w:t>
      </w:r>
      <w:r w:rsidR="007D22DD">
        <w:t xml:space="preserve"> </w:t>
      </w:r>
      <w:r w:rsidR="00724318" w:rsidRPr="00217A16">
        <w:t>reaching</w:t>
      </w:r>
      <w:r w:rsidR="007D22DD">
        <w:t xml:space="preserve"> </w:t>
      </w:r>
      <w:r w:rsidR="00724318" w:rsidRPr="00217A16">
        <w:t>out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children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disabilities;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seeking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convince</w:t>
      </w:r>
      <w:r w:rsidR="007D22DD">
        <w:t xml:space="preserve"> </w:t>
      </w:r>
      <w:r w:rsidR="00724318" w:rsidRPr="00217A16">
        <w:t>families</w:t>
      </w:r>
      <w:r w:rsidR="007D22DD">
        <w:t xml:space="preserve"> </w:t>
      </w:r>
      <w:r w:rsidR="00724318" w:rsidRPr="00217A16">
        <w:t>who</w:t>
      </w:r>
      <w:r w:rsidR="007D22DD">
        <w:t xml:space="preserve"> </w:t>
      </w:r>
      <w:r w:rsidR="00724318" w:rsidRPr="00217A16">
        <w:t>are</w:t>
      </w:r>
      <w:r w:rsidR="007D22DD">
        <w:t xml:space="preserve"> </w:t>
      </w:r>
      <w:r w:rsidR="00724318" w:rsidRPr="00217A16">
        <w:t>unwilling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enrol</w:t>
      </w:r>
      <w:r w:rsidR="007D22DD">
        <w:t xml:space="preserve"> </w:t>
      </w:r>
      <w:r w:rsidR="00724318" w:rsidRPr="00217A16">
        <w:t>their</w:t>
      </w:r>
      <w:r w:rsidR="007D22DD">
        <w:t xml:space="preserve"> </w:t>
      </w:r>
      <w:r w:rsidR="00724318" w:rsidRPr="00217A16">
        <w:t>children</w:t>
      </w:r>
      <w:r w:rsidR="007D22DD">
        <w:t xml:space="preserve"> </w:t>
      </w:r>
      <w:r w:rsidR="00724318">
        <w:t>with</w:t>
      </w:r>
      <w:r w:rsidR="007D22DD">
        <w:t xml:space="preserve"> </w:t>
      </w:r>
      <w:r w:rsidR="00724318">
        <w:t>disabilities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school.</w:t>
      </w:r>
    </w:p>
    <w:p w14:paraId="0EF6B7A9" w14:textId="316B68B1" w:rsidR="00724318" w:rsidRPr="00217A16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287.</w:t>
      </w:r>
      <w:r w:rsidR="003B0E9A">
        <w:rPr>
          <w:szCs w:val="24"/>
        </w:rPr>
        <w:tab/>
      </w:r>
      <w:r w:rsidRPr="00217A16">
        <w:rPr>
          <w:szCs w:val="24"/>
        </w:rPr>
        <w:t>Key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reintegrate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affected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conflict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system:</w:t>
      </w:r>
    </w:p>
    <w:p w14:paraId="29F0901C" w14:textId="04D7B7E1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Preparation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emergency</w:t>
      </w:r>
      <w:r w:rsidR="007D22DD">
        <w:t xml:space="preserve"> </w:t>
      </w:r>
      <w:r w:rsidR="00724318" w:rsidRPr="00217A16">
        <w:t>plan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address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situation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war-torn</w:t>
      </w:r>
      <w:r w:rsidR="007D22DD">
        <w:t xml:space="preserve"> </w:t>
      </w:r>
      <w:r w:rsidR="00724318" w:rsidRPr="00217A16">
        <w:t>areas;</w:t>
      </w:r>
    </w:p>
    <w:p w14:paraId="0CD5411D" w14:textId="74448CBA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Opening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 w:rsidRPr="00217A16">
        <w:t>three</w:t>
      </w:r>
      <w:r w:rsidR="007D22DD">
        <w:t xml:space="preserve"> </w:t>
      </w:r>
      <w:r w:rsidR="00724318" w:rsidRPr="00217A16">
        <w:t>representative</w:t>
      </w:r>
      <w:r w:rsidR="007D22DD">
        <w:t xml:space="preserve"> </w:t>
      </w:r>
      <w:r w:rsidR="00724318" w:rsidRPr="00217A16">
        <w:t>offices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>
        <w:t>M</w:t>
      </w:r>
      <w:r w:rsidR="00724318" w:rsidRPr="00217A16">
        <w:t>inistry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address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situation;</w:t>
      </w:r>
    </w:p>
    <w:p w14:paraId="6C2FBF30" w14:textId="7277AD69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Preparation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an</w:t>
      </w:r>
      <w:r w:rsidR="007D22DD">
        <w:t xml:space="preserve"> </w:t>
      </w:r>
      <w:r w:rsidR="00724318" w:rsidRPr="00217A16">
        <w:t>emergency</w:t>
      </w:r>
      <w:r w:rsidR="007D22DD">
        <w:t xml:space="preserve"> </w:t>
      </w:r>
      <w:r w:rsidR="00724318" w:rsidRPr="00217A16">
        <w:t>curriculum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be</w:t>
      </w:r>
      <w:r w:rsidR="007D22DD">
        <w:t xml:space="preserve"> </w:t>
      </w:r>
      <w:r w:rsidR="00724318" w:rsidRPr="00217A16">
        <w:t>taught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camps,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printing</w:t>
      </w:r>
      <w:r w:rsidR="007D22DD">
        <w:t xml:space="preserve"> </w:t>
      </w:r>
      <w:r w:rsidR="00724318" w:rsidRPr="00217A16">
        <w:t>costs</w:t>
      </w:r>
      <w:r w:rsidR="007D22DD">
        <w:t xml:space="preserve"> </w:t>
      </w:r>
      <w:r w:rsidR="00724318" w:rsidRPr="00217A16">
        <w:t>borne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UNICEF;</w:t>
      </w:r>
    </w:p>
    <w:p w14:paraId="7EC6837A" w14:textId="2C19BD16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Opening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a</w:t>
      </w:r>
      <w:r w:rsidR="007D22DD">
        <w:t xml:space="preserve"> </w:t>
      </w:r>
      <w:r w:rsidR="00724318" w:rsidRPr="00217A16">
        <w:t>number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literacy</w:t>
      </w:r>
      <w:r w:rsidR="007D22DD">
        <w:t xml:space="preserve"> </w:t>
      </w:r>
      <w:r w:rsidR="00724318" w:rsidRPr="00217A16">
        <w:t>centres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</w:t>
      </w:r>
      <w:r w:rsidR="007D22DD">
        <w:t xml:space="preserve"> </w:t>
      </w:r>
      <w:r w:rsidR="00724318" w:rsidRPr="00217A16">
        <w:t>camps;</w:t>
      </w:r>
    </w:p>
    <w:p w14:paraId="20AEE705" w14:textId="4EABB3B3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Leasing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101</w:t>
      </w:r>
      <w:r w:rsidR="007D22DD">
        <w:t xml:space="preserve"> </w:t>
      </w:r>
      <w:r w:rsidR="00724318" w:rsidRPr="00217A16">
        <w:t>buildings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Kurdistan</w:t>
      </w:r>
      <w:r w:rsidR="007D22DD">
        <w:t xml:space="preserve"> </w:t>
      </w:r>
      <w:r w:rsidR="00724318" w:rsidRPr="00217A16">
        <w:t>Region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persons;</w:t>
      </w:r>
      <w:r w:rsidR="007D22DD">
        <w:t xml:space="preserve"> </w:t>
      </w:r>
      <w:r w:rsidR="00724318" w:rsidRPr="00217A16">
        <w:t>supplying</w:t>
      </w:r>
      <w:r w:rsidR="007D22DD">
        <w:t xml:space="preserve"> </w:t>
      </w:r>
      <w:r w:rsidR="00724318" w:rsidRPr="00217A16">
        <w:t>Sulaymaniyah</w:t>
      </w:r>
      <w:r w:rsidR="007D22DD">
        <w:t xml:space="preserve"> </w:t>
      </w:r>
      <w:r w:rsidR="00724318" w:rsidRPr="00217A16">
        <w:t>governorate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31</w:t>
      </w:r>
      <w:r w:rsidR="007D22DD">
        <w:t xml:space="preserve"> </w:t>
      </w:r>
      <w:r w:rsidR="00724318" w:rsidRPr="00217A16">
        <w:t>caravans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Erbil</w:t>
      </w:r>
      <w:r w:rsidR="007D22DD">
        <w:t xml:space="preserve"> </w:t>
      </w:r>
      <w:r w:rsidR="00724318" w:rsidRPr="00217A16">
        <w:t>governorate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30</w:t>
      </w:r>
      <w:r w:rsidR="007D22DD">
        <w:t xml:space="preserve"> </w:t>
      </w:r>
      <w:r w:rsidR="00724318" w:rsidRPr="00217A16">
        <w:t>caravans;</w:t>
      </w:r>
    </w:p>
    <w:p w14:paraId="70E15C7E" w14:textId="3577C41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Creation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84</w:t>
      </w:r>
      <w:r w:rsidR="007D22DD">
        <w:t xml:space="preserve"> </w:t>
      </w:r>
      <w:r w:rsidR="00724318" w:rsidRPr="00217A16">
        <w:t>caravan</w:t>
      </w:r>
      <w:r w:rsidR="007D22DD">
        <w:t xml:space="preserve"> </w:t>
      </w:r>
      <w:r w:rsidR="00724318" w:rsidRPr="00217A16">
        <w:t>schools;</w:t>
      </w:r>
    </w:p>
    <w:p w14:paraId="10A63806" w14:textId="68057C2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Coordination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support</w:t>
      </w:r>
      <w:r w:rsidR="007D22DD">
        <w:t xml:space="preserve"> </w:t>
      </w:r>
      <w:r w:rsidR="00724318" w:rsidRPr="00217A16">
        <w:t>organizations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facilitators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establish</w:t>
      </w:r>
      <w:r w:rsidR="007D22DD">
        <w:t xml:space="preserve"> </w:t>
      </w:r>
      <w:r w:rsidR="00724318" w:rsidRPr="00217A16">
        <w:t>18</w:t>
      </w:r>
      <w:r w:rsidR="007D22DD">
        <w:t xml:space="preserve"> </w:t>
      </w:r>
      <w:r w:rsidR="00724318" w:rsidRPr="00217A16">
        <w:t>fully</w:t>
      </w:r>
      <w:r w:rsidR="007D22DD">
        <w:t xml:space="preserve"> </w:t>
      </w:r>
      <w:r w:rsidR="00724318" w:rsidRPr="00217A16">
        <w:t>equipped</w:t>
      </w:r>
      <w:r w:rsidR="007D22DD">
        <w:t xml:space="preserve"> </w:t>
      </w:r>
      <w:r w:rsidR="00724318" w:rsidRPr="00217A16">
        <w:t>schools</w:t>
      </w:r>
      <w:r w:rsidR="007D22DD">
        <w:t xml:space="preserve"> </w:t>
      </w:r>
      <w:r w:rsidR="00724318">
        <w:t>of</w:t>
      </w:r>
      <w:r w:rsidR="007D22DD">
        <w:t xml:space="preserve"> </w:t>
      </w:r>
      <w:r w:rsidR="00724318">
        <w:t>different</w:t>
      </w:r>
      <w:r w:rsidR="007D22DD">
        <w:t xml:space="preserve"> </w:t>
      </w:r>
      <w:r w:rsidR="00724318">
        <w:t>levels</w:t>
      </w:r>
      <w:r w:rsidR="00724318" w:rsidRPr="00217A16">
        <w:t>;</w:t>
      </w:r>
    </w:p>
    <w:p w14:paraId="53C00789" w14:textId="47DC430F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Training</w:t>
      </w:r>
      <w:r w:rsidR="007D22DD">
        <w:t xml:space="preserve"> </w:t>
      </w:r>
      <w:r w:rsidR="00724318" w:rsidRPr="00217A16">
        <w:t>teaching</w:t>
      </w:r>
      <w:r w:rsidR="007D22DD">
        <w:t xml:space="preserve"> </w:t>
      </w:r>
      <w:r w:rsidR="00724318" w:rsidRPr="00217A16">
        <w:t>staff</w:t>
      </w:r>
      <w:r w:rsidR="007D22DD">
        <w:t xml:space="preserve"> </w:t>
      </w:r>
      <w:r w:rsidR="00724318" w:rsidRPr="00217A16">
        <w:t>how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provide</w:t>
      </w:r>
      <w:r w:rsidR="007D22DD">
        <w:t xml:space="preserve"> </w:t>
      </w:r>
      <w:r w:rsidR="00724318" w:rsidRPr="00217A16">
        <w:t>psychological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social</w:t>
      </w:r>
      <w:r w:rsidR="007D22DD">
        <w:t xml:space="preserve"> </w:t>
      </w:r>
      <w:r w:rsidR="00724318" w:rsidRPr="00217A16">
        <w:t>support,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coordination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international</w:t>
      </w:r>
      <w:r w:rsidR="007D22DD">
        <w:t xml:space="preserve"> </w:t>
      </w:r>
      <w:r w:rsidR="00724318" w:rsidRPr="00217A16">
        <w:t>organizations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with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help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Norwegian</w:t>
      </w:r>
      <w:r w:rsidR="007D22DD">
        <w:t xml:space="preserve"> </w:t>
      </w:r>
      <w:r w:rsidR="00724318" w:rsidRPr="00217A16">
        <w:t>Refugee</w:t>
      </w:r>
      <w:r w:rsidR="007D22DD">
        <w:t xml:space="preserve"> </w:t>
      </w:r>
      <w:r w:rsidR="00724318" w:rsidRPr="00217A16">
        <w:t>Council;</w:t>
      </w:r>
    </w:p>
    <w:p w14:paraId="08EDE5F2" w14:textId="3F4B53D7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Ensuring</w:t>
      </w:r>
      <w:r w:rsidR="007D22DD">
        <w:t xml:space="preserve"> </w:t>
      </w:r>
      <w:r w:rsidR="00724318" w:rsidRPr="00217A16">
        <w:t>access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education</w:t>
      </w:r>
      <w:r w:rsidR="007D22DD">
        <w:t xml:space="preserve"> </w:t>
      </w:r>
      <w:r w:rsidR="00724318">
        <w:t>via</w:t>
      </w:r>
      <w:r w:rsidR="007D22DD">
        <w:t xml:space="preserve"> </w:t>
      </w:r>
      <w:r w:rsidR="00724318" w:rsidRPr="00217A16">
        <w:t>electronic</w:t>
      </w:r>
      <w:r w:rsidR="007D22DD">
        <w:t xml:space="preserve"> </w:t>
      </w:r>
      <w:r w:rsidR="00724318" w:rsidRPr="00217A16">
        <w:t>portals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students</w:t>
      </w:r>
      <w:r w:rsidR="007D22DD">
        <w:t xml:space="preserve"> </w:t>
      </w:r>
      <w:r w:rsidR="00724318" w:rsidRPr="00217A16">
        <w:t>affected</w:t>
      </w:r>
      <w:r w:rsidR="007D22DD">
        <w:t xml:space="preserve"> </w:t>
      </w:r>
      <w:r w:rsidR="00724318" w:rsidRPr="00217A16">
        <w:t>by</w:t>
      </w:r>
      <w:r w:rsidR="007D22DD">
        <w:t xml:space="preserve"> </w:t>
      </w:r>
      <w:r w:rsidR="00724318" w:rsidRPr="00217A16">
        <w:t>armed</w:t>
      </w:r>
      <w:r w:rsidR="007D22DD">
        <w:t xml:space="preserve"> </w:t>
      </w:r>
      <w:r w:rsidR="00724318" w:rsidRPr="00217A16">
        <w:t>conflict;</w:t>
      </w:r>
    </w:p>
    <w:p w14:paraId="299B19DB" w14:textId="5D1665C6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 w:rsidRPr="00217A16">
        <w:t>Simplification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examination</w:t>
      </w:r>
      <w:r w:rsidR="007D22DD">
        <w:t xml:space="preserve"> </w:t>
      </w:r>
      <w:r w:rsidR="00724318" w:rsidRPr="00217A16">
        <w:t>procedures</w:t>
      </w:r>
      <w:r w:rsidR="007D22DD">
        <w:t xml:space="preserve"> </w:t>
      </w:r>
      <w:r w:rsidR="00724318" w:rsidRPr="00217A16">
        <w:t>for</w:t>
      </w:r>
      <w:r w:rsidR="007D22DD">
        <w:t xml:space="preserve"> </w:t>
      </w:r>
      <w:r w:rsidR="00724318" w:rsidRPr="00217A16">
        <w:t>displaced</w:t>
      </w:r>
      <w:r w:rsidR="007D22DD">
        <w:t xml:space="preserve"> </w:t>
      </w:r>
      <w:r w:rsidR="00724318" w:rsidRPr="00217A16">
        <w:t>students;</w:t>
      </w:r>
    </w:p>
    <w:p w14:paraId="3E3BAF17" w14:textId="2F6BFEB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Focus</w:t>
      </w:r>
      <w:r w:rsidR="007D22DD">
        <w:t xml:space="preserve"> </w:t>
      </w:r>
      <w:r w:rsidR="00724318">
        <w:t>on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role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teaching</w:t>
      </w:r>
      <w:r w:rsidR="007D22DD">
        <w:t xml:space="preserve"> </w:t>
      </w:r>
      <w:r w:rsidR="00724318" w:rsidRPr="00217A16">
        <w:t>staff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building</w:t>
      </w:r>
      <w:r w:rsidR="007D22DD">
        <w:t xml:space="preserve"> </w:t>
      </w:r>
      <w:r w:rsidR="00724318" w:rsidRPr="00217A16">
        <w:t>children</w:t>
      </w:r>
      <w:r w:rsidR="00455DA4">
        <w:t>’</w:t>
      </w:r>
      <w:r w:rsidR="00724318" w:rsidRPr="00217A16">
        <w:t>s</w:t>
      </w:r>
      <w:r w:rsidR="007D22DD">
        <w:t xml:space="preserve"> </w:t>
      </w:r>
      <w:r w:rsidR="00724318" w:rsidRPr="00217A16">
        <w:t>resistance</w:t>
      </w:r>
      <w:r w:rsidR="007D22DD">
        <w:t xml:space="preserve"> </w:t>
      </w:r>
      <w:r w:rsidR="00724318" w:rsidRPr="00217A16">
        <w:t>to</w:t>
      </w:r>
      <w:r w:rsidR="007D22DD">
        <w:t xml:space="preserve"> </w:t>
      </w:r>
      <w:r w:rsidR="00724318" w:rsidRPr="00217A16">
        <w:t>extremist</w:t>
      </w:r>
      <w:r w:rsidR="007D22DD">
        <w:t xml:space="preserve"> </w:t>
      </w:r>
      <w:r w:rsidR="00724318" w:rsidRPr="00217A16">
        <w:t>ideology;</w:t>
      </w:r>
    </w:p>
    <w:p w14:paraId="12B8D89B" w14:textId="2E989A80" w:rsidR="00724318" w:rsidRPr="00217A16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217A16">
        <w:t>•</w:t>
      </w:r>
      <w:r w:rsidRPr="00217A16">
        <w:tab/>
      </w:r>
      <w:r w:rsidR="00724318">
        <w:t>Focus</w:t>
      </w:r>
      <w:r w:rsidR="007D22DD">
        <w:t xml:space="preserve"> </w:t>
      </w:r>
      <w:r w:rsidR="00724318">
        <w:t>on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role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counselling</w:t>
      </w:r>
      <w:r w:rsidR="007D22DD">
        <w:t xml:space="preserve"> </w:t>
      </w:r>
      <w:r w:rsidR="00724318" w:rsidRPr="00217A16">
        <w:t>in</w:t>
      </w:r>
      <w:r w:rsidR="007D22DD">
        <w:t xml:space="preserve"> </w:t>
      </w:r>
      <w:r w:rsidR="00724318" w:rsidRPr="00217A16">
        <w:t>addressing</w:t>
      </w:r>
      <w:r w:rsidR="007D22DD">
        <w:t xml:space="preserve"> </w:t>
      </w:r>
      <w:r w:rsidR="00724318" w:rsidRPr="00217A16">
        <w:t>extremist</w:t>
      </w:r>
      <w:r w:rsidR="007D22DD">
        <w:t xml:space="preserve"> </w:t>
      </w:r>
      <w:r w:rsidR="00724318" w:rsidRPr="00217A16">
        <w:t>ideology</w:t>
      </w:r>
      <w:r w:rsidR="007D22DD">
        <w:t xml:space="preserve"> </w:t>
      </w:r>
      <w:r w:rsidR="00724318" w:rsidRPr="00217A16">
        <w:t>among</w:t>
      </w:r>
      <w:r w:rsidR="007D22DD">
        <w:t xml:space="preserve"> </w:t>
      </w:r>
      <w:r w:rsidR="00724318" w:rsidRPr="00217A16">
        <w:t>children;</w:t>
      </w:r>
    </w:p>
    <w:p w14:paraId="4906A9D3" w14:textId="69F672A2" w:rsidR="00455DA4" w:rsidRDefault="00DC3E4E" w:rsidP="00DC3E4E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>
        <w:t>•</w:t>
      </w:r>
      <w:r>
        <w:tab/>
      </w:r>
      <w:r w:rsidR="00724318" w:rsidRPr="00217A16">
        <w:t>Making</w:t>
      </w:r>
      <w:r w:rsidR="007D22DD">
        <w:t xml:space="preserve"> </w:t>
      </w:r>
      <w:r w:rsidR="00724318" w:rsidRPr="00217A16">
        <w:t>use</w:t>
      </w:r>
      <w:r w:rsidR="007D22DD">
        <w:t xml:space="preserve"> </w:t>
      </w:r>
      <w:r w:rsidR="00724318" w:rsidRPr="00217A16">
        <w:t>of</w:t>
      </w:r>
      <w:r w:rsidR="007D22DD">
        <w:t xml:space="preserve"> </w:t>
      </w:r>
      <w:r w:rsidR="00724318" w:rsidRPr="00217A16">
        <w:t>the</w:t>
      </w:r>
      <w:r w:rsidR="007D22DD">
        <w:t xml:space="preserve"> </w:t>
      </w:r>
      <w:r w:rsidR="00724318" w:rsidRPr="00217A16">
        <w:t>Iraqi</w:t>
      </w:r>
      <w:r w:rsidR="007D22DD">
        <w:t xml:space="preserve"> </w:t>
      </w:r>
      <w:r w:rsidR="00724318" w:rsidRPr="00217A16">
        <w:t>educational</w:t>
      </w:r>
      <w:r w:rsidR="007D22DD">
        <w:t xml:space="preserve"> </w:t>
      </w:r>
      <w:r w:rsidR="00724318" w:rsidRPr="00217A16">
        <w:t>satellite</w:t>
      </w:r>
      <w:r w:rsidR="007D22DD">
        <w:t xml:space="preserve"> </w:t>
      </w:r>
      <w:r w:rsidR="00724318" w:rsidRPr="00217A16">
        <w:t>channel,</w:t>
      </w:r>
      <w:r w:rsidR="007D22DD">
        <w:t xml:space="preserve"> </w:t>
      </w:r>
      <w:r w:rsidR="00724318" w:rsidRPr="00217A16">
        <w:t>wall</w:t>
      </w:r>
      <w:r w:rsidR="007D22DD">
        <w:t xml:space="preserve"> </w:t>
      </w:r>
      <w:r w:rsidR="00724318" w:rsidRPr="00217A16">
        <w:t>posters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pamphlets.</w:t>
      </w:r>
    </w:p>
    <w:p w14:paraId="2C83CC2D" w14:textId="006F4DC2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288.</w:t>
      </w:r>
      <w:r w:rsidR="001F396E">
        <w:rPr>
          <w:szCs w:val="24"/>
        </w:rPr>
        <w:tab/>
      </w:r>
      <w:r w:rsidRPr="00217A16">
        <w:rPr>
          <w:szCs w:val="24"/>
        </w:rPr>
        <w:t>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children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displaced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families</w:t>
      </w:r>
      <w:r w:rsidR="007D22DD">
        <w:rPr>
          <w:szCs w:val="24"/>
        </w:rPr>
        <w:t xml:space="preserve"> </w:t>
      </w:r>
      <w:r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elsewhere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their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</w:t>
      </w:r>
      <w:r>
        <w:rPr>
          <w:szCs w:val="24"/>
        </w:rPr>
        <w:t>n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complete</w:t>
      </w:r>
      <w:r w:rsidR="007D22DD">
        <w:rPr>
          <w:szCs w:val="24"/>
        </w:rPr>
        <w:t xml:space="preserve"> </w:t>
      </w:r>
      <w:r>
        <w:rPr>
          <w:szCs w:val="24"/>
        </w:rPr>
        <w:t>their</w:t>
      </w:r>
      <w:r w:rsidR="007D22DD">
        <w:rPr>
          <w:szCs w:val="24"/>
        </w:rPr>
        <w:t xml:space="preserve"> </w:t>
      </w:r>
      <w:r>
        <w:rPr>
          <w:szCs w:val="24"/>
        </w:rPr>
        <w:t>studies.</w:t>
      </w:r>
      <w:r w:rsidR="007D22DD">
        <w:rPr>
          <w:szCs w:val="24"/>
        </w:rPr>
        <w:t xml:space="preserve"> </w:t>
      </w:r>
      <w:r>
        <w:rPr>
          <w:szCs w:val="24"/>
        </w:rPr>
        <w:t>S</w:t>
      </w:r>
      <w:r w:rsidRPr="00217A16">
        <w:rPr>
          <w:szCs w:val="24"/>
        </w:rPr>
        <w:t>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established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children</w:t>
      </w:r>
      <w:r w:rsidR="007D22DD">
        <w:rPr>
          <w:szCs w:val="24"/>
        </w:rPr>
        <w:t xml:space="preserve"> </w:t>
      </w:r>
      <w:r>
        <w:rPr>
          <w:szCs w:val="24"/>
        </w:rPr>
        <w:t>with</w:t>
      </w:r>
      <w:r w:rsidR="007D22DD">
        <w:rPr>
          <w:szCs w:val="24"/>
        </w:rPr>
        <w:t xml:space="preserve"> </w:t>
      </w:r>
      <w:r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pursuant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programme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British</w:t>
      </w:r>
      <w:r w:rsidR="007D22DD">
        <w:rPr>
          <w:szCs w:val="24"/>
        </w:rPr>
        <w:t xml:space="preserve"> </w:t>
      </w:r>
      <w:r>
        <w:rPr>
          <w:szCs w:val="24"/>
        </w:rPr>
        <w:t>Council</w:t>
      </w:r>
      <w:r w:rsidR="007D22DD">
        <w:rPr>
          <w:szCs w:val="24"/>
        </w:rPr>
        <w:t xml:space="preserve"> </w:t>
      </w:r>
      <w:r>
        <w:rPr>
          <w:szCs w:val="24"/>
        </w:rPr>
        <w:t>(</w:t>
      </w:r>
      <w:r w:rsidR="00455DA4">
        <w:rPr>
          <w:szCs w:val="24"/>
        </w:rPr>
        <w:t>“</w:t>
      </w:r>
      <w:r>
        <w:rPr>
          <w:szCs w:val="24"/>
        </w:rPr>
        <w:t>C</w:t>
      </w:r>
      <w:r w:rsidRPr="00217A16">
        <w:rPr>
          <w:szCs w:val="24"/>
        </w:rPr>
        <w:t>apacity-building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primary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secondary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improving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equality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education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enable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integration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persons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disabilities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needs</w:t>
      </w:r>
      <w:r w:rsidR="00455DA4">
        <w:rPr>
          <w:szCs w:val="24"/>
        </w:rPr>
        <w:t>”</w:t>
      </w:r>
      <w:r w:rsidRPr="00217A16">
        <w:rPr>
          <w:szCs w:val="24"/>
        </w:rPr>
        <w:t>).</w:t>
      </w:r>
    </w:p>
    <w:p w14:paraId="4F328E9A" w14:textId="733BD1D4" w:rsidR="007D22DD" w:rsidRDefault="001F396E" w:rsidP="001F396E">
      <w:pPr>
        <w:pStyle w:val="H1G"/>
      </w:pPr>
      <w:r>
        <w:tab/>
      </w:r>
      <w:r>
        <w:tab/>
      </w:r>
      <w:r w:rsidR="00724318" w:rsidRPr="00217A16">
        <w:t>Article</w:t>
      </w:r>
      <w:r w:rsidR="007D22DD">
        <w:t xml:space="preserve"> </w:t>
      </w:r>
      <w:r w:rsidR="00724318" w:rsidRPr="00217A16">
        <w:t>15</w:t>
      </w:r>
      <w:r w:rsidR="007D22DD">
        <w:t xml:space="preserve"> </w:t>
      </w:r>
      <w:r w:rsidR="00724318" w:rsidRPr="00217A16">
        <w:t>and</w:t>
      </w:r>
      <w:r w:rsidR="007D22DD">
        <w:t xml:space="preserve"> </w:t>
      </w:r>
      <w:r w:rsidR="00724318" w:rsidRPr="00217A16">
        <w:t>recommendation</w:t>
      </w:r>
      <w:r w:rsidR="007D22DD">
        <w:t xml:space="preserve"> </w:t>
      </w:r>
      <w:r w:rsidR="00724318" w:rsidRPr="00217A16">
        <w:t>58</w:t>
      </w:r>
    </w:p>
    <w:p w14:paraId="6B4F1E77" w14:textId="77777777" w:rsidR="00455DA4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289.</w:t>
      </w:r>
      <w:r w:rsidR="001F396E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context,</w:t>
      </w:r>
      <w:r w:rsidR="007D22DD">
        <w:rPr>
          <w:szCs w:val="24"/>
        </w:rPr>
        <w:t xml:space="preserve"> </w:t>
      </w:r>
      <w:r>
        <w:rPr>
          <w:szCs w:val="24"/>
        </w:rPr>
        <w:t>we</w:t>
      </w:r>
      <w:r w:rsidR="007D22DD">
        <w:rPr>
          <w:szCs w:val="24"/>
        </w:rPr>
        <w:t xml:space="preserve"> </w:t>
      </w:r>
      <w:r>
        <w:rPr>
          <w:szCs w:val="24"/>
        </w:rPr>
        <w:t>might</w:t>
      </w:r>
      <w:r w:rsidR="007D22DD">
        <w:rPr>
          <w:szCs w:val="24"/>
        </w:rPr>
        <w:t xml:space="preserve"> </w:t>
      </w:r>
      <w:r>
        <w:rPr>
          <w:szCs w:val="24"/>
        </w:rPr>
        <w:t>make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reference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following</w:t>
      </w:r>
      <w:r w:rsidR="007D22DD">
        <w:rPr>
          <w:szCs w:val="24"/>
        </w:rPr>
        <w:t xml:space="preserve"> </w:t>
      </w:r>
      <w:r>
        <w:rPr>
          <w:szCs w:val="24"/>
        </w:rPr>
        <w:t>government</w:t>
      </w:r>
      <w:r w:rsidR="007D22DD">
        <w:rPr>
          <w:szCs w:val="24"/>
        </w:rPr>
        <w:t xml:space="preserve"> </w:t>
      </w:r>
      <w:r>
        <w:rPr>
          <w:szCs w:val="24"/>
        </w:rPr>
        <w:t>measures:</w:t>
      </w:r>
    </w:p>
    <w:p w14:paraId="5CFB6AC8" w14:textId="4BE4379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actively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sought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Heritage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benefiting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from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measures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them.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</w:t>
      </w:r>
      <w:r>
        <w:rPr>
          <w:szCs w:val="24"/>
        </w:rPr>
        <w:t>he</w:t>
      </w:r>
      <w:r w:rsidR="007D22DD">
        <w:rPr>
          <w:szCs w:val="24"/>
        </w:rPr>
        <w:t xml:space="preserve"> </w:t>
      </w:r>
      <w:r>
        <w:rPr>
          <w:szCs w:val="24"/>
        </w:rPr>
        <w:t>most</w:t>
      </w:r>
      <w:r w:rsidR="007D22DD">
        <w:rPr>
          <w:szCs w:val="24"/>
        </w:rPr>
        <w:t xml:space="preserve"> </w:t>
      </w:r>
      <w:r>
        <w:rPr>
          <w:szCs w:val="24"/>
        </w:rPr>
        <w:t>recent</w:t>
      </w:r>
      <w:r w:rsidR="007D22DD">
        <w:rPr>
          <w:szCs w:val="24"/>
        </w:rPr>
        <w:t xml:space="preserve"> </w:t>
      </w:r>
      <w:r>
        <w:rPr>
          <w:szCs w:val="24"/>
        </w:rPr>
        <w:t>of</w:t>
      </w:r>
      <w:r w:rsidR="007D22DD">
        <w:rPr>
          <w:szCs w:val="24"/>
        </w:rPr>
        <w:t xml:space="preserve"> </w:t>
      </w:r>
      <w:r>
        <w:rPr>
          <w:szCs w:val="24"/>
        </w:rPr>
        <w:t>these</w:t>
      </w:r>
      <w:r w:rsidR="007D22DD">
        <w:rPr>
          <w:szCs w:val="24"/>
        </w:rPr>
        <w:t xml:space="preserve"> </w:t>
      </w:r>
      <w:r>
        <w:rPr>
          <w:szCs w:val="24"/>
        </w:rPr>
        <w:t>sites</w:t>
      </w:r>
      <w:r w:rsidR="007D22DD">
        <w:rPr>
          <w:szCs w:val="24"/>
        </w:rPr>
        <w:t xml:space="preserve"> </w:t>
      </w:r>
      <w:r>
        <w:rPr>
          <w:szCs w:val="24"/>
        </w:rPr>
        <w:t>i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marshes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southern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seek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sites.</w:t>
      </w:r>
    </w:p>
    <w:p w14:paraId="0D900F20" w14:textId="19179FB4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290.</w:t>
      </w:r>
      <w:r w:rsidR="001F396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UNESCO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other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protect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restore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antiquities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heritage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damaged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during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occupation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UNESCO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maintains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war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that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must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punished.</w:t>
      </w:r>
    </w:p>
    <w:p w14:paraId="3CA83348" w14:textId="2128482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291.</w:t>
      </w:r>
      <w:r w:rsidR="001F396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working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coordination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several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crime-fighting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smuggled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antiquities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currently</w:t>
      </w:r>
      <w:r w:rsidR="007D22DD">
        <w:rPr>
          <w:szCs w:val="24"/>
        </w:rPr>
        <w:t xml:space="preserve"> </w:t>
      </w:r>
      <w:r>
        <w:rPr>
          <w:szCs w:val="24"/>
        </w:rPr>
        <w:t>circulating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certain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countries.</w:t>
      </w:r>
    </w:p>
    <w:p w14:paraId="4CC9CBCE" w14:textId="3AEBACC3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lastRenderedPageBreak/>
        <w:t>292.</w:t>
      </w:r>
      <w:r w:rsidR="001F396E">
        <w:rPr>
          <w:szCs w:val="24"/>
        </w:rPr>
        <w:tab/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responsible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continue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seminars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crimes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against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archaeological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sites.</w:t>
      </w:r>
    </w:p>
    <w:p w14:paraId="30912611" w14:textId="64476BC7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293.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planned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conclude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memorandums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understanding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agreements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universit</w:t>
      </w:r>
      <w:r>
        <w:rPr>
          <w:szCs w:val="24"/>
        </w:rPr>
        <w:t>ies</w:t>
      </w:r>
      <w:r w:rsidR="007D22DD">
        <w:rPr>
          <w:szCs w:val="24"/>
        </w:rPr>
        <w:t xml:space="preserve"> </w:t>
      </w:r>
      <w:r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institutes,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focus</w:t>
      </w:r>
      <w:r>
        <w:rPr>
          <w:szCs w:val="24"/>
        </w:rPr>
        <w:t>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archaeological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aspects,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455DA4">
        <w:rPr>
          <w:szCs w:val="24"/>
        </w:rPr>
        <w:t>’</w:t>
      </w:r>
      <w:r w:rsidRPr="00217A16">
        <w:rPr>
          <w:szCs w:val="24"/>
        </w:rPr>
        <w:t>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antiquities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heritage,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specifically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regard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Mosul,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whose</w:t>
      </w:r>
      <w:r w:rsidR="007D22DD">
        <w:rPr>
          <w:szCs w:val="24"/>
        </w:rPr>
        <w:t xml:space="preserve"> </w:t>
      </w:r>
      <w:r>
        <w:rPr>
          <w:szCs w:val="24"/>
        </w:rPr>
        <w:t>archaeological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monuments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damaged.</w:t>
      </w:r>
    </w:p>
    <w:p w14:paraId="5A6A362E" w14:textId="4C04E7B0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294.</w:t>
      </w:r>
      <w:r w:rsidR="001F396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engaged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antiquities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departments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inspectorates,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governments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stop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destruction,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demolition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looting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return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smuggled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artefacts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Through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scientific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research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forums,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seeks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support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refurbishment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>
        <w:rPr>
          <w:szCs w:val="24"/>
        </w:rPr>
        <w:t>conservation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archaeological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sites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monuments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demand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recovery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restoration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artefacts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acquisitions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smuggled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out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>
        <w:rPr>
          <w:szCs w:val="24"/>
        </w:rPr>
        <w:t>ISIL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terrorist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gangs.</w:t>
      </w:r>
    </w:p>
    <w:p w14:paraId="133CC272" w14:textId="701CD0CB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295.</w:t>
      </w:r>
      <w:r w:rsidR="001F396E">
        <w:rPr>
          <w:szCs w:val="24"/>
        </w:rPr>
        <w:tab/>
      </w:r>
      <w:r w:rsidRPr="00217A16">
        <w:rPr>
          <w:szCs w:val="24"/>
        </w:rPr>
        <w:t>Specialized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committees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formed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review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revise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curriculum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imbue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with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spirit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tolerance,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solidarity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cohesion,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spreading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embracing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minorities.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Lectures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college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students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deepen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consolidate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principles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values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encourage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participation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religions,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sects,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denominations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building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country,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spread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citizenship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respect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contribute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development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promotion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peaceful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coexistence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defend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interests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nationalities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stripes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society.</w:t>
      </w:r>
    </w:p>
    <w:p w14:paraId="16AA1EF7" w14:textId="65D5045F" w:rsidR="007D22DD" w:rsidRDefault="001F396E" w:rsidP="001F396E">
      <w:pPr>
        <w:pStyle w:val="H23G"/>
      </w:pPr>
      <w:r>
        <w:tab/>
      </w:r>
      <w:r>
        <w:tab/>
      </w:r>
      <w:r w:rsidR="00724318" w:rsidRPr="00217A16">
        <w:t>Recommendation</w:t>
      </w:r>
      <w:r w:rsidR="007D22DD">
        <w:t xml:space="preserve"> </w:t>
      </w:r>
      <w:r w:rsidR="00724318" w:rsidRPr="00217A16">
        <w:t>59</w:t>
      </w:r>
    </w:p>
    <w:p w14:paraId="2589AEF5" w14:textId="2EB4017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296.</w:t>
      </w:r>
      <w:r w:rsidR="001F396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>
        <w:rPr>
          <w:szCs w:val="24"/>
        </w:rPr>
        <w:t>regularly</w:t>
      </w:r>
      <w:r w:rsidR="007D22DD">
        <w:rPr>
          <w:szCs w:val="24"/>
        </w:rPr>
        <w:t xml:space="preserve"> </w:t>
      </w:r>
      <w:r>
        <w:rPr>
          <w:szCs w:val="24"/>
        </w:rPr>
        <w:t>studies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accession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>
        <w:rPr>
          <w:szCs w:val="24"/>
        </w:rPr>
        <w:t>treaties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take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appropriate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decision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when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legal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conditions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right.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Note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include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complaints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mechanism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High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Commission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Act.</w:t>
      </w:r>
    </w:p>
    <w:p w14:paraId="47B0E30E" w14:textId="7E2546AC" w:rsidR="007D22DD" w:rsidRDefault="001F396E" w:rsidP="001F396E">
      <w:pPr>
        <w:pStyle w:val="H23G"/>
      </w:pPr>
      <w:r>
        <w:tab/>
      </w:r>
      <w:r>
        <w:tab/>
      </w:r>
      <w:r w:rsidR="00724318" w:rsidRPr="00C76727">
        <w:t>Recommendation</w:t>
      </w:r>
      <w:r w:rsidR="007D22DD">
        <w:t xml:space="preserve"> </w:t>
      </w:r>
      <w:r w:rsidR="00724318" w:rsidRPr="00C76727">
        <w:t>60</w:t>
      </w:r>
    </w:p>
    <w:p w14:paraId="666AF61D" w14:textId="040330B8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297.</w:t>
      </w:r>
      <w:r w:rsidR="001F396E">
        <w:rPr>
          <w:szCs w:val="24"/>
        </w:rPr>
        <w:tab/>
      </w:r>
      <w:r>
        <w:rPr>
          <w:szCs w:val="24"/>
        </w:rPr>
        <w:t>I</w:t>
      </w:r>
      <w:r w:rsidRPr="00217A16">
        <w:rPr>
          <w:szCs w:val="24"/>
        </w:rPr>
        <w:t>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under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international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human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 w:rsidR="007D22DD">
        <w:rPr>
          <w:szCs w:val="24"/>
        </w:rPr>
        <w:t xml:space="preserve"> </w:t>
      </w:r>
      <w:r>
        <w:rPr>
          <w:szCs w:val="24"/>
        </w:rPr>
        <w:t>treaties,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endeavours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take</w:t>
      </w:r>
      <w:r w:rsidR="007D22DD">
        <w:rPr>
          <w:szCs w:val="24"/>
        </w:rPr>
        <w:t xml:space="preserve"> </w:t>
      </w:r>
      <w:r>
        <w:rPr>
          <w:szCs w:val="24"/>
        </w:rPr>
        <w:t>into</w:t>
      </w:r>
      <w:r w:rsidR="007D22DD">
        <w:rPr>
          <w:szCs w:val="24"/>
        </w:rPr>
        <w:t xml:space="preserve"> </w:t>
      </w:r>
      <w:r>
        <w:rPr>
          <w:szCs w:val="24"/>
        </w:rPr>
        <w:t>account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digital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indicators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reliable</w:t>
      </w:r>
      <w:r>
        <w:rPr>
          <w:szCs w:val="24"/>
        </w:rPr>
        <w:t>,</w:t>
      </w:r>
      <w:r w:rsidR="007D22DD">
        <w:rPr>
          <w:szCs w:val="24"/>
        </w:rPr>
        <w:t xml:space="preserve"> </w:t>
      </w:r>
      <w:r>
        <w:rPr>
          <w:szCs w:val="24"/>
        </w:rPr>
        <w:t>specialist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example,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Central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Organization)</w:t>
      </w:r>
      <w:r w:rsidR="007D22DD">
        <w:rPr>
          <w:szCs w:val="24"/>
        </w:rPr>
        <w:t xml:space="preserve"> </w:t>
      </w:r>
      <w:r>
        <w:rPr>
          <w:szCs w:val="24"/>
        </w:rPr>
        <w:t>relevant</w:t>
      </w:r>
      <w:r w:rsidR="007D22DD">
        <w:rPr>
          <w:szCs w:val="24"/>
        </w:rPr>
        <w:t xml:space="preserve"> </w:t>
      </w:r>
      <w:r>
        <w:rPr>
          <w:szCs w:val="24"/>
        </w:rPr>
        <w:t>sector-specific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>
        <w:rPr>
          <w:szCs w:val="24"/>
        </w:rPr>
        <w:t>.</w:t>
      </w:r>
      <w:r w:rsidR="007D22DD">
        <w:rPr>
          <w:szCs w:val="24"/>
        </w:rPr>
        <w:t xml:space="preserve"> </w:t>
      </w:r>
      <w:r>
        <w:rPr>
          <w:szCs w:val="24"/>
        </w:rPr>
        <w:t>O</w:t>
      </w:r>
      <w:r w:rsidRPr="00217A16">
        <w:rPr>
          <w:szCs w:val="24"/>
        </w:rPr>
        <w:t>fficial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statistics</w:t>
      </w:r>
      <w:r w:rsidR="007D22DD">
        <w:rPr>
          <w:szCs w:val="24"/>
        </w:rPr>
        <w:t xml:space="preserve"> </w:t>
      </w:r>
      <w:r>
        <w:rPr>
          <w:szCs w:val="24"/>
        </w:rPr>
        <w:t>supplied</w:t>
      </w:r>
      <w:r w:rsidR="007D22DD">
        <w:rPr>
          <w:szCs w:val="24"/>
        </w:rPr>
        <w:t xml:space="preserve"> </w:t>
      </w:r>
      <w:r>
        <w:rPr>
          <w:szCs w:val="24"/>
        </w:rPr>
        <w:t>by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these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>
        <w:rPr>
          <w:szCs w:val="24"/>
        </w:rPr>
        <w:t>have</w:t>
      </w:r>
      <w:r w:rsidR="007D22DD">
        <w:rPr>
          <w:szCs w:val="24"/>
        </w:rPr>
        <w:t xml:space="preserve"> </w:t>
      </w:r>
      <w:r>
        <w:rPr>
          <w:szCs w:val="24"/>
        </w:rPr>
        <w:t>been</w:t>
      </w:r>
      <w:r w:rsidR="007D22DD">
        <w:rPr>
          <w:szCs w:val="24"/>
        </w:rPr>
        <w:t xml:space="preserve"> </w:t>
      </w:r>
      <w:r>
        <w:rPr>
          <w:szCs w:val="24"/>
        </w:rPr>
        <w:t>included</w:t>
      </w:r>
      <w:r w:rsidR="007D22DD">
        <w:rPr>
          <w:szCs w:val="24"/>
        </w:rPr>
        <w:t xml:space="preserve"> </w:t>
      </w:r>
      <w:r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the</w:t>
      </w:r>
      <w:r w:rsidR="007D22DD">
        <w:rPr>
          <w:szCs w:val="24"/>
        </w:rPr>
        <w:t xml:space="preserve"> </w:t>
      </w:r>
      <w:r>
        <w:rPr>
          <w:szCs w:val="24"/>
        </w:rPr>
        <w:t>present</w:t>
      </w:r>
      <w:r w:rsidR="007D22DD">
        <w:rPr>
          <w:szCs w:val="24"/>
        </w:rPr>
        <w:t xml:space="preserve"> </w:t>
      </w:r>
      <w:r>
        <w:rPr>
          <w:szCs w:val="24"/>
        </w:rPr>
        <w:t>report</w:t>
      </w:r>
      <w:r w:rsidRPr="00217A16">
        <w:rPr>
          <w:szCs w:val="24"/>
        </w:rPr>
        <w:t>.</w:t>
      </w:r>
    </w:p>
    <w:p w14:paraId="6A11BC87" w14:textId="4500AE99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298.</w:t>
      </w:r>
      <w:r w:rsidR="001F396E">
        <w:rPr>
          <w:szCs w:val="24"/>
        </w:rPr>
        <w:tab/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2019,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Cabinet</w:t>
      </w:r>
      <w:r w:rsidR="007D22DD">
        <w:rPr>
          <w:szCs w:val="24"/>
        </w:rPr>
        <w:t xml:space="preserve"> </w:t>
      </w:r>
      <w:r>
        <w:rPr>
          <w:szCs w:val="24"/>
        </w:rPr>
        <w:t>decided</w:t>
      </w:r>
      <w:r w:rsidR="007D22DD">
        <w:rPr>
          <w:szCs w:val="24"/>
        </w:rPr>
        <w:t xml:space="preserve"> </w:t>
      </w:r>
      <w:r>
        <w:rPr>
          <w:szCs w:val="24"/>
        </w:rPr>
        <w:t>to</w:t>
      </w:r>
      <w:r w:rsidR="007D22DD">
        <w:rPr>
          <w:szCs w:val="24"/>
        </w:rPr>
        <w:t xml:space="preserve"> </w:t>
      </w:r>
      <w:r>
        <w:rPr>
          <w:szCs w:val="24"/>
        </w:rPr>
        <w:t>hold</w:t>
      </w:r>
      <w:r w:rsidR="007D22DD">
        <w:rPr>
          <w:szCs w:val="24"/>
        </w:rPr>
        <w:t xml:space="preserve"> </w:t>
      </w:r>
      <w:r>
        <w:rPr>
          <w:szCs w:val="24"/>
        </w:rPr>
        <w:t>an</w:t>
      </w:r>
      <w:r w:rsidR="007D22DD">
        <w:rPr>
          <w:szCs w:val="24"/>
        </w:rPr>
        <w:t xml:space="preserve"> </w:t>
      </w:r>
      <w:r>
        <w:rPr>
          <w:szCs w:val="24"/>
        </w:rPr>
        <w:t>e-census;</w:t>
      </w:r>
      <w:r w:rsidR="007D22DD">
        <w:rPr>
          <w:szCs w:val="24"/>
        </w:rPr>
        <w:t xml:space="preserve"> </w:t>
      </w:r>
      <w:r>
        <w:rPr>
          <w:szCs w:val="24"/>
        </w:rPr>
        <w:t>this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will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provide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range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of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statistics</w:t>
      </w:r>
      <w:r w:rsidR="007D22DD">
        <w:rPr>
          <w:szCs w:val="24"/>
        </w:rPr>
        <w:t xml:space="preserve"> </w:t>
      </w:r>
      <w:r>
        <w:rPr>
          <w:szCs w:val="24"/>
        </w:rPr>
        <w:t>for</w:t>
      </w:r>
      <w:r w:rsidR="007D22DD">
        <w:rPr>
          <w:szCs w:val="24"/>
        </w:rPr>
        <w:t xml:space="preserve"> </w:t>
      </w:r>
      <w:r>
        <w:rPr>
          <w:szCs w:val="24"/>
        </w:rPr>
        <w:t>possible</w:t>
      </w:r>
      <w:r w:rsidR="007D22DD">
        <w:rPr>
          <w:szCs w:val="24"/>
        </w:rPr>
        <w:t xml:space="preserve"> </w:t>
      </w:r>
      <w:r>
        <w:rPr>
          <w:szCs w:val="24"/>
        </w:rPr>
        <w:t>conclusion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future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reports.</w:t>
      </w:r>
    </w:p>
    <w:p w14:paraId="04C67A0D" w14:textId="46712C3C" w:rsidR="007D22DD" w:rsidRDefault="001F396E" w:rsidP="001F396E">
      <w:pPr>
        <w:pStyle w:val="H23G"/>
      </w:pPr>
      <w:r>
        <w:tab/>
      </w:r>
      <w:r>
        <w:tab/>
      </w:r>
      <w:r w:rsidR="00724318" w:rsidRPr="00C76727">
        <w:t>Recommendation</w:t>
      </w:r>
      <w:r w:rsidR="007D22DD">
        <w:t xml:space="preserve"> </w:t>
      </w:r>
      <w:r w:rsidR="00724318" w:rsidRPr="00C76727">
        <w:t>61</w:t>
      </w:r>
    </w:p>
    <w:p w14:paraId="699C5214" w14:textId="5FE2EB0F" w:rsidR="007D22DD" w:rsidRDefault="00724318" w:rsidP="007D22DD">
      <w:pPr>
        <w:pStyle w:val="SingleTxtG"/>
        <w:rPr>
          <w:szCs w:val="24"/>
        </w:rPr>
      </w:pPr>
      <w:r w:rsidRPr="00217A16">
        <w:rPr>
          <w:szCs w:val="24"/>
        </w:rPr>
        <w:t>299.</w:t>
      </w:r>
      <w:r w:rsidR="001F396E">
        <w:rPr>
          <w:szCs w:val="24"/>
        </w:rPr>
        <w:tab/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the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Assistance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Mission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for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(UNAMI)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have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developed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joint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frameworks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between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Iraqi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institutions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United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Nations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bodies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agencies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to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ensure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effective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cooperation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</w:t>
      </w:r>
      <w:r w:rsidR="007D22DD">
        <w:rPr>
          <w:szCs w:val="24"/>
        </w:rPr>
        <w:t xml:space="preserve"> </w:t>
      </w:r>
      <w:r>
        <w:rPr>
          <w:szCs w:val="24"/>
        </w:rPr>
        <w:t>addressing</w:t>
      </w:r>
      <w:r w:rsidR="007D22DD">
        <w:rPr>
          <w:szCs w:val="24"/>
        </w:rPr>
        <w:t xml:space="preserve"> </w:t>
      </w:r>
      <w:r>
        <w:rPr>
          <w:szCs w:val="24"/>
        </w:rPr>
        <w:t>relevant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issues,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including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economic,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social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and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cultural</w:t>
      </w:r>
      <w:r w:rsidR="007D22DD">
        <w:rPr>
          <w:szCs w:val="24"/>
        </w:rPr>
        <w:t xml:space="preserve"> </w:t>
      </w:r>
      <w:r w:rsidRPr="00217A16">
        <w:rPr>
          <w:szCs w:val="24"/>
        </w:rPr>
        <w:t>rights</w:t>
      </w:r>
      <w:r>
        <w:rPr>
          <w:szCs w:val="24"/>
        </w:rPr>
        <w:t>-related</w:t>
      </w:r>
      <w:r w:rsidR="007D22DD">
        <w:rPr>
          <w:szCs w:val="24"/>
        </w:rPr>
        <w:t xml:space="preserve"> </w:t>
      </w:r>
      <w:r>
        <w:rPr>
          <w:szCs w:val="24"/>
        </w:rPr>
        <w:t>issues.</w:t>
      </w:r>
    </w:p>
    <w:p w14:paraId="140F55BC" w14:textId="01B8CBBA" w:rsidR="007268F9" w:rsidRPr="00B1445F" w:rsidRDefault="001F396E" w:rsidP="001F396E">
      <w:pPr>
        <w:spacing w:before="240"/>
        <w:jc w:val="center"/>
        <w:rPr>
          <w:u w:val="single"/>
          <w:lang w:val="en-US"/>
        </w:rPr>
      </w:pPr>
      <w:r w:rsidRPr="00B1445F">
        <w:rPr>
          <w:u w:val="single"/>
          <w:lang w:val="en-US"/>
        </w:rPr>
        <w:tab/>
      </w:r>
      <w:r w:rsidRPr="00B1445F">
        <w:rPr>
          <w:u w:val="single"/>
          <w:lang w:val="en-US"/>
        </w:rPr>
        <w:tab/>
      </w:r>
      <w:r w:rsidRPr="00B1445F">
        <w:rPr>
          <w:u w:val="single"/>
          <w:lang w:val="en-US"/>
        </w:rPr>
        <w:tab/>
      </w:r>
    </w:p>
    <w:sectPr w:rsidR="007268F9" w:rsidRPr="00B1445F" w:rsidSect="00587690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6683C" w14:textId="77777777" w:rsidR="00E151DD" w:rsidRPr="00FB1744" w:rsidRDefault="00E151DD" w:rsidP="00FB1744">
      <w:pPr>
        <w:pStyle w:val="Footer"/>
      </w:pPr>
    </w:p>
  </w:endnote>
  <w:endnote w:type="continuationSeparator" w:id="0">
    <w:p w14:paraId="415985B2" w14:textId="77777777" w:rsidR="00E151DD" w:rsidRPr="00FB1744" w:rsidRDefault="00E151DD" w:rsidP="00FB1744">
      <w:pPr>
        <w:pStyle w:val="Footer"/>
      </w:pPr>
    </w:p>
  </w:endnote>
  <w:endnote w:type="continuationNotice" w:id="1">
    <w:p w14:paraId="787E1A29" w14:textId="77777777" w:rsidR="00E151DD" w:rsidRDefault="00E151D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AD74B" w14:textId="77777777" w:rsidR="00714E37" w:rsidRDefault="00714E37" w:rsidP="00724318">
    <w:pPr>
      <w:pStyle w:val="Footer"/>
      <w:tabs>
        <w:tab w:val="right" w:pos="9638"/>
      </w:tabs>
    </w:pPr>
    <w:r w:rsidRPr="00724318">
      <w:rPr>
        <w:b/>
        <w:bCs/>
        <w:sz w:val="18"/>
      </w:rPr>
      <w:fldChar w:fldCharType="begin"/>
    </w:r>
    <w:r w:rsidRPr="00724318">
      <w:rPr>
        <w:b/>
        <w:bCs/>
        <w:sz w:val="18"/>
      </w:rPr>
      <w:instrText xml:space="preserve"> PAGE  \* MERGEFORMAT </w:instrText>
    </w:r>
    <w:r w:rsidRPr="00724318">
      <w:rPr>
        <w:b/>
        <w:bCs/>
        <w:sz w:val="18"/>
      </w:rPr>
      <w:fldChar w:fldCharType="separate"/>
    </w:r>
    <w:r w:rsidRPr="00724318">
      <w:rPr>
        <w:b/>
        <w:bCs/>
        <w:noProof/>
        <w:sz w:val="18"/>
      </w:rPr>
      <w:t>2</w:t>
    </w:r>
    <w:r w:rsidRPr="00724318">
      <w:rPr>
        <w:b/>
        <w:bCs/>
        <w:sz w:val="18"/>
      </w:rPr>
      <w:fldChar w:fldCharType="end"/>
    </w:r>
    <w:r>
      <w:tab/>
      <w:t>GE.21-11532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DF8C0" w14:textId="77777777" w:rsidR="00714E37" w:rsidRDefault="00714E37" w:rsidP="00724318">
    <w:pPr>
      <w:pStyle w:val="Footer"/>
      <w:tabs>
        <w:tab w:val="right" w:pos="9638"/>
      </w:tabs>
    </w:pPr>
    <w:r>
      <w:t>GE.21-11532</w:t>
    </w:r>
    <w:r>
      <w:tab/>
    </w:r>
    <w:r w:rsidRPr="00724318">
      <w:rPr>
        <w:b/>
        <w:bCs/>
        <w:sz w:val="18"/>
      </w:rPr>
      <w:fldChar w:fldCharType="begin"/>
    </w:r>
    <w:r w:rsidRPr="00724318">
      <w:rPr>
        <w:b/>
        <w:bCs/>
        <w:sz w:val="18"/>
      </w:rPr>
      <w:instrText xml:space="preserve"> PAGE  \* MERGEFORMAT </w:instrText>
    </w:r>
    <w:r w:rsidRPr="00724318">
      <w:rPr>
        <w:b/>
        <w:bCs/>
        <w:sz w:val="18"/>
      </w:rPr>
      <w:fldChar w:fldCharType="separate"/>
    </w:r>
    <w:r w:rsidRPr="00724318">
      <w:rPr>
        <w:b/>
        <w:bCs/>
        <w:noProof/>
        <w:sz w:val="18"/>
      </w:rPr>
      <w:t>3</w:t>
    </w:r>
    <w:r w:rsidRPr="00724318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C5D6C4" w14:textId="77777777" w:rsidR="00714E37" w:rsidRDefault="00714E37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8240" behindDoc="0" locked="1" layoutInCell="1" allowOverlap="1" wp14:anchorId="145D6FBD" wp14:editId="5F946FEA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CCFA57" w14:textId="0FD8FE9B" w:rsidR="00714E37" w:rsidRPr="00724318" w:rsidRDefault="00714E37" w:rsidP="00724318">
    <w:pPr>
      <w:pStyle w:val="Footer"/>
      <w:tabs>
        <w:tab w:val="right" w:pos="7370"/>
      </w:tabs>
      <w:rPr>
        <w:sz w:val="20"/>
      </w:rPr>
    </w:pPr>
    <w:r>
      <w:rPr>
        <w:sz w:val="20"/>
      </w:rPr>
      <w:t>GE.21-11532  (E)</w:t>
    </w:r>
    <w:r>
      <w:rPr>
        <w:noProof/>
        <w:sz w:val="20"/>
      </w:rPr>
      <w:drawing>
        <wp:anchor distT="0" distB="0" distL="114300" distR="114300" simplePos="0" relativeHeight="251658241" behindDoc="0" locked="0" layoutInCell="1" allowOverlap="1" wp14:anchorId="5C963E12" wp14:editId="0AD81F1F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221021    </w:t>
    </w:r>
    <w:r w:rsidR="00275C36">
      <w:rPr>
        <w:sz w:val="20"/>
      </w:rPr>
      <w:t>27</w:t>
    </w:r>
    <w:r>
      <w:rPr>
        <w:sz w:val="20"/>
      </w:rPr>
      <w:t>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9FE40" w14:textId="77777777" w:rsidR="00E151DD" w:rsidRPr="00FB1744" w:rsidRDefault="00E151DD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FDF724D" w14:textId="77777777" w:rsidR="00E151DD" w:rsidRPr="00FB1744" w:rsidRDefault="00E151DD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Notice" w:id="1">
    <w:p w14:paraId="178C18D7" w14:textId="77777777" w:rsidR="00E151DD" w:rsidRDefault="00E151DD">
      <w:pPr>
        <w:spacing w:line="240" w:lineRule="auto"/>
      </w:pPr>
    </w:p>
  </w:footnote>
  <w:footnote w:id="2">
    <w:p w14:paraId="5AD74F7B" w14:textId="5908FDB2" w:rsidR="00714E37" w:rsidRPr="007D22DD" w:rsidRDefault="00714E37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7D22DD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4443E5">
        <w:rPr>
          <w:szCs w:val="18"/>
        </w:rPr>
        <w:t>The</w:t>
      </w:r>
      <w:r>
        <w:rPr>
          <w:szCs w:val="18"/>
        </w:rPr>
        <w:t xml:space="preserve"> </w:t>
      </w:r>
      <w:r w:rsidRPr="004443E5">
        <w:rPr>
          <w:szCs w:val="18"/>
        </w:rPr>
        <w:t>present</w:t>
      </w:r>
      <w:r>
        <w:rPr>
          <w:szCs w:val="18"/>
        </w:rPr>
        <w:t xml:space="preserve"> </w:t>
      </w:r>
      <w:r w:rsidRPr="004443E5">
        <w:rPr>
          <w:szCs w:val="18"/>
        </w:rPr>
        <w:t>document</w:t>
      </w:r>
      <w:r>
        <w:rPr>
          <w:szCs w:val="18"/>
        </w:rPr>
        <w:t xml:space="preserve"> </w:t>
      </w:r>
      <w:r w:rsidRPr="004443E5">
        <w:rPr>
          <w:szCs w:val="18"/>
        </w:rPr>
        <w:t>is</w:t>
      </w:r>
      <w:r>
        <w:rPr>
          <w:szCs w:val="18"/>
        </w:rPr>
        <w:t xml:space="preserve"> </w:t>
      </w:r>
      <w:r w:rsidRPr="004443E5">
        <w:rPr>
          <w:szCs w:val="18"/>
        </w:rPr>
        <w:t>being</w:t>
      </w:r>
      <w:r>
        <w:rPr>
          <w:szCs w:val="18"/>
        </w:rPr>
        <w:t xml:space="preserve"> </w:t>
      </w:r>
      <w:r w:rsidRPr="004443E5">
        <w:rPr>
          <w:szCs w:val="18"/>
        </w:rPr>
        <w:t>issued</w:t>
      </w:r>
      <w:r>
        <w:rPr>
          <w:szCs w:val="18"/>
        </w:rPr>
        <w:t xml:space="preserve"> </w:t>
      </w:r>
      <w:r w:rsidRPr="004443E5">
        <w:rPr>
          <w:szCs w:val="18"/>
        </w:rPr>
        <w:t>without</w:t>
      </w:r>
      <w:r>
        <w:rPr>
          <w:szCs w:val="18"/>
        </w:rPr>
        <w:t xml:space="preserve"> </w:t>
      </w:r>
      <w:r w:rsidRPr="004443E5">
        <w:rPr>
          <w:szCs w:val="18"/>
        </w:rPr>
        <w:t>formal</w:t>
      </w:r>
      <w:r>
        <w:rPr>
          <w:szCs w:val="18"/>
        </w:rPr>
        <w:t xml:space="preserve"> </w:t>
      </w:r>
      <w:r w:rsidRPr="004443E5">
        <w:rPr>
          <w:szCs w:val="18"/>
        </w:rPr>
        <w:t>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23F1E" w14:textId="77777777" w:rsidR="00714E37" w:rsidRDefault="00714E37" w:rsidP="00724318">
    <w:pPr>
      <w:pStyle w:val="Header"/>
    </w:pPr>
    <w:r>
      <w:t>E/C.12/IRQ/5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EB0DA3" w14:textId="77777777" w:rsidR="00714E37" w:rsidRDefault="00714E37" w:rsidP="00724318">
    <w:pPr>
      <w:pStyle w:val="Header"/>
      <w:jc w:val="right"/>
    </w:pPr>
    <w:r>
      <w:t>E/C.12/IRQ/5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270573"/>
    <w:multiLevelType w:val="hybridMultilevel"/>
    <w:tmpl w:val="600E7D2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43D4A7D"/>
    <w:multiLevelType w:val="hybridMultilevel"/>
    <w:tmpl w:val="A2924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E2769"/>
    <w:multiLevelType w:val="hybridMultilevel"/>
    <w:tmpl w:val="3EC46596"/>
    <w:lvl w:ilvl="0" w:tplc="08090001">
      <w:start w:val="1"/>
      <w:numFmt w:val="bullet"/>
      <w:lvlText w:val=""/>
      <w:lvlJc w:val="left"/>
      <w:pPr>
        <w:ind w:left="2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99" w:hanging="360"/>
      </w:pPr>
      <w:rPr>
        <w:rFonts w:ascii="Wingdings" w:hAnsi="Wingdings" w:hint="default"/>
      </w:rPr>
    </w:lvl>
  </w:abstractNum>
  <w:abstractNum w:abstractNumId="4" w15:restartNumberingAfterBreak="0">
    <w:nsid w:val="072C5E55"/>
    <w:multiLevelType w:val="hybridMultilevel"/>
    <w:tmpl w:val="E2BA76E2"/>
    <w:lvl w:ilvl="0" w:tplc="2398ED0E">
      <w:start w:val="3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34F04"/>
    <w:multiLevelType w:val="hybridMultilevel"/>
    <w:tmpl w:val="1ABA9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D710F5"/>
    <w:multiLevelType w:val="hybridMultilevel"/>
    <w:tmpl w:val="5136DC42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A35BF"/>
    <w:multiLevelType w:val="hybridMultilevel"/>
    <w:tmpl w:val="41CC8B86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17F13F92"/>
    <w:multiLevelType w:val="hybridMultilevel"/>
    <w:tmpl w:val="E6CCC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37773"/>
    <w:multiLevelType w:val="hybridMultilevel"/>
    <w:tmpl w:val="AC9C610A"/>
    <w:lvl w:ilvl="0" w:tplc="08090019">
      <w:start w:val="1"/>
      <w:numFmt w:val="lowerLetter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D2E1C9A"/>
    <w:multiLevelType w:val="hybridMultilevel"/>
    <w:tmpl w:val="FCC01CBE"/>
    <w:lvl w:ilvl="0" w:tplc="0409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11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5D0EC4"/>
    <w:multiLevelType w:val="hybridMultilevel"/>
    <w:tmpl w:val="5F362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340E67"/>
    <w:multiLevelType w:val="hybridMultilevel"/>
    <w:tmpl w:val="4BB6FCF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931FFE"/>
    <w:multiLevelType w:val="hybridMultilevel"/>
    <w:tmpl w:val="99224AD4"/>
    <w:lvl w:ilvl="0" w:tplc="E0CEBAC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8160C09"/>
    <w:multiLevelType w:val="hybridMultilevel"/>
    <w:tmpl w:val="B286714E"/>
    <w:lvl w:ilvl="0" w:tplc="0809000F">
      <w:start w:val="1"/>
      <w:numFmt w:val="decimal"/>
      <w:lvlText w:val="%1."/>
      <w:lvlJc w:val="left"/>
      <w:pPr>
        <w:ind w:left="963" w:hanging="360"/>
      </w:pPr>
    </w:lvl>
    <w:lvl w:ilvl="1" w:tplc="08090019" w:tentative="1">
      <w:start w:val="1"/>
      <w:numFmt w:val="lowerLetter"/>
      <w:lvlText w:val="%2."/>
      <w:lvlJc w:val="left"/>
      <w:pPr>
        <w:ind w:left="1683" w:hanging="360"/>
      </w:pPr>
    </w:lvl>
    <w:lvl w:ilvl="2" w:tplc="0809001B" w:tentative="1">
      <w:start w:val="1"/>
      <w:numFmt w:val="lowerRoman"/>
      <w:lvlText w:val="%3."/>
      <w:lvlJc w:val="right"/>
      <w:pPr>
        <w:ind w:left="2403" w:hanging="180"/>
      </w:pPr>
    </w:lvl>
    <w:lvl w:ilvl="3" w:tplc="0809000F" w:tentative="1">
      <w:start w:val="1"/>
      <w:numFmt w:val="decimal"/>
      <w:lvlText w:val="%4."/>
      <w:lvlJc w:val="left"/>
      <w:pPr>
        <w:ind w:left="3123" w:hanging="360"/>
      </w:pPr>
    </w:lvl>
    <w:lvl w:ilvl="4" w:tplc="08090019" w:tentative="1">
      <w:start w:val="1"/>
      <w:numFmt w:val="lowerLetter"/>
      <w:lvlText w:val="%5."/>
      <w:lvlJc w:val="left"/>
      <w:pPr>
        <w:ind w:left="3843" w:hanging="360"/>
      </w:pPr>
    </w:lvl>
    <w:lvl w:ilvl="5" w:tplc="0809001B" w:tentative="1">
      <w:start w:val="1"/>
      <w:numFmt w:val="lowerRoman"/>
      <w:lvlText w:val="%6."/>
      <w:lvlJc w:val="right"/>
      <w:pPr>
        <w:ind w:left="4563" w:hanging="180"/>
      </w:pPr>
    </w:lvl>
    <w:lvl w:ilvl="6" w:tplc="0809000F" w:tentative="1">
      <w:start w:val="1"/>
      <w:numFmt w:val="decimal"/>
      <w:lvlText w:val="%7."/>
      <w:lvlJc w:val="left"/>
      <w:pPr>
        <w:ind w:left="5283" w:hanging="360"/>
      </w:pPr>
    </w:lvl>
    <w:lvl w:ilvl="7" w:tplc="08090019" w:tentative="1">
      <w:start w:val="1"/>
      <w:numFmt w:val="lowerLetter"/>
      <w:lvlText w:val="%8."/>
      <w:lvlJc w:val="left"/>
      <w:pPr>
        <w:ind w:left="6003" w:hanging="360"/>
      </w:pPr>
    </w:lvl>
    <w:lvl w:ilvl="8" w:tplc="0809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16" w15:restartNumberingAfterBreak="0">
    <w:nsid w:val="2EC74D03"/>
    <w:multiLevelType w:val="hybridMultilevel"/>
    <w:tmpl w:val="4196753A"/>
    <w:lvl w:ilvl="0" w:tplc="08090001">
      <w:start w:val="1"/>
      <w:numFmt w:val="bullet"/>
      <w:lvlText w:val=""/>
      <w:lvlJc w:val="left"/>
      <w:pPr>
        <w:ind w:left="16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43" w:hanging="360"/>
      </w:pPr>
      <w:rPr>
        <w:rFonts w:ascii="Wingdings" w:hAnsi="Wingdings" w:hint="default"/>
      </w:rPr>
    </w:lvl>
  </w:abstractNum>
  <w:abstractNum w:abstractNumId="17" w15:restartNumberingAfterBreak="0">
    <w:nsid w:val="2F5B7105"/>
    <w:multiLevelType w:val="hybridMultilevel"/>
    <w:tmpl w:val="5BC86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907477"/>
    <w:multiLevelType w:val="hybridMultilevel"/>
    <w:tmpl w:val="9F90E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9E3ECA"/>
    <w:multiLevelType w:val="hybridMultilevel"/>
    <w:tmpl w:val="E6969B7E"/>
    <w:lvl w:ilvl="0" w:tplc="FE909A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731389"/>
    <w:multiLevelType w:val="hybridMultilevel"/>
    <w:tmpl w:val="27A696D4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C07114E"/>
    <w:multiLevelType w:val="hybridMultilevel"/>
    <w:tmpl w:val="44B2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4C1D92"/>
    <w:multiLevelType w:val="hybridMultilevel"/>
    <w:tmpl w:val="1ED65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6B68F2"/>
    <w:multiLevelType w:val="hybridMultilevel"/>
    <w:tmpl w:val="1ECCD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667959"/>
    <w:multiLevelType w:val="hybridMultilevel"/>
    <w:tmpl w:val="29BA0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470140"/>
    <w:multiLevelType w:val="hybridMultilevel"/>
    <w:tmpl w:val="5964B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DD51D1"/>
    <w:multiLevelType w:val="hybridMultilevel"/>
    <w:tmpl w:val="EB664CF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05043"/>
    <w:multiLevelType w:val="hybridMultilevel"/>
    <w:tmpl w:val="8F24E55A"/>
    <w:lvl w:ilvl="0" w:tplc="AEA80DCC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01858"/>
    <w:multiLevelType w:val="hybridMultilevel"/>
    <w:tmpl w:val="DD800D70"/>
    <w:lvl w:ilvl="0" w:tplc="8ED03AFA">
      <w:start w:val="2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A25544"/>
    <w:multiLevelType w:val="hybridMultilevel"/>
    <w:tmpl w:val="34AE632A"/>
    <w:lvl w:ilvl="0" w:tplc="72F827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498" w:hanging="360"/>
      </w:pPr>
    </w:lvl>
    <w:lvl w:ilvl="2" w:tplc="0809001B" w:tentative="1">
      <w:start w:val="1"/>
      <w:numFmt w:val="lowerRoman"/>
      <w:lvlText w:val="%3."/>
      <w:lvlJc w:val="right"/>
      <w:pPr>
        <w:ind w:left="3218" w:hanging="180"/>
      </w:pPr>
    </w:lvl>
    <w:lvl w:ilvl="3" w:tplc="0809000F" w:tentative="1">
      <w:start w:val="1"/>
      <w:numFmt w:val="decimal"/>
      <w:lvlText w:val="%4."/>
      <w:lvlJc w:val="left"/>
      <w:pPr>
        <w:ind w:left="3938" w:hanging="360"/>
      </w:pPr>
    </w:lvl>
    <w:lvl w:ilvl="4" w:tplc="08090019" w:tentative="1">
      <w:start w:val="1"/>
      <w:numFmt w:val="lowerLetter"/>
      <w:lvlText w:val="%5."/>
      <w:lvlJc w:val="left"/>
      <w:pPr>
        <w:ind w:left="4658" w:hanging="360"/>
      </w:pPr>
    </w:lvl>
    <w:lvl w:ilvl="5" w:tplc="0809001B" w:tentative="1">
      <w:start w:val="1"/>
      <w:numFmt w:val="lowerRoman"/>
      <w:lvlText w:val="%6."/>
      <w:lvlJc w:val="right"/>
      <w:pPr>
        <w:ind w:left="5378" w:hanging="180"/>
      </w:pPr>
    </w:lvl>
    <w:lvl w:ilvl="6" w:tplc="0809000F" w:tentative="1">
      <w:start w:val="1"/>
      <w:numFmt w:val="decimal"/>
      <w:lvlText w:val="%7."/>
      <w:lvlJc w:val="left"/>
      <w:pPr>
        <w:ind w:left="6098" w:hanging="360"/>
      </w:pPr>
    </w:lvl>
    <w:lvl w:ilvl="7" w:tplc="08090019" w:tentative="1">
      <w:start w:val="1"/>
      <w:numFmt w:val="lowerLetter"/>
      <w:lvlText w:val="%8."/>
      <w:lvlJc w:val="left"/>
      <w:pPr>
        <w:ind w:left="6818" w:hanging="360"/>
      </w:pPr>
    </w:lvl>
    <w:lvl w:ilvl="8" w:tplc="08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595C64F0"/>
    <w:multiLevelType w:val="hybridMultilevel"/>
    <w:tmpl w:val="2B302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55B07"/>
    <w:multiLevelType w:val="hybridMultilevel"/>
    <w:tmpl w:val="D2CC7768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 w15:restartNumberingAfterBreak="0">
    <w:nsid w:val="5D7D4E33"/>
    <w:multiLevelType w:val="hybridMultilevel"/>
    <w:tmpl w:val="6FC437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5B6E09"/>
    <w:multiLevelType w:val="hybridMultilevel"/>
    <w:tmpl w:val="3EAEF9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6" w15:restartNumberingAfterBreak="0">
    <w:nsid w:val="60F436BD"/>
    <w:multiLevelType w:val="hybridMultilevel"/>
    <w:tmpl w:val="5776AC5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61997AFD"/>
    <w:multiLevelType w:val="hybridMultilevel"/>
    <w:tmpl w:val="54941D6A"/>
    <w:lvl w:ilvl="0" w:tplc="D200C93A">
      <w:start w:val="9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E230FF"/>
    <w:multiLevelType w:val="hybridMultilevel"/>
    <w:tmpl w:val="E078FA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7049A7"/>
    <w:multiLevelType w:val="hybridMultilevel"/>
    <w:tmpl w:val="8896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271DFE"/>
    <w:multiLevelType w:val="hybridMultilevel"/>
    <w:tmpl w:val="A120F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74073C"/>
    <w:multiLevelType w:val="hybridMultilevel"/>
    <w:tmpl w:val="6C7C5E04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CA70A9"/>
    <w:multiLevelType w:val="hybridMultilevel"/>
    <w:tmpl w:val="B2C60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6678AA"/>
    <w:multiLevelType w:val="hybridMultilevel"/>
    <w:tmpl w:val="D8664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B4237A"/>
    <w:multiLevelType w:val="hybridMultilevel"/>
    <w:tmpl w:val="966A00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E2E77"/>
    <w:multiLevelType w:val="hybridMultilevel"/>
    <w:tmpl w:val="9B9E6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C2300C"/>
    <w:multiLevelType w:val="hybridMultilevel"/>
    <w:tmpl w:val="C24EA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799108AE"/>
    <w:multiLevelType w:val="hybridMultilevel"/>
    <w:tmpl w:val="630C3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8C79A5"/>
    <w:multiLevelType w:val="hybridMultilevel"/>
    <w:tmpl w:val="1F86DD5A"/>
    <w:lvl w:ilvl="0" w:tplc="08090019">
      <w:start w:val="1"/>
      <w:numFmt w:val="lowerLetter"/>
      <w:lvlText w:val="%1."/>
      <w:lvlJc w:val="left"/>
      <w:pPr>
        <w:ind w:left="837" w:hanging="360"/>
      </w:pPr>
    </w:lvl>
    <w:lvl w:ilvl="1" w:tplc="08090019" w:tentative="1">
      <w:start w:val="1"/>
      <w:numFmt w:val="lowerLetter"/>
      <w:lvlText w:val="%2."/>
      <w:lvlJc w:val="left"/>
      <w:pPr>
        <w:ind w:left="1557" w:hanging="360"/>
      </w:pPr>
    </w:lvl>
    <w:lvl w:ilvl="2" w:tplc="0809001B" w:tentative="1">
      <w:start w:val="1"/>
      <w:numFmt w:val="lowerRoman"/>
      <w:lvlText w:val="%3."/>
      <w:lvlJc w:val="right"/>
      <w:pPr>
        <w:ind w:left="2277" w:hanging="180"/>
      </w:pPr>
    </w:lvl>
    <w:lvl w:ilvl="3" w:tplc="0809000F" w:tentative="1">
      <w:start w:val="1"/>
      <w:numFmt w:val="decimal"/>
      <w:lvlText w:val="%4."/>
      <w:lvlJc w:val="left"/>
      <w:pPr>
        <w:ind w:left="2997" w:hanging="360"/>
      </w:pPr>
    </w:lvl>
    <w:lvl w:ilvl="4" w:tplc="08090019" w:tentative="1">
      <w:start w:val="1"/>
      <w:numFmt w:val="lowerLetter"/>
      <w:lvlText w:val="%5."/>
      <w:lvlJc w:val="left"/>
      <w:pPr>
        <w:ind w:left="3717" w:hanging="360"/>
      </w:pPr>
    </w:lvl>
    <w:lvl w:ilvl="5" w:tplc="0809001B" w:tentative="1">
      <w:start w:val="1"/>
      <w:numFmt w:val="lowerRoman"/>
      <w:lvlText w:val="%6."/>
      <w:lvlJc w:val="right"/>
      <w:pPr>
        <w:ind w:left="4437" w:hanging="180"/>
      </w:pPr>
    </w:lvl>
    <w:lvl w:ilvl="6" w:tplc="0809000F" w:tentative="1">
      <w:start w:val="1"/>
      <w:numFmt w:val="decimal"/>
      <w:lvlText w:val="%7."/>
      <w:lvlJc w:val="left"/>
      <w:pPr>
        <w:ind w:left="5157" w:hanging="360"/>
      </w:pPr>
    </w:lvl>
    <w:lvl w:ilvl="7" w:tplc="08090019" w:tentative="1">
      <w:start w:val="1"/>
      <w:numFmt w:val="lowerLetter"/>
      <w:lvlText w:val="%8."/>
      <w:lvlJc w:val="left"/>
      <w:pPr>
        <w:ind w:left="5877" w:hanging="360"/>
      </w:pPr>
    </w:lvl>
    <w:lvl w:ilvl="8" w:tplc="08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50" w15:restartNumberingAfterBreak="0">
    <w:nsid w:val="7D7545A3"/>
    <w:multiLevelType w:val="hybridMultilevel"/>
    <w:tmpl w:val="5C6C2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0"/>
  </w:num>
  <w:num w:numId="4">
    <w:abstractNumId w:val="35"/>
  </w:num>
  <w:num w:numId="5">
    <w:abstractNumId w:val="47"/>
  </w:num>
  <w:num w:numId="6">
    <w:abstractNumId w:val="20"/>
  </w:num>
  <w:num w:numId="7">
    <w:abstractNumId w:val="38"/>
  </w:num>
  <w:num w:numId="8">
    <w:abstractNumId w:val="14"/>
  </w:num>
  <w:num w:numId="9">
    <w:abstractNumId w:val="32"/>
  </w:num>
  <w:num w:numId="10">
    <w:abstractNumId w:val="3"/>
  </w:num>
  <w:num w:numId="11">
    <w:abstractNumId w:val="30"/>
  </w:num>
  <w:num w:numId="12">
    <w:abstractNumId w:val="33"/>
  </w:num>
  <w:num w:numId="13">
    <w:abstractNumId w:val="8"/>
  </w:num>
  <w:num w:numId="14">
    <w:abstractNumId w:val="4"/>
  </w:num>
  <w:num w:numId="15">
    <w:abstractNumId w:val="29"/>
  </w:num>
  <w:num w:numId="16">
    <w:abstractNumId w:val="28"/>
  </w:num>
  <w:num w:numId="17">
    <w:abstractNumId w:val="41"/>
  </w:num>
  <w:num w:numId="18">
    <w:abstractNumId w:val="2"/>
  </w:num>
  <w:num w:numId="19">
    <w:abstractNumId w:val="23"/>
  </w:num>
  <w:num w:numId="20">
    <w:abstractNumId w:val="50"/>
  </w:num>
  <w:num w:numId="21">
    <w:abstractNumId w:val="48"/>
  </w:num>
  <w:num w:numId="22">
    <w:abstractNumId w:val="15"/>
  </w:num>
  <w:num w:numId="23">
    <w:abstractNumId w:val="16"/>
  </w:num>
  <w:num w:numId="24">
    <w:abstractNumId w:val="9"/>
  </w:num>
  <w:num w:numId="25">
    <w:abstractNumId w:val="6"/>
  </w:num>
  <w:num w:numId="26">
    <w:abstractNumId w:val="49"/>
  </w:num>
  <w:num w:numId="27">
    <w:abstractNumId w:val="45"/>
  </w:num>
  <w:num w:numId="28">
    <w:abstractNumId w:val="40"/>
  </w:num>
  <w:num w:numId="29">
    <w:abstractNumId w:val="27"/>
  </w:num>
  <w:num w:numId="30">
    <w:abstractNumId w:val="26"/>
  </w:num>
  <w:num w:numId="31">
    <w:abstractNumId w:val="12"/>
  </w:num>
  <w:num w:numId="32">
    <w:abstractNumId w:val="43"/>
  </w:num>
  <w:num w:numId="33">
    <w:abstractNumId w:val="46"/>
  </w:num>
  <w:num w:numId="34">
    <w:abstractNumId w:val="24"/>
  </w:num>
  <w:num w:numId="35">
    <w:abstractNumId w:val="13"/>
  </w:num>
  <w:num w:numId="36">
    <w:abstractNumId w:val="19"/>
  </w:num>
  <w:num w:numId="37">
    <w:abstractNumId w:val="39"/>
  </w:num>
  <w:num w:numId="38">
    <w:abstractNumId w:val="17"/>
  </w:num>
  <w:num w:numId="39">
    <w:abstractNumId w:val="42"/>
  </w:num>
  <w:num w:numId="40">
    <w:abstractNumId w:val="21"/>
  </w:num>
  <w:num w:numId="41">
    <w:abstractNumId w:val="36"/>
  </w:num>
  <w:num w:numId="42">
    <w:abstractNumId w:val="1"/>
  </w:num>
  <w:num w:numId="43">
    <w:abstractNumId w:val="44"/>
  </w:num>
  <w:num w:numId="44">
    <w:abstractNumId w:val="7"/>
  </w:num>
  <w:num w:numId="45">
    <w:abstractNumId w:val="34"/>
  </w:num>
  <w:num w:numId="46">
    <w:abstractNumId w:val="5"/>
  </w:num>
  <w:num w:numId="47">
    <w:abstractNumId w:val="22"/>
  </w:num>
  <w:num w:numId="48">
    <w:abstractNumId w:val="31"/>
  </w:num>
  <w:num w:numId="49">
    <w:abstractNumId w:val="25"/>
  </w:num>
  <w:num w:numId="50">
    <w:abstractNumId w:val="37"/>
  </w:num>
  <w:num w:numId="51">
    <w:abstractNumId w:val="1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1NjcxNzAwMzKwNDFU0lEKTi0uzszPAykwrAUArDjlOiwAAAA="/>
  </w:docVars>
  <w:rsids>
    <w:rsidRoot w:val="00671EA7"/>
    <w:rsid w:val="00003412"/>
    <w:rsid w:val="0002194A"/>
    <w:rsid w:val="00021F83"/>
    <w:rsid w:val="000426FD"/>
    <w:rsid w:val="00042B1F"/>
    <w:rsid w:val="00046E92"/>
    <w:rsid w:val="00085E68"/>
    <w:rsid w:val="000979DE"/>
    <w:rsid w:val="000C289F"/>
    <w:rsid w:val="000C58B2"/>
    <w:rsid w:val="000D1B89"/>
    <w:rsid w:val="000F6E29"/>
    <w:rsid w:val="00101C0C"/>
    <w:rsid w:val="00111E05"/>
    <w:rsid w:val="001170DC"/>
    <w:rsid w:val="0012200C"/>
    <w:rsid w:val="001401D3"/>
    <w:rsid w:val="00143767"/>
    <w:rsid w:val="0015185D"/>
    <w:rsid w:val="001629FD"/>
    <w:rsid w:val="001770FD"/>
    <w:rsid w:val="001A609C"/>
    <w:rsid w:val="001B6285"/>
    <w:rsid w:val="001C733F"/>
    <w:rsid w:val="001E07CF"/>
    <w:rsid w:val="001E4E0D"/>
    <w:rsid w:val="001F396E"/>
    <w:rsid w:val="00203869"/>
    <w:rsid w:val="00206BD8"/>
    <w:rsid w:val="00215F3E"/>
    <w:rsid w:val="00237103"/>
    <w:rsid w:val="00237842"/>
    <w:rsid w:val="00241651"/>
    <w:rsid w:val="00247E2C"/>
    <w:rsid w:val="002624EC"/>
    <w:rsid w:val="00275C36"/>
    <w:rsid w:val="00280198"/>
    <w:rsid w:val="00285853"/>
    <w:rsid w:val="00291A63"/>
    <w:rsid w:val="002A10B1"/>
    <w:rsid w:val="002C2711"/>
    <w:rsid w:val="002D6C53"/>
    <w:rsid w:val="002F5595"/>
    <w:rsid w:val="00300D79"/>
    <w:rsid w:val="00311BF4"/>
    <w:rsid w:val="003175F6"/>
    <w:rsid w:val="00334F6A"/>
    <w:rsid w:val="00342AC8"/>
    <w:rsid w:val="003445B2"/>
    <w:rsid w:val="00346D03"/>
    <w:rsid w:val="00354412"/>
    <w:rsid w:val="00372072"/>
    <w:rsid w:val="00374ABB"/>
    <w:rsid w:val="003817E7"/>
    <w:rsid w:val="003A1B91"/>
    <w:rsid w:val="003B0E9A"/>
    <w:rsid w:val="003B3D78"/>
    <w:rsid w:val="003B4550"/>
    <w:rsid w:val="00410FE0"/>
    <w:rsid w:val="00430F86"/>
    <w:rsid w:val="0043448D"/>
    <w:rsid w:val="00453757"/>
    <w:rsid w:val="00455DA4"/>
    <w:rsid w:val="00461253"/>
    <w:rsid w:val="00471B73"/>
    <w:rsid w:val="00475440"/>
    <w:rsid w:val="00476562"/>
    <w:rsid w:val="00482432"/>
    <w:rsid w:val="004826B2"/>
    <w:rsid w:val="00486989"/>
    <w:rsid w:val="00497C23"/>
    <w:rsid w:val="004A1291"/>
    <w:rsid w:val="004A3171"/>
    <w:rsid w:val="004B471B"/>
    <w:rsid w:val="004F495B"/>
    <w:rsid w:val="004F4A5F"/>
    <w:rsid w:val="004F6DA5"/>
    <w:rsid w:val="005004FF"/>
    <w:rsid w:val="005042C2"/>
    <w:rsid w:val="00505E86"/>
    <w:rsid w:val="00506C12"/>
    <w:rsid w:val="00512AE9"/>
    <w:rsid w:val="00522F0D"/>
    <w:rsid w:val="00543C8B"/>
    <w:rsid w:val="00547C8E"/>
    <w:rsid w:val="005649B5"/>
    <w:rsid w:val="0056599A"/>
    <w:rsid w:val="00585AE1"/>
    <w:rsid w:val="00587690"/>
    <w:rsid w:val="005A0CE0"/>
    <w:rsid w:val="005A15E5"/>
    <w:rsid w:val="005D0251"/>
    <w:rsid w:val="005D3026"/>
    <w:rsid w:val="005D4ABE"/>
    <w:rsid w:val="0062592C"/>
    <w:rsid w:val="00630C55"/>
    <w:rsid w:val="00643B3C"/>
    <w:rsid w:val="00671529"/>
    <w:rsid w:val="00671EA7"/>
    <w:rsid w:val="00673DC2"/>
    <w:rsid w:val="00691EEF"/>
    <w:rsid w:val="00697928"/>
    <w:rsid w:val="006A460C"/>
    <w:rsid w:val="006A5598"/>
    <w:rsid w:val="006A7542"/>
    <w:rsid w:val="006C1A6C"/>
    <w:rsid w:val="006C45FD"/>
    <w:rsid w:val="006E5A82"/>
    <w:rsid w:val="006F018D"/>
    <w:rsid w:val="006F59DE"/>
    <w:rsid w:val="00714E37"/>
    <w:rsid w:val="00717266"/>
    <w:rsid w:val="00721BCB"/>
    <w:rsid w:val="00724318"/>
    <w:rsid w:val="007268F9"/>
    <w:rsid w:val="00770E57"/>
    <w:rsid w:val="007A4F06"/>
    <w:rsid w:val="007C52B0"/>
    <w:rsid w:val="007D22DD"/>
    <w:rsid w:val="007D37DC"/>
    <w:rsid w:val="008039DC"/>
    <w:rsid w:val="00812710"/>
    <w:rsid w:val="008140EA"/>
    <w:rsid w:val="00820641"/>
    <w:rsid w:val="008356D1"/>
    <w:rsid w:val="0089459D"/>
    <w:rsid w:val="008A2573"/>
    <w:rsid w:val="008A6F0E"/>
    <w:rsid w:val="008A6FFD"/>
    <w:rsid w:val="008A7BFA"/>
    <w:rsid w:val="008D1E1B"/>
    <w:rsid w:val="008F1030"/>
    <w:rsid w:val="009235E8"/>
    <w:rsid w:val="009344A6"/>
    <w:rsid w:val="009411B4"/>
    <w:rsid w:val="009A3173"/>
    <w:rsid w:val="009C098D"/>
    <w:rsid w:val="009D0139"/>
    <w:rsid w:val="009F0374"/>
    <w:rsid w:val="009F5CDC"/>
    <w:rsid w:val="009F7060"/>
    <w:rsid w:val="00A30F56"/>
    <w:rsid w:val="00A365A4"/>
    <w:rsid w:val="00A429CD"/>
    <w:rsid w:val="00A775CF"/>
    <w:rsid w:val="00A91FB1"/>
    <w:rsid w:val="00A94968"/>
    <w:rsid w:val="00AA3EB8"/>
    <w:rsid w:val="00AB086F"/>
    <w:rsid w:val="00AB3C7E"/>
    <w:rsid w:val="00AB5317"/>
    <w:rsid w:val="00AC40EA"/>
    <w:rsid w:val="00AC71BE"/>
    <w:rsid w:val="00AD22A1"/>
    <w:rsid w:val="00AD2ED6"/>
    <w:rsid w:val="00AD47B2"/>
    <w:rsid w:val="00AE50A9"/>
    <w:rsid w:val="00B06045"/>
    <w:rsid w:val="00B1445F"/>
    <w:rsid w:val="00B2158E"/>
    <w:rsid w:val="00B32F8B"/>
    <w:rsid w:val="00B47D1E"/>
    <w:rsid w:val="00B61B18"/>
    <w:rsid w:val="00B80E3A"/>
    <w:rsid w:val="00B843C1"/>
    <w:rsid w:val="00B84BD4"/>
    <w:rsid w:val="00B92B2D"/>
    <w:rsid w:val="00BA6A9A"/>
    <w:rsid w:val="00BB5F2D"/>
    <w:rsid w:val="00BE2E76"/>
    <w:rsid w:val="00BF2246"/>
    <w:rsid w:val="00C14A91"/>
    <w:rsid w:val="00C244CD"/>
    <w:rsid w:val="00C27367"/>
    <w:rsid w:val="00C27624"/>
    <w:rsid w:val="00C31DB1"/>
    <w:rsid w:val="00C32415"/>
    <w:rsid w:val="00C35A27"/>
    <w:rsid w:val="00C448F7"/>
    <w:rsid w:val="00C509B5"/>
    <w:rsid w:val="00C80392"/>
    <w:rsid w:val="00C83D38"/>
    <w:rsid w:val="00C86DA4"/>
    <w:rsid w:val="00CA79C9"/>
    <w:rsid w:val="00CB7D32"/>
    <w:rsid w:val="00CD58F0"/>
    <w:rsid w:val="00CE5D1C"/>
    <w:rsid w:val="00CF15F3"/>
    <w:rsid w:val="00D1555F"/>
    <w:rsid w:val="00D20570"/>
    <w:rsid w:val="00D359FA"/>
    <w:rsid w:val="00D5500E"/>
    <w:rsid w:val="00D621C1"/>
    <w:rsid w:val="00D72928"/>
    <w:rsid w:val="00DC06F6"/>
    <w:rsid w:val="00DC3E4E"/>
    <w:rsid w:val="00DD100A"/>
    <w:rsid w:val="00DD3EBD"/>
    <w:rsid w:val="00E02C2B"/>
    <w:rsid w:val="00E06B71"/>
    <w:rsid w:val="00E139B8"/>
    <w:rsid w:val="00E14D7D"/>
    <w:rsid w:val="00E151DD"/>
    <w:rsid w:val="00E31AD3"/>
    <w:rsid w:val="00E47398"/>
    <w:rsid w:val="00E50FD0"/>
    <w:rsid w:val="00E665C4"/>
    <w:rsid w:val="00E66D9C"/>
    <w:rsid w:val="00E75821"/>
    <w:rsid w:val="00E929D6"/>
    <w:rsid w:val="00E948B5"/>
    <w:rsid w:val="00EB0223"/>
    <w:rsid w:val="00EC513E"/>
    <w:rsid w:val="00ED6C48"/>
    <w:rsid w:val="00EE7772"/>
    <w:rsid w:val="00EF76C5"/>
    <w:rsid w:val="00EF7DC8"/>
    <w:rsid w:val="00F07AE8"/>
    <w:rsid w:val="00F12416"/>
    <w:rsid w:val="00F25C81"/>
    <w:rsid w:val="00F3556C"/>
    <w:rsid w:val="00F65F5D"/>
    <w:rsid w:val="00F66B8C"/>
    <w:rsid w:val="00F86A3A"/>
    <w:rsid w:val="00F86F2A"/>
    <w:rsid w:val="00FA0779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52DE973"/>
  <w15:docId w15:val="{5DC805B9-C62D-4EAD-83A7-E6B8C35D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29D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EF76C5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qFormat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4"/>
      </w:numPr>
    </w:pPr>
  </w:style>
  <w:style w:type="numbering" w:styleId="1ai">
    <w:name w:val="Outline List 1"/>
    <w:basedOn w:val="NoList"/>
    <w:semiHidden/>
    <w:rsid w:val="007268F9"/>
    <w:pPr>
      <w:numPr>
        <w:numId w:val="5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EF76C5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F22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224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2246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22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2246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42F048F6452148A50C1FA94B1DDBE8" ma:contentTypeVersion="6" ma:contentTypeDescription="Create a new document." ma:contentTypeScope="" ma:versionID="104c6caeb5d143ca121a6f8f8e6a74af">
  <xsd:schema xmlns:xsd="http://www.w3.org/2001/XMLSchema" xmlns:xs="http://www.w3.org/2001/XMLSchema" xmlns:p="http://schemas.microsoft.com/office/2006/metadata/properties" xmlns:ns2="6c33773d-66ed-4bf1-ab60-0ae20b1c302d" xmlns:ns3="0f481a96-d34c-41f2-87ba-59c4928b42a0" targetNamespace="http://schemas.microsoft.com/office/2006/metadata/properties" ma:root="true" ma:fieldsID="6c18b7c893856269650fd6849de26c90" ns2:_="" ns3:_="">
    <xsd:import namespace="6c33773d-66ed-4bf1-ab60-0ae20b1c302d"/>
    <xsd:import namespace="0f481a96-d34c-41f2-87ba-59c4928b42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33773d-66ed-4bf1-ab60-0ae20b1c3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481a96-d34c-41f2-87ba-59c4928b42a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4B302-6660-4B00-ADF8-F2BA754651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6BAFDD-E097-4715-BA80-DA212EA8A7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8B45D5-B923-4B30-B681-C387A64BFE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6E5C427-4B7E-48CF-9171-7EF8CACD8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33773d-66ed-4bf1-ab60-0ae20b1c302d"/>
    <ds:schemaRef ds:uri="0f481a96-d34c-41f2-87ba-59c4928b4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46</Pages>
  <Words>26190</Words>
  <Characters>142781</Characters>
  <Application>Microsoft Office Word</Application>
  <DocSecurity>0</DocSecurity>
  <Lines>2554</Lines>
  <Paragraphs>977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E/C.12/IRQ/5</vt:lpstr>
    </vt:vector>
  </TitlesOfParts>
  <Company>DCM</Company>
  <LinksUpToDate>false</LinksUpToDate>
  <CharactersWithSpaces>168292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E/C.12/IRQ/5</dc:title>
  <dc:subject>2111532</dc:subject>
  <dc:creator>Brigoli</dc:creator>
  <cp:keywords/>
  <dc:description/>
  <cp:lastModifiedBy>Don MARTIN</cp:lastModifiedBy>
  <cp:revision>2</cp:revision>
  <dcterms:created xsi:type="dcterms:W3CDTF">2021-10-27T07:22:00Z</dcterms:created>
  <dcterms:modified xsi:type="dcterms:W3CDTF">2021-10-27T07:22:00Z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0x0101009742F048F6452148A50C1FA94B1DDBE8</vt:lpwstr>
  </property>
</Properties>
</file>