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DB4995" w14:textId="77777777" w:rsidTr="00462E81">
        <w:trPr>
          <w:trHeight w:hRule="exact" w:val="851"/>
        </w:trPr>
        <w:tc>
          <w:tcPr>
            <w:tcW w:w="1276" w:type="dxa"/>
            <w:tcBorders>
              <w:bottom w:val="single" w:sz="4" w:space="0" w:color="auto"/>
            </w:tcBorders>
          </w:tcPr>
          <w:p w14:paraId="78FF5B47" w14:textId="77777777" w:rsidR="002D5AAC" w:rsidRPr="003067C5" w:rsidRDefault="002D5AAC" w:rsidP="000435D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75DBCC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214184" w14:textId="413F9FEF" w:rsidR="002D5AAC" w:rsidRDefault="000435D8" w:rsidP="000435D8">
            <w:pPr>
              <w:jc w:val="right"/>
            </w:pPr>
            <w:r w:rsidRPr="000435D8">
              <w:rPr>
                <w:sz w:val="40"/>
              </w:rPr>
              <w:t>CAT</w:t>
            </w:r>
            <w:r>
              <w:t>/C/73/1</w:t>
            </w:r>
          </w:p>
        </w:tc>
      </w:tr>
      <w:tr w:rsidR="002D5AAC" w14:paraId="3AEF6490" w14:textId="77777777" w:rsidTr="00462E81">
        <w:trPr>
          <w:trHeight w:hRule="exact" w:val="2835"/>
        </w:trPr>
        <w:tc>
          <w:tcPr>
            <w:tcW w:w="1276" w:type="dxa"/>
            <w:tcBorders>
              <w:top w:val="single" w:sz="4" w:space="0" w:color="auto"/>
              <w:bottom w:val="single" w:sz="12" w:space="0" w:color="auto"/>
            </w:tcBorders>
          </w:tcPr>
          <w:p w14:paraId="67A2B0CB" w14:textId="77777777" w:rsidR="002D5AAC" w:rsidRDefault="00FD6905" w:rsidP="00462E81">
            <w:pPr>
              <w:spacing w:before="120"/>
              <w:jc w:val="center"/>
            </w:pPr>
            <w:r>
              <w:rPr>
                <w:noProof/>
              </w:rPr>
              <w:drawing>
                <wp:inline distT="0" distB="0" distL="0" distR="0" wp14:anchorId="259E3DFD" wp14:editId="42BCCCF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65498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536B7F5" w14:textId="77777777" w:rsidR="002D5AAC" w:rsidRDefault="000435D8" w:rsidP="00462E81">
            <w:pPr>
              <w:spacing w:before="240"/>
            </w:pPr>
            <w:r>
              <w:t>Distr. general</w:t>
            </w:r>
          </w:p>
          <w:p w14:paraId="4A79B337" w14:textId="77777777" w:rsidR="000435D8" w:rsidRDefault="000435D8" w:rsidP="000435D8">
            <w:pPr>
              <w:spacing w:line="240" w:lineRule="exact"/>
            </w:pPr>
            <w:r>
              <w:t>1 de marzo de 2022</w:t>
            </w:r>
          </w:p>
          <w:p w14:paraId="6F115D78" w14:textId="77777777" w:rsidR="000435D8" w:rsidRDefault="000435D8" w:rsidP="000435D8">
            <w:pPr>
              <w:spacing w:line="240" w:lineRule="exact"/>
            </w:pPr>
            <w:r>
              <w:t>Español</w:t>
            </w:r>
          </w:p>
          <w:p w14:paraId="4BAFD436" w14:textId="77777777" w:rsidR="000435D8" w:rsidRDefault="000435D8" w:rsidP="000435D8">
            <w:pPr>
              <w:spacing w:line="240" w:lineRule="exact"/>
            </w:pPr>
            <w:r>
              <w:t>Original: inglés</w:t>
            </w:r>
          </w:p>
          <w:p w14:paraId="33C22AC4" w14:textId="3B231BF7" w:rsidR="000435D8" w:rsidRDefault="000435D8" w:rsidP="000435D8">
            <w:pPr>
              <w:spacing w:line="240" w:lineRule="exact"/>
            </w:pPr>
            <w:r>
              <w:t>Español, francés e inglés únicamente</w:t>
            </w:r>
          </w:p>
        </w:tc>
      </w:tr>
    </w:tbl>
    <w:p w14:paraId="0CF1CD78" w14:textId="77777777" w:rsidR="00505971" w:rsidRDefault="00505971" w:rsidP="00004304">
      <w:pPr>
        <w:spacing w:before="120"/>
        <w:rPr>
          <w:b/>
          <w:sz w:val="24"/>
          <w:szCs w:val="24"/>
        </w:rPr>
      </w:pPr>
      <w:r w:rsidRPr="00505971">
        <w:rPr>
          <w:b/>
          <w:sz w:val="24"/>
          <w:szCs w:val="24"/>
        </w:rPr>
        <w:t>Comité contra la Tortura</w:t>
      </w:r>
    </w:p>
    <w:p w14:paraId="59BD1BD6" w14:textId="77777777" w:rsidR="000435D8" w:rsidRPr="000435D8" w:rsidRDefault="000435D8" w:rsidP="000435D8">
      <w:pPr>
        <w:spacing w:line="240" w:lineRule="auto"/>
        <w:rPr>
          <w:b/>
          <w:bCs/>
          <w:lang w:val="en-GB"/>
        </w:rPr>
      </w:pPr>
      <w:r w:rsidRPr="000435D8">
        <w:rPr>
          <w:b/>
          <w:bCs/>
        </w:rPr>
        <w:t>73</w:t>
      </w:r>
      <w:r w:rsidRPr="000435D8">
        <w:rPr>
          <w:b/>
          <w:bCs/>
          <w:vertAlign w:val="superscript"/>
        </w:rPr>
        <w:t>er</w:t>
      </w:r>
      <w:r w:rsidRPr="000435D8">
        <w:rPr>
          <w:b/>
          <w:bCs/>
        </w:rPr>
        <w:t xml:space="preserve"> período de sesiones</w:t>
      </w:r>
    </w:p>
    <w:p w14:paraId="46E1CAC4" w14:textId="77777777" w:rsidR="000435D8" w:rsidRPr="000435D8" w:rsidRDefault="000435D8" w:rsidP="000435D8">
      <w:pPr>
        <w:spacing w:line="240" w:lineRule="auto"/>
        <w:rPr>
          <w:lang w:val="en-GB"/>
        </w:rPr>
      </w:pPr>
      <w:r w:rsidRPr="000435D8">
        <w:t>19 de abril a 13 de mayo de 2022</w:t>
      </w:r>
    </w:p>
    <w:p w14:paraId="5F2C9BDD" w14:textId="77777777" w:rsidR="000435D8" w:rsidRPr="000435D8" w:rsidRDefault="000435D8" w:rsidP="000435D8">
      <w:pPr>
        <w:spacing w:line="240" w:lineRule="auto"/>
        <w:rPr>
          <w:lang w:val="en-GB"/>
        </w:rPr>
      </w:pPr>
      <w:r w:rsidRPr="000435D8">
        <w:t>Tema 4 del programa provisional</w:t>
      </w:r>
    </w:p>
    <w:p w14:paraId="4D64653F" w14:textId="77777777" w:rsidR="000435D8" w:rsidRPr="000435D8" w:rsidRDefault="000435D8" w:rsidP="000435D8">
      <w:pPr>
        <w:spacing w:line="240" w:lineRule="auto"/>
        <w:rPr>
          <w:b/>
          <w:bCs/>
          <w:lang w:val="en-GB"/>
        </w:rPr>
      </w:pPr>
      <w:r w:rsidRPr="000435D8">
        <w:rPr>
          <w:b/>
          <w:bCs/>
        </w:rPr>
        <w:t>Aprobación del programa</w:t>
      </w:r>
    </w:p>
    <w:p w14:paraId="1F8CF44F" w14:textId="267708E4" w:rsidR="000435D8" w:rsidRPr="000435D8" w:rsidRDefault="000435D8" w:rsidP="000435D8">
      <w:pPr>
        <w:pStyle w:val="HChG"/>
        <w:rPr>
          <w:lang w:val="en-GB"/>
        </w:rPr>
      </w:pPr>
      <w:r>
        <w:tab/>
      </w:r>
      <w:r w:rsidRPr="000435D8">
        <w:tab/>
        <w:t>Programa provisional anotado</w:t>
      </w:r>
      <w:r w:rsidRPr="000435D8">
        <w:rPr>
          <w:rStyle w:val="Refdenotaalpie"/>
          <w:b w:val="0"/>
          <w:bCs/>
          <w:sz w:val="20"/>
          <w:vertAlign w:val="baseline"/>
        </w:rPr>
        <w:footnoteReference w:customMarkFollows="1" w:id="1"/>
        <w:t>*</w:t>
      </w:r>
    </w:p>
    <w:p w14:paraId="7D854D0B" w14:textId="71DFDDF5" w:rsidR="000435D8" w:rsidRPr="000435D8" w:rsidRDefault="000435D8" w:rsidP="000435D8">
      <w:pPr>
        <w:pStyle w:val="H1G"/>
        <w:rPr>
          <w:lang w:val="en-GB"/>
        </w:rPr>
      </w:pPr>
      <w:r>
        <w:tab/>
      </w:r>
      <w:r w:rsidRPr="000435D8">
        <w:tab/>
        <w:t>Programa provisional</w:t>
      </w:r>
    </w:p>
    <w:p w14:paraId="7DE990BC" w14:textId="77777777" w:rsidR="000435D8" w:rsidRPr="000435D8" w:rsidRDefault="000435D8" w:rsidP="000435D8">
      <w:pPr>
        <w:pStyle w:val="SingleTxtG"/>
        <w:ind w:left="1701" w:hanging="567"/>
        <w:rPr>
          <w:lang w:val="en-GB"/>
        </w:rPr>
      </w:pPr>
      <w:r w:rsidRPr="000435D8">
        <w:t>1.</w:t>
      </w:r>
      <w:r w:rsidRPr="000435D8">
        <w:tab/>
        <w:t>Apertura del período de sesiones.</w:t>
      </w:r>
    </w:p>
    <w:p w14:paraId="04627250" w14:textId="77777777" w:rsidR="000435D8" w:rsidRPr="000435D8" w:rsidRDefault="000435D8" w:rsidP="000435D8">
      <w:pPr>
        <w:pStyle w:val="SingleTxtG"/>
        <w:ind w:left="1701" w:hanging="567"/>
        <w:rPr>
          <w:lang w:val="en-GB"/>
        </w:rPr>
      </w:pPr>
      <w:r w:rsidRPr="000435D8">
        <w:t>2.</w:t>
      </w:r>
      <w:r w:rsidRPr="000435D8">
        <w:tab/>
        <w:t>Declaración de los miembros del Comité recién elegidos.</w:t>
      </w:r>
    </w:p>
    <w:p w14:paraId="4FC81DD6" w14:textId="77777777" w:rsidR="000435D8" w:rsidRPr="000435D8" w:rsidRDefault="000435D8" w:rsidP="000435D8">
      <w:pPr>
        <w:pStyle w:val="SingleTxtG"/>
        <w:ind w:left="1701" w:hanging="567"/>
        <w:rPr>
          <w:lang w:val="en-GB"/>
        </w:rPr>
      </w:pPr>
      <w:r w:rsidRPr="000435D8">
        <w:t>3.</w:t>
      </w:r>
      <w:r w:rsidRPr="000435D8">
        <w:tab/>
        <w:t>Elección de la Mesa del Comité.</w:t>
      </w:r>
    </w:p>
    <w:p w14:paraId="4B2D6C1D" w14:textId="77777777" w:rsidR="000435D8" w:rsidRPr="000435D8" w:rsidRDefault="000435D8" w:rsidP="000435D8">
      <w:pPr>
        <w:pStyle w:val="SingleTxtG"/>
        <w:ind w:left="1701" w:hanging="567"/>
        <w:rPr>
          <w:lang w:val="en-GB"/>
        </w:rPr>
      </w:pPr>
      <w:r w:rsidRPr="000435D8">
        <w:t>4.</w:t>
      </w:r>
      <w:r w:rsidRPr="000435D8">
        <w:tab/>
        <w:t>Aprobación del programa.</w:t>
      </w:r>
    </w:p>
    <w:p w14:paraId="2899786B" w14:textId="77777777" w:rsidR="000435D8" w:rsidRPr="000435D8" w:rsidRDefault="000435D8" w:rsidP="000435D8">
      <w:pPr>
        <w:pStyle w:val="SingleTxtG"/>
        <w:ind w:left="1701" w:hanging="567"/>
        <w:rPr>
          <w:lang w:val="en-GB"/>
        </w:rPr>
      </w:pPr>
      <w:r w:rsidRPr="000435D8">
        <w:t>5.</w:t>
      </w:r>
      <w:r w:rsidRPr="000435D8">
        <w:tab/>
        <w:t>Cuestiones de organización y otros asuntos.</w:t>
      </w:r>
    </w:p>
    <w:p w14:paraId="22AD5938" w14:textId="77777777" w:rsidR="000435D8" w:rsidRPr="000435D8" w:rsidRDefault="000435D8" w:rsidP="000435D8">
      <w:pPr>
        <w:pStyle w:val="SingleTxtG"/>
        <w:ind w:left="1701" w:hanging="567"/>
        <w:rPr>
          <w:lang w:val="en-GB"/>
        </w:rPr>
      </w:pPr>
      <w:r w:rsidRPr="000435D8">
        <w:t>6.</w:t>
      </w:r>
      <w:r w:rsidRPr="000435D8">
        <w:tab/>
        <w:t>Presentación de informes por los Estados partes en virtud del artículo 19 de la Convención.</w:t>
      </w:r>
    </w:p>
    <w:p w14:paraId="6F448398" w14:textId="77777777" w:rsidR="000435D8" w:rsidRPr="000435D8" w:rsidRDefault="000435D8" w:rsidP="000435D8">
      <w:pPr>
        <w:pStyle w:val="SingleTxtG"/>
        <w:ind w:left="1701" w:hanging="567"/>
        <w:rPr>
          <w:lang w:val="en-GB"/>
        </w:rPr>
      </w:pPr>
      <w:r w:rsidRPr="000435D8">
        <w:t>7.</w:t>
      </w:r>
      <w:r w:rsidRPr="000435D8">
        <w:tab/>
        <w:t>Examen de los informes presentados por los Estados partes en virtud del artículo 19 de la Convención.</w:t>
      </w:r>
    </w:p>
    <w:p w14:paraId="32795EA6" w14:textId="77777777" w:rsidR="000435D8" w:rsidRPr="000435D8" w:rsidRDefault="000435D8" w:rsidP="000435D8">
      <w:pPr>
        <w:pStyle w:val="SingleTxtG"/>
        <w:ind w:left="1701" w:hanging="567"/>
        <w:rPr>
          <w:lang w:val="en-GB"/>
        </w:rPr>
      </w:pPr>
      <w:r w:rsidRPr="000435D8">
        <w:t>8.</w:t>
      </w:r>
      <w:r w:rsidRPr="000435D8">
        <w:tab/>
        <w:t>Examen de la información presentada en virtud del artículo 20 de la Convención.</w:t>
      </w:r>
    </w:p>
    <w:p w14:paraId="7530C6AA" w14:textId="77777777" w:rsidR="000435D8" w:rsidRPr="000435D8" w:rsidRDefault="000435D8" w:rsidP="000435D8">
      <w:pPr>
        <w:pStyle w:val="SingleTxtG"/>
        <w:ind w:left="1701" w:hanging="567"/>
        <w:rPr>
          <w:lang w:val="en-GB"/>
        </w:rPr>
      </w:pPr>
      <w:r w:rsidRPr="000435D8">
        <w:t>9.</w:t>
      </w:r>
      <w:r w:rsidRPr="000435D8">
        <w:tab/>
        <w:t>Examen de las comunicaciones presentadas en virtud del artículo 22 de la Convención.</w:t>
      </w:r>
    </w:p>
    <w:p w14:paraId="6B426915" w14:textId="48070440" w:rsidR="000435D8" w:rsidRPr="000435D8" w:rsidRDefault="000435D8" w:rsidP="000435D8">
      <w:pPr>
        <w:pStyle w:val="H1G"/>
        <w:rPr>
          <w:lang w:val="en-GB"/>
        </w:rPr>
      </w:pPr>
      <w:r>
        <w:tab/>
      </w:r>
      <w:r w:rsidRPr="000435D8">
        <w:tab/>
        <w:t>Anotaciones</w:t>
      </w:r>
    </w:p>
    <w:p w14:paraId="6DC6383F" w14:textId="503AE6E3" w:rsidR="000435D8" w:rsidRPr="000435D8" w:rsidRDefault="000435D8" w:rsidP="000435D8">
      <w:pPr>
        <w:pStyle w:val="H23G"/>
        <w:rPr>
          <w:lang w:val="en-GB"/>
        </w:rPr>
      </w:pPr>
      <w:r>
        <w:tab/>
      </w:r>
      <w:r w:rsidRPr="000435D8">
        <w:t>1.</w:t>
      </w:r>
      <w:r w:rsidRPr="000435D8">
        <w:tab/>
        <w:t>Apertura del período de sesiones</w:t>
      </w:r>
    </w:p>
    <w:p w14:paraId="6868BF32" w14:textId="7EB871EC" w:rsidR="000435D8" w:rsidRPr="000435D8" w:rsidRDefault="000435D8" w:rsidP="000435D8">
      <w:pPr>
        <w:pStyle w:val="SingleTxtG"/>
        <w:rPr>
          <w:lang w:val="en-GB"/>
        </w:rPr>
      </w:pPr>
      <w:r>
        <w:tab/>
      </w:r>
      <w:r w:rsidRPr="000435D8">
        <w:t>Un representante del Secretario General inaugurará el 73</w:t>
      </w:r>
      <w:r w:rsidRPr="000435D8">
        <w:rPr>
          <w:vertAlign w:val="superscript"/>
        </w:rPr>
        <w:t>er</w:t>
      </w:r>
      <w:r w:rsidRPr="000435D8">
        <w:t xml:space="preserve"> período de sesiones del Comité.</w:t>
      </w:r>
    </w:p>
    <w:p w14:paraId="157BDA2D" w14:textId="1F6A31FE" w:rsidR="000435D8" w:rsidRPr="000435D8" w:rsidRDefault="000435D8" w:rsidP="000435D8">
      <w:pPr>
        <w:pStyle w:val="H23G"/>
        <w:rPr>
          <w:lang w:val="en-GB"/>
        </w:rPr>
      </w:pPr>
      <w:r>
        <w:tab/>
      </w:r>
      <w:r w:rsidRPr="000435D8">
        <w:t>2.</w:t>
      </w:r>
      <w:r w:rsidRPr="000435D8">
        <w:tab/>
        <w:t>Declaración de los miembros del Comité recién elegidos</w:t>
      </w:r>
    </w:p>
    <w:p w14:paraId="4B6DB13C" w14:textId="38CD3910" w:rsidR="000435D8" w:rsidRPr="000435D8" w:rsidRDefault="00FA7553" w:rsidP="000435D8">
      <w:pPr>
        <w:pStyle w:val="SingleTxtG"/>
        <w:rPr>
          <w:lang w:val="en-GB"/>
        </w:rPr>
      </w:pPr>
      <w:r>
        <w:tab/>
      </w:r>
      <w:r w:rsidR="000435D8" w:rsidRPr="000435D8">
        <w:t>De conformidad con el artículo 14 del reglamento, los nuevos miembros del Comité elegidos en la 18ª reunión de los Estados partes en la Convención, celebrada el 11 de octubre de 2021, formularán la siguiente declaración:</w:t>
      </w:r>
    </w:p>
    <w:p w14:paraId="4A35302D" w14:textId="137B0DF2" w:rsidR="000435D8" w:rsidRPr="000435D8" w:rsidRDefault="000435D8" w:rsidP="000435D8">
      <w:pPr>
        <w:pStyle w:val="SingleTxtG"/>
        <w:ind w:left="1701"/>
        <w:rPr>
          <w:lang w:val="en-GB"/>
        </w:rPr>
      </w:pPr>
      <w:r>
        <w:tab/>
      </w:r>
      <w:r w:rsidRPr="000435D8">
        <w:t>Declaro solemnemente que, en el desempeño de mis funciones y en el ejercicio de mis facultades como miembro del Comité contra la Tortura, actuaré en forma honorable, fiel, independiente, imparcial y concienzuda.</w:t>
      </w:r>
    </w:p>
    <w:p w14:paraId="7585FEF8" w14:textId="77777777" w:rsidR="000435D8" w:rsidRPr="000435D8" w:rsidRDefault="000435D8" w:rsidP="000435D8">
      <w:pPr>
        <w:pStyle w:val="H23G"/>
        <w:rPr>
          <w:lang w:val="en-GB"/>
        </w:rPr>
      </w:pPr>
      <w:r w:rsidRPr="000435D8">
        <w:lastRenderedPageBreak/>
        <w:tab/>
        <w:t>3.</w:t>
      </w:r>
      <w:r w:rsidRPr="000435D8">
        <w:tab/>
        <w:t>Elección de la Mesa del Comité</w:t>
      </w:r>
    </w:p>
    <w:p w14:paraId="30935B05" w14:textId="132FE88B" w:rsidR="000435D8" w:rsidRPr="000435D8" w:rsidRDefault="000435D8" w:rsidP="000435D8">
      <w:pPr>
        <w:pStyle w:val="SingleTxtG"/>
        <w:rPr>
          <w:lang w:val="en-GB"/>
        </w:rPr>
      </w:pPr>
      <w:r>
        <w:tab/>
      </w:r>
      <w:r w:rsidRPr="000435D8">
        <w:t>Habida cuenta de la decisión adoptada por el Comité en julio de 2020 sobre la base de circunstancias excepcionales</w:t>
      </w:r>
      <w:r>
        <w:rPr>
          <w:rStyle w:val="Refdenotaalpie"/>
        </w:rPr>
        <w:footnoteReference w:id="2"/>
      </w:r>
      <w:r w:rsidRPr="000435D8">
        <w:t xml:space="preserve"> y de los artículos 12 y 17 del reglamento, al inicio de su 72º</w:t>
      </w:r>
      <w:r>
        <w:t> </w:t>
      </w:r>
      <w:r w:rsidRPr="000435D8">
        <w:t>período de sesiones el Comité eligió a un Presidente y a nuevos miembros de la Mesa que desempeñarían sus funciones hasta el día anterior a la primera sesión del Comité en la que la composición del Comité incluyera a los nuevos miembros elegidos en la 18ª reunión de los Estados Partes. Por lo tanto, esos miembros de la Mesa desempeñarán sus funciones hasta la víspera de la primera sesión del 73</w:t>
      </w:r>
      <w:r w:rsidRPr="000435D8">
        <w:rPr>
          <w:vertAlign w:val="superscript"/>
        </w:rPr>
        <w:t>er</w:t>
      </w:r>
      <w:r w:rsidRPr="000435D8">
        <w:t xml:space="preserve"> período de sesiones.</w:t>
      </w:r>
    </w:p>
    <w:p w14:paraId="20178A16" w14:textId="5FB903F0" w:rsidR="000435D8" w:rsidRPr="000435D8" w:rsidRDefault="000435D8" w:rsidP="000435D8">
      <w:pPr>
        <w:pStyle w:val="SingleTxtG"/>
        <w:rPr>
          <w:lang w:val="en-GB"/>
        </w:rPr>
      </w:pPr>
      <w:r>
        <w:tab/>
      </w:r>
      <w:r w:rsidRPr="000435D8">
        <w:t>De conformidad con el artículo 18, párrafo 1, de la Convención y con los artículos 16 y 17 del reglamento, en relación con este tema del programa, el Comité elegirá entre sus miembros un presidente, tres vicepresidentes y un relator por un período de dos años. Al elegir a los miembros de la Mesa, el Comité tendrá en cuenta la necesidad de una distribución geográfica equitativa y un adecuado equilibrio entre ambos géneros y, en la medida de lo posible, una rotación entre los miembros.</w:t>
      </w:r>
    </w:p>
    <w:p w14:paraId="42193B78" w14:textId="77777777" w:rsidR="000435D8" w:rsidRPr="000435D8" w:rsidRDefault="000435D8" w:rsidP="000435D8">
      <w:pPr>
        <w:pStyle w:val="H23G"/>
        <w:rPr>
          <w:lang w:val="en-GB"/>
        </w:rPr>
      </w:pPr>
      <w:r w:rsidRPr="000435D8">
        <w:tab/>
        <w:t>4.</w:t>
      </w:r>
      <w:r w:rsidRPr="000435D8">
        <w:tab/>
        <w:t>Aprobación del programa</w:t>
      </w:r>
    </w:p>
    <w:p w14:paraId="5D0B3D63" w14:textId="57D8EC72" w:rsidR="000435D8" w:rsidRPr="000435D8" w:rsidRDefault="000435D8" w:rsidP="000435D8">
      <w:pPr>
        <w:pStyle w:val="SingleTxtG"/>
        <w:rPr>
          <w:lang w:val="en-GB"/>
        </w:rPr>
      </w:pPr>
      <w:r>
        <w:tab/>
      </w:r>
      <w:r w:rsidRPr="000435D8">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133EF428" w14:textId="37F3BE96" w:rsidR="000435D8" w:rsidRPr="000435D8" w:rsidRDefault="000435D8" w:rsidP="000435D8">
      <w:pPr>
        <w:pStyle w:val="SingleTxtG"/>
        <w:rPr>
          <w:lang w:val="en-GB"/>
        </w:rPr>
      </w:pPr>
      <w:r>
        <w:tab/>
      </w:r>
      <w:r w:rsidRPr="000435D8">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14:paraId="7129594D" w14:textId="77777777" w:rsidR="000435D8" w:rsidRPr="000435D8" w:rsidRDefault="000435D8" w:rsidP="000435D8">
      <w:pPr>
        <w:pStyle w:val="H23G"/>
        <w:rPr>
          <w:lang w:val="en-GB"/>
        </w:rPr>
      </w:pPr>
      <w:r w:rsidRPr="000435D8">
        <w:tab/>
        <w:t>5.</w:t>
      </w:r>
      <w:r w:rsidRPr="000435D8">
        <w:tab/>
        <w:t>Cuestiones de organización y otros asuntos</w:t>
      </w:r>
    </w:p>
    <w:p w14:paraId="5A53D6B5" w14:textId="1CE34CEC" w:rsidR="000435D8" w:rsidRPr="000435D8" w:rsidRDefault="000435D8" w:rsidP="000435D8">
      <w:pPr>
        <w:pStyle w:val="SingleTxtG"/>
        <w:rPr>
          <w:lang w:val="en-GB"/>
        </w:rPr>
      </w:pPr>
      <w:r>
        <w:tab/>
      </w:r>
      <w:r w:rsidRPr="000435D8">
        <w:t>El 73</w:t>
      </w:r>
      <w:r w:rsidRPr="000435D8">
        <w:rPr>
          <w:vertAlign w:val="superscript"/>
        </w:rPr>
        <w:t>er</w:t>
      </w:r>
      <w:r w:rsidRPr="000435D8">
        <w:t xml:space="preserve"> período de sesiones del Comité se celebrará en la Oficina de las Naciones Unidas en Ginebra del 19 de abril al 13 de mayo de 2022, y será declarado abierto por un representante del Secretario General. La primera sesión se celebrará el martes 19 de abril de 2022 a las 10.00 horas.</w:t>
      </w:r>
    </w:p>
    <w:p w14:paraId="5D60C1C8" w14:textId="570AB7B3" w:rsidR="000435D8" w:rsidRPr="000435D8" w:rsidRDefault="000435D8" w:rsidP="000435D8">
      <w:pPr>
        <w:pStyle w:val="SingleTxtG"/>
        <w:rPr>
          <w:lang w:val="en-GB"/>
        </w:rPr>
      </w:pPr>
      <w:r>
        <w:tab/>
      </w:r>
      <w:r w:rsidRPr="000435D8">
        <w:t>El Comité examinará el programa de trabajo del período de sesiones y cualquier otro asunto relativo a la forma de desempeñar las funciones que se le encomiendan en la Convención.</w:t>
      </w:r>
    </w:p>
    <w:p w14:paraId="63F7024D" w14:textId="6D723971" w:rsidR="000435D8" w:rsidRPr="000435D8" w:rsidRDefault="000435D8" w:rsidP="000435D8">
      <w:pPr>
        <w:pStyle w:val="H23G"/>
        <w:rPr>
          <w:lang w:val="en-GB"/>
        </w:rPr>
      </w:pPr>
      <w:r w:rsidRPr="000435D8">
        <w:tab/>
        <w:t>6.</w:t>
      </w:r>
      <w:r w:rsidRPr="000435D8">
        <w:tab/>
        <w:t>Presentación de informes por los Estados partes en virtud del artículo 19 de</w:t>
      </w:r>
      <w:r>
        <w:t> </w:t>
      </w:r>
      <w:r w:rsidRPr="000435D8">
        <w:t>la</w:t>
      </w:r>
      <w:r>
        <w:t> </w:t>
      </w:r>
      <w:r w:rsidRPr="000435D8">
        <w:t>Convención</w:t>
      </w:r>
    </w:p>
    <w:p w14:paraId="16202C5A" w14:textId="52128EF9" w:rsidR="000435D8" w:rsidRPr="000435D8" w:rsidRDefault="000435D8" w:rsidP="000435D8">
      <w:pPr>
        <w:pStyle w:val="H23G"/>
        <w:rPr>
          <w:lang w:val="en-GB"/>
        </w:rPr>
      </w:pPr>
      <w:r>
        <w:tab/>
      </w:r>
      <w:r w:rsidRPr="000435D8">
        <w:tab/>
        <w:t>Estados partes en la Convención</w:t>
      </w:r>
    </w:p>
    <w:p w14:paraId="6B522D25" w14:textId="2D03C817" w:rsidR="000435D8" w:rsidRPr="000435D8" w:rsidRDefault="000435D8" w:rsidP="000435D8">
      <w:pPr>
        <w:pStyle w:val="SingleTxtG"/>
        <w:rPr>
          <w:lang w:val="en-GB"/>
        </w:rPr>
      </w:pPr>
      <w:r>
        <w:tab/>
      </w:r>
      <w:r w:rsidRPr="000435D8">
        <w:t>A fecha de 25 de febrero de 2022 eran partes en la Convención 173 Estados.</w:t>
      </w:r>
    </w:p>
    <w:p w14:paraId="4A9AC3FA" w14:textId="051FE7D6" w:rsidR="000435D8" w:rsidRPr="000435D8" w:rsidRDefault="000435D8" w:rsidP="000435D8">
      <w:pPr>
        <w:pStyle w:val="H23G"/>
        <w:rPr>
          <w:lang w:val="en-GB"/>
        </w:rPr>
      </w:pPr>
      <w:r>
        <w:tab/>
      </w:r>
      <w:r w:rsidRPr="000435D8">
        <w:tab/>
        <w:t>Informes recibidos</w:t>
      </w:r>
    </w:p>
    <w:p w14:paraId="2E5D1813" w14:textId="78C6795C" w:rsidR="000435D8" w:rsidRPr="000435D8" w:rsidRDefault="000435D8" w:rsidP="000435D8">
      <w:pPr>
        <w:pStyle w:val="SingleTxtG"/>
        <w:rPr>
          <w:lang w:val="en-GB"/>
        </w:rPr>
      </w:pPr>
      <w:r>
        <w:tab/>
      </w:r>
      <w:r w:rsidRPr="000435D8">
        <w:t>A 25 de febrero de 2022, el Secretario General había recibido los siguientes informes, que aún deben examinarse</w:t>
      </w:r>
      <w:r>
        <w:rPr>
          <w:rStyle w:val="Refdenotaalpie"/>
        </w:rPr>
        <w:footnoteReference w:id="3"/>
      </w:r>
      <w:r w:rsidRPr="000435D8">
        <w:t>.</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948"/>
        <w:gridCol w:w="3422"/>
      </w:tblGrid>
      <w:tr w:rsidR="00C7385D" w:rsidRPr="000435D8" w14:paraId="53B719C1" w14:textId="77777777" w:rsidTr="000435D8">
        <w:trPr>
          <w:trHeight w:val="240"/>
          <w:tblHeader/>
        </w:trPr>
        <w:tc>
          <w:tcPr>
            <w:tcW w:w="3948" w:type="dxa"/>
            <w:tcBorders>
              <w:top w:val="single" w:sz="4" w:space="0" w:color="auto"/>
              <w:bottom w:val="single" w:sz="12" w:space="0" w:color="auto"/>
            </w:tcBorders>
            <w:shd w:val="clear" w:color="auto" w:fill="auto"/>
            <w:vAlign w:val="bottom"/>
          </w:tcPr>
          <w:p w14:paraId="4FB0773C" w14:textId="77777777" w:rsidR="00C7385D" w:rsidRPr="000435D8" w:rsidRDefault="00C7385D" w:rsidP="000435D8">
            <w:pPr>
              <w:keepNext/>
              <w:keepLines/>
              <w:spacing w:before="80" w:after="80" w:line="200" w:lineRule="exact"/>
              <w:rPr>
                <w:i/>
                <w:sz w:val="16"/>
                <w:lang w:val="en-GB"/>
              </w:rPr>
            </w:pPr>
            <w:r w:rsidRPr="000435D8">
              <w:rPr>
                <w:i/>
                <w:iCs/>
                <w:sz w:val="16"/>
              </w:rPr>
              <w:t>Estado parte</w:t>
            </w:r>
            <w:r w:rsidRPr="000435D8">
              <w:rPr>
                <w:i/>
                <w:sz w:val="16"/>
              </w:rPr>
              <w:t xml:space="preserve"> </w:t>
            </w:r>
          </w:p>
        </w:tc>
        <w:tc>
          <w:tcPr>
            <w:tcW w:w="3422" w:type="dxa"/>
            <w:tcBorders>
              <w:top w:val="single" w:sz="4" w:space="0" w:color="auto"/>
              <w:bottom w:val="single" w:sz="12" w:space="0" w:color="auto"/>
            </w:tcBorders>
            <w:shd w:val="clear" w:color="auto" w:fill="auto"/>
            <w:vAlign w:val="bottom"/>
          </w:tcPr>
          <w:p w14:paraId="3FDB1B67" w14:textId="77777777" w:rsidR="00C7385D" w:rsidRPr="000435D8" w:rsidRDefault="00C7385D" w:rsidP="000435D8">
            <w:pPr>
              <w:keepNext/>
              <w:keepLines/>
              <w:spacing w:before="80" w:after="80" w:line="200" w:lineRule="exact"/>
              <w:rPr>
                <w:i/>
                <w:sz w:val="16"/>
                <w:lang w:val="en-GB"/>
              </w:rPr>
            </w:pPr>
            <w:r w:rsidRPr="000435D8">
              <w:rPr>
                <w:i/>
                <w:iCs/>
                <w:sz w:val="16"/>
              </w:rPr>
              <w:t>Informe</w:t>
            </w:r>
          </w:p>
        </w:tc>
      </w:tr>
      <w:tr w:rsidR="00C7385D" w:rsidRPr="000435D8" w14:paraId="5C1088F1" w14:textId="77777777" w:rsidTr="000435D8">
        <w:trPr>
          <w:trHeight w:hRule="exact" w:val="113"/>
          <w:tblHeader/>
        </w:trPr>
        <w:tc>
          <w:tcPr>
            <w:tcW w:w="3948" w:type="dxa"/>
            <w:tcBorders>
              <w:top w:val="single" w:sz="12" w:space="0" w:color="auto"/>
            </w:tcBorders>
            <w:shd w:val="clear" w:color="auto" w:fill="auto"/>
          </w:tcPr>
          <w:p w14:paraId="3263EB10" w14:textId="77777777" w:rsidR="00C7385D" w:rsidRPr="000435D8" w:rsidRDefault="00C7385D" w:rsidP="000435D8">
            <w:pPr>
              <w:keepNext/>
              <w:keepLines/>
              <w:spacing w:before="40" w:after="120"/>
              <w:rPr>
                <w:lang w:val="en-GB"/>
              </w:rPr>
            </w:pPr>
          </w:p>
        </w:tc>
        <w:tc>
          <w:tcPr>
            <w:tcW w:w="3422" w:type="dxa"/>
            <w:tcBorders>
              <w:top w:val="single" w:sz="12" w:space="0" w:color="auto"/>
            </w:tcBorders>
            <w:shd w:val="clear" w:color="auto" w:fill="auto"/>
          </w:tcPr>
          <w:p w14:paraId="3E3D9882" w14:textId="77777777" w:rsidR="00C7385D" w:rsidRPr="000435D8" w:rsidRDefault="00C7385D" w:rsidP="000435D8">
            <w:pPr>
              <w:keepNext/>
              <w:keepLines/>
              <w:spacing w:before="40" w:after="120"/>
              <w:rPr>
                <w:lang w:val="en-GB"/>
              </w:rPr>
            </w:pPr>
          </w:p>
        </w:tc>
      </w:tr>
      <w:tr w:rsidR="00C7385D" w:rsidRPr="000435D8" w14:paraId="6C5309C7" w14:textId="77777777" w:rsidTr="000435D8">
        <w:trPr>
          <w:trHeight w:val="240"/>
        </w:trPr>
        <w:tc>
          <w:tcPr>
            <w:tcW w:w="3948" w:type="dxa"/>
            <w:shd w:val="clear" w:color="auto" w:fill="auto"/>
          </w:tcPr>
          <w:p w14:paraId="01627DF7" w14:textId="77777777" w:rsidR="00C7385D" w:rsidRPr="000435D8" w:rsidRDefault="00C7385D" w:rsidP="000435D8">
            <w:pPr>
              <w:keepNext/>
              <w:keepLines/>
              <w:spacing w:before="40" w:after="120"/>
              <w:rPr>
                <w:lang w:val="en-GB"/>
              </w:rPr>
            </w:pPr>
            <w:r w:rsidRPr="000435D8">
              <w:t>Albania</w:t>
            </w:r>
          </w:p>
        </w:tc>
        <w:tc>
          <w:tcPr>
            <w:tcW w:w="3422" w:type="dxa"/>
            <w:shd w:val="clear" w:color="auto" w:fill="auto"/>
          </w:tcPr>
          <w:p w14:paraId="3A871C3C" w14:textId="77777777" w:rsidR="00C7385D" w:rsidRPr="000435D8" w:rsidRDefault="00C7385D" w:rsidP="000435D8">
            <w:pPr>
              <w:keepNext/>
              <w:keepLines/>
              <w:spacing w:before="40" w:after="120"/>
              <w:rPr>
                <w:lang w:val="en-GB"/>
              </w:rPr>
            </w:pPr>
            <w:r w:rsidRPr="000435D8">
              <w:t>Tercero</w:t>
            </w:r>
          </w:p>
        </w:tc>
      </w:tr>
      <w:tr w:rsidR="00C7385D" w:rsidRPr="000435D8" w14:paraId="68867F8D" w14:textId="77777777" w:rsidTr="000435D8">
        <w:trPr>
          <w:trHeight w:val="240"/>
        </w:trPr>
        <w:tc>
          <w:tcPr>
            <w:tcW w:w="3948" w:type="dxa"/>
            <w:shd w:val="clear" w:color="auto" w:fill="auto"/>
          </w:tcPr>
          <w:p w14:paraId="48AB16BF" w14:textId="77777777" w:rsidR="00C7385D" w:rsidRPr="000435D8" w:rsidRDefault="00C7385D" w:rsidP="000435D8">
            <w:pPr>
              <w:spacing w:before="40" w:after="120"/>
              <w:rPr>
                <w:lang w:val="en-GB"/>
              </w:rPr>
            </w:pPr>
            <w:r w:rsidRPr="000435D8">
              <w:t>Argentina</w:t>
            </w:r>
          </w:p>
        </w:tc>
        <w:tc>
          <w:tcPr>
            <w:tcW w:w="3422" w:type="dxa"/>
            <w:shd w:val="clear" w:color="auto" w:fill="auto"/>
          </w:tcPr>
          <w:p w14:paraId="6694762D" w14:textId="77777777" w:rsidR="00C7385D" w:rsidRPr="000435D8" w:rsidRDefault="00C7385D" w:rsidP="000435D8">
            <w:pPr>
              <w:spacing w:before="40" w:after="120"/>
              <w:rPr>
                <w:lang w:val="en-GB"/>
              </w:rPr>
            </w:pPr>
            <w:r w:rsidRPr="000435D8">
              <w:t>Séptimo</w:t>
            </w:r>
          </w:p>
        </w:tc>
      </w:tr>
      <w:tr w:rsidR="00C7385D" w:rsidRPr="000435D8" w14:paraId="32F633E2" w14:textId="77777777" w:rsidTr="000435D8">
        <w:trPr>
          <w:trHeight w:val="240"/>
        </w:trPr>
        <w:tc>
          <w:tcPr>
            <w:tcW w:w="3948" w:type="dxa"/>
            <w:shd w:val="clear" w:color="auto" w:fill="auto"/>
          </w:tcPr>
          <w:p w14:paraId="0AD830F2" w14:textId="77777777" w:rsidR="00C7385D" w:rsidRPr="000435D8" w:rsidRDefault="00C7385D" w:rsidP="000435D8">
            <w:pPr>
              <w:spacing w:before="40" w:after="120"/>
              <w:rPr>
                <w:lang w:val="en-GB"/>
              </w:rPr>
            </w:pPr>
            <w:r w:rsidRPr="000435D8">
              <w:lastRenderedPageBreak/>
              <w:t>Armenia</w:t>
            </w:r>
          </w:p>
        </w:tc>
        <w:tc>
          <w:tcPr>
            <w:tcW w:w="3422" w:type="dxa"/>
            <w:shd w:val="clear" w:color="auto" w:fill="auto"/>
          </w:tcPr>
          <w:p w14:paraId="22DA7CE5" w14:textId="76C91E31" w:rsidR="00C7385D" w:rsidRPr="000435D8" w:rsidRDefault="00C7385D" w:rsidP="000435D8">
            <w:pPr>
              <w:spacing w:before="40" w:after="120"/>
              <w:rPr>
                <w:lang w:val="en-GB"/>
              </w:rPr>
            </w:pPr>
            <w:hyperlink r:id="rId8" w:history="1">
              <w:r w:rsidRPr="000435D8">
                <w:rPr>
                  <w:rStyle w:val="Hipervnculo"/>
                  <w:lang w:val="en-GB"/>
                </w:rPr>
                <w:t>CAT/C/ARM/5</w:t>
              </w:r>
            </w:hyperlink>
          </w:p>
        </w:tc>
      </w:tr>
      <w:tr w:rsidR="00C7385D" w:rsidRPr="000435D8" w14:paraId="610D663D" w14:textId="77777777" w:rsidTr="000435D8">
        <w:trPr>
          <w:trHeight w:val="240"/>
        </w:trPr>
        <w:tc>
          <w:tcPr>
            <w:tcW w:w="3948" w:type="dxa"/>
            <w:shd w:val="clear" w:color="auto" w:fill="auto"/>
          </w:tcPr>
          <w:p w14:paraId="2A314503" w14:textId="77777777" w:rsidR="00C7385D" w:rsidRPr="000435D8" w:rsidRDefault="00C7385D" w:rsidP="000435D8">
            <w:pPr>
              <w:spacing w:before="40" w:after="120"/>
              <w:rPr>
                <w:lang w:val="en-GB"/>
              </w:rPr>
            </w:pPr>
            <w:r w:rsidRPr="000435D8">
              <w:t>Australia</w:t>
            </w:r>
          </w:p>
        </w:tc>
        <w:tc>
          <w:tcPr>
            <w:tcW w:w="3422" w:type="dxa"/>
            <w:shd w:val="clear" w:color="auto" w:fill="auto"/>
          </w:tcPr>
          <w:p w14:paraId="3F314ABF" w14:textId="1C984559" w:rsidR="00C7385D" w:rsidRPr="000435D8" w:rsidRDefault="00C7385D" w:rsidP="000435D8">
            <w:pPr>
              <w:spacing w:before="40" w:after="120"/>
              <w:rPr>
                <w:lang w:val="en-GB"/>
              </w:rPr>
            </w:pPr>
            <w:hyperlink r:id="rId9" w:history="1">
              <w:r w:rsidRPr="000435D8">
                <w:rPr>
                  <w:rStyle w:val="Hipervnculo"/>
                  <w:lang w:val="en-GB"/>
                </w:rPr>
                <w:t>CAT/C/AUS/6</w:t>
              </w:r>
            </w:hyperlink>
          </w:p>
        </w:tc>
      </w:tr>
      <w:tr w:rsidR="00C7385D" w:rsidRPr="000435D8" w14:paraId="78556189" w14:textId="77777777" w:rsidTr="000435D8">
        <w:trPr>
          <w:trHeight w:val="240"/>
        </w:trPr>
        <w:tc>
          <w:tcPr>
            <w:tcW w:w="3948" w:type="dxa"/>
            <w:shd w:val="clear" w:color="auto" w:fill="auto"/>
          </w:tcPr>
          <w:p w14:paraId="5A181EBB" w14:textId="77777777" w:rsidR="00C7385D" w:rsidRPr="000435D8" w:rsidRDefault="00C7385D" w:rsidP="000435D8">
            <w:pPr>
              <w:spacing w:before="40" w:after="120"/>
              <w:rPr>
                <w:lang w:val="en-GB"/>
              </w:rPr>
            </w:pPr>
            <w:r w:rsidRPr="000435D8">
              <w:t>Austria</w:t>
            </w:r>
          </w:p>
        </w:tc>
        <w:tc>
          <w:tcPr>
            <w:tcW w:w="3422" w:type="dxa"/>
            <w:shd w:val="clear" w:color="auto" w:fill="auto"/>
          </w:tcPr>
          <w:p w14:paraId="6A5FCD57" w14:textId="18A93170" w:rsidR="00C7385D" w:rsidRPr="000435D8" w:rsidRDefault="00C7385D" w:rsidP="000435D8">
            <w:pPr>
              <w:spacing w:before="40" w:after="120"/>
              <w:rPr>
                <w:lang w:val="en-GB"/>
              </w:rPr>
            </w:pPr>
            <w:hyperlink r:id="rId10" w:history="1">
              <w:r w:rsidRPr="000435D8">
                <w:rPr>
                  <w:rStyle w:val="Hipervnculo"/>
                  <w:lang w:val="en-GB"/>
                </w:rPr>
                <w:t>CAT/C/AUT/7</w:t>
              </w:r>
            </w:hyperlink>
          </w:p>
        </w:tc>
      </w:tr>
      <w:tr w:rsidR="00C7385D" w:rsidRPr="000435D8" w14:paraId="4A52276E" w14:textId="77777777" w:rsidTr="000435D8">
        <w:trPr>
          <w:trHeight w:val="240"/>
        </w:trPr>
        <w:tc>
          <w:tcPr>
            <w:tcW w:w="3948" w:type="dxa"/>
            <w:shd w:val="clear" w:color="auto" w:fill="auto"/>
          </w:tcPr>
          <w:p w14:paraId="7E8BCA4A" w14:textId="77777777" w:rsidR="00C7385D" w:rsidRPr="000435D8" w:rsidRDefault="00C7385D" w:rsidP="000435D8">
            <w:pPr>
              <w:spacing w:before="40" w:after="120"/>
              <w:rPr>
                <w:lang w:val="en-GB"/>
              </w:rPr>
            </w:pPr>
            <w:r w:rsidRPr="000435D8">
              <w:t>Azerbaiyán</w:t>
            </w:r>
          </w:p>
        </w:tc>
        <w:tc>
          <w:tcPr>
            <w:tcW w:w="3422" w:type="dxa"/>
            <w:shd w:val="clear" w:color="auto" w:fill="auto"/>
          </w:tcPr>
          <w:p w14:paraId="53DC6D19" w14:textId="2DDA61D1" w:rsidR="00C7385D" w:rsidRPr="000435D8" w:rsidRDefault="00C7385D" w:rsidP="000435D8">
            <w:pPr>
              <w:spacing w:before="40" w:after="120"/>
              <w:rPr>
                <w:lang w:val="en-GB"/>
              </w:rPr>
            </w:pPr>
            <w:hyperlink r:id="rId11" w:history="1">
              <w:r w:rsidRPr="000435D8">
                <w:rPr>
                  <w:rStyle w:val="Hipervnculo"/>
                  <w:lang w:val="en-GB"/>
                </w:rPr>
                <w:t>CAT/C/AZE/5</w:t>
              </w:r>
            </w:hyperlink>
          </w:p>
        </w:tc>
      </w:tr>
      <w:tr w:rsidR="00C7385D" w:rsidRPr="000435D8" w14:paraId="6890B8D2" w14:textId="77777777" w:rsidTr="000435D8">
        <w:trPr>
          <w:trHeight w:val="240"/>
        </w:trPr>
        <w:tc>
          <w:tcPr>
            <w:tcW w:w="3948" w:type="dxa"/>
            <w:shd w:val="clear" w:color="auto" w:fill="auto"/>
          </w:tcPr>
          <w:p w14:paraId="4CBF8E83" w14:textId="77777777" w:rsidR="00C7385D" w:rsidRPr="000435D8" w:rsidRDefault="00C7385D" w:rsidP="000435D8">
            <w:pPr>
              <w:spacing w:before="40" w:after="120"/>
              <w:rPr>
                <w:lang w:val="en-GB"/>
              </w:rPr>
            </w:pPr>
            <w:r w:rsidRPr="000435D8">
              <w:t>Bahrein</w:t>
            </w:r>
          </w:p>
        </w:tc>
        <w:tc>
          <w:tcPr>
            <w:tcW w:w="3422" w:type="dxa"/>
            <w:shd w:val="clear" w:color="auto" w:fill="auto"/>
          </w:tcPr>
          <w:p w14:paraId="6BCB127A" w14:textId="77777777" w:rsidR="00C7385D" w:rsidRPr="000435D8" w:rsidRDefault="00C7385D" w:rsidP="000435D8">
            <w:pPr>
              <w:spacing w:before="40" w:after="120"/>
              <w:rPr>
                <w:lang w:val="en-GB"/>
              </w:rPr>
            </w:pPr>
            <w:r w:rsidRPr="000435D8">
              <w:t>Cuarto</w:t>
            </w:r>
          </w:p>
        </w:tc>
      </w:tr>
      <w:tr w:rsidR="00C7385D" w:rsidRPr="000435D8" w14:paraId="66AC92AB" w14:textId="77777777" w:rsidTr="000435D8">
        <w:trPr>
          <w:trHeight w:val="240"/>
        </w:trPr>
        <w:tc>
          <w:tcPr>
            <w:tcW w:w="3948" w:type="dxa"/>
            <w:shd w:val="clear" w:color="auto" w:fill="auto"/>
          </w:tcPr>
          <w:p w14:paraId="130F3CB7" w14:textId="77777777" w:rsidR="00C7385D" w:rsidRPr="000435D8" w:rsidRDefault="00C7385D" w:rsidP="000435D8">
            <w:pPr>
              <w:spacing w:before="40" w:after="120"/>
              <w:rPr>
                <w:lang w:val="en-GB"/>
              </w:rPr>
            </w:pPr>
            <w:r w:rsidRPr="000435D8">
              <w:t>Brasil</w:t>
            </w:r>
          </w:p>
        </w:tc>
        <w:tc>
          <w:tcPr>
            <w:tcW w:w="3422" w:type="dxa"/>
            <w:shd w:val="clear" w:color="auto" w:fill="auto"/>
          </w:tcPr>
          <w:p w14:paraId="4A98E596" w14:textId="2DE75762" w:rsidR="00C7385D" w:rsidRPr="000435D8" w:rsidRDefault="00C7385D" w:rsidP="000435D8">
            <w:pPr>
              <w:spacing w:before="40" w:after="120"/>
              <w:rPr>
                <w:lang w:val="en-GB"/>
              </w:rPr>
            </w:pPr>
            <w:hyperlink r:id="rId12" w:history="1">
              <w:r w:rsidRPr="000435D8">
                <w:rPr>
                  <w:rStyle w:val="Hipervnculo"/>
                  <w:lang w:val="en-GB"/>
                </w:rPr>
                <w:t>CAT/C/BRA/2</w:t>
              </w:r>
            </w:hyperlink>
          </w:p>
        </w:tc>
      </w:tr>
      <w:tr w:rsidR="00C7385D" w:rsidRPr="000435D8" w14:paraId="4BD5025A" w14:textId="77777777" w:rsidTr="000435D8">
        <w:trPr>
          <w:trHeight w:val="240"/>
        </w:trPr>
        <w:tc>
          <w:tcPr>
            <w:tcW w:w="3948" w:type="dxa"/>
            <w:shd w:val="clear" w:color="auto" w:fill="auto"/>
          </w:tcPr>
          <w:p w14:paraId="05838889" w14:textId="77777777" w:rsidR="00C7385D" w:rsidRPr="000435D8" w:rsidRDefault="00C7385D" w:rsidP="000435D8">
            <w:pPr>
              <w:spacing w:before="40" w:after="120"/>
              <w:rPr>
                <w:lang w:val="en-GB"/>
              </w:rPr>
            </w:pPr>
            <w:r w:rsidRPr="000435D8">
              <w:t>Bulgaria</w:t>
            </w:r>
          </w:p>
        </w:tc>
        <w:tc>
          <w:tcPr>
            <w:tcW w:w="3422" w:type="dxa"/>
            <w:shd w:val="clear" w:color="auto" w:fill="auto"/>
          </w:tcPr>
          <w:p w14:paraId="22199E27" w14:textId="77777777" w:rsidR="00C7385D" w:rsidRPr="000435D8" w:rsidRDefault="00C7385D" w:rsidP="000435D8">
            <w:pPr>
              <w:spacing w:before="40" w:after="120"/>
              <w:rPr>
                <w:lang w:val="en-GB"/>
              </w:rPr>
            </w:pPr>
            <w:r w:rsidRPr="000435D8">
              <w:t>Séptimo</w:t>
            </w:r>
          </w:p>
        </w:tc>
      </w:tr>
      <w:tr w:rsidR="00C7385D" w:rsidRPr="000435D8" w14:paraId="7497B909" w14:textId="77777777" w:rsidTr="000435D8">
        <w:trPr>
          <w:trHeight w:val="240"/>
        </w:trPr>
        <w:tc>
          <w:tcPr>
            <w:tcW w:w="3948" w:type="dxa"/>
            <w:shd w:val="clear" w:color="auto" w:fill="auto"/>
          </w:tcPr>
          <w:p w14:paraId="45C81BC6" w14:textId="77777777" w:rsidR="00C7385D" w:rsidRPr="000435D8" w:rsidRDefault="00C7385D" w:rsidP="000435D8">
            <w:pPr>
              <w:spacing w:before="40" w:after="120"/>
              <w:rPr>
                <w:lang w:val="en-GB"/>
              </w:rPr>
            </w:pPr>
            <w:r w:rsidRPr="000435D8">
              <w:t>Burundi</w:t>
            </w:r>
          </w:p>
        </w:tc>
        <w:tc>
          <w:tcPr>
            <w:tcW w:w="3422" w:type="dxa"/>
            <w:shd w:val="clear" w:color="auto" w:fill="auto"/>
          </w:tcPr>
          <w:p w14:paraId="28DE560B" w14:textId="77777777" w:rsidR="00C7385D" w:rsidRPr="000435D8" w:rsidRDefault="00C7385D" w:rsidP="000435D8">
            <w:pPr>
              <w:spacing w:before="40" w:after="120"/>
              <w:rPr>
                <w:lang w:val="en-GB"/>
              </w:rPr>
            </w:pPr>
            <w:r w:rsidRPr="000435D8">
              <w:t>Tercero</w:t>
            </w:r>
          </w:p>
        </w:tc>
      </w:tr>
      <w:tr w:rsidR="00C7385D" w:rsidRPr="000435D8" w14:paraId="55C6D39E" w14:textId="77777777" w:rsidTr="000435D8">
        <w:trPr>
          <w:trHeight w:val="240"/>
        </w:trPr>
        <w:tc>
          <w:tcPr>
            <w:tcW w:w="3948" w:type="dxa"/>
            <w:shd w:val="clear" w:color="auto" w:fill="auto"/>
          </w:tcPr>
          <w:p w14:paraId="7BA294B0" w14:textId="77777777" w:rsidR="00C7385D" w:rsidRPr="000435D8" w:rsidRDefault="00C7385D" w:rsidP="000435D8">
            <w:pPr>
              <w:spacing w:before="40" w:after="120"/>
              <w:rPr>
                <w:lang w:val="en-GB"/>
              </w:rPr>
            </w:pPr>
            <w:r w:rsidRPr="000435D8">
              <w:t>Camerún</w:t>
            </w:r>
          </w:p>
        </w:tc>
        <w:tc>
          <w:tcPr>
            <w:tcW w:w="3422" w:type="dxa"/>
            <w:shd w:val="clear" w:color="auto" w:fill="auto"/>
          </w:tcPr>
          <w:p w14:paraId="272F1F0C" w14:textId="77777777" w:rsidR="00C7385D" w:rsidRPr="000435D8" w:rsidRDefault="00C7385D" w:rsidP="000435D8">
            <w:pPr>
              <w:spacing w:before="40" w:after="120"/>
              <w:rPr>
                <w:lang w:val="en-GB"/>
              </w:rPr>
            </w:pPr>
            <w:r w:rsidRPr="000435D8">
              <w:t>Sexto</w:t>
            </w:r>
          </w:p>
        </w:tc>
      </w:tr>
      <w:tr w:rsidR="00C7385D" w:rsidRPr="000435D8" w14:paraId="4C6E6733" w14:textId="77777777" w:rsidTr="000435D8">
        <w:trPr>
          <w:trHeight w:val="240"/>
        </w:trPr>
        <w:tc>
          <w:tcPr>
            <w:tcW w:w="3948" w:type="dxa"/>
            <w:shd w:val="clear" w:color="auto" w:fill="auto"/>
          </w:tcPr>
          <w:p w14:paraId="47B14072" w14:textId="77777777" w:rsidR="00C7385D" w:rsidRPr="000435D8" w:rsidRDefault="00C7385D" w:rsidP="000435D8">
            <w:pPr>
              <w:spacing w:before="40" w:after="120"/>
              <w:rPr>
                <w:lang w:val="en-GB"/>
              </w:rPr>
            </w:pPr>
            <w:r w:rsidRPr="000435D8">
              <w:t>Chad</w:t>
            </w:r>
          </w:p>
        </w:tc>
        <w:tc>
          <w:tcPr>
            <w:tcW w:w="3422" w:type="dxa"/>
            <w:shd w:val="clear" w:color="auto" w:fill="auto"/>
          </w:tcPr>
          <w:p w14:paraId="76022C67" w14:textId="1F1016E2" w:rsidR="00C7385D" w:rsidRPr="000435D8" w:rsidRDefault="00C7385D" w:rsidP="000435D8">
            <w:pPr>
              <w:spacing w:before="40" w:after="120"/>
              <w:rPr>
                <w:lang w:val="en-GB"/>
              </w:rPr>
            </w:pPr>
            <w:hyperlink r:id="rId13" w:history="1">
              <w:r w:rsidRPr="000435D8">
                <w:rPr>
                  <w:rStyle w:val="Hipervnculo"/>
                  <w:lang w:val="en-GB"/>
                </w:rPr>
                <w:t>CAT/C/TCD/2</w:t>
              </w:r>
            </w:hyperlink>
          </w:p>
        </w:tc>
      </w:tr>
      <w:tr w:rsidR="00C7385D" w:rsidRPr="000435D8" w14:paraId="7DE011BD" w14:textId="77777777" w:rsidTr="000435D8">
        <w:trPr>
          <w:trHeight w:val="240"/>
        </w:trPr>
        <w:tc>
          <w:tcPr>
            <w:tcW w:w="3948" w:type="dxa"/>
            <w:shd w:val="clear" w:color="auto" w:fill="auto"/>
          </w:tcPr>
          <w:p w14:paraId="4279EC10" w14:textId="77777777" w:rsidR="00C7385D" w:rsidRPr="000435D8" w:rsidRDefault="00C7385D" w:rsidP="000435D8">
            <w:pPr>
              <w:spacing w:before="40" w:after="120"/>
              <w:rPr>
                <w:lang w:val="en-GB"/>
              </w:rPr>
            </w:pPr>
            <w:r w:rsidRPr="000435D8">
              <w:t>Colombia</w:t>
            </w:r>
          </w:p>
        </w:tc>
        <w:tc>
          <w:tcPr>
            <w:tcW w:w="3422" w:type="dxa"/>
            <w:shd w:val="clear" w:color="auto" w:fill="auto"/>
          </w:tcPr>
          <w:p w14:paraId="5A62082A" w14:textId="474A8C21" w:rsidR="00C7385D" w:rsidRPr="000435D8" w:rsidRDefault="00C7385D" w:rsidP="000435D8">
            <w:pPr>
              <w:spacing w:before="40" w:after="120"/>
              <w:rPr>
                <w:lang w:val="en-GB"/>
              </w:rPr>
            </w:pPr>
            <w:hyperlink r:id="rId14" w:history="1">
              <w:r w:rsidRPr="000435D8">
                <w:rPr>
                  <w:rStyle w:val="Hipervnculo"/>
                  <w:lang w:val="en-GB"/>
                </w:rPr>
                <w:t>CAT/C/COL/6</w:t>
              </w:r>
            </w:hyperlink>
          </w:p>
        </w:tc>
      </w:tr>
      <w:tr w:rsidR="00C7385D" w:rsidRPr="000435D8" w14:paraId="19DF71AA" w14:textId="77777777" w:rsidTr="000435D8">
        <w:trPr>
          <w:trHeight w:val="240"/>
        </w:trPr>
        <w:tc>
          <w:tcPr>
            <w:tcW w:w="3948" w:type="dxa"/>
            <w:shd w:val="clear" w:color="auto" w:fill="auto"/>
          </w:tcPr>
          <w:p w14:paraId="181581BD" w14:textId="77777777" w:rsidR="00C7385D" w:rsidRPr="000435D8" w:rsidRDefault="00C7385D" w:rsidP="000435D8">
            <w:pPr>
              <w:spacing w:before="40" w:after="120"/>
              <w:rPr>
                <w:lang w:val="en-GB"/>
              </w:rPr>
            </w:pPr>
            <w:r w:rsidRPr="000435D8">
              <w:t>Costa Rica</w:t>
            </w:r>
          </w:p>
        </w:tc>
        <w:tc>
          <w:tcPr>
            <w:tcW w:w="3422" w:type="dxa"/>
            <w:shd w:val="clear" w:color="auto" w:fill="auto"/>
          </w:tcPr>
          <w:p w14:paraId="0C1EEFBA" w14:textId="11EEB864" w:rsidR="00C7385D" w:rsidRPr="000435D8" w:rsidRDefault="00C7385D" w:rsidP="000435D8">
            <w:pPr>
              <w:spacing w:before="40" w:after="120"/>
              <w:rPr>
                <w:lang w:val="en-GB"/>
              </w:rPr>
            </w:pPr>
            <w:hyperlink r:id="rId15" w:history="1">
              <w:r w:rsidRPr="000435D8">
                <w:rPr>
                  <w:rStyle w:val="Hipervnculo"/>
                  <w:lang w:val="en-GB"/>
                </w:rPr>
                <w:t>CAT/C/CRI/3</w:t>
              </w:r>
            </w:hyperlink>
          </w:p>
        </w:tc>
      </w:tr>
      <w:tr w:rsidR="00C7385D" w:rsidRPr="000435D8" w14:paraId="0A5C2944" w14:textId="77777777" w:rsidTr="000435D8">
        <w:trPr>
          <w:trHeight w:val="240"/>
        </w:trPr>
        <w:tc>
          <w:tcPr>
            <w:tcW w:w="3948" w:type="dxa"/>
            <w:shd w:val="clear" w:color="auto" w:fill="auto"/>
          </w:tcPr>
          <w:p w14:paraId="2C1837FD" w14:textId="77777777" w:rsidR="00C7385D" w:rsidRPr="000435D8" w:rsidRDefault="00C7385D" w:rsidP="000435D8">
            <w:pPr>
              <w:spacing w:before="40" w:after="120"/>
              <w:rPr>
                <w:lang w:val="en-GB"/>
              </w:rPr>
            </w:pPr>
            <w:r w:rsidRPr="000435D8">
              <w:t>Cuba</w:t>
            </w:r>
          </w:p>
        </w:tc>
        <w:tc>
          <w:tcPr>
            <w:tcW w:w="3422" w:type="dxa"/>
            <w:shd w:val="clear" w:color="auto" w:fill="auto"/>
          </w:tcPr>
          <w:p w14:paraId="3828A559" w14:textId="0E24851C" w:rsidR="00C7385D" w:rsidRPr="000435D8" w:rsidRDefault="00C7385D" w:rsidP="000435D8">
            <w:pPr>
              <w:spacing w:before="40" w:after="120"/>
              <w:rPr>
                <w:lang w:val="en-GB"/>
              </w:rPr>
            </w:pPr>
            <w:hyperlink r:id="rId16" w:history="1">
              <w:r w:rsidRPr="000435D8">
                <w:rPr>
                  <w:rStyle w:val="Hipervnculo"/>
                  <w:lang w:val="en-GB"/>
                </w:rPr>
                <w:t>CAT/C/CUB/3</w:t>
              </w:r>
            </w:hyperlink>
          </w:p>
        </w:tc>
      </w:tr>
      <w:tr w:rsidR="00C7385D" w:rsidRPr="000435D8" w14:paraId="4F5A175C" w14:textId="77777777" w:rsidTr="000435D8">
        <w:trPr>
          <w:trHeight w:val="240"/>
        </w:trPr>
        <w:tc>
          <w:tcPr>
            <w:tcW w:w="3948" w:type="dxa"/>
            <w:shd w:val="clear" w:color="auto" w:fill="auto"/>
          </w:tcPr>
          <w:p w14:paraId="0CA7D8B1" w14:textId="77777777" w:rsidR="00C7385D" w:rsidRPr="000435D8" w:rsidRDefault="00C7385D" w:rsidP="000435D8">
            <w:pPr>
              <w:spacing w:before="40" w:after="120"/>
              <w:rPr>
                <w:lang w:val="en-GB"/>
              </w:rPr>
            </w:pPr>
            <w:r w:rsidRPr="000435D8">
              <w:t>Dinamarca</w:t>
            </w:r>
          </w:p>
        </w:tc>
        <w:tc>
          <w:tcPr>
            <w:tcW w:w="3422" w:type="dxa"/>
            <w:shd w:val="clear" w:color="auto" w:fill="auto"/>
          </w:tcPr>
          <w:p w14:paraId="1E30C09D" w14:textId="2A13402A" w:rsidR="00C7385D" w:rsidRPr="000435D8" w:rsidRDefault="00C7385D" w:rsidP="000435D8">
            <w:pPr>
              <w:spacing w:before="40" w:after="120"/>
              <w:rPr>
                <w:lang w:val="en-GB"/>
              </w:rPr>
            </w:pPr>
            <w:hyperlink r:id="rId17" w:history="1">
              <w:r w:rsidRPr="000435D8">
                <w:rPr>
                  <w:rStyle w:val="Hipervnculo"/>
                  <w:lang w:val="en-GB"/>
                </w:rPr>
                <w:t>CAT/C/DNK/8</w:t>
              </w:r>
            </w:hyperlink>
          </w:p>
        </w:tc>
      </w:tr>
      <w:tr w:rsidR="00C7385D" w:rsidRPr="000435D8" w14:paraId="42631639" w14:textId="77777777" w:rsidTr="000435D8">
        <w:trPr>
          <w:trHeight w:val="240"/>
        </w:trPr>
        <w:tc>
          <w:tcPr>
            <w:tcW w:w="3948" w:type="dxa"/>
            <w:shd w:val="clear" w:color="auto" w:fill="auto"/>
          </w:tcPr>
          <w:p w14:paraId="4E3EF378" w14:textId="77777777" w:rsidR="00C7385D" w:rsidRPr="000435D8" w:rsidRDefault="00C7385D" w:rsidP="000435D8">
            <w:pPr>
              <w:spacing w:before="40" w:after="120"/>
              <w:rPr>
                <w:lang w:val="en-GB"/>
              </w:rPr>
            </w:pPr>
            <w:r w:rsidRPr="000435D8">
              <w:t>Ecuador</w:t>
            </w:r>
          </w:p>
        </w:tc>
        <w:tc>
          <w:tcPr>
            <w:tcW w:w="3422" w:type="dxa"/>
            <w:shd w:val="clear" w:color="auto" w:fill="auto"/>
          </w:tcPr>
          <w:p w14:paraId="600F34A2" w14:textId="3F915F8D" w:rsidR="00C7385D" w:rsidRPr="000435D8" w:rsidRDefault="00C7385D" w:rsidP="000435D8">
            <w:pPr>
              <w:spacing w:before="40" w:after="120"/>
              <w:rPr>
                <w:lang w:val="en-GB"/>
              </w:rPr>
            </w:pPr>
            <w:hyperlink r:id="rId18" w:history="1">
              <w:r w:rsidRPr="000435D8">
                <w:rPr>
                  <w:rStyle w:val="Hipervnculo"/>
                  <w:lang w:val="en-GB"/>
                </w:rPr>
                <w:t>CAT/C/ECU/8</w:t>
              </w:r>
            </w:hyperlink>
          </w:p>
        </w:tc>
      </w:tr>
      <w:tr w:rsidR="00C7385D" w:rsidRPr="000435D8" w14:paraId="2B6AEA95" w14:textId="77777777" w:rsidTr="000435D8">
        <w:trPr>
          <w:trHeight w:val="240"/>
        </w:trPr>
        <w:tc>
          <w:tcPr>
            <w:tcW w:w="3948" w:type="dxa"/>
            <w:shd w:val="clear" w:color="auto" w:fill="auto"/>
          </w:tcPr>
          <w:p w14:paraId="6E586DB5" w14:textId="77777777" w:rsidR="00C7385D" w:rsidRPr="000435D8" w:rsidRDefault="00C7385D" w:rsidP="000435D8">
            <w:pPr>
              <w:spacing w:before="40" w:after="120"/>
              <w:rPr>
                <w:lang w:val="en-GB"/>
              </w:rPr>
            </w:pPr>
            <w:r w:rsidRPr="000435D8">
              <w:t>Egipto</w:t>
            </w:r>
          </w:p>
        </w:tc>
        <w:tc>
          <w:tcPr>
            <w:tcW w:w="3422" w:type="dxa"/>
            <w:shd w:val="clear" w:color="auto" w:fill="auto"/>
          </w:tcPr>
          <w:p w14:paraId="5175B343" w14:textId="470B8B53" w:rsidR="00C7385D" w:rsidRPr="000435D8" w:rsidRDefault="00C7385D" w:rsidP="000435D8">
            <w:pPr>
              <w:spacing w:before="40" w:after="120"/>
              <w:rPr>
                <w:lang w:val="en-GB"/>
              </w:rPr>
            </w:pPr>
            <w:hyperlink r:id="rId19" w:history="1">
              <w:r w:rsidRPr="000435D8">
                <w:rPr>
                  <w:rStyle w:val="Hipervnculo"/>
                  <w:lang w:val="en-GB"/>
                </w:rPr>
                <w:t>CAT/C/EGY/5</w:t>
              </w:r>
            </w:hyperlink>
          </w:p>
        </w:tc>
      </w:tr>
      <w:tr w:rsidR="00C7385D" w:rsidRPr="000435D8" w14:paraId="1B8741E1" w14:textId="77777777" w:rsidTr="000435D8">
        <w:trPr>
          <w:trHeight w:val="240"/>
        </w:trPr>
        <w:tc>
          <w:tcPr>
            <w:tcW w:w="3948" w:type="dxa"/>
            <w:shd w:val="clear" w:color="auto" w:fill="auto"/>
          </w:tcPr>
          <w:p w14:paraId="3FB6166B" w14:textId="77777777" w:rsidR="00C7385D" w:rsidRPr="000435D8" w:rsidRDefault="00C7385D" w:rsidP="000435D8">
            <w:pPr>
              <w:spacing w:before="40" w:after="120"/>
              <w:rPr>
                <w:lang w:val="en-GB"/>
              </w:rPr>
            </w:pPr>
            <w:r w:rsidRPr="000435D8">
              <w:t>El Salvador</w:t>
            </w:r>
          </w:p>
        </w:tc>
        <w:tc>
          <w:tcPr>
            <w:tcW w:w="3422" w:type="dxa"/>
            <w:shd w:val="clear" w:color="auto" w:fill="auto"/>
          </w:tcPr>
          <w:p w14:paraId="4786DADE" w14:textId="20ECC699" w:rsidR="00C7385D" w:rsidRPr="000435D8" w:rsidRDefault="00C7385D" w:rsidP="000435D8">
            <w:pPr>
              <w:spacing w:before="40" w:after="120"/>
              <w:rPr>
                <w:lang w:val="en-GB"/>
              </w:rPr>
            </w:pPr>
            <w:hyperlink r:id="rId20" w:history="1">
              <w:r w:rsidRPr="000435D8">
                <w:rPr>
                  <w:rStyle w:val="Hipervnculo"/>
                  <w:lang w:val="en-GB"/>
                </w:rPr>
                <w:t>CAT/C/SLV/3</w:t>
              </w:r>
            </w:hyperlink>
          </w:p>
        </w:tc>
      </w:tr>
      <w:tr w:rsidR="00C7385D" w:rsidRPr="000435D8" w14:paraId="46995E81" w14:textId="77777777" w:rsidTr="000435D8">
        <w:trPr>
          <w:trHeight w:val="240"/>
        </w:trPr>
        <w:tc>
          <w:tcPr>
            <w:tcW w:w="3948" w:type="dxa"/>
            <w:shd w:val="clear" w:color="auto" w:fill="auto"/>
          </w:tcPr>
          <w:p w14:paraId="2EF7164D" w14:textId="77777777" w:rsidR="00C7385D" w:rsidRPr="000435D8" w:rsidRDefault="00C7385D" w:rsidP="000435D8">
            <w:pPr>
              <w:spacing w:before="40" w:after="120"/>
              <w:rPr>
                <w:lang w:val="en-GB"/>
              </w:rPr>
            </w:pPr>
            <w:r w:rsidRPr="000435D8">
              <w:t>Emiratos Árabes Unidos</w:t>
            </w:r>
          </w:p>
        </w:tc>
        <w:tc>
          <w:tcPr>
            <w:tcW w:w="3422" w:type="dxa"/>
            <w:shd w:val="clear" w:color="auto" w:fill="auto"/>
          </w:tcPr>
          <w:p w14:paraId="581F5F57" w14:textId="368B8E16" w:rsidR="00C7385D" w:rsidRPr="000435D8" w:rsidRDefault="00C7385D" w:rsidP="000435D8">
            <w:pPr>
              <w:spacing w:before="40" w:after="120"/>
              <w:rPr>
                <w:lang w:val="en-GB"/>
              </w:rPr>
            </w:pPr>
            <w:hyperlink r:id="rId21" w:history="1">
              <w:r w:rsidRPr="000435D8">
                <w:rPr>
                  <w:rStyle w:val="Hipervnculo"/>
                  <w:lang w:val="en-GB"/>
                </w:rPr>
                <w:t>CAT/C/ARE/1</w:t>
              </w:r>
            </w:hyperlink>
          </w:p>
        </w:tc>
      </w:tr>
      <w:tr w:rsidR="00C7385D" w:rsidRPr="000435D8" w14:paraId="79921655" w14:textId="77777777" w:rsidTr="000435D8">
        <w:trPr>
          <w:trHeight w:val="240"/>
        </w:trPr>
        <w:tc>
          <w:tcPr>
            <w:tcW w:w="3948" w:type="dxa"/>
            <w:shd w:val="clear" w:color="auto" w:fill="auto"/>
          </w:tcPr>
          <w:p w14:paraId="04CB42CC" w14:textId="77777777" w:rsidR="00C7385D" w:rsidRPr="000435D8" w:rsidRDefault="00C7385D" w:rsidP="000435D8">
            <w:pPr>
              <w:spacing w:before="40" w:after="120"/>
              <w:rPr>
                <w:lang w:val="en-GB"/>
              </w:rPr>
            </w:pPr>
            <w:r w:rsidRPr="000435D8">
              <w:t>Eslovaquia</w:t>
            </w:r>
          </w:p>
        </w:tc>
        <w:tc>
          <w:tcPr>
            <w:tcW w:w="3422" w:type="dxa"/>
            <w:shd w:val="clear" w:color="auto" w:fill="auto"/>
          </w:tcPr>
          <w:p w14:paraId="04CE4DFA" w14:textId="22D6A5CE" w:rsidR="00C7385D" w:rsidRPr="000435D8" w:rsidRDefault="00C7385D" w:rsidP="000435D8">
            <w:pPr>
              <w:spacing w:before="40" w:after="120"/>
              <w:rPr>
                <w:lang w:val="en-GB"/>
              </w:rPr>
            </w:pPr>
            <w:hyperlink r:id="rId22" w:history="1">
              <w:r w:rsidRPr="000435D8">
                <w:rPr>
                  <w:rStyle w:val="Hipervnculo"/>
                  <w:lang w:val="en-GB"/>
                </w:rPr>
                <w:t>CAT/C/SVK/4</w:t>
              </w:r>
            </w:hyperlink>
          </w:p>
        </w:tc>
      </w:tr>
      <w:tr w:rsidR="00C7385D" w:rsidRPr="000435D8" w14:paraId="4EAFF8F3" w14:textId="77777777" w:rsidTr="000435D8">
        <w:trPr>
          <w:trHeight w:val="240"/>
        </w:trPr>
        <w:tc>
          <w:tcPr>
            <w:tcW w:w="3948" w:type="dxa"/>
            <w:shd w:val="clear" w:color="auto" w:fill="auto"/>
          </w:tcPr>
          <w:p w14:paraId="746FA2A7" w14:textId="77777777" w:rsidR="00C7385D" w:rsidRPr="000435D8" w:rsidRDefault="00C7385D" w:rsidP="000435D8">
            <w:pPr>
              <w:spacing w:before="40" w:after="120"/>
              <w:rPr>
                <w:lang w:val="en-GB"/>
              </w:rPr>
            </w:pPr>
            <w:r w:rsidRPr="000435D8">
              <w:t>Eslovenia</w:t>
            </w:r>
          </w:p>
        </w:tc>
        <w:tc>
          <w:tcPr>
            <w:tcW w:w="3422" w:type="dxa"/>
            <w:shd w:val="clear" w:color="auto" w:fill="auto"/>
          </w:tcPr>
          <w:p w14:paraId="79BFD088" w14:textId="1FA39213" w:rsidR="00C7385D" w:rsidRPr="000435D8" w:rsidRDefault="00C7385D" w:rsidP="000435D8">
            <w:pPr>
              <w:spacing w:before="40" w:after="120"/>
              <w:rPr>
                <w:lang w:val="en-GB"/>
              </w:rPr>
            </w:pPr>
            <w:hyperlink r:id="rId23" w:history="1">
              <w:r w:rsidRPr="000435D8">
                <w:rPr>
                  <w:rStyle w:val="Hipervnculo"/>
                  <w:lang w:val="en-GB"/>
                </w:rPr>
                <w:t>CAT/C/SVN/4</w:t>
              </w:r>
            </w:hyperlink>
          </w:p>
        </w:tc>
      </w:tr>
      <w:tr w:rsidR="00C7385D" w:rsidRPr="000435D8" w14:paraId="796FF168" w14:textId="77777777" w:rsidTr="000435D8">
        <w:trPr>
          <w:trHeight w:val="240"/>
        </w:trPr>
        <w:tc>
          <w:tcPr>
            <w:tcW w:w="3948" w:type="dxa"/>
            <w:shd w:val="clear" w:color="auto" w:fill="auto"/>
          </w:tcPr>
          <w:p w14:paraId="4FEE72BE" w14:textId="77777777" w:rsidR="00C7385D" w:rsidRPr="000435D8" w:rsidRDefault="00C7385D" w:rsidP="000435D8">
            <w:pPr>
              <w:spacing w:before="40" w:after="120"/>
              <w:rPr>
                <w:lang w:val="en-GB"/>
              </w:rPr>
            </w:pPr>
            <w:r w:rsidRPr="000435D8">
              <w:t>España</w:t>
            </w:r>
          </w:p>
        </w:tc>
        <w:tc>
          <w:tcPr>
            <w:tcW w:w="3422" w:type="dxa"/>
            <w:shd w:val="clear" w:color="auto" w:fill="auto"/>
          </w:tcPr>
          <w:p w14:paraId="09B4D584" w14:textId="6127AC41" w:rsidR="00C7385D" w:rsidRPr="000435D8" w:rsidRDefault="00C7385D" w:rsidP="000435D8">
            <w:pPr>
              <w:spacing w:before="40" w:after="120"/>
              <w:rPr>
                <w:lang w:val="en-GB"/>
              </w:rPr>
            </w:pPr>
            <w:hyperlink r:id="rId24" w:history="1">
              <w:r w:rsidRPr="000435D8">
                <w:rPr>
                  <w:rStyle w:val="Hipervnculo"/>
                  <w:lang w:val="en-GB"/>
                </w:rPr>
                <w:t>CAT/C/ESP/7</w:t>
              </w:r>
            </w:hyperlink>
          </w:p>
        </w:tc>
      </w:tr>
      <w:tr w:rsidR="00C7385D" w:rsidRPr="000435D8" w14:paraId="0BB9F245" w14:textId="77777777" w:rsidTr="000435D8">
        <w:trPr>
          <w:trHeight w:val="240"/>
        </w:trPr>
        <w:tc>
          <w:tcPr>
            <w:tcW w:w="3948" w:type="dxa"/>
            <w:shd w:val="clear" w:color="auto" w:fill="auto"/>
          </w:tcPr>
          <w:p w14:paraId="568D156C" w14:textId="77777777" w:rsidR="00C7385D" w:rsidRPr="000435D8" w:rsidRDefault="00C7385D" w:rsidP="000435D8">
            <w:pPr>
              <w:spacing w:before="40" w:after="120"/>
              <w:rPr>
                <w:lang w:val="en-GB"/>
              </w:rPr>
            </w:pPr>
            <w:r w:rsidRPr="000435D8">
              <w:t>Estado de Palestina</w:t>
            </w:r>
          </w:p>
        </w:tc>
        <w:tc>
          <w:tcPr>
            <w:tcW w:w="3422" w:type="dxa"/>
            <w:shd w:val="clear" w:color="auto" w:fill="auto"/>
          </w:tcPr>
          <w:p w14:paraId="7D7BA6C6" w14:textId="4A083326" w:rsidR="00C7385D" w:rsidRPr="000435D8" w:rsidRDefault="00C7385D" w:rsidP="000435D8">
            <w:pPr>
              <w:spacing w:before="40" w:after="120"/>
              <w:rPr>
                <w:lang w:val="en-GB"/>
              </w:rPr>
            </w:pPr>
            <w:hyperlink r:id="rId25" w:history="1">
              <w:r w:rsidRPr="000435D8">
                <w:rPr>
                  <w:rStyle w:val="Hipervnculo"/>
                  <w:lang w:val="en-GB"/>
                </w:rPr>
                <w:t>CAT/C/PSE/1</w:t>
              </w:r>
            </w:hyperlink>
          </w:p>
        </w:tc>
      </w:tr>
      <w:tr w:rsidR="00C7385D" w:rsidRPr="000435D8" w14:paraId="207F9CE8" w14:textId="77777777" w:rsidTr="000435D8">
        <w:trPr>
          <w:trHeight w:val="240"/>
        </w:trPr>
        <w:tc>
          <w:tcPr>
            <w:tcW w:w="3948" w:type="dxa"/>
            <w:shd w:val="clear" w:color="auto" w:fill="auto"/>
          </w:tcPr>
          <w:p w14:paraId="778FE9C0" w14:textId="77777777" w:rsidR="00C7385D" w:rsidRPr="000435D8" w:rsidRDefault="00C7385D" w:rsidP="000435D8">
            <w:pPr>
              <w:spacing w:before="40" w:after="120"/>
              <w:rPr>
                <w:lang w:val="en-GB"/>
              </w:rPr>
            </w:pPr>
            <w:r w:rsidRPr="000435D8">
              <w:t>Estados Unidos de América</w:t>
            </w:r>
          </w:p>
        </w:tc>
        <w:tc>
          <w:tcPr>
            <w:tcW w:w="3422" w:type="dxa"/>
            <w:shd w:val="clear" w:color="auto" w:fill="auto"/>
          </w:tcPr>
          <w:p w14:paraId="67075CCA" w14:textId="77777777" w:rsidR="00C7385D" w:rsidRPr="000435D8" w:rsidRDefault="00C7385D" w:rsidP="000435D8">
            <w:pPr>
              <w:spacing w:before="40" w:after="120"/>
              <w:rPr>
                <w:lang w:val="en-GB"/>
              </w:rPr>
            </w:pPr>
            <w:r w:rsidRPr="000435D8">
              <w:t>Sexto</w:t>
            </w:r>
          </w:p>
        </w:tc>
      </w:tr>
      <w:tr w:rsidR="00C7385D" w:rsidRPr="000435D8" w14:paraId="13C46B92" w14:textId="77777777" w:rsidTr="000435D8">
        <w:trPr>
          <w:trHeight w:val="240"/>
        </w:trPr>
        <w:tc>
          <w:tcPr>
            <w:tcW w:w="3948" w:type="dxa"/>
            <w:shd w:val="clear" w:color="auto" w:fill="auto"/>
          </w:tcPr>
          <w:p w14:paraId="5AB33CDB" w14:textId="77777777" w:rsidR="00C7385D" w:rsidRPr="000435D8" w:rsidRDefault="00C7385D" w:rsidP="000435D8">
            <w:pPr>
              <w:spacing w:before="40" w:after="120"/>
              <w:rPr>
                <w:lang w:val="en-GB"/>
              </w:rPr>
            </w:pPr>
            <w:r w:rsidRPr="000435D8">
              <w:t>Etiopía</w:t>
            </w:r>
          </w:p>
        </w:tc>
        <w:tc>
          <w:tcPr>
            <w:tcW w:w="3422" w:type="dxa"/>
            <w:shd w:val="clear" w:color="auto" w:fill="auto"/>
          </w:tcPr>
          <w:p w14:paraId="29328FD3" w14:textId="379F041C" w:rsidR="00C7385D" w:rsidRPr="000435D8" w:rsidRDefault="00C7385D" w:rsidP="000435D8">
            <w:pPr>
              <w:spacing w:before="40" w:after="120"/>
              <w:rPr>
                <w:lang w:val="en-GB"/>
              </w:rPr>
            </w:pPr>
            <w:hyperlink r:id="rId26" w:history="1">
              <w:r w:rsidRPr="000435D8">
                <w:rPr>
                  <w:rStyle w:val="Hipervnculo"/>
                  <w:lang w:val="en-GB"/>
                </w:rPr>
                <w:t>CAT/C/ETH/2</w:t>
              </w:r>
            </w:hyperlink>
          </w:p>
        </w:tc>
      </w:tr>
      <w:tr w:rsidR="00C7385D" w:rsidRPr="000435D8" w14:paraId="3124156A" w14:textId="77777777" w:rsidTr="000435D8">
        <w:trPr>
          <w:trHeight w:val="240"/>
        </w:trPr>
        <w:tc>
          <w:tcPr>
            <w:tcW w:w="3948" w:type="dxa"/>
            <w:shd w:val="clear" w:color="auto" w:fill="auto"/>
          </w:tcPr>
          <w:p w14:paraId="715F7250" w14:textId="77777777" w:rsidR="00C7385D" w:rsidRPr="000435D8" w:rsidRDefault="00C7385D" w:rsidP="000435D8">
            <w:pPr>
              <w:spacing w:before="40" w:after="120"/>
              <w:rPr>
                <w:lang w:val="en-GB"/>
              </w:rPr>
            </w:pPr>
            <w:r w:rsidRPr="000435D8">
              <w:t>Finlandia</w:t>
            </w:r>
          </w:p>
        </w:tc>
        <w:tc>
          <w:tcPr>
            <w:tcW w:w="3422" w:type="dxa"/>
            <w:shd w:val="clear" w:color="auto" w:fill="auto"/>
          </w:tcPr>
          <w:p w14:paraId="75B162B1" w14:textId="77777777" w:rsidR="00C7385D" w:rsidRPr="000435D8" w:rsidRDefault="00C7385D" w:rsidP="000435D8">
            <w:pPr>
              <w:spacing w:before="40" w:after="120"/>
              <w:rPr>
                <w:lang w:val="en-GB"/>
              </w:rPr>
            </w:pPr>
            <w:r w:rsidRPr="000435D8">
              <w:t>Octavo</w:t>
            </w:r>
          </w:p>
        </w:tc>
      </w:tr>
      <w:tr w:rsidR="00C7385D" w:rsidRPr="000435D8" w14:paraId="61C1B200" w14:textId="77777777" w:rsidTr="000435D8">
        <w:trPr>
          <w:trHeight w:val="240"/>
        </w:trPr>
        <w:tc>
          <w:tcPr>
            <w:tcW w:w="3948" w:type="dxa"/>
            <w:shd w:val="clear" w:color="auto" w:fill="auto"/>
          </w:tcPr>
          <w:p w14:paraId="505659C0" w14:textId="77777777" w:rsidR="00C7385D" w:rsidRPr="000435D8" w:rsidRDefault="00C7385D" w:rsidP="000435D8">
            <w:pPr>
              <w:spacing w:before="40" w:after="120"/>
              <w:rPr>
                <w:lang w:val="en-GB"/>
              </w:rPr>
            </w:pPr>
            <w:r w:rsidRPr="000435D8">
              <w:t>Francia</w:t>
            </w:r>
          </w:p>
        </w:tc>
        <w:tc>
          <w:tcPr>
            <w:tcW w:w="3422" w:type="dxa"/>
            <w:shd w:val="clear" w:color="auto" w:fill="auto"/>
          </w:tcPr>
          <w:p w14:paraId="1BBDF737" w14:textId="6A6D6EB3" w:rsidR="00C7385D" w:rsidRPr="000435D8" w:rsidRDefault="00C7385D" w:rsidP="000435D8">
            <w:pPr>
              <w:spacing w:before="40" w:after="120"/>
              <w:rPr>
                <w:lang w:val="en-GB"/>
              </w:rPr>
            </w:pPr>
            <w:hyperlink r:id="rId27" w:history="1">
              <w:r w:rsidRPr="000435D8">
                <w:rPr>
                  <w:rStyle w:val="Hipervnculo"/>
                  <w:lang w:val="en-GB"/>
                </w:rPr>
                <w:t>CAT/C/FRA/8</w:t>
              </w:r>
            </w:hyperlink>
          </w:p>
        </w:tc>
      </w:tr>
      <w:tr w:rsidR="00C7385D" w:rsidRPr="000435D8" w14:paraId="222F30E4" w14:textId="77777777" w:rsidTr="000435D8">
        <w:trPr>
          <w:trHeight w:val="240"/>
        </w:trPr>
        <w:tc>
          <w:tcPr>
            <w:tcW w:w="3948" w:type="dxa"/>
            <w:shd w:val="clear" w:color="auto" w:fill="auto"/>
          </w:tcPr>
          <w:p w14:paraId="5ED68C9B" w14:textId="77777777" w:rsidR="00C7385D" w:rsidRPr="000435D8" w:rsidRDefault="00C7385D" w:rsidP="000435D8">
            <w:pPr>
              <w:spacing w:before="40" w:after="120"/>
              <w:rPr>
                <w:lang w:val="en-GB"/>
              </w:rPr>
            </w:pPr>
            <w:r w:rsidRPr="000435D8">
              <w:t>Honduras</w:t>
            </w:r>
          </w:p>
        </w:tc>
        <w:tc>
          <w:tcPr>
            <w:tcW w:w="3422" w:type="dxa"/>
            <w:shd w:val="clear" w:color="auto" w:fill="auto"/>
          </w:tcPr>
          <w:p w14:paraId="67DCF1A5" w14:textId="77777777" w:rsidR="00C7385D" w:rsidRPr="000435D8" w:rsidRDefault="00C7385D" w:rsidP="000435D8">
            <w:pPr>
              <w:spacing w:before="40" w:after="120"/>
              <w:rPr>
                <w:lang w:val="en-GB"/>
              </w:rPr>
            </w:pPr>
            <w:r w:rsidRPr="000435D8">
              <w:t>Tercero</w:t>
            </w:r>
          </w:p>
        </w:tc>
      </w:tr>
      <w:tr w:rsidR="00C7385D" w:rsidRPr="000435D8" w14:paraId="7CA47B19" w14:textId="77777777" w:rsidTr="000435D8">
        <w:trPr>
          <w:trHeight w:val="240"/>
        </w:trPr>
        <w:tc>
          <w:tcPr>
            <w:tcW w:w="3948" w:type="dxa"/>
            <w:shd w:val="clear" w:color="auto" w:fill="auto"/>
          </w:tcPr>
          <w:p w14:paraId="07736E87" w14:textId="77777777" w:rsidR="00C7385D" w:rsidRPr="000435D8" w:rsidRDefault="00C7385D" w:rsidP="000435D8">
            <w:pPr>
              <w:spacing w:before="40" w:after="120"/>
              <w:rPr>
                <w:lang w:val="en-GB"/>
              </w:rPr>
            </w:pPr>
            <w:r w:rsidRPr="000435D8">
              <w:t>Iraq</w:t>
            </w:r>
          </w:p>
        </w:tc>
        <w:tc>
          <w:tcPr>
            <w:tcW w:w="3422" w:type="dxa"/>
            <w:shd w:val="clear" w:color="auto" w:fill="auto"/>
          </w:tcPr>
          <w:p w14:paraId="7263E065" w14:textId="033CC2A4" w:rsidR="00C7385D" w:rsidRPr="000435D8" w:rsidRDefault="00C7385D" w:rsidP="000435D8">
            <w:pPr>
              <w:spacing w:before="40" w:after="120"/>
              <w:rPr>
                <w:lang w:val="en-GB"/>
              </w:rPr>
            </w:pPr>
            <w:hyperlink r:id="rId28" w:history="1">
              <w:r w:rsidRPr="000435D8">
                <w:rPr>
                  <w:rStyle w:val="Hipervnculo"/>
                  <w:lang w:val="en-GB"/>
                </w:rPr>
                <w:t>CAT/C/IRQ/2</w:t>
              </w:r>
            </w:hyperlink>
          </w:p>
        </w:tc>
      </w:tr>
      <w:tr w:rsidR="00C7385D" w:rsidRPr="000435D8" w14:paraId="01AE66C0" w14:textId="77777777" w:rsidTr="000435D8">
        <w:trPr>
          <w:trHeight w:val="240"/>
        </w:trPr>
        <w:tc>
          <w:tcPr>
            <w:tcW w:w="3948" w:type="dxa"/>
            <w:shd w:val="clear" w:color="auto" w:fill="auto"/>
          </w:tcPr>
          <w:p w14:paraId="4D136A63" w14:textId="77777777" w:rsidR="00C7385D" w:rsidRPr="000435D8" w:rsidRDefault="00C7385D" w:rsidP="000435D8">
            <w:pPr>
              <w:spacing w:before="40" w:after="120"/>
              <w:rPr>
                <w:lang w:val="en-GB"/>
              </w:rPr>
            </w:pPr>
            <w:r w:rsidRPr="000435D8">
              <w:t>Islandia</w:t>
            </w:r>
          </w:p>
        </w:tc>
        <w:tc>
          <w:tcPr>
            <w:tcW w:w="3422" w:type="dxa"/>
            <w:shd w:val="clear" w:color="auto" w:fill="auto"/>
          </w:tcPr>
          <w:p w14:paraId="7CE53EFD" w14:textId="4D03B97C" w:rsidR="00C7385D" w:rsidRPr="000435D8" w:rsidRDefault="00C7385D" w:rsidP="000435D8">
            <w:pPr>
              <w:spacing w:before="40" w:after="120"/>
              <w:rPr>
                <w:lang w:val="en-GB"/>
              </w:rPr>
            </w:pPr>
            <w:hyperlink r:id="rId29" w:history="1">
              <w:r w:rsidRPr="000435D8">
                <w:rPr>
                  <w:rStyle w:val="Hipervnculo"/>
                  <w:lang w:val="en-GB"/>
                </w:rPr>
                <w:t>CAT/C/ISL/4</w:t>
              </w:r>
            </w:hyperlink>
          </w:p>
        </w:tc>
      </w:tr>
      <w:tr w:rsidR="00C7385D" w:rsidRPr="000435D8" w14:paraId="2A5CD59B" w14:textId="77777777" w:rsidTr="000435D8">
        <w:trPr>
          <w:trHeight w:val="240"/>
        </w:trPr>
        <w:tc>
          <w:tcPr>
            <w:tcW w:w="3948" w:type="dxa"/>
            <w:shd w:val="clear" w:color="auto" w:fill="auto"/>
          </w:tcPr>
          <w:p w14:paraId="1AA88A86" w14:textId="77777777" w:rsidR="00C7385D" w:rsidRPr="000435D8" w:rsidRDefault="00C7385D" w:rsidP="000435D8">
            <w:pPr>
              <w:spacing w:before="40" w:after="120"/>
              <w:rPr>
                <w:lang w:val="en-GB"/>
              </w:rPr>
            </w:pPr>
            <w:r w:rsidRPr="000435D8">
              <w:t>Israel</w:t>
            </w:r>
          </w:p>
        </w:tc>
        <w:tc>
          <w:tcPr>
            <w:tcW w:w="3422" w:type="dxa"/>
            <w:shd w:val="clear" w:color="auto" w:fill="auto"/>
          </w:tcPr>
          <w:p w14:paraId="4ED7080E" w14:textId="22EFB4D3" w:rsidR="00C7385D" w:rsidRPr="000435D8" w:rsidRDefault="00C7385D" w:rsidP="000435D8">
            <w:pPr>
              <w:spacing w:before="40" w:after="120"/>
              <w:rPr>
                <w:lang w:val="en-GB"/>
              </w:rPr>
            </w:pPr>
            <w:hyperlink r:id="rId30" w:history="1">
              <w:r w:rsidRPr="000435D8">
                <w:rPr>
                  <w:rStyle w:val="Hipervnculo"/>
                  <w:lang w:val="en-GB"/>
                </w:rPr>
                <w:t>CAT/C/ISR/6</w:t>
              </w:r>
            </w:hyperlink>
          </w:p>
        </w:tc>
      </w:tr>
      <w:tr w:rsidR="00C7385D" w:rsidRPr="000435D8" w14:paraId="58336BD5" w14:textId="77777777" w:rsidTr="000435D8">
        <w:trPr>
          <w:trHeight w:val="240"/>
        </w:trPr>
        <w:tc>
          <w:tcPr>
            <w:tcW w:w="3948" w:type="dxa"/>
            <w:shd w:val="clear" w:color="auto" w:fill="auto"/>
          </w:tcPr>
          <w:p w14:paraId="467B70F4" w14:textId="77777777" w:rsidR="00C7385D" w:rsidRPr="000435D8" w:rsidRDefault="00C7385D" w:rsidP="000435D8">
            <w:pPr>
              <w:spacing w:before="40" w:after="120"/>
              <w:rPr>
                <w:lang w:val="en-GB"/>
              </w:rPr>
            </w:pPr>
            <w:r w:rsidRPr="000435D8">
              <w:t>Italia</w:t>
            </w:r>
          </w:p>
        </w:tc>
        <w:tc>
          <w:tcPr>
            <w:tcW w:w="3422" w:type="dxa"/>
            <w:shd w:val="clear" w:color="auto" w:fill="auto"/>
          </w:tcPr>
          <w:p w14:paraId="08A90BB9" w14:textId="77777777" w:rsidR="00C7385D" w:rsidRPr="000435D8" w:rsidDel="00FD1111" w:rsidRDefault="00C7385D" w:rsidP="000435D8">
            <w:pPr>
              <w:spacing w:before="40" w:after="120"/>
              <w:rPr>
                <w:lang w:val="en-GB"/>
              </w:rPr>
            </w:pPr>
            <w:r w:rsidRPr="000435D8">
              <w:t>Séptimo</w:t>
            </w:r>
          </w:p>
        </w:tc>
      </w:tr>
      <w:tr w:rsidR="00C7385D" w:rsidRPr="000435D8" w14:paraId="3724AE6D" w14:textId="77777777" w:rsidTr="000435D8">
        <w:trPr>
          <w:trHeight w:val="240"/>
        </w:trPr>
        <w:tc>
          <w:tcPr>
            <w:tcW w:w="3948" w:type="dxa"/>
            <w:shd w:val="clear" w:color="auto" w:fill="auto"/>
          </w:tcPr>
          <w:p w14:paraId="47BCA9FD" w14:textId="77777777" w:rsidR="00C7385D" w:rsidRPr="000435D8" w:rsidRDefault="00C7385D" w:rsidP="000435D8">
            <w:pPr>
              <w:spacing w:before="40" w:after="120"/>
              <w:rPr>
                <w:lang w:val="en-GB"/>
              </w:rPr>
            </w:pPr>
            <w:r w:rsidRPr="000435D8">
              <w:t>Jordania</w:t>
            </w:r>
          </w:p>
        </w:tc>
        <w:tc>
          <w:tcPr>
            <w:tcW w:w="3422" w:type="dxa"/>
            <w:shd w:val="clear" w:color="auto" w:fill="auto"/>
          </w:tcPr>
          <w:p w14:paraId="2BD2200F" w14:textId="60F8C6E9" w:rsidR="00C7385D" w:rsidRPr="000435D8" w:rsidRDefault="00C7385D" w:rsidP="000435D8">
            <w:pPr>
              <w:spacing w:before="40" w:after="120"/>
              <w:rPr>
                <w:lang w:val="en-GB"/>
              </w:rPr>
            </w:pPr>
            <w:hyperlink r:id="rId31" w:history="1">
              <w:r w:rsidRPr="000435D8">
                <w:rPr>
                  <w:rStyle w:val="Hipervnculo"/>
                  <w:lang w:val="en-GB"/>
                </w:rPr>
                <w:t>CAT/C/JOR/4</w:t>
              </w:r>
            </w:hyperlink>
          </w:p>
        </w:tc>
      </w:tr>
      <w:tr w:rsidR="00C7385D" w:rsidRPr="000435D8" w14:paraId="6C6B3CA4" w14:textId="77777777" w:rsidTr="000435D8">
        <w:trPr>
          <w:trHeight w:val="240"/>
        </w:trPr>
        <w:tc>
          <w:tcPr>
            <w:tcW w:w="3948" w:type="dxa"/>
            <w:shd w:val="clear" w:color="auto" w:fill="auto"/>
          </w:tcPr>
          <w:p w14:paraId="1544504F" w14:textId="77777777" w:rsidR="00C7385D" w:rsidRPr="000435D8" w:rsidRDefault="00C7385D" w:rsidP="000435D8">
            <w:pPr>
              <w:spacing w:before="40" w:after="120"/>
              <w:rPr>
                <w:lang w:val="en-GB"/>
              </w:rPr>
            </w:pPr>
            <w:r w:rsidRPr="000435D8">
              <w:t>Kazajstán</w:t>
            </w:r>
          </w:p>
        </w:tc>
        <w:tc>
          <w:tcPr>
            <w:tcW w:w="3422" w:type="dxa"/>
            <w:shd w:val="clear" w:color="auto" w:fill="auto"/>
          </w:tcPr>
          <w:p w14:paraId="78C9AFD3" w14:textId="42F3C4B1" w:rsidR="00C7385D" w:rsidRPr="000435D8" w:rsidRDefault="00C7385D" w:rsidP="000435D8">
            <w:pPr>
              <w:spacing w:before="40" w:after="120"/>
              <w:rPr>
                <w:lang w:val="en-GB"/>
              </w:rPr>
            </w:pPr>
            <w:hyperlink r:id="rId32" w:history="1">
              <w:r w:rsidRPr="000435D8">
                <w:rPr>
                  <w:rStyle w:val="Hipervnculo"/>
                  <w:lang w:val="en-GB"/>
                </w:rPr>
                <w:t>CAT/C/KAZ/4</w:t>
              </w:r>
            </w:hyperlink>
          </w:p>
        </w:tc>
      </w:tr>
      <w:tr w:rsidR="00C7385D" w:rsidRPr="000435D8" w14:paraId="57EFB3D6" w14:textId="77777777" w:rsidTr="000435D8">
        <w:trPr>
          <w:trHeight w:val="240"/>
        </w:trPr>
        <w:tc>
          <w:tcPr>
            <w:tcW w:w="3948" w:type="dxa"/>
            <w:shd w:val="clear" w:color="auto" w:fill="auto"/>
          </w:tcPr>
          <w:p w14:paraId="69025DAE" w14:textId="77777777" w:rsidR="00C7385D" w:rsidRPr="000435D8" w:rsidRDefault="00C7385D" w:rsidP="000435D8">
            <w:pPr>
              <w:spacing w:before="40" w:after="120"/>
              <w:rPr>
                <w:lang w:val="en-GB"/>
              </w:rPr>
            </w:pPr>
            <w:r w:rsidRPr="000435D8">
              <w:t>Kenya</w:t>
            </w:r>
          </w:p>
        </w:tc>
        <w:tc>
          <w:tcPr>
            <w:tcW w:w="3422" w:type="dxa"/>
            <w:shd w:val="clear" w:color="auto" w:fill="auto"/>
          </w:tcPr>
          <w:p w14:paraId="1AD0D107" w14:textId="1CCD914C" w:rsidR="00C7385D" w:rsidRPr="000435D8" w:rsidRDefault="00C7385D" w:rsidP="000435D8">
            <w:pPr>
              <w:spacing w:before="40" w:after="120"/>
              <w:rPr>
                <w:lang w:val="en-GB"/>
              </w:rPr>
            </w:pPr>
            <w:hyperlink r:id="rId33" w:history="1">
              <w:r w:rsidRPr="000435D8">
                <w:rPr>
                  <w:rStyle w:val="Hipervnculo"/>
                  <w:lang w:val="en-GB"/>
                </w:rPr>
                <w:t>CAT/C/KEN/3</w:t>
              </w:r>
            </w:hyperlink>
          </w:p>
        </w:tc>
      </w:tr>
      <w:tr w:rsidR="00C7385D" w:rsidRPr="000435D8" w14:paraId="50470726" w14:textId="77777777" w:rsidTr="000435D8">
        <w:trPr>
          <w:trHeight w:val="240"/>
        </w:trPr>
        <w:tc>
          <w:tcPr>
            <w:tcW w:w="3948" w:type="dxa"/>
            <w:shd w:val="clear" w:color="auto" w:fill="auto"/>
          </w:tcPr>
          <w:p w14:paraId="21D2FEB9" w14:textId="77777777" w:rsidR="00C7385D" w:rsidRPr="000435D8" w:rsidRDefault="00C7385D" w:rsidP="000435D8">
            <w:pPr>
              <w:spacing w:before="40" w:after="120"/>
              <w:rPr>
                <w:lang w:val="en-GB"/>
              </w:rPr>
            </w:pPr>
            <w:r w:rsidRPr="000435D8">
              <w:lastRenderedPageBreak/>
              <w:t>Kuwait</w:t>
            </w:r>
          </w:p>
        </w:tc>
        <w:tc>
          <w:tcPr>
            <w:tcW w:w="3422" w:type="dxa"/>
            <w:shd w:val="clear" w:color="auto" w:fill="auto"/>
          </w:tcPr>
          <w:p w14:paraId="3682BADA" w14:textId="154BBFAB" w:rsidR="00C7385D" w:rsidRPr="000435D8" w:rsidRDefault="00C7385D" w:rsidP="000435D8">
            <w:pPr>
              <w:spacing w:before="40" w:after="120"/>
              <w:rPr>
                <w:lang w:val="en-GB"/>
              </w:rPr>
            </w:pPr>
            <w:hyperlink r:id="rId34" w:history="1">
              <w:r w:rsidRPr="000435D8">
                <w:rPr>
                  <w:rStyle w:val="Hipervnculo"/>
                  <w:lang w:val="en-GB"/>
                </w:rPr>
                <w:t>CAT/C/KWT/4</w:t>
              </w:r>
            </w:hyperlink>
          </w:p>
        </w:tc>
      </w:tr>
      <w:tr w:rsidR="00C7385D" w:rsidRPr="000435D8" w14:paraId="1EC84BCB" w14:textId="77777777" w:rsidTr="000435D8">
        <w:trPr>
          <w:trHeight w:val="240"/>
        </w:trPr>
        <w:tc>
          <w:tcPr>
            <w:tcW w:w="3948" w:type="dxa"/>
            <w:shd w:val="clear" w:color="auto" w:fill="auto"/>
          </w:tcPr>
          <w:p w14:paraId="4FEA215C" w14:textId="77777777" w:rsidR="00C7385D" w:rsidRPr="000435D8" w:rsidRDefault="00C7385D" w:rsidP="000435D8">
            <w:pPr>
              <w:spacing w:before="40" w:after="120"/>
              <w:rPr>
                <w:lang w:val="en-GB"/>
              </w:rPr>
            </w:pPr>
            <w:r w:rsidRPr="000435D8">
              <w:t>Liechtenstein</w:t>
            </w:r>
          </w:p>
        </w:tc>
        <w:tc>
          <w:tcPr>
            <w:tcW w:w="3422" w:type="dxa"/>
            <w:shd w:val="clear" w:color="auto" w:fill="auto"/>
          </w:tcPr>
          <w:p w14:paraId="640E971E" w14:textId="1604B94C" w:rsidR="00C7385D" w:rsidRPr="000435D8" w:rsidRDefault="00C7385D" w:rsidP="000435D8">
            <w:pPr>
              <w:spacing w:before="40" w:after="120"/>
              <w:rPr>
                <w:lang w:val="en-GB"/>
              </w:rPr>
            </w:pPr>
            <w:hyperlink r:id="rId35" w:history="1">
              <w:r w:rsidRPr="000435D8">
                <w:rPr>
                  <w:rStyle w:val="Hipervnculo"/>
                  <w:lang w:val="en-GB"/>
                </w:rPr>
                <w:t>CAT/C/LIE/5</w:t>
              </w:r>
            </w:hyperlink>
          </w:p>
        </w:tc>
      </w:tr>
      <w:tr w:rsidR="00C7385D" w:rsidRPr="000435D8" w14:paraId="7BF97760" w14:textId="77777777" w:rsidTr="000435D8">
        <w:trPr>
          <w:trHeight w:val="240"/>
        </w:trPr>
        <w:tc>
          <w:tcPr>
            <w:tcW w:w="3948" w:type="dxa"/>
            <w:shd w:val="clear" w:color="auto" w:fill="auto"/>
          </w:tcPr>
          <w:p w14:paraId="051061D3" w14:textId="77777777" w:rsidR="00C7385D" w:rsidRPr="000435D8" w:rsidRDefault="00C7385D" w:rsidP="000435D8">
            <w:pPr>
              <w:spacing w:before="40" w:after="120"/>
              <w:rPr>
                <w:lang w:val="en-GB"/>
              </w:rPr>
            </w:pPr>
            <w:r w:rsidRPr="000435D8">
              <w:t>Luxemburgo</w:t>
            </w:r>
          </w:p>
        </w:tc>
        <w:tc>
          <w:tcPr>
            <w:tcW w:w="3422" w:type="dxa"/>
            <w:shd w:val="clear" w:color="auto" w:fill="auto"/>
          </w:tcPr>
          <w:p w14:paraId="60857C2B" w14:textId="4E455899" w:rsidR="00C7385D" w:rsidRPr="000435D8" w:rsidRDefault="00C7385D" w:rsidP="000435D8">
            <w:pPr>
              <w:spacing w:before="40" w:after="120"/>
              <w:rPr>
                <w:lang w:val="en-GB"/>
              </w:rPr>
            </w:pPr>
            <w:hyperlink r:id="rId36" w:history="1">
              <w:r w:rsidRPr="000435D8">
                <w:rPr>
                  <w:rStyle w:val="Hipervnculo"/>
                  <w:lang w:val="en-GB"/>
                </w:rPr>
                <w:t>CAT/C/LUX/8</w:t>
              </w:r>
            </w:hyperlink>
          </w:p>
        </w:tc>
      </w:tr>
      <w:tr w:rsidR="00C7385D" w:rsidRPr="000435D8" w14:paraId="299F9749" w14:textId="77777777" w:rsidTr="000435D8">
        <w:trPr>
          <w:trHeight w:val="240"/>
        </w:trPr>
        <w:tc>
          <w:tcPr>
            <w:tcW w:w="3948" w:type="dxa"/>
            <w:shd w:val="clear" w:color="auto" w:fill="auto"/>
          </w:tcPr>
          <w:p w14:paraId="2C65A473" w14:textId="77777777" w:rsidR="00C7385D" w:rsidRPr="000435D8" w:rsidRDefault="00C7385D" w:rsidP="000435D8">
            <w:pPr>
              <w:spacing w:before="40" w:after="120"/>
              <w:rPr>
                <w:lang w:val="en-GB"/>
              </w:rPr>
            </w:pPr>
            <w:r w:rsidRPr="000435D8">
              <w:t>Macedonia del Norte</w:t>
            </w:r>
          </w:p>
        </w:tc>
        <w:tc>
          <w:tcPr>
            <w:tcW w:w="3422" w:type="dxa"/>
            <w:shd w:val="clear" w:color="auto" w:fill="auto"/>
          </w:tcPr>
          <w:p w14:paraId="52628BF2" w14:textId="5564C411" w:rsidR="00C7385D" w:rsidRPr="000435D8" w:rsidRDefault="00C7385D" w:rsidP="000435D8">
            <w:pPr>
              <w:spacing w:before="40" w:after="120"/>
              <w:rPr>
                <w:lang w:val="en-GB"/>
              </w:rPr>
            </w:pPr>
            <w:hyperlink r:id="rId37" w:history="1">
              <w:r w:rsidRPr="000435D8">
                <w:rPr>
                  <w:rStyle w:val="Hipervnculo"/>
                  <w:lang w:val="en-GB"/>
                </w:rPr>
                <w:t>CAT/C/MKD/4</w:t>
              </w:r>
            </w:hyperlink>
          </w:p>
        </w:tc>
      </w:tr>
      <w:tr w:rsidR="00C7385D" w:rsidRPr="000435D8" w14:paraId="27123492" w14:textId="77777777" w:rsidTr="000435D8">
        <w:trPr>
          <w:trHeight w:val="240"/>
        </w:trPr>
        <w:tc>
          <w:tcPr>
            <w:tcW w:w="3948" w:type="dxa"/>
            <w:shd w:val="clear" w:color="auto" w:fill="auto"/>
          </w:tcPr>
          <w:p w14:paraId="6A7B9339" w14:textId="77777777" w:rsidR="00C7385D" w:rsidRPr="000435D8" w:rsidRDefault="00C7385D" w:rsidP="000435D8">
            <w:pPr>
              <w:spacing w:before="40" w:after="120"/>
              <w:rPr>
                <w:lang w:val="en-GB"/>
              </w:rPr>
            </w:pPr>
            <w:r w:rsidRPr="000435D8">
              <w:t>Malawi</w:t>
            </w:r>
          </w:p>
        </w:tc>
        <w:tc>
          <w:tcPr>
            <w:tcW w:w="3422" w:type="dxa"/>
            <w:shd w:val="clear" w:color="auto" w:fill="auto"/>
          </w:tcPr>
          <w:p w14:paraId="21CBEB65" w14:textId="15C29BE4" w:rsidR="00C7385D" w:rsidRPr="000435D8" w:rsidRDefault="00C7385D" w:rsidP="000435D8">
            <w:pPr>
              <w:spacing w:before="40" w:after="120"/>
              <w:rPr>
                <w:lang w:val="en-GB"/>
              </w:rPr>
            </w:pPr>
            <w:hyperlink r:id="rId38" w:history="1">
              <w:r w:rsidRPr="000435D8">
                <w:rPr>
                  <w:rStyle w:val="Hipervnculo"/>
                  <w:lang w:val="en-GB"/>
                </w:rPr>
                <w:t>CAT/C/MWI/1</w:t>
              </w:r>
            </w:hyperlink>
          </w:p>
        </w:tc>
      </w:tr>
      <w:tr w:rsidR="00C7385D" w:rsidRPr="000435D8" w14:paraId="0F205BD3" w14:textId="77777777" w:rsidTr="000435D8">
        <w:trPr>
          <w:trHeight w:val="240"/>
        </w:trPr>
        <w:tc>
          <w:tcPr>
            <w:tcW w:w="3948" w:type="dxa"/>
            <w:shd w:val="clear" w:color="auto" w:fill="auto"/>
          </w:tcPr>
          <w:p w14:paraId="00778555" w14:textId="77777777" w:rsidR="00C7385D" w:rsidRPr="000435D8" w:rsidRDefault="00C7385D" w:rsidP="000435D8">
            <w:pPr>
              <w:spacing w:before="40" w:after="120"/>
              <w:rPr>
                <w:lang w:val="en-GB"/>
              </w:rPr>
            </w:pPr>
            <w:r w:rsidRPr="000435D8">
              <w:t>Mauricio</w:t>
            </w:r>
          </w:p>
        </w:tc>
        <w:tc>
          <w:tcPr>
            <w:tcW w:w="3422" w:type="dxa"/>
            <w:shd w:val="clear" w:color="auto" w:fill="auto"/>
          </w:tcPr>
          <w:p w14:paraId="0442BB84" w14:textId="77777777" w:rsidR="00C7385D" w:rsidRPr="000435D8" w:rsidRDefault="00C7385D" w:rsidP="000435D8">
            <w:pPr>
              <w:spacing w:before="40" w:after="120"/>
              <w:rPr>
                <w:lang w:val="en-GB"/>
              </w:rPr>
            </w:pPr>
            <w:r w:rsidRPr="000435D8">
              <w:t>Quinto</w:t>
            </w:r>
          </w:p>
        </w:tc>
      </w:tr>
      <w:tr w:rsidR="00C7385D" w:rsidRPr="000435D8" w14:paraId="6AD26DD1" w14:textId="77777777" w:rsidTr="000435D8">
        <w:trPr>
          <w:trHeight w:val="240"/>
        </w:trPr>
        <w:tc>
          <w:tcPr>
            <w:tcW w:w="3948" w:type="dxa"/>
            <w:shd w:val="clear" w:color="auto" w:fill="auto"/>
          </w:tcPr>
          <w:p w14:paraId="676F5459" w14:textId="77777777" w:rsidR="00C7385D" w:rsidRPr="000435D8" w:rsidRDefault="00C7385D" w:rsidP="000435D8">
            <w:pPr>
              <w:spacing w:before="40" w:after="120"/>
              <w:rPr>
                <w:lang w:val="en-GB"/>
              </w:rPr>
            </w:pPr>
            <w:r w:rsidRPr="000435D8">
              <w:t>Mónaco</w:t>
            </w:r>
          </w:p>
        </w:tc>
        <w:tc>
          <w:tcPr>
            <w:tcW w:w="3422" w:type="dxa"/>
            <w:shd w:val="clear" w:color="auto" w:fill="auto"/>
          </w:tcPr>
          <w:p w14:paraId="3503B8B9" w14:textId="77777777" w:rsidR="00C7385D" w:rsidRPr="000435D8" w:rsidRDefault="00C7385D" w:rsidP="000435D8">
            <w:pPr>
              <w:spacing w:before="40" w:after="120"/>
              <w:rPr>
                <w:lang w:val="en-GB"/>
              </w:rPr>
            </w:pPr>
            <w:r w:rsidRPr="000435D8">
              <w:t>Séptimo</w:t>
            </w:r>
          </w:p>
        </w:tc>
      </w:tr>
      <w:tr w:rsidR="00C7385D" w:rsidRPr="000435D8" w14:paraId="14D92A36" w14:textId="77777777" w:rsidTr="000435D8">
        <w:trPr>
          <w:trHeight w:val="240"/>
        </w:trPr>
        <w:tc>
          <w:tcPr>
            <w:tcW w:w="3948" w:type="dxa"/>
            <w:shd w:val="clear" w:color="auto" w:fill="auto"/>
          </w:tcPr>
          <w:p w14:paraId="25CBD840" w14:textId="77777777" w:rsidR="00C7385D" w:rsidRPr="000435D8" w:rsidRDefault="00C7385D" w:rsidP="000435D8">
            <w:pPr>
              <w:spacing w:before="40" w:after="120"/>
              <w:rPr>
                <w:lang w:val="en-GB"/>
              </w:rPr>
            </w:pPr>
            <w:r w:rsidRPr="000435D8">
              <w:t>Mongolia</w:t>
            </w:r>
          </w:p>
        </w:tc>
        <w:tc>
          <w:tcPr>
            <w:tcW w:w="3422" w:type="dxa"/>
            <w:shd w:val="clear" w:color="auto" w:fill="auto"/>
          </w:tcPr>
          <w:p w14:paraId="1833C354" w14:textId="77777777" w:rsidR="00C7385D" w:rsidRPr="000435D8" w:rsidRDefault="00C7385D" w:rsidP="000435D8">
            <w:pPr>
              <w:spacing w:before="40" w:after="120"/>
              <w:rPr>
                <w:lang w:val="en-GB"/>
              </w:rPr>
            </w:pPr>
            <w:r w:rsidRPr="000435D8">
              <w:t>Tercero</w:t>
            </w:r>
          </w:p>
        </w:tc>
      </w:tr>
      <w:tr w:rsidR="00C7385D" w:rsidRPr="000435D8" w14:paraId="0F35D981" w14:textId="77777777" w:rsidTr="000435D8">
        <w:trPr>
          <w:trHeight w:val="240"/>
        </w:trPr>
        <w:tc>
          <w:tcPr>
            <w:tcW w:w="3948" w:type="dxa"/>
            <w:shd w:val="clear" w:color="auto" w:fill="auto"/>
          </w:tcPr>
          <w:p w14:paraId="6A351209" w14:textId="77777777" w:rsidR="00C7385D" w:rsidRPr="000435D8" w:rsidRDefault="00C7385D" w:rsidP="000435D8">
            <w:pPr>
              <w:spacing w:before="40" w:after="120"/>
              <w:rPr>
                <w:lang w:val="en-GB"/>
              </w:rPr>
            </w:pPr>
            <w:r w:rsidRPr="000435D8">
              <w:t>Montenegro</w:t>
            </w:r>
          </w:p>
        </w:tc>
        <w:tc>
          <w:tcPr>
            <w:tcW w:w="3422" w:type="dxa"/>
            <w:shd w:val="clear" w:color="auto" w:fill="auto"/>
          </w:tcPr>
          <w:p w14:paraId="1101DADC" w14:textId="65E339E4" w:rsidR="00C7385D" w:rsidRPr="000435D8" w:rsidRDefault="00C7385D" w:rsidP="000435D8">
            <w:pPr>
              <w:spacing w:before="40" w:after="120"/>
              <w:rPr>
                <w:lang w:val="en-GB"/>
              </w:rPr>
            </w:pPr>
            <w:hyperlink r:id="rId39" w:history="1">
              <w:r w:rsidRPr="000435D8">
                <w:rPr>
                  <w:rStyle w:val="Hipervnculo"/>
                  <w:lang w:val="en-GB"/>
                </w:rPr>
                <w:t>CAT/C/MNE/3</w:t>
              </w:r>
            </w:hyperlink>
          </w:p>
        </w:tc>
      </w:tr>
      <w:tr w:rsidR="00C7385D" w:rsidRPr="000435D8" w14:paraId="4EC3F40C" w14:textId="77777777" w:rsidTr="000435D8">
        <w:trPr>
          <w:trHeight w:val="240"/>
        </w:trPr>
        <w:tc>
          <w:tcPr>
            <w:tcW w:w="3948" w:type="dxa"/>
            <w:shd w:val="clear" w:color="auto" w:fill="auto"/>
          </w:tcPr>
          <w:p w14:paraId="1FE5EA74" w14:textId="77777777" w:rsidR="00C7385D" w:rsidRPr="000435D8" w:rsidRDefault="00C7385D" w:rsidP="000435D8">
            <w:pPr>
              <w:spacing w:before="40" w:after="120"/>
              <w:rPr>
                <w:lang w:val="en-GB"/>
              </w:rPr>
            </w:pPr>
            <w:r w:rsidRPr="000435D8">
              <w:t>Namibia</w:t>
            </w:r>
          </w:p>
        </w:tc>
        <w:tc>
          <w:tcPr>
            <w:tcW w:w="3422" w:type="dxa"/>
            <w:shd w:val="clear" w:color="auto" w:fill="auto"/>
          </w:tcPr>
          <w:p w14:paraId="52602DA5" w14:textId="77777777" w:rsidR="00C7385D" w:rsidRPr="000435D8" w:rsidRDefault="00C7385D" w:rsidP="000435D8">
            <w:pPr>
              <w:spacing w:before="40" w:after="120"/>
              <w:rPr>
                <w:lang w:val="en-GB"/>
              </w:rPr>
            </w:pPr>
            <w:r w:rsidRPr="000435D8">
              <w:t>Tercero</w:t>
            </w:r>
          </w:p>
        </w:tc>
      </w:tr>
      <w:tr w:rsidR="00C7385D" w:rsidRPr="000435D8" w14:paraId="39BF7F2D" w14:textId="77777777" w:rsidTr="000435D8">
        <w:trPr>
          <w:trHeight w:val="240"/>
        </w:trPr>
        <w:tc>
          <w:tcPr>
            <w:tcW w:w="3948" w:type="dxa"/>
            <w:shd w:val="clear" w:color="auto" w:fill="auto"/>
          </w:tcPr>
          <w:p w14:paraId="4E7659C8" w14:textId="77777777" w:rsidR="00C7385D" w:rsidRPr="000435D8" w:rsidRDefault="00C7385D" w:rsidP="000435D8">
            <w:pPr>
              <w:spacing w:before="40" w:after="120"/>
              <w:rPr>
                <w:lang w:val="en-GB"/>
              </w:rPr>
            </w:pPr>
            <w:r w:rsidRPr="000435D8">
              <w:t>Nicaragua</w:t>
            </w:r>
          </w:p>
        </w:tc>
        <w:tc>
          <w:tcPr>
            <w:tcW w:w="3422" w:type="dxa"/>
            <w:shd w:val="clear" w:color="auto" w:fill="auto"/>
          </w:tcPr>
          <w:p w14:paraId="2D5F3D4D" w14:textId="5930C548" w:rsidR="00C7385D" w:rsidRPr="000435D8" w:rsidRDefault="00C7385D" w:rsidP="000435D8">
            <w:pPr>
              <w:spacing w:before="40" w:after="120"/>
              <w:rPr>
                <w:lang w:val="en-GB"/>
              </w:rPr>
            </w:pPr>
            <w:hyperlink r:id="rId40" w:history="1">
              <w:r w:rsidRPr="000435D8">
                <w:rPr>
                  <w:rStyle w:val="Hipervnculo"/>
                  <w:lang w:val="en-GB"/>
                </w:rPr>
                <w:t>CAT/C/NIC/2</w:t>
              </w:r>
            </w:hyperlink>
          </w:p>
        </w:tc>
      </w:tr>
      <w:tr w:rsidR="00C7385D" w:rsidRPr="000435D8" w14:paraId="141C76C4" w14:textId="77777777" w:rsidTr="000435D8">
        <w:trPr>
          <w:trHeight w:val="240"/>
        </w:trPr>
        <w:tc>
          <w:tcPr>
            <w:tcW w:w="3948" w:type="dxa"/>
            <w:shd w:val="clear" w:color="auto" w:fill="auto"/>
          </w:tcPr>
          <w:p w14:paraId="027EB0C7" w14:textId="77777777" w:rsidR="00C7385D" w:rsidRPr="000435D8" w:rsidRDefault="00C7385D" w:rsidP="000435D8">
            <w:pPr>
              <w:spacing w:before="40" w:after="120"/>
              <w:rPr>
                <w:lang w:val="en-GB"/>
              </w:rPr>
            </w:pPr>
            <w:r w:rsidRPr="000435D8">
              <w:t>Nueva Zelandia</w:t>
            </w:r>
          </w:p>
        </w:tc>
        <w:tc>
          <w:tcPr>
            <w:tcW w:w="3422" w:type="dxa"/>
            <w:shd w:val="clear" w:color="auto" w:fill="auto"/>
          </w:tcPr>
          <w:p w14:paraId="51506416" w14:textId="3F0D32BF" w:rsidR="00C7385D" w:rsidRPr="000435D8" w:rsidRDefault="00C7385D" w:rsidP="000435D8">
            <w:pPr>
              <w:spacing w:before="40" w:after="120"/>
              <w:rPr>
                <w:lang w:val="en-GB"/>
              </w:rPr>
            </w:pPr>
            <w:hyperlink r:id="rId41" w:history="1">
              <w:r w:rsidRPr="000435D8">
                <w:rPr>
                  <w:rStyle w:val="Hipervnculo"/>
                  <w:lang w:val="en-GB"/>
                </w:rPr>
                <w:t>CAT/C/NZL/7</w:t>
              </w:r>
            </w:hyperlink>
          </w:p>
        </w:tc>
      </w:tr>
      <w:tr w:rsidR="00C7385D" w:rsidRPr="000435D8" w14:paraId="17B128E2" w14:textId="77777777" w:rsidTr="000435D8">
        <w:trPr>
          <w:trHeight w:val="240"/>
        </w:trPr>
        <w:tc>
          <w:tcPr>
            <w:tcW w:w="3948" w:type="dxa"/>
            <w:shd w:val="clear" w:color="auto" w:fill="auto"/>
          </w:tcPr>
          <w:p w14:paraId="2304EE5C" w14:textId="77777777" w:rsidR="00C7385D" w:rsidRPr="000435D8" w:rsidRDefault="00C7385D" w:rsidP="000435D8">
            <w:pPr>
              <w:spacing w:before="40" w:after="120"/>
              <w:rPr>
                <w:lang w:val="en-GB"/>
              </w:rPr>
            </w:pPr>
            <w:r w:rsidRPr="000435D8">
              <w:t>República de Corea</w:t>
            </w:r>
          </w:p>
        </w:tc>
        <w:tc>
          <w:tcPr>
            <w:tcW w:w="3422" w:type="dxa"/>
            <w:shd w:val="clear" w:color="auto" w:fill="auto"/>
          </w:tcPr>
          <w:p w14:paraId="0F38F8E5" w14:textId="77777777" w:rsidR="00C7385D" w:rsidRPr="000435D8" w:rsidRDefault="00C7385D" w:rsidP="000435D8">
            <w:pPr>
              <w:spacing w:before="40" w:after="120"/>
              <w:rPr>
                <w:lang w:val="en-GB"/>
              </w:rPr>
            </w:pPr>
            <w:r w:rsidRPr="000435D8">
              <w:t>Sexto</w:t>
            </w:r>
          </w:p>
        </w:tc>
      </w:tr>
      <w:tr w:rsidR="00C7385D" w:rsidRPr="000435D8" w14:paraId="699073FE" w14:textId="77777777" w:rsidTr="000435D8">
        <w:trPr>
          <w:trHeight w:val="240"/>
        </w:trPr>
        <w:tc>
          <w:tcPr>
            <w:tcW w:w="3948" w:type="dxa"/>
            <w:shd w:val="clear" w:color="auto" w:fill="auto"/>
          </w:tcPr>
          <w:p w14:paraId="027A28B8" w14:textId="77777777" w:rsidR="00C7385D" w:rsidRPr="000435D8" w:rsidRDefault="00C7385D" w:rsidP="000435D8">
            <w:pPr>
              <w:spacing w:before="40" w:after="120"/>
              <w:rPr>
                <w:lang w:val="en-GB"/>
              </w:rPr>
            </w:pPr>
            <w:r w:rsidRPr="000435D8">
              <w:t>Rumania</w:t>
            </w:r>
          </w:p>
        </w:tc>
        <w:tc>
          <w:tcPr>
            <w:tcW w:w="3422" w:type="dxa"/>
            <w:shd w:val="clear" w:color="auto" w:fill="auto"/>
          </w:tcPr>
          <w:p w14:paraId="2378BA51" w14:textId="7860B02F" w:rsidR="00C7385D" w:rsidRPr="000435D8" w:rsidRDefault="00C7385D" w:rsidP="000435D8">
            <w:pPr>
              <w:spacing w:before="40" w:after="120"/>
              <w:rPr>
                <w:lang w:val="en-GB"/>
              </w:rPr>
            </w:pPr>
            <w:hyperlink r:id="rId42" w:history="1">
              <w:r w:rsidRPr="000435D8">
                <w:rPr>
                  <w:rStyle w:val="Hipervnculo"/>
                  <w:lang w:val="en-GB"/>
                </w:rPr>
                <w:t>CAT/C/ROU/3</w:t>
              </w:r>
            </w:hyperlink>
          </w:p>
        </w:tc>
      </w:tr>
      <w:tr w:rsidR="00C7385D" w:rsidRPr="000435D8" w14:paraId="28E81A8E" w14:textId="77777777" w:rsidTr="000435D8">
        <w:trPr>
          <w:trHeight w:val="240"/>
        </w:trPr>
        <w:tc>
          <w:tcPr>
            <w:tcW w:w="3948" w:type="dxa"/>
            <w:shd w:val="clear" w:color="auto" w:fill="auto"/>
          </w:tcPr>
          <w:p w14:paraId="65BEBB73" w14:textId="77777777" w:rsidR="00C7385D" w:rsidRPr="000435D8" w:rsidRDefault="00C7385D" w:rsidP="000435D8">
            <w:pPr>
              <w:spacing w:before="40" w:after="120"/>
              <w:rPr>
                <w:lang w:val="en-GB"/>
              </w:rPr>
            </w:pPr>
            <w:r w:rsidRPr="000435D8">
              <w:t>Somalia</w:t>
            </w:r>
          </w:p>
        </w:tc>
        <w:tc>
          <w:tcPr>
            <w:tcW w:w="3422" w:type="dxa"/>
            <w:shd w:val="clear" w:color="auto" w:fill="auto"/>
          </w:tcPr>
          <w:p w14:paraId="612A255C" w14:textId="3054035F" w:rsidR="00C7385D" w:rsidRPr="000435D8" w:rsidRDefault="00C7385D" w:rsidP="000435D8">
            <w:pPr>
              <w:spacing w:before="40" w:after="120"/>
              <w:rPr>
                <w:lang w:val="en-GB"/>
              </w:rPr>
            </w:pPr>
            <w:hyperlink r:id="rId43" w:history="1">
              <w:r w:rsidRPr="000435D8">
                <w:rPr>
                  <w:rStyle w:val="Hipervnculo"/>
                  <w:lang w:val="en-GB"/>
                </w:rPr>
                <w:t>CAT/C/SOM/1</w:t>
              </w:r>
            </w:hyperlink>
          </w:p>
        </w:tc>
      </w:tr>
      <w:tr w:rsidR="00C7385D" w:rsidRPr="000435D8" w14:paraId="5ECD4A04" w14:textId="77777777" w:rsidTr="000435D8">
        <w:trPr>
          <w:trHeight w:val="240"/>
        </w:trPr>
        <w:tc>
          <w:tcPr>
            <w:tcW w:w="3948" w:type="dxa"/>
            <w:shd w:val="clear" w:color="auto" w:fill="auto"/>
          </w:tcPr>
          <w:p w14:paraId="6B4F9525" w14:textId="77777777" w:rsidR="00C7385D" w:rsidRPr="000435D8" w:rsidRDefault="00C7385D" w:rsidP="000435D8">
            <w:pPr>
              <w:spacing w:before="40" w:after="120"/>
              <w:rPr>
                <w:lang w:val="en-GB"/>
              </w:rPr>
            </w:pPr>
            <w:r w:rsidRPr="000435D8">
              <w:t>Suiza</w:t>
            </w:r>
          </w:p>
        </w:tc>
        <w:tc>
          <w:tcPr>
            <w:tcW w:w="3422" w:type="dxa"/>
            <w:shd w:val="clear" w:color="auto" w:fill="auto"/>
          </w:tcPr>
          <w:p w14:paraId="6719AB4B" w14:textId="22121693" w:rsidR="00C7385D" w:rsidRPr="000435D8" w:rsidRDefault="00C7385D" w:rsidP="000435D8">
            <w:pPr>
              <w:spacing w:before="40" w:after="120"/>
              <w:rPr>
                <w:lang w:val="en-GB"/>
              </w:rPr>
            </w:pPr>
            <w:hyperlink r:id="rId44" w:history="1">
              <w:r w:rsidRPr="000435D8">
                <w:rPr>
                  <w:rStyle w:val="Hipervnculo"/>
                  <w:lang w:val="en-GB"/>
                </w:rPr>
                <w:t>CAT/C/CHE/8</w:t>
              </w:r>
            </w:hyperlink>
          </w:p>
        </w:tc>
      </w:tr>
      <w:tr w:rsidR="00C7385D" w:rsidRPr="000435D8" w14:paraId="0BDDCFF8" w14:textId="77777777" w:rsidTr="000435D8">
        <w:trPr>
          <w:trHeight w:val="240"/>
        </w:trPr>
        <w:tc>
          <w:tcPr>
            <w:tcW w:w="3948" w:type="dxa"/>
            <w:shd w:val="clear" w:color="auto" w:fill="auto"/>
          </w:tcPr>
          <w:p w14:paraId="049D5944" w14:textId="77777777" w:rsidR="00C7385D" w:rsidRPr="000435D8" w:rsidRDefault="00C7385D" w:rsidP="000435D8">
            <w:pPr>
              <w:spacing w:before="40" w:after="120"/>
              <w:rPr>
                <w:lang w:val="en-GB"/>
              </w:rPr>
            </w:pPr>
            <w:r w:rsidRPr="000435D8">
              <w:t>Tailandia</w:t>
            </w:r>
          </w:p>
        </w:tc>
        <w:tc>
          <w:tcPr>
            <w:tcW w:w="3422" w:type="dxa"/>
            <w:shd w:val="clear" w:color="auto" w:fill="auto"/>
          </w:tcPr>
          <w:p w14:paraId="23764911" w14:textId="2AF8CEAF" w:rsidR="00C7385D" w:rsidRPr="000435D8" w:rsidRDefault="00C7385D" w:rsidP="000435D8">
            <w:pPr>
              <w:spacing w:before="40" w:after="120"/>
              <w:rPr>
                <w:lang w:val="en-GB"/>
              </w:rPr>
            </w:pPr>
            <w:hyperlink r:id="rId45" w:history="1">
              <w:r w:rsidRPr="000435D8">
                <w:rPr>
                  <w:rStyle w:val="Hipervnculo"/>
                  <w:lang w:val="en-GB"/>
                </w:rPr>
                <w:t>CAT/C/THA/2</w:t>
              </w:r>
            </w:hyperlink>
          </w:p>
        </w:tc>
      </w:tr>
      <w:tr w:rsidR="00C7385D" w:rsidRPr="000435D8" w14:paraId="2ECCD97B" w14:textId="77777777" w:rsidTr="000435D8">
        <w:trPr>
          <w:trHeight w:val="240"/>
        </w:trPr>
        <w:tc>
          <w:tcPr>
            <w:tcW w:w="3948" w:type="dxa"/>
            <w:shd w:val="clear" w:color="auto" w:fill="auto"/>
          </w:tcPr>
          <w:p w14:paraId="578018CF" w14:textId="77777777" w:rsidR="00C7385D" w:rsidRPr="000435D8" w:rsidRDefault="00C7385D" w:rsidP="000435D8">
            <w:pPr>
              <w:spacing w:before="40" w:after="120"/>
              <w:rPr>
                <w:lang w:val="en-GB"/>
              </w:rPr>
            </w:pPr>
            <w:r w:rsidRPr="000435D8">
              <w:t>Turkmenistán</w:t>
            </w:r>
          </w:p>
        </w:tc>
        <w:tc>
          <w:tcPr>
            <w:tcW w:w="3422" w:type="dxa"/>
            <w:shd w:val="clear" w:color="auto" w:fill="auto"/>
          </w:tcPr>
          <w:p w14:paraId="6844B47C" w14:textId="77777777" w:rsidR="00C7385D" w:rsidRPr="000435D8" w:rsidRDefault="00C7385D" w:rsidP="000435D8">
            <w:pPr>
              <w:spacing w:before="40" w:after="120"/>
              <w:rPr>
                <w:lang w:val="en-GB"/>
              </w:rPr>
            </w:pPr>
            <w:r w:rsidRPr="000435D8">
              <w:t>Tercero</w:t>
            </w:r>
          </w:p>
        </w:tc>
      </w:tr>
      <w:tr w:rsidR="00C7385D" w:rsidRPr="000435D8" w14:paraId="5C4343E0" w14:textId="77777777" w:rsidTr="000435D8">
        <w:trPr>
          <w:trHeight w:val="240"/>
        </w:trPr>
        <w:tc>
          <w:tcPr>
            <w:tcW w:w="3948" w:type="dxa"/>
            <w:shd w:val="clear" w:color="auto" w:fill="auto"/>
          </w:tcPr>
          <w:p w14:paraId="03C014C3" w14:textId="77777777" w:rsidR="00C7385D" w:rsidRPr="000435D8" w:rsidRDefault="00C7385D" w:rsidP="000435D8">
            <w:pPr>
              <w:spacing w:before="40" w:after="120"/>
              <w:rPr>
                <w:lang w:val="en-GB"/>
              </w:rPr>
            </w:pPr>
            <w:r w:rsidRPr="000435D8">
              <w:t>Turquía</w:t>
            </w:r>
          </w:p>
        </w:tc>
        <w:tc>
          <w:tcPr>
            <w:tcW w:w="3422" w:type="dxa"/>
            <w:shd w:val="clear" w:color="auto" w:fill="auto"/>
          </w:tcPr>
          <w:p w14:paraId="7AE91E7B" w14:textId="77777777" w:rsidR="00C7385D" w:rsidRPr="000435D8" w:rsidRDefault="00C7385D" w:rsidP="000435D8">
            <w:pPr>
              <w:spacing w:before="40" w:after="120"/>
              <w:rPr>
                <w:lang w:val="en-GB"/>
              </w:rPr>
            </w:pPr>
            <w:r w:rsidRPr="000435D8">
              <w:t>Quinto</w:t>
            </w:r>
          </w:p>
        </w:tc>
      </w:tr>
      <w:tr w:rsidR="00C7385D" w:rsidRPr="000435D8" w14:paraId="6C3D1E01" w14:textId="77777777" w:rsidTr="000435D8">
        <w:trPr>
          <w:trHeight w:val="240"/>
        </w:trPr>
        <w:tc>
          <w:tcPr>
            <w:tcW w:w="3948" w:type="dxa"/>
            <w:shd w:val="clear" w:color="auto" w:fill="auto"/>
          </w:tcPr>
          <w:p w14:paraId="1B8FD77F" w14:textId="77777777" w:rsidR="00C7385D" w:rsidRPr="000435D8" w:rsidRDefault="00C7385D" w:rsidP="000435D8">
            <w:pPr>
              <w:spacing w:before="40" w:after="120"/>
              <w:rPr>
                <w:lang w:val="en-GB"/>
              </w:rPr>
            </w:pPr>
            <w:r w:rsidRPr="000435D8">
              <w:t>Ucrania</w:t>
            </w:r>
          </w:p>
        </w:tc>
        <w:tc>
          <w:tcPr>
            <w:tcW w:w="3422" w:type="dxa"/>
            <w:shd w:val="clear" w:color="auto" w:fill="auto"/>
          </w:tcPr>
          <w:p w14:paraId="784AE4EC" w14:textId="261DDBC7" w:rsidR="00C7385D" w:rsidRPr="000435D8" w:rsidRDefault="00C7385D" w:rsidP="000435D8">
            <w:pPr>
              <w:spacing w:before="40" w:after="120"/>
              <w:rPr>
                <w:lang w:val="en-GB"/>
              </w:rPr>
            </w:pPr>
            <w:hyperlink r:id="rId46" w:history="1">
              <w:r w:rsidRPr="000435D8">
                <w:rPr>
                  <w:rStyle w:val="Hipervnculo"/>
                  <w:lang w:val="en-GB"/>
                </w:rPr>
                <w:t>CAT/C/UKR/7</w:t>
              </w:r>
            </w:hyperlink>
          </w:p>
        </w:tc>
      </w:tr>
      <w:tr w:rsidR="00C7385D" w:rsidRPr="000435D8" w14:paraId="2C30A931" w14:textId="77777777" w:rsidTr="000435D8">
        <w:trPr>
          <w:trHeight w:val="240"/>
        </w:trPr>
        <w:tc>
          <w:tcPr>
            <w:tcW w:w="3948" w:type="dxa"/>
            <w:shd w:val="clear" w:color="auto" w:fill="auto"/>
          </w:tcPr>
          <w:p w14:paraId="7FB4F855" w14:textId="77777777" w:rsidR="00C7385D" w:rsidRPr="000435D8" w:rsidRDefault="00C7385D" w:rsidP="000435D8">
            <w:pPr>
              <w:spacing w:before="40" w:after="120"/>
              <w:rPr>
                <w:lang w:val="en-GB"/>
              </w:rPr>
            </w:pPr>
            <w:r w:rsidRPr="000435D8">
              <w:t>Uganda</w:t>
            </w:r>
          </w:p>
        </w:tc>
        <w:tc>
          <w:tcPr>
            <w:tcW w:w="3422" w:type="dxa"/>
            <w:shd w:val="clear" w:color="auto" w:fill="auto"/>
          </w:tcPr>
          <w:p w14:paraId="5CA7CB57" w14:textId="628530B7" w:rsidR="00C7385D" w:rsidRPr="000435D8" w:rsidRDefault="00C7385D" w:rsidP="000435D8">
            <w:pPr>
              <w:spacing w:before="40" w:after="120"/>
              <w:rPr>
                <w:lang w:val="en-GB"/>
              </w:rPr>
            </w:pPr>
            <w:hyperlink r:id="rId47" w:history="1">
              <w:r w:rsidRPr="000435D8">
                <w:rPr>
                  <w:rStyle w:val="Hipervnculo"/>
                  <w:lang w:val="en-GB"/>
                </w:rPr>
                <w:t>CAT/C/UGA/2</w:t>
              </w:r>
            </w:hyperlink>
          </w:p>
        </w:tc>
      </w:tr>
      <w:tr w:rsidR="00C7385D" w:rsidRPr="000435D8" w14:paraId="16D3AA14" w14:textId="77777777" w:rsidTr="000435D8">
        <w:trPr>
          <w:trHeight w:val="240"/>
        </w:trPr>
        <w:tc>
          <w:tcPr>
            <w:tcW w:w="3948" w:type="dxa"/>
            <w:tcBorders>
              <w:bottom w:val="single" w:sz="12" w:space="0" w:color="auto"/>
            </w:tcBorders>
            <w:shd w:val="clear" w:color="auto" w:fill="auto"/>
          </w:tcPr>
          <w:p w14:paraId="61D77572" w14:textId="77777777" w:rsidR="00C7385D" w:rsidRPr="000435D8" w:rsidRDefault="00C7385D" w:rsidP="000435D8">
            <w:pPr>
              <w:spacing w:before="40" w:after="120"/>
              <w:rPr>
                <w:lang w:val="en-GB"/>
              </w:rPr>
            </w:pPr>
            <w:r w:rsidRPr="000435D8">
              <w:t>Uruguay</w:t>
            </w:r>
          </w:p>
        </w:tc>
        <w:tc>
          <w:tcPr>
            <w:tcW w:w="3422" w:type="dxa"/>
            <w:tcBorders>
              <w:bottom w:val="single" w:sz="12" w:space="0" w:color="auto"/>
            </w:tcBorders>
            <w:shd w:val="clear" w:color="auto" w:fill="auto"/>
          </w:tcPr>
          <w:p w14:paraId="21C17C8B" w14:textId="2AAACB00" w:rsidR="00C7385D" w:rsidRPr="000435D8" w:rsidRDefault="00C7385D" w:rsidP="000435D8">
            <w:pPr>
              <w:spacing w:before="40" w:after="120"/>
              <w:rPr>
                <w:lang w:val="en-GB"/>
              </w:rPr>
            </w:pPr>
            <w:hyperlink r:id="rId48" w:history="1">
              <w:r w:rsidRPr="000435D8">
                <w:rPr>
                  <w:rStyle w:val="Hipervnculo"/>
                  <w:lang w:val="en-GB"/>
                </w:rPr>
                <w:t>CAT/C/URY/4</w:t>
              </w:r>
            </w:hyperlink>
          </w:p>
        </w:tc>
      </w:tr>
    </w:tbl>
    <w:p w14:paraId="272E83ED" w14:textId="34527302" w:rsidR="000435D8" w:rsidRPr="000435D8" w:rsidRDefault="000435D8" w:rsidP="000435D8">
      <w:pPr>
        <w:pStyle w:val="H23G"/>
        <w:rPr>
          <w:lang w:val="en-GB"/>
        </w:rPr>
      </w:pPr>
      <w:r>
        <w:tab/>
      </w:r>
      <w:r w:rsidRPr="000435D8">
        <w:tab/>
        <w:t>Informes iniciales</w:t>
      </w:r>
    </w:p>
    <w:p w14:paraId="3E87E01B" w14:textId="5A12E6F8" w:rsidR="000435D8" w:rsidRPr="000435D8" w:rsidRDefault="000435D8" w:rsidP="000435D8">
      <w:pPr>
        <w:pStyle w:val="SingleTxtG"/>
        <w:rPr>
          <w:lang w:val="en-GB"/>
        </w:rPr>
      </w:pPr>
      <w:r>
        <w:tab/>
      </w:r>
      <w:r w:rsidRPr="000435D8">
        <w:t>La situación de la presentación de los informes iniciales a fecha de 25 de febrero de 2022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730"/>
        <w:gridCol w:w="2407"/>
        <w:gridCol w:w="2233"/>
      </w:tblGrid>
      <w:tr w:rsidR="009D7E64" w:rsidRPr="000435D8" w14:paraId="30AC5619" w14:textId="77777777" w:rsidTr="000E77AE">
        <w:trPr>
          <w:trHeight w:val="240"/>
          <w:tblHeader/>
        </w:trPr>
        <w:tc>
          <w:tcPr>
            <w:tcW w:w="2730" w:type="dxa"/>
            <w:tcBorders>
              <w:bottom w:val="nil"/>
            </w:tcBorders>
            <w:shd w:val="clear" w:color="auto" w:fill="auto"/>
          </w:tcPr>
          <w:p w14:paraId="33022A6A" w14:textId="77777777" w:rsidR="009D7E64" w:rsidRPr="000435D8" w:rsidRDefault="009D7E64" w:rsidP="000435D8">
            <w:pPr>
              <w:spacing w:before="80" w:after="80" w:line="200" w:lineRule="exact"/>
              <w:rPr>
                <w:i/>
                <w:sz w:val="16"/>
                <w:szCs w:val="16"/>
                <w:lang w:val="en-GB"/>
              </w:rPr>
            </w:pPr>
          </w:p>
        </w:tc>
        <w:tc>
          <w:tcPr>
            <w:tcW w:w="4640" w:type="dxa"/>
            <w:gridSpan w:val="2"/>
            <w:tcBorders>
              <w:top w:val="single" w:sz="4" w:space="0" w:color="auto"/>
              <w:bottom w:val="single" w:sz="4" w:space="0" w:color="auto"/>
            </w:tcBorders>
            <w:shd w:val="clear" w:color="auto" w:fill="auto"/>
          </w:tcPr>
          <w:p w14:paraId="7521E71E" w14:textId="77777777" w:rsidR="009D7E64" w:rsidRPr="000435D8" w:rsidRDefault="009D7E64" w:rsidP="000E77AE">
            <w:pPr>
              <w:spacing w:before="80" w:after="80" w:line="200" w:lineRule="exact"/>
              <w:jc w:val="center"/>
              <w:rPr>
                <w:i/>
                <w:sz w:val="16"/>
                <w:szCs w:val="16"/>
                <w:lang w:val="en-GB"/>
              </w:rPr>
            </w:pPr>
            <w:r w:rsidRPr="000435D8">
              <w:rPr>
                <w:i/>
                <w:sz w:val="16"/>
                <w:szCs w:val="16"/>
              </w:rPr>
              <w:t>Informes iniciales</w:t>
            </w:r>
          </w:p>
        </w:tc>
      </w:tr>
      <w:tr w:rsidR="009D7E64" w:rsidRPr="000435D8" w14:paraId="1246C47B" w14:textId="77777777" w:rsidTr="00C7385D">
        <w:trPr>
          <w:trHeight w:val="240"/>
          <w:tblHeader/>
        </w:trPr>
        <w:tc>
          <w:tcPr>
            <w:tcW w:w="2730" w:type="dxa"/>
            <w:tcBorders>
              <w:top w:val="nil"/>
              <w:bottom w:val="single" w:sz="12" w:space="0" w:color="auto"/>
            </w:tcBorders>
            <w:shd w:val="clear" w:color="auto" w:fill="auto"/>
            <w:vAlign w:val="bottom"/>
          </w:tcPr>
          <w:p w14:paraId="5E6FBBA5" w14:textId="77777777" w:rsidR="009D7E64" w:rsidRPr="000435D8" w:rsidRDefault="009D7E64" w:rsidP="00C7385D">
            <w:pPr>
              <w:spacing w:before="80" w:after="80" w:line="200" w:lineRule="exact"/>
              <w:rPr>
                <w:i/>
                <w:sz w:val="16"/>
                <w:szCs w:val="16"/>
                <w:lang w:val="en-GB"/>
              </w:rPr>
            </w:pPr>
            <w:r w:rsidRPr="000435D8">
              <w:rPr>
                <w:i/>
                <w:sz w:val="16"/>
                <w:szCs w:val="16"/>
              </w:rPr>
              <w:t>Estado parte (desde)</w:t>
            </w:r>
          </w:p>
        </w:tc>
        <w:tc>
          <w:tcPr>
            <w:tcW w:w="2407" w:type="dxa"/>
            <w:tcBorders>
              <w:top w:val="single" w:sz="4" w:space="0" w:color="auto"/>
              <w:bottom w:val="single" w:sz="12" w:space="0" w:color="auto"/>
            </w:tcBorders>
            <w:shd w:val="clear" w:color="auto" w:fill="auto"/>
          </w:tcPr>
          <w:p w14:paraId="7F7E9C7A" w14:textId="77777777" w:rsidR="009D7E64" w:rsidRPr="000435D8" w:rsidRDefault="009D7E64" w:rsidP="000435D8">
            <w:pPr>
              <w:spacing w:before="80" w:after="80" w:line="200" w:lineRule="exact"/>
              <w:rPr>
                <w:i/>
                <w:sz w:val="16"/>
                <w:szCs w:val="16"/>
                <w:lang w:val="en-GB"/>
              </w:rPr>
            </w:pPr>
            <w:r w:rsidRPr="000435D8">
              <w:rPr>
                <w:i/>
                <w:sz w:val="16"/>
                <w:szCs w:val="16"/>
              </w:rPr>
              <w:t>Fecha en que debía haberse presentado el informe</w:t>
            </w:r>
          </w:p>
        </w:tc>
        <w:tc>
          <w:tcPr>
            <w:tcW w:w="2233" w:type="dxa"/>
            <w:tcBorders>
              <w:top w:val="single" w:sz="4" w:space="0" w:color="auto"/>
              <w:bottom w:val="single" w:sz="12" w:space="0" w:color="auto"/>
            </w:tcBorders>
            <w:shd w:val="clear" w:color="auto" w:fill="auto"/>
          </w:tcPr>
          <w:p w14:paraId="3745F7F8" w14:textId="77777777" w:rsidR="009D7E64" w:rsidRPr="000435D8" w:rsidRDefault="009D7E64" w:rsidP="000435D8">
            <w:pPr>
              <w:spacing w:before="80" w:after="80" w:line="200" w:lineRule="exact"/>
              <w:rPr>
                <w:i/>
                <w:sz w:val="16"/>
                <w:szCs w:val="16"/>
                <w:lang w:val="en-GB"/>
              </w:rPr>
            </w:pPr>
            <w:r w:rsidRPr="000435D8">
              <w:rPr>
                <w:i/>
                <w:sz w:val="16"/>
                <w:szCs w:val="16"/>
              </w:rPr>
              <w:t>Fecha de presentación prevista o de recepción</w:t>
            </w:r>
          </w:p>
        </w:tc>
      </w:tr>
      <w:tr w:rsidR="009D7E64" w:rsidRPr="000435D8" w14:paraId="2AC69A20" w14:textId="77777777" w:rsidTr="000E77AE">
        <w:trPr>
          <w:trHeight w:hRule="exact" w:val="113"/>
          <w:tblHeader/>
        </w:trPr>
        <w:tc>
          <w:tcPr>
            <w:tcW w:w="2730" w:type="dxa"/>
            <w:tcBorders>
              <w:top w:val="single" w:sz="12" w:space="0" w:color="auto"/>
            </w:tcBorders>
            <w:shd w:val="clear" w:color="auto" w:fill="auto"/>
          </w:tcPr>
          <w:p w14:paraId="3FEC5EED" w14:textId="77777777" w:rsidR="009D7E64" w:rsidRPr="000435D8" w:rsidRDefault="009D7E64" w:rsidP="000435D8">
            <w:pPr>
              <w:spacing w:before="40" w:after="120"/>
              <w:rPr>
                <w:lang w:val="en-GB"/>
              </w:rPr>
            </w:pPr>
          </w:p>
        </w:tc>
        <w:tc>
          <w:tcPr>
            <w:tcW w:w="2407" w:type="dxa"/>
            <w:tcBorders>
              <w:top w:val="single" w:sz="12" w:space="0" w:color="auto"/>
            </w:tcBorders>
            <w:shd w:val="clear" w:color="auto" w:fill="auto"/>
          </w:tcPr>
          <w:p w14:paraId="6A02856F" w14:textId="77777777" w:rsidR="009D7E64" w:rsidRPr="000435D8" w:rsidRDefault="009D7E64" w:rsidP="000435D8">
            <w:pPr>
              <w:spacing w:before="40" w:after="120"/>
              <w:rPr>
                <w:lang w:val="en-GB"/>
              </w:rPr>
            </w:pPr>
          </w:p>
        </w:tc>
        <w:tc>
          <w:tcPr>
            <w:tcW w:w="2233" w:type="dxa"/>
            <w:tcBorders>
              <w:top w:val="single" w:sz="12" w:space="0" w:color="auto"/>
            </w:tcBorders>
            <w:shd w:val="clear" w:color="auto" w:fill="auto"/>
          </w:tcPr>
          <w:p w14:paraId="7DC5DD45" w14:textId="77777777" w:rsidR="009D7E64" w:rsidRPr="000435D8" w:rsidRDefault="009D7E64" w:rsidP="000435D8">
            <w:pPr>
              <w:spacing w:before="40" w:after="120"/>
              <w:rPr>
                <w:lang w:val="en-GB"/>
              </w:rPr>
            </w:pPr>
          </w:p>
        </w:tc>
      </w:tr>
      <w:tr w:rsidR="009D7E64" w:rsidRPr="000435D8" w14:paraId="7DE03DF9" w14:textId="77777777" w:rsidTr="000435D8">
        <w:trPr>
          <w:trHeight w:val="240"/>
        </w:trPr>
        <w:tc>
          <w:tcPr>
            <w:tcW w:w="2730" w:type="dxa"/>
            <w:shd w:val="clear" w:color="auto" w:fill="auto"/>
          </w:tcPr>
          <w:p w14:paraId="2013936C" w14:textId="77777777" w:rsidR="009D7E64" w:rsidRPr="000435D8" w:rsidRDefault="009D7E64" w:rsidP="000435D8">
            <w:pPr>
              <w:spacing w:before="40" w:after="120"/>
              <w:rPr>
                <w:lang w:val="en-GB"/>
              </w:rPr>
            </w:pPr>
            <w:r w:rsidRPr="000435D8">
              <w:t>Angola (2019)</w:t>
            </w:r>
          </w:p>
        </w:tc>
        <w:tc>
          <w:tcPr>
            <w:tcW w:w="2407" w:type="dxa"/>
            <w:shd w:val="clear" w:color="auto" w:fill="auto"/>
          </w:tcPr>
          <w:p w14:paraId="2A0B48E3" w14:textId="77777777" w:rsidR="009D7E64" w:rsidRPr="000435D8" w:rsidRDefault="009D7E64" w:rsidP="000435D8">
            <w:pPr>
              <w:spacing w:before="40" w:after="120"/>
              <w:rPr>
                <w:lang w:val="en-GB"/>
              </w:rPr>
            </w:pPr>
            <w:r w:rsidRPr="000435D8">
              <w:t>2 de noviembre de 2020</w:t>
            </w:r>
          </w:p>
        </w:tc>
        <w:tc>
          <w:tcPr>
            <w:tcW w:w="2233" w:type="dxa"/>
            <w:shd w:val="clear" w:color="auto" w:fill="auto"/>
          </w:tcPr>
          <w:p w14:paraId="0DF7FE37" w14:textId="77777777" w:rsidR="009D7E64" w:rsidRPr="000435D8" w:rsidRDefault="009D7E64" w:rsidP="000435D8">
            <w:pPr>
              <w:spacing w:before="40" w:after="120"/>
              <w:rPr>
                <w:lang w:val="en-GB"/>
              </w:rPr>
            </w:pPr>
          </w:p>
        </w:tc>
      </w:tr>
      <w:tr w:rsidR="009D7E64" w:rsidRPr="000435D8" w14:paraId="6AC14335" w14:textId="77777777" w:rsidTr="000435D8">
        <w:trPr>
          <w:trHeight w:val="240"/>
        </w:trPr>
        <w:tc>
          <w:tcPr>
            <w:tcW w:w="2730" w:type="dxa"/>
            <w:shd w:val="clear" w:color="auto" w:fill="auto"/>
          </w:tcPr>
          <w:p w14:paraId="1EB669ED" w14:textId="77777777" w:rsidR="009D7E64" w:rsidRPr="000435D8" w:rsidRDefault="009D7E64" w:rsidP="000435D8">
            <w:pPr>
              <w:spacing w:before="40" w:after="120"/>
              <w:rPr>
                <w:lang w:val="en-GB"/>
              </w:rPr>
            </w:pPr>
            <w:r w:rsidRPr="000435D8">
              <w:t>Bahamas (2018)</w:t>
            </w:r>
          </w:p>
        </w:tc>
        <w:tc>
          <w:tcPr>
            <w:tcW w:w="2407" w:type="dxa"/>
            <w:shd w:val="clear" w:color="auto" w:fill="auto"/>
          </w:tcPr>
          <w:p w14:paraId="570A754C" w14:textId="77777777" w:rsidR="009D7E64" w:rsidRPr="000435D8" w:rsidRDefault="009D7E64" w:rsidP="000435D8">
            <w:pPr>
              <w:spacing w:before="40" w:after="120"/>
              <w:rPr>
                <w:lang w:val="en-GB"/>
              </w:rPr>
            </w:pPr>
            <w:r w:rsidRPr="000435D8">
              <w:t>1 de julio de 2019</w:t>
            </w:r>
          </w:p>
        </w:tc>
        <w:tc>
          <w:tcPr>
            <w:tcW w:w="2233" w:type="dxa"/>
            <w:shd w:val="clear" w:color="auto" w:fill="auto"/>
          </w:tcPr>
          <w:p w14:paraId="4742DA66" w14:textId="77777777" w:rsidR="009D7E64" w:rsidRPr="000435D8" w:rsidRDefault="009D7E64" w:rsidP="000435D8">
            <w:pPr>
              <w:spacing w:before="40" w:after="120"/>
              <w:rPr>
                <w:lang w:val="en-GB"/>
              </w:rPr>
            </w:pPr>
          </w:p>
        </w:tc>
      </w:tr>
      <w:tr w:rsidR="009D7E64" w:rsidRPr="000435D8" w14:paraId="7C2C3592" w14:textId="77777777" w:rsidTr="000435D8">
        <w:trPr>
          <w:trHeight w:val="240"/>
        </w:trPr>
        <w:tc>
          <w:tcPr>
            <w:tcW w:w="2730" w:type="dxa"/>
            <w:shd w:val="clear" w:color="auto" w:fill="auto"/>
          </w:tcPr>
          <w:p w14:paraId="133C4563" w14:textId="77777777" w:rsidR="009D7E64" w:rsidRPr="000435D8" w:rsidRDefault="009D7E64" w:rsidP="000435D8">
            <w:pPr>
              <w:spacing w:before="40" w:after="120"/>
              <w:rPr>
                <w:lang w:val="en-GB"/>
              </w:rPr>
            </w:pPr>
            <w:r w:rsidRPr="000435D8">
              <w:t>Botswana</w:t>
            </w:r>
            <w:r w:rsidRPr="000435D8">
              <w:rPr>
                <w:i/>
                <w:iCs/>
                <w:sz w:val="18"/>
                <w:szCs w:val="18"/>
                <w:vertAlign w:val="superscript"/>
              </w:rPr>
              <w:t>a</w:t>
            </w:r>
            <w:r w:rsidRPr="000435D8">
              <w:t xml:space="preserve"> (2000)</w:t>
            </w:r>
          </w:p>
        </w:tc>
        <w:tc>
          <w:tcPr>
            <w:tcW w:w="2407" w:type="dxa"/>
            <w:shd w:val="clear" w:color="auto" w:fill="auto"/>
          </w:tcPr>
          <w:p w14:paraId="0A3EA77B" w14:textId="77777777" w:rsidR="009D7E64" w:rsidRPr="000435D8" w:rsidRDefault="009D7E64" w:rsidP="000435D8">
            <w:pPr>
              <w:spacing w:before="40" w:after="120"/>
              <w:rPr>
                <w:lang w:val="en-GB"/>
              </w:rPr>
            </w:pPr>
            <w:r w:rsidRPr="000435D8">
              <w:t>7 de octubre de 2001</w:t>
            </w:r>
          </w:p>
        </w:tc>
        <w:tc>
          <w:tcPr>
            <w:tcW w:w="2233" w:type="dxa"/>
            <w:shd w:val="clear" w:color="auto" w:fill="auto"/>
          </w:tcPr>
          <w:p w14:paraId="20ABDC39" w14:textId="77777777" w:rsidR="009D7E64" w:rsidRPr="000435D8" w:rsidRDefault="009D7E64" w:rsidP="000435D8">
            <w:pPr>
              <w:spacing w:before="40" w:after="120"/>
              <w:rPr>
                <w:lang w:val="en-GB"/>
              </w:rPr>
            </w:pPr>
          </w:p>
        </w:tc>
      </w:tr>
      <w:tr w:rsidR="009D7E64" w:rsidRPr="000435D8" w14:paraId="56C85BF0" w14:textId="77777777" w:rsidTr="000435D8">
        <w:trPr>
          <w:trHeight w:val="240"/>
        </w:trPr>
        <w:tc>
          <w:tcPr>
            <w:tcW w:w="2730" w:type="dxa"/>
            <w:shd w:val="clear" w:color="auto" w:fill="auto"/>
          </w:tcPr>
          <w:p w14:paraId="47100B17" w14:textId="77777777" w:rsidR="009D7E64" w:rsidRPr="000435D8" w:rsidRDefault="009D7E64" w:rsidP="000435D8">
            <w:pPr>
              <w:spacing w:before="40" w:after="120"/>
              <w:rPr>
                <w:lang w:val="en-GB"/>
              </w:rPr>
            </w:pPr>
            <w:r w:rsidRPr="000435D8">
              <w:t>Comoras (2017)</w:t>
            </w:r>
          </w:p>
        </w:tc>
        <w:tc>
          <w:tcPr>
            <w:tcW w:w="2407" w:type="dxa"/>
            <w:shd w:val="clear" w:color="auto" w:fill="auto"/>
          </w:tcPr>
          <w:p w14:paraId="4D863E4E" w14:textId="77777777" w:rsidR="009D7E64" w:rsidRPr="000435D8" w:rsidRDefault="009D7E64" w:rsidP="000435D8">
            <w:pPr>
              <w:spacing w:before="40" w:after="120"/>
              <w:rPr>
                <w:lang w:val="en-GB"/>
              </w:rPr>
            </w:pPr>
            <w:r w:rsidRPr="000435D8">
              <w:t>25 de junio de 2018</w:t>
            </w:r>
          </w:p>
        </w:tc>
        <w:tc>
          <w:tcPr>
            <w:tcW w:w="2233" w:type="dxa"/>
            <w:shd w:val="clear" w:color="auto" w:fill="auto"/>
          </w:tcPr>
          <w:p w14:paraId="32112515" w14:textId="77777777" w:rsidR="009D7E64" w:rsidRPr="000435D8" w:rsidRDefault="009D7E64" w:rsidP="000435D8">
            <w:pPr>
              <w:spacing w:before="40" w:after="120"/>
              <w:rPr>
                <w:lang w:val="en-GB"/>
              </w:rPr>
            </w:pPr>
          </w:p>
        </w:tc>
      </w:tr>
      <w:tr w:rsidR="009D7E64" w:rsidRPr="000435D8" w14:paraId="1211E591" w14:textId="77777777" w:rsidTr="000435D8">
        <w:trPr>
          <w:trHeight w:val="240"/>
        </w:trPr>
        <w:tc>
          <w:tcPr>
            <w:tcW w:w="2730" w:type="dxa"/>
            <w:shd w:val="clear" w:color="auto" w:fill="auto"/>
          </w:tcPr>
          <w:p w14:paraId="5F7BE0B3" w14:textId="77777777" w:rsidR="009D7E64" w:rsidRPr="000435D8" w:rsidRDefault="009D7E64" w:rsidP="000435D8">
            <w:pPr>
              <w:spacing w:before="40" w:after="120"/>
              <w:rPr>
                <w:lang w:val="en-GB"/>
              </w:rPr>
            </w:pPr>
            <w:r w:rsidRPr="000435D8">
              <w:rPr>
                <w:lang w:val="es-ES_tradnl"/>
              </w:rPr>
              <w:t>Côte d’Ivoire</w:t>
            </w:r>
            <w:r w:rsidRPr="000435D8">
              <w:rPr>
                <w:i/>
                <w:sz w:val="18"/>
                <w:szCs w:val="18"/>
                <w:vertAlign w:val="superscript"/>
                <w:lang w:val="es-ES_tradnl"/>
              </w:rPr>
              <w:t>b</w:t>
            </w:r>
            <w:r w:rsidRPr="000435D8">
              <w:rPr>
                <w:lang w:val="es-ES_tradnl"/>
              </w:rPr>
              <w:t xml:space="preserve"> </w:t>
            </w:r>
            <w:r w:rsidRPr="000435D8">
              <w:t>(1995)</w:t>
            </w:r>
          </w:p>
        </w:tc>
        <w:tc>
          <w:tcPr>
            <w:tcW w:w="2407" w:type="dxa"/>
            <w:shd w:val="clear" w:color="auto" w:fill="auto"/>
          </w:tcPr>
          <w:p w14:paraId="2E681D0D" w14:textId="77777777" w:rsidR="009D7E64" w:rsidRPr="000435D8" w:rsidRDefault="009D7E64" w:rsidP="000435D8">
            <w:pPr>
              <w:spacing w:before="40" w:after="120"/>
              <w:rPr>
                <w:lang w:val="en-GB"/>
              </w:rPr>
            </w:pPr>
            <w:r w:rsidRPr="000435D8">
              <w:t>16 de enero de 1997</w:t>
            </w:r>
          </w:p>
        </w:tc>
        <w:tc>
          <w:tcPr>
            <w:tcW w:w="2233" w:type="dxa"/>
            <w:shd w:val="clear" w:color="auto" w:fill="auto"/>
          </w:tcPr>
          <w:p w14:paraId="6B2F5662" w14:textId="77777777" w:rsidR="009D7E64" w:rsidRPr="000435D8" w:rsidRDefault="009D7E64" w:rsidP="000435D8">
            <w:pPr>
              <w:spacing w:before="40" w:after="120"/>
              <w:rPr>
                <w:lang w:val="en-GB"/>
              </w:rPr>
            </w:pPr>
          </w:p>
        </w:tc>
      </w:tr>
      <w:tr w:rsidR="009D7E64" w:rsidRPr="000435D8" w14:paraId="32951B7E" w14:textId="77777777" w:rsidTr="000435D8">
        <w:trPr>
          <w:trHeight w:val="240"/>
        </w:trPr>
        <w:tc>
          <w:tcPr>
            <w:tcW w:w="2730" w:type="dxa"/>
            <w:shd w:val="clear" w:color="auto" w:fill="auto"/>
          </w:tcPr>
          <w:p w14:paraId="53A097CF" w14:textId="77777777" w:rsidR="009D7E64" w:rsidRPr="000435D8" w:rsidRDefault="009D7E64" w:rsidP="000E77AE">
            <w:pPr>
              <w:keepNext/>
              <w:keepLines/>
              <w:spacing w:before="40" w:after="120"/>
              <w:rPr>
                <w:lang w:val="en-GB"/>
              </w:rPr>
            </w:pPr>
            <w:r w:rsidRPr="000435D8">
              <w:lastRenderedPageBreak/>
              <w:t>Emiratos Árabes Unidos (2012)</w:t>
            </w:r>
          </w:p>
        </w:tc>
        <w:tc>
          <w:tcPr>
            <w:tcW w:w="2407" w:type="dxa"/>
            <w:shd w:val="clear" w:color="auto" w:fill="auto"/>
          </w:tcPr>
          <w:p w14:paraId="52ECB983" w14:textId="77777777" w:rsidR="009D7E64" w:rsidRPr="000435D8" w:rsidRDefault="009D7E64" w:rsidP="000E77AE">
            <w:pPr>
              <w:keepNext/>
              <w:keepLines/>
              <w:spacing w:before="40" w:after="120"/>
              <w:rPr>
                <w:lang w:val="en-GB"/>
              </w:rPr>
            </w:pPr>
          </w:p>
        </w:tc>
        <w:tc>
          <w:tcPr>
            <w:tcW w:w="2233" w:type="dxa"/>
            <w:shd w:val="clear" w:color="auto" w:fill="auto"/>
          </w:tcPr>
          <w:p w14:paraId="5E95C435" w14:textId="77777777" w:rsidR="009D7E64" w:rsidRPr="000435D8" w:rsidRDefault="009D7E64" w:rsidP="000E77AE">
            <w:pPr>
              <w:keepNext/>
              <w:keepLines/>
              <w:spacing w:before="40" w:after="120"/>
              <w:rPr>
                <w:lang w:val="en-GB"/>
              </w:rPr>
            </w:pPr>
            <w:r w:rsidRPr="000435D8">
              <w:t>Recibido el 20 de junio de</w:t>
            </w:r>
            <w:r>
              <w:t> </w:t>
            </w:r>
            <w:r w:rsidRPr="000435D8">
              <w:t>2018</w:t>
            </w:r>
          </w:p>
        </w:tc>
      </w:tr>
      <w:tr w:rsidR="009D7E64" w:rsidRPr="000435D8" w14:paraId="5DBA1224" w14:textId="77777777" w:rsidTr="000435D8">
        <w:trPr>
          <w:trHeight w:val="240"/>
        </w:trPr>
        <w:tc>
          <w:tcPr>
            <w:tcW w:w="2730" w:type="dxa"/>
            <w:shd w:val="clear" w:color="auto" w:fill="auto"/>
          </w:tcPr>
          <w:p w14:paraId="1D4C7C61" w14:textId="77777777" w:rsidR="009D7E64" w:rsidRPr="000435D8" w:rsidRDefault="009D7E64" w:rsidP="000435D8">
            <w:pPr>
              <w:spacing w:before="40" w:after="120"/>
              <w:rPr>
                <w:lang w:val="en-GB"/>
              </w:rPr>
            </w:pPr>
            <w:r w:rsidRPr="000435D8">
              <w:t>Eritrea (2014)</w:t>
            </w:r>
          </w:p>
        </w:tc>
        <w:tc>
          <w:tcPr>
            <w:tcW w:w="2407" w:type="dxa"/>
            <w:shd w:val="clear" w:color="auto" w:fill="auto"/>
          </w:tcPr>
          <w:p w14:paraId="1A4C5348" w14:textId="77777777" w:rsidR="009D7E64" w:rsidRPr="000435D8" w:rsidRDefault="009D7E64" w:rsidP="000435D8">
            <w:pPr>
              <w:spacing w:before="40" w:after="120"/>
              <w:rPr>
                <w:lang w:val="en-GB"/>
              </w:rPr>
            </w:pPr>
            <w:r w:rsidRPr="000435D8">
              <w:t>25 de octubre de 2015</w:t>
            </w:r>
          </w:p>
        </w:tc>
        <w:tc>
          <w:tcPr>
            <w:tcW w:w="2233" w:type="dxa"/>
            <w:shd w:val="clear" w:color="auto" w:fill="auto"/>
          </w:tcPr>
          <w:p w14:paraId="7D23B3EA" w14:textId="77777777" w:rsidR="009D7E64" w:rsidRPr="000435D8" w:rsidRDefault="009D7E64" w:rsidP="000435D8">
            <w:pPr>
              <w:spacing w:before="40" w:after="120"/>
              <w:rPr>
                <w:lang w:val="en-GB"/>
              </w:rPr>
            </w:pPr>
          </w:p>
        </w:tc>
      </w:tr>
      <w:tr w:rsidR="000905E2" w:rsidRPr="000435D8" w14:paraId="231223EA" w14:textId="77777777" w:rsidTr="000435D8">
        <w:trPr>
          <w:trHeight w:val="240"/>
        </w:trPr>
        <w:tc>
          <w:tcPr>
            <w:tcW w:w="2730" w:type="dxa"/>
            <w:shd w:val="clear" w:color="auto" w:fill="auto"/>
          </w:tcPr>
          <w:p w14:paraId="6C5E56C4" w14:textId="40FB7E4E" w:rsidR="000905E2" w:rsidRPr="000435D8" w:rsidRDefault="000905E2" w:rsidP="000905E2">
            <w:pPr>
              <w:spacing w:before="40" w:after="120"/>
            </w:pPr>
            <w:r w:rsidRPr="000435D8">
              <w:t>Estado de Palestina (2014)</w:t>
            </w:r>
          </w:p>
        </w:tc>
        <w:tc>
          <w:tcPr>
            <w:tcW w:w="2407" w:type="dxa"/>
            <w:shd w:val="clear" w:color="auto" w:fill="auto"/>
          </w:tcPr>
          <w:p w14:paraId="7A339D1A" w14:textId="77777777" w:rsidR="000905E2" w:rsidRPr="000435D8" w:rsidRDefault="000905E2" w:rsidP="000905E2">
            <w:pPr>
              <w:spacing w:before="40" w:after="120"/>
            </w:pPr>
          </w:p>
        </w:tc>
        <w:tc>
          <w:tcPr>
            <w:tcW w:w="2233" w:type="dxa"/>
            <w:shd w:val="clear" w:color="auto" w:fill="auto"/>
          </w:tcPr>
          <w:p w14:paraId="291EF10C" w14:textId="0B2958B8" w:rsidR="000905E2" w:rsidRPr="000435D8" w:rsidRDefault="000905E2" w:rsidP="000905E2">
            <w:pPr>
              <w:spacing w:before="40" w:after="120"/>
              <w:rPr>
                <w:lang w:val="en-GB"/>
              </w:rPr>
            </w:pPr>
            <w:r w:rsidRPr="000435D8">
              <w:t>Recibido el 14 de junio de</w:t>
            </w:r>
            <w:r>
              <w:t> </w:t>
            </w:r>
            <w:r w:rsidRPr="000435D8">
              <w:t>2019</w:t>
            </w:r>
          </w:p>
        </w:tc>
      </w:tr>
      <w:tr w:rsidR="009D7E64" w:rsidRPr="000435D8" w14:paraId="2474484D" w14:textId="77777777" w:rsidTr="000435D8">
        <w:trPr>
          <w:trHeight w:val="240"/>
        </w:trPr>
        <w:tc>
          <w:tcPr>
            <w:tcW w:w="2730" w:type="dxa"/>
            <w:shd w:val="clear" w:color="auto" w:fill="auto"/>
          </w:tcPr>
          <w:p w14:paraId="4656CBEA" w14:textId="77777777" w:rsidR="009D7E64" w:rsidRPr="000435D8" w:rsidRDefault="009D7E64" w:rsidP="000435D8">
            <w:pPr>
              <w:spacing w:before="40" w:after="120"/>
              <w:rPr>
                <w:lang w:val="en-GB"/>
              </w:rPr>
            </w:pPr>
            <w:r w:rsidRPr="000435D8">
              <w:t>Eswatini (2004)</w:t>
            </w:r>
          </w:p>
        </w:tc>
        <w:tc>
          <w:tcPr>
            <w:tcW w:w="2407" w:type="dxa"/>
            <w:shd w:val="clear" w:color="auto" w:fill="auto"/>
          </w:tcPr>
          <w:p w14:paraId="0AD9ABE0" w14:textId="77777777" w:rsidR="009D7E64" w:rsidRPr="000435D8" w:rsidRDefault="009D7E64" w:rsidP="000435D8">
            <w:pPr>
              <w:spacing w:before="40" w:after="120"/>
              <w:rPr>
                <w:lang w:val="en-GB"/>
              </w:rPr>
            </w:pPr>
            <w:r w:rsidRPr="000435D8">
              <w:t>25 de abril de 2005</w:t>
            </w:r>
          </w:p>
        </w:tc>
        <w:tc>
          <w:tcPr>
            <w:tcW w:w="2233" w:type="dxa"/>
            <w:shd w:val="clear" w:color="auto" w:fill="auto"/>
          </w:tcPr>
          <w:p w14:paraId="5BA35803" w14:textId="77777777" w:rsidR="009D7E64" w:rsidRPr="000435D8" w:rsidRDefault="009D7E64" w:rsidP="000435D8">
            <w:pPr>
              <w:spacing w:before="40" w:after="120"/>
              <w:rPr>
                <w:lang w:val="en-GB"/>
              </w:rPr>
            </w:pPr>
          </w:p>
        </w:tc>
      </w:tr>
      <w:tr w:rsidR="009D7E64" w:rsidRPr="000435D8" w14:paraId="3A02329C" w14:textId="77777777" w:rsidTr="000435D8">
        <w:trPr>
          <w:trHeight w:val="240"/>
        </w:trPr>
        <w:tc>
          <w:tcPr>
            <w:tcW w:w="2730" w:type="dxa"/>
            <w:shd w:val="clear" w:color="auto" w:fill="auto"/>
          </w:tcPr>
          <w:p w14:paraId="1C068A51" w14:textId="77777777" w:rsidR="009D7E64" w:rsidRPr="000435D8" w:rsidRDefault="009D7E64" w:rsidP="000435D8">
            <w:pPr>
              <w:spacing w:before="40" w:after="120"/>
              <w:rPr>
                <w:lang w:val="en-GB"/>
              </w:rPr>
            </w:pPr>
            <w:r w:rsidRPr="000435D8">
              <w:t>Fi</w:t>
            </w:r>
            <w:r>
              <w:t>j</w:t>
            </w:r>
            <w:r w:rsidRPr="000435D8">
              <w:t>i (2016)</w:t>
            </w:r>
          </w:p>
        </w:tc>
        <w:tc>
          <w:tcPr>
            <w:tcW w:w="2407" w:type="dxa"/>
            <w:shd w:val="clear" w:color="auto" w:fill="auto"/>
          </w:tcPr>
          <w:p w14:paraId="41F4FED2" w14:textId="77777777" w:rsidR="009D7E64" w:rsidRPr="000435D8" w:rsidRDefault="009D7E64" w:rsidP="000435D8">
            <w:pPr>
              <w:spacing w:before="40" w:after="120"/>
              <w:rPr>
                <w:lang w:val="en-GB"/>
              </w:rPr>
            </w:pPr>
            <w:r w:rsidRPr="000435D8">
              <w:t>14 de abril de 2017</w:t>
            </w:r>
          </w:p>
        </w:tc>
        <w:tc>
          <w:tcPr>
            <w:tcW w:w="2233" w:type="dxa"/>
            <w:shd w:val="clear" w:color="auto" w:fill="auto"/>
          </w:tcPr>
          <w:p w14:paraId="6EE09D5F" w14:textId="77777777" w:rsidR="009D7E64" w:rsidRPr="000435D8" w:rsidRDefault="009D7E64" w:rsidP="000435D8">
            <w:pPr>
              <w:spacing w:before="40" w:after="120"/>
              <w:rPr>
                <w:lang w:val="en-GB"/>
              </w:rPr>
            </w:pPr>
          </w:p>
        </w:tc>
      </w:tr>
      <w:tr w:rsidR="009D7E64" w:rsidRPr="000435D8" w14:paraId="06655E79" w14:textId="77777777" w:rsidTr="000435D8">
        <w:trPr>
          <w:trHeight w:val="240"/>
        </w:trPr>
        <w:tc>
          <w:tcPr>
            <w:tcW w:w="2730" w:type="dxa"/>
            <w:shd w:val="clear" w:color="auto" w:fill="auto"/>
          </w:tcPr>
          <w:p w14:paraId="015C5022" w14:textId="77777777" w:rsidR="009D7E64" w:rsidRPr="000435D8" w:rsidRDefault="009D7E64" w:rsidP="000435D8">
            <w:pPr>
              <w:spacing w:before="40" w:after="120"/>
              <w:rPr>
                <w:lang w:val="en-GB"/>
              </w:rPr>
            </w:pPr>
            <w:r w:rsidRPr="000435D8">
              <w:t>Gambia (2018)</w:t>
            </w:r>
          </w:p>
        </w:tc>
        <w:tc>
          <w:tcPr>
            <w:tcW w:w="2407" w:type="dxa"/>
            <w:shd w:val="clear" w:color="auto" w:fill="auto"/>
          </w:tcPr>
          <w:p w14:paraId="4D7AEA70" w14:textId="77777777" w:rsidR="009D7E64" w:rsidRPr="000435D8" w:rsidRDefault="009D7E64" w:rsidP="000435D8">
            <w:pPr>
              <w:spacing w:before="40" w:after="120"/>
              <w:rPr>
                <w:lang w:val="en-GB"/>
              </w:rPr>
            </w:pPr>
            <w:r w:rsidRPr="000435D8">
              <w:t>28 de octubre de 2019</w:t>
            </w:r>
          </w:p>
        </w:tc>
        <w:tc>
          <w:tcPr>
            <w:tcW w:w="2233" w:type="dxa"/>
            <w:shd w:val="clear" w:color="auto" w:fill="auto"/>
          </w:tcPr>
          <w:p w14:paraId="7F80AC77" w14:textId="77777777" w:rsidR="009D7E64" w:rsidRPr="000435D8" w:rsidRDefault="009D7E64" w:rsidP="000435D8">
            <w:pPr>
              <w:spacing w:before="40" w:after="120"/>
              <w:rPr>
                <w:lang w:val="en-GB"/>
              </w:rPr>
            </w:pPr>
          </w:p>
        </w:tc>
      </w:tr>
      <w:tr w:rsidR="009D7E64" w:rsidRPr="000435D8" w14:paraId="6ECE25B9" w14:textId="77777777" w:rsidTr="000435D8">
        <w:trPr>
          <w:trHeight w:val="240"/>
        </w:trPr>
        <w:tc>
          <w:tcPr>
            <w:tcW w:w="2730" w:type="dxa"/>
            <w:shd w:val="clear" w:color="auto" w:fill="auto"/>
          </w:tcPr>
          <w:p w14:paraId="79E60A91" w14:textId="77777777" w:rsidR="009D7E64" w:rsidRPr="000435D8" w:rsidRDefault="009D7E64" w:rsidP="000435D8">
            <w:pPr>
              <w:spacing w:before="40" w:after="120"/>
              <w:rPr>
                <w:lang w:val="en-GB"/>
              </w:rPr>
            </w:pPr>
            <w:r w:rsidRPr="000435D8">
              <w:t>Granada (2019)</w:t>
            </w:r>
          </w:p>
        </w:tc>
        <w:tc>
          <w:tcPr>
            <w:tcW w:w="2407" w:type="dxa"/>
            <w:shd w:val="clear" w:color="auto" w:fill="auto"/>
          </w:tcPr>
          <w:p w14:paraId="093048E0" w14:textId="77777777" w:rsidR="009D7E64" w:rsidRPr="000435D8" w:rsidRDefault="009D7E64" w:rsidP="000435D8">
            <w:pPr>
              <w:spacing w:before="40" w:after="120"/>
              <w:rPr>
                <w:lang w:val="en-GB"/>
              </w:rPr>
            </w:pPr>
            <w:r w:rsidRPr="000435D8">
              <w:t>27 de octubre de 2020</w:t>
            </w:r>
          </w:p>
        </w:tc>
        <w:tc>
          <w:tcPr>
            <w:tcW w:w="2233" w:type="dxa"/>
            <w:shd w:val="clear" w:color="auto" w:fill="auto"/>
          </w:tcPr>
          <w:p w14:paraId="1C6877F1" w14:textId="77777777" w:rsidR="009D7E64" w:rsidRPr="000435D8" w:rsidRDefault="009D7E64" w:rsidP="000435D8">
            <w:pPr>
              <w:spacing w:before="40" w:after="120"/>
              <w:rPr>
                <w:lang w:val="en-GB"/>
              </w:rPr>
            </w:pPr>
          </w:p>
        </w:tc>
      </w:tr>
      <w:tr w:rsidR="00205F8F" w:rsidRPr="000435D8" w14:paraId="2E669BC8" w14:textId="77777777" w:rsidTr="000435D8">
        <w:trPr>
          <w:trHeight w:val="240"/>
        </w:trPr>
        <w:tc>
          <w:tcPr>
            <w:tcW w:w="2730" w:type="dxa"/>
            <w:shd w:val="clear" w:color="auto" w:fill="auto"/>
          </w:tcPr>
          <w:p w14:paraId="4AE8ED50" w14:textId="3F9ADB68" w:rsidR="00205F8F" w:rsidRPr="000435D8" w:rsidRDefault="00205F8F" w:rsidP="00205F8F">
            <w:pPr>
              <w:spacing w:before="40" w:after="120"/>
            </w:pPr>
            <w:r w:rsidRPr="000435D8">
              <w:t>Guinea-Bissau (2013)</w:t>
            </w:r>
          </w:p>
        </w:tc>
        <w:tc>
          <w:tcPr>
            <w:tcW w:w="2407" w:type="dxa"/>
            <w:shd w:val="clear" w:color="auto" w:fill="auto"/>
          </w:tcPr>
          <w:p w14:paraId="64E4F871" w14:textId="32DFF7E1" w:rsidR="00205F8F" w:rsidRPr="000435D8" w:rsidRDefault="00205F8F" w:rsidP="00205F8F">
            <w:pPr>
              <w:spacing w:before="40" w:after="120"/>
            </w:pPr>
            <w:r w:rsidRPr="000435D8">
              <w:t xml:space="preserve">24 de octubre de 2014 </w:t>
            </w:r>
          </w:p>
        </w:tc>
        <w:tc>
          <w:tcPr>
            <w:tcW w:w="2233" w:type="dxa"/>
            <w:shd w:val="clear" w:color="auto" w:fill="auto"/>
          </w:tcPr>
          <w:p w14:paraId="3F1BF3D9" w14:textId="77777777" w:rsidR="00205F8F" w:rsidRPr="000435D8" w:rsidRDefault="00205F8F" w:rsidP="00205F8F">
            <w:pPr>
              <w:spacing w:before="40" w:after="120"/>
              <w:rPr>
                <w:lang w:val="en-GB"/>
              </w:rPr>
            </w:pPr>
          </w:p>
        </w:tc>
      </w:tr>
      <w:tr w:rsidR="00205F8F" w:rsidRPr="000435D8" w14:paraId="798CCABC" w14:textId="77777777" w:rsidTr="000435D8">
        <w:trPr>
          <w:trHeight w:val="240"/>
        </w:trPr>
        <w:tc>
          <w:tcPr>
            <w:tcW w:w="2730" w:type="dxa"/>
            <w:shd w:val="clear" w:color="auto" w:fill="auto"/>
          </w:tcPr>
          <w:p w14:paraId="758A2DDA" w14:textId="77777777" w:rsidR="00205F8F" w:rsidRPr="000435D8" w:rsidRDefault="00205F8F" w:rsidP="00205F8F">
            <w:pPr>
              <w:spacing w:before="40" w:after="120"/>
              <w:rPr>
                <w:lang w:val="en-GB"/>
              </w:rPr>
            </w:pPr>
            <w:r w:rsidRPr="000435D8">
              <w:t>Guinea Ecuatorial (2002)</w:t>
            </w:r>
          </w:p>
        </w:tc>
        <w:tc>
          <w:tcPr>
            <w:tcW w:w="2407" w:type="dxa"/>
            <w:shd w:val="clear" w:color="auto" w:fill="auto"/>
          </w:tcPr>
          <w:p w14:paraId="510E09F1" w14:textId="77777777" w:rsidR="00205F8F" w:rsidRPr="000435D8" w:rsidRDefault="00205F8F" w:rsidP="00205F8F">
            <w:pPr>
              <w:spacing w:before="40" w:after="120"/>
              <w:rPr>
                <w:lang w:val="en-GB"/>
              </w:rPr>
            </w:pPr>
            <w:r w:rsidRPr="000435D8">
              <w:t>6 de noviembre de 2003</w:t>
            </w:r>
          </w:p>
        </w:tc>
        <w:tc>
          <w:tcPr>
            <w:tcW w:w="2233" w:type="dxa"/>
            <w:shd w:val="clear" w:color="auto" w:fill="auto"/>
          </w:tcPr>
          <w:p w14:paraId="22A0453C" w14:textId="77777777" w:rsidR="00205F8F" w:rsidRPr="000435D8" w:rsidRDefault="00205F8F" w:rsidP="00205F8F">
            <w:pPr>
              <w:spacing w:before="40" w:after="120"/>
              <w:rPr>
                <w:lang w:val="en-GB"/>
              </w:rPr>
            </w:pPr>
          </w:p>
        </w:tc>
      </w:tr>
      <w:tr w:rsidR="00205F8F" w:rsidRPr="000435D8" w14:paraId="63E831E8" w14:textId="77777777" w:rsidTr="000435D8">
        <w:trPr>
          <w:trHeight w:val="240"/>
        </w:trPr>
        <w:tc>
          <w:tcPr>
            <w:tcW w:w="2730" w:type="dxa"/>
            <w:shd w:val="clear" w:color="auto" w:fill="auto"/>
          </w:tcPr>
          <w:p w14:paraId="0D5B1071" w14:textId="77777777" w:rsidR="00205F8F" w:rsidRPr="000435D8" w:rsidRDefault="00205F8F" w:rsidP="00205F8F">
            <w:pPr>
              <w:spacing w:before="40" w:after="120"/>
              <w:rPr>
                <w:lang w:val="en-GB"/>
              </w:rPr>
            </w:pPr>
            <w:r w:rsidRPr="000435D8">
              <w:t>Islas Marshall (2018)</w:t>
            </w:r>
          </w:p>
        </w:tc>
        <w:tc>
          <w:tcPr>
            <w:tcW w:w="2407" w:type="dxa"/>
            <w:shd w:val="clear" w:color="auto" w:fill="auto"/>
          </w:tcPr>
          <w:p w14:paraId="799289E7" w14:textId="77777777" w:rsidR="00205F8F" w:rsidRPr="000435D8" w:rsidRDefault="00205F8F" w:rsidP="00205F8F">
            <w:pPr>
              <w:spacing w:before="40" w:after="120"/>
              <w:rPr>
                <w:lang w:val="en-GB"/>
              </w:rPr>
            </w:pPr>
            <w:r w:rsidRPr="000435D8">
              <w:t>12 de abril de 2019</w:t>
            </w:r>
          </w:p>
        </w:tc>
        <w:tc>
          <w:tcPr>
            <w:tcW w:w="2233" w:type="dxa"/>
            <w:shd w:val="clear" w:color="auto" w:fill="auto"/>
          </w:tcPr>
          <w:p w14:paraId="05C14E5E" w14:textId="77777777" w:rsidR="00205F8F" w:rsidRPr="000435D8" w:rsidRDefault="00205F8F" w:rsidP="00205F8F">
            <w:pPr>
              <w:spacing w:before="40" w:after="120"/>
              <w:rPr>
                <w:lang w:val="en-GB"/>
              </w:rPr>
            </w:pPr>
          </w:p>
        </w:tc>
      </w:tr>
      <w:tr w:rsidR="00205F8F" w:rsidRPr="000435D8" w14:paraId="2ADCC65C" w14:textId="77777777" w:rsidTr="000435D8">
        <w:trPr>
          <w:trHeight w:val="240"/>
        </w:trPr>
        <w:tc>
          <w:tcPr>
            <w:tcW w:w="2730" w:type="dxa"/>
            <w:shd w:val="clear" w:color="auto" w:fill="auto"/>
          </w:tcPr>
          <w:p w14:paraId="5DCF6F3D" w14:textId="77777777" w:rsidR="00205F8F" w:rsidRPr="000435D8" w:rsidRDefault="00205F8F" w:rsidP="00205F8F">
            <w:pPr>
              <w:spacing w:before="40" w:after="120"/>
              <w:rPr>
                <w:lang w:val="en-GB"/>
              </w:rPr>
            </w:pPr>
            <w:r w:rsidRPr="000435D8">
              <w:rPr>
                <w:lang w:val="en-GB"/>
              </w:rPr>
              <w:t>Kiribati (2019)</w:t>
            </w:r>
          </w:p>
        </w:tc>
        <w:tc>
          <w:tcPr>
            <w:tcW w:w="2407" w:type="dxa"/>
            <w:shd w:val="clear" w:color="auto" w:fill="auto"/>
          </w:tcPr>
          <w:p w14:paraId="79EB6ED1" w14:textId="77777777" w:rsidR="00205F8F" w:rsidRPr="000435D8" w:rsidRDefault="00205F8F" w:rsidP="00205F8F">
            <w:pPr>
              <w:spacing w:before="40" w:after="120"/>
              <w:rPr>
                <w:lang w:val="en-GB"/>
              </w:rPr>
            </w:pPr>
            <w:r w:rsidRPr="000435D8">
              <w:t>22 de agosto de 2020</w:t>
            </w:r>
          </w:p>
        </w:tc>
        <w:tc>
          <w:tcPr>
            <w:tcW w:w="2233" w:type="dxa"/>
            <w:shd w:val="clear" w:color="auto" w:fill="auto"/>
          </w:tcPr>
          <w:p w14:paraId="58074B33" w14:textId="77777777" w:rsidR="00205F8F" w:rsidRPr="000435D8" w:rsidRDefault="00205F8F" w:rsidP="00205F8F">
            <w:pPr>
              <w:spacing w:before="40" w:after="120"/>
              <w:rPr>
                <w:lang w:val="en-GB"/>
              </w:rPr>
            </w:pPr>
          </w:p>
        </w:tc>
      </w:tr>
      <w:tr w:rsidR="00205F8F" w:rsidRPr="000435D8" w14:paraId="34E38E97" w14:textId="77777777" w:rsidTr="000435D8">
        <w:trPr>
          <w:trHeight w:val="240"/>
        </w:trPr>
        <w:tc>
          <w:tcPr>
            <w:tcW w:w="2730" w:type="dxa"/>
            <w:shd w:val="clear" w:color="auto" w:fill="auto"/>
          </w:tcPr>
          <w:p w14:paraId="72B2814C" w14:textId="77777777" w:rsidR="00205F8F" w:rsidRPr="000435D8" w:rsidRDefault="00205F8F" w:rsidP="00205F8F">
            <w:pPr>
              <w:spacing w:before="40" w:after="120"/>
              <w:rPr>
                <w:lang w:val="en-GB"/>
              </w:rPr>
            </w:pPr>
            <w:r w:rsidRPr="000435D8">
              <w:t>Lesotho</w:t>
            </w:r>
            <w:r w:rsidRPr="000435D8">
              <w:rPr>
                <w:i/>
                <w:iCs/>
                <w:sz w:val="18"/>
                <w:szCs w:val="18"/>
                <w:vertAlign w:val="superscript"/>
              </w:rPr>
              <w:t>d</w:t>
            </w:r>
            <w:r w:rsidRPr="000435D8">
              <w:t xml:space="preserve"> (2001)</w:t>
            </w:r>
          </w:p>
        </w:tc>
        <w:tc>
          <w:tcPr>
            <w:tcW w:w="2407" w:type="dxa"/>
            <w:shd w:val="clear" w:color="auto" w:fill="auto"/>
          </w:tcPr>
          <w:p w14:paraId="4517448F" w14:textId="77777777" w:rsidR="00205F8F" w:rsidRPr="000435D8" w:rsidRDefault="00205F8F" w:rsidP="00205F8F">
            <w:pPr>
              <w:spacing w:before="40" w:after="120"/>
              <w:rPr>
                <w:lang w:val="en-GB"/>
              </w:rPr>
            </w:pPr>
            <w:r w:rsidRPr="000435D8">
              <w:t>11 de diciembre de 2002</w:t>
            </w:r>
          </w:p>
        </w:tc>
        <w:tc>
          <w:tcPr>
            <w:tcW w:w="2233" w:type="dxa"/>
            <w:shd w:val="clear" w:color="auto" w:fill="auto"/>
          </w:tcPr>
          <w:p w14:paraId="28ADF6D8" w14:textId="77777777" w:rsidR="00205F8F" w:rsidRPr="000435D8" w:rsidRDefault="00205F8F" w:rsidP="00205F8F">
            <w:pPr>
              <w:spacing w:before="40" w:after="120"/>
              <w:rPr>
                <w:lang w:val="en-GB"/>
              </w:rPr>
            </w:pPr>
          </w:p>
        </w:tc>
      </w:tr>
      <w:tr w:rsidR="00205F8F" w:rsidRPr="000435D8" w14:paraId="0E452731" w14:textId="77777777" w:rsidTr="000435D8">
        <w:trPr>
          <w:trHeight w:val="240"/>
        </w:trPr>
        <w:tc>
          <w:tcPr>
            <w:tcW w:w="2730" w:type="dxa"/>
            <w:shd w:val="clear" w:color="auto" w:fill="auto"/>
          </w:tcPr>
          <w:p w14:paraId="18E213B2" w14:textId="77777777" w:rsidR="00205F8F" w:rsidRPr="000435D8" w:rsidRDefault="00205F8F" w:rsidP="00205F8F">
            <w:pPr>
              <w:spacing w:before="40" w:after="120"/>
              <w:rPr>
                <w:lang w:val="en-GB"/>
              </w:rPr>
            </w:pPr>
            <w:r w:rsidRPr="000435D8">
              <w:rPr>
                <w:lang w:val="en-GB"/>
              </w:rPr>
              <w:t>Liberia (2004)</w:t>
            </w:r>
          </w:p>
        </w:tc>
        <w:tc>
          <w:tcPr>
            <w:tcW w:w="2407" w:type="dxa"/>
            <w:shd w:val="clear" w:color="auto" w:fill="auto"/>
          </w:tcPr>
          <w:p w14:paraId="341A492A" w14:textId="77777777" w:rsidR="00205F8F" w:rsidRPr="000435D8" w:rsidRDefault="00205F8F" w:rsidP="00205F8F">
            <w:pPr>
              <w:spacing w:before="40" w:after="120"/>
              <w:rPr>
                <w:lang w:val="en-GB"/>
              </w:rPr>
            </w:pPr>
            <w:r w:rsidRPr="000435D8">
              <w:t>22 de octubre de 2005</w:t>
            </w:r>
          </w:p>
        </w:tc>
        <w:tc>
          <w:tcPr>
            <w:tcW w:w="2233" w:type="dxa"/>
            <w:shd w:val="clear" w:color="auto" w:fill="auto"/>
          </w:tcPr>
          <w:p w14:paraId="6F759E41" w14:textId="77777777" w:rsidR="00205F8F" w:rsidRPr="000435D8" w:rsidRDefault="00205F8F" w:rsidP="00205F8F">
            <w:pPr>
              <w:spacing w:before="40" w:after="120"/>
              <w:rPr>
                <w:lang w:val="en-GB"/>
              </w:rPr>
            </w:pPr>
          </w:p>
        </w:tc>
      </w:tr>
      <w:tr w:rsidR="00205F8F" w:rsidRPr="000435D8" w14:paraId="3D157EEF" w14:textId="77777777" w:rsidTr="000435D8">
        <w:trPr>
          <w:trHeight w:val="240"/>
        </w:trPr>
        <w:tc>
          <w:tcPr>
            <w:tcW w:w="2730" w:type="dxa"/>
            <w:shd w:val="clear" w:color="auto" w:fill="auto"/>
          </w:tcPr>
          <w:p w14:paraId="0DFD34C8" w14:textId="77777777" w:rsidR="00205F8F" w:rsidRPr="000435D8" w:rsidRDefault="00205F8F" w:rsidP="00205F8F">
            <w:pPr>
              <w:spacing w:before="40" w:after="120"/>
              <w:rPr>
                <w:lang w:val="en-GB"/>
              </w:rPr>
            </w:pPr>
            <w:r w:rsidRPr="000435D8">
              <w:t>Malawi</w:t>
            </w:r>
            <w:r w:rsidRPr="000435D8">
              <w:rPr>
                <w:i/>
                <w:iCs/>
                <w:sz w:val="18"/>
                <w:szCs w:val="18"/>
                <w:vertAlign w:val="superscript"/>
              </w:rPr>
              <w:t>e</w:t>
            </w:r>
            <w:r w:rsidRPr="000435D8">
              <w:t xml:space="preserve"> (1996)</w:t>
            </w:r>
          </w:p>
        </w:tc>
        <w:tc>
          <w:tcPr>
            <w:tcW w:w="2407" w:type="dxa"/>
            <w:shd w:val="clear" w:color="auto" w:fill="auto"/>
          </w:tcPr>
          <w:p w14:paraId="45DE960D" w14:textId="77777777" w:rsidR="00205F8F" w:rsidRPr="000435D8" w:rsidRDefault="00205F8F" w:rsidP="00205F8F">
            <w:pPr>
              <w:spacing w:before="40" w:after="120"/>
              <w:rPr>
                <w:lang w:val="en-GB"/>
              </w:rPr>
            </w:pPr>
          </w:p>
        </w:tc>
        <w:tc>
          <w:tcPr>
            <w:tcW w:w="2233" w:type="dxa"/>
            <w:shd w:val="clear" w:color="auto" w:fill="auto"/>
          </w:tcPr>
          <w:p w14:paraId="072F4FCF" w14:textId="77777777" w:rsidR="00205F8F" w:rsidRPr="000435D8" w:rsidRDefault="00205F8F" w:rsidP="00205F8F">
            <w:pPr>
              <w:spacing w:before="40" w:after="120"/>
              <w:rPr>
                <w:lang w:val="en-GB"/>
              </w:rPr>
            </w:pPr>
            <w:r w:rsidRPr="000435D8">
              <w:t>Recibido el 14 de octubre de 2019</w:t>
            </w:r>
          </w:p>
        </w:tc>
      </w:tr>
      <w:tr w:rsidR="00205F8F" w:rsidRPr="000435D8" w14:paraId="48C1C782" w14:textId="77777777" w:rsidTr="000435D8">
        <w:trPr>
          <w:trHeight w:val="240"/>
        </w:trPr>
        <w:tc>
          <w:tcPr>
            <w:tcW w:w="2730" w:type="dxa"/>
            <w:shd w:val="clear" w:color="auto" w:fill="auto"/>
          </w:tcPr>
          <w:p w14:paraId="7CB35C48" w14:textId="77777777" w:rsidR="00205F8F" w:rsidRPr="000435D8" w:rsidRDefault="00205F8F" w:rsidP="00205F8F">
            <w:pPr>
              <w:spacing w:before="40" w:after="120"/>
              <w:rPr>
                <w:lang w:val="en-GB"/>
              </w:rPr>
            </w:pPr>
            <w:r w:rsidRPr="000435D8">
              <w:t>Mal</w:t>
            </w:r>
            <w:r>
              <w:t>í</w:t>
            </w:r>
            <w:r w:rsidRPr="000435D8">
              <w:rPr>
                <w:i/>
                <w:iCs/>
                <w:sz w:val="18"/>
                <w:szCs w:val="18"/>
                <w:vertAlign w:val="superscript"/>
              </w:rPr>
              <w:t>f</w:t>
            </w:r>
            <w:r w:rsidRPr="000435D8">
              <w:t xml:space="preserve"> (1999)</w:t>
            </w:r>
          </w:p>
        </w:tc>
        <w:tc>
          <w:tcPr>
            <w:tcW w:w="2407" w:type="dxa"/>
            <w:shd w:val="clear" w:color="auto" w:fill="auto"/>
          </w:tcPr>
          <w:p w14:paraId="07E81E9C" w14:textId="77777777" w:rsidR="00205F8F" w:rsidRPr="000435D8" w:rsidRDefault="00205F8F" w:rsidP="00205F8F">
            <w:pPr>
              <w:spacing w:before="40" w:after="120"/>
              <w:rPr>
                <w:lang w:val="en-GB"/>
              </w:rPr>
            </w:pPr>
            <w:r w:rsidRPr="000435D8">
              <w:t>27 de marzo de 2000</w:t>
            </w:r>
          </w:p>
        </w:tc>
        <w:tc>
          <w:tcPr>
            <w:tcW w:w="2233" w:type="dxa"/>
            <w:shd w:val="clear" w:color="auto" w:fill="auto"/>
          </w:tcPr>
          <w:p w14:paraId="6EEB023D" w14:textId="77777777" w:rsidR="00205F8F" w:rsidRPr="000435D8" w:rsidRDefault="00205F8F" w:rsidP="00205F8F">
            <w:pPr>
              <w:spacing w:before="40" w:after="120"/>
              <w:rPr>
                <w:lang w:val="en-GB"/>
              </w:rPr>
            </w:pPr>
          </w:p>
        </w:tc>
      </w:tr>
      <w:tr w:rsidR="00205F8F" w:rsidRPr="000435D8" w14:paraId="5A2A4C8F" w14:textId="77777777" w:rsidTr="000435D8">
        <w:trPr>
          <w:trHeight w:val="240"/>
        </w:trPr>
        <w:tc>
          <w:tcPr>
            <w:tcW w:w="2730" w:type="dxa"/>
            <w:shd w:val="clear" w:color="auto" w:fill="auto"/>
          </w:tcPr>
          <w:p w14:paraId="4D0FAF0D" w14:textId="77777777" w:rsidR="00205F8F" w:rsidRPr="000435D8" w:rsidRDefault="00205F8F" w:rsidP="00205F8F">
            <w:pPr>
              <w:spacing w:before="40" w:after="120"/>
              <w:rPr>
                <w:lang w:val="en-GB"/>
              </w:rPr>
            </w:pPr>
            <w:r w:rsidRPr="000435D8">
              <w:rPr>
                <w:lang w:val="en-GB"/>
              </w:rPr>
              <w:t>Nauru (2012)</w:t>
            </w:r>
          </w:p>
        </w:tc>
        <w:tc>
          <w:tcPr>
            <w:tcW w:w="2407" w:type="dxa"/>
            <w:shd w:val="clear" w:color="auto" w:fill="auto"/>
          </w:tcPr>
          <w:p w14:paraId="6DBB63FB" w14:textId="77777777" w:rsidR="00205F8F" w:rsidRPr="000435D8" w:rsidRDefault="00205F8F" w:rsidP="00205F8F">
            <w:pPr>
              <w:spacing w:before="40" w:after="120"/>
              <w:rPr>
                <w:lang w:val="en-GB"/>
              </w:rPr>
            </w:pPr>
            <w:r w:rsidRPr="000435D8">
              <w:t>26 de octubre de 2013</w:t>
            </w:r>
          </w:p>
        </w:tc>
        <w:tc>
          <w:tcPr>
            <w:tcW w:w="2233" w:type="dxa"/>
            <w:shd w:val="clear" w:color="auto" w:fill="auto"/>
          </w:tcPr>
          <w:p w14:paraId="48F7815B" w14:textId="77777777" w:rsidR="00205F8F" w:rsidRPr="000435D8" w:rsidRDefault="00205F8F" w:rsidP="00205F8F">
            <w:pPr>
              <w:spacing w:before="40" w:after="120"/>
              <w:rPr>
                <w:lang w:val="en-GB"/>
              </w:rPr>
            </w:pPr>
          </w:p>
        </w:tc>
      </w:tr>
      <w:tr w:rsidR="00205F8F" w:rsidRPr="000435D8" w14:paraId="6AFD7DCA" w14:textId="77777777" w:rsidTr="000435D8">
        <w:trPr>
          <w:trHeight w:val="240"/>
        </w:trPr>
        <w:tc>
          <w:tcPr>
            <w:tcW w:w="2730" w:type="dxa"/>
            <w:shd w:val="clear" w:color="auto" w:fill="auto"/>
          </w:tcPr>
          <w:p w14:paraId="23C7F540" w14:textId="77777777" w:rsidR="00205F8F" w:rsidRPr="000435D8" w:rsidRDefault="00205F8F" w:rsidP="00205F8F">
            <w:pPr>
              <w:spacing w:before="40" w:after="120"/>
              <w:rPr>
                <w:lang w:val="en-GB"/>
              </w:rPr>
            </w:pPr>
            <w:r w:rsidRPr="000435D8">
              <w:t>Omán (2020)</w:t>
            </w:r>
          </w:p>
        </w:tc>
        <w:tc>
          <w:tcPr>
            <w:tcW w:w="2407" w:type="dxa"/>
            <w:shd w:val="clear" w:color="auto" w:fill="auto"/>
          </w:tcPr>
          <w:p w14:paraId="49184FEC" w14:textId="77777777" w:rsidR="00205F8F" w:rsidRPr="000435D8" w:rsidRDefault="00205F8F" w:rsidP="00205F8F">
            <w:pPr>
              <w:spacing w:before="40" w:after="120"/>
              <w:rPr>
                <w:lang w:val="en-GB"/>
              </w:rPr>
            </w:pPr>
            <w:r w:rsidRPr="000435D8">
              <w:t>9 de julio de 2021</w:t>
            </w:r>
          </w:p>
        </w:tc>
        <w:tc>
          <w:tcPr>
            <w:tcW w:w="2233" w:type="dxa"/>
            <w:shd w:val="clear" w:color="auto" w:fill="auto"/>
          </w:tcPr>
          <w:p w14:paraId="44BEE900" w14:textId="77777777" w:rsidR="00205F8F" w:rsidRPr="000435D8" w:rsidRDefault="00205F8F" w:rsidP="00205F8F">
            <w:pPr>
              <w:spacing w:before="40" w:after="120"/>
              <w:rPr>
                <w:lang w:val="en-GB"/>
              </w:rPr>
            </w:pPr>
          </w:p>
        </w:tc>
      </w:tr>
      <w:tr w:rsidR="00205F8F" w:rsidRPr="000435D8" w14:paraId="08E59610" w14:textId="77777777" w:rsidTr="000435D8">
        <w:trPr>
          <w:trHeight w:val="240"/>
        </w:trPr>
        <w:tc>
          <w:tcPr>
            <w:tcW w:w="2730" w:type="dxa"/>
            <w:shd w:val="clear" w:color="auto" w:fill="auto"/>
          </w:tcPr>
          <w:p w14:paraId="19CF9197" w14:textId="77777777" w:rsidR="00205F8F" w:rsidRPr="000435D8" w:rsidRDefault="00205F8F" w:rsidP="00205F8F">
            <w:pPr>
              <w:spacing w:before="40" w:after="120"/>
              <w:rPr>
                <w:lang w:val="en-GB"/>
              </w:rPr>
            </w:pPr>
            <w:r w:rsidRPr="000435D8">
              <w:t>República Centroafricana (2016)</w:t>
            </w:r>
          </w:p>
        </w:tc>
        <w:tc>
          <w:tcPr>
            <w:tcW w:w="2407" w:type="dxa"/>
            <w:shd w:val="clear" w:color="auto" w:fill="auto"/>
          </w:tcPr>
          <w:p w14:paraId="4B111436" w14:textId="77777777" w:rsidR="00205F8F" w:rsidRPr="000435D8" w:rsidRDefault="00205F8F" w:rsidP="00205F8F">
            <w:pPr>
              <w:spacing w:before="40" w:after="120"/>
              <w:rPr>
                <w:lang w:val="en-GB"/>
              </w:rPr>
            </w:pPr>
            <w:r w:rsidRPr="000435D8">
              <w:t>10 de noviembre de 2017</w:t>
            </w:r>
          </w:p>
        </w:tc>
        <w:tc>
          <w:tcPr>
            <w:tcW w:w="2233" w:type="dxa"/>
            <w:shd w:val="clear" w:color="auto" w:fill="auto"/>
          </w:tcPr>
          <w:p w14:paraId="69414AF5" w14:textId="77777777" w:rsidR="00205F8F" w:rsidRPr="000435D8" w:rsidRDefault="00205F8F" w:rsidP="00205F8F">
            <w:pPr>
              <w:spacing w:before="40" w:after="120"/>
              <w:rPr>
                <w:lang w:val="en-GB"/>
              </w:rPr>
            </w:pPr>
          </w:p>
        </w:tc>
      </w:tr>
      <w:tr w:rsidR="00205F8F" w:rsidRPr="000435D8" w14:paraId="67276078" w14:textId="77777777" w:rsidTr="000435D8">
        <w:trPr>
          <w:trHeight w:val="240"/>
        </w:trPr>
        <w:tc>
          <w:tcPr>
            <w:tcW w:w="2730" w:type="dxa"/>
            <w:shd w:val="clear" w:color="auto" w:fill="auto"/>
          </w:tcPr>
          <w:p w14:paraId="6ABA9D5B" w14:textId="2DC5B652" w:rsidR="00205F8F" w:rsidRPr="000435D8" w:rsidRDefault="00205F8F" w:rsidP="00205F8F">
            <w:pPr>
              <w:spacing w:before="40" w:after="120"/>
              <w:rPr>
                <w:lang w:val="en-GB"/>
              </w:rPr>
            </w:pPr>
            <w:r w:rsidRPr="000435D8">
              <w:t>República Democrática Popular</w:t>
            </w:r>
            <w:r w:rsidR="001E0DC6">
              <w:t> </w:t>
            </w:r>
            <w:r w:rsidRPr="000435D8">
              <w:t>Lao (2012)</w:t>
            </w:r>
          </w:p>
        </w:tc>
        <w:tc>
          <w:tcPr>
            <w:tcW w:w="2407" w:type="dxa"/>
            <w:shd w:val="clear" w:color="auto" w:fill="auto"/>
          </w:tcPr>
          <w:p w14:paraId="14339915" w14:textId="77777777" w:rsidR="00205F8F" w:rsidRPr="000435D8" w:rsidRDefault="00205F8F" w:rsidP="00205F8F">
            <w:pPr>
              <w:spacing w:before="40" w:after="120"/>
              <w:rPr>
                <w:lang w:val="en-GB"/>
              </w:rPr>
            </w:pPr>
            <w:r w:rsidRPr="000435D8">
              <w:t>26 de octubre de 2013</w:t>
            </w:r>
          </w:p>
        </w:tc>
        <w:tc>
          <w:tcPr>
            <w:tcW w:w="2233" w:type="dxa"/>
            <w:shd w:val="clear" w:color="auto" w:fill="auto"/>
          </w:tcPr>
          <w:p w14:paraId="1A84791F" w14:textId="77777777" w:rsidR="00205F8F" w:rsidRPr="000435D8" w:rsidRDefault="00205F8F" w:rsidP="00205F8F">
            <w:pPr>
              <w:spacing w:before="40" w:after="120"/>
              <w:rPr>
                <w:lang w:val="en-GB"/>
              </w:rPr>
            </w:pPr>
          </w:p>
        </w:tc>
      </w:tr>
      <w:tr w:rsidR="00205F8F" w:rsidRPr="000435D8" w14:paraId="6EE7031E" w14:textId="77777777" w:rsidTr="000435D8">
        <w:trPr>
          <w:trHeight w:val="240"/>
        </w:trPr>
        <w:tc>
          <w:tcPr>
            <w:tcW w:w="2730" w:type="dxa"/>
            <w:shd w:val="clear" w:color="auto" w:fill="auto"/>
          </w:tcPr>
          <w:p w14:paraId="6CACBD00" w14:textId="77777777" w:rsidR="00205F8F" w:rsidRPr="000435D8" w:rsidRDefault="00205F8F" w:rsidP="00205F8F">
            <w:pPr>
              <w:spacing w:before="40" w:after="120"/>
              <w:rPr>
                <w:lang w:val="en-GB"/>
              </w:rPr>
            </w:pPr>
            <w:r w:rsidRPr="000435D8">
              <w:t>República Dominicana</w:t>
            </w:r>
            <w:r w:rsidRPr="000435D8">
              <w:rPr>
                <w:i/>
                <w:iCs/>
                <w:sz w:val="18"/>
                <w:szCs w:val="18"/>
                <w:vertAlign w:val="superscript"/>
              </w:rPr>
              <w:t>c</w:t>
            </w:r>
            <w:r w:rsidRPr="000435D8">
              <w:t xml:space="preserve"> (2012)</w:t>
            </w:r>
          </w:p>
        </w:tc>
        <w:tc>
          <w:tcPr>
            <w:tcW w:w="2407" w:type="dxa"/>
            <w:shd w:val="clear" w:color="auto" w:fill="auto"/>
          </w:tcPr>
          <w:p w14:paraId="39DB87EF" w14:textId="77777777" w:rsidR="00205F8F" w:rsidRPr="000435D8" w:rsidRDefault="00205F8F" w:rsidP="00205F8F">
            <w:pPr>
              <w:spacing w:before="40" w:after="120"/>
              <w:rPr>
                <w:lang w:val="en-GB"/>
              </w:rPr>
            </w:pPr>
            <w:r w:rsidRPr="000435D8">
              <w:t>23 de febrero de 2013</w:t>
            </w:r>
          </w:p>
        </w:tc>
        <w:tc>
          <w:tcPr>
            <w:tcW w:w="2233" w:type="dxa"/>
            <w:shd w:val="clear" w:color="auto" w:fill="auto"/>
          </w:tcPr>
          <w:p w14:paraId="35FABB0F" w14:textId="77777777" w:rsidR="00205F8F" w:rsidRPr="000435D8" w:rsidRDefault="00205F8F" w:rsidP="00205F8F">
            <w:pPr>
              <w:spacing w:before="40" w:after="120"/>
              <w:rPr>
                <w:lang w:val="en-GB"/>
              </w:rPr>
            </w:pPr>
          </w:p>
        </w:tc>
      </w:tr>
      <w:tr w:rsidR="00205F8F" w:rsidRPr="000435D8" w14:paraId="6274368A" w14:textId="77777777" w:rsidTr="000435D8">
        <w:trPr>
          <w:trHeight w:val="240"/>
        </w:trPr>
        <w:tc>
          <w:tcPr>
            <w:tcW w:w="2730" w:type="dxa"/>
            <w:shd w:val="clear" w:color="auto" w:fill="auto"/>
          </w:tcPr>
          <w:p w14:paraId="2F6F797B" w14:textId="77777777" w:rsidR="00205F8F" w:rsidRPr="000435D8" w:rsidRDefault="00205F8F" w:rsidP="00205F8F">
            <w:pPr>
              <w:spacing w:before="40" w:after="120"/>
              <w:rPr>
                <w:lang w:val="en-GB"/>
              </w:rPr>
            </w:pPr>
            <w:r w:rsidRPr="000435D8">
              <w:t>Saint Kitts y Nevis (2020)</w:t>
            </w:r>
          </w:p>
        </w:tc>
        <w:tc>
          <w:tcPr>
            <w:tcW w:w="2407" w:type="dxa"/>
            <w:shd w:val="clear" w:color="auto" w:fill="auto"/>
          </w:tcPr>
          <w:p w14:paraId="62942698" w14:textId="77777777" w:rsidR="00205F8F" w:rsidRPr="000435D8" w:rsidRDefault="00205F8F" w:rsidP="00205F8F">
            <w:pPr>
              <w:spacing w:before="40" w:after="120"/>
              <w:rPr>
                <w:lang w:val="en-GB"/>
              </w:rPr>
            </w:pPr>
            <w:r w:rsidRPr="000435D8">
              <w:t>21 de octubre de 2021</w:t>
            </w:r>
          </w:p>
        </w:tc>
        <w:tc>
          <w:tcPr>
            <w:tcW w:w="2233" w:type="dxa"/>
            <w:shd w:val="clear" w:color="auto" w:fill="auto"/>
          </w:tcPr>
          <w:p w14:paraId="689976EC" w14:textId="77777777" w:rsidR="00205F8F" w:rsidRPr="000435D8" w:rsidRDefault="00205F8F" w:rsidP="00205F8F">
            <w:pPr>
              <w:spacing w:before="40" w:after="120"/>
              <w:rPr>
                <w:lang w:val="en-GB"/>
              </w:rPr>
            </w:pPr>
          </w:p>
        </w:tc>
      </w:tr>
      <w:tr w:rsidR="00205F8F" w:rsidRPr="000435D8" w14:paraId="5E1A3B11" w14:textId="77777777" w:rsidTr="000435D8">
        <w:trPr>
          <w:trHeight w:val="240"/>
        </w:trPr>
        <w:tc>
          <w:tcPr>
            <w:tcW w:w="2730" w:type="dxa"/>
            <w:shd w:val="clear" w:color="auto" w:fill="auto"/>
          </w:tcPr>
          <w:p w14:paraId="1F5D412C" w14:textId="77777777" w:rsidR="00205F8F" w:rsidRPr="000435D8" w:rsidRDefault="00205F8F" w:rsidP="00205F8F">
            <w:pPr>
              <w:spacing w:before="40" w:after="120"/>
              <w:rPr>
                <w:lang w:val="en-GB"/>
              </w:rPr>
            </w:pPr>
            <w:r w:rsidRPr="000435D8">
              <w:rPr>
                <w:lang w:val="en-GB"/>
              </w:rPr>
              <w:t>Samoa (2019)</w:t>
            </w:r>
          </w:p>
        </w:tc>
        <w:tc>
          <w:tcPr>
            <w:tcW w:w="2407" w:type="dxa"/>
            <w:shd w:val="clear" w:color="auto" w:fill="auto"/>
          </w:tcPr>
          <w:p w14:paraId="579A042F" w14:textId="77777777" w:rsidR="00205F8F" w:rsidRPr="000435D8" w:rsidRDefault="00205F8F" w:rsidP="00205F8F">
            <w:pPr>
              <w:spacing w:before="40" w:after="120"/>
              <w:rPr>
                <w:lang w:val="en-GB"/>
              </w:rPr>
            </w:pPr>
            <w:r w:rsidRPr="000435D8">
              <w:t>28 de abril de 2020</w:t>
            </w:r>
          </w:p>
        </w:tc>
        <w:tc>
          <w:tcPr>
            <w:tcW w:w="2233" w:type="dxa"/>
            <w:shd w:val="clear" w:color="auto" w:fill="auto"/>
          </w:tcPr>
          <w:p w14:paraId="4A9F58B0" w14:textId="77777777" w:rsidR="00205F8F" w:rsidRPr="000435D8" w:rsidRDefault="00205F8F" w:rsidP="00205F8F">
            <w:pPr>
              <w:spacing w:before="40" w:after="120"/>
              <w:rPr>
                <w:lang w:val="en-GB"/>
              </w:rPr>
            </w:pPr>
          </w:p>
        </w:tc>
      </w:tr>
      <w:tr w:rsidR="00205F8F" w:rsidRPr="000435D8" w14:paraId="780654EA" w14:textId="77777777" w:rsidTr="000435D8">
        <w:trPr>
          <w:trHeight w:val="240"/>
        </w:trPr>
        <w:tc>
          <w:tcPr>
            <w:tcW w:w="2730" w:type="dxa"/>
            <w:shd w:val="clear" w:color="auto" w:fill="auto"/>
          </w:tcPr>
          <w:p w14:paraId="2F58E0EE" w14:textId="77777777" w:rsidR="00205F8F" w:rsidRPr="000435D8" w:rsidRDefault="00205F8F" w:rsidP="00205F8F">
            <w:pPr>
              <w:spacing w:before="40" w:after="120"/>
              <w:rPr>
                <w:lang w:val="en-GB"/>
              </w:rPr>
            </w:pPr>
            <w:r w:rsidRPr="000435D8">
              <w:rPr>
                <w:lang w:val="en-GB"/>
              </w:rPr>
              <w:t>San Marino (2006)</w:t>
            </w:r>
          </w:p>
        </w:tc>
        <w:tc>
          <w:tcPr>
            <w:tcW w:w="2407" w:type="dxa"/>
            <w:shd w:val="clear" w:color="auto" w:fill="auto"/>
          </w:tcPr>
          <w:p w14:paraId="7FB9D78F" w14:textId="77777777" w:rsidR="00205F8F" w:rsidRPr="000435D8" w:rsidRDefault="00205F8F" w:rsidP="00205F8F">
            <w:pPr>
              <w:spacing w:before="40" w:after="120"/>
              <w:rPr>
                <w:lang w:val="en-GB"/>
              </w:rPr>
            </w:pPr>
            <w:r w:rsidRPr="000435D8">
              <w:t>27 de diciembre de 2007</w:t>
            </w:r>
          </w:p>
        </w:tc>
        <w:tc>
          <w:tcPr>
            <w:tcW w:w="2233" w:type="dxa"/>
            <w:shd w:val="clear" w:color="auto" w:fill="auto"/>
          </w:tcPr>
          <w:p w14:paraId="178F85A2" w14:textId="77777777" w:rsidR="00205F8F" w:rsidRPr="000435D8" w:rsidRDefault="00205F8F" w:rsidP="00205F8F">
            <w:pPr>
              <w:spacing w:before="40" w:after="120"/>
              <w:rPr>
                <w:lang w:val="en-GB"/>
              </w:rPr>
            </w:pPr>
          </w:p>
        </w:tc>
      </w:tr>
      <w:tr w:rsidR="00205F8F" w:rsidRPr="000435D8" w14:paraId="473F1D4A" w14:textId="77777777" w:rsidTr="000435D8">
        <w:trPr>
          <w:trHeight w:val="240"/>
        </w:trPr>
        <w:tc>
          <w:tcPr>
            <w:tcW w:w="2730" w:type="dxa"/>
            <w:shd w:val="clear" w:color="auto" w:fill="auto"/>
          </w:tcPr>
          <w:p w14:paraId="25F496A3" w14:textId="77777777" w:rsidR="00205F8F" w:rsidRPr="000435D8" w:rsidRDefault="00205F8F" w:rsidP="00205F8F">
            <w:pPr>
              <w:spacing w:before="40" w:after="120"/>
              <w:rPr>
                <w:lang w:val="en-GB"/>
              </w:rPr>
            </w:pPr>
            <w:r w:rsidRPr="000435D8">
              <w:t>San Vicente y las Granadinas (2001)</w:t>
            </w:r>
          </w:p>
        </w:tc>
        <w:tc>
          <w:tcPr>
            <w:tcW w:w="2407" w:type="dxa"/>
            <w:shd w:val="clear" w:color="auto" w:fill="auto"/>
          </w:tcPr>
          <w:p w14:paraId="3343A7FC" w14:textId="77777777" w:rsidR="00205F8F" w:rsidRPr="000435D8" w:rsidRDefault="00205F8F" w:rsidP="00205F8F">
            <w:pPr>
              <w:spacing w:before="40" w:after="120"/>
              <w:rPr>
                <w:lang w:val="en-GB"/>
              </w:rPr>
            </w:pPr>
            <w:r w:rsidRPr="000435D8">
              <w:t>30 de agosto de 2002</w:t>
            </w:r>
          </w:p>
        </w:tc>
        <w:tc>
          <w:tcPr>
            <w:tcW w:w="2233" w:type="dxa"/>
            <w:shd w:val="clear" w:color="auto" w:fill="auto"/>
          </w:tcPr>
          <w:p w14:paraId="45902DF0" w14:textId="77777777" w:rsidR="00205F8F" w:rsidRPr="000435D8" w:rsidRDefault="00205F8F" w:rsidP="00205F8F">
            <w:pPr>
              <w:spacing w:before="40" w:after="120"/>
              <w:rPr>
                <w:lang w:val="en-GB"/>
              </w:rPr>
            </w:pPr>
          </w:p>
        </w:tc>
      </w:tr>
      <w:tr w:rsidR="00205F8F" w:rsidRPr="000435D8" w14:paraId="3A5F6AAF" w14:textId="77777777" w:rsidTr="000435D8">
        <w:trPr>
          <w:trHeight w:val="240"/>
        </w:trPr>
        <w:tc>
          <w:tcPr>
            <w:tcW w:w="2730" w:type="dxa"/>
            <w:shd w:val="clear" w:color="auto" w:fill="auto"/>
          </w:tcPr>
          <w:p w14:paraId="5B537633" w14:textId="77777777" w:rsidR="00205F8F" w:rsidRPr="000435D8" w:rsidRDefault="00205F8F" w:rsidP="00205F8F">
            <w:pPr>
              <w:spacing w:before="40" w:after="120"/>
              <w:rPr>
                <w:lang w:val="en-GB"/>
              </w:rPr>
            </w:pPr>
            <w:r w:rsidRPr="000435D8">
              <w:t>Santo Tomé y Príncipe (2017)</w:t>
            </w:r>
          </w:p>
        </w:tc>
        <w:tc>
          <w:tcPr>
            <w:tcW w:w="2407" w:type="dxa"/>
            <w:shd w:val="clear" w:color="auto" w:fill="auto"/>
          </w:tcPr>
          <w:p w14:paraId="2BEA65F5" w14:textId="77777777" w:rsidR="00205F8F" w:rsidRPr="000435D8" w:rsidRDefault="00205F8F" w:rsidP="00205F8F">
            <w:pPr>
              <w:spacing w:before="40" w:after="120"/>
              <w:rPr>
                <w:lang w:val="en-GB"/>
              </w:rPr>
            </w:pPr>
            <w:r w:rsidRPr="000435D8">
              <w:t>10 de febrero de 2018</w:t>
            </w:r>
          </w:p>
        </w:tc>
        <w:tc>
          <w:tcPr>
            <w:tcW w:w="2233" w:type="dxa"/>
            <w:shd w:val="clear" w:color="auto" w:fill="auto"/>
          </w:tcPr>
          <w:p w14:paraId="5A564344" w14:textId="77777777" w:rsidR="00205F8F" w:rsidRPr="000435D8" w:rsidRDefault="00205F8F" w:rsidP="00205F8F">
            <w:pPr>
              <w:spacing w:before="40" w:after="120"/>
              <w:rPr>
                <w:lang w:val="en-GB"/>
              </w:rPr>
            </w:pPr>
          </w:p>
        </w:tc>
      </w:tr>
      <w:tr w:rsidR="00205F8F" w:rsidRPr="000435D8" w14:paraId="4FFB6111" w14:textId="77777777" w:rsidTr="000435D8">
        <w:trPr>
          <w:trHeight w:val="240"/>
        </w:trPr>
        <w:tc>
          <w:tcPr>
            <w:tcW w:w="2730" w:type="dxa"/>
            <w:shd w:val="clear" w:color="auto" w:fill="auto"/>
          </w:tcPr>
          <w:p w14:paraId="798C9363" w14:textId="77777777" w:rsidR="00205F8F" w:rsidRPr="000435D8" w:rsidRDefault="00205F8F" w:rsidP="00205F8F">
            <w:pPr>
              <w:spacing w:before="40" w:after="120"/>
              <w:rPr>
                <w:lang w:val="en-GB"/>
              </w:rPr>
            </w:pPr>
            <w:r w:rsidRPr="000435D8">
              <w:t>Somalia</w:t>
            </w:r>
            <w:r w:rsidRPr="000435D8">
              <w:rPr>
                <w:i/>
                <w:iCs/>
                <w:sz w:val="18"/>
                <w:szCs w:val="18"/>
                <w:vertAlign w:val="superscript"/>
              </w:rPr>
              <w:t>g</w:t>
            </w:r>
            <w:r w:rsidRPr="000435D8">
              <w:t xml:space="preserve"> (1990)</w:t>
            </w:r>
          </w:p>
        </w:tc>
        <w:tc>
          <w:tcPr>
            <w:tcW w:w="2407" w:type="dxa"/>
            <w:shd w:val="clear" w:color="auto" w:fill="auto"/>
          </w:tcPr>
          <w:p w14:paraId="20FF38AC" w14:textId="77777777" w:rsidR="00205F8F" w:rsidRPr="000435D8" w:rsidRDefault="00205F8F" w:rsidP="00205F8F">
            <w:pPr>
              <w:spacing w:before="40" w:after="120"/>
              <w:rPr>
                <w:lang w:val="en-GB"/>
              </w:rPr>
            </w:pPr>
          </w:p>
        </w:tc>
        <w:tc>
          <w:tcPr>
            <w:tcW w:w="2233" w:type="dxa"/>
            <w:shd w:val="clear" w:color="auto" w:fill="auto"/>
          </w:tcPr>
          <w:p w14:paraId="7A2DF420" w14:textId="77777777" w:rsidR="00205F8F" w:rsidRPr="000435D8" w:rsidRDefault="00205F8F" w:rsidP="00205F8F">
            <w:pPr>
              <w:spacing w:before="40" w:after="120"/>
              <w:rPr>
                <w:lang w:val="en-GB"/>
              </w:rPr>
            </w:pPr>
            <w:r w:rsidRPr="000435D8">
              <w:t>Recibido el 16 de diciembre de 2019</w:t>
            </w:r>
          </w:p>
        </w:tc>
      </w:tr>
      <w:tr w:rsidR="00205F8F" w:rsidRPr="000435D8" w14:paraId="47F18B4E" w14:textId="77777777" w:rsidTr="000435D8">
        <w:trPr>
          <w:trHeight w:val="240"/>
        </w:trPr>
        <w:tc>
          <w:tcPr>
            <w:tcW w:w="2730" w:type="dxa"/>
            <w:shd w:val="clear" w:color="auto" w:fill="auto"/>
          </w:tcPr>
          <w:p w14:paraId="79C7A350" w14:textId="77777777" w:rsidR="00205F8F" w:rsidRPr="000435D8" w:rsidRDefault="00205F8F" w:rsidP="00205F8F">
            <w:pPr>
              <w:spacing w:before="40" w:after="120"/>
              <w:rPr>
                <w:lang w:val="en-GB"/>
              </w:rPr>
            </w:pPr>
            <w:r w:rsidRPr="000435D8">
              <w:t>Sudán (2021)</w:t>
            </w:r>
          </w:p>
        </w:tc>
        <w:tc>
          <w:tcPr>
            <w:tcW w:w="2407" w:type="dxa"/>
            <w:shd w:val="clear" w:color="auto" w:fill="auto"/>
          </w:tcPr>
          <w:p w14:paraId="7AD1219B" w14:textId="77777777" w:rsidR="00205F8F" w:rsidRPr="000435D8" w:rsidRDefault="00205F8F" w:rsidP="00205F8F">
            <w:pPr>
              <w:spacing w:before="40" w:after="120"/>
              <w:rPr>
                <w:lang w:val="en-GB"/>
              </w:rPr>
            </w:pPr>
          </w:p>
        </w:tc>
        <w:tc>
          <w:tcPr>
            <w:tcW w:w="2233" w:type="dxa"/>
            <w:shd w:val="clear" w:color="auto" w:fill="auto"/>
          </w:tcPr>
          <w:p w14:paraId="440326BA" w14:textId="77777777" w:rsidR="00205F8F" w:rsidRPr="000435D8" w:rsidRDefault="00205F8F" w:rsidP="00205F8F">
            <w:pPr>
              <w:spacing w:before="40" w:after="120"/>
              <w:rPr>
                <w:lang w:val="en-GB"/>
              </w:rPr>
            </w:pPr>
            <w:r w:rsidRPr="000435D8">
              <w:t>Presentación prevista el 9</w:t>
            </w:r>
            <w:r>
              <w:t> </w:t>
            </w:r>
            <w:r w:rsidRPr="000435D8">
              <w:t>de septiembre de 2022</w:t>
            </w:r>
          </w:p>
        </w:tc>
      </w:tr>
      <w:tr w:rsidR="00205F8F" w:rsidRPr="000435D8" w14:paraId="5C4AD99B" w14:textId="77777777" w:rsidTr="000435D8">
        <w:trPr>
          <w:trHeight w:val="240"/>
        </w:trPr>
        <w:tc>
          <w:tcPr>
            <w:tcW w:w="2730" w:type="dxa"/>
            <w:shd w:val="clear" w:color="auto" w:fill="auto"/>
          </w:tcPr>
          <w:p w14:paraId="187A1218" w14:textId="77777777" w:rsidR="00205F8F" w:rsidRPr="000435D8" w:rsidRDefault="00205F8F" w:rsidP="00205F8F">
            <w:pPr>
              <w:spacing w:before="40" w:after="120"/>
              <w:rPr>
                <w:lang w:val="en-GB"/>
              </w:rPr>
            </w:pPr>
            <w:r w:rsidRPr="000435D8">
              <w:t>Sudán del Sur (2015)</w:t>
            </w:r>
          </w:p>
        </w:tc>
        <w:tc>
          <w:tcPr>
            <w:tcW w:w="2407" w:type="dxa"/>
            <w:shd w:val="clear" w:color="auto" w:fill="auto"/>
          </w:tcPr>
          <w:p w14:paraId="1E14E5A2" w14:textId="77777777" w:rsidR="00205F8F" w:rsidRPr="000435D8" w:rsidRDefault="00205F8F" w:rsidP="00205F8F">
            <w:pPr>
              <w:spacing w:before="40" w:after="120"/>
              <w:rPr>
                <w:lang w:val="en-GB"/>
              </w:rPr>
            </w:pPr>
            <w:r w:rsidRPr="000435D8">
              <w:t>30 de mayo de 2016</w:t>
            </w:r>
          </w:p>
        </w:tc>
        <w:tc>
          <w:tcPr>
            <w:tcW w:w="2233" w:type="dxa"/>
            <w:shd w:val="clear" w:color="auto" w:fill="auto"/>
          </w:tcPr>
          <w:p w14:paraId="22BA3332" w14:textId="77777777" w:rsidR="00205F8F" w:rsidRPr="000435D8" w:rsidRDefault="00205F8F" w:rsidP="00205F8F">
            <w:pPr>
              <w:spacing w:before="40" w:after="120"/>
              <w:rPr>
                <w:lang w:val="en-GB"/>
              </w:rPr>
            </w:pPr>
          </w:p>
        </w:tc>
      </w:tr>
      <w:tr w:rsidR="00205F8F" w:rsidRPr="000435D8" w14:paraId="349132F3" w14:textId="77777777" w:rsidTr="00205F8F">
        <w:trPr>
          <w:trHeight w:val="240"/>
        </w:trPr>
        <w:tc>
          <w:tcPr>
            <w:tcW w:w="2730" w:type="dxa"/>
            <w:tcBorders>
              <w:bottom w:val="nil"/>
            </w:tcBorders>
            <w:shd w:val="clear" w:color="auto" w:fill="auto"/>
          </w:tcPr>
          <w:p w14:paraId="3E8B0459" w14:textId="77777777" w:rsidR="00205F8F" w:rsidRPr="000435D8" w:rsidRDefault="00205F8F" w:rsidP="00205F8F">
            <w:pPr>
              <w:spacing w:before="40" w:after="120"/>
              <w:rPr>
                <w:lang w:val="en-GB"/>
              </w:rPr>
            </w:pPr>
            <w:r w:rsidRPr="000435D8">
              <w:lastRenderedPageBreak/>
              <w:t>Suriname (2021)</w:t>
            </w:r>
          </w:p>
        </w:tc>
        <w:tc>
          <w:tcPr>
            <w:tcW w:w="2407" w:type="dxa"/>
            <w:tcBorders>
              <w:bottom w:val="nil"/>
            </w:tcBorders>
            <w:shd w:val="clear" w:color="auto" w:fill="auto"/>
          </w:tcPr>
          <w:p w14:paraId="76329987" w14:textId="77777777" w:rsidR="00205F8F" w:rsidRPr="000435D8" w:rsidRDefault="00205F8F" w:rsidP="00205F8F">
            <w:pPr>
              <w:spacing w:before="40" w:after="120"/>
              <w:rPr>
                <w:lang w:val="en-GB"/>
              </w:rPr>
            </w:pPr>
          </w:p>
        </w:tc>
        <w:tc>
          <w:tcPr>
            <w:tcW w:w="2233" w:type="dxa"/>
            <w:tcBorders>
              <w:bottom w:val="nil"/>
            </w:tcBorders>
            <w:shd w:val="clear" w:color="auto" w:fill="auto"/>
          </w:tcPr>
          <w:p w14:paraId="0E38D006" w14:textId="77777777" w:rsidR="00205F8F" w:rsidRPr="000435D8" w:rsidRDefault="00205F8F" w:rsidP="00205F8F">
            <w:pPr>
              <w:spacing w:before="40" w:after="120"/>
              <w:rPr>
                <w:lang w:val="en-GB"/>
              </w:rPr>
            </w:pPr>
            <w:r w:rsidRPr="000435D8">
              <w:t>Presentación prevista el 16 de diciembre de 2022</w:t>
            </w:r>
          </w:p>
        </w:tc>
      </w:tr>
      <w:tr w:rsidR="00205F8F" w:rsidRPr="000435D8" w14:paraId="71823A9B" w14:textId="77777777" w:rsidTr="00205F8F">
        <w:trPr>
          <w:trHeight w:val="240"/>
        </w:trPr>
        <w:tc>
          <w:tcPr>
            <w:tcW w:w="2730" w:type="dxa"/>
            <w:tcBorders>
              <w:top w:val="nil"/>
              <w:bottom w:val="single" w:sz="12" w:space="0" w:color="auto"/>
            </w:tcBorders>
            <w:shd w:val="clear" w:color="auto" w:fill="auto"/>
          </w:tcPr>
          <w:p w14:paraId="415C53AB" w14:textId="77777777" w:rsidR="00205F8F" w:rsidRPr="000435D8" w:rsidRDefault="00205F8F" w:rsidP="00205F8F">
            <w:pPr>
              <w:keepNext/>
              <w:keepLines/>
              <w:spacing w:before="40" w:after="120"/>
              <w:rPr>
                <w:lang w:val="en-GB"/>
              </w:rPr>
            </w:pPr>
            <w:r w:rsidRPr="000435D8">
              <w:rPr>
                <w:lang w:val="en-GB"/>
              </w:rPr>
              <w:t>Vanuatu (2011)</w:t>
            </w:r>
          </w:p>
        </w:tc>
        <w:tc>
          <w:tcPr>
            <w:tcW w:w="2407" w:type="dxa"/>
            <w:tcBorders>
              <w:top w:val="nil"/>
              <w:bottom w:val="single" w:sz="12" w:space="0" w:color="auto"/>
            </w:tcBorders>
            <w:shd w:val="clear" w:color="auto" w:fill="auto"/>
          </w:tcPr>
          <w:p w14:paraId="0E02943A" w14:textId="77777777" w:rsidR="00205F8F" w:rsidRPr="000435D8" w:rsidRDefault="00205F8F" w:rsidP="00205F8F">
            <w:pPr>
              <w:keepNext/>
              <w:keepLines/>
              <w:spacing w:before="40" w:after="120"/>
              <w:rPr>
                <w:lang w:val="en-GB"/>
              </w:rPr>
            </w:pPr>
            <w:r w:rsidRPr="000435D8">
              <w:t>11 de agosto de 2012</w:t>
            </w:r>
          </w:p>
        </w:tc>
        <w:tc>
          <w:tcPr>
            <w:tcW w:w="2233" w:type="dxa"/>
            <w:tcBorders>
              <w:top w:val="nil"/>
              <w:bottom w:val="single" w:sz="12" w:space="0" w:color="auto"/>
            </w:tcBorders>
            <w:shd w:val="clear" w:color="auto" w:fill="auto"/>
          </w:tcPr>
          <w:p w14:paraId="13FD2507" w14:textId="77777777" w:rsidR="00205F8F" w:rsidRPr="000435D8" w:rsidRDefault="00205F8F" w:rsidP="00205F8F">
            <w:pPr>
              <w:keepNext/>
              <w:keepLines/>
              <w:spacing w:before="40" w:after="120"/>
              <w:rPr>
                <w:lang w:val="en-GB"/>
              </w:rPr>
            </w:pPr>
          </w:p>
        </w:tc>
      </w:tr>
    </w:tbl>
    <w:p w14:paraId="4EB32A10" w14:textId="1418A0F6" w:rsidR="000435D8" w:rsidRPr="000E77AE" w:rsidRDefault="000435D8" w:rsidP="000E77AE">
      <w:pPr>
        <w:pStyle w:val="SingleTxtG"/>
        <w:spacing w:before="120" w:after="0"/>
        <w:ind w:firstLine="170"/>
        <w:jc w:val="left"/>
        <w:rPr>
          <w:sz w:val="18"/>
          <w:szCs w:val="18"/>
          <w:lang w:val="en-GB"/>
        </w:rPr>
      </w:pPr>
      <w:r w:rsidRPr="000E77AE">
        <w:rPr>
          <w:i/>
          <w:iCs/>
          <w:sz w:val="18"/>
          <w:szCs w:val="18"/>
          <w:vertAlign w:val="superscript"/>
        </w:rPr>
        <w:t>a</w:t>
      </w:r>
      <w:r w:rsidRPr="000E77AE">
        <w:rPr>
          <w:sz w:val="18"/>
          <w:szCs w:val="18"/>
        </w:rPr>
        <w:t xml:space="preserve"> </w:t>
      </w:r>
      <w:r w:rsidR="000E77AE">
        <w:rPr>
          <w:sz w:val="18"/>
          <w:szCs w:val="18"/>
        </w:rPr>
        <w:t xml:space="preserve"> </w:t>
      </w:r>
      <w:r w:rsidRPr="000E77AE">
        <w:rPr>
          <w:sz w:val="18"/>
          <w:szCs w:val="18"/>
        </w:rPr>
        <w:t>El 27 de septiembre de 2019, el Estado parte se acogió al procedimiento simplificado de presentación de informes que ofrece el Comité, habida cuenta del tiempo transcurrido desde la fecha en que debía haber presentado su informe inicial.</w:t>
      </w:r>
    </w:p>
    <w:p w14:paraId="4A6180E7" w14:textId="0FE3C2E7" w:rsidR="000435D8" w:rsidRPr="000E77AE" w:rsidRDefault="000435D8" w:rsidP="000E77AE">
      <w:pPr>
        <w:pStyle w:val="SingleTxtG"/>
        <w:spacing w:after="0"/>
        <w:ind w:firstLine="170"/>
        <w:jc w:val="left"/>
        <w:rPr>
          <w:sz w:val="18"/>
          <w:szCs w:val="18"/>
          <w:lang w:val="en-GB"/>
        </w:rPr>
      </w:pPr>
      <w:r w:rsidRPr="000E77AE">
        <w:rPr>
          <w:i/>
          <w:iCs/>
          <w:sz w:val="18"/>
          <w:szCs w:val="18"/>
          <w:vertAlign w:val="superscript"/>
        </w:rPr>
        <w:t>b</w:t>
      </w:r>
      <w:r w:rsidRPr="000E77AE">
        <w:rPr>
          <w:sz w:val="18"/>
          <w:szCs w:val="18"/>
        </w:rPr>
        <w:t xml:space="preserve"> </w:t>
      </w:r>
      <w:r w:rsidR="000E77AE">
        <w:rPr>
          <w:sz w:val="18"/>
          <w:szCs w:val="18"/>
        </w:rPr>
        <w:t xml:space="preserve"> </w:t>
      </w:r>
      <w:r w:rsidRPr="000E77AE">
        <w:rPr>
          <w:sz w:val="18"/>
          <w:szCs w:val="18"/>
        </w:rPr>
        <w:t>El 29 de enero de 2016, el Estado parte se acogió al procedimiento simplificado de presentación de informes que ofrece el Comité, habida cuenta del tiempo transcurrido desde la fecha en que debía haber presentado su informe inicial.</w:t>
      </w:r>
    </w:p>
    <w:p w14:paraId="199AF6A3" w14:textId="7C1A496C" w:rsidR="000435D8" w:rsidRPr="000E77AE" w:rsidRDefault="000435D8" w:rsidP="000E77AE">
      <w:pPr>
        <w:pStyle w:val="SingleTxtG"/>
        <w:spacing w:after="0"/>
        <w:ind w:firstLine="170"/>
        <w:jc w:val="left"/>
        <w:rPr>
          <w:sz w:val="18"/>
          <w:szCs w:val="18"/>
          <w:lang w:val="en-GB"/>
        </w:rPr>
      </w:pPr>
      <w:r w:rsidRPr="000E77AE">
        <w:rPr>
          <w:i/>
          <w:iCs/>
          <w:sz w:val="18"/>
          <w:szCs w:val="18"/>
          <w:vertAlign w:val="superscript"/>
        </w:rPr>
        <w:t>c</w:t>
      </w:r>
      <w:r w:rsidRPr="000E77AE">
        <w:rPr>
          <w:sz w:val="18"/>
          <w:szCs w:val="18"/>
        </w:rPr>
        <w:t xml:space="preserve"> </w:t>
      </w:r>
      <w:r w:rsidR="000E77AE">
        <w:rPr>
          <w:sz w:val="18"/>
          <w:szCs w:val="18"/>
        </w:rPr>
        <w:t xml:space="preserve"> </w:t>
      </w:r>
      <w:r w:rsidRPr="000E77AE">
        <w:rPr>
          <w:sz w:val="18"/>
          <w:szCs w:val="18"/>
        </w:rPr>
        <w:t>El 30 de mayo de 2018, el Estado parte se acogió al procedimiento simplificado de presentación de informes que ofrece el Comité, habida cuenta del tiempo transcurrido desde la fecha en que debía haber presentado su informe inicial.</w:t>
      </w:r>
    </w:p>
    <w:p w14:paraId="68F48116" w14:textId="177FB291" w:rsidR="000435D8" w:rsidRPr="000E77AE" w:rsidRDefault="000435D8" w:rsidP="000E77AE">
      <w:pPr>
        <w:pStyle w:val="SingleTxtG"/>
        <w:spacing w:after="0"/>
        <w:ind w:firstLine="170"/>
        <w:jc w:val="left"/>
        <w:rPr>
          <w:sz w:val="18"/>
          <w:szCs w:val="18"/>
          <w:lang w:val="en-GB"/>
        </w:rPr>
      </w:pPr>
      <w:r w:rsidRPr="000E77AE">
        <w:rPr>
          <w:i/>
          <w:iCs/>
          <w:sz w:val="18"/>
          <w:szCs w:val="18"/>
          <w:vertAlign w:val="superscript"/>
        </w:rPr>
        <w:t>d</w:t>
      </w:r>
      <w:r w:rsidRPr="000E77AE">
        <w:rPr>
          <w:sz w:val="18"/>
          <w:szCs w:val="18"/>
        </w:rPr>
        <w:t xml:space="preserve"> </w:t>
      </w:r>
      <w:r w:rsidR="000E77AE">
        <w:rPr>
          <w:sz w:val="18"/>
          <w:szCs w:val="18"/>
        </w:rPr>
        <w:t xml:space="preserve"> </w:t>
      </w:r>
      <w:r w:rsidRPr="000E77AE">
        <w:rPr>
          <w:sz w:val="18"/>
          <w:szCs w:val="18"/>
        </w:rPr>
        <w:t>El 23 de julio de 2018, el Estado parte se acogió al procedimiento simplificado de presentación de informes que ofrece el Comité, habida cuenta del tiempo transcurrido desde la fecha en que debía haber presentado su informe inicial.</w:t>
      </w:r>
    </w:p>
    <w:p w14:paraId="070919D7" w14:textId="18F221BF" w:rsidR="000435D8" w:rsidRPr="000E77AE" w:rsidRDefault="000435D8" w:rsidP="000E77AE">
      <w:pPr>
        <w:pStyle w:val="SingleTxtG"/>
        <w:spacing w:after="0"/>
        <w:ind w:firstLine="170"/>
        <w:jc w:val="left"/>
        <w:rPr>
          <w:sz w:val="18"/>
          <w:szCs w:val="18"/>
          <w:lang w:val="en-GB"/>
        </w:rPr>
      </w:pPr>
      <w:r w:rsidRPr="000E77AE">
        <w:rPr>
          <w:i/>
          <w:iCs/>
          <w:sz w:val="18"/>
          <w:szCs w:val="18"/>
          <w:vertAlign w:val="superscript"/>
        </w:rPr>
        <w:t>e</w:t>
      </w:r>
      <w:r w:rsidRPr="000E77AE">
        <w:rPr>
          <w:sz w:val="18"/>
          <w:szCs w:val="18"/>
        </w:rPr>
        <w:t xml:space="preserve"> </w:t>
      </w:r>
      <w:r w:rsidR="000E77AE">
        <w:rPr>
          <w:sz w:val="18"/>
          <w:szCs w:val="18"/>
        </w:rPr>
        <w:t xml:space="preserve"> </w:t>
      </w:r>
      <w:r w:rsidRPr="000E77AE">
        <w:rPr>
          <w:sz w:val="18"/>
          <w:szCs w:val="18"/>
        </w:rPr>
        <w:t>El 8 de diciembre de 2016, el Estado parte se acogió al procedimiento simplificado de presentación de informes que ofrece el Comité, habida cuenta del tiempo transcurrido desde la fecha en que debía haber presentado su informe inicial.</w:t>
      </w:r>
    </w:p>
    <w:p w14:paraId="0330EF5A" w14:textId="1C05514A" w:rsidR="000435D8" w:rsidRPr="000E77AE" w:rsidRDefault="000435D8" w:rsidP="000E77AE">
      <w:pPr>
        <w:pStyle w:val="SingleTxtG"/>
        <w:spacing w:after="0"/>
        <w:ind w:firstLine="170"/>
        <w:jc w:val="left"/>
        <w:rPr>
          <w:sz w:val="18"/>
          <w:szCs w:val="18"/>
          <w:lang w:val="en-GB"/>
        </w:rPr>
      </w:pPr>
      <w:r w:rsidRPr="000E77AE">
        <w:rPr>
          <w:i/>
          <w:iCs/>
          <w:sz w:val="18"/>
          <w:szCs w:val="18"/>
          <w:vertAlign w:val="superscript"/>
        </w:rPr>
        <w:t>f</w:t>
      </w:r>
      <w:r w:rsidRPr="000E77AE">
        <w:rPr>
          <w:i/>
          <w:iCs/>
          <w:sz w:val="18"/>
          <w:szCs w:val="18"/>
        </w:rPr>
        <w:t xml:space="preserve"> </w:t>
      </w:r>
      <w:r w:rsidR="000E77AE" w:rsidRPr="000E77AE">
        <w:rPr>
          <w:i/>
          <w:iCs/>
          <w:sz w:val="18"/>
          <w:szCs w:val="18"/>
        </w:rPr>
        <w:t xml:space="preserve"> </w:t>
      </w:r>
      <w:r w:rsidRPr="000E77AE">
        <w:rPr>
          <w:sz w:val="18"/>
          <w:szCs w:val="18"/>
        </w:rPr>
        <w:t>El 26 de julio de 2019, el Estado parte se acogió al procedimiento simplificado de presentación de informes que ofrece el Comité, habida cuenta del tiempo transcurrido desde la fecha en que debía haber presentado su informe inicial.</w:t>
      </w:r>
    </w:p>
    <w:p w14:paraId="075B038D" w14:textId="130C4081" w:rsidR="000435D8" w:rsidRPr="000E77AE" w:rsidRDefault="000435D8" w:rsidP="000E77AE">
      <w:pPr>
        <w:pStyle w:val="SingleTxtG"/>
        <w:spacing w:after="0"/>
        <w:ind w:firstLine="170"/>
        <w:jc w:val="left"/>
        <w:rPr>
          <w:sz w:val="18"/>
          <w:szCs w:val="18"/>
          <w:lang w:val="en-GB"/>
        </w:rPr>
      </w:pPr>
      <w:r w:rsidRPr="000E77AE">
        <w:rPr>
          <w:i/>
          <w:iCs/>
          <w:sz w:val="18"/>
          <w:szCs w:val="18"/>
          <w:vertAlign w:val="superscript"/>
        </w:rPr>
        <w:t>g</w:t>
      </w:r>
      <w:r w:rsidRPr="000E77AE">
        <w:rPr>
          <w:sz w:val="18"/>
          <w:szCs w:val="18"/>
        </w:rPr>
        <w:t xml:space="preserve"> </w:t>
      </w:r>
      <w:r w:rsidR="000E77AE">
        <w:rPr>
          <w:sz w:val="18"/>
          <w:szCs w:val="18"/>
        </w:rPr>
        <w:t xml:space="preserve"> </w:t>
      </w:r>
      <w:r w:rsidRPr="000E77AE">
        <w:rPr>
          <w:sz w:val="18"/>
          <w:szCs w:val="18"/>
        </w:rPr>
        <w:t>El 2 de febrero de 2017, el Estado parte se acogió al procedimiento simplificado de presentación de informes que ofrece el Comité, habida cuenta del tiempo transcurrido desde la fecha en que debía haber presentado su informe inicial.</w:t>
      </w:r>
    </w:p>
    <w:p w14:paraId="49A3E003" w14:textId="58134651" w:rsidR="000435D8" w:rsidRPr="000435D8" w:rsidRDefault="000E77AE" w:rsidP="000E77AE">
      <w:pPr>
        <w:pStyle w:val="H23G"/>
        <w:rPr>
          <w:lang w:val="en-GB"/>
        </w:rPr>
      </w:pPr>
      <w:r>
        <w:tab/>
      </w:r>
      <w:r w:rsidR="000435D8" w:rsidRPr="000435D8">
        <w:tab/>
        <w:t>Informes periódicos</w:t>
      </w:r>
    </w:p>
    <w:p w14:paraId="2ED5AEDE" w14:textId="4EEF8312" w:rsidR="000435D8" w:rsidRPr="000435D8" w:rsidRDefault="000E77AE" w:rsidP="000E77AE">
      <w:pPr>
        <w:pStyle w:val="SingleTxtG"/>
        <w:rPr>
          <w:lang w:val="en-GB"/>
        </w:rPr>
      </w:pPr>
      <w:r>
        <w:tab/>
      </w:r>
      <w:r w:rsidR="000435D8" w:rsidRPr="000435D8">
        <w:t>La situación de la presentación de los informes periódicos a fecha de 25 de febrero de</w:t>
      </w:r>
      <w:r w:rsidR="00B262FF">
        <w:t> </w:t>
      </w:r>
      <w:r w:rsidR="000435D8" w:rsidRPr="000435D8">
        <w:t>2022 era la siguiente.</w:t>
      </w:r>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2569"/>
        <w:gridCol w:w="2392"/>
        <w:gridCol w:w="2240"/>
        <w:gridCol w:w="2436"/>
      </w:tblGrid>
      <w:tr w:rsidR="000905E2" w:rsidRPr="000435D8" w14:paraId="5160F532" w14:textId="77777777" w:rsidTr="00B262FF">
        <w:trPr>
          <w:cantSplit/>
          <w:trHeight w:val="240"/>
          <w:tblHeader/>
        </w:trPr>
        <w:tc>
          <w:tcPr>
            <w:tcW w:w="2266" w:type="dxa"/>
            <w:tcBorders>
              <w:bottom w:val="nil"/>
            </w:tcBorders>
            <w:shd w:val="clear" w:color="auto" w:fill="auto"/>
          </w:tcPr>
          <w:p w14:paraId="74234E70" w14:textId="77777777" w:rsidR="000905E2" w:rsidRPr="000E77AE" w:rsidRDefault="000905E2" w:rsidP="000E77AE">
            <w:pPr>
              <w:spacing w:before="80" w:after="80" w:line="200" w:lineRule="exact"/>
              <w:rPr>
                <w:i/>
                <w:sz w:val="16"/>
                <w:szCs w:val="16"/>
                <w:lang w:val="en-GB"/>
              </w:rPr>
            </w:pPr>
          </w:p>
        </w:tc>
        <w:tc>
          <w:tcPr>
            <w:tcW w:w="6238" w:type="dxa"/>
            <w:gridSpan w:val="3"/>
            <w:tcBorders>
              <w:top w:val="single" w:sz="4" w:space="0" w:color="auto"/>
              <w:bottom w:val="single" w:sz="4" w:space="0" w:color="auto"/>
            </w:tcBorders>
            <w:shd w:val="clear" w:color="auto" w:fill="auto"/>
          </w:tcPr>
          <w:p w14:paraId="0985141B" w14:textId="77777777" w:rsidR="000905E2" w:rsidRPr="000E77AE" w:rsidRDefault="000905E2" w:rsidP="000E77AE">
            <w:pPr>
              <w:spacing w:before="80" w:after="80" w:line="200" w:lineRule="exact"/>
              <w:jc w:val="center"/>
              <w:rPr>
                <w:i/>
                <w:sz w:val="16"/>
                <w:szCs w:val="16"/>
                <w:lang w:val="en-GB"/>
              </w:rPr>
            </w:pPr>
            <w:r w:rsidRPr="000435D8">
              <w:rPr>
                <w:i/>
                <w:sz w:val="16"/>
                <w:szCs w:val="16"/>
              </w:rPr>
              <w:t>Informes periódicos</w:t>
            </w:r>
          </w:p>
        </w:tc>
      </w:tr>
      <w:tr w:rsidR="000905E2" w:rsidRPr="000435D8" w14:paraId="0C1A7941" w14:textId="77777777" w:rsidTr="00B262FF">
        <w:trPr>
          <w:cantSplit/>
          <w:trHeight w:val="240"/>
          <w:tblHeader/>
        </w:trPr>
        <w:tc>
          <w:tcPr>
            <w:tcW w:w="2266" w:type="dxa"/>
            <w:tcBorders>
              <w:top w:val="nil"/>
              <w:bottom w:val="single" w:sz="12" w:space="0" w:color="auto"/>
            </w:tcBorders>
            <w:shd w:val="clear" w:color="auto" w:fill="auto"/>
          </w:tcPr>
          <w:p w14:paraId="0FAB7182" w14:textId="77777777" w:rsidR="000905E2" w:rsidRPr="000E77AE" w:rsidRDefault="000905E2" w:rsidP="000E77AE">
            <w:pPr>
              <w:spacing w:before="80" w:after="80" w:line="200" w:lineRule="exact"/>
              <w:rPr>
                <w:i/>
                <w:sz w:val="16"/>
                <w:szCs w:val="16"/>
                <w:lang w:val="en-GB"/>
              </w:rPr>
            </w:pPr>
            <w:r w:rsidRPr="000435D8">
              <w:rPr>
                <w:i/>
                <w:sz w:val="16"/>
                <w:szCs w:val="16"/>
              </w:rPr>
              <w:t>Estado parte (desde)</w:t>
            </w:r>
          </w:p>
        </w:tc>
        <w:tc>
          <w:tcPr>
            <w:tcW w:w="2111" w:type="dxa"/>
            <w:tcBorders>
              <w:top w:val="single" w:sz="4" w:space="0" w:color="auto"/>
              <w:bottom w:val="single" w:sz="12" w:space="0" w:color="auto"/>
            </w:tcBorders>
            <w:shd w:val="clear" w:color="auto" w:fill="auto"/>
          </w:tcPr>
          <w:p w14:paraId="3F2E42BF" w14:textId="77777777" w:rsidR="000905E2" w:rsidRPr="000E77AE" w:rsidRDefault="000905E2" w:rsidP="000E77AE">
            <w:pPr>
              <w:spacing w:before="80" w:after="80" w:line="200" w:lineRule="exact"/>
              <w:rPr>
                <w:i/>
                <w:sz w:val="16"/>
                <w:szCs w:val="16"/>
                <w:lang w:val="en-GB"/>
              </w:rPr>
            </w:pPr>
            <w:r w:rsidRPr="000435D8">
              <w:rPr>
                <w:i/>
                <w:sz w:val="16"/>
                <w:szCs w:val="16"/>
              </w:rPr>
              <w:t>Último informe examinado (fecha del examen)</w:t>
            </w:r>
          </w:p>
        </w:tc>
        <w:tc>
          <w:tcPr>
            <w:tcW w:w="1977" w:type="dxa"/>
            <w:tcBorders>
              <w:top w:val="single" w:sz="4" w:space="0" w:color="auto"/>
              <w:bottom w:val="single" w:sz="12" w:space="0" w:color="auto"/>
            </w:tcBorders>
            <w:shd w:val="clear" w:color="auto" w:fill="auto"/>
          </w:tcPr>
          <w:p w14:paraId="6CC36DE7" w14:textId="77777777" w:rsidR="000905E2" w:rsidRPr="000E77AE" w:rsidRDefault="000905E2" w:rsidP="000E77AE">
            <w:pPr>
              <w:spacing w:before="80" w:after="80" w:line="200" w:lineRule="exact"/>
              <w:rPr>
                <w:i/>
                <w:sz w:val="16"/>
                <w:szCs w:val="16"/>
                <w:lang w:val="en-GB"/>
              </w:rPr>
            </w:pPr>
            <w:r w:rsidRPr="000435D8">
              <w:rPr>
                <w:i/>
                <w:sz w:val="16"/>
                <w:szCs w:val="16"/>
              </w:rPr>
              <w:t>Próximo informe pendiente (fecha en que debía haberse presentado)</w:t>
            </w:r>
          </w:p>
        </w:tc>
        <w:tc>
          <w:tcPr>
            <w:tcW w:w="2150" w:type="dxa"/>
            <w:tcBorders>
              <w:top w:val="single" w:sz="4" w:space="0" w:color="auto"/>
              <w:bottom w:val="single" w:sz="12" w:space="0" w:color="auto"/>
            </w:tcBorders>
            <w:shd w:val="clear" w:color="auto" w:fill="auto"/>
          </w:tcPr>
          <w:p w14:paraId="205C32ED" w14:textId="77777777" w:rsidR="000905E2" w:rsidRPr="000E77AE" w:rsidRDefault="000905E2" w:rsidP="000E77AE">
            <w:pPr>
              <w:spacing w:before="80" w:after="80" w:line="200" w:lineRule="exact"/>
              <w:rPr>
                <w:i/>
                <w:sz w:val="16"/>
                <w:szCs w:val="16"/>
                <w:lang w:val="en-GB"/>
              </w:rPr>
            </w:pPr>
            <w:r w:rsidRPr="000435D8">
              <w:rPr>
                <w:i/>
                <w:sz w:val="16"/>
                <w:szCs w:val="16"/>
              </w:rPr>
              <w:t xml:space="preserve">Próximo informe (fecha de presentación prevista o de recepción) </w:t>
            </w:r>
          </w:p>
        </w:tc>
      </w:tr>
      <w:tr w:rsidR="000905E2" w:rsidRPr="000435D8" w14:paraId="62DB3E6B" w14:textId="77777777" w:rsidTr="00B262FF">
        <w:trPr>
          <w:cantSplit/>
          <w:trHeight w:hRule="exact" w:val="113"/>
          <w:tblHeader/>
        </w:trPr>
        <w:tc>
          <w:tcPr>
            <w:tcW w:w="2266" w:type="dxa"/>
            <w:tcBorders>
              <w:top w:val="single" w:sz="12" w:space="0" w:color="auto"/>
            </w:tcBorders>
            <w:shd w:val="clear" w:color="auto" w:fill="auto"/>
          </w:tcPr>
          <w:p w14:paraId="6EAA6D34" w14:textId="77777777" w:rsidR="000905E2" w:rsidRPr="000435D8" w:rsidRDefault="000905E2" w:rsidP="000E77AE">
            <w:pPr>
              <w:spacing w:before="40" w:after="120"/>
              <w:rPr>
                <w:lang w:val="en-GB"/>
              </w:rPr>
            </w:pPr>
          </w:p>
        </w:tc>
        <w:tc>
          <w:tcPr>
            <w:tcW w:w="2111" w:type="dxa"/>
            <w:tcBorders>
              <w:top w:val="single" w:sz="12" w:space="0" w:color="auto"/>
            </w:tcBorders>
            <w:shd w:val="clear" w:color="auto" w:fill="auto"/>
          </w:tcPr>
          <w:p w14:paraId="1B2C65BE" w14:textId="77777777" w:rsidR="000905E2" w:rsidRPr="000435D8" w:rsidRDefault="000905E2" w:rsidP="000E77AE">
            <w:pPr>
              <w:spacing w:before="40" w:after="120"/>
              <w:rPr>
                <w:lang w:val="en-GB"/>
              </w:rPr>
            </w:pPr>
          </w:p>
        </w:tc>
        <w:tc>
          <w:tcPr>
            <w:tcW w:w="1977" w:type="dxa"/>
            <w:tcBorders>
              <w:top w:val="single" w:sz="12" w:space="0" w:color="auto"/>
            </w:tcBorders>
            <w:shd w:val="clear" w:color="auto" w:fill="auto"/>
          </w:tcPr>
          <w:p w14:paraId="1147FBA0" w14:textId="77777777" w:rsidR="000905E2" w:rsidRPr="000435D8" w:rsidRDefault="000905E2" w:rsidP="000E77AE">
            <w:pPr>
              <w:spacing w:before="40" w:after="120"/>
              <w:rPr>
                <w:lang w:val="en-GB"/>
              </w:rPr>
            </w:pPr>
          </w:p>
        </w:tc>
        <w:tc>
          <w:tcPr>
            <w:tcW w:w="2150" w:type="dxa"/>
            <w:tcBorders>
              <w:top w:val="single" w:sz="12" w:space="0" w:color="auto"/>
            </w:tcBorders>
            <w:shd w:val="clear" w:color="auto" w:fill="auto"/>
          </w:tcPr>
          <w:p w14:paraId="118CD530" w14:textId="77777777" w:rsidR="000905E2" w:rsidRPr="000435D8" w:rsidRDefault="000905E2" w:rsidP="000E77AE">
            <w:pPr>
              <w:spacing w:before="40" w:after="120"/>
              <w:rPr>
                <w:lang w:val="en-GB"/>
              </w:rPr>
            </w:pPr>
          </w:p>
        </w:tc>
      </w:tr>
      <w:tr w:rsidR="000905E2" w:rsidRPr="000435D8" w14:paraId="10CD63FF" w14:textId="77777777" w:rsidTr="00B262FF">
        <w:trPr>
          <w:cantSplit/>
          <w:trHeight w:val="240"/>
        </w:trPr>
        <w:tc>
          <w:tcPr>
            <w:tcW w:w="2266" w:type="dxa"/>
            <w:shd w:val="clear" w:color="auto" w:fill="auto"/>
          </w:tcPr>
          <w:p w14:paraId="0FF6809E" w14:textId="77777777" w:rsidR="000905E2" w:rsidRPr="000435D8" w:rsidRDefault="000905E2" w:rsidP="000E77AE">
            <w:pPr>
              <w:spacing w:before="40" w:after="120"/>
              <w:rPr>
                <w:lang w:val="en-GB"/>
              </w:rPr>
            </w:pPr>
            <w:r w:rsidRPr="000435D8">
              <w:t>Afganistán</w:t>
            </w:r>
            <w:r w:rsidRPr="000435D8">
              <w:rPr>
                <w:i/>
                <w:iCs/>
                <w:sz w:val="18"/>
                <w:szCs w:val="18"/>
                <w:vertAlign w:val="superscript"/>
              </w:rPr>
              <w:t>a</w:t>
            </w:r>
            <w:r w:rsidRPr="000435D8">
              <w:t xml:space="preserve"> (1987)</w:t>
            </w:r>
          </w:p>
        </w:tc>
        <w:tc>
          <w:tcPr>
            <w:tcW w:w="2111" w:type="dxa"/>
            <w:shd w:val="clear" w:color="auto" w:fill="auto"/>
          </w:tcPr>
          <w:p w14:paraId="7EB0D688" w14:textId="14F73A8C" w:rsidR="000905E2" w:rsidRPr="000435D8" w:rsidRDefault="000905E2" w:rsidP="000E77AE">
            <w:pPr>
              <w:spacing w:before="40" w:after="120"/>
              <w:rPr>
                <w:lang w:val="en-GB"/>
              </w:rPr>
            </w:pPr>
            <w:r w:rsidRPr="000435D8">
              <w:t>Segundo</w:t>
            </w:r>
            <w:r>
              <w:br/>
            </w:r>
            <w:r w:rsidRPr="000435D8">
              <w:t>(abril de 2017)</w:t>
            </w:r>
          </w:p>
        </w:tc>
        <w:tc>
          <w:tcPr>
            <w:tcW w:w="1977" w:type="dxa"/>
            <w:shd w:val="clear" w:color="auto" w:fill="auto"/>
          </w:tcPr>
          <w:p w14:paraId="612314E4" w14:textId="37AE19B3" w:rsidR="000905E2" w:rsidRPr="000435D8" w:rsidRDefault="000905E2" w:rsidP="000E77AE">
            <w:pPr>
              <w:spacing w:before="40" w:after="120"/>
              <w:rPr>
                <w:lang w:val="en-GB"/>
              </w:rPr>
            </w:pPr>
            <w:r w:rsidRPr="000435D8">
              <w:t>Tercero</w:t>
            </w:r>
            <w:r>
              <w:br/>
            </w:r>
            <w:r w:rsidRPr="000435D8">
              <w:t>(12 de mayo de 2021)</w:t>
            </w:r>
          </w:p>
        </w:tc>
        <w:tc>
          <w:tcPr>
            <w:tcW w:w="2150" w:type="dxa"/>
            <w:shd w:val="clear" w:color="auto" w:fill="auto"/>
          </w:tcPr>
          <w:p w14:paraId="19E567D7" w14:textId="77777777" w:rsidR="000905E2" w:rsidRPr="000435D8" w:rsidRDefault="000905E2" w:rsidP="000E77AE">
            <w:pPr>
              <w:spacing w:before="40" w:after="120"/>
              <w:rPr>
                <w:lang w:val="en-GB"/>
              </w:rPr>
            </w:pPr>
          </w:p>
        </w:tc>
      </w:tr>
      <w:tr w:rsidR="000905E2" w:rsidRPr="000435D8" w14:paraId="04D15134" w14:textId="77777777" w:rsidTr="00B262FF">
        <w:trPr>
          <w:cantSplit/>
          <w:trHeight w:val="240"/>
        </w:trPr>
        <w:tc>
          <w:tcPr>
            <w:tcW w:w="2266" w:type="dxa"/>
            <w:shd w:val="clear" w:color="auto" w:fill="auto"/>
          </w:tcPr>
          <w:p w14:paraId="3281ECA7" w14:textId="77777777" w:rsidR="000905E2" w:rsidRPr="000435D8" w:rsidRDefault="000905E2" w:rsidP="000E77AE">
            <w:pPr>
              <w:spacing w:before="40" w:after="120"/>
              <w:rPr>
                <w:lang w:val="en-GB"/>
              </w:rPr>
            </w:pPr>
            <w:r w:rsidRPr="000435D8">
              <w:t>Albania (1994)</w:t>
            </w:r>
          </w:p>
        </w:tc>
        <w:tc>
          <w:tcPr>
            <w:tcW w:w="2111" w:type="dxa"/>
            <w:shd w:val="clear" w:color="auto" w:fill="auto"/>
          </w:tcPr>
          <w:p w14:paraId="3D60934B" w14:textId="25CED14A" w:rsidR="000905E2" w:rsidRPr="000435D8" w:rsidRDefault="000905E2" w:rsidP="000E77AE">
            <w:pPr>
              <w:spacing w:before="40" w:after="120"/>
              <w:rPr>
                <w:lang w:val="en-GB"/>
              </w:rPr>
            </w:pPr>
            <w:r w:rsidRPr="000435D8">
              <w:t>Segundo</w:t>
            </w:r>
            <w:r>
              <w:br/>
            </w:r>
            <w:r w:rsidRPr="000435D8">
              <w:t>(mayo de</w:t>
            </w:r>
            <w:r>
              <w:t xml:space="preserve"> </w:t>
            </w:r>
            <w:r w:rsidRPr="000435D8">
              <w:t>2012)</w:t>
            </w:r>
          </w:p>
        </w:tc>
        <w:tc>
          <w:tcPr>
            <w:tcW w:w="1977" w:type="dxa"/>
            <w:shd w:val="clear" w:color="auto" w:fill="auto"/>
          </w:tcPr>
          <w:p w14:paraId="3CFF68CE" w14:textId="77777777" w:rsidR="000905E2" w:rsidRPr="000435D8" w:rsidRDefault="000905E2" w:rsidP="000E77AE">
            <w:pPr>
              <w:spacing w:before="40" w:after="120"/>
              <w:rPr>
                <w:lang w:val="en-GB"/>
              </w:rPr>
            </w:pPr>
          </w:p>
        </w:tc>
        <w:tc>
          <w:tcPr>
            <w:tcW w:w="2150" w:type="dxa"/>
            <w:shd w:val="clear" w:color="auto" w:fill="auto"/>
          </w:tcPr>
          <w:p w14:paraId="2D648865" w14:textId="19147CDA" w:rsidR="000905E2" w:rsidRPr="000435D8" w:rsidRDefault="000905E2" w:rsidP="000E77AE">
            <w:pPr>
              <w:spacing w:before="40" w:after="120"/>
              <w:rPr>
                <w:lang w:val="en-GB"/>
              </w:rPr>
            </w:pPr>
            <w:r w:rsidRPr="000435D8">
              <w:t>Tercero</w:t>
            </w:r>
            <w:r>
              <w:br/>
            </w:r>
            <w:r w:rsidRPr="000435D8">
              <w:t>(recibido el 19</w:t>
            </w:r>
            <w:r>
              <w:t xml:space="preserve"> </w:t>
            </w:r>
            <w:r w:rsidRPr="000435D8">
              <w:t>de julio de</w:t>
            </w:r>
            <w:r w:rsidR="00B262FF">
              <w:t> </w:t>
            </w:r>
            <w:r w:rsidRPr="000435D8">
              <w:t>2021)</w:t>
            </w:r>
          </w:p>
        </w:tc>
      </w:tr>
      <w:tr w:rsidR="000905E2" w:rsidRPr="000435D8" w14:paraId="6CB0E316" w14:textId="77777777" w:rsidTr="00B262FF">
        <w:trPr>
          <w:cantSplit/>
          <w:trHeight w:val="240"/>
        </w:trPr>
        <w:tc>
          <w:tcPr>
            <w:tcW w:w="2266" w:type="dxa"/>
            <w:shd w:val="clear" w:color="auto" w:fill="auto"/>
          </w:tcPr>
          <w:p w14:paraId="6D24E871" w14:textId="77777777" w:rsidR="000905E2" w:rsidRPr="000435D8" w:rsidRDefault="000905E2" w:rsidP="000E77AE">
            <w:pPr>
              <w:spacing w:before="40" w:after="120"/>
              <w:rPr>
                <w:lang w:val="en-GB"/>
              </w:rPr>
            </w:pPr>
            <w:r w:rsidRPr="000435D8">
              <w:t>Alemania</w:t>
            </w:r>
            <w:r w:rsidRPr="000435D8">
              <w:rPr>
                <w:i/>
                <w:sz w:val="18"/>
                <w:szCs w:val="18"/>
                <w:vertAlign w:val="superscript"/>
              </w:rPr>
              <w:t>a</w:t>
            </w:r>
            <w:r w:rsidRPr="000435D8">
              <w:t xml:space="preserve"> (1990)</w:t>
            </w:r>
          </w:p>
        </w:tc>
        <w:tc>
          <w:tcPr>
            <w:tcW w:w="2111" w:type="dxa"/>
            <w:shd w:val="clear" w:color="auto" w:fill="auto"/>
          </w:tcPr>
          <w:p w14:paraId="3BF62BDD" w14:textId="6BDA6D84" w:rsidR="000905E2" w:rsidRPr="000435D8" w:rsidRDefault="000905E2" w:rsidP="000E77AE">
            <w:pPr>
              <w:spacing w:before="40" w:after="120"/>
              <w:rPr>
                <w:lang w:val="en-GB"/>
              </w:rPr>
            </w:pPr>
            <w:r w:rsidRPr="000435D8">
              <w:t>Sexto</w:t>
            </w:r>
            <w:r>
              <w:br/>
            </w:r>
            <w:r w:rsidRPr="000435D8">
              <w:t>(abril de 2019)</w:t>
            </w:r>
          </w:p>
        </w:tc>
        <w:tc>
          <w:tcPr>
            <w:tcW w:w="1977" w:type="dxa"/>
            <w:shd w:val="clear" w:color="auto" w:fill="auto"/>
          </w:tcPr>
          <w:p w14:paraId="6DFD9E04" w14:textId="77777777" w:rsidR="000905E2" w:rsidRPr="000435D8" w:rsidRDefault="000905E2" w:rsidP="000E77AE">
            <w:pPr>
              <w:spacing w:before="40" w:after="120"/>
              <w:rPr>
                <w:lang w:val="en-GB"/>
              </w:rPr>
            </w:pPr>
          </w:p>
        </w:tc>
        <w:tc>
          <w:tcPr>
            <w:tcW w:w="2150" w:type="dxa"/>
            <w:shd w:val="clear" w:color="auto" w:fill="auto"/>
          </w:tcPr>
          <w:p w14:paraId="35A3EC66" w14:textId="551EE1EA" w:rsidR="000905E2" w:rsidRPr="000435D8" w:rsidRDefault="000905E2" w:rsidP="000E77AE">
            <w:pPr>
              <w:spacing w:before="40" w:after="120"/>
              <w:rPr>
                <w:lang w:val="en-GB"/>
              </w:rPr>
            </w:pPr>
            <w:r w:rsidRPr="000435D8">
              <w:t>Séptimo</w:t>
            </w:r>
            <w:r>
              <w:br/>
            </w:r>
            <w:r w:rsidRPr="000435D8">
              <w:t>(presentación prevista el</w:t>
            </w:r>
            <w:r w:rsidR="00B262FF">
              <w:t xml:space="preserve"> </w:t>
            </w:r>
            <w:r w:rsidRPr="000435D8">
              <w:t>17</w:t>
            </w:r>
            <w:r w:rsidR="00B262FF">
              <w:t> </w:t>
            </w:r>
            <w:r w:rsidRPr="000435D8">
              <w:t>de mayo de 2023)</w:t>
            </w:r>
          </w:p>
        </w:tc>
      </w:tr>
      <w:tr w:rsidR="000905E2" w:rsidRPr="000435D8" w14:paraId="6267BE2C" w14:textId="77777777" w:rsidTr="00B262FF">
        <w:trPr>
          <w:cantSplit/>
          <w:trHeight w:val="240"/>
        </w:trPr>
        <w:tc>
          <w:tcPr>
            <w:tcW w:w="2266" w:type="dxa"/>
            <w:shd w:val="clear" w:color="auto" w:fill="auto"/>
          </w:tcPr>
          <w:p w14:paraId="5904C19F" w14:textId="77777777" w:rsidR="000905E2" w:rsidRPr="000435D8" w:rsidRDefault="000905E2" w:rsidP="000E77AE">
            <w:pPr>
              <w:spacing w:before="40" w:after="120"/>
              <w:rPr>
                <w:lang w:val="en-GB"/>
              </w:rPr>
            </w:pPr>
            <w:r w:rsidRPr="000435D8">
              <w:t>Andorra</w:t>
            </w:r>
            <w:r w:rsidRPr="000435D8">
              <w:rPr>
                <w:i/>
                <w:iCs/>
                <w:sz w:val="18"/>
                <w:szCs w:val="18"/>
                <w:vertAlign w:val="superscript"/>
              </w:rPr>
              <w:t>a</w:t>
            </w:r>
            <w:r w:rsidRPr="000435D8">
              <w:t xml:space="preserve"> (2006)</w:t>
            </w:r>
          </w:p>
        </w:tc>
        <w:tc>
          <w:tcPr>
            <w:tcW w:w="2111" w:type="dxa"/>
            <w:shd w:val="clear" w:color="auto" w:fill="auto"/>
          </w:tcPr>
          <w:p w14:paraId="2684C9B4" w14:textId="7B8EC91C" w:rsidR="000905E2" w:rsidRPr="000435D8" w:rsidRDefault="000905E2" w:rsidP="000E77AE">
            <w:pPr>
              <w:spacing w:before="40" w:after="120"/>
              <w:rPr>
                <w:lang w:val="en-GB"/>
              </w:rPr>
            </w:pPr>
            <w:r w:rsidRPr="000435D8">
              <w:t>Inicial</w:t>
            </w:r>
            <w:r>
              <w:br/>
            </w:r>
            <w:r w:rsidRPr="000435D8">
              <w:t>(noviembre de</w:t>
            </w:r>
            <w:r>
              <w:t xml:space="preserve"> </w:t>
            </w:r>
            <w:r w:rsidRPr="000435D8">
              <w:t>2013)</w:t>
            </w:r>
          </w:p>
        </w:tc>
        <w:tc>
          <w:tcPr>
            <w:tcW w:w="1977" w:type="dxa"/>
            <w:shd w:val="clear" w:color="auto" w:fill="auto"/>
          </w:tcPr>
          <w:p w14:paraId="4F3AC92B" w14:textId="67A5F645" w:rsidR="000905E2" w:rsidRPr="000435D8" w:rsidRDefault="000905E2" w:rsidP="000E77AE">
            <w:pPr>
              <w:spacing w:before="40" w:after="120"/>
              <w:rPr>
                <w:lang w:val="en-GB"/>
              </w:rPr>
            </w:pPr>
            <w:r w:rsidRPr="000435D8">
              <w:t>Segundo</w:t>
            </w:r>
            <w:r>
              <w:br/>
            </w:r>
            <w:r w:rsidRPr="000435D8">
              <w:t>(22 de noviembre de</w:t>
            </w:r>
            <w:r>
              <w:t> </w:t>
            </w:r>
            <w:r w:rsidRPr="000435D8">
              <w:t>2017)</w:t>
            </w:r>
          </w:p>
        </w:tc>
        <w:tc>
          <w:tcPr>
            <w:tcW w:w="2150" w:type="dxa"/>
            <w:shd w:val="clear" w:color="auto" w:fill="auto"/>
          </w:tcPr>
          <w:p w14:paraId="1D445B1A" w14:textId="77777777" w:rsidR="000905E2" w:rsidRPr="000435D8" w:rsidRDefault="000905E2" w:rsidP="000E77AE">
            <w:pPr>
              <w:spacing w:before="40" w:after="120"/>
              <w:rPr>
                <w:lang w:val="en-GB"/>
              </w:rPr>
            </w:pPr>
          </w:p>
        </w:tc>
      </w:tr>
      <w:tr w:rsidR="000905E2" w:rsidRPr="000435D8" w14:paraId="23B23993" w14:textId="77777777" w:rsidTr="00B262FF">
        <w:trPr>
          <w:cantSplit/>
          <w:trHeight w:val="240"/>
        </w:trPr>
        <w:tc>
          <w:tcPr>
            <w:tcW w:w="2266" w:type="dxa"/>
            <w:shd w:val="clear" w:color="auto" w:fill="auto"/>
          </w:tcPr>
          <w:p w14:paraId="40F793FF" w14:textId="77777777" w:rsidR="000905E2" w:rsidRPr="000435D8" w:rsidRDefault="000905E2" w:rsidP="000E77AE">
            <w:pPr>
              <w:spacing w:before="40" w:after="120"/>
              <w:rPr>
                <w:lang w:val="en-GB"/>
              </w:rPr>
            </w:pPr>
            <w:r w:rsidRPr="000435D8">
              <w:t>Antigua y Barbuda (1993)</w:t>
            </w:r>
          </w:p>
        </w:tc>
        <w:tc>
          <w:tcPr>
            <w:tcW w:w="2111" w:type="dxa"/>
            <w:shd w:val="clear" w:color="auto" w:fill="auto"/>
          </w:tcPr>
          <w:p w14:paraId="74F57AB2" w14:textId="5B4E0AE7" w:rsidR="000905E2" w:rsidRPr="000435D8" w:rsidRDefault="000905E2" w:rsidP="000E77AE">
            <w:pPr>
              <w:spacing w:before="40" w:after="120"/>
              <w:rPr>
                <w:lang w:val="en-GB"/>
              </w:rPr>
            </w:pPr>
            <w:r w:rsidRPr="000435D8">
              <w:t>Examen realizado en ausencia del informe inicial</w:t>
            </w:r>
            <w:r>
              <w:br/>
            </w:r>
            <w:r w:rsidRPr="000435D8">
              <w:t>(julio de 2017)</w:t>
            </w:r>
          </w:p>
        </w:tc>
        <w:tc>
          <w:tcPr>
            <w:tcW w:w="1977" w:type="dxa"/>
            <w:shd w:val="clear" w:color="auto" w:fill="auto"/>
          </w:tcPr>
          <w:p w14:paraId="0870EF6F" w14:textId="257117BA" w:rsidR="000905E2" w:rsidRPr="000435D8" w:rsidRDefault="000905E2" w:rsidP="000E77AE">
            <w:pPr>
              <w:spacing w:before="40" w:after="120"/>
              <w:rPr>
                <w:lang w:val="en-GB"/>
              </w:rPr>
            </w:pPr>
            <w:r w:rsidRPr="000435D8">
              <w:t>Segundo</w:t>
            </w:r>
            <w:r>
              <w:br/>
            </w:r>
            <w:r w:rsidRPr="000435D8">
              <w:t>(11 de agosto de 2021)</w:t>
            </w:r>
          </w:p>
        </w:tc>
        <w:tc>
          <w:tcPr>
            <w:tcW w:w="2150" w:type="dxa"/>
            <w:shd w:val="clear" w:color="auto" w:fill="auto"/>
          </w:tcPr>
          <w:p w14:paraId="6F9E3709" w14:textId="77777777" w:rsidR="000905E2" w:rsidRPr="000435D8" w:rsidRDefault="000905E2" w:rsidP="000E77AE">
            <w:pPr>
              <w:spacing w:before="40" w:after="120"/>
              <w:rPr>
                <w:lang w:val="en-GB"/>
              </w:rPr>
            </w:pPr>
          </w:p>
        </w:tc>
      </w:tr>
      <w:tr w:rsidR="000905E2" w:rsidRPr="000435D8" w14:paraId="7B53319C" w14:textId="77777777" w:rsidTr="00B262FF">
        <w:trPr>
          <w:cantSplit/>
          <w:trHeight w:val="240"/>
        </w:trPr>
        <w:tc>
          <w:tcPr>
            <w:tcW w:w="2266" w:type="dxa"/>
            <w:shd w:val="clear" w:color="auto" w:fill="auto"/>
          </w:tcPr>
          <w:p w14:paraId="07578610" w14:textId="77777777" w:rsidR="000905E2" w:rsidRPr="000435D8" w:rsidRDefault="000905E2" w:rsidP="000E77AE">
            <w:pPr>
              <w:spacing w:before="40" w:after="120"/>
              <w:rPr>
                <w:lang w:val="en-GB"/>
              </w:rPr>
            </w:pPr>
            <w:r w:rsidRPr="000435D8">
              <w:lastRenderedPageBreak/>
              <w:t>Arabia Saudita</w:t>
            </w:r>
            <w:r w:rsidRPr="000435D8">
              <w:rPr>
                <w:i/>
                <w:sz w:val="18"/>
                <w:szCs w:val="18"/>
                <w:vertAlign w:val="superscript"/>
              </w:rPr>
              <w:t>a</w:t>
            </w:r>
            <w:r w:rsidRPr="000435D8">
              <w:t xml:space="preserve"> (1997)</w:t>
            </w:r>
          </w:p>
        </w:tc>
        <w:tc>
          <w:tcPr>
            <w:tcW w:w="2111" w:type="dxa"/>
            <w:shd w:val="clear" w:color="auto" w:fill="auto"/>
          </w:tcPr>
          <w:p w14:paraId="43BEB621" w14:textId="0FAE22A2" w:rsidR="000905E2" w:rsidRPr="000435D8" w:rsidRDefault="000905E2" w:rsidP="000E77AE">
            <w:pPr>
              <w:spacing w:before="40" w:after="120"/>
              <w:rPr>
                <w:lang w:val="en-GB"/>
              </w:rPr>
            </w:pPr>
            <w:r w:rsidRPr="000435D8">
              <w:t>Segundo</w:t>
            </w:r>
            <w:r>
              <w:br/>
            </w:r>
            <w:r w:rsidRPr="000435D8">
              <w:t>(abril de 2016)</w:t>
            </w:r>
          </w:p>
        </w:tc>
        <w:tc>
          <w:tcPr>
            <w:tcW w:w="1977" w:type="dxa"/>
            <w:shd w:val="clear" w:color="auto" w:fill="auto"/>
          </w:tcPr>
          <w:p w14:paraId="065DF12D" w14:textId="3131EF4B" w:rsidR="000905E2" w:rsidRPr="000435D8" w:rsidRDefault="000905E2" w:rsidP="000E77AE">
            <w:pPr>
              <w:spacing w:before="40" w:after="120"/>
              <w:rPr>
                <w:lang w:val="en-GB"/>
              </w:rPr>
            </w:pPr>
            <w:r w:rsidRPr="000435D8">
              <w:t>Tercero</w:t>
            </w:r>
            <w:r>
              <w:br/>
            </w:r>
            <w:r w:rsidRPr="000435D8">
              <w:t>(13 de mayo de 2020)</w:t>
            </w:r>
          </w:p>
        </w:tc>
        <w:tc>
          <w:tcPr>
            <w:tcW w:w="2150" w:type="dxa"/>
            <w:shd w:val="clear" w:color="auto" w:fill="auto"/>
          </w:tcPr>
          <w:p w14:paraId="5CF9EF03" w14:textId="77777777" w:rsidR="000905E2" w:rsidRPr="000435D8" w:rsidRDefault="000905E2" w:rsidP="000E77AE">
            <w:pPr>
              <w:spacing w:before="40" w:after="120"/>
              <w:rPr>
                <w:lang w:val="en-GB"/>
              </w:rPr>
            </w:pPr>
          </w:p>
        </w:tc>
      </w:tr>
      <w:tr w:rsidR="000905E2" w:rsidRPr="000435D8" w14:paraId="7B659AAA" w14:textId="77777777" w:rsidTr="00B262FF">
        <w:trPr>
          <w:cantSplit/>
          <w:trHeight w:val="240"/>
        </w:trPr>
        <w:tc>
          <w:tcPr>
            <w:tcW w:w="2266" w:type="dxa"/>
            <w:shd w:val="clear" w:color="auto" w:fill="auto"/>
          </w:tcPr>
          <w:p w14:paraId="41A3209D" w14:textId="77777777" w:rsidR="000905E2" w:rsidRPr="000435D8" w:rsidRDefault="000905E2" w:rsidP="000E77AE">
            <w:pPr>
              <w:spacing w:before="40" w:after="120"/>
              <w:rPr>
                <w:lang w:val="en-GB"/>
              </w:rPr>
            </w:pPr>
            <w:r w:rsidRPr="000435D8">
              <w:t>Argelia (1989)</w:t>
            </w:r>
          </w:p>
        </w:tc>
        <w:tc>
          <w:tcPr>
            <w:tcW w:w="2111" w:type="dxa"/>
            <w:shd w:val="clear" w:color="auto" w:fill="auto"/>
          </w:tcPr>
          <w:p w14:paraId="2A26F317" w14:textId="574C80BE" w:rsidR="000905E2" w:rsidRPr="000435D8" w:rsidRDefault="000905E2" w:rsidP="000905E2">
            <w:pPr>
              <w:spacing w:before="40" w:after="120"/>
              <w:rPr>
                <w:lang w:val="en-GB"/>
              </w:rPr>
            </w:pPr>
            <w:r w:rsidRPr="000435D8">
              <w:t>Tercero</w:t>
            </w:r>
            <w:r>
              <w:br/>
            </w:r>
            <w:r w:rsidRPr="000435D8">
              <w:t>(mayo de 2008)</w:t>
            </w:r>
          </w:p>
        </w:tc>
        <w:tc>
          <w:tcPr>
            <w:tcW w:w="1977" w:type="dxa"/>
            <w:shd w:val="clear" w:color="auto" w:fill="auto"/>
          </w:tcPr>
          <w:p w14:paraId="33487AD8" w14:textId="0C0C4525" w:rsidR="000905E2" w:rsidRPr="000435D8" w:rsidRDefault="000905E2" w:rsidP="000E77AE">
            <w:pPr>
              <w:spacing w:before="40" w:after="120"/>
              <w:rPr>
                <w:lang w:val="en-GB"/>
              </w:rPr>
            </w:pPr>
            <w:r w:rsidRPr="000435D8">
              <w:t>Cuarto</w:t>
            </w:r>
            <w:r>
              <w:br/>
            </w:r>
            <w:r w:rsidRPr="000435D8">
              <w:t>(20 de junio de</w:t>
            </w:r>
            <w:r>
              <w:t xml:space="preserve"> </w:t>
            </w:r>
            <w:r w:rsidRPr="000435D8">
              <w:t>2012)</w:t>
            </w:r>
          </w:p>
        </w:tc>
        <w:tc>
          <w:tcPr>
            <w:tcW w:w="2150" w:type="dxa"/>
            <w:shd w:val="clear" w:color="auto" w:fill="auto"/>
          </w:tcPr>
          <w:p w14:paraId="7E9D80DD" w14:textId="77777777" w:rsidR="000905E2" w:rsidRPr="000435D8" w:rsidRDefault="000905E2" w:rsidP="000E77AE">
            <w:pPr>
              <w:spacing w:before="40" w:after="120"/>
              <w:rPr>
                <w:lang w:val="en-GB"/>
              </w:rPr>
            </w:pPr>
          </w:p>
        </w:tc>
      </w:tr>
      <w:tr w:rsidR="000905E2" w:rsidRPr="000435D8" w14:paraId="47BC3685" w14:textId="77777777" w:rsidTr="00B262FF">
        <w:trPr>
          <w:cantSplit/>
          <w:trHeight w:val="240"/>
        </w:trPr>
        <w:tc>
          <w:tcPr>
            <w:tcW w:w="2266" w:type="dxa"/>
            <w:shd w:val="clear" w:color="auto" w:fill="auto"/>
          </w:tcPr>
          <w:p w14:paraId="03EB59AE" w14:textId="77777777" w:rsidR="000905E2" w:rsidRPr="000435D8" w:rsidRDefault="000905E2" w:rsidP="000E77AE">
            <w:pPr>
              <w:spacing w:before="40" w:after="120"/>
              <w:rPr>
                <w:lang w:val="en-GB"/>
              </w:rPr>
            </w:pPr>
            <w:r w:rsidRPr="000435D8">
              <w:t>Argentina</w:t>
            </w:r>
            <w:r w:rsidRPr="000435D8">
              <w:rPr>
                <w:i/>
                <w:iCs/>
                <w:sz w:val="18"/>
                <w:szCs w:val="18"/>
                <w:vertAlign w:val="superscript"/>
              </w:rPr>
              <w:t>a</w:t>
            </w:r>
            <w:r w:rsidRPr="000435D8">
              <w:t xml:space="preserve"> (1986)</w:t>
            </w:r>
          </w:p>
        </w:tc>
        <w:tc>
          <w:tcPr>
            <w:tcW w:w="2111" w:type="dxa"/>
            <w:shd w:val="clear" w:color="auto" w:fill="auto"/>
          </w:tcPr>
          <w:p w14:paraId="76DC2DAB" w14:textId="22A71E62" w:rsidR="000905E2" w:rsidRPr="000435D8" w:rsidRDefault="000905E2" w:rsidP="000E77AE">
            <w:pPr>
              <w:spacing w:before="40" w:after="120"/>
              <w:rPr>
                <w:lang w:val="en-GB"/>
              </w:rPr>
            </w:pPr>
            <w:r w:rsidRPr="000435D8">
              <w:t>Quinto y sexto</w:t>
            </w:r>
            <w:r>
              <w:br/>
            </w:r>
            <w:r w:rsidRPr="000435D8">
              <w:t>(abril de</w:t>
            </w:r>
            <w:r>
              <w:t xml:space="preserve"> </w:t>
            </w:r>
            <w:r w:rsidRPr="000435D8">
              <w:t>2017)</w:t>
            </w:r>
          </w:p>
        </w:tc>
        <w:tc>
          <w:tcPr>
            <w:tcW w:w="1977" w:type="dxa"/>
            <w:shd w:val="clear" w:color="auto" w:fill="auto"/>
          </w:tcPr>
          <w:p w14:paraId="77D0E191" w14:textId="77777777" w:rsidR="000905E2" w:rsidRPr="000435D8" w:rsidRDefault="000905E2" w:rsidP="000E77AE">
            <w:pPr>
              <w:spacing w:before="40" w:after="120"/>
              <w:rPr>
                <w:lang w:val="en-GB"/>
              </w:rPr>
            </w:pPr>
          </w:p>
        </w:tc>
        <w:tc>
          <w:tcPr>
            <w:tcW w:w="2150" w:type="dxa"/>
            <w:shd w:val="clear" w:color="auto" w:fill="auto"/>
          </w:tcPr>
          <w:p w14:paraId="236A7FF9" w14:textId="0BE95224" w:rsidR="000905E2" w:rsidRPr="000435D8" w:rsidRDefault="000905E2" w:rsidP="000E77AE">
            <w:pPr>
              <w:spacing w:before="40" w:after="120"/>
              <w:rPr>
                <w:lang w:val="en-GB"/>
              </w:rPr>
            </w:pPr>
            <w:r w:rsidRPr="000435D8">
              <w:t>Séptimo</w:t>
            </w:r>
            <w:r>
              <w:br/>
            </w:r>
            <w:r w:rsidRPr="000435D8">
              <w:t>(recibido el 12</w:t>
            </w:r>
            <w:r>
              <w:t xml:space="preserve"> </w:t>
            </w:r>
            <w:r w:rsidRPr="000435D8">
              <w:t>de mayo de</w:t>
            </w:r>
            <w:r w:rsidR="00B262FF">
              <w:t> </w:t>
            </w:r>
            <w:r w:rsidRPr="000435D8">
              <w:t>2021)</w:t>
            </w:r>
          </w:p>
        </w:tc>
      </w:tr>
      <w:tr w:rsidR="000905E2" w:rsidRPr="000435D8" w14:paraId="6BABE0CE" w14:textId="77777777" w:rsidTr="00B262FF">
        <w:trPr>
          <w:cantSplit/>
          <w:trHeight w:val="240"/>
        </w:trPr>
        <w:tc>
          <w:tcPr>
            <w:tcW w:w="2266" w:type="dxa"/>
            <w:shd w:val="clear" w:color="auto" w:fill="auto"/>
          </w:tcPr>
          <w:p w14:paraId="1A845599" w14:textId="77777777" w:rsidR="000905E2" w:rsidRPr="000435D8" w:rsidRDefault="000905E2" w:rsidP="000E77AE">
            <w:pPr>
              <w:spacing w:before="40" w:after="120"/>
              <w:rPr>
                <w:lang w:val="en-GB"/>
              </w:rPr>
            </w:pPr>
            <w:r w:rsidRPr="000435D8">
              <w:t>Armenia</w:t>
            </w:r>
            <w:r w:rsidRPr="000435D8">
              <w:rPr>
                <w:i/>
                <w:iCs/>
                <w:sz w:val="18"/>
                <w:szCs w:val="18"/>
                <w:vertAlign w:val="superscript"/>
              </w:rPr>
              <w:t>a</w:t>
            </w:r>
            <w:r w:rsidRPr="000435D8">
              <w:t xml:space="preserve"> (1993)</w:t>
            </w:r>
          </w:p>
        </w:tc>
        <w:tc>
          <w:tcPr>
            <w:tcW w:w="2111" w:type="dxa"/>
            <w:shd w:val="clear" w:color="auto" w:fill="auto"/>
          </w:tcPr>
          <w:p w14:paraId="61D49AC8" w14:textId="7D5090BD" w:rsidR="000905E2" w:rsidRPr="000435D8" w:rsidRDefault="000905E2" w:rsidP="000E77AE">
            <w:pPr>
              <w:spacing w:before="40" w:after="120"/>
              <w:rPr>
                <w:lang w:val="en-GB"/>
              </w:rPr>
            </w:pPr>
            <w:r w:rsidRPr="000435D8">
              <w:t>Cuarto</w:t>
            </w:r>
            <w:r>
              <w:br/>
            </w:r>
            <w:r w:rsidRPr="000435D8">
              <w:t>(noviembre de</w:t>
            </w:r>
            <w:r>
              <w:t xml:space="preserve"> </w:t>
            </w:r>
            <w:r w:rsidRPr="000435D8">
              <w:t>2016)</w:t>
            </w:r>
          </w:p>
        </w:tc>
        <w:tc>
          <w:tcPr>
            <w:tcW w:w="1977" w:type="dxa"/>
            <w:shd w:val="clear" w:color="auto" w:fill="auto"/>
          </w:tcPr>
          <w:p w14:paraId="3442E072" w14:textId="77777777" w:rsidR="000905E2" w:rsidRPr="000435D8" w:rsidRDefault="000905E2" w:rsidP="000E77AE">
            <w:pPr>
              <w:spacing w:before="40" w:after="120"/>
              <w:rPr>
                <w:lang w:val="en-GB"/>
              </w:rPr>
            </w:pPr>
          </w:p>
        </w:tc>
        <w:tc>
          <w:tcPr>
            <w:tcW w:w="2150" w:type="dxa"/>
            <w:shd w:val="clear" w:color="auto" w:fill="auto"/>
          </w:tcPr>
          <w:p w14:paraId="04A93D93" w14:textId="67F6C096" w:rsidR="000905E2" w:rsidRPr="000435D8" w:rsidRDefault="000905E2" w:rsidP="000E77AE">
            <w:pPr>
              <w:spacing w:before="40" w:after="120"/>
              <w:rPr>
                <w:lang w:val="en-GB"/>
              </w:rPr>
            </w:pPr>
            <w:r w:rsidRPr="000435D8">
              <w:t>Quinto</w:t>
            </w:r>
            <w:r>
              <w:br/>
            </w:r>
            <w:r w:rsidRPr="000435D8">
              <w:t>(recibido el 25 de diciembre de 2020)</w:t>
            </w:r>
          </w:p>
        </w:tc>
      </w:tr>
      <w:tr w:rsidR="000905E2" w:rsidRPr="000435D8" w14:paraId="35B0C158" w14:textId="77777777" w:rsidTr="00B262FF">
        <w:trPr>
          <w:cantSplit/>
          <w:trHeight w:val="240"/>
        </w:trPr>
        <w:tc>
          <w:tcPr>
            <w:tcW w:w="2266" w:type="dxa"/>
            <w:shd w:val="clear" w:color="auto" w:fill="auto"/>
          </w:tcPr>
          <w:p w14:paraId="3BDC25B7" w14:textId="77777777" w:rsidR="000905E2" w:rsidRPr="000435D8" w:rsidRDefault="000905E2" w:rsidP="000E77AE">
            <w:pPr>
              <w:spacing w:before="40" w:after="120"/>
              <w:rPr>
                <w:lang w:val="en-GB"/>
              </w:rPr>
            </w:pPr>
            <w:r w:rsidRPr="000435D8">
              <w:t>Australia</w:t>
            </w:r>
            <w:r w:rsidRPr="000435D8">
              <w:rPr>
                <w:i/>
                <w:iCs/>
                <w:sz w:val="18"/>
                <w:szCs w:val="18"/>
                <w:vertAlign w:val="superscript"/>
              </w:rPr>
              <w:t>a</w:t>
            </w:r>
            <w:r w:rsidRPr="000435D8">
              <w:t xml:space="preserve"> (1989)</w:t>
            </w:r>
          </w:p>
        </w:tc>
        <w:tc>
          <w:tcPr>
            <w:tcW w:w="2111" w:type="dxa"/>
            <w:shd w:val="clear" w:color="auto" w:fill="auto"/>
          </w:tcPr>
          <w:p w14:paraId="079FA018" w14:textId="466A3E6F" w:rsidR="000905E2" w:rsidRPr="000435D8" w:rsidRDefault="000905E2" w:rsidP="000E77AE">
            <w:pPr>
              <w:spacing w:before="40" w:after="120"/>
              <w:rPr>
                <w:lang w:val="en-GB"/>
              </w:rPr>
            </w:pPr>
            <w:r w:rsidRPr="000435D8">
              <w:t>Cuarto y quinto</w:t>
            </w:r>
            <w:r>
              <w:br/>
            </w:r>
            <w:r w:rsidRPr="000435D8">
              <w:t>(noviembre de 2014)</w:t>
            </w:r>
          </w:p>
        </w:tc>
        <w:tc>
          <w:tcPr>
            <w:tcW w:w="1977" w:type="dxa"/>
            <w:shd w:val="clear" w:color="auto" w:fill="auto"/>
          </w:tcPr>
          <w:p w14:paraId="11CD7E8E" w14:textId="77777777" w:rsidR="000905E2" w:rsidRPr="000435D8" w:rsidRDefault="000905E2" w:rsidP="000E77AE">
            <w:pPr>
              <w:spacing w:before="40" w:after="120"/>
              <w:rPr>
                <w:lang w:val="en-GB"/>
              </w:rPr>
            </w:pPr>
          </w:p>
        </w:tc>
        <w:tc>
          <w:tcPr>
            <w:tcW w:w="2150" w:type="dxa"/>
            <w:shd w:val="clear" w:color="auto" w:fill="auto"/>
          </w:tcPr>
          <w:p w14:paraId="137CCC27" w14:textId="6BE31D87" w:rsidR="000905E2" w:rsidRPr="000435D8" w:rsidRDefault="000905E2" w:rsidP="000E77AE">
            <w:pPr>
              <w:spacing w:before="40" w:after="120"/>
              <w:rPr>
                <w:lang w:val="en-GB"/>
              </w:rPr>
            </w:pPr>
            <w:r w:rsidRPr="000435D8">
              <w:t>Sexto</w:t>
            </w:r>
            <w:r>
              <w:br/>
            </w:r>
            <w:r w:rsidRPr="000435D8">
              <w:t>(recibido el 16 de enero de</w:t>
            </w:r>
            <w:r w:rsidR="00B262FF">
              <w:t> </w:t>
            </w:r>
            <w:r w:rsidRPr="000435D8">
              <w:t>2019)</w:t>
            </w:r>
          </w:p>
        </w:tc>
      </w:tr>
      <w:tr w:rsidR="000905E2" w:rsidRPr="000435D8" w14:paraId="2530D98A" w14:textId="77777777" w:rsidTr="00B262FF">
        <w:trPr>
          <w:cantSplit/>
          <w:trHeight w:val="240"/>
        </w:trPr>
        <w:tc>
          <w:tcPr>
            <w:tcW w:w="2266" w:type="dxa"/>
            <w:shd w:val="clear" w:color="auto" w:fill="auto"/>
          </w:tcPr>
          <w:p w14:paraId="58F62A41" w14:textId="77777777" w:rsidR="000905E2" w:rsidRPr="000435D8" w:rsidRDefault="000905E2" w:rsidP="000E77AE">
            <w:pPr>
              <w:spacing w:before="40" w:after="120"/>
              <w:rPr>
                <w:lang w:val="en-GB"/>
              </w:rPr>
            </w:pPr>
            <w:r w:rsidRPr="000435D8">
              <w:t>Austria</w:t>
            </w:r>
            <w:r w:rsidRPr="000435D8">
              <w:rPr>
                <w:i/>
                <w:iCs/>
                <w:sz w:val="18"/>
                <w:szCs w:val="18"/>
                <w:vertAlign w:val="superscript"/>
              </w:rPr>
              <w:t>a</w:t>
            </w:r>
            <w:r w:rsidRPr="000435D8">
              <w:t xml:space="preserve"> (1987)</w:t>
            </w:r>
          </w:p>
        </w:tc>
        <w:tc>
          <w:tcPr>
            <w:tcW w:w="2111" w:type="dxa"/>
            <w:shd w:val="clear" w:color="auto" w:fill="auto"/>
          </w:tcPr>
          <w:p w14:paraId="76BFDEEB" w14:textId="3C262271" w:rsidR="000905E2" w:rsidRPr="000435D8" w:rsidRDefault="000905E2" w:rsidP="000E77AE">
            <w:pPr>
              <w:spacing w:before="40" w:after="120"/>
              <w:rPr>
                <w:lang w:val="en-GB"/>
              </w:rPr>
            </w:pPr>
            <w:r w:rsidRPr="000435D8">
              <w:t>Sexto</w:t>
            </w:r>
            <w:r>
              <w:br/>
            </w:r>
            <w:r w:rsidRPr="000435D8">
              <w:t>(noviembre de</w:t>
            </w:r>
            <w:r>
              <w:t xml:space="preserve"> </w:t>
            </w:r>
            <w:r w:rsidRPr="000435D8">
              <w:t>2015)</w:t>
            </w:r>
          </w:p>
        </w:tc>
        <w:tc>
          <w:tcPr>
            <w:tcW w:w="1977" w:type="dxa"/>
            <w:shd w:val="clear" w:color="auto" w:fill="auto"/>
          </w:tcPr>
          <w:p w14:paraId="39D7DF5F" w14:textId="1E040BD0" w:rsidR="000905E2" w:rsidRPr="000435D8" w:rsidRDefault="000905E2" w:rsidP="000E77AE">
            <w:pPr>
              <w:spacing w:before="40" w:after="120"/>
              <w:rPr>
                <w:lang w:val="en-GB"/>
              </w:rPr>
            </w:pPr>
          </w:p>
        </w:tc>
        <w:tc>
          <w:tcPr>
            <w:tcW w:w="2150" w:type="dxa"/>
            <w:shd w:val="clear" w:color="auto" w:fill="auto"/>
          </w:tcPr>
          <w:p w14:paraId="29A11F0C" w14:textId="3D7463A4" w:rsidR="000905E2" w:rsidRPr="000435D8" w:rsidRDefault="000905E2" w:rsidP="000E77AE">
            <w:pPr>
              <w:spacing w:before="40" w:after="120"/>
              <w:rPr>
                <w:lang w:val="en-GB"/>
              </w:rPr>
            </w:pPr>
            <w:r w:rsidRPr="000435D8">
              <w:t>Séptimo</w:t>
            </w:r>
            <w:r>
              <w:br/>
            </w:r>
            <w:r w:rsidRPr="000435D8">
              <w:t>(recibido el 25</w:t>
            </w:r>
            <w:r w:rsidR="00B262FF">
              <w:t xml:space="preserve"> </w:t>
            </w:r>
            <w:r w:rsidRPr="000435D8">
              <w:t>de febrero de</w:t>
            </w:r>
            <w:r w:rsidR="00B262FF">
              <w:t> </w:t>
            </w:r>
            <w:r w:rsidRPr="000435D8">
              <w:t>2020)</w:t>
            </w:r>
          </w:p>
        </w:tc>
      </w:tr>
      <w:tr w:rsidR="000905E2" w:rsidRPr="000435D8" w14:paraId="0F12ADC7" w14:textId="77777777" w:rsidTr="00B262FF">
        <w:trPr>
          <w:cantSplit/>
          <w:trHeight w:val="240"/>
        </w:trPr>
        <w:tc>
          <w:tcPr>
            <w:tcW w:w="2266" w:type="dxa"/>
            <w:shd w:val="clear" w:color="auto" w:fill="auto"/>
          </w:tcPr>
          <w:p w14:paraId="5E16563A" w14:textId="77777777" w:rsidR="000905E2" w:rsidRPr="000435D8" w:rsidRDefault="000905E2" w:rsidP="000E77AE">
            <w:pPr>
              <w:spacing w:before="40" w:after="120"/>
              <w:rPr>
                <w:lang w:val="en-GB"/>
              </w:rPr>
            </w:pPr>
            <w:r w:rsidRPr="000435D8">
              <w:t>Azerbaiyán</w:t>
            </w:r>
            <w:r w:rsidRPr="000435D8">
              <w:rPr>
                <w:i/>
                <w:iCs/>
                <w:sz w:val="18"/>
                <w:szCs w:val="18"/>
                <w:vertAlign w:val="superscript"/>
              </w:rPr>
              <w:t>a</w:t>
            </w:r>
            <w:r w:rsidRPr="000435D8">
              <w:t xml:space="preserve"> (1996)</w:t>
            </w:r>
          </w:p>
        </w:tc>
        <w:tc>
          <w:tcPr>
            <w:tcW w:w="2111" w:type="dxa"/>
            <w:shd w:val="clear" w:color="auto" w:fill="auto"/>
          </w:tcPr>
          <w:p w14:paraId="19F6D9C5" w14:textId="00BB6931" w:rsidR="000905E2" w:rsidRPr="000435D8" w:rsidRDefault="000905E2" w:rsidP="000E77AE">
            <w:pPr>
              <w:spacing w:before="40" w:after="120"/>
              <w:rPr>
                <w:lang w:val="en-GB"/>
              </w:rPr>
            </w:pPr>
            <w:r w:rsidRPr="000435D8">
              <w:t>Cuarto</w:t>
            </w:r>
            <w:r>
              <w:br/>
            </w:r>
            <w:r w:rsidRPr="000435D8">
              <w:t>(noviembre de</w:t>
            </w:r>
            <w:r>
              <w:t> </w:t>
            </w:r>
            <w:r w:rsidRPr="000435D8">
              <w:t>2015)</w:t>
            </w:r>
          </w:p>
        </w:tc>
        <w:tc>
          <w:tcPr>
            <w:tcW w:w="1977" w:type="dxa"/>
            <w:shd w:val="clear" w:color="auto" w:fill="auto"/>
          </w:tcPr>
          <w:p w14:paraId="2E0D2738" w14:textId="77777777" w:rsidR="000905E2" w:rsidRPr="000435D8" w:rsidRDefault="000905E2" w:rsidP="000E77AE">
            <w:pPr>
              <w:spacing w:before="40" w:after="120"/>
              <w:rPr>
                <w:lang w:val="en-GB"/>
              </w:rPr>
            </w:pPr>
          </w:p>
        </w:tc>
        <w:tc>
          <w:tcPr>
            <w:tcW w:w="2150" w:type="dxa"/>
            <w:shd w:val="clear" w:color="auto" w:fill="auto"/>
          </w:tcPr>
          <w:p w14:paraId="49A66237" w14:textId="1147E3F1" w:rsidR="000905E2" w:rsidRPr="000435D8" w:rsidRDefault="000905E2" w:rsidP="000E77AE">
            <w:pPr>
              <w:spacing w:before="40" w:after="120"/>
              <w:rPr>
                <w:lang w:val="en-GB"/>
              </w:rPr>
            </w:pPr>
            <w:r w:rsidRPr="000435D8">
              <w:t>Quinto</w:t>
            </w:r>
            <w:r>
              <w:br/>
            </w:r>
            <w:r w:rsidRPr="000435D8">
              <w:t>(recibido el 8 de enero de</w:t>
            </w:r>
            <w:r w:rsidR="00B262FF">
              <w:t> </w:t>
            </w:r>
            <w:r w:rsidRPr="000435D8">
              <w:t>2020)</w:t>
            </w:r>
          </w:p>
        </w:tc>
      </w:tr>
      <w:tr w:rsidR="000905E2" w:rsidRPr="000435D8" w14:paraId="75706F49" w14:textId="77777777" w:rsidTr="00B262FF">
        <w:trPr>
          <w:cantSplit/>
          <w:trHeight w:val="240"/>
        </w:trPr>
        <w:tc>
          <w:tcPr>
            <w:tcW w:w="2266" w:type="dxa"/>
            <w:shd w:val="clear" w:color="auto" w:fill="auto"/>
          </w:tcPr>
          <w:p w14:paraId="5AA15DF1" w14:textId="77777777" w:rsidR="000905E2" w:rsidRPr="000435D8" w:rsidRDefault="000905E2" w:rsidP="000E77AE">
            <w:pPr>
              <w:spacing w:before="40" w:after="120"/>
              <w:rPr>
                <w:lang w:val="en-GB"/>
              </w:rPr>
            </w:pPr>
            <w:r w:rsidRPr="000435D8">
              <w:t>Bahrein</w:t>
            </w:r>
            <w:r w:rsidRPr="000435D8">
              <w:rPr>
                <w:i/>
                <w:iCs/>
                <w:sz w:val="18"/>
                <w:szCs w:val="18"/>
                <w:vertAlign w:val="superscript"/>
              </w:rPr>
              <w:t>a</w:t>
            </w:r>
            <w:r w:rsidRPr="000435D8">
              <w:t xml:space="preserve"> (1998)</w:t>
            </w:r>
          </w:p>
        </w:tc>
        <w:tc>
          <w:tcPr>
            <w:tcW w:w="2111" w:type="dxa"/>
            <w:shd w:val="clear" w:color="auto" w:fill="auto"/>
          </w:tcPr>
          <w:p w14:paraId="7B9DDEA8" w14:textId="5D507785" w:rsidR="000905E2" w:rsidRPr="000435D8" w:rsidRDefault="000905E2" w:rsidP="000E77AE">
            <w:pPr>
              <w:spacing w:before="40" w:after="120"/>
              <w:rPr>
                <w:lang w:val="en-GB"/>
              </w:rPr>
            </w:pPr>
            <w:r w:rsidRPr="000435D8">
              <w:t>Segundo y tercero</w:t>
            </w:r>
            <w:r>
              <w:br/>
            </w:r>
            <w:r w:rsidRPr="000435D8">
              <w:t>(abril</w:t>
            </w:r>
            <w:r>
              <w:t xml:space="preserve"> </w:t>
            </w:r>
            <w:r w:rsidRPr="000435D8">
              <w:t>de 2017)</w:t>
            </w:r>
          </w:p>
        </w:tc>
        <w:tc>
          <w:tcPr>
            <w:tcW w:w="1977" w:type="dxa"/>
            <w:shd w:val="clear" w:color="auto" w:fill="auto"/>
          </w:tcPr>
          <w:p w14:paraId="7273D9C0" w14:textId="77777777" w:rsidR="000905E2" w:rsidRPr="000435D8" w:rsidRDefault="000905E2" w:rsidP="000E77AE">
            <w:pPr>
              <w:spacing w:before="40" w:after="120"/>
              <w:rPr>
                <w:lang w:val="en-GB"/>
              </w:rPr>
            </w:pPr>
          </w:p>
        </w:tc>
        <w:tc>
          <w:tcPr>
            <w:tcW w:w="2150" w:type="dxa"/>
            <w:shd w:val="clear" w:color="auto" w:fill="auto"/>
          </w:tcPr>
          <w:p w14:paraId="61758B5E" w14:textId="3CE07A51" w:rsidR="000905E2" w:rsidRPr="000435D8" w:rsidRDefault="000905E2" w:rsidP="000E77AE">
            <w:pPr>
              <w:spacing w:before="40" w:after="120"/>
              <w:rPr>
                <w:lang w:val="en-GB"/>
              </w:rPr>
            </w:pPr>
            <w:r w:rsidRPr="000435D8">
              <w:t>Cuarto</w:t>
            </w:r>
            <w:r>
              <w:br/>
            </w:r>
            <w:r w:rsidRPr="000435D8">
              <w:t>(recibido el 26 de mayo de</w:t>
            </w:r>
            <w:r w:rsidR="00B262FF">
              <w:t> </w:t>
            </w:r>
            <w:r w:rsidRPr="000435D8">
              <w:t>2021)</w:t>
            </w:r>
          </w:p>
        </w:tc>
      </w:tr>
      <w:tr w:rsidR="000905E2" w:rsidRPr="000435D8" w14:paraId="6B629726" w14:textId="77777777" w:rsidTr="00B262FF">
        <w:trPr>
          <w:cantSplit/>
          <w:trHeight w:val="240"/>
        </w:trPr>
        <w:tc>
          <w:tcPr>
            <w:tcW w:w="2266" w:type="dxa"/>
            <w:shd w:val="clear" w:color="auto" w:fill="auto"/>
          </w:tcPr>
          <w:p w14:paraId="756A3110" w14:textId="77777777" w:rsidR="000905E2" w:rsidRPr="000435D8" w:rsidRDefault="000905E2" w:rsidP="000E77AE">
            <w:pPr>
              <w:spacing w:before="40" w:after="120"/>
              <w:rPr>
                <w:lang w:val="en-GB"/>
              </w:rPr>
            </w:pPr>
            <w:r w:rsidRPr="000435D8">
              <w:t>Bangladesh (1998)</w:t>
            </w:r>
          </w:p>
        </w:tc>
        <w:tc>
          <w:tcPr>
            <w:tcW w:w="2111" w:type="dxa"/>
            <w:shd w:val="clear" w:color="auto" w:fill="auto"/>
          </w:tcPr>
          <w:p w14:paraId="05E9223C" w14:textId="64993500" w:rsidR="000905E2" w:rsidRPr="000435D8" w:rsidRDefault="000905E2" w:rsidP="000E77AE">
            <w:pPr>
              <w:spacing w:before="40" w:after="120"/>
              <w:rPr>
                <w:lang w:val="en-GB"/>
              </w:rPr>
            </w:pPr>
            <w:r w:rsidRPr="000435D8">
              <w:t>Inicial</w:t>
            </w:r>
            <w:r>
              <w:br/>
            </w:r>
            <w:r w:rsidRPr="000435D8">
              <w:t>(julio de 2019)</w:t>
            </w:r>
          </w:p>
        </w:tc>
        <w:tc>
          <w:tcPr>
            <w:tcW w:w="1977" w:type="dxa"/>
            <w:shd w:val="clear" w:color="auto" w:fill="auto"/>
          </w:tcPr>
          <w:p w14:paraId="5BD30F2B" w14:textId="77777777" w:rsidR="000905E2" w:rsidRPr="000435D8" w:rsidRDefault="000905E2" w:rsidP="000E77AE">
            <w:pPr>
              <w:spacing w:before="40" w:after="120"/>
              <w:rPr>
                <w:lang w:val="en-GB"/>
              </w:rPr>
            </w:pPr>
          </w:p>
        </w:tc>
        <w:tc>
          <w:tcPr>
            <w:tcW w:w="2150" w:type="dxa"/>
            <w:shd w:val="clear" w:color="auto" w:fill="auto"/>
          </w:tcPr>
          <w:p w14:paraId="4AF9C760" w14:textId="1D5DBB50" w:rsidR="000905E2" w:rsidRPr="000435D8" w:rsidRDefault="000905E2" w:rsidP="000E77AE">
            <w:pPr>
              <w:spacing w:before="40" w:after="120"/>
              <w:rPr>
                <w:lang w:val="en-GB"/>
              </w:rPr>
            </w:pPr>
            <w:r w:rsidRPr="000435D8">
              <w:t>Segundo</w:t>
            </w:r>
            <w:r>
              <w:br/>
            </w:r>
            <w:r w:rsidRPr="000435D8">
              <w:t>(presentación prevista el</w:t>
            </w:r>
            <w:r w:rsidR="00B262FF">
              <w:t> </w:t>
            </w:r>
            <w:r w:rsidRPr="000435D8">
              <w:t>9</w:t>
            </w:r>
            <w:r w:rsidR="00B262FF">
              <w:t> </w:t>
            </w:r>
            <w:r w:rsidRPr="000435D8">
              <w:t>de agosto de</w:t>
            </w:r>
            <w:r w:rsidR="00B262FF">
              <w:t xml:space="preserve"> </w:t>
            </w:r>
            <w:r w:rsidRPr="000435D8">
              <w:t>2023)</w:t>
            </w:r>
          </w:p>
        </w:tc>
      </w:tr>
      <w:tr w:rsidR="000905E2" w:rsidRPr="000435D8" w14:paraId="1AEF93E5" w14:textId="77777777" w:rsidTr="00B262FF">
        <w:trPr>
          <w:cantSplit/>
          <w:trHeight w:val="240"/>
        </w:trPr>
        <w:tc>
          <w:tcPr>
            <w:tcW w:w="2266" w:type="dxa"/>
            <w:shd w:val="clear" w:color="auto" w:fill="auto"/>
          </w:tcPr>
          <w:p w14:paraId="404D6E83" w14:textId="77777777" w:rsidR="000905E2" w:rsidRPr="000435D8" w:rsidRDefault="000905E2" w:rsidP="000E77AE">
            <w:pPr>
              <w:spacing w:before="40" w:after="120"/>
              <w:rPr>
                <w:lang w:val="en-GB"/>
              </w:rPr>
            </w:pPr>
            <w:r w:rsidRPr="000435D8">
              <w:t>Belarús</w:t>
            </w:r>
            <w:r w:rsidRPr="000435D8">
              <w:rPr>
                <w:i/>
                <w:iCs/>
                <w:sz w:val="18"/>
                <w:szCs w:val="18"/>
                <w:vertAlign w:val="superscript"/>
              </w:rPr>
              <w:t>a</w:t>
            </w:r>
            <w:r w:rsidRPr="000435D8">
              <w:t xml:space="preserve"> (1987)</w:t>
            </w:r>
          </w:p>
        </w:tc>
        <w:tc>
          <w:tcPr>
            <w:tcW w:w="2111" w:type="dxa"/>
            <w:shd w:val="clear" w:color="auto" w:fill="auto"/>
          </w:tcPr>
          <w:p w14:paraId="75956C08" w14:textId="2594D3E8" w:rsidR="000905E2" w:rsidRPr="000435D8" w:rsidRDefault="000905E2" w:rsidP="000E77AE">
            <w:pPr>
              <w:spacing w:before="40" w:after="120"/>
              <w:rPr>
                <w:lang w:val="en-GB"/>
              </w:rPr>
            </w:pPr>
            <w:r w:rsidRPr="000435D8">
              <w:t>Quinto</w:t>
            </w:r>
            <w:r>
              <w:br/>
            </w:r>
            <w:r w:rsidRPr="000435D8">
              <w:t>(abril de 2018)</w:t>
            </w:r>
          </w:p>
        </w:tc>
        <w:tc>
          <w:tcPr>
            <w:tcW w:w="1977" w:type="dxa"/>
            <w:shd w:val="clear" w:color="auto" w:fill="auto"/>
          </w:tcPr>
          <w:p w14:paraId="005E63F3" w14:textId="77777777" w:rsidR="000905E2" w:rsidRPr="000435D8" w:rsidRDefault="000905E2" w:rsidP="000E77AE">
            <w:pPr>
              <w:spacing w:before="40" w:after="120"/>
              <w:rPr>
                <w:lang w:val="en-GB"/>
              </w:rPr>
            </w:pPr>
          </w:p>
        </w:tc>
        <w:tc>
          <w:tcPr>
            <w:tcW w:w="2150" w:type="dxa"/>
            <w:shd w:val="clear" w:color="auto" w:fill="auto"/>
          </w:tcPr>
          <w:p w14:paraId="402D0A43" w14:textId="44DB8A8D" w:rsidR="000905E2" w:rsidRPr="000435D8" w:rsidRDefault="000905E2" w:rsidP="000E77AE">
            <w:pPr>
              <w:spacing w:before="40" w:after="120"/>
              <w:rPr>
                <w:lang w:val="en-GB"/>
              </w:rPr>
            </w:pPr>
            <w:r w:rsidRPr="000435D8">
              <w:t>Sexto</w:t>
            </w:r>
            <w:r>
              <w:br/>
            </w:r>
            <w:r w:rsidRPr="000435D8">
              <w:t>(presentación prevista el</w:t>
            </w:r>
            <w:r w:rsidR="00B262FF">
              <w:t> </w:t>
            </w:r>
            <w:r w:rsidRPr="000435D8">
              <w:t>18</w:t>
            </w:r>
            <w:r w:rsidR="00B262FF">
              <w:t> </w:t>
            </w:r>
            <w:r w:rsidRPr="000435D8">
              <w:t>de mayo de 2022)</w:t>
            </w:r>
          </w:p>
        </w:tc>
      </w:tr>
      <w:tr w:rsidR="000905E2" w:rsidRPr="000435D8" w14:paraId="4EA45051" w14:textId="77777777" w:rsidTr="00B262FF">
        <w:trPr>
          <w:cantSplit/>
          <w:trHeight w:val="240"/>
        </w:trPr>
        <w:tc>
          <w:tcPr>
            <w:tcW w:w="2266" w:type="dxa"/>
            <w:shd w:val="clear" w:color="auto" w:fill="auto"/>
          </w:tcPr>
          <w:p w14:paraId="74097B19" w14:textId="77777777" w:rsidR="000905E2" w:rsidRPr="000435D8" w:rsidRDefault="000905E2" w:rsidP="000E77AE">
            <w:pPr>
              <w:spacing w:before="40" w:after="120"/>
              <w:rPr>
                <w:lang w:val="en-GB"/>
              </w:rPr>
            </w:pPr>
            <w:r w:rsidRPr="000435D8">
              <w:t>Bélgica</w:t>
            </w:r>
            <w:r w:rsidRPr="000435D8">
              <w:rPr>
                <w:i/>
                <w:iCs/>
                <w:sz w:val="18"/>
                <w:szCs w:val="18"/>
                <w:vertAlign w:val="superscript"/>
              </w:rPr>
              <w:t>a</w:t>
            </w:r>
            <w:r w:rsidRPr="000435D8">
              <w:t xml:space="preserve"> (1999)</w:t>
            </w:r>
          </w:p>
        </w:tc>
        <w:tc>
          <w:tcPr>
            <w:tcW w:w="2111" w:type="dxa"/>
            <w:shd w:val="clear" w:color="auto" w:fill="auto"/>
          </w:tcPr>
          <w:p w14:paraId="2AC47627" w14:textId="28396DAC" w:rsidR="000905E2" w:rsidRPr="000435D8" w:rsidRDefault="000905E2" w:rsidP="000E77AE">
            <w:pPr>
              <w:spacing w:before="40" w:after="120"/>
              <w:rPr>
                <w:lang w:val="en-GB"/>
              </w:rPr>
            </w:pPr>
            <w:r w:rsidRPr="000435D8">
              <w:t>Cuarto</w:t>
            </w:r>
            <w:r>
              <w:br/>
            </w:r>
            <w:r w:rsidRPr="000435D8">
              <w:t>(julio de 2021)</w:t>
            </w:r>
          </w:p>
        </w:tc>
        <w:tc>
          <w:tcPr>
            <w:tcW w:w="1977" w:type="dxa"/>
            <w:shd w:val="clear" w:color="auto" w:fill="auto"/>
          </w:tcPr>
          <w:p w14:paraId="4DF58A9D" w14:textId="77777777" w:rsidR="000905E2" w:rsidRPr="000435D8" w:rsidRDefault="000905E2" w:rsidP="000E77AE">
            <w:pPr>
              <w:spacing w:before="40" w:after="120"/>
              <w:rPr>
                <w:lang w:val="en-GB"/>
              </w:rPr>
            </w:pPr>
            <w:r w:rsidRPr="000435D8" w:rsidDel="001C1C62">
              <w:rPr>
                <w:lang w:val="en-GB"/>
              </w:rPr>
              <w:t xml:space="preserve"> </w:t>
            </w:r>
          </w:p>
        </w:tc>
        <w:tc>
          <w:tcPr>
            <w:tcW w:w="2150" w:type="dxa"/>
            <w:shd w:val="clear" w:color="auto" w:fill="auto"/>
          </w:tcPr>
          <w:p w14:paraId="5FD377B5" w14:textId="67D9D505" w:rsidR="000905E2" w:rsidRPr="000435D8" w:rsidRDefault="000905E2" w:rsidP="000E77AE">
            <w:pPr>
              <w:spacing w:before="40" w:after="120"/>
              <w:rPr>
                <w:lang w:val="en-GB"/>
              </w:rPr>
            </w:pPr>
            <w:r w:rsidRPr="000435D8">
              <w:t>Quinto</w:t>
            </w:r>
            <w:r>
              <w:br/>
            </w:r>
            <w:r w:rsidRPr="000435D8">
              <w:t>(presentación prevista el</w:t>
            </w:r>
            <w:r>
              <w:t> </w:t>
            </w:r>
            <w:r w:rsidRPr="000435D8">
              <w:t>30</w:t>
            </w:r>
            <w:r w:rsidR="00B262FF">
              <w:t> </w:t>
            </w:r>
            <w:r w:rsidRPr="000435D8">
              <w:t>de julio de</w:t>
            </w:r>
            <w:r>
              <w:t xml:space="preserve"> </w:t>
            </w:r>
            <w:r w:rsidRPr="000435D8">
              <w:t>2025)</w:t>
            </w:r>
          </w:p>
        </w:tc>
      </w:tr>
      <w:tr w:rsidR="000905E2" w:rsidRPr="000435D8" w14:paraId="3D1CF91B" w14:textId="77777777" w:rsidTr="00B262FF">
        <w:trPr>
          <w:cantSplit/>
          <w:trHeight w:val="240"/>
        </w:trPr>
        <w:tc>
          <w:tcPr>
            <w:tcW w:w="2266" w:type="dxa"/>
            <w:shd w:val="clear" w:color="auto" w:fill="auto"/>
          </w:tcPr>
          <w:p w14:paraId="10AA0D0B" w14:textId="77777777" w:rsidR="000905E2" w:rsidRPr="000435D8" w:rsidRDefault="000905E2" w:rsidP="000E77AE">
            <w:pPr>
              <w:spacing w:before="40" w:after="120"/>
              <w:rPr>
                <w:lang w:val="en-GB"/>
              </w:rPr>
            </w:pPr>
            <w:r w:rsidRPr="000435D8">
              <w:t>Belice</w:t>
            </w:r>
            <w:r w:rsidRPr="000435D8">
              <w:rPr>
                <w:i/>
                <w:iCs/>
                <w:sz w:val="18"/>
                <w:szCs w:val="18"/>
                <w:vertAlign w:val="superscript"/>
              </w:rPr>
              <w:t>a</w:t>
            </w:r>
            <w:r w:rsidRPr="000435D8">
              <w:t xml:space="preserve"> (1986)</w:t>
            </w:r>
          </w:p>
        </w:tc>
        <w:tc>
          <w:tcPr>
            <w:tcW w:w="2111" w:type="dxa"/>
            <w:shd w:val="clear" w:color="auto" w:fill="auto"/>
          </w:tcPr>
          <w:p w14:paraId="66C31BC3" w14:textId="45D5531E" w:rsidR="000905E2" w:rsidRPr="000435D8" w:rsidRDefault="000905E2" w:rsidP="000E77AE">
            <w:pPr>
              <w:spacing w:before="40" w:after="120"/>
              <w:rPr>
                <w:lang w:val="en-GB"/>
              </w:rPr>
            </w:pPr>
            <w:r w:rsidRPr="000435D8">
              <w:t>Inicial</w:t>
            </w:r>
            <w:r>
              <w:br/>
            </w:r>
            <w:r w:rsidRPr="000435D8">
              <w:t>(noviembre de</w:t>
            </w:r>
            <w:r>
              <w:t> </w:t>
            </w:r>
            <w:r w:rsidRPr="000435D8">
              <w:t>1993)</w:t>
            </w:r>
          </w:p>
        </w:tc>
        <w:tc>
          <w:tcPr>
            <w:tcW w:w="1977" w:type="dxa"/>
            <w:shd w:val="clear" w:color="auto" w:fill="auto"/>
          </w:tcPr>
          <w:p w14:paraId="660CED97" w14:textId="61018ECE" w:rsidR="000905E2" w:rsidRPr="000435D8" w:rsidRDefault="000905E2" w:rsidP="000E77AE">
            <w:pPr>
              <w:spacing w:before="40" w:after="120"/>
              <w:rPr>
                <w:lang w:val="en-GB"/>
              </w:rPr>
            </w:pPr>
            <w:r w:rsidRPr="000435D8">
              <w:t>Inicial y segundo</w:t>
            </w:r>
            <w:r>
              <w:br/>
            </w:r>
            <w:r w:rsidRPr="000435D8">
              <w:t>(25</w:t>
            </w:r>
            <w:r>
              <w:t xml:space="preserve"> </w:t>
            </w:r>
            <w:r w:rsidRPr="000435D8">
              <w:t>de junio de 1996)</w:t>
            </w:r>
          </w:p>
        </w:tc>
        <w:tc>
          <w:tcPr>
            <w:tcW w:w="2150" w:type="dxa"/>
            <w:shd w:val="clear" w:color="auto" w:fill="auto"/>
          </w:tcPr>
          <w:p w14:paraId="1903AD53" w14:textId="77777777" w:rsidR="000905E2" w:rsidRPr="000435D8" w:rsidRDefault="000905E2" w:rsidP="000E77AE">
            <w:pPr>
              <w:spacing w:before="40" w:after="120"/>
              <w:rPr>
                <w:lang w:val="en-GB"/>
              </w:rPr>
            </w:pPr>
          </w:p>
        </w:tc>
      </w:tr>
      <w:tr w:rsidR="000905E2" w:rsidRPr="000435D8" w14:paraId="065FC975" w14:textId="77777777" w:rsidTr="00B262FF">
        <w:trPr>
          <w:cantSplit/>
          <w:trHeight w:val="240"/>
        </w:trPr>
        <w:tc>
          <w:tcPr>
            <w:tcW w:w="2266" w:type="dxa"/>
            <w:shd w:val="clear" w:color="auto" w:fill="auto"/>
          </w:tcPr>
          <w:p w14:paraId="1B8D643E" w14:textId="77777777" w:rsidR="000905E2" w:rsidRPr="000435D8" w:rsidRDefault="000905E2" w:rsidP="000E77AE">
            <w:pPr>
              <w:spacing w:before="40" w:after="120"/>
              <w:rPr>
                <w:lang w:val="en-GB"/>
              </w:rPr>
            </w:pPr>
            <w:r w:rsidRPr="000435D8">
              <w:t>Benin</w:t>
            </w:r>
            <w:r w:rsidRPr="000435D8">
              <w:rPr>
                <w:i/>
                <w:iCs/>
                <w:sz w:val="18"/>
                <w:szCs w:val="18"/>
                <w:vertAlign w:val="superscript"/>
              </w:rPr>
              <w:t>a</w:t>
            </w:r>
            <w:r w:rsidRPr="000435D8">
              <w:t xml:space="preserve"> (1992)</w:t>
            </w:r>
          </w:p>
        </w:tc>
        <w:tc>
          <w:tcPr>
            <w:tcW w:w="2111" w:type="dxa"/>
            <w:shd w:val="clear" w:color="auto" w:fill="auto"/>
          </w:tcPr>
          <w:p w14:paraId="1A4B536D" w14:textId="3D69465A" w:rsidR="000905E2" w:rsidRPr="000435D8" w:rsidRDefault="000905E2" w:rsidP="000E77AE">
            <w:pPr>
              <w:spacing w:before="40" w:after="120"/>
              <w:rPr>
                <w:lang w:val="en-GB"/>
              </w:rPr>
            </w:pPr>
            <w:r w:rsidRPr="000435D8">
              <w:t>Tercero</w:t>
            </w:r>
            <w:r>
              <w:br/>
            </w:r>
            <w:r w:rsidRPr="000435D8">
              <w:t>(mayo de 2019)</w:t>
            </w:r>
          </w:p>
        </w:tc>
        <w:tc>
          <w:tcPr>
            <w:tcW w:w="1977" w:type="dxa"/>
            <w:shd w:val="clear" w:color="auto" w:fill="auto"/>
          </w:tcPr>
          <w:p w14:paraId="56CC3937" w14:textId="77777777" w:rsidR="000905E2" w:rsidRPr="000435D8" w:rsidRDefault="000905E2" w:rsidP="000E77AE">
            <w:pPr>
              <w:spacing w:before="40" w:after="120"/>
              <w:rPr>
                <w:lang w:val="en-GB"/>
              </w:rPr>
            </w:pPr>
          </w:p>
        </w:tc>
        <w:tc>
          <w:tcPr>
            <w:tcW w:w="2150" w:type="dxa"/>
            <w:shd w:val="clear" w:color="auto" w:fill="auto"/>
          </w:tcPr>
          <w:p w14:paraId="73BBCACB" w14:textId="409C1113" w:rsidR="000905E2" w:rsidRPr="000435D8" w:rsidRDefault="000905E2" w:rsidP="000E77AE">
            <w:pPr>
              <w:spacing w:before="40" w:after="120"/>
              <w:rPr>
                <w:lang w:val="en-GB"/>
              </w:rPr>
            </w:pPr>
            <w:r w:rsidRPr="000435D8">
              <w:t>Cuarto</w:t>
            </w:r>
            <w:r>
              <w:br/>
            </w:r>
            <w:r w:rsidRPr="000435D8">
              <w:t>(presentación prevista el</w:t>
            </w:r>
            <w:r>
              <w:t> </w:t>
            </w:r>
            <w:r w:rsidRPr="000435D8">
              <w:t>17</w:t>
            </w:r>
            <w:r w:rsidR="00B262FF">
              <w:t> </w:t>
            </w:r>
            <w:r w:rsidRPr="000435D8">
              <w:t>de mayo de 2023)</w:t>
            </w:r>
          </w:p>
        </w:tc>
      </w:tr>
      <w:tr w:rsidR="000905E2" w:rsidRPr="000435D8" w14:paraId="5C1F3BF3" w14:textId="77777777" w:rsidTr="00B262FF">
        <w:trPr>
          <w:cantSplit/>
          <w:trHeight w:val="240"/>
        </w:trPr>
        <w:tc>
          <w:tcPr>
            <w:tcW w:w="2266" w:type="dxa"/>
            <w:shd w:val="clear" w:color="auto" w:fill="auto"/>
          </w:tcPr>
          <w:p w14:paraId="23C03CC9" w14:textId="77777777" w:rsidR="000905E2" w:rsidRPr="000435D8" w:rsidRDefault="000905E2" w:rsidP="000E77AE">
            <w:pPr>
              <w:spacing w:before="40" w:after="120"/>
              <w:rPr>
                <w:lang w:val="en-GB"/>
              </w:rPr>
            </w:pPr>
            <w:r w:rsidRPr="000435D8">
              <w:t>Bolivia (Estado Plurinacional de) (1999)</w:t>
            </w:r>
          </w:p>
        </w:tc>
        <w:tc>
          <w:tcPr>
            <w:tcW w:w="2111" w:type="dxa"/>
            <w:shd w:val="clear" w:color="auto" w:fill="auto"/>
          </w:tcPr>
          <w:p w14:paraId="20E8B61A" w14:textId="733E9CDE" w:rsidR="000905E2" w:rsidRPr="000435D8" w:rsidRDefault="000905E2" w:rsidP="000E77AE">
            <w:pPr>
              <w:spacing w:before="40" w:after="120"/>
              <w:rPr>
                <w:lang w:val="en-GB"/>
              </w:rPr>
            </w:pPr>
            <w:r w:rsidRPr="000435D8">
              <w:t>Tercero</w:t>
            </w:r>
            <w:r>
              <w:br/>
            </w:r>
            <w:r w:rsidRPr="000435D8">
              <w:t>(noviembre de</w:t>
            </w:r>
            <w:r>
              <w:t xml:space="preserve"> </w:t>
            </w:r>
            <w:r w:rsidRPr="000435D8">
              <w:t>2021)</w:t>
            </w:r>
          </w:p>
        </w:tc>
        <w:tc>
          <w:tcPr>
            <w:tcW w:w="1977" w:type="dxa"/>
            <w:shd w:val="clear" w:color="auto" w:fill="auto"/>
          </w:tcPr>
          <w:p w14:paraId="1A9EB713" w14:textId="77777777" w:rsidR="000905E2" w:rsidRPr="000435D8" w:rsidRDefault="000905E2" w:rsidP="000E77AE">
            <w:pPr>
              <w:spacing w:before="40" w:after="120"/>
              <w:rPr>
                <w:lang w:val="en-GB"/>
              </w:rPr>
            </w:pPr>
            <w:r w:rsidRPr="000435D8" w:rsidDel="00F04E22">
              <w:rPr>
                <w:lang w:val="en-GB"/>
              </w:rPr>
              <w:t xml:space="preserve"> </w:t>
            </w:r>
          </w:p>
        </w:tc>
        <w:tc>
          <w:tcPr>
            <w:tcW w:w="2150" w:type="dxa"/>
            <w:shd w:val="clear" w:color="auto" w:fill="auto"/>
          </w:tcPr>
          <w:p w14:paraId="55E20D26" w14:textId="6CD8F881" w:rsidR="000905E2" w:rsidRPr="000435D8" w:rsidRDefault="000905E2" w:rsidP="000E77AE">
            <w:pPr>
              <w:spacing w:before="40" w:after="120"/>
              <w:rPr>
                <w:lang w:val="en-GB"/>
              </w:rPr>
            </w:pPr>
            <w:r w:rsidRPr="000435D8">
              <w:t>Cuarto</w:t>
            </w:r>
            <w:r>
              <w:br/>
            </w:r>
            <w:r w:rsidRPr="000435D8">
              <w:t>(presentación prevista el</w:t>
            </w:r>
            <w:r>
              <w:t> </w:t>
            </w:r>
            <w:r w:rsidRPr="000435D8">
              <w:t>3</w:t>
            </w:r>
            <w:r w:rsidR="00B262FF">
              <w:t> </w:t>
            </w:r>
            <w:r w:rsidRPr="000435D8">
              <w:t>de diciembre de</w:t>
            </w:r>
            <w:r w:rsidR="00B262FF">
              <w:t xml:space="preserve"> </w:t>
            </w:r>
            <w:r w:rsidRPr="000435D8">
              <w:t>2025)</w:t>
            </w:r>
          </w:p>
        </w:tc>
      </w:tr>
      <w:tr w:rsidR="000905E2" w:rsidRPr="000435D8" w14:paraId="5B875C9C" w14:textId="77777777" w:rsidTr="00B262FF">
        <w:trPr>
          <w:cantSplit/>
          <w:trHeight w:val="240"/>
        </w:trPr>
        <w:tc>
          <w:tcPr>
            <w:tcW w:w="2266" w:type="dxa"/>
            <w:shd w:val="clear" w:color="auto" w:fill="auto"/>
          </w:tcPr>
          <w:p w14:paraId="354BCE9E" w14:textId="77777777" w:rsidR="000905E2" w:rsidRPr="000435D8" w:rsidRDefault="000905E2" w:rsidP="000E77AE">
            <w:pPr>
              <w:spacing w:before="40" w:after="120"/>
              <w:rPr>
                <w:lang w:val="en-GB"/>
              </w:rPr>
            </w:pPr>
            <w:r w:rsidRPr="000435D8">
              <w:t>Bosnia y Herzegovina</w:t>
            </w:r>
            <w:r w:rsidRPr="000435D8">
              <w:rPr>
                <w:i/>
                <w:iCs/>
                <w:sz w:val="18"/>
                <w:szCs w:val="18"/>
                <w:vertAlign w:val="superscript"/>
              </w:rPr>
              <w:t>a</w:t>
            </w:r>
            <w:r w:rsidRPr="000435D8">
              <w:t xml:space="preserve"> (1993)</w:t>
            </w:r>
          </w:p>
        </w:tc>
        <w:tc>
          <w:tcPr>
            <w:tcW w:w="2111" w:type="dxa"/>
            <w:shd w:val="clear" w:color="auto" w:fill="auto"/>
          </w:tcPr>
          <w:p w14:paraId="3842481C" w14:textId="451AC0C5" w:rsidR="000905E2" w:rsidRPr="000435D8" w:rsidRDefault="000905E2" w:rsidP="000E77AE">
            <w:pPr>
              <w:spacing w:before="40" w:after="120"/>
              <w:rPr>
                <w:lang w:val="en-GB"/>
              </w:rPr>
            </w:pPr>
            <w:r w:rsidRPr="000435D8">
              <w:t>Sexto</w:t>
            </w:r>
            <w:r>
              <w:br/>
            </w:r>
            <w:r w:rsidRPr="000435D8">
              <w:t>(noviembre de</w:t>
            </w:r>
            <w:r>
              <w:t xml:space="preserve"> </w:t>
            </w:r>
            <w:r w:rsidRPr="000435D8">
              <w:t>2017)</w:t>
            </w:r>
          </w:p>
        </w:tc>
        <w:tc>
          <w:tcPr>
            <w:tcW w:w="1977" w:type="dxa"/>
            <w:shd w:val="clear" w:color="auto" w:fill="auto"/>
          </w:tcPr>
          <w:p w14:paraId="61D5234D" w14:textId="758EA08D" w:rsidR="000905E2" w:rsidRPr="000435D8" w:rsidRDefault="000905E2" w:rsidP="000E77AE">
            <w:pPr>
              <w:spacing w:before="40" w:after="120"/>
              <w:rPr>
                <w:lang w:val="en-GB"/>
              </w:rPr>
            </w:pPr>
            <w:r w:rsidRPr="000435D8">
              <w:t>Séptimo</w:t>
            </w:r>
            <w:r>
              <w:br/>
            </w:r>
            <w:r w:rsidRPr="000435D8">
              <w:t>(6 de diciembre de</w:t>
            </w:r>
            <w:r w:rsidR="00205F8F">
              <w:t xml:space="preserve"> </w:t>
            </w:r>
            <w:r w:rsidRPr="000435D8">
              <w:t>2021)</w:t>
            </w:r>
          </w:p>
        </w:tc>
        <w:tc>
          <w:tcPr>
            <w:tcW w:w="2150" w:type="dxa"/>
            <w:shd w:val="clear" w:color="auto" w:fill="auto"/>
          </w:tcPr>
          <w:p w14:paraId="48B8259A" w14:textId="77777777" w:rsidR="000905E2" w:rsidRPr="000435D8" w:rsidRDefault="000905E2" w:rsidP="000E77AE">
            <w:pPr>
              <w:spacing w:before="40" w:after="120"/>
              <w:rPr>
                <w:lang w:val="en-GB"/>
              </w:rPr>
            </w:pPr>
          </w:p>
        </w:tc>
      </w:tr>
      <w:tr w:rsidR="000905E2" w:rsidRPr="000435D8" w14:paraId="4552BCCD" w14:textId="77777777" w:rsidTr="00B262FF">
        <w:trPr>
          <w:cantSplit/>
          <w:trHeight w:val="240"/>
        </w:trPr>
        <w:tc>
          <w:tcPr>
            <w:tcW w:w="2266" w:type="dxa"/>
            <w:shd w:val="clear" w:color="auto" w:fill="auto"/>
          </w:tcPr>
          <w:p w14:paraId="72F8BA70" w14:textId="77777777" w:rsidR="000905E2" w:rsidRPr="000435D8" w:rsidRDefault="000905E2" w:rsidP="000E77AE">
            <w:pPr>
              <w:spacing w:before="40" w:after="120"/>
              <w:rPr>
                <w:lang w:val="en-GB"/>
              </w:rPr>
            </w:pPr>
            <w:r w:rsidRPr="000435D8">
              <w:lastRenderedPageBreak/>
              <w:t>Brasil</w:t>
            </w:r>
            <w:r w:rsidRPr="000435D8">
              <w:rPr>
                <w:i/>
                <w:iCs/>
                <w:sz w:val="18"/>
                <w:szCs w:val="18"/>
                <w:vertAlign w:val="superscript"/>
              </w:rPr>
              <w:t>a</w:t>
            </w:r>
            <w:r w:rsidRPr="000435D8">
              <w:t xml:space="preserve"> (1989)</w:t>
            </w:r>
          </w:p>
        </w:tc>
        <w:tc>
          <w:tcPr>
            <w:tcW w:w="2111" w:type="dxa"/>
            <w:shd w:val="clear" w:color="auto" w:fill="auto"/>
          </w:tcPr>
          <w:p w14:paraId="4B155EDC" w14:textId="7CCE7CEB" w:rsidR="000905E2" w:rsidRPr="000435D8" w:rsidRDefault="000905E2" w:rsidP="000E77AE">
            <w:pPr>
              <w:spacing w:before="40" w:after="120"/>
              <w:rPr>
                <w:lang w:val="en-GB"/>
              </w:rPr>
            </w:pPr>
            <w:r w:rsidRPr="000435D8">
              <w:t>Inicial</w:t>
            </w:r>
            <w:r>
              <w:br/>
            </w:r>
            <w:r w:rsidRPr="000435D8">
              <w:t>(mayo de 2001)</w:t>
            </w:r>
          </w:p>
        </w:tc>
        <w:tc>
          <w:tcPr>
            <w:tcW w:w="1977" w:type="dxa"/>
            <w:shd w:val="clear" w:color="auto" w:fill="auto"/>
          </w:tcPr>
          <w:p w14:paraId="0DE507A6" w14:textId="77777777" w:rsidR="000905E2" w:rsidRPr="000435D8" w:rsidRDefault="000905E2" w:rsidP="000E77AE">
            <w:pPr>
              <w:spacing w:before="40" w:after="120"/>
              <w:rPr>
                <w:lang w:val="en-GB"/>
              </w:rPr>
            </w:pPr>
            <w:r w:rsidRPr="000435D8" w:rsidDel="009A3E3C">
              <w:rPr>
                <w:lang w:val="en-GB"/>
              </w:rPr>
              <w:t xml:space="preserve"> </w:t>
            </w:r>
          </w:p>
        </w:tc>
        <w:tc>
          <w:tcPr>
            <w:tcW w:w="2150" w:type="dxa"/>
            <w:shd w:val="clear" w:color="auto" w:fill="auto"/>
          </w:tcPr>
          <w:p w14:paraId="26632A19" w14:textId="6B4FEB6D" w:rsidR="000905E2" w:rsidRPr="000435D8" w:rsidRDefault="000905E2" w:rsidP="000E77AE">
            <w:pPr>
              <w:spacing w:before="40" w:after="120"/>
              <w:rPr>
                <w:lang w:val="en-GB"/>
              </w:rPr>
            </w:pPr>
            <w:r w:rsidRPr="000435D8">
              <w:t>Segundo</w:t>
            </w:r>
            <w:r>
              <w:br/>
            </w:r>
            <w:r w:rsidRPr="000435D8">
              <w:t>(recibido el 13</w:t>
            </w:r>
            <w:r>
              <w:t xml:space="preserve"> </w:t>
            </w:r>
            <w:r w:rsidRPr="000435D8">
              <w:t>de agosto de</w:t>
            </w:r>
            <w:r w:rsidR="00B262FF">
              <w:t> </w:t>
            </w:r>
            <w:r w:rsidRPr="000435D8">
              <w:t>2020)</w:t>
            </w:r>
          </w:p>
        </w:tc>
      </w:tr>
      <w:tr w:rsidR="000905E2" w:rsidRPr="000435D8" w14:paraId="6BA8E119" w14:textId="77777777" w:rsidTr="00B262FF">
        <w:trPr>
          <w:cantSplit/>
          <w:trHeight w:val="240"/>
        </w:trPr>
        <w:tc>
          <w:tcPr>
            <w:tcW w:w="2266" w:type="dxa"/>
            <w:shd w:val="clear" w:color="auto" w:fill="auto"/>
          </w:tcPr>
          <w:p w14:paraId="1221D566" w14:textId="77777777" w:rsidR="000905E2" w:rsidRPr="000435D8" w:rsidRDefault="000905E2" w:rsidP="000E77AE">
            <w:pPr>
              <w:spacing w:before="40" w:after="120"/>
              <w:rPr>
                <w:lang w:val="en-GB"/>
              </w:rPr>
            </w:pPr>
            <w:r w:rsidRPr="000435D8">
              <w:t>Bulgaria</w:t>
            </w:r>
            <w:r w:rsidRPr="000435D8">
              <w:rPr>
                <w:i/>
                <w:iCs/>
                <w:sz w:val="18"/>
                <w:szCs w:val="18"/>
                <w:vertAlign w:val="superscript"/>
              </w:rPr>
              <w:t>a</w:t>
            </w:r>
            <w:r w:rsidRPr="000435D8">
              <w:t xml:space="preserve"> (1986)</w:t>
            </w:r>
          </w:p>
        </w:tc>
        <w:tc>
          <w:tcPr>
            <w:tcW w:w="2111" w:type="dxa"/>
            <w:shd w:val="clear" w:color="auto" w:fill="auto"/>
          </w:tcPr>
          <w:p w14:paraId="37046420" w14:textId="3D06F2B3" w:rsidR="000905E2" w:rsidRPr="000435D8" w:rsidRDefault="000905E2" w:rsidP="000E77AE">
            <w:pPr>
              <w:spacing w:before="40" w:after="120"/>
              <w:rPr>
                <w:lang w:val="en-GB"/>
              </w:rPr>
            </w:pPr>
            <w:r w:rsidRPr="000435D8">
              <w:t>Sexto</w:t>
            </w:r>
            <w:r>
              <w:br/>
            </w:r>
            <w:r w:rsidRPr="000435D8">
              <w:t>(noviembre de</w:t>
            </w:r>
            <w:r>
              <w:t xml:space="preserve"> </w:t>
            </w:r>
            <w:r w:rsidRPr="000435D8">
              <w:t>2017)</w:t>
            </w:r>
          </w:p>
        </w:tc>
        <w:tc>
          <w:tcPr>
            <w:tcW w:w="1977" w:type="dxa"/>
            <w:shd w:val="clear" w:color="auto" w:fill="auto"/>
          </w:tcPr>
          <w:p w14:paraId="3E81F0B3" w14:textId="77777777" w:rsidR="000905E2" w:rsidRPr="000435D8" w:rsidRDefault="000905E2" w:rsidP="000E77AE">
            <w:pPr>
              <w:spacing w:before="40" w:after="120"/>
              <w:rPr>
                <w:lang w:val="en-GB"/>
              </w:rPr>
            </w:pPr>
          </w:p>
        </w:tc>
        <w:tc>
          <w:tcPr>
            <w:tcW w:w="2150" w:type="dxa"/>
            <w:shd w:val="clear" w:color="auto" w:fill="auto"/>
          </w:tcPr>
          <w:p w14:paraId="19FBCB09" w14:textId="6570DC7F" w:rsidR="000905E2" w:rsidRPr="000435D8" w:rsidRDefault="000905E2" w:rsidP="000E77AE">
            <w:pPr>
              <w:spacing w:before="40" w:after="120"/>
              <w:rPr>
                <w:lang w:val="en-GB"/>
              </w:rPr>
            </w:pPr>
            <w:r w:rsidRPr="000435D8">
              <w:t>Séptimo</w:t>
            </w:r>
            <w:r>
              <w:br/>
            </w:r>
            <w:r w:rsidRPr="000435D8">
              <w:t>(recibido el 23</w:t>
            </w:r>
            <w:r>
              <w:t xml:space="preserve"> </w:t>
            </w:r>
            <w:r w:rsidRPr="000435D8">
              <w:t>de febrero de</w:t>
            </w:r>
            <w:r w:rsidR="00B262FF">
              <w:t> </w:t>
            </w:r>
            <w:r w:rsidRPr="000435D8">
              <w:t>2022)</w:t>
            </w:r>
          </w:p>
        </w:tc>
      </w:tr>
      <w:tr w:rsidR="000905E2" w:rsidRPr="000435D8" w14:paraId="163D651D" w14:textId="77777777" w:rsidTr="00B262FF">
        <w:trPr>
          <w:cantSplit/>
          <w:trHeight w:val="240"/>
        </w:trPr>
        <w:tc>
          <w:tcPr>
            <w:tcW w:w="2266" w:type="dxa"/>
            <w:shd w:val="clear" w:color="auto" w:fill="auto"/>
          </w:tcPr>
          <w:p w14:paraId="48D06B33" w14:textId="77777777" w:rsidR="000905E2" w:rsidRPr="000435D8" w:rsidRDefault="000905E2" w:rsidP="000E77AE">
            <w:pPr>
              <w:spacing w:before="40" w:after="120"/>
              <w:rPr>
                <w:lang w:val="en-GB"/>
              </w:rPr>
            </w:pPr>
            <w:r w:rsidRPr="000435D8">
              <w:t>Burkina Faso (1999)</w:t>
            </w:r>
          </w:p>
        </w:tc>
        <w:tc>
          <w:tcPr>
            <w:tcW w:w="2111" w:type="dxa"/>
            <w:shd w:val="clear" w:color="auto" w:fill="auto"/>
          </w:tcPr>
          <w:p w14:paraId="7EAD6BC0" w14:textId="618892A9" w:rsidR="000905E2" w:rsidRPr="000435D8" w:rsidRDefault="000905E2" w:rsidP="000E77AE">
            <w:pPr>
              <w:spacing w:before="40" w:after="120"/>
              <w:rPr>
                <w:lang w:val="en-GB"/>
              </w:rPr>
            </w:pPr>
            <w:r w:rsidRPr="000435D8">
              <w:t>Segundo</w:t>
            </w:r>
            <w:r>
              <w:br/>
            </w:r>
            <w:r w:rsidRPr="000435D8">
              <w:t>(noviembre de</w:t>
            </w:r>
            <w:r>
              <w:t xml:space="preserve"> </w:t>
            </w:r>
            <w:r w:rsidRPr="000435D8">
              <w:t>2019)</w:t>
            </w:r>
          </w:p>
        </w:tc>
        <w:tc>
          <w:tcPr>
            <w:tcW w:w="1977" w:type="dxa"/>
            <w:shd w:val="clear" w:color="auto" w:fill="auto"/>
          </w:tcPr>
          <w:p w14:paraId="5E0B97FD" w14:textId="77777777" w:rsidR="000905E2" w:rsidRPr="000435D8" w:rsidRDefault="000905E2" w:rsidP="000E77AE">
            <w:pPr>
              <w:spacing w:before="40" w:after="120"/>
              <w:rPr>
                <w:lang w:val="en-GB"/>
              </w:rPr>
            </w:pPr>
          </w:p>
        </w:tc>
        <w:tc>
          <w:tcPr>
            <w:tcW w:w="2150" w:type="dxa"/>
            <w:shd w:val="clear" w:color="auto" w:fill="auto"/>
          </w:tcPr>
          <w:p w14:paraId="7DD2ACD5" w14:textId="527704F8" w:rsidR="000905E2" w:rsidRPr="000435D8" w:rsidRDefault="000905E2" w:rsidP="000E77AE">
            <w:pPr>
              <w:spacing w:before="40" w:after="120"/>
              <w:rPr>
                <w:lang w:val="en-GB"/>
              </w:rPr>
            </w:pPr>
            <w:r w:rsidRPr="000435D8">
              <w:t>Tercero</w:t>
            </w:r>
            <w:r>
              <w:br/>
            </w:r>
            <w:r w:rsidRPr="000435D8">
              <w:t>(presentación prevista el</w:t>
            </w:r>
            <w:r>
              <w:t> </w:t>
            </w:r>
            <w:r w:rsidRPr="000435D8">
              <w:t>6</w:t>
            </w:r>
            <w:r w:rsidR="00B262FF">
              <w:t> </w:t>
            </w:r>
            <w:r w:rsidRPr="000435D8">
              <w:t>de diciembre de</w:t>
            </w:r>
            <w:r>
              <w:t> </w:t>
            </w:r>
            <w:r w:rsidRPr="000435D8">
              <w:t>2023)</w:t>
            </w:r>
          </w:p>
        </w:tc>
      </w:tr>
      <w:tr w:rsidR="000905E2" w:rsidRPr="000435D8" w14:paraId="009F54C7" w14:textId="77777777" w:rsidTr="00B262FF">
        <w:trPr>
          <w:cantSplit/>
          <w:trHeight w:val="240"/>
        </w:trPr>
        <w:tc>
          <w:tcPr>
            <w:tcW w:w="2266" w:type="dxa"/>
            <w:shd w:val="clear" w:color="auto" w:fill="auto"/>
          </w:tcPr>
          <w:p w14:paraId="4C5CB538" w14:textId="77777777" w:rsidR="000905E2" w:rsidRPr="000435D8" w:rsidRDefault="000905E2" w:rsidP="000E77AE">
            <w:pPr>
              <w:spacing w:before="40" w:after="120"/>
              <w:rPr>
                <w:lang w:val="en-GB"/>
              </w:rPr>
            </w:pPr>
            <w:r w:rsidRPr="000435D8">
              <w:t>Burundi (1993)</w:t>
            </w:r>
          </w:p>
        </w:tc>
        <w:tc>
          <w:tcPr>
            <w:tcW w:w="2111" w:type="dxa"/>
            <w:shd w:val="clear" w:color="auto" w:fill="auto"/>
          </w:tcPr>
          <w:p w14:paraId="1BA0FB37" w14:textId="417DD158" w:rsidR="000905E2" w:rsidRPr="000435D8" w:rsidRDefault="000905E2" w:rsidP="000E77AE">
            <w:pPr>
              <w:spacing w:before="40" w:after="120"/>
              <w:rPr>
                <w:lang w:val="en-GB"/>
              </w:rPr>
            </w:pPr>
            <w:r w:rsidRPr="000435D8">
              <w:t>Segundo</w:t>
            </w:r>
            <w:r>
              <w:br/>
            </w:r>
            <w:r w:rsidRPr="000435D8">
              <w:t>(noviembre de</w:t>
            </w:r>
            <w:r>
              <w:t xml:space="preserve"> </w:t>
            </w:r>
            <w:r w:rsidRPr="000435D8">
              <w:t>2014)</w:t>
            </w:r>
          </w:p>
        </w:tc>
        <w:tc>
          <w:tcPr>
            <w:tcW w:w="1977" w:type="dxa"/>
            <w:shd w:val="clear" w:color="auto" w:fill="auto"/>
          </w:tcPr>
          <w:p w14:paraId="09D2269B" w14:textId="77777777" w:rsidR="000905E2" w:rsidRPr="000435D8" w:rsidRDefault="000905E2" w:rsidP="000E77AE">
            <w:pPr>
              <w:spacing w:before="40" w:after="120"/>
              <w:rPr>
                <w:lang w:val="en-GB"/>
              </w:rPr>
            </w:pPr>
            <w:r w:rsidRPr="000435D8" w:rsidDel="005C275B">
              <w:rPr>
                <w:lang w:val="en-GB"/>
              </w:rPr>
              <w:t xml:space="preserve"> </w:t>
            </w:r>
          </w:p>
        </w:tc>
        <w:tc>
          <w:tcPr>
            <w:tcW w:w="2150" w:type="dxa"/>
            <w:shd w:val="clear" w:color="auto" w:fill="auto"/>
          </w:tcPr>
          <w:p w14:paraId="5E1FAF92" w14:textId="0D892655" w:rsidR="000905E2" w:rsidRPr="000435D8" w:rsidRDefault="000905E2" w:rsidP="000E77AE">
            <w:pPr>
              <w:spacing w:before="40" w:after="120"/>
              <w:rPr>
                <w:lang w:val="en-GB"/>
              </w:rPr>
            </w:pPr>
            <w:r w:rsidRPr="000435D8">
              <w:t>Tercero</w:t>
            </w:r>
            <w:r>
              <w:br/>
            </w:r>
            <w:r w:rsidRPr="000435D8">
              <w:t>(recibido el 14 de septiembre de 2020)</w:t>
            </w:r>
          </w:p>
        </w:tc>
      </w:tr>
      <w:tr w:rsidR="000905E2" w:rsidRPr="000435D8" w14:paraId="475872C0" w14:textId="77777777" w:rsidTr="00B262FF">
        <w:trPr>
          <w:cantSplit/>
          <w:trHeight w:val="240"/>
        </w:trPr>
        <w:tc>
          <w:tcPr>
            <w:tcW w:w="2266" w:type="dxa"/>
            <w:shd w:val="clear" w:color="auto" w:fill="auto"/>
          </w:tcPr>
          <w:p w14:paraId="7B83F682" w14:textId="77777777" w:rsidR="000905E2" w:rsidRPr="000435D8" w:rsidRDefault="000905E2" w:rsidP="000E77AE">
            <w:pPr>
              <w:spacing w:before="40" w:after="120"/>
              <w:rPr>
                <w:lang w:val="en-GB"/>
              </w:rPr>
            </w:pPr>
            <w:r w:rsidRPr="000435D8">
              <w:t>Cabo Verde (1993)</w:t>
            </w:r>
          </w:p>
        </w:tc>
        <w:tc>
          <w:tcPr>
            <w:tcW w:w="2111" w:type="dxa"/>
            <w:shd w:val="clear" w:color="auto" w:fill="auto"/>
          </w:tcPr>
          <w:p w14:paraId="1094DD7B" w14:textId="53892E45" w:rsidR="000905E2" w:rsidRPr="000435D8" w:rsidRDefault="000905E2" w:rsidP="000E77AE">
            <w:pPr>
              <w:spacing w:before="40" w:after="120"/>
              <w:rPr>
                <w:lang w:val="en-GB"/>
              </w:rPr>
            </w:pPr>
            <w:r w:rsidRPr="000435D8">
              <w:t>Examen realizado en ausencia del informe inicial</w:t>
            </w:r>
            <w:r>
              <w:br/>
            </w:r>
            <w:r w:rsidRPr="000435D8">
              <w:t>(noviembre de</w:t>
            </w:r>
            <w:r>
              <w:t xml:space="preserve"> </w:t>
            </w:r>
            <w:r w:rsidRPr="000435D8">
              <w:t>2016)</w:t>
            </w:r>
          </w:p>
        </w:tc>
        <w:tc>
          <w:tcPr>
            <w:tcW w:w="1977" w:type="dxa"/>
            <w:shd w:val="clear" w:color="auto" w:fill="auto"/>
          </w:tcPr>
          <w:p w14:paraId="3A016744" w14:textId="00903062" w:rsidR="000905E2" w:rsidRPr="000435D8" w:rsidRDefault="000905E2" w:rsidP="000E77AE">
            <w:pPr>
              <w:spacing w:before="40" w:after="120"/>
              <w:rPr>
                <w:lang w:val="en-GB"/>
              </w:rPr>
            </w:pPr>
            <w:r w:rsidRPr="000435D8">
              <w:t>Segundo</w:t>
            </w:r>
            <w:r>
              <w:br/>
            </w:r>
            <w:r w:rsidRPr="000435D8">
              <w:t>(7 de diciembre de</w:t>
            </w:r>
            <w:r w:rsidR="00B262FF">
              <w:t xml:space="preserve"> </w:t>
            </w:r>
            <w:r w:rsidRPr="000435D8">
              <w:t>2020)</w:t>
            </w:r>
          </w:p>
        </w:tc>
        <w:tc>
          <w:tcPr>
            <w:tcW w:w="2150" w:type="dxa"/>
            <w:shd w:val="clear" w:color="auto" w:fill="auto"/>
          </w:tcPr>
          <w:p w14:paraId="62E35C4A" w14:textId="77777777" w:rsidR="000905E2" w:rsidRPr="000435D8" w:rsidRDefault="000905E2" w:rsidP="000E77AE">
            <w:pPr>
              <w:spacing w:before="40" w:after="120"/>
              <w:rPr>
                <w:lang w:val="en-GB"/>
              </w:rPr>
            </w:pPr>
          </w:p>
        </w:tc>
      </w:tr>
      <w:tr w:rsidR="000905E2" w:rsidRPr="000435D8" w14:paraId="72707EC4" w14:textId="77777777" w:rsidTr="00B262FF">
        <w:trPr>
          <w:cantSplit/>
          <w:trHeight w:val="240"/>
        </w:trPr>
        <w:tc>
          <w:tcPr>
            <w:tcW w:w="2266" w:type="dxa"/>
            <w:shd w:val="clear" w:color="auto" w:fill="auto"/>
          </w:tcPr>
          <w:p w14:paraId="273710DC" w14:textId="77777777" w:rsidR="000905E2" w:rsidRPr="000435D8" w:rsidRDefault="000905E2" w:rsidP="000E77AE">
            <w:pPr>
              <w:spacing w:before="40" w:after="120"/>
              <w:rPr>
                <w:lang w:val="en-GB"/>
              </w:rPr>
            </w:pPr>
            <w:r w:rsidRPr="000435D8">
              <w:t>Camboya</w:t>
            </w:r>
            <w:r w:rsidRPr="000435D8">
              <w:rPr>
                <w:i/>
                <w:iCs/>
                <w:sz w:val="18"/>
                <w:szCs w:val="18"/>
                <w:vertAlign w:val="superscript"/>
              </w:rPr>
              <w:t>a</w:t>
            </w:r>
            <w:r w:rsidRPr="000435D8">
              <w:t xml:space="preserve"> (1992)</w:t>
            </w:r>
          </w:p>
        </w:tc>
        <w:tc>
          <w:tcPr>
            <w:tcW w:w="2111" w:type="dxa"/>
            <w:shd w:val="clear" w:color="auto" w:fill="auto"/>
          </w:tcPr>
          <w:p w14:paraId="068E8AFD" w14:textId="77DEB256" w:rsidR="000905E2" w:rsidRPr="000435D8" w:rsidRDefault="000905E2" w:rsidP="000E77AE">
            <w:pPr>
              <w:spacing w:before="40" w:after="120"/>
              <w:rPr>
                <w:lang w:val="en-GB"/>
              </w:rPr>
            </w:pPr>
            <w:r w:rsidRPr="000435D8">
              <w:t>Segundo</w:t>
            </w:r>
            <w:r>
              <w:br/>
            </w:r>
            <w:r w:rsidRPr="000435D8">
              <w:t>(noviembre de</w:t>
            </w:r>
            <w:r>
              <w:t xml:space="preserve"> </w:t>
            </w:r>
            <w:r w:rsidRPr="000435D8">
              <w:t>2010)</w:t>
            </w:r>
          </w:p>
        </w:tc>
        <w:tc>
          <w:tcPr>
            <w:tcW w:w="1977" w:type="dxa"/>
            <w:shd w:val="clear" w:color="auto" w:fill="auto"/>
          </w:tcPr>
          <w:p w14:paraId="2576AED4" w14:textId="0EF600D5" w:rsidR="000905E2" w:rsidRPr="000435D8" w:rsidRDefault="000905E2" w:rsidP="000E77AE">
            <w:pPr>
              <w:spacing w:before="40" w:after="120"/>
              <w:rPr>
                <w:lang w:val="en-GB"/>
              </w:rPr>
            </w:pPr>
            <w:r w:rsidRPr="000435D8">
              <w:t>Tercero</w:t>
            </w:r>
            <w:r>
              <w:br/>
            </w:r>
            <w:r w:rsidRPr="000435D8">
              <w:t>(19 de noviembre de</w:t>
            </w:r>
            <w:r>
              <w:t> </w:t>
            </w:r>
            <w:r w:rsidRPr="000435D8">
              <w:t>2014)</w:t>
            </w:r>
          </w:p>
        </w:tc>
        <w:tc>
          <w:tcPr>
            <w:tcW w:w="2150" w:type="dxa"/>
            <w:shd w:val="clear" w:color="auto" w:fill="auto"/>
          </w:tcPr>
          <w:p w14:paraId="551DC737" w14:textId="77777777" w:rsidR="000905E2" w:rsidRPr="000435D8" w:rsidRDefault="000905E2" w:rsidP="000E77AE">
            <w:pPr>
              <w:spacing w:before="40" w:after="120"/>
              <w:rPr>
                <w:lang w:val="en-GB"/>
              </w:rPr>
            </w:pPr>
          </w:p>
        </w:tc>
      </w:tr>
      <w:tr w:rsidR="000905E2" w:rsidRPr="000435D8" w14:paraId="550175CC" w14:textId="77777777" w:rsidTr="00B262FF">
        <w:trPr>
          <w:cantSplit/>
          <w:trHeight w:val="240"/>
        </w:trPr>
        <w:tc>
          <w:tcPr>
            <w:tcW w:w="2266" w:type="dxa"/>
            <w:shd w:val="clear" w:color="auto" w:fill="auto"/>
          </w:tcPr>
          <w:p w14:paraId="60BC13B8" w14:textId="77777777" w:rsidR="000905E2" w:rsidRPr="000435D8" w:rsidRDefault="000905E2" w:rsidP="000E77AE">
            <w:pPr>
              <w:spacing w:before="40" w:after="120"/>
              <w:rPr>
                <w:lang w:val="en-GB"/>
              </w:rPr>
            </w:pPr>
            <w:r w:rsidRPr="000435D8">
              <w:t>Camerún</w:t>
            </w:r>
            <w:r w:rsidRPr="000435D8">
              <w:rPr>
                <w:i/>
                <w:sz w:val="18"/>
                <w:szCs w:val="18"/>
                <w:vertAlign w:val="superscript"/>
              </w:rPr>
              <w:t>a</w:t>
            </w:r>
            <w:r w:rsidRPr="000435D8">
              <w:t xml:space="preserve"> (1986)</w:t>
            </w:r>
          </w:p>
        </w:tc>
        <w:tc>
          <w:tcPr>
            <w:tcW w:w="2111" w:type="dxa"/>
            <w:shd w:val="clear" w:color="auto" w:fill="auto"/>
          </w:tcPr>
          <w:p w14:paraId="2A4D770D" w14:textId="6C05BAFC" w:rsidR="000905E2" w:rsidRPr="000435D8" w:rsidRDefault="000905E2" w:rsidP="000E77AE">
            <w:pPr>
              <w:spacing w:before="40" w:after="120"/>
              <w:rPr>
                <w:lang w:val="en-GB"/>
              </w:rPr>
            </w:pPr>
            <w:r w:rsidRPr="000435D8">
              <w:t>Quinto</w:t>
            </w:r>
            <w:r>
              <w:br/>
            </w:r>
            <w:r w:rsidRPr="000435D8">
              <w:t>(noviembre de</w:t>
            </w:r>
            <w:r>
              <w:t xml:space="preserve"> </w:t>
            </w:r>
            <w:r w:rsidRPr="000435D8">
              <w:t>2017)</w:t>
            </w:r>
          </w:p>
        </w:tc>
        <w:tc>
          <w:tcPr>
            <w:tcW w:w="1977" w:type="dxa"/>
            <w:shd w:val="clear" w:color="auto" w:fill="auto"/>
          </w:tcPr>
          <w:p w14:paraId="78DCF533" w14:textId="77777777" w:rsidR="000905E2" w:rsidRPr="000435D8" w:rsidRDefault="000905E2" w:rsidP="000E77AE">
            <w:pPr>
              <w:spacing w:before="40" w:after="120"/>
              <w:rPr>
                <w:lang w:val="en-GB"/>
              </w:rPr>
            </w:pPr>
          </w:p>
        </w:tc>
        <w:tc>
          <w:tcPr>
            <w:tcW w:w="2150" w:type="dxa"/>
            <w:shd w:val="clear" w:color="auto" w:fill="auto"/>
          </w:tcPr>
          <w:p w14:paraId="4FB7B0AB" w14:textId="37778DAB" w:rsidR="000905E2" w:rsidRPr="000435D8" w:rsidRDefault="000905E2" w:rsidP="000E77AE">
            <w:pPr>
              <w:spacing w:before="40" w:after="120"/>
              <w:rPr>
                <w:lang w:val="en-GB"/>
              </w:rPr>
            </w:pPr>
            <w:r w:rsidRPr="000435D8">
              <w:t>Sexto</w:t>
            </w:r>
            <w:r>
              <w:br/>
            </w:r>
            <w:r w:rsidRPr="000435D8">
              <w:t>(recibido el 11 de enero de</w:t>
            </w:r>
            <w:r w:rsidR="00B262FF">
              <w:t> </w:t>
            </w:r>
            <w:r w:rsidRPr="000435D8">
              <w:t>2022)</w:t>
            </w:r>
          </w:p>
        </w:tc>
      </w:tr>
      <w:tr w:rsidR="000905E2" w:rsidRPr="000435D8" w14:paraId="43CD00F7" w14:textId="77777777" w:rsidTr="00B262FF">
        <w:trPr>
          <w:cantSplit/>
          <w:trHeight w:val="240"/>
        </w:trPr>
        <w:tc>
          <w:tcPr>
            <w:tcW w:w="2266" w:type="dxa"/>
            <w:shd w:val="clear" w:color="auto" w:fill="auto"/>
          </w:tcPr>
          <w:p w14:paraId="3410FF9B" w14:textId="77777777" w:rsidR="000905E2" w:rsidRPr="000435D8" w:rsidRDefault="000905E2" w:rsidP="000E77AE">
            <w:pPr>
              <w:spacing w:before="40" w:after="120"/>
              <w:rPr>
                <w:lang w:val="en-GB"/>
              </w:rPr>
            </w:pPr>
            <w:r w:rsidRPr="000435D8">
              <w:t>Canadá</w:t>
            </w:r>
            <w:r w:rsidRPr="000435D8">
              <w:rPr>
                <w:i/>
                <w:sz w:val="18"/>
                <w:szCs w:val="18"/>
                <w:vertAlign w:val="superscript"/>
              </w:rPr>
              <w:t>a</w:t>
            </w:r>
            <w:r w:rsidRPr="000435D8">
              <w:t xml:space="preserve"> (1987)</w:t>
            </w:r>
          </w:p>
        </w:tc>
        <w:tc>
          <w:tcPr>
            <w:tcW w:w="2111" w:type="dxa"/>
            <w:shd w:val="clear" w:color="auto" w:fill="auto"/>
          </w:tcPr>
          <w:p w14:paraId="0B2AB7C0" w14:textId="6BBE115A" w:rsidR="000905E2" w:rsidRPr="000435D8" w:rsidRDefault="000905E2" w:rsidP="000E77AE">
            <w:pPr>
              <w:spacing w:before="40" w:after="120"/>
              <w:rPr>
                <w:lang w:val="en-GB"/>
              </w:rPr>
            </w:pPr>
            <w:r w:rsidRPr="000435D8">
              <w:t>Séptimo</w:t>
            </w:r>
            <w:r>
              <w:br/>
            </w:r>
            <w:r w:rsidRPr="000435D8">
              <w:t>(noviembre de 2018)</w:t>
            </w:r>
          </w:p>
        </w:tc>
        <w:tc>
          <w:tcPr>
            <w:tcW w:w="1977" w:type="dxa"/>
            <w:shd w:val="clear" w:color="auto" w:fill="auto"/>
          </w:tcPr>
          <w:p w14:paraId="00D7FD72" w14:textId="77777777" w:rsidR="000905E2" w:rsidRPr="000435D8" w:rsidRDefault="000905E2" w:rsidP="000E77AE">
            <w:pPr>
              <w:spacing w:before="40" w:after="120"/>
              <w:rPr>
                <w:lang w:val="en-GB"/>
              </w:rPr>
            </w:pPr>
          </w:p>
        </w:tc>
        <w:tc>
          <w:tcPr>
            <w:tcW w:w="2150" w:type="dxa"/>
            <w:shd w:val="clear" w:color="auto" w:fill="auto"/>
          </w:tcPr>
          <w:p w14:paraId="7922B6D5" w14:textId="18A620C4" w:rsidR="000905E2" w:rsidRPr="000435D8" w:rsidRDefault="000905E2" w:rsidP="000E77AE">
            <w:pPr>
              <w:spacing w:before="40" w:after="120"/>
              <w:rPr>
                <w:lang w:val="en-GB"/>
              </w:rPr>
            </w:pPr>
            <w:r w:rsidRPr="000435D8">
              <w:t>Octavo</w:t>
            </w:r>
            <w:r>
              <w:br/>
            </w:r>
            <w:r w:rsidRPr="000435D8">
              <w:t>(presentación prevista el</w:t>
            </w:r>
            <w:r>
              <w:t> </w:t>
            </w:r>
            <w:r w:rsidRPr="000435D8">
              <w:t>7</w:t>
            </w:r>
            <w:r w:rsidR="00B262FF">
              <w:t> </w:t>
            </w:r>
            <w:r w:rsidRPr="000435D8">
              <w:t>de diciembre de</w:t>
            </w:r>
            <w:r w:rsidR="00B262FF">
              <w:t xml:space="preserve"> </w:t>
            </w:r>
            <w:r w:rsidRPr="000435D8">
              <w:t>2022)</w:t>
            </w:r>
          </w:p>
        </w:tc>
      </w:tr>
      <w:tr w:rsidR="000905E2" w:rsidRPr="000435D8" w14:paraId="0451A068" w14:textId="77777777" w:rsidTr="00B262FF">
        <w:trPr>
          <w:cantSplit/>
          <w:trHeight w:val="240"/>
        </w:trPr>
        <w:tc>
          <w:tcPr>
            <w:tcW w:w="2266" w:type="dxa"/>
            <w:shd w:val="clear" w:color="auto" w:fill="auto"/>
          </w:tcPr>
          <w:p w14:paraId="2AAAE537" w14:textId="77777777" w:rsidR="000905E2" w:rsidRPr="000435D8" w:rsidRDefault="000905E2" w:rsidP="000E77AE">
            <w:pPr>
              <w:spacing w:before="40" w:after="120"/>
              <w:rPr>
                <w:lang w:val="en-GB"/>
              </w:rPr>
            </w:pPr>
            <w:r w:rsidRPr="000435D8">
              <w:t>Chad</w:t>
            </w:r>
            <w:r w:rsidRPr="000435D8">
              <w:rPr>
                <w:i/>
                <w:sz w:val="18"/>
                <w:szCs w:val="18"/>
                <w:vertAlign w:val="superscript"/>
              </w:rPr>
              <w:t>a</w:t>
            </w:r>
            <w:r w:rsidRPr="000435D8">
              <w:t xml:space="preserve"> (1995)</w:t>
            </w:r>
          </w:p>
        </w:tc>
        <w:tc>
          <w:tcPr>
            <w:tcW w:w="2111" w:type="dxa"/>
            <w:shd w:val="clear" w:color="auto" w:fill="auto"/>
          </w:tcPr>
          <w:p w14:paraId="79282E84" w14:textId="1A13756F" w:rsidR="000905E2" w:rsidRPr="000435D8" w:rsidRDefault="000905E2" w:rsidP="000E77AE">
            <w:pPr>
              <w:spacing w:before="40" w:after="120"/>
              <w:rPr>
                <w:lang w:val="en-GB"/>
              </w:rPr>
            </w:pPr>
            <w:r w:rsidRPr="000435D8">
              <w:t>Inicial</w:t>
            </w:r>
            <w:r>
              <w:br/>
            </w:r>
            <w:r w:rsidRPr="000435D8">
              <w:t>(abril de 2009)</w:t>
            </w:r>
          </w:p>
        </w:tc>
        <w:tc>
          <w:tcPr>
            <w:tcW w:w="1977" w:type="dxa"/>
            <w:shd w:val="clear" w:color="auto" w:fill="auto"/>
          </w:tcPr>
          <w:p w14:paraId="158D7F5B" w14:textId="77777777" w:rsidR="000905E2" w:rsidRPr="000435D8" w:rsidRDefault="000905E2" w:rsidP="000E77AE">
            <w:pPr>
              <w:spacing w:before="40" w:after="120"/>
              <w:rPr>
                <w:lang w:val="en-GB"/>
              </w:rPr>
            </w:pPr>
            <w:r w:rsidRPr="000435D8" w:rsidDel="005C275B">
              <w:rPr>
                <w:lang w:val="en-GB"/>
              </w:rPr>
              <w:t xml:space="preserve"> </w:t>
            </w:r>
          </w:p>
        </w:tc>
        <w:tc>
          <w:tcPr>
            <w:tcW w:w="2150" w:type="dxa"/>
            <w:shd w:val="clear" w:color="auto" w:fill="auto"/>
          </w:tcPr>
          <w:p w14:paraId="705B9435" w14:textId="7055D0F0" w:rsidR="000905E2" w:rsidRPr="000435D8" w:rsidRDefault="000905E2" w:rsidP="000E77AE">
            <w:pPr>
              <w:spacing w:before="40" w:after="120"/>
              <w:rPr>
                <w:lang w:val="en-GB"/>
              </w:rPr>
            </w:pPr>
            <w:r w:rsidRPr="000435D8">
              <w:t>Segundo</w:t>
            </w:r>
            <w:r>
              <w:br/>
            </w:r>
            <w:r w:rsidRPr="000435D8">
              <w:t>(recibido el 13 de septiembre de 2019)</w:t>
            </w:r>
          </w:p>
        </w:tc>
      </w:tr>
      <w:tr w:rsidR="000905E2" w:rsidRPr="000435D8" w14:paraId="7DCB1C59" w14:textId="77777777" w:rsidTr="00B262FF">
        <w:trPr>
          <w:cantSplit/>
          <w:trHeight w:val="240"/>
        </w:trPr>
        <w:tc>
          <w:tcPr>
            <w:tcW w:w="2266" w:type="dxa"/>
            <w:shd w:val="clear" w:color="auto" w:fill="auto"/>
          </w:tcPr>
          <w:p w14:paraId="4A835FAA" w14:textId="77777777" w:rsidR="000905E2" w:rsidRPr="000435D8" w:rsidRDefault="000905E2" w:rsidP="000E77AE">
            <w:pPr>
              <w:spacing w:before="40" w:after="120"/>
              <w:rPr>
                <w:lang w:val="en-GB"/>
              </w:rPr>
            </w:pPr>
            <w:r w:rsidRPr="000435D8">
              <w:t>Chequia</w:t>
            </w:r>
            <w:r w:rsidRPr="000435D8">
              <w:rPr>
                <w:i/>
                <w:sz w:val="18"/>
                <w:szCs w:val="18"/>
                <w:vertAlign w:val="superscript"/>
              </w:rPr>
              <w:t>a</w:t>
            </w:r>
            <w:r w:rsidRPr="000435D8">
              <w:t xml:space="preserve"> (1993)</w:t>
            </w:r>
          </w:p>
        </w:tc>
        <w:tc>
          <w:tcPr>
            <w:tcW w:w="2111" w:type="dxa"/>
            <w:shd w:val="clear" w:color="auto" w:fill="auto"/>
          </w:tcPr>
          <w:p w14:paraId="2CF9EB34" w14:textId="7A7507A1" w:rsidR="000905E2" w:rsidRPr="000435D8" w:rsidRDefault="000905E2" w:rsidP="000E77AE">
            <w:pPr>
              <w:spacing w:before="40" w:after="120"/>
              <w:rPr>
                <w:lang w:val="en-GB"/>
              </w:rPr>
            </w:pPr>
            <w:r w:rsidRPr="000435D8">
              <w:t>Sexto</w:t>
            </w:r>
            <w:r>
              <w:br/>
            </w:r>
            <w:r w:rsidRPr="000435D8">
              <w:t>(mayo de 2018)</w:t>
            </w:r>
          </w:p>
        </w:tc>
        <w:tc>
          <w:tcPr>
            <w:tcW w:w="1977" w:type="dxa"/>
            <w:shd w:val="clear" w:color="auto" w:fill="auto"/>
          </w:tcPr>
          <w:p w14:paraId="0AC0F9B1" w14:textId="77777777" w:rsidR="000905E2" w:rsidRPr="000435D8" w:rsidRDefault="000905E2" w:rsidP="000E77AE">
            <w:pPr>
              <w:spacing w:before="40" w:after="120"/>
              <w:rPr>
                <w:lang w:val="en-GB"/>
              </w:rPr>
            </w:pPr>
          </w:p>
        </w:tc>
        <w:tc>
          <w:tcPr>
            <w:tcW w:w="2150" w:type="dxa"/>
            <w:shd w:val="clear" w:color="auto" w:fill="auto"/>
          </w:tcPr>
          <w:p w14:paraId="2837BFF0" w14:textId="19FDA9DF" w:rsidR="000905E2" w:rsidRPr="000435D8" w:rsidRDefault="000905E2" w:rsidP="000E77AE">
            <w:pPr>
              <w:spacing w:before="40" w:after="120"/>
              <w:rPr>
                <w:lang w:val="en-GB"/>
              </w:rPr>
            </w:pPr>
            <w:r w:rsidRPr="000435D8">
              <w:t>Séptimo</w:t>
            </w:r>
            <w:r>
              <w:br/>
            </w:r>
            <w:r w:rsidRPr="000435D8">
              <w:t>(presentación prevista el</w:t>
            </w:r>
            <w:r>
              <w:t> </w:t>
            </w:r>
            <w:r w:rsidRPr="000435D8">
              <w:t>18</w:t>
            </w:r>
            <w:r w:rsidR="00B262FF">
              <w:t> </w:t>
            </w:r>
            <w:r w:rsidRPr="000435D8">
              <w:t>de mayo de 2022)</w:t>
            </w:r>
          </w:p>
        </w:tc>
      </w:tr>
      <w:tr w:rsidR="000905E2" w:rsidRPr="000435D8" w14:paraId="47199737" w14:textId="77777777" w:rsidTr="00B262FF">
        <w:trPr>
          <w:cantSplit/>
          <w:trHeight w:val="240"/>
        </w:trPr>
        <w:tc>
          <w:tcPr>
            <w:tcW w:w="2266" w:type="dxa"/>
            <w:shd w:val="clear" w:color="auto" w:fill="auto"/>
          </w:tcPr>
          <w:p w14:paraId="740B6B14" w14:textId="77777777" w:rsidR="000905E2" w:rsidRPr="000435D8" w:rsidRDefault="000905E2" w:rsidP="000E77AE">
            <w:pPr>
              <w:spacing w:before="40" w:after="120"/>
              <w:rPr>
                <w:lang w:val="en-GB"/>
              </w:rPr>
            </w:pPr>
            <w:r w:rsidRPr="000435D8">
              <w:t>Chile</w:t>
            </w:r>
            <w:r w:rsidRPr="000435D8">
              <w:rPr>
                <w:i/>
                <w:sz w:val="18"/>
                <w:szCs w:val="18"/>
                <w:vertAlign w:val="superscript"/>
              </w:rPr>
              <w:t>a</w:t>
            </w:r>
            <w:r w:rsidRPr="000435D8">
              <w:t xml:space="preserve"> (1988)</w:t>
            </w:r>
          </w:p>
        </w:tc>
        <w:tc>
          <w:tcPr>
            <w:tcW w:w="2111" w:type="dxa"/>
            <w:shd w:val="clear" w:color="auto" w:fill="auto"/>
          </w:tcPr>
          <w:p w14:paraId="7517DC11" w14:textId="425BB763" w:rsidR="000905E2" w:rsidRPr="000435D8" w:rsidRDefault="000905E2" w:rsidP="000E77AE">
            <w:pPr>
              <w:spacing w:before="40" w:after="120"/>
              <w:rPr>
                <w:lang w:val="en-GB"/>
              </w:rPr>
            </w:pPr>
            <w:r w:rsidRPr="000435D8">
              <w:t>Sexto</w:t>
            </w:r>
            <w:r>
              <w:br/>
            </w:r>
            <w:r w:rsidRPr="000435D8">
              <w:t>(julio de 2018)</w:t>
            </w:r>
          </w:p>
        </w:tc>
        <w:tc>
          <w:tcPr>
            <w:tcW w:w="1977" w:type="dxa"/>
            <w:shd w:val="clear" w:color="auto" w:fill="auto"/>
          </w:tcPr>
          <w:p w14:paraId="2F62777B" w14:textId="77777777" w:rsidR="000905E2" w:rsidRPr="000435D8" w:rsidRDefault="000905E2" w:rsidP="000E77AE">
            <w:pPr>
              <w:spacing w:before="40" w:after="120"/>
              <w:rPr>
                <w:lang w:val="en-GB"/>
              </w:rPr>
            </w:pPr>
          </w:p>
        </w:tc>
        <w:tc>
          <w:tcPr>
            <w:tcW w:w="2150" w:type="dxa"/>
            <w:shd w:val="clear" w:color="auto" w:fill="auto"/>
          </w:tcPr>
          <w:p w14:paraId="6F8E7489" w14:textId="187401E3" w:rsidR="000905E2" w:rsidRPr="000435D8" w:rsidRDefault="000905E2" w:rsidP="000E77AE">
            <w:pPr>
              <w:spacing w:before="40" w:after="120"/>
              <w:rPr>
                <w:lang w:val="en-GB"/>
              </w:rPr>
            </w:pPr>
            <w:r w:rsidRPr="000435D8">
              <w:t>Séptimo</w:t>
            </w:r>
            <w:r>
              <w:br/>
            </w:r>
            <w:r w:rsidRPr="000435D8">
              <w:t>(presentación prevista el</w:t>
            </w:r>
            <w:r>
              <w:t> </w:t>
            </w:r>
            <w:r w:rsidRPr="000435D8">
              <w:t>10</w:t>
            </w:r>
            <w:r w:rsidR="00B262FF">
              <w:t> </w:t>
            </w:r>
            <w:r w:rsidRPr="000435D8">
              <w:t>de agosto de 2022)</w:t>
            </w:r>
          </w:p>
        </w:tc>
      </w:tr>
      <w:tr w:rsidR="000905E2" w:rsidRPr="000435D8" w14:paraId="5D47301F" w14:textId="77777777" w:rsidTr="00B262FF">
        <w:trPr>
          <w:cantSplit/>
          <w:trHeight w:val="240"/>
        </w:trPr>
        <w:tc>
          <w:tcPr>
            <w:tcW w:w="2266" w:type="dxa"/>
            <w:shd w:val="clear" w:color="auto" w:fill="auto"/>
          </w:tcPr>
          <w:p w14:paraId="3BCB051A" w14:textId="77777777" w:rsidR="000905E2" w:rsidRPr="000435D8" w:rsidRDefault="000905E2" w:rsidP="000E77AE">
            <w:pPr>
              <w:spacing w:before="40" w:after="120"/>
              <w:rPr>
                <w:lang w:val="en-GB"/>
              </w:rPr>
            </w:pPr>
            <w:r w:rsidRPr="000435D8">
              <w:t>China (incluidos Hong Kong (China) y Macao (China)) (1988)</w:t>
            </w:r>
          </w:p>
        </w:tc>
        <w:tc>
          <w:tcPr>
            <w:tcW w:w="2111" w:type="dxa"/>
            <w:shd w:val="clear" w:color="auto" w:fill="auto"/>
          </w:tcPr>
          <w:p w14:paraId="768F9467" w14:textId="368A3ACC" w:rsidR="000905E2" w:rsidRPr="000435D8" w:rsidRDefault="000905E2" w:rsidP="000E77AE">
            <w:pPr>
              <w:spacing w:before="40" w:after="120"/>
              <w:rPr>
                <w:lang w:val="en-GB"/>
              </w:rPr>
            </w:pPr>
            <w:r w:rsidRPr="000435D8">
              <w:t>Quinto</w:t>
            </w:r>
            <w:r>
              <w:br/>
            </w:r>
            <w:r w:rsidRPr="000435D8">
              <w:t>(noviembre de 2015)</w:t>
            </w:r>
          </w:p>
        </w:tc>
        <w:tc>
          <w:tcPr>
            <w:tcW w:w="1977" w:type="dxa"/>
            <w:shd w:val="clear" w:color="auto" w:fill="auto"/>
          </w:tcPr>
          <w:p w14:paraId="7D3D2B13" w14:textId="0213C87E" w:rsidR="000905E2" w:rsidRPr="000435D8" w:rsidRDefault="000905E2" w:rsidP="000E77AE">
            <w:pPr>
              <w:spacing w:before="40" w:after="120"/>
              <w:rPr>
                <w:lang w:val="en-GB"/>
              </w:rPr>
            </w:pPr>
            <w:r w:rsidRPr="000435D8">
              <w:t>Sexto</w:t>
            </w:r>
            <w:r>
              <w:br/>
            </w:r>
            <w:r w:rsidRPr="000435D8">
              <w:t>(9 de diciembre de</w:t>
            </w:r>
            <w:r w:rsidR="00B262FF">
              <w:t xml:space="preserve"> </w:t>
            </w:r>
            <w:r w:rsidRPr="000435D8">
              <w:t>2019)</w:t>
            </w:r>
          </w:p>
        </w:tc>
        <w:tc>
          <w:tcPr>
            <w:tcW w:w="2150" w:type="dxa"/>
            <w:shd w:val="clear" w:color="auto" w:fill="auto"/>
          </w:tcPr>
          <w:p w14:paraId="2EAA7B41" w14:textId="77777777" w:rsidR="000905E2" w:rsidRPr="000435D8" w:rsidRDefault="000905E2" w:rsidP="000E77AE">
            <w:pPr>
              <w:spacing w:before="40" w:after="120"/>
              <w:rPr>
                <w:lang w:val="en-GB"/>
              </w:rPr>
            </w:pPr>
          </w:p>
        </w:tc>
      </w:tr>
      <w:tr w:rsidR="000905E2" w:rsidRPr="000435D8" w14:paraId="1FE37C48" w14:textId="77777777" w:rsidTr="00B262FF">
        <w:trPr>
          <w:cantSplit/>
          <w:trHeight w:val="240"/>
        </w:trPr>
        <w:tc>
          <w:tcPr>
            <w:tcW w:w="2266" w:type="dxa"/>
            <w:shd w:val="clear" w:color="auto" w:fill="auto"/>
          </w:tcPr>
          <w:p w14:paraId="0F0E085B" w14:textId="77777777" w:rsidR="000905E2" w:rsidRPr="000435D8" w:rsidRDefault="000905E2" w:rsidP="000E77AE">
            <w:pPr>
              <w:spacing w:before="40" w:after="120"/>
              <w:rPr>
                <w:lang w:val="en-GB"/>
              </w:rPr>
            </w:pPr>
            <w:r w:rsidRPr="000435D8">
              <w:t>Chipre</w:t>
            </w:r>
            <w:r w:rsidRPr="000435D8">
              <w:rPr>
                <w:i/>
                <w:sz w:val="18"/>
                <w:szCs w:val="18"/>
                <w:vertAlign w:val="superscript"/>
              </w:rPr>
              <w:t>a</w:t>
            </w:r>
            <w:r w:rsidRPr="000435D8">
              <w:t xml:space="preserve"> (1991)</w:t>
            </w:r>
          </w:p>
        </w:tc>
        <w:tc>
          <w:tcPr>
            <w:tcW w:w="2111" w:type="dxa"/>
            <w:shd w:val="clear" w:color="auto" w:fill="auto"/>
          </w:tcPr>
          <w:p w14:paraId="28633E89" w14:textId="4B23A7A2" w:rsidR="000905E2" w:rsidRPr="000435D8" w:rsidRDefault="000905E2" w:rsidP="000E77AE">
            <w:pPr>
              <w:spacing w:before="40" w:after="120"/>
              <w:rPr>
                <w:lang w:val="en-GB"/>
              </w:rPr>
            </w:pPr>
            <w:r w:rsidRPr="000435D8">
              <w:t>Quinto</w:t>
            </w:r>
            <w:r>
              <w:br/>
            </w:r>
            <w:r w:rsidRPr="000435D8">
              <w:t>(noviembre de 2019)</w:t>
            </w:r>
          </w:p>
        </w:tc>
        <w:tc>
          <w:tcPr>
            <w:tcW w:w="1977" w:type="dxa"/>
            <w:shd w:val="clear" w:color="auto" w:fill="auto"/>
          </w:tcPr>
          <w:p w14:paraId="0262DF72" w14:textId="77777777" w:rsidR="000905E2" w:rsidRPr="000435D8" w:rsidRDefault="000905E2" w:rsidP="000E77AE">
            <w:pPr>
              <w:spacing w:before="40" w:after="120"/>
              <w:rPr>
                <w:lang w:val="en-GB"/>
              </w:rPr>
            </w:pPr>
          </w:p>
        </w:tc>
        <w:tc>
          <w:tcPr>
            <w:tcW w:w="2150" w:type="dxa"/>
            <w:shd w:val="clear" w:color="auto" w:fill="auto"/>
          </w:tcPr>
          <w:p w14:paraId="2622CB71" w14:textId="333D7DA7" w:rsidR="000905E2" w:rsidRPr="000435D8" w:rsidRDefault="000905E2" w:rsidP="000E77AE">
            <w:pPr>
              <w:spacing w:before="40" w:after="120"/>
              <w:rPr>
                <w:lang w:val="en-GB"/>
              </w:rPr>
            </w:pPr>
            <w:r w:rsidRPr="000435D8">
              <w:t>Sexto</w:t>
            </w:r>
            <w:r>
              <w:br/>
            </w:r>
            <w:r w:rsidRPr="000435D8">
              <w:t>(presentación prevista el</w:t>
            </w:r>
            <w:r>
              <w:t> </w:t>
            </w:r>
            <w:r w:rsidRPr="000435D8">
              <w:t>6</w:t>
            </w:r>
            <w:r w:rsidR="00B262FF">
              <w:t> </w:t>
            </w:r>
            <w:r w:rsidRPr="000435D8">
              <w:t>de diciembre de</w:t>
            </w:r>
            <w:r w:rsidR="00B262FF">
              <w:t xml:space="preserve"> </w:t>
            </w:r>
            <w:r w:rsidRPr="000435D8">
              <w:t>2023)</w:t>
            </w:r>
          </w:p>
        </w:tc>
      </w:tr>
      <w:tr w:rsidR="000905E2" w:rsidRPr="000435D8" w14:paraId="470540A1" w14:textId="77777777" w:rsidTr="00B262FF">
        <w:trPr>
          <w:cantSplit/>
          <w:trHeight w:val="240"/>
        </w:trPr>
        <w:tc>
          <w:tcPr>
            <w:tcW w:w="2266" w:type="dxa"/>
            <w:shd w:val="clear" w:color="auto" w:fill="auto"/>
          </w:tcPr>
          <w:p w14:paraId="7523928C" w14:textId="77777777" w:rsidR="000905E2" w:rsidRPr="000435D8" w:rsidRDefault="000905E2" w:rsidP="000E77AE">
            <w:pPr>
              <w:spacing w:before="40" w:after="120"/>
              <w:rPr>
                <w:lang w:val="en-GB"/>
              </w:rPr>
            </w:pPr>
            <w:r w:rsidRPr="000435D8">
              <w:t>Colombia</w:t>
            </w:r>
            <w:r w:rsidRPr="000435D8">
              <w:rPr>
                <w:i/>
                <w:sz w:val="18"/>
                <w:szCs w:val="18"/>
                <w:vertAlign w:val="superscript"/>
              </w:rPr>
              <w:t>a</w:t>
            </w:r>
            <w:r w:rsidRPr="000435D8">
              <w:t xml:space="preserve"> (1987)</w:t>
            </w:r>
          </w:p>
        </w:tc>
        <w:tc>
          <w:tcPr>
            <w:tcW w:w="2111" w:type="dxa"/>
            <w:shd w:val="clear" w:color="auto" w:fill="auto"/>
          </w:tcPr>
          <w:p w14:paraId="70B9EE22" w14:textId="04F67A8C" w:rsidR="000905E2" w:rsidRPr="000435D8" w:rsidRDefault="000905E2" w:rsidP="000E77AE">
            <w:pPr>
              <w:spacing w:before="40" w:after="120"/>
              <w:rPr>
                <w:lang w:val="en-GB"/>
              </w:rPr>
            </w:pPr>
            <w:r w:rsidRPr="000435D8">
              <w:t>Quinto</w:t>
            </w:r>
            <w:r>
              <w:br/>
            </w:r>
            <w:r w:rsidRPr="000435D8">
              <w:t>(mayo de 2015)</w:t>
            </w:r>
          </w:p>
        </w:tc>
        <w:tc>
          <w:tcPr>
            <w:tcW w:w="1977" w:type="dxa"/>
            <w:shd w:val="clear" w:color="auto" w:fill="auto"/>
          </w:tcPr>
          <w:p w14:paraId="27F17023" w14:textId="77777777" w:rsidR="000905E2" w:rsidRPr="000435D8" w:rsidRDefault="000905E2" w:rsidP="000E77AE">
            <w:pPr>
              <w:spacing w:before="40" w:after="120"/>
              <w:rPr>
                <w:lang w:val="en-GB"/>
              </w:rPr>
            </w:pPr>
          </w:p>
        </w:tc>
        <w:tc>
          <w:tcPr>
            <w:tcW w:w="2150" w:type="dxa"/>
            <w:shd w:val="clear" w:color="auto" w:fill="auto"/>
          </w:tcPr>
          <w:p w14:paraId="7467A3D6" w14:textId="08A60F7F" w:rsidR="000905E2" w:rsidRPr="000435D8" w:rsidRDefault="000905E2" w:rsidP="000E77AE">
            <w:pPr>
              <w:spacing w:before="40" w:after="120"/>
              <w:rPr>
                <w:lang w:val="en-GB"/>
              </w:rPr>
            </w:pPr>
            <w:r w:rsidRPr="000435D8">
              <w:t>Sexto</w:t>
            </w:r>
            <w:r>
              <w:br/>
            </w:r>
            <w:r w:rsidRPr="000435D8">
              <w:t>(recibido el 17 de mayo de</w:t>
            </w:r>
            <w:r w:rsidR="00B262FF">
              <w:t> </w:t>
            </w:r>
            <w:r w:rsidRPr="000435D8">
              <w:t>2019)</w:t>
            </w:r>
          </w:p>
        </w:tc>
      </w:tr>
      <w:tr w:rsidR="000905E2" w:rsidRPr="000435D8" w14:paraId="20F7326E" w14:textId="77777777" w:rsidTr="00B262FF">
        <w:trPr>
          <w:cantSplit/>
          <w:trHeight w:val="240"/>
        </w:trPr>
        <w:tc>
          <w:tcPr>
            <w:tcW w:w="2266" w:type="dxa"/>
            <w:shd w:val="clear" w:color="auto" w:fill="auto"/>
          </w:tcPr>
          <w:p w14:paraId="2F8D2BF1" w14:textId="77777777" w:rsidR="000905E2" w:rsidRPr="000435D8" w:rsidRDefault="000905E2" w:rsidP="000E77AE">
            <w:pPr>
              <w:spacing w:before="40" w:after="120"/>
              <w:rPr>
                <w:lang w:val="en-GB"/>
              </w:rPr>
            </w:pPr>
            <w:r w:rsidRPr="000435D8">
              <w:t>Congo (2003)</w:t>
            </w:r>
          </w:p>
        </w:tc>
        <w:tc>
          <w:tcPr>
            <w:tcW w:w="2111" w:type="dxa"/>
            <w:shd w:val="clear" w:color="auto" w:fill="auto"/>
          </w:tcPr>
          <w:p w14:paraId="55DB9304" w14:textId="34D519A1" w:rsidR="000905E2" w:rsidRPr="000435D8" w:rsidRDefault="000905E2" w:rsidP="000E77AE">
            <w:pPr>
              <w:spacing w:before="40" w:after="120"/>
              <w:rPr>
                <w:lang w:val="en-GB"/>
              </w:rPr>
            </w:pPr>
            <w:r w:rsidRPr="000435D8">
              <w:t>Inicial</w:t>
            </w:r>
            <w:r>
              <w:br/>
            </w:r>
            <w:r w:rsidRPr="000435D8">
              <w:t>(abril de 2015)</w:t>
            </w:r>
          </w:p>
        </w:tc>
        <w:tc>
          <w:tcPr>
            <w:tcW w:w="1977" w:type="dxa"/>
            <w:shd w:val="clear" w:color="auto" w:fill="auto"/>
          </w:tcPr>
          <w:p w14:paraId="63A3F1D1" w14:textId="6BB18C71" w:rsidR="000905E2" w:rsidRPr="000435D8" w:rsidRDefault="000905E2" w:rsidP="000E77AE">
            <w:pPr>
              <w:spacing w:before="40" w:after="120"/>
              <w:rPr>
                <w:lang w:val="en-GB"/>
              </w:rPr>
            </w:pPr>
            <w:r w:rsidRPr="000435D8">
              <w:t>Segundo</w:t>
            </w:r>
            <w:r>
              <w:br/>
            </w:r>
            <w:r w:rsidRPr="000435D8">
              <w:t>(15 de mayo de 2019)</w:t>
            </w:r>
          </w:p>
        </w:tc>
        <w:tc>
          <w:tcPr>
            <w:tcW w:w="2150" w:type="dxa"/>
            <w:shd w:val="clear" w:color="auto" w:fill="auto"/>
          </w:tcPr>
          <w:p w14:paraId="2380D850" w14:textId="77777777" w:rsidR="000905E2" w:rsidRPr="000435D8" w:rsidRDefault="000905E2" w:rsidP="000E77AE">
            <w:pPr>
              <w:spacing w:before="40" w:after="120"/>
              <w:rPr>
                <w:lang w:val="en-GB"/>
              </w:rPr>
            </w:pPr>
          </w:p>
        </w:tc>
      </w:tr>
      <w:tr w:rsidR="000905E2" w:rsidRPr="000435D8" w14:paraId="50785469" w14:textId="77777777" w:rsidTr="00B262FF">
        <w:trPr>
          <w:cantSplit/>
          <w:trHeight w:val="240"/>
        </w:trPr>
        <w:tc>
          <w:tcPr>
            <w:tcW w:w="2266" w:type="dxa"/>
            <w:shd w:val="clear" w:color="auto" w:fill="auto"/>
          </w:tcPr>
          <w:p w14:paraId="465676BC" w14:textId="77777777" w:rsidR="000905E2" w:rsidRPr="000435D8" w:rsidRDefault="000905E2" w:rsidP="000E77AE">
            <w:pPr>
              <w:spacing w:before="40" w:after="120"/>
              <w:rPr>
                <w:lang w:val="en-GB"/>
              </w:rPr>
            </w:pPr>
            <w:r w:rsidRPr="000435D8">
              <w:lastRenderedPageBreak/>
              <w:t>Costa Rica</w:t>
            </w:r>
            <w:r w:rsidRPr="000435D8">
              <w:rPr>
                <w:i/>
                <w:sz w:val="18"/>
                <w:szCs w:val="18"/>
                <w:vertAlign w:val="superscript"/>
              </w:rPr>
              <w:t>a</w:t>
            </w:r>
            <w:r w:rsidRPr="000435D8">
              <w:t xml:space="preserve"> (1993)</w:t>
            </w:r>
          </w:p>
        </w:tc>
        <w:tc>
          <w:tcPr>
            <w:tcW w:w="2111" w:type="dxa"/>
            <w:shd w:val="clear" w:color="auto" w:fill="auto"/>
          </w:tcPr>
          <w:p w14:paraId="7E15DCCA" w14:textId="7BB7DF6E" w:rsidR="000905E2" w:rsidRPr="000435D8" w:rsidRDefault="000905E2" w:rsidP="000E77AE">
            <w:pPr>
              <w:spacing w:before="40" w:after="120"/>
              <w:rPr>
                <w:lang w:val="en-GB"/>
              </w:rPr>
            </w:pPr>
            <w:r w:rsidRPr="000435D8">
              <w:t>Segundo</w:t>
            </w:r>
            <w:r>
              <w:br/>
            </w:r>
            <w:r w:rsidRPr="000435D8">
              <w:t>(mayo de 2008)</w:t>
            </w:r>
          </w:p>
        </w:tc>
        <w:tc>
          <w:tcPr>
            <w:tcW w:w="1977" w:type="dxa"/>
            <w:shd w:val="clear" w:color="auto" w:fill="auto"/>
          </w:tcPr>
          <w:p w14:paraId="27C43110" w14:textId="77777777" w:rsidR="000905E2" w:rsidRPr="000435D8" w:rsidRDefault="000905E2" w:rsidP="000E77AE">
            <w:pPr>
              <w:spacing w:before="40" w:after="120"/>
              <w:rPr>
                <w:lang w:val="en-GB"/>
              </w:rPr>
            </w:pPr>
          </w:p>
        </w:tc>
        <w:tc>
          <w:tcPr>
            <w:tcW w:w="2150" w:type="dxa"/>
            <w:shd w:val="clear" w:color="auto" w:fill="auto"/>
          </w:tcPr>
          <w:p w14:paraId="2C9AFA12" w14:textId="15750B26" w:rsidR="000905E2" w:rsidRPr="000435D8" w:rsidRDefault="000905E2" w:rsidP="000E77AE">
            <w:pPr>
              <w:spacing w:before="40" w:after="120"/>
              <w:rPr>
                <w:lang w:val="en-GB"/>
              </w:rPr>
            </w:pPr>
            <w:r w:rsidRPr="000435D8">
              <w:t>Tercero</w:t>
            </w:r>
            <w:r>
              <w:br/>
            </w:r>
            <w:r w:rsidRPr="000435D8">
              <w:t>(recibido el 17 de diciembre de 2019)</w:t>
            </w:r>
          </w:p>
        </w:tc>
      </w:tr>
      <w:tr w:rsidR="000905E2" w:rsidRPr="000435D8" w14:paraId="6BE7CE3F" w14:textId="77777777" w:rsidTr="00B262FF">
        <w:trPr>
          <w:cantSplit/>
          <w:trHeight w:val="240"/>
        </w:trPr>
        <w:tc>
          <w:tcPr>
            <w:tcW w:w="2266" w:type="dxa"/>
            <w:shd w:val="clear" w:color="auto" w:fill="auto"/>
          </w:tcPr>
          <w:p w14:paraId="334B321D" w14:textId="77777777" w:rsidR="000905E2" w:rsidRPr="000435D8" w:rsidRDefault="000905E2" w:rsidP="000E77AE">
            <w:pPr>
              <w:spacing w:before="40" w:after="120"/>
              <w:rPr>
                <w:lang w:val="en-GB"/>
              </w:rPr>
            </w:pPr>
            <w:r w:rsidRPr="000435D8">
              <w:t>Croacia</w:t>
            </w:r>
            <w:r w:rsidRPr="000435D8">
              <w:rPr>
                <w:i/>
                <w:sz w:val="18"/>
                <w:szCs w:val="18"/>
                <w:vertAlign w:val="superscript"/>
              </w:rPr>
              <w:t>a</w:t>
            </w:r>
            <w:r w:rsidRPr="000435D8">
              <w:t xml:space="preserve"> (1992)</w:t>
            </w:r>
          </w:p>
        </w:tc>
        <w:tc>
          <w:tcPr>
            <w:tcW w:w="2111" w:type="dxa"/>
            <w:shd w:val="clear" w:color="auto" w:fill="auto"/>
          </w:tcPr>
          <w:p w14:paraId="66CE4093" w14:textId="237E07AF" w:rsidR="000905E2" w:rsidRPr="000435D8" w:rsidRDefault="000905E2" w:rsidP="000E77AE">
            <w:pPr>
              <w:spacing w:before="40" w:after="120"/>
              <w:rPr>
                <w:lang w:val="en-GB"/>
              </w:rPr>
            </w:pPr>
            <w:r w:rsidRPr="000435D8">
              <w:t>Cuarto y quinto</w:t>
            </w:r>
            <w:r>
              <w:br/>
            </w:r>
            <w:r w:rsidRPr="000435D8">
              <w:t>(noviembre de 2014)</w:t>
            </w:r>
          </w:p>
        </w:tc>
        <w:tc>
          <w:tcPr>
            <w:tcW w:w="1977" w:type="dxa"/>
            <w:shd w:val="clear" w:color="auto" w:fill="auto"/>
          </w:tcPr>
          <w:p w14:paraId="11903088" w14:textId="483D22C4" w:rsidR="000905E2" w:rsidRPr="000435D8" w:rsidRDefault="000905E2" w:rsidP="000E77AE">
            <w:pPr>
              <w:spacing w:before="40" w:after="120"/>
              <w:rPr>
                <w:lang w:val="en-GB"/>
              </w:rPr>
            </w:pPr>
            <w:r w:rsidRPr="000435D8">
              <w:t>Sexto</w:t>
            </w:r>
            <w:r>
              <w:br/>
            </w:r>
            <w:r w:rsidRPr="000435D8">
              <w:t>(28 de noviembre de</w:t>
            </w:r>
            <w:r>
              <w:t> </w:t>
            </w:r>
            <w:r w:rsidRPr="000435D8">
              <w:t>2018)</w:t>
            </w:r>
          </w:p>
        </w:tc>
        <w:tc>
          <w:tcPr>
            <w:tcW w:w="2150" w:type="dxa"/>
            <w:shd w:val="clear" w:color="auto" w:fill="auto"/>
          </w:tcPr>
          <w:p w14:paraId="63A27ED0" w14:textId="77777777" w:rsidR="000905E2" w:rsidRPr="000435D8" w:rsidRDefault="000905E2" w:rsidP="000E77AE">
            <w:pPr>
              <w:spacing w:before="40" w:after="120"/>
              <w:rPr>
                <w:lang w:val="en-GB"/>
              </w:rPr>
            </w:pPr>
          </w:p>
        </w:tc>
      </w:tr>
      <w:tr w:rsidR="000905E2" w:rsidRPr="000435D8" w14:paraId="2282D5E2" w14:textId="77777777" w:rsidTr="00B262FF">
        <w:trPr>
          <w:cantSplit/>
          <w:trHeight w:val="240"/>
        </w:trPr>
        <w:tc>
          <w:tcPr>
            <w:tcW w:w="2266" w:type="dxa"/>
            <w:shd w:val="clear" w:color="auto" w:fill="auto"/>
          </w:tcPr>
          <w:p w14:paraId="36E03B2D" w14:textId="77777777" w:rsidR="000905E2" w:rsidRPr="000435D8" w:rsidRDefault="000905E2" w:rsidP="000E77AE">
            <w:pPr>
              <w:spacing w:before="40" w:after="120"/>
              <w:rPr>
                <w:lang w:val="en-GB"/>
              </w:rPr>
            </w:pPr>
            <w:r w:rsidRPr="000435D8">
              <w:t>Cuba (1995)</w:t>
            </w:r>
          </w:p>
        </w:tc>
        <w:tc>
          <w:tcPr>
            <w:tcW w:w="2111" w:type="dxa"/>
            <w:shd w:val="clear" w:color="auto" w:fill="auto"/>
          </w:tcPr>
          <w:p w14:paraId="534B0397" w14:textId="77732D77" w:rsidR="000905E2" w:rsidRPr="000435D8" w:rsidRDefault="000905E2" w:rsidP="000E77AE">
            <w:pPr>
              <w:spacing w:before="40" w:after="120"/>
              <w:rPr>
                <w:lang w:val="en-GB"/>
              </w:rPr>
            </w:pPr>
            <w:r w:rsidRPr="000435D8">
              <w:t>Segundo</w:t>
            </w:r>
            <w:r>
              <w:br/>
            </w:r>
            <w:r w:rsidRPr="000435D8">
              <w:t>(mayo de 2012)</w:t>
            </w:r>
          </w:p>
        </w:tc>
        <w:tc>
          <w:tcPr>
            <w:tcW w:w="1977" w:type="dxa"/>
            <w:shd w:val="clear" w:color="auto" w:fill="auto"/>
          </w:tcPr>
          <w:p w14:paraId="7FD59450" w14:textId="77777777" w:rsidR="000905E2" w:rsidRPr="000435D8" w:rsidRDefault="000905E2" w:rsidP="000E77AE">
            <w:pPr>
              <w:spacing w:before="40" w:after="120"/>
              <w:rPr>
                <w:lang w:val="en-GB"/>
              </w:rPr>
            </w:pPr>
          </w:p>
        </w:tc>
        <w:tc>
          <w:tcPr>
            <w:tcW w:w="2150" w:type="dxa"/>
            <w:shd w:val="clear" w:color="auto" w:fill="auto"/>
          </w:tcPr>
          <w:p w14:paraId="3FA7C6CF" w14:textId="3FD0CF7C" w:rsidR="000905E2" w:rsidRPr="000435D8" w:rsidRDefault="000905E2" w:rsidP="000E77AE">
            <w:pPr>
              <w:spacing w:before="40" w:after="120"/>
              <w:rPr>
                <w:lang w:val="en-GB"/>
              </w:rPr>
            </w:pPr>
            <w:r w:rsidRPr="000435D8">
              <w:t>Tercero</w:t>
            </w:r>
            <w:r>
              <w:br/>
            </w:r>
            <w:r w:rsidRPr="000435D8">
              <w:t>(recibido el 19 de octubre de</w:t>
            </w:r>
            <w:r w:rsidR="00B262FF">
              <w:t> </w:t>
            </w:r>
            <w:r w:rsidRPr="000435D8">
              <w:t>2018)</w:t>
            </w:r>
          </w:p>
        </w:tc>
      </w:tr>
      <w:tr w:rsidR="000905E2" w:rsidRPr="000435D8" w14:paraId="24F601BA" w14:textId="77777777" w:rsidTr="00B262FF">
        <w:trPr>
          <w:cantSplit/>
          <w:trHeight w:val="240"/>
        </w:trPr>
        <w:tc>
          <w:tcPr>
            <w:tcW w:w="2266" w:type="dxa"/>
            <w:shd w:val="clear" w:color="auto" w:fill="auto"/>
          </w:tcPr>
          <w:p w14:paraId="1053FB0C" w14:textId="77777777" w:rsidR="000905E2" w:rsidRPr="000435D8" w:rsidRDefault="000905E2" w:rsidP="000E77AE">
            <w:pPr>
              <w:spacing w:before="40" w:after="120"/>
              <w:rPr>
                <w:lang w:val="en-GB"/>
              </w:rPr>
            </w:pPr>
            <w:r w:rsidRPr="000435D8">
              <w:t>Dinamarca</w:t>
            </w:r>
            <w:r w:rsidRPr="000435D8">
              <w:rPr>
                <w:i/>
                <w:sz w:val="18"/>
                <w:szCs w:val="18"/>
                <w:vertAlign w:val="superscript"/>
              </w:rPr>
              <w:t>a</w:t>
            </w:r>
            <w:r w:rsidRPr="000435D8">
              <w:t xml:space="preserve"> (1987)</w:t>
            </w:r>
          </w:p>
        </w:tc>
        <w:tc>
          <w:tcPr>
            <w:tcW w:w="2111" w:type="dxa"/>
            <w:shd w:val="clear" w:color="auto" w:fill="auto"/>
          </w:tcPr>
          <w:p w14:paraId="00D2BAD4" w14:textId="081CA6FE" w:rsidR="000905E2" w:rsidRPr="000435D8" w:rsidRDefault="000905E2" w:rsidP="000E77AE">
            <w:pPr>
              <w:spacing w:before="40" w:after="120"/>
              <w:rPr>
                <w:lang w:val="en-GB"/>
              </w:rPr>
            </w:pPr>
            <w:r w:rsidRPr="000435D8">
              <w:t>Sexto y séptimo</w:t>
            </w:r>
            <w:r>
              <w:br/>
            </w:r>
            <w:r w:rsidRPr="000435D8">
              <w:t>(noviembre de 2015)</w:t>
            </w:r>
          </w:p>
        </w:tc>
        <w:tc>
          <w:tcPr>
            <w:tcW w:w="1977" w:type="dxa"/>
            <w:shd w:val="clear" w:color="auto" w:fill="auto"/>
          </w:tcPr>
          <w:p w14:paraId="2F5604B9" w14:textId="77777777" w:rsidR="000905E2" w:rsidRPr="000435D8" w:rsidRDefault="000905E2" w:rsidP="000E77AE">
            <w:pPr>
              <w:spacing w:before="40" w:after="120"/>
              <w:rPr>
                <w:lang w:val="en-GB"/>
              </w:rPr>
            </w:pPr>
          </w:p>
        </w:tc>
        <w:tc>
          <w:tcPr>
            <w:tcW w:w="2150" w:type="dxa"/>
            <w:shd w:val="clear" w:color="auto" w:fill="auto"/>
          </w:tcPr>
          <w:p w14:paraId="11FFFF68" w14:textId="645C6723" w:rsidR="000905E2" w:rsidRPr="000435D8" w:rsidRDefault="000905E2" w:rsidP="000E77AE">
            <w:pPr>
              <w:spacing w:before="40" w:after="120"/>
              <w:rPr>
                <w:lang w:val="en-GB"/>
              </w:rPr>
            </w:pPr>
            <w:r w:rsidRPr="000435D8">
              <w:t>Octavo</w:t>
            </w:r>
            <w:r>
              <w:br/>
            </w:r>
            <w:r w:rsidRPr="000435D8">
              <w:t>(recibido el 9 de diciembre de 2019)</w:t>
            </w:r>
          </w:p>
        </w:tc>
      </w:tr>
      <w:tr w:rsidR="000905E2" w:rsidRPr="000435D8" w14:paraId="0BD776E4" w14:textId="77777777" w:rsidTr="00B262FF">
        <w:trPr>
          <w:cantSplit/>
          <w:trHeight w:val="240"/>
        </w:trPr>
        <w:tc>
          <w:tcPr>
            <w:tcW w:w="2266" w:type="dxa"/>
            <w:shd w:val="clear" w:color="auto" w:fill="auto"/>
          </w:tcPr>
          <w:p w14:paraId="0CACFC9A" w14:textId="77777777" w:rsidR="000905E2" w:rsidRPr="000435D8" w:rsidRDefault="000905E2" w:rsidP="000E77AE">
            <w:pPr>
              <w:spacing w:before="40" w:after="120"/>
              <w:rPr>
                <w:lang w:val="en-GB"/>
              </w:rPr>
            </w:pPr>
            <w:r w:rsidRPr="000435D8">
              <w:t>Djibouti (2002)</w:t>
            </w:r>
          </w:p>
        </w:tc>
        <w:tc>
          <w:tcPr>
            <w:tcW w:w="2111" w:type="dxa"/>
            <w:shd w:val="clear" w:color="auto" w:fill="auto"/>
          </w:tcPr>
          <w:p w14:paraId="6363485E" w14:textId="7EE4E6DE" w:rsidR="000905E2" w:rsidRPr="000435D8" w:rsidRDefault="000905E2" w:rsidP="000E77AE">
            <w:pPr>
              <w:spacing w:before="40" w:after="120"/>
              <w:rPr>
                <w:lang w:val="en-GB"/>
              </w:rPr>
            </w:pPr>
            <w:r w:rsidRPr="000435D8">
              <w:t>Inicial</w:t>
            </w:r>
            <w:r>
              <w:br/>
            </w:r>
            <w:r w:rsidRPr="000435D8">
              <w:t>(noviembre de</w:t>
            </w:r>
            <w:r>
              <w:t xml:space="preserve"> </w:t>
            </w:r>
            <w:r w:rsidRPr="000435D8">
              <w:t>2011)</w:t>
            </w:r>
          </w:p>
        </w:tc>
        <w:tc>
          <w:tcPr>
            <w:tcW w:w="1977" w:type="dxa"/>
            <w:shd w:val="clear" w:color="auto" w:fill="auto"/>
          </w:tcPr>
          <w:p w14:paraId="72DC2AFB" w14:textId="3680A246" w:rsidR="000905E2" w:rsidRPr="000435D8" w:rsidRDefault="000905E2" w:rsidP="000E77AE">
            <w:pPr>
              <w:spacing w:before="40" w:after="120"/>
              <w:rPr>
                <w:lang w:val="en-GB"/>
              </w:rPr>
            </w:pPr>
            <w:r w:rsidRPr="000435D8">
              <w:t>Segundo</w:t>
            </w:r>
            <w:r>
              <w:br/>
            </w:r>
            <w:r w:rsidRPr="000435D8">
              <w:t>(25 de noviembre de</w:t>
            </w:r>
            <w:r>
              <w:t> </w:t>
            </w:r>
            <w:r w:rsidRPr="000435D8">
              <w:t>2015)</w:t>
            </w:r>
          </w:p>
        </w:tc>
        <w:tc>
          <w:tcPr>
            <w:tcW w:w="2150" w:type="dxa"/>
            <w:shd w:val="clear" w:color="auto" w:fill="auto"/>
          </w:tcPr>
          <w:p w14:paraId="0369C5D7" w14:textId="77777777" w:rsidR="000905E2" w:rsidRPr="000435D8" w:rsidRDefault="000905E2" w:rsidP="000E77AE">
            <w:pPr>
              <w:spacing w:before="40" w:after="120"/>
              <w:rPr>
                <w:lang w:val="en-GB"/>
              </w:rPr>
            </w:pPr>
          </w:p>
        </w:tc>
      </w:tr>
      <w:tr w:rsidR="000905E2" w:rsidRPr="000435D8" w14:paraId="1741DA0F" w14:textId="77777777" w:rsidTr="00B262FF">
        <w:trPr>
          <w:cantSplit/>
          <w:trHeight w:val="240"/>
        </w:trPr>
        <w:tc>
          <w:tcPr>
            <w:tcW w:w="2266" w:type="dxa"/>
            <w:shd w:val="clear" w:color="auto" w:fill="auto"/>
          </w:tcPr>
          <w:p w14:paraId="63F8BBA1" w14:textId="77777777" w:rsidR="000905E2" w:rsidRPr="000435D8" w:rsidRDefault="000905E2" w:rsidP="000E77AE">
            <w:pPr>
              <w:spacing w:before="40" w:after="120"/>
              <w:rPr>
                <w:lang w:val="en-GB"/>
              </w:rPr>
            </w:pPr>
            <w:r w:rsidRPr="000435D8">
              <w:t>Ecuador</w:t>
            </w:r>
            <w:r w:rsidRPr="000435D8">
              <w:rPr>
                <w:i/>
                <w:sz w:val="18"/>
                <w:szCs w:val="18"/>
                <w:vertAlign w:val="superscript"/>
              </w:rPr>
              <w:t>a</w:t>
            </w:r>
            <w:r w:rsidRPr="000435D8">
              <w:t xml:space="preserve"> (1988)</w:t>
            </w:r>
          </w:p>
        </w:tc>
        <w:tc>
          <w:tcPr>
            <w:tcW w:w="2111" w:type="dxa"/>
            <w:shd w:val="clear" w:color="auto" w:fill="auto"/>
          </w:tcPr>
          <w:p w14:paraId="5842EF2C" w14:textId="09268E15" w:rsidR="000905E2" w:rsidRPr="000435D8" w:rsidRDefault="000905E2" w:rsidP="000E77AE">
            <w:pPr>
              <w:spacing w:before="40" w:after="120"/>
              <w:rPr>
                <w:lang w:val="en-GB"/>
              </w:rPr>
            </w:pPr>
            <w:r w:rsidRPr="000435D8">
              <w:t>Séptimo</w:t>
            </w:r>
            <w:r>
              <w:br/>
            </w:r>
            <w:r w:rsidRPr="000435D8">
              <w:t>(noviembre de</w:t>
            </w:r>
            <w:r>
              <w:t xml:space="preserve"> </w:t>
            </w:r>
            <w:r w:rsidRPr="000435D8">
              <w:t>2016)</w:t>
            </w:r>
          </w:p>
        </w:tc>
        <w:tc>
          <w:tcPr>
            <w:tcW w:w="1977" w:type="dxa"/>
            <w:shd w:val="clear" w:color="auto" w:fill="auto"/>
          </w:tcPr>
          <w:p w14:paraId="1ADE431A" w14:textId="77777777" w:rsidR="000905E2" w:rsidRPr="000435D8" w:rsidRDefault="000905E2" w:rsidP="000E77AE">
            <w:pPr>
              <w:spacing w:before="40" w:after="120"/>
              <w:rPr>
                <w:lang w:val="en-GB"/>
              </w:rPr>
            </w:pPr>
          </w:p>
        </w:tc>
        <w:tc>
          <w:tcPr>
            <w:tcW w:w="2150" w:type="dxa"/>
            <w:shd w:val="clear" w:color="auto" w:fill="auto"/>
          </w:tcPr>
          <w:p w14:paraId="5BC1074C" w14:textId="6C5A9FBA" w:rsidR="000905E2" w:rsidRPr="000435D8" w:rsidRDefault="000905E2" w:rsidP="000E77AE">
            <w:pPr>
              <w:spacing w:before="40" w:after="120"/>
              <w:rPr>
                <w:lang w:val="en-GB"/>
              </w:rPr>
            </w:pPr>
            <w:r w:rsidRPr="000435D8">
              <w:t>Octavo</w:t>
            </w:r>
            <w:r>
              <w:br/>
            </w:r>
            <w:r w:rsidRPr="000435D8">
              <w:t>(recibido el 2 de diciembre de 2020)</w:t>
            </w:r>
          </w:p>
        </w:tc>
      </w:tr>
      <w:tr w:rsidR="000905E2" w:rsidRPr="000435D8" w14:paraId="1B80667C" w14:textId="77777777" w:rsidTr="00B262FF">
        <w:trPr>
          <w:cantSplit/>
          <w:trHeight w:val="240"/>
        </w:trPr>
        <w:tc>
          <w:tcPr>
            <w:tcW w:w="2266" w:type="dxa"/>
            <w:shd w:val="clear" w:color="auto" w:fill="auto"/>
          </w:tcPr>
          <w:p w14:paraId="5457370F" w14:textId="77777777" w:rsidR="000905E2" w:rsidRPr="000435D8" w:rsidRDefault="000905E2" w:rsidP="000E77AE">
            <w:pPr>
              <w:spacing w:before="40" w:after="120"/>
              <w:rPr>
                <w:lang w:val="en-GB"/>
              </w:rPr>
            </w:pPr>
            <w:r w:rsidRPr="000435D8">
              <w:t>Egipto (1986)</w:t>
            </w:r>
          </w:p>
        </w:tc>
        <w:tc>
          <w:tcPr>
            <w:tcW w:w="2111" w:type="dxa"/>
            <w:shd w:val="clear" w:color="auto" w:fill="auto"/>
          </w:tcPr>
          <w:p w14:paraId="30E80A79" w14:textId="46785416" w:rsidR="000905E2" w:rsidRPr="000435D8" w:rsidRDefault="000905E2" w:rsidP="000E77AE">
            <w:pPr>
              <w:spacing w:before="40" w:after="120"/>
              <w:rPr>
                <w:lang w:val="en-GB"/>
              </w:rPr>
            </w:pPr>
            <w:r w:rsidRPr="000435D8">
              <w:t>Cuarto</w:t>
            </w:r>
            <w:r>
              <w:br/>
            </w:r>
            <w:r w:rsidRPr="000435D8">
              <w:t>(noviembre de</w:t>
            </w:r>
            <w:r>
              <w:t xml:space="preserve"> </w:t>
            </w:r>
            <w:r w:rsidRPr="000435D8">
              <w:t>2002)</w:t>
            </w:r>
          </w:p>
        </w:tc>
        <w:tc>
          <w:tcPr>
            <w:tcW w:w="1977" w:type="dxa"/>
            <w:shd w:val="clear" w:color="auto" w:fill="auto"/>
          </w:tcPr>
          <w:p w14:paraId="50E69D7F" w14:textId="77777777" w:rsidR="000905E2" w:rsidRPr="000435D8" w:rsidRDefault="000905E2" w:rsidP="000E77AE">
            <w:pPr>
              <w:spacing w:before="40" w:after="120"/>
              <w:rPr>
                <w:lang w:val="en-GB"/>
              </w:rPr>
            </w:pPr>
          </w:p>
        </w:tc>
        <w:tc>
          <w:tcPr>
            <w:tcW w:w="2150" w:type="dxa"/>
            <w:shd w:val="clear" w:color="auto" w:fill="auto"/>
          </w:tcPr>
          <w:p w14:paraId="3A34ED4D" w14:textId="2D4DD34F" w:rsidR="000905E2" w:rsidRPr="000435D8" w:rsidRDefault="000905E2" w:rsidP="000E77AE">
            <w:pPr>
              <w:spacing w:before="40" w:after="120"/>
              <w:rPr>
                <w:lang w:val="en-GB"/>
              </w:rPr>
            </w:pPr>
            <w:r w:rsidRPr="000435D8">
              <w:t>Quinto</w:t>
            </w:r>
            <w:r>
              <w:br/>
            </w:r>
            <w:r w:rsidRPr="000435D8">
              <w:t>(recibido el 13 de septiembre de 2021)</w:t>
            </w:r>
          </w:p>
        </w:tc>
      </w:tr>
      <w:tr w:rsidR="000905E2" w:rsidRPr="000435D8" w14:paraId="0D4E5F74" w14:textId="77777777" w:rsidTr="00B262FF">
        <w:trPr>
          <w:cantSplit/>
          <w:trHeight w:val="240"/>
        </w:trPr>
        <w:tc>
          <w:tcPr>
            <w:tcW w:w="2266" w:type="dxa"/>
            <w:shd w:val="clear" w:color="auto" w:fill="auto"/>
          </w:tcPr>
          <w:p w14:paraId="27E86FC6" w14:textId="77777777" w:rsidR="000905E2" w:rsidRPr="000435D8" w:rsidRDefault="000905E2" w:rsidP="000E77AE">
            <w:pPr>
              <w:spacing w:before="40" w:after="120"/>
              <w:rPr>
                <w:lang w:val="en-GB"/>
              </w:rPr>
            </w:pPr>
            <w:r w:rsidRPr="000435D8">
              <w:t>El Salvador</w:t>
            </w:r>
            <w:r w:rsidRPr="001D550B">
              <w:rPr>
                <w:i/>
                <w:sz w:val="18"/>
                <w:szCs w:val="18"/>
                <w:vertAlign w:val="superscript"/>
              </w:rPr>
              <w:t>a</w:t>
            </w:r>
            <w:r w:rsidRPr="000435D8">
              <w:t xml:space="preserve"> (1996)</w:t>
            </w:r>
          </w:p>
        </w:tc>
        <w:tc>
          <w:tcPr>
            <w:tcW w:w="2111" w:type="dxa"/>
            <w:shd w:val="clear" w:color="auto" w:fill="auto"/>
          </w:tcPr>
          <w:p w14:paraId="1B14D8C5" w14:textId="1A676688" w:rsidR="000905E2" w:rsidRPr="000435D8" w:rsidRDefault="000905E2" w:rsidP="000E77AE">
            <w:pPr>
              <w:spacing w:before="40" w:after="120"/>
              <w:rPr>
                <w:lang w:val="en-GB"/>
              </w:rPr>
            </w:pPr>
            <w:r w:rsidRPr="000435D8">
              <w:t>Segundo</w:t>
            </w:r>
            <w:r>
              <w:br/>
            </w:r>
            <w:r w:rsidRPr="000435D8">
              <w:t>(noviembre de</w:t>
            </w:r>
            <w:r>
              <w:t xml:space="preserve"> </w:t>
            </w:r>
            <w:r w:rsidRPr="000435D8">
              <w:t>2009)</w:t>
            </w:r>
          </w:p>
        </w:tc>
        <w:tc>
          <w:tcPr>
            <w:tcW w:w="1977" w:type="dxa"/>
            <w:shd w:val="clear" w:color="auto" w:fill="auto"/>
          </w:tcPr>
          <w:p w14:paraId="09CCCF3E" w14:textId="77777777" w:rsidR="000905E2" w:rsidRPr="000435D8" w:rsidRDefault="000905E2" w:rsidP="000E77AE">
            <w:pPr>
              <w:spacing w:before="40" w:after="120"/>
              <w:rPr>
                <w:lang w:val="en-GB"/>
              </w:rPr>
            </w:pPr>
          </w:p>
        </w:tc>
        <w:tc>
          <w:tcPr>
            <w:tcW w:w="2150" w:type="dxa"/>
            <w:shd w:val="clear" w:color="auto" w:fill="auto"/>
          </w:tcPr>
          <w:p w14:paraId="1137308E" w14:textId="5F55C7E0" w:rsidR="000905E2" w:rsidRPr="000435D8" w:rsidRDefault="000905E2" w:rsidP="000E77AE">
            <w:pPr>
              <w:spacing w:before="40" w:after="120"/>
              <w:rPr>
                <w:lang w:val="en-GB"/>
              </w:rPr>
            </w:pPr>
            <w:r w:rsidRPr="000435D8">
              <w:t>Tercero</w:t>
            </w:r>
            <w:r>
              <w:br/>
            </w:r>
            <w:r w:rsidRPr="000435D8">
              <w:t>(recibido el 4 de junio de</w:t>
            </w:r>
            <w:r>
              <w:t> </w:t>
            </w:r>
            <w:r w:rsidRPr="000435D8">
              <w:t>2019)</w:t>
            </w:r>
          </w:p>
        </w:tc>
      </w:tr>
      <w:tr w:rsidR="000905E2" w:rsidRPr="000435D8" w14:paraId="448A5052" w14:textId="77777777" w:rsidTr="00B262FF">
        <w:trPr>
          <w:cantSplit/>
          <w:trHeight w:val="240"/>
        </w:trPr>
        <w:tc>
          <w:tcPr>
            <w:tcW w:w="2266" w:type="dxa"/>
            <w:shd w:val="clear" w:color="auto" w:fill="auto"/>
          </w:tcPr>
          <w:p w14:paraId="12B08A88" w14:textId="77777777" w:rsidR="000905E2" w:rsidRPr="000435D8" w:rsidRDefault="000905E2" w:rsidP="000E77AE">
            <w:pPr>
              <w:spacing w:before="40" w:after="120"/>
              <w:rPr>
                <w:lang w:val="en-GB"/>
              </w:rPr>
            </w:pPr>
            <w:r w:rsidRPr="000435D8">
              <w:t>Eslovaquia</w:t>
            </w:r>
            <w:r w:rsidRPr="000435D8">
              <w:rPr>
                <w:i/>
                <w:sz w:val="18"/>
                <w:szCs w:val="18"/>
                <w:vertAlign w:val="superscript"/>
              </w:rPr>
              <w:t>a</w:t>
            </w:r>
            <w:r w:rsidRPr="000435D8">
              <w:t xml:space="preserve"> (1993)</w:t>
            </w:r>
          </w:p>
        </w:tc>
        <w:tc>
          <w:tcPr>
            <w:tcW w:w="2111" w:type="dxa"/>
            <w:shd w:val="clear" w:color="auto" w:fill="auto"/>
          </w:tcPr>
          <w:p w14:paraId="19BF4F63" w14:textId="084B944F" w:rsidR="000905E2" w:rsidRPr="000435D8" w:rsidRDefault="000905E2" w:rsidP="000E77AE">
            <w:pPr>
              <w:spacing w:before="40" w:after="120"/>
              <w:rPr>
                <w:lang w:val="en-GB"/>
              </w:rPr>
            </w:pPr>
            <w:r w:rsidRPr="000435D8">
              <w:t>Tercero</w:t>
            </w:r>
            <w:r>
              <w:br/>
            </w:r>
            <w:r w:rsidRPr="000435D8">
              <w:t>(julio de 2015)</w:t>
            </w:r>
          </w:p>
        </w:tc>
        <w:tc>
          <w:tcPr>
            <w:tcW w:w="1977" w:type="dxa"/>
            <w:shd w:val="clear" w:color="auto" w:fill="auto"/>
          </w:tcPr>
          <w:p w14:paraId="5B55437C" w14:textId="77777777" w:rsidR="000905E2" w:rsidRPr="000435D8" w:rsidRDefault="000905E2" w:rsidP="000E77AE">
            <w:pPr>
              <w:spacing w:before="40" w:after="120"/>
              <w:rPr>
                <w:lang w:val="en-GB"/>
              </w:rPr>
            </w:pPr>
          </w:p>
        </w:tc>
        <w:tc>
          <w:tcPr>
            <w:tcW w:w="2150" w:type="dxa"/>
            <w:shd w:val="clear" w:color="auto" w:fill="auto"/>
          </w:tcPr>
          <w:p w14:paraId="710AC090" w14:textId="23D88C93" w:rsidR="000905E2" w:rsidRPr="000435D8" w:rsidRDefault="000905E2" w:rsidP="000E77AE">
            <w:pPr>
              <w:spacing w:before="40" w:after="120"/>
              <w:rPr>
                <w:lang w:val="en-GB"/>
              </w:rPr>
            </w:pPr>
            <w:r w:rsidRPr="000435D8">
              <w:t>Cuarto</w:t>
            </w:r>
            <w:r>
              <w:br/>
            </w:r>
            <w:r w:rsidRPr="000435D8">
              <w:t>(recibido el 14 de agosto de</w:t>
            </w:r>
            <w:r w:rsidR="00B262FF">
              <w:t> </w:t>
            </w:r>
            <w:r w:rsidRPr="000435D8">
              <w:t>2019)</w:t>
            </w:r>
          </w:p>
        </w:tc>
      </w:tr>
      <w:tr w:rsidR="000905E2" w:rsidRPr="000435D8" w14:paraId="0D7757D2" w14:textId="77777777" w:rsidTr="00B262FF">
        <w:trPr>
          <w:cantSplit/>
          <w:trHeight w:val="240"/>
        </w:trPr>
        <w:tc>
          <w:tcPr>
            <w:tcW w:w="2266" w:type="dxa"/>
            <w:shd w:val="clear" w:color="auto" w:fill="auto"/>
          </w:tcPr>
          <w:p w14:paraId="093824F2" w14:textId="77777777" w:rsidR="000905E2" w:rsidRPr="000435D8" w:rsidRDefault="000905E2" w:rsidP="000E77AE">
            <w:pPr>
              <w:spacing w:before="40" w:after="120"/>
              <w:rPr>
                <w:lang w:val="en-GB"/>
              </w:rPr>
            </w:pPr>
            <w:r w:rsidRPr="000435D8">
              <w:t>Eslovenia</w:t>
            </w:r>
            <w:r w:rsidRPr="000435D8">
              <w:rPr>
                <w:i/>
                <w:sz w:val="18"/>
                <w:szCs w:val="18"/>
                <w:vertAlign w:val="superscript"/>
              </w:rPr>
              <w:t>a</w:t>
            </w:r>
            <w:r w:rsidRPr="000435D8">
              <w:t xml:space="preserve"> (1993)</w:t>
            </w:r>
          </w:p>
        </w:tc>
        <w:tc>
          <w:tcPr>
            <w:tcW w:w="2111" w:type="dxa"/>
            <w:shd w:val="clear" w:color="auto" w:fill="auto"/>
          </w:tcPr>
          <w:p w14:paraId="49EE1282" w14:textId="7F89DC8E" w:rsidR="000905E2" w:rsidRPr="000435D8" w:rsidRDefault="000905E2" w:rsidP="000E77AE">
            <w:pPr>
              <w:spacing w:before="40" w:after="120"/>
              <w:rPr>
                <w:lang w:val="en-GB"/>
              </w:rPr>
            </w:pPr>
            <w:r w:rsidRPr="000435D8">
              <w:t>Tercero</w:t>
            </w:r>
            <w:r w:rsidR="00A25EFB">
              <w:br/>
            </w:r>
            <w:r w:rsidRPr="000435D8">
              <w:t>(mayo de 2011)</w:t>
            </w:r>
          </w:p>
        </w:tc>
        <w:tc>
          <w:tcPr>
            <w:tcW w:w="1977" w:type="dxa"/>
            <w:shd w:val="clear" w:color="auto" w:fill="auto"/>
          </w:tcPr>
          <w:p w14:paraId="4D48E0B7" w14:textId="77777777" w:rsidR="000905E2" w:rsidRPr="000435D8" w:rsidRDefault="000905E2" w:rsidP="000E77AE">
            <w:pPr>
              <w:spacing w:before="40" w:after="120"/>
              <w:rPr>
                <w:lang w:val="en-GB"/>
              </w:rPr>
            </w:pPr>
            <w:r w:rsidRPr="000435D8" w:rsidDel="000B22BC">
              <w:rPr>
                <w:lang w:val="en-GB"/>
              </w:rPr>
              <w:t xml:space="preserve"> </w:t>
            </w:r>
          </w:p>
        </w:tc>
        <w:tc>
          <w:tcPr>
            <w:tcW w:w="2150" w:type="dxa"/>
            <w:shd w:val="clear" w:color="auto" w:fill="auto"/>
          </w:tcPr>
          <w:p w14:paraId="7FE19E00" w14:textId="1A845C7A" w:rsidR="000905E2" w:rsidRPr="000435D8" w:rsidRDefault="000905E2" w:rsidP="000E77AE">
            <w:pPr>
              <w:spacing w:before="40" w:after="120"/>
              <w:rPr>
                <w:lang w:val="en-GB"/>
              </w:rPr>
            </w:pPr>
            <w:r w:rsidRPr="000435D8">
              <w:t>Cuarto</w:t>
            </w:r>
            <w:r w:rsidR="00A25EFB">
              <w:br/>
            </w:r>
            <w:r w:rsidRPr="000435D8">
              <w:t>(recibido el 11 de octubre de</w:t>
            </w:r>
            <w:r w:rsidR="00B262FF">
              <w:t> </w:t>
            </w:r>
            <w:r w:rsidRPr="000435D8">
              <w:t>2019)</w:t>
            </w:r>
          </w:p>
        </w:tc>
      </w:tr>
      <w:tr w:rsidR="000905E2" w:rsidRPr="000435D8" w14:paraId="693A6C7A" w14:textId="77777777" w:rsidTr="00B262FF">
        <w:trPr>
          <w:cantSplit/>
          <w:trHeight w:val="240"/>
        </w:trPr>
        <w:tc>
          <w:tcPr>
            <w:tcW w:w="2266" w:type="dxa"/>
            <w:shd w:val="clear" w:color="auto" w:fill="auto"/>
          </w:tcPr>
          <w:p w14:paraId="3670C378" w14:textId="77777777" w:rsidR="000905E2" w:rsidRPr="000435D8" w:rsidRDefault="000905E2" w:rsidP="000E77AE">
            <w:pPr>
              <w:spacing w:before="40" w:after="120"/>
              <w:rPr>
                <w:lang w:val="en-GB"/>
              </w:rPr>
            </w:pPr>
            <w:r w:rsidRPr="000435D8">
              <w:t>España</w:t>
            </w:r>
            <w:r w:rsidRPr="000435D8">
              <w:rPr>
                <w:i/>
                <w:sz w:val="18"/>
                <w:szCs w:val="18"/>
                <w:vertAlign w:val="superscript"/>
              </w:rPr>
              <w:t>a</w:t>
            </w:r>
            <w:r w:rsidRPr="000435D8">
              <w:t xml:space="preserve"> (1987)</w:t>
            </w:r>
          </w:p>
        </w:tc>
        <w:tc>
          <w:tcPr>
            <w:tcW w:w="2111" w:type="dxa"/>
            <w:shd w:val="clear" w:color="auto" w:fill="auto"/>
          </w:tcPr>
          <w:p w14:paraId="1F07A491" w14:textId="2C87E698" w:rsidR="000905E2" w:rsidRPr="000435D8" w:rsidRDefault="000905E2" w:rsidP="000E77AE">
            <w:pPr>
              <w:spacing w:before="40" w:after="120"/>
              <w:rPr>
                <w:lang w:val="en-GB"/>
              </w:rPr>
            </w:pPr>
            <w:r w:rsidRPr="000435D8">
              <w:t>Sexto</w:t>
            </w:r>
            <w:r w:rsidR="00A25EFB">
              <w:br/>
            </w:r>
            <w:r w:rsidRPr="000435D8">
              <w:t>(abril de 2015)</w:t>
            </w:r>
          </w:p>
        </w:tc>
        <w:tc>
          <w:tcPr>
            <w:tcW w:w="1977" w:type="dxa"/>
            <w:shd w:val="clear" w:color="auto" w:fill="auto"/>
          </w:tcPr>
          <w:p w14:paraId="03411D94" w14:textId="77777777" w:rsidR="000905E2" w:rsidRPr="000435D8" w:rsidRDefault="000905E2" w:rsidP="000E77AE">
            <w:pPr>
              <w:spacing w:before="40" w:after="120"/>
              <w:rPr>
                <w:lang w:val="en-GB"/>
              </w:rPr>
            </w:pPr>
          </w:p>
        </w:tc>
        <w:tc>
          <w:tcPr>
            <w:tcW w:w="2150" w:type="dxa"/>
            <w:shd w:val="clear" w:color="auto" w:fill="auto"/>
          </w:tcPr>
          <w:p w14:paraId="74187481" w14:textId="44BDDF38" w:rsidR="000905E2" w:rsidRPr="000435D8" w:rsidRDefault="000905E2" w:rsidP="000E77AE">
            <w:pPr>
              <w:spacing w:before="40" w:after="120"/>
              <w:rPr>
                <w:lang w:val="en-GB"/>
              </w:rPr>
            </w:pPr>
            <w:r w:rsidRPr="000435D8">
              <w:t>Séptimo</w:t>
            </w:r>
            <w:r w:rsidR="00A25EFB">
              <w:br/>
            </w:r>
            <w:r w:rsidRPr="000435D8">
              <w:t>(recibido el 4 de junio de</w:t>
            </w:r>
            <w:r w:rsidR="00A25EFB">
              <w:t> </w:t>
            </w:r>
            <w:r w:rsidRPr="000435D8">
              <w:t>2019)</w:t>
            </w:r>
          </w:p>
        </w:tc>
      </w:tr>
      <w:tr w:rsidR="000905E2" w:rsidRPr="000435D8" w14:paraId="45786FB2" w14:textId="77777777" w:rsidTr="00B262FF">
        <w:trPr>
          <w:cantSplit/>
          <w:trHeight w:val="240"/>
        </w:trPr>
        <w:tc>
          <w:tcPr>
            <w:tcW w:w="2266" w:type="dxa"/>
            <w:shd w:val="clear" w:color="auto" w:fill="auto"/>
          </w:tcPr>
          <w:p w14:paraId="01607F95" w14:textId="77777777" w:rsidR="000905E2" w:rsidRPr="000435D8" w:rsidRDefault="000905E2" w:rsidP="000E77AE">
            <w:pPr>
              <w:spacing w:before="40" w:after="120"/>
              <w:rPr>
                <w:lang w:val="en-GB"/>
              </w:rPr>
            </w:pPr>
            <w:r w:rsidRPr="000435D8">
              <w:t>Estados Unidos de América</w:t>
            </w:r>
            <w:r w:rsidRPr="000435D8">
              <w:rPr>
                <w:i/>
                <w:sz w:val="18"/>
                <w:szCs w:val="18"/>
                <w:vertAlign w:val="superscript"/>
              </w:rPr>
              <w:t>a</w:t>
            </w:r>
            <w:r w:rsidRPr="000435D8">
              <w:t xml:space="preserve"> (1994)</w:t>
            </w:r>
          </w:p>
        </w:tc>
        <w:tc>
          <w:tcPr>
            <w:tcW w:w="2111" w:type="dxa"/>
            <w:shd w:val="clear" w:color="auto" w:fill="auto"/>
          </w:tcPr>
          <w:p w14:paraId="6E0B22E2" w14:textId="1FAB25C7" w:rsidR="000905E2" w:rsidRPr="000435D8" w:rsidRDefault="000905E2" w:rsidP="000E77AE">
            <w:pPr>
              <w:spacing w:before="40" w:after="120"/>
              <w:rPr>
                <w:lang w:val="en-GB"/>
              </w:rPr>
            </w:pPr>
            <w:r w:rsidRPr="000435D8">
              <w:t>Tercero a quinto</w:t>
            </w:r>
            <w:r w:rsidR="00A25EFB">
              <w:br/>
            </w:r>
            <w:r w:rsidRPr="000435D8">
              <w:t xml:space="preserve">(noviembre de 2014) </w:t>
            </w:r>
          </w:p>
        </w:tc>
        <w:tc>
          <w:tcPr>
            <w:tcW w:w="1977" w:type="dxa"/>
            <w:shd w:val="clear" w:color="auto" w:fill="auto"/>
          </w:tcPr>
          <w:p w14:paraId="3C463B4D" w14:textId="77777777" w:rsidR="000905E2" w:rsidRPr="000435D8" w:rsidRDefault="000905E2" w:rsidP="000E77AE">
            <w:pPr>
              <w:spacing w:before="40" w:after="120"/>
              <w:rPr>
                <w:lang w:val="en-GB"/>
              </w:rPr>
            </w:pPr>
          </w:p>
        </w:tc>
        <w:tc>
          <w:tcPr>
            <w:tcW w:w="2150" w:type="dxa"/>
            <w:shd w:val="clear" w:color="auto" w:fill="auto"/>
          </w:tcPr>
          <w:p w14:paraId="6D5DE072" w14:textId="1BEC16AA" w:rsidR="000905E2" w:rsidRPr="000435D8" w:rsidRDefault="000905E2" w:rsidP="000E77AE">
            <w:pPr>
              <w:spacing w:before="40" w:after="120"/>
              <w:rPr>
                <w:lang w:val="en-GB"/>
              </w:rPr>
            </w:pPr>
            <w:r w:rsidRPr="000435D8">
              <w:t>Sexto</w:t>
            </w:r>
            <w:r w:rsidR="00A25EFB">
              <w:br/>
            </w:r>
            <w:r w:rsidRPr="000435D8">
              <w:t>(recibido el 24 de septiembre de 2021)</w:t>
            </w:r>
          </w:p>
        </w:tc>
      </w:tr>
      <w:tr w:rsidR="000905E2" w:rsidRPr="000435D8" w14:paraId="5C163AAB" w14:textId="77777777" w:rsidTr="00B262FF">
        <w:trPr>
          <w:cantSplit/>
          <w:trHeight w:val="240"/>
        </w:trPr>
        <w:tc>
          <w:tcPr>
            <w:tcW w:w="2266" w:type="dxa"/>
            <w:shd w:val="clear" w:color="auto" w:fill="auto"/>
          </w:tcPr>
          <w:p w14:paraId="3861EA4A" w14:textId="77777777" w:rsidR="000905E2" w:rsidRPr="000435D8" w:rsidRDefault="000905E2" w:rsidP="000E77AE">
            <w:pPr>
              <w:spacing w:before="40" w:after="120"/>
              <w:rPr>
                <w:lang w:val="en-GB"/>
              </w:rPr>
            </w:pPr>
            <w:r w:rsidRPr="000435D8">
              <w:t>Estonia</w:t>
            </w:r>
            <w:r w:rsidRPr="000435D8">
              <w:rPr>
                <w:i/>
                <w:sz w:val="18"/>
                <w:szCs w:val="18"/>
                <w:vertAlign w:val="superscript"/>
              </w:rPr>
              <w:t>a</w:t>
            </w:r>
            <w:r w:rsidRPr="000435D8">
              <w:t xml:space="preserve"> (1991)</w:t>
            </w:r>
          </w:p>
        </w:tc>
        <w:tc>
          <w:tcPr>
            <w:tcW w:w="2111" w:type="dxa"/>
            <w:shd w:val="clear" w:color="auto" w:fill="auto"/>
          </w:tcPr>
          <w:p w14:paraId="1F65DE92" w14:textId="46378338" w:rsidR="000905E2" w:rsidRPr="000435D8" w:rsidRDefault="000905E2" w:rsidP="000E77AE">
            <w:pPr>
              <w:spacing w:before="40" w:after="120"/>
              <w:rPr>
                <w:lang w:val="en-GB"/>
              </w:rPr>
            </w:pPr>
            <w:r w:rsidRPr="000435D8">
              <w:t>Quinto</w:t>
            </w:r>
            <w:r w:rsidR="00A25EFB">
              <w:br/>
            </w:r>
            <w:r w:rsidRPr="000435D8">
              <w:t>(mayo de 2013)</w:t>
            </w:r>
          </w:p>
        </w:tc>
        <w:tc>
          <w:tcPr>
            <w:tcW w:w="1977" w:type="dxa"/>
            <w:shd w:val="clear" w:color="auto" w:fill="auto"/>
          </w:tcPr>
          <w:p w14:paraId="221837AB" w14:textId="713E3569" w:rsidR="000905E2" w:rsidRPr="000435D8" w:rsidRDefault="000905E2" w:rsidP="000E77AE">
            <w:pPr>
              <w:spacing w:before="40" w:after="120"/>
              <w:rPr>
                <w:lang w:val="en-GB"/>
              </w:rPr>
            </w:pPr>
            <w:r w:rsidRPr="000435D8">
              <w:t>Sexto</w:t>
            </w:r>
            <w:r w:rsidR="00A25EFB">
              <w:br/>
            </w:r>
            <w:r w:rsidRPr="000435D8">
              <w:t>(31 de mayo de</w:t>
            </w:r>
            <w:r>
              <w:t> </w:t>
            </w:r>
            <w:r w:rsidRPr="000435D8">
              <w:t>2017)</w:t>
            </w:r>
          </w:p>
        </w:tc>
        <w:tc>
          <w:tcPr>
            <w:tcW w:w="2150" w:type="dxa"/>
            <w:shd w:val="clear" w:color="auto" w:fill="auto"/>
          </w:tcPr>
          <w:p w14:paraId="161C708B" w14:textId="77777777" w:rsidR="000905E2" w:rsidRPr="000435D8" w:rsidRDefault="000905E2" w:rsidP="000E77AE">
            <w:pPr>
              <w:spacing w:before="40" w:after="120"/>
              <w:rPr>
                <w:lang w:val="en-GB"/>
              </w:rPr>
            </w:pPr>
          </w:p>
        </w:tc>
      </w:tr>
      <w:tr w:rsidR="000905E2" w:rsidRPr="000435D8" w14:paraId="61A80B28" w14:textId="77777777" w:rsidTr="00B262FF">
        <w:trPr>
          <w:cantSplit/>
          <w:trHeight w:val="240"/>
        </w:trPr>
        <w:tc>
          <w:tcPr>
            <w:tcW w:w="2266" w:type="dxa"/>
            <w:shd w:val="clear" w:color="auto" w:fill="auto"/>
          </w:tcPr>
          <w:p w14:paraId="5BD59879" w14:textId="77777777" w:rsidR="000905E2" w:rsidRPr="000435D8" w:rsidRDefault="000905E2" w:rsidP="000E77AE">
            <w:pPr>
              <w:spacing w:before="40" w:after="120"/>
              <w:rPr>
                <w:lang w:val="en-GB"/>
              </w:rPr>
            </w:pPr>
            <w:r w:rsidRPr="000435D8">
              <w:t>Etiopía (1994)</w:t>
            </w:r>
          </w:p>
        </w:tc>
        <w:tc>
          <w:tcPr>
            <w:tcW w:w="2111" w:type="dxa"/>
            <w:shd w:val="clear" w:color="auto" w:fill="auto"/>
          </w:tcPr>
          <w:p w14:paraId="2C473871" w14:textId="1862C891" w:rsidR="000905E2" w:rsidRPr="000435D8" w:rsidRDefault="000905E2" w:rsidP="000E77AE">
            <w:pPr>
              <w:spacing w:before="40" w:after="120"/>
              <w:rPr>
                <w:lang w:val="en-GB"/>
              </w:rPr>
            </w:pPr>
            <w:r w:rsidRPr="000435D8">
              <w:t>Inicial</w:t>
            </w:r>
            <w:r w:rsidR="00A25EFB">
              <w:br/>
            </w:r>
            <w:r w:rsidRPr="000435D8">
              <w:t>(noviembre de 2010)</w:t>
            </w:r>
          </w:p>
        </w:tc>
        <w:tc>
          <w:tcPr>
            <w:tcW w:w="1977" w:type="dxa"/>
            <w:shd w:val="clear" w:color="auto" w:fill="auto"/>
          </w:tcPr>
          <w:p w14:paraId="434D22C3" w14:textId="77777777" w:rsidR="000905E2" w:rsidRPr="000435D8" w:rsidRDefault="000905E2" w:rsidP="000E77AE">
            <w:pPr>
              <w:spacing w:before="40" w:after="120"/>
              <w:rPr>
                <w:lang w:val="en-GB"/>
              </w:rPr>
            </w:pPr>
          </w:p>
        </w:tc>
        <w:tc>
          <w:tcPr>
            <w:tcW w:w="2150" w:type="dxa"/>
            <w:shd w:val="clear" w:color="auto" w:fill="auto"/>
          </w:tcPr>
          <w:p w14:paraId="013B7945" w14:textId="3E63F950" w:rsidR="000905E2" w:rsidRPr="000435D8" w:rsidRDefault="000905E2" w:rsidP="000E77AE">
            <w:pPr>
              <w:spacing w:before="40" w:after="120"/>
              <w:rPr>
                <w:lang w:val="en-GB"/>
              </w:rPr>
            </w:pPr>
            <w:r w:rsidRPr="000435D8">
              <w:t>Segundo</w:t>
            </w:r>
            <w:r w:rsidR="00A25EFB">
              <w:br/>
            </w:r>
            <w:r w:rsidRPr="000435D8">
              <w:t>(recibido el 6</w:t>
            </w:r>
            <w:r w:rsidR="00A25EFB">
              <w:t xml:space="preserve"> </w:t>
            </w:r>
            <w:r w:rsidRPr="000435D8">
              <w:t>de marzo de</w:t>
            </w:r>
            <w:r w:rsidR="00B262FF">
              <w:t> </w:t>
            </w:r>
            <w:r w:rsidRPr="000435D8">
              <w:t>2020)</w:t>
            </w:r>
          </w:p>
        </w:tc>
      </w:tr>
      <w:tr w:rsidR="000905E2" w:rsidRPr="000435D8" w14:paraId="6F8E0E35" w14:textId="77777777" w:rsidTr="00B262FF">
        <w:trPr>
          <w:cantSplit/>
          <w:trHeight w:val="240"/>
        </w:trPr>
        <w:tc>
          <w:tcPr>
            <w:tcW w:w="2266" w:type="dxa"/>
            <w:shd w:val="clear" w:color="auto" w:fill="auto"/>
          </w:tcPr>
          <w:p w14:paraId="06C0D521" w14:textId="77777777" w:rsidR="000905E2" w:rsidRPr="000435D8" w:rsidRDefault="000905E2" w:rsidP="000E77AE">
            <w:pPr>
              <w:spacing w:before="40" w:after="120"/>
              <w:rPr>
                <w:lang w:val="en-GB"/>
              </w:rPr>
            </w:pPr>
            <w:r w:rsidRPr="000435D8">
              <w:t>Federación de Rusia</w:t>
            </w:r>
            <w:r w:rsidRPr="000435D8">
              <w:rPr>
                <w:i/>
                <w:sz w:val="18"/>
                <w:szCs w:val="18"/>
                <w:vertAlign w:val="superscript"/>
              </w:rPr>
              <w:t>a</w:t>
            </w:r>
            <w:r w:rsidRPr="000435D8">
              <w:t xml:space="preserve"> (1987)</w:t>
            </w:r>
          </w:p>
        </w:tc>
        <w:tc>
          <w:tcPr>
            <w:tcW w:w="2111" w:type="dxa"/>
            <w:shd w:val="clear" w:color="auto" w:fill="auto"/>
          </w:tcPr>
          <w:p w14:paraId="2EBCF887" w14:textId="2D3CECD7" w:rsidR="000905E2" w:rsidRPr="000435D8" w:rsidRDefault="000905E2" w:rsidP="000E77AE">
            <w:pPr>
              <w:spacing w:before="40" w:after="120"/>
              <w:rPr>
                <w:lang w:val="en-GB"/>
              </w:rPr>
            </w:pPr>
            <w:r w:rsidRPr="000435D8">
              <w:t>Sexto</w:t>
            </w:r>
            <w:r w:rsidR="00A25EFB">
              <w:br/>
            </w:r>
            <w:r w:rsidRPr="000435D8">
              <w:t>(julio de 2018)</w:t>
            </w:r>
          </w:p>
        </w:tc>
        <w:tc>
          <w:tcPr>
            <w:tcW w:w="1977" w:type="dxa"/>
            <w:shd w:val="clear" w:color="auto" w:fill="auto"/>
          </w:tcPr>
          <w:p w14:paraId="22972CF6" w14:textId="77777777" w:rsidR="000905E2" w:rsidRPr="000435D8" w:rsidRDefault="000905E2" w:rsidP="000E77AE">
            <w:pPr>
              <w:spacing w:before="40" w:after="120"/>
              <w:rPr>
                <w:lang w:val="en-GB"/>
              </w:rPr>
            </w:pPr>
          </w:p>
        </w:tc>
        <w:tc>
          <w:tcPr>
            <w:tcW w:w="2150" w:type="dxa"/>
            <w:shd w:val="clear" w:color="auto" w:fill="auto"/>
          </w:tcPr>
          <w:p w14:paraId="1CA48BA6" w14:textId="3632A43F" w:rsidR="000905E2" w:rsidRPr="000435D8" w:rsidRDefault="000905E2" w:rsidP="000E77AE">
            <w:pPr>
              <w:spacing w:before="40" w:after="120"/>
              <w:rPr>
                <w:lang w:val="en-GB"/>
              </w:rPr>
            </w:pPr>
            <w:r w:rsidRPr="000435D8">
              <w:t>Séptimo</w:t>
            </w:r>
            <w:r w:rsidR="00A25EFB">
              <w:br/>
            </w:r>
            <w:r w:rsidRPr="000435D8">
              <w:t>(presentación prevista el</w:t>
            </w:r>
            <w:r w:rsidR="00A25EFB">
              <w:t> </w:t>
            </w:r>
            <w:r w:rsidRPr="000435D8">
              <w:t>10</w:t>
            </w:r>
            <w:r w:rsidR="00B262FF">
              <w:t> </w:t>
            </w:r>
            <w:r w:rsidRPr="000435D8">
              <w:t>de agosto de 2022)</w:t>
            </w:r>
          </w:p>
        </w:tc>
      </w:tr>
      <w:tr w:rsidR="000905E2" w:rsidRPr="000435D8" w14:paraId="488C9712" w14:textId="77777777" w:rsidTr="00B262FF">
        <w:trPr>
          <w:cantSplit/>
          <w:trHeight w:val="240"/>
        </w:trPr>
        <w:tc>
          <w:tcPr>
            <w:tcW w:w="2266" w:type="dxa"/>
            <w:shd w:val="clear" w:color="auto" w:fill="auto"/>
          </w:tcPr>
          <w:p w14:paraId="37C3FC38" w14:textId="77777777" w:rsidR="000905E2" w:rsidRPr="000435D8" w:rsidRDefault="000905E2" w:rsidP="000E77AE">
            <w:pPr>
              <w:spacing w:before="40" w:after="120"/>
              <w:rPr>
                <w:lang w:val="en-GB"/>
              </w:rPr>
            </w:pPr>
            <w:r w:rsidRPr="000435D8">
              <w:lastRenderedPageBreak/>
              <w:t>Filipinas</w:t>
            </w:r>
            <w:r w:rsidRPr="000435D8">
              <w:rPr>
                <w:i/>
                <w:sz w:val="18"/>
                <w:szCs w:val="18"/>
                <w:vertAlign w:val="superscript"/>
              </w:rPr>
              <w:t>a</w:t>
            </w:r>
            <w:r w:rsidRPr="000435D8">
              <w:t xml:space="preserve"> (1986)</w:t>
            </w:r>
          </w:p>
        </w:tc>
        <w:tc>
          <w:tcPr>
            <w:tcW w:w="2111" w:type="dxa"/>
            <w:shd w:val="clear" w:color="auto" w:fill="auto"/>
          </w:tcPr>
          <w:p w14:paraId="74AFB8A6" w14:textId="20D0F8CE" w:rsidR="000905E2" w:rsidRPr="000435D8" w:rsidRDefault="000905E2" w:rsidP="000E77AE">
            <w:pPr>
              <w:spacing w:before="40" w:after="120"/>
              <w:rPr>
                <w:lang w:val="en-GB"/>
              </w:rPr>
            </w:pPr>
            <w:r w:rsidRPr="000435D8">
              <w:t>Tercero</w:t>
            </w:r>
            <w:r w:rsidR="00A25EFB">
              <w:br/>
            </w:r>
            <w:r w:rsidRPr="000435D8">
              <w:t>(abril de 2016)</w:t>
            </w:r>
          </w:p>
        </w:tc>
        <w:tc>
          <w:tcPr>
            <w:tcW w:w="1977" w:type="dxa"/>
            <w:shd w:val="clear" w:color="auto" w:fill="auto"/>
          </w:tcPr>
          <w:p w14:paraId="144B9D03" w14:textId="0A0A93F4" w:rsidR="000905E2" w:rsidRPr="000435D8" w:rsidRDefault="000905E2" w:rsidP="000E77AE">
            <w:pPr>
              <w:spacing w:before="40" w:after="120"/>
              <w:rPr>
                <w:lang w:val="en-GB"/>
              </w:rPr>
            </w:pPr>
            <w:r w:rsidRPr="000435D8">
              <w:t>Cuarto</w:t>
            </w:r>
            <w:r w:rsidR="00A25EFB">
              <w:br/>
            </w:r>
            <w:r w:rsidRPr="000435D8">
              <w:t>(13 de mayo de 2020)</w:t>
            </w:r>
          </w:p>
        </w:tc>
        <w:tc>
          <w:tcPr>
            <w:tcW w:w="2150" w:type="dxa"/>
            <w:shd w:val="clear" w:color="auto" w:fill="auto"/>
          </w:tcPr>
          <w:p w14:paraId="33D3345D" w14:textId="77777777" w:rsidR="000905E2" w:rsidRPr="000435D8" w:rsidRDefault="000905E2" w:rsidP="000E77AE">
            <w:pPr>
              <w:spacing w:before="40" w:after="120"/>
              <w:rPr>
                <w:lang w:val="en-GB"/>
              </w:rPr>
            </w:pPr>
          </w:p>
        </w:tc>
      </w:tr>
      <w:tr w:rsidR="000905E2" w:rsidRPr="000435D8" w14:paraId="599D874A" w14:textId="77777777" w:rsidTr="00B262FF">
        <w:trPr>
          <w:cantSplit/>
          <w:trHeight w:val="240"/>
        </w:trPr>
        <w:tc>
          <w:tcPr>
            <w:tcW w:w="2266" w:type="dxa"/>
            <w:shd w:val="clear" w:color="auto" w:fill="auto"/>
          </w:tcPr>
          <w:p w14:paraId="548C6BB9" w14:textId="77777777" w:rsidR="000905E2" w:rsidRPr="000435D8" w:rsidRDefault="000905E2" w:rsidP="000E77AE">
            <w:pPr>
              <w:spacing w:before="40" w:after="120"/>
              <w:rPr>
                <w:lang w:val="en-GB"/>
              </w:rPr>
            </w:pPr>
            <w:r w:rsidRPr="000435D8">
              <w:t>Finlandia</w:t>
            </w:r>
            <w:r w:rsidRPr="000435D8">
              <w:rPr>
                <w:i/>
                <w:sz w:val="18"/>
                <w:szCs w:val="18"/>
                <w:vertAlign w:val="superscript"/>
              </w:rPr>
              <w:t>a</w:t>
            </w:r>
            <w:r w:rsidRPr="000435D8">
              <w:t xml:space="preserve"> (1989)</w:t>
            </w:r>
          </w:p>
        </w:tc>
        <w:tc>
          <w:tcPr>
            <w:tcW w:w="2111" w:type="dxa"/>
            <w:shd w:val="clear" w:color="auto" w:fill="auto"/>
          </w:tcPr>
          <w:p w14:paraId="2A0D7E69" w14:textId="082C3719" w:rsidR="000905E2" w:rsidRPr="000435D8" w:rsidRDefault="000905E2" w:rsidP="000E77AE">
            <w:pPr>
              <w:spacing w:before="40" w:after="120"/>
              <w:rPr>
                <w:lang w:val="en-GB"/>
              </w:rPr>
            </w:pPr>
            <w:r w:rsidRPr="000435D8">
              <w:t>Séptimo</w:t>
            </w:r>
            <w:r w:rsidR="00A25EFB">
              <w:br/>
            </w:r>
            <w:r w:rsidRPr="000435D8">
              <w:t>(noviembre de</w:t>
            </w:r>
            <w:r w:rsidR="00A25EFB">
              <w:t xml:space="preserve"> </w:t>
            </w:r>
            <w:r w:rsidRPr="000435D8">
              <w:t>2016)</w:t>
            </w:r>
          </w:p>
        </w:tc>
        <w:tc>
          <w:tcPr>
            <w:tcW w:w="1977" w:type="dxa"/>
            <w:shd w:val="clear" w:color="auto" w:fill="auto"/>
          </w:tcPr>
          <w:p w14:paraId="62B752B1" w14:textId="77777777" w:rsidR="000905E2" w:rsidRPr="000435D8" w:rsidRDefault="000905E2" w:rsidP="000E77AE">
            <w:pPr>
              <w:spacing w:before="40" w:after="120"/>
              <w:rPr>
                <w:lang w:val="en-GB"/>
              </w:rPr>
            </w:pPr>
          </w:p>
        </w:tc>
        <w:tc>
          <w:tcPr>
            <w:tcW w:w="2150" w:type="dxa"/>
            <w:shd w:val="clear" w:color="auto" w:fill="auto"/>
          </w:tcPr>
          <w:p w14:paraId="2DEC3442" w14:textId="518C45B7" w:rsidR="000905E2" w:rsidRPr="000435D8" w:rsidRDefault="000905E2" w:rsidP="000E77AE">
            <w:pPr>
              <w:spacing w:before="40" w:after="120"/>
              <w:rPr>
                <w:lang w:val="en-GB"/>
              </w:rPr>
            </w:pPr>
            <w:r w:rsidRPr="000435D8">
              <w:t>Octavo</w:t>
            </w:r>
            <w:r w:rsidR="00A25EFB">
              <w:br/>
            </w:r>
            <w:r w:rsidRPr="000435D8">
              <w:t>(recibido el 3 de diciembre de 2020)</w:t>
            </w:r>
          </w:p>
        </w:tc>
      </w:tr>
      <w:tr w:rsidR="000905E2" w:rsidRPr="000435D8" w14:paraId="06C5BA9E" w14:textId="77777777" w:rsidTr="00B262FF">
        <w:trPr>
          <w:cantSplit/>
          <w:trHeight w:val="240"/>
        </w:trPr>
        <w:tc>
          <w:tcPr>
            <w:tcW w:w="2266" w:type="dxa"/>
            <w:shd w:val="clear" w:color="auto" w:fill="auto"/>
          </w:tcPr>
          <w:p w14:paraId="0B5C0E62" w14:textId="77777777" w:rsidR="000905E2" w:rsidRPr="000435D8" w:rsidRDefault="000905E2" w:rsidP="000E77AE">
            <w:pPr>
              <w:spacing w:before="40" w:after="120"/>
              <w:rPr>
                <w:lang w:val="en-GB"/>
              </w:rPr>
            </w:pPr>
            <w:r w:rsidRPr="000435D8">
              <w:t>Francia</w:t>
            </w:r>
            <w:r w:rsidRPr="000435D8">
              <w:rPr>
                <w:i/>
                <w:sz w:val="18"/>
                <w:szCs w:val="18"/>
                <w:vertAlign w:val="superscript"/>
              </w:rPr>
              <w:t>a</w:t>
            </w:r>
            <w:r w:rsidRPr="000435D8">
              <w:t xml:space="preserve"> (1986)</w:t>
            </w:r>
          </w:p>
        </w:tc>
        <w:tc>
          <w:tcPr>
            <w:tcW w:w="2111" w:type="dxa"/>
            <w:shd w:val="clear" w:color="auto" w:fill="auto"/>
          </w:tcPr>
          <w:p w14:paraId="65A079AD" w14:textId="06485E69" w:rsidR="000905E2" w:rsidRPr="000435D8" w:rsidRDefault="000905E2" w:rsidP="000E77AE">
            <w:pPr>
              <w:spacing w:before="40" w:after="120"/>
              <w:rPr>
                <w:lang w:val="en-GB"/>
              </w:rPr>
            </w:pPr>
            <w:r w:rsidRPr="000435D8">
              <w:t>Séptimo</w:t>
            </w:r>
            <w:r w:rsidR="00A25EFB">
              <w:br/>
            </w:r>
            <w:r w:rsidRPr="000435D8">
              <w:t>(abril de 2016)</w:t>
            </w:r>
          </w:p>
        </w:tc>
        <w:tc>
          <w:tcPr>
            <w:tcW w:w="1977" w:type="dxa"/>
            <w:shd w:val="clear" w:color="auto" w:fill="auto"/>
          </w:tcPr>
          <w:p w14:paraId="5868C4E7" w14:textId="77777777" w:rsidR="000905E2" w:rsidRPr="000435D8" w:rsidRDefault="000905E2" w:rsidP="000E77AE">
            <w:pPr>
              <w:spacing w:before="40" w:after="120"/>
              <w:rPr>
                <w:lang w:val="en-GB"/>
              </w:rPr>
            </w:pPr>
          </w:p>
        </w:tc>
        <w:tc>
          <w:tcPr>
            <w:tcW w:w="2150" w:type="dxa"/>
            <w:shd w:val="clear" w:color="auto" w:fill="auto"/>
          </w:tcPr>
          <w:p w14:paraId="4656B0B4" w14:textId="0A993F56" w:rsidR="000905E2" w:rsidRPr="000435D8" w:rsidRDefault="000905E2" w:rsidP="000E77AE">
            <w:pPr>
              <w:spacing w:before="40" w:after="120"/>
              <w:rPr>
                <w:lang w:val="en-GB"/>
              </w:rPr>
            </w:pPr>
            <w:r w:rsidRPr="000435D8">
              <w:t>Octavo</w:t>
            </w:r>
            <w:r w:rsidR="00A25EFB">
              <w:br/>
            </w:r>
            <w:r w:rsidRPr="000435D8">
              <w:t>(recibido el 15 de mayo de</w:t>
            </w:r>
            <w:r w:rsidR="00B262FF">
              <w:t> </w:t>
            </w:r>
            <w:r w:rsidRPr="000435D8">
              <w:t>2020)</w:t>
            </w:r>
          </w:p>
        </w:tc>
      </w:tr>
      <w:tr w:rsidR="000905E2" w:rsidRPr="000435D8" w14:paraId="04FDD842" w14:textId="77777777" w:rsidTr="00B262FF">
        <w:trPr>
          <w:cantSplit/>
          <w:trHeight w:val="240"/>
        </w:trPr>
        <w:tc>
          <w:tcPr>
            <w:tcW w:w="2266" w:type="dxa"/>
            <w:shd w:val="clear" w:color="auto" w:fill="auto"/>
          </w:tcPr>
          <w:p w14:paraId="6A94EEFA" w14:textId="77777777" w:rsidR="000905E2" w:rsidRPr="000435D8" w:rsidRDefault="000905E2" w:rsidP="000E77AE">
            <w:pPr>
              <w:spacing w:before="40" w:after="120"/>
              <w:rPr>
                <w:lang w:val="en-GB"/>
              </w:rPr>
            </w:pPr>
            <w:r w:rsidRPr="000435D8">
              <w:t>Gabón</w:t>
            </w:r>
            <w:r w:rsidRPr="000435D8">
              <w:rPr>
                <w:i/>
                <w:sz w:val="18"/>
                <w:szCs w:val="18"/>
                <w:vertAlign w:val="superscript"/>
              </w:rPr>
              <w:t>a</w:t>
            </w:r>
            <w:r w:rsidRPr="000435D8">
              <w:t xml:space="preserve"> (2000)</w:t>
            </w:r>
          </w:p>
        </w:tc>
        <w:tc>
          <w:tcPr>
            <w:tcW w:w="2111" w:type="dxa"/>
            <w:shd w:val="clear" w:color="auto" w:fill="auto"/>
          </w:tcPr>
          <w:p w14:paraId="6EA0D3C5" w14:textId="76C448D4" w:rsidR="000905E2" w:rsidRPr="000435D8" w:rsidRDefault="000905E2" w:rsidP="000E77AE">
            <w:pPr>
              <w:spacing w:before="40" w:after="120"/>
              <w:rPr>
                <w:lang w:val="en-GB"/>
              </w:rPr>
            </w:pPr>
            <w:r w:rsidRPr="000435D8">
              <w:t>Inicial</w:t>
            </w:r>
            <w:r w:rsidR="00A25EFB">
              <w:br/>
            </w:r>
            <w:r w:rsidRPr="000435D8">
              <w:t>(noviembre de</w:t>
            </w:r>
            <w:r w:rsidR="00A25EFB">
              <w:t xml:space="preserve"> </w:t>
            </w:r>
            <w:r w:rsidRPr="000435D8">
              <w:t>2012)</w:t>
            </w:r>
          </w:p>
        </w:tc>
        <w:tc>
          <w:tcPr>
            <w:tcW w:w="1977" w:type="dxa"/>
            <w:shd w:val="clear" w:color="auto" w:fill="auto"/>
          </w:tcPr>
          <w:p w14:paraId="2AE91C70" w14:textId="49FA671B" w:rsidR="000905E2" w:rsidRPr="000435D8" w:rsidRDefault="000905E2" w:rsidP="000E77AE">
            <w:pPr>
              <w:spacing w:before="40" w:after="120"/>
              <w:rPr>
                <w:lang w:val="en-GB"/>
              </w:rPr>
            </w:pPr>
            <w:r w:rsidRPr="000435D8">
              <w:t>Segundo</w:t>
            </w:r>
            <w:r w:rsidR="00A25EFB">
              <w:br/>
            </w:r>
            <w:r w:rsidRPr="000435D8">
              <w:t>(23 de noviembre de</w:t>
            </w:r>
            <w:r w:rsidR="00A25EFB">
              <w:t> </w:t>
            </w:r>
            <w:r w:rsidRPr="000435D8">
              <w:t>2016)</w:t>
            </w:r>
          </w:p>
        </w:tc>
        <w:tc>
          <w:tcPr>
            <w:tcW w:w="2150" w:type="dxa"/>
            <w:shd w:val="clear" w:color="auto" w:fill="auto"/>
          </w:tcPr>
          <w:p w14:paraId="4BF4AF81" w14:textId="77777777" w:rsidR="000905E2" w:rsidRPr="000435D8" w:rsidRDefault="000905E2" w:rsidP="000E77AE">
            <w:pPr>
              <w:spacing w:before="40" w:after="120"/>
              <w:rPr>
                <w:lang w:val="en-GB"/>
              </w:rPr>
            </w:pPr>
          </w:p>
        </w:tc>
      </w:tr>
      <w:tr w:rsidR="000905E2" w:rsidRPr="000435D8" w14:paraId="531D237C" w14:textId="77777777" w:rsidTr="00B262FF">
        <w:trPr>
          <w:cantSplit/>
          <w:trHeight w:val="240"/>
        </w:trPr>
        <w:tc>
          <w:tcPr>
            <w:tcW w:w="2266" w:type="dxa"/>
            <w:shd w:val="clear" w:color="auto" w:fill="auto"/>
          </w:tcPr>
          <w:p w14:paraId="195E2123" w14:textId="77777777" w:rsidR="000905E2" w:rsidRPr="000435D8" w:rsidRDefault="000905E2" w:rsidP="000E77AE">
            <w:pPr>
              <w:spacing w:before="40" w:after="120"/>
              <w:rPr>
                <w:lang w:val="en-GB"/>
              </w:rPr>
            </w:pPr>
            <w:r w:rsidRPr="000435D8">
              <w:t>Georgia</w:t>
            </w:r>
            <w:r w:rsidRPr="000435D8">
              <w:rPr>
                <w:i/>
                <w:sz w:val="18"/>
                <w:szCs w:val="18"/>
                <w:vertAlign w:val="superscript"/>
              </w:rPr>
              <w:t>a</w:t>
            </w:r>
            <w:r w:rsidRPr="000435D8">
              <w:t xml:space="preserve"> (1994)</w:t>
            </w:r>
          </w:p>
        </w:tc>
        <w:tc>
          <w:tcPr>
            <w:tcW w:w="2111" w:type="dxa"/>
            <w:shd w:val="clear" w:color="auto" w:fill="auto"/>
          </w:tcPr>
          <w:p w14:paraId="4B2A084B" w14:textId="3DFB4CD7" w:rsidR="000905E2" w:rsidRPr="000435D8" w:rsidRDefault="000905E2" w:rsidP="000E77AE">
            <w:pPr>
              <w:spacing w:before="40" w:after="120"/>
              <w:rPr>
                <w:lang w:val="en-GB"/>
              </w:rPr>
            </w:pPr>
            <w:r w:rsidRPr="000435D8">
              <w:t>Tercero</w:t>
            </w:r>
            <w:r w:rsidR="00A25EFB">
              <w:br/>
            </w:r>
            <w:r w:rsidRPr="000435D8">
              <w:t>(mayo de 2006)</w:t>
            </w:r>
          </w:p>
        </w:tc>
        <w:tc>
          <w:tcPr>
            <w:tcW w:w="1977" w:type="dxa"/>
            <w:shd w:val="clear" w:color="auto" w:fill="auto"/>
          </w:tcPr>
          <w:p w14:paraId="268CF126" w14:textId="0010928C" w:rsidR="000905E2" w:rsidRPr="000435D8" w:rsidRDefault="000905E2" w:rsidP="000E77AE">
            <w:pPr>
              <w:spacing w:before="40" w:after="120"/>
              <w:rPr>
                <w:lang w:val="en-GB"/>
              </w:rPr>
            </w:pPr>
            <w:r w:rsidRPr="000435D8">
              <w:t>Cuarto y quinto</w:t>
            </w:r>
            <w:r w:rsidR="00A25EFB">
              <w:br/>
            </w:r>
            <w:r w:rsidRPr="000435D8">
              <w:t>(24 de noviembre de</w:t>
            </w:r>
            <w:r w:rsidR="00A25EFB">
              <w:t> </w:t>
            </w:r>
            <w:r w:rsidRPr="000435D8">
              <w:t>2011)</w:t>
            </w:r>
          </w:p>
        </w:tc>
        <w:tc>
          <w:tcPr>
            <w:tcW w:w="2150" w:type="dxa"/>
            <w:shd w:val="clear" w:color="auto" w:fill="auto"/>
          </w:tcPr>
          <w:p w14:paraId="080C18B9" w14:textId="77777777" w:rsidR="000905E2" w:rsidRPr="000435D8" w:rsidRDefault="000905E2" w:rsidP="000E77AE">
            <w:pPr>
              <w:spacing w:before="40" w:after="120"/>
              <w:rPr>
                <w:lang w:val="en-GB"/>
              </w:rPr>
            </w:pPr>
          </w:p>
        </w:tc>
      </w:tr>
      <w:tr w:rsidR="000905E2" w:rsidRPr="000435D8" w14:paraId="0DD54C21" w14:textId="77777777" w:rsidTr="00B262FF">
        <w:trPr>
          <w:cantSplit/>
          <w:trHeight w:val="240"/>
        </w:trPr>
        <w:tc>
          <w:tcPr>
            <w:tcW w:w="2266" w:type="dxa"/>
            <w:shd w:val="clear" w:color="auto" w:fill="auto"/>
          </w:tcPr>
          <w:p w14:paraId="1FE72151" w14:textId="77777777" w:rsidR="000905E2" w:rsidRPr="000435D8" w:rsidRDefault="000905E2" w:rsidP="000E77AE">
            <w:pPr>
              <w:spacing w:before="40" w:after="120"/>
              <w:rPr>
                <w:lang w:val="en-GB"/>
              </w:rPr>
            </w:pPr>
            <w:r w:rsidRPr="000435D8">
              <w:t>Ghana</w:t>
            </w:r>
            <w:r w:rsidRPr="000435D8">
              <w:rPr>
                <w:i/>
                <w:sz w:val="18"/>
                <w:szCs w:val="18"/>
                <w:vertAlign w:val="superscript"/>
              </w:rPr>
              <w:t>a</w:t>
            </w:r>
            <w:r w:rsidRPr="000435D8">
              <w:t xml:space="preserve"> (2000)</w:t>
            </w:r>
          </w:p>
        </w:tc>
        <w:tc>
          <w:tcPr>
            <w:tcW w:w="2111" w:type="dxa"/>
            <w:shd w:val="clear" w:color="auto" w:fill="auto"/>
          </w:tcPr>
          <w:p w14:paraId="00F5EF08" w14:textId="2D6F477C" w:rsidR="000905E2" w:rsidRPr="000435D8" w:rsidRDefault="000905E2" w:rsidP="000E77AE">
            <w:pPr>
              <w:spacing w:before="40" w:after="120"/>
              <w:rPr>
                <w:lang w:val="en-GB"/>
              </w:rPr>
            </w:pPr>
            <w:r w:rsidRPr="000435D8">
              <w:t>Inicial</w:t>
            </w:r>
            <w:r w:rsidR="00A25EFB">
              <w:br/>
            </w:r>
            <w:r w:rsidRPr="000435D8">
              <w:t>(mayo de 2011)</w:t>
            </w:r>
          </w:p>
        </w:tc>
        <w:tc>
          <w:tcPr>
            <w:tcW w:w="1977" w:type="dxa"/>
            <w:shd w:val="clear" w:color="auto" w:fill="auto"/>
          </w:tcPr>
          <w:p w14:paraId="75DFA7C5" w14:textId="684AE703" w:rsidR="000905E2" w:rsidRPr="000435D8" w:rsidRDefault="000905E2" w:rsidP="000E77AE">
            <w:pPr>
              <w:spacing w:before="40" w:after="120"/>
              <w:rPr>
                <w:lang w:val="en-GB"/>
              </w:rPr>
            </w:pPr>
            <w:r w:rsidRPr="000435D8">
              <w:t>Segundo</w:t>
            </w:r>
            <w:r w:rsidR="00A25EFB">
              <w:br/>
            </w:r>
            <w:r w:rsidRPr="000435D8">
              <w:t>(3 de junio de 2015)</w:t>
            </w:r>
          </w:p>
        </w:tc>
        <w:tc>
          <w:tcPr>
            <w:tcW w:w="2150" w:type="dxa"/>
            <w:shd w:val="clear" w:color="auto" w:fill="auto"/>
          </w:tcPr>
          <w:p w14:paraId="203434AB" w14:textId="77777777" w:rsidR="000905E2" w:rsidRPr="000435D8" w:rsidRDefault="000905E2" w:rsidP="000E77AE">
            <w:pPr>
              <w:spacing w:before="40" w:after="120"/>
              <w:rPr>
                <w:lang w:val="en-GB"/>
              </w:rPr>
            </w:pPr>
          </w:p>
        </w:tc>
      </w:tr>
      <w:tr w:rsidR="000905E2" w:rsidRPr="000435D8" w14:paraId="61066603" w14:textId="77777777" w:rsidTr="00B262FF">
        <w:trPr>
          <w:cantSplit/>
          <w:trHeight w:val="240"/>
        </w:trPr>
        <w:tc>
          <w:tcPr>
            <w:tcW w:w="2266" w:type="dxa"/>
            <w:shd w:val="clear" w:color="auto" w:fill="auto"/>
          </w:tcPr>
          <w:p w14:paraId="4AD656D1" w14:textId="77777777" w:rsidR="000905E2" w:rsidRPr="000435D8" w:rsidRDefault="000905E2" w:rsidP="000E77AE">
            <w:pPr>
              <w:spacing w:before="40" w:after="120"/>
              <w:rPr>
                <w:lang w:val="en-GB"/>
              </w:rPr>
            </w:pPr>
            <w:r w:rsidRPr="000435D8">
              <w:t>Grecia</w:t>
            </w:r>
            <w:r w:rsidRPr="000435D8">
              <w:rPr>
                <w:i/>
                <w:sz w:val="18"/>
                <w:szCs w:val="18"/>
                <w:vertAlign w:val="superscript"/>
              </w:rPr>
              <w:t>a</w:t>
            </w:r>
            <w:r w:rsidRPr="000435D8">
              <w:t xml:space="preserve"> (1988)</w:t>
            </w:r>
          </w:p>
        </w:tc>
        <w:tc>
          <w:tcPr>
            <w:tcW w:w="2111" w:type="dxa"/>
            <w:shd w:val="clear" w:color="auto" w:fill="auto"/>
          </w:tcPr>
          <w:p w14:paraId="1BCD7F0C" w14:textId="71766DD2" w:rsidR="000905E2" w:rsidRPr="000435D8" w:rsidRDefault="000905E2" w:rsidP="000E77AE">
            <w:pPr>
              <w:spacing w:before="40" w:after="120"/>
              <w:rPr>
                <w:lang w:val="en-GB"/>
              </w:rPr>
            </w:pPr>
            <w:r w:rsidRPr="000435D8">
              <w:t>Séptimo</w:t>
            </w:r>
            <w:r w:rsidR="00A25EFB">
              <w:br/>
            </w:r>
            <w:r w:rsidRPr="000435D8">
              <w:t>(julio de 2019)</w:t>
            </w:r>
          </w:p>
        </w:tc>
        <w:tc>
          <w:tcPr>
            <w:tcW w:w="1977" w:type="dxa"/>
            <w:shd w:val="clear" w:color="auto" w:fill="auto"/>
          </w:tcPr>
          <w:p w14:paraId="358FB126" w14:textId="77777777" w:rsidR="000905E2" w:rsidRPr="000435D8" w:rsidRDefault="000905E2" w:rsidP="000E77AE">
            <w:pPr>
              <w:spacing w:before="40" w:after="120"/>
              <w:rPr>
                <w:lang w:val="en-GB"/>
              </w:rPr>
            </w:pPr>
          </w:p>
        </w:tc>
        <w:tc>
          <w:tcPr>
            <w:tcW w:w="2150" w:type="dxa"/>
            <w:shd w:val="clear" w:color="auto" w:fill="auto"/>
          </w:tcPr>
          <w:p w14:paraId="648BC4B6" w14:textId="3836C660" w:rsidR="000905E2" w:rsidRPr="000435D8" w:rsidRDefault="000905E2" w:rsidP="000E77AE">
            <w:pPr>
              <w:spacing w:before="40" w:after="120"/>
              <w:rPr>
                <w:lang w:val="en-GB"/>
              </w:rPr>
            </w:pPr>
            <w:r w:rsidRPr="000435D8">
              <w:t>Octavo</w:t>
            </w:r>
            <w:r w:rsidR="00A25EFB">
              <w:br/>
            </w:r>
            <w:r w:rsidRPr="000435D8">
              <w:t>(presentación prevista el</w:t>
            </w:r>
            <w:r w:rsidR="00A25EFB">
              <w:t> </w:t>
            </w:r>
            <w:r w:rsidRPr="000435D8">
              <w:t>9</w:t>
            </w:r>
            <w:r w:rsidR="00B262FF">
              <w:t> </w:t>
            </w:r>
            <w:r w:rsidRPr="000435D8">
              <w:t>de agosto de 2023)</w:t>
            </w:r>
          </w:p>
        </w:tc>
      </w:tr>
      <w:tr w:rsidR="000905E2" w:rsidRPr="000435D8" w14:paraId="43AD7738" w14:textId="77777777" w:rsidTr="00B262FF">
        <w:trPr>
          <w:cantSplit/>
          <w:trHeight w:val="240"/>
        </w:trPr>
        <w:tc>
          <w:tcPr>
            <w:tcW w:w="2266" w:type="dxa"/>
            <w:shd w:val="clear" w:color="auto" w:fill="auto"/>
          </w:tcPr>
          <w:p w14:paraId="4D847082" w14:textId="77777777" w:rsidR="000905E2" w:rsidRPr="000435D8" w:rsidRDefault="000905E2" w:rsidP="000E77AE">
            <w:pPr>
              <w:spacing w:before="40" w:after="120"/>
              <w:rPr>
                <w:lang w:val="en-GB"/>
              </w:rPr>
            </w:pPr>
            <w:r w:rsidRPr="000435D8">
              <w:t>Guatemala</w:t>
            </w:r>
            <w:r w:rsidRPr="000435D8">
              <w:rPr>
                <w:i/>
                <w:sz w:val="18"/>
                <w:szCs w:val="18"/>
                <w:vertAlign w:val="superscript"/>
              </w:rPr>
              <w:t>a</w:t>
            </w:r>
            <w:r w:rsidRPr="000435D8">
              <w:t xml:space="preserve"> (1990)</w:t>
            </w:r>
          </w:p>
        </w:tc>
        <w:tc>
          <w:tcPr>
            <w:tcW w:w="2111" w:type="dxa"/>
            <w:shd w:val="clear" w:color="auto" w:fill="auto"/>
          </w:tcPr>
          <w:p w14:paraId="6CDD08E2" w14:textId="7DD1AFC2" w:rsidR="000905E2" w:rsidRPr="000435D8" w:rsidRDefault="000905E2" w:rsidP="000E77AE">
            <w:pPr>
              <w:spacing w:before="40" w:after="120"/>
              <w:rPr>
                <w:lang w:val="en-GB"/>
              </w:rPr>
            </w:pPr>
            <w:r w:rsidRPr="000435D8">
              <w:t>Séptimo</w:t>
            </w:r>
            <w:r w:rsidR="00A25EFB">
              <w:br/>
            </w:r>
            <w:r w:rsidRPr="000435D8">
              <w:t>(noviembre de 2018)</w:t>
            </w:r>
          </w:p>
        </w:tc>
        <w:tc>
          <w:tcPr>
            <w:tcW w:w="1977" w:type="dxa"/>
            <w:shd w:val="clear" w:color="auto" w:fill="auto"/>
          </w:tcPr>
          <w:p w14:paraId="76AAC840" w14:textId="77777777" w:rsidR="000905E2" w:rsidRPr="000435D8" w:rsidRDefault="000905E2" w:rsidP="000E77AE">
            <w:pPr>
              <w:spacing w:before="40" w:after="120"/>
              <w:rPr>
                <w:lang w:val="en-GB"/>
              </w:rPr>
            </w:pPr>
          </w:p>
        </w:tc>
        <w:tc>
          <w:tcPr>
            <w:tcW w:w="2150" w:type="dxa"/>
            <w:shd w:val="clear" w:color="auto" w:fill="auto"/>
          </w:tcPr>
          <w:p w14:paraId="10D12CB9" w14:textId="0A117281" w:rsidR="000905E2" w:rsidRPr="000435D8" w:rsidRDefault="000905E2" w:rsidP="000E77AE">
            <w:pPr>
              <w:spacing w:before="40" w:after="120"/>
              <w:rPr>
                <w:lang w:val="en-GB"/>
              </w:rPr>
            </w:pPr>
            <w:r w:rsidRPr="000435D8">
              <w:t>Octavo</w:t>
            </w:r>
            <w:r w:rsidR="00A25EFB">
              <w:br/>
            </w:r>
            <w:r w:rsidRPr="000435D8">
              <w:t>(presentación prevista el</w:t>
            </w:r>
            <w:r w:rsidR="00A25EFB">
              <w:t> </w:t>
            </w:r>
            <w:r w:rsidRPr="000435D8">
              <w:t>7</w:t>
            </w:r>
            <w:r w:rsidR="00B262FF">
              <w:t> </w:t>
            </w:r>
            <w:r w:rsidRPr="000435D8">
              <w:t>de diciembre de</w:t>
            </w:r>
            <w:r w:rsidR="00B262FF">
              <w:t xml:space="preserve"> </w:t>
            </w:r>
            <w:r w:rsidRPr="000435D8">
              <w:t>2022)</w:t>
            </w:r>
          </w:p>
        </w:tc>
      </w:tr>
      <w:tr w:rsidR="000905E2" w:rsidRPr="000435D8" w14:paraId="3F7D80C2" w14:textId="77777777" w:rsidTr="00B262FF">
        <w:trPr>
          <w:cantSplit/>
          <w:trHeight w:val="240"/>
        </w:trPr>
        <w:tc>
          <w:tcPr>
            <w:tcW w:w="2266" w:type="dxa"/>
            <w:shd w:val="clear" w:color="auto" w:fill="auto"/>
          </w:tcPr>
          <w:p w14:paraId="70C37A27" w14:textId="77777777" w:rsidR="000905E2" w:rsidRPr="000435D8" w:rsidRDefault="000905E2" w:rsidP="000E77AE">
            <w:pPr>
              <w:spacing w:before="40" w:after="120"/>
              <w:rPr>
                <w:lang w:val="en-GB"/>
              </w:rPr>
            </w:pPr>
            <w:r w:rsidRPr="000435D8">
              <w:t>Guinea (1989)</w:t>
            </w:r>
          </w:p>
        </w:tc>
        <w:tc>
          <w:tcPr>
            <w:tcW w:w="2111" w:type="dxa"/>
            <w:shd w:val="clear" w:color="auto" w:fill="auto"/>
          </w:tcPr>
          <w:p w14:paraId="16323011" w14:textId="7A09D5C3" w:rsidR="000905E2" w:rsidRPr="000435D8" w:rsidRDefault="000905E2" w:rsidP="000E77AE">
            <w:pPr>
              <w:spacing w:before="40" w:after="120"/>
              <w:rPr>
                <w:lang w:val="en-GB"/>
              </w:rPr>
            </w:pPr>
            <w:r w:rsidRPr="000435D8">
              <w:t>Inicial</w:t>
            </w:r>
            <w:r w:rsidR="00A25EFB">
              <w:br/>
            </w:r>
            <w:r w:rsidRPr="000435D8">
              <w:t>(mayo de 2014)</w:t>
            </w:r>
          </w:p>
        </w:tc>
        <w:tc>
          <w:tcPr>
            <w:tcW w:w="1977" w:type="dxa"/>
            <w:shd w:val="clear" w:color="auto" w:fill="auto"/>
          </w:tcPr>
          <w:p w14:paraId="1E6AC66F" w14:textId="3B9B17EA" w:rsidR="000905E2" w:rsidRPr="000435D8" w:rsidRDefault="000905E2" w:rsidP="000E77AE">
            <w:pPr>
              <w:spacing w:before="40" w:after="120"/>
              <w:rPr>
                <w:lang w:val="en-GB"/>
              </w:rPr>
            </w:pPr>
            <w:r w:rsidRPr="000435D8">
              <w:t>Segundo</w:t>
            </w:r>
            <w:r w:rsidR="00A25EFB">
              <w:br/>
            </w:r>
            <w:r w:rsidRPr="000435D8">
              <w:t>(23 de mayo de 2018)</w:t>
            </w:r>
          </w:p>
        </w:tc>
        <w:tc>
          <w:tcPr>
            <w:tcW w:w="2150" w:type="dxa"/>
            <w:shd w:val="clear" w:color="auto" w:fill="auto"/>
          </w:tcPr>
          <w:p w14:paraId="014B4407" w14:textId="77777777" w:rsidR="000905E2" w:rsidRPr="000435D8" w:rsidRDefault="000905E2" w:rsidP="000E77AE">
            <w:pPr>
              <w:spacing w:before="40" w:after="120"/>
              <w:rPr>
                <w:lang w:val="en-GB"/>
              </w:rPr>
            </w:pPr>
          </w:p>
        </w:tc>
      </w:tr>
      <w:tr w:rsidR="000905E2" w:rsidRPr="000435D8" w14:paraId="729E66C0" w14:textId="77777777" w:rsidTr="00B262FF">
        <w:trPr>
          <w:cantSplit/>
          <w:trHeight w:val="240"/>
        </w:trPr>
        <w:tc>
          <w:tcPr>
            <w:tcW w:w="2266" w:type="dxa"/>
            <w:shd w:val="clear" w:color="auto" w:fill="auto"/>
          </w:tcPr>
          <w:p w14:paraId="4CC15F81" w14:textId="77777777" w:rsidR="000905E2" w:rsidRPr="000435D8" w:rsidRDefault="000905E2" w:rsidP="000E77AE">
            <w:pPr>
              <w:spacing w:before="40" w:after="120"/>
              <w:rPr>
                <w:lang w:val="en-GB"/>
              </w:rPr>
            </w:pPr>
            <w:r w:rsidRPr="000435D8">
              <w:t>Guyana</w:t>
            </w:r>
            <w:r w:rsidRPr="000435D8">
              <w:rPr>
                <w:i/>
                <w:sz w:val="18"/>
                <w:szCs w:val="18"/>
                <w:vertAlign w:val="superscript"/>
              </w:rPr>
              <w:t>a</w:t>
            </w:r>
            <w:r w:rsidRPr="000435D8">
              <w:t xml:space="preserve"> (1988)</w:t>
            </w:r>
          </w:p>
        </w:tc>
        <w:tc>
          <w:tcPr>
            <w:tcW w:w="2111" w:type="dxa"/>
            <w:shd w:val="clear" w:color="auto" w:fill="auto"/>
          </w:tcPr>
          <w:p w14:paraId="3179B2AD" w14:textId="0E6A8380" w:rsidR="000905E2" w:rsidRPr="000435D8" w:rsidRDefault="000905E2" w:rsidP="000E77AE">
            <w:pPr>
              <w:spacing w:before="40" w:after="120"/>
              <w:rPr>
                <w:lang w:val="en-GB"/>
              </w:rPr>
            </w:pPr>
            <w:r w:rsidRPr="000435D8">
              <w:t>Inicial</w:t>
            </w:r>
            <w:r w:rsidR="00A25EFB">
              <w:br/>
            </w:r>
            <w:r w:rsidRPr="000435D8">
              <w:t>(noviembre de 2006)</w:t>
            </w:r>
          </w:p>
        </w:tc>
        <w:tc>
          <w:tcPr>
            <w:tcW w:w="1977" w:type="dxa"/>
            <w:shd w:val="clear" w:color="auto" w:fill="auto"/>
          </w:tcPr>
          <w:p w14:paraId="24C87662" w14:textId="102AA9DD" w:rsidR="000905E2" w:rsidRPr="000435D8" w:rsidRDefault="000905E2" w:rsidP="000E77AE">
            <w:pPr>
              <w:spacing w:before="40" w:after="120"/>
              <w:rPr>
                <w:lang w:val="en-GB"/>
              </w:rPr>
            </w:pPr>
            <w:r w:rsidRPr="000435D8">
              <w:t>Segundo</w:t>
            </w:r>
            <w:r w:rsidR="00A25EFB">
              <w:br/>
            </w:r>
            <w:r w:rsidRPr="000435D8">
              <w:t>(31 de diciembre de</w:t>
            </w:r>
            <w:r w:rsidR="00B262FF">
              <w:t xml:space="preserve"> </w:t>
            </w:r>
            <w:r w:rsidRPr="000435D8">
              <w:t>2008)</w:t>
            </w:r>
          </w:p>
        </w:tc>
        <w:tc>
          <w:tcPr>
            <w:tcW w:w="2150" w:type="dxa"/>
            <w:shd w:val="clear" w:color="auto" w:fill="auto"/>
          </w:tcPr>
          <w:p w14:paraId="397257C8" w14:textId="77777777" w:rsidR="000905E2" w:rsidRPr="000435D8" w:rsidRDefault="000905E2" w:rsidP="000E77AE">
            <w:pPr>
              <w:spacing w:before="40" w:after="120"/>
              <w:rPr>
                <w:lang w:val="en-GB"/>
              </w:rPr>
            </w:pPr>
          </w:p>
        </w:tc>
      </w:tr>
      <w:tr w:rsidR="000905E2" w:rsidRPr="000435D8" w14:paraId="09CF1201" w14:textId="77777777" w:rsidTr="00B262FF">
        <w:trPr>
          <w:cantSplit/>
          <w:trHeight w:val="240"/>
        </w:trPr>
        <w:tc>
          <w:tcPr>
            <w:tcW w:w="2266" w:type="dxa"/>
            <w:shd w:val="clear" w:color="auto" w:fill="auto"/>
          </w:tcPr>
          <w:p w14:paraId="41D8BE73" w14:textId="77777777" w:rsidR="000905E2" w:rsidRPr="000435D8" w:rsidRDefault="000905E2" w:rsidP="000E77AE">
            <w:pPr>
              <w:spacing w:before="40" w:after="120"/>
              <w:rPr>
                <w:lang w:val="en-GB"/>
              </w:rPr>
            </w:pPr>
            <w:r w:rsidRPr="000435D8">
              <w:t>Honduras</w:t>
            </w:r>
            <w:r w:rsidRPr="000435D8">
              <w:rPr>
                <w:i/>
                <w:sz w:val="18"/>
                <w:szCs w:val="18"/>
                <w:vertAlign w:val="superscript"/>
              </w:rPr>
              <w:t>a</w:t>
            </w:r>
            <w:r w:rsidRPr="000435D8">
              <w:t xml:space="preserve"> (1996)</w:t>
            </w:r>
          </w:p>
        </w:tc>
        <w:tc>
          <w:tcPr>
            <w:tcW w:w="2111" w:type="dxa"/>
            <w:shd w:val="clear" w:color="auto" w:fill="auto"/>
          </w:tcPr>
          <w:p w14:paraId="330F0E6E" w14:textId="79AECFD2" w:rsidR="000905E2" w:rsidRPr="000435D8" w:rsidRDefault="000905E2" w:rsidP="000E77AE">
            <w:pPr>
              <w:spacing w:before="40" w:after="120"/>
              <w:rPr>
                <w:lang w:val="en-GB"/>
              </w:rPr>
            </w:pPr>
            <w:r w:rsidRPr="000435D8">
              <w:t>Segundo</w:t>
            </w:r>
            <w:r w:rsidR="00A25EFB">
              <w:br/>
            </w:r>
            <w:r w:rsidRPr="000435D8">
              <w:t>(julio de 2016)</w:t>
            </w:r>
          </w:p>
        </w:tc>
        <w:tc>
          <w:tcPr>
            <w:tcW w:w="1977" w:type="dxa"/>
            <w:shd w:val="clear" w:color="auto" w:fill="auto"/>
          </w:tcPr>
          <w:p w14:paraId="63A964D4" w14:textId="77777777" w:rsidR="000905E2" w:rsidRPr="000435D8" w:rsidRDefault="000905E2" w:rsidP="000E77AE">
            <w:pPr>
              <w:spacing w:before="40" w:after="120"/>
              <w:rPr>
                <w:lang w:val="en-GB"/>
              </w:rPr>
            </w:pPr>
          </w:p>
        </w:tc>
        <w:tc>
          <w:tcPr>
            <w:tcW w:w="2150" w:type="dxa"/>
            <w:shd w:val="clear" w:color="auto" w:fill="auto"/>
          </w:tcPr>
          <w:p w14:paraId="748E152B" w14:textId="1C170A86" w:rsidR="000905E2" w:rsidRPr="000435D8" w:rsidRDefault="000905E2" w:rsidP="000E77AE">
            <w:pPr>
              <w:spacing w:before="40" w:after="120"/>
              <w:rPr>
                <w:lang w:val="en-GB"/>
              </w:rPr>
            </w:pPr>
            <w:r w:rsidRPr="000435D8">
              <w:t>Tercero</w:t>
            </w:r>
            <w:r w:rsidR="00A25EFB">
              <w:br/>
            </w:r>
            <w:r w:rsidRPr="000435D8">
              <w:t>(recibido el 15 de septiembre de 2020)</w:t>
            </w:r>
          </w:p>
        </w:tc>
      </w:tr>
      <w:tr w:rsidR="000905E2" w:rsidRPr="000435D8" w14:paraId="45E87660" w14:textId="77777777" w:rsidTr="00B262FF">
        <w:trPr>
          <w:cantSplit/>
          <w:trHeight w:val="240"/>
        </w:trPr>
        <w:tc>
          <w:tcPr>
            <w:tcW w:w="2266" w:type="dxa"/>
            <w:shd w:val="clear" w:color="auto" w:fill="auto"/>
          </w:tcPr>
          <w:p w14:paraId="67F25BBF" w14:textId="77777777" w:rsidR="000905E2" w:rsidRPr="000435D8" w:rsidRDefault="000905E2" w:rsidP="000E77AE">
            <w:pPr>
              <w:spacing w:before="40" w:after="120"/>
              <w:rPr>
                <w:lang w:val="en-GB"/>
              </w:rPr>
            </w:pPr>
            <w:r w:rsidRPr="000435D8">
              <w:t>Hungría</w:t>
            </w:r>
            <w:r w:rsidRPr="000435D8">
              <w:rPr>
                <w:i/>
                <w:sz w:val="18"/>
                <w:szCs w:val="18"/>
                <w:vertAlign w:val="superscript"/>
              </w:rPr>
              <w:t>a</w:t>
            </w:r>
            <w:r w:rsidRPr="000435D8">
              <w:t xml:space="preserve"> (1987)</w:t>
            </w:r>
          </w:p>
        </w:tc>
        <w:tc>
          <w:tcPr>
            <w:tcW w:w="2111" w:type="dxa"/>
            <w:shd w:val="clear" w:color="auto" w:fill="auto"/>
          </w:tcPr>
          <w:p w14:paraId="57B68EBE" w14:textId="5B6EE354" w:rsidR="000905E2" w:rsidRPr="000435D8" w:rsidRDefault="000905E2" w:rsidP="000E77AE">
            <w:pPr>
              <w:spacing w:before="40" w:after="120"/>
              <w:rPr>
                <w:lang w:val="en-GB"/>
              </w:rPr>
            </w:pPr>
            <w:r w:rsidRPr="000435D8">
              <w:t>Cuarto</w:t>
            </w:r>
            <w:r w:rsidR="00A25EFB">
              <w:br/>
            </w:r>
            <w:r w:rsidRPr="000435D8">
              <w:t>(noviembre de 2006)</w:t>
            </w:r>
          </w:p>
        </w:tc>
        <w:tc>
          <w:tcPr>
            <w:tcW w:w="1977" w:type="dxa"/>
            <w:shd w:val="clear" w:color="auto" w:fill="auto"/>
          </w:tcPr>
          <w:p w14:paraId="118EFF7E" w14:textId="1054DA4A" w:rsidR="000905E2" w:rsidRPr="000435D8" w:rsidRDefault="000905E2" w:rsidP="000E77AE">
            <w:pPr>
              <w:spacing w:before="40" w:after="120"/>
              <w:rPr>
                <w:lang w:val="en-GB"/>
              </w:rPr>
            </w:pPr>
            <w:r w:rsidRPr="000435D8">
              <w:t>Quinto y sexto</w:t>
            </w:r>
            <w:r w:rsidR="00A25EFB">
              <w:br/>
            </w:r>
            <w:r w:rsidRPr="000435D8">
              <w:t>(31 de diciembre de</w:t>
            </w:r>
            <w:r w:rsidR="00B262FF">
              <w:t xml:space="preserve"> </w:t>
            </w:r>
            <w:r w:rsidRPr="000435D8">
              <w:t>2010)</w:t>
            </w:r>
          </w:p>
        </w:tc>
        <w:tc>
          <w:tcPr>
            <w:tcW w:w="2150" w:type="dxa"/>
            <w:shd w:val="clear" w:color="auto" w:fill="auto"/>
          </w:tcPr>
          <w:p w14:paraId="35EC50E7" w14:textId="77777777" w:rsidR="000905E2" w:rsidRPr="000435D8" w:rsidRDefault="000905E2" w:rsidP="000E77AE">
            <w:pPr>
              <w:spacing w:before="40" w:after="120"/>
              <w:rPr>
                <w:lang w:val="en-GB"/>
              </w:rPr>
            </w:pPr>
          </w:p>
        </w:tc>
      </w:tr>
      <w:tr w:rsidR="000905E2" w:rsidRPr="000435D8" w14:paraId="47F59599" w14:textId="77777777" w:rsidTr="00B262FF">
        <w:trPr>
          <w:cantSplit/>
          <w:trHeight w:val="240"/>
        </w:trPr>
        <w:tc>
          <w:tcPr>
            <w:tcW w:w="2266" w:type="dxa"/>
            <w:shd w:val="clear" w:color="auto" w:fill="auto"/>
          </w:tcPr>
          <w:p w14:paraId="02120D28" w14:textId="77777777" w:rsidR="000905E2" w:rsidRPr="000435D8" w:rsidRDefault="000905E2" w:rsidP="000E77AE">
            <w:pPr>
              <w:spacing w:before="40" w:after="120"/>
              <w:rPr>
                <w:lang w:val="en-GB"/>
              </w:rPr>
            </w:pPr>
            <w:r w:rsidRPr="000435D8">
              <w:t>Indonesia (1998)</w:t>
            </w:r>
          </w:p>
        </w:tc>
        <w:tc>
          <w:tcPr>
            <w:tcW w:w="2111" w:type="dxa"/>
            <w:shd w:val="clear" w:color="auto" w:fill="auto"/>
          </w:tcPr>
          <w:p w14:paraId="098F6790" w14:textId="19491BB7" w:rsidR="000905E2" w:rsidRPr="000435D8" w:rsidRDefault="000905E2" w:rsidP="000E77AE">
            <w:pPr>
              <w:spacing w:before="40" w:after="120"/>
              <w:rPr>
                <w:lang w:val="en-GB"/>
              </w:rPr>
            </w:pPr>
            <w:r w:rsidRPr="000435D8">
              <w:t>Segundo</w:t>
            </w:r>
            <w:r w:rsidR="00A25EFB">
              <w:br/>
            </w:r>
            <w:r w:rsidRPr="000435D8">
              <w:t>(mayo de</w:t>
            </w:r>
            <w:r w:rsidR="00B262FF">
              <w:t xml:space="preserve"> </w:t>
            </w:r>
            <w:r w:rsidRPr="000435D8">
              <w:t>2008)</w:t>
            </w:r>
          </w:p>
        </w:tc>
        <w:tc>
          <w:tcPr>
            <w:tcW w:w="1977" w:type="dxa"/>
            <w:shd w:val="clear" w:color="auto" w:fill="auto"/>
          </w:tcPr>
          <w:p w14:paraId="5D84C359" w14:textId="20152B5B" w:rsidR="000905E2" w:rsidRPr="000435D8" w:rsidRDefault="000905E2" w:rsidP="000E77AE">
            <w:pPr>
              <w:spacing w:before="40" w:after="120"/>
              <w:rPr>
                <w:lang w:val="en-GB"/>
              </w:rPr>
            </w:pPr>
            <w:r w:rsidRPr="000435D8">
              <w:t>Tercero</w:t>
            </w:r>
            <w:r w:rsidR="00A25EFB">
              <w:br/>
            </w:r>
            <w:r w:rsidRPr="000435D8">
              <w:t>(30 de junio de 2012)</w:t>
            </w:r>
          </w:p>
        </w:tc>
        <w:tc>
          <w:tcPr>
            <w:tcW w:w="2150" w:type="dxa"/>
            <w:shd w:val="clear" w:color="auto" w:fill="auto"/>
          </w:tcPr>
          <w:p w14:paraId="49471B78" w14:textId="77777777" w:rsidR="000905E2" w:rsidRPr="000435D8" w:rsidRDefault="000905E2" w:rsidP="000E77AE">
            <w:pPr>
              <w:spacing w:before="40" w:after="120"/>
              <w:rPr>
                <w:lang w:val="en-GB"/>
              </w:rPr>
            </w:pPr>
          </w:p>
        </w:tc>
      </w:tr>
      <w:tr w:rsidR="000905E2" w:rsidRPr="000435D8" w14:paraId="53E0F44A" w14:textId="77777777" w:rsidTr="00B262FF">
        <w:trPr>
          <w:cantSplit/>
          <w:trHeight w:val="240"/>
        </w:trPr>
        <w:tc>
          <w:tcPr>
            <w:tcW w:w="2266" w:type="dxa"/>
            <w:shd w:val="clear" w:color="auto" w:fill="auto"/>
          </w:tcPr>
          <w:p w14:paraId="3378E19B" w14:textId="77777777" w:rsidR="000905E2" w:rsidRPr="000435D8" w:rsidRDefault="000905E2" w:rsidP="000E77AE">
            <w:pPr>
              <w:spacing w:before="40" w:after="120"/>
              <w:rPr>
                <w:lang w:val="en-GB"/>
              </w:rPr>
            </w:pPr>
            <w:r w:rsidRPr="000435D8">
              <w:t>Iraq (2011)</w:t>
            </w:r>
          </w:p>
        </w:tc>
        <w:tc>
          <w:tcPr>
            <w:tcW w:w="2111" w:type="dxa"/>
            <w:shd w:val="clear" w:color="auto" w:fill="auto"/>
          </w:tcPr>
          <w:p w14:paraId="3F73B4AD" w14:textId="4577DC0D" w:rsidR="000905E2" w:rsidRPr="000435D8" w:rsidRDefault="000905E2" w:rsidP="000E77AE">
            <w:pPr>
              <w:spacing w:before="40" w:after="120"/>
              <w:rPr>
                <w:lang w:val="en-GB"/>
              </w:rPr>
            </w:pPr>
            <w:r w:rsidRPr="000435D8">
              <w:t>Inicial</w:t>
            </w:r>
            <w:r w:rsidR="00A25EFB">
              <w:br/>
            </w:r>
            <w:r w:rsidRPr="000435D8">
              <w:t>(julio de 2015)</w:t>
            </w:r>
          </w:p>
        </w:tc>
        <w:tc>
          <w:tcPr>
            <w:tcW w:w="1977" w:type="dxa"/>
            <w:shd w:val="clear" w:color="auto" w:fill="auto"/>
          </w:tcPr>
          <w:p w14:paraId="54E7219F" w14:textId="56189642" w:rsidR="000905E2" w:rsidRPr="000435D8" w:rsidRDefault="000905E2" w:rsidP="000E77AE">
            <w:pPr>
              <w:spacing w:before="40" w:after="120"/>
              <w:rPr>
                <w:lang w:val="en-GB"/>
              </w:rPr>
            </w:pPr>
          </w:p>
        </w:tc>
        <w:tc>
          <w:tcPr>
            <w:tcW w:w="2150" w:type="dxa"/>
            <w:shd w:val="clear" w:color="auto" w:fill="auto"/>
          </w:tcPr>
          <w:p w14:paraId="4201A342" w14:textId="68C79B3D" w:rsidR="000905E2" w:rsidRPr="000435D8" w:rsidRDefault="000905E2" w:rsidP="000E77AE">
            <w:pPr>
              <w:spacing w:before="40" w:after="120"/>
              <w:rPr>
                <w:lang w:val="en-GB"/>
              </w:rPr>
            </w:pPr>
            <w:r w:rsidRPr="000435D8">
              <w:t>Segundo</w:t>
            </w:r>
            <w:r w:rsidR="00A25EFB">
              <w:br/>
            </w:r>
            <w:r w:rsidRPr="000435D8">
              <w:t>(recibido el 20 de agosto de</w:t>
            </w:r>
            <w:r w:rsidR="00B262FF">
              <w:t> </w:t>
            </w:r>
            <w:r w:rsidRPr="000435D8">
              <w:t>2019)</w:t>
            </w:r>
          </w:p>
        </w:tc>
      </w:tr>
      <w:tr w:rsidR="000905E2" w:rsidRPr="000435D8" w14:paraId="1139F5CE" w14:textId="77777777" w:rsidTr="00B262FF">
        <w:trPr>
          <w:cantSplit/>
          <w:trHeight w:val="240"/>
        </w:trPr>
        <w:tc>
          <w:tcPr>
            <w:tcW w:w="2266" w:type="dxa"/>
            <w:shd w:val="clear" w:color="auto" w:fill="auto"/>
          </w:tcPr>
          <w:p w14:paraId="7808A880" w14:textId="77777777" w:rsidR="000905E2" w:rsidRPr="000435D8" w:rsidRDefault="000905E2" w:rsidP="000E77AE">
            <w:pPr>
              <w:spacing w:before="40" w:after="120"/>
              <w:rPr>
                <w:lang w:val="en-GB"/>
              </w:rPr>
            </w:pPr>
            <w:r w:rsidRPr="000435D8">
              <w:t>Irlanda</w:t>
            </w:r>
            <w:r w:rsidRPr="000435D8">
              <w:rPr>
                <w:i/>
                <w:sz w:val="18"/>
                <w:szCs w:val="18"/>
                <w:vertAlign w:val="superscript"/>
              </w:rPr>
              <w:t>a</w:t>
            </w:r>
            <w:r w:rsidRPr="000435D8">
              <w:t xml:space="preserve"> (2002)</w:t>
            </w:r>
          </w:p>
        </w:tc>
        <w:tc>
          <w:tcPr>
            <w:tcW w:w="2111" w:type="dxa"/>
            <w:shd w:val="clear" w:color="auto" w:fill="auto"/>
          </w:tcPr>
          <w:p w14:paraId="7F352CBC" w14:textId="7EEFB6EB" w:rsidR="000905E2" w:rsidRPr="000435D8" w:rsidRDefault="000905E2" w:rsidP="000E77AE">
            <w:pPr>
              <w:spacing w:before="40" w:after="120"/>
              <w:rPr>
                <w:lang w:val="en-GB"/>
              </w:rPr>
            </w:pPr>
            <w:r w:rsidRPr="000435D8">
              <w:t>Segundo</w:t>
            </w:r>
            <w:r w:rsidR="00A25EFB">
              <w:br/>
            </w:r>
            <w:r w:rsidRPr="000435D8">
              <w:t>(julio de 2017)</w:t>
            </w:r>
          </w:p>
        </w:tc>
        <w:tc>
          <w:tcPr>
            <w:tcW w:w="1977" w:type="dxa"/>
            <w:shd w:val="clear" w:color="auto" w:fill="auto"/>
          </w:tcPr>
          <w:p w14:paraId="36021A6A" w14:textId="1164BA27" w:rsidR="000905E2" w:rsidRPr="000435D8" w:rsidRDefault="000905E2" w:rsidP="000E77AE">
            <w:pPr>
              <w:spacing w:before="40" w:after="120"/>
              <w:rPr>
                <w:lang w:val="en-GB"/>
              </w:rPr>
            </w:pPr>
            <w:r w:rsidRPr="000435D8">
              <w:t>Tercero</w:t>
            </w:r>
            <w:r w:rsidR="00A25EFB">
              <w:br/>
            </w:r>
            <w:r w:rsidRPr="000435D8">
              <w:t>(11 de agosto de 2021)</w:t>
            </w:r>
          </w:p>
        </w:tc>
        <w:tc>
          <w:tcPr>
            <w:tcW w:w="2150" w:type="dxa"/>
            <w:shd w:val="clear" w:color="auto" w:fill="auto"/>
          </w:tcPr>
          <w:p w14:paraId="09BC2090" w14:textId="77777777" w:rsidR="000905E2" w:rsidRPr="000435D8" w:rsidRDefault="000905E2" w:rsidP="000E77AE">
            <w:pPr>
              <w:spacing w:before="40" w:after="120"/>
              <w:rPr>
                <w:lang w:val="en-GB"/>
              </w:rPr>
            </w:pPr>
          </w:p>
        </w:tc>
      </w:tr>
      <w:tr w:rsidR="000905E2" w:rsidRPr="000435D8" w14:paraId="0E2EC285" w14:textId="77777777" w:rsidTr="00B262FF">
        <w:trPr>
          <w:cantSplit/>
          <w:trHeight w:val="240"/>
        </w:trPr>
        <w:tc>
          <w:tcPr>
            <w:tcW w:w="2266" w:type="dxa"/>
            <w:shd w:val="clear" w:color="auto" w:fill="auto"/>
          </w:tcPr>
          <w:p w14:paraId="779789DE" w14:textId="77777777" w:rsidR="000905E2" w:rsidRPr="000435D8" w:rsidRDefault="000905E2" w:rsidP="000E77AE">
            <w:pPr>
              <w:spacing w:before="40" w:after="120"/>
              <w:rPr>
                <w:lang w:val="en-GB"/>
              </w:rPr>
            </w:pPr>
            <w:r w:rsidRPr="000435D8">
              <w:t>Islandia</w:t>
            </w:r>
            <w:r w:rsidRPr="000435D8">
              <w:rPr>
                <w:i/>
                <w:sz w:val="18"/>
                <w:szCs w:val="18"/>
                <w:vertAlign w:val="superscript"/>
              </w:rPr>
              <w:t>a</w:t>
            </w:r>
            <w:r w:rsidRPr="000435D8">
              <w:t xml:space="preserve"> (1996)</w:t>
            </w:r>
          </w:p>
        </w:tc>
        <w:tc>
          <w:tcPr>
            <w:tcW w:w="2111" w:type="dxa"/>
            <w:shd w:val="clear" w:color="auto" w:fill="auto"/>
          </w:tcPr>
          <w:p w14:paraId="0B910608" w14:textId="7DE6295C" w:rsidR="000905E2" w:rsidRPr="000435D8" w:rsidRDefault="000905E2" w:rsidP="000E77AE">
            <w:pPr>
              <w:spacing w:before="40" w:after="120"/>
              <w:rPr>
                <w:lang w:val="en-GB"/>
              </w:rPr>
            </w:pPr>
            <w:r w:rsidRPr="000435D8">
              <w:t>Tercero</w:t>
            </w:r>
            <w:r w:rsidR="00A25EFB">
              <w:br/>
            </w:r>
            <w:r w:rsidRPr="000435D8">
              <w:t>(mayo de 2008)</w:t>
            </w:r>
          </w:p>
        </w:tc>
        <w:tc>
          <w:tcPr>
            <w:tcW w:w="1977" w:type="dxa"/>
            <w:shd w:val="clear" w:color="auto" w:fill="auto"/>
          </w:tcPr>
          <w:p w14:paraId="55A12876" w14:textId="77777777" w:rsidR="000905E2" w:rsidRPr="000435D8" w:rsidRDefault="000905E2" w:rsidP="000E77AE">
            <w:pPr>
              <w:spacing w:before="40" w:after="120"/>
              <w:rPr>
                <w:lang w:val="en-GB"/>
              </w:rPr>
            </w:pPr>
          </w:p>
        </w:tc>
        <w:tc>
          <w:tcPr>
            <w:tcW w:w="2150" w:type="dxa"/>
            <w:shd w:val="clear" w:color="auto" w:fill="auto"/>
          </w:tcPr>
          <w:p w14:paraId="229A229E" w14:textId="001625F3" w:rsidR="000905E2" w:rsidRPr="000435D8" w:rsidRDefault="000905E2" w:rsidP="000E77AE">
            <w:pPr>
              <w:spacing w:before="40" w:after="120"/>
              <w:rPr>
                <w:lang w:val="en-GB"/>
              </w:rPr>
            </w:pPr>
            <w:r w:rsidRPr="000435D8">
              <w:t>Cuarto</w:t>
            </w:r>
            <w:r w:rsidR="00A25EFB">
              <w:br/>
            </w:r>
            <w:r w:rsidRPr="000435D8">
              <w:t>(recibido el 16 de octubre de</w:t>
            </w:r>
            <w:r w:rsidR="00B262FF">
              <w:t> </w:t>
            </w:r>
            <w:r w:rsidRPr="000435D8">
              <w:t>2018)</w:t>
            </w:r>
          </w:p>
        </w:tc>
      </w:tr>
      <w:tr w:rsidR="000905E2" w:rsidRPr="000435D8" w14:paraId="0CDA1EEA" w14:textId="77777777" w:rsidTr="00B262FF">
        <w:trPr>
          <w:cantSplit/>
          <w:trHeight w:val="240"/>
        </w:trPr>
        <w:tc>
          <w:tcPr>
            <w:tcW w:w="2266" w:type="dxa"/>
            <w:shd w:val="clear" w:color="auto" w:fill="auto"/>
          </w:tcPr>
          <w:p w14:paraId="32E927DB" w14:textId="77777777" w:rsidR="000905E2" w:rsidRPr="000435D8" w:rsidRDefault="000905E2" w:rsidP="000E77AE">
            <w:pPr>
              <w:spacing w:before="40" w:after="120"/>
              <w:rPr>
                <w:lang w:val="en-GB"/>
              </w:rPr>
            </w:pPr>
            <w:r w:rsidRPr="000435D8">
              <w:lastRenderedPageBreak/>
              <w:t>Israel</w:t>
            </w:r>
            <w:r w:rsidRPr="000435D8">
              <w:rPr>
                <w:i/>
                <w:sz w:val="18"/>
                <w:szCs w:val="18"/>
                <w:vertAlign w:val="superscript"/>
              </w:rPr>
              <w:t>a</w:t>
            </w:r>
            <w:r w:rsidRPr="000435D8">
              <w:t xml:space="preserve"> (1991)</w:t>
            </w:r>
          </w:p>
        </w:tc>
        <w:tc>
          <w:tcPr>
            <w:tcW w:w="2111" w:type="dxa"/>
            <w:shd w:val="clear" w:color="auto" w:fill="auto"/>
          </w:tcPr>
          <w:p w14:paraId="35AAD799" w14:textId="21F166A0" w:rsidR="000905E2" w:rsidRPr="000435D8" w:rsidRDefault="000905E2" w:rsidP="000E77AE">
            <w:pPr>
              <w:spacing w:before="40" w:after="120"/>
              <w:rPr>
                <w:lang w:val="en-GB"/>
              </w:rPr>
            </w:pPr>
            <w:r w:rsidRPr="000435D8">
              <w:t>Quinto</w:t>
            </w:r>
            <w:r w:rsidR="00A25EFB">
              <w:br/>
            </w:r>
            <w:r w:rsidRPr="000435D8">
              <w:t>(mayo de 2016)</w:t>
            </w:r>
          </w:p>
        </w:tc>
        <w:tc>
          <w:tcPr>
            <w:tcW w:w="1977" w:type="dxa"/>
            <w:shd w:val="clear" w:color="auto" w:fill="auto"/>
          </w:tcPr>
          <w:p w14:paraId="761DD6A8" w14:textId="77777777" w:rsidR="000905E2" w:rsidRPr="000435D8" w:rsidRDefault="000905E2" w:rsidP="000E77AE">
            <w:pPr>
              <w:spacing w:before="40" w:after="120"/>
              <w:rPr>
                <w:lang w:val="en-GB"/>
              </w:rPr>
            </w:pPr>
            <w:r w:rsidRPr="000435D8" w:rsidDel="005C275B">
              <w:rPr>
                <w:lang w:val="en-GB"/>
              </w:rPr>
              <w:t xml:space="preserve"> </w:t>
            </w:r>
          </w:p>
        </w:tc>
        <w:tc>
          <w:tcPr>
            <w:tcW w:w="2150" w:type="dxa"/>
            <w:shd w:val="clear" w:color="auto" w:fill="auto"/>
          </w:tcPr>
          <w:p w14:paraId="71C0CF35" w14:textId="631B47AF" w:rsidR="000905E2" w:rsidRPr="000435D8" w:rsidRDefault="000905E2" w:rsidP="000E77AE">
            <w:pPr>
              <w:spacing w:before="40" w:after="120"/>
              <w:rPr>
                <w:lang w:val="en-GB"/>
              </w:rPr>
            </w:pPr>
            <w:r w:rsidRPr="000435D8">
              <w:t>Sexto</w:t>
            </w:r>
            <w:r w:rsidR="00A25EFB">
              <w:br/>
            </w:r>
            <w:r w:rsidRPr="000435D8">
              <w:t>(recibido el 30 de diciembre de 2020)</w:t>
            </w:r>
          </w:p>
        </w:tc>
      </w:tr>
      <w:tr w:rsidR="000905E2" w:rsidRPr="000435D8" w14:paraId="0BAD219E" w14:textId="77777777" w:rsidTr="00B262FF">
        <w:trPr>
          <w:cantSplit/>
          <w:trHeight w:val="240"/>
        </w:trPr>
        <w:tc>
          <w:tcPr>
            <w:tcW w:w="2266" w:type="dxa"/>
            <w:shd w:val="clear" w:color="auto" w:fill="auto"/>
          </w:tcPr>
          <w:p w14:paraId="26E0B7D3" w14:textId="77777777" w:rsidR="000905E2" w:rsidRPr="000435D8" w:rsidRDefault="000905E2" w:rsidP="000E77AE">
            <w:pPr>
              <w:spacing w:before="40" w:after="120"/>
              <w:rPr>
                <w:lang w:val="en-GB"/>
              </w:rPr>
            </w:pPr>
            <w:r w:rsidRPr="000435D8">
              <w:t>Italia</w:t>
            </w:r>
            <w:r w:rsidRPr="001D550B">
              <w:rPr>
                <w:i/>
                <w:sz w:val="18"/>
                <w:szCs w:val="18"/>
                <w:vertAlign w:val="superscript"/>
              </w:rPr>
              <w:t>a</w:t>
            </w:r>
            <w:r w:rsidRPr="000435D8">
              <w:t xml:space="preserve"> (1989)</w:t>
            </w:r>
          </w:p>
        </w:tc>
        <w:tc>
          <w:tcPr>
            <w:tcW w:w="2111" w:type="dxa"/>
            <w:shd w:val="clear" w:color="auto" w:fill="auto"/>
          </w:tcPr>
          <w:p w14:paraId="15F8D1B4" w14:textId="336089E3" w:rsidR="000905E2" w:rsidRPr="000435D8" w:rsidRDefault="000905E2" w:rsidP="000E77AE">
            <w:pPr>
              <w:spacing w:before="40" w:after="120"/>
              <w:rPr>
                <w:lang w:val="en-GB"/>
              </w:rPr>
            </w:pPr>
            <w:r w:rsidRPr="000435D8">
              <w:t>Quinto y sexto</w:t>
            </w:r>
            <w:r w:rsidR="00A25EFB">
              <w:br/>
            </w:r>
            <w:r w:rsidRPr="000435D8">
              <w:t>(noviembre de 2017)</w:t>
            </w:r>
          </w:p>
        </w:tc>
        <w:tc>
          <w:tcPr>
            <w:tcW w:w="1977" w:type="dxa"/>
            <w:shd w:val="clear" w:color="auto" w:fill="auto"/>
          </w:tcPr>
          <w:p w14:paraId="059194C6" w14:textId="77777777" w:rsidR="000905E2" w:rsidRPr="000435D8" w:rsidRDefault="000905E2" w:rsidP="000E77AE">
            <w:pPr>
              <w:spacing w:before="40" w:after="120"/>
              <w:rPr>
                <w:lang w:val="en-GB"/>
              </w:rPr>
            </w:pPr>
          </w:p>
        </w:tc>
        <w:tc>
          <w:tcPr>
            <w:tcW w:w="2150" w:type="dxa"/>
            <w:shd w:val="clear" w:color="auto" w:fill="auto"/>
          </w:tcPr>
          <w:p w14:paraId="3D05341D" w14:textId="3FDEDD38" w:rsidR="000905E2" w:rsidRPr="000435D8" w:rsidRDefault="000905E2" w:rsidP="000E77AE">
            <w:pPr>
              <w:spacing w:before="40" w:after="120"/>
              <w:rPr>
                <w:lang w:val="en-GB"/>
              </w:rPr>
            </w:pPr>
            <w:r w:rsidRPr="000435D8">
              <w:t>Séptimo</w:t>
            </w:r>
            <w:r w:rsidR="00A25EFB">
              <w:br/>
            </w:r>
            <w:r w:rsidRPr="000435D8">
              <w:t>(recibido el 7 de diciembre de 2021)</w:t>
            </w:r>
          </w:p>
        </w:tc>
      </w:tr>
      <w:tr w:rsidR="000905E2" w:rsidRPr="000435D8" w14:paraId="4A391F96" w14:textId="77777777" w:rsidTr="00B262FF">
        <w:trPr>
          <w:cantSplit/>
          <w:trHeight w:val="240"/>
        </w:trPr>
        <w:tc>
          <w:tcPr>
            <w:tcW w:w="2266" w:type="dxa"/>
            <w:shd w:val="clear" w:color="auto" w:fill="auto"/>
          </w:tcPr>
          <w:p w14:paraId="0BEF5F27" w14:textId="77777777" w:rsidR="000905E2" w:rsidRPr="000435D8" w:rsidRDefault="000905E2" w:rsidP="000E77AE">
            <w:pPr>
              <w:spacing w:before="40" w:after="120"/>
              <w:rPr>
                <w:lang w:val="en-GB"/>
              </w:rPr>
            </w:pPr>
            <w:r w:rsidRPr="000435D8">
              <w:t>Japón</w:t>
            </w:r>
            <w:r w:rsidRPr="000435D8">
              <w:rPr>
                <w:i/>
                <w:sz w:val="18"/>
                <w:szCs w:val="18"/>
                <w:vertAlign w:val="superscript"/>
              </w:rPr>
              <w:t>a</w:t>
            </w:r>
            <w:r w:rsidRPr="000435D8">
              <w:t xml:space="preserve"> (1999)</w:t>
            </w:r>
          </w:p>
        </w:tc>
        <w:tc>
          <w:tcPr>
            <w:tcW w:w="2111" w:type="dxa"/>
            <w:shd w:val="clear" w:color="auto" w:fill="auto"/>
          </w:tcPr>
          <w:p w14:paraId="792209D8" w14:textId="4AE93E69" w:rsidR="000905E2" w:rsidRPr="000435D8" w:rsidRDefault="000905E2" w:rsidP="000E77AE">
            <w:pPr>
              <w:spacing w:before="40" w:after="120"/>
              <w:rPr>
                <w:lang w:val="en-GB"/>
              </w:rPr>
            </w:pPr>
            <w:r w:rsidRPr="000435D8">
              <w:t>Segundo</w:t>
            </w:r>
            <w:r w:rsidR="00A25EFB">
              <w:br/>
            </w:r>
            <w:r w:rsidRPr="000435D8">
              <w:t>(mayo de</w:t>
            </w:r>
            <w:r w:rsidR="00A25EFB">
              <w:t xml:space="preserve"> </w:t>
            </w:r>
            <w:r w:rsidRPr="000435D8">
              <w:t>2013)</w:t>
            </w:r>
          </w:p>
        </w:tc>
        <w:tc>
          <w:tcPr>
            <w:tcW w:w="1977" w:type="dxa"/>
            <w:shd w:val="clear" w:color="auto" w:fill="auto"/>
          </w:tcPr>
          <w:p w14:paraId="29E0A9E4" w14:textId="7B8B8255" w:rsidR="000905E2" w:rsidRPr="000435D8" w:rsidRDefault="000905E2" w:rsidP="000E77AE">
            <w:pPr>
              <w:spacing w:before="40" w:after="120"/>
              <w:rPr>
                <w:lang w:val="en-GB"/>
              </w:rPr>
            </w:pPr>
            <w:r w:rsidRPr="000435D8">
              <w:t>Tercero</w:t>
            </w:r>
            <w:r w:rsidR="00A25EFB">
              <w:br/>
            </w:r>
            <w:r w:rsidRPr="000435D8">
              <w:t>(31 de mayo de 2017)</w:t>
            </w:r>
          </w:p>
        </w:tc>
        <w:tc>
          <w:tcPr>
            <w:tcW w:w="2150" w:type="dxa"/>
            <w:shd w:val="clear" w:color="auto" w:fill="auto"/>
          </w:tcPr>
          <w:p w14:paraId="2AE26493" w14:textId="77777777" w:rsidR="000905E2" w:rsidRPr="000435D8" w:rsidRDefault="000905E2" w:rsidP="000E77AE">
            <w:pPr>
              <w:spacing w:before="40" w:after="120"/>
              <w:rPr>
                <w:lang w:val="en-GB"/>
              </w:rPr>
            </w:pPr>
          </w:p>
        </w:tc>
      </w:tr>
      <w:tr w:rsidR="000905E2" w:rsidRPr="000435D8" w14:paraId="4A1E3F71" w14:textId="77777777" w:rsidTr="00B262FF">
        <w:trPr>
          <w:cantSplit/>
          <w:trHeight w:val="240"/>
        </w:trPr>
        <w:tc>
          <w:tcPr>
            <w:tcW w:w="2266" w:type="dxa"/>
            <w:shd w:val="clear" w:color="auto" w:fill="auto"/>
          </w:tcPr>
          <w:p w14:paraId="0C7DA293" w14:textId="77777777" w:rsidR="000905E2" w:rsidRPr="000435D8" w:rsidRDefault="000905E2" w:rsidP="000E77AE">
            <w:pPr>
              <w:spacing w:before="40" w:after="120"/>
              <w:rPr>
                <w:lang w:val="en-GB"/>
              </w:rPr>
            </w:pPr>
            <w:r w:rsidRPr="000435D8">
              <w:t>Jordania</w:t>
            </w:r>
            <w:r w:rsidRPr="000435D8">
              <w:rPr>
                <w:i/>
                <w:sz w:val="18"/>
                <w:szCs w:val="18"/>
                <w:vertAlign w:val="superscript"/>
              </w:rPr>
              <w:t>a</w:t>
            </w:r>
            <w:r w:rsidRPr="000435D8">
              <w:t xml:space="preserve"> (1991)</w:t>
            </w:r>
          </w:p>
        </w:tc>
        <w:tc>
          <w:tcPr>
            <w:tcW w:w="2111" w:type="dxa"/>
            <w:shd w:val="clear" w:color="auto" w:fill="auto"/>
          </w:tcPr>
          <w:p w14:paraId="4AD29627" w14:textId="7255D0AD" w:rsidR="000905E2" w:rsidRPr="000435D8" w:rsidRDefault="000905E2" w:rsidP="000E77AE">
            <w:pPr>
              <w:spacing w:before="40" w:after="120"/>
              <w:rPr>
                <w:lang w:val="en-GB"/>
              </w:rPr>
            </w:pPr>
            <w:r w:rsidRPr="000435D8">
              <w:t>Tercero</w:t>
            </w:r>
            <w:r w:rsidR="00A25EFB">
              <w:br/>
            </w:r>
            <w:r w:rsidRPr="000435D8">
              <w:t>(noviembre de</w:t>
            </w:r>
            <w:r w:rsidR="00A25EFB">
              <w:t xml:space="preserve"> </w:t>
            </w:r>
            <w:r w:rsidRPr="000435D8">
              <w:t>2015)</w:t>
            </w:r>
          </w:p>
        </w:tc>
        <w:tc>
          <w:tcPr>
            <w:tcW w:w="1977" w:type="dxa"/>
            <w:shd w:val="clear" w:color="auto" w:fill="auto"/>
          </w:tcPr>
          <w:p w14:paraId="0BD72B37" w14:textId="77777777" w:rsidR="000905E2" w:rsidRPr="000435D8" w:rsidRDefault="000905E2" w:rsidP="000E77AE">
            <w:pPr>
              <w:spacing w:before="40" w:after="120"/>
              <w:rPr>
                <w:lang w:val="en-GB"/>
              </w:rPr>
            </w:pPr>
          </w:p>
        </w:tc>
        <w:tc>
          <w:tcPr>
            <w:tcW w:w="2150" w:type="dxa"/>
            <w:shd w:val="clear" w:color="auto" w:fill="auto"/>
          </w:tcPr>
          <w:p w14:paraId="58A196AD" w14:textId="4906B630" w:rsidR="000905E2" w:rsidRPr="000435D8" w:rsidRDefault="000905E2" w:rsidP="000E77AE">
            <w:pPr>
              <w:spacing w:before="40" w:after="120"/>
              <w:rPr>
                <w:lang w:val="en-GB"/>
              </w:rPr>
            </w:pPr>
            <w:r w:rsidRPr="000435D8">
              <w:t>Cuarto</w:t>
            </w:r>
            <w:r w:rsidR="00A25EFB">
              <w:br/>
            </w:r>
            <w:r w:rsidRPr="000435D8">
              <w:t>(recibido el 19 de febrero de</w:t>
            </w:r>
            <w:r w:rsidR="00B262FF">
              <w:t> </w:t>
            </w:r>
            <w:r w:rsidRPr="000435D8">
              <w:t>2021)</w:t>
            </w:r>
          </w:p>
        </w:tc>
      </w:tr>
      <w:tr w:rsidR="000905E2" w:rsidRPr="000435D8" w14:paraId="497C807E" w14:textId="77777777" w:rsidTr="00B262FF">
        <w:trPr>
          <w:cantSplit/>
          <w:trHeight w:val="240"/>
        </w:trPr>
        <w:tc>
          <w:tcPr>
            <w:tcW w:w="2266" w:type="dxa"/>
            <w:shd w:val="clear" w:color="auto" w:fill="auto"/>
          </w:tcPr>
          <w:p w14:paraId="0574AEAB" w14:textId="77777777" w:rsidR="000905E2" w:rsidRPr="000435D8" w:rsidRDefault="000905E2" w:rsidP="000E77AE">
            <w:pPr>
              <w:spacing w:before="40" w:after="120"/>
              <w:rPr>
                <w:lang w:val="en-GB"/>
              </w:rPr>
            </w:pPr>
            <w:r w:rsidRPr="000435D8">
              <w:t xml:space="preserve">Kazajstán (1998) </w:t>
            </w:r>
          </w:p>
        </w:tc>
        <w:tc>
          <w:tcPr>
            <w:tcW w:w="2111" w:type="dxa"/>
            <w:shd w:val="clear" w:color="auto" w:fill="auto"/>
          </w:tcPr>
          <w:p w14:paraId="685D76B6" w14:textId="7AE671B1" w:rsidR="000905E2" w:rsidRPr="000435D8" w:rsidRDefault="000905E2" w:rsidP="000E77AE">
            <w:pPr>
              <w:spacing w:before="40" w:after="120"/>
              <w:rPr>
                <w:lang w:val="en-GB"/>
              </w:rPr>
            </w:pPr>
            <w:r w:rsidRPr="000435D8">
              <w:t>Tercero</w:t>
            </w:r>
            <w:r w:rsidR="00A25EFB">
              <w:br/>
            </w:r>
            <w:r w:rsidRPr="000435D8">
              <w:t>(noviembre de</w:t>
            </w:r>
            <w:r w:rsidR="00A25EFB">
              <w:t xml:space="preserve"> </w:t>
            </w:r>
            <w:r w:rsidRPr="000435D8">
              <w:t>2014)</w:t>
            </w:r>
          </w:p>
        </w:tc>
        <w:tc>
          <w:tcPr>
            <w:tcW w:w="1977" w:type="dxa"/>
            <w:shd w:val="clear" w:color="auto" w:fill="auto"/>
          </w:tcPr>
          <w:p w14:paraId="64A024D8" w14:textId="77777777" w:rsidR="000905E2" w:rsidRPr="000435D8" w:rsidRDefault="000905E2" w:rsidP="000E77AE">
            <w:pPr>
              <w:spacing w:before="40" w:after="120"/>
              <w:rPr>
                <w:lang w:val="en-GB"/>
              </w:rPr>
            </w:pPr>
          </w:p>
        </w:tc>
        <w:tc>
          <w:tcPr>
            <w:tcW w:w="2150" w:type="dxa"/>
            <w:shd w:val="clear" w:color="auto" w:fill="auto"/>
          </w:tcPr>
          <w:p w14:paraId="6EB24E8E" w14:textId="44D2B829" w:rsidR="000905E2" w:rsidRPr="000435D8" w:rsidRDefault="000905E2" w:rsidP="000E77AE">
            <w:pPr>
              <w:spacing w:before="40" w:after="120"/>
              <w:rPr>
                <w:lang w:val="en-GB"/>
              </w:rPr>
            </w:pPr>
            <w:r w:rsidRPr="000435D8">
              <w:t>Cuarto</w:t>
            </w:r>
            <w:r w:rsidR="00A25EFB">
              <w:br/>
            </w:r>
            <w:r w:rsidRPr="000435D8">
              <w:t>(recibido el 5 de diciembre de 2018)</w:t>
            </w:r>
          </w:p>
        </w:tc>
      </w:tr>
      <w:tr w:rsidR="000905E2" w:rsidRPr="000435D8" w14:paraId="5EB63098" w14:textId="77777777" w:rsidTr="00B262FF">
        <w:trPr>
          <w:cantSplit/>
          <w:trHeight w:val="240"/>
        </w:trPr>
        <w:tc>
          <w:tcPr>
            <w:tcW w:w="2266" w:type="dxa"/>
            <w:shd w:val="clear" w:color="auto" w:fill="auto"/>
          </w:tcPr>
          <w:p w14:paraId="485A329F" w14:textId="77777777" w:rsidR="000905E2" w:rsidRPr="000435D8" w:rsidRDefault="000905E2" w:rsidP="000E77AE">
            <w:pPr>
              <w:spacing w:before="40" w:after="120"/>
              <w:rPr>
                <w:lang w:val="en-GB"/>
              </w:rPr>
            </w:pPr>
            <w:r w:rsidRPr="000435D8">
              <w:t>Kenya</w:t>
            </w:r>
            <w:r w:rsidRPr="000435D8">
              <w:rPr>
                <w:i/>
                <w:sz w:val="18"/>
                <w:szCs w:val="18"/>
                <w:vertAlign w:val="superscript"/>
              </w:rPr>
              <w:t>a</w:t>
            </w:r>
            <w:r w:rsidRPr="000435D8">
              <w:t xml:space="preserve"> (1997)</w:t>
            </w:r>
          </w:p>
        </w:tc>
        <w:tc>
          <w:tcPr>
            <w:tcW w:w="2111" w:type="dxa"/>
            <w:shd w:val="clear" w:color="auto" w:fill="auto"/>
          </w:tcPr>
          <w:p w14:paraId="4754D73A" w14:textId="4DEC12F3" w:rsidR="000905E2" w:rsidRPr="000435D8" w:rsidRDefault="000905E2" w:rsidP="000E77AE">
            <w:pPr>
              <w:spacing w:before="40" w:after="120"/>
              <w:rPr>
                <w:lang w:val="en-GB"/>
              </w:rPr>
            </w:pPr>
            <w:r w:rsidRPr="000435D8">
              <w:t>Segundo</w:t>
            </w:r>
            <w:r w:rsidR="00A25EFB">
              <w:br/>
            </w:r>
            <w:r w:rsidRPr="000435D8">
              <w:t>(mayo de</w:t>
            </w:r>
            <w:r w:rsidR="00A25EFB">
              <w:t xml:space="preserve"> </w:t>
            </w:r>
            <w:r w:rsidRPr="000435D8">
              <w:t>2013)</w:t>
            </w:r>
          </w:p>
        </w:tc>
        <w:tc>
          <w:tcPr>
            <w:tcW w:w="1977" w:type="dxa"/>
            <w:shd w:val="clear" w:color="auto" w:fill="auto"/>
          </w:tcPr>
          <w:p w14:paraId="1CD1A144" w14:textId="77777777" w:rsidR="000905E2" w:rsidRPr="000435D8" w:rsidRDefault="000905E2" w:rsidP="000E77AE">
            <w:pPr>
              <w:spacing w:before="40" w:after="120"/>
              <w:rPr>
                <w:lang w:val="en-GB"/>
              </w:rPr>
            </w:pPr>
          </w:p>
        </w:tc>
        <w:tc>
          <w:tcPr>
            <w:tcW w:w="2150" w:type="dxa"/>
            <w:shd w:val="clear" w:color="auto" w:fill="auto"/>
          </w:tcPr>
          <w:p w14:paraId="31247556" w14:textId="7F315FA2" w:rsidR="000905E2" w:rsidRPr="000435D8" w:rsidRDefault="000905E2" w:rsidP="000E77AE">
            <w:pPr>
              <w:spacing w:before="40" w:after="120"/>
              <w:rPr>
                <w:lang w:val="en-GB"/>
              </w:rPr>
            </w:pPr>
            <w:r w:rsidRPr="000435D8">
              <w:t>Tercero</w:t>
            </w:r>
            <w:r w:rsidR="00A25EFB">
              <w:br/>
            </w:r>
            <w:r w:rsidRPr="000435D8">
              <w:t>(recibido el 3 de agosto de</w:t>
            </w:r>
            <w:r w:rsidR="00B262FF">
              <w:t> </w:t>
            </w:r>
            <w:r w:rsidRPr="000435D8">
              <w:t>2018)</w:t>
            </w:r>
          </w:p>
        </w:tc>
      </w:tr>
      <w:tr w:rsidR="000905E2" w:rsidRPr="000435D8" w14:paraId="0109CF4A" w14:textId="77777777" w:rsidTr="00B262FF">
        <w:trPr>
          <w:cantSplit/>
          <w:trHeight w:val="240"/>
        </w:trPr>
        <w:tc>
          <w:tcPr>
            <w:tcW w:w="2266" w:type="dxa"/>
            <w:shd w:val="clear" w:color="auto" w:fill="auto"/>
          </w:tcPr>
          <w:p w14:paraId="0E731495" w14:textId="77777777" w:rsidR="000905E2" w:rsidRPr="000435D8" w:rsidRDefault="000905E2" w:rsidP="000E77AE">
            <w:pPr>
              <w:spacing w:before="40" w:after="120"/>
              <w:rPr>
                <w:lang w:val="en-GB"/>
              </w:rPr>
            </w:pPr>
            <w:r w:rsidRPr="000435D8">
              <w:t>Kirguistán</w:t>
            </w:r>
            <w:r w:rsidRPr="000435D8">
              <w:rPr>
                <w:i/>
                <w:sz w:val="18"/>
                <w:szCs w:val="18"/>
                <w:vertAlign w:val="superscript"/>
              </w:rPr>
              <w:t>a</w:t>
            </w:r>
            <w:r w:rsidRPr="000435D8">
              <w:t xml:space="preserve"> (1997)</w:t>
            </w:r>
          </w:p>
        </w:tc>
        <w:tc>
          <w:tcPr>
            <w:tcW w:w="2111" w:type="dxa"/>
            <w:shd w:val="clear" w:color="auto" w:fill="auto"/>
          </w:tcPr>
          <w:p w14:paraId="6FE9580A" w14:textId="2A9D786B" w:rsidR="000905E2" w:rsidRPr="000435D8" w:rsidRDefault="000905E2" w:rsidP="000E77AE">
            <w:pPr>
              <w:spacing w:before="40" w:after="120"/>
              <w:rPr>
                <w:lang w:val="en-GB"/>
              </w:rPr>
            </w:pPr>
            <w:r w:rsidRPr="000435D8">
              <w:t>Tercero</w:t>
            </w:r>
            <w:r w:rsidR="00A25EFB">
              <w:br/>
            </w:r>
            <w:r w:rsidRPr="000435D8">
              <w:t>(noviembre de 2021)</w:t>
            </w:r>
          </w:p>
        </w:tc>
        <w:tc>
          <w:tcPr>
            <w:tcW w:w="1977" w:type="dxa"/>
            <w:shd w:val="clear" w:color="auto" w:fill="auto"/>
          </w:tcPr>
          <w:p w14:paraId="65E37583" w14:textId="77777777" w:rsidR="000905E2" w:rsidRPr="000435D8" w:rsidRDefault="000905E2" w:rsidP="000E77AE">
            <w:pPr>
              <w:spacing w:before="40" w:after="120"/>
              <w:rPr>
                <w:lang w:val="en-GB"/>
              </w:rPr>
            </w:pPr>
            <w:r w:rsidRPr="000435D8" w:rsidDel="001C1C62">
              <w:rPr>
                <w:lang w:val="en-GB"/>
              </w:rPr>
              <w:t xml:space="preserve"> </w:t>
            </w:r>
          </w:p>
        </w:tc>
        <w:tc>
          <w:tcPr>
            <w:tcW w:w="2150" w:type="dxa"/>
            <w:shd w:val="clear" w:color="auto" w:fill="auto"/>
          </w:tcPr>
          <w:p w14:paraId="6220026C" w14:textId="1A48455F" w:rsidR="000905E2" w:rsidRPr="000435D8" w:rsidRDefault="000905E2" w:rsidP="000E77AE">
            <w:pPr>
              <w:spacing w:before="40" w:after="120"/>
              <w:rPr>
                <w:lang w:val="en-GB"/>
              </w:rPr>
            </w:pPr>
            <w:r w:rsidRPr="000435D8">
              <w:t>Cuarto</w:t>
            </w:r>
            <w:r w:rsidR="00A25EFB">
              <w:br/>
            </w:r>
            <w:r w:rsidRPr="000435D8">
              <w:t>(presentación prevista el</w:t>
            </w:r>
            <w:r w:rsidR="00A25EFB">
              <w:t> </w:t>
            </w:r>
            <w:r w:rsidRPr="000435D8">
              <w:t>3</w:t>
            </w:r>
            <w:r w:rsidR="00B262FF">
              <w:t> </w:t>
            </w:r>
            <w:r w:rsidRPr="000435D8">
              <w:t>de diciembre de</w:t>
            </w:r>
            <w:r w:rsidR="00B262FF">
              <w:t xml:space="preserve"> </w:t>
            </w:r>
            <w:r w:rsidRPr="000435D8">
              <w:t>2025)</w:t>
            </w:r>
          </w:p>
        </w:tc>
      </w:tr>
      <w:tr w:rsidR="000905E2" w:rsidRPr="000435D8" w14:paraId="580CAE60" w14:textId="77777777" w:rsidTr="00B262FF">
        <w:trPr>
          <w:cantSplit/>
          <w:trHeight w:val="240"/>
        </w:trPr>
        <w:tc>
          <w:tcPr>
            <w:tcW w:w="2266" w:type="dxa"/>
            <w:shd w:val="clear" w:color="auto" w:fill="auto"/>
          </w:tcPr>
          <w:p w14:paraId="70620C7E" w14:textId="77777777" w:rsidR="000905E2" w:rsidRPr="000435D8" w:rsidRDefault="000905E2" w:rsidP="000E77AE">
            <w:pPr>
              <w:spacing w:before="40" w:after="120"/>
              <w:rPr>
                <w:lang w:val="en-GB"/>
              </w:rPr>
            </w:pPr>
            <w:r w:rsidRPr="000435D8">
              <w:t>Kuwait</w:t>
            </w:r>
            <w:r w:rsidRPr="000435D8">
              <w:rPr>
                <w:i/>
                <w:sz w:val="18"/>
                <w:szCs w:val="18"/>
                <w:vertAlign w:val="superscript"/>
              </w:rPr>
              <w:t>a</w:t>
            </w:r>
            <w:r w:rsidRPr="000435D8">
              <w:t xml:space="preserve"> (1996)</w:t>
            </w:r>
          </w:p>
        </w:tc>
        <w:tc>
          <w:tcPr>
            <w:tcW w:w="2111" w:type="dxa"/>
            <w:shd w:val="clear" w:color="auto" w:fill="auto"/>
          </w:tcPr>
          <w:p w14:paraId="7C8629F8" w14:textId="68E49228" w:rsidR="000905E2" w:rsidRPr="000435D8" w:rsidRDefault="000905E2" w:rsidP="000E77AE">
            <w:pPr>
              <w:spacing w:before="40" w:after="120"/>
              <w:rPr>
                <w:lang w:val="en-GB"/>
              </w:rPr>
            </w:pPr>
            <w:r w:rsidRPr="000435D8">
              <w:t>Tercero</w:t>
            </w:r>
            <w:r w:rsidR="00A25EFB">
              <w:br/>
            </w:r>
            <w:r w:rsidRPr="000435D8">
              <w:t>(julio de 2016)</w:t>
            </w:r>
          </w:p>
        </w:tc>
        <w:tc>
          <w:tcPr>
            <w:tcW w:w="1977" w:type="dxa"/>
            <w:shd w:val="clear" w:color="auto" w:fill="auto"/>
          </w:tcPr>
          <w:p w14:paraId="4204FF90" w14:textId="77777777" w:rsidR="000905E2" w:rsidRPr="000435D8" w:rsidRDefault="000905E2" w:rsidP="000E77AE">
            <w:pPr>
              <w:spacing w:before="40" w:after="120"/>
              <w:rPr>
                <w:lang w:val="en-GB"/>
              </w:rPr>
            </w:pPr>
          </w:p>
        </w:tc>
        <w:tc>
          <w:tcPr>
            <w:tcW w:w="2150" w:type="dxa"/>
            <w:shd w:val="clear" w:color="auto" w:fill="auto"/>
          </w:tcPr>
          <w:p w14:paraId="54CD0383" w14:textId="6D864BAC" w:rsidR="000905E2" w:rsidRPr="000435D8" w:rsidRDefault="000905E2" w:rsidP="000E77AE">
            <w:pPr>
              <w:spacing w:before="40" w:after="120"/>
              <w:rPr>
                <w:lang w:val="en-GB"/>
              </w:rPr>
            </w:pPr>
            <w:r w:rsidRPr="000435D8">
              <w:t>Cuarto</w:t>
            </w:r>
            <w:r w:rsidR="00A25EFB">
              <w:br/>
            </w:r>
            <w:r w:rsidRPr="000435D8">
              <w:t>(recibido el 14 de agosto de</w:t>
            </w:r>
            <w:r w:rsidR="00B262FF">
              <w:t> </w:t>
            </w:r>
            <w:r w:rsidRPr="000435D8">
              <w:t xml:space="preserve">2020) </w:t>
            </w:r>
          </w:p>
        </w:tc>
      </w:tr>
      <w:tr w:rsidR="000905E2" w:rsidRPr="000435D8" w14:paraId="6AD89CB9" w14:textId="77777777" w:rsidTr="00B262FF">
        <w:trPr>
          <w:cantSplit/>
          <w:trHeight w:val="240"/>
        </w:trPr>
        <w:tc>
          <w:tcPr>
            <w:tcW w:w="2266" w:type="dxa"/>
            <w:shd w:val="clear" w:color="auto" w:fill="auto"/>
          </w:tcPr>
          <w:p w14:paraId="798A8764" w14:textId="77777777" w:rsidR="000905E2" w:rsidRPr="000435D8" w:rsidRDefault="000905E2" w:rsidP="000E77AE">
            <w:pPr>
              <w:spacing w:before="40" w:after="120"/>
              <w:rPr>
                <w:lang w:val="en-GB"/>
              </w:rPr>
            </w:pPr>
            <w:r w:rsidRPr="000435D8">
              <w:t>Letonia</w:t>
            </w:r>
            <w:r w:rsidRPr="000435D8">
              <w:rPr>
                <w:i/>
                <w:sz w:val="18"/>
                <w:szCs w:val="18"/>
                <w:vertAlign w:val="superscript"/>
              </w:rPr>
              <w:t>a</w:t>
            </w:r>
            <w:r w:rsidRPr="000435D8">
              <w:t xml:space="preserve"> (1992)</w:t>
            </w:r>
          </w:p>
        </w:tc>
        <w:tc>
          <w:tcPr>
            <w:tcW w:w="2111" w:type="dxa"/>
            <w:shd w:val="clear" w:color="auto" w:fill="auto"/>
          </w:tcPr>
          <w:p w14:paraId="52790475" w14:textId="6771990F" w:rsidR="000905E2" w:rsidRPr="000435D8" w:rsidRDefault="000905E2" w:rsidP="000E77AE">
            <w:pPr>
              <w:spacing w:before="40" w:after="120"/>
              <w:rPr>
                <w:lang w:val="en-GB"/>
              </w:rPr>
            </w:pPr>
            <w:r w:rsidRPr="000435D8">
              <w:t>Sexto</w:t>
            </w:r>
            <w:r w:rsidR="00A25EFB">
              <w:br/>
            </w:r>
            <w:r w:rsidRPr="000435D8">
              <w:t>(noviembre de 2019)</w:t>
            </w:r>
          </w:p>
        </w:tc>
        <w:tc>
          <w:tcPr>
            <w:tcW w:w="1977" w:type="dxa"/>
            <w:shd w:val="clear" w:color="auto" w:fill="auto"/>
          </w:tcPr>
          <w:p w14:paraId="07ACE389" w14:textId="77777777" w:rsidR="000905E2" w:rsidRPr="000435D8" w:rsidRDefault="000905E2" w:rsidP="000E77AE">
            <w:pPr>
              <w:spacing w:before="40" w:after="120"/>
              <w:rPr>
                <w:lang w:val="en-GB"/>
              </w:rPr>
            </w:pPr>
          </w:p>
        </w:tc>
        <w:tc>
          <w:tcPr>
            <w:tcW w:w="2150" w:type="dxa"/>
            <w:shd w:val="clear" w:color="auto" w:fill="auto"/>
          </w:tcPr>
          <w:p w14:paraId="0EA1A8E2" w14:textId="03C0D0B9" w:rsidR="000905E2" w:rsidRPr="000435D8" w:rsidRDefault="000905E2" w:rsidP="000E77AE">
            <w:pPr>
              <w:spacing w:before="40" w:after="120"/>
              <w:rPr>
                <w:lang w:val="en-GB"/>
              </w:rPr>
            </w:pPr>
            <w:r w:rsidRPr="000435D8">
              <w:t>Séptimo</w:t>
            </w:r>
            <w:r w:rsidR="00A25EFB">
              <w:br/>
            </w:r>
            <w:r w:rsidRPr="000435D8">
              <w:t>(presentación prevista el</w:t>
            </w:r>
            <w:r w:rsidR="00A25EFB">
              <w:t> </w:t>
            </w:r>
            <w:r w:rsidRPr="000435D8">
              <w:t>6</w:t>
            </w:r>
            <w:r w:rsidR="00B262FF">
              <w:t> </w:t>
            </w:r>
            <w:r w:rsidRPr="000435D8">
              <w:t>de diciembre de</w:t>
            </w:r>
            <w:r w:rsidR="00B262FF">
              <w:t xml:space="preserve"> </w:t>
            </w:r>
            <w:r w:rsidRPr="000435D8">
              <w:t>2023)</w:t>
            </w:r>
          </w:p>
        </w:tc>
      </w:tr>
      <w:tr w:rsidR="000905E2" w:rsidRPr="000435D8" w14:paraId="3009CD18" w14:textId="77777777" w:rsidTr="00B262FF">
        <w:trPr>
          <w:cantSplit/>
          <w:trHeight w:val="240"/>
        </w:trPr>
        <w:tc>
          <w:tcPr>
            <w:tcW w:w="2266" w:type="dxa"/>
            <w:shd w:val="clear" w:color="auto" w:fill="auto"/>
          </w:tcPr>
          <w:p w14:paraId="13014F02" w14:textId="77777777" w:rsidR="000905E2" w:rsidRPr="000435D8" w:rsidRDefault="000905E2" w:rsidP="000E77AE">
            <w:pPr>
              <w:spacing w:before="40" w:after="120"/>
              <w:rPr>
                <w:lang w:val="en-GB"/>
              </w:rPr>
            </w:pPr>
            <w:r w:rsidRPr="000435D8">
              <w:t>Líbano (2000)</w:t>
            </w:r>
          </w:p>
        </w:tc>
        <w:tc>
          <w:tcPr>
            <w:tcW w:w="2111" w:type="dxa"/>
            <w:shd w:val="clear" w:color="auto" w:fill="auto"/>
          </w:tcPr>
          <w:p w14:paraId="3440C57C" w14:textId="4DEB4349" w:rsidR="000905E2" w:rsidRPr="000435D8" w:rsidRDefault="000905E2" w:rsidP="000E77AE">
            <w:pPr>
              <w:spacing w:before="40" w:after="120"/>
              <w:rPr>
                <w:lang w:val="en-GB"/>
              </w:rPr>
            </w:pPr>
            <w:r w:rsidRPr="000435D8">
              <w:t>Inicial</w:t>
            </w:r>
            <w:r w:rsidR="00A25EFB">
              <w:br/>
            </w:r>
            <w:r w:rsidRPr="000435D8">
              <w:t>(abril de 2017)</w:t>
            </w:r>
          </w:p>
        </w:tc>
        <w:tc>
          <w:tcPr>
            <w:tcW w:w="1977" w:type="dxa"/>
            <w:shd w:val="clear" w:color="auto" w:fill="auto"/>
          </w:tcPr>
          <w:p w14:paraId="33E50402" w14:textId="42865E8D" w:rsidR="000905E2" w:rsidRPr="000435D8" w:rsidRDefault="000905E2" w:rsidP="000E77AE">
            <w:pPr>
              <w:spacing w:before="40" w:after="120"/>
              <w:rPr>
                <w:lang w:val="en-GB"/>
              </w:rPr>
            </w:pPr>
            <w:r w:rsidRPr="000435D8">
              <w:t>Segundo</w:t>
            </w:r>
            <w:r w:rsidR="00A25EFB">
              <w:br/>
            </w:r>
            <w:r w:rsidRPr="000435D8">
              <w:t>(12 de mayo de 2021)</w:t>
            </w:r>
          </w:p>
        </w:tc>
        <w:tc>
          <w:tcPr>
            <w:tcW w:w="2150" w:type="dxa"/>
            <w:shd w:val="clear" w:color="auto" w:fill="auto"/>
          </w:tcPr>
          <w:p w14:paraId="73D79205" w14:textId="77777777" w:rsidR="000905E2" w:rsidRPr="000435D8" w:rsidRDefault="000905E2" w:rsidP="000E77AE">
            <w:pPr>
              <w:spacing w:before="40" w:after="120"/>
              <w:rPr>
                <w:lang w:val="en-GB"/>
              </w:rPr>
            </w:pPr>
          </w:p>
        </w:tc>
      </w:tr>
      <w:tr w:rsidR="000905E2" w:rsidRPr="000435D8" w14:paraId="3700D718" w14:textId="77777777" w:rsidTr="00B262FF">
        <w:trPr>
          <w:cantSplit/>
          <w:trHeight w:val="240"/>
        </w:trPr>
        <w:tc>
          <w:tcPr>
            <w:tcW w:w="2266" w:type="dxa"/>
            <w:shd w:val="clear" w:color="auto" w:fill="auto"/>
          </w:tcPr>
          <w:p w14:paraId="030DCE31" w14:textId="77777777" w:rsidR="000905E2" w:rsidRPr="000435D8" w:rsidRDefault="000905E2" w:rsidP="000E77AE">
            <w:pPr>
              <w:spacing w:before="40" w:after="120"/>
              <w:rPr>
                <w:lang w:val="en-GB"/>
              </w:rPr>
            </w:pPr>
            <w:r w:rsidRPr="000435D8">
              <w:t>Libia</w:t>
            </w:r>
            <w:r w:rsidRPr="000435D8">
              <w:rPr>
                <w:i/>
                <w:sz w:val="18"/>
                <w:szCs w:val="18"/>
                <w:vertAlign w:val="superscript"/>
              </w:rPr>
              <w:t>a</w:t>
            </w:r>
            <w:r w:rsidRPr="000435D8">
              <w:t xml:space="preserve"> (1989)</w:t>
            </w:r>
          </w:p>
        </w:tc>
        <w:tc>
          <w:tcPr>
            <w:tcW w:w="2111" w:type="dxa"/>
            <w:shd w:val="clear" w:color="auto" w:fill="auto"/>
          </w:tcPr>
          <w:p w14:paraId="43ABD151" w14:textId="0F89F747" w:rsidR="000905E2" w:rsidRPr="000435D8" w:rsidRDefault="000905E2" w:rsidP="000E77AE">
            <w:pPr>
              <w:spacing w:before="40" w:after="120"/>
              <w:rPr>
                <w:lang w:val="en-GB"/>
              </w:rPr>
            </w:pPr>
            <w:r w:rsidRPr="000435D8">
              <w:t>Tercero</w:t>
            </w:r>
            <w:r w:rsidR="00A25EFB">
              <w:br/>
            </w:r>
            <w:r w:rsidRPr="000435D8">
              <w:t>(mayo de 1999)</w:t>
            </w:r>
          </w:p>
        </w:tc>
        <w:tc>
          <w:tcPr>
            <w:tcW w:w="1977" w:type="dxa"/>
            <w:shd w:val="clear" w:color="auto" w:fill="auto"/>
          </w:tcPr>
          <w:p w14:paraId="3189EE04" w14:textId="40801A5E" w:rsidR="000905E2" w:rsidRPr="000435D8" w:rsidRDefault="000905E2" w:rsidP="000E77AE">
            <w:pPr>
              <w:spacing w:before="40" w:after="120"/>
              <w:rPr>
                <w:lang w:val="en-GB"/>
              </w:rPr>
            </w:pPr>
            <w:r w:rsidRPr="000435D8">
              <w:t>Cuarto</w:t>
            </w:r>
            <w:r w:rsidR="00A25EFB">
              <w:br/>
            </w:r>
            <w:r w:rsidRPr="000435D8">
              <w:t>(14 de junio de 2002)</w:t>
            </w:r>
          </w:p>
        </w:tc>
        <w:tc>
          <w:tcPr>
            <w:tcW w:w="2150" w:type="dxa"/>
            <w:shd w:val="clear" w:color="auto" w:fill="auto"/>
          </w:tcPr>
          <w:p w14:paraId="137CD4EA" w14:textId="77777777" w:rsidR="000905E2" w:rsidRPr="000435D8" w:rsidRDefault="000905E2" w:rsidP="000E77AE">
            <w:pPr>
              <w:spacing w:before="40" w:after="120"/>
              <w:rPr>
                <w:lang w:val="en-GB"/>
              </w:rPr>
            </w:pPr>
          </w:p>
        </w:tc>
      </w:tr>
      <w:tr w:rsidR="000905E2" w:rsidRPr="000435D8" w14:paraId="427D968F" w14:textId="77777777" w:rsidTr="00B262FF">
        <w:trPr>
          <w:cantSplit/>
          <w:trHeight w:val="240"/>
        </w:trPr>
        <w:tc>
          <w:tcPr>
            <w:tcW w:w="2266" w:type="dxa"/>
            <w:shd w:val="clear" w:color="auto" w:fill="auto"/>
          </w:tcPr>
          <w:p w14:paraId="36489580" w14:textId="77777777" w:rsidR="000905E2" w:rsidRPr="000435D8" w:rsidRDefault="000905E2" w:rsidP="000E77AE">
            <w:pPr>
              <w:spacing w:before="40" w:after="120"/>
              <w:rPr>
                <w:lang w:val="en-GB"/>
              </w:rPr>
            </w:pPr>
            <w:r w:rsidRPr="000435D8">
              <w:t>Liechtenstein</w:t>
            </w:r>
            <w:r w:rsidRPr="000435D8">
              <w:rPr>
                <w:i/>
                <w:sz w:val="18"/>
                <w:szCs w:val="18"/>
                <w:vertAlign w:val="superscript"/>
              </w:rPr>
              <w:t>a</w:t>
            </w:r>
            <w:r w:rsidRPr="000435D8">
              <w:t xml:space="preserve"> (1990)</w:t>
            </w:r>
          </w:p>
        </w:tc>
        <w:tc>
          <w:tcPr>
            <w:tcW w:w="2111" w:type="dxa"/>
            <w:shd w:val="clear" w:color="auto" w:fill="auto"/>
          </w:tcPr>
          <w:p w14:paraId="199C2AEA" w14:textId="131C02FD" w:rsidR="000905E2" w:rsidRPr="000435D8" w:rsidRDefault="000905E2" w:rsidP="000E77AE">
            <w:pPr>
              <w:spacing w:before="40" w:after="120"/>
              <w:rPr>
                <w:lang w:val="en-GB"/>
              </w:rPr>
            </w:pPr>
            <w:r w:rsidRPr="000435D8">
              <w:t>Cuarto</w:t>
            </w:r>
            <w:r w:rsidR="00A25EFB">
              <w:br/>
            </w:r>
            <w:r w:rsidRPr="000435D8">
              <w:t>(noviembre de 2015)</w:t>
            </w:r>
          </w:p>
        </w:tc>
        <w:tc>
          <w:tcPr>
            <w:tcW w:w="1977" w:type="dxa"/>
            <w:shd w:val="clear" w:color="auto" w:fill="auto"/>
          </w:tcPr>
          <w:p w14:paraId="17271D90" w14:textId="77777777" w:rsidR="000905E2" w:rsidRPr="000435D8" w:rsidRDefault="000905E2" w:rsidP="000E77AE">
            <w:pPr>
              <w:spacing w:before="40" w:after="120"/>
              <w:rPr>
                <w:lang w:val="en-GB"/>
              </w:rPr>
            </w:pPr>
          </w:p>
        </w:tc>
        <w:tc>
          <w:tcPr>
            <w:tcW w:w="2150" w:type="dxa"/>
            <w:shd w:val="clear" w:color="auto" w:fill="auto"/>
          </w:tcPr>
          <w:p w14:paraId="52A5ECE3" w14:textId="2C8C1F68" w:rsidR="000905E2" w:rsidRPr="000435D8" w:rsidRDefault="000905E2" w:rsidP="000E77AE">
            <w:pPr>
              <w:spacing w:before="40" w:after="120"/>
              <w:rPr>
                <w:lang w:val="en-GB"/>
              </w:rPr>
            </w:pPr>
            <w:r w:rsidRPr="000435D8">
              <w:t>Quinto</w:t>
            </w:r>
            <w:r w:rsidR="00A25EFB">
              <w:br/>
            </w:r>
            <w:r w:rsidRPr="000435D8">
              <w:t>(recibido el 5 de diciembre de 2019)</w:t>
            </w:r>
          </w:p>
        </w:tc>
      </w:tr>
      <w:tr w:rsidR="000905E2" w:rsidRPr="000435D8" w14:paraId="340005F8" w14:textId="77777777" w:rsidTr="00B262FF">
        <w:trPr>
          <w:cantSplit/>
          <w:trHeight w:val="240"/>
        </w:trPr>
        <w:tc>
          <w:tcPr>
            <w:tcW w:w="2266" w:type="dxa"/>
            <w:shd w:val="clear" w:color="auto" w:fill="auto"/>
          </w:tcPr>
          <w:p w14:paraId="6705BA79" w14:textId="77777777" w:rsidR="000905E2" w:rsidRPr="000435D8" w:rsidRDefault="000905E2" w:rsidP="000E77AE">
            <w:pPr>
              <w:spacing w:before="40" w:after="120"/>
              <w:rPr>
                <w:lang w:val="en-GB"/>
              </w:rPr>
            </w:pPr>
            <w:r w:rsidRPr="000435D8">
              <w:t>Lituania</w:t>
            </w:r>
            <w:r w:rsidRPr="000435D8">
              <w:rPr>
                <w:i/>
                <w:sz w:val="18"/>
                <w:szCs w:val="18"/>
                <w:vertAlign w:val="superscript"/>
              </w:rPr>
              <w:t>a</w:t>
            </w:r>
            <w:r w:rsidRPr="000435D8">
              <w:t xml:space="preserve"> (1996)</w:t>
            </w:r>
          </w:p>
        </w:tc>
        <w:tc>
          <w:tcPr>
            <w:tcW w:w="2111" w:type="dxa"/>
            <w:shd w:val="clear" w:color="auto" w:fill="auto"/>
          </w:tcPr>
          <w:p w14:paraId="61CF9B95" w14:textId="36D81D9B" w:rsidR="000905E2" w:rsidRPr="000435D8" w:rsidRDefault="000905E2" w:rsidP="000E77AE">
            <w:pPr>
              <w:spacing w:before="40" w:after="120"/>
              <w:rPr>
                <w:lang w:val="en-GB"/>
              </w:rPr>
            </w:pPr>
            <w:r w:rsidRPr="000435D8">
              <w:t>Cuarto</w:t>
            </w:r>
            <w:r w:rsidR="00A25EFB">
              <w:br/>
            </w:r>
            <w:r w:rsidRPr="000435D8">
              <w:t>(noviembre de 2021)</w:t>
            </w:r>
          </w:p>
        </w:tc>
        <w:tc>
          <w:tcPr>
            <w:tcW w:w="1977" w:type="dxa"/>
            <w:shd w:val="clear" w:color="auto" w:fill="auto"/>
          </w:tcPr>
          <w:p w14:paraId="749084FB" w14:textId="77777777" w:rsidR="000905E2" w:rsidRPr="000435D8" w:rsidRDefault="000905E2" w:rsidP="000E77AE">
            <w:pPr>
              <w:spacing w:before="40" w:after="120"/>
              <w:rPr>
                <w:lang w:val="en-GB"/>
              </w:rPr>
            </w:pPr>
          </w:p>
        </w:tc>
        <w:tc>
          <w:tcPr>
            <w:tcW w:w="2150" w:type="dxa"/>
            <w:shd w:val="clear" w:color="auto" w:fill="auto"/>
          </w:tcPr>
          <w:p w14:paraId="674A99ED" w14:textId="1F2146D7" w:rsidR="000905E2" w:rsidRPr="000435D8" w:rsidRDefault="000905E2" w:rsidP="000E77AE">
            <w:pPr>
              <w:spacing w:before="40" w:after="120"/>
              <w:rPr>
                <w:lang w:val="en-GB"/>
              </w:rPr>
            </w:pPr>
            <w:r w:rsidRPr="000435D8">
              <w:t>Quinto</w:t>
            </w:r>
            <w:r w:rsidR="00A25EFB">
              <w:br/>
            </w:r>
            <w:r w:rsidRPr="000435D8">
              <w:t>(presentación prevista el</w:t>
            </w:r>
            <w:r w:rsidR="00A25EFB">
              <w:t> </w:t>
            </w:r>
            <w:r w:rsidRPr="000435D8">
              <w:t>3</w:t>
            </w:r>
            <w:r w:rsidR="00B262FF">
              <w:t> </w:t>
            </w:r>
            <w:r w:rsidRPr="000435D8">
              <w:t>de diciembre de</w:t>
            </w:r>
            <w:r w:rsidR="00B262FF">
              <w:t xml:space="preserve"> </w:t>
            </w:r>
            <w:r w:rsidRPr="000435D8">
              <w:t>2025)</w:t>
            </w:r>
          </w:p>
        </w:tc>
      </w:tr>
      <w:tr w:rsidR="000905E2" w:rsidRPr="000435D8" w14:paraId="4A97C930" w14:textId="77777777" w:rsidTr="00B262FF">
        <w:trPr>
          <w:cantSplit/>
          <w:trHeight w:val="240"/>
        </w:trPr>
        <w:tc>
          <w:tcPr>
            <w:tcW w:w="2266" w:type="dxa"/>
            <w:shd w:val="clear" w:color="auto" w:fill="auto"/>
          </w:tcPr>
          <w:p w14:paraId="7FF1D202" w14:textId="77777777" w:rsidR="000905E2" w:rsidRPr="000435D8" w:rsidRDefault="000905E2" w:rsidP="000E77AE">
            <w:pPr>
              <w:spacing w:before="40" w:after="120"/>
              <w:rPr>
                <w:lang w:val="en-GB"/>
              </w:rPr>
            </w:pPr>
            <w:r w:rsidRPr="000435D8">
              <w:t>Luxemburgo</w:t>
            </w:r>
            <w:r w:rsidRPr="000435D8">
              <w:rPr>
                <w:i/>
                <w:sz w:val="18"/>
                <w:szCs w:val="18"/>
                <w:vertAlign w:val="superscript"/>
              </w:rPr>
              <w:t>a</w:t>
            </w:r>
            <w:r w:rsidRPr="000435D8">
              <w:t xml:space="preserve"> (1987)</w:t>
            </w:r>
          </w:p>
        </w:tc>
        <w:tc>
          <w:tcPr>
            <w:tcW w:w="2111" w:type="dxa"/>
            <w:shd w:val="clear" w:color="auto" w:fill="auto"/>
          </w:tcPr>
          <w:p w14:paraId="7B128B89" w14:textId="64BDCEBD" w:rsidR="000905E2" w:rsidRPr="000435D8" w:rsidRDefault="000905E2" w:rsidP="000E77AE">
            <w:pPr>
              <w:spacing w:before="40" w:after="120"/>
              <w:rPr>
                <w:lang w:val="en-GB"/>
              </w:rPr>
            </w:pPr>
            <w:r w:rsidRPr="000435D8">
              <w:t>Sexto y séptimo</w:t>
            </w:r>
            <w:r w:rsidR="00A25EFB">
              <w:br/>
            </w:r>
            <w:r w:rsidRPr="000435D8">
              <w:t>(abril de 2015)</w:t>
            </w:r>
          </w:p>
        </w:tc>
        <w:tc>
          <w:tcPr>
            <w:tcW w:w="1977" w:type="dxa"/>
            <w:shd w:val="clear" w:color="auto" w:fill="auto"/>
          </w:tcPr>
          <w:p w14:paraId="11800DDE" w14:textId="77777777" w:rsidR="000905E2" w:rsidRPr="000435D8" w:rsidRDefault="000905E2" w:rsidP="000E77AE">
            <w:pPr>
              <w:spacing w:before="40" w:after="120"/>
              <w:rPr>
                <w:lang w:val="en-GB"/>
              </w:rPr>
            </w:pPr>
          </w:p>
        </w:tc>
        <w:tc>
          <w:tcPr>
            <w:tcW w:w="2150" w:type="dxa"/>
            <w:shd w:val="clear" w:color="auto" w:fill="auto"/>
          </w:tcPr>
          <w:p w14:paraId="78A0C44D" w14:textId="61AE7497" w:rsidR="000905E2" w:rsidRPr="000435D8" w:rsidRDefault="000905E2" w:rsidP="000E77AE">
            <w:pPr>
              <w:spacing w:before="40" w:after="120"/>
              <w:rPr>
                <w:lang w:val="en-GB"/>
              </w:rPr>
            </w:pPr>
            <w:r w:rsidRPr="000435D8">
              <w:t>Octavo</w:t>
            </w:r>
            <w:r w:rsidR="00A25EFB">
              <w:br/>
            </w:r>
            <w:r w:rsidRPr="000435D8">
              <w:t>(recibido el 16 de mayo de</w:t>
            </w:r>
            <w:r w:rsidR="00B262FF">
              <w:t> </w:t>
            </w:r>
            <w:r w:rsidRPr="000435D8">
              <w:t>2019)</w:t>
            </w:r>
          </w:p>
        </w:tc>
      </w:tr>
      <w:tr w:rsidR="000905E2" w:rsidRPr="000435D8" w14:paraId="2B102AA7" w14:textId="77777777" w:rsidTr="00B262FF">
        <w:trPr>
          <w:cantSplit/>
          <w:trHeight w:val="240"/>
        </w:trPr>
        <w:tc>
          <w:tcPr>
            <w:tcW w:w="2266" w:type="dxa"/>
            <w:shd w:val="clear" w:color="auto" w:fill="auto"/>
          </w:tcPr>
          <w:p w14:paraId="3C0E2329" w14:textId="77777777" w:rsidR="000905E2" w:rsidRPr="000435D8" w:rsidRDefault="000905E2" w:rsidP="000E77AE">
            <w:pPr>
              <w:spacing w:before="40" w:after="120"/>
              <w:rPr>
                <w:lang w:val="en-GB"/>
              </w:rPr>
            </w:pPr>
            <w:r w:rsidRPr="000435D8">
              <w:t>Macedonia del Norte</w:t>
            </w:r>
            <w:r w:rsidRPr="000435D8">
              <w:rPr>
                <w:i/>
                <w:sz w:val="18"/>
                <w:szCs w:val="18"/>
                <w:vertAlign w:val="superscript"/>
              </w:rPr>
              <w:t>a</w:t>
            </w:r>
            <w:r w:rsidRPr="000435D8">
              <w:t xml:space="preserve"> (1994)</w:t>
            </w:r>
          </w:p>
        </w:tc>
        <w:tc>
          <w:tcPr>
            <w:tcW w:w="2111" w:type="dxa"/>
            <w:shd w:val="clear" w:color="auto" w:fill="auto"/>
          </w:tcPr>
          <w:p w14:paraId="0567A4E1" w14:textId="63F33C06" w:rsidR="000905E2" w:rsidRPr="000435D8" w:rsidRDefault="000905E2" w:rsidP="000E77AE">
            <w:pPr>
              <w:spacing w:before="40" w:after="120"/>
              <w:rPr>
                <w:lang w:val="en-GB"/>
              </w:rPr>
            </w:pPr>
            <w:r w:rsidRPr="000435D8">
              <w:t>Tercero</w:t>
            </w:r>
            <w:r w:rsidR="00A25EFB">
              <w:br/>
            </w:r>
            <w:r w:rsidRPr="000435D8">
              <w:t>(mayo de 2015)</w:t>
            </w:r>
          </w:p>
        </w:tc>
        <w:tc>
          <w:tcPr>
            <w:tcW w:w="1977" w:type="dxa"/>
            <w:shd w:val="clear" w:color="auto" w:fill="auto"/>
          </w:tcPr>
          <w:p w14:paraId="742CFC10" w14:textId="77777777" w:rsidR="000905E2" w:rsidRPr="000435D8" w:rsidRDefault="000905E2" w:rsidP="000E77AE">
            <w:pPr>
              <w:spacing w:before="40" w:after="120"/>
              <w:rPr>
                <w:lang w:val="en-GB"/>
              </w:rPr>
            </w:pPr>
          </w:p>
        </w:tc>
        <w:tc>
          <w:tcPr>
            <w:tcW w:w="2150" w:type="dxa"/>
            <w:shd w:val="clear" w:color="auto" w:fill="auto"/>
          </w:tcPr>
          <w:p w14:paraId="7CCEF815" w14:textId="498C6D3E" w:rsidR="000905E2" w:rsidRPr="000435D8" w:rsidRDefault="000905E2" w:rsidP="000E77AE">
            <w:pPr>
              <w:spacing w:before="40" w:after="120"/>
              <w:rPr>
                <w:lang w:val="en-GB"/>
              </w:rPr>
            </w:pPr>
            <w:r w:rsidRPr="000435D8">
              <w:t>Cuarto</w:t>
            </w:r>
            <w:r w:rsidR="00A25EFB">
              <w:br/>
            </w:r>
            <w:r w:rsidRPr="000435D8">
              <w:t>(recibido el 29 de junio de</w:t>
            </w:r>
            <w:r w:rsidR="00B262FF">
              <w:t> </w:t>
            </w:r>
            <w:r w:rsidRPr="000435D8">
              <w:t>2020)</w:t>
            </w:r>
          </w:p>
        </w:tc>
      </w:tr>
      <w:tr w:rsidR="000905E2" w:rsidRPr="000435D8" w14:paraId="64F18E84" w14:textId="77777777" w:rsidTr="00B262FF">
        <w:trPr>
          <w:cantSplit/>
          <w:trHeight w:val="240"/>
        </w:trPr>
        <w:tc>
          <w:tcPr>
            <w:tcW w:w="2266" w:type="dxa"/>
            <w:shd w:val="clear" w:color="auto" w:fill="auto"/>
          </w:tcPr>
          <w:p w14:paraId="2641073C" w14:textId="77777777" w:rsidR="000905E2" w:rsidRPr="000435D8" w:rsidRDefault="000905E2" w:rsidP="000E77AE">
            <w:pPr>
              <w:spacing w:before="40" w:after="120"/>
              <w:rPr>
                <w:lang w:val="en-GB"/>
              </w:rPr>
            </w:pPr>
            <w:r w:rsidRPr="000435D8">
              <w:lastRenderedPageBreak/>
              <w:t>Madagascar (2005)</w:t>
            </w:r>
          </w:p>
        </w:tc>
        <w:tc>
          <w:tcPr>
            <w:tcW w:w="2111" w:type="dxa"/>
            <w:shd w:val="clear" w:color="auto" w:fill="auto"/>
          </w:tcPr>
          <w:p w14:paraId="27BF55FA" w14:textId="66292070" w:rsidR="000905E2" w:rsidRPr="000435D8" w:rsidRDefault="000905E2" w:rsidP="000E77AE">
            <w:pPr>
              <w:spacing w:before="40" w:after="120"/>
              <w:rPr>
                <w:lang w:val="en-GB"/>
              </w:rPr>
            </w:pPr>
            <w:r w:rsidRPr="000435D8">
              <w:t>Inicial</w:t>
            </w:r>
            <w:r w:rsidR="00A25EFB">
              <w:br/>
            </w:r>
            <w:r w:rsidRPr="000435D8">
              <w:t>(noviembre de</w:t>
            </w:r>
            <w:r w:rsidR="00A25EFB">
              <w:t xml:space="preserve"> </w:t>
            </w:r>
            <w:r w:rsidRPr="000435D8">
              <w:t>2011)</w:t>
            </w:r>
          </w:p>
        </w:tc>
        <w:tc>
          <w:tcPr>
            <w:tcW w:w="1977" w:type="dxa"/>
            <w:shd w:val="clear" w:color="auto" w:fill="auto"/>
          </w:tcPr>
          <w:p w14:paraId="72520EBD" w14:textId="1BBFE588" w:rsidR="000905E2" w:rsidRPr="000435D8" w:rsidRDefault="000905E2" w:rsidP="000E77AE">
            <w:pPr>
              <w:spacing w:before="40" w:after="120"/>
              <w:rPr>
                <w:lang w:val="en-GB"/>
              </w:rPr>
            </w:pPr>
            <w:r w:rsidRPr="000435D8">
              <w:t>Segundo</w:t>
            </w:r>
            <w:r w:rsidR="00A25EFB">
              <w:br/>
            </w:r>
            <w:r w:rsidRPr="000435D8">
              <w:t>(25 de noviembre de</w:t>
            </w:r>
            <w:r w:rsidR="00A25EFB">
              <w:t> </w:t>
            </w:r>
            <w:r w:rsidRPr="000435D8">
              <w:t>2015)</w:t>
            </w:r>
          </w:p>
        </w:tc>
        <w:tc>
          <w:tcPr>
            <w:tcW w:w="2150" w:type="dxa"/>
            <w:shd w:val="clear" w:color="auto" w:fill="auto"/>
          </w:tcPr>
          <w:p w14:paraId="510C6E55" w14:textId="77777777" w:rsidR="000905E2" w:rsidRPr="000435D8" w:rsidRDefault="000905E2" w:rsidP="000E77AE">
            <w:pPr>
              <w:spacing w:before="40" w:after="120"/>
              <w:rPr>
                <w:lang w:val="en-GB"/>
              </w:rPr>
            </w:pPr>
          </w:p>
        </w:tc>
      </w:tr>
      <w:tr w:rsidR="000905E2" w:rsidRPr="000435D8" w14:paraId="5AF8A12D" w14:textId="77777777" w:rsidTr="00B262FF">
        <w:trPr>
          <w:cantSplit/>
          <w:trHeight w:val="240"/>
        </w:trPr>
        <w:tc>
          <w:tcPr>
            <w:tcW w:w="2266" w:type="dxa"/>
            <w:shd w:val="clear" w:color="auto" w:fill="auto"/>
          </w:tcPr>
          <w:p w14:paraId="21F53D6A" w14:textId="77777777" w:rsidR="000905E2" w:rsidRPr="000435D8" w:rsidRDefault="000905E2" w:rsidP="000E77AE">
            <w:pPr>
              <w:spacing w:before="40" w:after="120"/>
              <w:rPr>
                <w:lang w:val="en-GB"/>
              </w:rPr>
            </w:pPr>
            <w:r w:rsidRPr="000435D8">
              <w:t>Maldivas</w:t>
            </w:r>
            <w:r w:rsidRPr="000435D8">
              <w:rPr>
                <w:i/>
                <w:sz w:val="18"/>
                <w:szCs w:val="18"/>
                <w:vertAlign w:val="superscript"/>
              </w:rPr>
              <w:t>a</w:t>
            </w:r>
            <w:r w:rsidRPr="000435D8">
              <w:t xml:space="preserve"> (2004)</w:t>
            </w:r>
          </w:p>
        </w:tc>
        <w:tc>
          <w:tcPr>
            <w:tcW w:w="2111" w:type="dxa"/>
            <w:shd w:val="clear" w:color="auto" w:fill="auto"/>
          </w:tcPr>
          <w:p w14:paraId="5841CEB8" w14:textId="77513867" w:rsidR="000905E2" w:rsidRPr="000435D8" w:rsidRDefault="000905E2" w:rsidP="000E77AE">
            <w:pPr>
              <w:spacing w:before="40" w:after="120"/>
              <w:rPr>
                <w:lang w:val="en-GB"/>
              </w:rPr>
            </w:pPr>
            <w:r w:rsidRPr="000435D8">
              <w:t>Inicial</w:t>
            </w:r>
            <w:r w:rsidR="00A25EFB">
              <w:br/>
            </w:r>
            <w:r w:rsidRPr="000435D8">
              <w:t>(noviembre de</w:t>
            </w:r>
            <w:r w:rsidR="00A25EFB">
              <w:t xml:space="preserve"> </w:t>
            </w:r>
            <w:r w:rsidRPr="000435D8">
              <w:t>2018)</w:t>
            </w:r>
          </w:p>
        </w:tc>
        <w:tc>
          <w:tcPr>
            <w:tcW w:w="1977" w:type="dxa"/>
            <w:shd w:val="clear" w:color="auto" w:fill="auto"/>
          </w:tcPr>
          <w:p w14:paraId="6FA4400F" w14:textId="77777777" w:rsidR="000905E2" w:rsidRPr="000435D8" w:rsidRDefault="000905E2" w:rsidP="000E77AE">
            <w:pPr>
              <w:spacing w:before="40" w:after="120"/>
              <w:rPr>
                <w:lang w:val="en-GB"/>
              </w:rPr>
            </w:pPr>
          </w:p>
        </w:tc>
        <w:tc>
          <w:tcPr>
            <w:tcW w:w="2150" w:type="dxa"/>
            <w:shd w:val="clear" w:color="auto" w:fill="auto"/>
          </w:tcPr>
          <w:p w14:paraId="0B3A69C7" w14:textId="28BFEE04" w:rsidR="000905E2" w:rsidRPr="000435D8" w:rsidRDefault="000905E2" w:rsidP="000E77AE">
            <w:pPr>
              <w:spacing w:before="40" w:after="120"/>
              <w:rPr>
                <w:lang w:val="en-GB"/>
              </w:rPr>
            </w:pPr>
            <w:r w:rsidRPr="000435D8">
              <w:t>Segundo</w:t>
            </w:r>
            <w:r w:rsidR="00A25EFB">
              <w:br/>
            </w:r>
            <w:r w:rsidRPr="000435D8">
              <w:t>(presentación prevista el</w:t>
            </w:r>
            <w:r w:rsidR="00A25EFB">
              <w:t> </w:t>
            </w:r>
            <w:r w:rsidRPr="000435D8">
              <w:t>7</w:t>
            </w:r>
            <w:r w:rsidR="00B262FF">
              <w:t> </w:t>
            </w:r>
            <w:r w:rsidRPr="000435D8">
              <w:t>de diciembre de</w:t>
            </w:r>
            <w:r w:rsidR="00B262FF">
              <w:t xml:space="preserve"> </w:t>
            </w:r>
            <w:r w:rsidRPr="000435D8">
              <w:t>2022)</w:t>
            </w:r>
          </w:p>
        </w:tc>
      </w:tr>
      <w:tr w:rsidR="000905E2" w:rsidRPr="000435D8" w14:paraId="16BF455D" w14:textId="77777777" w:rsidTr="00B262FF">
        <w:trPr>
          <w:cantSplit/>
          <w:trHeight w:val="240"/>
        </w:trPr>
        <w:tc>
          <w:tcPr>
            <w:tcW w:w="2266" w:type="dxa"/>
            <w:shd w:val="clear" w:color="auto" w:fill="auto"/>
          </w:tcPr>
          <w:p w14:paraId="0F4C29CC" w14:textId="77777777" w:rsidR="000905E2" w:rsidRPr="000435D8" w:rsidRDefault="000905E2" w:rsidP="000E77AE">
            <w:pPr>
              <w:spacing w:before="40" w:after="120"/>
              <w:rPr>
                <w:lang w:val="en-GB"/>
              </w:rPr>
            </w:pPr>
            <w:r w:rsidRPr="000435D8">
              <w:t>Malta</w:t>
            </w:r>
            <w:r w:rsidRPr="000435D8">
              <w:rPr>
                <w:i/>
                <w:sz w:val="18"/>
                <w:szCs w:val="18"/>
                <w:vertAlign w:val="superscript"/>
              </w:rPr>
              <w:t>a</w:t>
            </w:r>
            <w:r w:rsidRPr="000435D8">
              <w:t xml:space="preserve"> (1990)</w:t>
            </w:r>
          </w:p>
        </w:tc>
        <w:tc>
          <w:tcPr>
            <w:tcW w:w="2111" w:type="dxa"/>
            <w:shd w:val="clear" w:color="auto" w:fill="auto"/>
          </w:tcPr>
          <w:p w14:paraId="77EC208B" w14:textId="4735A407" w:rsidR="000905E2" w:rsidRPr="000435D8" w:rsidRDefault="000905E2" w:rsidP="000E77AE">
            <w:pPr>
              <w:spacing w:before="40" w:after="120"/>
              <w:rPr>
                <w:lang w:val="en-GB"/>
              </w:rPr>
            </w:pPr>
            <w:r w:rsidRPr="000435D8">
              <w:t>Segundo</w:t>
            </w:r>
            <w:r w:rsidR="00A25EFB">
              <w:br/>
            </w:r>
            <w:r w:rsidRPr="000435D8">
              <w:t>(noviembre de</w:t>
            </w:r>
            <w:r w:rsidR="00A25EFB">
              <w:t xml:space="preserve"> </w:t>
            </w:r>
            <w:r w:rsidRPr="000435D8">
              <w:t>1999)</w:t>
            </w:r>
          </w:p>
        </w:tc>
        <w:tc>
          <w:tcPr>
            <w:tcW w:w="1977" w:type="dxa"/>
            <w:shd w:val="clear" w:color="auto" w:fill="auto"/>
          </w:tcPr>
          <w:p w14:paraId="38A95F7F" w14:textId="2CA94B24" w:rsidR="000905E2" w:rsidRPr="000435D8" w:rsidRDefault="000905E2" w:rsidP="000E77AE">
            <w:pPr>
              <w:spacing w:before="40" w:after="120"/>
              <w:rPr>
                <w:lang w:val="en-GB"/>
              </w:rPr>
            </w:pPr>
            <w:r w:rsidRPr="000435D8">
              <w:t>Tercero</w:t>
            </w:r>
            <w:r w:rsidR="00A25EFB">
              <w:br/>
            </w:r>
            <w:r w:rsidRPr="000435D8">
              <w:t>(12 de diciembre de</w:t>
            </w:r>
            <w:r w:rsidR="00B262FF">
              <w:t xml:space="preserve"> </w:t>
            </w:r>
            <w:r w:rsidRPr="000435D8">
              <w:t>2000)</w:t>
            </w:r>
          </w:p>
        </w:tc>
        <w:tc>
          <w:tcPr>
            <w:tcW w:w="2150" w:type="dxa"/>
            <w:shd w:val="clear" w:color="auto" w:fill="auto"/>
          </w:tcPr>
          <w:p w14:paraId="54C14D4C" w14:textId="77777777" w:rsidR="000905E2" w:rsidRPr="000435D8" w:rsidRDefault="000905E2" w:rsidP="000E77AE">
            <w:pPr>
              <w:spacing w:before="40" w:after="120"/>
              <w:rPr>
                <w:lang w:val="en-GB"/>
              </w:rPr>
            </w:pPr>
          </w:p>
        </w:tc>
      </w:tr>
      <w:tr w:rsidR="000905E2" w:rsidRPr="000435D8" w14:paraId="5508B3CC" w14:textId="77777777" w:rsidTr="00B262FF">
        <w:trPr>
          <w:cantSplit/>
          <w:trHeight w:val="240"/>
        </w:trPr>
        <w:tc>
          <w:tcPr>
            <w:tcW w:w="2266" w:type="dxa"/>
            <w:shd w:val="clear" w:color="auto" w:fill="auto"/>
          </w:tcPr>
          <w:p w14:paraId="42D4B1B7" w14:textId="77777777" w:rsidR="000905E2" w:rsidRPr="000435D8" w:rsidRDefault="000905E2" w:rsidP="000E77AE">
            <w:pPr>
              <w:spacing w:before="40" w:after="120"/>
              <w:rPr>
                <w:lang w:val="en-GB"/>
              </w:rPr>
            </w:pPr>
            <w:r w:rsidRPr="000435D8">
              <w:t>Marruecos</w:t>
            </w:r>
            <w:r w:rsidRPr="000435D8">
              <w:rPr>
                <w:i/>
                <w:sz w:val="18"/>
                <w:szCs w:val="18"/>
                <w:vertAlign w:val="superscript"/>
              </w:rPr>
              <w:t>a</w:t>
            </w:r>
            <w:r w:rsidRPr="000435D8">
              <w:t xml:space="preserve"> (1993)</w:t>
            </w:r>
          </w:p>
        </w:tc>
        <w:tc>
          <w:tcPr>
            <w:tcW w:w="2111" w:type="dxa"/>
            <w:shd w:val="clear" w:color="auto" w:fill="auto"/>
          </w:tcPr>
          <w:p w14:paraId="74B28468" w14:textId="014162D2" w:rsidR="000905E2" w:rsidRPr="000435D8" w:rsidRDefault="000905E2" w:rsidP="000E77AE">
            <w:pPr>
              <w:spacing w:before="40" w:after="120"/>
              <w:rPr>
                <w:lang w:val="en-GB"/>
              </w:rPr>
            </w:pPr>
            <w:r w:rsidRPr="000435D8">
              <w:t>Cuarto</w:t>
            </w:r>
            <w:r w:rsidR="00A25EFB">
              <w:br/>
            </w:r>
            <w:r w:rsidRPr="000435D8">
              <w:t>(noviembre de</w:t>
            </w:r>
            <w:r w:rsidR="00A25EFB">
              <w:t xml:space="preserve"> </w:t>
            </w:r>
            <w:r w:rsidRPr="000435D8">
              <w:t>2011)</w:t>
            </w:r>
          </w:p>
        </w:tc>
        <w:tc>
          <w:tcPr>
            <w:tcW w:w="1977" w:type="dxa"/>
            <w:shd w:val="clear" w:color="auto" w:fill="auto"/>
          </w:tcPr>
          <w:p w14:paraId="7F8E7C31" w14:textId="2BF18B2B" w:rsidR="000905E2" w:rsidRPr="000435D8" w:rsidRDefault="000905E2" w:rsidP="000E77AE">
            <w:pPr>
              <w:spacing w:before="40" w:after="120"/>
              <w:rPr>
                <w:lang w:val="en-GB"/>
              </w:rPr>
            </w:pPr>
            <w:r w:rsidRPr="000435D8">
              <w:t>Quinto</w:t>
            </w:r>
            <w:r w:rsidR="00A25EFB">
              <w:br/>
            </w:r>
            <w:r w:rsidRPr="000435D8">
              <w:t>(25 de noviembre de</w:t>
            </w:r>
            <w:r w:rsidR="00A25EFB">
              <w:t> </w:t>
            </w:r>
            <w:r w:rsidRPr="000435D8">
              <w:t>2015)</w:t>
            </w:r>
          </w:p>
        </w:tc>
        <w:tc>
          <w:tcPr>
            <w:tcW w:w="2150" w:type="dxa"/>
            <w:shd w:val="clear" w:color="auto" w:fill="auto"/>
          </w:tcPr>
          <w:p w14:paraId="183F7218" w14:textId="77777777" w:rsidR="000905E2" w:rsidRPr="000435D8" w:rsidRDefault="000905E2" w:rsidP="000E77AE">
            <w:pPr>
              <w:spacing w:before="40" w:after="120"/>
              <w:rPr>
                <w:lang w:val="en-GB"/>
              </w:rPr>
            </w:pPr>
          </w:p>
        </w:tc>
      </w:tr>
      <w:tr w:rsidR="000905E2" w:rsidRPr="000435D8" w14:paraId="776CFC49" w14:textId="77777777" w:rsidTr="00B262FF">
        <w:trPr>
          <w:cantSplit/>
          <w:trHeight w:val="240"/>
        </w:trPr>
        <w:tc>
          <w:tcPr>
            <w:tcW w:w="2266" w:type="dxa"/>
            <w:shd w:val="clear" w:color="auto" w:fill="auto"/>
          </w:tcPr>
          <w:p w14:paraId="49E671F9" w14:textId="77777777" w:rsidR="000905E2" w:rsidRPr="000435D8" w:rsidRDefault="000905E2" w:rsidP="000E77AE">
            <w:pPr>
              <w:spacing w:before="40" w:after="120"/>
              <w:rPr>
                <w:lang w:val="en-GB"/>
              </w:rPr>
            </w:pPr>
            <w:r w:rsidRPr="000435D8">
              <w:t>Mauricio</w:t>
            </w:r>
            <w:r w:rsidRPr="000435D8">
              <w:rPr>
                <w:i/>
                <w:sz w:val="18"/>
                <w:szCs w:val="18"/>
                <w:vertAlign w:val="superscript"/>
              </w:rPr>
              <w:t>a</w:t>
            </w:r>
            <w:r w:rsidRPr="000435D8">
              <w:t xml:space="preserve"> (1992)</w:t>
            </w:r>
          </w:p>
        </w:tc>
        <w:tc>
          <w:tcPr>
            <w:tcW w:w="2111" w:type="dxa"/>
            <w:shd w:val="clear" w:color="auto" w:fill="auto"/>
          </w:tcPr>
          <w:p w14:paraId="28AF47A2" w14:textId="6987950F" w:rsidR="000905E2" w:rsidRPr="000435D8" w:rsidRDefault="000905E2" w:rsidP="000E77AE">
            <w:pPr>
              <w:spacing w:before="40" w:after="120"/>
              <w:rPr>
                <w:lang w:val="en-GB"/>
              </w:rPr>
            </w:pPr>
            <w:r w:rsidRPr="000435D8">
              <w:t>Cuarto</w:t>
            </w:r>
            <w:r w:rsidR="00A25EFB">
              <w:br/>
            </w:r>
            <w:r w:rsidRPr="000435D8">
              <w:t>(noviembre de</w:t>
            </w:r>
            <w:r w:rsidR="00A25EFB">
              <w:t xml:space="preserve"> </w:t>
            </w:r>
            <w:r w:rsidRPr="000435D8">
              <w:t>2017)</w:t>
            </w:r>
          </w:p>
        </w:tc>
        <w:tc>
          <w:tcPr>
            <w:tcW w:w="1977" w:type="dxa"/>
            <w:shd w:val="clear" w:color="auto" w:fill="auto"/>
          </w:tcPr>
          <w:p w14:paraId="675BD416" w14:textId="77777777" w:rsidR="000905E2" w:rsidRPr="000435D8" w:rsidRDefault="000905E2" w:rsidP="000E77AE">
            <w:pPr>
              <w:spacing w:before="40" w:after="120"/>
              <w:rPr>
                <w:lang w:val="en-GB"/>
              </w:rPr>
            </w:pPr>
          </w:p>
        </w:tc>
        <w:tc>
          <w:tcPr>
            <w:tcW w:w="2150" w:type="dxa"/>
            <w:shd w:val="clear" w:color="auto" w:fill="auto"/>
          </w:tcPr>
          <w:p w14:paraId="48E43FB6" w14:textId="4E3D54D1" w:rsidR="000905E2" w:rsidRPr="000435D8" w:rsidRDefault="000905E2" w:rsidP="000E77AE">
            <w:pPr>
              <w:spacing w:before="40" w:after="120"/>
              <w:rPr>
                <w:lang w:val="en-GB"/>
              </w:rPr>
            </w:pPr>
            <w:r w:rsidRPr="000435D8">
              <w:t>Quinto</w:t>
            </w:r>
            <w:r w:rsidR="00A25EFB">
              <w:br/>
            </w:r>
            <w:r w:rsidRPr="000435D8">
              <w:t>(recibido el 30 de noviembre de 2021)</w:t>
            </w:r>
          </w:p>
        </w:tc>
      </w:tr>
      <w:tr w:rsidR="000905E2" w:rsidRPr="000435D8" w14:paraId="0AB8AB5B" w14:textId="77777777" w:rsidTr="00B262FF">
        <w:trPr>
          <w:cantSplit/>
          <w:trHeight w:val="240"/>
        </w:trPr>
        <w:tc>
          <w:tcPr>
            <w:tcW w:w="2266" w:type="dxa"/>
            <w:shd w:val="clear" w:color="auto" w:fill="auto"/>
          </w:tcPr>
          <w:p w14:paraId="2B176E30" w14:textId="77777777" w:rsidR="000905E2" w:rsidRPr="000435D8" w:rsidRDefault="000905E2" w:rsidP="000E77AE">
            <w:pPr>
              <w:spacing w:before="40" w:after="120"/>
              <w:rPr>
                <w:lang w:val="en-GB"/>
              </w:rPr>
            </w:pPr>
            <w:r w:rsidRPr="000435D8">
              <w:t>Mauritania (2004)</w:t>
            </w:r>
          </w:p>
        </w:tc>
        <w:tc>
          <w:tcPr>
            <w:tcW w:w="2111" w:type="dxa"/>
            <w:shd w:val="clear" w:color="auto" w:fill="auto"/>
          </w:tcPr>
          <w:p w14:paraId="3CEAF00B" w14:textId="6C972348" w:rsidR="000905E2" w:rsidRPr="000435D8" w:rsidRDefault="000905E2" w:rsidP="000E77AE">
            <w:pPr>
              <w:spacing w:before="40" w:after="120"/>
              <w:rPr>
                <w:lang w:val="en-GB"/>
              </w:rPr>
            </w:pPr>
            <w:r w:rsidRPr="000435D8">
              <w:t>Segundo</w:t>
            </w:r>
            <w:r w:rsidR="00A25EFB">
              <w:br/>
            </w:r>
            <w:r w:rsidRPr="000435D8">
              <w:t>(julio de 2018)</w:t>
            </w:r>
          </w:p>
        </w:tc>
        <w:tc>
          <w:tcPr>
            <w:tcW w:w="1977" w:type="dxa"/>
            <w:shd w:val="clear" w:color="auto" w:fill="auto"/>
          </w:tcPr>
          <w:p w14:paraId="1C07B036" w14:textId="77777777" w:rsidR="000905E2" w:rsidRPr="000435D8" w:rsidRDefault="000905E2" w:rsidP="000E77AE">
            <w:pPr>
              <w:spacing w:before="40" w:after="120"/>
              <w:rPr>
                <w:lang w:val="en-GB"/>
              </w:rPr>
            </w:pPr>
          </w:p>
        </w:tc>
        <w:tc>
          <w:tcPr>
            <w:tcW w:w="2150" w:type="dxa"/>
            <w:shd w:val="clear" w:color="auto" w:fill="auto"/>
          </w:tcPr>
          <w:p w14:paraId="6DFFD5C4" w14:textId="224EFFED" w:rsidR="000905E2" w:rsidRPr="000435D8" w:rsidRDefault="000905E2" w:rsidP="000E77AE">
            <w:pPr>
              <w:spacing w:before="40" w:after="120"/>
              <w:rPr>
                <w:lang w:val="en-GB"/>
              </w:rPr>
            </w:pPr>
            <w:r w:rsidRPr="000435D8">
              <w:t>Tercero</w:t>
            </w:r>
            <w:r w:rsidR="00A25EFB">
              <w:br/>
            </w:r>
            <w:r w:rsidRPr="000435D8">
              <w:t>(presentación prevista el</w:t>
            </w:r>
            <w:r w:rsidR="00A25EFB">
              <w:t> </w:t>
            </w:r>
            <w:r w:rsidRPr="000435D8">
              <w:t>10</w:t>
            </w:r>
            <w:r w:rsidR="00B262FF">
              <w:t> </w:t>
            </w:r>
            <w:r w:rsidRPr="000435D8">
              <w:t>de agosto de 2022)</w:t>
            </w:r>
          </w:p>
        </w:tc>
      </w:tr>
      <w:tr w:rsidR="000905E2" w:rsidRPr="000435D8" w14:paraId="3B64B351" w14:textId="77777777" w:rsidTr="00B262FF">
        <w:trPr>
          <w:cantSplit/>
          <w:trHeight w:val="240"/>
        </w:trPr>
        <w:tc>
          <w:tcPr>
            <w:tcW w:w="2266" w:type="dxa"/>
            <w:shd w:val="clear" w:color="auto" w:fill="auto"/>
          </w:tcPr>
          <w:p w14:paraId="69926BF1" w14:textId="77777777" w:rsidR="000905E2" w:rsidRPr="000435D8" w:rsidRDefault="000905E2" w:rsidP="000E77AE">
            <w:pPr>
              <w:spacing w:before="40" w:after="120"/>
              <w:rPr>
                <w:lang w:val="en-GB"/>
              </w:rPr>
            </w:pPr>
            <w:r w:rsidRPr="000435D8">
              <w:t>México</w:t>
            </w:r>
            <w:r w:rsidRPr="000435D8">
              <w:rPr>
                <w:i/>
                <w:sz w:val="18"/>
                <w:szCs w:val="18"/>
                <w:vertAlign w:val="superscript"/>
              </w:rPr>
              <w:t>a</w:t>
            </w:r>
            <w:r w:rsidRPr="000435D8">
              <w:t xml:space="preserve"> (1986)</w:t>
            </w:r>
          </w:p>
        </w:tc>
        <w:tc>
          <w:tcPr>
            <w:tcW w:w="2111" w:type="dxa"/>
            <w:shd w:val="clear" w:color="auto" w:fill="auto"/>
          </w:tcPr>
          <w:p w14:paraId="3143EAFF" w14:textId="447B4E39" w:rsidR="000905E2" w:rsidRPr="000435D8" w:rsidRDefault="000905E2" w:rsidP="000E77AE">
            <w:pPr>
              <w:spacing w:before="40" w:after="120"/>
              <w:rPr>
                <w:lang w:val="en-GB"/>
              </w:rPr>
            </w:pPr>
            <w:r w:rsidRPr="000435D8">
              <w:t>Séptimo</w:t>
            </w:r>
            <w:r w:rsidR="00A25EFB">
              <w:br/>
            </w:r>
            <w:r w:rsidRPr="000435D8">
              <w:t>(mayo de 2019)</w:t>
            </w:r>
          </w:p>
        </w:tc>
        <w:tc>
          <w:tcPr>
            <w:tcW w:w="1977" w:type="dxa"/>
            <w:shd w:val="clear" w:color="auto" w:fill="auto"/>
          </w:tcPr>
          <w:p w14:paraId="159B0870" w14:textId="77777777" w:rsidR="000905E2" w:rsidRPr="000435D8" w:rsidRDefault="000905E2" w:rsidP="000E77AE">
            <w:pPr>
              <w:spacing w:before="40" w:after="120"/>
              <w:rPr>
                <w:lang w:val="en-GB"/>
              </w:rPr>
            </w:pPr>
          </w:p>
        </w:tc>
        <w:tc>
          <w:tcPr>
            <w:tcW w:w="2150" w:type="dxa"/>
            <w:shd w:val="clear" w:color="auto" w:fill="auto"/>
          </w:tcPr>
          <w:p w14:paraId="779F7552" w14:textId="296190D3" w:rsidR="000905E2" w:rsidRPr="000435D8" w:rsidRDefault="000905E2" w:rsidP="000E77AE">
            <w:pPr>
              <w:spacing w:before="40" w:after="120"/>
              <w:rPr>
                <w:lang w:val="en-GB"/>
              </w:rPr>
            </w:pPr>
            <w:r w:rsidRPr="000435D8">
              <w:t>Octavo</w:t>
            </w:r>
            <w:r w:rsidR="00A25EFB">
              <w:br/>
            </w:r>
            <w:r w:rsidRPr="000435D8">
              <w:t>(presentación prevista el</w:t>
            </w:r>
            <w:r w:rsidR="00A25EFB">
              <w:t> </w:t>
            </w:r>
            <w:r w:rsidRPr="000435D8">
              <w:t>17</w:t>
            </w:r>
            <w:r w:rsidR="00B262FF">
              <w:t> </w:t>
            </w:r>
            <w:r w:rsidRPr="000435D8">
              <w:t>de mayo de 2023)</w:t>
            </w:r>
          </w:p>
        </w:tc>
      </w:tr>
      <w:tr w:rsidR="000905E2" w:rsidRPr="000435D8" w14:paraId="7DC8AB15" w14:textId="77777777" w:rsidTr="00B262FF">
        <w:trPr>
          <w:cantSplit/>
          <w:trHeight w:val="240"/>
        </w:trPr>
        <w:tc>
          <w:tcPr>
            <w:tcW w:w="2266" w:type="dxa"/>
            <w:shd w:val="clear" w:color="auto" w:fill="auto"/>
          </w:tcPr>
          <w:p w14:paraId="213FECE4" w14:textId="77777777" w:rsidR="000905E2" w:rsidRPr="000435D8" w:rsidRDefault="000905E2" w:rsidP="000E77AE">
            <w:pPr>
              <w:spacing w:before="40" w:after="120"/>
              <w:rPr>
                <w:lang w:val="en-GB"/>
              </w:rPr>
            </w:pPr>
            <w:r w:rsidRPr="000435D8">
              <w:t>Mónaco</w:t>
            </w:r>
            <w:r w:rsidRPr="001D550B">
              <w:rPr>
                <w:i/>
                <w:sz w:val="18"/>
                <w:szCs w:val="18"/>
                <w:vertAlign w:val="superscript"/>
              </w:rPr>
              <w:t>a</w:t>
            </w:r>
            <w:r w:rsidRPr="000435D8">
              <w:t xml:space="preserve"> (1991)</w:t>
            </w:r>
          </w:p>
        </w:tc>
        <w:tc>
          <w:tcPr>
            <w:tcW w:w="2111" w:type="dxa"/>
            <w:shd w:val="clear" w:color="auto" w:fill="auto"/>
          </w:tcPr>
          <w:p w14:paraId="2C6F9EBA" w14:textId="6A631FDB" w:rsidR="000905E2" w:rsidRPr="000435D8" w:rsidRDefault="000905E2" w:rsidP="000E77AE">
            <w:pPr>
              <w:spacing w:before="40" w:after="120"/>
              <w:rPr>
                <w:lang w:val="en-GB"/>
              </w:rPr>
            </w:pPr>
            <w:r w:rsidRPr="000435D8">
              <w:t>Sexto</w:t>
            </w:r>
            <w:r w:rsidR="00A25EFB">
              <w:br/>
            </w:r>
            <w:r w:rsidRPr="000435D8">
              <w:t>(noviembre de</w:t>
            </w:r>
            <w:r w:rsidR="00A25EFB">
              <w:t xml:space="preserve"> </w:t>
            </w:r>
            <w:r w:rsidRPr="000435D8">
              <w:t>2016)</w:t>
            </w:r>
          </w:p>
        </w:tc>
        <w:tc>
          <w:tcPr>
            <w:tcW w:w="1977" w:type="dxa"/>
            <w:shd w:val="clear" w:color="auto" w:fill="auto"/>
          </w:tcPr>
          <w:p w14:paraId="51290C60" w14:textId="77777777" w:rsidR="000905E2" w:rsidRPr="000435D8" w:rsidRDefault="000905E2" w:rsidP="000E77AE">
            <w:pPr>
              <w:spacing w:before="40" w:after="120"/>
              <w:rPr>
                <w:lang w:val="en-GB"/>
              </w:rPr>
            </w:pPr>
          </w:p>
        </w:tc>
        <w:tc>
          <w:tcPr>
            <w:tcW w:w="2150" w:type="dxa"/>
            <w:shd w:val="clear" w:color="auto" w:fill="auto"/>
          </w:tcPr>
          <w:p w14:paraId="2ECCB1AB" w14:textId="1A3000B1" w:rsidR="000905E2" w:rsidRPr="000435D8" w:rsidRDefault="000905E2" w:rsidP="000E77AE">
            <w:pPr>
              <w:spacing w:before="40" w:after="120"/>
              <w:rPr>
                <w:lang w:val="en-GB"/>
              </w:rPr>
            </w:pPr>
            <w:r w:rsidRPr="000435D8">
              <w:t>Séptimo</w:t>
            </w:r>
            <w:r w:rsidR="00A25EFB">
              <w:br/>
            </w:r>
            <w:r w:rsidRPr="000435D8">
              <w:t>(recibido el 9 de diciembre de 2020)</w:t>
            </w:r>
          </w:p>
        </w:tc>
      </w:tr>
      <w:tr w:rsidR="000905E2" w:rsidRPr="000435D8" w14:paraId="458C35F5" w14:textId="77777777" w:rsidTr="00B262FF">
        <w:trPr>
          <w:cantSplit/>
          <w:trHeight w:val="240"/>
        </w:trPr>
        <w:tc>
          <w:tcPr>
            <w:tcW w:w="2266" w:type="dxa"/>
            <w:shd w:val="clear" w:color="auto" w:fill="auto"/>
          </w:tcPr>
          <w:p w14:paraId="16584D27" w14:textId="77777777" w:rsidR="000905E2" w:rsidRPr="000435D8" w:rsidRDefault="000905E2" w:rsidP="000E77AE">
            <w:pPr>
              <w:spacing w:before="40" w:after="120"/>
              <w:rPr>
                <w:lang w:val="en-GB"/>
              </w:rPr>
            </w:pPr>
            <w:r w:rsidRPr="000435D8">
              <w:t>Mongolia</w:t>
            </w:r>
            <w:r w:rsidRPr="000435D8">
              <w:rPr>
                <w:i/>
                <w:sz w:val="18"/>
                <w:szCs w:val="18"/>
                <w:vertAlign w:val="superscript"/>
              </w:rPr>
              <w:t>a</w:t>
            </w:r>
            <w:r w:rsidRPr="000435D8">
              <w:t xml:space="preserve"> (2002)</w:t>
            </w:r>
          </w:p>
        </w:tc>
        <w:tc>
          <w:tcPr>
            <w:tcW w:w="2111" w:type="dxa"/>
            <w:shd w:val="clear" w:color="auto" w:fill="auto"/>
          </w:tcPr>
          <w:p w14:paraId="549482D8" w14:textId="15D59A3E" w:rsidR="000905E2" w:rsidRPr="000435D8" w:rsidRDefault="000905E2" w:rsidP="000E77AE">
            <w:pPr>
              <w:spacing w:before="40" w:after="120"/>
              <w:rPr>
                <w:lang w:val="en-GB"/>
              </w:rPr>
            </w:pPr>
            <w:r w:rsidRPr="000435D8">
              <w:t>Segundo</w:t>
            </w:r>
            <w:r w:rsidR="00A25EFB">
              <w:br/>
            </w:r>
            <w:r w:rsidRPr="000435D8">
              <w:t>(agosto de</w:t>
            </w:r>
            <w:r w:rsidR="00A25EFB">
              <w:t xml:space="preserve"> </w:t>
            </w:r>
            <w:r w:rsidRPr="000435D8">
              <w:t>2016)</w:t>
            </w:r>
          </w:p>
        </w:tc>
        <w:tc>
          <w:tcPr>
            <w:tcW w:w="1977" w:type="dxa"/>
            <w:shd w:val="clear" w:color="auto" w:fill="auto"/>
          </w:tcPr>
          <w:p w14:paraId="606C82B7" w14:textId="77777777" w:rsidR="000905E2" w:rsidRPr="000435D8" w:rsidRDefault="000905E2" w:rsidP="000E77AE">
            <w:pPr>
              <w:spacing w:before="40" w:after="120"/>
              <w:rPr>
                <w:lang w:val="en-GB"/>
              </w:rPr>
            </w:pPr>
          </w:p>
        </w:tc>
        <w:tc>
          <w:tcPr>
            <w:tcW w:w="2150" w:type="dxa"/>
            <w:shd w:val="clear" w:color="auto" w:fill="auto"/>
          </w:tcPr>
          <w:p w14:paraId="3DDF960D" w14:textId="46BCB15A" w:rsidR="000905E2" w:rsidRPr="000435D8" w:rsidRDefault="000905E2" w:rsidP="000E77AE">
            <w:pPr>
              <w:spacing w:before="40" w:after="120"/>
              <w:rPr>
                <w:lang w:val="en-GB"/>
              </w:rPr>
            </w:pPr>
            <w:r w:rsidRPr="000435D8">
              <w:t>Tercero</w:t>
            </w:r>
            <w:r w:rsidR="00A25EFB">
              <w:br/>
            </w:r>
            <w:r w:rsidRPr="000435D8">
              <w:t>(recibido el 9 de julio de</w:t>
            </w:r>
            <w:r w:rsidR="00A25EFB">
              <w:t> </w:t>
            </w:r>
            <w:r w:rsidRPr="000435D8">
              <w:t>2021)</w:t>
            </w:r>
          </w:p>
        </w:tc>
      </w:tr>
      <w:tr w:rsidR="000905E2" w:rsidRPr="000435D8" w14:paraId="3F07BCFE" w14:textId="77777777" w:rsidTr="00B262FF">
        <w:trPr>
          <w:cantSplit/>
          <w:trHeight w:val="240"/>
        </w:trPr>
        <w:tc>
          <w:tcPr>
            <w:tcW w:w="2266" w:type="dxa"/>
            <w:shd w:val="clear" w:color="auto" w:fill="auto"/>
          </w:tcPr>
          <w:p w14:paraId="2EFECB8D" w14:textId="77777777" w:rsidR="000905E2" w:rsidRPr="000435D8" w:rsidRDefault="000905E2" w:rsidP="000E77AE">
            <w:pPr>
              <w:spacing w:before="40" w:after="120"/>
              <w:rPr>
                <w:lang w:val="en-GB"/>
              </w:rPr>
            </w:pPr>
            <w:r w:rsidRPr="000435D8">
              <w:t>Montenegro</w:t>
            </w:r>
            <w:r w:rsidRPr="001D550B">
              <w:rPr>
                <w:i/>
                <w:sz w:val="18"/>
                <w:szCs w:val="18"/>
                <w:vertAlign w:val="superscript"/>
              </w:rPr>
              <w:t>a</w:t>
            </w:r>
            <w:r w:rsidRPr="000435D8">
              <w:t xml:space="preserve"> (2006)</w:t>
            </w:r>
          </w:p>
        </w:tc>
        <w:tc>
          <w:tcPr>
            <w:tcW w:w="2111" w:type="dxa"/>
            <w:shd w:val="clear" w:color="auto" w:fill="auto"/>
          </w:tcPr>
          <w:p w14:paraId="7FD3A800" w14:textId="17BD9EA0" w:rsidR="000905E2" w:rsidRPr="000435D8" w:rsidRDefault="000905E2" w:rsidP="000E77AE">
            <w:pPr>
              <w:spacing w:before="40" w:after="120"/>
              <w:rPr>
                <w:lang w:val="en-GB"/>
              </w:rPr>
            </w:pPr>
            <w:r w:rsidRPr="000435D8">
              <w:t>Segundo</w:t>
            </w:r>
            <w:r w:rsidR="00A25EFB">
              <w:br/>
            </w:r>
            <w:r w:rsidRPr="000435D8">
              <w:t>(mayo de</w:t>
            </w:r>
            <w:r w:rsidR="00A25EFB">
              <w:t xml:space="preserve"> </w:t>
            </w:r>
            <w:r w:rsidRPr="000435D8">
              <w:t>2014)</w:t>
            </w:r>
          </w:p>
        </w:tc>
        <w:tc>
          <w:tcPr>
            <w:tcW w:w="1977" w:type="dxa"/>
            <w:shd w:val="clear" w:color="auto" w:fill="auto"/>
          </w:tcPr>
          <w:p w14:paraId="75E108A6" w14:textId="77777777" w:rsidR="000905E2" w:rsidRPr="000435D8" w:rsidRDefault="000905E2" w:rsidP="000E77AE">
            <w:pPr>
              <w:spacing w:before="40" w:after="120"/>
              <w:rPr>
                <w:lang w:val="en-GB"/>
              </w:rPr>
            </w:pPr>
          </w:p>
        </w:tc>
        <w:tc>
          <w:tcPr>
            <w:tcW w:w="2150" w:type="dxa"/>
            <w:shd w:val="clear" w:color="auto" w:fill="auto"/>
          </w:tcPr>
          <w:p w14:paraId="5515C3DC" w14:textId="044CF1A3" w:rsidR="000905E2" w:rsidRPr="000435D8" w:rsidRDefault="000905E2" w:rsidP="000E77AE">
            <w:pPr>
              <w:spacing w:before="40" w:after="120"/>
              <w:rPr>
                <w:lang w:val="en-GB"/>
              </w:rPr>
            </w:pPr>
            <w:r w:rsidRPr="000435D8">
              <w:t>Tercero</w:t>
            </w:r>
            <w:r w:rsidR="00A25EFB">
              <w:br/>
            </w:r>
            <w:r w:rsidRPr="000435D8">
              <w:t>(recibido el 7 de agosto de</w:t>
            </w:r>
            <w:r w:rsidR="00B262FF">
              <w:t> </w:t>
            </w:r>
            <w:r w:rsidRPr="000435D8">
              <w:t>2018)</w:t>
            </w:r>
          </w:p>
        </w:tc>
      </w:tr>
      <w:tr w:rsidR="000905E2" w:rsidRPr="000435D8" w14:paraId="6AC701BC" w14:textId="77777777" w:rsidTr="00B262FF">
        <w:trPr>
          <w:cantSplit/>
          <w:trHeight w:val="240"/>
        </w:trPr>
        <w:tc>
          <w:tcPr>
            <w:tcW w:w="2266" w:type="dxa"/>
            <w:shd w:val="clear" w:color="auto" w:fill="auto"/>
          </w:tcPr>
          <w:p w14:paraId="26EA2F98" w14:textId="77777777" w:rsidR="000905E2" w:rsidRPr="000435D8" w:rsidRDefault="000905E2" w:rsidP="000E77AE">
            <w:pPr>
              <w:spacing w:before="40" w:after="120"/>
              <w:rPr>
                <w:lang w:val="en-GB"/>
              </w:rPr>
            </w:pPr>
            <w:r w:rsidRPr="000435D8">
              <w:t>Mozambique (1999)</w:t>
            </w:r>
          </w:p>
        </w:tc>
        <w:tc>
          <w:tcPr>
            <w:tcW w:w="2111" w:type="dxa"/>
            <w:shd w:val="clear" w:color="auto" w:fill="auto"/>
          </w:tcPr>
          <w:p w14:paraId="0130B376" w14:textId="434911A6" w:rsidR="000905E2" w:rsidRPr="000435D8" w:rsidRDefault="000905E2" w:rsidP="000E77AE">
            <w:pPr>
              <w:spacing w:before="40" w:after="120"/>
              <w:rPr>
                <w:lang w:val="en-GB"/>
              </w:rPr>
            </w:pPr>
            <w:r w:rsidRPr="000435D8">
              <w:t>Inicial</w:t>
            </w:r>
            <w:r w:rsidR="00A25EFB">
              <w:br/>
            </w:r>
            <w:r w:rsidRPr="000435D8">
              <w:t>(noviembre de</w:t>
            </w:r>
            <w:r w:rsidR="00A25EFB">
              <w:t xml:space="preserve"> </w:t>
            </w:r>
            <w:r w:rsidRPr="000435D8">
              <w:t>2013)</w:t>
            </w:r>
          </w:p>
        </w:tc>
        <w:tc>
          <w:tcPr>
            <w:tcW w:w="1977" w:type="dxa"/>
            <w:shd w:val="clear" w:color="auto" w:fill="auto"/>
          </w:tcPr>
          <w:p w14:paraId="44617628" w14:textId="4A13CC98" w:rsidR="000905E2" w:rsidRPr="000435D8" w:rsidRDefault="000905E2" w:rsidP="000E77AE">
            <w:pPr>
              <w:spacing w:before="40" w:after="120"/>
              <w:rPr>
                <w:lang w:val="en-GB"/>
              </w:rPr>
            </w:pPr>
            <w:r w:rsidRPr="000435D8">
              <w:t>Segundo</w:t>
            </w:r>
            <w:r w:rsidR="00A25EFB">
              <w:br/>
            </w:r>
            <w:r w:rsidRPr="000435D8">
              <w:t>(22 de noviembre de</w:t>
            </w:r>
            <w:r w:rsidR="00A25EFB">
              <w:t> </w:t>
            </w:r>
            <w:r w:rsidRPr="000435D8">
              <w:t>2017)</w:t>
            </w:r>
          </w:p>
        </w:tc>
        <w:tc>
          <w:tcPr>
            <w:tcW w:w="2150" w:type="dxa"/>
            <w:shd w:val="clear" w:color="auto" w:fill="auto"/>
          </w:tcPr>
          <w:p w14:paraId="69FEB086" w14:textId="77777777" w:rsidR="000905E2" w:rsidRPr="000435D8" w:rsidRDefault="000905E2" w:rsidP="000E77AE">
            <w:pPr>
              <w:spacing w:before="40" w:after="120"/>
              <w:rPr>
                <w:lang w:val="en-GB"/>
              </w:rPr>
            </w:pPr>
          </w:p>
        </w:tc>
      </w:tr>
      <w:tr w:rsidR="000905E2" w:rsidRPr="000435D8" w14:paraId="204CE234" w14:textId="77777777" w:rsidTr="00B262FF">
        <w:trPr>
          <w:cantSplit/>
          <w:trHeight w:val="240"/>
        </w:trPr>
        <w:tc>
          <w:tcPr>
            <w:tcW w:w="2266" w:type="dxa"/>
            <w:shd w:val="clear" w:color="auto" w:fill="auto"/>
          </w:tcPr>
          <w:p w14:paraId="6F9A6934" w14:textId="77777777" w:rsidR="000905E2" w:rsidRPr="000435D8" w:rsidRDefault="000905E2" w:rsidP="000E77AE">
            <w:pPr>
              <w:spacing w:before="40" w:after="120"/>
              <w:rPr>
                <w:lang w:val="en-GB"/>
              </w:rPr>
            </w:pPr>
            <w:r w:rsidRPr="000435D8">
              <w:t>Namibia</w:t>
            </w:r>
            <w:r w:rsidRPr="000435D8">
              <w:rPr>
                <w:i/>
                <w:sz w:val="18"/>
                <w:szCs w:val="18"/>
                <w:vertAlign w:val="superscript"/>
              </w:rPr>
              <w:t>a</w:t>
            </w:r>
            <w:r w:rsidRPr="000435D8">
              <w:t xml:space="preserve"> (1994)</w:t>
            </w:r>
          </w:p>
        </w:tc>
        <w:tc>
          <w:tcPr>
            <w:tcW w:w="2111" w:type="dxa"/>
            <w:shd w:val="clear" w:color="auto" w:fill="auto"/>
          </w:tcPr>
          <w:p w14:paraId="11C2DCEA" w14:textId="37DD1E71" w:rsidR="000905E2" w:rsidRPr="000435D8" w:rsidRDefault="000905E2" w:rsidP="000E77AE">
            <w:pPr>
              <w:spacing w:before="40" w:after="120"/>
              <w:rPr>
                <w:lang w:val="en-GB"/>
              </w:rPr>
            </w:pPr>
            <w:r w:rsidRPr="000435D8">
              <w:t>Segundo</w:t>
            </w:r>
            <w:r w:rsidR="00A25EFB">
              <w:br/>
            </w:r>
            <w:r w:rsidRPr="000435D8">
              <w:t>(noviembre de</w:t>
            </w:r>
            <w:r w:rsidR="00A25EFB">
              <w:t xml:space="preserve"> </w:t>
            </w:r>
            <w:r w:rsidRPr="000435D8">
              <w:t>2016)</w:t>
            </w:r>
          </w:p>
        </w:tc>
        <w:tc>
          <w:tcPr>
            <w:tcW w:w="1977" w:type="dxa"/>
            <w:shd w:val="clear" w:color="auto" w:fill="auto"/>
          </w:tcPr>
          <w:p w14:paraId="7BA1BB92" w14:textId="77777777" w:rsidR="000905E2" w:rsidRPr="000435D8" w:rsidRDefault="000905E2" w:rsidP="000E77AE">
            <w:pPr>
              <w:spacing w:before="40" w:after="120"/>
              <w:rPr>
                <w:lang w:val="en-GB"/>
              </w:rPr>
            </w:pPr>
            <w:r w:rsidRPr="000435D8" w:rsidDel="00E313DE">
              <w:rPr>
                <w:lang w:val="en-GB"/>
              </w:rPr>
              <w:t xml:space="preserve"> </w:t>
            </w:r>
          </w:p>
        </w:tc>
        <w:tc>
          <w:tcPr>
            <w:tcW w:w="2150" w:type="dxa"/>
            <w:shd w:val="clear" w:color="auto" w:fill="auto"/>
          </w:tcPr>
          <w:p w14:paraId="06A5C395" w14:textId="77B75119" w:rsidR="000905E2" w:rsidRPr="000435D8" w:rsidRDefault="000905E2" w:rsidP="000E77AE">
            <w:pPr>
              <w:spacing w:before="40" w:after="120"/>
              <w:rPr>
                <w:lang w:val="en-GB"/>
              </w:rPr>
            </w:pPr>
            <w:r w:rsidRPr="000435D8">
              <w:t>Tercero</w:t>
            </w:r>
            <w:r w:rsidR="00A25EFB">
              <w:br/>
            </w:r>
            <w:r w:rsidRPr="000435D8">
              <w:t>(recibido el 19 de mayo de</w:t>
            </w:r>
            <w:r w:rsidR="00B262FF">
              <w:t> </w:t>
            </w:r>
            <w:r w:rsidRPr="000435D8">
              <w:t>2021)</w:t>
            </w:r>
          </w:p>
        </w:tc>
      </w:tr>
      <w:tr w:rsidR="000905E2" w:rsidRPr="000435D8" w14:paraId="73866A02" w14:textId="77777777" w:rsidTr="00B262FF">
        <w:trPr>
          <w:cantSplit/>
          <w:trHeight w:val="240"/>
        </w:trPr>
        <w:tc>
          <w:tcPr>
            <w:tcW w:w="2266" w:type="dxa"/>
            <w:shd w:val="clear" w:color="auto" w:fill="auto"/>
          </w:tcPr>
          <w:p w14:paraId="408EABC6" w14:textId="77777777" w:rsidR="000905E2" w:rsidRPr="000435D8" w:rsidRDefault="000905E2" w:rsidP="000E77AE">
            <w:pPr>
              <w:spacing w:before="40" w:after="120"/>
              <w:rPr>
                <w:lang w:val="en-GB"/>
              </w:rPr>
            </w:pPr>
            <w:r w:rsidRPr="000435D8">
              <w:t>Nepal (1991)</w:t>
            </w:r>
          </w:p>
        </w:tc>
        <w:tc>
          <w:tcPr>
            <w:tcW w:w="2111" w:type="dxa"/>
            <w:shd w:val="clear" w:color="auto" w:fill="auto"/>
          </w:tcPr>
          <w:p w14:paraId="3C609E53" w14:textId="295A6CF3" w:rsidR="000905E2" w:rsidRPr="000435D8" w:rsidRDefault="000905E2" w:rsidP="000E77AE">
            <w:pPr>
              <w:spacing w:before="40" w:after="120"/>
              <w:rPr>
                <w:lang w:val="en-GB"/>
              </w:rPr>
            </w:pPr>
            <w:r w:rsidRPr="000435D8">
              <w:t>Segundo</w:t>
            </w:r>
            <w:r w:rsidR="00A25EFB">
              <w:br/>
            </w:r>
            <w:r w:rsidRPr="000435D8">
              <w:t>(noviembre de 2005)</w:t>
            </w:r>
          </w:p>
        </w:tc>
        <w:tc>
          <w:tcPr>
            <w:tcW w:w="1977" w:type="dxa"/>
            <w:shd w:val="clear" w:color="auto" w:fill="auto"/>
          </w:tcPr>
          <w:p w14:paraId="61A6B65C" w14:textId="16FB30E8" w:rsidR="000905E2" w:rsidRPr="000435D8" w:rsidRDefault="000905E2" w:rsidP="000E77AE">
            <w:pPr>
              <w:spacing w:before="40" w:after="120"/>
              <w:rPr>
                <w:lang w:val="en-GB"/>
              </w:rPr>
            </w:pPr>
            <w:r w:rsidRPr="000435D8">
              <w:t>Tercero a quinto</w:t>
            </w:r>
            <w:r w:rsidR="00A25EFB">
              <w:br/>
            </w:r>
            <w:r w:rsidRPr="000435D8">
              <w:t>(12 de junio de 2008)</w:t>
            </w:r>
          </w:p>
        </w:tc>
        <w:tc>
          <w:tcPr>
            <w:tcW w:w="2150" w:type="dxa"/>
            <w:shd w:val="clear" w:color="auto" w:fill="auto"/>
          </w:tcPr>
          <w:p w14:paraId="53AEC9F4" w14:textId="77777777" w:rsidR="000905E2" w:rsidRPr="000435D8" w:rsidRDefault="000905E2" w:rsidP="000E77AE">
            <w:pPr>
              <w:spacing w:before="40" w:after="120"/>
              <w:rPr>
                <w:lang w:val="en-GB"/>
              </w:rPr>
            </w:pPr>
          </w:p>
        </w:tc>
      </w:tr>
      <w:tr w:rsidR="000905E2" w:rsidRPr="000435D8" w14:paraId="696CB9E8" w14:textId="77777777" w:rsidTr="00B262FF">
        <w:trPr>
          <w:cantSplit/>
          <w:trHeight w:val="240"/>
        </w:trPr>
        <w:tc>
          <w:tcPr>
            <w:tcW w:w="2266" w:type="dxa"/>
            <w:shd w:val="clear" w:color="auto" w:fill="auto"/>
          </w:tcPr>
          <w:p w14:paraId="069DBCCD" w14:textId="77777777" w:rsidR="000905E2" w:rsidRPr="000435D8" w:rsidRDefault="000905E2" w:rsidP="000E77AE">
            <w:pPr>
              <w:spacing w:before="40" w:after="120"/>
              <w:rPr>
                <w:lang w:val="en-GB"/>
              </w:rPr>
            </w:pPr>
            <w:r w:rsidRPr="000435D8">
              <w:t>Nicaragua (2005)</w:t>
            </w:r>
          </w:p>
        </w:tc>
        <w:tc>
          <w:tcPr>
            <w:tcW w:w="2111" w:type="dxa"/>
            <w:shd w:val="clear" w:color="auto" w:fill="auto"/>
          </w:tcPr>
          <w:p w14:paraId="6C60B181" w14:textId="53D4D97E" w:rsidR="000905E2" w:rsidRPr="000435D8" w:rsidRDefault="000905E2" w:rsidP="000E77AE">
            <w:pPr>
              <w:spacing w:before="40" w:after="120"/>
              <w:rPr>
                <w:lang w:val="en-GB"/>
              </w:rPr>
            </w:pPr>
            <w:r w:rsidRPr="000435D8">
              <w:t>Inicial</w:t>
            </w:r>
            <w:r w:rsidR="00A25EFB">
              <w:br/>
            </w:r>
            <w:r w:rsidRPr="000435D8">
              <w:t>(mayo de 2009)</w:t>
            </w:r>
          </w:p>
        </w:tc>
        <w:tc>
          <w:tcPr>
            <w:tcW w:w="1977" w:type="dxa"/>
            <w:shd w:val="clear" w:color="auto" w:fill="auto"/>
          </w:tcPr>
          <w:p w14:paraId="54868212" w14:textId="77777777" w:rsidR="000905E2" w:rsidRPr="000435D8" w:rsidRDefault="000905E2" w:rsidP="000E77AE">
            <w:pPr>
              <w:spacing w:before="40" w:after="120"/>
              <w:rPr>
                <w:lang w:val="en-GB"/>
              </w:rPr>
            </w:pPr>
          </w:p>
        </w:tc>
        <w:tc>
          <w:tcPr>
            <w:tcW w:w="2150" w:type="dxa"/>
            <w:shd w:val="clear" w:color="auto" w:fill="auto"/>
          </w:tcPr>
          <w:p w14:paraId="4738CF12" w14:textId="31CF97DB" w:rsidR="000905E2" w:rsidRPr="000435D8" w:rsidRDefault="000905E2" w:rsidP="000E77AE">
            <w:pPr>
              <w:spacing w:before="40" w:after="120"/>
              <w:rPr>
                <w:lang w:val="en-GB"/>
              </w:rPr>
            </w:pPr>
            <w:r w:rsidRPr="000435D8">
              <w:t>Segundo</w:t>
            </w:r>
            <w:r w:rsidR="00A25EFB">
              <w:br/>
            </w:r>
            <w:r w:rsidRPr="000435D8">
              <w:t>(recibido el 14 de mayo de</w:t>
            </w:r>
            <w:r w:rsidR="00B262FF">
              <w:t> </w:t>
            </w:r>
            <w:r w:rsidRPr="000435D8">
              <w:t>2019)</w:t>
            </w:r>
          </w:p>
        </w:tc>
      </w:tr>
      <w:tr w:rsidR="000905E2" w:rsidRPr="000435D8" w14:paraId="635949A2" w14:textId="77777777" w:rsidTr="00B262FF">
        <w:trPr>
          <w:cantSplit/>
          <w:trHeight w:val="240"/>
        </w:trPr>
        <w:tc>
          <w:tcPr>
            <w:tcW w:w="2266" w:type="dxa"/>
            <w:shd w:val="clear" w:color="auto" w:fill="auto"/>
          </w:tcPr>
          <w:p w14:paraId="0B24E75B" w14:textId="77777777" w:rsidR="000905E2" w:rsidRPr="000435D8" w:rsidRDefault="000905E2" w:rsidP="000E77AE">
            <w:pPr>
              <w:spacing w:before="40" w:after="120"/>
              <w:rPr>
                <w:lang w:val="en-GB"/>
              </w:rPr>
            </w:pPr>
            <w:r w:rsidRPr="000435D8">
              <w:t>Níger</w:t>
            </w:r>
            <w:r w:rsidRPr="000435D8">
              <w:rPr>
                <w:i/>
                <w:sz w:val="18"/>
                <w:szCs w:val="18"/>
                <w:vertAlign w:val="superscript"/>
              </w:rPr>
              <w:t>a</w:t>
            </w:r>
            <w:r w:rsidRPr="000435D8">
              <w:t xml:space="preserve"> (1998)</w:t>
            </w:r>
          </w:p>
        </w:tc>
        <w:tc>
          <w:tcPr>
            <w:tcW w:w="2111" w:type="dxa"/>
            <w:shd w:val="clear" w:color="auto" w:fill="auto"/>
          </w:tcPr>
          <w:p w14:paraId="21CC3B05" w14:textId="31AF1318" w:rsidR="000905E2" w:rsidRPr="000435D8" w:rsidRDefault="000905E2" w:rsidP="000E77AE">
            <w:pPr>
              <w:spacing w:before="40" w:after="120"/>
              <w:rPr>
                <w:lang w:val="en-GB"/>
              </w:rPr>
            </w:pPr>
            <w:r w:rsidRPr="000435D8">
              <w:t>Inicial</w:t>
            </w:r>
            <w:r w:rsidR="00A25EFB">
              <w:br/>
            </w:r>
            <w:r w:rsidRPr="000435D8">
              <w:t>(noviembre de 2019)</w:t>
            </w:r>
          </w:p>
        </w:tc>
        <w:tc>
          <w:tcPr>
            <w:tcW w:w="1977" w:type="dxa"/>
            <w:shd w:val="clear" w:color="auto" w:fill="auto"/>
          </w:tcPr>
          <w:p w14:paraId="3300E1B2" w14:textId="77777777" w:rsidR="000905E2" w:rsidRPr="000435D8" w:rsidRDefault="000905E2" w:rsidP="000E77AE">
            <w:pPr>
              <w:spacing w:before="40" w:after="120"/>
              <w:rPr>
                <w:lang w:val="en-GB"/>
              </w:rPr>
            </w:pPr>
          </w:p>
        </w:tc>
        <w:tc>
          <w:tcPr>
            <w:tcW w:w="2150" w:type="dxa"/>
            <w:shd w:val="clear" w:color="auto" w:fill="auto"/>
          </w:tcPr>
          <w:p w14:paraId="43DF29F4" w14:textId="583E5F00" w:rsidR="000905E2" w:rsidRPr="000435D8" w:rsidRDefault="000905E2" w:rsidP="000E77AE">
            <w:pPr>
              <w:spacing w:before="40" w:after="120"/>
              <w:rPr>
                <w:lang w:val="en-GB"/>
              </w:rPr>
            </w:pPr>
            <w:r w:rsidRPr="000435D8">
              <w:t>Segundo</w:t>
            </w:r>
            <w:r w:rsidR="00A25EFB">
              <w:br/>
            </w:r>
            <w:r w:rsidRPr="000435D8">
              <w:t>(presentación prevista el</w:t>
            </w:r>
            <w:r w:rsidR="00A25EFB">
              <w:t> </w:t>
            </w:r>
            <w:r w:rsidRPr="000435D8">
              <w:t>6</w:t>
            </w:r>
            <w:r w:rsidR="00B262FF">
              <w:t> </w:t>
            </w:r>
            <w:r w:rsidRPr="000435D8">
              <w:t>de diciembre de</w:t>
            </w:r>
            <w:r w:rsidR="00B262FF">
              <w:t xml:space="preserve"> </w:t>
            </w:r>
            <w:r w:rsidRPr="000435D8">
              <w:t>2023)</w:t>
            </w:r>
          </w:p>
        </w:tc>
      </w:tr>
      <w:tr w:rsidR="000905E2" w:rsidRPr="000435D8" w14:paraId="0D20E511" w14:textId="77777777" w:rsidTr="00B262FF">
        <w:trPr>
          <w:cantSplit/>
          <w:trHeight w:val="240"/>
        </w:trPr>
        <w:tc>
          <w:tcPr>
            <w:tcW w:w="2266" w:type="dxa"/>
            <w:shd w:val="clear" w:color="auto" w:fill="auto"/>
          </w:tcPr>
          <w:p w14:paraId="736ABD71" w14:textId="77777777" w:rsidR="000905E2" w:rsidRPr="000435D8" w:rsidRDefault="000905E2" w:rsidP="000E77AE">
            <w:pPr>
              <w:spacing w:before="40" w:after="120"/>
              <w:rPr>
                <w:lang w:val="en-GB"/>
              </w:rPr>
            </w:pPr>
            <w:r w:rsidRPr="000435D8">
              <w:lastRenderedPageBreak/>
              <w:t>Nigeria (2001)</w:t>
            </w:r>
          </w:p>
        </w:tc>
        <w:tc>
          <w:tcPr>
            <w:tcW w:w="2111" w:type="dxa"/>
            <w:shd w:val="clear" w:color="auto" w:fill="auto"/>
          </w:tcPr>
          <w:p w14:paraId="60F27FFA" w14:textId="6413132E" w:rsidR="000905E2" w:rsidRPr="000435D8" w:rsidRDefault="000905E2" w:rsidP="000E77AE">
            <w:pPr>
              <w:spacing w:before="40" w:after="120"/>
              <w:rPr>
                <w:lang w:val="en-GB"/>
              </w:rPr>
            </w:pPr>
            <w:r w:rsidRPr="000435D8">
              <w:t>Examen realizado en ausencia del informe inicial</w:t>
            </w:r>
            <w:r w:rsidR="00A25EFB">
              <w:br/>
            </w:r>
            <w:r w:rsidRPr="000435D8">
              <w:t>(noviembre de</w:t>
            </w:r>
            <w:r w:rsidR="00A25EFB">
              <w:t xml:space="preserve"> </w:t>
            </w:r>
            <w:r w:rsidRPr="000435D8">
              <w:t>2021)</w:t>
            </w:r>
          </w:p>
        </w:tc>
        <w:tc>
          <w:tcPr>
            <w:tcW w:w="1977" w:type="dxa"/>
            <w:shd w:val="clear" w:color="auto" w:fill="auto"/>
          </w:tcPr>
          <w:p w14:paraId="52247143" w14:textId="77777777" w:rsidR="000905E2" w:rsidRPr="000435D8" w:rsidRDefault="000905E2" w:rsidP="000E77AE">
            <w:pPr>
              <w:spacing w:before="40" w:after="120"/>
              <w:rPr>
                <w:lang w:val="en-GB"/>
              </w:rPr>
            </w:pPr>
          </w:p>
        </w:tc>
        <w:tc>
          <w:tcPr>
            <w:tcW w:w="2150" w:type="dxa"/>
            <w:shd w:val="clear" w:color="auto" w:fill="auto"/>
          </w:tcPr>
          <w:p w14:paraId="5B19F034" w14:textId="57EA4F7C" w:rsidR="000905E2" w:rsidRPr="000435D8" w:rsidRDefault="000905E2" w:rsidP="000E77AE">
            <w:pPr>
              <w:spacing w:before="40" w:after="120"/>
              <w:rPr>
                <w:lang w:val="en-GB"/>
              </w:rPr>
            </w:pPr>
            <w:r w:rsidRPr="000435D8">
              <w:t>Segundo</w:t>
            </w:r>
            <w:r w:rsidR="00A25EFB">
              <w:br/>
            </w:r>
            <w:r w:rsidRPr="000435D8">
              <w:t>(presentación prevista el</w:t>
            </w:r>
            <w:r w:rsidR="00A25EFB">
              <w:t> </w:t>
            </w:r>
            <w:r w:rsidRPr="000435D8">
              <w:t>3</w:t>
            </w:r>
            <w:r w:rsidR="00B262FF">
              <w:t> </w:t>
            </w:r>
            <w:r w:rsidRPr="000435D8">
              <w:t>de diciembre de</w:t>
            </w:r>
            <w:r w:rsidR="00B262FF">
              <w:t xml:space="preserve"> </w:t>
            </w:r>
            <w:r w:rsidRPr="000435D8">
              <w:t>2025)</w:t>
            </w:r>
          </w:p>
        </w:tc>
      </w:tr>
      <w:tr w:rsidR="000905E2" w:rsidRPr="000435D8" w14:paraId="5A2933BB" w14:textId="77777777" w:rsidTr="00B262FF">
        <w:trPr>
          <w:cantSplit/>
          <w:trHeight w:val="240"/>
        </w:trPr>
        <w:tc>
          <w:tcPr>
            <w:tcW w:w="2266" w:type="dxa"/>
            <w:shd w:val="clear" w:color="auto" w:fill="auto"/>
          </w:tcPr>
          <w:p w14:paraId="42007F6A" w14:textId="77777777" w:rsidR="000905E2" w:rsidRPr="000435D8" w:rsidRDefault="000905E2" w:rsidP="000E77AE">
            <w:pPr>
              <w:spacing w:before="40" w:after="120"/>
              <w:rPr>
                <w:lang w:val="en-GB"/>
              </w:rPr>
            </w:pPr>
            <w:r w:rsidRPr="000435D8">
              <w:t>Noruega</w:t>
            </w:r>
            <w:r w:rsidRPr="000435D8">
              <w:rPr>
                <w:i/>
                <w:sz w:val="18"/>
                <w:szCs w:val="18"/>
                <w:vertAlign w:val="superscript"/>
              </w:rPr>
              <w:t>a</w:t>
            </w:r>
            <w:r w:rsidRPr="000435D8">
              <w:t xml:space="preserve"> (1986)</w:t>
            </w:r>
          </w:p>
        </w:tc>
        <w:tc>
          <w:tcPr>
            <w:tcW w:w="2111" w:type="dxa"/>
            <w:shd w:val="clear" w:color="auto" w:fill="auto"/>
          </w:tcPr>
          <w:p w14:paraId="2824CEDD" w14:textId="07A9F50E" w:rsidR="000905E2" w:rsidRPr="000435D8" w:rsidRDefault="000905E2" w:rsidP="000E77AE">
            <w:pPr>
              <w:spacing w:before="40" w:after="120"/>
              <w:rPr>
                <w:lang w:val="en-GB"/>
              </w:rPr>
            </w:pPr>
            <w:r w:rsidRPr="000435D8">
              <w:t>Octavo</w:t>
            </w:r>
            <w:r w:rsidR="00A25EFB">
              <w:br/>
            </w:r>
            <w:r w:rsidRPr="000435D8">
              <w:t>(abril de 2018)</w:t>
            </w:r>
          </w:p>
        </w:tc>
        <w:tc>
          <w:tcPr>
            <w:tcW w:w="1977" w:type="dxa"/>
            <w:shd w:val="clear" w:color="auto" w:fill="auto"/>
          </w:tcPr>
          <w:p w14:paraId="2720C775" w14:textId="77777777" w:rsidR="000905E2" w:rsidRPr="000435D8" w:rsidRDefault="000905E2" w:rsidP="000E77AE">
            <w:pPr>
              <w:spacing w:before="40" w:after="120"/>
              <w:rPr>
                <w:lang w:val="en-GB"/>
              </w:rPr>
            </w:pPr>
          </w:p>
        </w:tc>
        <w:tc>
          <w:tcPr>
            <w:tcW w:w="2150" w:type="dxa"/>
            <w:shd w:val="clear" w:color="auto" w:fill="auto"/>
          </w:tcPr>
          <w:p w14:paraId="2F909ECF" w14:textId="16C835A7" w:rsidR="000905E2" w:rsidRPr="000435D8" w:rsidRDefault="000905E2" w:rsidP="000E77AE">
            <w:pPr>
              <w:spacing w:before="40" w:after="120"/>
              <w:rPr>
                <w:lang w:val="en-GB"/>
              </w:rPr>
            </w:pPr>
            <w:r w:rsidRPr="000435D8">
              <w:t>Noveno</w:t>
            </w:r>
            <w:r w:rsidR="00A25EFB">
              <w:br/>
            </w:r>
            <w:r w:rsidRPr="000435D8">
              <w:t>(presentación prevista el</w:t>
            </w:r>
            <w:r w:rsidR="00A25EFB">
              <w:t> </w:t>
            </w:r>
            <w:r w:rsidRPr="000435D8">
              <w:t>18</w:t>
            </w:r>
            <w:r w:rsidR="00B262FF">
              <w:t> </w:t>
            </w:r>
            <w:r w:rsidRPr="000435D8">
              <w:t>de mayo de 2022)</w:t>
            </w:r>
          </w:p>
        </w:tc>
      </w:tr>
      <w:tr w:rsidR="000905E2" w:rsidRPr="000435D8" w14:paraId="2356ABA8" w14:textId="77777777" w:rsidTr="00B262FF">
        <w:trPr>
          <w:cantSplit/>
          <w:trHeight w:val="240"/>
        </w:trPr>
        <w:tc>
          <w:tcPr>
            <w:tcW w:w="2266" w:type="dxa"/>
            <w:shd w:val="clear" w:color="auto" w:fill="auto"/>
          </w:tcPr>
          <w:p w14:paraId="79B2602D" w14:textId="77777777" w:rsidR="000905E2" w:rsidRPr="000435D8" w:rsidRDefault="000905E2" w:rsidP="000E77AE">
            <w:pPr>
              <w:spacing w:before="40" w:after="120"/>
              <w:rPr>
                <w:lang w:val="en-GB"/>
              </w:rPr>
            </w:pPr>
            <w:r w:rsidRPr="000435D8">
              <w:t>Nueva Zelandia</w:t>
            </w:r>
            <w:r w:rsidRPr="000435D8">
              <w:rPr>
                <w:i/>
                <w:sz w:val="18"/>
                <w:szCs w:val="18"/>
                <w:vertAlign w:val="superscript"/>
              </w:rPr>
              <w:t>a</w:t>
            </w:r>
            <w:r w:rsidRPr="000435D8">
              <w:t xml:space="preserve"> (1989)</w:t>
            </w:r>
          </w:p>
        </w:tc>
        <w:tc>
          <w:tcPr>
            <w:tcW w:w="2111" w:type="dxa"/>
            <w:shd w:val="clear" w:color="auto" w:fill="auto"/>
          </w:tcPr>
          <w:p w14:paraId="4B2096FB" w14:textId="07F14F5F" w:rsidR="000905E2" w:rsidRPr="000435D8" w:rsidRDefault="000905E2" w:rsidP="000E77AE">
            <w:pPr>
              <w:spacing w:before="40" w:after="120"/>
              <w:rPr>
                <w:lang w:val="en-GB"/>
              </w:rPr>
            </w:pPr>
            <w:r w:rsidRPr="000435D8">
              <w:t>Sexto</w:t>
            </w:r>
            <w:r w:rsidR="00A25EFB">
              <w:br/>
            </w:r>
            <w:r w:rsidRPr="000435D8">
              <w:t>(abril de 2015)</w:t>
            </w:r>
          </w:p>
        </w:tc>
        <w:tc>
          <w:tcPr>
            <w:tcW w:w="1977" w:type="dxa"/>
            <w:shd w:val="clear" w:color="auto" w:fill="auto"/>
          </w:tcPr>
          <w:p w14:paraId="3C4D061B" w14:textId="77777777" w:rsidR="000905E2" w:rsidRPr="000435D8" w:rsidRDefault="000905E2" w:rsidP="000E77AE">
            <w:pPr>
              <w:spacing w:before="40" w:after="120"/>
              <w:rPr>
                <w:lang w:val="en-GB"/>
              </w:rPr>
            </w:pPr>
            <w:r w:rsidRPr="000435D8" w:rsidDel="000B22BC">
              <w:rPr>
                <w:lang w:val="en-GB"/>
              </w:rPr>
              <w:t xml:space="preserve"> </w:t>
            </w:r>
          </w:p>
        </w:tc>
        <w:tc>
          <w:tcPr>
            <w:tcW w:w="2150" w:type="dxa"/>
            <w:shd w:val="clear" w:color="auto" w:fill="auto"/>
          </w:tcPr>
          <w:p w14:paraId="71F01B5D" w14:textId="48A1512F" w:rsidR="000905E2" w:rsidRPr="000435D8" w:rsidRDefault="000905E2" w:rsidP="000E77AE">
            <w:pPr>
              <w:spacing w:before="40" w:after="120"/>
              <w:rPr>
                <w:lang w:val="en-GB"/>
              </w:rPr>
            </w:pPr>
            <w:r w:rsidRPr="000435D8">
              <w:t>Séptimo</w:t>
            </w:r>
            <w:r w:rsidR="00A25EFB">
              <w:br/>
            </w:r>
            <w:r w:rsidRPr="000435D8">
              <w:t>(recibido el 25 de septiembre de 2019)</w:t>
            </w:r>
          </w:p>
        </w:tc>
      </w:tr>
      <w:tr w:rsidR="000905E2" w:rsidRPr="000435D8" w14:paraId="6576DA9A" w14:textId="77777777" w:rsidTr="00B262FF">
        <w:trPr>
          <w:cantSplit/>
          <w:trHeight w:val="240"/>
        </w:trPr>
        <w:tc>
          <w:tcPr>
            <w:tcW w:w="2266" w:type="dxa"/>
            <w:shd w:val="clear" w:color="auto" w:fill="auto"/>
          </w:tcPr>
          <w:p w14:paraId="4F042306" w14:textId="77777777" w:rsidR="000905E2" w:rsidRPr="000435D8" w:rsidRDefault="000905E2" w:rsidP="000E77AE">
            <w:pPr>
              <w:spacing w:before="40" w:after="120"/>
              <w:rPr>
                <w:lang w:val="en-GB"/>
              </w:rPr>
            </w:pPr>
            <w:r w:rsidRPr="000435D8">
              <w:t>Países Bajos</w:t>
            </w:r>
            <w:r w:rsidRPr="000435D8">
              <w:rPr>
                <w:i/>
                <w:sz w:val="18"/>
                <w:szCs w:val="18"/>
                <w:vertAlign w:val="superscript"/>
              </w:rPr>
              <w:t>a</w:t>
            </w:r>
            <w:r w:rsidRPr="000435D8">
              <w:t xml:space="preserve"> (1988)</w:t>
            </w:r>
          </w:p>
        </w:tc>
        <w:tc>
          <w:tcPr>
            <w:tcW w:w="2111" w:type="dxa"/>
            <w:shd w:val="clear" w:color="auto" w:fill="auto"/>
          </w:tcPr>
          <w:p w14:paraId="6CC07298" w14:textId="75A5B96F" w:rsidR="000905E2" w:rsidRPr="000435D8" w:rsidRDefault="000905E2" w:rsidP="000E77AE">
            <w:pPr>
              <w:spacing w:before="40" w:after="120"/>
              <w:rPr>
                <w:lang w:val="en-GB"/>
              </w:rPr>
            </w:pPr>
            <w:r w:rsidRPr="000435D8">
              <w:t>Séptimo</w:t>
            </w:r>
            <w:r w:rsidR="00A25EFB">
              <w:br/>
            </w:r>
            <w:r w:rsidRPr="000435D8">
              <w:t>(noviembre de 2018)</w:t>
            </w:r>
          </w:p>
        </w:tc>
        <w:tc>
          <w:tcPr>
            <w:tcW w:w="1977" w:type="dxa"/>
            <w:shd w:val="clear" w:color="auto" w:fill="auto"/>
          </w:tcPr>
          <w:p w14:paraId="2DF9341F" w14:textId="77777777" w:rsidR="000905E2" w:rsidRPr="000435D8" w:rsidRDefault="000905E2" w:rsidP="000E77AE">
            <w:pPr>
              <w:spacing w:before="40" w:after="120"/>
              <w:rPr>
                <w:lang w:val="en-GB"/>
              </w:rPr>
            </w:pPr>
          </w:p>
        </w:tc>
        <w:tc>
          <w:tcPr>
            <w:tcW w:w="2150" w:type="dxa"/>
            <w:shd w:val="clear" w:color="auto" w:fill="auto"/>
          </w:tcPr>
          <w:p w14:paraId="4C514953" w14:textId="0C539ED4" w:rsidR="000905E2" w:rsidRPr="000435D8" w:rsidRDefault="000905E2" w:rsidP="000E77AE">
            <w:pPr>
              <w:spacing w:before="40" w:after="120"/>
              <w:rPr>
                <w:lang w:val="en-GB"/>
              </w:rPr>
            </w:pPr>
            <w:r w:rsidRPr="000435D8">
              <w:t>Octavo</w:t>
            </w:r>
            <w:r w:rsidR="00A25EFB">
              <w:br/>
            </w:r>
            <w:r w:rsidRPr="000435D8">
              <w:t>(presentación prevista el</w:t>
            </w:r>
            <w:r w:rsidR="00A25EFB">
              <w:t> </w:t>
            </w:r>
            <w:r w:rsidRPr="000435D8">
              <w:t>7</w:t>
            </w:r>
            <w:r w:rsidR="00B262FF">
              <w:t> </w:t>
            </w:r>
            <w:r w:rsidRPr="000435D8">
              <w:t>de diciembre de</w:t>
            </w:r>
            <w:r w:rsidR="00B262FF">
              <w:t xml:space="preserve"> </w:t>
            </w:r>
            <w:r w:rsidRPr="000435D8">
              <w:t>2022)</w:t>
            </w:r>
          </w:p>
        </w:tc>
      </w:tr>
      <w:tr w:rsidR="000905E2" w:rsidRPr="000435D8" w14:paraId="10EAA0A8" w14:textId="77777777" w:rsidTr="00B262FF">
        <w:trPr>
          <w:cantSplit/>
          <w:trHeight w:val="240"/>
        </w:trPr>
        <w:tc>
          <w:tcPr>
            <w:tcW w:w="2266" w:type="dxa"/>
            <w:shd w:val="clear" w:color="auto" w:fill="auto"/>
          </w:tcPr>
          <w:p w14:paraId="1BAD43E7" w14:textId="77777777" w:rsidR="000905E2" w:rsidRPr="000435D8" w:rsidRDefault="000905E2" w:rsidP="000E77AE">
            <w:pPr>
              <w:spacing w:before="40" w:after="120"/>
              <w:rPr>
                <w:lang w:val="en-GB"/>
              </w:rPr>
            </w:pPr>
            <w:r w:rsidRPr="000435D8">
              <w:t>Pakistán (2010)</w:t>
            </w:r>
          </w:p>
        </w:tc>
        <w:tc>
          <w:tcPr>
            <w:tcW w:w="2111" w:type="dxa"/>
            <w:shd w:val="clear" w:color="auto" w:fill="auto"/>
          </w:tcPr>
          <w:p w14:paraId="6112B55B" w14:textId="49A3029C" w:rsidR="000905E2" w:rsidRPr="000435D8" w:rsidRDefault="000905E2" w:rsidP="000E77AE">
            <w:pPr>
              <w:spacing w:before="40" w:after="120"/>
              <w:rPr>
                <w:lang w:val="en-GB"/>
              </w:rPr>
            </w:pPr>
            <w:r w:rsidRPr="000435D8">
              <w:t>Inicial</w:t>
            </w:r>
            <w:r w:rsidR="00A25EFB">
              <w:br/>
            </w:r>
            <w:r w:rsidRPr="000435D8">
              <w:t>(abril de 2017)</w:t>
            </w:r>
          </w:p>
        </w:tc>
        <w:tc>
          <w:tcPr>
            <w:tcW w:w="1977" w:type="dxa"/>
            <w:shd w:val="clear" w:color="auto" w:fill="auto"/>
          </w:tcPr>
          <w:p w14:paraId="25C445FE" w14:textId="0236366B" w:rsidR="000905E2" w:rsidRPr="000435D8" w:rsidRDefault="000905E2" w:rsidP="000E77AE">
            <w:pPr>
              <w:spacing w:before="40" w:after="120"/>
              <w:rPr>
                <w:lang w:val="en-GB"/>
              </w:rPr>
            </w:pPr>
            <w:r w:rsidRPr="000435D8">
              <w:t>Segundo</w:t>
            </w:r>
            <w:r w:rsidR="00A25EFB">
              <w:br/>
            </w:r>
            <w:r w:rsidRPr="000435D8">
              <w:t>(12 de mayo de 2021)</w:t>
            </w:r>
          </w:p>
        </w:tc>
        <w:tc>
          <w:tcPr>
            <w:tcW w:w="2150" w:type="dxa"/>
            <w:shd w:val="clear" w:color="auto" w:fill="auto"/>
          </w:tcPr>
          <w:p w14:paraId="75BDE442" w14:textId="77777777" w:rsidR="000905E2" w:rsidRPr="000435D8" w:rsidRDefault="000905E2" w:rsidP="000E77AE">
            <w:pPr>
              <w:spacing w:before="40" w:after="120"/>
              <w:rPr>
                <w:lang w:val="en-GB"/>
              </w:rPr>
            </w:pPr>
          </w:p>
        </w:tc>
      </w:tr>
      <w:tr w:rsidR="000905E2" w:rsidRPr="000435D8" w14:paraId="7C63E634" w14:textId="77777777" w:rsidTr="00B262FF">
        <w:trPr>
          <w:cantSplit/>
          <w:trHeight w:val="240"/>
        </w:trPr>
        <w:tc>
          <w:tcPr>
            <w:tcW w:w="2266" w:type="dxa"/>
            <w:shd w:val="clear" w:color="auto" w:fill="auto"/>
          </w:tcPr>
          <w:p w14:paraId="1421F712" w14:textId="77777777" w:rsidR="000905E2" w:rsidRPr="000435D8" w:rsidRDefault="000905E2" w:rsidP="000E77AE">
            <w:pPr>
              <w:spacing w:before="40" w:after="120"/>
              <w:rPr>
                <w:lang w:val="en-GB"/>
              </w:rPr>
            </w:pPr>
            <w:r w:rsidRPr="000435D8">
              <w:t>Panamá</w:t>
            </w:r>
            <w:r w:rsidRPr="000435D8">
              <w:rPr>
                <w:i/>
                <w:sz w:val="18"/>
                <w:szCs w:val="18"/>
                <w:vertAlign w:val="superscript"/>
              </w:rPr>
              <w:t>a</w:t>
            </w:r>
            <w:r w:rsidRPr="000435D8">
              <w:t xml:space="preserve"> (1987)</w:t>
            </w:r>
          </w:p>
        </w:tc>
        <w:tc>
          <w:tcPr>
            <w:tcW w:w="2111" w:type="dxa"/>
            <w:shd w:val="clear" w:color="auto" w:fill="auto"/>
          </w:tcPr>
          <w:p w14:paraId="76101D31" w14:textId="432BEDAA" w:rsidR="000905E2" w:rsidRPr="000435D8" w:rsidRDefault="000905E2" w:rsidP="000E77AE">
            <w:pPr>
              <w:spacing w:before="40" w:after="120"/>
              <w:rPr>
                <w:lang w:val="en-GB"/>
              </w:rPr>
            </w:pPr>
            <w:r w:rsidRPr="000435D8">
              <w:t>Cuarto</w:t>
            </w:r>
            <w:r w:rsidR="00A25EFB">
              <w:br/>
            </w:r>
            <w:r w:rsidRPr="000435D8">
              <w:t>(agosto de 2017)</w:t>
            </w:r>
          </w:p>
        </w:tc>
        <w:tc>
          <w:tcPr>
            <w:tcW w:w="1977" w:type="dxa"/>
            <w:shd w:val="clear" w:color="auto" w:fill="auto"/>
          </w:tcPr>
          <w:p w14:paraId="633CCEB8" w14:textId="265F40B0" w:rsidR="000905E2" w:rsidRPr="000435D8" w:rsidDel="00E049A5" w:rsidRDefault="000905E2" w:rsidP="000E77AE">
            <w:pPr>
              <w:spacing w:before="40" w:after="120"/>
              <w:rPr>
                <w:lang w:val="en-GB"/>
              </w:rPr>
            </w:pPr>
            <w:r w:rsidRPr="000435D8">
              <w:t>Quinto</w:t>
            </w:r>
            <w:r w:rsidR="00A25EFB">
              <w:br/>
            </w:r>
            <w:r w:rsidRPr="000435D8">
              <w:t>(11 de agosto de 2021)</w:t>
            </w:r>
          </w:p>
        </w:tc>
        <w:tc>
          <w:tcPr>
            <w:tcW w:w="2150" w:type="dxa"/>
            <w:shd w:val="clear" w:color="auto" w:fill="auto"/>
          </w:tcPr>
          <w:p w14:paraId="2ED354AB" w14:textId="77777777" w:rsidR="000905E2" w:rsidRPr="000435D8" w:rsidRDefault="000905E2" w:rsidP="000E77AE">
            <w:pPr>
              <w:spacing w:before="40" w:after="120"/>
              <w:rPr>
                <w:lang w:val="en-GB"/>
              </w:rPr>
            </w:pPr>
          </w:p>
        </w:tc>
      </w:tr>
      <w:tr w:rsidR="000905E2" w:rsidRPr="000435D8" w14:paraId="644E309B" w14:textId="77777777" w:rsidTr="00B262FF">
        <w:trPr>
          <w:cantSplit/>
          <w:trHeight w:val="240"/>
        </w:trPr>
        <w:tc>
          <w:tcPr>
            <w:tcW w:w="2266" w:type="dxa"/>
            <w:shd w:val="clear" w:color="auto" w:fill="auto"/>
          </w:tcPr>
          <w:p w14:paraId="1F83610A" w14:textId="77777777" w:rsidR="000905E2" w:rsidRPr="000435D8" w:rsidRDefault="000905E2" w:rsidP="000E77AE">
            <w:pPr>
              <w:spacing w:before="40" w:after="120"/>
              <w:rPr>
                <w:lang w:val="en-GB"/>
              </w:rPr>
            </w:pPr>
            <w:r w:rsidRPr="000435D8">
              <w:t>Paraguay</w:t>
            </w:r>
            <w:r w:rsidRPr="000435D8">
              <w:rPr>
                <w:i/>
                <w:sz w:val="18"/>
                <w:szCs w:val="18"/>
                <w:vertAlign w:val="superscript"/>
              </w:rPr>
              <w:t>a</w:t>
            </w:r>
            <w:r w:rsidRPr="000435D8">
              <w:t xml:space="preserve"> (1990)</w:t>
            </w:r>
          </w:p>
        </w:tc>
        <w:tc>
          <w:tcPr>
            <w:tcW w:w="2111" w:type="dxa"/>
            <w:shd w:val="clear" w:color="auto" w:fill="auto"/>
          </w:tcPr>
          <w:p w14:paraId="0E2E71C3" w14:textId="7B09BA12" w:rsidR="000905E2" w:rsidRPr="000435D8" w:rsidRDefault="000905E2" w:rsidP="000E77AE">
            <w:pPr>
              <w:spacing w:before="40" w:after="120"/>
              <w:rPr>
                <w:lang w:val="en-GB"/>
              </w:rPr>
            </w:pPr>
            <w:r w:rsidRPr="000435D8">
              <w:t>Séptimo</w:t>
            </w:r>
            <w:r w:rsidR="00A25EFB">
              <w:br/>
            </w:r>
            <w:r w:rsidRPr="000435D8">
              <w:t>(julio de 2017)</w:t>
            </w:r>
          </w:p>
        </w:tc>
        <w:tc>
          <w:tcPr>
            <w:tcW w:w="1977" w:type="dxa"/>
            <w:shd w:val="clear" w:color="auto" w:fill="auto"/>
          </w:tcPr>
          <w:p w14:paraId="26CEF100" w14:textId="504CE0A7" w:rsidR="000905E2" w:rsidRPr="000435D8" w:rsidRDefault="000905E2" w:rsidP="000E77AE">
            <w:pPr>
              <w:spacing w:before="40" w:after="120"/>
              <w:rPr>
                <w:lang w:val="en-GB"/>
              </w:rPr>
            </w:pPr>
            <w:r w:rsidRPr="000435D8">
              <w:t>Octavo</w:t>
            </w:r>
            <w:r w:rsidR="00A25EFB">
              <w:br/>
            </w:r>
            <w:r w:rsidRPr="000435D8">
              <w:t>(11 de agosto de 2021)</w:t>
            </w:r>
          </w:p>
        </w:tc>
        <w:tc>
          <w:tcPr>
            <w:tcW w:w="2150" w:type="dxa"/>
            <w:shd w:val="clear" w:color="auto" w:fill="auto"/>
          </w:tcPr>
          <w:p w14:paraId="6C005873" w14:textId="77777777" w:rsidR="000905E2" w:rsidRPr="000435D8" w:rsidRDefault="000905E2" w:rsidP="000E77AE">
            <w:pPr>
              <w:spacing w:before="40" w:after="120"/>
              <w:rPr>
                <w:lang w:val="en-GB"/>
              </w:rPr>
            </w:pPr>
          </w:p>
        </w:tc>
      </w:tr>
      <w:tr w:rsidR="000905E2" w:rsidRPr="000435D8" w14:paraId="0AD05454" w14:textId="77777777" w:rsidTr="00B262FF">
        <w:trPr>
          <w:cantSplit/>
          <w:trHeight w:val="240"/>
        </w:trPr>
        <w:tc>
          <w:tcPr>
            <w:tcW w:w="2266" w:type="dxa"/>
            <w:shd w:val="clear" w:color="auto" w:fill="auto"/>
          </w:tcPr>
          <w:p w14:paraId="26AB9BD4" w14:textId="77777777" w:rsidR="000905E2" w:rsidRPr="000435D8" w:rsidRDefault="000905E2" w:rsidP="000E77AE">
            <w:pPr>
              <w:spacing w:before="40" w:after="120"/>
              <w:rPr>
                <w:lang w:val="en-GB"/>
              </w:rPr>
            </w:pPr>
            <w:r w:rsidRPr="000435D8">
              <w:t>Perú</w:t>
            </w:r>
            <w:r w:rsidRPr="000435D8">
              <w:rPr>
                <w:i/>
                <w:sz w:val="18"/>
                <w:szCs w:val="18"/>
                <w:vertAlign w:val="superscript"/>
              </w:rPr>
              <w:t>a</w:t>
            </w:r>
            <w:r w:rsidRPr="000435D8">
              <w:t xml:space="preserve"> (1988)</w:t>
            </w:r>
          </w:p>
        </w:tc>
        <w:tc>
          <w:tcPr>
            <w:tcW w:w="2111" w:type="dxa"/>
            <w:shd w:val="clear" w:color="auto" w:fill="auto"/>
          </w:tcPr>
          <w:p w14:paraId="2085CE9D" w14:textId="28577EC9" w:rsidR="000905E2" w:rsidRPr="000435D8" w:rsidRDefault="000905E2" w:rsidP="000E77AE">
            <w:pPr>
              <w:spacing w:before="40" w:after="120"/>
              <w:rPr>
                <w:lang w:val="en-GB"/>
              </w:rPr>
            </w:pPr>
            <w:r w:rsidRPr="000435D8">
              <w:t>Séptimo</w:t>
            </w:r>
            <w:r w:rsidR="00A25EFB">
              <w:br/>
            </w:r>
            <w:r w:rsidRPr="000435D8">
              <w:t>(noviembre de</w:t>
            </w:r>
            <w:r w:rsidR="00A25EFB">
              <w:t xml:space="preserve"> </w:t>
            </w:r>
            <w:r w:rsidRPr="000435D8">
              <w:t>2018)</w:t>
            </w:r>
          </w:p>
        </w:tc>
        <w:tc>
          <w:tcPr>
            <w:tcW w:w="1977" w:type="dxa"/>
            <w:shd w:val="clear" w:color="auto" w:fill="auto"/>
          </w:tcPr>
          <w:p w14:paraId="48541229" w14:textId="77777777" w:rsidR="000905E2" w:rsidRPr="000435D8" w:rsidRDefault="000905E2" w:rsidP="000E77AE">
            <w:pPr>
              <w:spacing w:before="40" w:after="120"/>
              <w:rPr>
                <w:lang w:val="en-GB"/>
              </w:rPr>
            </w:pPr>
          </w:p>
        </w:tc>
        <w:tc>
          <w:tcPr>
            <w:tcW w:w="2150" w:type="dxa"/>
            <w:shd w:val="clear" w:color="auto" w:fill="auto"/>
          </w:tcPr>
          <w:p w14:paraId="5C49806A" w14:textId="5F28C4E8" w:rsidR="000905E2" w:rsidRPr="000435D8" w:rsidRDefault="000905E2" w:rsidP="000E77AE">
            <w:pPr>
              <w:spacing w:before="40" w:after="120"/>
              <w:rPr>
                <w:lang w:val="en-GB"/>
              </w:rPr>
            </w:pPr>
            <w:r w:rsidRPr="000435D8">
              <w:t>Octavo</w:t>
            </w:r>
            <w:r w:rsidR="00A25EFB">
              <w:br/>
            </w:r>
            <w:r w:rsidRPr="000435D8">
              <w:t>(presentación prevista el</w:t>
            </w:r>
            <w:r w:rsidR="00A25EFB">
              <w:t> </w:t>
            </w:r>
            <w:r w:rsidRPr="000435D8">
              <w:t>7</w:t>
            </w:r>
            <w:r w:rsidR="00B262FF">
              <w:t> </w:t>
            </w:r>
            <w:r w:rsidRPr="000435D8">
              <w:t>de diciembre de</w:t>
            </w:r>
            <w:r w:rsidR="00B262FF">
              <w:t xml:space="preserve"> </w:t>
            </w:r>
            <w:r w:rsidRPr="000435D8">
              <w:t>2022)</w:t>
            </w:r>
          </w:p>
        </w:tc>
      </w:tr>
      <w:tr w:rsidR="000905E2" w:rsidRPr="000435D8" w14:paraId="580D3B5A" w14:textId="77777777" w:rsidTr="00B262FF">
        <w:trPr>
          <w:cantSplit/>
          <w:trHeight w:val="240"/>
        </w:trPr>
        <w:tc>
          <w:tcPr>
            <w:tcW w:w="2266" w:type="dxa"/>
            <w:shd w:val="clear" w:color="auto" w:fill="auto"/>
          </w:tcPr>
          <w:p w14:paraId="753FCA9E" w14:textId="77777777" w:rsidR="000905E2" w:rsidRPr="000435D8" w:rsidRDefault="000905E2" w:rsidP="000E77AE">
            <w:pPr>
              <w:spacing w:before="40" w:after="120"/>
              <w:rPr>
                <w:lang w:val="en-GB"/>
              </w:rPr>
            </w:pPr>
            <w:r w:rsidRPr="000435D8">
              <w:t>Polonia</w:t>
            </w:r>
            <w:r w:rsidRPr="000435D8">
              <w:rPr>
                <w:i/>
                <w:sz w:val="18"/>
                <w:szCs w:val="18"/>
                <w:vertAlign w:val="superscript"/>
              </w:rPr>
              <w:t>a</w:t>
            </w:r>
            <w:r w:rsidRPr="000435D8">
              <w:t xml:space="preserve"> (1989)</w:t>
            </w:r>
          </w:p>
        </w:tc>
        <w:tc>
          <w:tcPr>
            <w:tcW w:w="2111" w:type="dxa"/>
            <w:shd w:val="clear" w:color="auto" w:fill="auto"/>
          </w:tcPr>
          <w:p w14:paraId="2B4D00C4" w14:textId="03011039" w:rsidR="000905E2" w:rsidRPr="000435D8" w:rsidRDefault="000905E2" w:rsidP="000E77AE">
            <w:pPr>
              <w:spacing w:before="40" w:after="120"/>
              <w:rPr>
                <w:lang w:val="en-GB"/>
              </w:rPr>
            </w:pPr>
            <w:r w:rsidRPr="000435D8">
              <w:t>Séptimo</w:t>
            </w:r>
            <w:r w:rsidR="00A25EFB">
              <w:br/>
            </w:r>
            <w:r w:rsidRPr="000435D8">
              <w:t>(julio de 2019)</w:t>
            </w:r>
          </w:p>
        </w:tc>
        <w:tc>
          <w:tcPr>
            <w:tcW w:w="1977" w:type="dxa"/>
            <w:shd w:val="clear" w:color="auto" w:fill="auto"/>
          </w:tcPr>
          <w:p w14:paraId="4423324C" w14:textId="77777777" w:rsidR="000905E2" w:rsidRPr="000435D8" w:rsidRDefault="000905E2" w:rsidP="000E77AE">
            <w:pPr>
              <w:spacing w:before="40" w:after="120"/>
              <w:rPr>
                <w:lang w:val="en-GB"/>
              </w:rPr>
            </w:pPr>
          </w:p>
        </w:tc>
        <w:tc>
          <w:tcPr>
            <w:tcW w:w="2150" w:type="dxa"/>
            <w:shd w:val="clear" w:color="auto" w:fill="auto"/>
          </w:tcPr>
          <w:p w14:paraId="154D784F" w14:textId="1CEE8E3E" w:rsidR="000905E2" w:rsidRPr="000435D8" w:rsidRDefault="000905E2" w:rsidP="000E77AE">
            <w:pPr>
              <w:spacing w:before="40" w:after="120"/>
              <w:rPr>
                <w:lang w:val="en-GB"/>
              </w:rPr>
            </w:pPr>
            <w:r w:rsidRPr="000435D8">
              <w:t>Octavo</w:t>
            </w:r>
            <w:r w:rsidR="00A25EFB">
              <w:br/>
            </w:r>
            <w:r w:rsidRPr="000435D8">
              <w:t>(presentación prevista el</w:t>
            </w:r>
            <w:r w:rsidR="00A25EFB">
              <w:t> </w:t>
            </w:r>
            <w:r w:rsidRPr="000435D8">
              <w:t>9</w:t>
            </w:r>
            <w:r w:rsidR="00B262FF">
              <w:t> </w:t>
            </w:r>
            <w:r w:rsidRPr="000435D8">
              <w:t>de agosto de 2023)</w:t>
            </w:r>
          </w:p>
        </w:tc>
      </w:tr>
      <w:tr w:rsidR="000905E2" w:rsidRPr="000435D8" w14:paraId="346B754E" w14:textId="77777777" w:rsidTr="00B262FF">
        <w:trPr>
          <w:cantSplit/>
          <w:trHeight w:val="240"/>
        </w:trPr>
        <w:tc>
          <w:tcPr>
            <w:tcW w:w="2266" w:type="dxa"/>
            <w:shd w:val="clear" w:color="auto" w:fill="auto"/>
          </w:tcPr>
          <w:p w14:paraId="0EAABE92" w14:textId="77777777" w:rsidR="000905E2" w:rsidRPr="000435D8" w:rsidRDefault="000905E2" w:rsidP="000E77AE">
            <w:pPr>
              <w:spacing w:before="40" w:after="120"/>
              <w:rPr>
                <w:lang w:val="en-GB"/>
              </w:rPr>
            </w:pPr>
            <w:r w:rsidRPr="000435D8">
              <w:t>Portugal</w:t>
            </w:r>
            <w:r w:rsidRPr="000435D8">
              <w:rPr>
                <w:i/>
                <w:sz w:val="18"/>
                <w:szCs w:val="18"/>
                <w:vertAlign w:val="superscript"/>
              </w:rPr>
              <w:t>a</w:t>
            </w:r>
            <w:r w:rsidRPr="000435D8">
              <w:t xml:space="preserve"> (1989)</w:t>
            </w:r>
          </w:p>
        </w:tc>
        <w:tc>
          <w:tcPr>
            <w:tcW w:w="2111" w:type="dxa"/>
            <w:shd w:val="clear" w:color="auto" w:fill="auto"/>
          </w:tcPr>
          <w:p w14:paraId="475D9678" w14:textId="73C92177" w:rsidR="000905E2" w:rsidRPr="000435D8" w:rsidRDefault="000905E2" w:rsidP="000E77AE">
            <w:pPr>
              <w:spacing w:before="40" w:after="120"/>
              <w:rPr>
                <w:lang w:val="en-GB"/>
              </w:rPr>
            </w:pPr>
            <w:r w:rsidRPr="000435D8">
              <w:t>Séptimo</w:t>
            </w:r>
            <w:r w:rsidR="00A25EFB">
              <w:br/>
            </w:r>
            <w:r w:rsidRPr="000435D8">
              <w:t>(noviembre de</w:t>
            </w:r>
            <w:r w:rsidR="00A25EFB">
              <w:t xml:space="preserve"> </w:t>
            </w:r>
            <w:r w:rsidRPr="000435D8">
              <w:t>2019)</w:t>
            </w:r>
          </w:p>
        </w:tc>
        <w:tc>
          <w:tcPr>
            <w:tcW w:w="1977" w:type="dxa"/>
            <w:shd w:val="clear" w:color="auto" w:fill="auto"/>
          </w:tcPr>
          <w:p w14:paraId="6C62529B" w14:textId="77777777" w:rsidR="000905E2" w:rsidRPr="000435D8" w:rsidRDefault="000905E2" w:rsidP="000E77AE">
            <w:pPr>
              <w:spacing w:before="40" w:after="120"/>
              <w:rPr>
                <w:lang w:val="en-GB"/>
              </w:rPr>
            </w:pPr>
          </w:p>
        </w:tc>
        <w:tc>
          <w:tcPr>
            <w:tcW w:w="2150" w:type="dxa"/>
            <w:shd w:val="clear" w:color="auto" w:fill="auto"/>
          </w:tcPr>
          <w:p w14:paraId="1307FC6C" w14:textId="7D2F5DB0" w:rsidR="000905E2" w:rsidRPr="000435D8" w:rsidRDefault="000905E2" w:rsidP="000E77AE">
            <w:pPr>
              <w:spacing w:before="40" w:after="120"/>
              <w:rPr>
                <w:lang w:val="en-GB"/>
              </w:rPr>
            </w:pPr>
            <w:r w:rsidRPr="000435D8">
              <w:t>Octavo</w:t>
            </w:r>
            <w:r w:rsidR="00A25EFB">
              <w:br/>
            </w:r>
            <w:r w:rsidRPr="000435D8">
              <w:t>(presentación prevista el</w:t>
            </w:r>
            <w:r w:rsidR="00A25EFB">
              <w:t> </w:t>
            </w:r>
            <w:r w:rsidRPr="000435D8">
              <w:t>6</w:t>
            </w:r>
            <w:r w:rsidR="00B262FF">
              <w:t> </w:t>
            </w:r>
            <w:r w:rsidRPr="000435D8">
              <w:t>de diciembre de</w:t>
            </w:r>
            <w:r w:rsidR="00A25EFB">
              <w:t> </w:t>
            </w:r>
            <w:r w:rsidRPr="000435D8">
              <w:t>2023)</w:t>
            </w:r>
          </w:p>
        </w:tc>
      </w:tr>
      <w:tr w:rsidR="000905E2" w:rsidRPr="000435D8" w14:paraId="22FA1B44" w14:textId="77777777" w:rsidTr="00B262FF">
        <w:trPr>
          <w:cantSplit/>
          <w:trHeight w:val="240"/>
        </w:trPr>
        <w:tc>
          <w:tcPr>
            <w:tcW w:w="2266" w:type="dxa"/>
            <w:shd w:val="clear" w:color="auto" w:fill="auto"/>
          </w:tcPr>
          <w:p w14:paraId="19800269" w14:textId="77777777" w:rsidR="000905E2" w:rsidRPr="000435D8" w:rsidRDefault="000905E2" w:rsidP="000E77AE">
            <w:pPr>
              <w:spacing w:before="40" w:after="120"/>
              <w:rPr>
                <w:lang w:val="en-GB"/>
              </w:rPr>
            </w:pPr>
            <w:r w:rsidRPr="000435D8">
              <w:t>Qatar</w:t>
            </w:r>
            <w:r w:rsidRPr="000435D8">
              <w:rPr>
                <w:i/>
                <w:sz w:val="18"/>
                <w:szCs w:val="18"/>
                <w:vertAlign w:val="superscript"/>
              </w:rPr>
              <w:t>a</w:t>
            </w:r>
            <w:r w:rsidRPr="000435D8">
              <w:t xml:space="preserve"> (2000)</w:t>
            </w:r>
          </w:p>
        </w:tc>
        <w:tc>
          <w:tcPr>
            <w:tcW w:w="2111" w:type="dxa"/>
            <w:shd w:val="clear" w:color="auto" w:fill="auto"/>
          </w:tcPr>
          <w:p w14:paraId="5EE93E26" w14:textId="7B085F65" w:rsidR="000905E2" w:rsidRPr="000435D8" w:rsidRDefault="000905E2" w:rsidP="000E77AE">
            <w:pPr>
              <w:spacing w:before="40" w:after="120"/>
              <w:rPr>
                <w:lang w:val="en-GB"/>
              </w:rPr>
            </w:pPr>
            <w:r w:rsidRPr="000435D8">
              <w:t>Tercero</w:t>
            </w:r>
            <w:r w:rsidR="00A25EFB">
              <w:br/>
            </w:r>
            <w:r w:rsidRPr="000435D8">
              <w:t>(mayo de 2018)</w:t>
            </w:r>
          </w:p>
        </w:tc>
        <w:tc>
          <w:tcPr>
            <w:tcW w:w="1977" w:type="dxa"/>
            <w:shd w:val="clear" w:color="auto" w:fill="auto"/>
          </w:tcPr>
          <w:p w14:paraId="35022700" w14:textId="77777777" w:rsidR="000905E2" w:rsidRPr="000435D8" w:rsidRDefault="000905E2" w:rsidP="000E77AE">
            <w:pPr>
              <w:spacing w:before="40" w:after="120"/>
              <w:rPr>
                <w:lang w:val="en-GB"/>
              </w:rPr>
            </w:pPr>
          </w:p>
        </w:tc>
        <w:tc>
          <w:tcPr>
            <w:tcW w:w="2150" w:type="dxa"/>
            <w:shd w:val="clear" w:color="auto" w:fill="auto"/>
          </w:tcPr>
          <w:p w14:paraId="2E9EF3C2" w14:textId="7373B31A" w:rsidR="000905E2" w:rsidRPr="000435D8" w:rsidRDefault="000905E2" w:rsidP="000E77AE">
            <w:pPr>
              <w:spacing w:before="40" w:after="120"/>
              <w:rPr>
                <w:lang w:val="en-GB"/>
              </w:rPr>
            </w:pPr>
            <w:r w:rsidRPr="000435D8">
              <w:t>Cuarto</w:t>
            </w:r>
            <w:r w:rsidR="00A25EFB">
              <w:br/>
            </w:r>
            <w:r w:rsidRPr="000435D8">
              <w:t>(presentación prevista el</w:t>
            </w:r>
            <w:r w:rsidR="00A25EFB">
              <w:t> </w:t>
            </w:r>
            <w:r w:rsidRPr="000435D8">
              <w:t>18</w:t>
            </w:r>
            <w:r w:rsidR="00B262FF">
              <w:t> </w:t>
            </w:r>
            <w:r w:rsidRPr="000435D8">
              <w:t>de mayo de 2022)</w:t>
            </w:r>
          </w:p>
        </w:tc>
      </w:tr>
      <w:tr w:rsidR="000905E2" w:rsidRPr="000435D8" w14:paraId="26810E2D" w14:textId="77777777" w:rsidTr="00B262FF">
        <w:trPr>
          <w:cantSplit/>
          <w:trHeight w:val="240"/>
        </w:trPr>
        <w:tc>
          <w:tcPr>
            <w:tcW w:w="2266" w:type="dxa"/>
            <w:shd w:val="clear" w:color="auto" w:fill="auto"/>
          </w:tcPr>
          <w:p w14:paraId="6FF4C59C" w14:textId="77777777" w:rsidR="000905E2" w:rsidRPr="000435D8" w:rsidRDefault="000905E2" w:rsidP="000E77AE">
            <w:pPr>
              <w:spacing w:before="40" w:after="120"/>
              <w:rPr>
                <w:lang w:val="en-GB"/>
              </w:rPr>
            </w:pPr>
            <w:r w:rsidRPr="000435D8">
              <w:t>Reino Unido de Gran Bretaña e Irlanda del Nortea (1988)</w:t>
            </w:r>
          </w:p>
        </w:tc>
        <w:tc>
          <w:tcPr>
            <w:tcW w:w="2111" w:type="dxa"/>
            <w:shd w:val="clear" w:color="auto" w:fill="auto"/>
          </w:tcPr>
          <w:p w14:paraId="1C4DDD92" w14:textId="4B6DAB06" w:rsidR="000905E2" w:rsidRPr="000435D8" w:rsidRDefault="000905E2" w:rsidP="000E77AE">
            <w:pPr>
              <w:spacing w:before="40" w:after="120"/>
              <w:rPr>
                <w:lang w:val="en-GB"/>
              </w:rPr>
            </w:pPr>
            <w:r w:rsidRPr="000435D8">
              <w:t>Sexto</w:t>
            </w:r>
            <w:r w:rsidR="00A25EFB">
              <w:br/>
            </w:r>
            <w:r w:rsidRPr="000435D8">
              <w:t>(mayo de 2019)</w:t>
            </w:r>
          </w:p>
        </w:tc>
        <w:tc>
          <w:tcPr>
            <w:tcW w:w="1977" w:type="dxa"/>
            <w:shd w:val="clear" w:color="auto" w:fill="auto"/>
          </w:tcPr>
          <w:p w14:paraId="7239F317" w14:textId="77777777" w:rsidR="000905E2" w:rsidRPr="000435D8" w:rsidRDefault="000905E2" w:rsidP="000E77AE">
            <w:pPr>
              <w:spacing w:before="40" w:after="120"/>
              <w:rPr>
                <w:lang w:val="en-GB"/>
              </w:rPr>
            </w:pPr>
          </w:p>
        </w:tc>
        <w:tc>
          <w:tcPr>
            <w:tcW w:w="2150" w:type="dxa"/>
            <w:shd w:val="clear" w:color="auto" w:fill="auto"/>
          </w:tcPr>
          <w:p w14:paraId="342FBD61" w14:textId="0D6E2ED9" w:rsidR="000905E2" w:rsidRPr="000435D8" w:rsidRDefault="000905E2" w:rsidP="000E77AE">
            <w:pPr>
              <w:spacing w:before="40" w:after="120"/>
              <w:rPr>
                <w:lang w:val="en-GB"/>
              </w:rPr>
            </w:pPr>
            <w:r w:rsidRPr="000435D8">
              <w:t>Séptimo</w:t>
            </w:r>
            <w:r w:rsidR="00A25EFB">
              <w:br/>
            </w:r>
            <w:r w:rsidRPr="000435D8">
              <w:t>(presentación prevista el</w:t>
            </w:r>
            <w:r w:rsidR="00A25EFB">
              <w:t> </w:t>
            </w:r>
            <w:r w:rsidRPr="000435D8">
              <w:t>17</w:t>
            </w:r>
            <w:r w:rsidR="00B262FF">
              <w:t> </w:t>
            </w:r>
            <w:r w:rsidRPr="000435D8">
              <w:t>de mayo de 2023)</w:t>
            </w:r>
          </w:p>
        </w:tc>
      </w:tr>
      <w:tr w:rsidR="000905E2" w:rsidRPr="000435D8" w14:paraId="7C7A24E6" w14:textId="77777777" w:rsidTr="00B262FF">
        <w:trPr>
          <w:cantSplit/>
          <w:trHeight w:val="240"/>
        </w:trPr>
        <w:tc>
          <w:tcPr>
            <w:tcW w:w="2266" w:type="dxa"/>
            <w:shd w:val="clear" w:color="auto" w:fill="auto"/>
          </w:tcPr>
          <w:p w14:paraId="4009A951" w14:textId="77777777" w:rsidR="000905E2" w:rsidRPr="000435D8" w:rsidRDefault="000905E2" w:rsidP="000E77AE">
            <w:pPr>
              <w:spacing w:before="40" w:after="120"/>
              <w:rPr>
                <w:lang w:val="en-GB"/>
              </w:rPr>
            </w:pPr>
            <w:r w:rsidRPr="000435D8">
              <w:t>República Árabe Siria (2004)</w:t>
            </w:r>
          </w:p>
        </w:tc>
        <w:tc>
          <w:tcPr>
            <w:tcW w:w="2111" w:type="dxa"/>
            <w:shd w:val="clear" w:color="auto" w:fill="auto"/>
          </w:tcPr>
          <w:p w14:paraId="4DB16184" w14:textId="7270A0D3" w:rsidR="000905E2" w:rsidRPr="000435D8" w:rsidRDefault="000905E2" w:rsidP="000E77AE">
            <w:pPr>
              <w:spacing w:before="40" w:after="120"/>
              <w:rPr>
                <w:lang w:val="en-GB"/>
              </w:rPr>
            </w:pPr>
            <w:r w:rsidRPr="000435D8">
              <w:t>Inicial</w:t>
            </w:r>
            <w:r w:rsidR="00A25EFB">
              <w:br/>
            </w:r>
            <w:r w:rsidRPr="000435D8">
              <w:t>(mayo de 2010)</w:t>
            </w:r>
          </w:p>
        </w:tc>
        <w:tc>
          <w:tcPr>
            <w:tcW w:w="1977" w:type="dxa"/>
            <w:shd w:val="clear" w:color="auto" w:fill="auto"/>
          </w:tcPr>
          <w:p w14:paraId="28F6DDAC" w14:textId="7A61C982" w:rsidR="000905E2" w:rsidRPr="000435D8" w:rsidRDefault="000905E2" w:rsidP="000E77AE">
            <w:pPr>
              <w:spacing w:before="40" w:after="120"/>
              <w:rPr>
                <w:lang w:val="en-GB"/>
              </w:rPr>
            </w:pPr>
            <w:r w:rsidRPr="000435D8">
              <w:t>Segundo</w:t>
            </w:r>
            <w:r w:rsidR="00A25EFB">
              <w:br/>
            </w:r>
            <w:r w:rsidRPr="000435D8">
              <w:t>(14 de mayo de 2014)</w:t>
            </w:r>
          </w:p>
        </w:tc>
        <w:tc>
          <w:tcPr>
            <w:tcW w:w="2150" w:type="dxa"/>
            <w:shd w:val="clear" w:color="auto" w:fill="auto"/>
          </w:tcPr>
          <w:p w14:paraId="21A2C55C" w14:textId="77777777" w:rsidR="000905E2" w:rsidRPr="000435D8" w:rsidRDefault="000905E2" w:rsidP="000E77AE">
            <w:pPr>
              <w:spacing w:before="40" w:after="120"/>
              <w:rPr>
                <w:lang w:val="en-GB"/>
              </w:rPr>
            </w:pPr>
          </w:p>
        </w:tc>
      </w:tr>
      <w:tr w:rsidR="000905E2" w:rsidRPr="000435D8" w14:paraId="5918B14E" w14:textId="77777777" w:rsidTr="00B262FF">
        <w:trPr>
          <w:cantSplit/>
          <w:trHeight w:val="240"/>
        </w:trPr>
        <w:tc>
          <w:tcPr>
            <w:tcW w:w="2266" w:type="dxa"/>
            <w:shd w:val="clear" w:color="auto" w:fill="auto"/>
          </w:tcPr>
          <w:p w14:paraId="74E67A85" w14:textId="77777777" w:rsidR="000905E2" w:rsidRPr="000435D8" w:rsidRDefault="000905E2" w:rsidP="000E77AE">
            <w:pPr>
              <w:spacing w:before="40" w:after="120"/>
              <w:rPr>
                <w:lang w:val="en-GB"/>
              </w:rPr>
            </w:pPr>
            <w:r w:rsidRPr="000435D8">
              <w:t>República de Corea</w:t>
            </w:r>
            <w:r w:rsidRPr="000435D8">
              <w:rPr>
                <w:i/>
                <w:sz w:val="18"/>
                <w:szCs w:val="18"/>
                <w:vertAlign w:val="superscript"/>
              </w:rPr>
              <w:t>a</w:t>
            </w:r>
            <w:r w:rsidRPr="000435D8">
              <w:t xml:space="preserve"> (1995)</w:t>
            </w:r>
          </w:p>
        </w:tc>
        <w:tc>
          <w:tcPr>
            <w:tcW w:w="2111" w:type="dxa"/>
            <w:shd w:val="clear" w:color="auto" w:fill="auto"/>
          </w:tcPr>
          <w:p w14:paraId="48F740F8" w14:textId="043B919C" w:rsidR="000905E2" w:rsidRPr="000435D8" w:rsidRDefault="000905E2" w:rsidP="000E77AE">
            <w:pPr>
              <w:spacing w:before="40" w:after="120"/>
              <w:rPr>
                <w:lang w:val="en-GB"/>
              </w:rPr>
            </w:pPr>
            <w:r w:rsidRPr="000435D8">
              <w:t>Tercero a quinto</w:t>
            </w:r>
            <w:r w:rsidR="00A25EFB">
              <w:br/>
            </w:r>
            <w:r w:rsidRPr="000435D8">
              <w:t>(mayo de 2017)</w:t>
            </w:r>
          </w:p>
        </w:tc>
        <w:tc>
          <w:tcPr>
            <w:tcW w:w="1977" w:type="dxa"/>
            <w:shd w:val="clear" w:color="auto" w:fill="auto"/>
          </w:tcPr>
          <w:p w14:paraId="50843F49" w14:textId="77777777" w:rsidR="000905E2" w:rsidRPr="000435D8" w:rsidRDefault="000905E2" w:rsidP="000E77AE">
            <w:pPr>
              <w:spacing w:before="40" w:after="120"/>
              <w:rPr>
                <w:lang w:val="en-GB"/>
              </w:rPr>
            </w:pPr>
          </w:p>
        </w:tc>
        <w:tc>
          <w:tcPr>
            <w:tcW w:w="2150" w:type="dxa"/>
            <w:shd w:val="clear" w:color="auto" w:fill="auto"/>
          </w:tcPr>
          <w:p w14:paraId="7C7CC183" w14:textId="69591B52" w:rsidR="000905E2" w:rsidRPr="000435D8" w:rsidRDefault="000905E2" w:rsidP="000E77AE">
            <w:pPr>
              <w:spacing w:before="40" w:after="120"/>
              <w:rPr>
                <w:lang w:val="en-GB"/>
              </w:rPr>
            </w:pPr>
            <w:r w:rsidRPr="000435D8">
              <w:t>Sexto</w:t>
            </w:r>
            <w:r w:rsidR="00A25EFB">
              <w:br/>
            </w:r>
            <w:r w:rsidRPr="000435D8">
              <w:t>(recibido el 12 de julio de</w:t>
            </w:r>
            <w:r w:rsidR="00B262FF">
              <w:t> </w:t>
            </w:r>
            <w:r w:rsidRPr="000435D8">
              <w:t>2021)</w:t>
            </w:r>
          </w:p>
        </w:tc>
      </w:tr>
      <w:tr w:rsidR="000905E2" w:rsidRPr="000435D8" w14:paraId="5D157725" w14:textId="77777777" w:rsidTr="00B262FF">
        <w:trPr>
          <w:cantSplit/>
          <w:trHeight w:val="240"/>
        </w:trPr>
        <w:tc>
          <w:tcPr>
            <w:tcW w:w="2266" w:type="dxa"/>
            <w:shd w:val="clear" w:color="auto" w:fill="auto"/>
          </w:tcPr>
          <w:p w14:paraId="2356DAC6" w14:textId="77777777" w:rsidR="000905E2" w:rsidRPr="000435D8" w:rsidRDefault="000905E2" w:rsidP="000E77AE">
            <w:pPr>
              <w:spacing w:before="40" w:after="120"/>
              <w:rPr>
                <w:lang w:val="en-GB"/>
              </w:rPr>
            </w:pPr>
            <w:r w:rsidRPr="000435D8">
              <w:t>República de Moldova</w:t>
            </w:r>
            <w:r w:rsidRPr="000435D8">
              <w:rPr>
                <w:i/>
                <w:sz w:val="18"/>
                <w:szCs w:val="18"/>
                <w:vertAlign w:val="superscript"/>
              </w:rPr>
              <w:t>a</w:t>
            </w:r>
            <w:r w:rsidRPr="000435D8">
              <w:t xml:space="preserve"> (1995)</w:t>
            </w:r>
          </w:p>
        </w:tc>
        <w:tc>
          <w:tcPr>
            <w:tcW w:w="2111" w:type="dxa"/>
            <w:shd w:val="clear" w:color="auto" w:fill="auto"/>
          </w:tcPr>
          <w:p w14:paraId="5613A4D0" w14:textId="0A485D3F" w:rsidR="000905E2" w:rsidRPr="000435D8" w:rsidRDefault="000905E2" w:rsidP="000E77AE">
            <w:pPr>
              <w:spacing w:before="40" w:after="120"/>
              <w:rPr>
                <w:lang w:val="en-GB"/>
              </w:rPr>
            </w:pPr>
            <w:r w:rsidRPr="000435D8">
              <w:t>Tercero</w:t>
            </w:r>
            <w:r w:rsidR="00A25EFB">
              <w:br/>
            </w:r>
            <w:r w:rsidRPr="000435D8">
              <w:t>(noviembre de</w:t>
            </w:r>
            <w:r w:rsidR="00A25EFB">
              <w:t xml:space="preserve"> </w:t>
            </w:r>
            <w:r w:rsidRPr="000435D8">
              <w:t>2017)</w:t>
            </w:r>
          </w:p>
        </w:tc>
        <w:tc>
          <w:tcPr>
            <w:tcW w:w="1977" w:type="dxa"/>
            <w:shd w:val="clear" w:color="auto" w:fill="auto"/>
          </w:tcPr>
          <w:p w14:paraId="4AA692F5" w14:textId="58688217" w:rsidR="000905E2" w:rsidRPr="000435D8" w:rsidRDefault="000905E2" w:rsidP="000E77AE">
            <w:pPr>
              <w:spacing w:before="40" w:after="120"/>
              <w:rPr>
                <w:lang w:val="en-GB"/>
              </w:rPr>
            </w:pPr>
            <w:r w:rsidRPr="000435D8">
              <w:t>Cuarto</w:t>
            </w:r>
            <w:r w:rsidR="00A25EFB">
              <w:br/>
            </w:r>
            <w:r w:rsidRPr="000435D8">
              <w:t>(6 de diciembre de</w:t>
            </w:r>
            <w:r w:rsidR="00B262FF">
              <w:t xml:space="preserve"> </w:t>
            </w:r>
            <w:r w:rsidRPr="000435D8">
              <w:t>2021)</w:t>
            </w:r>
          </w:p>
        </w:tc>
        <w:tc>
          <w:tcPr>
            <w:tcW w:w="2150" w:type="dxa"/>
            <w:shd w:val="clear" w:color="auto" w:fill="auto"/>
          </w:tcPr>
          <w:p w14:paraId="7360A136" w14:textId="77777777" w:rsidR="000905E2" w:rsidRPr="000435D8" w:rsidRDefault="000905E2" w:rsidP="000E77AE">
            <w:pPr>
              <w:spacing w:before="40" w:after="120"/>
              <w:rPr>
                <w:lang w:val="en-GB"/>
              </w:rPr>
            </w:pPr>
          </w:p>
        </w:tc>
      </w:tr>
      <w:tr w:rsidR="000905E2" w:rsidRPr="000435D8" w14:paraId="64CE4BD6" w14:textId="77777777" w:rsidTr="00B262FF">
        <w:trPr>
          <w:cantSplit/>
          <w:trHeight w:val="240"/>
        </w:trPr>
        <w:tc>
          <w:tcPr>
            <w:tcW w:w="2266" w:type="dxa"/>
            <w:shd w:val="clear" w:color="auto" w:fill="auto"/>
          </w:tcPr>
          <w:p w14:paraId="1B88C140" w14:textId="77777777" w:rsidR="000905E2" w:rsidRPr="000435D8" w:rsidRDefault="000905E2" w:rsidP="000E77AE">
            <w:pPr>
              <w:spacing w:before="40" w:after="120"/>
              <w:rPr>
                <w:lang w:val="en-GB"/>
              </w:rPr>
            </w:pPr>
            <w:r w:rsidRPr="000435D8">
              <w:t>República Democrática del Congo</w:t>
            </w:r>
            <w:r w:rsidRPr="000435D8">
              <w:rPr>
                <w:i/>
                <w:sz w:val="18"/>
                <w:szCs w:val="18"/>
                <w:vertAlign w:val="superscript"/>
              </w:rPr>
              <w:t>a</w:t>
            </w:r>
            <w:r w:rsidRPr="000435D8">
              <w:t xml:space="preserve"> (1996)</w:t>
            </w:r>
          </w:p>
        </w:tc>
        <w:tc>
          <w:tcPr>
            <w:tcW w:w="2111" w:type="dxa"/>
            <w:shd w:val="clear" w:color="auto" w:fill="auto"/>
          </w:tcPr>
          <w:p w14:paraId="686A82EC" w14:textId="67DD34C4" w:rsidR="000905E2" w:rsidRPr="000435D8" w:rsidRDefault="000905E2" w:rsidP="000E77AE">
            <w:pPr>
              <w:spacing w:before="40" w:after="120"/>
              <w:rPr>
                <w:lang w:val="en-GB"/>
              </w:rPr>
            </w:pPr>
            <w:r w:rsidRPr="000435D8">
              <w:t>Segundo</w:t>
            </w:r>
            <w:r w:rsidR="00A25EFB">
              <w:br/>
            </w:r>
            <w:r w:rsidRPr="000435D8">
              <w:t>(abril de 2019)</w:t>
            </w:r>
          </w:p>
        </w:tc>
        <w:tc>
          <w:tcPr>
            <w:tcW w:w="1977" w:type="dxa"/>
            <w:shd w:val="clear" w:color="auto" w:fill="auto"/>
          </w:tcPr>
          <w:p w14:paraId="592D8D4C" w14:textId="77777777" w:rsidR="000905E2" w:rsidRPr="000435D8" w:rsidRDefault="000905E2" w:rsidP="000E77AE">
            <w:pPr>
              <w:spacing w:before="40" w:after="120"/>
              <w:rPr>
                <w:lang w:val="en-GB"/>
              </w:rPr>
            </w:pPr>
          </w:p>
        </w:tc>
        <w:tc>
          <w:tcPr>
            <w:tcW w:w="2150" w:type="dxa"/>
            <w:shd w:val="clear" w:color="auto" w:fill="auto"/>
          </w:tcPr>
          <w:p w14:paraId="43927639" w14:textId="6FA86BC9" w:rsidR="000905E2" w:rsidRPr="000435D8" w:rsidRDefault="000905E2" w:rsidP="000E77AE">
            <w:pPr>
              <w:spacing w:before="40" w:after="120"/>
              <w:rPr>
                <w:lang w:val="en-GB"/>
              </w:rPr>
            </w:pPr>
            <w:r w:rsidRPr="000435D8">
              <w:t>Tercero</w:t>
            </w:r>
            <w:r w:rsidR="00A25EFB">
              <w:br/>
            </w:r>
            <w:r w:rsidRPr="000435D8">
              <w:t>(presentación prevista el</w:t>
            </w:r>
            <w:r w:rsidR="00A25EFB">
              <w:t> </w:t>
            </w:r>
            <w:r w:rsidRPr="000435D8">
              <w:t>17</w:t>
            </w:r>
            <w:r w:rsidR="00B262FF">
              <w:t> </w:t>
            </w:r>
            <w:r w:rsidRPr="000435D8">
              <w:t>de mayo de 2023)</w:t>
            </w:r>
          </w:p>
        </w:tc>
      </w:tr>
      <w:tr w:rsidR="000905E2" w:rsidRPr="000435D8" w14:paraId="01DEC917" w14:textId="77777777" w:rsidTr="00B262FF">
        <w:trPr>
          <w:cantSplit/>
          <w:trHeight w:val="240"/>
        </w:trPr>
        <w:tc>
          <w:tcPr>
            <w:tcW w:w="2266" w:type="dxa"/>
            <w:shd w:val="clear" w:color="auto" w:fill="auto"/>
          </w:tcPr>
          <w:p w14:paraId="5940367E" w14:textId="77777777" w:rsidR="000905E2" w:rsidRPr="000435D8" w:rsidRDefault="000905E2" w:rsidP="000E77AE">
            <w:pPr>
              <w:spacing w:before="40" w:after="120"/>
              <w:rPr>
                <w:lang w:val="en-GB"/>
              </w:rPr>
            </w:pPr>
            <w:r w:rsidRPr="000435D8">
              <w:lastRenderedPageBreak/>
              <w:t>Rumania</w:t>
            </w:r>
            <w:r w:rsidRPr="000435D8">
              <w:rPr>
                <w:i/>
                <w:sz w:val="18"/>
                <w:szCs w:val="18"/>
                <w:vertAlign w:val="superscript"/>
              </w:rPr>
              <w:t>a</w:t>
            </w:r>
            <w:r w:rsidRPr="000435D8">
              <w:t xml:space="preserve"> (1990)</w:t>
            </w:r>
          </w:p>
        </w:tc>
        <w:tc>
          <w:tcPr>
            <w:tcW w:w="2111" w:type="dxa"/>
            <w:shd w:val="clear" w:color="auto" w:fill="auto"/>
          </w:tcPr>
          <w:p w14:paraId="0F77733E" w14:textId="56E5829F" w:rsidR="000905E2" w:rsidRPr="000435D8" w:rsidRDefault="000905E2" w:rsidP="000E77AE">
            <w:pPr>
              <w:spacing w:before="40" w:after="120"/>
              <w:rPr>
                <w:lang w:val="en-GB"/>
              </w:rPr>
            </w:pPr>
            <w:r w:rsidRPr="000435D8">
              <w:t>Segundo</w:t>
            </w:r>
            <w:r w:rsidR="00A25EFB">
              <w:br/>
            </w:r>
            <w:r w:rsidRPr="000435D8">
              <w:t xml:space="preserve">(abril de 2015) </w:t>
            </w:r>
          </w:p>
        </w:tc>
        <w:tc>
          <w:tcPr>
            <w:tcW w:w="1977" w:type="dxa"/>
            <w:shd w:val="clear" w:color="auto" w:fill="auto"/>
          </w:tcPr>
          <w:p w14:paraId="748CC17A" w14:textId="77777777" w:rsidR="000905E2" w:rsidRPr="000435D8" w:rsidRDefault="000905E2" w:rsidP="000E77AE">
            <w:pPr>
              <w:spacing w:before="40" w:after="120"/>
              <w:rPr>
                <w:lang w:val="en-GB"/>
              </w:rPr>
            </w:pPr>
          </w:p>
        </w:tc>
        <w:tc>
          <w:tcPr>
            <w:tcW w:w="2150" w:type="dxa"/>
            <w:shd w:val="clear" w:color="auto" w:fill="auto"/>
          </w:tcPr>
          <w:p w14:paraId="56E748C0" w14:textId="15D86803" w:rsidR="000905E2" w:rsidRPr="000435D8" w:rsidRDefault="000905E2" w:rsidP="000E77AE">
            <w:pPr>
              <w:spacing w:before="40" w:after="120"/>
              <w:rPr>
                <w:lang w:val="en-GB"/>
              </w:rPr>
            </w:pPr>
            <w:r w:rsidRPr="000435D8">
              <w:t>Tercero</w:t>
            </w:r>
            <w:r w:rsidR="00A25EFB">
              <w:br/>
            </w:r>
            <w:r w:rsidRPr="000435D8">
              <w:t>(recibido el 30 de septiembre de 2019)</w:t>
            </w:r>
          </w:p>
        </w:tc>
      </w:tr>
      <w:tr w:rsidR="000905E2" w:rsidRPr="000435D8" w14:paraId="193DD65D" w14:textId="77777777" w:rsidTr="00B262FF">
        <w:trPr>
          <w:cantSplit/>
          <w:trHeight w:val="240"/>
        </w:trPr>
        <w:tc>
          <w:tcPr>
            <w:tcW w:w="2266" w:type="dxa"/>
            <w:tcBorders>
              <w:bottom w:val="nil"/>
            </w:tcBorders>
            <w:shd w:val="clear" w:color="auto" w:fill="auto"/>
          </w:tcPr>
          <w:p w14:paraId="5AD53AF1" w14:textId="77777777" w:rsidR="000905E2" w:rsidRPr="000435D8" w:rsidRDefault="000905E2" w:rsidP="000E77AE">
            <w:pPr>
              <w:spacing w:before="40" w:after="120"/>
              <w:rPr>
                <w:lang w:val="en-GB"/>
              </w:rPr>
            </w:pPr>
            <w:r w:rsidRPr="000435D8">
              <w:t>Rwanda (2008)</w:t>
            </w:r>
          </w:p>
        </w:tc>
        <w:tc>
          <w:tcPr>
            <w:tcW w:w="2111" w:type="dxa"/>
            <w:tcBorders>
              <w:bottom w:val="nil"/>
            </w:tcBorders>
            <w:shd w:val="clear" w:color="auto" w:fill="auto"/>
          </w:tcPr>
          <w:p w14:paraId="41430340" w14:textId="53F18732" w:rsidR="000905E2" w:rsidRPr="000435D8" w:rsidRDefault="000905E2" w:rsidP="000E77AE">
            <w:pPr>
              <w:spacing w:before="40" w:after="120"/>
              <w:rPr>
                <w:lang w:val="en-GB"/>
              </w:rPr>
            </w:pPr>
            <w:r w:rsidRPr="000435D8">
              <w:t>Segundo</w:t>
            </w:r>
            <w:r w:rsidR="00A25EFB">
              <w:br/>
            </w:r>
            <w:r w:rsidRPr="000435D8">
              <w:t>(noviembre de</w:t>
            </w:r>
            <w:r w:rsidR="00A25EFB">
              <w:t xml:space="preserve"> </w:t>
            </w:r>
            <w:r w:rsidRPr="000435D8">
              <w:t>2017)</w:t>
            </w:r>
          </w:p>
        </w:tc>
        <w:tc>
          <w:tcPr>
            <w:tcW w:w="1977" w:type="dxa"/>
            <w:tcBorders>
              <w:bottom w:val="nil"/>
            </w:tcBorders>
            <w:shd w:val="clear" w:color="auto" w:fill="auto"/>
          </w:tcPr>
          <w:p w14:paraId="42E0749C" w14:textId="535F67F7" w:rsidR="000905E2" w:rsidRPr="000435D8" w:rsidRDefault="000905E2" w:rsidP="000E77AE">
            <w:pPr>
              <w:spacing w:before="40" w:after="120"/>
              <w:rPr>
                <w:lang w:val="en-GB"/>
              </w:rPr>
            </w:pPr>
            <w:r w:rsidRPr="000435D8">
              <w:t>Tercero</w:t>
            </w:r>
            <w:r w:rsidR="00A25EFB">
              <w:br/>
            </w:r>
            <w:r w:rsidRPr="000435D8">
              <w:t>(6 de diciembre de</w:t>
            </w:r>
            <w:r w:rsidR="00A25EFB">
              <w:t> </w:t>
            </w:r>
            <w:r w:rsidRPr="000435D8">
              <w:t>2021)</w:t>
            </w:r>
          </w:p>
        </w:tc>
        <w:tc>
          <w:tcPr>
            <w:tcW w:w="2150" w:type="dxa"/>
            <w:tcBorders>
              <w:bottom w:val="nil"/>
            </w:tcBorders>
            <w:shd w:val="clear" w:color="auto" w:fill="auto"/>
          </w:tcPr>
          <w:p w14:paraId="37E64DA7" w14:textId="77777777" w:rsidR="000905E2" w:rsidRPr="000435D8" w:rsidRDefault="000905E2" w:rsidP="000E77AE">
            <w:pPr>
              <w:spacing w:before="40" w:after="120"/>
              <w:rPr>
                <w:lang w:val="en-GB"/>
              </w:rPr>
            </w:pPr>
          </w:p>
        </w:tc>
      </w:tr>
      <w:tr w:rsidR="000905E2" w:rsidRPr="000435D8" w14:paraId="0D353A54" w14:textId="77777777" w:rsidTr="00B262FF">
        <w:trPr>
          <w:cantSplit/>
          <w:trHeight w:val="240"/>
        </w:trPr>
        <w:tc>
          <w:tcPr>
            <w:tcW w:w="2266" w:type="dxa"/>
            <w:tcBorders>
              <w:top w:val="nil"/>
              <w:bottom w:val="nil"/>
            </w:tcBorders>
            <w:shd w:val="clear" w:color="auto" w:fill="auto"/>
          </w:tcPr>
          <w:p w14:paraId="74556754" w14:textId="77777777" w:rsidR="000905E2" w:rsidRPr="000435D8" w:rsidRDefault="000905E2" w:rsidP="000E77AE">
            <w:pPr>
              <w:spacing w:before="40" w:after="120"/>
              <w:rPr>
                <w:lang w:val="en-GB"/>
              </w:rPr>
            </w:pPr>
            <w:r w:rsidRPr="000435D8">
              <w:t>Santa Sede</w:t>
            </w:r>
          </w:p>
        </w:tc>
        <w:tc>
          <w:tcPr>
            <w:tcW w:w="2111" w:type="dxa"/>
            <w:tcBorders>
              <w:top w:val="nil"/>
              <w:bottom w:val="nil"/>
            </w:tcBorders>
            <w:shd w:val="clear" w:color="auto" w:fill="auto"/>
          </w:tcPr>
          <w:p w14:paraId="0B69EE8A" w14:textId="231A6287" w:rsidR="000905E2" w:rsidRPr="000435D8" w:rsidRDefault="000905E2" w:rsidP="000E77AE">
            <w:pPr>
              <w:spacing w:before="40" w:after="120"/>
              <w:rPr>
                <w:lang w:val="en-GB"/>
              </w:rPr>
            </w:pPr>
            <w:r w:rsidRPr="000435D8">
              <w:t>Inicial</w:t>
            </w:r>
            <w:r w:rsidR="00A25EFB">
              <w:br/>
            </w:r>
            <w:r w:rsidRPr="000435D8">
              <w:t>(mayo de 2014)</w:t>
            </w:r>
          </w:p>
        </w:tc>
        <w:tc>
          <w:tcPr>
            <w:tcW w:w="1977" w:type="dxa"/>
            <w:tcBorders>
              <w:top w:val="nil"/>
              <w:bottom w:val="nil"/>
            </w:tcBorders>
            <w:shd w:val="clear" w:color="auto" w:fill="auto"/>
          </w:tcPr>
          <w:p w14:paraId="79F0E2B2" w14:textId="06A94C5F" w:rsidR="000905E2" w:rsidRPr="000435D8" w:rsidRDefault="000905E2" w:rsidP="000E77AE">
            <w:pPr>
              <w:spacing w:before="40" w:after="120"/>
              <w:rPr>
                <w:lang w:val="en-GB"/>
              </w:rPr>
            </w:pPr>
            <w:r w:rsidRPr="000435D8">
              <w:t>Segundo</w:t>
            </w:r>
            <w:r w:rsidR="00A25EFB">
              <w:br/>
            </w:r>
            <w:r w:rsidRPr="000435D8">
              <w:t>(23 de mayo de 2018)</w:t>
            </w:r>
          </w:p>
        </w:tc>
        <w:tc>
          <w:tcPr>
            <w:tcW w:w="2150" w:type="dxa"/>
            <w:tcBorders>
              <w:top w:val="nil"/>
              <w:bottom w:val="nil"/>
            </w:tcBorders>
            <w:shd w:val="clear" w:color="auto" w:fill="auto"/>
          </w:tcPr>
          <w:p w14:paraId="2935BA35" w14:textId="77777777" w:rsidR="000905E2" w:rsidRPr="000435D8" w:rsidRDefault="000905E2" w:rsidP="000E77AE">
            <w:pPr>
              <w:spacing w:before="40" w:after="120"/>
              <w:rPr>
                <w:lang w:val="en-GB"/>
              </w:rPr>
            </w:pPr>
          </w:p>
        </w:tc>
      </w:tr>
      <w:tr w:rsidR="000905E2" w:rsidRPr="000435D8" w14:paraId="6D177FA2" w14:textId="77777777" w:rsidTr="00B262FF">
        <w:trPr>
          <w:cantSplit/>
          <w:trHeight w:val="240"/>
        </w:trPr>
        <w:tc>
          <w:tcPr>
            <w:tcW w:w="2266" w:type="dxa"/>
            <w:tcBorders>
              <w:top w:val="nil"/>
            </w:tcBorders>
            <w:shd w:val="clear" w:color="auto" w:fill="auto"/>
          </w:tcPr>
          <w:p w14:paraId="4E0B6F66" w14:textId="77777777" w:rsidR="000905E2" w:rsidRPr="000435D8" w:rsidRDefault="000905E2" w:rsidP="000E77AE">
            <w:pPr>
              <w:spacing w:before="40" w:after="120"/>
              <w:rPr>
                <w:lang w:val="en-GB"/>
              </w:rPr>
            </w:pPr>
            <w:r w:rsidRPr="000435D8">
              <w:t>Senegal</w:t>
            </w:r>
            <w:r w:rsidRPr="000435D8">
              <w:rPr>
                <w:i/>
                <w:sz w:val="18"/>
                <w:szCs w:val="18"/>
                <w:vertAlign w:val="superscript"/>
              </w:rPr>
              <w:t>a</w:t>
            </w:r>
            <w:r w:rsidRPr="000435D8">
              <w:t xml:space="preserve"> (1986)</w:t>
            </w:r>
          </w:p>
        </w:tc>
        <w:tc>
          <w:tcPr>
            <w:tcW w:w="2111" w:type="dxa"/>
            <w:tcBorders>
              <w:top w:val="nil"/>
            </w:tcBorders>
            <w:shd w:val="clear" w:color="auto" w:fill="auto"/>
          </w:tcPr>
          <w:p w14:paraId="27BD6F74" w14:textId="6043B0BC" w:rsidR="000905E2" w:rsidRPr="000435D8" w:rsidRDefault="000905E2" w:rsidP="000E77AE">
            <w:pPr>
              <w:spacing w:before="40" w:after="120"/>
              <w:rPr>
                <w:lang w:val="en-GB"/>
              </w:rPr>
            </w:pPr>
            <w:r w:rsidRPr="000435D8">
              <w:t>Cuarto</w:t>
            </w:r>
            <w:r w:rsidR="00A25EFB">
              <w:br/>
            </w:r>
            <w:r w:rsidRPr="000435D8">
              <w:t>(abril de 2018)</w:t>
            </w:r>
          </w:p>
        </w:tc>
        <w:tc>
          <w:tcPr>
            <w:tcW w:w="1977" w:type="dxa"/>
            <w:tcBorders>
              <w:top w:val="nil"/>
            </w:tcBorders>
            <w:shd w:val="clear" w:color="auto" w:fill="auto"/>
          </w:tcPr>
          <w:p w14:paraId="29696EFD" w14:textId="77777777" w:rsidR="000905E2" w:rsidRPr="000435D8" w:rsidRDefault="000905E2" w:rsidP="000E77AE">
            <w:pPr>
              <w:spacing w:before="40" w:after="120"/>
              <w:rPr>
                <w:lang w:val="en-GB"/>
              </w:rPr>
            </w:pPr>
          </w:p>
        </w:tc>
        <w:tc>
          <w:tcPr>
            <w:tcW w:w="2150" w:type="dxa"/>
            <w:tcBorders>
              <w:top w:val="nil"/>
            </w:tcBorders>
            <w:shd w:val="clear" w:color="auto" w:fill="auto"/>
          </w:tcPr>
          <w:p w14:paraId="4CD39C14" w14:textId="3439290C" w:rsidR="000905E2" w:rsidRPr="000435D8" w:rsidRDefault="000905E2" w:rsidP="000E77AE">
            <w:pPr>
              <w:spacing w:before="40" w:after="120"/>
              <w:rPr>
                <w:lang w:val="en-GB"/>
              </w:rPr>
            </w:pPr>
            <w:r w:rsidRPr="000435D8">
              <w:t>Quinto</w:t>
            </w:r>
            <w:r w:rsidR="00A25EFB">
              <w:br/>
            </w:r>
            <w:r w:rsidRPr="000435D8">
              <w:t>(presentación prevista el</w:t>
            </w:r>
            <w:r w:rsidR="00A25EFB">
              <w:t> </w:t>
            </w:r>
            <w:r w:rsidRPr="000435D8">
              <w:t>18</w:t>
            </w:r>
            <w:r w:rsidR="00B262FF">
              <w:t> </w:t>
            </w:r>
            <w:r w:rsidRPr="000435D8">
              <w:t>de mayo de 2022)</w:t>
            </w:r>
          </w:p>
        </w:tc>
      </w:tr>
      <w:tr w:rsidR="000905E2" w:rsidRPr="000435D8" w14:paraId="535F3F08" w14:textId="77777777" w:rsidTr="00B262FF">
        <w:trPr>
          <w:cantSplit/>
          <w:trHeight w:val="240"/>
        </w:trPr>
        <w:tc>
          <w:tcPr>
            <w:tcW w:w="2266" w:type="dxa"/>
            <w:shd w:val="clear" w:color="auto" w:fill="auto"/>
          </w:tcPr>
          <w:p w14:paraId="398857EC" w14:textId="77777777" w:rsidR="000905E2" w:rsidRPr="000435D8" w:rsidRDefault="000905E2" w:rsidP="000E77AE">
            <w:pPr>
              <w:spacing w:before="40" w:after="120"/>
              <w:rPr>
                <w:lang w:val="en-GB"/>
              </w:rPr>
            </w:pPr>
            <w:r w:rsidRPr="000435D8">
              <w:t>Serbia</w:t>
            </w:r>
            <w:r w:rsidRPr="000435D8">
              <w:rPr>
                <w:i/>
                <w:sz w:val="18"/>
                <w:szCs w:val="18"/>
                <w:vertAlign w:val="superscript"/>
              </w:rPr>
              <w:t>a</w:t>
            </w:r>
            <w:r w:rsidRPr="000435D8">
              <w:t xml:space="preserve"> (2001)</w:t>
            </w:r>
          </w:p>
        </w:tc>
        <w:tc>
          <w:tcPr>
            <w:tcW w:w="2111" w:type="dxa"/>
            <w:shd w:val="clear" w:color="auto" w:fill="auto"/>
          </w:tcPr>
          <w:p w14:paraId="3EA1CC21" w14:textId="7E1CC78E" w:rsidR="000905E2" w:rsidRPr="000435D8" w:rsidRDefault="000905E2" w:rsidP="000E77AE">
            <w:pPr>
              <w:spacing w:before="40" w:after="120"/>
              <w:rPr>
                <w:lang w:val="en-GB"/>
              </w:rPr>
            </w:pPr>
            <w:r w:rsidRPr="000435D8">
              <w:t>Tercero</w:t>
            </w:r>
            <w:r w:rsidR="00A25EFB">
              <w:br/>
            </w:r>
            <w:r w:rsidRPr="000435D8">
              <w:t>(noviembre de 2021)</w:t>
            </w:r>
          </w:p>
        </w:tc>
        <w:tc>
          <w:tcPr>
            <w:tcW w:w="1977" w:type="dxa"/>
            <w:shd w:val="clear" w:color="auto" w:fill="auto"/>
          </w:tcPr>
          <w:p w14:paraId="6020EE32" w14:textId="77777777" w:rsidR="000905E2" w:rsidRPr="000435D8" w:rsidRDefault="000905E2" w:rsidP="000E77AE">
            <w:pPr>
              <w:spacing w:before="40" w:after="120"/>
              <w:rPr>
                <w:lang w:val="en-GB"/>
              </w:rPr>
            </w:pPr>
          </w:p>
        </w:tc>
        <w:tc>
          <w:tcPr>
            <w:tcW w:w="2150" w:type="dxa"/>
            <w:shd w:val="clear" w:color="auto" w:fill="auto"/>
          </w:tcPr>
          <w:p w14:paraId="6A5ED6B1" w14:textId="26E606C0" w:rsidR="000905E2" w:rsidRPr="000435D8" w:rsidRDefault="000905E2" w:rsidP="000E77AE">
            <w:pPr>
              <w:spacing w:before="40" w:after="120"/>
              <w:rPr>
                <w:lang w:val="en-GB"/>
              </w:rPr>
            </w:pPr>
            <w:r w:rsidRPr="000435D8">
              <w:t>Cuarto</w:t>
            </w:r>
            <w:r w:rsidR="00A25EFB">
              <w:br/>
            </w:r>
            <w:r w:rsidRPr="000435D8">
              <w:t>(presentación prevista el</w:t>
            </w:r>
            <w:r w:rsidR="00A25EFB">
              <w:t> </w:t>
            </w:r>
            <w:r w:rsidRPr="000435D8">
              <w:t>3</w:t>
            </w:r>
            <w:r w:rsidR="00B262FF">
              <w:t> </w:t>
            </w:r>
            <w:r w:rsidRPr="000435D8">
              <w:t>de diciembre de</w:t>
            </w:r>
            <w:r w:rsidR="00B262FF">
              <w:t xml:space="preserve"> </w:t>
            </w:r>
            <w:r w:rsidRPr="000435D8">
              <w:t>2025)</w:t>
            </w:r>
          </w:p>
        </w:tc>
      </w:tr>
      <w:tr w:rsidR="000905E2" w:rsidRPr="000435D8" w14:paraId="2E620869" w14:textId="77777777" w:rsidTr="00B262FF">
        <w:trPr>
          <w:cantSplit/>
          <w:trHeight w:val="240"/>
        </w:trPr>
        <w:tc>
          <w:tcPr>
            <w:tcW w:w="2266" w:type="dxa"/>
            <w:shd w:val="clear" w:color="auto" w:fill="auto"/>
          </w:tcPr>
          <w:p w14:paraId="080203FB" w14:textId="77777777" w:rsidR="000905E2" w:rsidRPr="000435D8" w:rsidRDefault="000905E2" w:rsidP="000E77AE">
            <w:pPr>
              <w:spacing w:before="40" w:after="120"/>
              <w:rPr>
                <w:lang w:val="en-GB"/>
              </w:rPr>
            </w:pPr>
            <w:r w:rsidRPr="000435D8">
              <w:t>Seychelles (1992)</w:t>
            </w:r>
          </w:p>
        </w:tc>
        <w:tc>
          <w:tcPr>
            <w:tcW w:w="2111" w:type="dxa"/>
            <w:shd w:val="clear" w:color="auto" w:fill="auto"/>
          </w:tcPr>
          <w:p w14:paraId="505F6124" w14:textId="04151100" w:rsidR="000905E2" w:rsidRPr="000435D8" w:rsidRDefault="000905E2" w:rsidP="000E77AE">
            <w:pPr>
              <w:spacing w:before="40" w:after="120"/>
              <w:rPr>
                <w:lang w:val="en-GB"/>
              </w:rPr>
            </w:pPr>
            <w:r w:rsidRPr="000435D8">
              <w:t>Inicial</w:t>
            </w:r>
            <w:r w:rsidR="00A25EFB">
              <w:br/>
            </w:r>
            <w:r w:rsidRPr="000435D8">
              <w:t>(julio de 2018)</w:t>
            </w:r>
          </w:p>
        </w:tc>
        <w:tc>
          <w:tcPr>
            <w:tcW w:w="1977" w:type="dxa"/>
            <w:shd w:val="clear" w:color="auto" w:fill="auto"/>
          </w:tcPr>
          <w:p w14:paraId="761E7B51" w14:textId="77777777" w:rsidR="000905E2" w:rsidRPr="000435D8" w:rsidRDefault="000905E2" w:rsidP="000E77AE">
            <w:pPr>
              <w:spacing w:before="40" w:after="120"/>
              <w:rPr>
                <w:lang w:val="en-GB"/>
              </w:rPr>
            </w:pPr>
          </w:p>
        </w:tc>
        <w:tc>
          <w:tcPr>
            <w:tcW w:w="2150" w:type="dxa"/>
            <w:shd w:val="clear" w:color="auto" w:fill="auto"/>
          </w:tcPr>
          <w:p w14:paraId="0A6DB915" w14:textId="7B80A712" w:rsidR="000905E2" w:rsidRPr="000435D8" w:rsidRDefault="000905E2" w:rsidP="000E77AE">
            <w:pPr>
              <w:spacing w:before="40" w:after="120"/>
              <w:rPr>
                <w:lang w:val="en-GB"/>
              </w:rPr>
            </w:pPr>
            <w:r w:rsidRPr="000435D8">
              <w:t>Segundo</w:t>
            </w:r>
            <w:r w:rsidR="00A25EFB">
              <w:br/>
            </w:r>
            <w:r w:rsidRPr="000435D8">
              <w:t>(presentación prevista el</w:t>
            </w:r>
            <w:r w:rsidR="00A25EFB">
              <w:t> </w:t>
            </w:r>
            <w:r w:rsidRPr="000435D8">
              <w:t>10</w:t>
            </w:r>
            <w:r w:rsidR="00B262FF">
              <w:t> </w:t>
            </w:r>
            <w:r w:rsidRPr="000435D8">
              <w:t>de agosto de 2022)</w:t>
            </w:r>
          </w:p>
        </w:tc>
      </w:tr>
      <w:tr w:rsidR="000905E2" w:rsidRPr="000435D8" w14:paraId="46F25347" w14:textId="77777777" w:rsidTr="00B262FF">
        <w:trPr>
          <w:cantSplit/>
          <w:trHeight w:val="240"/>
        </w:trPr>
        <w:tc>
          <w:tcPr>
            <w:tcW w:w="2266" w:type="dxa"/>
            <w:shd w:val="clear" w:color="auto" w:fill="auto"/>
          </w:tcPr>
          <w:p w14:paraId="01E97D50" w14:textId="77777777" w:rsidR="000905E2" w:rsidRPr="000435D8" w:rsidRDefault="000905E2" w:rsidP="000E77AE">
            <w:pPr>
              <w:spacing w:before="40" w:after="120"/>
              <w:rPr>
                <w:lang w:val="en-GB"/>
              </w:rPr>
            </w:pPr>
            <w:r w:rsidRPr="000435D8">
              <w:t>Sierra Leona (2001)</w:t>
            </w:r>
          </w:p>
        </w:tc>
        <w:tc>
          <w:tcPr>
            <w:tcW w:w="2111" w:type="dxa"/>
            <w:shd w:val="clear" w:color="auto" w:fill="auto"/>
          </w:tcPr>
          <w:p w14:paraId="75791F61" w14:textId="5CE3B4ED" w:rsidR="000905E2" w:rsidRPr="000435D8" w:rsidRDefault="000905E2" w:rsidP="000E77AE">
            <w:pPr>
              <w:spacing w:before="40" w:after="120"/>
              <w:rPr>
                <w:lang w:val="en-GB"/>
              </w:rPr>
            </w:pPr>
            <w:r w:rsidRPr="000435D8">
              <w:t>Inicial</w:t>
            </w:r>
            <w:r w:rsidR="00A25EFB">
              <w:br/>
            </w:r>
            <w:r w:rsidRPr="000435D8">
              <w:t>(mayo de 2014)</w:t>
            </w:r>
          </w:p>
        </w:tc>
        <w:tc>
          <w:tcPr>
            <w:tcW w:w="1977" w:type="dxa"/>
            <w:shd w:val="clear" w:color="auto" w:fill="auto"/>
          </w:tcPr>
          <w:p w14:paraId="42B5CAB8" w14:textId="011D1BC7" w:rsidR="000905E2" w:rsidRPr="000435D8" w:rsidRDefault="000905E2" w:rsidP="000E77AE">
            <w:pPr>
              <w:spacing w:before="40" w:after="120"/>
              <w:rPr>
                <w:lang w:val="en-GB"/>
              </w:rPr>
            </w:pPr>
            <w:r w:rsidRPr="000435D8">
              <w:t>Segundo</w:t>
            </w:r>
            <w:r w:rsidR="00A25EFB">
              <w:br/>
            </w:r>
            <w:r w:rsidRPr="000435D8">
              <w:t>(23 de mayo de 2018)</w:t>
            </w:r>
          </w:p>
        </w:tc>
        <w:tc>
          <w:tcPr>
            <w:tcW w:w="2150" w:type="dxa"/>
            <w:shd w:val="clear" w:color="auto" w:fill="auto"/>
          </w:tcPr>
          <w:p w14:paraId="532ED6C6" w14:textId="77777777" w:rsidR="000905E2" w:rsidRPr="000435D8" w:rsidRDefault="000905E2" w:rsidP="000E77AE">
            <w:pPr>
              <w:spacing w:before="40" w:after="120"/>
              <w:rPr>
                <w:lang w:val="en-GB"/>
              </w:rPr>
            </w:pPr>
          </w:p>
        </w:tc>
      </w:tr>
      <w:tr w:rsidR="000905E2" w:rsidRPr="000435D8" w14:paraId="150257E4" w14:textId="77777777" w:rsidTr="00B262FF">
        <w:trPr>
          <w:cantSplit/>
          <w:trHeight w:val="240"/>
        </w:trPr>
        <w:tc>
          <w:tcPr>
            <w:tcW w:w="2266" w:type="dxa"/>
            <w:shd w:val="clear" w:color="auto" w:fill="auto"/>
          </w:tcPr>
          <w:p w14:paraId="5971B377" w14:textId="77777777" w:rsidR="000905E2" w:rsidRPr="000435D8" w:rsidRDefault="000905E2" w:rsidP="000E77AE">
            <w:pPr>
              <w:spacing w:before="40" w:after="120"/>
              <w:rPr>
                <w:lang w:val="en-GB"/>
              </w:rPr>
            </w:pPr>
            <w:r w:rsidRPr="000435D8">
              <w:t>Sri Lanka (1994)</w:t>
            </w:r>
          </w:p>
        </w:tc>
        <w:tc>
          <w:tcPr>
            <w:tcW w:w="2111" w:type="dxa"/>
            <w:shd w:val="clear" w:color="auto" w:fill="auto"/>
          </w:tcPr>
          <w:p w14:paraId="79FED2EA" w14:textId="009BEF1D" w:rsidR="000905E2" w:rsidRPr="000435D8" w:rsidRDefault="000905E2" w:rsidP="000E77AE">
            <w:pPr>
              <w:spacing w:before="40" w:after="120"/>
              <w:rPr>
                <w:lang w:val="en-GB"/>
              </w:rPr>
            </w:pPr>
            <w:r w:rsidRPr="000435D8">
              <w:t>Quinto</w:t>
            </w:r>
            <w:r w:rsidR="00A25EFB">
              <w:br/>
            </w:r>
            <w:r w:rsidRPr="000435D8">
              <w:t>(noviembre de</w:t>
            </w:r>
            <w:r w:rsidR="00A25EFB">
              <w:t xml:space="preserve"> </w:t>
            </w:r>
            <w:r w:rsidRPr="000435D8">
              <w:t>2016)</w:t>
            </w:r>
          </w:p>
        </w:tc>
        <w:tc>
          <w:tcPr>
            <w:tcW w:w="1977" w:type="dxa"/>
            <w:shd w:val="clear" w:color="auto" w:fill="auto"/>
          </w:tcPr>
          <w:p w14:paraId="3FEE506C" w14:textId="4BABF83D" w:rsidR="000905E2" w:rsidRPr="000435D8" w:rsidRDefault="000905E2" w:rsidP="000E77AE">
            <w:pPr>
              <w:spacing w:before="40" w:after="120"/>
              <w:rPr>
                <w:lang w:val="en-GB"/>
              </w:rPr>
            </w:pPr>
            <w:r w:rsidRPr="000435D8">
              <w:t>Sexto</w:t>
            </w:r>
            <w:r w:rsidR="00A25EFB">
              <w:br/>
            </w:r>
            <w:r w:rsidRPr="000435D8">
              <w:t>(7 de diciembre de</w:t>
            </w:r>
            <w:r w:rsidR="007514CB">
              <w:t xml:space="preserve"> </w:t>
            </w:r>
            <w:r w:rsidRPr="000435D8">
              <w:t>2020)</w:t>
            </w:r>
          </w:p>
        </w:tc>
        <w:tc>
          <w:tcPr>
            <w:tcW w:w="2150" w:type="dxa"/>
            <w:shd w:val="clear" w:color="auto" w:fill="auto"/>
          </w:tcPr>
          <w:p w14:paraId="34900AFD" w14:textId="77777777" w:rsidR="000905E2" w:rsidRPr="000435D8" w:rsidRDefault="000905E2" w:rsidP="000E77AE">
            <w:pPr>
              <w:spacing w:before="40" w:after="120"/>
              <w:rPr>
                <w:lang w:val="en-GB"/>
              </w:rPr>
            </w:pPr>
          </w:p>
        </w:tc>
      </w:tr>
      <w:tr w:rsidR="000905E2" w:rsidRPr="000435D8" w14:paraId="29E6CE11" w14:textId="77777777" w:rsidTr="00B262FF">
        <w:trPr>
          <w:cantSplit/>
          <w:trHeight w:val="240"/>
        </w:trPr>
        <w:tc>
          <w:tcPr>
            <w:tcW w:w="2266" w:type="dxa"/>
            <w:shd w:val="clear" w:color="auto" w:fill="auto"/>
          </w:tcPr>
          <w:p w14:paraId="15F2805A" w14:textId="77777777" w:rsidR="000905E2" w:rsidRPr="000435D8" w:rsidRDefault="000905E2" w:rsidP="000E77AE">
            <w:pPr>
              <w:spacing w:before="40" w:after="120"/>
              <w:rPr>
                <w:lang w:val="en-GB"/>
              </w:rPr>
            </w:pPr>
            <w:r w:rsidRPr="000435D8">
              <w:t>Sudáfrica</w:t>
            </w:r>
            <w:r w:rsidRPr="000435D8">
              <w:rPr>
                <w:i/>
                <w:sz w:val="18"/>
                <w:szCs w:val="18"/>
                <w:vertAlign w:val="superscript"/>
              </w:rPr>
              <w:t>a</w:t>
            </w:r>
            <w:r w:rsidRPr="000435D8">
              <w:t xml:space="preserve"> (1998)</w:t>
            </w:r>
          </w:p>
        </w:tc>
        <w:tc>
          <w:tcPr>
            <w:tcW w:w="2111" w:type="dxa"/>
            <w:shd w:val="clear" w:color="auto" w:fill="auto"/>
          </w:tcPr>
          <w:p w14:paraId="1332AADB" w14:textId="118EFC80" w:rsidR="000905E2" w:rsidRPr="000435D8" w:rsidRDefault="000905E2" w:rsidP="000E77AE">
            <w:pPr>
              <w:spacing w:before="40" w:after="120"/>
              <w:rPr>
                <w:lang w:val="en-GB"/>
              </w:rPr>
            </w:pPr>
            <w:r w:rsidRPr="000435D8">
              <w:t>Segundo</w:t>
            </w:r>
            <w:r w:rsidR="00A25EFB">
              <w:br/>
            </w:r>
            <w:r w:rsidRPr="000435D8">
              <w:t>(mayo de</w:t>
            </w:r>
            <w:r w:rsidR="00A25EFB">
              <w:t xml:space="preserve"> </w:t>
            </w:r>
            <w:r w:rsidRPr="000435D8">
              <w:t>2019)</w:t>
            </w:r>
          </w:p>
        </w:tc>
        <w:tc>
          <w:tcPr>
            <w:tcW w:w="1977" w:type="dxa"/>
            <w:shd w:val="clear" w:color="auto" w:fill="auto"/>
          </w:tcPr>
          <w:p w14:paraId="19D142D7" w14:textId="77777777" w:rsidR="000905E2" w:rsidRPr="000435D8" w:rsidRDefault="000905E2" w:rsidP="000E77AE">
            <w:pPr>
              <w:spacing w:before="40" w:after="120"/>
              <w:rPr>
                <w:lang w:val="en-GB"/>
              </w:rPr>
            </w:pPr>
          </w:p>
        </w:tc>
        <w:tc>
          <w:tcPr>
            <w:tcW w:w="2150" w:type="dxa"/>
            <w:shd w:val="clear" w:color="auto" w:fill="auto"/>
          </w:tcPr>
          <w:p w14:paraId="0BFDFD30" w14:textId="4FD67C5C" w:rsidR="000905E2" w:rsidRPr="000435D8" w:rsidRDefault="000905E2" w:rsidP="000E77AE">
            <w:pPr>
              <w:spacing w:before="40" w:after="120"/>
              <w:rPr>
                <w:lang w:val="en-GB"/>
              </w:rPr>
            </w:pPr>
            <w:r w:rsidRPr="000435D8">
              <w:t>Tercero</w:t>
            </w:r>
            <w:r w:rsidR="00A25EFB">
              <w:br/>
            </w:r>
            <w:r w:rsidRPr="000435D8">
              <w:t>(presentación prevista el</w:t>
            </w:r>
            <w:r w:rsidR="00A25EFB">
              <w:t> </w:t>
            </w:r>
            <w:r w:rsidRPr="000435D8">
              <w:t>17</w:t>
            </w:r>
            <w:r w:rsidR="00B262FF">
              <w:t> </w:t>
            </w:r>
            <w:r w:rsidRPr="000435D8">
              <w:t>de mayo de 2023)</w:t>
            </w:r>
          </w:p>
        </w:tc>
      </w:tr>
      <w:tr w:rsidR="000905E2" w:rsidRPr="000435D8" w14:paraId="1718F474" w14:textId="77777777" w:rsidTr="00B262FF">
        <w:trPr>
          <w:cantSplit/>
          <w:trHeight w:val="240"/>
        </w:trPr>
        <w:tc>
          <w:tcPr>
            <w:tcW w:w="2266" w:type="dxa"/>
            <w:shd w:val="clear" w:color="auto" w:fill="auto"/>
          </w:tcPr>
          <w:p w14:paraId="167C1B6D" w14:textId="77777777" w:rsidR="000905E2" w:rsidRPr="000435D8" w:rsidRDefault="000905E2" w:rsidP="000E77AE">
            <w:pPr>
              <w:spacing w:before="40" w:after="120"/>
              <w:rPr>
                <w:lang w:val="en-GB"/>
              </w:rPr>
            </w:pPr>
            <w:r w:rsidRPr="000435D8">
              <w:t>Suecia</w:t>
            </w:r>
            <w:r w:rsidRPr="000435D8">
              <w:rPr>
                <w:i/>
                <w:sz w:val="18"/>
                <w:szCs w:val="18"/>
                <w:vertAlign w:val="superscript"/>
              </w:rPr>
              <w:t>a</w:t>
            </w:r>
            <w:r w:rsidRPr="000435D8">
              <w:t xml:space="preserve"> (1986)</w:t>
            </w:r>
          </w:p>
        </w:tc>
        <w:tc>
          <w:tcPr>
            <w:tcW w:w="2111" w:type="dxa"/>
            <w:shd w:val="clear" w:color="auto" w:fill="auto"/>
          </w:tcPr>
          <w:p w14:paraId="3234CF62" w14:textId="6E9A9E65" w:rsidR="000905E2" w:rsidRPr="000435D8" w:rsidRDefault="000905E2" w:rsidP="000E77AE">
            <w:pPr>
              <w:spacing w:before="40" w:after="120"/>
              <w:rPr>
                <w:lang w:val="en-GB"/>
              </w:rPr>
            </w:pPr>
            <w:r w:rsidRPr="000435D8">
              <w:t>Octavo</w:t>
            </w:r>
            <w:r w:rsidR="00A25EFB">
              <w:br/>
            </w:r>
            <w:r w:rsidRPr="000435D8">
              <w:t>(noviembre de</w:t>
            </w:r>
            <w:r w:rsidR="00A25EFB">
              <w:t xml:space="preserve"> </w:t>
            </w:r>
            <w:r w:rsidRPr="000435D8">
              <w:t>2021)</w:t>
            </w:r>
          </w:p>
        </w:tc>
        <w:tc>
          <w:tcPr>
            <w:tcW w:w="1977" w:type="dxa"/>
            <w:shd w:val="clear" w:color="auto" w:fill="auto"/>
          </w:tcPr>
          <w:p w14:paraId="2F04B194" w14:textId="77777777" w:rsidR="000905E2" w:rsidRPr="000435D8" w:rsidRDefault="000905E2" w:rsidP="000E77AE">
            <w:pPr>
              <w:spacing w:before="40" w:after="120"/>
              <w:rPr>
                <w:lang w:val="en-GB"/>
              </w:rPr>
            </w:pPr>
          </w:p>
        </w:tc>
        <w:tc>
          <w:tcPr>
            <w:tcW w:w="2150" w:type="dxa"/>
            <w:shd w:val="clear" w:color="auto" w:fill="auto"/>
          </w:tcPr>
          <w:p w14:paraId="621D3F79" w14:textId="1C5D80E0" w:rsidR="000905E2" w:rsidRPr="000435D8" w:rsidRDefault="000905E2" w:rsidP="000E77AE">
            <w:pPr>
              <w:spacing w:before="40" w:after="120"/>
              <w:rPr>
                <w:lang w:val="en-GB"/>
              </w:rPr>
            </w:pPr>
            <w:r w:rsidRPr="000435D8">
              <w:t>Noveno</w:t>
            </w:r>
            <w:r w:rsidR="00A25EFB">
              <w:br/>
            </w:r>
            <w:r w:rsidRPr="000435D8">
              <w:t>(presentación prevista el</w:t>
            </w:r>
            <w:r w:rsidR="00A25EFB">
              <w:t> </w:t>
            </w:r>
            <w:r w:rsidRPr="000435D8">
              <w:t>3</w:t>
            </w:r>
            <w:r w:rsidR="007514CB">
              <w:t> </w:t>
            </w:r>
            <w:r w:rsidRPr="000435D8">
              <w:t>de diciembre de</w:t>
            </w:r>
            <w:r w:rsidR="00A25EFB">
              <w:t> </w:t>
            </w:r>
            <w:r w:rsidRPr="000435D8">
              <w:t>2025)</w:t>
            </w:r>
          </w:p>
        </w:tc>
      </w:tr>
      <w:tr w:rsidR="000905E2" w:rsidRPr="000435D8" w14:paraId="79198FD2" w14:textId="77777777" w:rsidTr="00B262FF">
        <w:trPr>
          <w:cantSplit/>
          <w:trHeight w:val="240"/>
        </w:trPr>
        <w:tc>
          <w:tcPr>
            <w:tcW w:w="2266" w:type="dxa"/>
            <w:shd w:val="clear" w:color="auto" w:fill="auto"/>
          </w:tcPr>
          <w:p w14:paraId="3366C468" w14:textId="77777777" w:rsidR="000905E2" w:rsidRPr="000435D8" w:rsidRDefault="000905E2" w:rsidP="000E77AE">
            <w:pPr>
              <w:spacing w:before="40" w:after="120"/>
              <w:rPr>
                <w:lang w:val="en-GB"/>
              </w:rPr>
            </w:pPr>
            <w:r w:rsidRPr="000435D8">
              <w:t>Suiza</w:t>
            </w:r>
            <w:r w:rsidRPr="000435D8">
              <w:rPr>
                <w:i/>
                <w:sz w:val="18"/>
                <w:szCs w:val="18"/>
                <w:vertAlign w:val="superscript"/>
              </w:rPr>
              <w:t>a</w:t>
            </w:r>
            <w:r w:rsidRPr="000435D8">
              <w:t xml:space="preserve"> (1986)</w:t>
            </w:r>
          </w:p>
        </w:tc>
        <w:tc>
          <w:tcPr>
            <w:tcW w:w="2111" w:type="dxa"/>
            <w:shd w:val="clear" w:color="auto" w:fill="auto"/>
          </w:tcPr>
          <w:p w14:paraId="0889A173" w14:textId="00934C6B" w:rsidR="000905E2" w:rsidRPr="000435D8" w:rsidRDefault="000905E2" w:rsidP="000E77AE">
            <w:pPr>
              <w:spacing w:before="40" w:after="120"/>
              <w:rPr>
                <w:lang w:val="en-GB"/>
              </w:rPr>
            </w:pPr>
            <w:r w:rsidRPr="000435D8">
              <w:t>Séptimo</w:t>
            </w:r>
            <w:r w:rsidR="00A25EFB">
              <w:br/>
            </w:r>
            <w:r w:rsidRPr="000435D8">
              <w:t>(agosto de</w:t>
            </w:r>
            <w:r w:rsidR="00A25EFB">
              <w:t xml:space="preserve"> </w:t>
            </w:r>
            <w:r w:rsidRPr="000435D8">
              <w:t>2015)</w:t>
            </w:r>
          </w:p>
        </w:tc>
        <w:tc>
          <w:tcPr>
            <w:tcW w:w="1977" w:type="dxa"/>
            <w:shd w:val="clear" w:color="auto" w:fill="auto"/>
          </w:tcPr>
          <w:p w14:paraId="23038030" w14:textId="77777777" w:rsidR="000905E2" w:rsidRPr="000435D8" w:rsidRDefault="000905E2" w:rsidP="000E77AE">
            <w:pPr>
              <w:spacing w:before="40" w:after="120"/>
              <w:rPr>
                <w:lang w:val="en-GB"/>
              </w:rPr>
            </w:pPr>
          </w:p>
        </w:tc>
        <w:tc>
          <w:tcPr>
            <w:tcW w:w="2150" w:type="dxa"/>
            <w:shd w:val="clear" w:color="auto" w:fill="auto"/>
          </w:tcPr>
          <w:p w14:paraId="585968E2" w14:textId="2792FEA2" w:rsidR="000905E2" w:rsidRPr="000435D8" w:rsidRDefault="000905E2" w:rsidP="000E77AE">
            <w:pPr>
              <w:spacing w:before="40" w:after="120"/>
              <w:rPr>
                <w:lang w:val="en-GB"/>
              </w:rPr>
            </w:pPr>
            <w:r w:rsidRPr="000435D8">
              <w:t>Octavo</w:t>
            </w:r>
            <w:r w:rsidR="00A25EFB">
              <w:br/>
            </w:r>
            <w:r w:rsidRPr="000435D8">
              <w:t>(recibido el 16 de julio de</w:t>
            </w:r>
            <w:r w:rsidR="007514CB">
              <w:t> </w:t>
            </w:r>
            <w:r w:rsidRPr="000435D8">
              <w:t>2019)</w:t>
            </w:r>
          </w:p>
        </w:tc>
      </w:tr>
      <w:tr w:rsidR="000905E2" w:rsidRPr="000435D8" w14:paraId="56026BB0" w14:textId="77777777" w:rsidTr="00B262FF">
        <w:trPr>
          <w:cantSplit/>
          <w:trHeight w:val="240"/>
        </w:trPr>
        <w:tc>
          <w:tcPr>
            <w:tcW w:w="2266" w:type="dxa"/>
            <w:shd w:val="clear" w:color="auto" w:fill="auto"/>
          </w:tcPr>
          <w:p w14:paraId="64AF76CE" w14:textId="77777777" w:rsidR="000905E2" w:rsidRPr="000435D8" w:rsidRDefault="000905E2" w:rsidP="000E77AE">
            <w:pPr>
              <w:spacing w:before="40" w:after="120"/>
              <w:rPr>
                <w:lang w:val="en-GB"/>
              </w:rPr>
            </w:pPr>
            <w:r w:rsidRPr="000435D8">
              <w:t>Tailandia</w:t>
            </w:r>
            <w:r w:rsidRPr="000435D8">
              <w:rPr>
                <w:i/>
                <w:sz w:val="18"/>
                <w:szCs w:val="18"/>
                <w:vertAlign w:val="superscript"/>
              </w:rPr>
              <w:t>a</w:t>
            </w:r>
            <w:r w:rsidRPr="000435D8">
              <w:t xml:space="preserve"> (2007)</w:t>
            </w:r>
          </w:p>
        </w:tc>
        <w:tc>
          <w:tcPr>
            <w:tcW w:w="2111" w:type="dxa"/>
            <w:shd w:val="clear" w:color="auto" w:fill="auto"/>
          </w:tcPr>
          <w:p w14:paraId="3A6D9F11" w14:textId="6EACE0E2" w:rsidR="000905E2" w:rsidRPr="000435D8" w:rsidRDefault="000905E2" w:rsidP="000E77AE">
            <w:pPr>
              <w:spacing w:before="40" w:after="120"/>
              <w:rPr>
                <w:lang w:val="en-GB"/>
              </w:rPr>
            </w:pPr>
            <w:r w:rsidRPr="000435D8">
              <w:t>Inicial</w:t>
            </w:r>
            <w:r w:rsidR="00FA01F2">
              <w:br/>
            </w:r>
            <w:r w:rsidRPr="000435D8">
              <w:t>(mayo de 2014)</w:t>
            </w:r>
          </w:p>
        </w:tc>
        <w:tc>
          <w:tcPr>
            <w:tcW w:w="1977" w:type="dxa"/>
            <w:shd w:val="clear" w:color="auto" w:fill="auto"/>
          </w:tcPr>
          <w:p w14:paraId="1A7C2E0A" w14:textId="77777777" w:rsidR="000905E2" w:rsidRPr="000435D8" w:rsidRDefault="000905E2" w:rsidP="000E77AE">
            <w:pPr>
              <w:spacing w:before="40" w:after="120"/>
              <w:rPr>
                <w:lang w:val="en-GB"/>
              </w:rPr>
            </w:pPr>
            <w:r w:rsidRPr="000435D8" w:rsidDel="00587611">
              <w:rPr>
                <w:lang w:val="en-GB"/>
              </w:rPr>
              <w:t xml:space="preserve"> </w:t>
            </w:r>
          </w:p>
        </w:tc>
        <w:tc>
          <w:tcPr>
            <w:tcW w:w="2150" w:type="dxa"/>
            <w:shd w:val="clear" w:color="auto" w:fill="auto"/>
          </w:tcPr>
          <w:p w14:paraId="28FEE776" w14:textId="136A9073" w:rsidR="000905E2" w:rsidRPr="000435D8" w:rsidRDefault="000905E2" w:rsidP="000E77AE">
            <w:pPr>
              <w:spacing w:before="40" w:after="120"/>
              <w:rPr>
                <w:lang w:val="en-GB"/>
              </w:rPr>
            </w:pPr>
            <w:r w:rsidRPr="000435D8">
              <w:t>Segundo</w:t>
            </w:r>
            <w:r w:rsidR="00FA01F2">
              <w:br/>
            </w:r>
            <w:r w:rsidRPr="000435D8">
              <w:t>(recibido el 4 de enero de</w:t>
            </w:r>
            <w:r w:rsidR="007514CB">
              <w:t> </w:t>
            </w:r>
            <w:r w:rsidRPr="000435D8">
              <w:t>2021)</w:t>
            </w:r>
          </w:p>
        </w:tc>
      </w:tr>
      <w:tr w:rsidR="000905E2" w:rsidRPr="000435D8" w14:paraId="21E4E874" w14:textId="77777777" w:rsidTr="00B262FF">
        <w:trPr>
          <w:cantSplit/>
          <w:trHeight w:val="240"/>
        </w:trPr>
        <w:tc>
          <w:tcPr>
            <w:tcW w:w="2266" w:type="dxa"/>
            <w:shd w:val="clear" w:color="auto" w:fill="auto"/>
          </w:tcPr>
          <w:p w14:paraId="35EA2644" w14:textId="77777777" w:rsidR="000905E2" w:rsidRPr="000435D8" w:rsidRDefault="000905E2" w:rsidP="000E77AE">
            <w:pPr>
              <w:spacing w:before="40" w:after="120"/>
              <w:rPr>
                <w:lang w:val="en-GB"/>
              </w:rPr>
            </w:pPr>
            <w:r w:rsidRPr="000435D8">
              <w:t>Tayikistán (1995)</w:t>
            </w:r>
          </w:p>
        </w:tc>
        <w:tc>
          <w:tcPr>
            <w:tcW w:w="2111" w:type="dxa"/>
            <w:shd w:val="clear" w:color="auto" w:fill="auto"/>
          </w:tcPr>
          <w:p w14:paraId="72CAC4AF" w14:textId="0A1ECD11" w:rsidR="000905E2" w:rsidRPr="000435D8" w:rsidRDefault="000905E2" w:rsidP="000E77AE">
            <w:pPr>
              <w:spacing w:before="40" w:after="120"/>
              <w:rPr>
                <w:lang w:val="en-GB"/>
              </w:rPr>
            </w:pPr>
            <w:r w:rsidRPr="000435D8">
              <w:t>Tercero</w:t>
            </w:r>
            <w:r w:rsidR="00FA01F2">
              <w:br/>
            </w:r>
            <w:r w:rsidRPr="000435D8">
              <w:t>(mayo de 2018)</w:t>
            </w:r>
          </w:p>
        </w:tc>
        <w:tc>
          <w:tcPr>
            <w:tcW w:w="1977" w:type="dxa"/>
            <w:shd w:val="clear" w:color="auto" w:fill="auto"/>
          </w:tcPr>
          <w:p w14:paraId="67E86070" w14:textId="77777777" w:rsidR="000905E2" w:rsidRPr="000435D8" w:rsidRDefault="000905E2" w:rsidP="000E77AE">
            <w:pPr>
              <w:spacing w:before="40" w:after="120"/>
              <w:rPr>
                <w:lang w:val="en-GB"/>
              </w:rPr>
            </w:pPr>
          </w:p>
        </w:tc>
        <w:tc>
          <w:tcPr>
            <w:tcW w:w="2150" w:type="dxa"/>
            <w:shd w:val="clear" w:color="auto" w:fill="auto"/>
          </w:tcPr>
          <w:p w14:paraId="58C8940F" w14:textId="456224A2" w:rsidR="000905E2" w:rsidRPr="000435D8" w:rsidRDefault="000905E2" w:rsidP="000E77AE">
            <w:pPr>
              <w:spacing w:before="40" w:after="120"/>
              <w:rPr>
                <w:lang w:val="en-GB"/>
              </w:rPr>
            </w:pPr>
            <w:r w:rsidRPr="000435D8">
              <w:t>Cuarto</w:t>
            </w:r>
            <w:r w:rsidR="00FA01F2">
              <w:br/>
            </w:r>
            <w:r w:rsidRPr="000435D8">
              <w:t>(presentación prevista el</w:t>
            </w:r>
            <w:r w:rsidR="00FA01F2">
              <w:t> </w:t>
            </w:r>
            <w:r w:rsidRPr="000435D8">
              <w:t>18</w:t>
            </w:r>
            <w:r w:rsidR="007514CB">
              <w:t> </w:t>
            </w:r>
            <w:r w:rsidRPr="000435D8">
              <w:t>de mayo de 2022)</w:t>
            </w:r>
          </w:p>
        </w:tc>
      </w:tr>
      <w:tr w:rsidR="000905E2" w:rsidRPr="000435D8" w14:paraId="26901B93" w14:textId="77777777" w:rsidTr="00B262FF">
        <w:trPr>
          <w:cantSplit/>
          <w:trHeight w:val="240"/>
        </w:trPr>
        <w:tc>
          <w:tcPr>
            <w:tcW w:w="2266" w:type="dxa"/>
            <w:shd w:val="clear" w:color="auto" w:fill="auto"/>
          </w:tcPr>
          <w:p w14:paraId="65B67E48" w14:textId="77777777" w:rsidR="000905E2" w:rsidRPr="000435D8" w:rsidRDefault="000905E2" w:rsidP="000E77AE">
            <w:pPr>
              <w:spacing w:before="40" w:after="120"/>
              <w:rPr>
                <w:lang w:val="en-GB"/>
              </w:rPr>
            </w:pPr>
            <w:r w:rsidRPr="000435D8">
              <w:t>Timor-Leste (2003)</w:t>
            </w:r>
          </w:p>
        </w:tc>
        <w:tc>
          <w:tcPr>
            <w:tcW w:w="2111" w:type="dxa"/>
            <w:shd w:val="clear" w:color="auto" w:fill="auto"/>
          </w:tcPr>
          <w:p w14:paraId="25178FB0" w14:textId="57D6765A" w:rsidR="000905E2" w:rsidRPr="000435D8" w:rsidRDefault="000905E2" w:rsidP="000E77AE">
            <w:pPr>
              <w:spacing w:before="40" w:after="120"/>
              <w:rPr>
                <w:lang w:val="en-GB"/>
              </w:rPr>
            </w:pPr>
            <w:r w:rsidRPr="000435D8">
              <w:t>Inicial</w:t>
            </w:r>
            <w:r w:rsidR="00FA01F2">
              <w:br/>
            </w:r>
            <w:r w:rsidRPr="000435D8">
              <w:t>(noviembre de</w:t>
            </w:r>
            <w:r w:rsidR="00FA01F2">
              <w:t xml:space="preserve"> </w:t>
            </w:r>
            <w:r w:rsidRPr="000435D8">
              <w:t>2017)</w:t>
            </w:r>
          </w:p>
        </w:tc>
        <w:tc>
          <w:tcPr>
            <w:tcW w:w="1977" w:type="dxa"/>
            <w:shd w:val="clear" w:color="auto" w:fill="auto"/>
          </w:tcPr>
          <w:p w14:paraId="13F00C43" w14:textId="456DB751" w:rsidR="000905E2" w:rsidRPr="000435D8" w:rsidRDefault="000905E2" w:rsidP="000E77AE">
            <w:pPr>
              <w:spacing w:before="40" w:after="120"/>
              <w:rPr>
                <w:lang w:val="en-GB"/>
              </w:rPr>
            </w:pPr>
            <w:r w:rsidRPr="000435D8">
              <w:t>Segundo</w:t>
            </w:r>
            <w:r w:rsidR="00FA01F2">
              <w:br/>
            </w:r>
            <w:r w:rsidRPr="000435D8">
              <w:t>(6 de diciembre de</w:t>
            </w:r>
            <w:r w:rsidR="007514CB">
              <w:t xml:space="preserve"> </w:t>
            </w:r>
            <w:r w:rsidRPr="000435D8">
              <w:t>2021)</w:t>
            </w:r>
          </w:p>
        </w:tc>
        <w:tc>
          <w:tcPr>
            <w:tcW w:w="2150" w:type="dxa"/>
            <w:shd w:val="clear" w:color="auto" w:fill="auto"/>
          </w:tcPr>
          <w:p w14:paraId="7B131817" w14:textId="77777777" w:rsidR="000905E2" w:rsidRPr="000435D8" w:rsidRDefault="000905E2" w:rsidP="000E77AE">
            <w:pPr>
              <w:spacing w:before="40" w:after="120"/>
              <w:rPr>
                <w:lang w:val="en-GB"/>
              </w:rPr>
            </w:pPr>
          </w:p>
        </w:tc>
      </w:tr>
      <w:tr w:rsidR="000905E2" w:rsidRPr="000435D8" w14:paraId="24C07D6E" w14:textId="77777777" w:rsidTr="00B262FF">
        <w:trPr>
          <w:cantSplit/>
          <w:trHeight w:val="240"/>
        </w:trPr>
        <w:tc>
          <w:tcPr>
            <w:tcW w:w="2266" w:type="dxa"/>
            <w:shd w:val="clear" w:color="auto" w:fill="auto"/>
          </w:tcPr>
          <w:p w14:paraId="017E9B91" w14:textId="77777777" w:rsidR="000905E2" w:rsidRPr="000435D8" w:rsidRDefault="000905E2" w:rsidP="000E77AE">
            <w:pPr>
              <w:spacing w:before="40" w:after="120"/>
              <w:rPr>
                <w:lang w:val="en-GB"/>
              </w:rPr>
            </w:pPr>
            <w:r w:rsidRPr="000435D8">
              <w:t>Togo</w:t>
            </w:r>
            <w:r w:rsidRPr="000435D8">
              <w:rPr>
                <w:i/>
                <w:sz w:val="18"/>
                <w:szCs w:val="18"/>
                <w:vertAlign w:val="superscript"/>
              </w:rPr>
              <w:t>a</w:t>
            </w:r>
            <w:r w:rsidRPr="000435D8">
              <w:t xml:space="preserve"> (1987)</w:t>
            </w:r>
          </w:p>
        </w:tc>
        <w:tc>
          <w:tcPr>
            <w:tcW w:w="2111" w:type="dxa"/>
            <w:shd w:val="clear" w:color="auto" w:fill="auto"/>
          </w:tcPr>
          <w:p w14:paraId="7122AFE3" w14:textId="37E08DD2" w:rsidR="000905E2" w:rsidRPr="000435D8" w:rsidRDefault="000905E2" w:rsidP="000E77AE">
            <w:pPr>
              <w:spacing w:before="40" w:after="120"/>
              <w:rPr>
                <w:lang w:val="en-GB"/>
              </w:rPr>
            </w:pPr>
            <w:r w:rsidRPr="000435D8">
              <w:t>Tercero</w:t>
            </w:r>
            <w:r w:rsidR="00FA01F2">
              <w:br/>
            </w:r>
            <w:r w:rsidRPr="000435D8">
              <w:t>(julio de 2019)</w:t>
            </w:r>
          </w:p>
        </w:tc>
        <w:tc>
          <w:tcPr>
            <w:tcW w:w="1977" w:type="dxa"/>
            <w:shd w:val="clear" w:color="auto" w:fill="auto"/>
          </w:tcPr>
          <w:p w14:paraId="5AC289BB" w14:textId="77777777" w:rsidR="000905E2" w:rsidRPr="000435D8" w:rsidRDefault="000905E2" w:rsidP="000E77AE">
            <w:pPr>
              <w:spacing w:before="40" w:after="120"/>
              <w:rPr>
                <w:lang w:val="en-GB"/>
              </w:rPr>
            </w:pPr>
          </w:p>
        </w:tc>
        <w:tc>
          <w:tcPr>
            <w:tcW w:w="2150" w:type="dxa"/>
            <w:shd w:val="clear" w:color="auto" w:fill="auto"/>
          </w:tcPr>
          <w:p w14:paraId="742AB075" w14:textId="35AAD25C" w:rsidR="000905E2" w:rsidRPr="000435D8" w:rsidRDefault="000905E2" w:rsidP="000E77AE">
            <w:pPr>
              <w:spacing w:before="40" w:after="120"/>
              <w:rPr>
                <w:lang w:val="en-GB"/>
              </w:rPr>
            </w:pPr>
            <w:r w:rsidRPr="000435D8">
              <w:t>Cuarto</w:t>
            </w:r>
            <w:r w:rsidR="00FA01F2">
              <w:br/>
            </w:r>
            <w:r w:rsidRPr="000435D8">
              <w:t>(presentación prevista el</w:t>
            </w:r>
            <w:r w:rsidR="00FA01F2">
              <w:t> </w:t>
            </w:r>
            <w:r w:rsidRPr="000435D8">
              <w:t>9</w:t>
            </w:r>
            <w:r w:rsidR="007514CB">
              <w:t> </w:t>
            </w:r>
            <w:r w:rsidRPr="000435D8">
              <w:t>de agosto de</w:t>
            </w:r>
            <w:r w:rsidR="00FA01F2">
              <w:t xml:space="preserve"> </w:t>
            </w:r>
            <w:r w:rsidRPr="000435D8">
              <w:t>2023)</w:t>
            </w:r>
          </w:p>
        </w:tc>
      </w:tr>
      <w:tr w:rsidR="000905E2" w:rsidRPr="000435D8" w14:paraId="1AA2C66B" w14:textId="77777777" w:rsidTr="00B262FF">
        <w:trPr>
          <w:cantSplit/>
          <w:trHeight w:val="240"/>
        </w:trPr>
        <w:tc>
          <w:tcPr>
            <w:tcW w:w="2266" w:type="dxa"/>
            <w:shd w:val="clear" w:color="auto" w:fill="auto"/>
          </w:tcPr>
          <w:p w14:paraId="0798A16F" w14:textId="77777777" w:rsidR="000905E2" w:rsidRPr="000435D8" w:rsidRDefault="000905E2" w:rsidP="000E77AE">
            <w:pPr>
              <w:spacing w:before="40" w:after="120"/>
              <w:rPr>
                <w:lang w:val="en-GB"/>
              </w:rPr>
            </w:pPr>
            <w:r w:rsidRPr="000435D8">
              <w:t>Túnez</w:t>
            </w:r>
            <w:r w:rsidRPr="000435D8">
              <w:rPr>
                <w:i/>
                <w:sz w:val="18"/>
                <w:szCs w:val="18"/>
                <w:vertAlign w:val="superscript"/>
              </w:rPr>
              <w:t>a</w:t>
            </w:r>
            <w:r w:rsidRPr="000435D8">
              <w:t xml:space="preserve"> (1988)</w:t>
            </w:r>
          </w:p>
        </w:tc>
        <w:tc>
          <w:tcPr>
            <w:tcW w:w="2111" w:type="dxa"/>
            <w:shd w:val="clear" w:color="auto" w:fill="auto"/>
          </w:tcPr>
          <w:p w14:paraId="0575C2D8" w14:textId="18D54894" w:rsidR="000905E2" w:rsidRPr="000435D8" w:rsidRDefault="000905E2" w:rsidP="000E77AE">
            <w:pPr>
              <w:spacing w:before="40" w:after="120"/>
              <w:rPr>
                <w:lang w:val="en-GB"/>
              </w:rPr>
            </w:pPr>
            <w:r w:rsidRPr="000435D8">
              <w:t>Tercero</w:t>
            </w:r>
            <w:r w:rsidR="00FA01F2">
              <w:br/>
            </w:r>
            <w:r w:rsidRPr="000435D8">
              <w:t>(abril de 2016)</w:t>
            </w:r>
          </w:p>
        </w:tc>
        <w:tc>
          <w:tcPr>
            <w:tcW w:w="1977" w:type="dxa"/>
            <w:shd w:val="clear" w:color="auto" w:fill="auto"/>
          </w:tcPr>
          <w:p w14:paraId="11C08FB2" w14:textId="52CDD54C" w:rsidR="000905E2" w:rsidRPr="000435D8" w:rsidRDefault="000905E2" w:rsidP="000E77AE">
            <w:pPr>
              <w:spacing w:before="40" w:after="120"/>
              <w:rPr>
                <w:lang w:val="en-GB"/>
              </w:rPr>
            </w:pPr>
            <w:r w:rsidRPr="000435D8">
              <w:t>Cuarto</w:t>
            </w:r>
            <w:r w:rsidR="00FA01F2">
              <w:br/>
            </w:r>
            <w:r w:rsidRPr="000435D8">
              <w:t>(13 de mayo de 2020)</w:t>
            </w:r>
          </w:p>
        </w:tc>
        <w:tc>
          <w:tcPr>
            <w:tcW w:w="2150" w:type="dxa"/>
            <w:shd w:val="clear" w:color="auto" w:fill="auto"/>
          </w:tcPr>
          <w:p w14:paraId="23554E1F" w14:textId="77777777" w:rsidR="000905E2" w:rsidRPr="000435D8" w:rsidRDefault="000905E2" w:rsidP="000E77AE">
            <w:pPr>
              <w:spacing w:before="40" w:after="120"/>
              <w:rPr>
                <w:lang w:val="en-GB"/>
              </w:rPr>
            </w:pPr>
          </w:p>
        </w:tc>
      </w:tr>
      <w:tr w:rsidR="000905E2" w:rsidRPr="000435D8" w14:paraId="0C41864F" w14:textId="77777777" w:rsidTr="00B262FF">
        <w:trPr>
          <w:cantSplit/>
          <w:trHeight w:val="240"/>
        </w:trPr>
        <w:tc>
          <w:tcPr>
            <w:tcW w:w="2266" w:type="dxa"/>
            <w:shd w:val="clear" w:color="auto" w:fill="auto"/>
          </w:tcPr>
          <w:p w14:paraId="71A2B176" w14:textId="77777777" w:rsidR="000905E2" w:rsidRPr="000435D8" w:rsidRDefault="000905E2" w:rsidP="000E77AE">
            <w:pPr>
              <w:spacing w:before="40" w:after="120"/>
              <w:rPr>
                <w:lang w:val="en-GB"/>
              </w:rPr>
            </w:pPr>
            <w:r w:rsidRPr="000435D8">
              <w:lastRenderedPageBreak/>
              <w:t>Turkmenistán (1999)</w:t>
            </w:r>
          </w:p>
        </w:tc>
        <w:tc>
          <w:tcPr>
            <w:tcW w:w="2111" w:type="dxa"/>
            <w:shd w:val="clear" w:color="auto" w:fill="auto"/>
          </w:tcPr>
          <w:p w14:paraId="097EFDB9" w14:textId="144816E0" w:rsidR="000905E2" w:rsidRPr="000435D8" w:rsidRDefault="000905E2" w:rsidP="000E77AE">
            <w:pPr>
              <w:spacing w:before="40" w:after="120"/>
              <w:rPr>
                <w:lang w:val="en-GB"/>
              </w:rPr>
            </w:pPr>
            <w:r w:rsidRPr="000435D8">
              <w:t>Segundo</w:t>
            </w:r>
            <w:r w:rsidR="00FA01F2">
              <w:br/>
            </w:r>
            <w:r w:rsidRPr="000435D8">
              <w:t>(noviembre de</w:t>
            </w:r>
            <w:r w:rsidR="00FA01F2">
              <w:t xml:space="preserve"> </w:t>
            </w:r>
            <w:r w:rsidRPr="000435D8">
              <w:t>2016)</w:t>
            </w:r>
          </w:p>
        </w:tc>
        <w:tc>
          <w:tcPr>
            <w:tcW w:w="1977" w:type="dxa"/>
            <w:shd w:val="clear" w:color="auto" w:fill="auto"/>
          </w:tcPr>
          <w:p w14:paraId="67D84D70" w14:textId="77777777" w:rsidR="000905E2" w:rsidRPr="000435D8" w:rsidRDefault="000905E2" w:rsidP="000E77AE">
            <w:pPr>
              <w:spacing w:before="40" w:after="120"/>
              <w:rPr>
                <w:lang w:val="en-GB"/>
              </w:rPr>
            </w:pPr>
          </w:p>
        </w:tc>
        <w:tc>
          <w:tcPr>
            <w:tcW w:w="2150" w:type="dxa"/>
            <w:shd w:val="clear" w:color="auto" w:fill="auto"/>
          </w:tcPr>
          <w:p w14:paraId="701FBA78" w14:textId="6719A04E" w:rsidR="000905E2" w:rsidRPr="000435D8" w:rsidRDefault="000905E2" w:rsidP="000E77AE">
            <w:pPr>
              <w:spacing w:before="40" w:after="120"/>
              <w:rPr>
                <w:lang w:val="en-GB"/>
              </w:rPr>
            </w:pPr>
            <w:r w:rsidRPr="000435D8">
              <w:t>Tercero</w:t>
            </w:r>
            <w:r w:rsidR="00FA01F2">
              <w:br/>
            </w:r>
            <w:r w:rsidRPr="000435D8">
              <w:t>(recibido el 7 de diciembre de 2020)</w:t>
            </w:r>
          </w:p>
        </w:tc>
      </w:tr>
      <w:tr w:rsidR="000905E2" w:rsidRPr="000435D8" w14:paraId="4584BF97" w14:textId="77777777" w:rsidTr="00B262FF">
        <w:trPr>
          <w:cantSplit/>
          <w:trHeight w:val="240"/>
        </w:trPr>
        <w:tc>
          <w:tcPr>
            <w:tcW w:w="2266" w:type="dxa"/>
            <w:shd w:val="clear" w:color="auto" w:fill="auto"/>
          </w:tcPr>
          <w:p w14:paraId="48CA29CA" w14:textId="77777777" w:rsidR="000905E2" w:rsidRPr="000435D8" w:rsidRDefault="000905E2" w:rsidP="000E77AE">
            <w:pPr>
              <w:spacing w:before="40" w:after="120"/>
              <w:rPr>
                <w:lang w:val="en-GB"/>
              </w:rPr>
            </w:pPr>
            <w:r w:rsidRPr="000435D8">
              <w:t>Turquía</w:t>
            </w:r>
            <w:r w:rsidRPr="000435D8">
              <w:rPr>
                <w:i/>
                <w:sz w:val="18"/>
                <w:szCs w:val="18"/>
                <w:vertAlign w:val="superscript"/>
              </w:rPr>
              <w:t>a</w:t>
            </w:r>
            <w:r w:rsidRPr="000435D8">
              <w:t xml:space="preserve"> (1988)</w:t>
            </w:r>
          </w:p>
        </w:tc>
        <w:tc>
          <w:tcPr>
            <w:tcW w:w="2111" w:type="dxa"/>
            <w:shd w:val="clear" w:color="auto" w:fill="auto"/>
          </w:tcPr>
          <w:p w14:paraId="0EB200DA" w14:textId="5A7DFB0E" w:rsidR="000905E2" w:rsidRPr="000435D8" w:rsidRDefault="000905E2" w:rsidP="000E77AE">
            <w:pPr>
              <w:spacing w:before="40" w:after="120"/>
              <w:rPr>
                <w:lang w:val="en-GB"/>
              </w:rPr>
            </w:pPr>
            <w:r w:rsidRPr="000435D8">
              <w:t>Cuarto</w:t>
            </w:r>
            <w:r w:rsidR="00FA01F2">
              <w:br/>
            </w:r>
            <w:r w:rsidRPr="000435D8">
              <w:t>(abril de 2016)</w:t>
            </w:r>
          </w:p>
        </w:tc>
        <w:tc>
          <w:tcPr>
            <w:tcW w:w="1977" w:type="dxa"/>
            <w:shd w:val="clear" w:color="auto" w:fill="auto"/>
          </w:tcPr>
          <w:p w14:paraId="5DD77632" w14:textId="77777777" w:rsidR="000905E2" w:rsidRPr="000435D8" w:rsidRDefault="000905E2" w:rsidP="000E77AE">
            <w:pPr>
              <w:spacing w:before="40" w:after="120"/>
              <w:rPr>
                <w:lang w:val="en-GB"/>
              </w:rPr>
            </w:pPr>
            <w:r w:rsidRPr="000435D8" w:rsidDel="00587611">
              <w:rPr>
                <w:lang w:val="en-GB"/>
              </w:rPr>
              <w:t xml:space="preserve"> </w:t>
            </w:r>
          </w:p>
        </w:tc>
        <w:tc>
          <w:tcPr>
            <w:tcW w:w="2150" w:type="dxa"/>
            <w:shd w:val="clear" w:color="auto" w:fill="auto"/>
          </w:tcPr>
          <w:p w14:paraId="2DDE558D" w14:textId="52422180" w:rsidR="000905E2" w:rsidRPr="000435D8" w:rsidRDefault="000905E2" w:rsidP="000E77AE">
            <w:pPr>
              <w:spacing w:before="40" w:after="120"/>
              <w:rPr>
                <w:lang w:val="en-GB"/>
              </w:rPr>
            </w:pPr>
            <w:r w:rsidRPr="000435D8">
              <w:t>Quinto</w:t>
            </w:r>
            <w:r w:rsidR="00FA01F2">
              <w:br/>
            </w:r>
            <w:r w:rsidRPr="000435D8">
              <w:t>(recibido el 27 de octubre de</w:t>
            </w:r>
            <w:r w:rsidR="007514CB">
              <w:t> </w:t>
            </w:r>
            <w:r w:rsidRPr="000435D8">
              <w:t>2020)</w:t>
            </w:r>
          </w:p>
        </w:tc>
      </w:tr>
      <w:tr w:rsidR="000905E2" w:rsidRPr="000435D8" w14:paraId="760C1F5E" w14:textId="77777777" w:rsidTr="00B262FF">
        <w:trPr>
          <w:cantSplit/>
          <w:trHeight w:val="240"/>
        </w:trPr>
        <w:tc>
          <w:tcPr>
            <w:tcW w:w="2266" w:type="dxa"/>
            <w:shd w:val="clear" w:color="auto" w:fill="auto"/>
          </w:tcPr>
          <w:p w14:paraId="10B6D4A2" w14:textId="77777777" w:rsidR="000905E2" w:rsidRPr="000435D8" w:rsidRDefault="000905E2" w:rsidP="000E77AE">
            <w:pPr>
              <w:spacing w:before="40" w:after="120"/>
              <w:rPr>
                <w:lang w:val="en-GB"/>
              </w:rPr>
            </w:pPr>
            <w:r w:rsidRPr="000435D8">
              <w:t>Ucrania</w:t>
            </w:r>
            <w:r w:rsidRPr="000435D8">
              <w:rPr>
                <w:i/>
                <w:sz w:val="18"/>
                <w:szCs w:val="18"/>
                <w:vertAlign w:val="superscript"/>
              </w:rPr>
              <w:t>a</w:t>
            </w:r>
            <w:r w:rsidRPr="000435D8">
              <w:t xml:space="preserve"> (1987)</w:t>
            </w:r>
          </w:p>
        </w:tc>
        <w:tc>
          <w:tcPr>
            <w:tcW w:w="2111" w:type="dxa"/>
            <w:shd w:val="clear" w:color="auto" w:fill="auto"/>
          </w:tcPr>
          <w:p w14:paraId="5107F6FC" w14:textId="05689FE8" w:rsidR="000905E2" w:rsidRPr="000435D8" w:rsidRDefault="000905E2" w:rsidP="000E77AE">
            <w:pPr>
              <w:spacing w:before="40" w:after="120"/>
              <w:rPr>
                <w:lang w:val="en-GB"/>
              </w:rPr>
            </w:pPr>
            <w:r w:rsidRPr="000435D8">
              <w:t>Sexto</w:t>
            </w:r>
            <w:r w:rsidR="00FA01F2">
              <w:br/>
            </w:r>
            <w:r w:rsidRPr="000435D8">
              <w:t>(noviembre de 2014)</w:t>
            </w:r>
          </w:p>
        </w:tc>
        <w:tc>
          <w:tcPr>
            <w:tcW w:w="1977" w:type="dxa"/>
            <w:shd w:val="clear" w:color="auto" w:fill="auto"/>
          </w:tcPr>
          <w:p w14:paraId="399AFADD" w14:textId="77777777" w:rsidR="000905E2" w:rsidRPr="000435D8" w:rsidRDefault="000905E2" w:rsidP="000E77AE">
            <w:pPr>
              <w:spacing w:before="40" w:after="120"/>
              <w:rPr>
                <w:lang w:val="en-GB"/>
              </w:rPr>
            </w:pPr>
          </w:p>
        </w:tc>
        <w:tc>
          <w:tcPr>
            <w:tcW w:w="2150" w:type="dxa"/>
            <w:shd w:val="clear" w:color="auto" w:fill="auto"/>
          </w:tcPr>
          <w:p w14:paraId="0996B78C" w14:textId="243B1A6B" w:rsidR="000905E2" w:rsidRPr="000435D8" w:rsidRDefault="000905E2" w:rsidP="000E77AE">
            <w:pPr>
              <w:spacing w:before="40" w:after="120"/>
              <w:rPr>
                <w:lang w:val="en-GB"/>
              </w:rPr>
            </w:pPr>
            <w:r w:rsidRPr="000435D8">
              <w:t>Séptimo</w:t>
            </w:r>
            <w:r w:rsidR="00FA01F2">
              <w:br/>
            </w:r>
            <w:r w:rsidRPr="000435D8">
              <w:t>(recibido el 30 de noviembre de 2018)</w:t>
            </w:r>
          </w:p>
        </w:tc>
      </w:tr>
      <w:tr w:rsidR="000905E2" w:rsidRPr="000435D8" w14:paraId="6998EF44" w14:textId="77777777" w:rsidTr="00B262FF">
        <w:trPr>
          <w:cantSplit/>
          <w:trHeight w:val="240"/>
        </w:trPr>
        <w:tc>
          <w:tcPr>
            <w:tcW w:w="2266" w:type="dxa"/>
            <w:shd w:val="clear" w:color="auto" w:fill="auto"/>
          </w:tcPr>
          <w:p w14:paraId="4A1C4B1D" w14:textId="77777777" w:rsidR="000905E2" w:rsidRPr="000435D8" w:rsidRDefault="000905E2" w:rsidP="000E77AE">
            <w:pPr>
              <w:spacing w:before="40" w:after="120"/>
              <w:rPr>
                <w:lang w:val="en-GB"/>
              </w:rPr>
            </w:pPr>
            <w:r w:rsidRPr="000435D8">
              <w:t>Uganda</w:t>
            </w:r>
            <w:r w:rsidRPr="000435D8">
              <w:rPr>
                <w:i/>
                <w:sz w:val="18"/>
                <w:szCs w:val="18"/>
                <w:vertAlign w:val="superscript"/>
              </w:rPr>
              <w:t>a</w:t>
            </w:r>
            <w:r w:rsidRPr="000435D8">
              <w:t xml:space="preserve"> (1986)</w:t>
            </w:r>
          </w:p>
        </w:tc>
        <w:tc>
          <w:tcPr>
            <w:tcW w:w="2111" w:type="dxa"/>
            <w:shd w:val="clear" w:color="auto" w:fill="auto"/>
          </w:tcPr>
          <w:p w14:paraId="3A7A7C04" w14:textId="361C9AB3" w:rsidR="000905E2" w:rsidRPr="000435D8" w:rsidRDefault="000905E2" w:rsidP="000E77AE">
            <w:pPr>
              <w:spacing w:before="40" w:after="120"/>
              <w:rPr>
                <w:lang w:val="en-GB"/>
              </w:rPr>
            </w:pPr>
            <w:r w:rsidRPr="000435D8">
              <w:t>Inicial</w:t>
            </w:r>
            <w:r w:rsidR="00FA01F2">
              <w:br/>
            </w:r>
            <w:r w:rsidRPr="000435D8">
              <w:t>(mayo de 2005)</w:t>
            </w:r>
          </w:p>
        </w:tc>
        <w:tc>
          <w:tcPr>
            <w:tcW w:w="1977" w:type="dxa"/>
            <w:shd w:val="clear" w:color="auto" w:fill="auto"/>
          </w:tcPr>
          <w:p w14:paraId="07F46F30" w14:textId="77777777" w:rsidR="000905E2" w:rsidRPr="000435D8" w:rsidRDefault="000905E2" w:rsidP="000E77AE">
            <w:pPr>
              <w:spacing w:before="40" w:after="120"/>
              <w:rPr>
                <w:lang w:val="en-GB"/>
              </w:rPr>
            </w:pPr>
            <w:r w:rsidRPr="000435D8" w:rsidDel="00587611">
              <w:rPr>
                <w:lang w:val="en-GB"/>
              </w:rPr>
              <w:t xml:space="preserve"> </w:t>
            </w:r>
          </w:p>
        </w:tc>
        <w:tc>
          <w:tcPr>
            <w:tcW w:w="2150" w:type="dxa"/>
            <w:shd w:val="clear" w:color="auto" w:fill="auto"/>
          </w:tcPr>
          <w:p w14:paraId="475A2DB9" w14:textId="3DE52FE6" w:rsidR="000905E2" w:rsidRPr="000435D8" w:rsidRDefault="000905E2" w:rsidP="000E77AE">
            <w:pPr>
              <w:spacing w:before="40" w:after="120"/>
              <w:rPr>
                <w:lang w:val="en-GB"/>
              </w:rPr>
            </w:pPr>
            <w:r w:rsidRPr="000435D8">
              <w:t>Segundo</w:t>
            </w:r>
            <w:r w:rsidR="00FA01F2">
              <w:br/>
            </w:r>
            <w:r w:rsidRPr="000435D8">
              <w:t>(recibido el 17</w:t>
            </w:r>
            <w:r w:rsidR="00FA01F2">
              <w:t xml:space="preserve"> </w:t>
            </w:r>
            <w:r w:rsidRPr="000435D8">
              <w:t>de agosto de</w:t>
            </w:r>
            <w:r w:rsidR="007514CB">
              <w:t> </w:t>
            </w:r>
            <w:r w:rsidRPr="000435D8">
              <w:t>2020)</w:t>
            </w:r>
          </w:p>
        </w:tc>
      </w:tr>
      <w:tr w:rsidR="000905E2" w:rsidRPr="000435D8" w14:paraId="129C8918" w14:textId="77777777" w:rsidTr="00B262FF">
        <w:trPr>
          <w:cantSplit/>
          <w:trHeight w:val="240"/>
        </w:trPr>
        <w:tc>
          <w:tcPr>
            <w:tcW w:w="2266" w:type="dxa"/>
            <w:shd w:val="clear" w:color="auto" w:fill="auto"/>
          </w:tcPr>
          <w:p w14:paraId="2B1FF479" w14:textId="77777777" w:rsidR="000905E2" w:rsidRPr="000435D8" w:rsidRDefault="000905E2" w:rsidP="000E77AE">
            <w:pPr>
              <w:spacing w:before="40" w:after="120"/>
              <w:rPr>
                <w:lang w:val="en-GB"/>
              </w:rPr>
            </w:pPr>
            <w:r w:rsidRPr="000435D8">
              <w:t>Uruguay</w:t>
            </w:r>
            <w:r w:rsidRPr="000435D8">
              <w:rPr>
                <w:i/>
                <w:sz w:val="18"/>
                <w:szCs w:val="18"/>
                <w:vertAlign w:val="superscript"/>
              </w:rPr>
              <w:t>a</w:t>
            </w:r>
            <w:r w:rsidRPr="000435D8">
              <w:t xml:space="preserve"> (1986)</w:t>
            </w:r>
          </w:p>
        </w:tc>
        <w:tc>
          <w:tcPr>
            <w:tcW w:w="2111" w:type="dxa"/>
            <w:shd w:val="clear" w:color="auto" w:fill="auto"/>
          </w:tcPr>
          <w:p w14:paraId="03F28799" w14:textId="5A2ED639" w:rsidR="000905E2" w:rsidRPr="000435D8" w:rsidRDefault="000905E2" w:rsidP="000E77AE">
            <w:pPr>
              <w:spacing w:before="40" w:after="120"/>
              <w:rPr>
                <w:lang w:val="en-GB"/>
              </w:rPr>
            </w:pPr>
            <w:r w:rsidRPr="000435D8">
              <w:t>Tercero</w:t>
            </w:r>
            <w:r w:rsidR="00FA01F2">
              <w:br/>
            </w:r>
            <w:r w:rsidRPr="000435D8">
              <w:t>(abril de 2014)</w:t>
            </w:r>
          </w:p>
        </w:tc>
        <w:tc>
          <w:tcPr>
            <w:tcW w:w="1977" w:type="dxa"/>
            <w:shd w:val="clear" w:color="auto" w:fill="auto"/>
          </w:tcPr>
          <w:p w14:paraId="0A48B08F" w14:textId="77777777" w:rsidR="000905E2" w:rsidRPr="000435D8" w:rsidRDefault="000905E2" w:rsidP="000E77AE">
            <w:pPr>
              <w:spacing w:before="40" w:after="120"/>
              <w:rPr>
                <w:lang w:val="en-GB"/>
              </w:rPr>
            </w:pPr>
          </w:p>
        </w:tc>
        <w:tc>
          <w:tcPr>
            <w:tcW w:w="2150" w:type="dxa"/>
            <w:shd w:val="clear" w:color="auto" w:fill="auto"/>
          </w:tcPr>
          <w:p w14:paraId="21AA055D" w14:textId="315B1FD2" w:rsidR="000905E2" w:rsidRPr="000435D8" w:rsidRDefault="000905E2" w:rsidP="000E77AE">
            <w:pPr>
              <w:spacing w:before="40" w:after="120"/>
              <w:rPr>
                <w:lang w:val="en-GB"/>
              </w:rPr>
            </w:pPr>
            <w:r w:rsidRPr="000435D8">
              <w:t>Cuarto</w:t>
            </w:r>
            <w:r w:rsidR="00FA01F2">
              <w:br/>
            </w:r>
            <w:r w:rsidRPr="000435D8">
              <w:t>(recibido el 9 de julio de</w:t>
            </w:r>
            <w:r w:rsidR="00FA01F2">
              <w:t> </w:t>
            </w:r>
            <w:r w:rsidRPr="000435D8">
              <w:t>2018)</w:t>
            </w:r>
          </w:p>
        </w:tc>
      </w:tr>
      <w:tr w:rsidR="000905E2" w:rsidRPr="000435D8" w14:paraId="252B7319" w14:textId="77777777" w:rsidTr="00B262FF">
        <w:trPr>
          <w:cantSplit/>
          <w:trHeight w:val="240"/>
        </w:trPr>
        <w:tc>
          <w:tcPr>
            <w:tcW w:w="2266" w:type="dxa"/>
            <w:shd w:val="clear" w:color="auto" w:fill="auto"/>
          </w:tcPr>
          <w:p w14:paraId="1A441C10" w14:textId="77777777" w:rsidR="000905E2" w:rsidRPr="000435D8" w:rsidRDefault="000905E2" w:rsidP="000E77AE">
            <w:pPr>
              <w:spacing w:before="40" w:after="120"/>
              <w:rPr>
                <w:lang w:val="en-GB"/>
              </w:rPr>
            </w:pPr>
            <w:r w:rsidRPr="000435D8">
              <w:t>Uzbekistán (1995)</w:t>
            </w:r>
          </w:p>
        </w:tc>
        <w:tc>
          <w:tcPr>
            <w:tcW w:w="2111" w:type="dxa"/>
            <w:shd w:val="clear" w:color="auto" w:fill="auto"/>
          </w:tcPr>
          <w:p w14:paraId="41F54A15" w14:textId="32D4C68B" w:rsidR="000905E2" w:rsidRPr="000435D8" w:rsidRDefault="000905E2" w:rsidP="000E77AE">
            <w:pPr>
              <w:spacing w:before="40" w:after="120"/>
              <w:rPr>
                <w:lang w:val="en-GB"/>
              </w:rPr>
            </w:pPr>
            <w:r w:rsidRPr="000435D8">
              <w:t>Quinto</w:t>
            </w:r>
            <w:r w:rsidR="00FA01F2">
              <w:br/>
            </w:r>
            <w:r w:rsidRPr="000435D8">
              <w:t>(noviembre de 2019)</w:t>
            </w:r>
          </w:p>
        </w:tc>
        <w:tc>
          <w:tcPr>
            <w:tcW w:w="1977" w:type="dxa"/>
            <w:shd w:val="clear" w:color="auto" w:fill="auto"/>
          </w:tcPr>
          <w:p w14:paraId="7A27F146" w14:textId="77777777" w:rsidR="000905E2" w:rsidRPr="000435D8" w:rsidRDefault="000905E2" w:rsidP="000E77AE">
            <w:pPr>
              <w:spacing w:before="40" w:after="120"/>
              <w:rPr>
                <w:lang w:val="en-GB"/>
              </w:rPr>
            </w:pPr>
          </w:p>
        </w:tc>
        <w:tc>
          <w:tcPr>
            <w:tcW w:w="2150" w:type="dxa"/>
            <w:shd w:val="clear" w:color="auto" w:fill="auto"/>
          </w:tcPr>
          <w:p w14:paraId="69600EFA" w14:textId="5EF1889F" w:rsidR="000905E2" w:rsidRPr="000435D8" w:rsidRDefault="000905E2" w:rsidP="000E77AE">
            <w:pPr>
              <w:spacing w:before="40" w:after="120"/>
              <w:rPr>
                <w:lang w:val="en-GB"/>
              </w:rPr>
            </w:pPr>
            <w:r w:rsidRPr="000435D8">
              <w:t>Sexto</w:t>
            </w:r>
            <w:r w:rsidR="00FA01F2">
              <w:br/>
            </w:r>
            <w:r w:rsidRPr="000435D8">
              <w:t>(presentación prevista el</w:t>
            </w:r>
            <w:r w:rsidR="00FA01F2">
              <w:t> </w:t>
            </w:r>
            <w:r w:rsidRPr="000435D8">
              <w:t>6</w:t>
            </w:r>
            <w:r w:rsidR="007514CB">
              <w:t> </w:t>
            </w:r>
            <w:r w:rsidRPr="000435D8">
              <w:t>de diciembre de</w:t>
            </w:r>
            <w:r w:rsidR="00FA01F2">
              <w:t> </w:t>
            </w:r>
            <w:r w:rsidRPr="000435D8">
              <w:t>2023)</w:t>
            </w:r>
          </w:p>
        </w:tc>
      </w:tr>
      <w:tr w:rsidR="000905E2" w:rsidRPr="000435D8" w14:paraId="48213DAC" w14:textId="77777777" w:rsidTr="00B262FF">
        <w:trPr>
          <w:cantSplit/>
          <w:trHeight w:val="240"/>
        </w:trPr>
        <w:tc>
          <w:tcPr>
            <w:tcW w:w="2266" w:type="dxa"/>
            <w:shd w:val="clear" w:color="auto" w:fill="auto"/>
          </w:tcPr>
          <w:p w14:paraId="0EEB5D9A" w14:textId="77777777" w:rsidR="000905E2" w:rsidRPr="000435D8" w:rsidRDefault="000905E2" w:rsidP="000E77AE">
            <w:pPr>
              <w:spacing w:before="40" w:after="120"/>
              <w:rPr>
                <w:lang w:val="en-GB"/>
              </w:rPr>
            </w:pPr>
            <w:r w:rsidRPr="000435D8">
              <w:t>Venezuela (República Bolivariana de) (1991)</w:t>
            </w:r>
          </w:p>
        </w:tc>
        <w:tc>
          <w:tcPr>
            <w:tcW w:w="2111" w:type="dxa"/>
            <w:shd w:val="clear" w:color="auto" w:fill="auto"/>
          </w:tcPr>
          <w:p w14:paraId="7672966A" w14:textId="2E8A84D9" w:rsidR="000905E2" w:rsidRPr="000435D8" w:rsidRDefault="000905E2" w:rsidP="000E77AE">
            <w:pPr>
              <w:spacing w:before="40" w:after="120"/>
              <w:rPr>
                <w:lang w:val="en-GB"/>
              </w:rPr>
            </w:pPr>
            <w:r w:rsidRPr="000435D8">
              <w:t>Tercero y cuarto</w:t>
            </w:r>
            <w:r w:rsidR="00FA01F2">
              <w:br/>
            </w:r>
            <w:r w:rsidRPr="000435D8">
              <w:t>(noviembre de 2014)</w:t>
            </w:r>
          </w:p>
        </w:tc>
        <w:tc>
          <w:tcPr>
            <w:tcW w:w="1977" w:type="dxa"/>
            <w:shd w:val="clear" w:color="auto" w:fill="auto"/>
          </w:tcPr>
          <w:p w14:paraId="25014690" w14:textId="5BA46D8C" w:rsidR="000905E2" w:rsidRPr="000435D8" w:rsidRDefault="000905E2" w:rsidP="000E77AE">
            <w:pPr>
              <w:spacing w:before="40" w:after="120"/>
              <w:rPr>
                <w:lang w:val="en-GB"/>
              </w:rPr>
            </w:pPr>
            <w:r w:rsidRPr="000435D8">
              <w:t>Quinto</w:t>
            </w:r>
            <w:r w:rsidR="00FA01F2">
              <w:br/>
            </w:r>
            <w:r w:rsidRPr="000435D8">
              <w:t>(28 de noviembre de</w:t>
            </w:r>
            <w:r w:rsidR="00FA01F2">
              <w:t> </w:t>
            </w:r>
            <w:r w:rsidRPr="000435D8">
              <w:t>2018)</w:t>
            </w:r>
          </w:p>
        </w:tc>
        <w:tc>
          <w:tcPr>
            <w:tcW w:w="2150" w:type="dxa"/>
            <w:shd w:val="clear" w:color="auto" w:fill="auto"/>
          </w:tcPr>
          <w:p w14:paraId="3CFCC513" w14:textId="77777777" w:rsidR="000905E2" w:rsidRPr="000435D8" w:rsidRDefault="000905E2" w:rsidP="000E77AE">
            <w:pPr>
              <w:spacing w:before="40" w:after="120"/>
              <w:rPr>
                <w:lang w:val="en-GB"/>
              </w:rPr>
            </w:pPr>
          </w:p>
        </w:tc>
      </w:tr>
      <w:tr w:rsidR="000905E2" w:rsidRPr="000435D8" w14:paraId="72B008A1" w14:textId="77777777" w:rsidTr="00B262FF">
        <w:trPr>
          <w:cantSplit/>
          <w:trHeight w:val="240"/>
        </w:trPr>
        <w:tc>
          <w:tcPr>
            <w:tcW w:w="2266" w:type="dxa"/>
            <w:shd w:val="clear" w:color="auto" w:fill="auto"/>
          </w:tcPr>
          <w:p w14:paraId="3E47CC2C" w14:textId="77777777" w:rsidR="000905E2" w:rsidRPr="000435D8" w:rsidRDefault="000905E2" w:rsidP="000E77AE">
            <w:pPr>
              <w:spacing w:before="40" w:after="120"/>
              <w:rPr>
                <w:lang w:val="en-GB"/>
              </w:rPr>
            </w:pPr>
            <w:r w:rsidRPr="000435D8">
              <w:t>Viet Nam (2015)</w:t>
            </w:r>
          </w:p>
        </w:tc>
        <w:tc>
          <w:tcPr>
            <w:tcW w:w="2111" w:type="dxa"/>
            <w:shd w:val="clear" w:color="auto" w:fill="auto"/>
          </w:tcPr>
          <w:p w14:paraId="637081E8" w14:textId="2A873AA7" w:rsidR="000905E2" w:rsidRPr="000435D8" w:rsidRDefault="000905E2" w:rsidP="000E77AE">
            <w:pPr>
              <w:spacing w:before="40" w:after="120"/>
              <w:rPr>
                <w:lang w:val="en-GB"/>
              </w:rPr>
            </w:pPr>
            <w:r w:rsidRPr="000435D8">
              <w:t>Inicial</w:t>
            </w:r>
            <w:r w:rsidR="00FA01F2">
              <w:br/>
            </w:r>
            <w:r w:rsidRPr="000435D8">
              <w:t>(noviembre de 2018)</w:t>
            </w:r>
          </w:p>
        </w:tc>
        <w:tc>
          <w:tcPr>
            <w:tcW w:w="1977" w:type="dxa"/>
            <w:shd w:val="clear" w:color="auto" w:fill="auto"/>
          </w:tcPr>
          <w:p w14:paraId="6E349DE2" w14:textId="77777777" w:rsidR="000905E2" w:rsidRPr="000435D8" w:rsidDel="00A507B0" w:rsidRDefault="000905E2" w:rsidP="000E77AE">
            <w:pPr>
              <w:spacing w:before="40" w:after="120"/>
              <w:rPr>
                <w:lang w:val="en-GB"/>
              </w:rPr>
            </w:pPr>
          </w:p>
        </w:tc>
        <w:tc>
          <w:tcPr>
            <w:tcW w:w="2150" w:type="dxa"/>
            <w:shd w:val="clear" w:color="auto" w:fill="auto"/>
          </w:tcPr>
          <w:p w14:paraId="7399E9EC" w14:textId="5B614C70" w:rsidR="000905E2" w:rsidRPr="000435D8" w:rsidDel="00A507B0" w:rsidRDefault="000905E2" w:rsidP="000E77AE">
            <w:pPr>
              <w:spacing w:before="40" w:after="120"/>
              <w:rPr>
                <w:lang w:val="en-GB"/>
              </w:rPr>
            </w:pPr>
            <w:r w:rsidRPr="000435D8">
              <w:t>Segundo</w:t>
            </w:r>
            <w:r w:rsidR="00FA01F2">
              <w:br/>
            </w:r>
            <w:r w:rsidRPr="000435D8">
              <w:t>(presentación prevista el</w:t>
            </w:r>
            <w:r w:rsidR="00FA01F2">
              <w:t> </w:t>
            </w:r>
            <w:r w:rsidRPr="000435D8">
              <w:t>7</w:t>
            </w:r>
            <w:r w:rsidR="007514CB">
              <w:t> </w:t>
            </w:r>
            <w:r w:rsidRPr="000435D8">
              <w:t>de diciembre de</w:t>
            </w:r>
            <w:r w:rsidR="007514CB">
              <w:t xml:space="preserve"> </w:t>
            </w:r>
            <w:r w:rsidRPr="000435D8">
              <w:t>2022)</w:t>
            </w:r>
          </w:p>
        </w:tc>
      </w:tr>
      <w:tr w:rsidR="000905E2" w:rsidRPr="000435D8" w14:paraId="43E5B165" w14:textId="77777777" w:rsidTr="00B262FF">
        <w:trPr>
          <w:cantSplit/>
          <w:trHeight w:val="240"/>
        </w:trPr>
        <w:tc>
          <w:tcPr>
            <w:tcW w:w="2266" w:type="dxa"/>
            <w:tcBorders>
              <w:bottom w:val="nil"/>
            </w:tcBorders>
            <w:shd w:val="clear" w:color="auto" w:fill="auto"/>
          </w:tcPr>
          <w:p w14:paraId="6647F91A" w14:textId="77777777" w:rsidR="000905E2" w:rsidRPr="000435D8" w:rsidRDefault="000905E2" w:rsidP="000E77AE">
            <w:pPr>
              <w:spacing w:before="40" w:after="120"/>
              <w:rPr>
                <w:lang w:val="en-GB"/>
              </w:rPr>
            </w:pPr>
            <w:r w:rsidRPr="000435D8">
              <w:t>Yemen</w:t>
            </w:r>
            <w:r w:rsidRPr="000435D8">
              <w:rPr>
                <w:i/>
                <w:sz w:val="18"/>
                <w:szCs w:val="18"/>
                <w:vertAlign w:val="superscript"/>
              </w:rPr>
              <w:t>a</w:t>
            </w:r>
            <w:r w:rsidRPr="000435D8">
              <w:t xml:space="preserve"> (1991)</w:t>
            </w:r>
          </w:p>
        </w:tc>
        <w:tc>
          <w:tcPr>
            <w:tcW w:w="2111" w:type="dxa"/>
            <w:tcBorders>
              <w:bottom w:val="nil"/>
            </w:tcBorders>
            <w:shd w:val="clear" w:color="auto" w:fill="auto"/>
          </w:tcPr>
          <w:p w14:paraId="722C5AF2" w14:textId="6073AD60" w:rsidR="000905E2" w:rsidRPr="000435D8" w:rsidRDefault="000905E2" w:rsidP="000E77AE">
            <w:pPr>
              <w:spacing w:before="40" w:after="120"/>
              <w:rPr>
                <w:lang w:val="en-GB"/>
              </w:rPr>
            </w:pPr>
            <w:r w:rsidRPr="000435D8">
              <w:t>Segundo</w:t>
            </w:r>
            <w:r w:rsidR="00FA01F2">
              <w:br/>
            </w:r>
            <w:r w:rsidRPr="000435D8">
              <w:t>(mayo de 2010)</w:t>
            </w:r>
          </w:p>
        </w:tc>
        <w:tc>
          <w:tcPr>
            <w:tcW w:w="1977" w:type="dxa"/>
            <w:tcBorders>
              <w:bottom w:val="nil"/>
            </w:tcBorders>
            <w:shd w:val="clear" w:color="auto" w:fill="auto"/>
          </w:tcPr>
          <w:p w14:paraId="2AA9E376" w14:textId="3882E579" w:rsidR="000905E2" w:rsidRPr="000435D8" w:rsidRDefault="000905E2" w:rsidP="000E77AE">
            <w:pPr>
              <w:spacing w:before="40" w:after="120"/>
              <w:rPr>
                <w:lang w:val="en-GB"/>
              </w:rPr>
            </w:pPr>
            <w:r w:rsidRPr="000435D8">
              <w:t>Tercero</w:t>
            </w:r>
            <w:r w:rsidR="00FA01F2">
              <w:br/>
            </w:r>
            <w:r w:rsidRPr="000435D8">
              <w:t>(14 de mayo de 2014)</w:t>
            </w:r>
          </w:p>
        </w:tc>
        <w:tc>
          <w:tcPr>
            <w:tcW w:w="2150" w:type="dxa"/>
            <w:tcBorders>
              <w:bottom w:val="nil"/>
            </w:tcBorders>
            <w:shd w:val="clear" w:color="auto" w:fill="auto"/>
          </w:tcPr>
          <w:p w14:paraId="5287EEEC" w14:textId="77777777" w:rsidR="000905E2" w:rsidRPr="000435D8" w:rsidRDefault="000905E2" w:rsidP="000E77AE">
            <w:pPr>
              <w:spacing w:before="40" w:after="120"/>
              <w:rPr>
                <w:lang w:val="en-GB"/>
              </w:rPr>
            </w:pPr>
          </w:p>
        </w:tc>
      </w:tr>
      <w:tr w:rsidR="000905E2" w:rsidRPr="000435D8" w14:paraId="1DBEEE53" w14:textId="77777777" w:rsidTr="00B262FF">
        <w:trPr>
          <w:cantSplit/>
          <w:trHeight w:val="240"/>
        </w:trPr>
        <w:tc>
          <w:tcPr>
            <w:tcW w:w="2266" w:type="dxa"/>
            <w:tcBorders>
              <w:top w:val="nil"/>
              <w:bottom w:val="single" w:sz="12" w:space="0" w:color="auto"/>
            </w:tcBorders>
            <w:shd w:val="clear" w:color="auto" w:fill="auto"/>
          </w:tcPr>
          <w:p w14:paraId="5DD34B7A" w14:textId="77777777" w:rsidR="000905E2" w:rsidRPr="000435D8" w:rsidRDefault="000905E2" w:rsidP="000E77AE">
            <w:pPr>
              <w:spacing w:before="40" w:after="120"/>
              <w:rPr>
                <w:lang w:val="en-GB"/>
              </w:rPr>
            </w:pPr>
            <w:r w:rsidRPr="000435D8">
              <w:t>Zambia</w:t>
            </w:r>
            <w:r w:rsidRPr="000435D8">
              <w:rPr>
                <w:i/>
                <w:sz w:val="18"/>
                <w:szCs w:val="18"/>
                <w:vertAlign w:val="superscript"/>
              </w:rPr>
              <w:t>a</w:t>
            </w:r>
            <w:r w:rsidRPr="000435D8">
              <w:t xml:space="preserve"> (1998)</w:t>
            </w:r>
          </w:p>
        </w:tc>
        <w:tc>
          <w:tcPr>
            <w:tcW w:w="2111" w:type="dxa"/>
            <w:tcBorders>
              <w:top w:val="nil"/>
              <w:bottom w:val="single" w:sz="12" w:space="0" w:color="auto"/>
            </w:tcBorders>
            <w:shd w:val="clear" w:color="auto" w:fill="auto"/>
          </w:tcPr>
          <w:p w14:paraId="0E0374B8" w14:textId="6BF85A9B" w:rsidR="000905E2" w:rsidRPr="000435D8" w:rsidRDefault="000905E2" w:rsidP="000E77AE">
            <w:pPr>
              <w:spacing w:before="40" w:after="120"/>
              <w:rPr>
                <w:lang w:val="en-GB"/>
              </w:rPr>
            </w:pPr>
            <w:r w:rsidRPr="000435D8">
              <w:t>Segundo</w:t>
            </w:r>
            <w:r w:rsidR="00FA01F2">
              <w:br/>
            </w:r>
            <w:r w:rsidRPr="000435D8">
              <w:t>(mayo de 2008)</w:t>
            </w:r>
          </w:p>
        </w:tc>
        <w:tc>
          <w:tcPr>
            <w:tcW w:w="1977" w:type="dxa"/>
            <w:tcBorders>
              <w:top w:val="nil"/>
              <w:bottom w:val="single" w:sz="12" w:space="0" w:color="auto"/>
            </w:tcBorders>
            <w:shd w:val="clear" w:color="auto" w:fill="auto"/>
          </w:tcPr>
          <w:p w14:paraId="35A171D0" w14:textId="1C9003C6" w:rsidR="000905E2" w:rsidRPr="000435D8" w:rsidRDefault="000905E2" w:rsidP="000E77AE">
            <w:pPr>
              <w:spacing w:before="40" w:after="120"/>
              <w:rPr>
                <w:lang w:val="en-GB"/>
              </w:rPr>
            </w:pPr>
            <w:r w:rsidRPr="000435D8">
              <w:t>Tercero</w:t>
            </w:r>
            <w:r w:rsidR="00FA01F2">
              <w:br/>
            </w:r>
            <w:r w:rsidRPr="000435D8">
              <w:t>(30 de junio de 2012)</w:t>
            </w:r>
          </w:p>
        </w:tc>
        <w:tc>
          <w:tcPr>
            <w:tcW w:w="2150" w:type="dxa"/>
            <w:tcBorders>
              <w:top w:val="nil"/>
              <w:bottom w:val="single" w:sz="12" w:space="0" w:color="auto"/>
            </w:tcBorders>
            <w:shd w:val="clear" w:color="auto" w:fill="auto"/>
          </w:tcPr>
          <w:p w14:paraId="0D981088" w14:textId="77777777" w:rsidR="000905E2" w:rsidRPr="000435D8" w:rsidRDefault="000905E2" w:rsidP="000E77AE">
            <w:pPr>
              <w:spacing w:before="40" w:after="120"/>
              <w:rPr>
                <w:lang w:val="en-GB"/>
              </w:rPr>
            </w:pPr>
          </w:p>
        </w:tc>
      </w:tr>
    </w:tbl>
    <w:p w14:paraId="31DE87BC" w14:textId="3E0A1689" w:rsidR="000435D8" w:rsidRPr="00A43811" w:rsidRDefault="000435D8" w:rsidP="007514CB">
      <w:pPr>
        <w:pStyle w:val="SingleTxtG"/>
        <w:spacing w:before="120" w:after="240"/>
        <w:ind w:left="170" w:firstLine="170"/>
        <w:rPr>
          <w:sz w:val="18"/>
          <w:szCs w:val="18"/>
          <w:lang w:val="en-GB"/>
        </w:rPr>
      </w:pPr>
      <w:r w:rsidRPr="00A43811">
        <w:rPr>
          <w:i/>
          <w:iCs/>
          <w:sz w:val="18"/>
          <w:szCs w:val="18"/>
          <w:vertAlign w:val="superscript"/>
        </w:rPr>
        <w:t>a</w:t>
      </w:r>
      <w:r w:rsidRPr="00A43811">
        <w:rPr>
          <w:sz w:val="18"/>
          <w:szCs w:val="18"/>
        </w:rPr>
        <w:t xml:space="preserve"> </w:t>
      </w:r>
      <w:r w:rsidR="00A43811">
        <w:rPr>
          <w:sz w:val="18"/>
          <w:szCs w:val="18"/>
        </w:rPr>
        <w:t xml:space="preserve"> </w:t>
      </w:r>
      <w:r w:rsidRPr="00A43811">
        <w:rPr>
          <w:sz w:val="18"/>
          <w:szCs w:val="18"/>
        </w:rPr>
        <w:t>Estado parte que ha presentado el informe con arreglo al procedimiento simplificado.</w:t>
      </w:r>
    </w:p>
    <w:p w14:paraId="4109FDF4" w14:textId="77777777" w:rsidR="000435D8" w:rsidRPr="000435D8" w:rsidRDefault="000435D8" w:rsidP="00A43811">
      <w:pPr>
        <w:pStyle w:val="H23G"/>
        <w:rPr>
          <w:lang w:val="en-GB"/>
        </w:rPr>
      </w:pPr>
      <w:r w:rsidRPr="000435D8">
        <w:tab/>
        <w:t>7.</w:t>
      </w:r>
      <w:r w:rsidRPr="000435D8">
        <w:tab/>
        <w:t>Examen de los informes presentados por los Estados partes en virtud del artículo 19 de la Convención</w:t>
      </w:r>
    </w:p>
    <w:p w14:paraId="37605E7F" w14:textId="240F5F50" w:rsidR="000435D8" w:rsidRPr="000435D8" w:rsidRDefault="00A43811" w:rsidP="00A43811">
      <w:pPr>
        <w:pStyle w:val="SingleTxtG"/>
        <w:rPr>
          <w:lang w:val="en-GB"/>
        </w:rPr>
      </w:pPr>
      <w:r>
        <w:tab/>
      </w:r>
      <w:r w:rsidR="000435D8" w:rsidRPr="000435D8">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3178"/>
        <w:gridCol w:w="1782"/>
      </w:tblGrid>
      <w:tr w:rsidR="00A43811" w:rsidRPr="00A43811" w14:paraId="1ACA9E70" w14:textId="77777777" w:rsidTr="00A43811">
        <w:trPr>
          <w:trHeight w:val="240"/>
          <w:tblHeader/>
        </w:trPr>
        <w:tc>
          <w:tcPr>
            <w:tcW w:w="2410" w:type="dxa"/>
            <w:tcBorders>
              <w:top w:val="single" w:sz="4" w:space="0" w:color="auto"/>
              <w:bottom w:val="single" w:sz="12" w:space="0" w:color="auto"/>
            </w:tcBorders>
            <w:shd w:val="clear" w:color="auto" w:fill="auto"/>
            <w:vAlign w:val="bottom"/>
          </w:tcPr>
          <w:p w14:paraId="0715F459" w14:textId="77777777" w:rsidR="000435D8" w:rsidRPr="000435D8" w:rsidRDefault="000435D8" w:rsidP="00A43811">
            <w:pPr>
              <w:spacing w:before="80" w:after="80" w:line="200" w:lineRule="exact"/>
              <w:rPr>
                <w:i/>
                <w:sz w:val="16"/>
                <w:lang w:val="en-GB"/>
              </w:rPr>
            </w:pPr>
            <w:r w:rsidRPr="000435D8">
              <w:rPr>
                <w:i/>
                <w:iCs/>
                <w:sz w:val="16"/>
              </w:rPr>
              <w:t>Fecha y hora de la sesión</w:t>
            </w:r>
          </w:p>
        </w:tc>
        <w:tc>
          <w:tcPr>
            <w:tcW w:w="3178" w:type="dxa"/>
            <w:tcBorders>
              <w:top w:val="single" w:sz="4" w:space="0" w:color="auto"/>
              <w:bottom w:val="single" w:sz="12" w:space="0" w:color="auto"/>
            </w:tcBorders>
            <w:shd w:val="clear" w:color="auto" w:fill="auto"/>
            <w:vAlign w:val="bottom"/>
          </w:tcPr>
          <w:p w14:paraId="704BB55F" w14:textId="77777777" w:rsidR="000435D8" w:rsidRPr="000435D8" w:rsidRDefault="000435D8" w:rsidP="00A43811">
            <w:pPr>
              <w:spacing w:before="80" w:after="80" w:line="200" w:lineRule="exact"/>
              <w:rPr>
                <w:i/>
                <w:sz w:val="16"/>
                <w:lang w:val="en-GB"/>
              </w:rPr>
            </w:pPr>
            <w:r w:rsidRPr="000435D8">
              <w:rPr>
                <w:i/>
                <w:iCs/>
                <w:sz w:val="16"/>
              </w:rPr>
              <w:t>Informe</w:t>
            </w:r>
          </w:p>
        </w:tc>
        <w:tc>
          <w:tcPr>
            <w:tcW w:w="1782" w:type="dxa"/>
            <w:tcBorders>
              <w:top w:val="single" w:sz="4" w:space="0" w:color="auto"/>
              <w:bottom w:val="single" w:sz="12" w:space="0" w:color="auto"/>
            </w:tcBorders>
            <w:shd w:val="clear" w:color="auto" w:fill="auto"/>
            <w:vAlign w:val="bottom"/>
          </w:tcPr>
          <w:p w14:paraId="237A02D0" w14:textId="77777777" w:rsidR="000435D8" w:rsidRPr="000435D8" w:rsidRDefault="000435D8" w:rsidP="00A43811">
            <w:pPr>
              <w:spacing w:before="80" w:after="80" w:line="200" w:lineRule="exact"/>
              <w:rPr>
                <w:i/>
                <w:sz w:val="16"/>
                <w:lang w:val="en-GB"/>
              </w:rPr>
            </w:pPr>
            <w:r w:rsidRPr="000435D8">
              <w:rPr>
                <w:i/>
                <w:iCs/>
                <w:sz w:val="16"/>
              </w:rPr>
              <w:t>Signatura</w:t>
            </w:r>
          </w:p>
        </w:tc>
      </w:tr>
      <w:tr w:rsidR="00A43811" w:rsidRPr="000435D8" w:rsidDel="00D838A8" w14:paraId="76CAD86D" w14:textId="77777777" w:rsidTr="00A43811">
        <w:trPr>
          <w:trHeight w:hRule="exact" w:val="113"/>
        </w:trPr>
        <w:tc>
          <w:tcPr>
            <w:tcW w:w="2410" w:type="dxa"/>
            <w:tcBorders>
              <w:top w:val="single" w:sz="12" w:space="0" w:color="auto"/>
              <w:bottom w:val="nil"/>
            </w:tcBorders>
            <w:shd w:val="clear" w:color="auto" w:fill="auto"/>
          </w:tcPr>
          <w:p w14:paraId="6A2CDCFE" w14:textId="42E0FD8F" w:rsidR="000435D8" w:rsidRPr="000435D8" w:rsidRDefault="000435D8" w:rsidP="00A43811">
            <w:pPr>
              <w:spacing w:before="40" w:after="120"/>
              <w:rPr>
                <w:lang w:val="en-GB"/>
              </w:rPr>
            </w:pPr>
          </w:p>
        </w:tc>
        <w:tc>
          <w:tcPr>
            <w:tcW w:w="3178" w:type="dxa"/>
            <w:tcBorders>
              <w:top w:val="single" w:sz="12" w:space="0" w:color="auto"/>
              <w:bottom w:val="nil"/>
            </w:tcBorders>
            <w:shd w:val="clear" w:color="auto" w:fill="auto"/>
          </w:tcPr>
          <w:p w14:paraId="5626DFDA" w14:textId="77777777" w:rsidR="000435D8" w:rsidRPr="000435D8" w:rsidDel="00D838A8" w:rsidRDefault="000435D8" w:rsidP="00A43811">
            <w:pPr>
              <w:spacing w:before="40" w:after="120"/>
              <w:rPr>
                <w:lang w:val="en-GB"/>
              </w:rPr>
            </w:pPr>
          </w:p>
        </w:tc>
        <w:tc>
          <w:tcPr>
            <w:tcW w:w="1782" w:type="dxa"/>
            <w:tcBorders>
              <w:top w:val="single" w:sz="12" w:space="0" w:color="auto"/>
              <w:bottom w:val="nil"/>
            </w:tcBorders>
            <w:shd w:val="clear" w:color="auto" w:fill="auto"/>
          </w:tcPr>
          <w:p w14:paraId="2C669765" w14:textId="77777777" w:rsidR="000435D8" w:rsidRPr="000435D8" w:rsidDel="00D838A8" w:rsidRDefault="000435D8" w:rsidP="00A43811">
            <w:pPr>
              <w:spacing w:before="40" w:after="120"/>
              <w:rPr>
                <w:lang w:val="en-GB"/>
              </w:rPr>
            </w:pPr>
          </w:p>
        </w:tc>
      </w:tr>
      <w:tr w:rsidR="00A43811" w:rsidRPr="000435D8" w:rsidDel="00D838A8" w14:paraId="32164D08" w14:textId="77777777" w:rsidTr="00A43811">
        <w:trPr>
          <w:trHeight w:val="240"/>
        </w:trPr>
        <w:tc>
          <w:tcPr>
            <w:tcW w:w="2410" w:type="dxa"/>
            <w:tcBorders>
              <w:top w:val="nil"/>
            </w:tcBorders>
            <w:shd w:val="clear" w:color="auto" w:fill="auto"/>
          </w:tcPr>
          <w:p w14:paraId="0758A375" w14:textId="5F98209A" w:rsidR="00A43811" w:rsidRPr="000435D8" w:rsidRDefault="00A43811" w:rsidP="00A43811">
            <w:pPr>
              <w:spacing w:before="40" w:after="120"/>
            </w:pPr>
            <w:r w:rsidRPr="000435D8">
              <w:t>Miércoles, 20 de abril</w:t>
            </w:r>
          </w:p>
        </w:tc>
        <w:tc>
          <w:tcPr>
            <w:tcW w:w="3178" w:type="dxa"/>
            <w:tcBorders>
              <w:top w:val="nil"/>
            </w:tcBorders>
            <w:shd w:val="clear" w:color="auto" w:fill="auto"/>
          </w:tcPr>
          <w:p w14:paraId="6E8366B0" w14:textId="77777777" w:rsidR="00A43811" w:rsidRPr="000435D8" w:rsidDel="00D838A8" w:rsidRDefault="00A43811" w:rsidP="00A43811">
            <w:pPr>
              <w:spacing w:before="40" w:after="120"/>
              <w:rPr>
                <w:lang w:val="en-GB"/>
              </w:rPr>
            </w:pPr>
          </w:p>
        </w:tc>
        <w:tc>
          <w:tcPr>
            <w:tcW w:w="1782" w:type="dxa"/>
            <w:tcBorders>
              <w:top w:val="nil"/>
            </w:tcBorders>
            <w:shd w:val="clear" w:color="auto" w:fill="auto"/>
          </w:tcPr>
          <w:p w14:paraId="42076E11" w14:textId="77777777" w:rsidR="00A43811" w:rsidRPr="000435D8" w:rsidDel="00D838A8" w:rsidRDefault="00A43811" w:rsidP="00A43811">
            <w:pPr>
              <w:spacing w:before="40" w:after="120"/>
              <w:rPr>
                <w:lang w:val="en-GB"/>
              </w:rPr>
            </w:pPr>
          </w:p>
        </w:tc>
      </w:tr>
      <w:tr w:rsidR="00A43811" w:rsidRPr="000435D8" w14:paraId="59BCE916" w14:textId="77777777" w:rsidTr="00A43811">
        <w:trPr>
          <w:trHeight w:val="240"/>
        </w:trPr>
        <w:tc>
          <w:tcPr>
            <w:tcW w:w="2410" w:type="dxa"/>
            <w:shd w:val="clear" w:color="auto" w:fill="auto"/>
          </w:tcPr>
          <w:p w14:paraId="5EDDCC86" w14:textId="77777777" w:rsidR="00A43811" w:rsidRPr="000435D8" w:rsidRDefault="00A43811" w:rsidP="00A43811">
            <w:pPr>
              <w:spacing w:before="40" w:after="120"/>
              <w:rPr>
                <w:lang w:val="en-GB"/>
              </w:rPr>
            </w:pPr>
            <w:r w:rsidRPr="000435D8">
              <w:t>10.00 a 13.00 horas</w:t>
            </w:r>
          </w:p>
        </w:tc>
        <w:tc>
          <w:tcPr>
            <w:tcW w:w="3178" w:type="dxa"/>
            <w:shd w:val="clear" w:color="auto" w:fill="auto"/>
          </w:tcPr>
          <w:p w14:paraId="7DFC257D" w14:textId="77777777" w:rsidR="00A43811" w:rsidRPr="000435D8" w:rsidRDefault="00A43811" w:rsidP="00A43811">
            <w:pPr>
              <w:spacing w:before="40" w:after="120"/>
              <w:rPr>
                <w:lang w:val="en-GB"/>
              </w:rPr>
            </w:pPr>
            <w:r w:rsidRPr="000435D8">
              <w:t>Islandia: cuarto informe periódico</w:t>
            </w:r>
          </w:p>
        </w:tc>
        <w:tc>
          <w:tcPr>
            <w:tcW w:w="1782" w:type="dxa"/>
            <w:shd w:val="clear" w:color="auto" w:fill="auto"/>
          </w:tcPr>
          <w:p w14:paraId="4D37336E" w14:textId="753A95C4" w:rsidR="00A43811" w:rsidRPr="000435D8" w:rsidRDefault="00AF7AD7" w:rsidP="00A43811">
            <w:pPr>
              <w:spacing w:before="40" w:after="120"/>
              <w:rPr>
                <w:lang w:val="en-GB"/>
              </w:rPr>
            </w:pPr>
            <w:hyperlink r:id="rId49" w:history="1">
              <w:r w:rsidR="00A43811" w:rsidRPr="000435D8">
                <w:rPr>
                  <w:rStyle w:val="Hipervnculo"/>
                  <w:lang w:val="en-GB"/>
                </w:rPr>
                <w:t>CAT/C/ISL/4</w:t>
              </w:r>
            </w:hyperlink>
          </w:p>
        </w:tc>
      </w:tr>
      <w:tr w:rsidR="00A43811" w:rsidRPr="000435D8" w14:paraId="57850593" w14:textId="77777777" w:rsidTr="00A43811">
        <w:trPr>
          <w:trHeight w:val="240"/>
        </w:trPr>
        <w:tc>
          <w:tcPr>
            <w:tcW w:w="2410" w:type="dxa"/>
            <w:shd w:val="clear" w:color="auto" w:fill="auto"/>
          </w:tcPr>
          <w:p w14:paraId="3F46E0EF" w14:textId="77777777" w:rsidR="00A43811" w:rsidRPr="000435D8" w:rsidRDefault="00A43811" w:rsidP="007514CB">
            <w:pPr>
              <w:keepNext/>
              <w:spacing w:before="40" w:after="120"/>
              <w:rPr>
                <w:lang w:val="en-GB"/>
              </w:rPr>
            </w:pPr>
            <w:r w:rsidRPr="000435D8">
              <w:t>Jueves, 21 de abril</w:t>
            </w:r>
          </w:p>
        </w:tc>
        <w:tc>
          <w:tcPr>
            <w:tcW w:w="3178" w:type="dxa"/>
            <w:shd w:val="clear" w:color="auto" w:fill="auto"/>
          </w:tcPr>
          <w:p w14:paraId="1D3018E7" w14:textId="77777777" w:rsidR="00A43811" w:rsidRPr="000435D8" w:rsidDel="00D838A8" w:rsidRDefault="00A43811" w:rsidP="00A43811">
            <w:pPr>
              <w:spacing w:before="40" w:after="120"/>
              <w:rPr>
                <w:lang w:val="en-GB"/>
              </w:rPr>
            </w:pPr>
          </w:p>
        </w:tc>
        <w:tc>
          <w:tcPr>
            <w:tcW w:w="1782" w:type="dxa"/>
            <w:shd w:val="clear" w:color="auto" w:fill="auto"/>
          </w:tcPr>
          <w:p w14:paraId="593814DB" w14:textId="77777777" w:rsidR="00A43811" w:rsidRPr="000435D8" w:rsidRDefault="00A43811" w:rsidP="00A43811">
            <w:pPr>
              <w:spacing w:before="40" w:after="120"/>
              <w:rPr>
                <w:lang w:val="en-GB"/>
              </w:rPr>
            </w:pPr>
          </w:p>
        </w:tc>
      </w:tr>
      <w:tr w:rsidR="00A43811" w:rsidRPr="000435D8" w14:paraId="69E6D031" w14:textId="77777777" w:rsidTr="00A43811">
        <w:trPr>
          <w:trHeight w:val="240"/>
        </w:trPr>
        <w:tc>
          <w:tcPr>
            <w:tcW w:w="2410" w:type="dxa"/>
            <w:shd w:val="clear" w:color="auto" w:fill="auto"/>
          </w:tcPr>
          <w:p w14:paraId="2533C773" w14:textId="77777777" w:rsidR="00A43811" w:rsidRPr="000435D8" w:rsidRDefault="00A43811" w:rsidP="00A43811">
            <w:pPr>
              <w:spacing w:before="40" w:after="120"/>
              <w:rPr>
                <w:lang w:val="en-GB"/>
              </w:rPr>
            </w:pPr>
            <w:r w:rsidRPr="000435D8">
              <w:t>10.00 a 13.00 horas</w:t>
            </w:r>
          </w:p>
        </w:tc>
        <w:tc>
          <w:tcPr>
            <w:tcW w:w="3178" w:type="dxa"/>
            <w:shd w:val="clear" w:color="auto" w:fill="auto"/>
          </w:tcPr>
          <w:p w14:paraId="4E774198" w14:textId="77777777" w:rsidR="00A43811" w:rsidRPr="000435D8" w:rsidRDefault="00A43811" w:rsidP="00A43811">
            <w:pPr>
              <w:spacing w:before="40" w:after="120"/>
              <w:rPr>
                <w:lang w:val="en-GB"/>
              </w:rPr>
            </w:pPr>
            <w:r w:rsidRPr="000435D8">
              <w:t>Cuba: tercer informe periódico</w:t>
            </w:r>
          </w:p>
        </w:tc>
        <w:tc>
          <w:tcPr>
            <w:tcW w:w="1782" w:type="dxa"/>
            <w:shd w:val="clear" w:color="auto" w:fill="auto"/>
          </w:tcPr>
          <w:p w14:paraId="501C549C" w14:textId="63906714" w:rsidR="00A43811" w:rsidRPr="000435D8" w:rsidRDefault="00AF7AD7" w:rsidP="00A43811">
            <w:pPr>
              <w:spacing w:before="40" w:after="120"/>
              <w:rPr>
                <w:lang w:val="en-GB"/>
              </w:rPr>
            </w:pPr>
            <w:hyperlink r:id="rId50" w:history="1">
              <w:r w:rsidR="00A43811" w:rsidRPr="000435D8">
                <w:rPr>
                  <w:rStyle w:val="Hipervnculo"/>
                  <w:lang w:val="en-GB"/>
                </w:rPr>
                <w:t>CAT/C/CUB/3</w:t>
              </w:r>
            </w:hyperlink>
          </w:p>
        </w:tc>
      </w:tr>
      <w:tr w:rsidR="00A43811" w:rsidRPr="000435D8" w14:paraId="628317BA" w14:textId="77777777" w:rsidTr="00A43811">
        <w:trPr>
          <w:trHeight w:val="240"/>
        </w:trPr>
        <w:tc>
          <w:tcPr>
            <w:tcW w:w="2410" w:type="dxa"/>
            <w:shd w:val="clear" w:color="auto" w:fill="auto"/>
          </w:tcPr>
          <w:p w14:paraId="56CDDABD" w14:textId="77777777" w:rsidR="00A43811" w:rsidRPr="000435D8" w:rsidRDefault="00A43811" w:rsidP="00A43811">
            <w:pPr>
              <w:spacing w:before="40" w:after="120"/>
              <w:rPr>
                <w:lang w:val="en-GB"/>
              </w:rPr>
            </w:pPr>
            <w:r w:rsidRPr="000435D8">
              <w:lastRenderedPageBreak/>
              <w:t>15.00 a 18.00 horas</w:t>
            </w:r>
          </w:p>
        </w:tc>
        <w:tc>
          <w:tcPr>
            <w:tcW w:w="3178" w:type="dxa"/>
            <w:shd w:val="clear" w:color="auto" w:fill="auto"/>
          </w:tcPr>
          <w:p w14:paraId="324D76ED" w14:textId="77777777" w:rsidR="00A43811" w:rsidRPr="000435D8" w:rsidRDefault="00A43811" w:rsidP="00A43811">
            <w:pPr>
              <w:spacing w:before="40" w:after="120"/>
              <w:rPr>
                <w:lang w:val="en-GB"/>
              </w:rPr>
            </w:pPr>
            <w:r w:rsidRPr="000435D8">
              <w:t>Islandia: respuestas</w:t>
            </w:r>
          </w:p>
        </w:tc>
        <w:tc>
          <w:tcPr>
            <w:tcW w:w="1782" w:type="dxa"/>
            <w:shd w:val="clear" w:color="auto" w:fill="auto"/>
          </w:tcPr>
          <w:p w14:paraId="60D83C03" w14:textId="77777777" w:rsidR="00A43811" w:rsidRPr="000435D8" w:rsidRDefault="00A43811" w:rsidP="00A43811">
            <w:pPr>
              <w:spacing w:before="40" w:after="120"/>
              <w:rPr>
                <w:lang w:val="en-GB"/>
              </w:rPr>
            </w:pPr>
          </w:p>
        </w:tc>
      </w:tr>
      <w:tr w:rsidR="00A43811" w:rsidRPr="000435D8" w14:paraId="4715F519" w14:textId="77777777" w:rsidTr="00A43811">
        <w:trPr>
          <w:trHeight w:val="240"/>
        </w:trPr>
        <w:tc>
          <w:tcPr>
            <w:tcW w:w="2410" w:type="dxa"/>
            <w:shd w:val="clear" w:color="auto" w:fill="auto"/>
          </w:tcPr>
          <w:p w14:paraId="5A323633" w14:textId="77777777" w:rsidR="00A43811" w:rsidRPr="000435D8" w:rsidRDefault="00A43811" w:rsidP="00A43811">
            <w:pPr>
              <w:spacing w:before="40" w:after="120"/>
              <w:rPr>
                <w:lang w:val="en-GB"/>
              </w:rPr>
            </w:pPr>
            <w:r w:rsidRPr="000435D8">
              <w:t>Viernes, 22 de abril</w:t>
            </w:r>
          </w:p>
        </w:tc>
        <w:tc>
          <w:tcPr>
            <w:tcW w:w="3178" w:type="dxa"/>
            <w:shd w:val="clear" w:color="auto" w:fill="auto"/>
          </w:tcPr>
          <w:p w14:paraId="5356377D" w14:textId="77777777" w:rsidR="00A43811" w:rsidRPr="000435D8" w:rsidRDefault="00A43811" w:rsidP="00A43811">
            <w:pPr>
              <w:spacing w:before="40" w:after="120"/>
              <w:rPr>
                <w:lang w:val="en-GB"/>
              </w:rPr>
            </w:pPr>
          </w:p>
        </w:tc>
        <w:tc>
          <w:tcPr>
            <w:tcW w:w="1782" w:type="dxa"/>
            <w:shd w:val="clear" w:color="auto" w:fill="auto"/>
          </w:tcPr>
          <w:p w14:paraId="2D9BA501" w14:textId="77777777" w:rsidR="00A43811" w:rsidRPr="000435D8" w:rsidRDefault="00A43811" w:rsidP="00A43811">
            <w:pPr>
              <w:spacing w:before="40" w:after="120"/>
              <w:rPr>
                <w:lang w:val="en-GB"/>
              </w:rPr>
            </w:pPr>
          </w:p>
        </w:tc>
      </w:tr>
      <w:tr w:rsidR="00A43811" w:rsidRPr="000435D8" w14:paraId="7675E556" w14:textId="77777777" w:rsidTr="00A43811">
        <w:trPr>
          <w:trHeight w:val="240"/>
        </w:trPr>
        <w:tc>
          <w:tcPr>
            <w:tcW w:w="2410" w:type="dxa"/>
            <w:shd w:val="clear" w:color="auto" w:fill="auto"/>
          </w:tcPr>
          <w:p w14:paraId="3068A2D7" w14:textId="77777777" w:rsidR="00A43811" w:rsidRPr="000435D8" w:rsidRDefault="00A43811" w:rsidP="00A43811">
            <w:pPr>
              <w:spacing w:before="40" w:after="120"/>
              <w:rPr>
                <w:lang w:val="en-GB"/>
              </w:rPr>
            </w:pPr>
            <w:r w:rsidRPr="000435D8">
              <w:t>15.00 a 18.00 horas</w:t>
            </w:r>
          </w:p>
        </w:tc>
        <w:tc>
          <w:tcPr>
            <w:tcW w:w="3178" w:type="dxa"/>
            <w:shd w:val="clear" w:color="auto" w:fill="auto"/>
          </w:tcPr>
          <w:p w14:paraId="393BD504" w14:textId="77777777" w:rsidR="00A43811" w:rsidRPr="000435D8" w:rsidRDefault="00A43811" w:rsidP="00A43811">
            <w:pPr>
              <w:spacing w:before="40" w:after="120"/>
              <w:rPr>
                <w:lang w:val="en-GB"/>
              </w:rPr>
            </w:pPr>
            <w:r w:rsidRPr="000435D8">
              <w:t>Cuba: respuestas</w:t>
            </w:r>
          </w:p>
        </w:tc>
        <w:tc>
          <w:tcPr>
            <w:tcW w:w="1782" w:type="dxa"/>
            <w:shd w:val="clear" w:color="auto" w:fill="auto"/>
          </w:tcPr>
          <w:p w14:paraId="4767DC29" w14:textId="77777777" w:rsidR="00A43811" w:rsidRPr="000435D8" w:rsidRDefault="00A43811" w:rsidP="00A43811">
            <w:pPr>
              <w:spacing w:before="40" w:after="120"/>
              <w:rPr>
                <w:lang w:val="en-GB"/>
              </w:rPr>
            </w:pPr>
          </w:p>
        </w:tc>
      </w:tr>
      <w:tr w:rsidR="00A43811" w:rsidRPr="000435D8" w14:paraId="1CDAD766" w14:textId="77777777" w:rsidTr="00A43811">
        <w:trPr>
          <w:trHeight w:val="240"/>
        </w:trPr>
        <w:tc>
          <w:tcPr>
            <w:tcW w:w="2410" w:type="dxa"/>
            <w:shd w:val="clear" w:color="auto" w:fill="auto"/>
          </w:tcPr>
          <w:p w14:paraId="23EC0948" w14:textId="77777777" w:rsidR="00A43811" w:rsidRPr="000435D8" w:rsidRDefault="00A43811" w:rsidP="00A43811">
            <w:pPr>
              <w:spacing w:before="40" w:after="120"/>
              <w:rPr>
                <w:lang w:val="en-GB"/>
              </w:rPr>
            </w:pPr>
            <w:r w:rsidRPr="000435D8">
              <w:t>Martes, 26 de abril</w:t>
            </w:r>
          </w:p>
        </w:tc>
        <w:tc>
          <w:tcPr>
            <w:tcW w:w="3178" w:type="dxa"/>
            <w:shd w:val="clear" w:color="auto" w:fill="auto"/>
          </w:tcPr>
          <w:p w14:paraId="312CDE82" w14:textId="77777777" w:rsidR="00A43811" w:rsidRPr="000435D8" w:rsidRDefault="00A43811" w:rsidP="00A43811">
            <w:pPr>
              <w:spacing w:before="40" w:after="120"/>
              <w:rPr>
                <w:lang w:val="en-GB"/>
              </w:rPr>
            </w:pPr>
          </w:p>
        </w:tc>
        <w:tc>
          <w:tcPr>
            <w:tcW w:w="1782" w:type="dxa"/>
            <w:shd w:val="clear" w:color="auto" w:fill="auto"/>
          </w:tcPr>
          <w:p w14:paraId="2160E26B" w14:textId="77777777" w:rsidR="00A43811" w:rsidRPr="000435D8" w:rsidRDefault="00A43811" w:rsidP="00A43811">
            <w:pPr>
              <w:spacing w:before="40" w:after="120"/>
              <w:rPr>
                <w:lang w:val="en-GB"/>
              </w:rPr>
            </w:pPr>
          </w:p>
        </w:tc>
      </w:tr>
      <w:tr w:rsidR="00A43811" w:rsidRPr="000435D8" w14:paraId="67A6E386" w14:textId="77777777" w:rsidTr="00A43811">
        <w:trPr>
          <w:trHeight w:val="240"/>
        </w:trPr>
        <w:tc>
          <w:tcPr>
            <w:tcW w:w="2410" w:type="dxa"/>
            <w:shd w:val="clear" w:color="auto" w:fill="auto"/>
          </w:tcPr>
          <w:p w14:paraId="12862432" w14:textId="77777777" w:rsidR="00A43811" w:rsidRPr="000435D8" w:rsidRDefault="00A43811" w:rsidP="00A43811">
            <w:pPr>
              <w:spacing w:before="40" w:after="120"/>
              <w:rPr>
                <w:lang w:val="en-GB"/>
              </w:rPr>
            </w:pPr>
            <w:r w:rsidRPr="000435D8">
              <w:t>10.00 a 13.00 horas</w:t>
            </w:r>
          </w:p>
        </w:tc>
        <w:tc>
          <w:tcPr>
            <w:tcW w:w="3178" w:type="dxa"/>
            <w:shd w:val="clear" w:color="auto" w:fill="auto"/>
          </w:tcPr>
          <w:p w14:paraId="3F275839" w14:textId="77777777" w:rsidR="00A43811" w:rsidRPr="000435D8" w:rsidRDefault="00A43811" w:rsidP="00A43811">
            <w:pPr>
              <w:spacing w:before="40" w:after="120"/>
              <w:rPr>
                <w:lang w:val="en-GB"/>
              </w:rPr>
            </w:pPr>
            <w:r w:rsidRPr="000435D8">
              <w:t>Kenya: tercer informe periódico</w:t>
            </w:r>
          </w:p>
        </w:tc>
        <w:tc>
          <w:tcPr>
            <w:tcW w:w="1782" w:type="dxa"/>
            <w:shd w:val="clear" w:color="auto" w:fill="auto"/>
          </w:tcPr>
          <w:p w14:paraId="6370562D" w14:textId="35CF533E" w:rsidR="00A43811" w:rsidRPr="000435D8" w:rsidRDefault="00AF7AD7" w:rsidP="00A43811">
            <w:pPr>
              <w:spacing w:before="40" w:after="120"/>
              <w:rPr>
                <w:lang w:val="en-GB"/>
              </w:rPr>
            </w:pPr>
            <w:hyperlink r:id="rId51" w:history="1">
              <w:r w:rsidR="00A43811" w:rsidRPr="000435D8">
                <w:rPr>
                  <w:rStyle w:val="Hipervnculo"/>
                  <w:lang w:val="en-GB"/>
                </w:rPr>
                <w:t>CAT/C/KEN/3</w:t>
              </w:r>
            </w:hyperlink>
          </w:p>
        </w:tc>
      </w:tr>
      <w:tr w:rsidR="00A43811" w:rsidRPr="000435D8" w14:paraId="598C3B91" w14:textId="77777777" w:rsidTr="00A43811">
        <w:trPr>
          <w:trHeight w:val="240"/>
        </w:trPr>
        <w:tc>
          <w:tcPr>
            <w:tcW w:w="2410" w:type="dxa"/>
            <w:shd w:val="clear" w:color="auto" w:fill="auto"/>
          </w:tcPr>
          <w:p w14:paraId="08736A18" w14:textId="77777777" w:rsidR="00A43811" w:rsidRPr="000435D8" w:rsidRDefault="00A43811" w:rsidP="00A43811">
            <w:pPr>
              <w:spacing w:before="40" w:after="120"/>
              <w:rPr>
                <w:lang w:val="en-GB"/>
              </w:rPr>
            </w:pPr>
            <w:r w:rsidRPr="000435D8">
              <w:t>Miércoles, 27 de abril</w:t>
            </w:r>
          </w:p>
        </w:tc>
        <w:tc>
          <w:tcPr>
            <w:tcW w:w="3178" w:type="dxa"/>
            <w:shd w:val="clear" w:color="auto" w:fill="auto"/>
          </w:tcPr>
          <w:p w14:paraId="4EB9C919" w14:textId="77777777" w:rsidR="00A43811" w:rsidRPr="000435D8" w:rsidRDefault="00A43811" w:rsidP="00A43811">
            <w:pPr>
              <w:spacing w:before="40" w:after="120"/>
              <w:rPr>
                <w:lang w:val="en-GB"/>
              </w:rPr>
            </w:pPr>
          </w:p>
        </w:tc>
        <w:tc>
          <w:tcPr>
            <w:tcW w:w="1782" w:type="dxa"/>
            <w:shd w:val="clear" w:color="auto" w:fill="auto"/>
          </w:tcPr>
          <w:p w14:paraId="4864AEA1" w14:textId="77777777" w:rsidR="00A43811" w:rsidRPr="000435D8" w:rsidRDefault="00A43811" w:rsidP="00A43811">
            <w:pPr>
              <w:spacing w:before="40" w:after="120"/>
              <w:rPr>
                <w:lang w:val="en-GB"/>
              </w:rPr>
            </w:pPr>
          </w:p>
        </w:tc>
      </w:tr>
      <w:tr w:rsidR="00A43811" w:rsidRPr="000435D8" w14:paraId="19FAA093" w14:textId="77777777" w:rsidTr="00A43811">
        <w:trPr>
          <w:trHeight w:val="240"/>
        </w:trPr>
        <w:tc>
          <w:tcPr>
            <w:tcW w:w="2410" w:type="dxa"/>
            <w:shd w:val="clear" w:color="auto" w:fill="auto"/>
          </w:tcPr>
          <w:p w14:paraId="73D604C9" w14:textId="77777777" w:rsidR="00A43811" w:rsidRPr="000435D8" w:rsidRDefault="00A43811" w:rsidP="00A43811">
            <w:pPr>
              <w:spacing w:before="40" w:after="120"/>
              <w:rPr>
                <w:lang w:val="en-GB"/>
              </w:rPr>
            </w:pPr>
            <w:r w:rsidRPr="000435D8">
              <w:t xml:space="preserve">10.00 a 13.00 horas </w:t>
            </w:r>
          </w:p>
        </w:tc>
        <w:tc>
          <w:tcPr>
            <w:tcW w:w="3178" w:type="dxa"/>
            <w:shd w:val="clear" w:color="auto" w:fill="auto"/>
          </w:tcPr>
          <w:p w14:paraId="74828E6C" w14:textId="77777777" w:rsidR="00A43811" w:rsidRPr="000435D8" w:rsidRDefault="00A43811" w:rsidP="00A43811">
            <w:pPr>
              <w:spacing w:before="40" w:after="120"/>
              <w:rPr>
                <w:lang w:val="en-GB"/>
              </w:rPr>
            </w:pPr>
            <w:r w:rsidRPr="000435D8">
              <w:t>Montenegro: tercer informe periódico</w:t>
            </w:r>
          </w:p>
        </w:tc>
        <w:tc>
          <w:tcPr>
            <w:tcW w:w="1782" w:type="dxa"/>
            <w:shd w:val="clear" w:color="auto" w:fill="auto"/>
          </w:tcPr>
          <w:p w14:paraId="4F9ECBBB" w14:textId="6DB9375B" w:rsidR="00A43811" w:rsidRPr="000435D8" w:rsidRDefault="00AF7AD7" w:rsidP="00A43811">
            <w:pPr>
              <w:spacing w:before="40" w:after="120"/>
              <w:rPr>
                <w:lang w:val="en-GB"/>
              </w:rPr>
            </w:pPr>
            <w:hyperlink r:id="rId52" w:history="1">
              <w:r w:rsidR="00A43811" w:rsidRPr="000435D8">
                <w:rPr>
                  <w:rStyle w:val="Hipervnculo"/>
                  <w:lang w:val="en-GB"/>
                </w:rPr>
                <w:t>CAT/C/MNE/3</w:t>
              </w:r>
            </w:hyperlink>
          </w:p>
        </w:tc>
      </w:tr>
      <w:tr w:rsidR="00A43811" w:rsidRPr="000435D8" w14:paraId="16A5C934" w14:textId="77777777" w:rsidTr="00A43811">
        <w:trPr>
          <w:trHeight w:val="240"/>
        </w:trPr>
        <w:tc>
          <w:tcPr>
            <w:tcW w:w="2410" w:type="dxa"/>
            <w:shd w:val="clear" w:color="auto" w:fill="auto"/>
          </w:tcPr>
          <w:p w14:paraId="3EEEE080" w14:textId="77777777" w:rsidR="00A43811" w:rsidRPr="000435D8" w:rsidRDefault="00A43811" w:rsidP="00A43811">
            <w:pPr>
              <w:spacing w:before="40" w:after="120"/>
              <w:rPr>
                <w:lang w:val="en-GB"/>
              </w:rPr>
            </w:pPr>
            <w:r w:rsidRPr="000435D8">
              <w:t>15.00 a 18.00 horas</w:t>
            </w:r>
          </w:p>
        </w:tc>
        <w:tc>
          <w:tcPr>
            <w:tcW w:w="3178" w:type="dxa"/>
            <w:shd w:val="clear" w:color="auto" w:fill="auto"/>
          </w:tcPr>
          <w:p w14:paraId="6D2751B5" w14:textId="77777777" w:rsidR="00A43811" w:rsidRPr="000435D8" w:rsidRDefault="00A43811" w:rsidP="00A43811">
            <w:pPr>
              <w:spacing w:before="40" w:after="120"/>
              <w:rPr>
                <w:lang w:val="en-GB"/>
              </w:rPr>
            </w:pPr>
            <w:r w:rsidRPr="000435D8">
              <w:t>Kenya: respuestas</w:t>
            </w:r>
          </w:p>
        </w:tc>
        <w:tc>
          <w:tcPr>
            <w:tcW w:w="1782" w:type="dxa"/>
            <w:shd w:val="clear" w:color="auto" w:fill="auto"/>
          </w:tcPr>
          <w:p w14:paraId="18768A56" w14:textId="77777777" w:rsidR="00A43811" w:rsidRPr="000435D8" w:rsidRDefault="00A43811" w:rsidP="00A43811">
            <w:pPr>
              <w:spacing w:before="40" w:after="120"/>
              <w:rPr>
                <w:lang w:val="en-GB"/>
              </w:rPr>
            </w:pPr>
          </w:p>
        </w:tc>
      </w:tr>
      <w:tr w:rsidR="00A43811" w:rsidRPr="000435D8" w14:paraId="302E19F8" w14:textId="77777777" w:rsidTr="00A43811">
        <w:trPr>
          <w:trHeight w:val="240"/>
        </w:trPr>
        <w:tc>
          <w:tcPr>
            <w:tcW w:w="2410" w:type="dxa"/>
            <w:shd w:val="clear" w:color="auto" w:fill="auto"/>
          </w:tcPr>
          <w:p w14:paraId="7124A010" w14:textId="77777777" w:rsidR="00A43811" w:rsidRPr="000435D8" w:rsidRDefault="00A43811" w:rsidP="00A43811">
            <w:pPr>
              <w:spacing w:before="40" w:after="120"/>
              <w:rPr>
                <w:lang w:val="en-GB"/>
              </w:rPr>
            </w:pPr>
            <w:r w:rsidRPr="000435D8">
              <w:t>Jueves, 28 de abril</w:t>
            </w:r>
          </w:p>
        </w:tc>
        <w:tc>
          <w:tcPr>
            <w:tcW w:w="3178" w:type="dxa"/>
            <w:shd w:val="clear" w:color="auto" w:fill="auto"/>
          </w:tcPr>
          <w:p w14:paraId="251D6D4A" w14:textId="77777777" w:rsidR="00A43811" w:rsidRPr="000435D8" w:rsidRDefault="00A43811" w:rsidP="00A43811">
            <w:pPr>
              <w:spacing w:before="40" w:after="120"/>
              <w:rPr>
                <w:lang w:val="en-GB"/>
              </w:rPr>
            </w:pPr>
          </w:p>
        </w:tc>
        <w:tc>
          <w:tcPr>
            <w:tcW w:w="1782" w:type="dxa"/>
            <w:shd w:val="clear" w:color="auto" w:fill="auto"/>
          </w:tcPr>
          <w:p w14:paraId="74F683E0" w14:textId="77777777" w:rsidR="00A43811" w:rsidRPr="000435D8" w:rsidRDefault="00A43811" w:rsidP="00A43811">
            <w:pPr>
              <w:spacing w:before="40" w:after="120"/>
              <w:rPr>
                <w:lang w:val="en-GB"/>
              </w:rPr>
            </w:pPr>
          </w:p>
        </w:tc>
      </w:tr>
      <w:tr w:rsidR="00A43811" w:rsidRPr="000435D8" w14:paraId="3858AE50" w14:textId="77777777" w:rsidTr="00A43811">
        <w:trPr>
          <w:trHeight w:val="240"/>
        </w:trPr>
        <w:tc>
          <w:tcPr>
            <w:tcW w:w="2410" w:type="dxa"/>
            <w:shd w:val="clear" w:color="auto" w:fill="auto"/>
          </w:tcPr>
          <w:p w14:paraId="73A700A7" w14:textId="77777777" w:rsidR="00A43811" w:rsidRPr="000435D8" w:rsidRDefault="00A43811" w:rsidP="00A43811">
            <w:pPr>
              <w:spacing w:before="40" w:after="120"/>
              <w:rPr>
                <w:lang w:val="en-GB"/>
              </w:rPr>
            </w:pPr>
            <w:r w:rsidRPr="000435D8">
              <w:t>15.00 a 18.00 horas</w:t>
            </w:r>
          </w:p>
        </w:tc>
        <w:tc>
          <w:tcPr>
            <w:tcW w:w="3178" w:type="dxa"/>
            <w:shd w:val="clear" w:color="auto" w:fill="auto"/>
          </w:tcPr>
          <w:p w14:paraId="68D10465" w14:textId="77777777" w:rsidR="00A43811" w:rsidRPr="000435D8" w:rsidRDefault="00A43811" w:rsidP="00A43811">
            <w:pPr>
              <w:spacing w:before="40" w:after="120"/>
              <w:rPr>
                <w:lang w:val="en-GB"/>
              </w:rPr>
            </w:pPr>
            <w:r w:rsidRPr="000435D8">
              <w:t>Montenegro: respuestas</w:t>
            </w:r>
          </w:p>
        </w:tc>
        <w:tc>
          <w:tcPr>
            <w:tcW w:w="1782" w:type="dxa"/>
            <w:shd w:val="clear" w:color="auto" w:fill="auto"/>
          </w:tcPr>
          <w:p w14:paraId="35A28F1A" w14:textId="77777777" w:rsidR="00A43811" w:rsidRPr="000435D8" w:rsidRDefault="00A43811" w:rsidP="00A43811">
            <w:pPr>
              <w:spacing w:before="40" w:after="120"/>
              <w:rPr>
                <w:lang w:val="en-GB"/>
              </w:rPr>
            </w:pPr>
          </w:p>
        </w:tc>
      </w:tr>
      <w:tr w:rsidR="00A43811" w:rsidRPr="000435D8" w14:paraId="36CCA4BD" w14:textId="77777777" w:rsidTr="00A43811">
        <w:trPr>
          <w:trHeight w:val="240"/>
        </w:trPr>
        <w:tc>
          <w:tcPr>
            <w:tcW w:w="2410" w:type="dxa"/>
            <w:shd w:val="clear" w:color="auto" w:fill="auto"/>
          </w:tcPr>
          <w:p w14:paraId="3D24130C" w14:textId="77777777" w:rsidR="00A43811" w:rsidRPr="000435D8" w:rsidRDefault="00A43811" w:rsidP="00A43811">
            <w:pPr>
              <w:spacing w:before="40" w:after="120"/>
              <w:rPr>
                <w:lang w:val="en-GB"/>
              </w:rPr>
            </w:pPr>
            <w:r w:rsidRPr="000435D8">
              <w:t xml:space="preserve">Miércoles, 4 de mayo </w:t>
            </w:r>
          </w:p>
        </w:tc>
        <w:tc>
          <w:tcPr>
            <w:tcW w:w="3178" w:type="dxa"/>
            <w:shd w:val="clear" w:color="auto" w:fill="auto"/>
          </w:tcPr>
          <w:p w14:paraId="2BFB80FD" w14:textId="77777777" w:rsidR="00A43811" w:rsidRPr="000435D8" w:rsidRDefault="00A43811" w:rsidP="00A43811">
            <w:pPr>
              <w:spacing w:before="40" w:after="120"/>
              <w:rPr>
                <w:lang w:val="en-GB"/>
              </w:rPr>
            </w:pPr>
          </w:p>
        </w:tc>
        <w:tc>
          <w:tcPr>
            <w:tcW w:w="1782" w:type="dxa"/>
            <w:shd w:val="clear" w:color="auto" w:fill="auto"/>
          </w:tcPr>
          <w:p w14:paraId="6A902447" w14:textId="77777777" w:rsidR="00A43811" w:rsidRPr="000435D8" w:rsidRDefault="00A43811" w:rsidP="00A43811">
            <w:pPr>
              <w:spacing w:before="40" w:after="120"/>
              <w:rPr>
                <w:lang w:val="en-GB"/>
              </w:rPr>
            </w:pPr>
          </w:p>
        </w:tc>
      </w:tr>
      <w:tr w:rsidR="00A43811" w:rsidRPr="000435D8" w14:paraId="7B65E90C" w14:textId="77777777" w:rsidTr="00A43811">
        <w:trPr>
          <w:trHeight w:val="240"/>
        </w:trPr>
        <w:tc>
          <w:tcPr>
            <w:tcW w:w="2410" w:type="dxa"/>
            <w:shd w:val="clear" w:color="auto" w:fill="auto"/>
          </w:tcPr>
          <w:p w14:paraId="63D8C48B" w14:textId="77777777" w:rsidR="00A43811" w:rsidRPr="000435D8" w:rsidRDefault="00A43811" w:rsidP="00A43811">
            <w:pPr>
              <w:spacing w:before="40" w:after="120"/>
              <w:rPr>
                <w:lang w:val="en-GB"/>
              </w:rPr>
            </w:pPr>
            <w:r w:rsidRPr="000435D8">
              <w:t xml:space="preserve">10.00 a 13.00 horas </w:t>
            </w:r>
          </w:p>
        </w:tc>
        <w:tc>
          <w:tcPr>
            <w:tcW w:w="3178" w:type="dxa"/>
            <w:shd w:val="clear" w:color="auto" w:fill="auto"/>
          </w:tcPr>
          <w:p w14:paraId="0DF8F931" w14:textId="77777777" w:rsidR="00A43811" w:rsidRPr="000435D8" w:rsidRDefault="00A43811" w:rsidP="00A43811">
            <w:pPr>
              <w:spacing w:before="40" w:after="120"/>
              <w:rPr>
                <w:lang w:val="en-GB"/>
              </w:rPr>
            </w:pPr>
            <w:r w:rsidRPr="000435D8">
              <w:t>Iraq: tercer informe periódico</w:t>
            </w:r>
          </w:p>
        </w:tc>
        <w:tc>
          <w:tcPr>
            <w:tcW w:w="1782" w:type="dxa"/>
            <w:shd w:val="clear" w:color="auto" w:fill="auto"/>
          </w:tcPr>
          <w:p w14:paraId="237C8779" w14:textId="758D82FC" w:rsidR="00A43811" w:rsidRPr="000435D8" w:rsidRDefault="00AF7AD7" w:rsidP="00A43811">
            <w:pPr>
              <w:spacing w:before="40" w:after="120"/>
              <w:rPr>
                <w:lang w:val="en-GB"/>
              </w:rPr>
            </w:pPr>
            <w:hyperlink r:id="rId53" w:history="1">
              <w:r w:rsidR="00A43811" w:rsidRPr="000435D8">
                <w:rPr>
                  <w:rStyle w:val="Hipervnculo"/>
                  <w:lang w:val="en-GB"/>
                </w:rPr>
                <w:t>CAT/C/IRQ/2</w:t>
              </w:r>
            </w:hyperlink>
          </w:p>
        </w:tc>
      </w:tr>
      <w:tr w:rsidR="00A43811" w:rsidRPr="000435D8" w14:paraId="71B45BA4" w14:textId="77777777" w:rsidTr="00A43811">
        <w:trPr>
          <w:trHeight w:val="240"/>
        </w:trPr>
        <w:tc>
          <w:tcPr>
            <w:tcW w:w="2410" w:type="dxa"/>
            <w:shd w:val="clear" w:color="auto" w:fill="auto"/>
          </w:tcPr>
          <w:p w14:paraId="0FAA6520" w14:textId="77777777" w:rsidR="00A43811" w:rsidRPr="000435D8" w:rsidRDefault="00A43811" w:rsidP="00A43811">
            <w:pPr>
              <w:spacing w:before="40" w:after="120"/>
              <w:rPr>
                <w:lang w:val="en-GB"/>
              </w:rPr>
            </w:pPr>
            <w:r w:rsidRPr="000435D8">
              <w:t>Jueves, 5 de mayo</w:t>
            </w:r>
          </w:p>
        </w:tc>
        <w:tc>
          <w:tcPr>
            <w:tcW w:w="3178" w:type="dxa"/>
            <w:shd w:val="clear" w:color="auto" w:fill="auto"/>
          </w:tcPr>
          <w:p w14:paraId="16F64888" w14:textId="77777777" w:rsidR="00A43811" w:rsidRPr="000435D8" w:rsidRDefault="00A43811" w:rsidP="00A43811">
            <w:pPr>
              <w:spacing w:before="40" w:after="120"/>
              <w:rPr>
                <w:lang w:val="en-GB"/>
              </w:rPr>
            </w:pPr>
          </w:p>
        </w:tc>
        <w:tc>
          <w:tcPr>
            <w:tcW w:w="1782" w:type="dxa"/>
            <w:shd w:val="clear" w:color="auto" w:fill="auto"/>
          </w:tcPr>
          <w:p w14:paraId="01493CF6" w14:textId="77777777" w:rsidR="00A43811" w:rsidRPr="000435D8" w:rsidRDefault="00A43811" w:rsidP="00A43811">
            <w:pPr>
              <w:spacing w:before="40" w:after="120"/>
              <w:rPr>
                <w:lang w:val="en-GB"/>
              </w:rPr>
            </w:pPr>
          </w:p>
        </w:tc>
      </w:tr>
      <w:tr w:rsidR="00A43811" w:rsidRPr="000435D8" w14:paraId="393D404D" w14:textId="77777777" w:rsidTr="00A43811">
        <w:trPr>
          <w:trHeight w:val="240"/>
        </w:trPr>
        <w:tc>
          <w:tcPr>
            <w:tcW w:w="2410" w:type="dxa"/>
            <w:shd w:val="clear" w:color="auto" w:fill="auto"/>
          </w:tcPr>
          <w:p w14:paraId="2F2C9E36" w14:textId="77777777" w:rsidR="00A43811" w:rsidRPr="000435D8" w:rsidRDefault="00A43811" w:rsidP="00A43811">
            <w:pPr>
              <w:spacing w:before="40" w:after="120"/>
              <w:rPr>
                <w:lang w:val="en-GB"/>
              </w:rPr>
            </w:pPr>
            <w:r w:rsidRPr="000435D8">
              <w:t xml:space="preserve">10.00 a 13.00 horas </w:t>
            </w:r>
          </w:p>
        </w:tc>
        <w:tc>
          <w:tcPr>
            <w:tcW w:w="3178" w:type="dxa"/>
            <w:shd w:val="clear" w:color="auto" w:fill="auto"/>
          </w:tcPr>
          <w:p w14:paraId="5DBE57C1" w14:textId="77777777" w:rsidR="00A43811" w:rsidRPr="000435D8" w:rsidRDefault="00A43811" w:rsidP="00A43811">
            <w:pPr>
              <w:spacing w:before="40" w:after="120"/>
              <w:rPr>
                <w:lang w:val="en-GB"/>
              </w:rPr>
            </w:pPr>
            <w:r w:rsidRPr="000435D8">
              <w:t>Uruguay: cuarto informe periódico</w:t>
            </w:r>
          </w:p>
        </w:tc>
        <w:tc>
          <w:tcPr>
            <w:tcW w:w="1782" w:type="dxa"/>
            <w:shd w:val="clear" w:color="auto" w:fill="auto"/>
          </w:tcPr>
          <w:p w14:paraId="6A3974A8" w14:textId="50E6F129" w:rsidR="00A43811" w:rsidRPr="000435D8" w:rsidRDefault="00AF7AD7" w:rsidP="00A43811">
            <w:pPr>
              <w:spacing w:before="40" w:after="120"/>
              <w:rPr>
                <w:lang w:val="en-GB"/>
              </w:rPr>
            </w:pPr>
            <w:hyperlink r:id="rId54" w:history="1">
              <w:r w:rsidR="00A43811" w:rsidRPr="000435D8">
                <w:rPr>
                  <w:rStyle w:val="Hipervnculo"/>
                  <w:lang w:val="en-GB"/>
                </w:rPr>
                <w:t>CAT/C/URY/4</w:t>
              </w:r>
            </w:hyperlink>
          </w:p>
        </w:tc>
      </w:tr>
      <w:tr w:rsidR="00A43811" w:rsidRPr="000435D8" w14:paraId="1297833D" w14:textId="77777777" w:rsidTr="00A43811">
        <w:trPr>
          <w:trHeight w:val="240"/>
        </w:trPr>
        <w:tc>
          <w:tcPr>
            <w:tcW w:w="2410" w:type="dxa"/>
            <w:shd w:val="clear" w:color="auto" w:fill="auto"/>
          </w:tcPr>
          <w:p w14:paraId="7DD899B1" w14:textId="77777777" w:rsidR="00A43811" w:rsidRPr="000435D8" w:rsidRDefault="00A43811" w:rsidP="00A43811">
            <w:pPr>
              <w:spacing w:before="40" w:after="120"/>
              <w:rPr>
                <w:lang w:val="en-GB"/>
              </w:rPr>
            </w:pPr>
            <w:r w:rsidRPr="000435D8">
              <w:t>15.00 a 18.00 horas</w:t>
            </w:r>
          </w:p>
        </w:tc>
        <w:tc>
          <w:tcPr>
            <w:tcW w:w="3178" w:type="dxa"/>
            <w:shd w:val="clear" w:color="auto" w:fill="auto"/>
          </w:tcPr>
          <w:p w14:paraId="798D25B1" w14:textId="77777777" w:rsidR="00A43811" w:rsidRPr="000435D8" w:rsidRDefault="00A43811" w:rsidP="00A43811">
            <w:pPr>
              <w:spacing w:before="40" w:after="120"/>
              <w:rPr>
                <w:lang w:val="en-GB"/>
              </w:rPr>
            </w:pPr>
            <w:r w:rsidRPr="000435D8">
              <w:t>Iraq: respuestas</w:t>
            </w:r>
          </w:p>
        </w:tc>
        <w:tc>
          <w:tcPr>
            <w:tcW w:w="1782" w:type="dxa"/>
            <w:shd w:val="clear" w:color="auto" w:fill="auto"/>
          </w:tcPr>
          <w:p w14:paraId="36EBE406" w14:textId="77777777" w:rsidR="00A43811" w:rsidRPr="000435D8" w:rsidRDefault="00A43811" w:rsidP="00A43811">
            <w:pPr>
              <w:spacing w:before="40" w:after="120"/>
              <w:rPr>
                <w:lang w:val="en-GB"/>
              </w:rPr>
            </w:pPr>
          </w:p>
        </w:tc>
      </w:tr>
      <w:tr w:rsidR="00A43811" w:rsidRPr="000435D8" w14:paraId="7905B71F" w14:textId="77777777" w:rsidTr="00A43811">
        <w:trPr>
          <w:trHeight w:val="240"/>
        </w:trPr>
        <w:tc>
          <w:tcPr>
            <w:tcW w:w="2410" w:type="dxa"/>
            <w:shd w:val="clear" w:color="auto" w:fill="auto"/>
          </w:tcPr>
          <w:p w14:paraId="59927275" w14:textId="77777777" w:rsidR="00A43811" w:rsidRPr="000435D8" w:rsidRDefault="00A43811" w:rsidP="00A43811">
            <w:pPr>
              <w:spacing w:before="40" w:after="120"/>
              <w:rPr>
                <w:lang w:val="en-GB"/>
              </w:rPr>
            </w:pPr>
            <w:r w:rsidRPr="000435D8">
              <w:t>Viernes 6 de mayo</w:t>
            </w:r>
          </w:p>
        </w:tc>
        <w:tc>
          <w:tcPr>
            <w:tcW w:w="3178" w:type="dxa"/>
            <w:shd w:val="clear" w:color="auto" w:fill="auto"/>
          </w:tcPr>
          <w:p w14:paraId="623DCE4A" w14:textId="77777777" w:rsidR="00A43811" w:rsidRPr="000435D8" w:rsidRDefault="00A43811" w:rsidP="00A43811">
            <w:pPr>
              <w:spacing w:before="40" w:after="120"/>
              <w:rPr>
                <w:lang w:val="en-GB"/>
              </w:rPr>
            </w:pPr>
          </w:p>
        </w:tc>
        <w:tc>
          <w:tcPr>
            <w:tcW w:w="1782" w:type="dxa"/>
            <w:shd w:val="clear" w:color="auto" w:fill="auto"/>
          </w:tcPr>
          <w:p w14:paraId="781FDA46" w14:textId="77777777" w:rsidR="00A43811" w:rsidRPr="000435D8" w:rsidRDefault="00A43811" w:rsidP="00A43811">
            <w:pPr>
              <w:spacing w:before="40" w:after="120"/>
              <w:rPr>
                <w:lang w:val="en-GB"/>
              </w:rPr>
            </w:pPr>
          </w:p>
        </w:tc>
      </w:tr>
      <w:tr w:rsidR="00A43811" w:rsidRPr="000435D8" w14:paraId="354C9AD2" w14:textId="77777777" w:rsidTr="00A43811">
        <w:trPr>
          <w:trHeight w:val="240"/>
        </w:trPr>
        <w:tc>
          <w:tcPr>
            <w:tcW w:w="2410" w:type="dxa"/>
            <w:tcBorders>
              <w:bottom w:val="single" w:sz="12" w:space="0" w:color="auto"/>
            </w:tcBorders>
            <w:shd w:val="clear" w:color="auto" w:fill="auto"/>
          </w:tcPr>
          <w:p w14:paraId="6B4F1EAA" w14:textId="77777777" w:rsidR="00A43811" w:rsidRPr="000435D8" w:rsidRDefault="00A43811" w:rsidP="00A43811">
            <w:pPr>
              <w:spacing w:before="40" w:after="120"/>
              <w:rPr>
                <w:lang w:val="en-GB"/>
              </w:rPr>
            </w:pPr>
            <w:r w:rsidRPr="000435D8">
              <w:t>15.00 a 18.00 horas</w:t>
            </w:r>
          </w:p>
        </w:tc>
        <w:tc>
          <w:tcPr>
            <w:tcW w:w="3178" w:type="dxa"/>
            <w:tcBorders>
              <w:bottom w:val="single" w:sz="12" w:space="0" w:color="auto"/>
            </w:tcBorders>
            <w:shd w:val="clear" w:color="auto" w:fill="auto"/>
          </w:tcPr>
          <w:p w14:paraId="55584A15" w14:textId="77777777" w:rsidR="00A43811" w:rsidRPr="000435D8" w:rsidRDefault="00A43811" w:rsidP="00A43811">
            <w:pPr>
              <w:spacing w:before="40" w:after="120"/>
              <w:rPr>
                <w:lang w:val="en-GB"/>
              </w:rPr>
            </w:pPr>
            <w:r w:rsidRPr="000435D8">
              <w:t>Uruguay: respuestas</w:t>
            </w:r>
          </w:p>
        </w:tc>
        <w:tc>
          <w:tcPr>
            <w:tcW w:w="1782" w:type="dxa"/>
            <w:tcBorders>
              <w:bottom w:val="single" w:sz="12" w:space="0" w:color="auto"/>
            </w:tcBorders>
            <w:shd w:val="clear" w:color="auto" w:fill="auto"/>
          </w:tcPr>
          <w:p w14:paraId="371ED7E1" w14:textId="77777777" w:rsidR="00A43811" w:rsidRPr="000435D8" w:rsidRDefault="00A43811" w:rsidP="00A43811">
            <w:pPr>
              <w:spacing w:before="40" w:after="120"/>
              <w:rPr>
                <w:lang w:val="en-GB"/>
              </w:rPr>
            </w:pPr>
          </w:p>
        </w:tc>
      </w:tr>
    </w:tbl>
    <w:p w14:paraId="56DC3A16" w14:textId="77777777" w:rsidR="000435D8" w:rsidRPr="000435D8" w:rsidRDefault="000435D8" w:rsidP="00A43811">
      <w:pPr>
        <w:pStyle w:val="H23G"/>
        <w:rPr>
          <w:lang w:val="en-GB"/>
        </w:rPr>
      </w:pPr>
      <w:r w:rsidRPr="000435D8">
        <w:tab/>
        <w:t>8.</w:t>
      </w:r>
      <w:r w:rsidRPr="000435D8">
        <w:tab/>
        <w:t>Examen de la información presentada en virtud del artículo 20 de la Convención</w:t>
      </w:r>
    </w:p>
    <w:p w14:paraId="59AD48FD" w14:textId="6A27ADB4" w:rsidR="000435D8" w:rsidRPr="000435D8" w:rsidRDefault="00A43811" w:rsidP="00A43811">
      <w:pPr>
        <w:pStyle w:val="SingleTxtG"/>
        <w:rPr>
          <w:lang w:val="en-GB"/>
        </w:rPr>
      </w:pPr>
      <w:r>
        <w:tab/>
      </w:r>
      <w:r w:rsidR="000435D8" w:rsidRPr="000435D8">
        <w:t>Con arreglo a las disposiciones del capítulo XIX de su reglamento, el Comité examinará la información que se haya presentado o parezca haberse presentado para su examen de conformidad con el artículo 20 de la Convención.</w:t>
      </w:r>
    </w:p>
    <w:p w14:paraId="67D5FA6F" w14:textId="0F3FB29A" w:rsidR="000435D8" w:rsidRPr="000435D8" w:rsidRDefault="00A43811" w:rsidP="00A43811">
      <w:pPr>
        <w:pStyle w:val="SingleTxtG"/>
        <w:rPr>
          <w:lang w:val="en-GB"/>
        </w:rPr>
      </w:pPr>
      <w:r>
        <w:tab/>
      </w:r>
      <w:r w:rsidR="000435D8" w:rsidRPr="000435D8">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14:paraId="16F55D14" w14:textId="19B37A1E" w:rsidR="000435D8" w:rsidRPr="000435D8" w:rsidRDefault="000435D8" w:rsidP="00A43811">
      <w:pPr>
        <w:pStyle w:val="H23G"/>
        <w:rPr>
          <w:lang w:val="en-GB"/>
        </w:rPr>
      </w:pPr>
      <w:r w:rsidRPr="000435D8">
        <w:tab/>
        <w:t>9.</w:t>
      </w:r>
      <w:r w:rsidRPr="000435D8">
        <w:tab/>
        <w:t xml:space="preserve">Examen de las comunicaciones presentadas en virtud del artículo 22 </w:t>
      </w:r>
      <w:r w:rsidR="00A43811">
        <w:br/>
      </w:r>
      <w:r w:rsidRPr="000435D8">
        <w:t>de la Convención</w:t>
      </w:r>
    </w:p>
    <w:p w14:paraId="5E007931" w14:textId="132AE3AE" w:rsidR="000435D8" w:rsidRPr="000435D8" w:rsidRDefault="00B262FF" w:rsidP="00A43811">
      <w:pPr>
        <w:pStyle w:val="SingleTxtG"/>
        <w:rPr>
          <w:lang w:val="en-GB"/>
        </w:rPr>
      </w:pPr>
      <w:r>
        <w:tab/>
      </w:r>
      <w:r w:rsidR="000435D8" w:rsidRPr="000435D8">
        <w:t>De conformidad con las disposiciones del capítulo XXI de su reglamento, el Comité examinará las comunicaciones que se le hayan presentado o parezcan habérsele presentado con arreglo al artículo 22 de la Convención. A tenor de lo dispuesto en el artículo 22, párrafo</w:t>
      </w:r>
      <w:r w:rsidR="00A43811">
        <w:t> </w:t>
      </w:r>
      <w:r w:rsidR="000435D8" w:rsidRPr="000435D8">
        <w:t>6, de la Convención y en el artículo 107, párrafo 1, del reglamento, las sesiones del Comité o de sus órganos subsidiarios en que se examinen las comunicaciones recibidas de conformidad con el artículo 22 de la Convención serán privadas.</w:t>
      </w:r>
    </w:p>
    <w:p w14:paraId="7C028FCA" w14:textId="3D03EDB6" w:rsidR="00AC611E" w:rsidRPr="00A43811" w:rsidRDefault="00A43811" w:rsidP="00A43811">
      <w:pPr>
        <w:pStyle w:val="SingleTxtG"/>
        <w:suppressAutoHyphens/>
        <w:spacing w:before="240" w:after="0"/>
        <w:jc w:val="center"/>
        <w:rPr>
          <w:u w:val="single"/>
        </w:rPr>
      </w:pPr>
      <w:r>
        <w:rPr>
          <w:u w:val="single"/>
        </w:rPr>
        <w:tab/>
      </w:r>
      <w:r>
        <w:rPr>
          <w:u w:val="single"/>
        </w:rPr>
        <w:tab/>
      </w:r>
      <w:r>
        <w:rPr>
          <w:u w:val="single"/>
        </w:rPr>
        <w:tab/>
      </w:r>
    </w:p>
    <w:sectPr w:rsidR="00AC611E" w:rsidRPr="00A43811" w:rsidSect="000435D8">
      <w:headerReference w:type="even" r:id="rId55"/>
      <w:headerReference w:type="default" r:id="rId56"/>
      <w:footerReference w:type="even" r:id="rId57"/>
      <w:footerReference w:type="default" r:id="rId58"/>
      <w:footerReference w:type="first" r:id="rId5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1526D" w14:textId="77777777" w:rsidR="004B2177" w:rsidRPr="00A312BC" w:rsidRDefault="004B2177" w:rsidP="00A312BC">
      <w:pPr>
        <w:pStyle w:val="Piedepgina"/>
      </w:pPr>
    </w:p>
  </w:endnote>
  <w:endnote w:type="continuationSeparator" w:id="0">
    <w:p w14:paraId="6E8871C2" w14:textId="77777777" w:rsidR="004B2177" w:rsidRPr="00A312BC" w:rsidRDefault="004B217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D878F" w14:textId="0D15646F" w:rsidR="000435D8" w:rsidRPr="000435D8" w:rsidRDefault="000435D8" w:rsidP="000435D8">
    <w:pPr>
      <w:pStyle w:val="Piedepgina"/>
      <w:tabs>
        <w:tab w:val="right" w:pos="9638"/>
      </w:tabs>
    </w:pPr>
    <w:r w:rsidRPr="000435D8">
      <w:rPr>
        <w:b/>
        <w:sz w:val="18"/>
      </w:rPr>
      <w:fldChar w:fldCharType="begin"/>
    </w:r>
    <w:r w:rsidRPr="000435D8">
      <w:rPr>
        <w:b/>
        <w:sz w:val="18"/>
      </w:rPr>
      <w:instrText xml:space="preserve"> PAGE  \* MERGEFORMAT </w:instrText>
    </w:r>
    <w:r w:rsidRPr="000435D8">
      <w:rPr>
        <w:b/>
        <w:sz w:val="18"/>
      </w:rPr>
      <w:fldChar w:fldCharType="separate"/>
    </w:r>
    <w:r w:rsidRPr="000435D8">
      <w:rPr>
        <w:b/>
        <w:noProof/>
        <w:sz w:val="18"/>
      </w:rPr>
      <w:t>2</w:t>
    </w:r>
    <w:r w:rsidRPr="000435D8">
      <w:rPr>
        <w:b/>
        <w:sz w:val="18"/>
      </w:rPr>
      <w:fldChar w:fldCharType="end"/>
    </w:r>
    <w:r>
      <w:rPr>
        <w:b/>
        <w:sz w:val="18"/>
      </w:rPr>
      <w:tab/>
    </w:r>
    <w:r>
      <w:t>GE.22-02942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B438" w14:textId="32F32468" w:rsidR="000435D8" w:rsidRPr="000435D8" w:rsidRDefault="000435D8" w:rsidP="000435D8">
    <w:pPr>
      <w:pStyle w:val="Piedepgina"/>
      <w:tabs>
        <w:tab w:val="right" w:pos="9638"/>
      </w:tabs>
      <w:rPr>
        <w:b/>
        <w:sz w:val="18"/>
      </w:rPr>
    </w:pPr>
    <w:r>
      <w:t>GE.22-02942</w:t>
    </w:r>
    <w:r>
      <w:tab/>
    </w:r>
    <w:r w:rsidRPr="000435D8">
      <w:rPr>
        <w:b/>
        <w:sz w:val="18"/>
      </w:rPr>
      <w:fldChar w:fldCharType="begin"/>
    </w:r>
    <w:r w:rsidRPr="000435D8">
      <w:rPr>
        <w:b/>
        <w:sz w:val="18"/>
      </w:rPr>
      <w:instrText xml:space="preserve"> PAGE  \* MERGEFORMAT </w:instrText>
    </w:r>
    <w:r w:rsidRPr="000435D8">
      <w:rPr>
        <w:b/>
        <w:sz w:val="18"/>
      </w:rPr>
      <w:fldChar w:fldCharType="separate"/>
    </w:r>
    <w:r w:rsidRPr="000435D8">
      <w:rPr>
        <w:b/>
        <w:noProof/>
        <w:sz w:val="18"/>
      </w:rPr>
      <w:t>3</w:t>
    </w:r>
    <w:r w:rsidRPr="000435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544EE" w14:textId="079AFBC2" w:rsidR="00042B72" w:rsidRPr="000435D8" w:rsidRDefault="000435D8" w:rsidP="000435D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3CE0B60" wp14:editId="30B6CA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22-02942  (S)</w:t>
    </w:r>
    <w:r>
      <w:rPr>
        <w:noProof/>
        <w:sz w:val="20"/>
      </w:rPr>
      <w:drawing>
        <wp:anchor distT="0" distB="0" distL="114300" distR="114300" simplePos="0" relativeHeight="251658752" behindDoc="0" locked="0" layoutInCell="1" allowOverlap="1" wp14:anchorId="08959F7A" wp14:editId="48601CA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090322    100322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08A41" w14:textId="77777777" w:rsidR="004B2177" w:rsidRPr="001075E9" w:rsidRDefault="004B2177" w:rsidP="001075E9">
      <w:pPr>
        <w:tabs>
          <w:tab w:val="right" w:pos="2155"/>
        </w:tabs>
        <w:spacing w:after="80" w:line="240" w:lineRule="auto"/>
        <w:ind w:left="680"/>
        <w:rPr>
          <w:u w:val="single"/>
        </w:rPr>
      </w:pPr>
      <w:r>
        <w:rPr>
          <w:u w:val="single"/>
        </w:rPr>
        <w:tab/>
      </w:r>
    </w:p>
  </w:footnote>
  <w:footnote w:type="continuationSeparator" w:id="0">
    <w:p w14:paraId="68AF0560" w14:textId="77777777" w:rsidR="004B2177" w:rsidRDefault="004B2177" w:rsidP="00407B78">
      <w:pPr>
        <w:tabs>
          <w:tab w:val="right" w:pos="2155"/>
        </w:tabs>
        <w:spacing w:after="80"/>
        <w:ind w:left="680"/>
        <w:rPr>
          <w:u w:val="single"/>
        </w:rPr>
      </w:pPr>
      <w:r>
        <w:rPr>
          <w:u w:val="single"/>
        </w:rPr>
        <w:tab/>
      </w:r>
    </w:p>
  </w:footnote>
  <w:footnote w:id="1">
    <w:p w14:paraId="6E784BCB" w14:textId="34A77461" w:rsidR="000435D8" w:rsidRPr="000435D8" w:rsidRDefault="000435D8" w:rsidP="000435D8">
      <w:pPr>
        <w:pStyle w:val="Textonotapie"/>
        <w:rPr>
          <w:sz w:val="20"/>
        </w:rPr>
      </w:pPr>
      <w:r>
        <w:tab/>
      </w:r>
      <w:r w:rsidRPr="000435D8">
        <w:rPr>
          <w:rStyle w:val="Refdenotaalpie"/>
          <w:sz w:val="20"/>
          <w:vertAlign w:val="baseline"/>
        </w:rPr>
        <w:t>*</w:t>
      </w:r>
      <w:r w:rsidRPr="000435D8">
        <w:rPr>
          <w:rStyle w:val="Refdenotaalpie"/>
          <w:vertAlign w:val="baseline"/>
        </w:rPr>
        <w:tab/>
      </w:r>
      <w:r w:rsidRPr="000435D8">
        <w:t>Se acordó publicar este documento tras la fecha prevista debido a circunstancias que escapan al control de quien lo presenta.</w:t>
      </w:r>
    </w:p>
  </w:footnote>
  <w:footnote w:id="2">
    <w:p w14:paraId="639A5F1E" w14:textId="46BE9639" w:rsidR="000435D8" w:rsidRDefault="000435D8" w:rsidP="000435D8">
      <w:pPr>
        <w:pStyle w:val="Textonotapie"/>
        <w:widowControl w:val="0"/>
        <w:tabs>
          <w:tab w:val="clear" w:pos="1021"/>
          <w:tab w:val="right" w:pos="1020"/>
        </w:tabs>
        <w:suppressAutoHyphens/>
      </w:pPr>
      <w:r>
        <w:tab/>
      </w:r>
      <w:r>
        <w:rPr>
          <w:rStyle w:val="Refdenotaalpie"/>
        </w:rPr>
        <w:footnoteRef/>
      </w:r>
      <w:r>
        <w:tab/>
      </w:r>
      <w:r w:rsidRPr="000435D8">
        <w:t xml:space="preserve">Véase </w:t>
      </w:r>
      <w:hyperlink r:id="rId1" w:history="1">
        <w:r w:rsidRPr="000435D8">
          <w:rPr>
            <w:rStyle w:val="Hipervnculo"/>
          </w:rPr>
          <w:t>A/76/44</w:t>
        </w:r>
      </w:hyperlink>
      <w:r w:rsidRPr="000435D8">
        <w:t>, párrs. 7 y 8.</w:t>
      </w:r>
    </w:p>
  </w:footnote>
  <w:footnote w:id="3">
    <w:p w14:paraId="7AB0A534" w14:textId="1895EADE" w:rsidR="000435D8" w:rsidRDefault="000435D8" w:rsidP="000435D8">
      <w:pPr>
        <w:pStyle w:val="Textonotapie"/>
        <w:widowControl w:val="0"/>
        <w:tabs>
          <w:tab w:val="clear" w:pos="1021"/>
          <w:tab w:val="right" w:pos="1020"/>
        </w:tabs>
        <w:suppressAutoHyphens/>
      </w:pPr>
      <w:r>
        <w:tab/>
      </w:r>
      <w:r>
        <w:rPr>
          <w:rStyle w:val="Refdenotaalpie"/>
        </w:rPr>
        <w:footnoteRef/>
      </w:r>
      <w:r>
        <w:tab/>
      </w:r>
      <w:r w:rsidRPr="000435D8">
        <w:t xml:space="preserve">Los informes que aún no estaban disponibles en el Sistema de Archivo de Documentos de las Naciones Unidas a fecha de 25 de febrero de 2022 pueden consultarse en </w:t>
      </w:r>
      <w:hyperlink r:id="rId2" w:history="1">
        <w:r w:rsidRPr="000435D8">
          <w:rPr>
            <w:rStyle w:val="Hipervnculo"/>
          </w:rPr>
          <w:t>https://tbinternet.ohchr.org/</w:t>
        </w:r>
        <w:r>
          <w:rPr>
            <w:rStyle w:val="Hipervnculo"/>
          </w:rPr>
          <w:br/>
        </w:r>
        <w:r w:rsidRPr="000435D8">
          <w:rPr>
            <w:rStyle w:val="Hipervnculo"/>
          </w:rPr>
          <w:t>_layouts/15/treatybodyexternal/SessionDetails1.aspx?SessionID=797&amp;Lang=en</w:t>
        </w:r>
      </w:hyperlink>
      <w:r w:rsidRPr="000435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86CA" w14:textId="4EF190A6" w:rsidR="000435D8" w:rsidRPr="000435D8" w:rsidRDefault="00AF7AD7">
    <w:pPr>
      <w:pStyle w:val="Encabezado"/>
    </w:pPr>
    <w:r>
      <w:fldChar w:fldCharType="begin"/>
    </w:r>
    <w:r>
      <w:instrText xml:space="preserve"> TITLE  \* MERGEFORMAT </w:instrText>
    </w:r>
    <w:r>
      <w:fldChar w:fldCharType="separate"/>
    </w:r>
    <w:r>
      <w:t>CAT/C/73/1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42397" w14:textId="5614CB53" w:rsidR="000435D8" w:rsidRPr="000435D8" w:rsidRDefault="00AF7AD7" w:rsidP="000435D8">
    <w:pPr>
      <w:pStyle w:val="Encabezado"/>
      <w:jc w:val="right"/>
    </w:pPr>
    <w:r>
      <w:fldChar w:fldCharType="begin"/>
    </w:r>
    <w:r>
      <w:instrText xml:space="preserve"> TITLE  \* MERGEFORMAT </w:instrText>
    </w:r>
    <w:r>
      <w:fldChar w:fldCharType="separate"/>
    </w:r>
    <w:r>
      <w:t>CAT/C/73/1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8"/>
  </w:num>
  <w:num w:numId="3">
    <w:abstractNumId w:val="30"/>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8"/>
  </w:num>
  <w:num w:numId="18">
    <w:abstractNumId w:val="18"/>
  </w:num>
  <w:num w:numId="19">
    <w:abstractNumId w:val="13"/>
  </w:num>
  <w:num w:numId="20">
    <w:abstractNumId w:val="30"/>
  </w:num>
  <w:num w:numId="21">
    <w:abstractNumId w:val="29"/>
  </w:num>
  <w:num w:numId="22">
    <w:abstractNumId w:val="19"/>
  </w:num>
  <w:num w:numId="23">
    <w:abstractNumId w:val="19"/>
  </w:num>
  <w:num w:numId="24">
    <w:abstractNumId w:val="2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7"/>
  </w:num>
  <w:num w:numId="36">
    <w:abstractNumId w:val="16"/>
  </w:num>
  <w:num w:numId="37">
    <w:abstractNumId w:val="10"/>
  </w:num>
  <w:num w:numId="38">
    <w:abstractNumId w:val="24"/>
  </w:num>
  <w:num w:numId="39">
    <w:abstractNumId w:val="15"/>
  </w:num>
  <w:num w:numId="40">
    <w:abstractNumId w:val="20"/>
  </w:num>
  <w:num w:numId="41">
    <w:abstractNumId w:val="12"/>
  </w:num>
  <w:num w:numId="42">
    <w:abstractNumId w:val="21"/>
  </w:num>
  <w:num w:numId="43">
    <w:abstractNumId w:val="23"/>
  </w:num>
  <w:num w:numId="44">
    <w:abstractNumId w:val="22"/>
  </w:num>
  <w:num w:numId="45">
    <w:abstractNumId w:val="26"/>
  </w:num>
  <w:num w:numId="46">
    <w:abstractNumId w:val="14"/>
  </w:num>
  <w:num w:numId="47">
    <w:abstractNumId w:val="27"/>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177"/>
    <w:rsid w:val="00004304"/>
    <w:rsid w:val="00033EE1"/>
    <w:rsid w:val="00042B72"/>
    <w:rsid w:val="000435D8"/>
    <w:rsid w:val="000558BD"/>
    <w:rsid w:val="000905E2"/>
    <w:rsid w:val="000B57E7"/>
    <w:rsid w:val="000B6373"/>
    <w:rsid w:val="000E713F"/>
    <w:rsid w:val="000E77AE"/>
    <w:rsid w:val="000F09DF"/>
    <w:rsid w:val="000F61B2"/>
    <w:rsid w:val="001075E9"/>
    <w:rsid w:val="00147975"/>
    <w:rsid w:val="00180183"/>
    <w:rsid w:val="0018024D"/>
    <w:rsid w:val="0018649F"/>
    <w:rsid w:val="00196389"/>
    <w:rsid w:val="001B3EF6"/>
    <w:rsid w:val="001C7A89"/>
    <w:rsid w:val="001D550B"/>
    <w:rsid w:val="001E0DC6"/>
    <w:rsid w:val="00205F8F"/>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B2177"/>
    <w:rsid w:val="0050108D"/>
    <w:rsid w:val="00505971"/>
    <w:rsid w:val="0050756E"/>
    <w:rsid w:val="00513081"/>
    <w:rsid w:val="00517901"/>
    <w:rsid w:val="00526683"/>
    <w:rsid w:val="005709E0"/>
    <w:rsid w:val="00572E19"/>
    <w:rsid w:val="005961C8"/>
    <w:rsid w:val="005D7914"/>
    <w:rsid w:val="005F0B42"/>
    <w:rsid w:val="00681A10"/>
    <w:rsid w:val="006C2031"/>
    <w:rsid w:val="006C5596"/>
    <w:rsid w:val="006D2F24"/>
    <w:rsid w:val="006D461A"/>
    <w:rsid w:val="006E7495"/>
    <w:rsid w:val="006F35EE"/>
    <w:rsid w:val="007021FF"/>
    <w:rsid w:val="00712895"/>
    <w:rsid w:val="00740428"/>
    <w:rsid w:val="007514CB"/>
    <w:rsid w:val="00757357"/>
    <w:rsid w:val="00825F8D"/>
    <w:rsid w:val="00834B71"/>
    <w:rsid w:val="00844557"/>
    <w:rsid w:val="0086445C"/>
    <w:rsid w:val="00894693"/>
    <w:rsid w:val="008A08D7"/>
    <w:rsid w:val="008B6909"/>
    <w:rsid w:val="00906890"/>
    <w:rsid w:val="00911BE4"/>
    <w:rsid w:val="0093114A"/>
    <w:rsid w:val="00951972"/>
    <w:rsid w:val="009608F3"/>
    <w:rsid w:val="009D7E64"/>
    <w:rsid w:val="00A25EFB"/>
    <w:rsid w:val="00A312BC"/>
    <w:rsid w:val="00A43811"/>
    <w:rsid w:val="00A84021"/>
    <w:rsid w:val="00A917B3"/>
    <w:rsid w:val="00AB4B51"/>
    <w:rsid w:val="00AC611E"/>
    <w:rsid w:val="00AF7AD7"/>
    <w:rsid w:val="00B10CC7"/>
    <w:rsid w:val="00B262FF"/>
    <w:rsid w:val="00B4174A"/>
    <w:rsid w:val="00B539E7"/>
    <w:rsid w:val="00B62458"/>
    <w:rsid w:val="00BC6C8F"/>
    <w:rsid w:val="00BD33EE"/>
    <w:rsid w:val="00C106D6"/>
    <w:rsid w:val="00C60F0C"/>
    <w:rsid w:val="00C7385D"/>
    <w:rsid w:val="00C805C9"/>
    <w:rsid w:val="00C92939"/>
    <w:rsid w:val="00CA1679"/>
    <w:rsid w:val="00CB151C"/>
    <w:rsid w:val="00CE5A1A"/>
    <w:rsid w:val="00CF55F6"/>
    <w:rsid w:val="00D33D63"/>
    <w:rsid w:val="00D8412A"/>
    <w:rsid w:val="00D90138"/>
    <w:rsid w:val="00DA673B"/>
    <w:rsid w:val="00DE4223"/>
    <w:rsid w:val="00E73F76"/>
    <w:rsid w:val="00EA2C9F"/>
    <w:rsid w:val="00ED0BDA"/>
    <w:rsid w:val="00EE37D8"/>
    <w:rsid w:val="00EE7EDE"/>
    <w:rsid w:val="00EF1360"/>
    <w:rsid w:val="00EF3220"/>
    <w:rsid w:val="00EF7ACF"/>
    <w:rsid w:val="00F4145E"/>
    <w:rsid w:val="00F94155"/>
    <w:rsid w:val="00FA01F2"/>
    <w:rsid w:val="00FA7553"/>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F83A44"/>
  <w15:docId w15:val="{21349F42-B960-4580-A732-1EB53E99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0435D8"/>
    <w:rPr>
      <w:rFonts w:cs="Arial"/>
      <w:bCs/>
      <w:iCs/>
      <w:szCs w:val="28"/>
      <w:lang w:val="es-ES" w:eastAsia="es-ES"/>
    </w:rPr>
  </w:style>
  <w:style w:type="character" w:customStyle="1" w:styleId="Ttulo3Car">
    <w:name w:val="Título 3 Car"/>
    <w:basedOn w:val="Fuentedeprrafopredeter"/>
    <w:link w:val="Ttulo3"/>
    <w:semiHidden/>
    <w:rsid w:val="000435D8"/>
    <w:rPr>
      <w:rFonts w:ascii="Arial" w:hAnsi="Arial" w:cs="Arial"/>
      <w:b/>
      <w:bCs/>
      <w:sz w:val="26"/>
      <w:szCs w:val="26"/>
      <w:lang w:val="es-ES" w:eastAsia="es-ES"/>
    </w:rPr>
  </w:style>
  <w:style w:type="character" w:customStyle="1" w:styleId="Ttulo4Car">
    <w:name w:val="Título 4 Car"/>
    <w:basedOn w:val="Fuentedeprrafopredeter"/>
    <w:link w:val="Ttulo4"/>
    <w:semiHidden/>
    <w:rsid w:val="000435D8"/>
    <w:rPr>
      <w:b/>
      <w:bCs/>
      <w:sz w:val="28"/>
      <w:szCs w:val="28"/>
      <w:lang w:val="es-ES" w:eastAsia="es-ES"/>
    </w:rPr>
  </w:style>
  <w:style w:type="character" w:customStyle="1" w:styleId="Ttulo5Car">
    <w:name w:val="Título 5 Car"/>
    <w:basedOn w:val="Fuentedeprrafopredeter"/>
    <w:link w:val="Ttulo5"/>
    <w:semiHidden/>
    <w:rsid w:val="000435D8"/>
    <w:rPr>
      <w:b/>
      <w:bCs/>
      <w:i/>
      <w:iCs/>
      <w:sz w:val="26"/>
      <w:szCs w:val="26"/>
      <w:lang w:val="es-ES" w:eastAsia="es-ES"/>
    </w:rPr>
  </w:style>
  <w:style w:type="character" w:customStyle="1" w:styleId="Ttulo6Car">
    <w:name w:val="Título 6 Car"/>
    <w:basedOn w:val="Fuentedeprrafopredeter"/>
    <w:link w:val="Ttulo6"/>
    <w:semiHidden/>
    <w:rsid w:val="000435D8"/>
    <w:rPr>
      <w:b/>
      <w:bCs/>
      <w:sz w:val="22"/>
      <w:szCs w:val="22"/>
      <w:lang w:val="es-ES" w:eastAsia="es-ES"/>
    </w:rPr>
  </w:style>
  <w:style w:type="character" w:customStyle="1" w:styleId="Ttulo7Car">
    <w:name w:val="Título 7 Car"/>
    <w:basedOn w:val="Fuentedeprrafopredeter"/>
    <w:link w:val="Ttulo7"/>
    <w:semiHidden/>
    <w:rsid w:val="000435D8"/>
    <w:rPr>
      <w:sz w:val="24"/>
      <w:szCs w:val="24"/>
      <w:lang w:val="es-ES" w:eastAsia="es-ES"/>
    </w:rPr>
  </w:style>
  <w:style w:type="character" w:customStyle="1" w:styleId="Ttulo8Car">
    <w:name w:val="Título 8 Car"/>
    <w:basedOn w:val="Fuentedeprrafopredeter"/>
    <w:link w:val="Ttulo8"/>
    <w:semiHidden/>
    <w:rsid w:val="000435D8"/>
    <w:rPr>
      <w:i/>
      <w:iCs/>
      <w:sz w:val="24"/>
      <w:szCs w:val="24"/>
      <w:lang w:val="es-ES" w:eastAsia="es-ES"/>
    </w:rPr>
  </w:style>
  <w:style w:type="character" w:customStyle="1" w:styleId="Ttulo9Car">
    <w:name w:val="Título 9 Car"/>
    <w:basedOn w:val="Fuentedeprrafopredeter"/>
    <w:link w:val="Ttulo9"/>
    <w:semiHidden/>
    <w:rsid w:val="000435D8"/>
    <w:rPr>
      <w:rFonts w:ascii="Arial" w:hAnsi="Arial" w:cs="Arial"/>
      <w:sz w:val="22"/>
      <w:szCs w:val="22"/>
      <w:lang w:val="es-ES" w:eastAsia="es-ES"/>
    </w:rPr>
  </w:style>
  <w:style w:type="character" w:styleId="Ttulodellibro">
    <w:name w:val="Book Title"/>
    <w:basedOn w:val="Fuentedeprrafopredeter"/>
    <w:uiPriority w:val="33"/>
    <w:semiHidden/>
    <w:rsid w:val="000435D8"/>
    <w:rPr>
      <w:b/>
      <w:bCs/>
      <w:smallCaps/>
      <w:spacing w:val="5"/>
    </w:rPr>
  </w:style>
  <w:style w:type="character" w:styleId="Refdecomentario">
    <w:name w:val="annotation reference"/>
    <w:basedOn w:val="Fuentedeprrafopredeter"/>
    <w:uiPriority w:val="99"/>
    <w:semiHidden/>
    <w:unhideWhenUsed/>
    <w:rsid w:val="000435D8"/>
    <w:rPr>
      <w:sz w:val="16"/>
      <w:szCs w:val="16"/>
    </w:rPr>
  </w:style>
  <w:style w:type="paragraph" w:styleId="Textocomentario">
    <w:name w:val="annotation text"/>
    <w:basedOn w:val="Normal"/>
    <w:link w:val="TextocomentarioCar"/>
    <w:uiPriority w:val="99"/>
    <w:semiHidden/>
    <w:unhideWhenUsed/>
    <w:rsid w:val="000435D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435D8"/>
    <w:rPr>
      <w:lang w:val="en-GB" w:eastAsia="en-US"/>
    </w:rPr>
  </w:style>
  <w:style w:type="paragraph" w:styleId="Asuntodelcomentario">
    <w:name w:val="annotation subject"/>
    <w:basedOn w:val="Textocomentario"/>
    <w:next w:val="Textocomentario"/>
    <w:link w:val="AsuntodelcomentarioCar"/>
    <w:uiPriority w:val="99"/>
    <w:semiHidden/>
    <w:unhideWhenUsed/>
    <w:rsid w:val="000435D8"/>
    <w:rPr>
      <w:b/>
      <w:bCs/>
    </w:rPr>
  </w:style>
  <w:style w:type="character" w:customStyle="1" w:styleId="AsuntodelcomentarioCar">
    <w:name w:val="Asunto del comentario Car"/>
    <w:basedOn w:val="TextocomentarioCar"/>
    <w:link w:val="Asuntodelcomentario"/>
    <w:uiPriority w:val="99"/>
    <w:semiHidden/>
    <w:rsid w:val="000435D8"/>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ndocs.org/es/CAT/C/TCD/2" TargetMode="External"/><Relationship Id="rId18" Type="http://schemas.openxmlformats.org/officeDocument/2006/relationships/hyperlink" Target="https://undocs.org/es/CAT/C/ECU/8" TargetMode="External"/><Relationship Id="rId26" Type="http://schemas.openxmlformats.org/officeDocument/2006/relationships/hyperlink" Target="https://undocs.org/es/CAT/C/ETH/2" TargetMode="External"/><Relationship Id="rId39" Type="http://schemas.openxmlformats.org/officeDocument/2006/relationships/hyperlink" Target="https://undocs.org/es/CAT/C/MNE/3" TargetMode="External"/><Relationship Id="rId21" Type="http://schemas.openxmlformats.org/officeDocument/2006/relationships/hyperlink" Target="https://undocs.org/es/CAT/C/ARE/1" TargetMode="External"/><Relationship Id="rId34" Type="http://schemas.openxmlformats.org/officeDocument/2006/relationships/hyperlink" Target="https://undocs.org/es/CAT/C/KWT/4" TargetMode="External"/><Relationship Id="rId42" Type="http://schemas.openxmlformats.org/officeDocument/2006/relationships/hyperlink" Target="https://undocs.org/es/CAT/C/ROU/3" TargetMode="External"/><Relationship Id="rId47" Type="http://schemas.openxmlformats.org/officeDocument/2006/relationships/hyperlink" Target="https://undocs.org/es/CAT/C/UGA/2" TargetMode="External"/><Relationship Id="rId50" Type="http://schemas.openxmlformats.org/officeDocument/2006/relationships/hyperlink" Target="https://undocs.org/es/CAT/C/CUB/3" TargetMode="External"/><Relationship Id="rId55" Type="http://schemas.openxmlformats.org/officeDocument/2006/relationships/header" Target="head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undocs.org/es/CAT/C/CUB/3" TargetMode="External"/><Relationship Id="rId20" Type="http://schemas.openxmlformats.org/officeDocument/2006/relationships/hyperlink" Target="https://undocs.org/es/CAT/C/SLV/3" TargetMode="External"/><Relationship Id="rId29" Type="http://schemas.openxmlformats.org/officeDocument/2006/relationships/hyperlink" Target="https://undocs.org/es/CAT/C/ISL/4" TargetMode="External"/><Relationship Id="rId41" Type="http://schemas.openxmlformats.org/officeDocument/2006/relationships/hyperlink" Target="https://undocs.org/es/CAT/C/NZL/7" TargetMode="External"/><Relationship Id="rId54" Type="http://schemas.openxmlformats.org/officeDocument/2006/relationships/hyperlink" Target="https://undocs.org/es/CAT/C/URY/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AT/C/AZE/5" TargetMode="External"/><Relationship Id="rId24" Type="http://schemas.openxmlformats.org/officeDocument/2006/relationships/hyperlink" Target="https://undocs.org/es/CAT/C/ESP/7" TargetMode="External"/><Relationship Id="rId32" Type="http://schemas.openxmlformats.org/officeDocument/2006/relationships/hyperlink" Target="https://undocs.org/es/CAT/C/KAZ/4" TargetMode="External"/><Relationship Id="rId37" Type="http://schemas.openxmlformats.org/officeDocument/2006/relationships/hyperlink" Target="https://undocs.org/es/CAT/C/MKD/4" TargetMode="External"/><Relationship Id="rId40" Type="http://schemas.openxmlformats.org/officeDocument/2006/relationships/hyperlink" Target="https://undocs.org/es/CAT/C/NIC/2" TargetMode="External"/><Relationship Id="rId45" Type="http://schemas.openxmlformats.org/officeDocument/2006/relationships/hyperlink" Target="https://undocs.org/es/CAT/C/THA/2" TargetMode="External"/><Relationship Id="rId53" Type="http://schemas.openxmlformats.org/officeDocument/2006/relationships/hyperlink" Target="https://undocs.org/es/CAT/C/IRQ/2" TargetMode="External"/><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undocs.org/es/CAT/C/CRI/3" TargetMode="External"/><Relationship Id="rId23" Type="http://schemas.openxmlformats.org/officeDocument/2006/relationships/hyperlink" Target="https://undocs.org/es/CAT/C/SVN/4" TargetMode="External"/><Relationship Id="rId28" Type="http://schemas.openxmlformats.org/officeDocument/2006/relationships/hyperlink" Target="https://undocs.org/es/CAT/C/IRQ/2" TargetMode="External"/><Relationship Id="rId36" Type="http://schemas.openxmlformats.org/officeDocument/2006/relationships/hyperlink" Target="https://undocs.org/es/CAT/C/LUX/8" TargetMode="External"/><Relationship Id="rId49" Type="http://schemas.openxmlformats.org/officeDocument/2006/relationships/hyperlink" Target="https://undocs.org/es/CAT/C/ISL/4"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hyperlink" Target="https://undocs.org/es/CAT/C/AUT/7" TargetMode="External"/><Relationship Id="rId19" Type="http://schemas.openxmlformats.org/officeDocument/2006/relationships/hyperlink" Target="https://undocs.org/es/CAT/C/EGY/5" TargetMode="External"/><Relationship Id="rId31" Type="http://schemas.openxmlformats.org/officeDocument/2006/relationships/hyperlink" Target="https://undocs.org/es/CAT/C/JOR/4" TargetMode="External"/><Relationship Id="rId44" Type="http://schemas.openxmlformats.org/officeDocument/2006/relationships/hyperlink" Target="https://undocs.org/es/CAT/C/CHE/8" TargetMode="External"/><Relationship Id="rId52" Type="http://schemas.openxmlformats.org/officeDocument/2006/relationships/hyperlink" Target="https://undocs.org/es/CAT/C/MNE/3"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s/CAT/C/AUS/6" TargetMode="External"/><Relationship Id="rId14" Type="http://schemas.openxmlformats.org/officeDocument/2006/relationships/hyperlink" Target="https://undocs.org/es/CAT/C/COL/6" TargetMode="External"/><Relationship Id="rId22" Type="http://schemas.openxmlformats.org/officeDocument/2006/relationships/hyperlink" Target="https://undocs.org/es/CAT/C/SVK/4" TargetMode="External"/><Relationship Id="rId27" Type="http://schemas.openxmlformats.org/officeDocument/2006/relationships/hyperlink" Target="https://undocs.org/es/CAT/C/FRA/8" TargetMode="External"/><Relationship Id="rId30" Type="http://schemas.openxmlformats.org/officeDocument/2006/relationships/hyperlink" Target="https://undocs.org/es/CAT/C/ISR/6" TargetMode="External"/><Relationship Id="rId35" Type="http://schemas.openxmlformats.org/officeDocument/2006/relationships/hyperlink" Target="https://undocs.org/es/CAT/C/LIE/5" TargetMode="External"/><Relationship Id="rId43" Type="http://schemas.openxmlformats.org/officeDocument/2006/relationships/hyperlink" Target="https://undocs.org/es/CAT/C/SOM/1" TargetMode="External"/><Relationship Id="rId48" Type="http://schemas.openxmlformats.org/officeDocument/2006/relationships/hyperlink" Target="https://undocs.org/es/CAT/C/URY/4" TargetMode="External"/><Relationship Id="rId56" Type="http://schemas.openxmlformats.org/officeDocument/2006/relationships/header" Target="header2.xml"/><Relationship Id="rId8" Type="http://schemas.openxmlformats.org/officeDocument/2006/relationships/hyperlink" Target="https://undocs.org/es/CAT/C/ARM/5" TargetMode="External"/><Relationship Id="rId51" Type="http://schemas.openxmlformats.org/officeDocument/2006/relationships/hyperlink" Target="https://undocs.org/es/CAT/C/KEN/3" TargetMode="External"/><Relationship Id="rId3" Type="http://schemas.openxmlformats.org/officeDocument/2006/relationships/settings" Target="settings.xml"/><Relationship Id="rId12" Type="http://schemas.openxmlformats.org/officeDocument/2006/relationships/hyperlink" Target="https://undocs.org/es/CAT/C/BRA/2" TargetMode="External"/><Relationship Id="rId17" Type="http://schemas.openxmlformats.org/officeDocument/2006/relationships/hyperlink" Target="https://undocs.org/es/CAT/C/DNK/8" TargetMode="External"/><Relationship Id="rId25" Type="http://schemas.openxmlformats.org/officeDocument/2006/relationships/hyperlink" Target="https://undocs.org/es/CAT/C/PSE/1" TargetMode="External"/><Relationship Id="rId33" Type="http://schemas.openxmlformats.org/officeDocument/2006/relationships/hyperlink" Target="https://undocs.org/es/CAT/C/KEN/3" TargetMode="External"/><Relationship Id="rId38" Type="http://schemas.openxmlformats.org/officeDocument/2006/relationships/hyperlink" Target="https://undocs.org/es/CAT/C/MWI/1" TargetMode="External"/><Relationship Id="rId46" Type="http://schemas.openxmlformats.org/officeDocument/2006/relationships/hyperlink" Target="https://undocs.org/es/CAT/C/UKR/7"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SessionDetails1.aspx?SessionID=797&amp;Lang=en" TargetMode="External"/><Relationship Id="rId1" Type="http://schemas.openxmlformats.org/officeDocument/2006/relationships/hyperlink" Target="https://undocs.org/es/A/76/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16</Pages>
  <Words>4391</Words>
  <Characters>22619</Characters>
  <Application>Microsoft Office Word</Application>
  <DocSecurity>0</DocSecurity>
  <Lines>1615</Lines>
  <Paragraphs>931</Paragraphs>
  <ScaleCrop>false</ScaleCrop>
  <HeadingPairs>
    <vt:vector size="2" baseType="variant">
      <vt:variant>
        <vt:lpstr>Título</vt:lpstr>
      </vt:variant>
      <vt:variant>
        <vt:i4>1</vt:i4>
      </vt:variant>
    </vt:vector>
  </HeadingPairs>
  <TitlesOfParts>
    <vt:vector size="1" baseType="lpstr">
      <vt:lpstr>CAT/C/73/1</vt:lpstr>
    </vt:vector>
  </TitlesOfParts>
  <Company/>
  <LinksUpToDate>false</LinksUpToDate>
  <CharactersWithSpaces>26079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CAT/C/73/1</dc:title>
  <dc:subject/>
  <dc:creator>Luz Maria URQUIZU MARROQUIN</dc:creator>
  <cp:keywords/>
  <cp:lastModifiedBy>Luz Urquizu Marroquin</cp:lastModifiedBy>
  <cp:revision>3</cp:revision>
  <cp:lastPrinted>2022-03-10T13:28:00Z</cp:lastPrinted>
  <dcterms:created xsi:type="dcterms:W3CDTF">2022-03-10T13:28:00Z</dcterms:created>
  <dcterms:modified xsi:type="dcterms:W3CDTF">2022-03-10T13:31:00Z</dcterms:modified>
</cp:coreProperties>
</file>