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C01D6"/>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C01D6" w:rsidP="005C01D6">
            <w:pPr>
              <w:jc w:val="right"/>
            </w:pPr>
            <w:r w:rsidRPr="005C01D6">
              <w:rPr>
                <w:sz w:val="40"/>
              </w:rPr>
              <w:t>A</w:t>
            </w:r>
            <w:r>
              <w:t>/HRC/RES/35/9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C01D6" w:rsidP="00E6618E">
            <w:pPr>
              <w:spacing w:before="240"/>
            </w:pPr>
            <w:r>
              <w:t>Distr. générale</w:t>
            </w:r>
          </w:p>
          <w:p w:rsidR="005C01D6" w:rsidRDefault="00EA2C19" w:rsidP="005C01D6">
            <w:pPr>
              <w:spacing w:line="240" w:lineRule="exact"/>
            </w:pPr>
            <w:r>
              <w:t>12</w:t>
            </w:r>
            <w:r w:rsidR="005C01D6">
              <w:t xml:space="preserve"> juillet 2017</w:t>
            </w:r>
          </w:p>
          <w:p w:rsidR="005C01D6" w:rsidRDefault="005C01D6" w:rsidP="005C01D6">
            <w:pPr>
              <w:spacing w:line="240" w:lineRule="exact"/>
            </w:pPr>
            <w:r>
              <w:t>Français</w:t>
            </w:r>
          </w:p>
          <w:p w:rsidR="005C01D6" w:rsidRPr="00DB58B5" w:rsidRDefault="005C01D6" w:rsidP="005C01D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EA2C19" w:rsidRPr="00295540" w:rsidRDefault="00EA2C19" w:rsidP="00EA2C19">
      <w:pPr>
        <w:rPr>
          <w:b/>
        </w:rPr>
      </w:pPr>
      <w:r w:rsidRPr="00295540">
        <w:rPr>
          <w:b/>
        </w:rPr>
        <w:t>Trente-cinquième session</w:t>
      </w:r>
    </w:p>
    <w:p w:rsidR="00EA2C19" w:rsidRPr="00295540" w:rsidRDefault="00EA2C19" w:rsidP="00EA2C19">
      <w:r w:rsidRPr="00295540">
        <w:t>6-23 juin 2017</w:t>
      </w:r>
    </w:p>
    <w:p w:rsidR="00EA2C19" w:rsidRPr="00295540" w:rsidRDefault="00EA2C19" w:rsidP="00EA2C19">
      <w:r w:rsidRPr="00295540">
        <w:t>Point 3 de l’ordre du jour</w:t>
      </w:r>
    </w:p>
    <w:p w:rsidR="00EA2C19" w:rsidRPr="00295540" w:rsidRDefault="00EA2C19" w:rsidP="00EA2C19">
      <w:pPr>
        <w:pStyle w:val="HChG"/>
        <w:ind w:right="0"/>
        <w:jc w:val="center"/>
      </w:pPr>
      <w:r>
        <w:t>R</w:t>
      </w:r>
      <w:r w:rsidRPr="00295540">
        <w:t xml:space="preserve">ésolution </w:t>
      </w:r>
      <w:r>
        <w:t>adoptée par le Conseil des droits de l’homme le 22</w:t>
      </w:r>
      <w:r w:rsidR="00165C61">
        <w:t> </w:t>
      </w:r>
      <w:r>
        <w:t>juin 2017</w:t>
      </w:r>
    </w:p>
    <w:p w:rsidR="00552797" w:rsidRDefault="00EA2C19" w:rsidP="00EA2C19">
      <w:pPr>
        <w:pStyle w:val="H1G"/>
        <w:ind w:left="1701" w:hanging="567"/>
      </w:pPr>
      <w:r w:rsidRPr="00295540">
        <w:t>35/</w:t>
      </w:r>
      <w:r>
        <w:t>9</w:t>
      </w:r>
      <w:r>
        <w:t>.</w:t>
      </w:r>
      <w:r w:rsidRPr="00295540">
        <w:tab/>
        <w:t xml:space="preserve">Élimination de la discrimination à l’égard des personnes </w:t>
      </w:r>
      <w:r w:rsidRPr="00295540">
        <w:br/>
        <w:t>touchées par la lèpre et des membres de leur famille</w:t>
      </w:r>
    </w:p>
    <w:p w:rsidR="00D758AA" w:rsidRPr="00EA2C19" w:rsidRDefault="00FE488E" w:rsidP="00EA2C19">
      <w:pPr>
        <w:pStyle w:val="SingleTxtG"/>
        <w:ind w:firstLine="567"/>
      </w:pPr>
      <w:r w:rsidRPr="00EA2C19">
        <w:rPr>
          <w:i/>
        </w:rPr>
        <w:t>Le Conseil des droits de l’homme</w:t>
      </w:r>
      <w:r w:rsidRPr="00EA2C19">
        <w:t>,</w:t>
      </w:r>
    </w:p>
    <w:p w:rsidR="00D758AA" w:rsidRPr="00EA2C19" w:rsidRDefault="00FE488E" w:rsidP="00EA2C19">
      <w:pPr>
        <w:pStyle w:val="SingleTxtG"/>
        <w:ind w:firstLine="567"/>
      </w:pPr>
      <w:r w:rsidRPr="00EA2C19">
        <w:rPr>
          <w:i/>
        </w:rPr>
        <w:t>Guidé</w:t>
      </w:r>
      <w:r w:rsidRPr="00EA2C19">
        <w:t xml:space="preserve"> par les buts, les principes et les dispositions de la Charte des Nations Un</w:t>
      </w:r>
      <w:r w:rsidRPr="00EA2C19">
        <w:t>ies,</w:t>
      </w:r>
    </w:p>
    <w:p w:rsidR="00D758AA" w:rsidRPr="00EA2C19" w:rsidRDefault="00FE488E" w:rsidP="00EA2C19">
      <w:pPr>
        <w:pStyle w:val="SingleTxtG"/>
        <w:ind w:firstLine="567"/>
      </w:pPr>
      <w:r w:rsidRPr="00EA2C19">
        <w:rPr>
          <w:i/>
        </w:rPr>
        <w:t>Guid</w:t>
      </w:r>
      <w:bookmarkStart w:id="0" w:name="insstart"/>
      <w:bookmarkEnd w:id="0"/>
      <w:r w:rsidRPr="00EA2C19">
        <w:rPr>
          <w:i/>
        </w:rPr>
        <w:t>é</w:t>
      </w:r>
      <w:r w:rsidRPr="00EA2C19">
        <w:t xml:space="preserve"> </w:t>
      </w:r>
      <w:r w:rsidRPr="00EA2C19">
        <w:rPr>
          <w:i/>
        </w:rPr>
        <w:t>également</w:t>
      </w:r>
      <w:r w:rsidRPr="00EA2C19">
        <w:t xml:space="preserve"> par la Déclaration universelle des droits de l’homme, et rappelant les instruments internationaux pertinents relatifs aux droits de l’homme, notamment le Pacte international relatif</w:t>
      </w:r>
      <w:bookmarkStart w:id="1" w:name="_GoBack"/>
      <w:bookmarkEnd w:id="1"/>
      <w:r w:rsidRPr="00EA2C19">
        <w:t xml:space="preserve"> aux droits économiques, sociaux et culturels, le Pact</w:t>
      </w:r>
      <w:r w:rsidRPr="00EA2C19">
        <w:t>e international relatif aux droits civils et politiques, la Convention relative aux droits des personnes handicapées, la Convention sur l’élimination de toutes les formes de discrimination à l’égard des femmes et la Convention relative aux droits de l’enfa</w:t>
      </w:r>
      <w:r w:rsidRPr="00EA2C19">
        <w:t>nt,</w:t>
      </w:r>
    </w:p>
    <w:p w:rsidR="00D758AA" w:rsidRPr="00EA2C19" w:rsidRDefault="00FE488E" w:rsidP="00EA2C19">
      <w:pPr>
        <w:pStyle w:val="SingleTxtG"/>
        <w:ind w:firstLine="567"/>
      </w:pPr>
      <w:r w:rsidRPr="00EA2C19">
        <w:rPr>
          <w:i/>
        </w:rPr>
        <w:t>Rappelant</w:t>
      </w:r>
      <w:r w:rsidRPr="00EA2C19">
        <w:t xml:space="preserve"> ses résolution</w:t>
      </w:r>
      <w:r w:rsidRPr="00EA2C19">
        <w:t>s</w:t>
      </w:r>
      <w:r w:rsidRPr="00EA2C19">
        <w:t xml:space="preserve"> 5/1</w:t>
      </w:r>
      <w:r w:rsidRPr="00EA2C19">
        <w:t>,</w:t>
      </w:r>
      <w:r w:rsidRPr="00EA2C19">
        <w:t xml:space="preserve"> sur la mise en place des institutions du Conseil des droits de l’homme</w:t>
      </w:r>
      <w:r w:rsidRPr="00EA2C19">
        <w:t>,</w:t>
      </w:r>
      <w:r w:rsidRPr="00EA2C19">
        <w:t xml:space="preserve"> et 5/2</w:t>
      </w:r>
      <w:r w:rsidRPr="00EA2C19">
        <w:t>,</w:t>
      </w:r>
      <w:r w:rsidRPr="00EA2C19">
        <w:t xml:space="preserve"> sur le Code de conduite pour les titulaires de mandat au titre des procédures spéciales du Conseil, en date du 18</w:t>
      </w:r>
      <w:r w:rsidRPr="00EA2C19">
        <w:rPr>
          <w:b/>
        </w:rPr>
        <w:t> </w:t>
      </w:r>
      <w:r w:rsidRPr="00EA2C19">
        <w:t>juin 2007, et soulignant qu</w:t>
      </w:r>
      <w:r w:rsidRPr="00EA2C19">
        <w:t>e les titulaires de mandat doivent s’acquitter de leurs tâches conformément à ces résolutions et à leurs annexes,</w:t>
      </w:r>
    </w:p>
    <w:p w:rsidR="00D758AA" w:rsidRPr="00EA2C19" w:rsidRDefault="00FE488E" w:rsidP="00EA2C19">
      <w:pPr>
        <w:pStyle w:val="SingleTxtG"/>
        <w:ind w:firstLine="567"/>
      </w:pPr>
      <w:r w:rsidRPr="00EA2C19">
        <w:rPr>
          <w:i/>
        </w:rPr>
        <w:t>Rappelant</w:t>
      </w:r>
      <w:r w:rsidRPr="00EA2C19">
        <w:t xml:space="preserve"> </w:t>
      </w:r>
      <w:r w:rsidRPr="00EA2C19">
        <w:rPr>
          <w:i/>
        </w:rPr>
        <w:t>également</w:t>
      </w:r>
      <w:r w:rsidRPr="00EA2C19">
        <w:t xml:space="preserve"> ses résolutions 8/13 du 18 juin 2008, 12/7 du 1</w:t>
      </w:r>
      <w:r w:rsidRPr="00EA2C19">
        <w:rPr>
          <w:vertAlign w:val="superscript"/>
        </w:rPr>
        <w:t>er</w:t>
      </w:r>
      <w:r w:rsidRPr="00EA2C19">
        <w:t> octobre 2009, 15/10 du 30</w:t>
      </w:r>
      <w:r w:rsidRPr="00EA2C19">
        <w:rPr>
          <w:b/>
        </w:rPr>
        <w:t> </w:t>
      </w:r>
      <w:r w:rsidRPr="00EA2C19">
        <w:t>septembre 2010</w:t>
      </w:r>
      <w:r w:rsidRPr="00EA2C19">
        <w:t xml:space="preserve"> et 29/5 du 2 </w:t>
      </w:r>
      <w:r w:rsidRPr="00EA2C19">
        <w:t>juillet 2015, et l</w:t>
      </w:r>
      <w:r w:rsidRPr="00EA2C19">
        <w:t>a résolution 65/215 de l’Assemblée générale en date du 21 décembre 2010,</w:t>
      </w:r>
    </w:p>
    <w:p w:rsidR="00D758AA" w:rsidRPr="00EA2C19" w:rsidRDefault="00FE488E" w:rsidP="00EA2C19">
      <w:pPr>
        <w:pStyle w:val="SingleTxtG"/>
        <w:ind w:firstLine="567"/>
      </w:pPr>
      <w:r w:rsidRPr="00EA2C19">
        <w:rPr>
          <w:i/>
        </w:rPr>
        <w:t>Rappelant</w:t>
      </w:r>
      <w:r w:rsidRPr="00EA2C19">
        <w:t xml:space="preserve"> </w:t>
      </w:r>
      <w:r w:rsidRPr="00EA2C19">
        <w:rPr>
          <w:i/>
        </w:rPr>
        <w:t>en outre</w:t>
      </w:r>
      <w:r w:rsidRPr="00EA2C19">
        <w:t xml:space="preserve"> le caractère universel, indivisible, interdépendant et indissociable de tous les droits de l’homme et de toutes les libertés fondamentales,</w:t>
      </w:r>
    </w:p>
    <w:p w:rsidR="00D758AA" w:rsidRPr="00EA2C19" w:rsidRDefault="00FE488E" w:rsidP="00EA2C19">
      <w:pPr>
        <w:pStyle w:val="SingleTxtG"/>
        <w:ind w:firstLine="567"/>
      </w:pPr>
      <w:r w:rsidRPr="00EA2C19">
        <w:rPr>
          <w:i/>
        </w:rPr>
        <w:t>Accueillant avec satisfa</w:t>
      </w:r>
      <w:r w:rsidRPr="00EA2C19">
        <w:rPr>
          <w:i/>
        </w:rPr>
        <w:t>ction</w:t>
      </w:r>
      <w:r w:rsidRPr="00EA2C19">
        <w:t xml:space="preserve"> la Stratégie mondiale de lutte contre la lèpre 2016-2020 de l’Organisation mondiale de la Santé et partageant l’aspiration commune de parvenir plus rapidement à un monde exempt de lèpre,</w:t>
      </w:r>
    </w:p>
    <w:p w:rsidR="00D758AA" w:rsidRPr="00EA2C19" w:rsidRDefault="00FE488E" w:rsidP="00EA2C19">
      <w:pPr>
        <w:pStyle w:val="SingleTxtG"/>
        <w:ind w:firstLine="567"/>
      </w:pPr>
      <w:r w:rsidRPr="00EA2C19">
        <w:rPr>
          <w:i/>
        </w:rPr>
        <w:t>Rappelant</w:t>
      </w:r>
      <w:r w:rsidRPr="00EA2C19">
        <w:t xml:space="preserve"> que la lèpre est guérissable et qu’un traitement préc</w:t>
      </w:r>
      <w:r w:rsidRPr="00EA2C19">
        <w:t xml:space="preserve">oce </w:t>
      </w:r>
      <w:r w:rsidRPr="00EA2C19">
        <w:t>peut</w:t>
      </w:r>
      <w:r w:rsidRPr="00EA2C19">
        <w:t xml:space="preserve"> prévenir le handicap </w:t>
      </w:r>
      <w:r w:rsidRPr="00EA2C19">
        <w:t xml:space="preserve">et ainsi permettre </w:t>
      </w:r>
      <w:r w:rsidRPr="00EA2C19">
        <w:t xml:space="preserve">de mieux protéger les droits de l’homme des personnes touchées par </w:t>
      </w:r>
      <w:r w:rsidRPr="00EA2C19">
        <w:t>cette maladie</w:t>
      </w:r>
      <w:r w:rsidRPr="00EA2C19">
        <w:t>,</w:t>
      </w:r>
    </w:p>
    <w:p w:rsidR="00D758AA" w:rsidRPr="00EA2C19" w:rsidRDefault="00FE488E" w:rsidP="00EA2C19">
      <w:pPr>
        <w:pStyle w:val="SingleTxtG"/>
        <w:ind w:firstLine="567"/>
      </w:pPr>
      <w:r w:rsidRPr="00EA2C19">
        <w:rPr>
          <w:i/>
        </w:rPr>
        <w:t>Profondément préoccupé</w:t>
      </w:r>
      <w:r w:rsidRPr="00EA2C19">
        <w:t xml:space="preserve"> par le fait que, dans diverses parties du monde, les personnes touchées par la lèpre et les membres de leur famille continuent de se heurter à des obstacles </w:t>
      </w:r>
      <w:r w:rsidRPr="00EA2C19">
        <w:t>qui les empêchent de participer</w:t>
      </w:r>
      <w:r w:rsidRPr="00EA2C19">
        <w:t xml:space="preserve"> à la société en tant que membres à part entièr</w:t>
      </w:r>
      <w:r w:rsidRPr="00EA2C19">
        <w:t xml:space="preserve">e, notamment </w:t>
      </w:r>
      <w:r w:rsidRPr="00EA2C19">
        <w:t xml:space="preserve">la </w:t>
      </w:r>
      <w:r w:rsidRPr="00EA2C19">
        <w:t>mise à l’écart</w:t>
      </w:r>
      <w:r w:rsidRPr="00EA2C19">
        <w:t>,</w:t>
      </w:r>
      <w:r w:rsidRPr="00EA2C19">
        <w:t xml:space="preserve"> </w:t>
      </w:r>
      <w:r w:rsidRPr="00EA2C19">
        <w:t>la</w:t>
      </w:r>
      <w:r w:rsidRPr="00EA2C19">
        <w:t xml:space="preserve"> discrimination</w:t>
      </w:r>
      <w:r w:rsidRPr="00EA2C19">
        <w:t xml:space="preserve"> et </w:t>
      </w:r>
      <w:r w:rsidRPr="00EA2C19">
        <w:t>les</w:t>
      </w:r>
      <w:r w:rsidRPr="00EA2C19">
        <w:t xml:space="preserve"> violations </w:t>
      </w:r>
      <w:r w:rsidRPr="00EA2C19">
        <w:t>des</w:t>
      </w:r>
      <w:r w:rsidRPr="00EA2C19">
        <w:t xml:space="preserve"> droits de l’homme et </w:t>
      </w:r>
      <w:r w:rsidRPr="00EA2C19">
        <w:t>les</w:t>
      </w:r>
      <w:r w:rsidRPr="00EA2C19">
        <w:t xml:space="preserve"> </w:t>
      </w:r>
      <w:r w:rsidRPr="00EA2C19">
        <w:t>atteintes à ces droits, et conscient de la nécessité d’accorder une plus grande attention à ces problèmes afin d’y rem</w:t>
      </w:r>
      <w:r w:rsidRPr="00EA2C19">
        <w:t>édier,</w:t>
      </w:r>
    </w:p>
    <w:p w:rsidR="00D758AA" w:rsidRPr="00EA2C19" w:rsidRDefault="00FE488E" w:rsidP="00EA2C19">
      <w:pPr>
        <w:pStyle w:val="SingleTxtG"/>
        <w:ind w:firstLine="567"/>
      </w:pPr>
      <w:r w:rsidRPr="00EA2C19">
        <w:rPr>
          <w:i/>
        </w:rPr>
        <w:lastRenderedPageBreak/>
        <w:t>Réaffirmant</w:t>
      </w:r>
      <w:r w:rsidRPr="00EA2C19">
        <w:t xml:space="preserve"> que les personnes touchées par la lèpre et</w:t>
      </w:r>
      <w:r w:rsidRPr="00EA2C19">
        <w:t xml:space="preserve"> les membres de leur famille, y </w:t>
      </w:r>
      <w:r w:rsidRPr="00EA2C19">
        <w:t xml:space="preserve">compris les femmes et les enfants, doivent être traités avec dignité et </w:t>
      </w:r>
      <w:r w:rsidRPr="00EA2C19">
        <w:t xml:space="preserve">pouvoir jouir de tous les droits de l’homme et de toutes les libertés fondamentales </w:t>
      </w:r>
      <w:r w:rsidRPr="00EA2C19">
        <w:t>consacrés par</w:t>
      </w:r>
      <w:r w:rsidRPr="00EA2C19">
        <w:t xml:space="preserve"> le droit international coutumier, les instruments internationaux applicables et les constitutions et lois nationales,</w:t>
      </w:r>
    </w:p>
    <w:p w:rsidR="00D758AA" w:rsidRPr="00EA2C19" w:rsidRDefault="00FE488E" w:rsidP="00EA2C19">
      <w:pPr>
        <w:pStyle w:val="SingleTxtG"/>
        <w:ind w:firstLine="567"/>
      </w:pPr>
      <w:r w:rsidRPr="00EA2C19">
        <w:rPr>
          <w:i/>
        </w:rPr>
        <w:t xml:space="preserve">Constatant </w:t>
      </w:r>
      <w:r w:rsidRPr="00EA2C19">
        <w:t>que les personnes</w:t>
      </w:r>
      <w:r w:rsidRPr="00EA2C19">
        <w:t xml:space="preserve"> touchées par la lèpre et les membres de leur famille se heurtent encore à de multiples formes de préjugés et de discrimination découlant d</w:t>
      </w:r>
      <w:r w:rsidRPr="00EA2C19">
        <w:t>e la diffusion d</w:t>
      </w:r>
      <w:r w:rsidRPr="00EA2C19">
        <w:t xml:space="preserve">’informations erronées </w:t>
      </w:r>
      <w:r w:rsidRPr="00EA2C19">
        <w:t>concernant cette maladie et d</w:t>
      </w:r>
      <w:r w:rsidRPr="00EA2C19">
        <w:t>’une mauv</w:t>
      </w:r>
      <w:r w:rsidRPr="00EA2C19">
        <w:t>ais</w:t>
      </w:r>
      <w:r w:rsidRPr="00EA2C19">
        <w:t xml:space="preserve">e compréhension de celle-ci </w:t>
      </w:r>
      <w:r w:rsidRPr="00EA2C19">
        <w:t>à travers</w:t>
      </w:r>
      <w:r w:rsidRPr="00EA2C19">
        <w:t xml:space="preserve"> </w:t>
      </w:r>
      <w:r w:rsidRPr="00EA2C19">
        <w:t>le monde,</w:t>
      </w:r>
    </w:p>
    <w:p w:rsidR="00D758AA" w:rsidRPr="00EA2C19" w:rsidRDefault="00FE488E" w:rsidP="00EA2C19">
      <w:pPr>
        <w:pStyle w:val="SingleTxtG"/>
        <w:ind w:firstLine="567"/>
      </w:pPr>
      <w:r w:rsidRPr="00EA2C19">
        <w:rPr>
          <w:i/>
        </w:rPr>
        <w:t>Constatant également</w:t>
      </w:r>
      <w:r w:rsidRPr="00EA2C19">
        <w:t xml:space="preserve"> qu’une attention particulière doit être accordée à la lutte contre toutes les formes de discrimination à l’égard des personnes touchées par la lèpre et des membres de leur</w:t>
      </w:r>
      <w:r w:rsidRPr="00EA2C19">
        <w:t xml:space="preserve"> famille,</w:t>
      </w:r>
    </w:p>
    <w:p w:rsidR="00D758AA" w:rsidRPr="00EA2C19" w:rsidRDefault="00FE488E" w:rsidP="00EA2C19">
      <w:pPr>
        <w:pStyle w:val="SingleTxtG"/>
        <w:ind w:firstLine="567"/>
      </w:pPr>
      <w:r w:rsidRPr="00EA2C19">
        <w:rPr>
          <w:i/>
        </w:rPr>
        <w:t>Conscient</w:t>
      </w:r>
      <w:r w:rsidRPr="00EA2C19">
        <w:t xml:space="preserve"> de la nécessité d’intensifier l’action menée pour éliminer toutes les formes de préjugés et de discrimination à l’égard des personnes touchées par la lèpre et des membres de leur famille et de promouvoir des politiques favorisant l’</w:t>
      </w:r>
      <w:r w:rsidRPr="00EA2C19">
        <w:t>incl</w:t>
      </w:r>
      <w:r w:rsidRPr="00EA2C19">
        <w:t>usion</w:t>
      </w:r>
      <w:r w:rsidRPr="00EA2C19">
        <w:t xml:space="preserve"> de ces personnes, dans le monde entier,</w:t>
      </w:r>
    </w:p>
    <w:p w:rsidR="00D758AA" w:rsidRPr="00EA2C19" w:rsidRDefault="00FE488E" w:rsidP="00EA2C19">
      <w:pPr>
        <w:pStyle w:val="SingleTxtG"/>
        <w:ind w:firstLine="567"/>
      </w:pPr>
      <w:r w:rsidRPr="00EA2C19">
        <w:rPr>
          <w:i/>
        </w:rPr>
        <w:t xml:space="preserve">Soulignant </w:t>
      </w:r>
      <w:r w:rsidRPr="00EA2C19">
        <w:rPr>
          <w:i/>
        </w:rPr>
        <w:t>l’importance</w:t>
      </w:r>
      <w:r w:rsidRPr="00EA2C19">
        <w:t xml:space="preserve"> que revêt l’application des principes et directives pour l’élimination de la discrimination à l’</w:t>
      </w:r>
      <w:r w:rsidRPr="00EA2C19">
        <w:t>encontre</w:t>
      </w:r>
      <w:r w:rsidRPr="00EA2C19">
        <w:t xml:space="preserve"> des personnes touchées par la lèpre et des membres de leur famille</w:t>
      </w:r>
      <w:r w:rsidRPr="00EA2C19">
        <w:t xml:space="preserve"> soumis par le Comité consultatif en 2010</w:t>
      </w:r>
      <w:r w:rsidR="00EA2C19">
        <w:rPr>
          <w:rStyle w:val="Appelnotedebasdep"/>
        </w:rPr>
        <w:footnoteReference w:id="2"/>
      </w:r>
      <w:r w:rsidRPr="00EA2C19">
        <w:t>et</w:t>
      </w:r>
      <w:r w:rsidRPr="00EA2C19">
        <w:t xml:space="preserve"> dont les gouvernements, les organes, institutions spécialisées, fonds et programmes concernés des Nations Unies, les </w:t>
      </w:r>
      <w:r w:rsidRPr="00EA2C19">
        <w:t>organisations inte</w:t>
      </w:r>
      <w:r w:rsidRPr="00EA2C19">
        <w:t>rgouvernementales et les institutions nationales des droits de l’homme ont été encouragés à tenir dûment compte</w:t>
      </w:r>
      <w:r w:rsidRPr="00EA2C19">
        <w:t xml:space="preserve"> </w:t>
      </w:r>
      <w:r w:rsidRPr="00EA2C19">
        <w:t>dans sa résolution 15/10 et</w:t>
      </w:r>
      <w:r w:rsidRPr="00EA2C19">
        <w:t xml:space="preserve"> dans</w:t>
      </w:r>
      <w:r w:rsidRPr="00EA2C19">
        <w:t xml:space="preserve"> </w:t>
      </w:r>
      <w:r w:rsidRPr="00EA2C19">
        <w:t>l</w:t>
      </w:r>
      <w:r w:rsidRPr="00EA2C19">
        <w:t>a résolution 65/215</w:t>
      </w:r>
      <w:r w:rsidRPr="00EA2C19">
        <w:t xml:space="preserve"> de</w:t>
      </w:r>
      <w:r w:rsidRPr="00EA2C19">
        <w:t xml:space="preserve"> l’Assemblée générale</w:t>
      </w:r>
      <w:r w:rsidRPr="00EA2C19">
        <w:t>,</w:t>
      </w:r>
    </w:p>
    <w:p w:rsidR="00D758AA" w:rsidRPr="00EA2C19" w:rsidRDefault="00FE488E" w:rsidP="00EA2C19">
      <w:pPr>
        <w:pStyle w:val="SingleTxtG"/>
        <w:ind w:firstLine="567"/>
      </w:pPr>
      <w:r w:rsidRPr="00EA2C19">
        <w:rPr>
          <w:i/>
        </w:rPr>
        <w:t>Accueillant avec sa</w:t>
      </w:r>
      <w:r w:rsidRPr="00EA2C19">
        <w:rPr>
          <w:i/>
        </w:rPr>
        <w:t xml:space="preserve">tisfaction </w:t>
      </w:r>
      <w:r w:rsidRPr="00EA2C19">
        <w:t xml:space="preserve">le rapport final </w:t>
      </w:r>
      <w:r w:rsidRPr="00EA2C19">
        <w:t>soumis</w:t>
      </w:r>
      <w:r w:rsidRPr="00EA2C19">
        <w:t xml:space="preserve"> </w:t>
      </w:r>
      <w:r w:rsidRPr="00EA2C19">
        <w:t xml:space="preserve">par le Comité consultatif conformément à </w:t>
      </w:r>
      <w:r w:rsidRPr="00EA2C19">
        <w:t>sa</w:t>
      </w:r>
      <w:r w:rsidRPr="00EA2C19">
        <w:t xml:space="preserve"> </w:t>
      </w:r>
      <w:r w:rsidRPr="00EA2C19">
        <w:t>résolution 29/5 et les recommandations qui y figurent</w:t>
      </w:r>
      <w:r w:rsidR="00EA2C19">
        <w:rPr>
          <w:rStyle w:val="Appelnotedebasdep"/>
        </w:rPr>
        <w:footnoteReference w:id="3"/>
      </w:r>
      <w:r w:rsidRPr="00EA2C19">
        <w:t>,</w:t>
      </w:r>
    </w:p>
    <w:p w:rsidR="00D758AA" w:rsidRPr="00EA2C19" w:rsidRDefault="00FE488E" w:rsidP="00EA2C19">
      <w:pPr>
        <w:pStyle w:val="SingleTxtG"/>
        <w:ind w:firstLine="567"/>
      </w:pPr>
      <w:r w:rsidRPr="00EA2C19">
        <w:t>1.</w:t>
      </w:r>
      <w:r w:rsidRPr="00EA2C19">
        <w:tab/>
      </w:r>
      <w:r w:rsidRPr="00EA2C19">
        <w:rPr>
          <w:i/>
        </w:rPr>
        <w:t xml:space="preserve">Décide </w:t>
      </w:r>
      <w:r w:rsidRPr="00EA2C19">
        <w:t>de nommer pour trois ans un rapporteur spécial</w:t>
      </w:r>
      <w:r w:rsidRPr="00EA2C19">
        <w:t xml:space="preserve"> sur l’élimination de la discrimination à l’égard des personnes touchées par la lèpre et des membres de leur famille</w:t>
      </w:r>
      <w:r w:rsidRPr="00EA2C19">
        <w:t>,</w:t>
      </w:r>
      <w:r w:rsidRPr="00EA2C19">
        <w:t xml:space="preserve"> qui aura</w:t>
      </w:r>
      <w:r w:rsidRPr="00EA2C19">
        <w:t xml:space="preserve"> </w:t>
      </w:r>
      <w:r w:rsidRPr="00EA2C19">
        <w:t>pour mandat</w:t>
      </w:r>
      <w:r w:rsidRPr="00EA2C19">
        <w:t> :</w:t>
      </w:r>
    </w:p>
    <w:p w:rsidR="00D758AA" w:rsidRPr="00EA2C19" w:rsidRDefault="00FE488E" w:rsidP="00EA2C19">
      <w:pPr>
        <w:pStyle w:val="SingleTxtG"/>
        <w:ind w:firstLine="567"/>
      </w:pPr>
      <w:r w:rsidRPr="00EA2C19">
        <w:rPr>
          <w:i/>
        </w:rPr>
        <w:t>a</w:t>
      </w:r>
      <w:r w:rsidRPr="00EA2C19">
        <w:t>)</w:t>
      </w:r>
      <w:r w:rsidRPr="00EA2C19">
        <w:tab/>
        <w:t xml:space="preserve">De suivre les progrès réalisés et les mesures prises par les États </w:t>
      </w:r>
      <w:r w:rsidRPr="00EA2C19">
        <w:t xml:space="preserve">en vue </w:t>
      </w:r>
      <w:r w:rsidRPr="00EA2C19">
        <w:t>d’appliquer comme il se doit les</w:t>
      </w:r>
      <w:r w:rsidRPr="00EA2C19">
        <w:t xml:space="preserve"> principes et directives pour l’élimination de la discrimination à l’</w:t>
      </w:r>
      <w:r w:rsidRPr="00EA2C19">
        <w:t>encontre</w:t>
      </w:r>
      <w:r w:rsidRPr="00EA2C19">
        <w:t xml:space="preserve"> des personnes touchées par la lèpre et des membres de leur famille</w:t>
      </w:r>
      <w:r w:rsidRPr="00EA2C19">
        <w:rPr>
          <w:vertAlign w:val="superscript"/>
        </w:rPr>
        <w:t>1</w:t>
      </w:r>
      <w:r w:rsidRPr="00EA2C19">
        <w:t xml:space="preserve"> </w:t>
      </w:r>
      <w:r w:rsidRPr="00EA2C19">
        <w:t>et ainsi</w:t>
      </w:r>
      <w:r w:rsidRPr="00EA2C19">
        <w:t xml:space="preserve"> </w:t>
      </w:r>
      <w:r w:rsidRPr="00EA2C19">
        <w:t xml:space="preserve">de promouvoir la réalisation des droits de l’homme des personnes touchées par la lèpre et des membres de leur famille dans toutes les régions du monde, </w:t>
      </w:r>
      <w:r w:rsidRPr="00EA2C19">
        <w:t>d’en rendre compte</w:t>
      </w:r>
      <w:r w:rsidRPr="00EA2C19">
        <w:t xml:space="preserve"> et </w:t>
      </w:r>
      <w:r w:rsidRPr="00EA2C19">
        <w:t>de lui faire</w:t>
      </w:r>
      <w:r w:rsidRPr="00EA2C19">
        <w:t xml:space="preserve"> des recommandations à ce sujet</w:t>
      </w:r>
      <w:r w:rsidRPr="00EA2C19">
        <w:t> ;</w:t>
      </w:r>
    </w:p>
    <w:p w:rsidR="00D758AA" w:rsidRPr="00EA2C19" w:rsidRDefault="00FE488E" w:rsidP="00EA2C19">
      <w:pPr>
        <w:pStyle w:val="SingleTxtG"/>
        <w:ind w:firstLine="567"/>
      </w:pPr>
      <w:r w:rsidRPr="00EA2C19">
        <w:rPr>
          <w:i/>
        </w:rPr>
        <w:t>b</w:t>
      </w:r>
      <w:r w:rsidRPr="00EA2C19">
        <w:t>)</w:t>
      </w:r>
      <w:r w:rsidRPr="00EA2C19">
        <w:tab/>
        <w:t>D’enga</w:t>
      </w:r>
      <w:r w:rsidRPr="00EA2C19">
        <w:t>ger un dialogue et de tenir des consultations avec les États et les autres acteurs concernés, notamment les organismes, institutions spécialisées</w:t>
      </w:r>
      <w:r w:rsidRPr="00EA2C19">
        <w:t xml:space="preserve"> et</w:t>
      </w:r>
      <w:r w:rsidRPr="00EA2C19">
        <w:t xml:space="preserve"> fonds et programmes des Nations Unies, en particulier l’Organisation mondiale de la Santé, ainsi que les</w:t>
      </w:r>
      <w:r w:rsidRPr="00EA2C19">
        <w:t xml:space="preserve"> organisations intergouvernementales, les mécanismes régionaux des droits de l’homme, les institutions nationales des droits de l’homme et les organisations non gouvernementales</w:t>
      </w:r>
      <w:r w:rsidRPr="00EA2C19">
        <w:t>,</w:t>
      </w:r>
      <w:r w:rsidRPr="00EA2C19">
        <w:t xml:space="preserve"> afin de recenser, d’échanger et de promouvoir les bonnes pratiques se rapportant à la réalisation des droits de l’homme des personnes touchées par la lèpre et des membres de leur famille et à la participation de ces personnes à la société en tant que memb</w:t>
      </w:r>
      <w:r w:rsidRPr="00EA2C19">
        <w:t>res à part entière, dans le but de parvenir à un monde exempt de lèpre</w:t>
      </w:r>
      <w:r w:rsidRPr="00EA2C19">
        <w:t> ;</w:t>
      </w:r>
    </w:p>
    <w:p w:rsidR="00D758AA" w:rsidRPr="00EA2C19" w:rsidRDefault="00FE488E" w:rsidP="00EA2C19">
      <w:pPr>
        <w:pStyle w:val="SingleTxtG"/>
        <w:ind w:firstLine="567"/>
      </w:pPr>
      <w:r w:rsidRPr="00EA2C19">
        <w:rPr>
          <w:i/>
        </w:rPr>
        <w:t>c</w:t>
      </w:r>
      <w:r w:rsidRPr="00EA2C19">
        <w:t>)</w:t>
      </w:r>
      <w:r w:rsidRPr="00EA2C19">
        <w:tab/>
        <w:t>De mener des activités de sensibilisation aux droits des personnes touchées par la lèpre et des membres de leur famille et de lutter contre la stigmatisation, les préjugés</w:t>
      </w:r>
      <w:r w:rsidRPr="00EA2C19">
        <w:t>,</w:t>
      </w:r>
      <w:r w:rsidRPr="00EA2C19">
        <w:t xml:space="preserve"> et les </w:t>
      </w:r>
      <w:r w:rsidRPr="00EA2C19">
        <w:t xml:space="preserve">croyances et </w:t>
      </w:r>
      <w:r w:rsidRPr="00EA2C19">
        <w:t xml:space="preserve">pratiques traditionnelles </w:t>
      </w:r>
      <w:r w:rsidRPr="00EA2C19">
        <w:t xml:space="preserve">préjudiciables qui empêchent ces personnes d’exercer leurs droits et leurs libertés fondamentales et de </w:t>
      </w:r>
      <w:r w:rsidRPr="00EA2C19">
        <w:t>participer</w:t>
      </w:r>
      <w:r w:rsidRPr="00EA2C19">
        <w:t xml:space="preserve"> à la société dans des conditions d’égali</w:t>
      </w:r>
      <w:r w:rsidRPr="00EA2C19">
        <w:t>té avec les autres ;</w:t>
      </w:r>
    </w:p>
    <w:p w:rsidR="00D758AA" w:rsidRPr="00EA2C19" w:rsidRDefault="00FE488E" w:rsidP="00EA2C19">
      <w:pPr>
        <w:pStyle w:val="SingleTxtG"/>
        <w:ind w:firstLine="567"/>
      </w:pPr>
      <w:r w:rsidRPr="00EA2C19">
        <w:rPr>
          <w:i/>
        </w:rPr>
        <w:t>d</w:t>
      </w:r>
      <w:r w:rsidRPr="00EA2C19">
        <w:t>)</w:t>
      </w:r>
      <w:r w:rsidRPr="00EA2C19">
        <w:tab/>
        <w:t xml:space="preserve">De </w:t>
      </w:r>
      <w:r w:rsidRPr="00EA2C19">
        <w:t xml:space="preserve">lui </w:t>
      </w:r>
      <w:r w:rsidRPr="00EA2C19">
        <w:t xml:space="preserve">faire </w:t>
      </w:r>
      <w:r w:rsidRPr="00EA2C19">
        <w:t>rapport chaque année</w:t>
      </w:r>
      <w:r w:rsidRPr="00EA2C19">
        <w:t>, à compter de sa trente-huitième session ;</w:t>
      </w:r>
    </w:p>
    <w:p w:rsidR="00D758AA" w:rsidRPr="00EA2C19" w:rsidRDefault="00FE488E" w:rsidP="00EA2C19">
      <w:pPr>
        <w:pStyle w:val="SingleTxtG"/>
        <w:ind w:firstLine="567"/>
      </w:pPr>
      <w:r w:rsidRPr="00EA2C19">
        <w:lastRenderedPageBreak/>
        <w:t>2.</w:t>
      </w:r>
      <w:r w:rsidRPr="00EA2C19">
        <w:tab/>
      </w:r>
      <w:r w:rsidRPr="00EA2C19">
        <w:rPr>
          <w:i/>
        </w:rPr>
        <w:t>Demande</w:t>
      </w:r>
      <w:r w:rsidRPr="00EA2C19">
        <w:t xml:space="preserve"> à tous les États de coopérer avec le </w:t>
      </w:r>
      <w:r w:rsidRPr="00EA2C19">
        <w:t>r</w:t>
      </w:r>
      <w:r w:rsidRPr="00EA2C19">
        <w:t xml:space="preserve">apporteur spécial </w:t>
      </w:r>
      <w:r w:rsidRPr="00EA2C19">
        <w:t>aux fins de l’exécution de son mandat</w:t>
      </w:r>
      <w:r w:rsidRPr="00EA2C19">
        <w:t>, notamment en lui fou</w:t>
      </w:r>
      <w:r w:rsidRPr="00EA2C19">
        <w:t xml:space="preserve">rnissant tous les renseignements demandés, d’envisager sérieusement de répondre favorablement </w:t>
      </w:r>
      <w:r w:rsidRPr="00EA2C19">
        <w:t>à ses</w:t>
      </w:r>
      <w:r w:rsidRPr="00EA2C19">
        <w:t xml:space="preserve"> demandes de visite </w:t>
      </w:r>
      <w:r w:rsidRPr="00EA2C19">
        <w:t xml:space="preserve">et d’envisager de mettre en œuvre les recommandations formulées </w:t>
      </w:r>
      <w:r w:rsidRPr="00EA2C19">
        <w:t>dans ses rapports</w:t>
      </w:r>
      <w:r w:rsidRPr="00EA2C19">
        <w:t> ;</w:t>
      </w:r>
    </w:p>
    <w:p w:rsidR="00D758AA" w:rsidRPr="00EA2C19" w:rsidRDefault="00FE488E" w:rsidP="00EA2C19">
      <w:pPr>
        <w:pStyle w:val="SingleTxtG"/>
        <w:ind w:firstLine="567"/>
      </w:pPr>
      <w:r w:rsidRPr="00EA2C19">
        <w:t>3.</w:t>
      </w:r>
      <w:r w:rsidRPr="00EA2C19">
        <w:tab/>
      </w:r>
      <w:r w:rsidRPr="00EA2C19">
        <w:rPr>
          <w:i/>
        </w:rPr>
        <w:t>En</w:t>
      </w:r>
      <w:r w:rsidRPr="00EA2C19">
        <w:rPr>
          <w:i/>
        </w:rPr>
        <w:t>gage</w:t>
      </w:r>
      <w:r w:rsidRPr="00EA2C19">
        <w:rPr>
          <w:i/>
        </w:rPr>
        <w:t xml:space="preserve"> </w:t>
      </w:r>
      <w:r w:rsidRPr="00EA2C19">
        <w:t>toutes les parties prenantes concernées, notamment les organismes, institutions spécialisées, programmes et fonds des Nations Unies, les mécanismes régionaux des droits de l’homme, les institutions nationales des droits de l’homme et le</w:t>
      </w:r>
      <w:r w:rsidRPr="00EA2C19">
        <w:t xml:space="preserve">s organisations non gouvernementales, à coopérer pleinement avec le </w:t>
      </w:r>
      <w:r w:rsidRPr="00EA2C19">
        <w:t>r</w:t>
      </w:r>
      <w:r w:rsidRPr="00EA2C19">
        <w:t>apporteur spécial pour lui permett</w:t>
      </w:r>
      <w:r w:rsidRPr="00EA2C19">
        <w:t>re de s’acquitter de son mandat ;</w:t>
      </w:r>
    </w:p>
    <w:p w:rsidR="00D758AA" w:rsidRPr="00EA2C19" w:rsidRDefault="00FE488E" w:rsidP="00EA2C19">
      <w:pPr>
        <w:pStyle w:val="SingleTxtG"/>
        <w:ind w:firstLine="567"/>
      </w:pPr>
      <w:r w:rsidRPr="00EA2C19">
        <w:t>4.</w:t>
      </w:r>
      <w:r w:rsidRPr="00EA2C19">
        <w:tab/>
      </w:r>
      <w:r w:rsidRPr="00EA2C19">
        <w:rPr>
          <w:i/>
        </w:rPr>
        <w:t>Prie</w:t>
      </w:r>
      <w:r w:rsidRPr="00EA2C19">
        <w:t xml:space="preserve"> le Secrétaire général et le Haut-Commissaire des Nations Unies aux droits de l’homme de fournir au </w:t>
      </w:r>
      <w:r w:rsidRPr="00EA2C19">
        <w:t>r</w:t>
      </w:r>
      <w:r w:rsidRPr="00EA2C19">
        <w:t xml:space="preserve">apporteur spécial toutes les ressources humaines, techniques et financières </w:t>
      </w:r>
      <w:r w:rsidRPr="00EA2C19">
        <w:t>dont il a besoin pour</w:t>
      </w:r>
      <w:r w:rsidRPr="00EA2C19">
        <w:t xml:space="preserve"> s’acqui</w:t>
      </w:r>
      <w:r w:rsidRPr="00EA2C19">
        <w:t>tter efficacement de son mandat ;</w:t>
      </w:r>
    </w:p>
    <w:p w:rsidR="00D758AA" w:rsidRPr="00EA2C19" w:rsidRDefault="00FE488E" w:rsidP="00EA2C19">
      <w:pPr>
        <w:pStyle w:val="SingleTxtG"/>
        <w:ind w:firstLine="567"/>
      </w:pPr>
      <w:r w:rsidRPr="00EA2C19">
        <w:t>5.</w:t>
      </w:r>
      <w:r w:rsidRPr="00EA2C19">
        <w:tab/>
      </w:r>
      <w:r w:rsidRPr="00EA2C19">
        <w:rPr>
          <w:i/>
        </w:rPr>
        <w:t>En</w:t>
      </w:r>
      <w:r w:rsidRPr="00EA2C19">
        <w:rPr>
          <w:i/>
        </w:rPr>
        <w:t>gage</w:t>
      </w:r>
      <w:r w:rsidRPr="00EA2C19">
        <w:t xml:space="preserve"> le Haut-Commissaire et le </w:t>
      </w:r>
      <w:r w:rsidRPr="00EA2C19">
        <w:t>r</w:t>
      </w:r>
      <w:r w:rsidRPr="00EA2C19">
        <w:t>apporteur spécial</w:t>
      </w:r>
      <w:r w:rsidRPr="00EA2C19">
        <w:t xml:space="preserve"> à</w:t>
      </w:r>
      <w:r w:rsidR="00165C61">
        <w:t xml:space="preserve"> </w:t>
      </w:r>
      <w:r w:rsidRPr="00EA2C19">
        <w:t>travailler en</w:t>
      </w:r>
      <w:r w:rsidRPr="00EA2C19">
        <w:t xml:space="preserve"> collabor</w:t>
      </w:r>
      <w:r w:rsidRPr="00EA2C19">
        <w:t xml:space="preserve">ation </w:t>
      </w:r>
      <w:r w:rsidRPr="00EA2C19">
        <w:t xml:space="preserve">avec les États et les organisations internationales compétentes, </w:t>
      </w:r>
      <w:r w:rsidRPr="00EA2C19">
        <w:t xml:space="preserve">notamment </w:t>
      </w:r>
      <w:r w:rsidRPr="00EA2C19">
        <w:t>l’Organisation mondiale de la Santé, ainsi qu</w:t>
      </w:r>
      <w:r w:rsidRPr="00EA2C19">
        <w:t>’avec</w:t>
      </w:r>
      <w:r w:rsidRPr="00EA2C19">
        <w:t xml:space="preserve"> les organisations non gouvernementales</w:t>
      </w:r>
      <w:r w:rsidRPr="00EA2C19">
        <w:t xml:space="preserve"> concernées</w:t>
      </w:r>
      <w:r w:rsidRPr="00EA2C19">
        <w:t xml:space="preserve">, </w:t>
      </w:r>
      <w:r w:rsidRPr="00EA2C19">
        <w:t xml:space="preserve">pour </w:t>
      </w:r>
      <w:r w:rsidRPr="00EA2C19">
        <w:t>organiser</w:t>
      </w:r>
      <w:r w:rsidRPr="00EA2C19">
        <w:t xml:space="preserve"> de</w:t>
      </w:r>
      <w:r w:rsidRPr="00EA2C19">
        <w:t>s</w:t>
      </w:r>
      <w:r w:rsidRPr="00EA2C19">
        <w:t xml:space="preserve"> séminaires sur la discrimination liée à la lèpre</w:t>
      </w:r>
      <w:r w:rsidRPr="00EA2C19">
        <w:t xml:space="preserve"> aux dates et lieux qui conviendront, afin de diffuser largement les principes et directives et de </w:t>
      </w:r>
      <w:r w:rsidRPr="00EA2C19">
        <w:t xml:space="preserve">les faire </w:t>
      </w:r>
      <w:r w:rsidRPr="00EA2C19">
        <w:t xml:space="preserve">mieux </w:t>
      </w:r>
      <w:r w:rsidRPr="00EA2C19">
        <w:t>comprendre aux États et à toutes les autres parties concernées, en veillant à garanti</w:t>
      </w:r>
      <w:r w:rsidRPr="00EA2C19">
        <w:t>r une participation importante des personnes touchées par la lèpre ;</w:t>
      </w:r>
    </w:p>
    <w:p w:rsidR="00D758AA" w:rsidRPr="00EA2C19" w:rsidRDefault="00FE488E" w:rsidP="00EA2C19">
      <w:pPr>
        <w:pStyle w:val="SingleTxtG"/>
        <w:ind w:firstLine="567"/>
      </w:pPr>
      <w:r w:rsidRPr="00EA2C19">
        <w:t>6.</w:t>
      </w:r>
      <w:r w:rsidRPr="00EA2C19">
        <w:tab/>
      </w:r>
      <w:r w:rsidRPr="00EA2C19">
        <w:rPr>
          <w:i/>
        </w:rPr>
        <w:t>Engage</w:t>
      </w:r>
      <w:r w:rsidRPr="00EA2C19">
        <w:t xml:space="preserve"> </w:t>
      </w:r>
      <w:r w:rsidRPr="00EA2C19">
        <w:t>les États et toutes les parties prenantes concernées, notamment les organismes, programmes et fonds des Nations Unies, les institutions spécialisées comme l’Organisati</w:t>
      </w:r>
      <w:r w:rsidRPr="00EA2C19">
        <w:t xml:space="preserve">on mondiale de la Santé, les titulaires de mandat au titre des procédures spéciales, les mécanismes régionaux des droits de l’homme, les institutions nationales des droits de l’homme et les organisations non gouvernementales, à participer activement </w:t>
      </w:r>
      <w:r w:rsidRPr="00EA2C19">
        <w:t>a</w:t>
      </w:r>
      <w:r w:rsidRPr="00EA2C19">
        <w:t>ux</w:t>
      </w:r>
      <w:r w:rsidRPr="00EA2C19">
        <w:t xml:space="preserve"> séminaires</w:t>
      </w:r>
      <w:r w:rsidRPr="00EA2C19">
        <w:t xml:space="preserve"> qui seront organisés</w:t>
      </w:r>
      <w:r w:rsidRPr="00EA2C19">
        <w:t> ;</w:t>
      </w:r>
    </w:p>
    <w:p w:rsidR="00D758AA" w:rsidRPr="00EA2C19" w:rsidRDefault="00FE488E" w:rsidP="00EA2C19">
      <w:pPr>
        <w:pStyle w:val="SingleTxtG"/>
        <w:ind w:firstLine="567"/>
      </w:pPr>
      <w:r w:rsidRPr="00EA2C19">
        <w:t>7.</w:t>
      </w:r>
      <w:r w:rsidRPr="00EA2C19">
        <w:tab/>
      </w:r>
      <w:r w:rsidRPr="00EA2C19">
        <w:rPr>
          <w:i/>
        </w:rPr>
        <w:t>Décide</w:t>
      </w:r>
      <w:r w:rsidRPr="00EA2C19">
        <w:t xml:space="preserve"> de rester saisi de la question.</w:t>
      </w:r>
    </w:p>
    <w:p w:rsidR="00D758AA" w:rsidRPr="00EA2C19" w:rsidRDefault="00FE488E" w:rsidP="00EA2C19">
      <w:pPr>
        <w:pStyle w:val="SingleTxtG"/>
        <w:kinsoku/>
        <w:overflowPunct/>
        <w:autoSpaceDE/>
        <w:autoSpaceDN/>
        <w:adjustRightInd/>
        <w:snapToGrid/>
        <w:ind w:firstLine="567"/>
        <w:jc w:val="right"/>
        <w:rPr>
          <w:i/>
        </w:rPr>
      </w:pPr>
      <w:r w:rsidRPr="00EA2C19">
        <w:rPr>
          <w:i/>
        </w:rPr>
        <w:t>34</w:t>
      </w:r>
      <w:r w:rsidR="00EA2C19" w:rsidRPr="00EA2C19">
        <w:rPr>
          <w:i/>
          <w:vertAlign w:val="superscript"/>
        </w:rPr>
        <w:t>e</w:t>
      </w:r>
      <w:r w:rsidR="00EA2C19">
        <w:rPr>
          <w:i/>
        </w:rPr>
        <w:t> </w:t>
      </w:r>
      <w:r w:rsidRPr="00EA2C19">
        <w:rPr>
          <w:i/>
        </w:rPr>
        <w:t>séance</w:t>
      </w:r>
      <w:r w:rsidR="00165C61">
        <w:rPr>
          <w:i/>
        </w:rPr>
        <w:t xml:space="preserve"> </w:t>
      </w:r>
      <w:r w:rsidR="00EA2C19">
        <w:rPr>
          <w:i/>
        </w:rPr>
        <w:br/>
      </w:r>
      <w:r w:rsidRPr="00EA2C19">
        <w:rPr>
          <w:i/>
        </w:rPr>
        <w:t>22</w:t>
      </w:r>
      <w:r w:rsidR="00165C61">
        <w:rPr>
          <w:i/>
        </w:rPr>
        <w:t> </w:t>
      </w:r>
      <w:r w:rsidRPr="00EA2C19">
        <w:rPr>
          <w:i/>
        </w:rPr>
        <w:t>juin 2017</w:t>
      </w:r>
    </w:p>
    <w:p w:rsidR="00EA2C19" w:rsidRDefault="00FE488E" w:rsidP="00EA2C19">
      <w:pPr>
        <w:pStyle w:val="SingleTxtG"/>
        <w:kinsoku/>
        <w:overflowPunct/>
        <w:autoSpaceDE/>
        <w:autoSpaceDN/>
        <w:adjustRightInd/>
        <w:snapToGrid/>
        <w:jc w:val="left"/>
      </w:pPr>
      <w:r w:rsidRPr="00EA2C19">
        <w:t>[Adoptée sans vote]</w:t>
      </w:r>
    </w:p>
    <w:p w:rsidR="00EA2C19" w:rsidRPr="00EA2C19" w:rsidRDefault="00EA2C19" w:rsidP="00EA2C19">
      <w:pPr>
        <w:pStyle w:val="SingleTxtG"/>
        <w:spacing w:before="240" w:after="0"/>
        <w:jc w:val="center"/>
        <w:rPr>
          <w:u w:val="single"/>
        </w:rPr>
      </w:pPr>
      <w:r>
        <w:rPr>
          <w:u w:val="single"/>
        </w:rPr>
        <w:tab/>
      </w:r>
      <w:r>
        <w:rPr>
          <w:u w:val="single"/>
        </w:rPr>
        <w:tab/>
      </w:r>
      <w:r>
        <w:rPr>
          <w:u w:val="single"/>
        </w:rPr>
        <w:tab/>
      </w:r>
    </w:p>
    <w:sectPr w:rsidR="00EA2C19" w:rsidRPr="00EA2C19" w:rsidSect="005C01D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360" w:rsidRPr="00EF7F30" w:rsidRDefault="009E3360" w:rsidP="00EF7F30">
      <w:pPr>
        <w:pStyle w:val="Pieddepage"/>
      </w:pPr>
    </w:p>
  </w:endnote>
  <w:endnote w:type="continuationSeparator" w:id="0">
    <w:p w:rsidR="009E3360" w:rsidRPr="00EF7F30" w:rsidRDefault="009E3360" w:rsidP="00EF7F30">
      <w:pPr>
        <w:pStyle w:val="Pieddepage"/>
      </w:pPr>
    </w:p>
  </w:endnote>
  <w:endnote w:type="continuationNotice" w:id="1">
    <w:p w:rsidR="009E3360" w:rsidRDefault="009E33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1D6" w:rsidRPr="005C01D6" w:rsidRDefault="005C01D6" w:rsidP="005C01D6">
    <w:pPr>
      <w:pStyle w:val="Pieddepage"/>
      <w:tabs>
        <w:tab w:val="right" w:pos="9638"/>
      </w:tabs>
    </w:pPr>
    <w:r w:rsidRPr="005C01D6">
      <w:rPr>
        <w:b/>
        <w:sz w:val="18"/>
      </w:rPr>
      <w:fldChar w:fldCharType="begin"/>
    </w:r>
    <w:r w:rsidRPr="005C01D6">
      <w:rPr>
        <w:b/>
        <w:sz w:val="18"/>
      </w:rPr>
      <w:instrText xml:space="preserve"> PAGE  \* MERGEFORMAT </w:instrText>
    </w:r>
    <w:r w:rsidRPr="005C01D6">
      <w:rPr>
        <w:b/>
        <w:sz w:val="18"/>
      </w:rPr>
      <w:fldChar w:fldCharType="separate"/>
    </w:r>
    <w:r w:rsidR="00FE488E">
      <w:rPr>
        <w:b/>
        <w:noProof/>
        <w:sz w:val="18"/>
      </w:rPr>
      <w:t>2</w:t>
    </w:r>
    <w:r w:rsidRPr="005C01D6">
      <w:rPr>
        <w:b/>
        <w:sz w:val="18"/>
      </w:rPr>
      <w:fldChar w:fldCharType="end"/>
    </w:r>
    <w:r>
      <w:rPr>
        <w:b/>
        <w:sz w:val="18"/>
      </w:rPr>
      <w:tab/>
    </w:r>
    <w:r>
      <w:t>GE.17-11417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1D6" w:rsidRPr="005C01D6" w:rsidRDefault="005C01D6" w:rsidP="005C01D6">
    <w:pPr>
      <w:pStyle w:val="Pieddepage"/>
      <w:tabs>
        <w:tab w:val="right" w:pos="9638"/>
      </w:tabs>
      <w:rPr>
        <w:b/>
        <w:sz w:val="18"/>
      </w:rPr>
    </w:pPr>
    <w:r>
      <w:t>GE.17-11417</w:t>
    </w:r>
    <w:r>
      <w:tab/>
    </w:r>
    <w:r w:rsidRPr="005C01D6">
      <w:rPr>
        <w:b/>
        <w:sz w:val="18"/>
      </w:rPr>
      <w:fldChar w:fldCharType="begin"/>
    </w:r>
    <w:r w:rsidRPr="005C01D6">
      <w:rPr>
        <w:b/>
        <w:sz w:val="18"/>
      </w:rPr>
      <w:instrText xml:space="preserve"> PAGE  \* MERGEFORMAT </w:instrText>
    </w:r>
    <w:r w:rsidRPr="005C01D6">
      <w:rPr>
        <w:b/>
        <w:sz w:val="18"/>
      </w:rPr>
      <w:fldChar w:fldCharType="separate"/>
    </w:r>
    <w:r w:rsidR="00FE488E">
      <w:rPr>
        <w:b/>
        <w:noProof/>
        <w:sz w:val="18"/>
      </w:rPr>
      <w:t>3</w:t>
    </w:r>
    <w:r w:rsidRPr="005C01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5C01D6" w:rsidRDefault="005C01D6" w:rsidP="005C01D6">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17-11417  (F)</w:t>
    </w:r>
    <w:r w:rsidR="00EA2C19">
      <w:rPr>
        <w:sz w:val="20"/>
      </w:rPr>
      <w:t xml:space="preserve">    170717    190717</w:t>
    </w:r>
    <w:r>
      <w:rPr>
        <w:sz w:val="20"/>
      </w:rPr>
      <w:br/>
    </w:r>
    <w:r w:rsidRPr="005C01D6">
      <w:rPr>
        <w:rFonts w:ascii="C39T30Lfz" w:hAnsi="C39T30Lfz"/>
        <w:sz w:val="56"/>
      </w:rPr>
      <w:t></w:t>
    </w:r>
    <w:r w:rsidRPr="005C01D6">
      <w:rPr>
        <w:rFonts w:ascii="C39T30Lfz" w:hAnsi="C39T30Lfz"/>
        <w:sz w:val="56"/>
      </w:rPr>
      <w:t></w:t>
    </w:r>
    <w:r w:rsidRPr="005C01D6">
      <w:rPr>
        <w:rFonts w:ascii="C39T30Lfz" w:hAnsi="C39T30Lfz"/>
        <w:sz w:val="56"/>
      </w:rPr>
      <w:t></w:t>
    </w:r>
    <w:r w:rsidRPr="005C01D6">
      <w:rPr>
        <w:rFonts w:ascii="C39T30Lfz" w:hAnsi="C39T30Lfz"/>
        <w:sz w:val="56"/>
      </w:rPr>
      <w:t></w:t>
    </w:r>
    <w:r w:rsidRPr="005C01D6">
      <w:rPr>
        <w:rFonts w:ascii="C39T30Lfz" w:hAnsi="C39T30Lfz"/>
        <w:sz w:val="56"/>
      </w:rPr>
      <w:t></w:t>
    </w:r>
    <w:r w:rsidRPr="005C01D6">
      <w:rPr>
        <w:rFonts w:ascii="C39T30Lfz" w:hAnsi="C39T30Lfz"/>
        <w:sz w:val="56"/>
      </w:rPr>
      <w:t></w:t>
    </w:r>
    <w:r w:rsidRPr="005C01D6">
      <w:rPr>
        <w:rFonts w:ascii="C39T30Lfz" w:hAnsi="C39T30Lfz"/>
        <w:sz w:val="56"/>
      </w:rPr>
      <w:t></w:t>
    </w:r>
    <w:r w:rsidRPr="005C01D6">
      <w:rPr>
        <w:rFonts w:ascii="C39T30Lfz" w:hAnsi="C39T30Lfz"/>
        <w:sz w:val="56"/>
      </w:rPr>
      <w:t></w:t>
    </w:r>
    <w:r w:rsidRPr="005C01D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360" w:rsidRPr="00EF7F30" w:rsidRDefault="009E336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9E3360" w:rsidRPr="00EF7F30" w:rsidRDefault="009E3360" w:rsidP="000E5ADA">
      <w:pPr>
        <w:pStyle w:val="Pieddepage"/>
        <w:tabs>
          <w:tab w:val="right" w:pos="2155"/>
        </w:tabs>
        <w:spacing w:after="80" w:line="240" w:lineRule="atLeast"/>
        <w:ind w:left="680"/>
      </w:pPr>
      <w:r w:rsidRPr="00EF7F30">
        <w:rPr>
          <w:u w:val="single"/>
        </w:rPr>
        <w:tab/>
      </w:r>
    </w:p>
  </w:footnote>
  <w:footnote w:type="continuationNotice" w:id="1">
    <w:p w:rsidR="009E3360" w:rsidRPr="000F2457" w:rsidRDefault="009E3360">
      <w:pPr>
        <w:spacing w:line="240" w:lineRule="auto"/>
        <w:rPr>
          <w:sz w:val="2"/>
          <w:szCs w:val="2"/>
        </w:rPr>
      </w:pPr>
    </w:p>
  </w:footnote>
  <w:footnote w:id="2">
    <w:p w:rsidR="00EA2C19" w:rsidRPr="00165C61" w:rsidRDefault="00EA2C19">
      <w:pPr>
        <w:pStyle w:val="Notedebasdepage"/>
      </w:pPr>
      <w:r w:rsidRPr="00165C61">
        <w:tab/>
      </w:r>
      <w:r w:rsidRPr="00165C61">
        <w:rPr>
          <w:rStyle w:val="Appelnotedebasdep"/>
        </w:rPr>
        <w:footnoteRef/>
      </w:r>
      <w:r w:rsidRPr="00165C61">
        <w:tab/>
      </w:r>
      <w:hyperlink r:id="rId1" w:history="1">
        <w:r w:rsidRPr="00165C61">
          <w:t>A/HRC/15/30</w:t>
        </w:r>
      </w:hyperlink>
      <w:r w:rsidRPr="00165C61">
        <w:t>, annexe.</w:t>
      </w:r>
    </w:p>
  </w:footnote>
  <w:footnote w:id="3">
    <w:p w:rsidR="00EA2C19" w:rsidRPr="00165C61" w:rsidRDefault="00EA2C19">
      <w:pPr>
        <w:pStyle w:val="Notedebasdepage"/>
      </w:pPr>
      <w:r w:rsidRPr="00165C61">
        <w:tab/>
      </w:r>
      <w:r w:rsidRPr="00165C61">
        <w:rPr>
          <w:rStyle w:val="Appelnotedebasdep"/>
        </w:rPr>
        <w:footnoteRef/>
      </w:r>
      <w:r w:rsidRPr="00165C61">
        <w:tab/>
      </w:r>
      <w:r w:rsidRPr="00165C61">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1D6" w:rsidRPr="005C01D6" w:rsidRDefault="005C01D6">
    <w:pPr>
      <w:pStyle w:val="En-tte"/>
    </w:pPr>
    <w:fldSimple w:instr=" TITLE  \* MERGEFORMAT ">
      <w:r w:rsidR="00FE488E">
        <w:t>A/HRC/RES/35/9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1D6" w:rsidRPr="005C01D6" w:rsidRDefault="005C01D6" w:rsidP="005C01D6">
    <w:pPr>
      <w:pStyle w:val="En-tte"/>
      <w:jc w:val="right"/>
    </w:pPr>
    <w:fldSimple w:instr=" TITLE  \* MERGEFORMAT ">
      <w:r w:rsidR="00FE488E">
        <w:t>A/HRC/RES/35/9</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360"/>
    <w:rsid w:val="00023842"/>
    <w:rsid w:val="0007796D"/>
    <w:rsid w:val="000E5ADA"/>
    <w:rsid w:val="000F2457"/>
    <w:rsid w:val="00111F2F"/>
    <w:rsid w:val="00131E73"/>
    <w:rsid w:val="0014365E"/>
    <w:rsid w:val="00165C61"/>
    <w:rsid w:val="00176178"/>
    <w:rsid w:val="001A5E33"/>
    <w:rsid w:val="001F525A"/>
    <w:rsid w:val="00212168"/>
    <w:rsid w:val="00260711"/>
    <w:rsid w:val="002E0D9C"/>
    <w:rsid w:val="003547BE"/>
    <w:rsid w:val="00446FE5"/>
    <w:rsid w:val="00552797"/>
    <w:rsid w:val="00573BE5"/>
    <w:rsid w:val="00586ED3"/>
    <w:rsid w:val="00587A52"/>
    <w:rsid w:val="005B4E23"/>
    <w:rsid w:val="005C01D6"/>
    <w:rsid w:val="006111A8"/>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9E3360"/>
    <w:rsid w:val="00A12E20"/>
    <w:rsid w:val="00AC7BEB"/>
    <w:rsid w:val="00AE323C"/>
    <w:rsid w:val="00B16AAF"/>
    <w:rsid w:val="00B22A9E"/>
    <w:rsid w:val="00B24C75"/>
    <w:rsid w:val="00B528BF"/>
    <w:rsid w:val="00C02897"/>
    <w:rsid w:val="00C12613"/>
    <w:rsid w:val="00D45432"/>
    <w:rsid w:val="00DB1831"/>
    <w:rsid w:val="00DD3BFD"/>
    <w:rsid w:val="00E228A8"/>
    <w:rsid w:val="00E6618E"/>
    <w:rsid w:val="00EA2C19"/>
    <w:rsid w:val="00EF7F30"/>
    <w:rsid w:val="00F660DF"/>
    <w:rsid w:val="00F95C08"/>
    <w:rsid w:val="00FE488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5067DF"/>
  <w15:docId w15:val="{5FE7618E-F798-42E7-ACB9-3AE9EF36B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15/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B5F1C-6C03-4820-9108-8F7FA2FCB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1226</Words>
  <Characters>7359</Characters>
  <Application>Microsoft Office Word</Application>
  <DocSecurity>0</DocSecurity>
  <Lines>1051</Lines>
  <Paragraphs>451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A/HRC/RES/35/9</dc:title>
  <dc:subject/>
  <dc:creator>Pascale BEYSARD</dc:creator>
  <cp:keywords/>
  <cp:lastModifiedBy>Pascale BEYSARD</cp:lastModifiedBy>
  <cp:revision>3</cp:revision>
  <cp:lastPrinted>2017-07-19T09:45:00Z</cp:lastPrinted>
  <dcterms:created xsi:type="dcterms:W3CDTF">2017-07-19T09:45:00Z</dcterms:created>
  <dcterms:modified xsi:type="dcterms:W3CDTF">2017-07-19T09:47:00Z</dcterms:modified>
</cp:coreProperties>
</file>