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BA8" w:rsidRDefault="00EB3BA8" w:rsidP="00EB3BA8">
      <w:pPr>
        <w:spacing w:line="240" w:lineRule="auto"/>
        <w:jc w:val="left"/>
        <w:rPr>
          <w:szCs w:val="6"/>
          <w:rtl/>
        </w:rPr>
        <w:sectPr w:rsidR="00EB3BA8" w:rsidSect="00EB3B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200" w:bottom="1898" w:left="1200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  <w:rtl/>
        </w:rPr>
        <w:commentReference w:id="0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9pt;height:57.9pt;z-index:1;mso-position-horizontal-relative:page;mso-position-vertical-relative:page" o:preferrelative="f" filled="t">
            <v:imagedata r:id="rId14" o:title="4&amp;Size =1&amp;Lang = A"/>
            <w10:wrap anchorx="page" anchory="page"/>
          </v:shape>
        </w:pict>
      </w:r>
    </w:p>
    <w:p w:rsidR="00E9596C" w:rsidRDefault="00E9596C" w:rsidP="00E9596C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</w:p>
    <w:p w:rsidR="00E9596C" w:rsidRDefault="00E9596C" w:rsidP="00E9596C">
      <w:pPr>
        <w:rPr>
          <w:rFonts w:hint="cs"/>
          <w:rtl/>
        </w:rPr>
      </w:pPr>
      <w:r>
        <w:rPr>
          <w:rFonts w:hint="cs"/>
          <w:b/>
          <w:bCs/>
          <w:rtl/>
        </w:rPr>
        <w:t>الدورة</w:t>
      </w:r>
      <w:r w:rsidR="00EB1A57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الثامنة</w:t>
      </w:r>
      <w:r w:rsidR="00EB1A57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والخمسون</w:t>
      </w:r>
    </w:p>
    <w:p w:rsidR="00E9596C" w:rsidRDefault="00E9596C" w:rsidP="00E9596C">
      <w:pPr>
        <w:rPr>
          <w:rFonts w:hint="cs"/>
          <w:rtl/>
        </w:rPr>
      </w:pPr>
      <w:r>
        <w:rPr>
          <w:rFonts w:hint="cs"/>
          <w:rtl/>
        </w:rPr>
        <w:t>30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حزيران/يونيه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تموز/يوليه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2014</w:t>
      </w:r>
      <w:r w:rsidR="00EB1A57">
        <w:rPr>
          <w:rFonts w:hint="cs"/>
          <w:rtl/>
        </w:rPr>
        <w:t xml:space="preserve"> </w:t>
      </w:r>
    </w:p>
    <w:p w:rsidR="00E9596C" w:rsidRDefault="00E9596C" w:rsidP="00E9596C">
      <w:pPr>
        <w:rPr>
          <w:rFonts w:hint="cs"/>
          <w:rtl/>
        </w:rPr>
      </w:pPr>
      <w:r>
        <w:rPr>
          <w:rFonts w:hint="cs"/>
          <w:rtl/>
        </w:rPr>
        <w:t>البند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جدول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المؤقت</w:t>
      </w:r>
    </w:p>
    <w:p w:rsidR="00E9596C" w:rsidRPr="00116F0B" w:rsidRDefault="00E9596C" w:rsidP="00E9596C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5299"/>
          <w:tab w:val="left" w:pos="5962"/>
          <w:tab w:val="left" w:pos="6624"/>
          <w:tab w:val="left" w:pos="7286"/>
        </w:tabs>
        <w:ind w:right="5562"/>
        <w:rPr>
          <w:rFonts w:hint="cs"/>
          <w:rtl/>
        </w:rPr>
      </w:pPr>
      <w:r>
        <w:rPr>
          <w:rFonts w:hint="cs"/>
          <w:rtl/>
        </w:rPr>
        <w:t>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</w:p>
    <w:p w:rsidR="00E9596C" w:rsidRPr="00116F0B" w:rsidRDefault="00E9596C" w:rsidP="00E9596C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9596C" w:rsidRPr="00116F0B" w:rsidRDefault="00E9596C" w:rsidP="00E9596C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9596C" w:rsidRDefault="00E9596C" w:rsidP="00E9596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التقارير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الوكالات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المتخصصة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الداخلة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tl/>
        </w:rPr>
        <w:br/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أنشطتها</w:t>
      </w:r>
    </w:p>
    <w:p w:rsidR="00E9596C" w:rsidRPr="00116F0B" w:rsidRDefault="00E9596C" w:rsidP="00E9596C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9596C" w:rsidRP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sz w:val="10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</w:t>
      </w:r>
    </w:p>
    <w:p w:rsidR="00E9596C" w:rsidRPr="00E9596C" w:rsidRDefault="00E9596C" w:rsidP="00E9596C">
      <w:pPr>
        <w:spacing w:line="120" w:lineRule="exact"/>
        <w:rPr>
          <w:rFonts w:hint="cs"/>
          <w:sz w:val="10"/>
          <w:rtl/>
        </w:rPr>
      </w:pPr>
    </w:p>
    <w:tbl>
      <w:tblPr>
        <w:bidiVisual/>
        <w:tblW w:w="0" w:type="auto"/>
        <w:jc w:val="center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821"/>
      </w:tblGrid>
      <w:tr w:rsidR="00E9596C" w:rsidTr="00EB1A5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21" w:type="dxa"/>
            <w:tcBorders>
              <w:top w:val="single" w:sz="2" w:space="0" w:color="auto"/>
            </w:tcBorders>
            <w:shd w:val="clear" w:color="auto" w:fill="auto"/>
          </w:tcPr>
          <w:p w:rsidR="00E9596C" w:rsidRPr="00116F0B" w:rsidRDefault="00E9596C" w:rsidP="00EB1A57">
            <w:pPr>
              <w:tabs>
                <w:tab w:val="left" w:pos="240"/>
              </w:tabs>
              <w:spacing w:before="240" w:after="120"/>
              <w:jc w:val="left"/>
              <w:rPr>
                <w:rFonts w:hint="cs"/>
                <w:iCs/>
                <w:rtl/>
              </w:rPr>
            </w:pPr>
            <w:r>
              <w:rPr>
                <w:iCs/>
                <w:rtl/>
              </w:rPr>
              <w:tab/>
              <w:t>موجز</w:t>
            </w:r>
          </w:p>
        </w:tc>
      </w:tr>
      <w:tr w:rsidR="00E9596C" w:rsidTr="00EB1A5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21" w:type="dxa"/>
            <w:tcBorders>
              <w:bottom w:val="single" w:sz="2" w:space="0" w:color="auto"/>
            </w:tcBorders>
            <w:shd w:val="clear" w:color="auto" w:fill="auto"/>
          </w:tcPr>
          <w:p w:rsidR="00E9596C" w:rsidRPr="00116F0B" w:rsidRDefault="00E9596C" w:rsidP="00EB1A57">
            <w:pPr>
              <w:pStyle w:val="SingleTxt"/>
              <w:spacing w:after="360"/>
              <w:rPr>
                <w:rFonts w:hint="cs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وفقا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للمادة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22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من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اتفاقية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القضاء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على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جميع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أشكال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التمييز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ضد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المرأة،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دُعيت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الوكالات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المتخصصة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إلى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أن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تقدم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إلى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اللجنة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المعنية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بالقضاء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على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التمييز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ضد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المرأة،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في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دورتها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الثامنة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والخمسين،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تقارير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بشأن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تنفيذ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الاتفاقية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في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المجالات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التي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تندرج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ضمن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نطاق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أنشطتها.</w:t>
            </w:r>
          </w:p>
        </w:tc>
      </w:tr>
    </w:tbl>
    <w:p w:rsidR="00E9596C" w:rsidRDefault="00E9596C" w:rsidP="00E9596C">
      <w:pPr>
        <w:pStyle w:val="HCh"/>
        <w:spacing w:after="120"/>
        <w:rPr>
          <w:rFonts w:hint="cs"/>
          <w:rtl/>
        </w:rPr>
      </w:pPr>
    </w:p>
    <w:p w:rsidR="00E9596C" w:rsidRPr="00116F0B" w:rsidRDefault="00E9596C" w:rsidP="00E9596C">
      <w:pPr>
        <w:pStyle w:val="HCh"/>
        <w:spacing w:after="120"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t>المحتويات</w:t>
      </w:r>
    </w:p>
    <w:tbl>
      <w:tblPr>
        <w:bidiVisual/>
        <w:tblW w:w="98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96"/>
        <w:gridCol w:w="6566"/>
        <w:gridCol w:w="1167"/>
        <w:gridCol w:w="806"/>
      </w:tblGrid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1296" w:type="dxa"/>
            <w:shd w:val="clear" w:color="auto" w:fill="auto"/>
          </w:tcPr>
          <w:p w:rsidR="00E9596C" w:rsidRPr="00116F0B" w:rsidRDefault="00E9596C" w:rsidP="00EB1A57">
            <w:pPr>
              <w:spacing w:after="120" w:line="240" w:lineRule="auto"/>
              <w:jc w:val="right"/>
              <w:rPr>
                <w:rFonts w:hint="cs"/>
                <w:iCs/>
                <w:sz w:val="14"/>
                <w:rtl/>
              </w:rPr>
            </w:pPr>
          </w:p>
        </w:tc>
        <w:tc>
          <w:tcPr>
            <w:tcW w:w="6566" w:type="dxa"/>
            <w:shd w:val="clear" w:color="auto" w:fill="auto"/>
          </w:tcPr>
          <w:p w:rsidR="00E9596C" w:rsidRPr="00116F0B" w:rsidRDefault="00E9596C" w:rsidP="00EB1A57">
            <w:pPr>
              <w:spacing w:after="120" w:line="240" w:lineRule="auto"/>
              <w:rPr>
                <w:rFonts w:hint="cs"/>
                <w:iCs/>
                <w:sz w:val="14"/>
                <w:rtl/>
              </w:rPr>
            </w:pPr>
          </w:p>
        </w:tc>
        <w:tc>
          <w:tcPr>
            <w:tcW w:w="1166" w:type="dxa"/>
            <w:shd w:val="clear" w:color="auto" w:fill="auto"/>
          </w:tcPr>
          <w:p w:rsidR="00E9596C" w:rsidRPr="00116F0B" w:rsidRDefault="00E9596C" w:rsidP="00EB1A57">
            <w:pPr>
              <w:spacing w:after="120" w:line="240" w:lineRule="auto"/>
              <w:jc w:val="right"/>
              <w:rPr>
                <w:rFonts w:hint="cs"/>
                <w:iCs/>
                <w:sz w:val="14"/>
                <w:rtl/>
              </w:rPr>
            </w:pPr>
          </w:p>
        </w:tc>
        <w:tc>
          <w:tcPr>
            <w:tcW w:w="806" w:type="dxa"/>
            <w:shd w:val="clear" w:color="auto" w:fill="auto"/>
          </w:tcPr>
          <w:p w:rsidR="00E9596C" w:rsidRPr="00116F0B" w:rsidRDefault="00E9596C" w:rsidP="00EB1A57">
            <w:pPr>
              <w:spacing w:after="120" w:line="240" w:lineRule="auto"/>
              <w:jc w:val="right"/>
              <w:rPr>
                <w:rFonts w:hint="cs"/>
                <w:iCs/>
                <w:sz w:val="14"/>
                <w:rtl/>
              </w:rPr>
            </w:pPr>
            <w:r>
              <w:rPr>
                <w:rFonts w:hint="eastAsia"/>
                <w:iCs/>
                <w:sz w:val="14"/>
                <w:rtl/>
              </w:rPr>
              <w:t>الصفحة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5912B8" w:rsidRDefault="00E9596C" w:rsidP="00EB1A57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أولا</w:t>
            </w:r>
            <w:r w:rsidR="00EB1A57">
              <w:rPr>
                <w:rFonts w:hint="cs"/>
                <w:rtl/>
              </w:rPr>
              <w:t xml:space="preserve"> -</w:t>
            </w:r>
            <w:r w:rsidR="00EB1A57">
              <w:rPr>
                <w:rFonts w:hint="cs"/>
                <w:rtl/>
              </w:rPr>
              <w:tab/>
            </w:r>
            <w:r>
              <w:rPr>
                <w:rFonts w:hint="cs"/>
                <w:rtl/>
              </w:rPr>
              <w:t>مقدمة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Pr="00116F0B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5912B8" w:rsidRDefault="00E9596C" w:rsidP="00EB1A5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ثانيا</w:t>
            </w:r>
            <w:r w:rsidR="00EB1A57">
              <w:rPr>
                <w:rFonts w:hint="cs"/>
                <w:rtl/>
              </w:rPr>
              <w:t xml:space="preserve"> -</w:t>
            </w:r>
            <w:r w:rsidR="00EB1A57">
              <w:rPr>
                <w:rFonts w:hint="cs"/>
                <w:rtl/>
              </w:rPr>
              <w:tab/>
            </w:r>
            <w:r>
              <w:rPr>
                <w:rFonts w:hint="cs"/>
                <w:rtl/>
              </w:rPr>
              <w:t>الايضاحات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المتعلقة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بالحالة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في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فرادى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البلدان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ab/>
              <w:t>جمهورية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أفريقيا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الوسطى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جورجيا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ab/>
              <w:t>الهند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ليتوانيا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ab/>
              <w:t>موريتانيا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بيرو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4E50DF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</w:t>
            </w:r>
            <w:r w:rsidR="004E50DF">
              <w:rPr>
                <w:rFonts w:hint="cs"/>
                <w:rtl/>
              </w:rPr>
              <w:t>4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ab/>
              <w:t>سوازيلند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E9596C" w:rsidP="004E50DF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</w:t>
            </w:r>
            <w:r w:rsidR="004E50DF">
              <w:rPr>
                <w:rFonts w:hint="cs"/>
                <w:rtl/>
              </w:rPr>
              <w:t>7</w:t>
            </w:r>
          </w:p>
        </w:tc>
      </w:tr>
      <w:tr w:rsidR="00E9596C" w:rsidRPr="00116F0B" w:rsidTr="00EB1A57">
        <w:tblPrEx>
          <w:tblCellMar>
            <w:top w:w="0" w:type="dxa"/>
            <w:bottom w:w="0" w:type="dxa"/>
          </w:tblCellMar>
        </w:tblPrEx>
        <w:tc>
          <w:tcPr>
            <w:tcW w:w="9029" w:type="dxa"/>
            <w:gridSpan w:val="3"/>
            <w:shd w:val="clear" w:color="auto" w:fill="auto"/>
          </w:tcPr>
          <w:p w:rsidR="00E9596C" w:rsidRPr="003F3E36" w:rsidRDefault="00E9596C" w:rsidP="00EB1A5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الجمهورية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العربية</w:t>
            </w:r>
            <w:r w:rsidR="00EB1A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السورية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9596C" w:rsidRDefault="004E50DF" w:rsidP="00EB1A57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30</w:t>
            </w:r>
            <w:bookmarkStart w:id="1" w:name="TmpSave"/>
            <w:bookmarkEnd w:id="1"/>
          </w:p>
        </w:tc>
      </w:tr>
    </w:tbl>
    <w:p w:rsidR="00E9596C" w:rsidRDefault="00E9596C" w:rsidP="00E9596C">
      <w:pPr>
        <w:rPr>
          <w:rFonts w:hint="cs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</w:p>
    <w:p w:rsidR="00E9596C" w:rsidRDefault="00E9596C" w:rsidP="00E9596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br w:type="page"/>
      </w:r>
      <w:r>
        <w:rPr>
          <w:rFonts w:hint="cs"/>
          <w:rtl/>
        </w:rPr>
        <w:tab/>
        <w:t>أولا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مقدمة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يجري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تناول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الـ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المعتمدة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الآن،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يلي:</w:t>
      </w:r>
    </w:p>
    <w:p w:rsidR="00E9596C" w:rsidRDefault="00E9596C" w:rsidP="00E9596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right="1267" w:hanging="662"/>
        <w:rPr>
          <w:rFonts w:hint="cs"/>
        </w:rPr>
      </w:pPr>
      <w:r>
        <w:rPr>
          <w:rFonts w:hint="cs"/>
          <w:rtl/>
        </w:rPr>
        <w:tab/>
      </w:r>
      <w:r>
        <w:rPr>
          <w:rFonts w:hint="eastAsia"/>
          <w:rtl/>
        </w:rPr>
        <w:t>•</w:t>
      </w:r>
      <w:r>
        <w:rPr>
          <w:rFonts w:hint="eastAsia"/>
          <w:rtl/>
        </w:rPr>
        <w:tab/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الأجور،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1951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عضوا؛</w:t>
      </w:r>
    </w:p>
    <w:p w:rsidR="00E9596C" w:rsidRDefault="00E9596C" w:rsidP="00E9596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right="1267" w:hanging="662"/>
        <w:rPr>
          <w:rFonts w:hint="cs"/>
        </w:rPr>
      </w:pPr>
      <w:r>
        <w:rPr>
          <w:rFonts w:hint="cs"/>
          <w:rtl/>
        </w:rPr>
        <w:tab/>
      </w:r>
      <w:r>
        <w:rPr>
          <w:rFonts w:hint="eastAsia"/>
          <w:rtl/>
        </w:rPr>
        <w:t>•</w:t>
      </w:r>
      <w:r>
        <w:rPr>
          <w:rFonts w:hint="eastAsia"/>
          <w:rtl/>
        </w:rPr>
        <w:tab/>
      </w:r>
      <w:r>
        <w:rPr>
          <w:rFonts w:hint="cs"/>
          <w:rtl/>
        </w:rPr>
        <w:t>الاتفاقية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1958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عضوا؛</w:t>
      </w:r>
    </w:p>
    <w:p w:rsidR="00E9596C" w:rsidRDefault="00E9596C" w:rsidP="00E9596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right="1267" w:hanging="662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eastAsia"/>
          <w:rtl/>
        </w:rPr>
        <w:t>•</w:t>
      </w:r>
      <w:r>
        <w:rPr>
          <w:rFonts w:hint="eastAsia"/>
          <w:rtl/>
        </w:rPr>
        <w:tab/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1981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156)،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عضوا.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ويُشار،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الاقتضاء،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المرأة: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الجبري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الجبري،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1930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29)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إلغاء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الجبري،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105)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عمل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الأطفال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الاستخدام،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1973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138)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أسوأ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الحرية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النقابية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النقابية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التنظيم،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1948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(87)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التنظيم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والمفاوضة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الجماعية،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1949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2558A1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السياسة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المتعلقة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بالعمالة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1964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122)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البشرية،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1975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142)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حماية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الأمومة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1919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3)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(منقحة)،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1952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103)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183)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الليلي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(للنساء)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(منقحة)،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1948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89)</w:t>
      </w:r>
      <w:r w:rsidR="00EB1A57">
        <w:rPr>
          <w:rFonts w:hint="cs"/>
          <w:rtl/>
        </w:rPr>
        <w:t xml:space="preserve"> 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171)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تحت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سطح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الأرض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سطح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الأرض،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1935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45)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العمال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المهاجرون</w:t>
      </w:r>
    </w:p>
    <w:p w:rsidR="00E9596C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الهجرة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بقصد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(منقحة)،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1949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97)</w:t>
      </w:r>
    </w:p>
    <w:p w:rsidR="00E9596C" w:rsidRPr="00D711BA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المهاجرين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تكميلية)،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1975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143)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الشعوب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الأصلية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والقبلية</w:t>
      </w:r>
    </w:p>
    <w:p w:rsidR="00E9596C" w:rsidRPr="00D711BA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الشعوب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الأصلية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والقبلية،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1989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(169)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بعض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الوقت</w:t>
      </w:r>
    </w:p>
    <w:p w:rsidR="00E9596C" w:rsidRPr="00D711BA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175)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في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المنزل</w:t>
      </w:r>
    </w:p>
    <w:p w:rsidR="00E9596C" w:rsidRPr="00D711BA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177)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i/>
          <w:iCs/>
          <w:rtl/>
        </w:rPr>
        <w:t>العمال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المنزليون</w:t>
      </w:r>
    </w:p>
    <w:p w:rsidR="00E9596C" w:rsidRPr="00D711BA" w:rsidRDefault="00E9596C" w:rsidP="00E9596C">
      <w:pPr>
        <w:pStyle w:val="SingleTxt"/>
        <w:numPr>
          <w:ilvl w:val="0"/>
          <w:numId w:val="1"/>
        </w:num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1267"/>
        <w:rPr>
          <w:rFonts w:hint="cs"/>
          <w:rtl/>
        </w:rPr>
      </w:pP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189)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يتولى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الإشراف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المصدق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والتوصيات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مستقلين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أرجاء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العالم،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وتعقد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اجتماعاتها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سنويا.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وتتألف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الفرع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”ثانيا“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موجزات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للملاحظات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يصدر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بالإسبانية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والإنكليزية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والفرنسية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لمؤتمر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الطلبات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بالإنكليزية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والفرنسية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وبالإسبانية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للبلدان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الناطقة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بالإسبانية)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كتاب،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ولكنها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تتاح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للجمهور.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لاحق،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الأنشطة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</w:t>
      </w:r>
      <w:r>
        <w:rPr>
          <w:rFonts w:hint="cs"/>
          <w:rtl/>
        </w:rPr>
        <w:t>شرافية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الدولية،</w:t>
      </w:r>
      <w:r w:rsidR="00EB1A57">
        <w:rPr>
          <w:rFonts w:hint="cs"/>
          <w:rtl/>
        </w:rPr>
        <w:t xml:space="preserve"> </w:t>
      </w:r>
      <w:r w:rsidRPr="00F00BD3">
        <w:t>NORMLEX</w:t>
      </w:r>
      <w:r>
        <w:rPr>
          <w:rFonts w:hint="cs"/>
          <w:rtl/>
        </w:rPr>
        <w:t>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وتتضمن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أدناه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موجزة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الأكثر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تفصيلا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</w:t>
      </w:r>
      <w:r>
        <w:rPr>
          <w:rFonts w:hint="cs"/>
          <w:rtl/>
        </w:rPr>
        <w:t>شرافية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الاطلاع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بالموضوع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الفرع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”ثانيا“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بالرجوع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الموقع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الشبكي</w:t>
      </w:r>
      <w:r w:rsidR="00EB1A57">
        <w:rPr>
          <w:rFonts w:hint="cs"/>
          <w:rtl/>
        </w:rPr>
        <w:t xml:space="preserve"> </w:t>
      </w:r>
      <w:hyperlink r:id="rId15" w:history="1">
        <w:r w:rsidRPr="00F00BD3">
          <w:rPr>
            <w:rStyle w:val="Hyperlink"/>
            <w:lang w:val="en-GB"/>
          </w:rPr>
          <w:t>http://www.ilo.org/dyn/normlex/en/</w:t>
        </w:r>
      </w:hyperlink>
      <w:r>
        <w:rPr>
          <w:rFonts w:hint="cs"/>
          <w:rtl/>
        </w:rPr>
        <w:t>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ويلاحظ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كثيرا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تدرج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معاهدات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المتحدة،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الصادرة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الهيئات.</w:t>
      </w:r>
    </w:p>
    <w:p w:rsidR="00E9596C" w:rsidRPr="00F00BD3" w:rsidRDefault="00E9596C" w:rsidP="00E9596C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9596C" w:rsidRPr="00E9596C" w:rsidRDefault="00E9596C" w:rsidP="00E9596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721DAD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  <w:t>ثانيا</w:t>
      </w:r>
      <w:r w:rsidR="00721DAD">
        <w:rPr>
          <w:rFonts w:hint="cs"/>
          <w:rtl/>
        </w:rPr>
        <w:t xml:space="preserve"> </w:t>
      </w:r>
      <w:r w:rsidR="00EB1A57">
        <w:rPr>
          <w:rFonts w:hint="cs"/>
          <w:rtl/>
        </w:rPr>
        <w:t>-</w:t>
      </w:r>
      <w:r w:rsidR="00EB1A57">
        <w:rPr>
          <w:rFonts w:hint="cs"/>
          <w:rtl/>
        </w:rPr>
        <w:tab/>
      </w:r>
      <w:r>
        <w:rPr>
          <w:rFonts w:hint="cs"/>
          <w:rtl/>
        </w:rPr>
        <w:t>الايضاحات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بالحالة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فرادى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البلدان</w:t>
      </w: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جمهورية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أفريقيا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الوسطى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جمهورية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أفريقيا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الوسطى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169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182.</w:t>
      </w:r>
    </w:p>
    <w:p w:rsidR="00E9596C" w:rsidRP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Pr="00830B7A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30B7A"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</w:t>
      </w:r>
      <w:r w:rsidRPr="00830B7A">
        <w:rPr>
          <w:rFonts w:hint="cs"/>
          <w:rtl/>
        </w:rPr>
        <w:t>شرافية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 w:rsidRPr="00830B7A">
        <w:rPr>
          <w:rFonts w:hint="cs"/>
          <w:rtl/>
        </w:rPr>
        <w:t>الدولية</w:t>
      </w:r>
    </w:p>
    <w:p w:rsidR="00E9596C" w:rsidRDefault="00E9596C" w:rsidP="00E9596C">
      <w:pPr>
        <w:pStyle w:val="SingleTxt"/>
        <w:rPr>
          <w:rFonts w:hint="cs"/>
          <w:rtl/>
        </w:rPr>
      </w:pPr>
      <w:r w:rsidRPr="00A47D6D">
        <w:rPr>
          <w:rFonts w:hint="cs"/>
          <w:rtl/>
        </w:rPr>
        <w:t>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بالبنود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أدناه.</w:t>
      </w:r>
    </w:p>
    <w:p w:rsidR="00E9596C" w:rsidRDefault="00E9596C" w:rsidP="00E9596C">
      <w:pPr>
        <w:pStyle w:val="SingleTxt"/>
        <w:rPr>
          <w:rFonts w:hint="cs"/>
          <w:rtl/>
        </w:rPr>
      </w:pPr>
      <w:r w:rsidRPr="00A47D6D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 w:rsidRPr="00A47D6D"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 w:rsidRPr="00A47D6D">
        <w:rPr>
          <w:rFonts w:hint="cs"/>
          <w:i/>
          <w:iCs/>
          <w:rtl/>
        </w:rPr>
        <w:t>3</w:t>
      </w:r>
    </w:p>
    <w:p w:rsidR="00E9596C" w:rsidRDefault="00E9596C" w:rsidP="00E9596C">
      <w:pPr>
        <w:pStyle w:val="SingleTxt"/>
        <w:ind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الثاني/يناير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يراعي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(المواد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252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258)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متمشية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متطلبات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>
        <w:rPr>
          <w:rtl/>
        </w:rPr>
        <w:br/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النافذة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نافذة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التعديلات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حيثما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ضروريا.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أعربت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المتحدة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رصدا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للأهداف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الإنمائية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للألفية،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يتسم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الوفيات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النفاسية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جمهورية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أفريقيا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الوسطى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المعدلات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tl/>
        </w:rPr>
        <w:br/>
      </w:r>
      <w:r>
        <w:rPr>
          <w:rFonts w:hint="cs"/>
          <w:rtl/>
        </w:rPr>
        <w:t>35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فحسب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الولادات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كوادر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صحية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مؤهلة.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العوامل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المزعجة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المذكورة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التقرير،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انخفاض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مستوى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وانخفاض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مستويات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دخل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المعيشية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أثناء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اللاحقة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للولادة؛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كفاية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الهياكل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الأساسية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والمعدات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الصحية؛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كفاية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أعداد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كوادر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المؤهلة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والمتخصصة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حدوث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اختلال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صالح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الأقاليم.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التحديات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يواجهها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البلد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تشمل: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المتوسط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أثناء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وللمضاعفات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الناشئة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الحمل؛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القابلات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التقليديات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اكتشاف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الطوارئ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وإحالتها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الوقت</w:t>
      </w:r>
      <w:r w:rsidR="00EB1A57">
        <w:rPr>
          <w:rFonts w:hint="eastAsia"/>
          <w:rtl/>
        </w:rPr>
        <w:t xml:space="preserve"> </w:t>
      </w:r>
      <w:r>
        <w:rPr>
          <w:rFonts w:hint="cs"/>
          <w:rtl/>
        </w:rPr>
        <w:t>المناسب.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المتوخاة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لتخفيض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الوفيات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النفاسية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هامة،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المحرز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الصدد.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rtl/>
        </w:rPr>
        <w:t>ا</w:t>
      </w:r>
      <w:r>
        <w:rPr>
          <w:rFonts w:hint="cs"/>
          <w:i/>
          <w:iCs/>
          <w:rtl/>
        </w:rPr>
        <w:t>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EB1A57">
      <w:pPr>
        <w:pStyle w:val="SingleTxt"/>
        <w:rPr>
          <w:rFonts w:hint="cs"/>
          <w:rtl/>
        </w:rPr>
      </w:pPr>
      <w:r>
        <w:rPr>
          <w:rFonts w:hint="cs"/>
          <w:rtl/>
        </w:rPr>
        <w:t>12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222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004</w:t>
      </w:r>
      <w:r w:rsidR="00EB1A57">
        <w:rPr>
          <w:rFonts w:hint="cs"/>
          <w:rtl/>
        </w:rPr>
        <w:t xml:space="preserve">،09 </w:t>
      </w:r>
      <w:r>
        <w:rPr>
          <w:rFonts w:hint="cs"/>
          <w:rtl/>
        </w:rPr>
        <w:t>(قانون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يقصران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تتضمن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”ظروف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عمل،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ومهارات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ونواتج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متساوية“</w:t>
      </w:r>
      <w:r>
        <w:rPr>
          <w:rFonts w:hint="cs"/>
          <w:rtl/>
        </w:rPr>
        <w:t>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هاتين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للنص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بوضوح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القيمة.</w:t>
      </w:r>
    </w:p>
    <w:p w:rsidR="00E9596C" w:rsidRPr="00E9596C" w:rsidRDefault="00E9596C" w:rsidP="00E9596C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E9596C" w:rsidRDefault="00E9596C" w:rsidP="00E9596C">
      <w:pPr>
        <w:pStyle w:val="SingleTxt"/>
        <w:rPr>
          <w:rFonts w:hint="cs"/>
          <w:i/>
          <w:iCs/>
          <w:rtl/>
        </w:rPr>
      </w:pPr>
      <w:r w:rsidRPr="00E9596C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 w:rsidRPr="00E9596C"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 w:rsidRPr="00E9596C">
        <w:rPr>
          <w:rFonts w:hint="cs"/>
          <w:i/>
          <w:iCs/>
          <w:rtl/>
        </w:rPr>
        <w:t>111</w:t>
      </w:r>
    </w:p>
    <w:p w:rsidR="00E9596C" w:rsidRDefault="00E9596C" w:rsidP="00EB1A57">
      <w:pPr>
        <w:pStyle w:val="SingleTxt"/>
        <w:rPr>
          <w:rFonts w:hint="cs"/>
          <w:rtl/>
          <w:lang w:val="en-GB"/>
        </w:rPr>
      </w:pPr>
      <w:r>
        <w:rPr>
          <w:rFonts w:hint="cs"/>
          <w:rtl/>
        </w:rPr>
        <w:t>13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مفوض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المتحدة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EB1A57">
        <w:rPr>
          <w:rFonts w:hint="cs"/>
          <w:rtl/>
        </w:rPr>
        <w:t xml:space="preserve"> (</w:t>
      </w:r>
      <w:r w:rsidRPr="00E95DD0">
        <w:rPr>
          <w:lang w:val="en-GB"/>
        </w:rPr>
        <w:t>A/HRC/24/59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t>Corr.1</w:t>
      </w:r>
      <w:r w:rsidR="00EB1A57">
        <w:rPr>
          <w:rFonts w:hint="cs"/>
          <w:rtl/>
        </w:rPr>
        <w:t>)</w:t>
      </w:r>
      <w:r>
        <w:rPr>
          <w:rFonts w:hint="cs"/>
          <w:rtl/>
        </w:rPr>
        <w:t>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ارتكبت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مسلحة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البلد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انتهاكات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خطيرة</w:t>
      </w:r>
      <w:r w:rsidR="00EB1A57">
        <w:rPr>
          <w:rFonts w:hint="cs"/>
          <w:rtl/>
        </w:rPr>
        <w:t xml:space="preserve"> -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والأطفال</w:t>
      </w:r>
      <w:r w:rsidR="00EB1A57">
        <w:rPr>
          <w:rFonts w:hint="cs"/>
          <w:rtl/>
        </w:rPr>
        <w:t xml:space="preserve"> - </w:t>
      </w:r>
      <w:r>
        <w:rPr>
          <w:rFonts w:hint="cs"/>
          <w:rtl/>
        </w:rPr>
        <w:t>منذ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</w:t>
      </w:r>
      <w:r>
        <w:rPr>
          <w:rFonts w:hint="cs"/>
          <w:rtl/>
          <w:lang w:val="en-GB"/>
        </w:rPr>
        <w:t>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جرى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18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تموز/يوليه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اعتماد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رقم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13,001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بإصدار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ميثاق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الانتقال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الدستوري،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الذي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يضمن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حقوقا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متساوية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للرجل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المجالات.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العقوبات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رقم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10,001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المؤرخ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6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الثاني/يناير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2010)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ينص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شخص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يرتكب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تمييزا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تجاه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أشخاص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طبيعيين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اعتباريين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أساس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جنسهم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يكون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معرضا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للعقاب.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</w:t>
      </w:r>
      <w:r w:rsidR="00EB1A57">
        <w:rPr>
          <w:rFonts w:hint="cs"/>
          <w:rtl/>
          <w:lang w:val="en-GB"/>
        </w:rPr>
        <w:t>لا</w:t>
      </w:r>
      <w:r>
        <w:rPr>
          <w:rFonts w:hint="cs"/>
          <w:rtl/>
          <w:lang w:val="en-GB"/>
        </w:rPr>
        <w:t>ستخدام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والمهنة،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الضرورية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لتكملة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لكي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تُحدد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بوضوح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وتحظر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صراحة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شكل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للتمييز،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الأسس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المبينة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الأقل،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مراحل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</w:t>
      </w:r>
      <w:r w:rsidR="00EB1A57">
        <w:rPr>
          <w:rFonts w:hint="cs"/>
          <w:rtl/>
          <w:lang w:val="en-GB"/>
        </w:rPr>
        <w:t>لا</w:t>
      </w:r>
      <w:r>
        <w:rPr>
          <w:rFonts w:hint="cs"/>
          <w:rtl/>
          <w:lang w:val="en-GB"/>
        </w:rPr>
        <w:t>ستخدام،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الاستقدام.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14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الضرورية،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بالتعاون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منظمات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ومنظمات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أرباب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الأعمال،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لتنفيذ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سياسة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2005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الرامية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تعزيز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وكفالة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حصول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والرجل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قدم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التدريب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والعمل،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وبخاصة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بمكافحة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الأفكار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النمطية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والتحيز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بدور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الأسرة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والمجتمع،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جعل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أكثر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وعيا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بحقوقها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وأحسن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قدرة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الدفاع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عنها.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15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كررت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تأكيد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محظور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الخدمة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العامة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وأنه،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بالقطاع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الخاص،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سيولى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اهتمام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خاص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لمكافحة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هذه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الممارسة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خلال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مرسوم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ينفذ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رقم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06,032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المؤرخ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27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الأول/ديسمبر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2006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بشأن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حماية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العنف،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غير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التحديد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بمكان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يتضمن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أحكاما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مفادها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شخص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يتحرش</w:t>
      </w:r>
      <w:r w:rsidR="00EB1A57">
        <w:rPr>
          <w:rFonts w:hint="cs"/>
          <w:rtl/>
          <w:lang w:val="en-GB"/>
        </w:rPr>
        <w:t xml:space="preserve"> بامرأة </w:t>
      </w:r>
      <w:r>
        <w:rPr>
          <w:rFonts w:hint="cs"/>
          <w:rtl/>
          <w:lang w:val="en-GB"/>
        </w:rPr>
        <w:t>بإساءة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استخدام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السلطة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المنوطة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بحكم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واجباته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منصبه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وإصدار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أوامر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توجيه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تهديدات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فرض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قيود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بغية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الحصول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خدمات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طابع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جنسي،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يكون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معرضا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للعقاب.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بالقطاع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الخاص،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الضرورية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لاستيفاء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التشريع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لحظر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بشكليه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مقابل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منح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امتيازات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مناوئة)،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تدابير،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بالتعاون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منظمات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أرباب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الأعمال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ومنظمات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العمال،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لمنع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الصعيد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الوطني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(القيام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بحملات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توعية،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وتقديم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المساعدة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والمشورة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للضحايا،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إلخ)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صعيد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المشاريع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(القواعد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الداخلية،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وتدابير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التوعية،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إلخ).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  <w:lang w:val="en-GB"/>
        </w:rPr>
      </w:pP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 w:rsidRPr="00275587">
        <w:rPr>
          <w:rFonts w:hint="cs"/>
          <w:i/>
          <w:iCs/>
          <w:rtl/>
          <w:lang w:val="en-GB"/>
        </w:rPr>
        <w:t>الاتفاقية</w:t>
      </w:r>
      <w:r w:rsidR="00EB1A57">
        <w:rPr>
          <w:rFonts w:hint="cs"/>
          <w:i/>
          <w:iCs/>
          <w:rtl/>
          <w:lang w:val="en-GB"/>
        </w:rPr>
        <w:t xml:space="preserve"> </w:t>
      </w:r>
      <w:r w:rsidRPr="00275587">
        <w:rPr>
          <w:rFonts w:hint="cs"/>
          <w:i/>
          <w:iCs/>
          <w:rtl/>
          <w:lang w:val="en-GB"/>
        </w:rPr>
        <w:t>رقم</w:t>
      </w:r>
      <w:r w:rsidR="00EB1A57">
        <w:rPr>
          <w:rFonts w:hint="cs"/>
          <w:i/>
          <w:iCs/>
          <w:rtl/>
          <w:lang w:val="en-GB"/>
        </w:rPr>
        <w:t xml:space="preserve"> </w:t>
      </w:r>
      <w:r w:rsidRPr="00275587">
        <w:rPr>
          <w:rFonts w:hint="cs"/>
          <w:i/>
          <w:iCs/>
          <w:rtl/>
          <w:lang w:val="en-GB"/>
        </w:rPr>
        <w:t>169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16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ملاحظتها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الحالة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المثيرة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لقلق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بالغ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والسائدة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البلد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آذار/مارس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(قرار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مجلس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التابع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للأمم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المتحدة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2121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(2013)،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المعتمد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10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تشرين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الأول/أكتوبر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والقرار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2127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(2013)،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المعتمد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5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الأول/ديسمبر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2013).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غرار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مجلس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الأمن،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أعربت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قلقها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خاص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إزاء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التقارير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بالعنف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أفراد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الفئات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الإثنية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المشمولة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بحماية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وزيادة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التوترات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المجتمعات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المحلية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وحثت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أصحاب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المصلحة،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التحديد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السلطات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ضمان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الاحترام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الكامل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لحقوق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الإنسان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للشعوب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الأصلية،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أطفال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ونساء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فئتي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الأكا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ومبورورو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الإثنيتين.</w:t>
      </w:r>
    </w:p>
    <w:p w:rsidR="004E50DF" w:rsidRPr="004E50DF" w:rsidRDefault="004E50DF" w:rsidP="004E50D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val="en-GB"/>
        </w:rPr>
      </w:pP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جورجيا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17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اتفاقيات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الصلة،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صدقت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جورجيا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الاتفاقيتين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رقمي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100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111.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وصدقت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أرقام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29،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87،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98،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105،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eastAsia"/>
          <w:rtl/>
          <w:lang w:val="en-GB"/>
        </w:rPr>
        <w:t> </w:t>
      </w:r>
      <w:r>
        <w:rPr>
          <w:rFonts w:hint="cs"/>
          <w:rtl/>
          <w:lang w:val="en-GB"/>
        </w:rPr>
        <w:t>138،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142،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182.</w:t>
      </w:r>
    </w:p>
    <w:p w:rsidR="00EB1A57" w:rsidRPr="00EB1A57" w:rsidRDefault="00EB1A57" w:rsidP="00EB1A5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  <w:lang w:val="en-GB"/>
        </w:rPr>
      </w:pP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التعليقات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أبدتها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الهيئات</w:t>
      </w:r>
      <w:r w:rsidR="00EB1A57">
        <w:rPr>
          <w:rFonts w:hint="cs"/>
          <w:rtl/>
          <w:lang w:val="en-GB"/>
        </w:rPr>
        <w:t xml:space="preserve"> </w:t>
      </w:r>
      <w:r w:rsidR="00721DAD">
        <w:rPr>
          <w:rFonts w:hint="cs"/>
          <w:rtl/>
          <w:lang w:val="en-GB"/>
        </w:rPr>
        <w:t>الا</w:t>
      </w:r>
      <w:r>
        <w:rPr>
          <w:rFonts w:hint="cs"/>
          <w:rtl/>
          <w:lang w:val="en-GB"/>
        </w:rPr>
        <w:t>شرافية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التابعة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18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التعليقات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أبدتها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الخبراء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التابعة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بخصوص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اتفاقية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القضاء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أشكال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بالبنود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أدناه.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  <w:lang w:val="en-GB"/>
        </w:rPr>
      </w:pP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 w:rsidRPr="00FA34B1">
        <w:rPr>
          <w:rFonts w:hint="cs"/>
          <w:i/>
          <w:iCs/>
          <w:rtl/>
          <w:lang w:val="en-GB"/>
        </w:rPr>
        <w:t>الاتفاقية</w:t>
      </w:r>
      <w:r w:rsidR="00EB1A57">
        <w:rPr>
          <w:rFonts w:hint="cs"/>
          <w:i/>
          <w:iCs/>
          <w:rtl/>
          <w:lang w:val="en-GB"/>
        </w:rPr>
        <w:t xml:space="preserve"> </w:t>
      </w:r>
      <w:r w:rsidRPr="00FA34B1">
        <w:rPr>
          <w:rFonts w:hint="cs"/>
          <w:i/>
          <w:iCs/>
          <w:rtl/>
          <w:lang w:val="en-GB"/>
        </w:rPr>
        <w:t>رقم</w:t>
      </w:r>
      <w:r w:rsidR="00EB1A57">
        <w:rPr>
          <w:rFonts w:hint="cs"/>
          <w:i/>
          <w:iCs/>
          <w:rtl/>
          <w:lang w:val="en-GB"/>
        </w:rPr>
        <w:t xml:space="preserve"> </w:t>
      </w:r>
      <w:r w:rsidRPr="00FA34B1">
        <w:rPr>
          <w:rFonts w:hint="cs"/>
          <w:i/>
          <w:iCs/>
          <w:rtl/>
          <w:lang w:val="en-GB"/>
        </w:rPr>
        <w:t>100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19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ملاحظتها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أشارت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تأكيد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الدستور،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والتشريعات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الأخرى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فضلا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للفترة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2011-2013،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العامة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بعدم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(مع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هامة)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تكون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كافية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لإنفاذ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الاتفاقية.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وتحث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اتخاذ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ملموسة</w:t>
      </w:r>
      <w:r w:rsidR="00EB1A57">
        <w:rPr>
          <w:rFonts w:hint="cs"/>
          <w:rtl/>
          <w:lang w:val="en-GB"/>
        </w:rPr>
        <w:t xml:space="preserve"> لإ</w:t>
      </w:r>
      <w:r>
        <w:rPr>
          <w:rFonts w:hint="cs"/>
          <w:rtl/>
          <w:lang w:val="en-GB"/>
        </w:rPr>
        <w:t>ضفاء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تعبير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تشريعي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مبدأ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تساوي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أجر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الرجل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المتساوي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القيمة،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بغية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ضمان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تنفيذ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بصورة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كاملة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وفعالة.</w:t>
      </w:r>
    </w:p>
    <w:p w:rsidR="00E9596C" w:rsidRDefault="00E9596C" w:rsidP="00EB1A57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20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الاحصاءات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قدمتها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بشأن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متوسط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الأجور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الاسمية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الشهرية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للرجل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أنه،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الإجمال،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الربع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حصلت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نسبة</w:t>
      </w:r>
      <w:r w:rsidR="00EB1A57">
        <w:rPr>
          <w:rFonts w:hint="cs"/>
          <w:rtl/>
          <w:lang w:val="en-GB"/>
        </w:rPr>
        <w:t xml:space="preserve"> 62.3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أجر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الرجل،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يعادل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فجوة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الأجر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بنسبة</w:t>
      </w:r>
      <w:r w:rsidR="00EB1A57">
        <w:rPr>
          <w:rFonts w:hint="cs"/>
          <w:rtl/>
          <w:lang w:val="en-GB"/>
        </w:rPr>
        <w:t xml:space="preserve"> 37.7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لصالح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الرجل،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وهو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يمثل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انخفاضا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ضئيلا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بالمقارنة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2012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ولكنه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يظل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هاما.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المدافع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أكد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تقريره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السنوي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2012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الفصل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سوق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زال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مستمرا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البلد،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وبالرغم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مؤهلاتها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وتعليمها،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تسود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المجالات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غير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التجارية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ينخفض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الأجر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ما.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21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تدابير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تهدف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تحديد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ومعالجة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الأسباب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الأساسية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للتفاوتات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الأجر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ولتعزيز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سبل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حصول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فرص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أوسع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مدى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الصُعد،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مناصب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الإدارة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العليا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والوظائف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أجرا.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بيانات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إحصائية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الأجور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الشهرية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للرجل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والمرأة،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حسب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القطاع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الاقتصادي،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وكذلك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بيانات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عدد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الرجال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والنساء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المستخدمين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قطاع.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وبالإضافة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ملموسة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لتعزيز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تطوير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استخدام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التقييم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الموضوعي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للوظائف،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وتقديم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بشأن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تدريب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الذين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يضطلعون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بتقييم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الوظائف،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واتخاذ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نشطة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للحصول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تعاون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منظمات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ومنظمات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أرباب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وتقديم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التدابير</w:t>
      </w:r>
      <w:r w:rsidR="00EB1A57">
        <w:rPr>
          <w:rFonts w:hint="eastAsia"/>
          <w:rtl/>
          <w:lang w:val="en-GB"/>
        </w:rPr>
        <w:t> </w:t>
      </w:r>
      <w:r>
        <w:rPr>
          <w:rFonts w:hint="cs"/>
          <w:rtl/>
          <w:lang w:val="en-GB"/>
        </w:rPr>
        <w:t>المتخذة.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  <w:lang w:val="en-GB"/>
        </w:rPr>
      </w:pPr>
    </w:p>
    <w:p w:rsidR="00E9596C" w:rsidRPr="00FA34B1" w:rsidRDefault="00E9596C" w:rsidP="00E9596C">
      <w:pPr>
        <w:pStyle w:val="SingleTxt"/>
        <w:rPr>
          <w:rFonts w:hint="cs"/>
          <w:i/>
          <w:iCs/>
          <w:rtl/>
          <w:lang w:val="en-GB"/>
        </w:rPr>
      </w:pPr>
      <w:r>
        <w:rPr>
          <w:rFonts w:hint="cs"/>
          <w:i/>
          <w:iCs/>
          <w:rtl/>
          <w:lang w:val="en-GB"/>
        </w:rPr>
        <w:t>الاتفاقية</w:t>
      </w:r>
      <w:r w:rsidR="00EB1A57">
        <w:rPr>
          <w:rFonts w:hint="cs"/>
          <w:i/>
          <w:iCs/>
          <w:rtl/>
          <w:lang w:val="en-GB"/>
        </w:rPr>
        <w:t xml:space="preserve"> </w:t>
      </w:r>
      <w:r>
        <w:rPr>
          <w:rFonts w:hint="cs"/>
          <w:i/>
          <w:iCs/>
          <w:rtl/>
          <w:lang w:val="en-GB"/>
        </w:rPr>
        <w:t>رقم</w:t>
      </w:r>
      <w:r w:rsidR="00EB1A57">
        <w:rPr>
          <w:rFonts w:hint="cs"/>
          <w:i/>
          <w:iCs/>
          <w:rtl/>
          <w:lang w:val="en-GB"/>
        </w:rPr>
        <w:t xml:space="preserve"> </w:t>
      </w:r>
      <w:r>
        <w:rPr>
          <w:rFonts w:hint="cs"/>
          <w:i/>
          <w:iCs/>
          <w:rtl/>
          <w:lang w:val="en-GB"/>
        </w:rPr>
        <w:t>111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22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الذي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يحظر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نوع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استنادا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عدد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الأسباب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علاقات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(المادة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(3))،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يشمل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صراحة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مرحلة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الاستقدام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الاختيار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يُعرِّف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تستعرض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وتنقح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لتوضيح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القائمة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بعدم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بإدراج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تعريف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محدد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وحظر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وغير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مراحل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</w:t>
      </w:r>
      <w:r w:rsidR="00EB1A57">
        <w:rPr>
          <w:rFonts w:hint="cs"/>
          <w:rtl/>
          <w:lang w:val="en-GB"/>
        </w:rPr>
        <w:t>لا</w:t>
      </w:r>
      <w:r>
        <w:rPr>
          <w:rFonts w:hint="cs"/>
          <w:rtl/>
          <w:lang w:val="en-GB"/>
        </w:rPr>
        <w:t>ستخدام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والمهنة،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مرحلتا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الاستقدام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والاختيار.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23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لعام</w:t>
      </w:r>
      <w:r w:rsidR="00EB1A57">
        <w:rPr>
          <w:rFonts w:hint="eastAsia"/>
          <w:rtl/>
          <w:lang w:val="en-GB"/>
        </w:rPr>
        <w:t> </w:t>
      </w:r>
      <w:r>
        <w:rPr>
          <w:rFonts w:hint="cs"/>
          <w:rtl/>
          <w:lang w:val="en-GB"/>
        </w:rPr>
        <w:t>2010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يحظر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”أي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نوع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غير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م</w:t>
      </w:r>
      <w:r>
        <w:rPr>
          <w:rFonts w:hint="cs"/>
          <w:rtl/>
          <w:lang w:val="en-GB"/>
        </w:rPr>
        <w:t>رغوب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فيه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من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</w:t>
      </w:r>
      <w:r>
        <w:rPr>
          <w:rFonts w:hint="cs"/>
          <w:rtl/>
          <w:lang w:val="en-GB"/>
        </w:rPr>
        <w:t>فعل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اللفظي،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أو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غير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اللفظي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أو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البدني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ذي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الطابع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الجنسي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cs"/>
          <w:rtl/>
          <w:lang w:val="en-GB"/>
        </w:rPr>
        <w:t>الذي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يرمي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أو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يؤدي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إلى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الانتقاص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من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كرامة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الشخص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أو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يهيئ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ظروفا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من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الإذلال،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أو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العداء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أو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التعسف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له/لها“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(المادة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6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(1)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(ب)).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تقدم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كيفية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تنفيذ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6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(1)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(ب)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السلطة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القائمة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بتنفيذه،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الجزاءات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وسُبل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الانتصاف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المنصوص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عليها،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فضلا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حالات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تحرش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تناولتها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المحاكم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سلطات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مختصة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أخرى.</w:t>
      </w:r>
    </w:p>
    <w:p w:rsidR="00E9596C" w:rsidRDefault="00E9596C" w:rsidP="00EB1A57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24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خطوات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لتعزيز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التحديد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ميدان</w:t>
      </w:r>
      <w:r w:rsidR="00EB1A57">
        <w:rPr>
          <w:rFonts w:hint="cs"/>
          <w:rtl/>
          <w:lang w:val="en-GB"/>
        </w:rPr>
        <w:t xml:space="preserve"> الا</w:t>
      </w:r>
      <w:r>
        <w:rPr>
          <w:rFonts w:hint="cs"/>
          <w:rtl/>
          <w:lang w:val="en-GB"/>
        </w:rPr>
        <w:t>ستخدام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والمهنة،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معالجة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القوالب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النمطية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بالطموحات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المهنية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للمرأة،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وأفضلياتها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وقدراتها.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وبالنظر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انخفاض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معدلات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النشاط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الاقتصادي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والعمالة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</w:t>
      </w:r>
      <w:r w:rsidR="00EB1A57">
        <w:rPr>
          <w:rFonts w:hint="cs"/>
          <w:rtl/>
          <w:lang w:val="en-GB"/>
        </w:rPr>
        <w:t xml:space="preserve">57.4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49.5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التوالي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2012،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بالمقارنة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بنسبة</w:t>
      </w:r>
      <w:r w:rsidR="00EB1A57">
        <w:rPr>
          <w:rFonts w:hint="cs"/>
          <w:rtl/>
          <w:lang w:val="en-GB"/>
        </w:rPr>
        <w:t xml:space="preserve"> 87.2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65.6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المائة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للرجل)،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تدابير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لمعالجة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الحواجز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القانونية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والعملية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تعترض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سبل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وصول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أوسع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نطاق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ممكن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القطاعات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والصناعات،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مستويات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المسؤولية.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استمرار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تقديم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بخصوص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تنفيذ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ونتائجها،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وكذلك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بخصوص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أنشطة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مجلس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المساواة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ميدان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</w:t>
      </w:r>
      <w:r w:rsidR="00EB1A57">
        <w:rPr>
          <w:rFonts w:hint="cs"/>
          <w:rtl/>
          <w:lang w:val="en-GB"/>
        </w:rPr>
        <w:t>لا</w:t>
      </w:r>
      <w:r>
        <w:rPr>
          <w:rFonts w:hint="cs"/>
          <w:rtl/>
          <w:lang w:val="en-GB"/>
        </w:rPr>
        <w:t>ستخدام،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المتعلقة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بالتوصيات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الناتجة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الدراسية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بشأن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موضوع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”الجوانب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الجنسانية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لقانون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العمل“</w:t>
      </w:r>
      <w:r>
        <w:rPr>
          <w:rFonts w:hint="cs"/>
          <w:rtl/>
          <w:lang w:val="en-GB"/>
        </w:rPr>
        <w:t>.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25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وفيما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بالتدابير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الحمائية،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المرسوم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رقم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147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المؤرخ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3</w:t>
      </w:r>
      <w:r w:rsidR="00EB1A57">
        <w:rPr>
          <w:rFonts w:hint="eastAsia"/>
          <w:rtl/>
          <w:lang w:val="en-GB"/>
        </w:rPr>
        <w:t> </w:t>
      </w:r>
      <w:r>
        <w:rPr>
          <w:rFonts w:hint="cs"/>
          <w:rtl/>
          <w:lang w:val="en-GB"/>
        </w:rPr>
        <w:t>أيار/مايو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2007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الصادر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إدارة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سياسة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والعمالة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وزارة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والصحة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والشؤون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الاجتماعية،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الذي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تضمن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قائمة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بـ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”الوظائف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الصعبة،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والمحفوفة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بالمخاطر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eastAsia"/>
          <w:rtl/>
          <w:lang w:val="en-GB"/>
        </w:rPr>
        <w:t>والخطيرة“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يمكن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استقدام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الحامل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المرضع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(المادة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4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(5)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العمل).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القيود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المفروضة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المسموح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تؤديه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ينبغي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ألا</w:t>
      </w:r>
      <w:r w:rsidR="00EB1A57">
        <w:rPr>
          <w:rFonts w:hint="eastAsia"/>
          <w:rtl/>
          <w:lang w:val="en-GB"/>
        </w:rPr>
        <w:t xml:space="preserve"> </w:t>
      </w:r>
      <w:r>
        <w:rPr>
          <w:rFonts w:hint="cs"/>
          <w:rtl/>
          <w:lang w:val="en-GB"/>
        </w:rPr>
        <w:t>تنسحب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مرحلة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الاستقدام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والاختيار،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وينبغي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تغطي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فقط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حماية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الأمومة،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تضمن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تكون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القيود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قائمة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مفاهيم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نمطية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بقدرة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ودورها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المجتمع.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ضمان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ألا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تؤدي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الناحية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تقييد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فرص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حصول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تقدم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تطورات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هذا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الصدد.</w:t>
      </w:r>
    </w:p>
    <w:p w:rsidR="00E9596C" w:rsidRPr="00830B7A" w:rsidRDefault="00E9596C" w:rsidP="00E9596C">
      <w:pPr>
        <w:pStyle w:val="SingleTxt"/>
        <w:rPr>
          <w:rFonts w:hint="cs"/>
          <w:i/>
          <w:iCs/>
          <w:rtl/>
          <w:lang w:val="en-GB"/>
        </w:rPr>
      </w:pPr>
      <w:r>
        <w:rPr>
          <w:rFonts w:hint="cs"/>
          <w:i/>
          <w:iCs/>
          <w:rtl/>
          <w:lang w:val="en-GB"/>
        </w:rPr>
        <w:t>الاتفاقية</w:t>
      </w:r>
      <w:r w:rsidR="00EB1A57">
        <w:rPr>
          <w:rFonts w:hint="cs"/>
          <w:i/>
          <w:iCs/>
          <w:rtl/>
          <w:lang w:val="en-GB"/>
        </w:rPr>
        <w:t xml:space="preserve"> </w:t>
      </w:r>
      <w:r>
        <w:rPr>
          <w:rFonts w:hint="cs"/>
          <w:i/>
          <w:iCs/>
          <w:rtl/>
          <w:lang w:val="en-GB"/>
        </w:rPr>
        <w:t>رقم</w:t>
      </w:r>
      <w:r w:rsidR="00EB1A57">
        <w:rPr>
          <w:rFonts w:hint="cs"/>
          <w:i/>
          <w:iCs/>
          <w:rtl/>
          <w:lang w:val="en-GB"/>
        </w:rPr>
        <w:t xml:space="preserve"> </w:t>
      </w:r>
      <w:r>
        <w:rPr>
          <w:rFonts w:hint="cs"/>
          <w:i/>
          <w:iCs/>
          <w:rtl/>
          <w:lang w:val="en-GB"/>
        </w:rPr>
        <w:t>122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26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إشارة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استراتيجية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وخطة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التعليم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والتدريب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المهنيين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للفترة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2013-2020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تضمنت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سياسات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لتلبية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احتياجات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فئات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معينة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العمال،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مثل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النساء،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والشباب،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والعمال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الأكبر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سنا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والعمال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ذوي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الإعاقة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أثر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تدابير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الإستخدام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المعتمدة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تلبية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احتياجات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فئات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معينة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العمال،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مثل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النساء.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  <w:lang w:val="en-GB"/>
        </w:rPr>
      </w:pPr>
    </w:p>
    <w:p w:rsidR="00E9596C" w:rsidRPr="00830B7A" w:rsidRDefault="00E9596C" w:rsidP="00E9596C">
      <w:pPr>
        <w:pStyle w:val="SingleTxt"/>
        <w:rPr>
          <w:rFonts w:hint="cs"/>
          <w:i/>
          <w:iCs/>
          <w:rtl/>
          <w:lang w:val="en-GB"/>
        </w:rPr>
      </w:pPr>
      <w:r w:rsidRPr="00830B7A">
        <w:rPr>
          <w:rFonts w:hint="cs"/>
          <w:i/>
          <w:iCs/>
          <w:rtl/>
          <w:lang w:val="en-GB"/>
        </w:rPr>
        <w:t>الاتفاقية</w:t>
      </w:r>
      <w:r w:rsidR="00EB1A57">
        <w:rPr>
          <w:rFonts w:hint="cs"/>
          <w:i/>
          <w:iCs/>
          <w:rtl/>
          <w:lang w:val="en-GB"/>
        </w:rPr>
        <w:t xml:space="preserve"> </w:t>
      </w:r>
      <w:r w:rsidRPr="00830B7A">
        <w:rPr>
          <w:rFonts w:hint="cs"/>
          <w:i/>
          <w:iCs/>
          <w:rtl/>
          <w:lang w:val="en-GB"/>
        </w:rPr>
        <w:t>رقم</w:t>
      </w:r>
      <w:r w:rsidR="00EB1A57">
        <w:rPr>
          <w:rFonts w:hint="cs"/>
          <w:i/>
          <w:iCs/>
          <w:rtl/>
          <w:lang w:val="en-GB"/>
        </w:rPr>
        <w:t xml:space="preserve"> </w:t>
      </w:r>
      <w:r>
        <w:rPr>
          <w:rFonts w:hint="cs"/>
          <w:i/>
          <w:iCs/>
          <w:rtl/>
          <w:lang w:val="en-GB"/>
        </w:rPr>
        <w:t>182</w:t>
      </w:r>
    </w:p>
    <w:p w:rsidR="004E50DF" w:rsidRDefault="00E9596C" w:rsidP="004E50DF">
      <w:pPr>
        <w:pStyle w:val="SingleTxt"/>
        <w:rPr>
          <w:rtl/>
          <w:lang w:val="en-GB"/>
        </w:rPr>
      </w:pPr>
      <w:r>
        <w:rPr>
          <w:rFonts w:hint="cs"/>
          <w:rtl/>
          <w:lang w:val="en-GB"/>
        </w:rPr>
        <w:t>27</w:t>
      </w:r>
      <w:r w:rsidR="004E50DF">
        <w:rPr>
          <w:rFonts w:hint="cs"/>
          <w:rtl/>
          <w:lang w:val="en-GB"/>
        </w:rPr>
        <w:t xml:space="preserve"> -</w:t>
      </w:r>
      <w:r w:rsidR="004E50DF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طلبها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المباشر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2012،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لاحظت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كانون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الأول/</w:t>
      </w:r>
      <w:r w:rsidR="00EB1A57">
        <w:rPr>
          <w:rFonts w:hint="cs"/>
          <w:rtl/>
          <w:lang w:val="en-GB"/>
        </w:rPr>
        <w:t xml:space="preserve"> </w:t>
      </w:r>
      <w:r w:rsidR="00EB1A57">
        <w:rPr>
          <w:rtl/>
          <w:lang w:val="en-GB"/>
        </w:rPr>
        <w:br/>
      </w:r>
      <w:r>
        <w:rPr>
          <w:rFonts w:hint="cs"/>
          <w:rtl/>
          <w:lang w:val="en-GB"/>
        </w:rPr>
        <w:t>ديسمبر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2011،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حضر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29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مشتركا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يمثلون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إدارة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الخاصة،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وإدارة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شرطة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الدوريات،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وأكاديمية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الشرطة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ومكتب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المدعي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برنامجا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تدريبيا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أعدته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للهجرة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بشأن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الاتجار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بالأشخاص،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بما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ذلك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رصد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تجارة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وخلال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الفترة</w:t>
      </w:r>
      <w:r w:rsidR="00EB1A57">
        <w:rPr>
          <w:rtl/>
          <w:lang w:val="en-GB"/>
        </w:rPr>
        <w:br/>
      </w:r>
      <w:r>
        <w:rPr>
          <w:rFonts w:hint="cs"/>
          <w:rtl/>
          <w:lang w:val="en-GB"/>
        </w:rPr>
        <w:t>2009-2011،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نظمت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دورات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تدريبية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للقضاة،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والمدعين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العامين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والشرطة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أنحاء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جورجيا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التركيز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بوجه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خاص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القوانين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تتناول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الاتجار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بالأشخاص.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وطلبت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إلى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الحكومة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مرة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أخرى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تتخذ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التدابير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الضرورية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لضمان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تتوفر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للأطفال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ضحايا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الاستغلال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الجنسي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التجاري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برامج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لإعادة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التأهيل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والإدماج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المجتمع،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وأن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تقدم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معلومات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هذا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الصدد،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آخذة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في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الاعتبار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الحالة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الخاصة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للفتيات.</w:t>
      </w:r>
    </w:p>
    <w:p w:rsidR="004E50DF" w:rsidRPr="004E50DF" w:rsidRDefault="004E50DF" w:rsidP="004E50D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  <w:lang w:val="en-GB"/>
        </w:rPr>
      </w:pP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الهند</w:t>
      </w:r>
    </w:p>
    <w:p w:rsidR="00E9596C" w:rsidRDefault="00E9596C" w:rsidP="00E9596C">
      <w:pPr>
        <w:pStyle w:val="SingleTxt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28</w:t>
      </w:r>
      <w:r w:rsidR="00EB1A57">
        <w:rPr>
          <w:rFonts w:hint="cs"/>
          <w:rtl/>
          <w:lang w:val="en-GB"/>
        </w:rPr>
        <w:t xml:space="preserve"> 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من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اتفاقيات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ذات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الصلة،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صدقت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الهند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الاتفاقيتين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رقمي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100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111.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وصدقت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أيضا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الاتفاقيات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أرقام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29،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45،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89،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105،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eastAsia"/>
          <w:rtl/>
          <w:lang w:val="en-GB"/>
        </w:rPr>
        <w:t> </w:t>
      </w:r>
      <w:r>
        <w:rPr>
          <w:rFonts w:hint="cs"/>
          <w:rtl/>
          <w:lang w:val="en-GB"/>
        </w:rPr>
        <w:t>122،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و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142.</w:t>
      </w:r>
    </w:p>
    <w:p w:rsidR="00EB1A57" w:rsidRPr="00EB1A57" w:rsidRDefault="00EB1A57" w:rsidP="00EB1A5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  <w:lang w:val="en-GB"/>
        </w:rPr>
      </w:pP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التعليقات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التي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أبدتها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الهيئات</w:t>
      </w:r>
      <w:r w:rsidR="00EB1A57">
        <w:rPr>
          <w:rFonts w:hint="cs"/>
          <w:rtl/>
          <w:lang w:val="en-GB"/>
        </w:rPr>
        <w:t xml:space="preserve"> </w:t>
      </w:r>
      <w:r w:rsidR="00721DAD">
        <w:rPr>
          <w:rFonts w:hint="cs"/>
          <w:rtl/>
          <w:lang w:val="en-GB"/>
        </w:rPr>
        <w:t>الا</w:t>
      </w:r>
      <w:r>
        <w:rPr>
          <w:rFonts w:hint="cs"/>
          <w:rtl/>
          <w:lang w:val="en-GB"/>
        </w:rPr>
        <w:t>شرافية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التابعة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</w:p>
    <w:p w:rsidR="00E9596C" w:rsidRPr="00546490" w:rsidRDefault="00E9596C" w:rsidP="00E9596C">
      <w:pPr>
        <w:pStyle w:val="SingleTxt"/>
        <w:rPr>
          <w:rFonts w:hint="cs"/>
          <w:rtl/>
          <w:lang w:val="en-GB"/>
        </w:rPr>
      </w:pPr>
      <w:r w:rsidRPr="00EB1A57">
        <w:rPr>
          <w:rFonts w:hint="cs"/>
          <w:rtl/>
          <w:lang w:val="en-GB"/>
        </w:rPr>
        <w:t>29</w:t>
      </w:r>
      <w:r w:rsidR="00EB1A57" w:rsidRPr="00EB1A57">
        <w:rPr>
          <w:rFonts w:hint="cs"/>
          <w:rtl/>
          <w:lang w:val="en-GB"/>
        </w:rPr>
        <w:t xml:space="preserve"> </w:t>
      </w:r>
      <w:r w:rsidR="00EB1A57">
        <w:rPr>
          <w:rFonts w:hint="cs"/>
          <w:rtl/>
          <w:lang w:val="en-GB"/>
        </w:rPr>
        <w:t>-</w:t>
      </w:r>
      <w:r w:rsidR="00EB1A57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>التعليقات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المعلقة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للجنة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الخبراء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التابعة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لمنظمة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العمل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الدولية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بخصوص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أحكام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اتفاقية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القضاء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على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جميع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أشكال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التمييز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ضد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المرأة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تتعلق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بالبنود</w:t>
      </w:r>
      <w:r w:rsidR="00EB1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أدناه.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6C0181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29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أوجاوالا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للخطة</w:t>
      </w:r>
      <w:r w:rsidR="00EB1A57">
        <w:rPr>
          <w:rFonts w:hint="cs"/>
          <w:rtl/>
        </w:rPr>
        <w:t xml:space="preserve"> الا</w:t>
      </w:r>
      <w:r>
        <w:rPr>
          <w:rFonts w:hint="cs"/>
          <w:rtl/>
        </w:rPr>
        <w:t>تحادية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الاتجار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والاستغلال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التجاري.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واعتمدت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سمحت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بإنشاء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بيتا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وإعادة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التأهيل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تستوعب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350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ضحية.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بالممارسة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المعروفة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ثقافيا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بـ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”ديفاداسي“</w:t>
      </w:r>
      <w:r>
        <w:rPr>
          <w:rFonts w:hint="cs"/>
          <w:rtl/>
        </w:rPr>
        <w:t>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تُهدى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فتيات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الطوائف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الدنيا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لـ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”الآلهة“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المعبودات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ويخضعن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للاستغلال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جنسيا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أتباع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>الإله</w:t>
      </w:r>
      <w:r>
        <w:rPr>
          <w:rFonts w:hint="eastAsia"/>
          <w:rtl/>
        </w:rPr>
        <w:t>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المجتمع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المحلي.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وأفادت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كارناتاكا،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التشريعية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القائمة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الممارسات،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كارناتاكا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ديفاداسيز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الإهداء)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1982،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لإدخال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قاضي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المنطقة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القاضي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التنفيذي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إصدار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أوامر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زجرية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مانعة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المذنبين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قاضي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المنطقة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مزيدا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السلطات.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ماهاراشترا،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ديفاداسي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وقواعد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ديفاداسي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2008،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ممارسة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ديفاداسي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بالاتجار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بالأشخاص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طبقا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الاتجار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اللاأخلاقي.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وطُلب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مزيدا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المختلفة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لمكافحة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نظام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”ديفاداسي“</w:t>
      </w:r>
      <w:r>
        <w:rPr>
          <w:rFonts w:hint="cs"/>
          <w:rtl/>
        </w:rPr>
        <w:t>.</w:t>
      </w:r>
      <w:r w:rsidR="00EB1A57">
        <w:rPr>
          <w:rFonts w:hint="cs"/>
          <w:rtl/>
        </w:rPr>
        <w:t xml:space="preserve"> 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Default="00E9596C" w:rsidP="00E9596C">
      <w:pPr>
        <w:pStyle w:val="SingleTxt"/>
        <w:rPr>
          <w:rFonts w:hint="cs"/>
          <w:rtl/>
        </w:rPr>
      </w:pPr>
      <w:r w:rsidRPr="006C0181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 w:rsidRPr="006C0181"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 w:rsidRPr="006C0181">
        <w:rPr>
          <w:rFonts w:hint="cs"/>
          <w:i/>
          <w:iCs/>
          <w:rtl/>
        </w:rPr>
        <w:t>89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تعتمد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التغييرات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التشريعية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الاختلافات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أسبوعا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وبعدها،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بصرف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إعفاءات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التفاوض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الأخير،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المنقح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المقترح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المصانع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1948،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المتمشى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المتطلبات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أعلاه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حيث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أضاف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ضرورة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موافقة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الممثلة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لأرباب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السماح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القبيل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الـ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أسبوعا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وبعدها،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أسابيع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ينبغي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المتوقعة.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برحت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تبلغ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انتظار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البرلمان،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أعربت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المقترح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المصانع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1948،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جدا.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AE33C7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كررت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دستور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(المادة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39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(د))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1976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(المادتين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(ح)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تقييدية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ضروري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السياق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الهندي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قراءة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جانب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التفسيرات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القضائية.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قرار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المحكمة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العليا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قضية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نقابة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موظفي</w:t>
      </w:r>
      <w:r w:rsidR="00EB1A57">
        <w:rPr>
          <w:rFonts w:hint="cs"/>
          <w:rtl/>
        </w:rPr>
        <w:t xml:space="preserve"> </w:t>
      </w:r>
      <w:r w:rsidRPr="00196B7C">
        <w:rPr>
          <w:lang w:val="en-GB"/>
        </w:rPr>
        <w:t>Dharwad</w:t>
      </w:r>
      <w:r w:rsidR="00EB1A57">
        <w:rPr>
          <w:lang w:val="en-GB"/>
        </w:rPr>
        <w:t xml:space="preserve"> </w:t>
      </w:r>
      <w:r w:rsidRPr="00196B7C">
        <w:rPr>
          <w:lang w:val="en-GB"/>
        </w:rPr>
        <w:t>Distt</w:t>
      </w:r>
      <w:r w:rsidR="00EB1A57">
        <w:rPr>
          <w:lang w:val="en-GB"/>
        </w:rPr>
        <w:t xml:space="preserve"> </w:t>
      </w:r>
      <w:r w:rsidRPr="00196B7C">
        <w:rPr>
          <w:lang w:val="en-GB"/>
        </w:rPr>
        <w:t>PWD</w:t>
      </w:r>
      <w:r w:rsidR="00EB1A57">
        <w:rPr>
          <w:lang w:val="en-GB"/>
        </w:rPr>
        <w:t xml:space="preserve"> </w:t>
      </w:r>
      <w:r w:rsidRPr="00196B7C">
        <w:rPr>
          <w:lang w:val="en-GB"/>
        </w:rPr>
        <w:t>LWD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كارناتاكا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(1990)،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عرّف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ينص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”المساواة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في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الأجر</w:t>
      </w:r>
      <w:r w:rsidR="00EB1A57">
        <w:rPr>
          <w:rFonts w:hint="eastAsia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بين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الرجل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والمرأة“</w:t>
      </w:r>
      <w:r>
        <w:rPr>
          <w:rFonts w:hint="cs"/>
          <w:rtl/>
        </w:rPr>
        <w:t>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الأساسي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للمحاكم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تفسير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للاتفاقية،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الاعتراف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طابع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تتضمن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واجبات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ومهارات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بغية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متساوية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القيمة.</w:t>
      </w:r>
      <w:r w:rsidR="00EB1A57">
        <w:rPr>
          <w:rFonts w:hint="cs"/>
          <w:rtl/>
        </w:rPr>
        <w:t xml:space="preserve"> 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بتأكيد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أسندت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مركز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الشؤون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لمعهد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كفاية،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وفعالية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بطرائق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ونتيجة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البحث.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يشمل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البحث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يجريه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بمهارات،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ولكنها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متساوية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تفصيلية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تأمل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متاحة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المناسب.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حُصل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الآن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السادسة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للدراسات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الاستقصائية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أظهرت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انتهاك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البيانات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تُجمع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متوسط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الدخل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اليومي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الصناعة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التحويلية،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والتعدين،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والمزارع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والخدمات.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المديرية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="00EB1A57">
        <w:rPr>
          <w:rFonts w:hint="cs"/>
          <w:rtl/>
        </w:rPr>
        <w:t>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تضطلع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الصناعة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وكعاملة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شبه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ماهرة،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وماهرة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اشتراكها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مرافق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المهارات.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الاقتراح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بجعل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”الحد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الأدنى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للأجر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على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الصعيد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الوطني“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وافق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مجلس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الوزراء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إعداد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اتُخذت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إصلاحات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للفئات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الجنساني،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بغية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قيمة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مرتفعة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يُستخدم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الغالب.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بتوصية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الثلاثية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عُقدت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شباط/فبراير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لوضع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المنشآت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التدريجي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ولبناء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موضوعي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الجنساني.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مزيدا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النشطة،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بالتعاون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لوضع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الموضوعي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للوظائف،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التسليم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بتوافر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لتحقيق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الهدف.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بالتوعية،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2012-2013،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والقوانين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الصلة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بالعمل.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نفس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262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للعاملين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الاقتصاد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النظامي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نظمها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المجلس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المركزي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لتثقيف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واعتبارا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تشرين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الثاني/نوفمبر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المجلس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تدريبيا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اشتركت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887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امرأة.</w:t>
      </w:r>
    </w:p>
    <w:p w:rsidR="00EB1A57" w:rsidRPr="00EB1A57" w:rsidRDefault="00EB1A57" w:rsidP="00EB1A57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143764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111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39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بكثير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البطالة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مناطق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الحضر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بكثير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للشابات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المقابلة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الخمس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الملموسة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والمعاملة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والخاص،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توفير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نوعية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كريمة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للغالبية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العظمى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تحديا.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وتوقعت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يؤدي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التحصيل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تمكين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دخول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متأخر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قليلا،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أفضل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تأهيلا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إحدى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أولويات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الخمس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(2012-2017)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إتاحة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للتعليم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المجتمع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بصرف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تعترف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بضرورة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إيلاء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الأولوية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المعيشة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الريفية،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أطلقتها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الريفية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تيسير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المجهود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الذاتي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الصعيد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وتمكينها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ممارسة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نشاط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اقتصادي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مكتف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ذاتيا.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المتوقعة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الخمس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المختلفة،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الكبيرة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لخلق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المعيشة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الريفية،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باهتمام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(المنع،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والانتصاف)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يشمل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وأماكن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يُستخدم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أفراد،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المنزليون.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ويُعرف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امتيازات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مناوئة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وينص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إجراءات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الداخلية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ويفرض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واجبات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ويوقع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جزاءات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الامتثال.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ويقضي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السلطة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ورصد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البيانات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المعروضة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اللجان.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توضيح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الزراعيات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مشمولات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(المنع،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والانتصاف)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للقانون،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لنشره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ورصد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المرفوعة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للجان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الداخلية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والمحلية،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ونتائجها،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الانتصاف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جزاءات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موقعة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الامتثال.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وبالإضافة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تستعرض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تخول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الداخلية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eastAsia"/>
          <w:rtl/>
        </w:rPr>
        <w:t> </w:t>
      </w:r>
      <w:r>
        <w:rPr>
          <w:rFonts w:hint="cs"/>
          <w:rtl/>
        </w:rPr>
        <w:t>المحلية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توصي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شخص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آخر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كيدية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كاذبة،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شخص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آخر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خوف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حدوث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انتقامية.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عندما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لتنقيح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أماكن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يضم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موظفين،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مشمولين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الإحصاءات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المئوية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لاشتراك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المهاتما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غاندي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اشتراك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52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2012-2013.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مدعمة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بإحصاءات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المنتميات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الطوائف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والقبائل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المنبوذة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المناطق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الريفية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وأقاليم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الاتحاد.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كثيرا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الحرف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وفرتها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شبكة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والإقليمية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تستهدف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حصريا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متطلبات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البلد،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تؤدي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تعتبر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تقليديا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”مناسبة“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اعتبارات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مفاهيم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نمطية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تحيزات،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لتوسيع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تختار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مصنفة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الاشتراك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والإقليمية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ومعاهد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الصناعي.</w:t>
      </w:r>
    </w:p>
    <w:p w:rsidR="004E50DF" w:rsidRPr="004E50DF" w:rsidRDefault="004E50DF" w:rsidP="004E50DF">
      <w:pPr>
        <w:pStyle w:val="SingleTxt"/>
        <w:spacing w:after="0" w:line="120" w:lineRule="exact"/>
        <w:rPr>
          <w:i/>
          <w:iCs/>
          <w:sz w:val="10"/>
          <w:rtl/>
        </w:rPr>
      </w:pPr>
    </w:p>
    <w:p w:rsidR="00E9596C" w:rsidRPr="0006256F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142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دعت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إدراج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حديثة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المنفذة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لتشجيع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مهاراتها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رئيسية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النموذجية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المؤهلة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مبادرة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المهارات،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والمكافأة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ومهام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المعيشة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والحضر.</w:t>
      </w:r>
    </w:p>
    <w:p w:rsidR="00EB1A57" w:rsidRPr="00EB1A57" w:rsidRDefault="00EB1A57" w:rsidP="00EB1A5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ليتوانيا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ليتوانيا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> </w:t>
      </w:r>
      <w:r>
        <w:rPr>
          <w:rFonts w:hint="cs"/>
          <w:rtl/>
        </w:rPr>
        <w:t>105،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156،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183.</w:t>
      </w:r>
    </w:p>
    <w:p w:rsidR="00EB1A57" w:rsidRPr="00EB1A57" w:rsidRDefault="00EB1A57" w:rsidP="00EB1A5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</w:t>
      </w:r>
      <w:r>
        <w:rPr>
          <w:rFonts w:hint="cs"/>
          <w:rtl/>
        </w:rPr>
        <w:t>شرافية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بالبنود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أدناه.</w:t>
      </w:r>
    </w:p>
    <w:p w:rsidR="005732CE" w:rsidRPr="005732CE" w:rsidRDefault="005732CE" w:rsidP="005732CE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06256F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5732CE">
      <w:pPr>
        <w:pStyle w:val="SingleTxt"/>
        <w:rPr>
          <w:rFonts w:hint="cs"/>
          <w:rtl/>
        </w:rPr>
      </w:pPr>
      <w:r>
        <w:rPr>
          <w:rFonts w:hint="cs"/>
          <w:rtl/>
        </w:rPr>
        <w:t>47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الاحصائي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للجماعات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الأوروبية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(متوسط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الدخل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الإجمالي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الساعة)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استمرت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التناقص،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وبلغت</w:t>
      </w:r>
      <w:r w:rsidR="00EB1A57">
        <w:rPr>
          <w:rFonts w:hint="cs"/>
          <w:rtl/>
        </w:rPr>
        <w:t xml:space="preserve"> </w:t>
      </w:r>
      <w:r w:rsidR="005732CE">
        <w:rPr>
          <w:rFonts w:hint="cs"/>
          <w:rtl/>
        </w:rPr>
        <w:t xml:space="preserve">11.9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مقابل</w:t>
      </w:r>
      <w:r w:rsidR="00EB1A57">
        <w:rPr>
          <w:rFonts w:hint="cs"/>
          <w:rtl/>
        </w:rPr>
        <w:t xml:space="preserve"> </w:t>
      </w:r>
      <w:r w:rsidR="005732CE">
        <w:rPr>
          <w:rFonts w:hint="cs"/>
          <w:rtl/>
        </w:rPr>
        <w:t>14.6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5732CE">
        <w:rPr>
          <w:rFonts w:hint="cs"/>
          <w:rtl/>
        </w:rPr>
        <w:t> 15.3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الذكور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نظرائهم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الإناث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باستثناء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بالنقل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والتخزين.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بوجه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التأمين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5732CE">
        <w:rPr>
          <w:rFonts w:hint="cs"/>
          <w:rtl/>
        </w:rPr>
        <w:t>40.8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والصناعات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التحويلية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5732CE">
        <w:rPr>
          <w:rFonts w:hint="cs"/>
          <w:rtl/>
        </w:rPr>
        <w:t>26.9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والإعلام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والاتصالات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5732CE">
        <w:rPr>
          <w:rFonts w:hint="cs"/>
          <w:rtl/>
        </w:rPr>
        <w:t>25.7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التفاوتات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الخاص</w:t>
      </w:r>
      <w:r w:rsidR="00EB1A57">
        <w:rPr>
          <w:rFonts w:hint="cs"/>
          <w:rtl/>
        </w:rPr>
        <w:t xml:space="preserve"> </w:t>
      </w:r>
      <w:r w:rsidR="005732CE">
        <w:rPr>
          <w:rtl/>
        </w:rPr>
        <w:br/>
      </w:r>
      <w:r>
        <w:rPr>
          <w:rFonts w:hint="cs"/>
          <w:rtl/>
        </w:rPr>
        <w:t>(16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5732CE">
        <w:rPr>
          <w:rFonts w:hint="cs"/>
          <w:rtl/>
        </w:rPr>
        <w:t>12.1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يوجد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فرعي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موقع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نقابة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الصحفيين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الليتوانيين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والرابطة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لناشري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الإقليمية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والمحلية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732CE">
        <w:rPr>
          <w:rFonts w:hint="eastAsia"/>
          <w:rtl/>
        </w:rPr>
        <w:t> </w:t>
      </w:r>
      <w:r>
        <w:rPr>
          <w:rFonts w:hint="cs"/>
          <w:rtl/>
        </w:rPr>
        <w:t>اتفاق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إقليمي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موقع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رابطة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نقابات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الليتوانية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الغربية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للبنّائين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والمصممين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والمجموعة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الليتوانية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الغربية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للبناء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والتصميم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يتضمن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المنهجية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والمناصب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الوظيفية.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معتمدة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أساليب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الموضوعي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الجنساني،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تحققت.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49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والبلدية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النظر.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وكررت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المنهجية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لتصنيف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وترتيب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والمناصب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المختلفة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معايير،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والمسؤولية،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وظروف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ومؤهلات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وأدائهم،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تتأكد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التصنيف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يؤدي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قيمة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تشغلها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تقليديا.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تلقي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شكوتين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متعلقتين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تلقي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وتلقي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واحدة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5732CE">
        <w:rPr>
          <w:rFonts w:hint="eastAsia"/>
          <w:rtl/>
        </w:rPr>
        <w:t> 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أوضحت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انخفاض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يشير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بالضرورة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حدوث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انتهاكات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الناحية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الملموسة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مفتشي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والإجراءات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الانتصاف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المتاحة،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الإجراءات.</w:t>
      </w:r>
    </w:p>
    <w:p w:rsidR="005732CE" w:rsidRPr="005732CE" w:rsidRDefault="005732CE" w:rsidP="005732CE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743881" w:rsidRDefault="00E9596C" w:rsidP="00E9596C">
      <w:pPr>
        <w:pStyle w:val="SingleTxt"/>
        <w:rPr>
          <w:rFonts w:hint="cs"/>
          <w:i/>
          <w:iCs/>
          <w:rtl/>
        </w:rPr>
      </w:pPr>
      <w:r w:rsidRPr="00743881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111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التوصيات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أُعدت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2010-2014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وستُنشر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الموقع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الشبكي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مظالم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الحلقات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الدراسية.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المشتركة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2012-2014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مبادرات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التوعية،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لتدعيم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إنفاذ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التسامح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ومكافحة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المفاهيم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النمطية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بالجنس،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5732CE">
        <w:rPr>
          <w:rFonts w:hint="eastAsia"/>
          <w:rtl/>
        </w:rPr>
        <w:t> 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قُدمت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مظالم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54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="005732CE">
        <w:rPr>
          <w:rFonts w:hint="cs"/>
          <w:rtl/>
        </w:rPr>
        <w:t>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إعلانات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القائمة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الإنترنت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لوحظت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5732CE">
        <w:rPr>
          <w:rFonts w:hint="eastAsia"/>
          <w:rtl/>
        </w:rPr>
        <w:t> 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باشتراطات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النظافة،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والسائقين،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والمديرين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التنفيذيين،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والمديرين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الإداريين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الأمن.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(2010-2014)،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عُقدت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حلقات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لبناء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القدرات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وإسداء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المفاهيم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النمطية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استهدفت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موظفي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المحلية.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وكررت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مُتخذة،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اصلاح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أعم.</w:t>
      </w:r>
    </w:p>
    <w:p w:rsidR="005732CE" w:rsidRPr="005732CE" w:rsidRDefault="005732CE" w:rsidP="005732CE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743881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156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54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الجامعة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أسهمت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مباشرة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إدماج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وكفالة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الممنوحة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للأشخاص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يقومون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بتربية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تستخدمها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استخدموا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متزايدا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ببطء؛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 w:rsidR="005732CE">
        <w:rPr>
          <w:rFonts w:hint="cs"/>
          <w:rtl/>
        </w:rPr>
        <w:t>4.56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استخدموا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7.11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7.56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الأشهر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التسعة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الاستحقاقات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المنقضية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يبلغ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واحدا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التعويضي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للمستفيد،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حصُل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المستفيد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الاستحقاقات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فإنها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تصبح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نصبح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وبالتالي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تشجع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الوالدين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العودة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تواصل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لاستحقاقات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الإجازة،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الاحصائية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المصنفة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المستفيدين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الاستحقاقات.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الانخفاض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المستفيدين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الذكور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أهمية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التقاسم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الرئيسية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لانخفاض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حصلوا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ممارسة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جانب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تحققها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التدابير.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55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(1)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للآباء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المتزوجين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بدءا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الولادة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يبلغ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شهرا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واحدا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باهتمام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(1)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عُدِّلت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الأبوة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المتزوجين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المتزوجين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الأبوة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شهر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304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966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رجلا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</w:t>
      </w:r>
      <w:r w:rsidR="00BB5315">
        <w:rPr>
          <w:rFonts w:hint="cs"/>
          <w:rtl/>
        </w:rPr>
        <w:t>.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56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بإعادة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تنظيم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نظام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المنفذة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2007-2012،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تخصيص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7.5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ليتا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ليتوانية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لتمويل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المراكز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النهارية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للأطفال،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179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مشروعا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التمويل؛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تقريبا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أفراد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مراكز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النهارية.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الاحصائية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ومفادها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18.2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المستخدمين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تراوحت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أعمارهم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BB5315">
        <w:rPr>
          <w:rtl/>
        </w:rPr>
        <w:br/>
      </w:r>
      <w:r>
        <w:rPr>
          <w:rFonts w:hint="cs"/>
          <w:rtl/>
        </w:rPr>
        <w:t>15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eastAsia"/>
          <w:rtl/>
        </w:rPr>
        <w:t xml:space="preserve"> </w:t>
      </w:r>
      <w:r>
        <w:rPr>
          <w:rFonts w:hint="cs"/>
          <w:rtl/>
        </w:rPr>
        <w:t>64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ويربون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أطفالهم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يستفيدون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الحضانة،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ورياض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وجليسات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أطول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المدرسة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ومراكز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النهارية.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فإن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9.4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يقومون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أطفالهم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أفراد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أسرهم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المرضى،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المعوقين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كبار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البالغين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المحتاجين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للرعاية،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جزئي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تكاليف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الخدمات؛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جزئي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تكاليف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ضعف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جزئي.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تفصيلية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المشاريع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ومرافق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حققتها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المشاريع،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تفصيلية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وطبيعة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توافر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مرافق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المعقولة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التكلفة.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قضايا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الافتقار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ومرافق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المعقولة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التكلفة،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محرز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الصدد.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الثالث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2010-2014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المواقف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السائدة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تجاه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الأدوار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المجتمع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دوائر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مظالم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نفذت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مشاريع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والأسرة.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2006-2009،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الاجتماعي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بتمويل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مجموعة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حلقات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دراسية،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الغرض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تغيير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الأدوار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النمطية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الاقتصادية.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اعتُمد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مفهوم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لسياسة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التعاون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حياة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وتربية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وذكرت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إدماج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مفهوم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الأساسي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يتضمن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الاعتراف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بالمواقف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السائدة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بنوع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58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المكملة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تقضي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العودة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المنصب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منصب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إجازة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وظروف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ليست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أفضلية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المشاريع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والمبادرات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التوفيق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وإدماج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وبوجه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اكتمل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مشروعا،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الانعزال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الاجتماعي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إدماجها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المجتمع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تواصل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المشاريع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والمبادرات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التوفيق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تمكين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يصبحوا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ويظلوا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مندمجين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</w:p>
    <w:p w:rsidR="00BB5315" w:rsidRPr="00BB5315" w:rsidRDefault="00BB5315" w:rsidP="00BB531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</w:rPr>
      </w:pP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موريتانيا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59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موريتانيا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BB5315">
        <w:t> </w:t>
      </w:r>
      <w:r>
        <w:rPr>
          <w:rFonts w:hint="cs"/>
          <w:rtl/>
        </w:rPr>
        <w:t>103،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142،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183.</w:t>
      </w:r>
    </w:p>
    <w:p w:rsidR="00BB5315" w:rsidRPr="00BB5315" w:rsidRDefault="00BB5315" w:rsidP="00BB531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الاشرافية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بالبنود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أدناه.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145D3B" w:rsidRDefault="004E50DF" w:rsidP="00E9596C">
      <w:pPr>
        <w:pStyle w:val="SingleTxt"/>
        <w:rPr>
          <w:rFonts w:hint="cs"/>
          <w:i/>
          <w:iCs/>
          <w:rtl/>
        </w:rPr>
      </w:pPr>
      <w:r>
        <w:rPr>
          <w:i/>
          <w:iCs/>
          <w:rtl/>
        </w:rPr>
        <w:br w:type="page"/>
      </w:r>
      <w:r w:rsidR="00E9596C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 w:rsidR="00E9596C"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 w:rsidR="00E9596C">
        <w:rPr>
          <w:rFonts w:hint="cs"/>
          <w:i/>
          <w:iCs/>
          <w:rtl/>
        </w:rPr>
        <w:t>3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وردت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</w:t>
      </w:r>
      <w:r w:rsidR="00BB5315">
        <w:rPr>
          <w:rFonts w:hint="eastAsia"/>
        </w:rPr>
        <w:t> </w:t>
      </w:r>
      <w:r>
        <w:rPr>
          <w:rFonts w:hint="cs"/>
          <w:rtl/>
        </w:rPr>
        <w:t>آب/أغسطس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الاتحاد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الموريتانيين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تصدر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017-2004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2004)،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صعوبات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عديدة،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حدوث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الحوامل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المرضعات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المعرضات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لمزيد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المخاطر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والأخطار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البالغة.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ونقلا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الاتحاد،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توجد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إحصاءات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يعوّل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وموثوق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خروقات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145D3B" w:rsidRDefault="00E9596C" w:rsidP="00E9596C">
      <w:pPr>
        <w:pStyle w:val="SingleTxt"/>
        <w:rPr>
          <w:rFonts w:hint="cs"/>
          <w:i/>
          <w:iCs/>
          <w:rtl/>
        </w:rPr>
      </w:pPr>
      <w:r w:rsidRPr="00145D3B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 w:rsidRPr="00145D3B"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89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(المكرر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طبقا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للمواد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164-169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2004،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محظورا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بوجه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المصانع،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والمشاغل،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والمناجم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والمحاجر،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ومواقع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والورش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استثناءات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فقط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لحفظ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القابلة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للتلف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خدمات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والرعاية.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وأعربت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الاعتبار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تحديث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تشريعها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بالتصديق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بروتوكول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171)،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طالبة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تُبقي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قرار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يُتخذ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يُتوخى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الصدد.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145D3B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(المكررة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حزيران/يونيه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المؤتمر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93-09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المؤرخ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الثاني/يناير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العموميين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للتعبير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والخاص،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لتضييق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الواسعة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أبداها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الاتحاد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موريتانيا،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التهميش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موريتانيا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تعاني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أجرها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المتوسط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وقالت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تنقيح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وستؤخذ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مصادر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الاعتبار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BB5315">
        <w:rPr>
          <w:rFonts w:hint="eastAsia"/>
        </w:rPr>
        <w:t> </w:t>
      </w:r>
      <w:r>
        <w:rPr>
          <w:rFonts w:hint="cs"/>
          <w:rtl/>
        </w:rPr>
        <w:t>العملية.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التزامات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09-93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المؤرخ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الثاني/يناير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1993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العموميين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يعكس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وهو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”الأجر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المتساوي“</w:t>
      </w:r>
      <w:r>
        <w:rPr>
          <w:rFonts w:hint="cs"/>
          <w:rtl/>
        </w:rPr>
        <w:t>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وسألت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الشركاء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الاجتماعيون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يفكرون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تنقيح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المؤرخ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شباط/فبراير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1974،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اقتصر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(المكرر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توخى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تصنيف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يؤدونه،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التصنيف.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يحددها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التشريع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وسائل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لتصنيف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المعني.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وطُلب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طعون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فحصتها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التصنيف،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الجماعي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مفتشي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2842BF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111</w:t>
      </w:r>
    </w:p>
    <w:p w:rsidR="00E9596C" w:rsidRDefault="00E9596C" w:rsidP="00BB5315">
      <w:pPr>
        <w:pStyle w:val="SingleTxt"/>
        <w:rPr>
          <w:rtl/>
        </w:rPr>
      </w:pPr>
      <w:r>
        <w:rPr>
          <w:rFonts w:hint="cs"/>
          <w:rtl/>
        </w:rPr>
        <w:t>68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(المكرر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الشؤون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الاجتماعية،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والأسرة،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نشرت،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بالتعاون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المتحدة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الإنمائي،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دراسة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متعمقة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الانتاجية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وطبقا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الدراسة،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2006،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 xml:space="preserve">12.4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فقط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الناشطين،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سبق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وظيفة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78.8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يعملن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أجر.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الدراسة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أفقي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ورأسي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تجد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صعوبة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القروض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وملكية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الأرض.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الانتاجية،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للتغلب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المفاهيم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السائدة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والتحيزات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بقدرات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وطموحاتها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المهنية.</w:t>
      </w:r>
      <w:r w:rsidR="00EB1A57">
        <w:rPr>
          <w:rFonts w:hint="cs"/>
          <w:rtl/>
        </w:rPr>
        <w:t xml:space="preserve"> 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69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وكررت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المناسبة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طائفة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يشغلها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تقليدية،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70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إعداد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ومفاده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”التحرش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الجنسي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غير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معروف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في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عادات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وتقاليد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موريتانيا“</w:t>
      </w:r>
      <w:r>
        <w:rPr>
          <w:rFonts w:hint="cs"/>
          <w:rtl/>
        </w:rPr>
        <w:t>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2007-2008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انتشار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وأخيرا،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أعربت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رغبتها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لإعداد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أن: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لوضع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الصدد؛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اكتشفتها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دوائر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تفتيش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721DAD">
        <w:rPr>
          <w:rFonts w:hint="eastAsia"/>
          <w:rtl/>
        </w:rPr>
        <w:t> </w:t>
      </w:r>
      <w:r>
        <w:rPr>
          <w:rFonts w:hint="cs"/>
          <w:rtl/>
        </w:rPr>
        <w:t>أُبلغت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الحالات؛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احتكام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بتزويد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بمعرفة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أفضل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بحقوقها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وبالإجراءات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المتاحة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لها.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CC56E3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138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71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(المكررة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eastAsia"/>
          <w:rtl/>
        </w:rPr>
        <w:t xml:space="preserve"> </w:t>
      </w:r>
      <w:r>
        <w:rPr>
          <w:rFonts w:hint="cs"/>
          <w:rtl/>
        </w:rPr>
        <w:t>2013)،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لإحصاءات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المتحدة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للطفولة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يلتحق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بالمدارس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البنين.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وبالنظر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الإلزامي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واحدا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أنجع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الوسائل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لمكافحة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تشغيل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تجدد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محاولاتها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نظام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الالتحاق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بالمدارس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الثانوية،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سيما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البنات.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72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 w:rsidRPr="00CC56E3">
        <w:rPr>
          <w:rFonts w:hint="cs"/>
          <w:rtl/>
        </w:rPr>
        <w:t>وقد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طُلب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تقاريرها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3،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89،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و</w:t>
      </w:r>
      <w:r w:rsidR="00BB5315">
        <w:rPr>
          <w:rFonts w:hint="cs"/>
          <w:rtl/>
        </w:rPr>
        <w:t> </w:t>
      </w:r>
      <w:r w:rsidRPr="00CC56E3">
        <w:rPr>
          <w:rFonts w:hint="cs"/>
          <w:rtl/>
        </w:rPr>
        <w:t>100،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111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138،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المقرر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تستعرضها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دورتها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تُعقد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تشرين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الثاني/نوفمبر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 w:rsidRPr="00CC56E3">
        <w:rPr>
          <w:rFonts w:hint="cs"/>
          <w:rtl/>
        </w:rPr>
        <w:t>2014.</w:t>
      </w:r>
    </w:p>
    <w:p w:rsidR="00BB5315" w:rsidRPr="00BB5315" w:rsidRDefault="00BB5315" w:rsidP="00BB531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بيرو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73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بيرو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138،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156،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182.</w:t>
      </w: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الإشراقية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</w:p>
    <w:p w:rsidR="00E9596C" w:rsidRDefault="00E9596C" w:rsidP="00E9596C">
      <w:pPr>
        <w:pStyle w:val="SingleTxt"/>
        <w:rPr>
          <w:rFonts w:hint="cs"/>
          <w:rtl/>
        </w:rPr>
      </w:pPr>
      <w:r w:rsidRPr="00BB5315">
        <w:rPr>
          <w:rFonts w:hint="cs"/>
          <w:rtl/>
        </w:rPr>
        <w:t>74</w:t>
      </w:r>
      <w:r w:rsidR="00EB1A57" w:rsidRPr="00BB5315">
        <w:rPr>
          <w:rFonts w:hint="cs"/>
          <w:rtl/>
        </w:rPr>
        <w:t xml:space="preserve"> -</w:t>
      </w:r>
      <w:r w:rsidR="00EB1A57">
        <w:rPr>
          <w:rFonts w:hint="cs"/>
          <w:i/>
          <w:iCs/>
          <w:rtl/>
        </w:rPr>
        <w:tab/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بالبنود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أدناه.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5317AB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29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75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السنوات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اتخذت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لمكافحة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الجبري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الموجودة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بيرو،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الاتجار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بالأشخاص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واستغلال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واستفادت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باهتمام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المرسوم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 w:rsidRPr="00BB5315">
        <w:rPr>
          <w:szCs w:val="20"/>
        </w:rPr>
        <w:t>TR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-2013-04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المؤرخ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حزيران/يونيه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لمكافحة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الجبري،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تغطي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2013-2017،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رصد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الخطة.</w:t>
      </w:r>
    </w:p>
    <w:p w:rsidR="00E9596C" w:rsidRDefault="00E9596C" w:rsidP="00E9596C">
      <w:pPr>
        <w:pStyle w:val="SingleTxt"/>
        <w:rPr>
          <w:rtl/>
        </w:rPr>
      </w:pPr>
      <w:r>
        <w:rPr>
          <w:rFonts w:hint="cs"/>
          <w:rtl/>
        </w:rPr>
        <w:t>76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هؤلاء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سبيله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للاعتماد.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وبالإضافة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ارتأت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المديرية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الأساسية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والسلامة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والصحة،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وضع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للمساعدة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ظروف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أكبر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الاحترام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لتشريع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صياغتها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نقابات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المقرر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تعتمد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القريب؛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نُفذت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بالفعل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الإجراءات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المخططة.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وأعربت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يُعتمد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المستقبل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القريب.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وطُلب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الرصد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القطاع.</w:t>
      </w:r>
      <w:r w:rsidR="00EB1A57">
        <w:rPr>
          <w:rFonts w:hint="cs"/>
          <w:rtl/>
        </w:rPr>
        <w:t xml:space="preserve"> 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77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وبالإضافة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القائل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للمدعي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الاتجار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بالأشخاص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754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ضحية،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626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الغالبية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العظمى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ضحايا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الاتجار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لأغراض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الاستغلال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الجنسي.</w:t>
      </w:r>
    </w:p>
    <w:p w:rsidR="00E9596C" w:rsidRPr="003B2635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78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الكبيرة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واشتراك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المنخفضة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79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المتوخاة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(و)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BB5315">
        <w:rPr>
          <w:rtl/>
        </w:rPr>
        <w:br/>
      </w:r>
      <w:r>
        <w:rPr>
          <w:rFonts w:hint="cs"/>
          <w:rtl/>
        </w:rPr>
        <w:t>983</w:t>
      </w:r>
      <w:r w:rsidR="00EB1A57">
        <w:rPr>
          <w:rFonts w:hint="eastAsia"/>
          <w:rtl/>
        </w:rPr>
        <w:t xml:space="preserve"> </w:t>
      </w:r>
      <w:r>
        <w:rPr>
          <w:rFonts w:hint="cs"/>
          <w:rtl/>
        </w:rPr>
        <w:t>28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”بناء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بيرو“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أفادت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722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مناصرة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وبرنامج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”إعادة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تقييم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بيرو“</w:t>
      </w:r>
      <w:r>
        <w:rPr>
          <w:rFonts w:hint="cs"/>
          <w:rtl/>
        </w:rPr>
        <w:t>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إعادة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بيرو،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حصُل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221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شخصا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363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وأضافت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مثلت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34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التنسيبات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الدائرة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للا</w:t>
      </w:r>
      <w:r>
        <w:rPr>
          <w:rFonts w:hint="cs"/>
          <w:rtl/>
        </w:rPr>
        <w:t>ستخدام.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استحدثت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الاجتماعية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العلامة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”صنعتها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المرأة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البيرو</w:t>
      </w:r>
      <w:r>
        <w:rPr>
          <w:rFonts w:hint="cs"/>
          <w:rtl/>
        </w:rPr>
        <w:t>فيه</w:t>
      </w:r>
      <w:r>
        <w:rPr>
          <w:rFonts w:hint="eastAsia"/>
          <w:rtl/>
        </w:rPr>
        <w:t>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اعترافا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بجودة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المنتجات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تصنعها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رائدات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أعطى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منتجاتهن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وضعا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أقوى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السوق.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لدراسة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أجرتها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يتكسب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أكثر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تتكسب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السيارات،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حيث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تقريبا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المنفذة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أسهمت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تضييق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اللائي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يحصلن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انخفض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تواصل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المتوخاة،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سُبل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الرفيعة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المستوى،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وأثر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تضييق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3B2635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111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ذكرت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وفقا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لمفتشية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فإن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معظم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الزيارات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مفتشية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أماكن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عرقلها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مفتشية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بتفاصيل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نتائج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مكافحة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المنظمات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المظالم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بالتحقيقات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التأديبية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واستبعاد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معاهد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الاتحادية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والقوات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المسلحة.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واعترضت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الواضح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التعليقات،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التأكيد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بوجه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يلي: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اتخذت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يعرقلون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مفتشي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عملهم؛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السلطة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المختصة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بتناول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يقدمها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موظفو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العام؛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العمل؛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(د)</w:t>
      </w:r>
      <w:r>
        <w:rPr>
          <w:rFonts w:hint="cs"/>
          <w:rtl/>
        </w:rPr>
        <w:tab/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السلطة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المختصة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بتناول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3B2635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156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التوظيف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نفذتها،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</w:t>
      </w:r>
      <w:r w:rsidR="00EB1A57">
        <w:rPr>
          <w:rFonts w:hint="cs"/>
          <w:rtl/>
        </w:rPr>
        <w:t xml:space="preserve"> </w:t>
      </w:r>
      <w:r>
        <w:rPr>
          <w:rFonts w:hint="cs"/>
          <w:i/>
          <w:iCs/>
          <w:rtl/>
        </w:rPr>
        <w:t>أعمال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بيرو،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استفاد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039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505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339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335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وتفاعل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آخر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أطلق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EB1A57">
        <w:rPr>
          <w:rFonts w:hint="cs"/>
          <w:rtl/>
        </w:rPr>
        <w:t xml:space="preserve"> </w:t>
      </w:r>
      <w:r>
        <w:rPr>
          <w:rFonts w:hint="cs"/>
          <w:i/>
          <w:iCs/>
          <w:rtl/>
        </w:rPr>
        <w:t>واوا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واسي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(بيت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لتأمين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الرعاية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لأطفال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تتراوح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أعمارهم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شهرا.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بضرورة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التوفيق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والأسرة،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أنشطة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بتوفير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مرافق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للأمهات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المرضعات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مديرية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دعم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لديها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دراسة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استقصائية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للتشريع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يسلم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بضرورة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التوازن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والحياة.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وأهداف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لتكافؤ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2006-2010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تحقيق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2011-2015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تضمنا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إدماج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مفهوم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المسؤولية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الوالدية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يتقاسمها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الآباء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والأمهات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التعليم.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وبناء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تمثل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هدف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المذكورة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أعلاه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تتوفر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50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المراكز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التثقيفية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نماذج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معززة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للأبوة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والأمومة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للمسؤولية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وحوافز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ثابتة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لتقاسم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ومفادها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توجد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تشريعية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تؤكد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تشكل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قُدمت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شكاوى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مسؤوياتهن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الأسرية.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 w:rsidRPr="00893A36">
        <w:rPr>
          <w:rFonts w:hint="cs"/>
          <w:rtl/>
        </w:rPr>
        <w:t>وطُلب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تقاريرها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111،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المقرر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تنظر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دورتها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تعقد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تشرين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الثاني/نوفمبر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 w:rsidRPr="00893A36">
        <w:rPr>
          <w:rFonts w:hint="cs"/>
          <w:rtl/>
        </w:rPr>
        <w:t>2014.</w:t>
      </w:r>
    </w:p>
    <w:p w:rsidR="00BB5315" w:rsidRPr="00BB5315" w:rsidRDefault="00BB5315" w:rsidP="00BB531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سوازيلند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سوازيلند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45،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182.</w:t>
      </w:r>
    </w:p>
    <w:p w:rsidR="00BB5315" w:rsidRPr="00BB5315" w:rsidRDefault="00BB5315" w:rsidP="00BB531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الاشرافية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</w:p>
    <w:p w:rsidR="00E9596C" w:rsidRDefault="00E9596C" w:rsidP="00BB5315">
      <w:pPr>
        <w:pStyle w:val="SingleTxt"/>
        <w:rPr>
          <w:rFonts w:hint="cs"/>
          <w:rtl/>
        </w:rPr>
      </w:pPr>
      <w:r w:rsidRPr="00BB5315">
        <w:rPr>
          <w:rFonts w:hint="cs"/>
          <w:rtl/>
        </w:rPr>
        <w:t>86</w:t>
      </w:r>
      <w:r w:rsidR="00EB1A57" w:rsidRPr="00BB5315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بالبنود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التالية.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893A36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89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87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تعليقاتها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السابقة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1980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وإمكانيات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الإعفاء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ليست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متساوقة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متطلبات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جارية.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التنقيح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الجارية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إيلاء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الاعتبار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وإبقاء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المكتب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قرار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يتوخى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يُتخذ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بالتصديق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الصك.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893A36" w:rsidRDefault="00E9596C" w:rsidP="00E9596C">
      <w:pPr>
        <w:pStyle w:val="SingleTxt"/>
        <w:rPr>
          <w:rFonts w:hint="cs"/>
          <w:i/>
          <w:iCs/>
          <w:rtl/>
        </w:rPr>
      </w:pPr>
      <w:r w:rsidRPr="00893A36">
        <w:rPr>
          <w:rFonts w:hint="cs"/>
          <w:i/>
          <w:iCs/>
          <w:rtl/>
        </w:rPr>
        <w:t>الاتفاقي</w:t>
      </w:r>
      <w:r>
        <w:rPr>
          <w:rFonts w:hint="cs"/>
          <w:i/>
          <w:iCs/>
          <w:rtl/>
        </w:rPr>
        <w:t>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تأكيد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مفهوم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القيمة“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سيؤخذ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الاعتبار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مناقشة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بسياسة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تخطيط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البشرية،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المقرر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السياسة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مجلس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الوزراء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بحلول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نهاية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واثقة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ينعكس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تماما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المتساوي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المحرز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تطور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تخطيط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وتنمية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البشرية،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  <w:r w:rsidR="00EB1A57">
        <w:rPr>
          <w:rFonts w:hint="cs"/>
          <w:rtl/>
        </w:rPr>
        <w:t xml:space="preserve"> 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89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الاحصاءات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متوسط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الدخل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المدفوع)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مرتفعة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بوجه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معينة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مثل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”الحرفيين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والعمال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ذوي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الصلة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بالمهن“</w:t>
      </w:r>
      <w:r>
        <w:rPr>
          <w:rFonts w:hint="cs"/>
          <w:rtl/>
        </w:rPr>
        <w:t>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”المهن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الأولية“</w:t>
      </w:r>
      <w:r>
        <w:rPr>
          <w:rFonts w:hint="cs"/>
          <w:rtl/>
        </w:rPr>
        <w:t>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”ومشغلي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المحطات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والمكنات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وعمال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التجميع“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”عمال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الخدمة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وعمال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البيع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في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المتاجر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والأسواق“</w:t>
      </w:r>
      <w:r>
        <w:rPr>
          <w:rFonts w:hint="cs"/>
          <w:rtl/>
        </w:rPr>
        <w:t>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الأنشطة،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الاجتماعي؛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وتجارة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والتجزئة؛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والتشييد؛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والتعليم.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ملموسة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تمكين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المواطنين.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تفصيلية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كيفية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للتنمية،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الفقر،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تمكين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المواطنين،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للقضايا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تتناول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طائفة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يشغلها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تقليديا.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ملموسة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لدراسة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وتحليل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الأسباب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الأساسية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للفجوة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المتوخاة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المعايير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الأدنى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للأجور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الجنساني،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تضطلع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الغالب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ليست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مبخوسة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يضطلع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الرجل.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يجري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الموضوعي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الخاص.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9C78D7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111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BB5315">
        <w:rPr>
          <w:rFonts w:hint="cs"/>
          <w:rtl/>
        </w:rPr>
        <w:t> </w:t>
      </w:r>
      <w:r>
        <w:rPr>
          <w:rFonts w:hint="cs"/>
          <w:rtl/>
        </w:rPr>
        <w:t>يزال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الاستعراض،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تنتهز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الفرصة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لتنقيح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لإدراج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تُعرِّف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وتحظر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صراحة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امتيازات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مناوئة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إنجازات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الصدد.</w:t>
      </w:r>
    </w:p>
    <w:p w:rsidR="00E9596C" w:rsidRDefault="00E9596C" w:rsidP="00721DAD">
      <w:pPr>
        <w:pStyle w:val="SingleTxt"/>
        <w:rPr>
          <w:rFonts w:hint="cs"/>
          <w:rtl/>
        </w:rPr>
      </w:pPr>
      <w:r>
        <w:rPr>
          <w:rFonts w:hint="cs"/>
          <w:rtl/>
        </w:rPr>
        <w:t>93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باعتراف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هناك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حاجة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لتحسين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السياسات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القائمة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القطري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الكريم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للفترة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2010-2014،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ارتفاع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البطالة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BB5315">
        <w:rPr>
          <w:rFonts w:hint="cs"/>
          <w:rtl/>
        </w:rPr>
        <w:t xml:space="preserve">31.2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721DAD">
        <w:rPr>
          <w:rFonts w:hint="cs"/>
          <w:rtl/>
        </w:rPr>
        <w:t>25.7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31.9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فقط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مستخدمة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BB5315">
        <w:rPr>
          <w:rFonts w:hint="cs"/>
          <w:rtl/>
        </w:rPr>
        <w:t>43.9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29.6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يعملن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لحسابهن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بنسبة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المبادرات،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البرنامج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الذكي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للتمكين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الاقتصادي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والتنمية،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للتنمية،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واستراتيجية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وخطة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الفقر،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فضلا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الوعي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بالمساواة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التثقيف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والتدريب.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9C78D7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182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أحاطت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الجرائم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والعنف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العائلي،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يرمي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الاستغلال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التجاري،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سيصدر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شكل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قريب.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اتخاذ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إبطاء.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نقلا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تقرير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الاتحاد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لنقابات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باستعراض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المجلس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العالمية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للتجارة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للسياسات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التجارية،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2009،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اكتشاف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للدعارة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وسط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سوازيلند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فتيات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قاصرات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فحسب.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وطبيعة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الانتهاكات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أُبلغ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والتحقيقات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جرت،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والملاحقات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القضائية،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والإدانات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والجزاءات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العقابية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الموقعة.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96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 w:rsidRPr="009C78D7">
        <w:rPr>
          <w:rFonts w:hint="cs"/>
          <w:rtl/>
        </w:rPr>
        <w:t>وطُلب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تقاريرها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111،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المقرر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تستعرضها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دورتها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تعقد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تشرين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الثاني/نوفمبر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 w:rsidRPr="009C78D7">
        <w:rPr>
          <w:rFonts w:hint="cs"/>
          <w:rtl/>
        </w:rPr>
        <w:t>2014.</w:t>
      </w:r>
    </w:p>
    <w:p w:rsidR="00E9596C" w:rsidRDefault="00BB5315" w:rsidP="00E959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br w:type="page"/>
      </w:r>
      <w:r w:rsidR="00E9596C">
        <w:rPr>
          <w:rFonts w:hint="cs"/>
          <w:rtl/>
        </w:rPr>
        <w:tab/>
      </w:r>
      <w:r w:rsidR="00E9596C">
        <w:rPr>
          <w:rFonts w:hint="cs"/>
          <w:rtl/>
        </w:rPr>
        <w:tab/>
        <w:t>الجمهورية</w:t>
      </w:r>
      <w:r w:rsidR="00EB1A57">
        <w:rPr>
          <w:rFonts w:hint="cs"/>
          <w:rtl/>
        </w:rPr>
        <w:t xml:space="preserve"> </w:t>
      </w:r>
      <w:r w:rsidR="00E9596C">
        <w:rPr>
          <w:rFonts w:hint="cs"/>
          <w:rtl/>
        </w:rPr>
        <w:t>العربية</w:t>
      </w:r>
      <w:r w:rsidR="00EB1A57">
        <w:rPr>
          <w:rFonts w:hint="cs"/>
          <w:rtl/>
        </w:rPr>
        <w:t xml:space="preserve"> </w:t>
      </w:r>
      <w:r w:rsidR="00E9596C">
        <w:rPr>
          <w:rFonts w:hint="cs"/>
          <w:rtl/>
        </w:rPr>
        <w:t>السورية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97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الصلة،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الجمهورية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العربية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السورية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111.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وصدقت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45،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87،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89،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105،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138،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182.</w:t>
      </w:r>
    </w:p>
    <w:p w:rsidR="00BB5315" w:rsidRPr="00BB5315" w:rsidRDefault="00BB5315" w:rsidP="00BB531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</w:rPr>
      </w:pPr>
    </w:p>
    <w:p w:rsidR="00E9596C" w:rsidRDefault="00E9596C" w:rsidP="00E9596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أبدتها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الهيئات</w:t>
      </w:r>
      <w:r w:rsidR="00EB1A57">
        <w:rPr>
          <w:rFonts w:hint="cs"/>
          <w:rtl/>
        </w:rPr>
        <w:t xml:space="preserve"> </w:t>
      </w:r>
      <w:r w:rsidR="00721DAD">
        <w:rPr>
          <w:rFonts w:hint="cs"/>
          <w:rtl/>
        </w:rPr>
        <w:t>الا</w:t>
      </w:r>
      <w:r>
        <w:rPr>
          <w:rFonts w:hint="cs"/>
          <w:rtl/>
        </w:rPr>
        <w:t>شرافية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</w:p>
    <w:p w:rsidR="00E9596C" w:rsidRDefault="00E9596C" w:rsidP="00721DAD">
      <w:pPr>
        <w:pStyle w:val="SingleTxt"/>
        <w:rPr>
          <w:rFonts w:hint="cs"/>
          <w:rtl/>
        </w:rPr>
      </w:pPr>
      <w:r>
        <w:rPr>
          <w:rFonts w:hint="cs"/>
          <w:rtl/>
        </w:rPr>
        <w:t>98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التعليقات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المعلقة</w:t>
      </w:r>
      <w:r w:rsidR="00721DAD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التابعة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لمنظمة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الدولية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بخصوص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القضاء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بالبنود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أدناه.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CC1F44" w:rsidRDefault="00E9596C" w:rsidP="00E9596C">
      <w:pPr>
        <w:pStyle w:val="SingleTxt"/>
        <w:rPr>
          <w:i/>
          <w:iCs/>
          <w:rtl/>
        </w:rPr>
      </w:pPr>
      <w:r w:rsidRPr="00CC1F44"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 w:rsidRPr="00CC1F44">
        <w:rPr>
          <w:rFonts w:hint="cs"/>
          <w:i/>
          <w:iCs/>
          <w:rtl/>
        </w:rPr>
        <w:t>ر</w:t>
      </w:r>
      <w:r>
        <w:rPr>
          <w:rFonts w:hint="cs"/>
          <w:i/>
          <w:iCs/>
          <w:rtl/>
        </w:rPr>
        <w:t>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98</w:t>
      </w:r>
    </w:p>
    <w:p w:rsidR="00E9596C" w:rsidRDefault="00E9596C" w:rsidP="00BB5315">
      <w:pPr>
        <w:pStyle w:val="SingleTxt"/>
        <w:rPr>
          <w:rFonts w:hint="cs"/>
          <w:rtl/>
        </w:rPr>
      </w:pPr>
      <w:r>
        <w:rPr>
          <w:rFonts w:hint="cs"/>
          <w:rtl/>
        </w:rPr>
        <w:t>99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اللجنــة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المادتين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(1)،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(2)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(4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تستبعد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عمالا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معينين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الخدم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المنزليون.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هؤلاء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مشمولون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بالاتفاقية،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المصونة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متوفرة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لهؤلاء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تشريعات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المناسبة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لكفالة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BB5315">
        <w:rPr>
          <w:rFonts w:hint="eastAsia"/>
          <w:rtl/>
        </w:rPr>
        <w:t> </w:t>
      </w:r>
      <w:r>
        <w:rPr>
          <w:rFonts w:hint="cs"/>
          <w:rtl/>
        </w:rPr>
        <w:t>الحقوق.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CC1F44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100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100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2013،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تدهور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البلد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وكررت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الأعوام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2012،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2011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أقرت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حوار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شامل،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وموثوق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وحقيقي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يشوبها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خوف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وتخويف،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فعالة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الإنسان،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يتعرقل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بصورة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خطيرة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مستحيلا.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(رقم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17/2010)،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تنص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مادته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(أ)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يطبق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رب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”الأجر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القيمة“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تُعرِّف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(ب)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المتساوي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القيمة“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بأنه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الذي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يتطلب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مؤهلات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علمية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ومهارات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فنية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متساوية،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على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النحو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الذي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تشهد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عليه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شهادة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خبرة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في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العمل“</w:t>
      </w:r>
      <w:r>
        <w:rPr>
          <w:rFonts w:hint="cs"/>
          <w:rtl/>
        </w:rPr>
        <w:t>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يقيد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بدون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مبرر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(أ)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بالنظر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EB1A57">
        <w:rPr>
          <w:rFonts w:hint="eastAsia"/>
          <w:rtl/>
        </w:rPr>
        <w:t xml:space="preserve"> </w:t>
      </w:r>
      <w:r>
        <w:rPr>
          <w:rFonts w:hint="cs"/>
          <w:rtl/>
        </w:rPr>
        <w:t>تسمح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يبدو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تتطلب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مؤهلات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ومهارات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وهي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متساوية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القيمة.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المسموح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75،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الممكن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مقارنة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تتسم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بطبيعة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تماما.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وحثت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الملموسة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لتحديد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طبيعة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التفاوتات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الأجر،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ومداها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وأسبابها.</w:t>
      </w:r>
    </w:p>
    <w:p w:rsidR="00BB5315" w:rsidRPr="00BB5315" w:rsidRDefault="00BB5315" w:rsidP="00BB5315">
      <w:pPr>
        <w:pStyle w:val="SingleTxt"/>
        <w:spacing w:after="0" w:line="120" w:lineRule="exact"/>
        <w:rPr>
          <w:rFonts w:hint="cs"/>
          <w:i/>
          <w:iCs/>
          <w:sz w:val="10"/>
          <w:rtl/>
        </w:rPr>
      </w:pPr>
    </w:p>
    <w:p w:rsidR="00E9596C" w:rsidRPr="00CC1F44" w:rsidRDefault="00E9596C" w:rsidP="00E9596C">
      <w:pPr>
        <w:pStyle w:val="Single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الاتفاقية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رقم</w:t>
      </w:r>
      <w:r w:rsidR="00EB1A57">
        <w:rPr>
          <w:rFonts w:hint="cs"/>
          <w:i/>
          <w:iCs/>
          <w:rtl/>
        </w:rPr>
        <w:t xml:space="preserve"> </w:t>
      </w:r>
      <w:r>
        <w:rPr>
          <w:rFonts w:hint="cs"/>
          <w:i/>
          <w:iCs/>
          <w:rtl/>
        </w:rPr>
        <w:t>111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101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ملاحظتها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ومناخ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البلد،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إشارة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تضمن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والصناعات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يجوز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وتلك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المحظورة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أنه،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120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الجديد،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”يحدد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الوزير،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بقرار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وزاري،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الأنشطة،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والحالات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والظروف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التي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يُسمح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فيها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للمرأة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بأداء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العمل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الليلي،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وأيضا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الأنشطة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الضارة،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واللاأخلاقية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وغيرها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من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الأنشطة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المحظورة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على</w:t>
      </w:r>
      <w:r w:rsidR="00EB1A57">
        <w:rPr>
          <w:rFonts w:hint="eastAsia"/>
          <w:rtl/>
        </w:rPr>
        <w:t xml:space="preserve"> </w:t>
      </w:r>
      <w:r>
        <w:rPr>
          <w:rFonts w:hint="eastAsia"/>
          <w:rtl/>
        </w:rPr>
        <w:t>المرأة“</w:t>
      </w:r>
      <w:r>
        <w:rPr>
          <w:rFonts w:hint="cs"/>
          <w:rtl/>
        </w:rPr>
        <w:t>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الحمائية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تستبعد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مهام،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معينة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حصولها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عليها،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مقتصرة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الأمومة.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تتخذ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خطوات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لتعديل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139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الأحوال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الشخصية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بحضانة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الحاضنات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102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العقبات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تعترض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والفصل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المستمر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الجنسين،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وزيادة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فرص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الحياة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الوظيفية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لمعالجة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الآراء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التقليدية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والافتراضات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النمطية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توجد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بطموحات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وأفضلياتها،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وقدراتها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BB5315">
        <w:rPr>
          <w:rFonts w:hint="cs"/>
          <w:rtl/>
        </w:rPr>
        <w:t> </w:t>
      </w:r>
      <w:r>
        <w:rPr>
          <w:rFonts w:hint="eastAsia"/>
          <w:rtl/>
        </w:rPr>
        <w:t>”مناسبتها“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لوظائف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معينة؛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والاحصاءات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بتوزيع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مختلف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القطاعات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الاقتصادية،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والفئات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والمناصب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بغية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تقييم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المحرز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تطبيق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لتعزيز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طائفة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أوسع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برامج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الثقافي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وبشأن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مدى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قدرة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الحاصلة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التدريب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المهني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والملتحقة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بالجامعة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البحث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وظيفة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مناسبة.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103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طلبها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المباشر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2010،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لاحظت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استبعد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معينة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المنزليون.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وأشارت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الحاجة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للحصول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مزيد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الفعالة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لهؤلاء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الا</w:t>
      </w:r>
      <w:r>
        <w:rPr>
          <w:rFonts w:hint="cs"/>
          <w:rtl/>
        </w:rPr>
        <w:t>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استنادا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أسس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وأعادت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الأذهان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تعرض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المهاجرات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بوجه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خاص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للتمييز.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تبين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’</w:t>
      </w:r>
      <w:r>
        <w:rPr>
          <w:rFonts w:hint="cs"/>
          <w:rtl/>
        </w:rPr>
        <w:t>1</w:t>
      </w:r>
      <w:r>
        <w:rPr>
          <w:rFonts w:hint="eastAsia"/>
          <w:rtl/>
        </w:rPr>
        <w:t>‘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كيف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ضمنت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فئات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المستبعدين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الجديد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يتمتعون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حسبما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تقتضيه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الاتفاقية؛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’</w:t>
      </w:r>
      <w:r>
        <w:rPr>
          <w:rFonts w:hint="cs"/>
          <w:rtl/>
        </w:rPr>
        <w:t>2</w:t>
      </w:r>
      <w:r>
        <w:rPr>
          <w:rFonts w:hint="eastAsia"/>
          <w:rtl/>
        </w:rPr>
        <w:t>‘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استفادة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الوطنيين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والأجانب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سواء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عمليا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النحو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الواجب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بجميع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جوانب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الاستخدام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والمهنة؛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eastAsia"/>
          <w:rtl/>
        </w:rPr>
        <w:t>’</w:t>
      </w:r>
      <w:r>
        <w:rPr>
          <w:rFonts w:hint="cs"/>
          <w:rtl/>
        </w:rPr>
        <w:t>3</w:t>
      </w:r>
      <w:r>
        <w:rPr>
          <w:rFonts w:hint="eastAsia"/>
          <w:rtl/>
        </w:rPr>
        <w:t>‘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لضمان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المنزليات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السوريات،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فيهن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الحوامل،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مشمولات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بالحماية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بقدر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كاف،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وبخاصة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بضمان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شغل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الوظيفة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وظروف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العمل.</w:t>
      </w:r>
    </w:p>
    <w:p w:rsidR="00E9596C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104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>
        <w:rPr>
          <w:rFonts w:hint="cs"/>
          <w:rtl/>
        </w:rPr>
        <w:t>وطلبت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كانت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المادتان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2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(أ)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95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(أ)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الأحكام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بعدم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التمييز،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تشملان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الجنسي،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مقابل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منح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امتيازات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والتحرش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الجنسي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بيئة</w:t>
      </w:r>
      <w:r w:rsidR="00EB1A57">
        <w:rPr>
          <w:rFonts w:hint="cs"/>
          <w:rtl/>
        </w:rPr>
        <w:t xml:space="preserve"> </w:t>
      </w:r>
      <w:r>
        <w:rPr>
          <w:rFonts w:hint="cs"/>
          <w:rtl/>
        </w:rPr>
        <w:t>مناوئة.</w:t>
      </w:r>
    </w:p>
    <w:p w:rsidR="00EB3BA8" w:rsidRDefault="00E9596C" w:rsidP="00E9596C">
      <w:pPr>
        <w:pStyle w:val="SingleTxt"/>
        <w:rPr>
          <w:rFonts w:hint="cs"/>
          <w:rtl/>
        </w:rPr>
      </w:pPr>
      <w:r>
        <w:rPr>
          <w:rFonts w:hint="cs"/>
          <w:rtl/>
        </w:rPr>
        <w:t>105</w:t>
      </w:r>
      <w:r w:rsidR="00EB1A57">
        <w:rPr>
          <w:rFonts w:hint="cs"/>
          <w:rtl/>
        </w:rPr>
        <w:t xml:space="preserve"> -</w:t>
      </w:r>
      <w:r w:rsidR="00EB1A57">
        <w:rPr>
          <w:rFonts w:hint="cs"/>
          <w:rtl/>
        </w:rPr>
        <w:tab/>
      </w:r>
      <w:r w:rsidRPr="00921B8A">
        <w:rPr>
          <w:rFonts w:hint="cs"/>
          <w:rtl/>
        </w:rPr>
        <w:t>وطُلب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إلى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الحكومة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تقدم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تقاريرها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بشأن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الاتفاقيات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أرقام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98،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100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و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111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من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المقرر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أن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تنظر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فيها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لجنة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الخبراء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دورتها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التي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تُعقد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في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تشرين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الثاني/نوفمبر</w:t>
      </w:r>
      <w:r w:rsidR="00EB1A57">
        <w:rPr>
          <w:rFonts w:hint="cs"/>
          <w:rtl/>
        </w:rPr>
        <w:t xml:space="preserve"> </w:t>
      </w:r>
      <w:r w:rsidR="00BB5315">
        <w:rPr>
          <w:rFonts w:hint="cs"/>
          <w:rtl/>
        </w:rPr>
        <w:t>-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كانون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الأول/ديسمبر</w:t>
      </w:r>
      <w:r w:rsidR="00EB1A57">
        <w:rPr>
          <w:rFonts w:hint="cs"/>
          <w:rtl/>
        </w:rPr>
        <w:t xml:space="preserve"> </w:t>
      </w:r>
      <w:r w:rsidRPr="00921B8A">
        <w:rPr>
          <w:rFonts w:hint="cs"/>
          <w:rtl/>
        </w:rPr>
        <w:t>2014.</w:t>
      </w:r>
    </w:p>
    <w:p w:rsidR="00E9596C" w:rsidRPr="00E9596C" w:rsidRDefault="00E9596C" w:rsidP="00E9596C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2" from="206.6pt,24pt" to="278.6pt,24pt" strokecolor="#010000" strokeweight=".25pt"/>
        </w:pict>
      </w:r>
    </w:p>
    <w:sectPr w:rsidR="00E9596C" w:rsidRPr="00E9596C" w:rsidSect="00EB3BA8">
      <w:endnotePr>
        <w:numFmt w:val="lowerLetter"/>
      </w:endnotePr>
      <w:type w:val="continuous"/>
      <w:pgSz w:w="12240" w:h="15840" w:code="1"/>
      <w:pgMar w:top="1742" w:right="1200" w:bottom="1898" w:left="1200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1-20T09:56:00Z" w:initials="Start">
    <w:p w:rsidR="00EB1A57" w:rsidRDefault="00EB1A57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NO&gt;&gt;N1442832A&lt;&lt;ODS JOB NO</w:t>
      </w:r>
      <w:r>
        <w:rPr>
          <w:rtl/>
        </w:rPr>
        <w:t>&gt;&gt;</w:t>
      </w:r>
    </w:p>
    <w:p w:rsidR="00EB1A57" w:rsidRDefault="00EB1A57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SYMBOL1&gt;&gt;CEDAW/C/58/4&lt;&lt;ODS DOC SYMBOL1</w:t>
      </w:r>
      <w:r>
        <w:rPr>
          <w:rtl/>
        </w:rPr>
        <w:t>&gt;&gt;</w:t>
      </w:r>
    </w:p>
    <w:p w:rsidR="00EB1A57" w:rsidRDefault="00EB1A57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8F2" w:rsidRDefault="003138F2" w:rsidP="00693CF9">
      <w:pPr>
        <w:spacing w:line="240" w:lineRule="auto"/>
      </w:pPr>
      <w:r>
        <w:separator/>
      </w:r>
    </w:p>
  </w:endnote>
  <w:endnote w:type="continuationSeparator" w:id="0">
    <w:p w:rsidR="003138F2" w:rsidRDefault="003138F2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28"/>
      <w:gridCol w:w="5028"/>
    </w:tblGrid>
    <w:tr w:rsidR="00EB1A57" w:rsidTr="00EB3BA8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EB1A57" w:rsidRPr="001F063E" w:rsidRDefault="00EB1A57" w:rsidP="00EB3BA8">
          <w:pPr>
            <w:pStyle w:val="Footer"/>
            <w:rPr>
              <w:rFonts w:cs="Traditional Arabic"/>
              <w:w w:val="103"/>
            </w:rPr>
          </w:pPr>
          <w:r w:rsidRPr="001F063E">
            <w:rPr>
              <w:rFonts w:cs="Traditional Arabic"/>
              <w:w w:val="103"/>
            </w:rPr>
            <w:fldChar w:fldCharType="begin"/>
          </w:r>
          <w:r w:rsidRPr="001F063E">
            <w:rPr>
              <w:rFonts w:cs="Traditional Arabic"/>
              <w:w w:val="103"/>
            </w:rPr>
            <w:instrText xml:space="preserve"> PAGE  \* Arabic  \* MERGEFORMAT </w:instrText>
          </w:r>
          <w:r w:rsidRPr="001F063E">
            <w:rPr>
              <w:rFonts w:cs="Traditional Arabic"/>
              <w:w w:val="103"/>
            </w:rPr>
            <w:fldChar w:fldCharType="separate"/>
          </w:r>
          <w:r w:rsidR="00F57111" w:rsidRPr="001F063E">
            <w:rPr>
              <w:rFonts w:cs="Traditional Arabic"/>
              <w:noProof/>
              <w:w w:val="103"/>
            </w:rPr>
            <w:t>2</w:t>
          </w:r>
          <w:r w:rsidRPr="001F063E">
            <w:rPr>
              <w:rFonts w:cs="Traditional Arabic"/>
              <w:w w:val="103"/>
            </w:rPr>
            <w:fldChar w:fldCharType="end"/>
          </w:r>
          <w:r w:rsidRPr="001F063E">
            <w:rPr>
              <w:rFonts w:cs="Traditional Arabic"/>
              <w:w w:val="103"/>
            </w:rPr>
            <w:t>/</w:t>
          </w:r>
          <w:fldSimple w:instr=" NUMPAGES  \* Arabic  \* MERGEFORMAT ">
            <w:r w:rsidR="00F57111" w:rsidRPr="001F063E">
              <w:rPr>
                <w:rFonts w:cs="Traditional Arabic"/>
                <w:noProof/>
                <w:w w:val="103"/>
              </w:rPr>
              <w:t>2</w:t>
            </w:r>
          </w:fldSimple>
        </w:p>
      </w:tc>
      <w:tc>
        <w:tcPr>
          <w:tcW w:w="5028" w:type="dxa"/>
          <w:shd w:val="clear" w:color="auto" w:fill="auto"/>
        </w:tcPr>
        <w:p w:rsidR="00EB1A57" w:rsidRPr="001F063E" w:rsidRDefault="00EB1A57" w:rsidP="00EB3BA8">
          <w:pPr>
            <w:pStyle w:val="Footer"/>
            <w:jc w:val="left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EE3B1A" w:rsidRPr="001F063E">
              <w:rPr>
                <w:rFonts w:cs="Traditional Arabic"/>
                <w:b w:val="0"/>
                <w:w w:val="103"/>
              </w:rPr>
              <w:t>14-55226</w:t>
            </w:r>
          </w:fldSimple>
        </w:p>
      </w:tc>
    </w:tr>
  </w:tbl>
  <w:p w:rsidR="00EB1A57" w:rsidRPr="00EB3BA8" w:rsidRDefault="00EB1A57" w:rsidP="00EB3BA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28"/>
      <w:gridCol w:w="5028"/>
    </w:tblGrid>
    <w:tr w:rsidR="00EB1A57" w:rsidTr="00EB3BA8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EB1A57" w:rsidRPr="001F063E" w:rsidRDefault="00EB1A57" w:rsidP="00EB3BA8">
          <w:pPr>
            <w:pStyle w:val="Footer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EE3B1A" w:rsidRPr="001F063E">
              <w:rPr>
                <w:rFonts w:cs="Traditional Arabic"/>
                <w:b w:val="0"/>
                <w:w w:val="103"/>
              </w:rPr>
              <w:t>14-55226</w:t>
            </w:r>
          </w:fldSimple>
        </w:p>
      </w:tc>
      <w:tc>
        <w:tcPr>
          <w:tcW w:w="5028" w:type="dxa"/>
          <w:shd w:val="clear" w:color="auto" w:fill="auto"/>
        </w:tcPr>
        <w:p w:rsidR="00EB1A57" w:rsidRPr="001F063E" w:rsidRDefault="00EB1A57" w:rsidP="00EB3BA8">
          <w:pPr>
            <w:pStyle w:val="Footer"/>
            <w:jc w:val="left"/>
            <w:rPr>
              <w:rFonts w:cs="Traditional Arabic"/>
              <w:w w:val="103"/>
            </w:rPr>
          </w:pPr>
          <w:r w:rsidRPr="001F063E">
            <w:rPr>
              <w:rFonts w:cs="Traditional Arabic"/>
              <w:w w:val="103"/>
            </w:rPr>
            <w:fldChar w:fldCharType="begin"/>
          </w:r>
          <w:r w:rsidRPr="001F063E">
            <w:rPr>
              <w:rFonts w:cs="Traditional Arabic"/>
              <w:w w:val="103"/>
            </w:rPr>
            <w:instrText xml:space="preserve"> PAGE  \* Arabic  \* MERGEFORMAT </w:instrText>
          </w:r>
          <w:r w:rsidRPr="001F063E">
            <w:rPr>
              <w:rFonts w:cs="Traditional Arabic"/>
              <w:w w:val="103"/>
            </w:rPr>
            <w:fldChar w:fldCharType="separate"/>
          </w:r>
          <w:r w:rsidR="00EE3B1A" w:rsidRPr="001F063E">
            <w:rPr>
              <w:rFonts w:cs="Traditional Arabic"/>
              <w:noProof/>
              <w:w w:val="103"/>
            </w:rPr>
            <w:t>31</w:t>
          </w:r>
          <w:r w:rsidRPr="001F063E">
            <w:rPr>
              <w:rFonts w:cs="Traditional Arabic"/>
              <w:w w:val="103"/>
            </w:rPr>
            <w:fldChar w:fldCharType="end"/>
          </w:r>
          <w:r w:rsidRPr="001F063E">
            <w:rPr>
              <w:rFonts w:cs="Traditional Arabic"/>
              <w:w w:val="103"/>
            </w:rPr>
            <w:t>/</w:t>
          </w:r>
          <w:fldSimple w:instr=" NUMPAGES  \* Arabic  \* MERGEFORMAT ">
            <w:r w:rsidR="00EE3B1A" w:rsidRPr="001F063E">
              <w:rPr>
                <w:rFonts w:cs="Traditional Arabic"/>
                <w:noProof/>
                <w:w w:val="103"/>
              </w:rPr>
              <w:t>32</w:t>
            </w:r>
          </w:fldSimple>
        </w:p>
      </w:tc>
    </w:tr>
  </w:tbl>
  <w:p w:rsidR="00EB1A57" w:rsidRPr="00EB3BA8" w:rsidRDefault="00EB1A57" w:rsidP="00EB3BA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28"/>
    </w:tblGrid>
    <w:tr w:rsidR="00EB1A57" w:rsidTr="00E9596C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EB1A57" w:rsidRDefault="00EB1A57" w:rsidP="00EB3BA8">
          <w:pPr>
            <w:pStyle w:val="Footer"/>
            <w:spacing w:line="240" w:lineRule="atLeast"/>
            <w:jc w:val="left"/>
            <w:rPr>
              <w:b w:val="0"/>
              <w:w w:val="103"/>
              <w:sz w:val="20"/>
            </w:rPr>
          </w:pPr>
          <w:r>
            <w:rPr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28" w:type="dxa"/>
        </w:tcPr>
        <w:p w:rsidR="00EB1A57" w:rsidRDefault="00EB1A57" w:rsidP="00EB3BA8">
          <w:pPr>
            <w:pStyle w:val="ReleaseDate"/>
          </w:pPr>
          <w:r>
            <w:t>200115    200115    14-55226X (A)</w:t>
          </w:r>
        </w:p>
        <w:p w:rsidR="00EB1A57" w:rsidRPr="001F063E" w:rsidRDefault="00EB1A57" w:rsidP="00EB3BA8">
          <w:pPr>
            <w:pStyle w:val="Footer"/>
            <w:spacing w:before="80"/>
            <w:rPr>
              <w:rFonts w:ascii="Barcode 3 of 9 by request" w:hAnsi="Barcode 3 of 9 by request" w:cs="Traditional Arabic"/>
              <w:sz w:val="24"/>
            </w:rPr>
          </w:pPr>
          <w:fldSimple w:instr=" DOCVARIABLE &quot;Barcode&quot; \* MERGEFORMAT ">
            <w:r w:rsidR="00EE3B1A" w:rsidRPr="001F063E">
              <w:rPr>
                <w:rFonts w:ascii="Barcode 3 of 9 by request" w:hAnsi="Barcode 3 of 9 by request" w:cs="Traditional Arabic"/>
                <w:sz w:val="24"/>
              </w:rPr>
              <w:t>*1455226*</w:t>
            </w:r>
          </w:fldSimple>
        </w:p>
      </w:tc>
    </w:tr>
  </w:tbl>
  <w:p w:rsidR="00EB1A57" w:rsidRPr="00EB3BA8" w:rsidRDefault="00EB1A57" w:rsidP="00EB3BA8">
    <w:pPr>
      <w:pStyle w:val="Footer"/>
      <w:spacing w:line="14" w:lineRule="exact"/>
      <w:rPr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8F2" w:rsidRDefault="003138F2" w:rsidP="00693CF9">
      <w:pPr>
        <w:spacing w:line="240" w:lineRule="auto"/>
      </w:pPr>
      <w:r>
        <w:separator/>
      </w:r>
    </w:p>
  </w:footnote>
  <w:footnote w:type="continuationSeparator" w:id="0">
    <w:p w:rsidR="003138F2" w:rsidRDefault="003138F2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862"/>
      <w:gridCol w:w="4978"/>
    </w:tblGrid>
    <w:tr w:rsidR="00EB1A57" w:rsidTr="00EB3BA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EB1A57" w:rsidRPr="001F063E" w:rsidRDefault="00EB1A57" w:rsidP="00EB3BA8">
          <w:pPr>
            <w:pStyle w:val="Header"/>
            <w:bidi/>
            <w:rPr>
              <w:rFonts w:cs="Traditional Arabic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EB1A57" w:rsidRPr="001F063E" w:rsidRDefault="00EB1A57" w:rsidP="00EB3BA8">
          <w:pPr>
            <w:pStyle w:val="Header"/>
            <w:spacing w:after="80"/>
            <w:rPr>
              <w:rFonts w:cs="Traditional Arabic"/>
              <w:w w:val="103"/>
            </w:rPr>
          </w:pPr>
          <w:fldSimple w:instr=" DOCVARIABLE sss1  \* MERGEFORMAT ">
            <w:r w:rsidR="00EE3B1A" w:rsidRPr="001F063E">
              <w:rPr>
                <w:rFonts w:cs="Traditional Arabic"/>
                <w:w w:val="103"/>
              </w:rPr>
              <w:t>CEDAW/C/58/4</w:t>
            </w:r>
          </w:fldSimple>
        </w:p>
      </w:tc>
    </w:tr>
  </w:tbl>
  <w:p w:rsidR="00EB1A57" w:rsidRPr="00EB3BA8" w:rsidRDefault="00EB1A57" w:rsidP="00EB3BA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877"/>
      <w:gridCol w:w="4963"/>
    </w:tblGrid>
    <w:tr w:rsidR="00EB1A57" w:rsidTr="00EB3BA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EB1A57" w:rsidRPr="001F063E" w:rsidRDefault="00EB1A57" w:rsidP="00EB3BA8">
          <w:pPr>
            <w:pStyle w:val="Header"/>
            <w:spacing w:after="80"/>
            <w:jc w:val="left"/>
            <w:rPr>
              <w:rFonts w:cs="Traditional Arabic"/>
              <w:w w:val="103"/>
            </w:rPr>
          </w:pPr>
          <w:fldSimple w:instr=" DOCVARIABLE sss1  \* MERGEFORMAT ">
            <w:r w:rsidR="00EE3B1A" w:rsidRPr="001F063E">
              <w:rPr>
                <w:rFonts w:cs="Traditional Arabic"/>
                <w:w w:val="103"/>
              </w:rPr>
              <w:t>CEDAW/C/58/4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EB1A57" w:rsidRPr="001F063E" w:rsidRDefault="00EB1A57" w:rsidP="00EB3BA8">
          <w:pPr>
            <w:pStyle w:val="Header"/>
            <w:rPr>
              <w:rFonts w:cs="Traditional Arabic"/>
            </w:rPr>
          </w:pPr>
        </w:p>
      </w:tc>
    </w:tr>
  </w:tbl>
  <w:p w:rsidR="00EB1A57" w:rsidRPr="00EB3BA8" w:rsidRDefault="00EB1A57" w:rsidP="00EB3BA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EB1A57" w:rsidTr="00EB3BA8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B1A57" w:rsidRPr="001F063E" w:rsidRDefault="00EB1A57" w:rsidP="00EB3BA8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B1A57" w:rsidRPr="00EB3BA8" w:rsidRDefault="00EB1A57" w:rsidP="00EB3BA8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B1A57" w:rsidRPr="001F063E" w:rsidRDefault="00EB1A57" w:rsidP="00EB3BA8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B1A57" w:rsidRPr="00EB3BA8" w:rsidRDefault="00EB1A57" w:rsidP="00EB3BA8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/C/58/4</w:t>
          </w:r>
        </w:p>
      </w:tc>
    </w:tr>
    <w:tr w:rsidR="00EB1A57" w:rsidRPr="00EB3BA8" w:rsidTr="00EB3BA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1A57" w:rsidRPr="001F063E" w:rsidRDefault="00EB1A57" w:rsidP="00EB3BA8">
          <w:pPr>
            <w:pStyle w:val="Header"/>
            <w:spacing w:before="109"/>
            <w:rPr>
              <w:rFonts w:cs="Traditional Arabic"/>
            </w:rPr>
          </w:pPr>
          <w:r w:rsidRPr="001F063E">
            <w:rPr>
              <w:rFonts w:cs="Traditional Arabic"/>
            </w:rPr>
            <w:t xml:space="preserve"> </w:t>
          </w:r>
          <w:r w:rsidRPr="001F063E">
            <w:rPr>
              <w:rFonts w:cs="Traditional Arabic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B1A57" w:rsidRPr="001F063E" w:rsidRDefault="00EB1A57" w:rsidP="00EB3BA8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1A57" w:rsidRPr="00EB3BA8" w:rsidRDefault="00EB1A57" w:rsidP="00EB3BA8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1A57" w:rsidRPr="001F063E" w:rsidRDefault="00EB1A57" w:rsidP="00EB3BA8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1A57" w:rsidRDefault="00EB1A57" w:rsidP="00EB3BA8">
          <w:pPr>
            <w:pStyle w:val="Distribution"/>
            <w:bidi w:val="0"/>
            <w:spacing w:before="240"/>
          </w:pPr>
          <w:r>
            <w:t>Distr.: General</w:t>
          </w:r>
        </w:p>
        <w:p w:rsidR="00EB1A57" w:rsidRDefault="00EB1A57" w:rsidP="00EB3BA8">
          <w:pPr>
            <w:pStyle w:val="Publication"/>
            <w:bidi w:val="0"/>
          </w:pPr>
          <w:r>
            <w:t>12 June 2014</w:t>
          </w:r>
        </w:p>
        <w:p w:rsidR="00EB1A57" w:rsidRDefault="00EB1A57" w:rsidP="00EB3BA8">
          <w:pPr>
            <w:bidi w:val="0"/>
            <w:spacing w:line="240" w:lineRule="exact"/>
            <w:jc w:val="left"/>
          </w:pPr>
          <w:r>
            <w:t>Arabic</w:t>
          </w:r>
        </w:p>
        <w:p w:rsidR="00EB1A57" w:rsidRDefault="00EB1A57" w:rsidP="00EB3BA8">
          <w:pPr>
            <w:pStyle w:val="Original"/>
            <w:bidi w:val="0"/>
          </w:pPr>
          <w:r>
            <w:t>Original: English</w:t>
          </w:r>
        </w:p>
        <w:p w:rsidR="00EB1A57" w:rsidRPr="00EB3BA8" w:rsidRDefault="00EB1A57" w:rsidP="00EB3BA8">
          <w:pPr>
            <w:bidi w:val="0"/>
            <w:spacing w:line="240" w:lineRule="exact"/>
            <w:jc w:val="left"/>
          </w:pPr>
        </w:p>
      </w:tc>
    </w:tr>
  </w:tbl>
  <w:p w:rsidR="00EB1A57" w:rsidRPr="00EB3BA8" w:rsidRDefault="00EB1A57" w:rsidP="00EB3BA8">
    <w:pPr>
      <w:pStyle w:val="Header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43010"/>
    <w:multiLevelType w:val="hybridMultilevel"/>
    <w:tmpl w:val="C2FA7A00"/>
    <w:lvl w:ilvl="0" w:tplc="B6B4A9F4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revisionView w:markup="0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5226*"/>
    <w:docVar w:name="CreationDt" w:val="20/01/2015 9:47: AM"/>
    <w:docVar w:name="DocCategory" w:val="Doc"/>
    <w:docVar w:name="DocType" w:val="Final"/>
    <w:docVar w:name="FooterJN" w:val="14-55226"/>
    <w:docVar w:name="jobn" w:val="14-55226 (A)"/>
    <w:docVar w:name="jobnDT" w:val="14-55226 (A)   200115"/>
    <w:docVar w:name="jobnDTDT" w:val="14-55226 (A)   200115   200115"/>
    <w:docVar w:name="JobNo" w:val="1455226A"/>
    <w:docVar w:name="OandT" w:val=" "/>
    <w:docVar w:name="PaperSize" w:val="Letter"/>
    <w:docVar w:name="sss1" w:val="CEDAW/C/58/4"/>
    <w:docVar w:name="sss2" w:val="-"/>
    <w:docVar w:name="Symbol1" w:val="CEDAW/C/58/4"/>
    <w:docVar w:name="Symbol2" w:val="-"/>
  </w:docVars>
  <w:rsids>
    <w:rsidRoot w:val="0043290E"/>
    <w:rsid w:val="000170D3"/>
    <w:rsid w:val="000311C9"/>
    <w:rsid w:val="00042425"/>
    <w:rsid w:val="00047F6A"/>
    <w:rsid w:val="0005137B"/>
    <w:rsid w:val="00056AA7"/>
    <w:rsid w:val="0006648F"/>
    <w:rsid w:val="00070E09"/>
    <w:rsid w:val="00087310"/>
    <w:rsid w:val="000927B5"/>
    <w:rsid w:val="0009732C"/>
    <w:rsid w:val="000B640C"/>
    <w:rsid w:val="000C4EED"/>
    <w:rsid w:val="000D2CEC"/>
    <w:rsid w:val="00101EE8"/>
    <w:rsid w:val="00113349"/>
    <w:rsid w:val="0012522B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A0D70"/>
    <w:rsid w:val="001E5A5A"/>
    <w:rsid w:val="001E5A7A"/>
    <w:rsid w:val="001F063E"/>
    <w:rsid w:val="001F6786"/>
    <w:rsid w:val="00233E2A"/>
    <w:rsid w:val="00236A29"/>
    <w:rsid w:val="002416C5"/>
    <w:rsid w:val="0025002E"/>
    <w:rsid w:val="002507D3"/>
    <w:rsid w:val="0025236C"/>
    <w:rsid w:val="00252B9B"/>
    <w:rsid w:val="00252D19"/>
    <w:rsid w:val="002606E6"/>
    <w:rsid w:val="00266F59"/>
    <w:rsid w:val="00267609"/>
    <w:rsid w:val="00272B6C"/>
    <w:rsid w:val="0027623A"/>
    <w:rsid w:val="0028685E"/>
    <w:rsid w:val="00290F2F"/>
    <w:rsid w:val="002937DA"/>
    <w:rsid w:val="002971E7"/>
    <w:rsid w:val="002A09C6"/>
    <w:rsid w:val="002B0A3E"/>
    <w:rsid w:val="002B120A"/>
    <w:rsid w:val="002B4F37"/>
    <w:rsid w:val="002C2AF2"/>
    <w:rsid w:val="002C4E1B"/>
    <w:rsid w:val="002D58BC"/>
    <w:rsid w:val="002E1490"/>
    <w:rsid w:val="002E750A"/>
    <w:rsid w:val="002F0398"/>
    <w:rsid w:val="002F0573"/>
    <w:rsid w:val="00312162"/>
    <w:rsid w:val="00312525"/>
    <w:rsid w:val="003138F2"/>
    <w:rsid w:val="003501D5"/>
    <w:rsid w:val="00351324"/>
    <w:rsid w:val="003676A8"/>
    <w:rsid w:val="00371AC4"/>
    <w:rsid w:val="00376CFA"/>
    <w:rsid w:val="00383A67"/>
    <w:rsid w:val="00383CA8"/>
    <w:rsid w:val="00383EF3"/>
    <w:rsid w:val="003A65ED"/>
    <w:rsid w:val="003C4B86"/>
    <w:rsid w:val="003D4612"/>
    <w:rsid w:val="003D7282"/>
    <w:rsid w:val="003E1BB9"/>
    <w:rsid w:val="003E26D7"/>
    <w:rsid w:val="003E6DF8"/>
    <w:rsid w:val="003F4B8C"/>
    <w:rsid w:val="00401BDF"/>
    <w:rsid w:val="00411BBD"/>
    <w:rsid w:val="00415922"/>
    <w:rsid w:val="00423BD7"/>
    <w:rsid w:val="0042757D"/>
    <w:rsid w:val="0043290E"/>
    <w:rsid w:val="00437C14"/>
    <w:rsid w:val="004527C9"/>
    <w:rsid w:val="00453069"/>
    <w:rsid w:val="00475FF6"/>
    <w:rsid w:val="0048330E"/>
    <w:rsid w:val="00483F5B"/>
    <w:rsid w:val="00490874"/>
    <w:rsid w:val="00494EE2"/>
    <w:rsid w:val="00496E83"/>
    <w:rsid w:val="004A2886"/>
    <w:rsid w:val="004B14A0"/>
    <w:rsid w:val="004B1CBB"/>
    <w:rsid w:val="004B440C"/>
    <w:rsid w:val="004D1B0C"/>
    <w:rsid w:val="004D3ACE"/>
    <w:rsid w:val="004D4EA9"/>
    <w:rsid w:val="004E50DF"/>
    <w:rsid w:val="004F0D2B"/>
    <w:rsid w:val="004F1402"/>
    <w:rsid w:val="004F75CD"/>
    <w:rsid w:val="0050659B"/>
    <w:rsid w:val="00521CAC"/>
    <w:rsid w:val="00524A2E"/>
    <w:rsid w:val="005279DE"/>
    <w:rsid w:val="00534772"/>
    <w:rsid w:val="00537FCD"/>
    <w:rsid w:val="00545F76"/>
    <w:rsid w:val="005545BB"/>
    <w:rsid w:val="005565B3"/>
    <w:rsid w:val="00556882"/>
    <w:rsid w:val="00561E43"/>
    <w:rsid w:val="0057078E"/>
    <w:rsid w:val="005732CE"/>
    <w:rsid w:val="005838F5"/>
    <w:rsid w:val="00590CD4"/>
    <w:rsid w:val="00591B45"/>
    <w:rsid w:val="00596606"/>
    <w:rsid w:val="005A0F73"/>
    <w:rsid w:val="005A2EA3"/>
    <w:rsid w:val="005B4C28"/>
    <w:rsid w:val="005C07BD"/>
    <w:rsid w:val="005C2ECE"/>
    <w:rsid w:val="005C7ED8"/>
    <w:rsid w:val="005E46BF"/>
    <w:rsid w:val="006007BD"/>
    <w:rsid w:val="00616E82"/>
    <w:rsid w:val="006218A3"/>
    <w:rsid w:val="006564CE"/>
    <w:rsid w:val="00663F64"/>
    <w:rsid w:val="006905A9"/>
    <w:rsid w:val="00692B46"/>
    <w:rsid w:val="00693CF9"/>
    <w:rsid w:val="00696B7A"/>
    <w:rsid w:val="006A1E4E"/>
    <w:rsid w:val="006C1E40"/>
    <w:rsid w:val="006C38EE"/>
    <w:rsid w:val="006D3170"/>
    <w:rsid w:val="006E7E51"/>
    <w:rsid w:val="00700F06"/>
    <w:rsid w:val="00714319"/>
    <w:rsid w:val="0071531E"/>
    <w:rsid w:val="0071645B"/>
    <w:rsid w:val="00716E9D"/>
    <w:rsid w:val="00721DAD"/>
    <w:rsid w:val="00740D62"/>
    <w:rsid w:val="00747B9E"/>
    <w:rsid w:val="007524BE"/>
    <w:rsid w:val="007525FA"/>
    <w:rsid w:val="00767151"/>
    <w:rsid w:val="00770CF8"/>
    <w:rsid w:val="00771E11"/>
    <w:rsid w:val="00774FF0"/>
    <w:rsid w:val="00784F2B"/>
    <w:rsid w:val="00786F0C"/>
    <w:rsid w:val="0079046D"/>
    <w:rsid w:val="0079753A"/>
    <w:rsid w:val="007A296C"/>
    <w:rsid w:val="007A6DD9"/>
    <w:rsid w:val="007C7E10"/>
    <w:rsid w:val="007D489C"/>
    <w:rsid w:val="007D60E0"/>
    <w:rsid w:val="007D6B8D"/>
    <w:rsid w:val="007E2CBA"/>
    <w:rsid w:val="007E32B9"/>
    <w:rsid w:val="0081284F"/>
    <w:rsid w:val="00814843"/>
    <w:rsid w:val="008170DE"/>
    <w:rsid w:val="00830E32"/>
    <w:rsid w:val="00845A14"/>
    <w:rsid w:val="0085331D"/>
    <w:rsid w:val="00853F0F"/>
    <w:rsid w:val="00873A11"/>
    <w:rsid w:val="00873AF9"/>
    <w:rsid w:val="00881022"/>
    <w:rsid w:val="0088317F"/>
    <w:rsid w:val="008A321E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351F"/>
    <w:rsid w:val="00957D6E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975A9"/>
    <w:rsid w:val="009B6C08"/>
    <w:rsid w:val="009B6C65"/>
    <w:rsid w:val="009B752D"/>
    <w:rsid w:val="009C0017"/>
    <w:rsid w:val="009C15F4"/>
    <w:rsid w:val="009C785C"/>
    <w:rsid w:val="009D62A3"/>
    <w:rsid w:val="009E23AC"/>
    <w:rsid w:val="009E2A1F"/>
    <w:rsid w:val="009E5241"/>
    <w:rsid w:val="009F231F"/>
    <w:rsid w:val="009F5698"/>
    <w:rsid w:val="00A140D9"/>
    <w:rsid w:val="00A37C4B"/>
    <w:rsid w:val="00A47282"/>
    <w:rsid w:val="00A50991"/>
    <w:rsid w:val="00A56F63"/>
    <w:rsid w:val="00A66F66"/>
    <w:rsid w:val="00A71AE5"/>
    <w:rsid w:val="00A77F16"/>
    <w:rsid w:val="00A90909"/>
    <w:rsid w:val="00A93FB9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5AE2"/>
    <w:rsid w:val="00AF1A53"/>
    <w:rsid w:val="00AF7AC7"/>
    <w:rsid w:val="00B05ADC"/>
    <w:rsid w:val="00B272BE"/>
    <w:rsid w:val="00B36AFF"/>
    <w:rsid w:val="00B5784C"/>
    <w:rsid w:val="00B9542C"/>
    <w:rsid w:val="00B95560"/>
    <w:rsid w:val="00BA7FAB"/>
    <w:rsid w:val="00BB5315"/>
    <w:rsid w:val="00BB6B6E"/>
    <w:rsid w:val="00BC2F4C"/>
    <w:rsid w:val="00BC4A05"/>
    <w:rsid w:val="00BC567D"/>
    <w:rsid w:val="00BE15C1"/>
    <w:rsid w:val="00BF0B15"/>
    <w:rsid w:val="00C12CBB"/>
    <w:rsid w:val="00C25A2D"/>
    <w:rsid w:val="00C260F8"/>
    <w:rsid w:val="00C3050C"/>
    <w:rsid w:val="00C32889"/>
    <w:rsid w:val="00C43FBE"/>
    <w:rsid w:val="00C449C6"/>
    <w:rsid w:val="00C564B0"/>
    <w:rsid w:val="00C61F0B"/>
    <w:rsid w:val="00C6283F"/>
    <w:rsid w:val="00C71487"/>
    <w:rsid w:val="00C814A5"/>
    <w:rsid w:val="00C84B2B"/>
    <w:rsid w:val="00C855F6"/>
    <w:rsid w:val="00C96573"/>
    <w:rsid w:val="00CA4791"/>
    <w:rsid w:val="00CD0BB8"/>
    <w:rsid w:val="00CD3849"/>
    <w:rsid w:val="00CF4D77"/>
    <w:rsid w:val="00CF7384"/>
    <w:rsid w:val="00D0526B"/>
    <w:rsid w:val="00D2343D"/>
    <w:rsid w:val="00D30EAE"/>
    <w:rsid w:val="00D318F1"/>
    <w:rsid w:val="00D40B0E"/>
    <w:rsid w:val="00D44FE0"/>
    <w:rsid w:val="00D4694F"/>
    <w:rsid w:val="00D5423E"/>
    <w:rsid w:val="00D66413"/>
    <w:rsid w:val="00DA66B7"/>
    <w:rsid w:val="00DB0865"/>
    <w:rsid w:val="00DB0C91"/>
    <w:rsid w:val="00DB7206"/>
    <w:rsid w:val="00DC5C1E"/>
    <w:rsid w:val="00DE5433"/>
    <w:rsid w:val="00DE68A7"/>
    <w:rsid w:val="00DF2A65"/>
    <w:rsid w:val="00DF2AE6"/>
    <w:rsid w:val="00DF5A43"/>
    <w:rsid w:val="00DF5F38"/>
    <w:rsid w:val="00DF6AA9"/>
    <w:rsid w:val="00E21491"/>
    <w:rsid w:val="00E23336"/>
    <w:rsid w:val="00E31661"/>
    <w:rsid w:val="00E32B52"/>
    <w:rsid w:val="00E35D91"/>
    <w:rsid w:val="00E3652F"/>
    <w:rsid w:val="00E47EB8"/>
    <w:rsid w:val="00E52F1E"/>
    <w:rsid w:val="00E704FD"/>
    <w:rsid w:val="00E71F5F"/>
    <w:rsid w:val="00E750E1"/>
    <w:rsid w:val="00E7795A"/>
    <w:rsid w:val="00E829A3"/>
    <w:rsid w:val="00E9114A"/>
    <w:rsid w:val="00E9596C"/>
    <w:rsid w:val="00EA0D5B"/>
    <w:rsid w:val="00EA3948"/>
    <w:rsid w:val="00EA489C"/>
    <w:rsid w:val="00EA7B59"/>
    <w:rsid w:val="00EB0CA7"/>
    <w:rsid w:val="00EB1A57"/>
    <w:rsid w:val="00EB3BA8"/>
    <w:rsid w:val="00EB4992"/>
    <w:rsid w:val="00EB6D90"/>
    <w:rsid w:val="00ED3C2E"/>
    <w:rsid w:val="00EE3B1A"/>
    <w:rsid w:val="00EF2E52"/>
    <w:rsid w:val="00EF4F85"/>
    <w:rsid w:val="00F031FB"/>
    <w:rsid w:val="00F32E4A"/>
    <w:rsid w:val="00F36D8C"/>
    <w:rsid w:val="00F4710F"/>
    <w:rsid w:val="00F53DA5"/>
    <w:rsid w:val="00F57111"/>
    <w:rsid w:val="00F93545"/>
    <w:rsid w:val="00F96337"/>
    <w:rsid w:val="00F96FBA"/>
    <w:rsid w:val="00FB2B5B"/>
    <w:rsid w:val="00FB4E06"/>
    <w:rsid w:val="00FC3483"/>
    <w:rsid w:val="00FC4D68"/>
    <w:rsid w:val="00FC56D7"/>
    <w:rsid w:val="00FD2ADA"/>
    <w:rsid w:val="00FE5D1E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="SimSun" w:hAnsi="Arial" w:cs="Times New Roman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83EF3"/>
    <w:pPr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rFonts w:cs="Times New Roman"/>
      <w:b/>
      <w:bCs/>
      <w:kern w:val="14"/>
      <w:sz w:val="17"/>
      <w:szCs w:val="25"/>
    </w:rPr>
  </w:style>
  <w:style w:type="character" w:customStyle="1" w:styleId="FooterChar">
    <w:name w:val="Footer Char"/>
    <w:link w:val="Footer"/>
    <w:rsid w:val="007D489C"/>
    <w:rPr>
      <w:rFonts w:cs="Times New Roman"/>
      <w:b/>
      <w:bCs/>
      <w:kern w:val="14"/>
      <w:sz w:val="17"/>
      <w:szCs w:val="25"/>
      <w:lang w:bidi="ar-SA"/>
    </w:rPr>
  </w:style>
  <w:style w:type="paragraph" w:styleId="Header">
    <w:name w:val="header"/>
    <w:link w:val="HeaderChar"/>
    <w:qFormat/>
    <w:rsid w:val="007D489C"/>
    <w:pPr>
      <w:tabs>
        <w:tab w:val="center" w:pos="4320"/>
        <w:tab w:val="right" w:pos="8640"/>
      </w:tabs>
      <w:jc w:val="right"/>
    </w:pPr>
    <w:rPr>
      <w:rFonts w:cs="Times New Roman"/>
      <w:b/>
      <w:bCs/>
      <w:w w:val="105"/>
      <w:kern w:val="14"/>
      <w:sz w:val="17"/>
      <w:szCs w:val="25"/>
    </w:rPr>
  </w:style>
  <w:style w:type="character" w:customStyle="1" w:styleId="HeaderChar">
    <w:name w:val="Header Char"/>
    <w:link w:val="Header"/>
    <w:rsid w:val="007D489C"/>
    <w:rPr>
      <w:rFonts w:cs="Times New Roman"/>
      <w:b/>
      <w:bCs/>
      <w:w w:val="105"/>
      <w:kern w:val="14"/>
      <w:sz w:val="17"/>
      <w:szCs w:val="25"/>
      <w:lang w:bidi="ar-SA"/>
    </w:rPr>
  </w:style>
  <w:style w:type="character" w:customStyle="1" w:styleId="Heading3Char">
    <w:name w:val="Heading 3 Char"/>
    <w:link w:val="Heading3"/>
    <w:rsid w:val="00D4694F"/>
    <w:rPr>
      <w:rFonts w:ascii="Arial" w:eastAsia="SimSun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25236C"/>
    <w:rPr>
      <w:color w:val="0000FF"/>
      <w:u w:val="none"/>
    </w:rPr>
  </w:style>
  <w:style w:type="character" w:styleId="FollowedHyperlink">
    <w:name w:val="FollowedHyperlink"/>
    <w:rsid w:val="0025236C"/>
    <w:rPr>
      <w:color w:val="0000FF"/>
      <w:u w:val="none"/>
    </w:rPr>
  </w:style>
  <w:style w:type="paragraph" w:styleId="CommentText">
    <w:name w:val="annotation text"/>
    <w:basedOn w:val="Normal"/>
    <w:link w:val="CommentTextChar"/>
    <w:rsid w:val="00EB3BA8"/>
    <w:rPr>
      <w:rFonts w:cs="Times New Roman"/>
      <w:szCs w:val="20"/>
      <w:lang/>
    </w:rPr>
  </w:style>
  <w:style w:type="character" w:customStyle="1" w:styleId="CommentTextChar">
    <w:name w:val="Comment Text Char"/>
    <w:link w:val="CommentText"/>
    <w:rsid w:val="00EB3BA8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EB3BA8"/>
    <w:rPr>
      <w:b/>
      <w:bCs/>
    </w:rPr>
  </w:style>
  <w:style w:type="character" w:customStyle="1" w:styleId="CommentSubjectChar">
    <w:name w:val="Comment Subject Char"/>
    <w:link w:val="CommentSubject"/>
    <w:rsid w:val="00EB3BA8"/>
    <w:rPr>
      <w:b/>
      <w:bCs/>
      <w:w w:val="103"/>
      <w:kern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ilo.org/dyn/normlex/en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8484</Words>
  <Characters>48362</Characters>
  <Application>Microsoft Office Outlook</Application>
  <DocSecurity>4</DocSecurity>
  <Lines>403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56733</CharactersWithSpaces>
  <SharedDoc>false</SharedDoc>
  <HLinks>
    <vt:vector size="6" baseType="variant">
      <vt:variant>
        <vt:i4>7143487</vt:i4>
      </vt:variant>
      <vt:variant>
        <vt:i4>0</vt:i4>
      </vt:variant>
      <vt:variant>
        <vt:i4>0</vt:i4>
      </vt:variant>
      <vt:variant>
        <vt:i4>5</vt:i4>
      </vt:variant>
      <vt:variant>
        <vt:lpwstr>http://www.ilo.org/dyn/normlex/en/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Randa Alliddawi</dc:creator>
  <cp:keywords/>
  <cp:lastModifiedBy>Administrator</cp:lastModifiedBy>
  <cp:revision>5</cp:revision>
  <cp:lastPrinted>2015-01-20T09:44:00Z</cp:lastPrinted>
  <dcterms:created xsi:type="dcterms:W3CDTF">2015-01-20T09:26:00Z</dcterms:created>
  <dcterms:modified xsi:type="dcterms:W3CDTF">2015-01-20T09:49:00Z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1455226</vt:lpwstr>
  </property>
  <property fmtid="{D5CDD505-2E9C-101B-9397-08002B2CF9AE}" pid="3" name="ODSRefJobNo">
    <vt:lpwstr>1442832A</vt:lpwstr>
  </property>
  <property fmtid="{D5CDD505-2E9C-101B-9397-08002B2CF9AE}" pid="4" name="Symbol1">
    <vt:lpwstr>CEDAW/C/58/4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12 June 2014</vt:lpwstr>
  </property>
  <property fmtid="{D5CDD505-2E9C-101B-9397-08002B2CF9AE}" pid="9" name="Original">
    <vt:lpwstr>English</vt:lpwstr>
  </property>
  <property fmtid="{D5CDD505-2E9C-101B-9397-08002B2CF9AE}" pid="10" name="Release Date">
    <vt:lpwstr>200115</vt:lpwstr>
  </property>
  <property fmtid="{D5CDD505-2E9C-101B-9397-08002B2CF9AE}" pid="11" name="Comment">
    <vt:lpwstr>للاصدار</vt:lpwstr>
  </property>
  <property fmtid="{D5CDD505-2E9C-101B-9397-08002B2CF9AE}" pid="12" name="DraftPages">
    <vt:lpwstr> </vt:lpwstr>
  </property>
  <property fmtid="{D5CDD505-2E9C-101B-9397-08002B2CF9AE}" pid="13" name="Operator">
    <vt:lpwstr>رندة</vt:lpwstr>
  </property>
</Properties>
</file>