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B3103C">
                <w:t>C.12/PRT/Q/4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B3103C">
                <w:rPr>
                  <w:lang w:val="en-US"/>
                </w:rPr>
                <w:t>17 December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7278C5" w:rsidRPr="00461C48" w:rsidRDefault="007278C5" w:rsidP="007278C5">
      <w:pPr>
        <w:spacing w:before="120"/>
        <w:rPr>
          <w:b/>
          <w:sz w:val="24"/>
          <w:szCs w:val="24"/>
        </w:rPr>
      </w:pPr>
      <w:r w:rsidRPr="00461C48">
        <w:rPr>
          <w:b/>
          <w:sz w:val="24"/>
          <w:szCs w:val="24"/>
        </w:rPr>
        <w:t xml:space="preserve">Комитет по экономическим, социальным </w:t>
      </w:r>
      <w:r>
        <w:rPr>
          <w:b/>
          <w:sz w:val="24"/>
          <w:szCs w:val="24"/>
        </w:rPr>
        <w:br/>
      </w:r>
      <w:r w:rsidRPr="00461C48">
        <w:rPr>
          <w:b/>
          <w:sz w:val="24"/>
          <w:szCs w:val="24"/>
        </w:rPr>
        <w:t xml:space="preserve">и культурным </w:t>
      </w:r>
      <w:r>
        <w:rPr>
          <w:b/>
          <w:sz w:val="24"/>
          <w:szCs w:val="24"/>
        </w:rPr>
        <w:t>правам</w:t>
      </w:r>
    </w:p>
    <w:p w:rsidR="007278C5" w:rsidRPr="00461C48" w:rsidRDefault="007278C5" w:rsidP="007278C5">
      <w:pPr>
        <w:pStyle w:val="HChGR"/>
      </w:pPr>
      <w:r>
        <w:tab/>
      </w:r>
      <w:r>
        <w:tab/>
      </w:r>
      <w:r w:rsidRPr="00461C48">
        <w:t>Перечень вопросов, связанных с рассмотрением четвертого периодического доклада Португалии</w:t>
      </w:r>
      <w:r w:rsidRPr="00461C48">
        <w:rPr>
          <w:rStyle w:val="FootnoteReference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  <w:r w:rsidRPr="00461C48">
        <w:rPr>
          <w:b w:val="0"/>
          <w:lang w:eastAsia="en-US"/>
        </w:rPr>
        <w:t xml:space="preserve"> </w:t>
      </w:r>
    </w:p>
    <w:p w:rsidR="007278C5" w:rsidRPr="00461C48" w:rsidRDefault="007278C5" w:rsidP="007278C5">
      <w:pPr>
        <w:pStyle w:val="HChGR"/>
      </w:pPr>
      <w:r>
        <w:tab/>
      </w:r>
      <w:r w:rsidRPr="00461C48">
        <w:rPr>
          <w:lang w:val="en-US"/>
        </w:rPr>
        <w:t>I</w:t>
      </w:r>
      <w:r w:rsidRPr="00461C48">
        <w:t>.</w:t>
      </w:r>
      <w:r w:rsidRPr="00461C48">
        <w:tab/>
        <w:t>Общая информация</w:t>
      </w:r>
    </w:p>
    <w:p w:rsidR="007278C5" w:rsidRPr="00461C48" w:rsidRDefault="007278C5" w:rsidP="007278C5">
      <w:pPr>
        <w:pStyle w:val="SingleTxtGR"/>
      </w:pPr>
      <w:r w:rsidRPr="00461C48">
        <w:t>1.</w:t>
      </w:r>
      <w:r w:rsidRPr="00461C48">
        <w:tab/>
        <w:t>Просьба представить информацию о</w:t>
      </w:r>
      <w:r>
        <w:t xml:space="preserve"> сфере компетентности</w:t>
      </w:r>
      <w:r w:rsidRPr="00461C48">
        <w:t xml:space="preserve"> обычных с</w:t>
      </w:r>
      <w:r w:rsidRPr="00461C48">
        <w:t>у</w:t>
      </w:r>
      <w:r w:rsidRPr="00461C48">
        <w:t xml:space="preserve">дов по экономическим, социальным и культурным правам и категоризации </w:t>
      </w:r>
      <w:r w:rsidR="007624EC">
        <w:t xml:space="preserve">их решений </w:t>
      </w:r>
      <w:r w:rsidRPr="00461C48">
        <w:t xml:space="preserve">на основе конкретных экономических, социальных и культурных прав, </w:t>
      </w:r>
      <w:r w:rsidR="007624EC">
        <w:t>закрепленных</w:t>
      </w:r>
      <w:r w:rsidRPr="00461C48">
        <w:t xml:space="preserve"> в Пакте. Просьба представить информацию о принятых мерах по повышению уровня осведомленности об экономических, социальных и кул</w:t>
      </w:r>
      <w:r w:rsidRPr="00461C48">
        <w:t>ь</w:t>
      </w:r>
      <w:r w:rsidRPr="00461C48">
        <w:t>турных правах и их право</w:t>
      </w:r>
      <w:r w:rsidR="007624EC">
        <w:t>вом</w:t>
      </w:r>
      <w:r w:rsidRPr="00461C48">
        <w:t xml:space="preserve"> содержани</w:t>
      </w:r>
      <w:r w:rsidR="007624EC">
        <w:t>и</w:t>
      </w:r>
      <w:r w:rsidRPr="00461C48">
        <w:t xml:space="preserve"> среди судей, адвокатов и законодат</w:t>
      </w:r>
      <w:r w:rsidRPr="00461C48">
        <w:t>е</w:t>
      </w:r>
      <w:r w:rsidRPr="00461C48">
        <w:t xml:space="preserve">лей. </w:t>
      </w:r>
    </w:p>
    <w:p w:rsidR="007278C5" w:rsidRPr="00461C48" w:rsidRDefault="007278C5" w:rsidP="007278C5">
      <w:pPr>
        <w:pStyle w:val="SingleTxtGR"/>
      </w:pPr>
      <w:r w:rsidRPr="00461C48">
        <w:t>2.</w:t>
      </w:r>
      <w:r w:rsidRPr="00461C48">
        <w:tab/>
        <w:t>Просьба представить дополнительную информацию о действиях, пре</w:t>
      </w:r>
      <w:r w:rsidRPr="00461C48">
        <w:t>д</w:t>
      </w:r>
      <w:r w:rsidRPr="00461C48">
        <w:t xml:space="preserve">принятых </w:t>
      </w:r>
      <w:r w:rsidR="007624EC">
        <w:t>"</w:t>
      </w:r>
      <w:r w:rsidRPr="007624EC">
        <w:t>блюстителем законности</w:t>
      </w:r>
      <w:r w:rsidR="007624EC">
        <w:t>"</w:t>
      </w:r>
      <w:r w:rsidRPr="007624EC">
        <w:t xml:space="preserve"> </w:t>
      </w:r>
      <w:r w:rsidRPr="00461C48">
        <w:t xml:space="preserve">в отношении экономических, социальных и культурных прав, и защите жертв их нарушений. </w:t>
      </w:r>
    </w:p>
    <w:p w:rsidR="007278C5" w:rsidRPr="00461C48" w:rsidRDefault="007278C5" w:rsidP="007278C5">
      <w:pPr>
        <w:pStyle w:val="SingleTxtGR"/>
      </w:pPr>
      <w:r w:rsidRPr="00461C48">
        <w:t>3.</w:t>
      </w:r>
      <w:r w:rsidRPr="00461C48">
        <w:tab/>
        <w:t>Просьба представить общую оценку воздействия недавнего экономич</w:t>
      </w:r>
      <w:r w:rsidRPr="00461C48">
        <w:t>е</w:t>
      </w:r>
      <w:r w:rsidRPr="00461C48">
        <w:t>ского и финансового криз</w:t>
      </w:r>
      <w:r w:rsidRPr="00461C48">
        <w:t>и</w:t>
      </w:r>
      <w:r w:rsidRPr="00461C48">
        <w:t>са на реализацию экономических, социальных и культурных прав, в том числе краткую оценку возможных ответных политич</w:t>
      </w:r>
      <w:r w:rsidRPr="00461C48">
        <w:t>е</w:t>
      </w:r>
      <w:r w:rsidRPr="00461C48">
        <w:t>ских решений и мер, а также принципов, на которых основываются такие пол</w:t>
      </w:r>
      <w:r w:rsidRPr="00461C48">
        <w:t>и</w:t>
      </w:r>
      <w:r w:rsidRPr="00461C48">
        <w:t>тические решения и меры, включая применение соответствующих критериев, определенных в письме Председателя Комитета по экономическим, социальным и культурным правам, направленном государствам-участникам 16 мая 2012 г</w:t>
      </w:r>
      <w:r w:rsidRPr="00461C48">
        <w:t>о</w:t>
      </w:r>
      <w:r w:rsidRPr="00461C48">
        <w:t xml:space="preserve">да. </w:t>
      </w:r>
    </w:p>
    <w:p w:rsidR="007278C5" w:rsidRPr="00461C48" w:rsidRDefault="007278C5" w:rsidP="007278C5">
      <w:pPr>
        <w:pStyle w:val="SingleTxtGR"/>
      </w:pPr>
      <w:r w:rsidRPr="00461C48">
        <w:t>4.</w:t>
      </w:r>
      <w:r w:rsidRPr="00461C48">
        <w:tab/>
        <w:t xml:space="preserve">Просьба указать, </w:t>
      </w:r>
      <w:r w:rsidR="007624EC">
        <w:t xml:space="preserve">проводилась ли подготовка </w:t>
      </w:r>
      <w:r w:rsidRPr="00461C48">
        <w:t>доклад</w:t>
      </w:r>
      <w:r w:rsidR="007624EC">
        <w:t>а</w:t>
      </w:r>
      <w:r w:rsidRPr="00461C48">
        <w:t xml:space="preserve"> гос</w:t>
      </w:r>
      <w:r w:rsidRPr="00461C48">
        <w:t>у</w:t>
      </w:r>
      <w:r w:rsidRPr="00461C48">
        <w:t>дарства-участника в консультации с организациями гражданского общества.</w:t>
      </w:r>
    </w:p>
    <w:p w:rsidR="007278C5" w:rsidRPr="00461C48" w:rsidRDefault="007278C5" w:rsidP="007278C5">
      <w:pPr>
        <w:pStyle w:val="HChGR"/>
      </w:pPr>
      <w:r>
        <w:tab/>
      </w:r>
      <w:r w:rsidRPr="00461C48">
        <w:rPr>
          <w:lang w:val="en-US"/>
        </w:rPr>
        <w:t>II</w:t>
      </w:r>
      <w:r w:rsidRPr="00461C48">
        <w:t>.</w:t>
      </w:r>
      <w:r w:rsidRPr="00461C48">
        <w:tab/>
        <w:t>Вопросы, касающиеся общих положений Пакта (статьи 1−5)</w:t>
      </w:r>
    </w:p>
    <w:p w:rsidR="007278C5" w:rsidRPr="00461C48" w:rsidRDefault="007278C5" w:rsidP="007278C5">
      <w:pPr>
        <w:pStyle w:val="H1GR"/>
      </w:pPr>
      <w:r>
        <w:tab/>
      </w:r>
      <w:r>
        <w:tab/>
      </w:r>
      <w:r w:rsidRPr="00461C48">
        <w:t>Пункт 2 статьи 2 − Недискриминация</w:t>
      </w:r>
    </w:p>
    <w:p w:rsidR="00B3103C" w:rsidRDefault="007278C5" w:rsidP="007278C5">
      <w:pPr>
        <w:pStyle w:val="SingleTxtGR"/>
      </w:pPr>
      <w:r w:rsidRPr="00461C48">
        <w:t>5.</w:t>
      </w:r>
      <w:r w:rsidRPr="00461C48">
        <w:tab/>
        <w:t>Просьба представить информацию о мерах, принятых в целях предо</w:t>
      </w:r>
      <w:r w:rsidRPr="00461C48">
        <w:t>т</w:t>
      </w:r>
      <w:r w:rsidRPr="00461C48">
        <w:t>вращения дискриминации в отношении иммигрантов, особенно бразильцев</w:t>
      </w:r>
      <w:r w:rsidR="0028369F">
        <w:t>,</w:t>
      </w:r>
      <w:r w:rsidR="00BE3D84">
        <w:t xml:space="preserve"> и</w:t>
      </w:r>
      <w:r w:rsidR="0028369F">
        <w:t> </w:t>
      </w:r>
      <w:r w:rsidRPr="00461C48">
        <w:t>других меньшинств, включая китайские меньшинства и африканские мен</w:t>
      </w:r>
      <w:r w:rsidRPr="00461C48">
        <w:t>ь</w:t>
      </w:r>
      <w:r w:rsidRPr="00461C48">
        <w:t xml:space="preserve">шинства из стран к югу от Сахары, с точки зрения доступа к жилью, занятости и услугам учреждений государственной системы здравоохранения </w:t>
      </w:r>
      <w:r w:rsidR="00BE3D84">
        <w:t>и борьбы с эт</w:t>
      </w:r>
      <w:r w:rsidR="007624EC">
        <w:t>им явлением</w:t>
      </w:r>
      <w:r w:rsidRPr="00461C48">
        <w:t>. Просьба сообщить о результатах осуществления Плана соде</w:t>
      </w:r>
      <w:r w:rsidRPr="00461C48">
        <w:t>й</w:t>
      </w:r>
      <w:r w:rsidRPr="00461C48">
        <w:t xml:space="preserve">ствия интеграции иммигрантов на 2007−2009 годы. </w:t>
      </w:r>
    </w:p>
    <w:p w:rsidR="007278C5" w:rsidRPr="007278C5" w:rsidRDefault="005939FB" w:rsidP="007278C5">
      <w:pPr>
        <w:pStyle w:val="SingleTxtGR"/>
      </w:pPr>
      <w:r>
        <w:t>6.</w:t>
      </w:r>
      <w:r>
        <w:tab/>
        <w:t>Просьба пред</w:t>
      </w:r>
      <w:r w:rsidR="007278C5" w:rsidRPr="007278C5">
        <w:t>ставить информацию, в</w:t>
      </w:r>
      <w:r w:rsidR="00BE3D84">
        <w:t>ключая статистические данные, о п</w:t>
      </w:r>
      <w:r w:rsidR="007278C5" w:rsidRPr="007278C5">
        <w:t>рогрессе, достигнутом в период после рассмотрения доклада государства-участника в 2000 году в борьбе с дискриминацией, с которой сталкивается н</w:t>
      </w:r>
      <w:r w:rsidR="007278C5" w:rsidRPr="007278C5">
        <w:t>а</w:t>
      </w:r>
      <w:r w:rsidR="007278C5" w:rsidRPr="007278C5">
        <w:t>селение народности рома при осуществлении своих экономических, социал</w:t>
      </w:r>
      <w:r w:rsidR="007278C5" w:rsidRPr="007278C5">
        <w:t>ь</w:t>
      </w:r>
      <w:r w:rsidR="007278C5" w:rsidRPr="007278C5">
        <w:t>ных и культурных прав.</w:t>
      </w:r>
    </w:p>
    <w:p w:rsidR="007278C5" w:rsidRPr="007278C5" w:rsidRDefault="007278C5" w:rsidP="007278C5">
      <w:pPr>
        <w:pStyle w:val="H1GR"/>
      </w:pPr>
      <w:r>
        <w:tab/>
      </w:r>
      <w:r>
        <w:tab/>
      </w:r>
      <w:r w:rsidRPr="007278C5">
        <w:t>Статья 3 − Равные права мужчин и женщин</w:t>
      </w:r>
    </w:p>
    <w:p w:rsidR="007278C5" w:rsidRPr="007278C5" w:rsidRDefault="007278C5" w:rsidP="007278C5">
      <w:pPr>
        <w:pStyle w:val="SingleTxtGR"/>
      </w:pPr>
      <w:r w:rsidRPr="007278C5">
        <w:t>7.</w:t>
      </w:r>
      <w:r w:rsidRPr="007278C5">
        <w:tab/>
        <w:t>Согласно информации, представленной государством-участником, нар</w:t>
      </w:r>
      <w:r w:rsidRPr="007278C5">
        <w:t>у</w:t>
      </w:r>
      <w:r w:rsidRPr="007278C5">
        <w:t>шения положений, касающихся равенства, как правило, наказываются в качес</w:t>
      </w:r>
      <w:r w:rsidRPr="007278C5">
        <w:t>т</w:t>
      </w:r>
      <w:r w:rsidRPr="007278C5">
        <w:t>ве весьма серьезных административных правонарушений, а выносимые обв</w:t>
      </w:r>
      <w:r w:rsidRPr="007278C5">
        <w:t>и</w:t>
      </w:r>
      <w:r w:rsidRPr="007278C5">
        <w:t>нительные приговоры могут опубликовываться (</w:t>
      </w:r>
      <w:r w:rsidRPr="007278C5">
        <w:rPr>
          <w:lang w:val="en-US"/>
        </w:rPr>
        <w:t>E</w:t>
      </w:r>
      <w:r w:rsidRPr="007278C5">
        <w:t>/</w:t>
      </w:r>
      <w:r w:rsidRPr="007278C5">
        <w:rPr>
          <w:lang w:val="en-US"/>
        </w:rPr>
        <w:t>C</w:t>
      </w:r>
      <w:r w:rsidRPr="007278C5">
        <w:t>.12/</w:t>
      </w:r>
      <w:r w:rsidRPr="007278C5">
        <w:rPr>
          <w:lang w:val="en-US"/>
        </w:rPr>
        <w:t>PRT</w:t>
      </w:r>
      <w:r w:rsidRPr="007278C5">
        <w:t>/4, пункт</w:t>
      </w:r>
      <w:r w:rsidR="00BE3D84">
        <w:t> </w:t>
      </w:r>
      <w:r w:rsidRPr="007278C5">
        <w:t xml:space="preserve">52). </w:t>
      </w:r>
      <w:r w:rsidR="00FC095B">
        <w:t xml:space="preserve">Просьба </w:t>
      </w:r>
      <w:r w:rsidRPr="007278C5">
        <w:t>представить статистическую информацию о числе жалоб, уголовных преследований и осуждений за последние пять лет. Просьба также пре</w:t>
      </w:r>
      <w:r w:rsidRPr="007278C5">
        <w:t>д</w:t>
      </w:r>
      <w:r w:rsidRPr="007278C5">
        <w:t>ставить информацию о мерах, принятых государством-участником для обеспечения т</w:t>
      </w:r>
      <w:r w:rsidRPr="007278C5">
        <w:t>о</w:t>
      </w:r>
      <w:r w:rsidRPr="007278C5">
        <w:t>го, чтобы жертвы таких нарушений имели доступ к эффективным механизмам рассмотрения жалоб и судебным средствам защиты.</w:t>
      </w:r>
    </w:p>
    <w:p w:rsidR="007278C5" w:rsidRPr="007278C5" w:rsidRDefault="007278C5" w:rsidP="007278C5">
      <w:pPr>
        <w:pStyle w:val="SingleTxtGR"/>
      </w:pPr>
      <w:r w:rsidRPr="007278C5">
        <w:t>8.</w:t>
      </w:r>
      <w:r w:rsidRPr="007278C5">
        <w:tab/>
        <w:t xml:space="preserve">Просьба предоставить информацию о том, </w:t>
      </w:r>
      <w:r w:rsidR="005939FB">
        <w:t>приняло</w:t>
      </w:r>
      <w:r w:rsidRPr="007278C5">
        <w:t xml:space="preserve"> ли государство-участник эффективные меры, включая проведение информационно-просвети</w:t>
      </w:r>
      <w:r w:rsidR="00FC095B">
        <w:t>-</w:t>
      </w:r>
      <w:r w:rsidRPr="007278C5">
        <w:t>тельских кампаний и образование на всех уровнях, для ликвидации негативных стереотипов и практики, основывающихся на гендерном предубеждении и с</w:t>
      </w:r>
      <w:r w:rsidRPr="007278C5">
        <w:t>о</w:t>
      </w:r>
      <w:r w:rsidRPr="007278C5">
        <w:t>пряженных с дискриминацией в отношении</w:t>
      </w:r>
      <w:r w:rsidR="005939FB">
        <w:t xml:space="preserve"> девочек и женщин. Просьба пре</w:t>
      </w:r>
      <w:r w:rsidR="005939FB">
        <w:t>д</w:t>
      </w:r>
      <w:r w:rsidRPr="007278C5">
        <w:t>ставить подробную информацию о таких мерах и их воздейс</w:t>
      </w:r>
      <w:r w:rsidRPr="007278C5">
        <w:t>т</w:t>
      </w:r>
      <w:r w:rsidRPr="007278C5">
        <w:t>вии.</w:t>
      </w:r>
    </w:p>
    <w:p w:rsidR="007278C5" w:rsidRPr="007278C5" w:rsidRDefault="007278C5" w:rsidP="007278C5">
      <w:pPr>
        <w:pStyle w:val="SingleTxtGR"/>
      </w:pPr>
      <w:r w:rsidRPr="007278C5">
        <w:t>9.</w:t>
      </w:r>
      <w:r w:rsidRPr="007278C5">
        <w:tab/>
        <w:t>Просьба разъяснить, применяется ли закон, устанавливающий минимал</w:t>
      </w:r>
      <w:r w:rsidRPr="007278C5">
        <w:t>ь</w:t>
      </w:r>
      <w:r w:rsidRPr="007278C5">
        <w:t>ные квоты в размере 33% мест для женщин и мужчин в списках кандидатов на европейских, национальных и местных выборах, на Азорских островах и М</w:t>
      </w:r>
      <w:r w:rsidRPr="007278C5">
        <w:t>а</w:t>
      </w:r>
      <w:r w:rsidRPr="007278C5">
        <w:t>дейре (</w:t>
      </w:r>
      <w:r w:rsidRPr="007278C5">
        <w:rPr>
          <w:lang w:val="en-US"/>
        </w:rPr>
        <w:t>E</w:t>
      </w:r>
      <w:r w:rsidRPr="007278C5">
        <w:t>/</w:t>
      </w:r>
      <w:r w:rsidRPr="007278C5">
        <w:rPr>
          <w:lang w:val="en-US"/>
        </w:rPr>
        <w:t>C</w:t>
      </w:r>
      <w:r w:rsidRPr="007278C5">
        <w:t>.12/</w:t>
      </w:r>
      <w:r w:rsidRPr="007278C5">
        <w:rPr>
          <w:lang w:val="en-US"/>
        </w:rPr>
        <w:t>PRT</w:t>
      </w:r>
      <w:r w:rsidRPr="007278C5">
        <w:t>/4, пункт 58).</w:t>
      </w:r>
    </w:p>
    <w:p w:rsidR="005939FB" w:rsidRDefault="005939FB" w:rsidP="007278C5">
      <w:pPr>
        <w:pStyle w:val="SingleTxtGR"/>
      </w:pPr>
      <w:r>
        <w:t>10.</w:t>
      </w:r>
      <w:r>
        <w:tab/>
        <w:t>Просьба пред</w:t>
      </w:r>
      <w:r w:rsidR="007278C5" w:rsidRPr="007278C5">
        <w:t>ставить информацию о мерах, принятых для устранения с</w:t>
      </w:r>
      <w:r w:rsidR="007278C5" w:rsidRPr="007278C5">
        <w:t>о</w:t>
      </w:r>
      <w:r w:rsidR="007278C5" w:rsidRPr="007278C5">
        <w:t xml:space="preserve">храняющегося разрыва в заработной плате между мужчинами и женщинами, в частности на </w:t>
      </w:r>
      <w:r>
        <w:t>высоких должностях. Просьба также пред</w:t>
      </w:r>
      <w:r w:rsidR="007278C5" w:rsidRPr="007278C5">
        <w:t>ставить информацию о мерах, включая временные специальные меры, принятые для увеличения чи</w:t>
      </w:r>
      <w:r w:rsidR="007278C5" w:rsidRPr="007278C5">
        <w:t>с</w:t>
      </w:r>
      <w:r w:rsidR="007278C5" w:rsidRPr="007278C5">
        <w:t>ла женщин на руководящих должностях в государственном секторе, в частности на Азорских островах и Мадейре.</w:t>
      </w:r>
    </w:p>
    <w:p w:rsidR="00FC095B" w:rsidRPr="00534F81" w:rsidRDefault="00FC095B" w:rsidP="00FC095B">
      <w:pPr>
        <w:pStyle w:val="HChGR"/>
      </w:pPr>
      <w:r>
        <w:rPr>
          <w:lang w:val="en-US"/>
        </w:rPr>
        <w:tab/>
      </w:r>
      <w:r w:rsidRPr="00534F81">
        <w:rPr>
          <w:lang w:val="en-US"/>
        </w:rPr>
        <w:t>I</w:t>
      </w:r>
      <w:r w:rsidRPr="00534F81">
        <w:t>II.</w:t>
      </w:r>
      <w:r w:rsidRPr="00534F81">
        <w:tab/>
        <w:t>Вопросы, касающиеся конкретных положений Пакта (статьи 6−15)</w:t>
      </w:r>
    </w:p>
    <w:p w:rsidR="00FC095B" w:rsidRPr="00534F81" w:rsidRDefault="00FC095B" w:rsidP="00FC095B">
      <w:pPr>
        <w:pStyle w:val="H1GR"/>
      </w:pPr>
      <w:r>
        <w:tab/>
      </w:r>
      <w:r>
        <w:tab/>
      </w:r>
      <w:r w:rsidRPr="00534F81">
        <w:t>Статья 6 − Право на труд</w:t>
      </w:r>
    </w:p>
    <w:p w:rsidR="00FC095B" w:rsidRPr="00534F81" w:rsidRDefault="00FC095B" w:rsidP="00FC095B">
      <w:pPr>
        <w:pStyle w:val="SingleTxtGR"/>
      </w:pPr>
      <w:r>
        <w:t>11.</w:t>
      </w:r>
      <w:r>
        <w:tab/>
        <w:t>Согласно информации, пред</w:t>
      </w:r>
      <w:r w:rsidRPr="00534F81">
        <w:t>ставленной государством-участником (</w:t>
      </w:r>
      <w:r w:rsidRPr="00534F81">
        <w:rPr>
          <w:lang w:val="en-US"/>
        </w:rPr>
        <w:t>E</w:t>
      </w:r>
      <w:r w:rsidRPr="00534F81">
        <w:t>/</w:t>
      </w:r>
      <w:r w:rsidRPr="00534F81">
        <w:rPr>
          <w:lang w:val="en-US"/>
        </w:rPr>
        <w:t>C</w:t>
      </w:r>
      <w:r w:rsidRPr="00534F81">
        <w:t>.12/</w:t>
      </w:r>
      <w:r w:rsidRPr="00534F81">
        <w:rPr>
          <w:lang w:val="en-US"/>
        </w:rPr>
        <w:t>PRT</w:t>
      </w:r>
      <w:r w:rsidRPr="00534F81">
        <w:t>/4, пункт 45), Трудовой кодекс, законы и коллективные договоры могут со</w:t>
      </w:r>
      <w:r>
        <w:t>держать более благоприятны</w:t>
      </w:r>
      <w:r w:rsidRPr="00534F81">
        <w:t>е по</w:t>
      </w:r>
      <w:r>
        <w:t>ложения, касающи</w:t>
      </w:r>
      <w:r w:rsidRPr="00534F81">
        <w:t>еся защиты и соц</w:t>
      </w:r>
      <w:r w:rsidRPr="00534F81">
        <w:t>и</w:t>
      </w:r>
      <w:r w:rsidRPr="00534F81">
        <w:t>альной интеграции раб</w:t>
      </w:r>
      <w:r>
        <w:t>отников-инвалидов. Просьба пред</w:t>
      </w:r>
      <w:r w:rsidRPr="00534F81">
        <w:t>ставить и</w:t>
      </w:r>
      <w:r w:rsidRPr="00534F81">
        <w:t>н</w:t>
      </w:r>
      <w:r w:rsidRPr="00534F81">
        <w:t>формацию о таких благоприятных положениях и о том, каким образом они осуществляю</w:t>
      </w:r>
      <w:r w:rsidRPr="00534F81">
        <w:t>т</w:t>
      </w:r>
      <w:r w:rsidRPr="00534F81">
        <w:t>ся на прак</w:t>
      </w:r>
      <w:r>
        <w:t>тике. В частности, просьба пред</w:t>
      </w:r>
      <w:r w:rsidRPr="00534F81">
        <w:t>ставить информацию о том, насколько успешно государство-участник обеспечивает соблюдение статей 84 и 86 Труд</w:t>
      </w:r>
      <w:r w:rsidRPr="00534F81">
        <w:t>о</w:t>
      </w:r>
      <w:r w:rsidRPr="00534F81">
        <w:t>вого кодекса.</w:t>
      </w:r>
    </w:p>
    <w:p w:rsidR="00FC095B" w:rsidRPr="00534F81" w:rsidRDefault="00FC095B" w:rsidP="00FC095B">
      <w:pPr>
        <w:pStyle w:val="SingleTxtGR"/>
      </w:pPr>
      <w:r>
        <w:t>12.</w:t>
      </w:r>
      <w:r>
        <w:tab/>
        <w:t>Просьба пред</w:t>
      </w:r>
      <w:r w:rsidRPr="00534F81">
        <w:t>ставить информацию о результатах принят</w:t>
      </w:r>
      <w:r>
        <w:t>ия</w:t>
      </w:r>
      <w:r w:rsidRPr="00534F81">
        <w:t xml:space="preserve"> государс</w:t>
      </w:r>
      <w:r w:rsidRPr="00534F81">
        <w:t>т</w:t>
      </w:r>
      <w:r w:rsidRPr="00534F81">
        <w:t>вом-участником (</w:t>
      </w:r>
      <w:r w:rsidRPr="00534F81">
        <w:rPr>
          <w:lang w:val="en-US"/>
        </w:rPr>
        <w:t>E</w:t>
      </w:r>
      <w:r w:rsidRPr="00534F81">
        <w:t>/</w:t>
      </w:r>
      <w:r w:rsidRPr="00534F81">
        <w:rPr>
          <w:lang w:val="en-US"/>
        </w:rPr>
        <w:t>C</w:t>
      </w:r>
      <w:r w:rsidRPr="00534F81">
        <w:t>.12/</w:t>
      </w:r>
      <w:r w:rsidRPr="00534F81">
        <w:rPr>
          <w:lang w:val="en-US"/>
        </w:rPr>
        <w:t>PRT</w:t>
      </w:r>
      <w:r w:rsidRPr="00534F81">
        <w:t xml:space="preserve">/4, пункты 64 и 65) </w:t>
      </w:r>
      <w:r>
        <w:t>мер по снижению</w:t>
      </w:r>
      <w:r w:rsidRPr="00534F81">
        <w:t xml:space="preserve"> высокого уровня безработицы среди иммигрантов, же</w:t>
      </w:r>
      <w:r w:rsidRPr="00534F81">
        <w:t>н</w:t>
      </w:r>
      <w:r w:rsidRPr="00534F81">
        <w:t>щин, инвалидов и молодежи.</w:t>
      </w:r>
    </w:p>
    <w:p w:rsidR="00FC095B" w:rsidRPr="00534F81" w:rsidRDefault="00FC095B" w:rsidP="00FC095B">
      <w:pPr>
        <w:pStyle w:val="SingleTxtGR"/>
      </w:pPr>
      <w:r>
        <w:t>13.</w:t>
      </w:r>
      <w:r>
        <w:tab/>
        <w:t>Просьба пред</w:t>
      </w:r>
      <w:r w:rsidRPr="00534F81">
        <w:t>ставить информацию о воздействии глобального финанс</w:t>
      </w:r>
      <w:r w:rsidRPr="00534F81">
        <w:t>о</w:t>
      </w:r>
      <w:r w:rsidRPr="00534F81">
        <w:t xml:space="preserve">вого и экономического кризиса на возможности в области занятости, особенно </w:t>
      </w:r>
      <w:r>
        <w:t>для</w:t>
      </w:r>
      <w:r w:rsidRPr="00534F81">
        <w:t xml:space="preserve"> молодежи, и на осуществление трудовых прав, предусмотренных Пактом. Просьба информировать Комитет о мерах, принятых для смягчения во</w:t>
      </w:r>
      <w:r w:rsidRPr="00534F81">
        <w:t>з</w:t>
      </w:r>
      <w:r w:rsidRPr="00534F81">
        <w:t>действия глобального финасово-экономического кризиса на возможности в области зан</w:t>
      </w:r>
      <w:r w:rsidRPr="00534F81">
        <w:t>я</w:t>
      </w:r>
      <w:r w:rsidRPr="00534F81">
        <w:t>тости и на осуществление трудовых прав, в частности в случае мол</w:t>
      </w:r>
      <w:r w:rsidRPr="00534F81">
        <w:t>о</w:t>
      </w:r>
      <w:r w:rsidRPr="00534F81">
        <w:t>дежи, женщин и находящихся в неблагоприятном положении и маргинализованных групп населения.</w:t>
      </w:r>
    </w:p>
    <w:p w:rsidR="00FC095B" w:rsidRPr="00534F81" w:rsidRDefault="00FC095B" w:rsidP="00FC095B">
      <w:pPr>
        <w:pStyle w:val="H1GR"/>
      </w:pPr>
      <w:r>
        <w:tab/>
      </w:r>
      <w:r>
        <w:tab/>
      </w:r>
      <w:r w:rsidRPr="00534F81">
        <w:t>Статья 7 − Право на справедливые и благоприятные условия труда</w:t>
      </w:r>
    </w:p>
    <w:p w:rsidR="00FC095B" w:rsidRPr="00EB3BF0" w:rsidRDefault="00FC095B" w:rsidP="00FC095B">
      <w:pPr>
        <w:pStyle w:val="SingleTxtGR"/>
      </w:pPr>
      <w:r>
        <w:t>14.</w:t>
      </w:r>
      <w:r>
        <w:tab/>
        <w:t>Просьба пред</w:t>
      </w:r>
      <w:r w:rsidRPr="00534F81">
        <w:t xml:space="preserve">ставить информацию о мерах, принятых для обеспечения применения законодательства и нормативных положений </w:t>
      </w:r>
      <w:r>
        <w:t>о санитарных нормах и охране труда к условиям работы в секторе государственной администрации, и об их соблюдении на практике.</w:t>
      </w:r>
    </w:p>
    <w:p w:rsidR="00FC095B" w:rsidRPr="003A6675" w:rsidRDefault="00FC095B" w:rsidP="00FC095B">
      <w:pPr>
        <w:pStyle w:val="H1GR"/>
      </w:pPr>
      <w:r w:rsidRPr="00EB3BF0">
        <w:tab/>
      </w:r>
      <w:r w:rsidRPr="00EB3BF0">
        <w:tab/>
      </w:r>
      <w:r w:rsidRPr="003A6675">
        <w:t>Статья 8 − Профсоюзные права</w:t>
      </w:r>
    </w:p>
    <w:p w:rsidR="00FC095B" w:rsidRPr="003A6675" w:rsidRDefault="00FC095B" w:rsidP="00FC095B">
      <w:pPr>
        <w:pStyle w:val="SingleTxtGR"/>
      </w:pPr>
      <w:r>
        <w:t>15.</w:t>
      </w:r>
      <w:r>
        <w:tab/>
        <w:t>Просьба пред</w:t>
      </w:r>
      <w:r w:rsidRPr="003A6675">
        <w:t>ставить информацию об административном положении, к</w:t>
      </w:r>
      <w:r w:rsidRPr="003A6675">
        <w:t>о</w:t>
      </w:r>
      <w:r w:rsidRPr="003A6675">
        <w:t>торое расширяет применимость коллективных трудовых соглашений, упомян</w:t>
      </w:r>
      <w:r w:rsidRPr="003A6675">
        <w:t>у</w:t>
      </w:r>
      <w:r w:rsidRPr="003A6675">
        <w:t>тых как "</w:t>
      </w:r>
      <w:r w:rsidRPr="003A6675">
        <w:rPr>
          <w:lang w:val="en-US"/>
        </w:rPr>
        <w:t>portarias</w:t>
      </w:r>
      <w:r w:rsidRPr="003A6675">
        <w:t xml:space="preserve"> </w:t>
      </w:r>
      <w:r w:rsidRPr="003A6675">
        <w:rPr>
          <w:lang w:val="en-US"/>
        </w:rPr>
        <w:t>de</w:t>
      </w:r>
      <w:r w:rsidRPr="003A6675">
        <w:t xml:space="preserve"> </w:t>
      </w:r>
      <w:r w:rsidRPr="003A6675">
        <w:rPr>
          <w:lang w:val="en-US"/>
        </w:rPr>
        <w:t>extens</w:t>
      </w:r>
      <w:r w:rsidRPr="003A6675">
        <w:t>ã</w:t>
      </w:r>
      <w:r w:rsidRPr="003A6675">
        <w:rPr>
          <w:lang w:val="en-US"/>
        </w:rPr>
        <w:t>o</w:t>
      </w:r>
      <w:r w:rsidRPr="003A6675">
        <w:t>", и его соответстви</w:t>
      </w:r>
      <w:r>
        <w:t>и</w:t>
      </w:r>
      <w:r w:rsidRPr="003A6675">
        <w:t xml:space="preserve"> статье 8 Пакта.</w:t>
      </w:r>
    </w:p>
    <w:p w:rsidR="00FC095B" w:rsidRPr="003A6675" w:rsidRDefault="00FC095B" w:rsidP="00FC095B">
      <w:pPr>
        <w:pStyle w:val="H1GR"/>
      </w:pPr>
      <w:r w:rsidRPr="000B38F9">
        <w:tab/>
      </w:r>
      <w:r w:rsidRPr="000B38F9">
        <w:tab/>
      </w:r>
      <w:r w:rsidRPr="003A6675">
        <w:t>Статья 9 − Право на социальное обеспечение</w:t>
      </w:r>
    </w:p>
    <w:p w:rsidR="00FC095B" w:rsidRPr="003A6675" w:rsidRDefault="00FC095B" w:rsidP="00FC095B">
      <w:pPr>
        <w:pStyle w:val="SingleTxtGR"/>
      </w:pPr>
      <w:r>
        <w:t>16</w:t>
      </w:r>
      <w:r w:rsidRPr="003A6675">
        <w:t>.</w:t>
      </w:r>
      <w:r w:rsidRPr="003A6675">
        <w:tab/>
        <w:t>Просьба указать, установлена ли законом минимальная сумма пособий в рамках социальной по</w:t>
      </w:r>
      <w:r>
        <w:t>мощи, пересматривается ли она периодически и являе</w:t>
      </w:r>
      <w:r w:rsidRPr="003A6675">
        <w:t>т</w:t>
      </w:r>
      <w:r>
        <w:t>ся ли она</w:t>
      </w:r>
      <w:r w:rsidRPr="003A6675">
        <w:t xml:space="preserve"> достаточн</w:t>
      </w:r>
      <w:r>
        <w:t>ой</w:t>
      </w:r>
      <w:r w:rsidRPr="003A6675">
        <w:t xml:space="preserve"> для обеспечения надлежащего жизненного уровня получ</w:t>
      </w:r>
      <w:r w:rsidRPr="003A6675">
        <w:t>а</w:t>
      </w:r>
      <w:r w:rsidRPr="003A6675">
        <w:t>тел</w:t>
      </w:r>
      <w:r>
        <w:t>ей</w:t>
      </w:r>
      <w:r w:rsidRPr="003A6675">
        <w:t xml:space="preserve"> и их сем</w:t>
      </w:r>
      <w:r>
        <w:t>ей</w:t>
      </w:r>
      <w:r w:rsidRPr="003A6675">
        <w:t>.</w:t>
      </w:r>
    </w:p>
    <w:p w:rsidR="00FC095B" w:rsidRPr="003A6675" w:rsidRDefault="00FC095B" w:rsidP="00FC095B">
      <w:pPr>
        <w:pStyle w:val="SingleTxtGR"/>
      </w:pPr>
      <w:r>
        <w:t>17</w:t>
      </w:r>
      <w:r w:rsidRPr="003A6675">
        <w:t>.</w:t>
      </w:r>
      <w:r w:rsidRPr="003A6675">
        <w:tab/>
        <w:t>Просьба указать, какие меры</w:t>
      </w:r>
      <w:r>
        <w:t>, если таковые есть,</w:t>
      </w:r>
      <w:r w:rsidRPr="003A6675">
        <w:t xml:space="preserve"> принимаются для устр</w:t>
      </w:r>
      <w:r w:rsidRPr="003A6675">
        <w:t>а</w:t>
      </w:r>
      <w:r w:rsidRPr="003A6675">
        <w:t>нения сохраняющегося разрыва в доходах между мужчинами и женщинами в рамках нынешней пенсионной системы.</w:t>
      </w:r>
    </w:p>
    <w:p w:rsidR="00FC095B" w:rsidRPr="003A6675" w:rsidRDefault="00FC095B" w:rsidP="00FC095B">
      <w:pPr>
        <w:pStyle w:val="H1GR"/>
      </w:pPr>
      <w:r w:rsidRPr="000B38F9">
        <w:tab/>
      </w:r>
      <w:r w:rsidRPr="000B38F9">
        <w:tab/>
      </w:r>
      <w:r w:rsidRPr="003A6675">
        <w:t>Статья 10 − Защита семьи, матерей и детей</w:t>
      </w:r>
    </w:p>
    <w:p w:rsidR="00FC095B" w:rsidRPr="003A6675" w:rsidRDefault="00FC095B" w:rsidP="00FC095B">
      <w:pPr>
        <w:pStyle w:val="SingleTxtGR"/>
      </w:pPr>
      <w:r>
        <w:t>18.</w:t>
      </w:r>
      <w:r>
        <w:tab/>
        <w:t>Просьба пред</w:t>
      </w:r>
      <w:r w:rsidRPr="003A6675">
        <w:t>ставить информацию по состоянию на 2010 год</w:t>
      </w:r>
      <w:r w:rsidRPr="001759D8">
        <w:t xml:space="preserve"> </w:t>
      </w:r>
      <w:r w:rsidRPr="003A6675">
        <w:t>о числе д</w:t>
      </w:r>
      <w:r w:rsidRPr="003A6675">
        <w:t>е</w:t>
      </w:r>
      <w:r w:rsidRPr="003A6675">
        <w:t>тей, которые были пом</w:t>
      </w:r>
      <w:r w:rsidRPr="003A6675">
        <w:t>е</w:t>
      </w:r>
      <w:r w:rsidRPr="003A6675">
        <w:t>щены в соответствующие учреждения вне своего дома, особенно в</w:t>
      </w:r>
      <w:r>
        <w:t xml:space="preserve"> специальные учреждения по уходу, а также о мерах, принятых</w:t>
      </w:r>
      <w:r w:rsidRPr="003A6675">
        <w:t xml:space="preserve"> для обеспечения дет</w:t>
      </w:r>
      <w:r>
        <w:t xml:space="preserve">ей </w:t>
      </w:r>
      <w:r w:rsidRPr="003A6675">
        <w:t>надлежащ</w:t>
      </w:r>
      <w:r>
        <w:t>им уходом</w:t>
      </w:r>
      <w:r w:rsidRPr="003A6675">
        <w:t>. Прось</w:t>
      </w:r>
      <w:r>
        <w:t>ба пред</w:t>
      </w:r>
      <w:r w:rsidRPr="003A6675">
        <w:t xml:space="preserve">ставить информацию о мерах, принятых для обеспечения того, чтобы детям, лишенным родительского ухода, </w:t>
      </w:r>
      <w:r>
        <w:t>предоставлялся</w:t>
      </w:r>
      <w:r w:rsidRPr="003A6675">
        <w:t xml:space="preserve"> уход семейного типа, а не уход в специальных учрежд</w:t>
      </w:r>
      <w:r w:rsidRPr="003A6675">
        <w:t>е</w:t>
      </w:r>
      <w:r w:rsidRPr="003A6675">
        <w:t>ниях.</w:t>
      </w:r>
    </w:p>
    <w:p w:rsidR="00FC095B" w:rsidRPr="003A6675" w:rsidRDefault="00FC095B" w:rsidP="00FC095B">
      <w:pPr>
        <w:pStyle w:val="SingleTxtGR"/>
      </w:pPr>
      <w:r>
        <w:t>19.</w:t>
      </w:r>
      <w:r>
        <w:tab/>
        <w:t>Просьба указать, какие меры были приняты для решения</w:t>
      </w:r>
      <w:r w:rsidRPr="003A6675">
        <w:t xml:space="preserve"> проблемы бе</w:t>
      </w:r>
      <w:r w:rsidRPr="003A6675">
        <w:t>з</w:t>
      </w:r>
      <w:r w:rsidRPr="003A6675">
        <w:t>домных детей и обеспече</w:t>
      </w:r>
      <w:r>
        <w:t>ния</w:t>
      </w:r>
      <w:r w:rsidRPr="003A6675">
        <w:t xml:space="preserve"> того, чтобы они </w:t>
      </w:r>
      <w:r>
        <w:t>имели доступ</w:t>
      </w:r>
      <w:r w:rsidRPr="003A6675">
        <w:t xml:space="preserve"> к образованию, крову и м</w:t>
      </w:r>
      <w:r w:rsidRPr="003A6675">
        <w:t>е</w:t>
      </w:r>
      <w:r w:rsidRPr="003A6675">
        <w:t>дицинскому обслуживанию.</w:t>
      </w:r>
    </w:p>
    <w:p w:rsidR="00FC095B" w:rsidRDefault="00FC095B" w:rsidP="00FC095B">
      <w:pPr>
        <w:pStyle w:val="SingleTxtGR"/>
      </w:pPr>
      <w:r>
        <w:t>20</w:t>
      </w:r>
      <w:r w:rsidRPr="003A6675">
        <w:t>.</w:t>
      </w:r>
      <w:r w:rsidRPr="003A6675">
        <w:tab/>
        <w:t xml:space="preserve">Просьба указать </w:t>
      </w:r>
      <w:r>
        <w:t>принятые в последнее время меры по повышению уро</w:t>
      </w:r>
      <w:r>
        <w:t>в</w:t>
      </w:r>
      <w:r>
        <w:t>ня осведомленности</w:t>
      </w:r>
      <w:r w:rsidRPr="003A6675">
        <w:t xml:space="preserve"> общественност</w:t>
      </w:r>
      <w:r>
        <w:t>и о</w:t>
      </w:r>
      <w:r w:rsidRPr="003A6675">
        <w:t xml:space="preserve"> пробле</w:t>
      </w:r>
      <w:r>
        <w:t>ме</w:t>
      </w:r>
      <w:r w:rsidRPr="003A6675">
        <w:t xml:space="preserve"> бытового насилия, включая сексуальное надругательство. Просьба пре</w:t>
      </w:r>
      <w:r>
        <w:t>д</w:t>
      </w:r>
      <w:r w:rsidRPr="003A6675">
        <w:t xml:space="preserve">ставить информацию о результатах, достигнутых в рамках третьего и четвертого Национального плана </w:t>
      </w:r>
      <w:r>
        <w:t>борьбы</w:t>
      </w:r>
      <w:r w:rsidRPr="003A6675">
        <w:t xml:space="preserve"> с бытовым насилием (2007−2010 годы). Просьба также пре</w:t>
      </w:r>
      <w:r>
        <w:t>д</w:t>
      </w:r>
      <w:r w:rsidRPr="003A6675">
        <w:t>ставить информ</w:t>
      </w:r>
      <w:r w:rsidRPr="003A6675">
        <w:t>а</w:t>
      </w:r>
      <w:r w:rsidRPr="003A6675">
        <w:t>цию о мерах, принятых для укрепления потенци</w:t>
      </w:r>
      <w:r>
        <w:t>ала приютов и кризисных це</w:t>
      </w:r>
      <w:r>
        <w:t>н</w:t>
      </w:r>
      <w:r>
        <w:t>тров</w:t>
      </w:r>
      <w:r w:rsidRPr="003A6675">
        <w:t xml:space="preserve"> и обеспе</w:t>
      </w:r>
      <w:r>
        <w:t>чения</w:t>
      </w:r>
      <w:r w:rsidRPr="003A6675">
        <w:t xml:space="preserve"> того, чтобы все такие центры располагали надлежащими финанс</w:t>
      </w:r>
      <w:r w:rsidRPr="003A6675">
        <w:t>о</w:t>
      </w:r>
      <w:r w:rsidRPr="003A6675">
        <w:t>выми ресурсами.</w:t>
      </w:r>
    </w:p>
    <w:p w:rsidR="00FC095B" w:rsidRPr="003A6675" w:rsidRDefault="00FC095B" w:rsidP="00FC095B">
      <w:pPr>
        <w:pStyle w:val="SingleTxtGR"/>
      </w:pPr>
      <w:r>
        <w:t>21.</w:t>
      </w:r>
      <w:r>
        <w:tab/>
        <w:t>Просьба представить информацию об эффективности принятых мер по борьбе с торговлей людьми и ее предотвращению.</w:t>
      </w:r>
    </w:p>
    <w:p w:rsidR="00FC095B" w:rsidRPr="003A6675" w:rsidRDefault="00FC095B" w:rsidP="00FC095B">
      <w:pPr>
        <w:pStyle w:val="H1GR"/>
      </w:pPr>
      <w:r w:rsidRPr="009C0AEE">
        <w:tab/>
      </w:r>
      <w:r w:rsidRPr="009C0AEE">
        <w:tab/>
      </w:r>
      <w:r w:rsidRPr="003A6675">
        <w:t>Статья 11 − Право на достаточный жизненный уровень</w:t>
      </w:r>
    </w:p>
    <w:p w:rsidR="00FC095B" w:rsidRDefault="00FC095B" w:rsidP="00FC095B">
      <w:pPr>
        <w:pStyle w:val="SingleTxtGR"/>
      </w:pPr>
      <w:r>
        <w:t>22.</w:t>
      </w:r>
      <w:r>
        <w:tab/>
        <w:t>Просьба представить данные, отражающие воздействие недавнего экон</w:t>
      </w:r>
      <w:r>
        <w:t>о</w:t>
      </w:r>
      <w:r>
        <w:t>мического и финансового кризиса на уровень бедности в стране. Просьба также представить информацию о мерах, принятых государством-участником для противодействия неблагоприятному воздействию кризиса на уровень жизни в стране.</w:t>
      </w:r>
    </w:p>
    <w:p w:rsidR="00FC095B" w:rsidRPr="003A6675" w:rsidRDefault="00FC095B" w:rsidP="00FC095B">
      <w:pPr>
        <w:pStyle w:val="SingleTxtGR"/>
      </w:pPr>
      <w:r>
        <w:t>23.</w:t>
      </w:r>
      <w:r>
        <w:tab/>
        <w:t>Просьба пред</w:t>
      </w:r>
      <w:r w:rsidRPr="003A6675">
        <w:t>ставить информацию о мерах, принятых государством-участником в целях борьбы с нищетой среди женщин, в частности женщин, о</w:t>
      </w:r>
      <w:r w:rsidRPr="003A6675">
        <w:t>т</w:t>
      </w:r>
      <w:r w:rsidRPr="003A6675">
        <w:t>носящихся к маргинализованным группам, таки</w:t>
      </w:r>
      <w:r>
        <w:t>м</w:t>
      </w:r>
      <w:r w:rsidRPr="003A6675">
        <w:t xml:space="preserve"> как пожилые женщины, пр</w:t>
      </w:r>
      <w:r w:rsidRPr="003A6675">
        <w:t>о</w:t>
      </w:r>
      <w:r w:rsidRPr="003A6675">
        <w:t>живающие в сельских районах. Просьба указать, осуществляет ли госуда</w:t>
      </w:r>
      <w:r w:rsidRPr="003A6675">
        <w:t>р</w:t>
      </w:r>
      <w:r w:rsidRPr="003A6675">
        <w:t xml:space="preserve">ство-участник контроль над </w:t>
      </w:r>
      <w:r>
        <w:t>распространенностью</w:t>
      </w:r>
      <w:r w:rsidRPr="003A6675">
        <w:t xml:space="preserve"> нищеты среди женщин.</w:t>
      </w:r>
    </w:p>
    <w:p w:rsidR="00FC095B" w:rsidRPr="003A6675" w:rsidRDefault="00FC095B" w:rsidP="00FC095B">
      <w:pPr>
        <w:pStyle w:val="SingleTxtGR"/>
      </w:pPr>
      <w:r>
        <w:t>24</w:t>
      </w:r>
      <w:r w:rsidRPr="003A6675">
        <w:t>.</w:t>
      </w:r>
      <w:r w:rsidRPr="003A6675">
        <w:tab/>
        <w:t>П</w:t>
      </w:r>
      <w:r>
        <w:t>росьба пред</w:t>
      </w:r>
      <w:r w:rsidRPr="003A6675">
        <w:t>ставить информацию о мерах, принятых для облегчения доступа к достаточному жилью наиболее маргинализованных групп в составе населения, включая народность рома и мигрантов</w:t>
      </w:r>
      <w:r>
        <w:t>. Просьба пред</w:t>
      </w:r>
      <w:r w:rsidRPr="003A6675">
        <w:t>ставить и</w:t>
      </w:r>
      <w:r w:rsidRPr="003A6675">
        <w:t>н</w:t>
      </w:r>
      <w:r w:rsidRPr="003A6675">
        <w:t>формацию о том, привела ли первая Национальная стратегия интеграции бе</w:t>
      </w:r>
      <w:r w:rsidRPr="003A6675">
        <w:t>з</w:t>
      </w:r>
      <w:r w:rsidRPr="003A6675">
        <w:t>домных (2009−2015 годы) к фактическому сокращению масштабов бездо</w:t>
      </w:r>
      <w:r w:rsidRPr="003A6675">
        <w:t>м</w:t>
      </w:r>
      <w:r w:rsidRPr="003A6675">
        <w:t>ности в госуда</w:t>
      </w:r>
      <w:r w:rsidRPr="003A6675">
        <w:t>р</w:t>
      </w:r>
      <w:r w:rsidRPr="003A6675">
        <w:t xml:space="preserve">стве-участнике. </w:t>
      </w:r>
    </w:p>
    <w:p w:rsidR="00FC095B" w:rsidRPr="003A6675" w:rsidRDefault="00FC095B" w:rsidP="00FC095B">
      <w:pPr>
        <w:pStyle w:val="SingleTxtGR"/>
      </w:pPr>
      <w:r>
        <w:t>25</w:t>
      </w:r>
      <w:r w:rsidRPr="003A6675">
        <w:t>.</w:t>
      </w:r>
      <w:r w:rsidRPr="003A6675">
        <w:tab/>
      </w:r>
      <w:r>
        <w:t>Просьба пред</w:t>
      </w:r>
      <w:r w:rsidRPr="003A6675">
        <w:t>ставить информацию о том, оказал ли финансовый и экон</w:t>
      </w:r>
      <w:r w:rsidRPr="003A6675">
        <w:t>о</w:t>
      </w:r>
      <w:r w:rsidRPr="003A6675">
        <w:t>мический кризис воздействие на число принудительных выселений, особенно на находящиеся в неблаго</w:t>
      </w:r>
      <w:r>
        <w:t>приятном положении</w:t>
      </w:r>
      <w:r w:rsidRPr="003A6675">
        <w:t xml:space="preserve"> и маргинализованные группы в государстве-участнике.</w:t>
      </w:r>
    </w:p>
    <w:p w:rsidR="00FC095B" w:rsidRPr="003A6675" w:rsidRDefault="00FC095B" w:rsidP="00FC095B">
      <w:pPr>
        <w:pStyle w:val="H1GR"/>
      </w:pPr>
      <w:r w:rsidRPr="009C0AEE">
        <w:tab/>
      </w:r>
      <w:r w:rsidRPr="009C0AEE">
        <w:tab/>
      </w:r>
      <w:r w:rsidRPr="003A6675">
        <w:t>Статья 12 − Право на ф</w:t>
      </w:r>
      <w:r>
        <w:t>изическое и психическое здоровье</w:t>
      </w:r>
    </w:p>
    <w:p w:rsidR="00FC095B" w:rsidRPr="003A6675" w:rsidRDefault="00FC095B" w:rsidP="00FC095B">
      <w:pPr>
        <w:pStyle w:val="SingleTxtGR"/>
      </w:pPr>
      <w:r>
        <w:t>26.</w:t>
      </w:r>
      <w:r>
        <w:tab/>
        <w:t>Просьба пред</w:t>
      </w:r>
      <w:r w:rsidRPr="003A6675">
        <w:t>ставить информацию о мерах, принятых для обеспечения того, чтобы не распол</w:t>
      </w:r>
      <w:r w:rsidRPr="003A6675">
        <w:t>а</w:t>
      </w:r>
      <w:r w:rsidRPr="003A6675">
        <w:t>гающие надлежащими документами мигранты имели доступ к базовому медицинскому обслуживанию в государственной системе здравоохранения.</w:t>
      </w:r>
    </w:p>
    <w:p w:rsidR="00FC095B" w:rsidRPr="003A6675" w:rsidRDefault="00FC095B" w:rsidP="00FC095B">
      <w:pPr>
        <w:pStyle w:val="SingleTxtGR"/>
      </w:pPr>
      <w:r>
        <w:t>27.</w:t>
      </w:r>
      <w:r>
        <w:tab/>
        <w:t>Просьба пред</w:t>
      </w:r>
      <w:r w:rsidRPr="003A6675">
        <w:t>ставить информацию о мерах, принятых для предупрежд</w:t>
      </w:r>
      <w:r w:rsidRPr="003A6675">
        <w:t>е</w:t>
      </w:r>
      <w:r w:rsidRPr="003A6675">
        <w:t>ния нежелательной бер</w:t>
      </w:r>
      <w:r w:rsidRPr="003A6675">
        <w:t>е</w:t>
      </w:r>
      <w:r w:rsidRPr="003A6675">
        <w:t xml:space="preserve">менности, в частности девочек-подростков и молодых женщин. Просьба охарактеризовать, какие </w:t>
      </w:r>
      <w:r>
        <w:t>меры были приняты</w:t>
      </w:r>
      <w:r w:rsidRPr="003A6675">
        <w:t xml:space="preserve"> для содействия об</w:t>
      </w:r>
      <w:r>
        <w:t>разованию</w:t>
      </w:r>
      <w:r w:rsidRPr="003A6675">
        <w:t xml:space="preserve"> по вопросам сексуального и репродуктивного здоровья в качестве части учебной программы, направленной на </w:t>
      </w:r>
      <w:r>
        <w:t>учет интересов</w:t>
      </w:r>
      <w:r w:rsidRPr="003A6675">
        <w:t xml:space="preserve"> девочек и мальч</w:t>
      </w:r>
      <w:r w:rsidRPr="003A6675">
        <w:t>и</w:t>
      </w:r>
      <w:r w:rsidRPr="003A6675">
        <w:t>ков</w:t>
      </w:r>
      <w:r>
        <w:t>-подростков. Просьба также пред</w:t>
      </w:r>
      <w:r w:rsidRPr="003A6675">
        <w:t xml:space="preserve">ставить информацию </w:t>
      </w:r>
      <w:r>
        <w:t>о законодательстве и обновленные статистические данные</w:t>
      </w:r>
      <w:r w:rsidRPr="003A6675">
        <w:t xml:space="preserve"> о числе абортов в разбивке по возрастной группе.</w:t>
      </w:r>
    </w:p>
    <w:p w:rsidR="00FC095B" w:rsidRPr="003A6675" w:rsidRDefault="00FC095B" w:rsidP="00FC095B">
      <w:pPr>
        <w:pStyle w:val="SingleTxtGR"/>
      </w:pPr>
      <w:r>
        <w:t>28</w:t>
      </w:r>
      <w:r w:rsidRPr="003A6675">
        <w:t>.</w:t>
      </w:r>
      <w:r w:rsidRPr="003A6675">
        <w:tab/>
        <w:t xml:space="preserve">Просьба разъяснить, каким образом государство-участник планирует преодолеть недостатки в </w:t>
      </w:r>
      <w:r>
        <w:t>работе служб</w:t>
      </w:r>
      <w:r w:rsidRPr="003A6675">
        <w:t xml:space="preserve"> по охране психического здоровья с точки зрения доступного и качественного </w:t>
      </w:r>
      <w:r w:rsidRPr="00150607">
        <w:rPr>
          <w:spacing w:val="0"/>
          <w:w w:val="100"/>
        </w:rPr>
        <w:t>ухода (</w:t>
      </w:r>
      <w:r w:rsidRPr="00150607">
        <w:rPr>
          <w:spacing w:val="0"/>
          <w:w w:val="100"/>
          <w:lang w:val="en-US"/>
        </w:rPr>
        <w:t>E</w:t>
      </w:r>
      <w:r w:rsidRPr="00150607">
        <w:rPr>
          <w:spacing w:val="0"/>
          <w:w w:val="100"/>
        </w:rPr>
        <w:t>/</w:t>
      </w:r>
      <w:r w:rsidRPr="00150607">
        <w:rPr>
          <w:spacing w:val="0"/>
          <w:w w:val="100"/>
          <w:lang w:val="en-US"/>
        </w:rPr>
        <w:t>C</w:t>
      </w:r>
      <w:r w:rsidRPr="00150607">
        <w:rPr>
          <w:spacing w:val="0"/>
          <w:w w:val="100"/>
        </w:rPr>
        <w:t>.12/</w:t>
      </w:r>
      <w:r w:rsidRPr="00150607">
        <w:rPr>
          <w:spacing w:val="0"/>
          <w:w w:val="100"/>
          <w:lang w:val="en-US"/>
        </w:rPr>
        <w:t>PRT</w:t>
      </w:r>
      <w:r w:rsidRPr="00150607">
        <w:rPr>
          <w:spacing w:val="0"/>
          <w:w w:val="100"/>
        </w:rPr>
        <w:t>/4, пункт 233)</w:t>
      </w:r>
      <w:r w:rsidRPr="00CA20D0">
        <w:t>.</w:t>
      </w:r>
    </w:p>
    <w:p w:rsidR="00FC095B" w:rsidRPr="003A6675" w:rsidRDefault="00FC095B" w:rsidP="00FC095B">
      <w:pPr>
        <w:pStyle w:val="H1GR"/>
      </w:pPr>
      <w:r w:rsidRPr="005F10DB">
        <w:tab/>
      </w:r>
      <w:r w:rsidRPr="005F10DB">
        <w:tab/>
      </w:r>
      <w:r>
        <w:t>Статьи 13 и 14</w:t>
      </w:r>
      <w:r w:rsidRPr="003A6675">
        <w:t xml:space="preserve"> − Право на образование</w:t>
      </w:r>
    </w:p>
    <w:p w:rsidR="00FC095B" w:rsidRDefault="00FC095B" w:rsidP="00FC095B">
      <w:pPr>
        <w:pStyle w:val="SingleTxtGR"/>
      </w:pPr>
      <w:r>
        <w:t>29.</w:t>
      </w:r>
      <w:r>
        <w:tab/>
        <w:t>Просьба пред</w:t>
      </w:r>
      <w:r w:rsidRPr="003A6675">
        <w:t>ставить информацию о доле государственных расхо</w:t>
      </w:r>
      <w:r>
        <w:t>дов</w:t>
      </w:r>
      <w:r w:rsidRPr="003A6675">
        <w:t xml:space="preserve"> на образование </w:t>
      </w:r>
      <w:r>
        <w:t xml:space="preserve">за период </w:t>
      </w:r>
      <w:r w:rsidRPr="003A6675">
        <w:t>после представления последнего периодического докл</w:t>
      </w:r>
      <w:r w:rsidRPr="003A6675">
        <w:t>а</w:t>
      </w:r>
      <w:r w:rsidRPr="003A6675">
        <w:t xml:space="preserve">да государства-участника. Просьба </w:t>
      </w:r>
      <w:r>
        <w:t>указать</w:t>
      </w:r>
      <w:r w:rsidRPr="003A6675">
        <w:t xml:space="preserve"> меры, которые были приняты для повышения качества образования, в том числе посредством </w:t>
      </w:r>
      <w:r>
        <w:t xml:space="preserve">принятия плана по </w:t>
      </w:r>
      <w:r w:rsidRPr="003A6675">
        <w:t>обеспече</w:t>
      </w:r>
      <w:r>
        <w:t>нию</w:t>
      </w:r>
      <w:r w:rsidRPr="003A6675">
        <w:t xml:space="preserve"> эффективной квалификации преподавателей и продвижения их по службе.</w:t>
      </w:r>
    </w:p>
    <w:p w:rsidR="00FC095B" w:rsidRDefault="00FC095B" w:rsidP="00FC095B">
      <w:pPr>
        <w:pStyle w:val="SingleTxtGR"/>
      </w:pPr>
      <w:r>
        <w:t>30.</w:t>
      </w:r>
      <w:r>
        <w:tab/>
        <w:t>Просьба пред</w:t>
      </w:r>
      <w:r w:rsidRPr="003A6675">
        <w:t xml:space="preserve">ставить информацию о мерах, принятых для обеспечения </w:t>
      </w:r>
      <w:r>
        <w:t>инклюзивного обучения детей-</w:t>
      </w:r>
      <w:r w:rsidRPr="003A6675">
        <w:t>инвалидов на уровнях начального и среднего о</w:t>
      </w:r>
      <w:r w:rsidRPr="003A6675">
        <w:t>б</w:t>
      </w:r>
      <w:r w:rsidRPr="003A6675">
        <w:t>разования, особенно за пределами Лиссабона</w:t>
      </w:r>
      <w:r>
        <w:t>.</w:t>
      </w:r>
    </w:p>
    <w:p w:rsidR="00FC095B" w:rsidRPr="003A6675" w:rsidRDefault="00FC095B" w:rsidP="00FC095B">
      <w:pPr>
        <w:pStyle w:val="SingleTxtGR"/>
      </w:pPr>
      <w:r>
        <w:t>31.</w:t>
      </w:r>
      <w:r>
        <w:tab/>
      </w:r>
      <w:r w:rsidRPr="003A6675">
        <w:t>Просьба разъяснять, имеют ли дети трудящихся-мигрантов</w:t>
      </w:r>
      <w:r>
        <w:t xml:space="preserve"> без постоя</w:t>
      </w:r>
      <w:r>
        <w:t>н</w:t>
      </w:r>
      <w:r>
        <w:t xml:space="preserve">ного статуса </w:t>
      </w:r>
      <w:r w:rsidRPr="003A6675">
        <w:t xml:space="preserve">доступ к бесплатному начальному </w:t>
      </w:r>
      <w:r w:rsidR="0028369F">
        <w:t xml:space="preserve">образованию </w:t>
      </w:r>
      <w:r>
        <w:t xml:space="preserve">и </w:t>
      </w:r>
      <w:r w:rsidRPr="003A6675">
        <w:t>средне</w:t>
      </w:r>
      <w:r>
        <w:t>му</w:t>
      </w:r>
      <w:r w:rsidRPr="003A6675">
        <w:t xml:space="preserve"> обр</w:t>
      </w:r>
      <w:r w:rsidRPr="003A6675">
        <w:t>а</w:t>
      </w:r>
      <w:r>
        <w:t>зованию</w:t>
      </w:r>
      <w:r w:rsidRPr="003A6675">
        <w:t>.</w:t>
      </w:r>
    </w:p>
    <w:p w:rsidR="00FC095B" w:rsidRPr="003A6675" w:rsidRDefault="00FC095B" w:rsidP="00FC095B">
      <w:pPr>
        <w:pStyle w:val="SingleTxtGR"/>
      </w:pPr>
      <w:r>
        <w:t>32.</w:t>
      </w:r>
      <w:r>
        <w:tab/>
        <w:t>Просьба пред</w:t>
      </w:r>
      <w:r w:rsidRPr="003A6675">
        <w:t>ставить обновленную информацию о воздействии мер, пр</w:t>
      </w:r>
      <w:r w:rsidRPr="003A6675">
        <w:t>и</w:t>
      </w:r>
      <w:r w:rsidRPr="003A6675">
        <w:t xml:space="preserve">нятых для повышения </w:t>
      </w:r>
      <w:r>
        <w:t>показателей</w:t>
      </w:r>
      <w:r w:rsidRPr="003A6675">
        <w:t xml:space="preserve"> грамотности и низкого уровня формального образования среди детей − выходцев из сельских районов.</w:t>
      </w:r>
    </w:p>
    <w:p w:rsidR="00FC095B" w:rsidRPr="003A6675" w:rsidRDefault="00FC095B" w:rsidP="00FC095B">
      <w:pPr>
        <w:pStyle w:val="SingleTxtGR"/>
      </w:pPr>
      <w:r>
        <w:t>33.</w:t>
      </w:r>
      <w:r>
        <w:tab/>
        <w:t>Просьба пред</w:t>
      </w:r>
      <w:r w:rsidRPr="003A6675">
        <w:t>ставить статистические данные о показателях числа учен</w:t>
      </w:r>
      <w:r w:rsidRPr="003A6675">
        <w:t>и</w:t>
      </w:r>
      <w:r w:rsidRPr="003A6675">
        <w:t>ков, прекративших посещение школы на различных уровнях образования</w:t>
      </w:r>
      <w:r>
        <w:t>,</w:t>
      </w:r>
      <w:r w:rsidR="0028369F">
        <w:t xml:space="preserve"> в </w:t>
      </w:r>
      <w:r w:rsidRPr="003A6675">
        <w:t>ра</w:t>
      </w:r>
      <w:r w:rsidRPr="003A6675">
        <w:t>з</w:t>
      </w:r>
      <w:r w:rsidRPr="003A6675">
        <w:t xml:space="preserve">бивке по </w:t>
      </w:r>
      <w:r>
        <w:t xml:space="preserve">возрасту, полу, национальности и </w:t>
      </w:r>
      <w:r w:rsidRPr="003A6675">
        <w:t>г</w:t>
      </w:r>
      <w:r w:rsidRPr="003A6675">
        <w:t>о</w:t>
      </w:r>
      <w:r>
        <w:t xml:space="preserve">родским и </w:t>
      </w:r>
      <w:r w:rsidRPr="003A6675">
        <w:t>сельским районам.</w:t>
      </w:r>
    </w:p>
    <w:p w:rsidR="00FC095B" w:rsidRPr="003A6675" w:rsidRDefault="00FC095B" w:rsidP="00FC095B">
      <w:pPr>
        <w:pStyle w:val="H1GR"/>
      </w:pPr>
      <w:r w:rsidRPr="005F10DB">
        <w:tab/>
      </w:r>
      <w:r w:rsidRPr="005F10DB">
        <w:tab/>
      </w:r>
      <w:r w:rsidRPr="003A6675">
        <w:t>Статья 15 − Культурные права</w:t>
      </w:r>
    </w:p>
    <w:p w:rsidR="00FC095B" w:rsidRPr="003A6675" w:rsidRDefault="00FC095B" w:rsidP="00FC095B">
      <w:pPr>
        <w:pStyle w:val="SingleTxtGR"/>
      </w:pPr>
      <w:r>
        <w:t>34.</w:t>
      </w:r>
      <w:r>
        <w:tab/>
        <w:t>Просьба пред</w:t>
      </w:r>
      <w:r w:rsidRPr="003A6675">
        <w:t>ставить информацию о мерах, принятых для гарантиров</w:t>
      </w:r>
      <w:r w:rsidRPr="003A6675">
        <w:t>а</w:t>
      </w:r>
      <w:r w:rsidRPr="003A6675">
        <w:t>ния доступа</w:t>
      </w:r>
      <w:r>
        <w:t xml:space="preserve"> к культурным правам</w:t>
      </w:r>
      <w:r w:rsidRPr="003A6675">
        <w:t xml:space="preserve"> и </w:t>
      </w:r>
      <w:r>
        <w:t xml:space="preserve">их </w:t>
      </w:r>
      <w:r w:rsidRPr="003A6675">
        <w:t xml:space="preserve">осуществления </w:t>
      </w:r>
      <w:r>
        <w:t>в случае</w:t>
      </w:r>
      <w:r w:rsidRPr="003A6675">
        <w:t xml:space="preserve"> лиц, относ</w:t>
      </w:r>
      <w:r w:rsidRPr="003A6675">
        <w:t>я</w:t>
      </w:r>
      <w:r w:rsidRPr="003A6675">
        <w:t>щихся к маргинализов</w:t>
      </w:r>
      <w:r>
        <w:t>анным группам или общинам, таким</w:t>
      </w:r>
      <w:r w:rsidRPr="003A6675">
        <w:t xml:space="preserve"> как меньшинства и мигранты. Прось</w:t>
      </w:r>
      <w:r>
        <w:t>ба также пред</w:t>
      </w:r>
      <w:r w:rsidRPr="003A6675">
        <w:t>ставить информацию о мерах, принятых для с</w:t>
      </w:r>
      <w:r w:rsidRPr="003A6675">
        <w:t>о</w:t>
      </w:r>
      <w:r w:rsidRPr="003A6675">
        <w:t>действия их участию в культурной жизни в обстановке терпимости и уваж</w:t>
      </w:r>
      <w:r w:rsidRPr="003A6675">
        <w:t>е</w:t>
      </w:r>
      <w:r w:rsidRPr="003A6675">
        <w:t>ния культурного разноо</w:t>
      </w:r>
      <w:r w:rsidRPr="003A6675">
        <w:t>б</w:t>
      </w:r>
      <w:r w:rsidRPr="003A6675">
        <w:t>разия.</w:t>
      </w:r>
    </w:p>
    <w:p w:rsidR="00FC095B" w:rsidRDefault="00FC095B" w:rsidP="00331BC0">
      <w:pPr>
        <w:pStyle w:val="SingleTxtGR"/>
        <w:pageBreakBefore/>
      </w:pPr>
      <w:r>
        <w:t>35.</w:t>
      </w:r>
      <w:r>
        <w:tab/>
        <w:t>Просьба пред</w:t>
      </w:r>
      <w:r w:rsidRPr="003A6675">
        <w:t>ставить информацию о мерах, принятых для защиты инте</w:t>
      </w:r>
      <w:r w:rsidRPr="003A6675">
        <w:t>л</w:t>
      </w:r>
      <w:r w:rsidRPr="003A6675">
        <w:t>лектуальных и материальных интересов</w:t>
      </w:r>
      <w:r>
        <w:t>, возникающих</w:t>
      </w:r>
      <w:r w:rsidRPr="003A6675">
        <w:t xml:space="preserve"> в результате какого-либо научного, литературного или художественного произведения, и обеспеч</w:t>
      </w:r>
      <w:r w:rsidRPr="003A6675">
        <w:t>е</w:t>
      </w:r>
      <w:r w:rsidRPr="003A6675">
        <w:t>ния свободы нау</w:t>
      </w:r>
      <w:r>
        <w:t>чных исследований. Просьба пред</w:t>
      </w:r>
      <w:r w:rsidRPr="003A6675">
        <w:t xml:space="preserve">ставить информацию о </w:t>
      </w:r>
      <w:r>
        <w:t>недавней</w:t>
      </w:r>
      <w:r w:rsidRPr="003A6675">
        <w:t xml:space="preserve"> по</w:t>
      </w:r>
      <w:r>
        <w:t>правке к Г</w:t>
      </w:r>
      <w:r w:rsidRPr="003A6675">
        <w:t>ражданск</w:t>
      </w:r>
      <w:r>
        <w:t>о-</w:t>
      </w:r>
      <w:r w:rsidRPr="003A6675">
        <w:t>процессуальн</w:t>
      </w:r>
      <w:r>
        <w:t>ому</w:t>
      </w:r>
      <w:r w:rsidRPr="003A6675">
        <w:t xml:space="preserve"> кодекс</w:t>
      </w:r>
      <w:r>
        <w:t>у,</w:t>
      </w:r>
      <w:r w:rsidRPr="003A6675">
        <w:t xml:space="preserve"> касающейся интеллектуал</w:t>
      </w:r>
      <w:r w:rsidRPr="003A6675">
        <w:t>ь</w:t>
      </w:r>
      <w:r w:rsidRPr="003A6675">
        <w:t>ной собственности.</w:t>
      </w:r>
    </w:p>
    <w:p w:rsidR="00BE3D84" w:rsidRDefault="00FC095B" w:rsidP="007278C5">
      <w:pPr>
        <w:pStyle w:val="SingleTxtGR"/>
      </w:pPr>
      <w:r>
        <w:t>36.</w:t>
      </w:r>
      <w:r>
        <w:tab/>
        <w:t>Просьба указать принятые государством-участником меры по обеспеч</w:t>
      </w:r>
      <w:r>
        <w:t>е</w:t>
      </w:r>
      <w:r>
        <w:t>нию доступа к Интернету, в частности для находящихся в неблагоприятном п</w:t>
      </w:r>
      <w:r>
        <w:t>о</w:t>
      </w:r>
      <w:r>
        <w:t>ложении и маргинализованных лиц и групп.</w:t>
      </w:r>
    </w:p>
    <w:p w:rsidR="00FC095B" w:rsidRPr="00FC095B" w:rsidRDefault="00FC095B" w:rsidP="00FC095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C095B" w:rsidRPr="00FC095B" w:rsidSect="00A103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F25" w:rsidRDefault="00763F25">
      <w:r>
        <w:rPr>
          <w:lang w:val="en-US"/>
        </w:rPr>
        <w:tab/>
      </w:r>
      <w:r>
        <w:separator/>
      </w:r>
    </w:p>
  </w:endnote>
  <w:endnote w:type="continuationSeparator" w:id="0">
    <w:p w:rsidR="00763F25" w:rsidRDefault="00763F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52B" w:rsidRPr="009A6F4A" w:rsidRDefault="00A8252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E5F7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GE.13-49796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52B" w:rsidRPr="009A6F4A" w:rsidRDefault="00A8252B">
    <w:pPr>
      <w:pStyle w:val="Footer"/>
      <w:rPr>
        <w:lang w:val="en-US"/>
      </w:rPr>
    </w:pPr>
    <w:r>
      <w:rPr>
        <w:lang w:val="en-US"/>
      </w:rPr>
      <w:t>GE.13-49796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E5F7A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A8252B" w:rsidTr="000B3266">
      <w:trPr>
        <w:trHeight w:val="438"/>
      </w:trPr>
      <w:tc>
        <w:tcPr>
          <w:tcW w:w="4068" w:type="dxa"/>
          <w:vAlign w:val="bottom"/>
        </w:tcPr>
        <w:p w:rsidR="00A8252B" w:rsidRDefault="00A8252B" w:rsidP="000B3266">
          <w:r>
            <w:rPr>
              <w:lang w:val="en-US"/>
            </w:rPr>
            <w:t>GE.13-49796  (R)  080114  090114</w:t>
          </w:r>
        </w:p>
      </w:tc>
      <w:tc>
        <w:tcPr>
          <w:tcW w:w="4663" w:type="dxa"/>
          <w:vMerge w:val="restart"/>
          <w:vAlign w:val="bottom"/>
        </w:tcPr>
        <w:p w:rsidR="00A8252B" w:rsidRDefault="00A8252B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A8252B" w:rsidRDefault="00A8252B" w:rsidP="000B3266">
          <w:pPr>
            <w:jc w:val="right"/>
          </w:pPr>
          <w:r>
            <w:pict>
              <v:shape id="_x0000_i1027" type="#_x0000_t75" style="width:50.25pt;height:50.25pt">
                <v:imagedata r:id="rId2" o:title="4&amp;Size=2&amp;Lang=R"/>
              </v:shape>
            </w:pict>
          </w:r>
        </w:p>
      </w:tc>
    </w:tr>
    <w:tr w:rsidR="00A8252B" w:rsidTr="000B3266">
      <w:tc>
        <w:tcPr>
          <w:tcW w:w="4068" w:type="dxa"/>
          <w:vAlign w:val="bottom"/>
        </w:tcPr>
        <w:p w:rsidR="00A8252B" w:rsidRPr="00362E1B" w:rsidRDefault="00A8252B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62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62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62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362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62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362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362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362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362E1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A8252B" w:rsidRDefault="00A8252B" w:rsidP="000B3266"/>
      </w:tc>
      <w:tc>
        <w:tcPr>
          <w:tcW w:w="1124" w:type="dxa"/>
          <w:vMerge/>
        </w:tcPr>
        <w:p w:rsidR="00A8252B" w:rsidRDefault="00A8252B" w:rsidP="000B3266"/>
      </w:tc>
    </w:tr>
  </w:tbl>
  <w:p w:rsidR="00A8252B" w:rsidRPr="007A36B5" w:rsidRDefault="00A8252B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F25" w:rsidRPr="00F71F63" w:rsidRDefault="00763F2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63F25" w:rsidRPr="00F71F63" w:rsidRDefault="00763F2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63F25" w:rsidRPr="00635E86" w:rsidRDefault="00763F25" w:rsidP="00635E86">
      <w:pPr>
        <w:pStyle w:val="Footer"/>
      </w:pPr>
    </w:p>
  </w:footnote>
  <w:footnote w:id="1">
    <w:p w:rsidR="00A8252B" w:rsidRPr="00461C48" w:rsidRDefault="00A8252B" w:rsidP="007278C5">
      <w:pPr>
        <w:pStyle w:val="FootnoteText"/>
        <w:rPr>
          <w:sz w:val="20"/>
          <w:lang w:val="ru-RU"/>
        </w:rPr>
      </w:pPr>
      <w:r>
        <w:tab/>
      </w:r>
      <w:r w:rsidRPr="00461C48">
        <w:rPr>
          <w:rStyle w:val="FootnoteReference"/>
          <w:sz w:val="20"/>
          <w:vertAlign w:val="baseline"/>
          <w:lang w:val="ru-RU"/>
        </w:rPr>
        <w:t>*</w:t>
      </w:r>
      <w:r w:rsidRPr="00461C48">
        <w:rPr>
          <w:lang w:val="ru-RU"/>
        </w:rPr>
        <w:tab/>
        <w:t xml:space="preserve">Принят предсессионной рабочей группой на ее пятьдесят второй сессии </w:t>
      </w:r>
      <w:r w:rsidRPr="00BE3D84">
        <w:rPr>
          <w:lang w:val="ru-RU"/>
        </w:rPr>
        <w:br/>
      </w:r>
      <w:r w:rsidRPr="00461C48">
        <w:rPr>
          <w:lang w:val="ru-RU"/>
        </w:rPr>
        <w:t>(2−6 декабря 2013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52B" w:rsidRPr="00E71A0F" w:rsidRDefault="00A8252B">
    <w:pPr>
      <w:pStyle w:val="Header"/>
      <w:rPr>
        <w:lang w:val="en-US"/>
      </w:rPr>
    </w:pPr>
    <w:r>
      <w:rPr>
        <w:lang w:val="en-US"/>
      </w:rPr>
      <w:t>E/C.12/PRT/Q/4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52B" w:rsidRPr="009A6F4A" w:rsidRDefault="00A8252B">
    <w:pPr>
      <w:pStyle w:val="Header"/>
      <w:rPr>
        <w:lang w:val="en-US"/>
      </w:rPr>
    </w:pPr>
    <w:r>
      <w:rPr>
        <w:lang w:val="en-US"/>
      </w:rPr>
      <w:tab/>
      <w:t>E/C.12/PRT/Q/4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52B" w:rsidRDefault="00A8252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103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369F"/>
    <w:rsid w:val="0028492B"/>
    <w:rsid w:val="00291C8F"/>
    <w:rsid w:val="002A6304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1BC0"/>
    <w:rsid w:val="00332891"/>
    <w:rsid w:val="00356BB2"/>
    <w:rsid w:val="00360477"/>
    <w:rsid w:val="00362E1B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D110F"/>
    <w:rsid w:val="004E6729"/>
    <w:rsid w:val="004F0E47"/>
    <w:rsid w:val="00503FE8"/>
    <w:rsid w:val="0051339C"/>
    <w:rsid w:val="0051412F"/>
    <w:rsid w:val="00522B6F"/>
    <w:rsid w:val="0052430E"/>
    <w:rsid w:val="00526E89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9FB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78C5"/>
    <w:rsid w:val="00735602"/>
    <w:rsid w:val="0075279B"/>
    <w:rsid w:val="00753748"/>
    <w:rsid w:val="00762446"/>
    <w:rsid w:val="007624EC"/>
    <w:rsid w:val="00763F25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6765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8252B"/>
    <w:rsid w:val="00A92699"/>
    <w:rsid w:val="00AB5BF0"/>
    <w:rsid w:val="00AC1C95"/>
    <w:rsid w:val="00AC2CCB"/>
    <w:rsid w:val="00AC443A"/>
    <w:rsid w:val="00AD7D50"/>
    <w:rsid w:val="00AE60E2"/>
    <w:rsid w:val="00B0169F"/>
    <w:rsid w:val="00B05F21"/>
    <w:rsid w:val="00B138AB"/>
    <w:rsid w:val="00B14EA9"/>
    <w:rsid w:val="00B30A3C"/>
    <w:rsid w:val="00B3103C"/>
    <w:rsid w:val="00B81305"/>
    <w:rsid w:val="00BB17DC"/>
    <w:rsid w:val="00BB1AF9"/>
    <w:rsid w:val="00BB4C4A"/>
    <w:rsid w:val="00BD3CAE"/>
    <w:rsid w:val="00BD5F3C"/>
    <w:rsid w:val="00BE3D84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5F7A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3E4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095B"/>
    <w:rsid w:val="00FC4AE1"/>
    <w:rsid w:val="00FD22B8"/>
    <w:rsid w:val="00FD275E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2</TotalTime>
  <Pages>1</Pages>
  <Words>1848</Words>
  <Characters>10538</Characters>
  <Application>Microsoft Office Outlook</Application>
  <DocSecurity>4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E/C.12/PRT/Q/4</vt:lpstr>
    </vt:vector>
  </TitlesOfParts>
  <Manager>Korolev</Manager>
  <Company>CSD</Company>
  <LinksUpToDate>false</LinksUpToDate>
  <CharactersWithSpaces>12362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E/C.12/PRT/Q/4</dc:title>
  <dc:subject>13-49796</dc:subject>
  <dc:creator>Ioulia Goussarova</dc:creator>
  <cp:keywords/>
  <dc:description/>
  <cp:lastModifiedBy>Ioulia Goussarova</cp:lastModifiedBy>
  <cp:revision>3</cp:revision>
  <cp:lastPrinted>2014-01-09T08:33:00Z</cp:lastPrinted>
  <dcterms:created xsi:type="dcterms:W3CDTF">2014-01-09T08:33:00Z</dcterms:created>
  <dcterms:modified xsi:type="dcterms:W3CDTF">2014-01-09T08:34:00Z</dcterms:modified>
</cp:coreProperties>
</file>