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ED74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C56EE7" w:rsidRDefault="006B3E27" w:rsidP="00E70E04">
            <w:pPr>
              <w:jc w:val="center"/>
              <w:rPr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E70E04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DF7923" w:rsidP="00BB22CA">
            <w:pPr>
              <w:bidi w:val="0"/>
              <w:spacing w:after="20"/>
              <w:jc w:val="left"/>
              <w:rPr>
                <w:szCs w:val="20"/>
              </w:rPr>
            </w:pPr>
            <w:r w:rsidRPr="00DF7923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/C/AZE/CO/4</w:t>
            </w:r>
          </w:p>
        </w:tc>
      </w:tr>
      <w:tr w:rsidR="006B3E27" w:rsidRPr="00ED7442" w:rsidTr="00ED74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477A4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489393C4" wp14:editId="6098928E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ED7442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BB22CA" w:rsidP="00BB22CA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BB22CA" w:rsidRDefault="00F971F0" w:rsidP="00BB22CA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16 November 2016</w:t>
            </w:r>
          </w:p>
          <w:p w:rsidR="00BB22CA" w:rsidRDefault="00BB22CA" w:rsidP="00BB22CA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BB22CA" w:rsidRPr="00CB6622" w:rsidRDefault="00BB22CA" w:rsidP="00BB22CA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BB22CA" w:rsidRPr="00BB22CA" w:rsidRDefault="00BB22CA" w:rsidP="00BB22CA">
      <w:pPr>
        <w:spacing w:before="120" w:after="120" w:line="380" w:lineRule="exact"/>
        <w:rPr>
          <w:b/>
          <w:bCs/>
          <w:sz w:val="26"/>
          <w:szCs w:val="36"/>
          <w:rtl/>
          <w:lang w:eastAsia="zh-TW"/>
        </w:rPr>
      </w:pPr>
      <w:r w:rsidRPr="00BB22CA">
        <w:rPr>
          <w:b/>
          <w:bCs/>
          <w:sz w:val="26"/>
          <w:szCs w:val="36"/>
          <w:rtl/>
          <w:lang w:eastAsia="zh-TW"/>
        </w:rPr>
        <w:t xml:space="preserve">اللجنة </w:t>
      </w:r>
      <w:r w:rsidRPr="00BB22CA">
        <w:rPr>
          <w:rFonts w:hint="eastAsia"/>
          <w:b/>
          <w:bCs/>
          <w:sz w:val="26"/>
          <w:szCs w:val="36"/>
          <w:rtl/>
          <w:lang w:eastAsia="zh-TW"/>
        </w:rPr>
        <w:t>المعنية</w:t>
      </w:r>
      <w:r w:rsidRPr="00BB22CA">
        <w:rPr>
          <w:b/>
          <w:bCs/>
          <w:sz w:val="26"/>
          <w:szCs w:val="36"/>
          <w:rtl/>
          <w:lang w:eastAsia="zh-TW"/>
        </w:rPr>
        <w:t xml:space="preserve"> </w:t>
      </w:r>
      <w:r w:rsidRPr="00BB22CA">
        <w:rPr>
          <w:rFonts w:hint="eastAsia"/>
          <w:b/>
          <w:bCs/>
          <w:sz w:val="26"/>
          <w:szCs w:val="36"/>
          <w:rtl/>
          <w:lang w:eastAsia="zh-TW"/>
        </w:rPr>
        <w:t>بحقوق</w:t>
      </w:r>
      <w:r w:rsidRPr="00BB22CA">
        <w:rPr>
          <w:b/>
          <w:bCs/>
          <w:sz w:val="26"/>
          <w:szCs w:val="36"/>
          <w:rtl/>
          <w:lang w:eastAsia="zh-TW"/>
        </w:rPr>
        <w:t xml:space="preserve"> </w:t>
      </w:r>
      <w:r w:rsidRPr="00BB22CA">
        <w:rPr>
          <w:rFonts w:hint="eastAsia"/>
          <w:b/>
          <w:bCs/>
          <w:sz w:val="26"/>
          <w:szCs w:val="36"/>
          <w:rtl/>
          <w:lang w:eastAsia="zh-TW"/>
        </w:rPr>
        <w:t>الإنسان</w:t>
      </w:r>
    </w:p>
    <w:p w:rsidR="00BB22CA" w:rsidRPr="00F6700C" w:rsidRDefault="00BB22CA" w:rsidP="00D9100E">
      <w:pPr>
        <w:pStyle w:val="HCh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>
        <w:rPr>
          <w:rFonts w:hint="cs"/>
          <w:rtl/>
          <w:lang w:eastAsia="zh-TW"/>
        </w:rPr>
        <w:tab/>
      </w:r>
      <w:r w:rsidRPr="00F6700C">
        <w:rPr>
          <w:rFonts w:hint="eastAsia"/>
          <w:rtl/>
          <w:lang w:eastAsia="zh-TW"/>
        </w:rPr>
        <w:t>الملاحظات</w:t>
      </w:r>
      <w:r w:rsidRPr="00F6700C">
        <w:rPr>
          <w:rtl/>
          <w:lang w:eastAsia="zh-TW"/>
        </w:rPr>
        <w:t xml:space="preserve"> </w:t>
      </w:r>
      <w:r w:rsidRPr="00F6700C">
        <w:rPr>
          <w:rFonts w:hint="eastAsia"/>
          <w:rtl/>
          <w:lang w:eastAsia="zh-TW"/>
        </w:rPr>
        <w:t>الختامية</w:t>
      </w:r>
      <w:r w:rsidRPr="00F6700C">
        <w:rPr>
          <w:rtl/>
          <w:lang w:eastAsia="zh-TW"/>
        </w:rPr>
        <w:t xml:space="preserve"> </w:t>
      </w:r>
      <w:r w:rsidRPr="00F6700C">
        <w:rPr>
          <w:rFonts w:hint="eastAsia"/>
          <w:rtl/>
          <w:lang w:eastAsia="zh-TW"/>
        </w:rPr>
        <w:t>بشأن</w:t>
      </w:r>
      <w:r w:rsidRPr="00F6700C">
        <w:rPr>
          <w:rtl/>
          <w:lang w:eastAsia="zh-TW"/>
        </w:rPr>
        <w:t xml:space="preserve"> </w:t>
      </w:r>
      <w:r w:rsidRPr="00F6700C">
        <w:rPr>
          <w:rFonts w:hint="eastAsia"/>
          <w:rtl/>
          <w:lang w:eastAsia="zh-TW"/>
        </w:rPr>
        <w:t>التقرير</w:t>
      </w:r>
      <w:r w:rsidRPr="00F6700C">
        <w:rPr>
          <w:rtl/>
          <w:lang w:eastAsia="zh-TW"/>
        </w:rPr>
        <w:t xml:space="preserve"> </w:t>
      </w:r>
      <w:r w:rsidRPr="00F6700C">
        <w:rPr>
          <w:rFonts w:hint="eastAsia"/>
          <w:rtl/>
          <w:lang w:eastAsia="zh-TW"/>
        </w:rPr>
        <w:t>الدوري</w:t>
      </w:r>
      <w:r w:rsidRPr="00F6700C">
        <w:rPr>
          <w:rtl/>
          <w:lang w:eastAsia="zh-TW"/>
        </w:rPr>
        <w:t xml:space="preserve"> </w:t>
      </w:r>
      <w:r w:rsidRPr="00F6700C">
        <w:rPr>
          <w:rFonts w:hint="eastAsia"/>
          <w:rtl/>
          <w:lang w:eastAsia="zh-TW"/>
        </w:rPr>
        <w:t>الرابع</w:t>
      </w:r>
      <w:r w:rsidRPr="00F6700C">
        <w:rPr>
          <w:rtl/>
          <w:lang w:eastAsia="zh-TW"/>
        </w:rPr>
        <w:t xml:space="preserve"> </w:t>
      </w:r>
      <w:r w:rsidRPr="00F6700C">
        <w:rPr>
          <w:rFonts w:hint="eastAsia"/>
          <w:rtl/>
          <w:lang w:eastAsia="zh-TW"/>
        </w:rPr>
        <w:t>لأذربيجان</w:t>
      </w:r>
      <w:r w:rsidRPr="00D9100E">
        <w:rPr>
          <w:b w:val="0"/>
          <w:bCs w:val="0"/>
          <w:szCs w:val="28"/>
          <w:rtl/>
          <w:lang w:eastAsia="zh-TW"/>
        </w:rPr>
        <w:footnoteReference w:customMarkFollows="1" w:id="1"/>
        <w:t>*</w:t>
      </w:r>
      <w:r w:rsidRPr="00F6700C">
        <w:rPr>
          <w:rtl/>
          <w:lang w:eastAsia="zh-TW"/>
        </w:rPr>
        <w:t xml:space="preserve"> </w:t>
      </w:r>
      <w:r w:rsidRPr="00F6700C">
        <w:t>‬</w:t>
      </w:r>
      <w:r w:rsidRPr="00F6700C">
        <w:t>‬</w:t>
      </w:r>
      <w:r w:rsidRPr="00F6700C">
        <w:t>‬</w:t>
      </w:r>
      <w:r w:rsidRPr="00F6700C">
        <w:t>‬</w:t>
      </w:r>
      <w:r w:rsidRPr="00F6700C">
        <w:t>‬</w:t>
      </w:r>
      <w:r w:rsidRPr="00F6700C">
        <w:t>‬</w:t>
      </w:r>
      <w:r w:rsidRPr="00F6700C">
        <w:t>‬</w:t>
      </w:r>
      <w:r w:rsidRPr="00F6700C">
        <w:t>‬</w:t>
      </w:r>
      <w:r>
        <w:t>‬</w:t>
      </w:r>
      <w:r>
        <w:t>‬</w:t>
      </w:r>
    </w:p>
    <w:p w:rsidR="00BB22CA" w:rsidRPr="00F6700C" w:rsidRDefault="00BB22CA" w:rsidP="00D9100E">
      <w:pPr>
        <w:pStyle w:val="SingleTxtGA"/>
        <w:spacing w:line="360" w:lineRule="exact"/>
        <w:rPr>
          <w:rtl/>
        </w:rPr>
      </w:pPr>
      <w:r w:rsidRPr="00BB22CA">
        <w:rPr>
          <w:rFonts w:hint="cs"/>
          <w:spacing w:val="-4"/>
          <w:rtl/>
        </w:rPr>
        <w:t>١-</w:t>
      </w:r>
      <w:r w:rsidRPr="00BB22CA">
        <w:rPr>
          <w:rFonts w:hint="cs"/>
          <w:spacing w:val="-4"/>
          <w:rtl/>
        </w:rPr>
        <w:tab/>
        <w:t>نظرت اللجنة في التقرير الدوري الرابع لأذربيجان (</w:t>
      </w:r>
      <w:r w:rsidRPr="00BB22CA">
        <w:rPr>
          <w:rFonts w:hint="cs"/>
          <w:spacing w:val="-4"/>
        </w:rPr>
        <w:t>CCPR/C/AZE/4</w:t>
      </w:r>
      <w:r w:rsidRPr="00BB22CA">
        <w:rPr>
          <w:rFonts w:hint="cs"/>
          <w:spacing w:val="-4"/>
          <w:rtl/>
        </w:rPr>
        <w:t>) في جلستيها 3315</w:t>
      </w:r>
      <w:r>
        <w:rPr>
          <w:rFonts w:hint="cs"/>
          <w:rtl/>
        </w:rPr>
        <w:t xml:space="preserve"> و</w:t>
      </w:r>
      <w:r w:rsidRPr="00F6700C">
        <w:rPr>
          <w:rFonts w:hint="cs"/>
          <w:rtl/>
        </w:rPr>
        <w:t>3316</w:t>
      </w:r>
      <w:r>
        <w:rPr>
          <w:rFonts w:hint="cs"/>
          <w:rtl/>
        </w:rPr>
        <w:t xml:space="preserve"> </w:t>
      </w:r>
      <w:r w:rsidRPr="00F6700C">
        <w:rPr>
          <w:rFonts w:hint="cs"/>
          <w:rtl/>
        </w:rPr>
        <w:t xml:space="preserve">(انظر </w:t>
      </w:r>
      <w:r w:rsidRPr="00F6700C">
        <w:rPr>
          <w:rFonts w:hint="cs"/>
        </w:rPr>
        <w:t>CCPR/C/SR.3315</w:t>
      </w:r>
      <w:r w:rsidRPr="00F6700C">
        <w:rPr>
          <w:rFonts w:hint="cs"/>
          <w:rtl/>
        </w:rPr>
        <w:t xml:space="preserve"> و</w:t>
      </w:r>
      <w:r w:rsidRPr="00F6700C">
        <w:rPr>
          <w:rFonts w:hint="cs"/>
        </w:rPr>
        <w:t>3316</w:t>
      </w:r>
      <w:r w:rsidRPr="00F6700C">
        <w:rPr>
          <w:rFonts w:hint="cs"/>
          <w:rtl/>
        </w:rPr>
        <w:t>)، المعقودتين يومي 20 و21 تشرين الأول/</w:t>
      </w:r>
      <w:r>
        <w:rPr>
          <w:rFonts w:hint="cs"/>
          <w:rtl/>
        </w:rPr>
        <w:t xml:space="preserve"> </w:t>
      </w:r>
      <w:r w:rsidRPr="00F6700C">
        <w:rPr>
          <w:rFonts w:hint="cs"/>
          <w:rtl/>
        </w:rPr>
        <w:t>أكتوبر</w:t>
      </w:r>
      <w:r>
        <w:rPr>
          <w:rFonts w:hint="cs"/>
          <w:rtl/>
        </w:rPr>
        <w:t> </w:t>
      </w:r>
      <w:r w:rsidRPr="00F6700C">
        <w:rPr>
          <w:rFonts w:hint="cs"/>
          <w:rtl/>
        </w:rPr>
        <w:t xml:space="preserve">2016. </w:t>
      </w:r>
      <w:r w:rsidRPr="00F6700C">
        <w:rPr>
          <w:rFonts w:hint="cs"/>
          <w:rtl/>
          <w:lang w:bidi="ar"/>
        </w:rPr>
        <w:t xml:space="preserve">واعتمدت الملاحظات الختامية التالية </w:t>
      </w:r>
      <w:r w:rsidRPr="00F6700C">
        <w:rPr>
          <w:rFonts w:hint="cs"/>
          <w:rtl/>
        </w:rPr>
        <w:t>في جلستيها 3330 و3333، المعقودتين يومي 1 و2 تشرين الثاني/نوفمبر 201</w:t>
      </w:r>
      <w:bookmarkStart w:id="0" w:name="_GoBack"/>
      <w:bookmarkEnd w:id="0"/>
      <w:r w:rsidRPr="00F6700C">
        <w:rPr>
          <w:rFonts w:hint="cs"/>
          <w:rtl/>
        </w:rPr>
        <w:t>6.</w:t>
      </w:r>
    </w:p>
    <w:p w:rsidR="00BB22CA" w:rsidRPr="00F6700C" w:rsidRDefault="007F2D0F" w:rsidP="007F2D0F">
      <w:pPr>
        <w:pStyle w:val="H1GA"/>
        <w:rPr>
          <w:rtl/>
        </w:rPr>
      </w:pPr>
      <w:r>
        <w:rPr>
          <w:rFonts w:hint="cs"/>
          <w:rtl/>
        </w:rPr>
        <w:tab/>
      </w:r>
      <w:r w:rsidR="00BB22CA" w:rsidRPr="00F6700C">
        <w:rPr>
          <w:rtl/>
        </w:rPr>
        <w:t>ألف-</w:t>
      </w:r>
      <w:r w:rsidR="00BB22CA" w:rsidRPr="00F6700C">
        <w:rPr>
          <w:rtl/>
        </w:rPr>
        <w:tab/>
        <w:t>مقدمة</w:t>
      </w:r>
    </w:p>
    <w:p w:rsidR="00BB22CA" w:rsidRPr="00F6700C" w:rsidRDefault="00BB22CA" w:rsidP="00D9100E">
      <w:pPr>
        <w:pStyle w:val="SingleTxtGA"/>
        <w:spacing w:line="360" w:lineRule="exact"/>
        <w:rPr>
          <w:rtl/>
        </w:rPr>
      </w:pPr>
      <w:r w:rsidRPr="00F6700C">
        <w:rPr>
          <w:rtl/>
        </w:rPr>
        <w:t>٢-</w:t>
      </w:r>
      <w:r w:rsidRPr="00F6700C">
        <w:rPr>
          <w:rtl/>
        </w:rPr>
        <w:tab/>
      </w:r>
      <w:r w:rsidRPr="00F6700C">
        <w:rPr>
          <w:rFonts w:hint="eastAsia"/>
          <w:rtl/>
        </w:rPr>
        <w:t>ترحب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بتقديم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الدوري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الرابع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لأذربيجان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وبالمعلومات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المعروضة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</w:t>
      </w:r>
      <w:r w:rsidRPr="00F6700C">
        <w:rPr>
          <w:rtl/>
        </w:rPr>
        <w:t xml:space="preserve">. </w:t>
      </w:r>
      <w:dir w:val="rtl">
        <w:r w:rsidRPr="00F6700C">
          <w:rPr>
            <w:rFonts w:hint="eastAsia"/>
            <w:rtl/>
          </w:rPr>
          <w:t>وتعرب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عن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تقديرها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للفرصة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المتاحة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لها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لتجديد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حوارها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البناء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مع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الوفد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الرفيع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المستوى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للدولة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الطرف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بشأن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التدابير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المتخذة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خلال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الفترة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المشمولة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بالتقرير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من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أجل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تنفيذ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أحكام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العهد</w:t>
        </w:r>
        <w:r w:rsidRPr="00F6700C">
          <w:rPr>
            <w:rtl/>
          </w:rPr>
          <w:t>.</w:t>
        </w:r>
        <w:r w:rsidRPr="00F6700C">
          <w:rPr>
            <w:rFonts w:cs="Times New Roman"/>
            <w:rtl/>
          </w:rPr>
          <w:t>‬</w:t>
        </w:r>
        <w:r w:rsidRPr="00F6700C">
          <w:rPr>
            <w:rtl/>
          </w:rPr>
          <w:t xml:space="preserve"> </w:t>
        </w:r>
        <w:dir w:val="rtl">
          <w:r w:rsidRPr="00F6700C">
            <w:rPr>
              <w:rFonts w:hint="eastAsia"/>
              <w:rtl/>
            </w:rPr>
            <w:t>وتعرب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اللجنة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عن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امتنانها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للدولة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الطرف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على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ما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قدمته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من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ردود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كتابية</w:t>
          </w:r>
          <w:r w:rsidRPr="00F6700C">
            <w:rPr>
              <w:rtl/>
            </w:rPr>
            <w:t xml:space="preserve"> (</w:t>
          </w:r>
          <w:r w:rsidRPr="00F6700C">
            <w:t>CCPR/C/AZE/Q/4/Add.1</w:t>
          </w:r>
          <w:r w:rsidRPr="00F6700C">
            <w:rPr>
              <w:rtl/>
            </w:rPr>
            <w:t xml:space="preserve">) </w:t>
          </w:r>
          <w:r w:rsidRPr="00F6700C">
            <w:rPr>
              <w:rFonts w:hint="eastAsia"/>
              <w:rtl/>
            </w:rPr>
            <w:t>على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قائمة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القضايا</w:t>
          </w:r>
          <w:r w:rsidRPr="00F6700C">
            <w:rPr>
              <w:rtl/>
            </w:rPr>
            <w:t xml:space="preserve"> (</w:t>
          </w:r>
          <w:r w:rsidRPr="00F6700C">
            <w:t>CCPR/C/AZE/Q/4</w:t>
          </w:r>
          <w:r w:rsidRPr="00F6700C">
            <w:rPr>
              <w:rtl/>
            </w:rPr>
            <w:t>)</w:t>
          </w:r>
          <w:r w:rsidRPr="00F6700C">
            <w:rPr>
              <w:rFonts w:hint="eastAsia"/>
              <w:rtl/>
            </w:rPr>
            <w:t>،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التي</w:t>
          </w:r>
          <w:r w:rsidRPr="00F6700C">
            <w:rPr>
              <w:rtl/>
            </w:rPr>
            <w:t xml:space="preserve"> </w:t>
          </w:r>
          <w:proofErr w:type="spellStart"/>
          <w:r w:rsidRPr="00F6700C">
            <w:rPr>
              <w:rFonts w:hint="eastAsia"/>
              <w:rtl/>
            </w:rPr>
            <w:t>استكملها</w:t>
          </w:r>
          <w:proofErr w:type="spellEnd"/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الوفد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بردود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شفوية</w:t>
          </w:r>
          <w:r w:rsidRPr="00F6700C">
            <w:rPr>
              <w:rtl/>
            </w:rPr>
            <w:t>.</w:t>
          </w:r>
          <w:r w:rsidRPr="00F6700C">
            <w:rPr>
              <w:rFonts w:cs="Times New Roman"/>
              <w:rtl/>
            </w:rPr>
            <w:t>‬</w:t>
          </w:r>
          <w:r w:rsidRPr="00F6700C">
            <w:rPr>
              <w:rFonts w:cs="Times New Roman"/>
              <w:rtl/>
            </w:rPr>
            <w:t>‬</w:t>
          </w:r>
          <w:r w:rsidRPr="00F6700C">
            <w:rPr>
              <w:rFonts w:cs="Times New Roman"/>
              <w:rtl/>
            </w:rPr>
            <w:t>‬</w:t>
          </w:r>
          <w:r w:rsidRPr="00F6700C">
            <w:rPr>
              <w:rFonts w:cs="Times New Roman"/>
              <w:rtl/>
            </w:rPr>
            <w:t>‬</w:t>
          </w:r>
          <w:r w:rsidRPr="00F6700C">
            <w:rPr>
              <w:rFonts w:cs="Times New Roman"/>
              <w:rtl/>
            </w:rPr>
            <w:t>‬</w:t>
          </w:r>
          <w:r w:rsidRPr="00F6700C">
            <w:rPr>
              <w:rFonts w:cs="Times New Roman"/>
              <w:rtl/>
            </w:rPr>
            <w:t>‬</w:t>
          </w:r>
          <w:r w:rsidRPr="00F6700C">
            <w:rPr>
              <w:rFonts w:cs="Times New Roman"/>
              <w:rtl/>
            </w:rPr>
            <w:t>‬</w:t>
          </w:r>
          <w:r w:rsidRPr="00F6700C">
            <w:rPr>
              <w:rFonts w:cs="Times New Roman"/>
              <w:rtl/>
            </w:rPr>
            <w:t>‬</w:t>
          </w:r>
          <w:r w:rsidRPr="00F6700C">
            <w:rPr>
              <w:rFonts w:cs="Times New Roman"/>
              <w:rtl/>
            </w:rPr>
            <w:t>‬</w:t>
          </w:r>
          <w:r w:rsidRPr="00F6700C">
            <w:rPr>
              <w:rtl/>
            </w:rPr>
            <w:t xml:space="preserve"> </w:t>
          </w:r>
          <w:r w:rsidRPr="00F6700C">
            <w:t>‬</w:t>
          </w:r>
          <w:r w:rsidRPr="00F6700C">
            <w:t>‬</w:t>
          </w:r>
          <w:r w:rsidRPr="00F6700C">
            <w:t>‬</w:t>
          </w:r>
          <w:r w:rsidRPr="00F6700C">
            <w:t>‬</w:t>
          </w:r>
          <w:r>
            <w:t>‬</w:t>
          </w:r>
          <w:r>
            <w:t>‬</w:t>
          </w:r>
          <w:r>
            <w:t>‬</w:t>
          </w:r>
          <w:r>
            <w:t>‬</w:t>
          </w:r>
          <w:r w:rsidR="006722E9">
            <w:t>‬</w:t>
          </w:r>
          <w:r w:rsidR="006722E9">
            <w:t>‬</w:t>
          </w:r>
          <w:r w:rsidR="00AE1312">
            <w:t>‬</w:t>
          </w:r>
          <w:r w:rsidR="00AE1312">
            <w:t>‬</w:t>
          </w:r>
        </w:dir>
      </w:dir>
    </w:p>
    <w:p w:rsidR="00BB22CA" w:rsidRPr="00F6700C" w:rsidRDefault="007F2D0F" w:rsidP="007F2D0F">
      <w:pPr>
        <w:pStyle w:val="H1GA"/>
        <w:rPr>
          <w:rtl/>
        </w:rPr>
      </w:pP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باء</w:t>
      </w:r>
      <w:r>
        <w:rPr>
          <w:rtl/>
        </w:rPr>
        <w:t>-</w:t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الجوانب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الإيجابية</w:t>
      </w:r>
    </w:p>
    <w:p w:rsidR="00BB22CA" w:rsidRPr="00F6700C" w:rsidRDefault="007F2D0F" w:rsidP="00D9100E">
      <w:pPr>
        <w:pStyle w:val="SingleTxtGA"/>
        <w:spacing w:line="360" w:lineRule="exact"/>
        <w:rPr>
          <w:rtl/>
        </w:rPr>
      </w:pPr>
      <w:r>
        <w:rPr>
          <w:rtl/>
        </w:rPr>
        <w:t>٣-</w:t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ترحب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اللجنة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بالتدابير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التالية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التي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اتخذتها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الدولة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الطرف</w:t>
      </w:r>
      <w:r w:rsidR="00BB22CA" w:rsidRPr="00F6700C">
        <w:rPr>
          <w:rtl/>
        </w:rPr>
        <w:t>:</w:t>
      </w:r>
    </w:p>
    <w:p w:rsidR="00BB22CA" w:rsidRPr="00F6700C" w:rsidRDefault="00BB22CA" w:rsidP="00D9100E">
      <w:pPr>
        <w:pStyle w:val="SingleTxtGA"/>
        <w:spacing w:line="360" w:lineRule="exact"/>
        <w:rPr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أ</w:t>
      </w:r>
      <w:r w:rsidR="007F2D0F">
        <w:rPr>
          <w:rtl/>
        </w:rPr>
        <w:t>)</w:t>
      </w:r>
      <w:r w:rsidR="007F2D0F">
        <w:rPr>
          <w:rFonts w:hint="cs"/>
          <w:rtl/>
        </w:rPr>
        <w:tab/>
      </w:r>
      <w:r w:rsidRPr="00F6700C">
        <w:rPr>
          <w:rFonts w:hint="eastAsia"/>
          <w:rtl/>
        </w:rPr>
        <w:t>رفع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الأدنى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لسن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زواج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الفتيات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17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18 </w:t>
      </w:r>
      <w:r w:rsidRPr="00F6700C">
        <w:rPr>
          <w:rFonts w:hint="eastAsia"/>
          <w:rtl/>
        </w:rPr>
        <w:t>سنة،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عام</w:t>
      </w:r>
      <w:r w:rsidRPr="00F6700C">
        <w:rPr>
          <w:rtl/>
        </w:rPr>
        <w:t xml:space="preserve"> 2011</w:t>
      </w:r>
      <w:r w:rsidRPr="00F6700C">
        <w:rPr>
          <w:rFonts w:hint="eastAsia"/>
          <w:rtl/>
        </w:rPr>
        <w:t>؛</w:t>
      </w:r>
    </w:p>
    <w:p w:rsidR="00BB22CA" w:rsidRPr="00F6700C" w:rsidRDefault="00BB22CA" w:rsidP="00D9100E">
      <w:pPr>
        <w:pStyle w:val="SingleTxtGA"/>
        <w:spacing w:line="360" w:lineRule="exact"/>
        <w:rPr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ب</w:t>
      </w:r>
      <w:r w:rsidR="007F2D0F">
        <w:rPr>
          <w:rtl/>
        </w:rPr>
        <w:t>)</w:t>
      </w:r>
      <w:r w:rsidR="007F2D0F">
        <w:rPr>
          <w:rFonts w:hint="cs"/>
          <w:rtl/>
        </w:rPr>
        <w:tab/>
      </w:r>
      <w:r w:rsidRPr="00F6700C">
        <w:rPr>
          <w:rFonts w:hint="eastAsia"/>
          <w:rtl/>
        </w:rPr>
        <w:t>اعتماد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المتعلق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بضمان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حقوق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وحريات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الأشخاص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المودعين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أماكن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الاحتجاز،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22 </w:t>
      </w:r>
      <w:r w:rsidRPr="00F6700C">
        <w:rPr>
          <w:rFonts w:hint="eastAsia"/>
          <w:rtl/>
        </w:rPr>
        <w:t>أيار</w:t>
      </w:r>
      <w:r w:rsidRPr="00F6700C">
        <w:rPr>
          <w:rtl/>
        </w:rPr>
        <w:t>/</w:t>
      </w:r>
      <w:r w:rsidRPr="00F6700C">
        <w:rPr>
          <w:rFonts w:hint="eastAsia"/>
          <w:rtl/>
        </w:rPr>
        <w:t>مايو</w:t>
      </w:r>
      <w:r w:rsidRPr="00F6700C">
        <w:rPr>
          <w:rtl/>
        </w:rPr>
        <w:t xml:space="preserve"> 2012</w:t>
      </w:r>
      <w:r w:rsidRPr="00F6700C">
        <w:rPr>
          <w:rFonts w:hint="eastAsia"/>
          <w:rtl/>
        </w:rPr>
        <w:t>؛</w:t>
      </w:r>
    </w:p>
    <w:p w:rsidR="00BB22CA" w:rsidRPr="00F6700C" w:rsidRDefault="00BB22CA" w:rsidP="00D9100E">
      <w:pPr>
        <w:pStyle w:val="SingleTxtGA"/>
        <w:spacing w:line="360" w:lineRule="exact"/>
        <w:rPr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ج</w:t>
      </w:r>
      <w:r w:rsidR="007F2D0F">
        <w:rPr>
          <w:rtl/>
        </w:rPr>
        <w:t>)</w:t>
      </w:r>
      <w:r w:rsidR="007F2D0F">
        <w:rPr>
          <w:rFonts w:hint="cs"/>
          <w:rtl/>
        </w:rPr>
        <w:tab/>
      </w:r>
      <w:r w:rsidRPr="00F6700C">
        <w:rPr>
          <w:rFonts w:hint="eastAsia"/>
          <w:rtl/>
        </w:rPr>
        <w:t>اعتماد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المتعلق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بالمشاركة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الشؤون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العامة،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22 </w:t>
      </w:r>
      <w:r w:rsidRPr="00F6700C">
        <w:rPr>
          <w:rFonts w:hint="eastAsia"/>
          <w:rtl/>
        </w:rPr>
        <w:t>تشرين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الثاني</w:t>
      </w:r>
      <w:r w:rsidRPr="00F6700C">
        <w:rPr>
          <w:rtl/>
        </w:rPr>
        <w:t>/</w:t>
      </w:r>
      <w:r w:rsidR="00D9100E">
        <w:rPr>
          <w:rFonts w:hint="cs"/>
          <w:rtl/>
        </w:rPr>
        <w:t xml:space="preserve"> </w:t>
      </w:r>
      <w:r w:rsidRPr="00F6700C">
        <w:rPr>
          <w:rFonts w:hint="eastAsia"/>
          <w:rtl/>
        </w:rPr>
        <w:t>نوفمبر</w:t>
      </w:r>
      <w:r w:rsidRPr="00F6700C">
        <w:rPr>
          <w:rtl/>
        </w:rPr>
        <w:t xml:space="preserve"> 2013</w:t>
      </w:r>
      <w:r w:rsidRPr="00F6700C">
        <w:rPr>
          <w:rFonts w:hint="eastAsia"/>
          <w:rtl/>
        </w:rPr>
        <w:t>؛</w:t>
      </w:r>
    </w:p>
    <w:p w:rsidR="00BB22CA" w:rsidRPr="00F6700C" w:rsidRDefault="00BB22CA" w:rsidP="00D9100E">
      <w:pPr>
        <w:pStyle w:val="SingleTxtGA"/>
        <w:spacing w:line="360" w:lineRule="exact"/>
        <w:rPr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د</w:t>
      </w:r>
      <w:r w:rsidR="007F2D0F">
        <w:rPr>
          <w:rtl/>
        </w:rPr>
        <w:t>)</w:t>
      </w:r>
      <w:r w:rsidR="007F2D0F">
        <w:rPr>
          <w:rFonts w:hint="cs"/>
          <w:rtl/>
        </w:rPr>
        <w:tab/>
      </w:r>
      <w:r w:rsidRPr="00F6700C">
        <w:rPr>
          <w:rFonts w:hint="eastAsia"/>
          <w:rtl/>
        </w:rPr>
        <w:t>اعتماد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المتعلق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بطعون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المواطنين،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30 </w:t>
      </w:r>
      <w:r w:rsidRPr="00F6700C">
        <w:rPr>
          <w:rFonts w:hint="eastAsia"/>
          <w:rtl/>
        </w:rPr>
        <w:t>أيلول</w:t>
      </w:r>
      <w:r w:rsidRPr="00F6700C">
        <w:rPr>
          <w:rtl/>
        </w:rPr>
        <w:t>/</w:t>
      </w:r>
      <w:r w:rsidRPr="00F6700C">
        <w:rPr>
          <w:rFonts w:hint="eastAsia"/>
          <w:rtl/>
        </w:rPr>
        <w:t>سبتمبر</w:t>
      </w:r>
      <w:r w:rsidRPr="00F6700C">
        <w:rPr>
          <w:rtl/>
        </w:rPr>
        <w:t xml:space="preserve"> 2015.</w:t>
      </w:r>
    </w:p>
    <w:p w:rsidR="00BB22CA" w:rsidRPr="00F6700C" w:rsidRDefault="007F2D0F" w:rsidP="007F2D0F">
      <w:pPr>
        <w:pStyle w:val="H1GA"/>
        <w:rPr>
          <w:rtl/>
        </w:rPr>
      </w:pPr>
      <w:r>
        <w:rPr>
          <w:rFonts w:hint="cs"/>
          <w:rtl/>
        </w:rPr>
        <w:lastRenderedPageBreak/>
        <w:tab/>
      </w:r>
      <w:r w:rsidR="00BB22CA" w:rsidRPr="00F6700C">
        <w:rPr>
          <w:rFonts w:hint="eastAsia"/>
          <w:rtl/>
        </w:rPr>
        <w:t>جيم</w:t>
      </w:r>
      <w:r w:rsidR="00BB22CA" w:rsidRPr="00F6700C">
        <w:rPr>
          <w:rtl/>
        </w:rPr>
        <w:t>-</w:t>
      </w:r>
      <w:r w:rsidR="00BB22CA" w:rsidRPr="00F6700C">
        <w:rPr>
          <w:rtl/>
        </w:rPr>
        <w:tab/>
      </w:r>
      <w:dir w:val="rtl">
        <w:r w:rsidR="00BB22CA" w:rsidRPr="00F6700C">
          <w:rPr>
            <w:rFonts w:hint="eastAsia"/>
            <w:rtl/>
          </w:rPr>
          <w:t>دواعي</w:t>
        </w:r>
        <w:r w:rsidR="00BB22CA" w:rsidRPr="00F6700C">
          <w:rPr>
            <w:rtl/>
          </w:rPr>
          <w:t xml:space="preserve"> </w:t>
        </w:r>
        <w:r w:rsidR="00BB22CA" w:rsidRPr="00F6700C">
          <w:rPr>
            <w:rFonts w:hint="eastAsia"/>
            <w:rtl/>
          </w:rPr>
          <w:t>القلق</w:t>
        </w:r>
        <w:r w:rsidR="00BB22CA" w:rsidRPr="00F6700C">
          <w:rPr>
            <w:rtl/>
          </w:rPr>
          <w:t xml:space="preserve"> </w:t>
        </w:r>
        <w:r w:rsidR="00BB22CA" w:rsidRPr="00F6700C">
          <w:rPr>
            <w:rFonts w:hint="eastAsia"/>
            <w:rtl/>
          </w:rPr>
          <w:t>الرئيسية</w:t>
        </w:r>
        <w:r w:rsidR="00BB22CA" w:rsidRPr="00F6700C">
          <w:rPr>
            <w:rtl/>
          </w:rPr>
          <w:t xml:space="preserve"> </w:t>
        </w:r>
        <w:r w:rsidR="00BB22CA" w:rsidRPr="00F6700C">
          <w:rPr>
            <w:rFonts w:hint="eastAsia"/>
            <w:rtl/>
          </w:rPr>
          <w:t>والتوصيات</w:t>
        </w:r>
        <w:r w:rsidR="00BB22CA" w:rsidRPr="00F6700C">
          <w:rPr>
            <w:rFonts w:cs="Times New Roman" w:hint="cs"/>
            <w:rtl/>
          </w:rPr>
          <w:t>‬</w:t>
        </w:r>
        <w:r w:rsidR="00BB22CA" w:rsidRPr="00F6700C">
          <w:t>‬</w:t>
        </w:r>
        <w:r w:rsidR="00BB22CA" w:rsidRPr="00F6700C">
          <w:t>‬</w:t>
        </w:r>
        <w:r w:rsidR="00BB22CA">
          <w:t>‬</w:t>
        </w:r>
        <w:r w:rsidR="00BB22CA">
          <w:t>‬</w:t>
        </w:r>
        <w:r w:rsidR="006722E9">
          <w:t>‬</w:t>
        </w:r>
        <w:r w:rsidR="00AE1312">
          <w:t>‬</w:t>
        </w:r>
      </w:dir>
    </w:p>
    <w:p w:rsidR="00BB22CA" w:rsidRPr="00F6700C" w:rsidRDefault="007F2D0F" w:rsidP="007F2D0F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تنفيذ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الآراء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المعتمدة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بموجب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البروتوكول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الاختياري</w:t>
      </w:r>
    </w:p>
    <w:p w:rsidR="00BB22CA" w:rsidRPr="00F6700C" w:rsidRDefault="00BB22CA" w:rsidP="007F2D0F">
      <w:pPr>
        <w:pStyle w:val="SingleTxtGA"/>
        <w:rPr>
          <w:rtl/>
        </w:rPr>
      </w:pPr>
      <w:r w:rsidRPr="00F6700C">
        <w:rPr>
          <w:rtl/>
        </w:rPr>
        <w:t>٤-</w:t>
      </w:r>
      <w:r w:rsidRPr="00F6700C">
        <w:rPr>
          <w:rtl/>
        </w:rPr>
        <w:tab/>
      </w:r>
      <w:r w:rsidRPr="00F6700C">
        <w:rPr>
          <w:rFonts w:hint="eastAsia"/>
          <w:rtl/>
        </w:rPr>
        <w:t>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تنفيذ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الدولة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الطرف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للآراء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اعتمدتها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بموجب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البروتوكول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الاختياري،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وتأسف</w:t>
      </w:r>
      <w:r w:rsidRPr="00F6700C">
        <w:rPr>
          <w:rtl/>
        </w:rPr>
        <w:t xml:space="preserve"> اللجنة </w:t>
      </w:r>
      <w:r w:rsidRPr="00F6700C">
        <w:rPr>
          <w:rFonts w:hint="eastAsia"/>
          <w:rtl/>
        </w:rPr>
        <w:t>لعدم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وجود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آليات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فعالة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وإجراءات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قانونية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تسمح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لأصحاب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البلاغات،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الممارسة</w:t>
      </w:r>
      <w:r>
        <w:rPr>
          <w:rtl/>
        </w:rPr>
        <w:t>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بالتماس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التنفيذ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الكامل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لآراء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المادة</w:t>
      </w:r>
      <w:r w:rsidRPr="00F6700C">
        <w:rPr>
          <w:rtl/>
        </w:rPr>
        <w:t xml:space="preserve"> 2).</w:t>
      </w:r>
      <w:r w:rsidRPr="00F6700C">
        <w:rPr>
          <w:rFonts w:cs="Times New Roman"/>
          <w:rtl/>
        </w:rPr>
        <w:t>‬</w:t>
      </w: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>٥-</w:t>
      </w:r>
      <w:r w:rsidRPr="00F6700C">
        <w:rPr>
          <w:rtl/>
        </w:rPr>
        <w:tab/>
      </w:r>
      <w:r w:rsidRPr="007F2D0F">
        <w:rPr>
          <w:rFonts w:hint="eastAsia"/>
          <w:b/>
          <w:bCs/>
          <w:rtl/>
        </w:rPr>
        <w:t>ينبغي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للدولة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الطرف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تتخذ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جميع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التدابير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اللازمة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لضمان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وضع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الإجراءات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الملائمة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أجل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الإعمال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التام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للحقوق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المحمية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بموجب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العهد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وفق</w:t>
      </w:r>
      <w:r w:rsidR="00A21336">
        <w:rPr>
          <w:rFonts w:hint="eastAsia"/>
          <w:b/>
          <w:bCs/>
          <w:rtl/>
        </w:rPr>
        <w:t xml:space="preserve">اً </w:t>
      </w:r>
      <w:r w:rsidRPr="007F2D0F">
        <w:rPr>
          <w:rFonts w:hint="eastAsia"/>
          <w:b/>
          <w:bCs/>
          <w:rtl/>
        </w:rPr>
        <w:t>لآراء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اللجنة</w:t>
      </w:r>
      <w:r w:rsidRPr="007F2D0F">
        <w:rPr>
          <w:b/>
          <w:bCs/>
          <w:rtl/>
        </w:rPr>
        <w:t xml:space="preserve">. </w:t>
      </w:r>
      <w:r w:rsidRPr="007F2D0F">
        <w:rPr>
          <w:rFonts w:hint="eastAsia"/>
          <w:b/>
          <w:bCs/>
          <w:rtl/>
        </w:rPr>
        <w:t>وينبغي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الامتثال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امتثالاً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سريعاً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وكاملاً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لجميع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الآراء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اعتمدتها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اللجنة</w:t>
      </w:r>
      <w:r w:rsidRPr="007F2D0F">
        <w:rPr>
          <w:b/>
          <w:bCs/>
          <w:rtl/>
        </w:rPr>
        <w:t>.</w:t>
      </w:r>
    </w:p>
    <w:p w:rsidR="00BB22CA" w:rsidRPr="00F6700C" w:rsidRDefault="007F2D0F" w:rsidP="007F2D0F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التعديلات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على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الدستور</w:t>
      </w:r>
    </w:p>
    <w:p w:rsidR="00BB22CA" w:rsidRPr="00F6700C" w:rsidRDefault="00BB22CA" w:rsidP="007F2D0F">
      <w:pPr>
        <w:pStyle w:val="SingleTxtGA"/>
        <w:rPr>
          <w:rtl/>
        </w:rPr>
      </w:pPr>
      <w:r w:rsidRPr="00F6700C">
        <w:rPr>
          <w:rtl/>
        </w:rPr>
        <w:t>٦-</w:t>
      </w:r>
      <w:r w:rsidRPr="00F6700C">
        <w:rPr>
          <w:rtl/>
        </w:rPr>
        <w:tab/>
      </w:r>
      <w:r w:rsidRPr="00F6700C">
        <w:rPr>
          <w:rFonts w:hint="eastAsia"/>
          <w:rtl/>
        </w:rPr>
        <w:t>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التعديلات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أُدخلت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الدستور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أُقرّت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بناءً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استفتاء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أُجري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26 </w:t>
      </w:r>
      <w:r w:rsidRPr="00F6700C">
        <w:rPr>
          <w:rFonts w:hint="eastAsia"/>
          <w:rtl/>
        </w:rPr>
        <w:t>أيلول</w:t>
      </w:r>
      <w:r w:rsidRPr="00F6700C">
        <w:rPr>
          <w:rtl/>
        </w:rPr>
        <w:t>/</w:t>
      </w:r>
      <w:r w:rsidRPr="00F6700C">
        <w:rPr>
          <w:rFonts w:hint="eastAsia"/>
          <w:rtl/>
        </w:rPr>
        <w:t>سبتمبر</w:t>
      </w:r>
      <w:r w:rsidRPr="00F6700C">
        <w:rPr>
          <w:rtl/>
        </w:rPr>
        <w:t xml:space="preserve"> 2016</w:t>
      </w:r>
      <w:r w:rsidRPr="00F6700C">
        <w:rPr>
          <w:rFonts w:hint="eastAsia"/>
          <w:rtl/>
        </w:rPr>
        <w:t>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الإجراء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المتبع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لتنفيذ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هذا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الإصلاح،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وهي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عملية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افتقرت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مشاركة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البرلمان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ولم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تتح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وقتاً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كافياً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للمداولات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العامة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التعديلات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أُقرت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تؤدي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فرض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قيود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الحقوق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المنصوص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عليها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العهد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خلال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أحكام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تقييدية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عامة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وواسعة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وتشير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الرأي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الأولي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للمفوضية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الأوروبية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للديمقراطية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خلال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القائل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التغييرات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الدستورية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الأخيرة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توسع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نطاق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سلطة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الرئيس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الوقت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نفسه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تحدمن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مساءلته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السياسية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وتضعف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البرلمان،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وتعرب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قلقها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تمس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التغييرات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الدستورية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باستقلال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القضاء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2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5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14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25). </w:t>
      </w:r>
    </w:p>
    <w:p w:rsidR="00BB22CA" w:rsidRPr="002B7073" w:rsidRDefault="00BB22CA" w:rsidP="007F2D0F">
      <w:pPr>
        <w:pStyle w:val="SingleTxtGA"/>
        <w:rPr>
          <w:b/>
          <w:bCs/>
          <w:rtl/>
        </w:rPr>
      </w:pPr>
      <w:r w:rsidRPr="002B7073">
        <w:rPr>
          <w:rtl/>
        </w:rPr>
        <w:t>٧-</w:t>
      </w:r>
      <w:r w:rsidRPr="002B7073">
        <w:rPr>
          <w:rtl/>
        </w:rPr>
        <w:tab/>
      </w:r>
      <w:r w:rsidRPr="002B7073">
        <w:rPr>
          <w:rFonts w:hint="eastAsia"/>
          <w:b/>
          <w:bCs/>
          <w:rtl/>
        </w:rPr>
        <w:t>ينبغي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للدولة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الطرف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ضمان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أن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تُعتمد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تعديلات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الدستور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بطريقة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متوافقة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مع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التزامات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الدولة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الطرف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بموجب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العهد،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بما</w:t>
      </w:r>
      <w:r w:rsidRPr="002B7073">
        <w:rPr>
          <w:b/>
          <w:bCs/>
          <w:rtl/>
        </w:rPr>
        <w:t xml:space="preserve"> فيه </w:t>
      </w:r>
      <w:r w:rsidRPr="002B7073">
        <w:rPr>
          <w:rFonts w:hint="eastAsia"/>
          <w:b/>
          <w:bCs/>
          <w:rtl/>
        </w:rPr>
        <w:t>المادة</w:t>
      </w:r>
      <w:r w:rsidRPr="002B7073">
        <w:rPr>
          <w:b/>
          <w:bCs/>
          <w:rtl/>
        </w:rPr>
        <w:t xml:space="preserve"> 25</w:t>
      </w:r>
      <w:r w:rsidRPr="002B7073">
        <w:rPr>
          <w:rFonts w:hint="eastAsia"/>
          <w:b/>
          <w:bCs/>
          <w:rtl/>
        </w:rPr>
        <w:t>،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وضمان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أن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تمتثل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أي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قيود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تفرض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على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الحقوق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المكرسة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في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العهد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لمبدأي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اليقين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القانوني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وإمكانية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التنبؤ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وأن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تفسر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وتطبق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بشكل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ضيق</w:t>
      </w:r>
      <w:r w:rsidRPr="002B7073">
        <w:rPr>
          <w:b/>
          <w:bCs/>
          <w:rtl/>
        </w:rPr>
        <w:t xml:space="preserve">. </w:t>
      </w:r>
      <w:r w:rsidRPr="002B7073">
        <w:rPr>
          <w:rFonts w:hint="eastAsia"/>
          <w:b/>
          <w:bCs/>
          <w:rtl/>
        </w:rPr>
        <w:t>وينبغي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لها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إجراء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جميع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التغييرات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اللازمة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لضمان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استقلال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القضاء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في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القانون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وفي</w:t>
      </w:r>
      <w:r w:rsidRPr="002B7073">
        <w:rPr>
          <w:b/>
          <w:bCs/>
          <w:rtl/>
        </w:rPr>
        <w:t xml:space="preserve"> </w:t>
      </w:r>
      <w:r w:rsidRPr="002B7073">
        <w:rPr>
          <w:rFonts w:hint="eastAsia"/>
          <w:b/>
          <w:bCs/>
          <w:rtl/>
        </w:rPr>
        <w:t>الممارسة</w:t>
      </w:r>
      <w:r w:rsidRPr="002B7073">
        <w:rPr>
          <w:b/>
          <w:bCs/>
          <w:rtl/>
        </w:rPr>
        <w:t xml:space="preserve">. </w:t>
      </w:r>
    </w:p>
    <w:p w:rsidR="00BB22CA" w:rsidRPr="00F6700C" w:rsidRDefault="007F2D0F" w:rsidP="007F2D0F">
      <w:pPr>
        <w:pStyle w:val="H23GA"/>
        <w:rPr>
          <w:rtl/>
        </w:rPr>
      </w:pPr>
      <w:r>
        <w:tab/>
      </w:r>
      <w:r>
        <w:tab/>
      </w:r>
      <w:r w:rsidR="00BB22CA" w:rsidRPr="00F6700C">
        <w:rPr>
          <w:rFonts w:hint="eastAsia"/>
          <w:rtl/>
        </w:rPr>
        <w:t>التمييز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على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أساس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الميل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الجنسي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والهوية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الجنسانية</w:t>
      </w:r>
      <w:r w:rsidR="00BB22CA" w:rsidRPr="00F6700C">
        <w:rPr>
          <w:rFonts w:cs="Times New Roman"/>
          <w:rtl/>
        </w:rPr>
        <w:t>‬</w:t>
      </w:r>
      <w:r w:rsidR="00BB22CA" w:rsidRPr="00F6700C">
        <w:t>‬</w:t>
      </w:r>
      <w:r w:rsidR="00BB22CA" w:rsidRPr="00F6700C">
        <w:t>‬</w:t>
      </w:r>
      <w:r w:rsidR="00BB22CA">
        <w:t>‬</w:t>
      </w:r>
      <w:r w:rsidR="00BB22CA">
        <w:t>‬</w:t>
      </w:r>
    </w:p>
    <w:p w:rsidR="00BB22CA" w:rsidRPr="00F6700C" w:rsidRDefault="00BB22CA" w:rsidP="007F2D0F">
      <w:pPr>
        <w:pStyle w:val="SingleTxtGA"/>
        <w:rPr>
          <w:rtl/>
        </w:rPr>
      </w:pPr>
      <w:r w:rsidRPr="00F6700C">
        <w:rPr>
          <w:rtl/>
        </w:rPr>
        <w:t>8-</w:t>
      </w:r>
      <w:r w:rsidRPr="00F6700C">
        <w:rPr>
          <w:rtl/>
        </w:rPr>
        <w:tab/>
      </w:r>
      <w:r w:rsidRPr="00F6700C">
        <w:rPr>
          <w:rFonts w:hint="eastAsia"/>
          <w:rtl/>
        </w:rPr>
        <w:t>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الإطار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الحالي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لمكافحة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التمييز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يحظر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صراحة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التمييز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أساس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والهوية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الجنسانية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أيضاً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الإفلات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العقاب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الأفعال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المبلغ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يخص</w:t>
      </w:r>
      <w:r w:rsidRPr="00F6700C">
        <w:rPr>
          <w:rtl/>
        </w:rPr>
        <w:t>: (</w:t>
      </w:r>
      <w:r w:rsidRPr="00F6700C">
        <w:rPr>
          <w:rFonts w:hint="eastAsia"/>
          <w:rtl/>
        </w:rPr>
        <w:t>أ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التمييز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والعنف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ضد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أشخاص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أساس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ميلهم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وهويتهم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الجنسانية،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داخل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الأسرة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جانب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أفراد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الشرطة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وموظفي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السجون؛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ب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وابتزاز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proofErr w:type="spellStart"/>
      <w:r w:rsidRPr="00F6700C">
        <w:rPr>
          <w:rFonts w:hint="eastAsia"/>
          <w:rtl/>
        </w:rPr>
        <w:t>المثليات</w:t>
      </w:r>
      <w:proofErr w:type="spellEnd"/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والمثليين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ومزدوجي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ومغايري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الهوية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الجنسانية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بعض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مراكز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الشرطة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مقابل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الكشف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ميلهم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هويتهم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الجنسانية؛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ج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والعداء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وسائط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التواصل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الاجتماعي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تجاه</w:t>
      </w:r>
      <w:r w:rsidRPr="00F6700C">
        <w:rPr>
          <w:rtl/>
        </w:rPr>
        <w:t xml:space="preserve"> </w:t>
      </w:r>
      <w:proofErr w:type="spellStart"/>
      <w:r w:rsidRPr="00F6700C">
        <w:rPr>
          <w:rFonts w:hint="eastAsia"/>
          <w:rtl/>
        </w:rPr>
        <w:t>المثليات</w:t>
      </w:r>
      <w:proofErr w:type="spellEnd"/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والمثليين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ومزدوجي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lastRenderedPageBreak/>
        <w:t>ومغايري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الهوية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الجنسانية؛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د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وانتهاكات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حقوق</w:t>
      </w:r>
      <w:r w:rsidRPr="00F6700C">
        <w:rPr>
          <w:rtl/>
        </w:rPr>
        <w:t xml:space="preserve"> </w:t>
      </w:r>
      <w:proofErr w:type="spellStart"/>
      <w:r w:rsidRPr="00F6700C">
        <w:rPr>
          <w:rFonts w:hint="eastAsia"/>
          <w:rtl/>
        </w:rPr>
        <w:t>المثليات</w:t>
      </w:r>
      <w:proofErr w:type="spellEnd"/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والمثليين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ومزدوجي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ومغايري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الهوية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الجنسانية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التعبير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والتجمع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السلمي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2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19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21 </w:t>
      </w:r>
      <w:r w:rsidRPr="00F6700C">
        <w:rPr>
          <w:rFonts w:hint="eastAsia"/>
          <w:rtl/>
        </w:rPr>
        <w:t>و</w:t>
      </w:r>
      <w:r w:rsidRPr="00F6700C">
        <w:rPr>
          <w:rtl/>
        </w:rPr>
        <w:t>26).</w:t>
      </w: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>٩-</w:t>
      </w:r>
      <w:r w:rsidRPr="00F6700C">
        <w:rPr>
          <w:rtl/>
        </w:rPr>
        <w:tab/>
      </w:r>
      <w:r w:rsidRPr="007F2D0F">
        <w:rPr>
          <w:rFonts w:hint="eastAsia"/>
          <w:b/>
          <w:bCs/>
          <w:rtl/>
        </w:rPr>
        <w:t>ينبغي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للدولة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الطرف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ضمان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إدراج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التمييز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على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أساس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الميل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الجنسي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والهوية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الجنسانية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إطارها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القانوني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لمكافحة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التمييز،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وتوفير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الحماية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الكافية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والفعالة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القانون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الممارسة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للأشخاص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جميع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أشكال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التمييز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أو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خطاب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الكراهية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أو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العنف،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ترتكب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على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أساس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الميل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الجنسي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أو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الهوية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الجنسانية،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وضمان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التحقيق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مثل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هذه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الحالات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على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نحو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سليم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ومحاسبة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الجناة</w:t>
      </w:r>
      <w:r w:rsidRPr="007F2D0F">
        <w:rPr>
          <w:b/>
          <w:bCs/>
          <w:rtl/>
        </w:rPr>
        <w:t xml:space="preserve">. </w:t>
      </w:r>
      <w:dir w:val="rtl">
        <w:r w:rsidRPr="007F2D0F">
          <w:rPr>
            <w:rFonts w:hint="eastAsia"/>
            <w:b/>
            <w:bCs/>
            <w:rtl/>
          </w:rPr>
          <w:t>وينبغي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لها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أيضاً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أن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تتخذ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جميع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التدابير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اللازمة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لكي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تضمن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في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الممارسة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العملية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التمتع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الفعلي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بالحق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في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حرية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التعبير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والحق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في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التجمع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السلمي</w:t>
        </w:r>
        <w:r w:rsidRPr="007F2D0F">
          <w:rPr>
            <w:b/>
            <w:bCs/>
            <w:rtl/>
          </w:rPr>
          <w:t xml:space="preserve"> </w:t>
        </w:r>
        <w:proofErr w:type="spellStart"/>
        <w:r w:rsidRPr="007F2D0F">
          <w:rPr>
            <w:rFonts w:hint="eastAsia"/>
            <w:b/>
            <w:bCs/>
            <w:rtl/>
          </w:rPr>
          <w:t>للمثليات</w:t>
        </w:r>
        <w:proofErr w:type="spellEnd"/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والمثليين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ومزدوجي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الميل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الجنسي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ومغايري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الهوية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الجنسانية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والمدافعين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عن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هذين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الحقين</w:t>
        </w:r>
        <w:r w:rsidRPr="007F2D0F">
          <w:rPr>
            <w:b/>
            <w:bCs/>
            <w:rtl/>
          </w:rPr>
          <w:t xml:space="preserve">. 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="006722E9">
          <w:t>‬</w:t>
        </w:r>
        <w:r w:rsidR="00AE1312">
          <w:t>‬</w:t>
        </w:r>
      </w:dir>
    </w:p>
    <w:p w:rsidR="00BB22CA" w:rsidRPr="00F6700C" w:rsidRDefault="007F2D0F" w:rsidP="007F2D0F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حقوق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الأشخاص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ذوي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الإعاقة</w:t>
      </w:r>
      <w:r w:rsidR="00BB22CA" w:rsidRPr="00F6700C">
        <w:rPr>
          <w:rFonts w:cs="Times New Roman"/>
          <w:rtl/>
        </w:rPr>
        <w:t>‬</w:t>
      </w:r>
    </w:p>
    <w:p w:rsidR="00BB22CA" w:rsidRPr="00F6700C" w:rsidRDefault="00BB22CA" w:rsidP="00A21336">
      <w:pPr>
        <w:pStyle w:val="SingleTxtGA"/>
        <w:rPr>
          <w:rtl/>
        </w:rPr>
      </w:pPr>
      <w:r w:rsidRPr="00F6700C">
        <w:rPr>
          <w:rtl/>
        </w:rPr>
        <w:t>١٠-</w:t>
      </w:r>
      <w:r w:rsidRPr="00F6700C">
        <w:rPr>
          <w:rtl/>
        </w:rPr>
        <w:tab/>
      </w:r>
      <w:r w:rsidRPr="00F6700C">
        <w:rPr>
          <w:rFonts w:hint="eastAsia"/>
          <w:rtl/>
        </w:rPr>
        <w:t>تنوه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بالتدابير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المتخذة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للنهوض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بحقوق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الأشخاص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ذوي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الإعاقة،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بيد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أنها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يلي</w:t>
      </w:r>
      <w:r w:rsidRPr="00F6700C">
        <w:rPr>
          <w:rtl/>
        </w:rPr>
        <w:t>: (</w:t>
      </w:r>
      <w:r w:rsidRPr="00F6700C">
        <w:rPr>
          <w:rFonts w:hint="eastAsia"/>
          <w:rtl/>
        </w:rPr>
        <w:t>أ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وجود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حظر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شامل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للتمييز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أساس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الإعاقة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بعض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مجالات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الحياة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إنفاذ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اللوائح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التنظيمية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القائمة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نحو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كاف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هذا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الصدد؛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ب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والتصور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المجتمعي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الشائع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الأطفال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ذوي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الإعاقة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مرضى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ويلزم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فصلهم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الأطفال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الآخرين؛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ج</w:t>
      </w:r>
      <w:r w:rsidRPr="00F6700C">
        <w:rPr>
          <w:rtl/>
        </w:rPr>
        <w:t>)</w:t>
      </w:r>
      <w:r w:rsidR="00A21336">
        <w:rPr>
          <w:rFonts w:hint="cs"/>
          <w:rtl/>
        </w:rPr>
        <w:t> </w:t>
      </w:r>
      <w:r w:rsidRPr="00F6700C">
        <w:rPr>
          <w:rFonts w:hint="eastAsia"/>
          <w:rtl/>
        </w:rPr>
        <w:t>وصعوبة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الحصول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المعلومات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ووسائل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الاتصالات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والحواجز</w:t>
      </w:r>
      <w:r w:rsidRPr="00F6700C">
        <w:rPr>
          <w:rtl/>
        </w:rPr>
        <w:t xml:space="preserve"> المادية التي تعوق </w:t>
      </w:r>
      <w:r w:rsidRPr="00F6700C">
        <w:rPr>
          <w:rFonts w:hint="eastAsia"/>
          <w:rtl/>
        </w:rPr>
        <w:t>ركوب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وسائل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النقل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ودخول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غيرها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المرافق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وتلاحظ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المتعلق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بحقوق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الأشخاص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ذوي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الإعاقة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يعتمد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بعد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2</w:t>
      </w:r>
      <w:r>
        <w:rPr>
          <w:rtl/>
        </w:rPr>
        <w:t xml:space="preserve"> و</w:t>
      </w:r>
      <w:r w:rsidRPr="00F6700C">
        <w:rPr>
          <w:rtl/>
        </w:rPr>
        <w:t>24</w:t>
      </w:r>
      <w:r>
        <w:rPr>
          <w:rtl/>
        </w:rPr>
        <w:t xml:space="preserve"> و</w:t>
      </w:r>
      <w:r w:rsidRPr="00F6700C">
        <w:rPr>
          <w:rtl/>
        </w:rPr>
        <w:t xml:space="preserve">26). </w:t>
      </w: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>١١-</w:t>
      </w:r>
      <w:r w:rsidRPr="00F6700C">
        <w:rPr>
          <w:rtl/>
        </w:rPr>
        <w:tab/>
      </w:r>
      <w:r w:rsidRPr="007F2D0F">
        <w:rPr>
          <w:rFonts w:hint="eastAsia"/>
          <w:b/>
          <w:bCs/>
          <w:rtl/>
        </w:rPr>
        <w:t>ينبغي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للدولة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الطرف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تعزز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التدابير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المتخذة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لكي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تضمن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للأشخاص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ذوي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الإعاقة،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القانون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الممارسة</w:t>
      </w:r>
      <w:r w:rsidRPr="007F2D0F">
        <w:rPr>
          <w:b/>
          <w:bCs/>
          <w:rtl/>
        </w:rPr>
        <w:t xml:space="preserve">، </w:t>
      </w:r>
      <w:r w:rsidRPr="007F2D0F">
        <w:rPr>
          <w:rFonts w:hint="eastAsia"/>
          <w:b/>
          <w:bCs/>
          <w:rtl/>
        </w:rPr>
        <w:t>المساواة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الحقوق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والحماية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الفعالة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التمييز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والإقصاء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ولكي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تزيل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الحواجز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المتبقية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أمام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حصول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الأشخاص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ذوي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الإعاقة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دون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تمييز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على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المعلومات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ووسائل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الاتصالات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ووصولهم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إلى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النقل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العام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والمباني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العامة</w:t>
      </w:r>
      <w:r w:rsidRPr="007F2D0F">
        <w:rPr>
          <w:b/>
          <w:bCs/>
          <w:rtl/>
        </w:rPr>
        <w:t>.</w:t>
      </w:r>
    </w:p>
    <w:p w:rsidR="00BB22CA" w:rsidRPr="00F6700C" w:rsidRDefault="00BB22CA" w:rsidP="007F2D0F">
      <w:pPr>
        <w:pStyle w:val="SingleTxtGA"/>
        <w:rPr>
          <w:rtl/>
        </w:rPr>
      </w:pPr>
      <w:r w:rsidRPr="00F6700C">
        <w:rPr>
          <w:rtl/>
        </w:rPr>
        <w:t>12-</w:t>
      </w:r>
      <w:r w:rsidRPr="00F6700C">
        <w:rPr>
          <w:rtl/>
        </w:rPr>
        <w:tab/>
      </w:r>
      <w:r w:rsidRPr="00F6700C">
        <w:rPr>
          <w:rFonts w:hint="eastAsia"/>
          <w:rtl/>
        </w:rPr>
        <w:t>وتشعر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تتحدث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احتجاز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أشخاص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بالغين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وأطفال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ذوي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إعاقات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ذهنية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</w:t>
      </w:r>
      <w:r w:rsidRPr="00F6700C">
        <w:rPr>
          <w:rtl/>
        </w:rPr>
        <w:t>/</w:t>
      </w:r>
      <w:r w:rsidRPr="00F6700C">
        <w:rPr>
          <w:rFonts w:hint="eastAsia"/>
          <w:rtl/>
        </w:rPr>
        <w:t>أو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نفسية</w:t>
      </w:r>
      <w:r w:rsidRPr="00F6700C">
        <w:rPr>
          <w:rtl/>
        </w:rPr>
        <w:t xml:space="preserve"> </w:t>
      </w:r>
      <w:r w:rsidR="00533356">
        <w:rPr>
          <w:rFonts w:hint="cs"/>
          <w:rtl/>
        </w:rPr>
        <w:t xml:space="preserve">- </w:t>
      </w:r>
      <w:r w:rsidRPr="00F6700C">
        <w:rPr>
          <w:rFonts w:hint="eastAsia"/>
          <w:rtl/>
        </w:rPr>
        <w:t>اجتماعية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مؤسسات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للطب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النفسي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موافقتهم،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الإيداع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القسري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لأشخاص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ذوي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إعاقات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مختلفة،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أطفال،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مؤسسات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للرعاية،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وجود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إجراءات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واضحة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للطعن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هذا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الاحتجاز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والإيداع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المؤسسات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ودون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إجراء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مراجعة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قضائية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مناسبة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الواقع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العملي،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تصبح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إمكانية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الإفراج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أمر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وهمي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نتيجة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كذلك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الإهمال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والظروف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المعيشية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السيئة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المؤسسات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وجود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تقييم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منتظم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لتلك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الظروف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2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7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9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24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26). </w:t>
      </w: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>١٣-</w:t>
      </w:r>
      <w:r w:rsidRPr="00F6700C">
        <w:rPr>
          <w:rtl/>
        </w:rPr>
        <w:tab/>
      </w:r>
      <w:r w:rsidRPr="007F2D0F">
        <w:rPr>
          <w:rFonts w:hint="eastAsia"/>
          <w:b/>
          <w:bCs/>
          <w:rtl/>
        </w:rPr>
        <w:t>ينبغي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للدولة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الطرف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تكثف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جهودها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لإنهاء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إيداع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الأشخاص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ذوي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الإعاقة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مؤسسات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الرعاية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خلال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توفير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خدمات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مجتمعية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مناسبة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أو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خدمات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رعاية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اجتماعية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lastRenderedPageBreak/>
        <w:t>بديلة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للأشخاص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ذوي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الإعاقات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النفسية</w:t>
      </w:r>
      <w:r w:rsidRPr="007F2D0F">
        <w:rPr>
          <w:b/>
          <w:bCs/>
          <w:rtl/>
        </w:rPr>
        <w:t xml:space="preserve"> </w:t>
      </w:r>
      <w:r w:rsidR="009C2859">
        <w:rPr>
          <w:rFonts w:hint="cs"/>
          <w:b/>
          <w:bCs/>
          <w:rtl/>
        </w:rPr>
        <w:t xml:space="preserve">- </w:t>
      </w:r>
      <w:r w:rsidRPr="007F2D0F">
        <w:rPr>
          <w:rFonts w:hint="eastAsia"/>
          <w:b/>
          <w:bCs/>
          <w:rtl/>
        </w:rPr>
        <w:t>الاجتماعية</w:t>
      </w:r>
      <w:r w:rsidRPr="007F2D0F">
        <w:rPr>
          <w:b/>
          <w:bCs/>
          <w:rtl/>
        </w:rPr>
        <w:t xml:space="preserve">. </w:t>
      </w:r>
      <w:r w:rsidRPr="007F2D0F">
        <w:rPr>
          <w:rFonts w:hint="eastAsia"/>
          <w:b/>
          <w:bCs/>
          <w:rtl/>
        </w:rPr>
        <w:t>وينبغي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كفالة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ألا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يطبق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الاحتجاز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مؤسسة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للطب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النفسي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إلا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كتدبير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تدابير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الملاذ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الأخير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ولأقصر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فترة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مناسبة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والتأكد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هذا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الاحتجاز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ضروري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تمام</w:t>
      </w:r>
      <w:r w:rsidR="00A21336">
        <w:rPr>
          <w:rFonts w:hint="eastAsia"/>
          <w:b/>
          <w:bCs/>
          <w:rtl/>
        </w:rPr>
        <w:t xml:space="preserve">اً </w:t>
      </w:r>
      <w:r w:rsidRPr="007F2D0F">
        <w:rPr>
          <w:rFonts w:hint="eastAsia"/>
          <w:b/>
          <w:bCs/>
          <w:rtl/>
        </w:rPr>
        <w:t>ومتناسب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غرض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حماية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الأفراد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المعنيين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ضرر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جسيم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أو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إلحاق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الضرر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بالغير</w:t>
      </w:r>
      <w:r w:rsidRPr="007F2D0F">
        <w:rPr>
          <w:b/>
          <w:bCs/>
          <w:rtl/>
        </w:rPr>
        <w:t xml:space="preserve">. </w:t>
      </w:r>
      <w:r w:rsidRPr="007F2D0F">
        <w:rPr>
          <w:rFonts w:hint="eastAsia"/>
          <w:b/>
          <w:bCs/>
          <w:rtl/>
        </w:rPr>
        <w:t>وينبغي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للدولة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الطرف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ضمان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تَحترِم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إجراءات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الإيداع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غير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الطوعي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المستشفيات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والإيداع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القسري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مؤسسات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الرعاية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آراء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الأشخاص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المعنيين،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يقوم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شخص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يمثلهم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بالتعبير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والدفاع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بصدق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عن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رغباتهم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ومصالحهم</w:t>
      </w:r>
      <w:r w:rsidRPr="007F2D0F">
        <w:rPr>
          <w:b/>
          <w:bCs/>
          <w:rtl/>
        </w:rPr>
        <w:t xml:space="preserve">. </w:t>
      </w:r>
      <w:r w:rsidRPr="007F2D0F">
        <w:rPr>
          <w:rFonts w:hint="eastAsia"/>
          <w:b/>
          <w:bCs/>
          <w:rtl/>
        </w:rPr>
        <w:t>وينبغي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أيض</w:t>
      </w:r>
      <w:r w:rsidR="00A21336">
        <w:rPr>
          <w:rFonts w:hint="eastAsia"/>
          <w:b/>
          <w:bCs/>
          <w:rtl/>
        </w:rPr>
        <w:t xml:space="preserve">اً </w:t>
      </w:r>
      <w:r w:rsidRPr="007F2D0F">
        <w:rPr>
          <w:rFonts w:hint="eastAsia"/>
          <w:b/>
          <w:bCs/>
          <w:rtl/>
        </w:rPr>
        <w:t>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تكفل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دعم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هذا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الاحتجاز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بضمانات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إجرائية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وموضوعية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كافية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منصوص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عليها</w:t>
      </w:r>
      <w:r w:rsidRPr="007F2D0F">
        <w:rPr>
          <w:b/>
          <w:bCs/>
          <w:rtl/>
        </w:rPr>
        <w:t xml:space="preserve"> في </w:t>
      </w:r>
      <w:r w:rsidRPr="007F2D0F">
        <w:rPr>
          <w:rFonts w:hint="eastAsia"/>
          <w:b/>
          <w:bCs/>
          <w:rtl/>
        </w:rPr>
        <w:t>القانون،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بما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المراجعة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القضائية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الفعالة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الأولية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والدورية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لمدى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مشروعية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سلب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الحرية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هذا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فضل</w:t>
      </w:r>
      <w:r w:rsidR="00A21336">
        <w:rPr>
          <w:rFonts w:hint="eastAsia"/>
          <w:b/>
          <w:bCs/>
          <w:rtl/>
        </w:rPr>
        <w:t xml:space="preserve">اً </w:t>
      </w:r>
      <w:r w:rsidRPr="007F2D0F">
        <w:rPr>
          <w:rFonts w:hint="eastAsia"/>
          <w:b/>
          <w:bCs/>
          <w:rtl/>
        </w:rPr>
        <w:t>عن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الرقابة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المستقلة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والمنتظمة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للظروف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المعيشية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تلك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المؤسسات</w:t>
      </w:r>
      <w:r w:rsidRPr="007F2D0F">
        <w:rPr>
          <w:b/>
          <w:bCs/>
          <w:rtl/>
        </w:rPr>
        <w:t xml:space="preserve">. </w:t>
      </w:r>
      <w:dir w:val="rtl">
        <w:r w:rsidRPr="007F2D0F">
          <w:rPr>
            <w:rFonts w:hint="eastAsia"/>
            <w:b/>
            <w:bCs/>
            <w:rtl/>
          </w:rPr>
          <w:t>وتلفت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اللجنة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انتباه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الدولة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الطرف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إلى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تعليقها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العام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رقم</w:t>
        </w:r>
        <w:r w:rsidR="007F2D0F">
          <w:rPr>
            <w:rFonts w:hint="cs"/>
            <w:b/>
            <w:bCs/>
            <w:rtl/>
          </w:rPr>
          <w:t> </w:t>
        </w:r>
        <w:r w:rsidRPr="007F2D0F">
          <w:rPr>
            <w:b/>
            <w:bCs/>
            <w:rtl/>
          </w:rPr>
          <w:t xml:space="preserve">35(2014) </w:t>
        </w:r>
        <w:r w:rsidRPr="007F2D0F">
          <w:rPr>
            <w:rFonts w:hint="eastAsia"/>
            <w:b/>
            <w:bCs/>
            <w:rtl/>
          </w:rPr>
          <w:t>بشأن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حق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الفرد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في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الحرية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والأمان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على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شخصه</w:t>
        </w:r>
        <w:r w:rsidRPr="007F2D0F">
          <w:rPr>
            <w:b/>
            <w:bCs/>
            <w:rtl/>
          </w:rPr>
          <w:t xml:space="preserve">. 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="006722E9">
          <w:t>‬</w:t>
        </w:r>
        <w:r w:rsidR="00AE1312">
          <w:t>‬</w:t>
        </w:r>
      </w:dir>
    </w:p>
    <w:p w:rsidR="00BB22CA" w:rsidRPr="00F6700C" w:rsidRDefault="007F2D0F" w:rsidP="007F2D0F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المساواة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بين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الجنسين</w:t>
      </w:r>
    </w:p>
    <w:p w:rsidR="00BB22CA" w:rsidRPr="00F6700C" w:rsidRDefault="00BB22CA" w:rsidP="002B7073">
      <w:pPr>
        <w:pStyle w:val="SingleTxtGA"/>
        <w:rPr>
          <w:rtl/>
        </w:rPr>
      </w:pPr>
      <w:r w:rsidRPr="00F6700C">
        <w:rPr>
          <w:rtl/>
        </w:rPr>
        <w:t>١٤-</w:t>
      </w:r>
      <w:r w:rsidRPr="00F6700C">
        <w:rPr>
          <w:rtl/>
        </w:rPr>
        <w:tab/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تزال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يلي</w:t>
      </w:r>
      <w:r w:rsidRPr="00F6700C">
        <w:rPr>
          <w:rtl/>
        </w:rPr>
        <w:t>: (</w:t>
      </w:r>
      <w:r w:rsidRPr="00F6700C">
        <w:rPr>
          <w:rFonts w:hint="eastAsia"/>
          <w:rtl/>
        </w:rPr>
        <w:t>أ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المواقف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الذكورية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والقوالب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النمطية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المتجذرة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يتعلق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بأدوار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النساء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والرجال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ومسؤولياتهم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وهوياتهم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المجتمع،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والقيود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الشديدة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المفروضة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النساء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والفتيات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بهدف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الحفاظ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يسمى</w:t>
      </w:r>
      <w:r w:rsidRPr="00F6700C">
        <w:rPr>
          <w:rtl/>
        </w:rPr>
        <w:t xml:space="preserve"> "</w:t>
      </w:r>
      <w:r w:rsidRPr="00F6700C">
        <w:rPr>
          <w:rFonts w:hint="eastAsia"/>
          <w:rtl/>
        </w:rPr>
        <w:t>شرف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الأسرة</w:t>
      </w:r>
      <w:r w:rsidRPr="00F6700C">
        <w:rPr>
          <w:rtl/>
        </w:rPr>
        <w:t>"</w:t>
      </w:r>
      <w:r w:rsidRPr="00F6700C">
        <w:rPr>
          <w:rFonts w:hint="eastAsia"/>
          <w:rtl/>
        </w:rPr>
        <w:t>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ب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واستمرار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نقص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تمثيل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المرأة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الحياة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العامة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والسياسية،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سيما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مناصب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صنع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القرار،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الرغم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="002B7073">
        <w:rPr>
          <w:rFonts w:hint="cs"/>
          <w:rtl/>
        </w:rPr>
        <w:t> </w:t>
      </w:r>
      <w:r w:rsidRPr="00F6700C">
        <w:rPr>
          <w:rFonts w:hint="eastAsia"/>
          <w:rtl/>
        </w:rPr>
        <w:t>زيادة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تمثيل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المرأة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الجمعية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الوطنية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بنسبة</w:t>
      </w:r>
      <w:r w:rsidRPr="00F6700C">
        <w:rPr>
          <w:rtl/>
        </w:rPr>
        <w:t xml:space="preserve"> 17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المائة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عقب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الانتخابات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الأخيرة؛</w:t>
      </w:r>
      <w:r w:rsidRPr="00F6700C">
        <w:rPr>
          <w:rtl/>
        </w:rPr>
        <w:t xml:space="preserve"> </w:t>
      </w:r>
      <w:dir w:val="rtl">
        <w:r w:rsidRPr="00F6700C">
          <w:rPr>
            <w:rtl/>
          </w:rPr>
          <w:t>(</w:t>
        </w:r>
        <w:r w:rsidRPr="00F6700C">
          <w:rPr>
            <w:rFonts w:hint="eastAsia"/>
            <w:rtl/>
          </w:rPr>
          <w:t>ج</w:t>
        </w:r>
        <w:r w:rsidRPr="00F6700C">
          <w:rPr>
            <w:rtl/>
          </w:rPr>
          <w:t>)</w:t>
        </w:r>
        <w:r w:rsidR="00A21336">
          <w:rPr>
            <w:rFonts w:hint="cs"/>
            <w:rtl/>
          </w:rPr>
          <w:t> </w:t>
        </w:r>
        <w:r w:rsidRPr="00F6700C">
          <w:rPr>
            <w:rFonts w:hint="eastAsia"/>
            <w:rtl/>
          </w:rPr>
          <w:t>واستمرار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الفجوة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في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الأجور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بين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الجنسين؛</w:t>
        </w:r>
        <w:r w:rsidRPr="00F6700C">
          <w:rPr>
            <w:rFonts w:cs="Times New Roman"/>
            <w:rtl/>
          </w:rPr>
          <w:t>‬</w:t>
        </w:r>
        <w:r w:rsidRPr="00F6700C">
          <w:rPr>
            <w:rtl/>
          </w:rPr>
          <w:t xml:space="preserve"> (</w:t>
        </w:r>
        <w:r w:rsidRPr="00F6700C">
          <w:rPr>
            <w:rFonts w:hint="eastAsia"/>
            <w:rtl/>
          </w:rPr>
          <w:t>د</w:t>
        </w:r>
        <w:r w:rsidRPr="00F6700C">
          <w:rPr>
            <w:rtl/>
          </w:rPr>
          <w:t xml:space="preserve">) </w:t>
        </w:r>
        <w:r w:rsidRPr="00F6700C">
          <w:rPr>
            <w:rFonts w:hint="eastAsia"/>
            <w:rtl/>
          </w:rPr>
          <w:t>وحالات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الزواج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المبكر،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لا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سيما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في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المناطق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الريفية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والجبلية،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والزواج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الديني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غير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المسجل</w:t>
        </w:r>
        <w:r w:rsidRPr="00F6700C">
          <w:rPr>
            <w:rtl/>
          </w:rPr>
          <w:t xml:space="preserve"> (</w:t>
        </w:r>
        <w:r w:rsidRPr="00F6700C">
          <w:rPr>
            <w:rFonts w:hint="eastAsia"/>
            <w:rtl/>
          </w:rPr>
          <w:t>كابين</w:t>
        </w:r>
        <w:r w:rsidRPr="00F6700C">
          <w:rPr>
            <w:rtl/>
          </w:rPr>
          <w:t xml:space="preserve">) </w:t>
        </w:r>
        <w:r w:rsidRPr="00F6700C">
          <w:rPr>
            <w:rFonts w:hint="eastAsia"/>
            <w:rtl/>
          </w:rPr>
          <w:t>والزواج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المؤقت</w:t>
        </w:r>
        <w:r w:rsidRPr="00F6700C">
          <w:rPr>
            <w:rtl/>
          </w:rPr>
          <w:t xml:space="preserve"> (</w:t>
        </w:r>
        <w:r w:rsidRPr="00F6700C">
          <w:rPr>
            <w:rFonts w:hint="eastAsia"/>
            <w:rtl/>
          </w:rPr>
          <w:t>زواج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المتعة</w:t>
        </w:r>
        <w:r w:rsidRPr="00F6700C">
          <w:rPr>
            <w:rtl/>
          </w:rPr>
          <w:t xml:space="preserve">) </w:t>
        </w:r>
        <w:r w:rsidRPr="00F6700C">
          <w:rPr>
            <w:rFonts w:hint="eastAsia"/>
            <w:rtl/>
          </w:rPr>
          <w:t>على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الرغم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من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الحظر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القانوني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لمثل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هذه</w:t>
        </w:r>
        <w:r w:rsidRPr="00F6700C">
          <w:rPr>
            <w:rtl/>
          </w:rPr>
          <w:t xml:space="preserve"> </w:t>
        </w:r>
        <w:r w:rsidRPr="00F6700C">
          <w:rPr>
            <w:rFonts w:hint="eastAsia"/>
            <w:rtl/>
          </w:rPr>
          <w:t>الممارسات؛</w:t>
        </w:r>
        <w:r w:rsidRPr="00F6700C">
          <w:rPr>
            <w:rtl/>
          </w:rPr>
          <w:t xml:space="preserve"> </w:t>
        </w:r>
        <w:dir w:val="rtl">
          <w:r w:rsidRPr="00F6700C">
            <w:rPr>
              <w:rtl/>
            </w:rPr>
            <w:t>(</w:t>
          </w:r>
          <w:r w:rsidRPr="00F6700C">
            <w:rPr>
              <w:rFonts w:hint="cs"/>
              <w:rtl/>
            </w:rPr>
            <w:t>ﻫ</w:t>
          </w:r>
          <w:r w:rsidRPr="00F6700C">
            <w:rPr>
              <w:rtl/>
            </w:rPr>
            <w:t xml:space="preserve">) </w:t>
          </w:r>
          <w:r w:rsidRPr="00F6700C">
            <w:rPr>
              <w:rFonts w:hint="eastAsia"/>
              <w:rtl/>
            </w:rPr>
            <w:t>وممارسة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الإجهاض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الانتقائي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للأجنة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من</w:t>
          </w:r>
          <w:r w:rsidRPr="00F6700C">
            <w:rPr>
              <w:rtl/>
            </w:rPr>
            <w:t xml:space="preserve"> </w:t>
          </w:r>
          <w:r w:rsidRPr="00F6700C">
            <w:rPr>
              <w:rFonts w:hint="eastAsia"/>
              <w:rtl/>
            </w:rPr>
            <w:t>الإناث</w:t>
          </w:r>
          <w:r w:rsidRPr="00F6700C">
            <w:rPr>
              <w:rtl/>
            </w:rPr>
            <w:t xml:space="preserve"> (</w:t>
          </w:r>
          <w:r w:rsidRPr="00F6700C">
            <w:rPr>
              <w:rFonts w:hint="eastAsia"/>
              <w:rtl/>
            </w:rPr>
            <w:t>المواد</w:t>
          </w:r>
          <w:r w:rsidR="007F2D0F">
            <w:rPr>
              <w:rFonts w:hint="cs"/>
              <w:rtl/>
            </w:rPr>
            <w:t> </w:t>
          </w:r>
          <w:r w:rsidRPr="00F6700C">
            <w:rPr>
              <w:rtl/>
            </w:rPr>
            <w:t xml:space="preserve">2 </w:t>
          </w:r>
          <w:r w:rsidRPr="00F6700C">
            <w:rPr>
              <w:rFonts w:hint="eastAsia"/>
              <w:rtl/>
            </w:rPr>
            <w:t>و</w:t>
          </w:r>
          <w:r w:rsidRPr="00F6700C">
            <w:rPr>
              <w:rtl/>
            </w:rPr>
            <w:t xml:space="preserve">3 </w:t>
          </w:r>
          <w:r w:rsidRPr="00F6700C">
            <w:rPr>
              <w:rFonts w:hint="eastAsia"/>
              <w:rtl/>
            </w:rPr>
            <w:t>و</w:t>
          </w:r>
          <w:r w:rsidRPr="00F6700C">
            <w:rPr>
              <w:rtl/>
            </w:rPr>
            <w:t xml:space="preserve">6 </w:t>
          </w:r>
          <w:r w:rsidRPr="00F6700C">
            <w:rPr>
              <w:rFonts w:hint="eastAsia"/>
              <w:rtl/>
            </w:rPr>
            <w:t>و</w:t>
          </w:r>
          <w:r w:rsidRPr="00F6700C">
            <w:rPr>
              <w:rtl/>
            </w:rPr>
            <w:t xml:space="preserve">23 </w:t>
          </w:r>
          <w:r w:rsidRPr="00F6700C">
            <w:rPr>
              <w:rFonts w:hint="eastAsia"/>
              <w:rtl/>
            </w:rPr>
            <w:t>و</w:t>
          </w:r>
          <w:r w:rsidRPr="00F6700C">
            <w:rPr>
              <w:rtl/>
            </w:rPr>
            <w:t>26).</w:t>
          </w:r>
          <w:r w:rsidRPr="00F6700C">
            <w:rPr>
              <w:rFonts w:cs="Times New Roman"/>
              <w:rtl/>
            </w:rPr>
            <w:t>‬</w:t>
          </w:r>
          <w:r w:rsidRPr="00F6700C">
            <w:rPr>
              <w:rtl/>
            </w:rPr>
            <w:t xml:space="preserve"> </w:t>
          </w:r>
          <w:r w:rsidRPr="00F6700C">
            <w:t>‬</w:t>
          </w:r>
          <w:r w:rsidRPr="00F6700C">
            <w:t>‬</w:t>
          </w:r>
          <w:r w:rsidRPr="00F6700C">
            <w:t>‬</w:t>
          </w:r>
          <w:r w:rsidRPr="00F6700C">
            <w:t>‬</w:t>
          </w:r>
          <w:r>
            <w:t>‬</w:t>
          </w:r>
          <w:r>
            <w:t>‬</w:t>
          </w:r>
          <w:r>
            <w:t>‬</w:t>
          </w:r>
          <w:r>
            <w:t>‬</w:t>
          </w:r>
          <w:r w:rsidR="006722E9">
            <w:t>‬</w:t>
          </w:r>
          <w:r w:rsidR="006722E9">
            <w:t>‬</w:t>
          </w:r>
          <w:r w:rsidR="00AE1312">
            <w:t>‬</w:t>
          </w:r>
          <w:r w:rsidR="00AE1312">
            <w:t>‬</w:t>
          </w:r>
        </w:dir>
      </w:di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>١٥-</w:t>
      </w:r>
      <w:r w:rsidR="007F2D0F">
        <w:rPr>
          <w:rFonts w:hint="cs"/>
          <w:rtl/>
        </w:rPr>
        <w:tab/>
      </w:r>
      <w:dir w:val="rtl">
        <w:r w:rsidRPr="007F2D0F">
          <w:rPr>
            <w:rFonts w:hint="eastAsia"/>
            <w:b/>
            <w:bCs/>
            <w:rtl/>
          </w:rPr>
          <w:t>ينبغي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للدولة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الطرف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أن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تكثف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تدابيرها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الرامية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إلى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ضمان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المساواة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بين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الجنسين،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بطرق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منها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ما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يلي</w:t>
        </w:r>
        <w:r w:rsidRPr="007F2D0F">
          <w:rPr>
            <w:b/>
            <w:bCs/>
            <w:rtl/>
          </w:rPr>
          <w:t>:</w:t>
        </w:r>
        <w:r w:rsidRPr="007F2D0F">
          <w:rPr>
            <w:rFonts w:cs="Times New Roman"/>
            <w:b/>
            <w:bCs/>
            <w:rtl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="006722E9">
          <w:t>‬</w:t>
        </w:r>
        <w:r w:rsidR="00AE1312">
          <w:t>‬</w:t>
        </w:r>
      </w:di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أ</w:t>
      </w:r>
      <w:r w:rsidRPr="00F6700C">
        <w:rPr>
          <w:rtl/>
        </w:rPr>
        <w:t>)</w:t>
      </w:r>
      <w:r w:rsidRPr="00F6700C">
        <w:rPr>
          <w:rtl/>
        </w:rPr>
        <w:tab/>
      </w:r>
      <w:dir w:val="rtl">
        <w:r w:rsidRPr="007F2D0F">
          <w:rPr>
            <w:rFonts w:hint="eastAsia"/>
            <w:b/>
            <w:bCs/>
            <w:rtl/>
          </w:rPr>
          <w:t>وضع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استراتيجيات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لمكافحة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المواقف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الذكورية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والقوالب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النمطية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المتعلقة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بأدوار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ومسؤوليات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المرأة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والرجل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في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الأسرة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وفي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المجتمع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بوجه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عام؛</w:t>
        </w:r>
        <w:r w:rsidRPr="007F2D0F">
          <w:rPr>
            <w:rFonts w:cs="Times New Roman"/>
            <w:b/>
            <w:bCs/>
            <w:rtl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="006722E9">
          <w:t>‬</w:t>
        </w:r>
        <w:r w:rsidR="00AE1312">
          <w:t>‬</w:t>
        </w:r>
      </w:di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ب</w:t>
      </w:r>
      <w:r w:rsidRPr="00F6700C">
        <w:rPr>
          <w:rtl/>
        </w:rPr>
        <w:t>)</w:t>
      </w:r>
      <w:r w:rsidRPr="00F6700C">
        <w:rPr>
          <w:rtl/>
        </w:rPr>
        <w:tab/>
      </w:r>
      <w:r w:rsidRPr="007F2D0F">
        <w:rPr>
          <w:rFonts w:hint="eastAsia"/>
          <w:b/>
          <w:bCs/>
          <w:rtl/>
        </w:rPr>
        <w:t>تعزيز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الجهود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الرامية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إلى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تحقيق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التمثيل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العادل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للمرأة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الهيئات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التشريعية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والتنفيذية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الوطنية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والمحلية،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بما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ذلك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مناصب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صنع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القرار،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ضمن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أُطر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زمنية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محددة؛</w:t>
      </w:r>
      <w:r w:rsidRPr="007F2D0F">
        <w:rPr>
          <w:rFonts w:cs="Times New Roman"/>
          <w:b/>
          <w:bCs/>
          <w:rtl/>
        </w:rPr>
        <w:t>‬</w:t>
      </w: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ج</w:t>
      </w:r>
      <w:r w:rsidRPr="00F6700C">
        <w:rPr>
          <w:rtl/>
        </w:rPr>
        <w:t>)</w:t>
      </w:r>
      <w:r w:rsidRPr="00F6700C">
        <w:rPr>
          <w:rtl/>
        </w:rPr>
        <w:tab/>
      </w:r>
      <w:dir w:val="rtl">
        <w:r w:rsidRPr="007F2D0F">
          <w:rPr>
            <w:rFonts w:hint="eastAsia"/>
            <w:b/>
            <w:bCs/>
            <w:rtl/>
          </w:rPr>
          <w:t>القضاء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على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الفجوة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في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الأجور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بين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الجنسين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عن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طريق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مكافحة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الفصل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الرأسي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والأفقي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في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مجال</w:t>
        </w:r>
        <w:r w:rsidRPr="007F2D0F">
          <w:rPr>
            <w:b/>
            <w:bCs/>
            <w:rtl/>
          </w:rPr>
          <w:t xml:space="preserve"> </w:t>
        </w:r>
        <w:r w:rsidRPr="007F2D0F">
          <w:rPr>
            <w:rFonts w:hint="eastAsia"/>
            <w:b/>
            <w:bCs/>
            <w:rtl/>
          </w:rPr>
          <w:t>العمل؛</w:t>
        </w:r>
        <w:r w:rsidRPr="007F2D0F">
          <w:rPr>
            <w:rFonts w:cs="Times New Roman"/>
            <w:b/>
            <w:bCs/>
            <w:rtl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Pr="007F2D0F">
          <w:rPr>
            <w:b/>
            <w:bCs/>
          </w:rPr>
          <w:t>‬</w:t>
        </w:r>
        <w:r w:rsidR="006722E9">
          <w:t>‬</w:t>
        </w:r>
        <w:r w:rsidR="00AE1312">
          <w:t>‬</w:t>
        </w:r>
      </w:di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lastRenderedPageBreak/>
        <w:tab/>
        <w:t>(</w:t>
      </w:r>
      <w:r w:rsidRPr="00F6700C">
        <w:rPr>
          <w:rFonts w:hint="eastAsia"/>
          <w:rtl/>
        </w:rPr>
        <w:t>د</w:t>
      </w:r>
      <w:r w:rsidRPr="00F6700C">
        <w:rPr>
          <w:rtl/>
        </w:rPr>
        <w:t>)</w:t>
      </w:r>
      <w:r w:rsidRPr="00F6700C">
        <w:rPr>
          <w:rtl/>
        </w:rPr>
        <w:tab/>
      </w:r>
      <w:r w:rsidRPr="007F2D0F">
        <w:rPr>
          <w:rFonts w:hint="eastAsia"/>
          <w:b/>
          <w:bCs/>
          <w:rtl/>
        </w:rPr>
        <w:t>ضمان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الإنفاذ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الفعال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للأحكام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القانونية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القائمة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لمكافحة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الزواج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المبكر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والزواج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الديني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غير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المسجل</w:t>
      </w:r>
      <w:r w:rsidRPr="007F2D0F">
        <w:rPr>
          <w:b/>
          <w:bCs/>
          <w:rtl/>
        </w:rPr>
        <w:t xml:space="preserve"> (</w:t>
      </w:r>
      <w:r w:rsidRPr="007F2D0F">
        <w:rPr>
          <w:rFonts w:hint="eastAsia"/>
          <w:b/>
          <w:bCs/>
          <w:rtl/>
        </w:rPr>
        <w:t>كابين</w:t>
      </w:r>
      <w:r w:rsidRPr="007F2D0F">
        <w:rPr>
          <w:b/>
          <w:bCs/>
          <w:rtl/>
        </w:rPr>
        <w:t xml:space="preserve">) </w:t>
      </w:r>
      <w:r w:rsidRPr="007F2D0F">
        <w:rPr>
          <w:rFonts w:hint="eastAsia"/>
          <w:b/>
          <w:bCs/>
          <w:rtl/>
        </w:rPr>
        <w:t>والزواج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المؤقت</w:t>
      </w:r>
      <w:r w:rsidRPr="007F2D0F">
        <w:rPr>
          <w:b/>
          <w:bCs/>
          <w:rtl/>
        </w:rPr>
        <w:t xml:space="preserve"> (</w:t>
      </w:r>
      <w:r w:rsidRPr="007F2D0F">
        <w:rPr>
          <w:rFonts w:hint="eastAsia"/>
          <w:b/>
          <w:bCs/>
          <w:rtl/>
        </w:rPr>
        <w:t>زواج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المتعة</w:t>
      </w:r>
      <w:r w:rsidRPr="007F2D0F">
        <w:rPr>
          <w:b/>
          <w:bCs/>
          <w:rtl/>
        </w:rPr>
        <w:t>)</w:t>
      </w:r>
      <w:r w:rsidRPr="007F2D0F">
        <w:rPr>
          <w:rFonts w:hint="eastAsia"/>
          <w:b/>
          <w:bCs/>
          <w:rtl/>
        </w:rPr>
        <w:t>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ومواصلة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حملات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التوعية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المجتمعات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المحلية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أجل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الثني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عن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هذه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الممارسات؛</w:t>
      </w: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هـ</w:t>
      </w:r>
      <w:r w:rsidRPr="00F6700C">
        <w:rPr>
          <w:rtl/>
        </w:rPr>
        <w:t>)</w:t>
      </w:r>
      <w:r w:rsidRPr="00F6700C">
        <w:rPr>
          <w:rtl/>
        </w:rPr>
        <w:tab/>
      </w:r>
      <w:r w:rsidRPr="007F2D0F">
        <w:rPr>
          <w:rFonts w:hint="eastAsia"/>
          <w:b/>
          <w:bCs/>
          <w:rtl/>
        </w:rPr>
        <w:t>التصدي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لممارسة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الإجهاض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الانتقائي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لجنس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الجنين،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بطرق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رصد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حجم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هذه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الظاهرة،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ومعالجة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أسبابها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الجذرية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وآثارها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الطويلة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الأمد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بالنسبة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إلى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المجتمع،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والاضطلاع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بأنشطة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لإذكاء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الوعي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بشأن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التأثير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الضار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لاختيار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جنس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الجنين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وبشأن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تكافؤ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قيمة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الفتيات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والفتيان</w:t>
      </w:r>
      <w:r w:rsidRPr="007F2D0F">
        <w:rPr>
          <w:b/>
          <w:bCs/>
          <w:rtl/>
        </w:rPr>
        <w:t>.</w:t>
      </w:r>
      <w:r w:rsidRPr="007F2D0F">
        <w:rPr>
          <w:rFonts w:cs="Times New Roman"/>
          <w:b/>
          <w:bCs/>
          <w:rtl/>
        </w:rPr>
        <w:t>‬</w:t>
      </w:r>
      <w:r w:rsidRPr="007F2D0F">
        <w:rPr>
          <w:b/>
          <w:bCs/>
          <w:rtl/>
        </w:rPr>
        <w:t xml:space="preserve"> </w:t>
      </w:r>
    </w:p>
    <w:p w:rsidR="00BB22CA" w:rsidRPr="00F6700C" w:rsidRDefault="007F2D0F" w:rsidP="007F2D0F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العنف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ضد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المرأة</w:t>
      </w:r>
    </w:p>
    <w:p w:rsidR="00BB22CA" w:rsidRPr="00F6700C" w:rsidRDefault="00BB22CA" w:rsidP="007F2D0F">
      <w:pPr>
        <w:pStyle w:val="SingleTxtGA"/>
        <w:rPr>
          <w:rtl/>
        </w:rPr>
      </w:pPr>
      <w:r w:rsidRPr="00F6700C">
        <w:rPr>
          <w:rtl/>
        </w:rPr>
        <w:t>١٦-</w:t>
      </w:r>
      <w:r w:rsidRPr="00F6700C">
        <w:rPr>
          <w:rtl/>
        </w:rPr>
        <w:tab/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تزال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استمرار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ارتفاع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حالات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العنف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والعنف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المنزلي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وجه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الخصوص،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والتسامح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معها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الإبلاغ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أغلب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الأحيان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ثقافة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الصمت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كذلك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يلي</w:t>
      </w:r>
      <w:r w:rsidRPr="00F6700C">
        <w:rPr>
          <w:rtl/>
        </w:rPr>
        <w:t>: (</w:t>
      </w:r>
      <w:r w:rsidRPr="00F6700C">
        <w:rPr>
          <w:rFonts w:hint="eastAsia"/>
          <w:rtl/>
        </w:rPr>
        <w:t>أ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إنفاذ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التشريعات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القائمة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بشكل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محدود؛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ب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استخدام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المحاكم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تدابير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تصالحية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بشكل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منهجي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حالة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الجناة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سوابق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مراعاة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رأي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الشخص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الضحية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سلامته؛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ج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حظر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التحرش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الجنسي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بشكل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فعلي؛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د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وتفويض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خدمات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مساعدة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ضحايا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العنف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بشكل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رئيسي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المنظمات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الحكومية،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مشاركة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محدودة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الدولة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2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3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7 </w:t>
      </w:r>
      <w:r w:rsidRPr="00F6700C">
        <w:rPr>
          <w:rFonts w:hint="eastAsia"/>
          <w:rtl/>
        </w:rPr>
        <w:t>و</w:t>
      </w:r>
      <w:r w:rsidRPr="00F6700C">
        <w:rPr>
          <w:rtl/>
        </w:rPr>
        <w:t>26).</w:t>
      </w: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>١٧-</w:t>
      </w:r>
      <w:r w:rsidRPr="00F6700C">
        <w:rPr>
          <w:rtl/>
        </w:rPr>
        <w:tab/>
      </w:r>
      <w:r w:rsidRPr="007F2D0F">
        <w:rPr>
          <w:rFonts w:hint="eastAsia"/>
          <w:b/>
          <w:bCs/>
          <w:rtl/>
        </w:rPr>
        <w:t>ينبغي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تعزز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الدولة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الطرف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جهودها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أجل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جميع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أشكال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العنف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ضد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المرأة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والقضاء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عليها،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بطرق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منها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ما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يلي</w:t>
      </w:r>
      <w:r w:rsidRPr="007F2D0F">
        <w:rPr>
          <w:b/>
          <w:bCs/>
          <w:rtl/>
        </w:rPr>
        <w:t>:</w:t>
      </w: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أ</w:t>
      </w:r>
      <w:r w:rsidRPr="00F6700C">
        <w:rPr>
          <w:rtl/>
        </w:rPr>
        <w:t>)</w:t>
      </w:r>
      <w:r w:rsidRPr="00F6700C">
        <w:rPr>
          <w:rtl/>
        </w:rPr>
        <w:tab/>
      </w:r>
      <w:r w:rsidRPr="007F2D0F">
        <w:rPr>
          <w:rFonts w:hint="eastAsia"/>
          <w:b/>
          <w:bCs/>
          <w:rtl/>
        </w:rPr>
        <w:t>كفالة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التجريم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الكامل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للعنف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المنزلي،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والحظر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الصريح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للتحرش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الجنسي،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والتنفيذ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الفعال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للتشريعات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ذات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الصلة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الممارسة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العملية؛</w:t>
      </w:r>
    </w:p>
    <w:p w:rsidR="00BB22CA" w:rsidRPr="002B7073" w:rsidRDefault="00BB22CA" w:rsidP="007F2D0F">
      <w:pPr>
        <w:pStyle w:val="SingleTxtGA"/>
        <w:rPr>
          <w:b/>
          <w:bCs/>
          <w:spacing w:val="-2"/>
          <w:rtl/>
        </w:rPr>
      </w:pPr>
      <w:r w:rsidRPr="002B7073">
        <w:rPr>
          <w:spacing w:val="-2"/>
          <w:rtl/>
        </w:rPr>
        <w:tab/>
        <w:t>(</w:t>
      </w:r>
      <w:r w:rsidRPr="002B7073">
        <w:rPr>
          <w:rFonts w:hint="eastAsia"/>
          <w:spacing w:val="-2"/>
          <w:rtl/>
        </w:rPr>
        <w:t>ب</w:t>
      </w:r>
      <w:r w:rsidRPr="002B7073">
        <w:rPr>
          <w:spacing w:val="-2"/>
          <w:rtl/>
        </w:rPr>
        <w:t>)</w:t>
      </w:r>
      <w:r w:rsidRPr="002B7073">
        <w:rPr>
          <w:spacing w:val="-2"/>
          <w:rtl/>
        </w:rPr>
        <w:tab/>
      </w:r>
      <w:r w:rsidRPr="002B7073">
        <w:rPr>
          <w:rFonts w:hint="eastAsia"/>
          <w:b/>
          <w:bCs/>
          <w:spacing w:val="-2"/>
          <w:rtl/>
        </w:rPr>
        <w:t>إذكاء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الوعي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بعدم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مقبولية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العنف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ضد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المرأة</w:t>
      </w:r>
      <w:r w:rsidRPr="002B7073">
        <w:rPr>
          <w:b/>
          <w:bCs/>
          <w:spacing w:val="-2"/>
          <w:rtl/>
        </w:rPr>
        <w:t xml:space="preserve"> وبتأثيره الضار</w:t>
      </w:r>
      <w:r w:rsidRPr="002B7073">
        <w:rPr>
          <w:rFonts w:hint="eastAsia"/>
          <w:b/>
          <w:bCs/>
          <w:spacing w:val="-2"/>
          <w:rtl/>
        </w:rPr>
        <w:t>،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وإخبار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النساء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بصورة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منهجية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بحقوقهن،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وإنشاء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آلية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فعالة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للتشجيع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على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إبلاغ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السلطات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المكلفة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بإنفاذ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القانون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بحالات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العنف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المنزلي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وحماية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الضحايا</w:t>
      </w:r>
      <w:r w:rsidRPr="002B7073">
        <w:rPr>
          <w:b/>
          <w:bCs/>
          <w:spacing w:val="-2"/>
          <w:rtl/>
        </w:rPr>
        <w:t xml:space="preserve"> الذين يبلغون عن تلك الحالات</w:t>
      </w:r>
      <w:r w:rsidRPr="002B7073">
        <w:rPr>
          <w:rFonts w:hint="eastAsia"/>
          <w:b/>
          <w:bCs/>
          <w:spacing w:val="-2"/>
          <w:rtl/>
        </w:rPr>
        <w:t>؛</w:t>
      </w:r>
    </w:p>
    <w:p w:rsidR="00BB22CA" w:rsidRPr="007F2D0F" w:rsidRDefault="00BB22CA" w:rsidP="007F2D0F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ج</w:t>
      </w:r>
      <w:r w:rsidRPr="00F6700C">
        <w:rPr>
          <w:rtl/>
        </w:rPr>
        <w:t>)</w:t>
      </w:r>
      <w:r w:rsidRPr="00F6700C">
        <w:rPr>
          <w:rtl/>
        </w:rPr>
        <w:tab/>
      </w:r>
      <w:r w:rsidRPr="007F2D0F">
        <w:rPr>
          <w:rFonts w:hint="eastAsia"/>
          <w:b/>
          <w:bCs/>
          <w:rtl/>
        </w:rPr>
        <w:t>ضمان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تلقي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الموظفين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المكلفين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بإنفاذ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القوانين،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وأفراد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الجهاز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القضائي،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والأخصائيين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الاجتماعيين،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والعاملين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في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القطاع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الطبي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التدريب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المناسب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بشأن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كيفية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الكشف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عن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حالات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العنف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ضد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المرأة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ومعالجتها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على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نحو</w:t>
      </w:r>
      <w:r w:rsidRPr="007F2D0F">
        <w:rPr>
          <w:b/>
          <w:bCs/>
          <w:rtl/>
        </w:rPr>
        <w:t xml:space="preserve"> </w:t>
      </w:r>
      <w:r w:rsidRPr="007F2D0F">
        <w:rPr>
          <w:rFonts w:hint="eastAsia"/>
          <w:b/>
          <w:bCs/>
          <w:rtl/>
        </w:rPr>
        <w:t>سليم؛</w:t>
      </w:r>
      <w:r w:rsidRPr="007F2D0F">
        <w:rPr>
          <w:rFonts w:cs="Times New Roman"/>
          <w:b/>
          <w:bCs/>
          <w:rtl/>
        </w:rPr>
        <w:t>‬</w:t>
      </w:r>
    </w:p>
    <w:p w:rsidR="00BB22CA" w:rsidRPr="002B7073" w:rsidRDefault="00BB22CA" w:rsidP="00BB22CA">
      <w:pPr>
        <w:pStyle w:val="SingleTxtGA"/>
        <w:rPr>
          <w:spacing w:val="-2"/>
          <w:rtl/>
        </w:rPr>
      </w:pPr>
      <w:r w:rsidRPr="002B7073">
        <w:rPr>
          <w:spacing w:val="-2"/>
          <w:rtl/>
        </w:rPr>
        <w:tab/>
        <w:t>(</w:t>
      </w:r>
      <w:r w:rsidRPr="002B7073">
        <w:rPr>
          <w:rFonts w:hint="eastAsia"/>
          <w:spacing w:val="-2"/>
          <w:rtl/>
        </w:rPr>
        <w:t>د</w:t>
      </w:r>
      <w:r w:rsidRPr="002B7073">
        <w:rPr>
          <w:spacing w:val="-2"/>
          <w:rtl/>
        </w:rPr>
        <w:t>)</w:t>
      </w:r>
      <w:r w:rsidRPr="002B7073">
        <w:rPr>
          <w:spacing w:val="-2"/>
          <w:rtl/>
        </w:rPr>
        <w:tab/>
      </w:r>
      <w:r w:rsidRPr="002B7073">
        <w:rPr>
          <w:rFonts w:hint="eastAsia"/>
          <w:b/>
          <w:bCs/>
          <w:spacing w:val="-2"/>
          <w:rtl/>
        </w:rPr>
        <w:t>ضمان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التحقيق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في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جميع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حالات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العنف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ضد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المرأة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بصورة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سريعة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وشاملة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وتقديم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الجناة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إلى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العدالة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وحصول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الضحايا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على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سبل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الانتصاف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ووسائل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الحماية،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بما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يشمل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توفير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عدد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كاف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من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المراكز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المأمونة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وذات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التمويل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الكافي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لضحايا</w:t>
      </w:r>
      <w:r w:rsidRPr="002B7073">
        <w:rPr>
          <w:b/>
          <w:bCs/>
          <w:spacing w:val="-2"/>
          <w:rtl/>
        </w:rPr>
        <w:t xml:space="preserve"> </w:t>
      </w:r>
      <w:r w:rsidRPr="002B7073">
        <w:rPr>
          <w:rFonts w:hint="eastAsia"/>
          <w:b/>
          <w:bCs/>
          <w:spacing w:val="-2"/>
          <w:rtl/>
        </w:rPr>
        <w:t>العنف؛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هـ</w:t>
      </w:r>
      <w:r w:rsidR="00D9100E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منع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المحاكم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اللجوء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تدابير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تصالحية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حالات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العنف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الجنسي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دون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إيلاء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الاعتبار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الواجب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لرأي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الشخص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الضحية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ولسلامته</w:t>
      </w:r>
      <w:r w:rsidRPr="00D9100E">
        <w:rPr>
          <w:b/>
          <w:bCs/>
          <w:rtl/>
        </w:rPr>
        <w:t>.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التعذيب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وسوء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المعاملة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tl/>
        </w:rPr>
        <w:t xml:space="preserve"> </w:t>
      </w:r>
      <w:r w:rsidR="00BB22CA" w:rsidRPr="00F6700C">
        <w:t>‬</w:t>
      </w:r>
      <w:r w:rsidR="00BB22CA" w:rsidRPr="00F6700C">
        <w:t>‬</w:t>
      </w:r>
      <w:r w:rsidR="00BB22CA">
        <w:t>‬</w:t>
      </w:r>
      <w:r w:rsidR="00BB22CA">
        <w:t>‬</w:t>
      </w:r>
    </w:p>
    <w:p w:rsidR="00BB22CA" w:rsidRPr="002B7073" w:rsidRDefault="00BB22CA" w:rsidP="00D9100E">
      <w:pPr>
        <w:pStyle w:val="SingleTxtGA"/>
        <w:rPr>
          <w:spacing w:val="-2"/>
          <w:rtl/>
        </w:rPr>
      </w:pPr>
      <w:r w:rsidRPr="002B7073">
        <w:rPr>
          <w:spacing w:val="-2"/>
          <w:rtl/>
        </w:rPr>
        <w:t>١٨-</w:t>
      </w:r>
      <w:r w:rsidRPr="002B7073">
        <w:rPr>
          <w:spacing w:val="-2"/>
          <w:rtl/>
        </w:rPr>
        <w:tab/>
      </w:r>
      <w:r w:rsidRPr="002B7073">
        <w:rPr>
          <w:rFonts w:hint="eastAsia"/>
          <w:spacing w:val="-2"/>
          <w:rtl/>
        </w:rPr>
        <w:t>لا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تزال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اللجنة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تشعر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بالقلق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بسبب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استمرار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التقارير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التي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تتحدث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عن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أفعال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التعذيب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وسوء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المعاملة،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بما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فيها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تلك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التي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يتعرض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لها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الصحفيون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والمدافعون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عن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حقوق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الإنسان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والناشطون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الشباب،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والتي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يُدَّعى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أنها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أفضت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إلى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الوفاة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في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العديد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من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الحالات</w:t>
      </w:r>
      <w:r w:rsidRPr="002B7073">
        <w:rPr>
          <w:spacing w:val="-2"/>
          <w:rtl/>
        </w:rPr>
        <w:t xml:space="preserve">. </w:t>
      </w:r>
      <w:r w:rsidRPr="002B7073">
        <w:rPr>
          <w:rFonts w:hint="eastAsia"/>
          <w:spacing w:val="-2"/>
          <w:rtl/>
        </w:rPr>
        <w:t>وترحب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اللجنة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بإنشاء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الآلية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الوقائية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الوطنية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في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عام</w:t>
      </w:r>
      <w:r w:rsidRPr="002B7073">
        <w:rPr>
          <w:spacing w:val="-2"/>
          <w:rtl/>
        </w:rPr>
        <w:t xml:space="preserve"> 2011</w:t>
      </w:r>
      <w:r w:rsidRPr="002B7073">
        <w:rPr>
          <w:rFonts w:hint="eastAsia"/>
          <w:spacing w:val="-2"/>
          <w:rtl/>
        </w:rPr>
        <w:t>،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لكنها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تشعر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بالقلق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إزاء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ضعف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فعالية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هذه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الآلية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في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منع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التعذيب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وسوء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المعاملة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والانتهاكات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الأخرى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التي</w:t>
      </w:r>
      <w:r w:rsidRPr="002B7073">
        <w:rPr>
          <w:spacing w:val="-2"/>
          <w:rtl/>
        </w:rPr>
        <w:t xml:space="preserve"> ترتكب </w:t>
      </w:r>
      <w:r w:rsidRPr="002B7073">
        <w:rPr>
          <w:rFonts w:hint="eastAsia"/>
          <w:spacing w:val="-2"/>
          <w:rtl/>
        </w:rPr>
        <w:t>في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أماكن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سلب</w:t>
      </w:r>
      <w:r w:rsidRPr="002B7073">
        <w:rPr>
          <w:spacing w:val="-2"/>
          <w:rtl/>
        </w:rPr>
        <w:t xml:space="preserve"> </w:t>
      </w:r>
      <w:r w:rsidRPr="002B7073">
        <w:rPr>
          <w:rFonts w:hint="eastAsia"/>
          <w:spacing w:val="-2"/>
          <w:rtl/>
        </w:rPr>
        <w:t>الحرية</w:t>
      </w:r>
      <w:r w:rsidRPr="002B7073">
        <w:rPr>
          <w:spacing w:val="-2"/>
          <w:rtl/>
        </w:rPr>
        <w:t xml:space="preserve"> (</w:t>
      </w:r>
      <w:r w:rsidRPr="002B7073">
        <w:rPr>
          <w:rFonts w:hint="eastAsia"/>
          <w:spacing w:val="-2"/>
          <w:rtl/>
        </w:rPr>
        <w:t>المادتان</w:t>
      </w:r>
      <w:r w:rsidRPr="002B7073">
        <w:rPr>
          <w:spacing w:val="-2"/>
          <w:rtl/>
        </w:rPr>
        <w:t xml:space="preserve"> 7 </w:t>
      </w:r>
      <w:r w:rsidRPr="002B7073">
        <w:rPr>
          <w:rFonts w:hint="eastAsia"/>
          <w:spacing w:val="-2"/>
          <w:rtl/>
        </w:rPr>
        <w:t>و</w:t>
      </w:r>
      <w:r w:rsidRPr="002B7073">
        <w:rPr>
          <w:spacing w:val="-2"/>
          <w:rtl/>
        </w:rPr>
        <w:t>10).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١٩-</w:t>
      </w:r>
      <w:r w:rsidRPr="00F6700C">
        <w:rPr>
          <w:rtl/>
        </w:rPr>
        <w:tab/>
      </w:r>
      <w:dir w:val="rtl">
        <w:r w:rsidRPr="00D9100E">
          <w:rPr>
            <w:rFonts w:hint="eastAsia"/>
            <w:b/>
            <w:bCs/>
            <w:rtl/>
          </w:rPr>
          <w:t>ينبغي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للدولة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الطرف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اتخاذ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تدابير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فعالة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للقضاء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على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التعذيب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وسوء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المعاملة،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بطرق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منها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يلي</w:t>
        </w:r>
        <w:r w:rsidRPr="00D9100E">
          <w:rPr>
            <w:b/>
            <w:bCs/>
            <w:rtl/>
          </w:rPr>
          <w:t>:</w:t>
        </w:r>
        <w:r w:rsidRPr="00D9100E">
          <w:rPr>
            <w:rFonts w:cs="Times New Roman"/>
            <w:b/>
            <w:bCs/>
            <w:rtl/>
          </w:rPr>
          <w:t>‬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="006722E9">
          <w:t>‬</w:t>
        </w:r>
        <w:r w:rsidR="00AE1312">
          <w:t>‬</w:t>
        </w:r>
      </w:di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أ</w:t>
      </w:r>
      <w:r w:rsidRPr="00F6700C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ضمان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التحقيق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جميع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الادعاءات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المتعلقة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بالتعذيب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وسوء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المعاملة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بصورة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سريعة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وشاملة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هيئة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مستقلة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ونزيهة،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ومقاضاة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الجناة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ومعاقبتهم،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إدانتهم،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بعقوبات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مناسبة،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وتوفير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سبل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انتصاف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فعالة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وجبر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كامل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للضحايا،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بما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يشمل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التعويض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المناسب؛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ب</w:t>
      </w:r>
      <w:r w:rsidR="00D9100E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إجراء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الإصلاحات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اللازمة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لضمان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رصد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جميع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أماكن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سلب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الحرية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وتفتيشها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بشكل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منتظم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آلية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مستقلة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وفعالة،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والنظر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إشراك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المنظمات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غير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الحكومية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هذه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العملية</w:t>
      </w:r>
      <w:r w:rsidRPr="00D9100E">
        <w:rPr>
          <w:b/>
          <w:bCs/>
          <w:rtl/>
        </w:rPr>
        <w:t>.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الاحتجاز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الإداري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>٢٠-</w:t>
      </w:r>
      <w:r w:rsidRPr="00F6700C">
        <w:rPr>
          <w:rtl/>
        </w:rPr>
        <w:tab/>
      </w:r>
      <w:r w:rsidRPr="00F6700C">
        <w:rPr>
          <w:rFonts w:hint="eastAsia"/>
          <w:rtl/>
        </w:rPr>
        <w:t>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السجن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القصوى</w:t>
      </w:r>
      <w:r w:rsidRPr="00F6700C">
        <w:rPr>
          <w:rtl/>
        </w:rPr>
        <w:t xml:space="preserve"> التي ينص عليها </w:t>
      </w:r>
      <w:r w:rsidRPr="00F6700C">
        <w:rPr>
          <w:rFonts w:hint="eastAsia"/>
          <w:rtl/>
        </w:rPr>
        <w:t>قانون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الجرائم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الإدارية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يخص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مثلاً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جرائم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الشغب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ومخالفات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المرور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زادت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15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90 </w:t>
      </w:r>
      <w:r w:rsidRPr="00F6700C">
        <w:rPr>
          <w:rFonts w:hint="eastAsia"/>
          <w:rtl/>
        </w:rPr>
        <w:t>يوم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وهي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تعادل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حالي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مدة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السجن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الدنيا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المنصوص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عليها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الجنائي؛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ولأن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قسوة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هذه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العقوبة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تجعلها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تصل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عقوبة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جنائية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فعلية؛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ولأن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هناك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تفيد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السجناء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إطار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التوقيف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الإداري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يقضون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عقوبتهم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مرافق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مناسبة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للاحتجاز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الطويل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الأمد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قبيل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زنزانات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أقسام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شرطة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المقاطعات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7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9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10 </w:t>
      </w:r>
      <w:r w:rsidRPr="00F6700C">
        <w:rPr>
          <w:rFonts w:hint="eastAsia"/>
          <w:rtl/>
        </w:rPr>
        <w:t>و</w:t>
      </w:r>
      <w:r w:rsidRPr="00F6700C">
        <w:rPr>
          <w:rtl/>
        </w:rPr>
        <w:t>14).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٢١-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تصلح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نظامها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الخاص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بالاحتجاز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الإداري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لجعله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ممتثلاً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تمام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لأحكام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المادتين</w:t>
      </w:r>
      <w:r w:rsidRPr="00D9100E">
        <w:rPr>
          <w:b/>
          <w:bCs/>
          <w:rtl/>
        </w:rPr>
        <w:t xml:space="preserve"> 9 </w:t>
      </w:r>
      <w:r w:rsidRPr="00D9100E">
        <w:rPr>
          <w:rFonts w:hint="eastAsia"/>
          <w:b/>
          <w:bCs/>
          <w:rtl/>
        </w:rPr>
        <w:t>و</w:t>
      </w:r>
      <w:r w:rsidRPr="00D9100E">
        <w:rPr>
          <w:b/>
          <w:bCs/>
          <w:rtl/>
        </w:rPr>
        <w:t xml:space="preserve">14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العهد،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مراعاة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تعليق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اللجنة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رقم</w:t>
      </w:r>
      <w:r w:rsidR="00D9100E">
        <w:rPr>
          <w:rFonts w:hint="cs"/>
          <w:b/>
          <w:bCs/>
          <w:rtl/>
        </w:rPr>
        <w:t> </w:t>
      </w:r>
      <w:r w:rsidRPr="00D9100E">
        <w:rPr>
          <w:b/>
          <w:bCs/>
          <w:rtl/>
        </w:rPr>
        <w:t xml:space="preserve">35(2014) </w:t>
      </w:r>
      <w:r w:rsidRPr="00D9100E">
        <w:rPr>
          <w:rFonts w:hint="eastAsia"/>
          <w:b/>
          <w:bCs/>
          <w:rtl/>
        </w:rPr>
        <w:t>بشأن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الفرد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الحرية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والأمان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شخصه</w:t>
      </w:r>
      <w:r w:rsidRPr="00D9100E">
        <w:rPr>
          <w:b/>
          <w:bCs/>
          <w:rtl/>
        </w:rPr>
        <w:t>.</w:t>
      </w:r>
      <w:r w:rsidRPr="00D9100E">
        <w:rPr>
          <w:rFonts w:cs="Times New Roman"/>
          <w:b/>
          <w:bCs/>
          <w:rtl/>
        </w:rPr>
        <w:t>‬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معاملة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السجناء</w:t>
      </w:r>
      <w:r w:rsidR="00BB22CA" w:rsidRPr="00F6700C">
        <w:rPr>
          <w:rFonts w:cs="Times New Roman"/>
          <w:rtl/>
        </w:rPr>
        <w:t>‬</w:t>
      </w:r>
      <w:r w:rsidR="00BB22CA" w:rsidRPr="00F6700C">
        <w:t>‬</w:t>
      </w:r>
      <w:r w:rsidR="00BB22CA" w:rsidRPr="00F6700C">
        <w:t>‬</w:t>
      </w:r>
      <w:r w:rsidR="00BB22CA">
        <w:t>‬</w:t>
      </w:r>
      <w:r w:rsidR="00BB22CA">
        <w:t>‬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>٢٢-</w:t>
      </w:r>
      <w:r w:rsidRPr="00F6700C">
        <w:rPr>
          <w:rtl/>
        </w:rPr>
        <w:tab/>
      </w:r>
      <w:r w:rsidRPr="00F6700C">
        <w:rPr>
          <w:rFonts w:hint="eastAsia"/>
          <w:rtl/>
        </w:rPr>
        <w:t>تنوه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بالتدابير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المتخذة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لتحسين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ظروف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الاحتجاز،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بناء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مرافق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سجون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جديدة،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لكنها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بعض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السجون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زالت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مكتظة</w:t>
      </w:r>
      <w:r w:rsidRPr="00F6700C">
        <w:rPr>
          <w:rtl/>
        </w:rPr>
        <w:t xml:space="preserve"> اكتظاظاً </w:t>
      </w:r>
      <w:r w:rsidRPr="00F6700C">
        <w:rPr>
          <w:rFonts w:hint="eastAsia"/>
          <w:rtl/>
        </w:rPr>
        <w:t>شديداً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ولأن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الظروف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المعيشية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فيها</w:t>
      </w:r>
      <w:r w:rsidRPr="00F6700C">
        <w:rPr>
          <w:rtl/>
        </w:rPr>
        <w:t xml:space="preserve"> ما زالت </w:t>
      </w:r>
      <w:r w:rsidRPr="00F6700C">
        <w:rPr>
          <w:rFonts w:hint="eastAsia"/>
          <w:rtl/>
        </w:rPr>
        <w:t>غير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لائقة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أيض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الفساد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داخل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مرافق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السجون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المادتان</w:t>
      </w:r>
      <w:r w:rsidRPr="00F6700C">
        <w:rPr>
          <w:rtl/>
        </w:rPr>
        <w:t xml:space="preserve"> 7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10). </w:t>
      </w:r>
    </w:p>
    <w:p w:rsidR="00BB22CA" w:rsidRPr="00D9100E" w:rsidRDefault="00BB22CA" w:rsidP="002B7073">
      <w:pPr>
        <w:pStyle w:val="SingleTxtGA"/>
        <w:spacing w:after="100" w:line="376" w:lineRule="exact"/>
        <w:rPr>
          <w:b/>
          <w:bCs/>
          <w:rtl/>
        </w:rPr>
      </w:pPr>
      <w:r w:rsidRPr="00F6700C">
        <w:rPr>
          <w:rtl/>
        </w:rPr>
        <w:lastRenderedPageBreak/>
        <w:t>٢٣-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تضاعف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جهودها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الرامية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معالجة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مشكلة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الاكتظاظ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أماكن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الاحتجاز،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بطرق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اللجوء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تدابير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بديلة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غير</w:t>
      </w:r>
      <w:r w:rsidRPr="00D9100E">
        <w:rPr>
          <w:b/>
          <w:bCs/>
          <w:rtl/>
        </w:rPr>
        <w:t xml:space="preserve"> </w:t>
      </w:r>
      <w:proofErr w:type="spellStart"/>
      <w:r w:rsidRPr="00D9100E">
        <w:rPr>
          <w:rFonts w:hint="eastAsia"/>
          <w:b/>
          <w:bCs/>
          <w:rtl/>
        </w:rPr>
        <w:t>احتجازية</w:t>
      </w:r>
      <w:proofErr w:type="spellEnd"/>
      <w:r w:rsidRPr="00D9100E">
        <w:rPr>
          <w:rFonts w:hint="eastAsia"/>
          <w:b/>
          <w:bCs/>
          <w:rtl/>
        </w:rPr>
        <w:t>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ومكافحة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الفساد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داخل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مرافق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السجون،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وتحسين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ظروف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الاحتجاز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وفق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للعهد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ولقواعد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الأمم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المتحدة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النموذجية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الدنيا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لمعاملة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السجناء</w:t>
      </w:r>
      <w:r w:rsidRPr="00D9100E">
        <w:rPr>
          <w:b/>
          <w:bCs/>
          <w:rtl/>
        </w:rPr>
        <w:t xml:space="preserve"> (</w:t>
      </w:r>
      <w:r w:rsidRPr="00D9100E">
        <w:rPr>
          <w:rFonts w:hint="eastAsia"/>
          <w:b/>
          <w:bCs/>
          <w:rtl/>
        </w:rPr>
        <w:t>قواعد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نيلسون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مانديلا</w:t>
      </w:r>
      <w:r w:rsidRPr="00D9100E">
        <w:rPr>
          <w:b/>
          <w:bCs/>
          <w:rtl/>
        </w:rPr>
        <w:t>).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الحق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في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الاستعانة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بمحام</w:t>
      </w:r>
    </w:p>
    <w:p w:rsidR="00BB22CA" w:rsidRPr="00F6700C" w:rsidRDefault="00BB22CA" w:rsidP="002B7073">
      <w:pPr>
        <w:pStyle w:val="SingleTxtGA"/>
        <w:spacing w:after="100" w:line="376" w:lineRule="exact"/>
        <w:rPr>
          <w:rtl/>
        </w:rPr>
      </w:pPr>
      <w:r w:rsidRPr="00F6700C">
        <w:rPr>
          <w:rtl/>
        </w:rPr>
        <w:t>٢٤-</w:t>
      </w:r>
      <w:r w:rsidRPr="00F6700C">
        <w:rPr>
          <w:rtl/>
        </w:rPr>
        <w:tab/>
      </w:r>
      <w:r w:rsidRPr="00F6700C">
        <w:rPr>
          <w:rFonts w:hint="eastAsia"/>
          <w:rtl/>
        </w:rPr>
        <w:t>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أوجه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القصور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التنفيذ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العملي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للأحكام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تكفل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للأشخاص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مسلوبي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إمكانية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الاستعانة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بمحام،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عدد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المحامين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الدولة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الطرف،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استنتاجات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الفريق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العامل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المعني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بالاحتجاز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التعسفي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أيار</w:t>
      </w:r>
      <w:r w:rsidRPr="00F6700C">
        <w:rPr>
          <w:rtl/>
        </w:rPr>
        <w:t>/</w:t>
      </w:r>
      <w:r w:rsidRPr="00F6700C">
        <w:rPr>
          <w:rFonts w:hint="eastAsia"/>
          <w:rtl/>
        </w:rPr>
        <w:t>مايو</w:t>
      </w:r>
      <w:r w:rsidRPr="00F6700C">
        <w:rPr>
          <w:rtl/>
        </w:rPr>
        <w:t xml:space="preserve"> 2016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تبين،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تبين،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العديد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الأشخاص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الموقوفين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والمحتجزين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تتح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الفرصة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مطلق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لرؤية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محام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أيض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تفيد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المحامين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يقدمون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المساعدة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يحصلون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أجر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كاف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ويضطلعون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بأعباء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عمل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ثقيلة،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الأمر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يؤثر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بدوره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جودة</w:t>
      </w:r>
      <w:r>
        <w:rPr>
          <w:rtl/>
        </w:rPr>
        <w:t xml:space="preserve"> </w:t>
      </w:r>
      <w:r w:rsidRPr="00F6700C">
        <w:rPr>
          <w:rFonts w:hint="eastAsia"/>
          <w:rtl/>
        </w:rPr>
        <w:t>المساعدة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المقدمة،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كما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ضعف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مستوى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التمثيل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يقدمه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المحامون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تعينهم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الدولة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المادتان</w:t>
      </w:r>
      <w:r w:rsidRPr="00F6700C">
        <w:rPr>
          <w:rtl/>
        </w:rPr>
        <w:t xml:space="preserve"> 9 </w:t>
      </w:r>
      <w:r w:rsidRPr="00F6700C">
        <w:rPr>
          <w:rFonts w:hint="eastAsia"/>
          <w:rtl/>
        </w:rPr>
        <w:t>و</w:t>
      </w:r>
      <w:r w:rsidRPr="00F6700C">
        <w:rPr>
          <w:rtl/>
        </w:rPr>
        <w:t>14).</w:t>
      </w:r>
    </w:p>
    <w:p w:rsidR="00BB22CA" w:rsidRPr="00D9100E" w:rsidRDefault="00BB22CA" w:rsidP="002B7073">
      <w:pPr>
        <w:pStyle w:val="SingleTxtGA"/>
        <w:spacing w:after="100" w:line="376" w:lineRule="exact"/>
        <w:rPr>
          <w:b/>
          <w:bCs/>
          <w:rtl/>
        </w:rPr>
      </w:pPr>
      <w:r w:rsidRPr="00F6700C">
        <w:rPr>
          <w:rtl/>
        </w:rPr>
        <w:t>٢٥-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تضاعف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جهودها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الرامية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التصدي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بفعالية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لقلة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المحامين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البلد،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بطرق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ضمان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عدم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الحرمان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ممارسة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مهنة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المحاماة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أساس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معايير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موضوعية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مثل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المعرفة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والمؤهلات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ذات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الصلة</w:t>
      </w:r>
      <w:r w:rsidRPr="00D9100E">
        <w:rPr>
          <w:b/>
          <w:bCs/>
          <w:rtl/>
        </w:rPr>
        <w:t xml:space="preserve">. </w:t>
      </w:r>
      <w:r w:rsidRPr="00D9100E">
        <w:rPr>
          <w:rFonts w:hint="eastAsia"/>
          <w:b/>
          <w:bCs/>
          <w:rtl/>
        </w:rPr>
        <w:t>كما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تكفل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يلي</w:t>
      </w:r>
      <w:r w:rsidRPr="00D9100E">
        <w:rPr>
          <w:b/>
          <w:bCs/>
          <w:rtl/>
        </w:rPr>
        <w:t xml:space="preserve">: </w:t>
      </w:r>
    </w:p>
    <w:p w:rsidR="00BB22CA" w:rsidRPr="00D9100E" w:rsidRDefault="00BB22CA" w:rsidP="002B7073">
      <w:pPr>
        <w:pStyle w:val="SingleTxtGA"/>
        <w:spacing w:after="100" w:line="376" w:lineRule="exact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أ</w:t>
      </w:r>
      <w:r w:rsidRPr="00F6700C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إنفاذ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الأحكام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القانونية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ذات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الصلة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بصرامة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بغية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ضمان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إمكانية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الاستعانة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بمحام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سلب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الشخص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حريته؛</w:t>
      </w:r>
      <w:r w:rsidRPr="00D9100E">
        <w:rPr>
          <w:b/>
          <w:bCs/>
          <w:rtl/>
        </w:rPr>
        <w:t xml:space="preserve"> </w:t>
      </w:r>
    </w:p>
    <w:p w:rsidR="00BB22CA" w:rsidRPr="00D9100E" w:rsidRDefault="00BB22CA" w:rsidP="002B7073">
      <w:pPr>
        <w:pStyle w:val="SingleTxtGA"/>
        <w:spacing w:after="100" w:line="376" w:lineRule="exact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ب</w:t>
      </w:r>
      <w:r w:rsidRPr="00F6700C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حصول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المحامين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الذين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يقدمون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المساعدة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القانونية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أجر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مناسب؛</w:t>
      </w:r>
      <w:r w:rsidRPr="00D9100E">
        <w:rPr>
          <w:b/>
          <w:bCs/>
          <w:rtl/>
        </w:rPr>
        <w:t xml:space="preserve"> </w:t>
      </w:r>
    </w:p>
    <w:p w:rsidR="00BB22CA" w:rsidRPr="00D9100E" w:rsidRDefault="00BB22CA" w:rsidP="002B7073">
      <w:pPr>
        <w:pStyle w:val="SingleTxtGA"/>
        <w:spacing w:after="100" w:line="376" w:lineRule="exact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ج</w:t>
      </w:r>
      <w:r w:rsidR="00D9100E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اضطلاع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محامي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الدفاع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الذين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تعينهم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بمستوى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مناسب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التمثيل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القانوني</w:t>
      </w:r>
      <w:r w:rsidRPr="00D9100E">
        <w:rPr>
          <w:b/>
          <w:bCs/>
          <w:rtl/>
        </w:rPr>
        <w:t>.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استقلال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القضاء</w:t>
      </w:r>
      <w:r w:rsidR="00BB22CA" w:rsidRPr="00F6700C">
        <w:rPr>
          <w:rtl/>
        </w:rPr>
        <w:t xml:space="preserve"> </w:t>
      </w:r>
    </w:p>
    <w:p w:rsidR="00BB22CA" w:rsidRPr="00F6700C" w:rsidRDefault="00BB22CA" w:rsidP="002B7073">
      <w:pPr>
        <w:pStyle w:val="SingleTxtGA"/>
        <w:spacing w:after="100" w:line="376" w:lineRule="exact"/>
        <w:rPr>
          <w:rtl/>
        </w:rPr>
      </w:pPr>
      <w:r w:rsidRPr="00F6700C">
        <w:rPr>
          <w:rtl/>
        </w:rPr>
        <w:t>٢٦-</w:t>
      </w:r>
      <w:r w:rsidRPr="00F6700C">
        <w:rPr>
          <w:rtl/>
        </w:rPr>
        <w:tab/>
      </w:r>
      <w:r w:rsidRPr="00F6700C">
        <w:rPr>
          <w:rFonts w:hint="eastAsia"/>
          <w:rtl/>
        </w:rPr>
        <w:t>تنوه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بالخطوات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المتخذة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لإصلاح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النظام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القضائي،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لكنها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تزال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استمرار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استقلال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القضاء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السلطة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التنفيذية،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يشمل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سلطات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الادعاء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وجه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الخصوص،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بسبب</w:t>
      </w:r>
      <w:r w:rsidRPr="00F6700C">
        <w:rPr>
          <w:rtl/>
        </w:rPr>
        <w:t>: (</w:t>
      </w:r>
      <w:r w:rsidRPr="00F6700C">
        <w:rPr>
          <w:rFonts w:hint="eastAsia"/>
          <w:rtl/>
        </w:rPr>
        <w:t>أ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تعرض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المجلس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القضائي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القانوني،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مُنح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سلطات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واسعة</w:t>
      </w:r>
      <w:r w:rsidRPr="00F6700C">
        <w:rPr>
          <w:rtl/>
        </w:rPr>
        <w:t xml:space="preserve"> </w:t>
      </w:r>
      <w:r w:rsidRPr="00F6700C">
        <w:rPr>
          <w:rFonts w:hint="eastAsia"/>
          <w:rtl/>
          <w:lang w:val="fr-CH"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المسائل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المتصلة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بتعيين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القضاة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وترقيتهم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وتأديبهم،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لتدخلات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السلطة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التنفيذية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مبرر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لها؛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ب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واستمرار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ورود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بشأن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ادعاءات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الفساد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داخل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السلطة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القضائية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أيض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عدد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الإجراءات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التأديبية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اتخذت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بحق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قضاة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السنوات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الأخيرة،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وتأسف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توفر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معلومات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بشأن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الضمانات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القائمة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لكفالة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معاقبة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القضاة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مخالفات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بسيطة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تفسير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القانون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بطريقة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مثيرة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للجدل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المادتان</w:t>
      </w:r>
      <w:r w:rsidRPr="00F6700C">
        <w:rPr>
          <w:rtl/>
        </w:rPr>
        <w:t xml:space="preserve"> 2 </w:t>
      </w:r>
      <w:r w:rsidRPr="00F6700C">
        <w:rPr>
          <w:rFonts w:hint="eastAsia"/>
          <w:rtl/>
        </w:rPr>
        <w:t>و</w:t>
      </w:r>
      <w:r w:rsidRPr="00F6700C">
        <w:rPr>
          <w:rtl/>
        </w:rPr>
        <w:t>14).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lastRenderedPageBreak/>
        <w:t>٢٧-</w:t>
      </w:r>
      <w:r w:rsidRPr="00F6700C">
        <w:rPr>
          <w:rtl/>
        </w:rPr>
        <w:tab/>
      </w:r>
      <w:dir w:val="rtl">
        <w:r w:rsidRPr="00D9100E">
          <w:rPr>
            <w:rFonts w:hint="eastAsia"/>
            <w:b/>
            <w:bCs/>
            <w:rtl/>
          </w:rPr>
          <w:t>تكرر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اللجنة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توصياتها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السابقة</w:t>
        </w:r>
        <w:r w:rsidRPr="00D9100E">
          <w:rPr>
            <w:b/>
            <w:bCs/>
            <w:rtl/>
          </w:rPr>
          <w:t xml:space="preserve"> (</w:t>
        </w:r>
        <w:r w:rsidRPr="00D9100E">
          <w:rPr>
            <w:rFonts w:hint="eastAsia"/>
            <w:b/>
            <w:bCs/>
            <w:rtl/>
          </w:rPr>
          <w:t>انظر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b/>
            <w:bCs/>
          </w:rPr>
          <w:t>CCPR/C/AZE/CO/3</w:t>
        </w:r>
        <w:r w:rsidRPr="00D9100E">
          <w:rPr>
            <w:rFonts w:hint="eastAsia"/>
            <w:b/>
            <w:bCs/>
            <w:rtl/>
          </w:rPr>
          <w:t>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الفقرة</w:t>
        </w:r>
        <w:r w:rsidRPr="00D9100E">
          <w:rPr>
            <w:b/>
            <w:bCs/>
            <w:rtl/>
          </w:rPr>
          <w:t xml:space="preserve"> 12).</w:t>
        </w:r>
        <w:r w:rsidRPr="00D9100E">
          <w:rPr>
            <w:rFonts w:cs="Times New Roman"/>
            <w:b/>
            <w:bCs/>
            <w:rtl/>
          </w:rPr>
          <w:t>‬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وينبغي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للدولة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الطرف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تتخذ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جميع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التدابير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اللازمة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لصون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استقلال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القضاء،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القانون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وفي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الممارسة</w:t>
        </w:r>
        <w:r w:rsidRPr="00D9100E">
          <w:rPr>
            <w:b/>
            <w:bCs/>
            <w:rtl/>
          </w:rPr>
          <w:t xml:space="preserve">. </w:t>
        </w:r>
        <w:r w:rsidRPr="00D9100E">
          <w:rPr>
            <w:rFonts w:hint="eastAsia"/>
            <w:b/>
            <w:bCs/>
            <w:rtl/>
          </w:rPr>
          <w:t>وينبغي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تقوم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على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وجه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الخصوص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بما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يلي</w:t>
        </w:r>
        <w:r w:rsidRPr="00D9100E">
          <w:rPr>
            <w:b/>
            <w:bCs/>
            <w:rtl/>
          </w:rPr>
          <w:t xml:space="preserve">: 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="006722E9">
          <w:t>‬</w:t>
        </w:r>
        <w:r w:rsidR="00AE1312">
          <w:t>‬</w:t>
        </w:r>
      </w:di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أ</w:t>
      </w:r>
      <w:r w:rsidRPr="00F6700C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تكفل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يكون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المجلس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القضائي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القانوني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مستقلاً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استقلالاً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تاماً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السلطة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التنفيذية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يعمل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بشفافية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كاملة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تكفل،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تحقيق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لهذه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الغاية،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عدم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تأثير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الاعتبارات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السياسية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القرارات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تمس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بالاستقلال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الشخصي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للقضاة؛</w:t>
      </w:r>
    </w:p>
    <w:p w:rsidR="00BB22CA" w:rsidRPr="00476CB7" w:rsidRDefault="00BB22CA" w:rsidP="00D9100E">
      <w:pPr>
        <w:pStyle w:val="SingleTxtGA"/>
        <w:rPr>
          <w:b/>
          <w:bCs/>
          <w:spacing w:val="-6"/>
          <w:rtl/>
        </w:rPr>
      </w:pPr>
      <w:r w:rsidRPr="00476CB7">
        <w:rPr>
          <w:spacing w:val="-6"/>
          <w:rtl/>
        </w:rPr>
        <w:tab/>
        <w:t>(</w:t>
      </w:r>
      <w:r w:rsidRPr="00476CB7">
        <w:rPr>
          <w:rFonts w:hint="eastAsia"/>
          <w:spacing w:val="-6"/>
          <w:rtl/>
        </w:rPr>
        <w:t>ب</w:t>
      </w:r>
      <w:r w:rsidRPr="00476CB7">
        <w:rPr>
          <w:spacing w:val="-6"/>
          <w:rtl/>
        </w:rPr>
        <w:t>)</w:t>
      </w:r>
      <w:r w:rsidRPr="00476CB7">
        <w:rPr>
          <w:spacing w:val="-6"/>
          <w:rtl/>
        </w:rPr>
        <w:tab/>
      </w:r>
      <w:r w:rsidRPr="00476CB7">
        <w:rPr>
          <w:rFonts w:hint="eastAsia"/>
          <w:b/>
          <w:bCs/>
          <w:spacing w:val="-6"/>
          <w:rtl/>
        </w:rPr>
        <w:t>أن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تكفل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أن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تكون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القرارات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المتعلقة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باختيار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القضاة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وتأديبهم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وتقييمهم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وتعيينهم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تعييناً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دائماً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بعد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فترة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الاختبار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مستندة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إلى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معايير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موضوعية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ينص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عليها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القانون</w:t>
      </w:r>
      <w:r w:rsidRPr="00476CB7">
        <w:rPr>
          <w:b/>
          <w:bCs/>
          <w:spacing w:val="-6"/>
          <w:rtl/>
        </w:rPr>
        <w:t xml:space="preserve"> </w:t>
      </w:r>
      <w:r w:rsidRPr="00476CB7">
        <w:rPr>
          <w:rFonts w:hint="eastAsia"/>
          <w:b/>
          <w:bCs/>
          <w:spacing w:val="-6"/>
          <w:rtl/>
        </w:rPr>
        <w:t>بوضوح؛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ج</w:t>
      </w:r>
      <w:r w:rsidRPr="00F6700C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تكثف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الجهود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أجل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ملاحقة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المسؤولين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الفساد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ومعاقبتهم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نحو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فعال،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تضمن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إدراج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موضوع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مكافحة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الفساد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المناهج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التدريبية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للقضاة؛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د</w:t>
      </w:r>
      <w:r w:rsidR="00D9100E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تكفل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وجود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هيئة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مستقلة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مسؤولة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الانضباط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القضائي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ووضع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ضمانات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كافية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تمنع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اتخاذ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إجراءات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تأديبية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ضد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القضاة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لارتكابهم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مخالفات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بسيطة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أو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تفسيرهم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القانون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بطريقة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مثيرة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للجدل</w:t>
      </w:r>
      <w:r w:rsidRPr="00D9100E">
        <w:rPr>
          <w:b/>
          <w:bCs/>
          <w:rtl/>
        </w:rPr>
        <w:t>.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استقلال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المحامين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وسلامتهم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>٢٨-</w:t>
      </w:r>
      <w:r w:rsidRPr="00F6700C">
        <w:rPr>
          <w:rtl/>
        </w:rPr>
        <w:tab/>
      </w:r>
      <w:r w:rsidRPr="00F6700C">
        <w:rPr>
          <w:rFonts w:hint="eastAsia"/>
          <w:rtl/>
        </w:rPr>
        <w:t>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الواردة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يتعرض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المحامون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ينتقدون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سياسات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الدولة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وموظفي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الدولة،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والمحامون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يمثلون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ضحايا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التعذيب،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والمدافعون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حقوق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الإنسان،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والناشطون،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والصحفيون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اعتداءات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بدنية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جنائية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دوافع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سياسية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وغيرها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الانعكاسات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السلبية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مثل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شطب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أسماء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محامين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سجل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المهنة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كذلك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الممارسة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المدعاة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المتمثلة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استدعاء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محامين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كشهود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قضايا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يمثلون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المدعى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عليه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بغية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إبعادهم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القضية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بحجة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وجود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تضارب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المصالح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المادتان</w:t>
      </w:r>
      <w:r w:rsidRPr="00F6700C">
        <w:rPr>
          <w:rtl/>
        </w:rPr>
        <w:t xml:space="preserve"> 2 </w:t>
      </w:r>
      <w:r w:rsidRPr="00F6700C">
        <w:rPr>
          <w:rFonts w:hint="eastAsia"/>
          <w:rtl/>
        </w:rPr>
        <w:t>و</w:t>
      </w:r>
      <w:r w:rsidRPr="00F6700C">
        <w:rPr>
          <w:rtl/>
        </w:rPr>
        <w:t>14).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٢٩-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تتخذ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تدابير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فورية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لكفالة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وضع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ضمانات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كافية،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القانون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الممارسة</w:t>
      </w:r>
      <w:r w:rsidRPr="00D9100E">
        <w:rPr>
          <w:b/>
          <w:bCs/>
          <w:rtl/>
        </w:rPr>
        <w:t xml:space="preserve">، </w:t>
      </w:r>
      <w:r w:rsidRPr="00D9100E">
        <w:rPr>
          <w:rFonts w:hint="eastAsia"/>
          <w:b/>
          <w:bCs/>
          <w:rtl/>
        </w:rPr>
        <w:t>تكفل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استقلال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المحامين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وسلامتهم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وحمايتهم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بشكل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فعال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شكل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أشكال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الانتقام،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بما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يشمل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العنف،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سياق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نشاطهم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المهني</w:t>
      </w:r>
      <w:r w:rsidRPr="00D9100E">
        <w:rPr>
          <w:b/>
          <w:bCs/>
          <w:rtl/>
        </w:rPr>
        <w:t xml:space="preserve">. </w:t>
      </w:r>
      <w:r w:rsidRPr="00D9100E">
        <w:rPr>
          <w:rFonts w:hint="eastAsia"/>
          <w:b/>
          <w:bCs/>
          <w:rtl/>
        </w:rPr>
        <w:t>وينبغي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تقوم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بأمور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منها</w:t>
      </w:r>
      <w:r w:rsidRPr="00D9100E">
        <w:rPr>
          <w:b/>
          <w:bCs/>
          <w:rtl/>
        </w:rPr>
        <w:t>: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أ</w:t>
      </w:r>
      <w:r w:rsidRPr="00F6700C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الامتناع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أعمال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قد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تشكل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مضايقة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أو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اضطهاد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أو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تدخل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لا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مبرر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عمل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المحامين،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بما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ذلك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منعهم</w:t>
      </w:r>
      <w:r w:rsidRPr="00D9100E">
        <w:rPr>
          <w:b/>
          <w:bCs/>
          <w:rtl/>
        </w:rPr>
        <w:t xml:space="preserve"> من مزاولة المهنة أو </w:t>
      </w:r>
      <w:r w:rsidRPr="00D9100E">
        <w:rPr>
          <w:rFonts w:hint="eastAsia"/>
          <w:b/>
          <w:bCs/>
          <w:rtl/>
        </w:rPr>
        <w:t>شطب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أسمائهم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سجل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المهنة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أو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غير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ذلك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الإجراءات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التأديبية،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أو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الملاحقة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الجنائية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أسس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غير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سليمة،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منها</w:t>
      </w:r>
      <w:r w:rsidRPr="00D9100E">
        <w:rPr>
          <w:b/>
          <w:bCs/>
          <w:rtl/>
        </w:rPr>
        <w:t xml:space="preserve"> مثل</w:t>
      </w:r>
      <w:r w:rsidR="00A21336">
        <w:rPr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التعبير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آراء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انتقادية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أو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طبيعة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القضايا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يتولونها؛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ب</w:t>
      </w:r>
      <w:r w:rsidRPr="00F6700C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إلغاء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ممارسة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استدعاء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المحامين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كشهود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القضايا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يمثلون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مدعى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عليه</w:t>
      </w:r>
      <w:r w:rsidRPr="00D9100E">
        <w:rPr>
          <w:b/>
          <w:bCs/>
          <w:rtl/>
        </w:rPr>
        <w:t>.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حرية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التنقل</w:t>
      </w:r>
    </w:p>
    <w:p w:rsidR="00BB22CA" w:rsidRPr="00F6700C" w:rsidRDefault="00BB22CA" w:rsidP="00A21336">
      <w:pPr>
        <w:pStyle w:val="SingleTxtGA"/>
        <w:rPr>
          <w:rtl/>
        </w:rPr>
      </w:pPr>
      <w:r w:rsidRPr="00F6700C">
        <w:rPr>
          <w:rtl/>
        </w:rPr>
        <w:t>٣٠-</w:t>
      </w:r>
      <w:r w:rsidRPr="00F6700C">
        <w:rPr>
          <w:rtl/>
        </w:rPr>
        <w:tab/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تزال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تفيد</w:t>
      </w:r>
      <w:r w:rsidRPr="00F6700C">
        <w:rPr>
          <w:rtl/>
        </w:rPr>
        <w:t>: (</w:t>
      </w:r>
      <w:r w:rsidRPr="00F6700C">
        <w:rPr>
          <w:rFonts w:hint="eastAsia"/>
          <w:rtl/>
        </w:rPr>
        <w:t>أ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بأن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نظام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تسجيل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الإقامة،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="00A21336">
        <w:rPr>
          <w:rFonts w:hint="cs"/>
          <w:rtl/>
        </w:rPr>
        <w:t> 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حالة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المشردين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داخليا</w:t>
      </w:r>
      <w:r w:rsidR="00A21336">
        <w:rPr>
          <w:rFonts w:hint="cs"/>
          <w:rtl/>
        </w:rPr>
        <w:t>ً</w:t>
      </w:r>
      <w:r w:rsidRPr="00F6700C">
        <w:rPr>
          <w:rFonts w:hint="eastAsia"/>
          <w:rtl/>
        </w:rPr>
        <w:t>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يزال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شرط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مسبق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للتمتع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الكامل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ببعض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الحقوق،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مثل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الحقوق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العمل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والضمان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الاجتماعي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والتعليم؛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ب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وبأن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اختيار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مكان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الإقامة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للمشردين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داخلي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الذين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أعيد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توطينهم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يظل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مقيد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الممارسة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العملية؛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ج</w:t>
      </w:r>
      <w:r w:rsidRPr="00F6700C">
        <w:rPr>
          <w:rtl/>
        </w:rPr>
        <w:t xml:space="preserve">) </w:t>
      </w:r>
      <w:r w:rsidRPr="00F6700C">
        <w:rPr>
          <w:rFonts w:hint="eastAsia"/>
          <w:rtl/>
        </w:rPr>
        <w:t>وبأن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الصحفيين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والسياسيين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المعارضين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والمدافعين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حقوق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الإنسان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والمحامين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يُدعى</w:t>
      </w:r>
      <w:r w:rsidRPr="00F6700C">
        <w:rPr>
          <w:rtl/>
        </w:rPr>
        <w:t xml:space="preserve"> أنهم </w:t>
      </w:r>
      <w:r w:rsidRPr="00F6700C">
        <w:rPr>
          <w:rFonts w:hint="eastAsia"/>
          <w:rtl/>
        </w:rPr>
        <w:t>يتعرضون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لحظر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السفر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انتقام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منهم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لاضطلاعهم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بأنشطتهم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المهنية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12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14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19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25). 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٣١-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تكرر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اللجنة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توصياتها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السابقة</w:t>
      </w:r>
      <w:r w:rsidRPr="00D9100E">
        <w:rPr>
          <w:b/>
          <w:bCs/>
          <w:rtl/>
        </w:rPr>
        <w:t xml:space="preserve"> (</w:t>
      </w:r>
      <w:r w:rsidRPr="00D9100E">
        <w:rPr>
          <w:rFonts w:hint="eastAsia"/>
          <w:b/>
          <w:bCs/>
          <w:rtl/>
        </w:rPr>
        <w:t>انظر</w:t>
      </w:r>
      <w:r w:rsidRPr="00D9100E">
        <w:rPr>
          <w:b/>
          <w:bCs/>
          <w:rtl/>
        </w:rPr>
        <w:t xml:space="preserve"> </w:t>
      </w:r>
      <w:r w:rsidRPr="00D9100E">
        <w:rPr>
          <w:b/>
          <w:bCs/>
        </w:rPr>
        <w:t>CCPR/C/AZE/CO/3</w:t>
      </w:r>
      <w:r w:rsidRPr="00D9100E">
        <w:rPr>
          <w:rFonts w:hint="eastAsia"/>
          <w:b/>
          <w:bCs/>
          <w:rtl/>
        </w:rPr>
        <w:t>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الفقرة</w:t>
      </w:r>
      <w:r w:rsidRPr="00D9100E">
        <w:rPr>
          <w:b/>
          <w:bCs/>
          <w:rtl/>
        </w:rPr>
        <w:t xml:space="preserve"> 18).</w:t>
      </w:r>
      <w:r w:rsidRPr="00D9100E">
        <w:rPr>
          <w:rFonts w:cs="Times New Roman"/>
          <w:b/>
          <w:bCs/>
          <w:rtl/>
        </w:rPr>
        <w:t>‬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تجعل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نظامها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الخاص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بتسجيل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الإقامة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ممتثل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تمام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لأحكام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العهد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تحترم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حرية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اختيار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مكان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الإقامة</w:t>
      </w:r>
      <w:r w:rsidRPr="00D9100E">
        <w:rPr>
          <w:b/>
          <w:bCs/>
          <w:rtl/>
        </w:rPr>
        <w:t xml:space="preserve"> في </w:t>
      </w:r>
      <w:r w:rsidRPr="00D9100E">
        <w:rPr>
          <w:rFonts w:hint="eastAsia"/>
          <w:b/>
          <w:bCs/>
          <w:rtl/>
        </w:rPr>
        <w:t>الواقع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العملي</w:t>
      </w:r>
      <w:r w:rsidRPr="00D9100E">
        <w:rPr>
          <w:b/>
          <w:bCs/>
          <w:rtl/>
        </w:rPr>
        <w:t xml:space="preserve">. </w:t>
      </w:r>
      <w:r w:rsidRPr="00D9100E">
        <w:rPr>
          <w:rFonts w:hint="eastAsia"/>
          <w:b/>
          <w:bCs/>
          <w:rtl/>
        </w:rPr>
        <w:t>وينبغي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تكفل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تبرير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حظر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للسفر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النحو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المنصوص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عليه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المادة</w:t>
      </w:r>
      <w:r w:rsidR="006722E9">
        <w:rPr>
          <w:b/>
          <w:bCs/>
          <w:rtl/>
        </w:rPr>
        <w:t xml:space="preserve"> 12</w:t>
      </w:r>
      <w:r w:rsidRPr="00D9100E">
        <w:rPr>
          <w:b/>
          <w:bCs/>
          <w:rtl/>
        </w:rPr>
        <w:t xml:space="preserve">(3)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العهد،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ترفع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حالات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الحظر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تتماشى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تلك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المادة،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تمتنع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فرض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حظر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السفر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تعسفاً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الصحفيين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والسياسيين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المعارضين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والمدافعين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حقوق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الإنسان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والمحامين،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تضمن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الاحترام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الكامل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لحريتهم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مغادرة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البلد</w:t>
      </w:r>
      <w:r w:rsidRPr="00D9100E">
        <w:rPr>
          <w:b/>
          <w:bCs/>
          <w:rtl/>
        </w:rPr>
        <w:t xml:space="preserve">. </w:t>
      </w:r>
      <w:r w:rsidRPr="00D9100E">
        <w:rPr>
          <w:b/>
          <w:bCs/>
        </w:rPr>
        <w:t>‬</w:t>
      </w:r>
      <w:r w:rsidRPr="00D9100E">
        <w:rPr>
          <w:b/>
          <w:bCs/>
        </w:rPr>
        <w:t>‬</w:t>
      </w:r>
      <w:r w:rsidRPr="00D9100E">
        <w:rPr>
          <w:b/>
          <w:bCs/>
        </w:rPr>
        <w:t>‬</w:t>
      </w:r>
      <w:r w:rsidRPr="00D9100E">
        <w:rPr>
          <w:b/>
          <w:bCs/>
        </w:rPr>
        <w:t>‬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حرية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الوجدان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والمعتقد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الديني</w:t>
      </w:r>
      <w:r w:rsidR="00BB22CA" w:rsidRPr="00F6700C">
        <w:rPr>
          <w:rFonts w:cs="Times New Roman"/>
          <w:rtl/>
        </w:rPr>
        <w:t>‬</w:t>
      </w:r>
      <w:r w:rsidR="00BB22CA" w:rsidRPr="00F6700C">
        <w:t>‬</w:t>
      </w:r>
      <w:r w:rsidR="00BB22CA" w:rsidRPr="00F6700C">
        <w:t>‬</w:t>
      </w:r>
      <w:r w:rsidR="00BB22CA">
        <w:t>‬</w:t>
      </w:r>
      <w:r w:rsidR="00BB22CA">
        <w:t>‬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>٣٢-</w:t>
      </w:r>
      <w:r w:rsidRPr="00F6700C">
        <w:rPr>
          <w:rtl/>
        </w:rPr>
        <w:tab/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تزال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القيود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المبررة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المفروضة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ممارسة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المعتقد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الديني،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التسجيل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الإلزامي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للمنظمات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الدينية،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واشتراط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حصول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الطوائف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المسلمة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إذن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إدارة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مسلمي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القوقاز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قبل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التسجيل،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والقيود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الشديدة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المفروضة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أفراد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الأقليات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الدينية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جمهورية</w:t>
      </w:r>
      <w:r w:rsidRPr="00F6700C">
        <w:rPr>
          <w:rtl/>
        </w:rPr>
        <w:t xml:space="preserve"> </w:t>
      </w:r>
      <w:proofErr w:type="spellStart"/>
      <w:r w:rsidRPr="00F6700C">
        <w:rPr>
          <w:rFonts w:hint="eastAsia"/>
          <w:rtl/>
        </w:rPr>
        <w:t>نخجوان</w:t>
      </w:r>
      <w:proofErr w:type="spellEnd"/>
      <w:r w:rsidRPr="00F6700C">
        <w:rPr>
          <w:rtl/>
        </w:rPr>
        <w:t xml:space="preserve"> المستقلة ذاتياً</w:t>
      </w:r>
      <w:r w:rsidRPr="00F6700C">
        <w:rPr>
          <w:rFonts w:hint="eastAsia"/>
          <w:rtl/>
        </w:rPr>
        <w:t>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والرقابة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الدينية،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واشتراط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الحصول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إذن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مسبق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لاستيراد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هذه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وتصديرها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وتوزيعها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ونشرها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أيض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الواردة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التدخل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الأنشطة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الدينية،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ومضايقة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أعضاء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الجماعات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الدينية،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شهود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يهوه،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وارتفاع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عدد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حالات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التوقيف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والاحتجاز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والعقوبات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الإدارية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الجنائية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تستهدفهم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وأخير</w:t>
      </w:r>
      <w:r w:rsidR="00A21336">
        <w:rPr>
          <w:rFonts w:hint="eastAsia"/>
          <w:rtl/>
        </w:rPr>
        <w:t xml:space="preserve">اً،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مفهوم</w:t>
      </w:r>
      <w:r w:rsidRPr="00F6700C">
        <w:rPr>
          <w:rtl/>
        </w:rPr>
        <w:t xml:space="preserve"> "</w:t>
      </w:r>
      <w:r w:rsidRPr="00F6700C">
        <w:rPr>
          <w:rFonts w:hint="eastAsia"/>
          <w:rtl/>
        </w:rPr>
        <w:t>الأنشطة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الدينية</w:t>
      </w:r>
      <w:r w:rsidRPr="00F6700C">
        <w:rPr>
          <w:rtl/>
        </w:rPr>
        <w:t xml:space="preserve">" </w:t>
      </w:r>
      <w:r w:rsidRPr="00F6700C">
        <w:rPr>
          <w:rFonts w:hint="eastAsia"/>
          <w:rtl/>
        </w:rPr>
        <w:t>بموجب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تشريعات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الدولة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الطرف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غامض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وهو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بالتالي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مفتوح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للتفسير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التعسفي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9</w:t>
      </w:r>
      <w:r>
        <w:rPr>
          <w:rtl/>
        </w:rPr>
        <w:t xml:space="preserve"> و</w:t>
      </w:r>
      <w:r w:rsidRPr="00F6700C">
        <w:rPr>
          <w:rtl/>
        </w:rPr>
        <w:t>14</w:t>
      </w:r>
      <w:r>
        <w:rPr>
          <w:rtl/>
        </w:rPr>
        <w:t xml:space="preserve"> و</w:t>
      </w:r>
      <w:r w:rsidRPr="00F6700C">
        <w:rPr>
          <w:rtl/>
        </w:rPr>
        <w:t>18</w:t>
      </w:r>
      <w:r>
        <w:rPr>
          <w:rtl/>
        </w:rPr>
        <w:t xml:space="preserve"> و</w:t>
      </w:r>
      <w:r w:rsidRPr="00F6700C">
        <w:rPr>
          <w:rtl/>
        </w:rPr>
        <w:t xml:space="preserve">26). 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33-</w:t>
      </w:r>
      <w:r w:rsidRPr="00F6700C">
        <w:rPr>
          <w:rtl/>
        </w:rPr>
        <w:tab/>
      </w:r>
      <w:dir w:val="rtl">
        <w:r w:rsidRPr="00D9100E">
          <w:rPr>
            <w:rFonts w:hint="eastAsia"/>
            <w:b/>
            <w:bCs/>
            <w:rtl/>
          </w:rPr>
          <w:t>ينبغي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للدولة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الطرف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تكفل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الممارسة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الفعلية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لحرية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الدين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والمعتقد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على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أرض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الواقع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تمتنع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عن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عمل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قد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يقيد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هذه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الحرية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تقييداً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يتجاوز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القيود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المفسرة</w:t>
        </w:r>
        <w:r w:rsidRPr="00D9100E">
          <w:rPr>
            <w:b/>
            <w:bCs/>
            <w:rtl/>
          </w:rPr>
          <w:t xml:space="preserve"> تفسيراً ضيقاً </w:t>
        </w:r>
        <w:r w:rsidRPr="00D9100E">
          <w:rPr>
            <w:rFonts w:hint="eastAsia"/>
            <w:b/>
            <w:bCs/>
            <w:rtl/>
          </w:rPr>
          <w:t>المسموح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بها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المادة</w:t>
        </w:r>
        <w:r w:rsidRPr="00D9100E">
          <w:rPr>
            <w:b/>
            <w:bCs/>
            <w:rtl/>
          </w:rPr>
          <w:t xml:space="preserve"> 18 </w:t>
        </w:r>
        <w:r w:rsidRPr="00D9100E">
          <w:rPr>
            <w:rFonts w:hint="eastAsia"/>
            <w:b/>
            <w:bCs/>
            <w:rtl/>
          </w:rPr>
          <w:t>من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العهد</w:t>
        </w:r>
        <w:r w:rsidRPr="00D9100E">
          <w:rPr>
            <w:b/>
            <w:bCs/>
            <w:rtl/>
          </w:rPr>
          <w:t>.</w:t>
        </w:r>
        <w:r w:rsidRPr="00D9100E">
          <w:rPr>
            <w:rFonts w:cs="Times New Roman"/>
            <w:b/>
            <w:bCs/>
            <w:rtl/>
          </w:rPr>
          <w:t>‬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وينبغي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تجعل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تشريعاتها،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بما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فيها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القانون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المتعلق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بحرية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المعتقد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الديني،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متماشية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المادة</w:t>
        </w:r>
        <w:r w:rsidRPr="00D9100E">
          <w:rPr>
            <w:b/>
            <w:bCs/>
            <w:rtl/>
          </w:rPr>
          <w:t xml:space="preserve"> 18 </w:t>
        </w:r>
        <w:r w:rsidRPr="00D9100E">
          <w:rPr>
            <w:rFonts w:hint="eastAsia"/>
            <w:b/>
            <w:bCs/>
            <w:rtl/>
          </w:rPr>
          <w:t>من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العهد،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توضح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مفهوم</w:t>
        </w:r>
        <w:r w:rsidRPr="00D9100E">
          <w:rPr>
            <w:b/>
            <w:bCs/>
            <w:rtl/>
          </w:rPr>
          <w:t xml:space="preserve"> "</w:t>
        </w:r>
        <w:r w:rsidRPr="00D9100E">
          <w:rPr>
            <w:rFonts w:hint="eastAsia"/>
            <w:b/>
            <w:bCs/>
            <w:rtl/>
          </w:rPr>
          <w:t>الأنشطة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الدينية</w:t>
        </w:r>
        <w:r w:rsidRPr="00D9100E">
          <w:rPr>
            <w:b/>
            <w:bCs/>
            <w:rtl/>
          </w:rPr>
          <w:t xml:space="preserve">" </w:t>
        </w:r>
        <w:r w:rsidRPr="00D9100E">
          <w:rPr>
            <w:rFonts w:hint="eastAsia"/>
            <w:b/>
            <w:bCs/>
            <w:rtl/>
          </w:rPr>
          <w:t>لضمان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امتثاله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لمبدأي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اليقين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القانوني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وإمكانية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التنبؤ،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تحقق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جميع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أعمال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التدخل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غير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المبرر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حرية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الدين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للطوائف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الدينية،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بما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فيها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شهود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يهوه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والمسلمون</w:t>
        </w:r>
        <w:r w:rsidRPr="00D9100E">
          <w:rPr>
            <w:b/>
            <w:bCs/>
            <w:rtl/>
          </w:rPr>
          <w:t>.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="006722E9">
          <w:t>‬</w:t>
        </w:r>
        <w:r w:rsidR="00AE1312">
          <w:t>‬</w:t>
        </w:r>
      </w:di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lastRenderedPageBreak/>
        <w:t>٣٤-</w:t>
      </w:r>
      <w:r w:rsidRPr="00F6700C">
        <w:rPr>
          <w:rtl/>
        </w:rPr>
        <w:tab/>
      </w:r>
      <w:r w:rsidRPr="00F6700C">
        <w:rPr>
          <w:rFonts w:hint="eastAsia"/>
          <w:rtl/>
        </w:rPr>
        <w:t>ولا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تزال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عدم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وجود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تشريعات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محددة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لإعمال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الحكم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الدستوري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المادة</w:t>
      </w:r>
      <w:r w:rsidR="00476CB7">
        <w:rPr>
          <w:rtl/>
        </w:rPr>
        <w:t xml:space="preserve"> 76</w:t>
      </w:r>
      <w:r w:rsidRPr="00F6700C">
        <w:rPr>
          <w:rtl/>
        </w:rPr>
        <w:t xml:space="preserve">(3)) </w:t>
      </w:r>
      <w:r w:rsidRPr="00F6700C">
        <w:rPr>
          <w:rFonts w:hint="eastAsia"/>
          <w:rtl/>
        </w:rPr>
        <w:t>المتعلق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بالخدمة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البديلة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الواقع العملي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الحالات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تتعارض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المعتقدات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الدينية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الخدمة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العسكرية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المادتان</w:t>
      </w:r>
      <w:r w:rsidRPr="00F6700C">
        <w:rPr>
          <w:rtl/>
        </w:rPr>
        <w:t xml:space="preserve"> 2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18). 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٣٥-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تعتمد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دون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تأخير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التشريعات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اللازمة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لإعمال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المعترف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دستوري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الاستنكاف</w:t>
      </w:r>
      <w:r w:rsidRPr="00D9100E">
        <w:rPr>
          <w:b/>
          <w:bCs/>
          <w:rtl/>
        </w:rPr>
        <w:t xml:space="preserve"> </w:t>
      </w:r>
      <w:proofErr w:type="spellStart"/>
      <w:r w:rsidRPr="00D9100E">
        <w:rPr>
          <w:rFonts w:hint="eastAsia"/>
          <w:b/>
          <w:bCs/>
          <w:rtl/>
        </w:rPr>
        <w:t>الضميري</w:t>
      </w:r>
      <w:proofErr w:type="spellEnd"/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الخدمة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العسكرية،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دون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فرض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قيود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فئة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المعتقدات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يمليها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الضمير</w:t>
      </w:r>
      <w:r w:rsidRPr="00D9100E">
        <w:rPr>
          <w:b/>
          <w:bCs/>
          <w:rtl/>
        </w:rPr>
        <w:t xml:space="preserve">. </w:t>
      </w:r>
      <w:r w:rsidRPr="00D9100E">
        <w:rPr>
          <w:rFonts w:hint="eastAsia"/>
          <w:b/>
          <w:bCs/>
          <w:rtl/>
        </w:rPr>
        <w:t>وعلاوة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ذلك،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توفر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خدمة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بديلة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ذات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طبيعة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مدنية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للمستنكفين</w:t>
      </w:r>
      <w:r w:rsidRPr="00D9100E">
        <w:rPr>
          <w:b/>
          <w:bCs/>
          <w:rtl/>
        </w:rPr>
        <w:t xml:space="preserve"> </w:t>
      </w:r>
      <w:proofErr w:type="spellStart"/>
      <w:r w:rsidRPr="00D9100E">
        <w:rPr>
          <w:rFonts w:hint="eastAsia"/>
          <w:b/>
          <w:bCs/>
          <w:rtl/>
        </w:rPr>
        <w:t>ضميري</w:t>
      </w:r>
      <w:r w:rsidR="00A21336">
        <w:rPr>
          <w:rFonts w:hint="eastAsia"/>
          <w:b/>
          <w:bCs/>
          <w:rtl/>
        </w:rPr>
        <w:t>اً</w:t>
      </w:r>
      <w:proofErr w:type="spellEnd"/>
      <w:r w:rsidR="00A21336">
        <w:rPr>
          <w:rFonts w:hint="eastAsia"/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تلغي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جميع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العقوبات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ضدهم</w:t>
      </w:r>
      <w:r w:rsidRPr="00D9100E">
        <w:rPr>
          <w:b/>
          <w:bCs/>
          <w:rtl/>
        </w:rPr>
        <w:t>.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حرية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التعبير</w:t>
      </w:r>
      <w:r w:rsidR="00BB22CA" w:rsidRPr="00F6700C">
        <w:rPr>
          <w:rtl/>
        </w:rPr>
        <w:t xml:space="preserve"> 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>٣٦-</w:t>
      </w:r>
      <w:r w:rsidR="00D9100E">
        <w:rPr>
          <w:rFonts w:hint="cs"/>
          <w:rtl/>
        </w:rPr>
        <w:tab/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تزال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القيود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الواسعة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النطاق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المفروضة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التعبير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الممارسة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العملية،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دواعي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قلقها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يلي</w:t>
      </w:r>
      <w:r w:rsidRPr="00F6700C">
        <w:rPr>
          <w:rtl/>
        </w:rPr>
        <w:t xml:space="preserve">: 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أ</w:t>
      </w:r>
      <w:r w:rsidRPr="00F6700C">
        <w:rPr>
          <w:rtl/>
        </w:rPr>
        <w:t>)</w:t>
      </w:r>
      <w:r w:rsidRPr="00F6700C">
        <w:rPr>
          <w:rtl/>
        </w:rPr>
        <w:tab/>
      </w:r>
      <w:r w:rsidRPr="00F6700C">
        <w:rPr>
          <w:rFonts w:hint="eastAsia"/>
          <w:rtl/>
        </w:rPr>
        <w:t>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المستمرة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التخويف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والمضايقة،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حالات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التوقيف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والاحتجاز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تعسفاً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وسوء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المعاملة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والإدانة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تستهدف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المدافعين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حقوق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الإنسان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والناشطين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الشباب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والمعارضين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السياسيين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والصحفيين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المستقلين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والمدونين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أساس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إدارية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جنائية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يدعى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أنها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ملفقة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لدوافع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سياسية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ومتعلقة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بالشغب،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وحيازة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المخدرات،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والجرائم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الاقتصادية،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والتهرب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الضريبي،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وإساءة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استخدام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المنصب،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والتحريض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العنف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الكراهية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ذلك؛</w:t>
      </w:r>
      <w:r w:rsidRPr="00F6700C">
        <w:rPr>
          <w:rtl/>
        </w:rPr>
        <w:t xml:space="preserve"> 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ب</w:t>
      </w:r>
      <w:r w:rsidRPr="00F6700C">
        <w:rPr>
          <w:rtl/>
        </w:rPr>
        <w:t>)</w:t>
      </w:r>
      <w:r w:rsidRPr="00F6700C">
        <w:rPr>
          <w:rtl/>
        </w:rPr>
        <w:tab/>
      </w:r>
      <w:r w:rsidRPr="00F6700C">
        <w:rPr>
          <w:rFonts w:hint="eastAsia"/>
          <w:rtl/>
        </w:rPr>
        <w:t>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التدخل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التعسفي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وسائط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الإعلام،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إلغاء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تراخيص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البث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لأسباب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سياسية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حسبما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يُدعى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مثلما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حدث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قناة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أوروبا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الحرة</w:t>
      </w:r>
      <w:r w:rsidRPr="00F6700C">
        <w:rPr>
          <w:rtl/>
        </w:rPr>
        <w:t>/</w:t>
      </w:r>
      <w:r w:rsidRPr="00F6700C">
        <w:rPr>
          <w:rFonts w:hint="eastAsia"/>
          <w:rtl/>
        </w:rPr>
        <w:t>راديو</w:t>
      </w:r>
      <w:r w:rsidRPr="00F6700C">
        <w:rPr>
          <w:rtl/>
        </w:rPr>
        <w:t xml:space="preserve"> </w:t>
      </w:r>
      <w:proofErr w:type="spellStart"/>
      <w:r w:rsidRPr="00F6700C">
        <w:rPr>
          <w:rFonts w:hint="eastAsia"/>
          <w:rtl/>
        </w:rPr>
        <w:t>ليبرتي</w:t>
      </w:r>
      <w:proofErr w:type="spellEnd"/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وتلفزيون</w:t>
      </w:r>
      <w:r w:rsidRPr="00F6700C">
        <w:rPr>
          <w:rtl/>
        </w:rPr>
        <w:t xml:space="preserve"> </w:t>
      </w:r>
      <w:r w:rsidRPr="00F6700C">
        <w:t>ANS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ومنابر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إذاعية</w:t>
      </w:r>
      <w:r w:rsidRPr="00F6700C">
        <w:rPr>
          <w:rtl/>
        </w:rPr>
        <w:t>)</w:t>
      </w:r>
      <w:r w:rsidRPr="00F6700C">
        <w:rPr>
          <w:rFonts w:hint="eastAsia"/>
          <w:rtl/>
        </w:rPr>
        <w:t>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وادعاءات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بشأن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رفع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دعاوى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جنائية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لدوافع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سياسية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ضد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وسائط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الإعلام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المستقلة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مثلما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حدث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المنبر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الإخباري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الشبكي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ميدان</w:t>
      </w:r>
      <w:r w:rsidRPr="00F6700C">
        <w:rPr>
          <w:rtl/>
        </w:rPr>
        <w:t xml:space="preserve"> </w:t>
      </w:r>
      <w:proofErr w:type="spellStart"/>
      <w:r w:rsidRPr="00F6700C">
        <w:rPr>
          <w:rFonts w:hint="eastAsia"/>
          <w:rtl/>
        </w:rPr>
        <w:t>تيفي</w:t>
      </w:r>
      <w:proofErr w:type="spellEnd"/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والصحفيين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العاملين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</w:t>
      </w:r>
      <w:r w:rsidRPr="00F6700C">
        <w:rPr>
          <w:rtl/>
        </w:rPr>
        <w:t>)</w:t>
      </w:r>
      <w:r w:rsidRPr="00F6700C">
        <w:rPr>
          <w:rFonts w:hint="eastAsia"/>
          <w:rtl/>
        </w:rPr>
        <w:t>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والضغوط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المالية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المدعى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ممارستها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الصحيفة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المستقلة</w:t>
      </w:r>
      <w:r w:rsidRPr="00F6700C">
        <w:rPr>
          <w:rtl/>
        </w:rPr>
        <w:t xml:space="preserve"> "</w:t>
      </w:r>
      <w:proofErr w:type="spellStart"/>
      <w:r w:rsidRPr="00F6700C">
        <w:rPr>
          <w:rFonts w:hint="eastAsia"/>
          <w:rtl/>
        </w:rPr>
        <w:t>آزادلق</w:t>
      </w:r>
      <w:proofErr w:type="spellEnd"/>
      <w:r w:rsidRPr="00F6700C">
        <w:rPr>
          <w:rtl/>
        </w:rPr>
        <w:t>"</w:t>
      </w:r>
      <w:r w:rsidRPr="00F6700C">
        <w:rPr>
          <w:rFonts w:hint="eastAsia"/>
          <w:rtl/>
        </w:rPr>
        <w:t>؛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ج</w:t>
      </w:r>
      <w:r w:rsidRPr="00F6700C">
        <w:rPr>
          <w:rtl/>
        </w:rPr>
        <w:t>)</w:t>
      </w:r>
      <w:r w:rsidRPr="00F6700C">
        <w:rPr>
          <w:rtl/>
        </w:rPr>
        <w:tab/>
      </w:r>
      <w:r w:rsidRPr="00F6700C">
        <w:rPr>
          <w:rFonts w:hint="eastAsia"/>
          <w:rtl/>
        </w:rPr>
        <w:t>تجريم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التشهير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7</w:t>
      </w:r>
      <w:r>
        <w:rPr>
          <w:rtl/>
        </w:rPr>
        <w:t xml:space="preserve"> و</w:t>
      </w:r>
      <w:r w:rsidRPr="00F6700C">
        <w:rPr>
          <w:rtl/>
        </w:rPr>
        <w:t>9</w:t>
      </w:r>
      <w:r>
        <w:rPr>
          <w:rtl/>
        </w:rPr>
        <w:t xml:space="preserve"> و</w:t>
      </w:r>
      <w:r w:rsidRPr="00F6700C">
        <w:rPr>
          <w:rtl/>
        </w:rPr>
        <w:t>10</w:t>
      </w:r>
      <w:r>
        <w:rPr>
          <w:rtl/>
        </w:rPr>
        <w:t xml:space="preserve"> و</w:t>
      </w:r>
      <w:r w:rsidRPr="00F6700C">
        <w:rPr>
          <w:rtl/>
        </w:rPr>
        <w:t>14</w:t>
      </w:r>
      <w:r>
        <w:rPr>
          <w:rtl/>
        </w:rPr>
        <w:t xml:space="preserve"> و</w:t>
      </w:r>
      <w:r w:rsidRPr="00F6700C">
        <w:rPr>
          <w:rtl/>
        </w:rPr>
        <w:t>19).</w:t>
      </w:r>
    </w:p>
    <w:p w:rsidR="00BB22CA" w:rsidRPr="00D9100E" w:rsidRDefault="00BB22CA" w:rsidP="00A21336">
      <w:pPr>
        <w:pStyle w:val="SingleTxtGA"/>
        <w:rPr>
          <w:b/>
          <w:bCs/>
          <w:rtl/>
        </w:rPr>
      </w:pPr>
      <w:r w:rsidRPr="00F6700C">
        <w:rPr>
          <w:rtl/>
        </w:rPr>
        <w:t>٣٧-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تتخذ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جميع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التدابير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اللازمة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لضمان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تمتع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الجميع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بحرية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التعبير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تمتع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كامل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الواقع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العملي</w:t>
      </w:r>
      <w:r w:rsidRPr="00D9100E">
        <w:rPr>
          <w:b/>
          <w:bCs/>
          <w:rtl/>
        </w:rPr>
        <w:t xml:space="preserve">. </w:t>
      </w:r>
      <w:r w:rsidRPr="00D9100E">
        <w:rPr>
          <w:rFonts w:hint="eastAsia"/>
          <w:b/>
          <w:bCs/>
          <w:rtl/>
        </w:rPr>
        <w:t>وينبغي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تتخذ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خطوات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فورية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لإنهاء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قمع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ضد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فئات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الأشخاص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المذكورين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أعلاه،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توفر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الحماية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الفعالة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الاضطهاد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أو</w:t>
      </w:r>
      <w:r w:rsidR="00A21336">
        <w:rPr>
          <w:rFonts w:hint="cs"/>
          <w:b/>
          <w:bCs/>
          <w:rtl/>
        </w:rPr>
        <w:t> </w:t>
      </w:r>
      <w:r w:rsidRPr="00D9100E">
        <w:rPr>
          <w:rFonts w:hint="eastAsia"/>
          <w:b/>
          <w:bCs/>
          <w:rtl/>
        </w:rPr>
        <w:t>الانتقام،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تضمن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امتثال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قيود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مفروضة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ممارسة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حرية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التعبير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للشروط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الصارمة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المنصوص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عليها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المادة</w:t>
      </w:r>
      <w:r w:rsidRPr="00D9100E">
        <w:rPr>
          <w:b/>
          <w:bCs/>
          <w:rtl/>
        </w:rPr>
        <w:t xml:space="preserve"> 19(3)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العهد</w:t>
      </w:r>
      <w:r w:rsidRPr="00D9100E">
        <w:rPr>
          <w:b/>
          <w:bCs/>
          <w:rtl/>
        </w:rPr>
        <w:t xml:space="preserve">. </w:t>
      </w:r>
      <w:r w:rsidRPr="00D9100E">
        <w:rPr>
          <w:rFonts w:hint="eastAsia"/>
          <w:b/>
          <w:bCs/>
          <w:rtl/>
        </w:rPr>
        <w:t>وينبغي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أيضاً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تنظر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نزع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صفة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الجرم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التشهير،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عدم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الإقرار،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الأحوال،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بتطبيق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القانون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الجنائي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أشد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الحالات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خطورة،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آخذة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اعتبارها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عقوبة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السجن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ليست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عقوبة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مناسبة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للتشهير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إطلاق</w:t>
      </w:r>
      <w:r w:rsidR="00A21336">
        <w:rPr>
          <w:rFonts w:hint="eastAsia"/>
          <w:b/>
          <w:bCs/>
          <w:rtl/>
        </w:rPr>
        <w:t xml:space="preserve">اً، </w:t>
      </w:r>
      <w:r w:rsidRPr="00D9100E">
        <w:rPr>
          <w:rFonts w:hint="eastAsia"/>
          <w:b/>
          <w:bCs/>
          <w:rtl/>
        </w:rPr>
        <w:t>مثلما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يبين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ذلك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التعليق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للجنة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رقم</w:t>
      </w:r>
      <w:r w:rsidR="00A21336">
        <w:rPr>
          <w:rFonts w:hint="cs"/>
          <w:b/>
          <w:bCs/>
          <w:rtl/>
        </w:rPr>
        <w:t> </w:t>
      </w:r>
      <w:r w:rsidR="00A21336">
        <w:rPr>
          <w:b/>
          <w:bCs/>
          <w:rtl/>
        </w:rPr>
        <w:t>34</w:t>
      </w:r>
      <w:r w:rsidRPr="00D9100E">
        <w:rPr>
          <w:b/>
          <w:bCs/>
          <w:rtl/>
        </w:rPr>
        <w:t xml:space="preserve">(2011) </w:t>
      </w:r>
      <w:r w:rsidRPr="00D9100E">
        <w:rPr>
          <w:rFonts w:hint="eastAsia"/>
          <w:b/>
          <w:bCs/>
          <w:rtl/>
        </w:rPr>
        <w:t>بشأن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حرية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الرأي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والتعبير</w:t>
      </w:r>
      <w:r w:rsidRPr="00D9100E">
        <w:rPr>
          <w:b/>
          <w:bCs/>
          <w:rtl/>
        </w:rPr>
        <w:t>.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التجمع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السلمي</w:t>
      </w:r>
      <w:r w:rsidR="00BB22CA" w:rsidRPr="00F6700C">
        <w:rPr>
          <w:rFonts w:cs="Times New Roman"/>
          <w:rtl/>
        </w:rPr>
        <w:t>‬</w:t>
      </w:r>
      <w:r w:rsidR="00BB22CA" w:rsidRPr="00F6700C">
        <w:t>‬</w:t>
      </w:r>
      <w:r w:rsidR="00BB22CA" w:rsidRPr="00F6700C">
        <w:t>‬</w:t>
      </w:r>
      <w:r w:rsidR="00BB22CA">
        <w:t>‬</w:t>
      </w:r>
      <w:r w:rsidR="00BB22CA">
        <w:t>‬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>٣٨-</w:t>
      </w:r>
      <w:r w:rsidRPr="00F6700C">
        <w:rPr>
          <w:rtl/>
        </w:rPr>
        <w:tab/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تزال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القيود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المفروضة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13550C">
        <w:rPr>
          <w:rFonts w:hint="eastAsia"/>
          <w:rtl/>
        </w:rPr>
        <w:t>ممارسة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التجمع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السلمي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  <w:lang w:val="fr-CH"/>
        </w:rPr>
        <w:t>الواقع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العملي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وتلاحظ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التشريعات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تشترط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سوى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الإخطار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المسبق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بتجمع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سلمي،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لكنها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تفيد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بأنه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غالب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يُشترط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الحصول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إذن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أجل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</w:t>
      </w:r>
      <w:r w:rsidRPr="00F6700C">
        <w:rPr>
          <w:rtl/>
        </w:rPr>
        <w:t xml:space="preserve"> في </w:t>
      </w:r>
      <w:r w:rsidRPr="00F6700C">
        <w:rPr>
          <w:rFonts w:hint="eastAsia"/>
          <w:rtl/>
        </w:rPr>
        <w:t>الممارسة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العملية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كذلك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الادعاءات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المتعلقة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بالاستخدام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المتكرر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للقوة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المفرطة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</w:t>
      </w:r>
      <w:r w:rsidRPr="00F6700C">
        <w:rPr>
          <w:rtl/>
        </w:rPr>
        <w:t>/</w:t>
      </w:r>
      <w:r w:rsidRPr="00F6700C">
        <w:rPr>
          <w:rFonts w:hint="eastAsia"/>
          <w:rtl/>
        </w:rPr>
        <w:t>أو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الاحتجاز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فرض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عقوبات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إدارية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وجنائية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أشخاص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شاركوا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احتجاجات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سلمية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عفوية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أو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مقررة،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احتجاجات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حركة</w:t>
      </w:r>
      <w:r w:rsidRPr="00F6700C">
        <w:rPr>
          <w:rtl/>
        </w:rPr>
        <w:t xml:space="preserve"> "نداء" </w:t>
      </w:r>
      <w:r w:rsidRPr="00F6700C">
        <w:rPr>
          <w:rFonts w:hint="eastAsia"/>
          <w:rtl/>
        </w:rPr>
        <w:t>الشبابية</w:t>
      </w:r>
      <w:r>
        <w:rPr>
          <w:rtl/>
        </w:rPr>
        <w:t xml:space="preserve"> </w:t>
      </w:r>
      <w:r w:rsidRPr="00F6700C">
        <w:rPr>
          <w:rFonts w:hint="eastAsia"/>
          <w:rtl/>
        </w:rPr>
        <w:t>والاحتجاج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نظمه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حزب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الجبهة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الشعبية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17 </w:t>
      </w:r>
      <w:r w:rsidRPr="00F6700C">
        <w:rPr>
          <w:rFonts w:hint="eastAsia"/>
          <w:rtl/>
        </w:rPr>
        <w:t>أيلول</w:t>
      </w:r>
      <w:r w:rsidRPr="00F6700C">
        <w:rPr>
          <w:rtl/>
        </w:rPr>
        <w:t>/</w:t>
      </w:r>
      <w:r w:rsidRPr="00F6700C">
        <w:rPr>
          <w:rFonts w:hint="eastAsia"/>
          <w:rtl/>
        </w:rPr>
        <w:t>سبتمبر</w:t>
      </w:r>
      <w:r w:rsidRPr="00F6700C">
        <w:rPr>
          <w:rtl/>
        </w:rPr>
        <w:t xml:space="preserve"> 2016 </w:t>
      </w:r>
      <w:r w:rsidRPr="00F6700C">
        <w:rPr>
          <w:rFonts w:hint="eastAsia"/>
          <w:rtl/>
        </w:rPr>
        <w:t>والتظاهرات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الأخرى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جرت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قبل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استفتاء</w:t>
      </w:r>
      <w:r w:rsidRPr="00F6700C">
        <w:rPr>
          <w:rtl/>
        </w:rPr>
        <w:t xml:space="preserve"> 26 </w:t>
      </w:r>
      <w:r w:rsidRPr="00F6700C">
        <w:rPr>
          <w:rFonts w:hint="eastAsia"/>
          <w:rtl/>
        </w:rPr>
        <w:t>أيلول</w:t>
      </w:r>
      <w:r w:rsidRPr="00F6700C">
        <w:rPr>
          <w:rtl/>
        </w:rPr>
        <w:t>/</w:t>
      </w:r>
      <w:r w:rsidRPr="00F6700C">
        <w:rPr>
          <w:rFonts w:hint="eastAsia"/>
          <w:rtl/>
        </w:rPr>
        <w:t>سبتمبر</w:t>
      </w:r>
      <w:r w:rsidRPr="00F6700C">
        <w:rPr>
          <w:rtl/>
        </w:rPr>
        <w:t xml:space="preserve"> 2016. </w:t>
      </w:r>
      <w:r w:rsidRPr="00F6700C">
        <w:rPr>
          <w:rFonts w:hint="eastAsia"/>
          <w:rtl/>
        </w:rPr>
        <w:t>وأخير</w:t>
      </w:r>
      <w:r w:rsidR="00A21336">
        <w:rPr>
          <w:rFonts w:hint="eastAsia"/>
          <w:rtl/>
        </w:rPr>
        <w:t xml:space="preserve">اً، </w:t>
      </w:r>
      <w:r w:rsidRPr="00F6700C">
        <w:rPr>
          <w:rFonts w:hint="eastAsia"/>
          <w:rtl/>
        </w:rPr>
        <w:t>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استخدام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مجموعة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متنوعة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  <w:lang w:val="fr-CH"/>
        </w:rPr>
        <w:t>الأساليب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لمنع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الأفراد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وثنيهم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الانضمام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تجمعات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سلمية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والمشاركة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فيها،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ممارسات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الاحتجاز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الاحترازي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</w:t>
      </w:r>
      <w:r w:rsidRPr="00F6700C">
        <w:rPr>
          <w:rtl/>
        </w:rPr>
        <w:t>"</w:t>
      </w:r>
      <w:r w:rsidRPr="00F6700C">
        <w:rPr>
          <w:rFonts w:hint="eastAsia"/>
          <w:rtl/>
        </w:rPr>
        <w:t>المحادثات</w:t>
      </w:r>
      <w:r w:rsidRPr="00F6700C">
        <w:rPr>
          <w:rtl/>
        </w:rPr>
        <w:t xml:space="preserve"> </w:t>
      </w:r>
      <w:r w:rsidRPr="0013550C">
        <w:rPr>
          <w:rFonts w:hint="eastAsia"/>
          <w:rtl/>
        </w:rPr>
        <w:t>الوقائية</w:t>
      </w:r>
      <w:r w:rsidRPr="00F6700C">
        <w:rPr>
          <w:rtl/>
        </w:rPr>
        <w:t xml:space="preserve">"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مراكز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الشرطة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تهدف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تخويف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الناشطين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وثنيهم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المشاركة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التجمعات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7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9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14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19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21). 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٣٩-</w:t>
      </w:r>
      <w:r w:rsidRPr="00F6700C">
        <w:rPr>
          <w:rtl/>
        </w:rPr>
        <w:tab/>
      </w:r>
      <w:dir w:val="rtl">
        <w:r w:rsidRPr="00D9100E">
          <w:rPr>
            <w:rFonts w:hint="eastAsia"/>
            <w:b/>
            <w:bCs/>
            <w:rtl/>
          </w:rPr>
          <w:t>ينبغي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للدولة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الطرف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تراجع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قوانينها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وممارساتها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بهدف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ضمان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تمتع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الأفراد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تمتعاً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كاملاً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بحقهم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حرية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التجمع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ومواءمة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قيود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تُفرض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على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هذا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الحق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الشروط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الصارمة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المنصوص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عليها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المادة</w:t>
        </w:r>
        <w:r w:rsidRPr="00D9100E">
          <w:rPr>
            <w:b/>
            <w:bCs/>
            <w:rtl/>
          </w:rPr>
          <w:t xml:space="preserve"> 21 </w:t>
        </w:r>
        <w:r w:rsidRPr="00D9100E">
          <w:rPr>
            <w:rFonts w:hint="eastAsia"/>
            <w:b/>
            <w:bCs/>
            <w:rtl/>
          </w:rPr>
          <w:t>من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العهد</w:t>
        </w:r>
        <w:r w:rsidRPr="00D9100E">
          <w:rPr>
            <w:b/>
            <w:bCs/>
            <w:rtl/>
          </w:rPr>
          <w:t>.</w:t>
        </w:r>
        <w:r w:rsidRPr="00D9100E">
          <w:rPr>
            <w:rFonts w:cs="Times New Roman"/>
            <w:b/>
            <w:bCs/>
            <w:rtl/>
          </w:rPr>
          <w:t>‬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وينبغي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لها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تحقق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بسرعة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وفعالية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جميع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حالات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العنف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والاستخدام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المفرط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للقوة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جانب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الموظفين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المكلفين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بإنفاذ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القانون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وحالات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توقيف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محتجين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سلميين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واحتجازهم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تعسفاً،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تقدم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الجناة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إلى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العدالة</w:t>
        </w:r>
        <w:r w:rsidRPr="00D9100E">
          <w:rPr>
            <w:b/>
            <w:bCs/>
            <w:rtl/>
          </w:rPr>
          <w:t xml:space="preserve">. </w:t>
        </w:r>
        <w:r w:rsidRPr="00D9100E">
          <w:rPr>
            <w:rFonts w:hint="eastAsia"/>
            <w:b/>
            <w:bCs/>
            <w:rtl/>
          </w:rPr>
          <w:t>وينبغي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للدولة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الطرف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تضع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حد</w:t>
        </w:r>
        <w:r w:rsidR="00A21336">
          <w:rPr>
            <w:rFonts w:hint="eastAsia"/>
            <w:b/>
            <w:bCs/>
            <w:rtl/>
          </w:rPr>
          <w:t xml:space="preserve">اً </w:t>
        </w:r>
        <w:r w:rsidRPr="00D9100E">
          <w:rPr>
            <w:rFonts w:hint="eastAsia"/>
            <w:b/>
            <w:bCs/>
            <w:rtl/>
          </w:rPr>
          <w:t>لممارستي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الاحتجاز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الاحترازي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للناشطين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</w:t>
        </w:r>
        <w:r w:rsidRPr="00D9100E">
          <w:rPr>
            <w:b/>
            <w:bCs/>
            <w:rtl/>
          </w:rPr>
          <w:t>"</w:t>
        </w:r>
        <w:r w:rsidRPr="00D9100E">
          <w:rPr>
            <w:rFonts w:hint="eastAsia"/>
            <w:b/>
            <w:bCs/>
            <w:rtl/>
          </w:rPr>
          <w:t>المحادثات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الوقائية</w:t>
        </w:r>
        <w:r w:rsidRPr="00D9100E">
          <w:rPr>
            <w:b/>
            <w:bCs/>
            <w:rtl/>
          </w:rPr>
          <w:t>"</w:t>
        </w:r>
        <w:r w:rsidRPr="00D9100E">
          <w:rPr>
            <w:rFonts w:hint="eastAsia"/>
            <w:b/>
            <w:bCs/>
            <w:rtl/>
          </w:rPr>
          <w:t>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المتعارضتين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التزامات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الدولة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الطرف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بموجب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المواد</w:t>
        </w:r>
        <w:r w:rsidRPr="00D9100E">
          <w:rPr>
            <w:b/>
            <w:bCs/>
            <w:rtl/>
          </w:rPr>
          <w:t xml:space="preserve"> 9 </w:t>
        </w:r>
        <w:r w:rsidRPr="00D9100E">
          <w:rPr>
            <w:rFonts w:hint="eastAsia"/>
            <w:b/>
            <w:bCs/>
            <w:rtl/>
          </w:rPr>
          <w:t>و</w:t>
        </w:r>
        <w:r w:rsidRPr="00D9100E">
          <w:rPr>
            <w:b/>
            <w:bCs/>
            <w:rtl/>
          </w:rPr>
          <w:t xml:space="preserve">19 </w:t>
        </w:r>
        <w:r w:rsidRPr="00D9100E">
          <w:rPr>
            <w:rFonts w:hint="eastAsia"/>
            <w:b/>
            <w:bCs/>
            <w:rtl/>
          </w:rPr>
          <w:t>و</w:t>
        </w:r>
        <w:r w:rsidRPr="00D9100E">
          <w:rPr>
            <w:b/>
            <w:bCs/>
            <w:rtl/>
          </w:rPr>
          <w:t xml:space="preserve">21 </w:t>
        </w:r>
        <w:r w:rsidRPr="00D9100E">
          <w:rPr>
            <w:rFonts w:hint="eastAsia"/>
            <w:b/>
            <w:bCs/>
            <w:rtl/>
          </w:rPr>
          <w:t>من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العهد</w:t>
        </w:r>
        <w:r w:rsidRPr="00D9100E">
          <w:rPr>
            <w:b/>
            <w:bCs/>
            <w:rtl/>
          </w:rPr>
          <w:t xml:space="preserve">. 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Pr="00D9100E">
          <w:rPr>
            <w:b/>
            <w:bCs/>
          </w:rPr>
          <w:t>‬</w:t>
        </w:r>
        <w:r w:rsidR="006722E9">
          <w:t>‬</w:t>
        </w:r>
        <w:r w:rsidR="00AE1312">
          <w:t>‬</w:t>
        </w:r>
      </w:di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حرية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تكوين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الجمعيات</w:t>
      </w:r>
      <w:r w:rsidR="00BB22CA" w:rsidRPr="00F6700C">
        <w:rPr>
          <w:rtl/>
        </w:rPr>
        <w:t xml:space="preserve"> </w:t>
      </w:r>
    </w:p>
    <w:p w:rsidR="00BB22CA" w:rsidRPr="00F6700C" w:rsidRDefault="00BB22CA" w:rsidP="00A21336">
      <w:pPr>
        <w:pStyle w:val="SingleTxtGA"/>
        <w:rPr>
          <w:rtl/>
        </w:rPr>
      </w:pPr>
      <w:r w:rsidRPr="00F6700C">
        <w:rPr>
          <w:rtl/>
        </w:rPr>
        <w:t>٤٠-</w:t>
      </w:r>
      <w:r w:rsidRPr="00F6700C">
        <w:rPr>
          <w:rtl/>
        </w:rPr>
        <w:tab/>
      </w:r>
      <w:r w:rsidRPr="00F6700C">
        <w:rPr>
          <w:rFonts w:hint="eastAsia"/>
          <w:rtl/>
        </w:rPr>
        <w:t>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التشريعات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التقييدية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تؤثر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سلب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ممارسة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حرية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تكوين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الجمعيات،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الشروط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الصارمة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لتسجيل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الجمعيات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العامة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والمنظمات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الحكومية،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والأسباب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الواسعة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لرفض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تسجيل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المنظمات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الحكومية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وتعليق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عملها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بشكل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مؤقت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أو</w:t>
      </w:r>
      <w:r w:rsidR="00A21336">
        <w:rPr>
          <w:rFonts w:hint="cs"/>
          <w:rtl/>
        </w:rPr>
        <w:t> </w:t>
      </w:r>
      <w:r w:rsidRPr="00F6700C">
        <w:rPr>
          <w:rFonts w:hint="eastAsia"/>
          <w:rtl/>
        </w:rPr>
        <w:t>إغلاقها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بشكل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دائم،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واللوائح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التنظيمية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تفرض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قيود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المنح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والهبات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تتلقاها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الجمعيات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العامة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والمنظمات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الحكومية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يشمل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حظر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التمويل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الأجنبي،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والعقوبات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الشديدة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انتهاك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التشريعات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الصلة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كذلك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التهديدات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الموجهة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قادة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المنظمات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الحكومية،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وارتفاع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عدد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التحقيقات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الجنائية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ضد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المنظمات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الحكومية،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وتجميد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أصولها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وأصول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أعضائها،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وكثرة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عدد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المنظمات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غير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الحكومية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أُغلقت</w:t>
      </w:r>
      <w:r w:rsidRPr="00F6700C">
        <w:rPr>
          <w:rtl/>
        </w:rPr>
        <w:t xml:space="preserve">. </w:t>
      </w:r>
      <w:r w:rsidRPr="00F6700C">
        <w:rPr>
          <w:rFonts w:hint="eastAsia"/>
          <w:rtl/>
        </w:rPr>
        <w:t>وتشعر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أيض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بسبب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ورد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إلزام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الأشخاص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الذين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يعيشون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جمهورية</w:t>
      </w:r>
      <w:r w:rsidRPr="00F6700C">
        <w:rPr>
          <w:rtl/>
        </w:rPr>
        <w:t xml:space="preserve"> </w:t>
      </w:r>
      <w:proofErr w:type="spellStart"/>
      <w:r w:rsidRPr="00F6700C">
        <w:rPr>
          <w:rFonts w:hint="eastAsia"/>
          <w:rtl/>
        </w:rPr>
        <w:t>ناخجوان</w:t>
      </w:r>
      <w:proofErr w:type="spellEnd"/>
      <w:r w:rsidRPr="00F6700C">
        <w:rPr>
          <w:rtl/>
        </w:rPr>
        <w:t xml:space="preserve"> المستقلة ذاتياً </w:t>
      </w:r>
      <w:r w:rsidRPr="00F6700C">
        <w:rPr>
          <w:rFonts w:hint="eastAsia"/>
          <w:rtl/>
        </w:rPr>
        <w:t>بالانضمام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الحزب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الحاكم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2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19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22). 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lastRenderedPageBreak/>
        <w:t>٤١-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تنقح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القوانين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واللوائح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والممارسات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ذات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الصلة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بهدف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مواءمتها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تمام</w:t>
      </w:r>
      <w:r w:rsidR="00A21336">
        <w:rPr>
          <w:rFonts w:hint="eastAsia"/>
          <w:b/>
          <w:bCs/>
          <w:rtl/>
        </w:rPr>
        <w:t xml:space="preserve">اً </w:t>
      </w:r>
      <w:r w:rsidRPr="00D9100E">
        <w:rPr>
          <w:rFonts w:hint="eastAsia"/>
          <w:b/>
          <w:bCs/>
          <w:rtl/>
        </w:rPr>
        <w:t>مع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أحكام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المادتين</w:t>
      </w:r>
      <w:r w:rsidRPr="00D9100E">
        <w:rPr>
          <w:b/>
          <w:bCs/>
          <w:rtl/>
        </w:rPr>
        <w:t xml:space="preserve"> 19 </w:t>
      </w:r>
      <w:r w:rsidRPr="00D9100E">
        <w:rPr>
          <w:rFonts w:hint="eastAsia"/>
          <w:b/>
          <w:bCs/>
          <w:rtl/>
        </w:rPr>
        <w:t>و</w:t>
      </w:r>
      <w:r w:rsidRPr="00D9100E">
        <w:rPr>
          <w:b/>
          <w:bCs/>
          <w:rtl/>
        </w:rPr>
        <w:t xml:space="preserve">22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العهد،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بطرق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يلي</w:t>
      </w:r>
      <w:r w:rsidRPr="00D9100E">
        <w:rPr>
          <w:b/>
          <w:bCs/>
          <w:rtl/>
        </w:rPr>
        <w:t>: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أ</w:t>
      </w:r>
      <w:r w:rsidRPr="00F6700C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تبسيط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قواعد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التسجيل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وتوضيح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الأسباب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الواسعة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لرفض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تسجيل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المنظمات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غير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الحكومية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ولتعليق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عملها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بشكل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مؤقت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أو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إغلاقها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بشكل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دائم؛</w:t>
      </w:r>
    </w:p>
    <w:p w:rsidR="00BB22CA" w:rsidRPr="00D9100E" w:rsidRDefault="00BB22CA" w:rsidP="00A21336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ب</w:t>
      </w:r>
      <w:r w:rsidRPr="00F6700C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ضمان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تسمح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الأحكام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القانونية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تنظم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المِنَح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المقدمة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المنظمات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غير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الحكومية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بالحصول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التمويل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الأجنبي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وألا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تخل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هذه</w:t>
      </w:r>
      <w:r w:rsidRPr="00D9100E">
        <w:rPr>
          <w:b/>
          <w:bCs/>
          <w:rtl/>
        </w:rPr>
        <w:t xml:space="preserve"> الأحكام </w:t>
      </w:r>
      <w:r w:rsidRPr="00D9100E">
        <w:rPr>
          <w:rFonts w:hint="eastAsia"/>
          <w:b/>
          <w:bCs/>
          <w:rtl/>
        </w:rPr>
        <w:t>بممارسة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الجمعيات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العامة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عملها</w:t>
      </w:r>
      <w:r w:rsidRPr="00D9100E">
        <w:rPr>
          <w:b/>
          <w:bCs/>
          <w:rtl/>
        </w:rPr>
        <w:t xml:space="preserve"> بفعالية </w:t>
      </w:r>
      <w:r w:rsidRPr="00D9100E">
        <w:rPr>
          <w:rFonts w:hint="eastAsia"/>
          <w:b/>
          <w:bCs/>
          <w:rtl/>
        </w:rPr>
        <w:t>بسبب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التقييد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المفرط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لخيارات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جمع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الأموال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أو</w:t>
      </w:r>
      <w:r w:rsidR="00A21336">
        <w:rPr>
          <w:rFonts w:hint="cs"/>
          <w:b/>
          <w:bCs/>
          <w:rtl/>
        </w:rPr>
        <w:t> </w:t>
      </w:r>
      <w:r w:rsidRPr="00D9100E">
        <w:rPr>
          <w:rFonts w:hint="eastAsia"/>
          <w:b/>
          <w:bCs/>
          <w:rtl/>
        </w:rPr>
        <w:t>بسبب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المغالاة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تنظيمها؛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ج</w:t>
      </w:r>
      <w:r w:rsidRPr="00F6700C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وقف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قمع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الجمعيات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العامة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وضمان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قدرتها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العمل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بحرية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ودون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خوف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عقابها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أنشطتها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المشروعة؛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ab/>
        <w:t>(</w:t>
      </w:r>
      <w:r w:rsidRPr="00F6700C">
        <w:rPr>
          <w:rFonts w:hint="eastAsia"/>
          <w:rtl/>
        </w:rPr>
        <w:t>د</w:t>
      </w:r>
      <w:r w:rsidR="00D9100E">
        <w:rPr>
          <w:rtl/>
        </w:rPr>
        <w:t>)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إلغاء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إلزام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للأشخاص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الذين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يعيشون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جمهورية</w:t>
      </w:r>
      <w:r w:rsidRPr="00D9100E">
        <w:rPr>
          <w:b/>
          <w:bCs/>
          <w:rtl/>
        </w:rPr>
        <w:t xml:space="preserve"> </w:t>
      </w:r>
      <w:proofErr w:type="spellStart"/>
      <w:r w:rsidRPr="00D9100E">
        <w:rPr>
          <w:rFonts w:hint="eastAsia"/>
          <w:b/>
          <w:bCs/>
          <w:rtl/>
        </w:rPr>
        <w:t>ناخجوان</w:t>
      </w:r>
      <w:proofErr w:type="spellEnd"/>
      <w:r w:rsidRPr="00D9100E">
        <w:rPr>
          <w:b/>
          <w:bCs/>
          <w:rtl/>
        </w:rPr>
        <w:t xml:space="preserve"> المستقلة ذاتياً </w:t>
      </w:r>
      <w:r w:rsidRPr="00D9100E">
        <w:rPr>
          <w:rFonts w:hint="eastAsia"/>
          <w:b/>
          <w:bCs/>
          <w:rtl/>
        </w:rPr>
        <w:t>بالانضمام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الحزب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الحاكم</w:t>
      </w:r>
      <w:r w:rsidRPr="00D9100E">
        <w:rPr>
          <w:b/>
          <w:bCs/>
          <w:rtl/>
        </w:rPr>
        <w:t xml:space="preserve">. 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المشاركة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في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الحياة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العامة</w:t>
      </w:r>
      <w:r w:rsidR="00BB22CA" w:rsidRPr="00F6700C">
        <w:rPr>
          <w:rFonts w:cs="Times New Roman"/>
          <w:rtl/>
        </w:rPr>
        <w:t>‬</w:t>
      </w:r>
      <w:r w:rsidR="00BB22CA" w:rsidRPr="00F6700C">
        <w:t>‬</w:t>
      </w:r>
      <w:r w:rsidR="00BB22CA" w:rsidRPr="00F6700C">
        <w:t>‬</w:t>
      </w:r>
      <w:r w:rsidR="00BB22CA">
        <w:t>‬</w:t>
      </w:r>
      <w:r w:rsidR="00BB22CA">
        <w:t>‬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>٤٢-</w:t>
      </w:r>
      <w:r w:rsidRPr="00F6700C">
        <w:rPr>
          <w:rtl/>
        </w:rPr>
        <w:tab/>
      </w:r>
      <w:r w:rsidRPr="00F6700C">
        <w:rPr>
          <w:rFonts w:hint="eastAsia"/>
          <w:rtl/>
        </w:rPr>
        <w:t>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ارتكاب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مخالفات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أثناء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الانتخابات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الماضية،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بما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فرض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قيود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صارمة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المرشحين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قبل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الانتخابات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الرئاسية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لعام</w:t>
      </w:r>
      <w:r w:rsidRPr="00F6700C">
        <w:rPr>
          <w:rtl/>
        </w:rPr>
        <w:t xml:space="preserve"> 2013</w:t>
      </w:r>
      <w:r w:rsidRPr="00F6700C">
        <w:rPr>
          <w:rFonts w:hint="eastAsia"/>
          <w:rtl/>
        </w:rPr>
        <w:t>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منها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مثل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الترخيص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بإجراء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الحملة</w:t>
      </w:r>
      <w:r w:rsidRPr="00F6700C">
        <w:rPr>
          <w:rtl/>
        </w:rPr>
        <w:t xml:space="preserve"> الانتخابية </w:t>
      </w:r>
      <w:r w:rsidRPr="00F6700C">
        <w:rPr>
          <w:rFonts w:hint="eastAsia"/>
          <w:rtl/>
        </w:rPr>
        <w:t>لمدة</w:t>
      </w:r>
      <w:r w:rsidRPr="00F6700C">
        <w:rPr>
          <w:rtl/>
        </w:rPr>
        <w:t xml:space="preserve"> 22 </w:t>
      </w:r>
      <w:r w:rsidRPr="00F6700C">
        <w:rPr>
          <w:rFonts w:hint="eastAsia"/>
          <w:rtl/>
        </w:rPr>
        <w:t>يوم</w:t>
      </w:r>
      <w:r w:rsidR="00A21336">
        <w:rPr>
          <w:rFonts w:hint="eastAsia"/>
          <w:rtl/>
        </w:rPr>
        <w:t xml:space="preserve">اً </w:t>
      </w:r>
      <w:r w:rsidRPr="00F6700C">
        <w:rPr>
          <w:rFonts w:hint="eastAsia"/>
          <w:rtl/>
        </w:rPr>
        <w:t>فقط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وإتاحة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فرص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قليلة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للتجمعات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وتخويف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مرشحي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المعارضة،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وارتكاب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انتهاكات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سياق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عملية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تسجيل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مرشحي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المعارضة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واحتجاز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بعض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قادة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المعارضة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وإدانتهم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قبل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الانتخابات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التشريعية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جرت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في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تشرين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الثاني</w:t>
      </w:r>
      <w:r w:rsidRPr="00F6700C">
        <w:rPr>
          <w:rtl/>
        </w:rPr>
        <w:t>/</w:t>
      </w:r>
      <w:r w:rsidRPr="00F6700C">
        <w:rPr>
          <w:rFonts w:hint="eastAsia"/>
          <w:rtl/>
        </w:rPr>
        <w:t>نوفمبر</w:t>
      </w:r>
      <w:r w:rsidRPr="00F6700C">
        <w:rPr>
          <w:rtl/>
        </w:rPr>
        <w:t xml:space="preserve"> 2015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19</w:t>
      </w:r>
      <w:r>
        <w:rPr>
          <w:rtl/>
        </w:rPr>
        <w:t xml:space="preserve"> و</w:t>
      </w:r>
      <w:r w:rsidRPr="00F6700C">
        <w:rPr>
          <w:rtl/>
        </w:rPr>
        <w:t xml:space="preserve">21 </w:t>
      </w:r>
      <w:r w:rsidRPr="00F6700C">
        <w:rPr>
          <w:rFonts w:hint="eastAsia"/>
          <w:rtl/>
        </w:rPr>
        <w:t>و</w:t>
      </w:r>
      <w:r w:rsidRPr="00F6700C">
        <w:rPr>
          <w:rtl/>
        </w:rPr>
        <w:t>25).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٤٣-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توائم</w:t>
      </w:r>
      <w:r w:rsidRPr="00D9100E">
        <w:rPr>
          <w:b/>
          <w:bCs/>
          <w:rtl/>
        </w:rPr>
        <w:t xml:space="preserve"> لوائحها وممارساتها </w:t>
      </w:r>
      <w:r w:rsidRPr="00D9100E">
        <w:rPr>
          <w:rFonts w:hint="eastAsia"/>
          <w:b/>
          <w:bCs/>
          <w:rtl/>
        </w:rPr>
        <w:t>الانتخابية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العهد،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بما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المادة</w:t>
      </w:r>
      <w:r w:rsidRPr="00D9100E">
        <w:rPr>
          <w:b/>
          <w:bCs/>
          <w:rtl/>
        </w:rPr>
        <w:t xml:space="preserve"> 25</w:t>
      </w:r>
      <w:r w:rsidRPr="00D9100E">
        <w:rPr>
          <w:rFonts w:hint="eastAsia"/>
          <w:b/>
          <w:bCs/>
          <w:rtl/>
        </w:rPr>
        <w:t>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بطرق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كفالة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الشفافية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الكاملة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الانتخابات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والتعدد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الحقيقي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النقاش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السياسي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والامتناع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استخدام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أحكام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القانون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الجنائي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لمحاولة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استبعاد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مرشحي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المعارضة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العمليات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الانتخابية</w:t>
      </w:r>
      <w:r w:rsidRPr="00D9100E">
        <w:rPr>
          <w:b/>
          <w:bCs/>
          <w:rtl/>
        </w:rPr>
        <w:t>.</w:t>
      </w:r>
    </w:p>
    <w:p w:rsidR="00BB22CA" w:rsidRPr="00F6700C" w:rsidRDefault="00D9100E" w:rsidP="00D9100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حقوق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الأقليات</w:t>
      </w:r>
      <w:r w:rsidR="00BB22CA" w:rsidRPr="00F6700C">
        <w:rPr>
          <w:rFonts w:cs="Times New Roman"/>
          <w:rtl/>
        </w:rPr>
        <w:t>‬</w:t>
      </w:r>
    </w:p>
    <w:p w:rsidR="00BB22CA" w:rsidRPr="00F6700C" w:rsidRDefault="00BB22CA" w:rsidP="00D9100E">
      <w:pPr>
        <w:pStyle w:val="SingleTxtGA"/>
        <w:rPr>
          <w:rtl/>
        </w:rPr>
      </w:pPr>
      <w:r w:rsidRPr="00F6700C">
        <w:rPr>
          <w:rtl/>
        </w:rPr>
        <w:t>٤٤-</w:t>
      </w:r>
      <w:r w:rsidRPr="00F6700C">
        <w:rPr>
          <w:rtl/>
        </w:rPr>
        <w:tab/>
      </w:r>
      <w:r w:rsidRPr="00F6700C">
        <w:rPr>
          <w:rFonts w:hint="eastAsia"/>
          <w:rtl/>
        </w:rPr>
        <w:t>يساور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اللجنة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القلق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ادعاءات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المضايقة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والتمييز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ضد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أفراد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الأقلية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الأرمينية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وإحجام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الأذربيجانيين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أصل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أرمني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تحديد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هويتهم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على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أنهم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أرمن،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وكذلك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إزاء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التقارير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التي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تفيد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بأن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الأجانب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ذوي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الألقاب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الأرمينية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يمنعون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من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دخول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الدولة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الطرف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بغض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النظر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عن</w:t>
      </w:r>
      <w:r w:rsidRPr="00F6700C">
        <w:rPr>
          <w:rtl/>
        </w:rPr>
        <w:t xml:space="preserve"> </w:t>
      </w:r>
      <w:r w:rsidRPr="00F6700C">
        <w:rPr>
          <w:rFonts w:hint="eastAsia"/>
          <w:rtl/>
        </w:rPr>
        <w:t>جنسيتهم</w:t>
      </w:r>
      <w:r w:rsidRPr="00F6700C">
        <w:rPr>
          <w:rtl/>
        </w:rPr>
        <w:t xml:space="preserve"> (</w:t>
      </w:r>
      <w:r w:rsidRPr="00F6700C">
        <w:rPr>
          <w:rFonts w:hint="eastAsia"/>
          <w:rtl/>
        </w:rPr>
        <w:t>المواد</w:t>
      </w:r>
      <w:r w:rsidRPr="00F6700C">
        <w:rPr>
          <w:rtl/>
        </w:rPr>
        <w:t xml:space="preserve"> 2 </w:t>
      </w:r>
      <w:r w:rsidRPr="00F6700C">
        <w:rPr>
          <w:rFonts w:hint="eastAsia"/>
          <w:rtl/>
        </w:rPr>
        <w:t>و</w:t>
      </w:r>
      <w:r w:rsidRPr="00F6700C">
        <w:rPr>
          <w:rtl/>
        </w:rPr>
        <w:t xml:space="preserve">26 </w:t>
      </w:r>
      <w:r w:rsidRPr="00F6700C">
        <w:rPr>
          <w:rFonts w:hint="eastAsia"/>
          <w:rtl/>
        </w:rPr>
        <w:t>و</w:t>
      </w:r>
      <w:r w:rsidRPr="00F6700C">
        <w:rPr>
          <w:rtl/>
        </w:rPr>
        <w:t>27).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lastRenderedPageBreak/>
        <w:t>٤٥-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تتخذ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جميع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التدابير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اللازمة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لمنع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ومكافحة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المضايقة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والتمييز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ضد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أفراد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الأقلية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الأرمينية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وضمان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ألا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يحرم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الأجانب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ذوو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الألقاب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الأرمنية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دخول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البلد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أسس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تعسفية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وتمييزية</w:t>
      </w:r>
      <w:r w:rsidRPr="00D9100E">
        <w:rPr>
          <w:b/>
          <w:bCs/>
          <w:rtl/>
        </w:rPr>
        <w:t>.</w:t>
      </w:r>
    </w:p>
    <w:p w:rsidR="00BB22CA" w:rsidRPr="00F6700C" w:rsidRDefault="00D9100E" w:rsidP="00D9100E">
      <w:pPr>
        <w:pStyle w:val="H1GA"/>
        <w:rPr>
          <w:rtl/>
        </w:rPr>
      </w:pP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دال</w:t>
      </w:r>
      <w:r>
        <w:rPr>
          <w:rtl/>
        </w:rPr>
        <w:t>-</w:t>
      </w:r>
      <w:r>
        <w:rPr>
          <w:rFonts w:hint="cs"/>
          <w:rtl/>
        </w:rPr>
        <w:tab/>
      </w:r>
      <w:r w:rsidR="00BB22CA" w:rsidRPr="00F6700C">
        <w:rPr>
          <w:rFonts w:hint="eastAsia"/>
          <w:rtl/>
        </w:rPr>
        <w:t>النشر</w:t>
      </w:r>
      <w:r w:rsidR="00BB22CA" w:rsidRPr="00F6700C">
        <w:rPr>
          <w:rtl/>
        </w:rPr>
        <w:t xml:space="preserve"> </w:t>
      </w:r>
      <w:r w:rsidR="00BB22CA" w:rsidRPr="00F6700C">
        <w:rPr>
          <w:rFonts w:hint="eastAsia"/>
          <w:rtl/>
        </w:rPr>
        <w:t>والمتابعة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  <w:r w:rsidR="00BB22CA" w:rsidRPr="00F6700C">
        <w:rPr>
          <w:rFonts w:cs="Times New Roman"/>
          <w:rtl/>
        </w:rPr>
        <w:t>‬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٤٦-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تنشر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نطاق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واسع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نص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العهد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وبروتوكوليه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الاختياريين،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وتقريرها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الدوري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الرابع،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والردود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الخطية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قائمة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القضايا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وضعتها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اللجنة،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وهذه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الملاحظات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الختامية،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أجل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إذكاء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الوعي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بالحقوق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يكرسها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العهد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أوساط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السلطات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القضائية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والتشريعية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والإدارية،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والمجتمع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المدني،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والمنظمات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غير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الحكومية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العاملة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البلد،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وعامة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الجمهور</w:t>
      </w:r>
      <w:r w:rsidRPr="00D9100E">
        <w:rPr>
          <w:b/>
          <w:bCs/>
          <w:rtl/>
        </w:rPr>
        <w:t>.</w:t>
      </w:r>
      <w:r w:rsidRPr="00D9100E">
        <w:rPr>
          <w:rFonts w:cs="Times New Roman"/>
          <w:b/>
          <w:bCs/>
          <w:rtl/>
        </w:rPr>
        <w:t>‬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وينبغي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تضمن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ترجمة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التقرير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وهذه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الملاحظات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الختامية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اللغة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الرسمية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. 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٤٧-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ووفقاً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للفقرة</w:t>
      </w:r>
      <w:r w:rsidRPr="00D9100E">
        <w:rPr>
          <w:b/>
          <w:bCs/>
          <w:rtl/>
        </w:rPr>
        <w:t xml:space="preserve"> 5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المادة</w:t>
      </w:r>
      <w:r w:rsidRPr="00D9100E">
        <w:rPr>
          <w:b/>
          <w:bCs/>
          <w:rtl/>
        </w:rPr>
        <w:t xml:space="preserve"> 71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النظام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الداخلي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للجنة،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يتعين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تقدم،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غضون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سنة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واحدة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اعتماد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هذه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الملاحظات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الختامية،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معلومات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تنفيذ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توصيات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اللجنة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الواردة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الفقرات</w:t>
      </w:r>
      <w:r w:rsidRPr="00D9100E">
        <w:rPr>
          <w:b/>
          <w:bCs/>
          <w:rtl/>
        </w:rPr>
        <w:t xml:space="preserve"> 19 (</w:t>
      </w:r>
      <w:r w:rsidRPr="00D9100E">
        <w:rPr>
          <w:rFonts w:hint="eastAsia"/>
          <w:b/>
          <w:bCs/>
          <w:rtl/>
        </w:rPr>
        <w:t>التعذيب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وسوء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المعاملة</w:t>
      </w:r>
      <w:r w:rsidRPr="00D9100E">
        <w:rPr>
          <w:b/>
          <w:bCs/>
          <w:rtl/>
        </w:rPr>
        <w:t>)</w:t>
      </w:r>
      <w:r w:rsidRPr="00D9100E">
        <w:rPr>
          <w:rFonts w:hint="eastAsia"/>
          <w:b/>
          <w:bCs/>
          <w:rtl/>
        </w:rPr>
        <w:t>،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</w:t>
      </w:r>
      <w:r w:rsidRPr="00D9100E">
        <w:rPr>
          <w:b/>
          <w:bCs/>
          <w:rtl/>
        </w:rPr>
        <w:t>29 (</w:t>
      </w:r>
      <w:r w:rsidRPr="00D9100E">
        <w:rPr>
          <w:rFonts w:hint="eastAsia"/>
          <w:b/>
          <w:bCs/>
          <w:rtl/>
        </w:rPr>
        <w:t>استقلال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المحامين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وسلامتهم</w:t>
      </w:r>
      <w:r w:rsidRPr="00D9100E">
        <w:rPr>
          <w:b/>
          <w:bCs/>
          <w:rtl/>
        </w:rPr>
        <w:t xml:space="preserve">) </w:t>
      </w:r>
      <w:r w:rsidRPr="00D9100E">
        <w:rPr>
          <w:rFonts w:hint="eastAsia"/>
          <w:b/>
          <w:bCs/>
          <w:rtl/>
        </w:rPr>
        <w:t>و</w:t>
      </w:r>
      <w:r w:rsidRPr="00D9100E">
        <w:rPr>
          <w:b/>
          <w:bCs/>
          <w:rtl/>
        </w:rPr>
        <w:t>37 (</w:t>
      </w:r>
      <w:r w:rsidRPr="00D9100E">
        <w:rPr>
          <w:rFonts w:hint="eastAsia"/>
          <w:b/>
          <w:bCs/>
          <w:rtl/>
        </w:rPr>
        <w:t>حرية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التعبير</w:t>
      </w:r>
      <w:r w:rsidRPr="00D9100E">
        <w:rPr>
          <w:b/>
          <w:bCs/>
          <w:rtl/>
        </w:rPr>
        <w:t xml:space="preserve">) </w:t>
      </w:r>
      <w:r w:rsidRPr="00D9100E">
        <w:rPr>
          <w:rFonts w:hint="eastAsia"/>
          <w:b/>
          <w:bCs/>
          <w:rtl/>
        </w:rPr>
        <w:t>أعلاه</w:t>
      </w:r>
      <w:r w:rsidRPr="00D9100E">
        <w:rPr>
          <w:b/>
          <w:bCs/>
          <w:rtl/>
        </w:rPr>
        <w:t>.</w:t>
      </w:r>
      <w:r w:rsidRPr="00D9100E">
        <w:rPr>
          <w:rFonts w:cs="Times New Roman"/>
          <w:b/>
          <w:bCs/>
          <w:rtl/>
        </w:rPr>
        <w:t>‬</w:t>
      </w:r>
    </w:p>
    <w:p w:rsidR="00BB22CA" w:rsidRPr="00D9100E" w:rsidRDefault="00BB22CA" w:rsidP="00D9100E">
      <w:pPr>
        <w:pStyle w:val="SingleTxtGA"/>
        <w:rPr>
          <w:b/>
          <w:bCs/>
          <w:rtl/>
        </w:rPr>
      </w:pPr>
      <w:r w:rsidRPr="00F6700C">
        <w:rPr>
          <w:rtl/>
        </w:rPr>
        <w:t>٤٨-</w:t>
      </w:r>
      <w:r w:rsidRPr="00F6700C">
        <w:rPr>
          <w:rtl/>
        </w:rPr>
        <w:tab/>
      </w:r>
      <w:r w:rsidRPr="00D9100E">
        <w:rPr>
          <w:rFonts w:hint="eastAsia"/>
          <w:b/>
          <w:bCs/>
          <w:rtl/>
        </w:rPr>
        <w:t>وتطلب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اللجنة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إلى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الدولة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الطرف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تقدّم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تقريرها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الدوري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القادم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بحلول</w:t>
      </w:r>
      <w:r w:rsidRPr="00D9100E">
        <w:rPr>
          <w:b/>
          <w:bCs/>
          <w:rtl/>
        </w:rPr>
        <w:t xml:space="preserve"> 4 </w:t>
      </w:r>
      <w:r w:rsidRPr="00D9100E">
        <w:rPr>
          <w:rFonts w:hint="eastAsia"/>
          <w:b/>
          <w:bCs/>
          <w:rtl/>
        </w:rPr>
        <w:t>تشرين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الثاني</w:t>
      </w:r>
      <w:r w:rsidRPr="00D9100E">
        <w:rPr>
          <w:b/>
          <w:bCs/>
          <w:rtl/>
        </w:rPr>
        <w:t>/</w:t>
      </w:r>
      <w:r w:rsidRPr="00D9100E">
        <w:rPr>
          <w:rFonts w:hint="eastAsia"/>
          <w:b/>
          <w:bCs/>
          <w:rtl/>
        </w:rPr>
        <w:t>نوفمبر</w:t>
      </w:r>
      <w:r w:rsidRPr="00D9100E">
        <w:rPr>
          <w:b/>
          <w:bCs/>
          <w:rtl/>
        </w:rPr>
        <w:t xml:space="preserve"> 2020 </w:t>
      </w:r>
      <w:r w:rsidRPr="00D9100E">
        <w:rPr>
          <w:rFonts w:hint="eastAsia"/>
          <w:b/>
          <w:bCs/>
          <w:rtl/>
        </w:rPr>
        <w:t>وأن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تضمّنه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معلومات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محددة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ومحدَّثة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تنفيذ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التوصيات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الواردة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في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هذه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الملاحظات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الختامية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وعن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تنفيذ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العهد</w:t>
      </w:r>
      <w:r w:rsidRPr="00D9100E">
        <w:rPr>
          <w:b/>
          <w:bCs/>
          <w:rtl/>
        </w:rPr>
        <w:t xml:space="preserve"> </w:t>
      </w:r>
      <w:r w:rsidRPr="00D9100E">
        <w:rPr>
          <w:rFonts w:hint="eastAsia"/>
          <w:b/>
          <w:bCs/>
          <w:rtl/>
        </w:rPr>
        <w:t>ككل</w:t>
      </w:r>
      <w:r w:rsidRPr="00D9100E">
        <w:rPr>
          <w:b/>
          <w:bCs/>
          <w:rtl/>
        </w:rPr>
        <w:t xml:space="preserve">. </w:t>
      </w:r>
      <w:dir w:val="rtl">
        <w:r w:rsidRPr="00D9100E">
          <w:rPr>
            <w:rFonts w:hint="eastAsia"/>
            <w:b/>
            <w:bCs/>
            <w:rtl/>
          </w:rPr>
          <w:t>وتطلب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اللجنة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أيضاً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إلى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الدولة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الطرف،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لدى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إعداد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تقريرها،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أن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تعقد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مشاورات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واسعة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النطاق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مع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المجتمع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المدني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والمنظمات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غير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الحكومية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العاملة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في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البلد</w:t>
        </w:r>
        <w:r w:rsidRPr="00D9100E">
          <w:rPr>
            <w:b/>
            <w:bCs/>
            <w:rtl/>
          </w:rPr>
          <w:t>.</w:t>
        </w:r>
        <w:r w:rsidRPr="00D9100E">
          <w:rPr>
            <w:rFonts w:cs="Times New Roman"/>
            <w:b/>
            <w:bCs/>
            <w:rtl/>
          </w:rPr>
          <w:t>‬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ووفقاً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لقرار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الجمعية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العامة</w:t>
        </w:r>
        <w:r w:rsidRPr="00D9100E">
          <w:rPr>
            <w:b/>
            <w:bCs/>
            <w:rtl/>
          </w:rPr>
          <w:t xml:space="preserve"> 68/268</w:t>
        </w:r>
        <w:r w:rsidRPr="00D9100E">
          <w:rPr>
            <w:rFonts w:hint="eastAsia"/>
            <w:b/>
            <w:bCs/>
            <w:rtl/>
          </w:rPr>
          <w:t>،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فإن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الحد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الأقصى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لعدد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كلمات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التقرير</w:t>
        </w:r>
        <w:r w:rsidRPr="00D9100E">
          <w:rPr>
            <w:b/>
            <w:bCs/>
            <w:rtl/>
          </w:rPr>
          <w:t xml:space="preserve"> </w:t>
        </w:r>
        <w:r w:rsidRPr="00D9100E">
          <w:rPr>
            <w:rFonts w:hint="eastAsia"/>
            <w:b/>
            <w:bCs/>
            <w:rtl/>
          </w:rPr>
          <w:t>هو</w:t>
        </w:r>
        <w:r w:rsidRPr="00D9100E">
          <w:rPr>
            <w:b/>
            <w:bCs/>
            <w:rtl/>
          </w:rPr>
          <w:t xml:space="preserve"> 200 21 </w:t>
        </w:r>
        <w:r w:rsidRPr="00D9100E">
          <w:rPr>
            <w:rFonts w:hint="eastAsia"/>
            <w:b/>
            <w:bCs/>
            <w:rtl/>
          </w:rPr>
          <w:t>كلمة</w:t>
        </w:r>
        <w:r w:rsidRPr="00D9100E">
          <w:rPr>
            <w:b/>
            <w:bCs/>
            <w:rtl/>
          </w:rPr>
          <w:t xml:space="preserve">. </w:t>
        </w:r>
        <w:dir w:val="rtl">
          <w:r w:rsidRPr="00D9100E">
            <w:rPr>
              <w:rFonts w:hint="eastAsia"/>
              <w:b/>
              <w:bCs/>
              <w:rtl/>
              <w:lang w:val="fr-CH"/>
            </w:rPr>
            <w:t>وكحل</w:t>
          </w:r>
          <w:r w:rsidRPr="00D9100E">
            <w:rPr>
              <w:b/>
              <w:bCs/>
              <w:rtl/>
              <w:lang w:val="fr-CH"/>
            </w:rPr>
            <w:t xml:space="preserve"> </w:t>
          </w:r>
          <w:r w:rsidRPr="00D9100E">
            <w:rPr>
              <w:rFonts w:hint="eastAsia"/>
              <w:b/>
              <w:bCs/>
              <w:rtl/>
              <w:lang w:val="fr-CH"/>
            </w:rPr>
            <w:t>بديل</w:t>
          </w:r>
          <w:r w:rsidRPr="00D9100E">
            <w:rPr>
              <w:rFonts w:hint="eastAsia"/>
              <w:b/>
              <w:bCs/>
              <w:rtl/>
            </w:rPr>
            <w:t>،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تدعو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اللجنة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الدولة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الطرف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إلى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الموافقة،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بحلول</w:t>
          </w:r>
          <w:r w:rsidRPr="00D9100E">
            <w:rPr>
              <w:b/>
              <w:bCs/>
              <w:rtl/>
            </w:rPr>
            <w:t xml:space="preserve"> 4 </w:t>
          </w:r>
          <w:r w:rsidRPr="00D9100E">
            <w:rPr>
              <w:rFonts w:hint="eastAsia"/>
              <w:b/>
              <w:bCs/>
              <w:rtl/>
            </w:rPr>
            <w:t>تشرين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الثاني</w:t>
          </w:r>
          <w:r w:rsidRPr="00D9100E">
            <w:rPr>
              <w:b/>
              <w:bCs/>
              <w:rtl/>
            </w:rPr>
            <w:t>/</w:t>
          </w:r>
          <w:r w:rsidRPr="00D9100E">
            <w:rPr>
              <w:rFonts w:hint="eastAsia"/>
              <w:b/>
              <w:bCs/>
              <w:rtl/>
            </w:rPr>
            <w:t>نوفمبر</w:t>
          </w:r>
          <w:r w:rsidRPr="00D9100E">
            <w:rPr>
              <w:b/>
              <w:bCs/>
              <w:rtl/>
            </w:rPr>
            <w:t xml:space="preserve"> 2017</w:t>
          </w:r>
          <w:r w:rsidRPr="00D9100E">
            <w:rPr>
              <w:rFonts w:hint="eastAsia"/>
              <w:b/>
              <w:bCs/>
              <w:rtl/>
            </w:rPr>
            <w:t>،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على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استخدام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الإجراء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المبسط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لتقديم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التقارير،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الذي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تحيل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بموجبه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اللجنة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إلى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الدولة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الطرف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قائمة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قضايا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قبل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تقديم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تقريرها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الدوري</w:t>
          </w:r>
          <w:r w:rsidRPr="00D9100E">
            <w:rPr>
              <w:b/>
              <w:bCs/>
              <w:rtl/>
            </w:rPr>
            <w:t xml:space="preserve">. </w:t>
          </w:r>
          <w:r w:rsidRPr="00D9100E">
            <w:rPr>
              <w:rFonts w:hint="eastAsia"/>
              <w:b/>
              <w:bCs/>
              <w:rtl/>
            </w:rPr>
            <w:t>وستكون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ردود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الدولة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الطرف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على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قائمة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القضايا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هذه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بمثابة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التقرير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الدوري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الخامس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الذي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سيقدم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بموجب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المادة</w:t>
          </w:r>
          <w:r w:rsidRPr="00D9100E">
            <w:rPr>
              <w:b/>
              <w:bCs/>
              <w:rtl/>
            </w:rPr>
            <w:t xml:space="preserve"> 40 </w:t>
          </w:r>
          <w:r w:rsidRPr="00D9100E">
            <w:rPr>
              <w:rFonts w:hint="eastAsia"/>
              <w:b/>
              <w:bCs/>
              <w:rtl/>
            </w:rPr>
            <w:t>من</w:t>
          </w:r>
          <w:r w:rsidRPr="00D9100E">
            <w:rPr>
              <w:b/>
              <w:bCs/>
              <w:rtl/>
            </w:rPr>
            <w:t xml:space="preserve"> </w:t>
          </w:r>
          <w:r w:rsidRPr="00D9100E">
            <w:rPr>
              <w:rFonts w:hint="eastAsia"/>
              <w:b/>
              <w:bCs/>
              <w:rtl/>
            </w:rPr>
            <w:t>العهد</w:t>
          </w:r>
          <w:r w:rsidRPr="00D9100E">
            <w:rPr>
              <w:b/>
              <w:bCs/>
              <w:rtl/>
            </w:rPr>
            <w:t>.</w:t>
          </w:r>
          <w:r w:rsidRPr="00D9100E">
            <w:rPr>
              <w:b/>
              <w:bCs/>
            </w:rPr>
            <w:t>‬</w:t>
          </w:r>
          <w:r w:rsidRPr="00D9100E">
            <w:rPr>
              <w:b/>
              <w:bCs/>
            </w:rPr>
            <w:t>‬</w:t>
          </w:r>
          <w:r w:rsidRPr="00D9100E">
            <w:rPr>
              <w:b/>
              <w:bCs/>
            </w:rPr>
            <w:t>‬</w:t>
          </w:r>
          <w:r w:rsidRPr="00D9100E">
            <w:rPr>
              <w:b/>
              <w:bCs/>
            </w:rPr>
            <w:t>‬</w:t>
          </w:r>
          <w:r w:rsidRPr="00D9100E">
            <w:rPr>
              <w:b/>
              <w:bCs/>
            </w:rPr>
            <w:t>‬</w:t>
          </w:r>
          <w:r w:rsidRPr="00D9100E">
            <w:rPr>
              <w:b/>
              <w:bCs/>
            </w:rPr>
            <w:t>‬</w:t>
          </w:r>
          <w:r w:rsidRPr="00D9100E">
            <w:rPr>
              <w:b/>
              <w:bCs/>
            </w:rPr>
            <w:t>‬</w:t>
          </w:r>
          <w:r w:rsidRPr="00D9100E">
            <w:rPr>
              <w:b/>
              <w:bCs/>
            </w:rPr>
            <w:t>‬</w:t>
          </w:r>
          <w:r w:rsidR="006722E9">
            <w:t>‬</w:t>
          </w:r>
          <w:r w:rsidR="006722E9">
            <w:t>‬</w:t>
          </w:r>
          <w:r w:rsidR="00AE1312">
            <w:t>‬</w:t>
          </w:r>
          <w:r w:rsidR="00AE1312">
            <w:t>‬</w:t>
          </w:r>
        </w:dir>
      </w:dir>
    </w:p>
    <w:p w:rsidR="00BB22CA" w:rsidRPr="00BB22CA" w:rsidRDefault="00BB22CA" w:rsidP="00BB22CA">
      <w:pPr>
        <w:spacing w:before="120"/>
        <w:jc w:val="center"/>
        <w:rPr>
          <w:u w:val="single"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B22CA" w:rsidRPr="00BB22CA" w:rsidSect="00DF792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134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BD" w:rsidRPr="002901D9" w:rsidRDefault="00F90ABD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F90ABD" w:rsidRDefault="00F90AB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2CA" w:rsidRPr="00BB22CA" w:rsidRDefault="00BB22CA" w:rsidP="00BB22CA">
    <w:pPr>
      <w:pStyle w:val="Footer"/>
      <w:tabs>
        <w:tab w:val="right" w:pos="9598"/>
      </w:tabs>
      <w:rPr>
        <w:sz w:val="17"/>
      </w:rPr>
    </w:pPr>
    <w:r>
      <w:rPr>
        <w:sz w:val="17"/>
      </w:rPr>
      <w:t>GE.16-20263</w:t>
    </w:r>
    <w:r>
      <w:rPr>
        <w:sz w:val="17"/>
      </w:rPr>
      <w:tab/>
    </w:r>
    <w:r w:rsidRPr="00BB22CA">
      <w:rPr>
        <w:b/>
        <w:sz w:val="18"/>
      </w:rPr>
      <w:fldChar w:fldCharType="begin"/>
    </w:r>
    <w:r w:rsidRPr="00BB22CA">
      <w:rPr>
        <w:b/>
        <w:sz w:val="18"/>
      </w:rPr>
      <w:instrText xml:space="preserve"> PAGE  \* MERGEFORMAT </w:instrText>
    </w:r>
    <w:r w:rsidRPr="00BB22CA">
      <w:rPr>
        <w:b/>
        <w:sz w:val="18"/>
      </w:rPr>
      <w:fldChar w:fldCharType="separate"/>
    </w:r>
    <w:r w:rsidR="00B42AB0">
      <w:rPr>
        <w:b/>
        <w:noProof/>
        <w:sz w:val="18"/>
      </w:rPr>
      <w:t>12</w:t>
    </w:r>
    <w:r w:rsidRPr="00BB22CA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BB22CA" w:rsidRDefault="00BB22CA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BB22CA">
      <w:rPr>
        <w:b/>
        <w:sz w:val="18"/>
        <w:lang w:val="en-US"/>
      </w:rPr>
      <w:fldChar w:fldCharType="begin"/>
    </w:r>
    <w:r w:rsidRPr="00BB22CA">
      <w:rPr>
        <w:b/>
        <w:sz w:val="18"/>
        <w:lang w:val="en-US"/>
      </w:rPr>
      <w:instrText xml:space="preserve"> PAGE  \* MERGEFORMAT </w:instrText>
    </w:r>
    <w:r w:rsidRPr="00BB22CA">
      <w:rPr>
        <w:b/>
        <w:sz w:val="18"/>
        <w:lang w:val="en-US"/>
      </w:rPr>
      <w:fldChar w:fldCharType="separate"/>
    </w:r>
    <w:r w:rsidR="00B42AB0">
      <w:rPr>
        <w:b/>
        <w:noProof/>
        <w:sz w:val="18"/>
        <w:lang w:val="en-US"/>
      </w:rPr>
      <w:t>13</w:t>
    </w:r>
    <w:r w:rsidRPr="00BB22CA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GE.16-20263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0B1" w:rsidRDefault="00DF7923" w:rsidP="00DE50B1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GE.16-20263</w:t>
    </w:r>
    <w:r w:rsidR="00DE50B1"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27B5EBB6" wp14:editId="092060B0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50B1" w:rsidRPr="007A0286">
      <w:rPr>
        <w:sz w:val="20"/>
        <w:szCs w:val="20"/>
      </w:rPr>
      <w:t>(A)</w:t>
    </w:r>
  </w:p>
  <w:p w:rsidR="00DF7923" w:rsidRPr="00DF7923" w:rsidRDefault="00DF7923" w:rsidP="00DF7923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 wp14:anchorId="3A2A02ED" wp14:editId="78BF0068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CCPR/C/AZE/CO/4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CPR/C/AZE/CO/4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BD" w:rsidRDefault="00F90ABD" w:rsidP="000437B8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F90ABD" w:rsidRDefault="00F90ABD" w:rsidP="00656392">
      <w:pPr>
        <w:spacing w:line="240" w:lineRule="auto"/>
      </w:pPr>
      <w:r>
        <w:continuationSeparator/>
      </w:r>
    </w:p>
  </w:footnote>
  <w:footnote w:id="1">
    <w:p w:rsidR="00BB22CA" w:rsidRPr="00D9100E" w:rsidRDefault="00BB22CA" w:rsidP="00D9100E">
      <w:pPr>
        <w:spacing w:after="60" w:line="300" w:lineRule="exact"/>
        <w:ind w:left="1247" w:right="1247" w:hanging="567"/>
        <w:rPr>
          <w:sz w:val="18"/>
          <w:szCs w:val="26"/>
          <w:rtl/>
        </w:rPr>
      </w:pPr>
      <w:r w:rsidRPr="00D9100E">
        <w:rPr>
          <w:sz w:val="18"/>
          <w:szCs w:val="26"/>
          <w:rtl/>
        </w:rPr>
        <w:t>*</w:t>
      </w:r>
      <w:r w:rsidRPr="00D9100E">
        <w:rPr>
          <w:sz w:val="18"/>
          <w:szCs w:val="26"/>
          <w:rtl/>
        </w:rPr>
        <w:tab/>
      </w:r>
      <w:r w:rsidRPr="00D9100E">
        <w:rPr>
          <w:rFonts w:hint="cs"/>
          <w:sz w:val="18"/>
          <w:szCs w:val="26"/>
          <w:rtl/>
        </w:rPr>
        <w:t xml:space="preserve">اعتمدتها اللجنة في دورتها 118 (17 </w:t>
      </w:r>
      <w:r w:rsidRPr="00D9100E">
        <w:rPr>
          <w:sz w:val="18"/>
          <w:szCs w:val="26"/>
          <w:rtl/>
        </w:rPr>
        <w:t>تشرين</w:t>
      </w:r>
      <w:r w:rsidRPr="00D9100E">
        <w:rPr>
          <w:sz w:val="18"/>
          <w:szCs w:val="26"/>
        </w:rPr>
        <w:t xml:space="preserve"> </w:t>
      </w:r>
      <w:r w:rsidRPr="00D9100E">
        <w:rPr>
          <w:sz w:val="18"/>
          <w:szCs w:val="26"/>
          <w:rtl/>
        </w:rPr>
        <w:t>الأول</w:t>
      </w:r>
      <w:r w:rsidR="00D9100E">
        <w:rPr>
          <w:rFonts w:hint="cs"/>
          <w:sz w:val="18"/>
          <w:szCs w:val="26"/>
          <w:rtl/>
        </w:rPr>
        <w:t>/</w:t>
      </w:r>
      <w:r w:rsidRPr="00D9100E">
        <w:rPr>
          <w:sz w:val="18"/>
          <w:szCs w:val="26"/>
          <w:rtl/>
        </w:rPr>
        <w:t>أكتوبر</w:t>
      </w:r>
      <w:r w:rsidR="00D9100E">
        <w:rPr>
          <w:rFonts w:hint="cs"/>
          <w:sz w:val="18"/>
          <w:szCs w:val="26"/>
          <w:rtl/>
        </w:rPr>
        <w:t xml:space="preserve"> </w:t>
      </w:r>
      <w:r w:rsidRPr="00D9100E">
        <w:rPr>
          <w:rFonts w:hint="cs"/>
          <w:sz w:val="18"/>
          <w:szCs w:val="26"/>
          <w:rtl/>
        </w:rPr>
        <w:t>-</w:t>
      </w:r>
      <w:r w:rsidRPr="00D9100E">
        <w:rPr>
          <w:sz w:val="18"/>
          <w:szCs w:val="26"/>
          <w:rtl/>
        </w:rPr>
        <w:t xml:space="preserve"> </w:t>
      </w:r>
      <w:r w:rsidRPr="00D9100E">
        <w:rPr>
          <w:rFonts w:hint="cs"/>
          <w:sz w:val="18"/>
          <w:szCs w:val="26"/>
          <w:rtl/>
        </w:rPr>
        <w:t>4</w:t>
      </w:r>
      <w:r w:rsidRPr="00D9100E">
        <w:rPr>
          <w:sz w:val="18"/>
          <w:szCs w:val="26"/>
          <w:rtl/>
        </w:rPr>
        <w:t xml:space="preserve"> تشرين</w:t>
      </w:r>
      <w:r w:rsidR="00D9100E">
        <w:rPr>
          <w:rFonts w:hint="cs"/>
          <w:sz w:val="18"/>
          <w:szCs w:val="26"/>
          <w:rtl/>
        </w:rPr>
        <w:t xml:space="preserve"> </w:t>
      </w:r>
      <w:r w:rsidRPr="00D9100E">
        <w:rPr>
          <w:sz w:val="18"/>
          <w:szCs w:val="26"/>
          <w:rtl/>
        </w:rPr>
        <w:t>الثاني</w:t>
      </w:r>
      <w:r w:rsidR="00D9100E">
        <w:rPr>
          <w:rFonts w:hint="cs"/>
          <w:sz w:val="18"/>
          <w:szCs w:val="26"/>
          <w:rtl/>
        </w:rPr>
        <w:t>/</w:t>
      </w:r>
      <w:r w:rsidRPr="00D9100E">
        <w:rPr>
          <w:sz w:val="18"/>
          <w:szCs w:val="26"/>
          <w:rtl/>
        </w:rPr>
        <w:t>نوفمب</w:t>
      </w:r>
      <w:r w:rsidRPr="00D9100E">
        <w:rPr>
          <w:rFonts w:hint="cs"/>
          <w:sz w:val="18"/>
          <w:szCs w:val="26"/>
          <w:rtl/>
        </w:rPr>
        <w:t>ر 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2CA" w:rsidRPr="00BB22CA" w:rsidRDefault="00BB22CA" w:rsidP="00BB22CA">
    <w:pPr>
      <w:pStyle w:val="Header"/>
      <w:jc w:val="right"/>
    </w:pPr>
    <w:r w:rsidRPr="00BB22CA">
      <w:t>CCPR/C/AZE/CO/4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2CA" w:rsidRPr="00BB22CA" w:rsidRDefault="00BB22CA" w:rsidP="00BB22CA">
    <w:pPr>
      <w:pStyle w:val="Header"/>
      <w:jc w:val="left"/>
    </w:pPr>
    <w:r w:rsidRPr="00BB22CA">
      <w:t>CCPR/C/AZE/CO/4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90ABD"/>
    <w:rsid w:val="000076D5"/>
    <w:rsid w:val="00043663"/>
    <w:rsid w:val="000437B8"/>
    <w:rsid w:val="000505CF"/>
    <w:rsid w:val="000D701C"/>
    <w:rsid w:val="000E2A71"/>
    <w:rsid w:val="00160263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2B7073"/>
    <w:rsid w:val="003260FF"/>
    <w:rsid w:val="00343D95"/>
    <w:rsid w:val="00363A18"/>
    <w:rsid w:val="00374341"/>
    <w:rsid w:val="003D1062"/>
    <w:rsid w:val="00420D7B"/>
    <w:rsid w:val="00450B21"/>
    <w:rsid w:val="00453B63"/>
    <w:rsid w:val="00455780"/>
    <w:rsid w:val="00476CB7"/>
    <w:rsid w:val="004B0A1C"/>
    <w:rsid w:val="004D298E"/>
    <w:rsid w:val="00517BC9"/>
    <w:rsid w:val="00533356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722E9"/>
    <w:rsid w:val="0068781D"/>
    <w:rsid w:val="006959B0"/>
    <w:rsid w:val="006B3E27"/>
    <w:rsid w:val="006B6507"/>
    <w:rsid w:val="006C104C"/>
    <w:rsid w:val="00733704"/>
    <w:rsid w:val="0078071A"/>
    <w:rsid w:val="00787E1E"/>
    <w:rsid w:val="007F2D0F"/>
    <w:rsid w:val="00852A9A"/>
    <w:rsid w:val="008F49E1"/>
    <w:rsid w:val="0090370F"/>
    <w:rsid w:val="009269D2"/>
    <w:rsid w:val="00942135"/>
    <w:rsid w:val="009521B0"/>
    <w:rsid w:val="009A7E9F"/>
    <w:rsid w:val="009C2859"/>
    <w:rsid w:val="009E5018"/>
    <w:rsid w:val="00A12B37"/>
    <w:rsid w:val="00A21336"/>
    <w:rsid w:val="00AB6758"/>
    <w:rsid w:val="00B13763"/>
    <w:rsid w:val="00B42AB0"/>
    <w:rsid w:val="00B477A4"/>
    <w:rsid w:val="00B54045"/>
    <w:rsid w:val="00BB22CA"/>
    <w:rsid w:val="00C438D7"/>
    <w:rsid w:val="00C56EE7"/>
    <w:rsid w:val="00C81B50"/>
    <w:rsid w:val="00CB6622"/>
    <w:rsid w:val="00CD1801"/>
    <w:rsid w:val="00CF65C6"/>
    <w:rsid w:val="00D10EF1"/>
    <w:rsid w:val="00D42810"/>
    <w:rsid w:val="00D9100E"/>
    <w:rsid w:val="00D914A7"/>
    <w:rsid w:val="00DD13C3"/>
    <w:rsid w:val="00DD596E"/>
    <w:rsid w:val="00DD621E"/>
    <w:rsid w:val="00DE50B1"/>
    <w:rsid w:val="00DF0575"/>
    <w:rsid w:val="00DF7923"/>
    <w:rsid w:val="00E70E04"/>
    <w:rsid w:val="00EC05A7"/>
    <w:rsid w:val="00EC4B6B"/>
    <w:rsid w:val="00ED7442"/>
    <w:rsid w:val="00EF1EE5"/>
    <w:rsid w:val="00F763B4"/>
    <w:rsid w:val="00F900C3"/>
    <w:rsid w:val="00F90ABD"/>
    <w:rsid w:val="00F971F0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7F2D0F"/>
    <w:pPr>
      <w:keepNext/>
      <w:keepLines/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uiPriority w:val="99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uiPriority w:val="99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uiPriority w:val="99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uiPriority w:val="99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B22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22CA"/>
    <w:pPr>
      <w:suppressAutoHyphens/>
      <w:bidi w:val="0"/>
      <w:spacing w:line="240" w:lineRule="auto"/>
      <w:jc w:val="left"/>
    </w:pPr>
    <w:rPr>
      <w:rFonts w:asciiTheme="minorHAnsi" w:eastAsia="SimSun" w:hAnsiTheme="minorHAnsi" w:cstheme="minorBidi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22CA"/>
    <w:rPr>
      <w:rFonts w:eastAsia="SimSu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22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22CA"/>
    <w:rPr>
      <w:rFonts w:eastAsia="SimSun"/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7F2D0F"/>
    <w:pPr>
      <w:keepNext/>
      <w:keepLines/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uiPriority w:val="99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uiPriority w:val="99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uiPriority w:val="99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uiPriority w:val="99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B22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22CA"/>
    <w:pPr>
      <w:suppressAutoHyphens/>
      <w:bidi w:val="0"/>
      <w:spacing w:line="240" w:lineRule="auto"/>
      <w:jc w:val="left"/>
    </w:pPr>
    <w:rPr>
      <w:rFonts w:asciiTheme="minorHAnsi" w:eastAsia="SimSun" w:hAnsiTheme="minorHAnsi" w:cstheme="minorBidi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22CA"/>
    <w:rPr>
      <w:rFonts w:eastAsia="SimSu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22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22CA"/>
    <w:rPr>
      <w:rFonts w:eastAsia="SimSu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29B2E-27F1-42CD-BA3E-59519170E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13</Pages>
  <Words>3956</Words>
  <Characters>22555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CCPR/C/AZE/CO/4</vt:lpstr>
    </vt:vector>
  </TitlesOfParts>
  <Company>DCM</Company>
  <LinksUpToDate>false</LinksUpToDate>
  <CharactersWithSpaces>26459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CCPR/C/AZE/CO/4</dc:title>
  <dc:subject>GE.1620263A</dc:subject>
  <dc:creator>bah-WDH</dc:creator>
  <cp:keywords>ODS No.1625618</cp:keywords>
  <dc:description>Distr.: General
16 November 2016
Original: English</dc:description>
  <cp:lastModifiedBy>RKHO13</cp:lastModifiedBy>
  <cp:revision>2</cp:revision>
  <dcterms:created xsi:type="dcterms:W3CDTF">2016-12-05T16:08:00Z</dcterms:created>
  <dcterms:modified xsi:type="dcterms:W3CDTF">2016-12-05T16:08:00Z</dcterms:modified>
  <cp:category>Finale</cp:category>
</cp:coreProperties>
</file>