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FAF2551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32DBF50" w14:textId="77777777" w:rsidR="002D5AAC" w:rsidRDefault="002D5AAC" w:rsidP="00F51D5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D11212E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5328F45" w14:textId="1EB11B97" w:rsidR="002D5AAC" w:rsidRDefault="00F51D5A" w:rsidP="00F51D5A">
            <w:pPr>
              <w:jc w:val="right"/>
            </w:pPr>
            <w:r w:rsidRPr="00F51D5A">
              <w:rPr>
                <w:sz w:val="40"/>
              </w:rPr>
              <w:t>CAT</w:t>
            </w:r>
            <w:r>
              <w:t>/SP/19/2/Add.1</w:t>
            </w:r>
          </w:p>
        </w:tc>
      </w:tr>
      <w:tr w:rsidR="002D5AAC" w:rsidRPr="00C23549" w14:paraId="12A23A1F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D378E7C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0A35BBB" wp14:editId="0602CF4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76200C4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C07F254" w14:textId="77777777" w:rsidR="002D5AAC" w:rsidRDefault="00F51D5A" w:rsidP="00F90E40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.:  General</w:t>
            </w:r>
          </w:p>
          <w:p w14:paraId="59058716" w14:textId="77777777" w:rsidR="00F51D5A" w:rsidRDefault="00F51D5A" w:rsidP="00F51D5A">
            <w:pPr>
              <w:spacing w:line="240" w:lineRule="exact"/>
            </w:pPr>
            <w:r>
              <w:t xml:space="preserve">19 </w:t>
            </w:r>
            <w:proofErr w:type="spellStart"/>
            <w:r>
              <w:t>October</w:t>
            </w:r>
            <w:proofErr w:type="spellEnd"/>
            <w:r>
              <w:t xml:space="preserve"> 2023</w:t>
            </w:r>
          </w:p>
          <w:p w14:paraId="60F7E06A" w14:textId="77777777" w:rsidR="00F51D5A" w:rsidRDefault="00F51D5A" w:rsidP="00F51D5A">
            <w:pPr>
              <w:spacing w:line="240" w:lineRule="exact"/>
            </w:pPr>
            <w:r>
              <w:t>Russian</w:t>
            </w:r>
          </w:p>
          <w:p w14:paraId="45C43140" w14:textId="7D8DBBB0" w:rsidR="00F51D5A" w:rsidRPr="00E528D1" w:rsidRDefault="00F51D5A" w:rsidP="00F51D5A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>: English</w:t>
            </w:r>
          </w:p>
        </w:tc>
      </w:tr>
    </w:tbl>
    <w:p w14:paraId="1E46CFE2" w14:textId="2A3425E9" w:rsidR="00F51D5A" w:rsidRPr="00F51D5A" w:rsidRDefault="00F51D5A" w:rsidP="00F51D5A">
      <w:pPr>
        <w:spacing w:before="120"/>
        <w:rPr>
          <w:rFonts w:eastAsiaTheme="minorEastAsia"/>
          <w:b/>
          <w:bCs/>
          <w:color w:val="000000" w:themeColor="text1"/>
          <w:sz w:val="24"/>
          <w:szCs w:val="24"/>
        </w:rPr>
      </w:pPr>
      <w:r w:rsidRPr="00F51D5A">
        <w:rPr>
          <w:b/>
          <w:bCs/>
          <w:sz w:val="24"/>
          <w:szCs w:val="24"/>
        </w:rPr>
        <w:t>Совещание государств — участников Конвенции</w:t>
      </w:r>
      <w:r>
        <w:rPr>
          <w:b/>
          <w:bCs/>
          <w:sz w:val="24"/>
          <w:szCs w:val="24"/>
        </w:rPr>
        <w:br/>
      </w:r>
      <w:r w:rsidRPr="00F51D5A">
        <w:rPr>
          <w:b/>
          <w:bCs/>
          <w:sz w:val="24"/>
          <w:szCs w:val="24"/>
        </w:rPr>
        <w:t>против пыток и других жестоких, бесчеловечных</w:t>
      </w:r>
      <w:r>
        <w:rPr>
          <w:b/>
          <w:bCs/>
          <w:sz w:val="24"/>
          <w:szCs w:val="24"/>
        </w:rPr>
        <w:br/>
      </w:r>
      <w:r w:rsidRPr="00F51D5A">
        <w:rPr>
          <w:b/>
          <w:bCs/>
          <w:sz w:val="24"/>
          <w:szCs w:val="24"/>
        </w:rPr>
        <w:t>или унижающих достоинство видов</w:t>
      </w:r>
      <w:r>
        <w:rPr>
          <w:b/>
          <w:bCs/>
          <w:sz w:val="24"/>
          <w:szCs w:val="24"/>
        </w:rPr>
        <w:br/>
      </w:r>
      <w:r w:rsidRPr="00F51D5A">
        <w:rPr>
          <w:b/>
          <w:bCs/>
          <w:sz w:val="24"/>
          <w:szCs w:val="24"/>
        </w:rPr>
        <w:t>обращения и наказания</w:t>
      </w:r>
    </w:p>
    <w:p w14:paraId="1DA1D164" w14:textId="77777777" w:rsidR="00F51D5A" w:rsidRPr="0053191C" w:rsidRDefault="00F51D5A" w:rsidP="00F51D5A">
      <w:pPr>
        <w:rPr>
          <w:rFonts w:eastAsiaTheme="minorEastAsia"/>
          <w:b/>
          <w:bCs/>
          <w:color w:val="000000" w:themeColor="text1"/>
        </w:rPr>
      </w:pPr>
      <w:r>
        <w:rPr>
          <w:b/>
          <w:bCs/>
        </w:rPr>
        <w:t>Девятнадцатое совещание</w:t>
      </w:r>
    </w:p>
    <w:p w14:paraId="63EABD52" w14:textId="77777777" w:rsidR="00F51D5A" w:rsidRPr="0053191C" w:rsidRDefault="00F51D5A" w:rsidP="00F51D5A">
      <w:pPr>
        <w:rPr>
          <w:rFonts w:eastAsiaTheme="minorEastAsia"/>
          <w:color w:val="000000" w:themeColor="text1"/>
        </w:rPr>
      </w:pPr>
      <w:r>
        <w:t>19 октября 2023 года</w:t>
      </w:r>
    </w:p>
    <w:p w14:paraId="3F6DE461" w14:textId="77777777" w:rsidR="00F51D5A" w:rsidRPr="0053191C" w:rsidRDefault="00F51D5A" w:rsidP="00F51D5A">
      <w:pPr>
        <w:rPr>
          <w:rFonts w:eastAsiaTheme="minorEastAsia"/>
          <w:color w:val="000000" w:themeColor="text1"/>
        </w:rPr>
      </w:pPr>
      <w:r>
        <w:t>Пункт 5 предварительной повестки дня</w:t>
      </w:r>
    </w:p>
    <w:p w14:paraId="75DF4529" w14:textId="77059B3A" w:rsidR="00F51D5A" w:rsidRPr="0053191C" w:rsidRDefault="00F51D5A" w:rsidP="00F51D5A">
      <w:pPr>
        <w:rPr>
          <w:rFonts w:eastAsiaTheme="minorEastAsia"/>
          <w:b/>
          <w:bCs/>
          <w:color w:val="000000" w:themeColor="text1"/>
        </w:rPr>
      </w:pPr>
      <w:r>
        <w:rPr>
          <w:b/>
          <w:bCs/>
        </w:rPr>
        <w:t>Выборы в соответствии со статьей 17 (пункты 1–5)</w:t>
      </w:r>
      <w:r>
        <w:rPr>
          <w:b/>
          <w:bCs/>
        </w:rPr>
        <w:br/>
      </w:r>
      <w:r>
        <w:rPr>
          <w:b/>
          <w:bCs/>
        </w:rPr>
        <w:t>Конвенции пяти членов Комитета против пыток</w:t>
      </w:r>
      <w:r>
        <w:rPr>
          <w:b/>
          <w:bCs/>
        </w:rPr>
        <w:br/>
      </w:r>
      <w:r>
        <w:rPr>
          <w:b/>
          <w:bCs/>
        </w:rPr>
        <w:t>для замены тех членов, срок полномочий которых</w:t>
      </w:r>
      <w:r>
        <w:rPr>
          <w:b/>
          <w:bCs/>
        </w:rPr>
        <w:br/>
      </w:r>
      <w:r>
        <w:rPr>
          <w:b/>
          <w:bCs/>
        </w:rPr>
        <w:t>истекает 31 декабря 2023 года</w:t>
      </w:r>
    </w:p>
    <w:p w14:paraId="116D33A1" w14:textId="77777777" w:rsidR="00F51D5A" w:rsidRPr="0053191C" w:rsidRDefault="00F51D5A" w:rsidP="00F51D5A">
      <w:pPr>
        <w:pStyle w:val="HChG"/>
      </w:pPr>
      <w:r>
        <w:tab/>
      </w:r>
      <w:r>
        <w:tab/>
      </w:r>
      <w:r>
        <w:rPr>
          <w:bCs/>
        </w:rPr>
        <w:t>Выборы пяти членов Комитета против пыток для замены тех членов, срок полномочий которых истекает 31 декабря 2023 года</w:t>
      </w:r>
    </w:p>
    <w:p w14:paraId="2562532C" w14:textId="77777777" w:rsidR="00F51D5A" w:rsidRPr="0053191C" w:rsidRDefault="00F51D5A" w:rsidP="00F51D5A">
      <w:pPr>
        <w:pStyle w:val="H1G"/>
        <w:rPr>
          <w:szCs w:val="24"/>
        </w:rPr>
      </w:pPr>
      <w:r>
        <w:tab/>
      </w:r>
      <w:r>
        <w:tab/>
        <w:t>Записка Генерального секретаря</w:t>
      </w:r>
      <w:r w:rsidRPr="00E67909">
        <w:rPr>
          <w:rStyle w:val="aa"/>
          <w:b w:val="0"/>
          <w:bCs/>
          <w:szCs w:val="18"/>
          <w:vertAlign w:val="baseline"/>
        </w:rPr>
        <w:footnoteReference w:customMarkFollows="1" w:id="1"/>
        <w:t>*</w:t>
      </w:r>
    </w:p>
    <w:p w14:paraId="481D94DA" w14:textId="77777777" w:rsidR="00F51D5A" w:rsidRPr="0053191C" w:rsidRDefault="00F51D5A" w:rsidP="00F51D5A">
      <w:pPr>
        <w:pStyle w:val="H23G"/>
        <w:spacing w:before="360" w:after="240"/>
      </w:pPr>
      <w:r>
        <w:tab/>
      </w:r>
      <w:r>
        <w:tab/>
        <w:t>Добавление</w:t>
      </w:r>
    </w:p>
    <w:p w14:paraId="31E44F2E" w14:textId="7A8D4142" w:rsidR="00F51D5A" w:rsidRPr="0053191C" w:rsidRDefault="00F51D5A" w:rsidP="00F51D5A">
      <w:pPr>
        <w:pStyle w:val="SingleTxtG"/>
      </w:pPr>
      <w:r>
        <w:t>1.</w:t>
      </w:r>
      <w:r>
        <w:tab/>
        <w:t xml:space="preserve">В соответствии с пунктами 3 и 4 статьи 17 Конвенции против пыток и других жестоких, бесчеловечных или унижающих достоинство видов обращения и наказания Генеральный секретарь созовет в четверг, 19 октября 2023 года, в Отделении Организации Объединенных Наций в Женеве девятнадцатое совещание государств — участников Конвенции с целью избрания пяти членов Комитета против пыток для замены тех членов, срок полномочий которых истекает 31 декабря 2023 года. </w:t>
      </w:r>
    </w:p>
    <w:p w14:paraId="1EBE6557" w14:textId="20C06835" w:rsidR="00F51D5A" w:rsidRPr="0053191C" w:rsidRDefault="00F51D5A" w:rsidP="00F51D5A">
      <w:pPr>
        <w:pStyle w:val="SingleTxtG"/>
      </w:pPr>
      <w:r>
        <w:t>2.</w:t>
      </w:r>
      <w:r>
        <w:tab/>
        <w:t xml:space="preserve">Биографические данные кандидатов приводятся в документе </w:t>
      </w:r>
      <w:bookmarkStart w:id="0" w:name="_Hlk149733705"/>
      <w:r w:rsidR="00E67909">
        <w:fldChar w:fldCharType="begin"/>
      </w:r>
      <w:r w:rsidR="00E67909">
        <w:instrText>HYPERLINK "http://undocs.org/ru/CAT/SP/19/2"</w:instrText>
      </w:r>
      <w:r w:rsidR="00E67909">
        <w:fldChar w:fldCharType="separate"/>
      </w:r>
      <w:r w:rsidR="00E67909" w:rsidRPr="002E2AEF">
        <w:rPr>
          <w:rStyle w:val="af1"/>
        </w:rPr>
        <w:t>CAT/SP/19/2</w:t>
      </w:r>
      <w:r w:rsidR="00E67909">
        <w:rPr>
          <w:rStyle w:val="af1"/>
        </w:rPr>
        <w:fldChar w:fldCharType="end"/>
      </w:r>
      <w:bookmarkEnd w:id="0"/>
      <w:r>
        <w:t>.</w:t>
      </w:r>
    </w:p>
    <w:p w14:paraId="094274FA" w14:textId="77777777" w:rsidR="00F51D5A" w:rsidRPr="0053191C" w:rsidRDefault="00F51D5A" w:rsidP="00F51D5A">
      <w:pPr>
        <w:pStyle w:val="SingleTxtG"/>
      </w:pPr>
      <w:r>
        <w:t>3.</w:t>
      </w:r>
      <w:r>
        <w:tab/>
        <w:t>17 октября 2023 года Парагвай снял выдвинутую им кандидатуру.</w:t>
      </w:r>
    </w:p>
    <w:p w14:paraId="558E6167" w14:textId="77777777" w:rsidR="00F51D5A" w:rsidRPr="0053191C" w:rsidRDefault="00F51D5A" w:rsidP="00F51D5A">
      <w:pPr>
        <w:spacing w:before="240"/>
        <w:jc w:val="center"/>
        <w:rPr>
          <w:u w:val="single"/>
        </w:rPr>
      </w:pPr>
      <w:r w:rsidRPr="0053191C">
        <w:rPr>
          <w:u w:val="single"/>
        </w:rPr>
        <w:tab/>
      </w:r>
      <w:r w:rsidRPr="0053191C">
        <w:rPr>
          <w:u w:val="single"/>
        </w:rPr>
        <w:tab/>
      </w:r>
      <w:r w:rsidRPr="0053191C">
        <w:rPr>
          <w:u w:val="single"/>
        </w:rPr>
        <w:tab/>
      </w:r>
    </w:p>
    <w:p w14:paraId="26B68D8D" w14:textId="77777777" w:rsidR="00381C24" w:rsidRPr="00BC18B2" w:rsidRDefault="00381C24" w:rsidP="00041407"/>
    <w:sectPr w:rsidR="00381C24" w:rsidRPr="00BC18B2" w:rsidSect="00F51D5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AA5AD" w14:textId="77777777" w:rsidR="001F458C" w:rsidRPr="00A312BC" w:rsidRDefault="001F458C" w:rsidP="00A312BC"/>
  </w:endnote>
  <w:endnote w:type="continuationSeparator" w:id="0">
    <w:p w14:paraId="216B93D6" w14:textId="77777777" w:rsidR="001F458C" w:rsidRPr="00A312BC" w:rsidRDefault="001F458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9A6E0" w14:textId="31AEB3BF" w:rsidR="00F51D5A" w:rsidRPr="00F51D5A" w:rsidRDefault="00F51D5A">
    <w:pPr>
      <w:pStyle w:val="a8"/>
    </w:pPr>
    <w:r w:rsidRPr="00F51D5A">
      <w:rPr>
        <w:b/>
        <w:sz w:val="18"/>
      </w:rPr>
      <w:fldChar w:fldCharType="begin"/>
    </w:r>
    <w:r w:rsidRPr="00F51D5A">
      <w:rPr>
        <w:b/>
        <w:sz w:val="18"/>
      </w:rPr>
      <w:instrText xml:space="preserve"> PAGE  \* MERGEFORMAT </w:instrText>
    </w:r>
    <w:r w:rsidRPr="00F51D5A">
      <w:rPr>
        <w:b/>
        <w:sz w:val="18"/>
      </w:rPr>
      <w:fldChar w:fldCharType="separate"/>
    </w:r>
    <w:r w:rsidRPr="00F51D5A">
      <w:rPr>
        <w:b/>
        <w:noProof/>
        <w:sz w:val="18"/>
      </w:rPr>
      <w:t>2</w:t>
    </w:r>
    <w:r w:rsidRPr="00F51D5A">
      <w:rPr>
        <w:b/>
        <w:sz w:val="18"/>
      </w:rPr>
      <w:fldChar w:fldCharType="end"/>
    </w:r>
    <w:r>
      <w:rPr>
        <w:b/>
        <w:sz w:val="18"/>
      </w:rPr>
      <w:tab/>
    </w:r>
    <w:r>
      <w:t>GE.23-20241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265CD" w14:textId="14608DD2" w:rsidR="00F51D5A" w:rsidRPr="00F51D5A" w:rsidRDefault="00F51D5A" w:rsidP="00F51D5A">
    <w:pPr>
      <w:pStyle w:val="a8"/>
      <w:tabs>
        <w:tab w:val="clear" w:pos="9639"/>
        <w:tab w:val="right" w:pos="9638"/>
      </w:tabs>
      <w:rPr>
        <w:b/>
        <w:sz w:val="18"/>
      </w:rPr>
    </w:pPr>
    <w:r>
      <w:t>GE.23-20241</w:t>
    </w:r>
    <w:r>
      <w:tab/>
    </w:r>
    <w:r w:rsidRPr="00F51D5A">
      <w:rPr>
        <w:b/>
        <w:sz w:val="18"/>
      </w:rPr>
      <w:fldChar w:fldCharType="begin"/>
    </w:r>
    <w:r w:rsidRPr="00F51D5A">
      <w:rPr>
        <w:b/>
        <w:sz w:val="18"/>
      </w:rPr>
      <w:instrText xml:space="preserve"> PAGE  \* MERGEFORMAT </w:instrText>
    </w:r>
    <w:r w:rsidRPr="00F51D5A">
      <w:rPr>
        <w:b/>
        <w:sz w:val="18"/>
      </w:rPr>
      <w:fldChar w:fldCharType="separate"/>
    </w:r>
    <w:r w:rsidRPr="00F51D5A">
      <w:rPr>
        <w:b/>
        <w:noProof/>
        <w:sz w:val="18"/>
      </w:rPr>
      <w:t>3</w:t>
    </w:r>
    <w:r w:rsidRPr="00F51D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9DB0D" w14:textId="4E2BF3F1" w:rsidR="00042B72" w:rsidRPr="00F51D5A" w:rsidRDefault="00F51D5A" w:rsidP="00F51D5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1D13BFB" wp14:editId="3D066F5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23-20241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83D759E" wp14:editId="2EC2A3C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011123  011123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7A9EB" w14:textId="77777777" w:rsidR="001F458C" w:rsidRPr="001075E9" w:rsidRDefault="001F458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AC5004E" w14:textId="77777777" w:rsidR="001F458C" w:rsidRDefault="001F458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23B8A4D" w14:textId="77777777" w:rsidR="00F51D5A" w:rsidRPr="0053191C" w:rsidRDefault="00F51D5A" w:rsidP="00F51D5A">
      <w:pPr>
        <w:pStyle w:val="ad"/>
      </w:pPr>
      <w:r>
        <w:tab/>
        <w:t>*</w:t>
      </w:r>
      <w:r>
        <w:tab/>
        <w:t>Настоящий доклад был представлен после установленного срока в связи с необходимостью отражения в нем последних событий.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ADAE2" w14:textId="5855837F" w:rsidR="00F51D5A" w:rsidRPr="00F51D5A" w:rsidRDefault="00F51D5A">
    <w:pPr>
      <w:pStyle w:val="a5"/>
    </w:pPr>
    <w:fldSimple w:instr=" TITLE  \* MERGEFORMAT ">
      <w:r w:rsidR="003E7574">
        <w:t>CAT/SP/19/2/Add.1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9599E" w14:textId="6F6BCDEC" w:rsidR="00F51D5A" w:rsidRPr="00F51D5A" w:rsidRDefault="00F51D5A" w:rsidP="00F51D5A">
    <w:pPr>
      <w:pStyle w:val="a5"/>
      <w:jc w:val="right"/>
    </w:pPr>
    <w:fldSimple w:instr=" TITLE  \* MERGEFORMAT ">
      <w:r w:rsidR="003E7574">
        <w:t>CAT/SP/19/2/Add.1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58C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F458C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3E7574"/>
    <w:rsid w:val="00403C9E"/>
    <w:rsid w:val="00407B78"/>
    <w:rsid w:val="00424203"/>
    <w:rsid w:val="00452493"/>
    <w:rsid w:val="00454E07"/>
    <w:rsid w:val="00472C5C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7263B"/>
    <w:rsid w:val="00D90028"/>
    <w:rsid w:val="00D90138"/>
    <w:rsid w:val="00DF71B9"/>
    <w:rsid w:val="00E21169"/>
    <w:rsid w:val="00E528D1"/>
    <w:rsid w:val="00E67909"/>
    <w:rsid w:val="00E73F76"/>
    <w:rsid w:val="00EA2C9F"/>
    <w:rsid w:val="00ED0BDA"/>
    <w:rsid w:val="00EF1360"/>
    <w:rsid w:val="00EF3220"/>
    <w:rsid w:val="00F21B00"/>
    <w:rsid w:val="00F51D5A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CACD6"/>
  <w15:docId w15:val="{28B4BE42-9150-4532-91EA-F8E3B67FC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F51D5A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</Pages>
  <Words>195</Words>
  <Characters>1241</Characters>
  <Application>Microsoft Office Word</Application>
  <DocSecurity>0</DocSecurity>
  <Lines>37</Lines>
  <Paragraphs>21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CAT/SP/19/2/Add.1</vt:lpstr>
      <vt:lpstr>A/</vt:lpstr>
      <vt:lpstr>A/</vt:lpstr>
      <vt:lpstr>A/</vt:lpstr>
    </vt:vector>
  </TitlesOfParts>
  <Company>DCM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CAT/SP/19/2/Add.1</dc:title>
  <dc:subject/>
  <dc:creator>Tatiana CHVETS</dc:creator>
  <cp:keywords/>
  <cp:lastModifiedBy>Tatiana Chvets</cp:lastModifiedBy>
  <cp:revision>3</cp:revision>
  <cp:lastPrinted>2023-11-01T11:28:00Z</cp:lastPrinted>
  <dcterms:created xsi:type="dcterms:W3CDTF">2023-11-01T11:28:00Z</dcterms:created>
  <dcterms:modified xsi:type="dcterms:W3CDTF">2023-11-01T11:29:00Z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