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Comité pour l’élimination de la discrimination</w:t>
      </w:r>
      <w:r>
        <w:br/>
        <w:t>à l’égard des femmes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Examen des rapports présentés par les États parties</w:t>
      </w:r>
      <w:r>
        <w:br/>
        <w:t>en vertu de l’article 18 de la Convention sur l’élimination</w:t>
      </w:r>
      <w:r>
        <w:br/>
        <w:t>de toutes les formes de discrimination à l’égard des femmes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Rapports initiaux des États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Ce document est publié tel qu’il a été reçu.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Andorre*</w:t>
      </w:r>
    </w:p>
    <w:p w:rsidR="00000000" w:rsidRDefault="00000000">
      <w:pPr>
        <w:pStyle w:val="SingleTxt"/>
      </w:pP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  <w:r>
        <w:br w:type="page"/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NO&gt;&gt;N0052380F&lt;&lt;ODS JOB NO&gt;&gt;</w:t>
      </w:r>
    </w:p>
    <w:p w:rsidR="00000000" w:rsidRDefault="00000000">
      <w:pPr>
        <w:pStyle w:val="CommentText"/>
      </w:pPr>
      <w:r>
        <w:t>&lt;&lt;ODS DOC SYMBOL1&gt;&gt;CEDAW/C/AND/1&lt;&lt;ODS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0052380f.doc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0052380f.doc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00-52380 (F)    081200    061200</w:t>
    </w:r>
  </w:p>
  <w:p w:rsidR="00000000" w:rsidRDefault="00000000">
    <w:pPr>
      <w:spacing w:before="60" w:line="200" w:lineRule="exact"/>
      <w:rPr>
        <w:rFonts w:ascii="Code 3of9 4.6" w:hAnsi="Code 3of9 4.6"/>
        <w:b/>
        <w:w w:val="100"/>
      </w:rPr>
    </w:pPr>
    <w:r>
      <w:rPr>
        <w:rFonts w:ascii="Code 3of9 4.6" w:hAnsi="Code 3of9 4.6"/>
        <w:b/>
        <w:w w:val="100"/>
      </w:rPr>
      <w:t>*0052380*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CEDAW/C/AND/1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CEDAW/C/AND/1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/C/AND/1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générale</w:t>
          </w:r>
        </w:p>
        <w:p w:rsidR="00000000" w:rsidRDefault="00000000">
          <w:r>
            <w:t>9 juillet 2000</w:t>
          </w:r>
        </w:p>
        <w:p w:rsidR="00000000" w:rsidRDefault="00000000"/>
        <w:p w:rsidR="00000000" w:rsidRDefault="00000000">
          <w:r>
            <w:t>Original: français</w:t>
          </w:r>
        </w:p>
      </w:tc>
    </w:tr>
  </w:tbl>
  <w:p w:rsidR="00000000" w:rsidRDefault="00000000">
    <w:pPr>
      <w:pStyle w:val="Header"/>
      <w:spacing w:line="240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475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12/2000 09:31:24"/>
    <w:docVar w:name="DocCategory" w:val="Doc"/>
    <w:docVar w:name="DocType" w:val="Final"/>
    <w:docVar w:name="JobNo" w:val="0052380F"/>
    <w:docVar w:name="OandT" w:val="CD"/>
    <w:docVar w:name="Symbol1" w:val="CEDAW/C/AND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rFonts w:ascii="Times New Roman" w:hAnsi="Times New Roman"/>
      <w:dstrike w:val="0"/>
      <w:color w:val="FF0000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dstrike w:val="0"/>
      <w:color w:val="FF00FF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widowControl/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1</Pages>
  <Words>61</Words>
  <Characters>353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French TPU (Oct. 18, 2000)</vt:lpstr>
    </vt:vector>
  </TitlesOfParts>
  <Company>United Nations</Company>
  <LinksUpToDate>false</LinksUpToDate>
  <CharactersWithSpaces>433</CharactersWithSpaces>
  <SharedDoc>false</SharedDoc>
  <HLinks>
    <vt:vector size="6" baseType="variant">
      <vt:variant>
        <vt:i4>4522087</vt:i4>
      </vt:variant>
      <vt:variant>
        <vt:i4>1656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French TPU (Oct. 18, 2000)</dc:title>
  <dc:subject>Normal Template</dc:subject>
  <dc:creator>DGAACS User</dc:creator>
  <cp:keywords/>
  <dc:description/>
  <cp:lastModifiedBy>DGAACS User</cp:lastModifiedBy>
  <cp:revision>12</cp:revision>
  <cp:lastPrinted>2000-12-07T08:08:00Z</cp:lastPrinted>
  <dcterms:created xsi:type="dcterms:W3CDTF">2000-12-06T08:31:00Z</dcterms:created>
  <dcterms:modified xsi:type="dcterms:W3CDTF">2000-12-07T08:09:00Z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0052380</vt:lpwstr>
  </property>
  <property fmtid="{D5CDD505-2E9C-101B-9397-08002B2CF9AE}" pid="3" name="Symbol1">
    <vt:lpwstr>CEDAW/C/AND/1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CD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