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E595228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C116988" w14:textId="77777777" w:rsidR="002D5AAC" w:rsidRDefault="002D5AAC" w:rsidP="00AB16E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30A7022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27C8724" w14:textId="50E180D5" w:rsidR="002D5AAC" w:rsidRDefault="00AB16E5" w:rsidP="00AB16E5">
            <w:pPr>
              <w:jc w:val="right"/>
            </w:pPr>
            <w:r w:rsidRPr="00AB16E5">
              <w:rPr>
                <w:sz w:val="40"/>
              </w:rPr>
              <w:t>A</w:t>
            </w:r>
            <w:r>
              <w:t>/HRC/RES/58/19</w:t>
            </w:r>
          </w:p>
        </w:tc>
      </w:tr>
      <w:tr w:rsidR="002D5AAC" w:rsidRPr="00065D22" w14:paraId="27F3BF4B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B1BFD2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04E7B0A2" wp14:editId="476FF5B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518955B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824D175" w14:textId="77777777" w:rsidR="002D5AAC" w:rsidRDefault="00AB16E5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FC7272C" w14:textId="77777777" w:rsidR="00AB16E5" w:rsidRDefault="00AB16E5" w:rsidP="00AB16E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April 2025</w:t>
            </w:r>
          </w:p>
          <w:p w14:paraId="28BD27AA" w14:textId="77777777" w:rsidR="00AB16E5" w:rsidRDefault="00AB16E5" w:rsidP="00AB16E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B26BB7E" w14:textId="60EA8532" w:rsidR="00AB16E5" w:rsidRPr="00E71476" w:rsidRDefault="00AB16E5" w:rsidP="00AB16E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CFE7703" w14:textId="77777777" w:rsidR="00DF71B9" w:rsidRPr="00AB16E5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281A2267" w14:textId="77777777" w:rsidR="00AB16E5" w:rsidRPr="00E02C75" w:rsidRDefault="00AB16E5" w:rsidP="00AB16E5">
      <w:pPr>
        <w:rPr>
          <w:b/>
          <w:bCs/>
          <w:color w:val="000000"/>
        </w:rPr>
      </w:pPr>
      <w:r>
        <w:rPr>
          <w:b/>
          <w:bCs/>
        </w:rPr>
        <w:t>Пятьдесят восьмая сессия</w:t>
      </w:r>
    </w:p>
    <w:p w14:paraId="0DA69579" w14:textId="77777777" w:rsidR="00AB16E5" w:rsidRPr="00E02C75" w:rsidRDefault="00AB16E5" w:rsidP="00AB16E5">
      <w:pPr>
        <w:rPr>
          <w:color w:val="000000"/>
        </w:rPr>
      </w:pPr>
      <w:r>
        <w:t>24 февраля — 4 апреля 2025 года</w:t>
      </w:r>
    </w:p>
    <w:p w14:paraId="4AC10472" w14:textId="77777777" w:rsidR="00AB16E5" w:rsidRPr="00E02C75" w:rsidRDefault="00AB16E5" w:rsidP="00AB16E5">
      <w:r>
        <w:t>Пункт 4 повестки дня</w:t>
      </w:r>
    </w:p>
    <w:p w14:paraId="69D459CF" w14:textId="77777777" w:rsidR="00AB16E5" w:rsidRPr="00E02C75" w:rsidRDefault="00AB16E5" w:rsidP="00AB16E5">
      <w:pPr>
        <w:rPr>
          <w:b/>
        </w:rPr>
      </w:pPr>
      <w:r>
        <w:rPr>
          <w:b/>
          <w:bCs/>
        </w:rPr>
        <w:t xml:space="preserve">Ситуации в области прав человека, </w:t>
      </w:r>
      <w:r w:rsidRPr="004E7DB7">
        <w:rPr>
          <w:b/>
          <w:bCs/>
        </w:rPr>
        <w:br/>
      </w:r>
      <w:r>
        <w:rPr>
          <w:b/>
          <w:bCs/>
        </w:rPr>
        <w:t>требующие внимания со стороны Совета</w:t>
      </w:r>
    </w:p>
    <w:p w14:paraId="12865695" w14:textId="75400670" w:rsidR="00AB16E5" w:rsidRPr="004E7DB7" w:rsidRDefault="00AB16E5" w:rsidP="00AB16E5">
      <w:pPr>
        <w:pStyle w:val="HChG"/>
      </w:pPr>
      <w:r>
        <w:tab/>
      </w:r>
      <w:r>
        <w:tab/>
      </w:r>
      <w:r w:rsidRPr="004E7DB7">
        <w:t>Резолюция, принятая Советом по правам человека 3</w:t>
      </w:r>
      <w:r>
        <w:rPr>
          <w:lang w:val="en-US"/>
        </w:rPr>
        <w:t> </w:t>
      </w:r>
      <w:r w:rsidRPr="004E7DB7">
        <w:t>апреля 2025 года</w:t>
      </w:r>
    </w:p>
    <w:p w14:paraId="46B459AF" w14:textId="4B9A18F1" w:rsidR="00AB16E5" w:rsidRPr="00AB16E5" w:rsidRDefault="00AB16E5" w:rsidP="00AB16E5">
      <w:pPr>
        <w:pStyle w:val="H1G"/>
      </w:pPr>
      <w:r w:rsidRPr="00AB16E5">
        <w:tab/>
        <w:t>58/19.</w:t>
      </w:r>
      <w:r w:rsidRPr="00AB16E5">
        <w:tab/>
        <w:t>Положение в области прав человека в Беларуси</w:t>
      </w:r>
    </w:p>
    <w:p w14:paraId="0FE17A53" w14:textId="77777777" w:rsidR="00AB16E5" w:rsidRPr="00E02C75" w:rsidRDefault="00AB16E5" w:rsidP="00AB16E5">
      <w:pPr>
        <w:spacing w:after="120"/>
        <w:ind w:left="1134" w:right="1134"/>
        <w:jc w:val="both"/>
        <w:rPr>
          <w:rFonts w:eastAsia="SimSun"/>
        </w:rPr>
      </w:pPr>
      <w:r w:rsidRPr="004E7DB7">
        <w:tab/>
      </w:r>
      <w:r>
        <w:tab/>
      </w:r>
      <w:r>
        <w:rPr>
          <w:i/>
          <w:iCs/>
        </w:rPr>
        <w:t>Совет по правам человека,</w:t>
      </w:r>
    </w:p>
    <w:p w14:paraId="581E7D45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Наций, положениями Всеобщей декларации прав человека, Международных пактов о правах человека и других применимых договоров по правам человека,</w:t>
      </w:r>
    </w:p>
    <w:p w14:paraId="24B8A5F9" w14:textId="11C2F315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 xml:space="preserve">ссылаясь </w:t>
      </w:r>
      <w:r>
        <w:t xml:space="preserve">на все резолюции, принятые Комиссией по правам человека, Генеральной Ассамблеей, Советом по правам человека и Международной организацией труда о положении в области прав человека в Беларуси, включая резолюцию </w:t>
      </w:r>
      <w:hyperlink r:id="rId8" w:history="1">
        <w:r w:rsidRPr="00950473">
          <w:rPr>
            <w:rStyle w:val="af1"/>
          </w:rPr>
          <w:t>55/27</w:t>
        </w:r>
      </w:hyperlink>
      <w:r>
        <w:t xml:space="preserve"> Совета от 4 апреля 2024 года, соответствующие доклады и заявления Верховного комиссара Организации Объединенных Наций по правам человека и все соответствующие заявления Канцелярии Генерального секретаря, Управления Верховного комиссара Организации Объединенных Наций по правам человека и специальных процедур и механизмов Совета по правам человека об ухудшении положения в области прав человека в Беларуси,</w:t>
      </w:r>
    </w:p>
    <w:p w14:paraId="5AC3F621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  <w:i/>
        </w:rPr>
      </w:pPr>
      <w:r>
        <w:rPr>
          <w:i/>
          <w:iCs/>
        </w:rPr>
        <w:t>вновь подтверждая</w:t>
      </w:r>
      <w:r>
        <w:t xml:space="preserve"> свою приверженность суверенитету и независимости Беларуси и вновь подтверждая также, что каждое государство несет главную ответственность за поощрение, уважение, защиту и осуществление прав человека в соответствии со своими обязательствами по международному праву прав человека,</w:t>
      </w:r>
    </w:p>
    <w:p w14:paraId="2AC6446E" w14:textId="77777777" w:rsidR="00AB16E5" w:rsidRPr="00E02C75" w:rsidRDefault="00AB16E5" w:rsidP="00AB16E5">
      <w:pPr>
        <w:spacing w:after="120"/>
        <w:ind w:left="1134" w:right="1134"/>
        <w:jc w:val="both"/>
        <w:rPr>
          <w:rFonts w:eastAsia="SimSun"/>
        </w:rPr>
      </w:pPr>
      <w:r w:rsidRPr="0022531C">
        <w:tab/>
      </w:r>
      <w:r>
        <w:tab/>
      </w:r>
      <w:r>
        <w:rPr>
          <w:i/>
          <w:iCs/>
        </w:rPr>
        <w:t>выражая серьезную озабоченность</w:t>
      </w:r>
      <w:r>
        <w:t xml:space="preserve"> дальнейшим ухудшением положения в области прав человека в Беларуси, где, согласно сообщениям, грубые, широко распространенные и систематические нарушения прав человека совершаются в рамках государственной политики и в сочетании с продолжающейся систематической безнаказанностью,</w:t>
      </w:r>
    </w:p>
    <w:p w14:paraId="133BEDC8" w14:textId="1695CBEA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>будучи глубоко обеспокоен</w:t>
      </w:r>
      <w:r>
        <w:t xml:space="preserve"> в этой связи лишением свободы более 1200</w:t>
      </w:r>
      <w:r>
        <w:rPr>
          <w:lang w:val="en-US"/>
        </w:rPr>
        <w:t> </w:t>
      </w:r>
      <w:r>
        <w:t xml:space="preserve">политических заключенных и других лиц за осуществление ими своих прав человека и продолжающейся практикой произвольных задержаний и содержания под стражей, включая содержание под стражей без связи с внешним миром, людей по политическим мотивам или за осуществление ими своих прав человека, включая членов оппозиции, журналистов и других работников средств массовой информации, защитников окружающей среды и правозащитников, включая женщин-правозащитниц, адвокатов, медицинских работников, деятелей культуры, ученых, учителей, студентов, детей, пожилых лиц, лиц, принадлежащих к национальным </w:t>
      </w:r>
      <w:r>
        <w:lastRenderedPageBreak/>
        <w:t>и другим меньшинствам, иностранных граждан, членов независимых профсоюзов и забастовочных комитетов, членов религиозных групп и лиц, выражающих несогласные мнения, включая мирное выражение протеста или высказывания против агрессивной войны Российской Федерации против Украины или против поддержки Беларусью агрессора, отмечая при этом недавнее помилование более 220</w:t>
      </w:r>
      <w:r>
        <w:rPr>
          <w:lang w:val="en-US"/>
        </w:rPr>
        <w:t> </w:t>
      </w:r>
      <w:r>
        <w:t>политических заключенных,</w:t>
      </w:r>
    </w:p>
    <w:p w14:paraId="7D1DBF82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  <w:i/>
        </w:rPr>
      </w:pPr>
      <w:r>
        <w:rPr>
          <w:i/>
          <w:iCs/>
        </w:rPr>
        <w:t>будучи встревожен</w:t>
      </w:r>
      <w:r>
        <w:t xml:space="preserve"> сообщениями о гибели людей в заключении и продолжающихся систематических и широко распространенных актах пыток и других жестоких, бесчеловечных или унижающих достоинство видов обращения и наказания, включая сексуальное и гендерное насилие, в отношении лиц, включая женщин, детей, молодежь и людей с инвалидностью, содержащихся под стражей и арестом белорусскими властями в бесчеловечных условиях и лишенных своевременного и адекватного медицинского обслуживания и независимой юридической помощи, причем многие из которых подвергаются принудительному труду или произвольным наказаниям, включая одиночное заключение и длительное содержание без связи с</w:t>
      </w:r>
      <w:r>
        <w:rPr>
          <w:lang w:val="en-US"/>
        </w:rPr>
        <w:t> </w:t>
      </w:r>
      <w:r>
        <w:t>внешним миром, что в некоторых случаях может быть равносильно насильственному исчезновению,</w:t>
      </w:r>
    </w:p>
    <w:p w14:paraId="7948E4B8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  <w:i/>
        </w:rPr>
      </w:pPr>
      <w:r>
        <w:rPr>
          <w:i/>
          <w:iCs/>
        </w:rPr>
        <w:t>выражая сожаление</w:t>
      </w:r>
      <w:r>
        <w:t xml:space="preserve"> по поводу сохраняющегося отсутствия независимости и беспристрастности судебной системы, систематического отказа в соблюдении процессуальных прав и нарушений гарантий справедливого судебного разбирательства в соответствии с международным правом прав человека, включая продолжающееся длительное содержание под стражей лиц без какой-либо возможности оспорить законность содержания под стражей, повторное привлечение к</w:t>
      </w:r>
      <w:r>
        <w:rPr>
          <w:lang w:val="en-US"/>
        </w:rPr>
        <w:t> </w:t>
      </w:r>
      <w:r>
        <w:t>ответственности за одно и то же деяние, отсутствие информации о выдвинутых против них обвинениях, отказ в любой правовой защите или отказ в правовой защите с помощью адвоката по своему выбору, и выражая также сожаление по поводу широко распространенного использования заочных судебных процессов или закрытых судебных процессов, вынесения несоразмерно суровых приговоров политическим заключенным и запугивания, произвольных задержаний и содержания под стражей</w:t>
      </w:r>
      <w:r w:rsidRPr="00021464">
        <w:t>,</w:t>
      </w:r>
      <w:r>
        <w:t xml:space="preserve"> дисциплинарных мер против адвокатов и лишения их адвокатского статуса за предоставление услуг задержанным и осужденным по политическим мотивам,</w:t>
      </w:r>
    </w:p>
    <w:p w14:paraId="7C7B68D7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  <w:i/>
          <w:iCs/>
        </w:rPr>
      </w:pPr>
      <w:r>
        <w:rPr>
          <w:i/>
          <w:iCs/>
        </w:rPr>
        <w:t>будучи серьезно обеспокоен</w:t>
      </w:r>
      <w:r>
        <w:t xml:space="preserve"> продолжающимися жестокими ограничениями прав на свободу мирных собраний, ассоциации и выражения мнений как онлайн, так и офлайн, что приводит к преследованию, запугиванию, репрессиям и вынужденному изгнанию правозащитников и представителей гражданского общества и независимых средств массовой информации, включая уничтожение независимых объединений путем широкомасштабного закрытия по приказу сверху или принудительного самороспуска организаций гражданского общества и всех независимых профсоюзов, ужесточение государственного контроля над школами и религиозными общинами, усиление цифровой слежки, часто приводящей к судебным преследованиям, произвольным решениям об аннулировании профессиональных лицензий, лишение аккредитации иностранных работников средств массовой информации, запрет независимых средств массовой информации, блокирование сайтов независимых средств массовой информации и отключения Интернета, проводимую государством политику дезинформации в Беларуси, многочисленные рейды в частные дома и офисы, произвольный арест активов и имущества и другие репрессии в отношении лиц, проживающих за рубежом, и широко распространенные репрессии против родственников политических заключенных и поддерживающих их лиц и тех, кто покинул страну,</w:t>
      </w:r>
    </w:p>
    <w:p w14:paraId="25720601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  <w:i/>
          <w:iCs/>
        </w:rPr>
      </w:pPr>
      <w:r>
        <w:rPr>
          <w:i/>
          <w:iCs/>
        </w:rPr>
        <w:t>отмечая с глубокой обеспокоенностью</w:t>
      </w:r>
      <w:r>
        <w:t>, что, по мнению Группы независимых экспертов по вопросу о положении в области прав человека в Беларуси, основанному на выводах Верховного комиссара и Специального докладчика по вопросу о</w:t>
      </w:r>
      <w:r>
        <w:rPr>
          <w:lang w:val="en-US"/>
        </w:rPr>
        <w:t> </w:t>
      </w:r>
      <w:r>
        <w:t>положении в области прав человека в Беларуси, некоторые из совершенных в</w:t>
      </w:r>
      <w:r>
        <w:rPr>
          <w:lang w:val="en-US"/>
        </w:rPr>
        <w:t> </w:t>
      </w:r>
      <w:r>
        <w:t xml:space="preserve">Беларуси нарушений могут быть приравнены к преступлениям против человечности, в частности лишение свободы и преследование по политическим мотивам, поскольку они были совершены умышленно в рамках широкомасштабного и систематического </w:t>
      </w:r>
      <w:r>
        <w:lastRenderedPageBreak/>
        <w:t>нападения на часть гражданского населения, если такое нападение совершается сознательно,</w:t>
      </w:r>
    </w:p>
    <w:p w14:paraId="225D1E9F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  <w:i/>
          <w:iCs/>
        </w:rPr>
      </w:pPr>
      <w:r>
        <w:rPr>
          <w:i/>
          <w:iCs/>
        </w:rPr>
        <w:t>вновь выражая серьезную обеспокоенность</w:t>
      </w:r>
      <w:r>
        <w:t xml:space="preserve"> по поводу продолжающегося использования законодательства в рамках проводимой государством широкомасштабной и систематической политики, направленной на уничтожение гражданского пространства и любого фактически существующего или предполагаемого инакомыслия в стране, в том числе для ограничения прав на свободу мирных собраний, ассоциации, выражения мнений, религии или убеждений как онлайн, так и офлайн и других прав человека в нарушение международного права прав человека, включая поправки к Закону о массовых мероприятиях, Закону о средствах массовой информации, Закону об адвокатуре и адвокатской деятельности, поправки к</w:t>
      </w:r>
      <w:r>
        <w:rPr>
          <w:lang w:val="en-US"/>
        </w:rPr>
        <w:t> </w:t>
      </w:r>
      <w:r>
        <w:t>Уголовному кодексу, принятые в мае и декабре 2021</w:t>
      </w:r>
      <w:r>
        <w:rPr>
          <w:lang w:val="en-US"/>
        </w:rPr>
        <w:t> </w:t>
      </w:r>
      <w:r>
        <w:t>года, мае 2022</w:t>
      </w:r>
      <w:r>
        <w:rPr>
          <w:lang w:val="en-US"/>
        </w:rPr>
        <w:t> </w:t>
      </w:r>
      <w:r>
        <w:t>года и марте 2023</w:t>
      </w:r>
      <w:r>
        <w:rPr>
          <w:lang w:val="en-US"/>
        </w:rPr>
        <w:t> </w:t>
      </w:r>
      <w:r>
        <w:t>года, Кодексу об административных правонарушениях, принятые в январе 2022</w:t>
      </w:r>
      <w:r>
        <w:rPr>
          <w:lang w:val="en-US"/>
        </w:rPr>
        <w:t> </w:t>
      </w:r>
      <w:r>
        <w:t>года, поправки к Конституции, принятые на референдуме 27</w:t>
      </w:r>
      <w:r>
        <w:rPr>
          <w:lang w:val="en-US"/>
        </w:rPr>
        <w:t> </w:t>
      </w:r>
      <w:r>
        <w:t>февраля 2022</w:t>
      </w:r>
      <w:r>
        <w:rPr>
          <w:lang w:val="en-US"/>
        </w:rPr>
        <w:t> </w:t>
      </w:r>
      <w:r>
        <w:t>года, поправки к Закону о гражданстве, принятые в январе 2023</w:t>
      </w:r>
      <w:r>
        <w:rPr>
          <w:lang w:val="en-US"/>
        </w:rPr>
        <w:t> </w:t>
      </w:r>
      <w:r>
        <w:t>года, Указ Президента №</w:t>
      </w:r>
      <w:r>
        <w:rPr>
          <w:lang w:val="en-US"/>
        </w:rPr>
        <w:t> </w:t>
      </w:r>
      <w:r>
        <w:t>269, принятый в августе 2023</w:t>
      </w:r>
      <w:r>
        <w:rPr>
          <w:lang w:val="en-US"/>
        </w:rPr>
        <w:t> </w:t>
      </w:r>
      <w:r>
        <w:t>года, Указ Президента о порядке выдачи документов и совершения действий, принятый в сентябре 2023 года, поправки к Закону о свободе совести и религиозных организациях, принятые в декабре 2023 года, Указ Президента № 32, принятый в январе 2024 года, и поправки к Закону о Следственном комитете, принятые в мае 2024 года,</w:t>
      </w:r>
    </w:p>
    <w:p w14:paraId="696C6D76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  <w:i/>
        </w:rPr>
      </w:pPr>
      <w:r>
        <w:rPr>
          <w:i/>
          <w:iCs/>
        </w:rPr>
        <w:t>с глубокой озабоченностью отмечая</w:t>
      </w:r>
      <w:r>
        <w:t xml:space="preserve"> все более широкое использование законодательства, связанного с «терроризмом» и «экстремизмом», для запугивания, репрессий и преследования организаций за выражение инакомыслия или защиту прав человека и отдельных лиц за осуществление их основных свобод,</w:t>
      </w:r>
    </w:p>
    <w:p w14:paraId="7FB02E71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  <w:i/>
        </w:rPr>
      </w:pPr>
      <w:r>
        <w:rPr>
          <w:i/>
          <w:iCs/>
        </w:rPr>
        <w:t xml:space="preserve">выражая сожаление </w:t>
      </w:r>
      <w:r>
        <w:t>по поводу продолжающейся дискриминации в отношении женщин и девочек и лиц, находящихся в уязвимом положении, таких как люди с</w:t>
      </w:r>
      <w:r>
        <w:rPr>
          <w:lang w:val="en-US"/>
        </w:rPr>
        <w:t> </w:t>
      </w:r>
      <w:r>
        <w:t>инвалидностью и лица, принадлежащие к национальным или этническим, языковым и религиозным меньшинствам, и выражая также сожаление по поводу усиления дискриминации, насилия и репрессий в отношении лесбиянок, геев, бисексуальных, трансгендерных и интерсекс-людей,</w:t>
      </w:r>
    </w:p>
    <w:p w14:paraId="24F29871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 xml:space="preserve">выражая глубокое сожаление </w:t>
      </w:r>
      <w:r>
        <w:t xml:space="preserve">по поводу того, что власти Беларуси </w:t>
      </w:r>
      <w:r>
        <w:br/>
        <w:t>по-прежнему не выполняют свои обязательства в отношении права каждого гражданина голосовать и быть избранным на свободных и справедливых периодических выборах, проводимых в рамках прозрачных и инклюзивных процессов, в соответствии с</w:t>
      </w:r>
      <w:r>
        <w:rPr>
          <w:lang w:val="en-US"/>
        </w:rPr>
        <w:t> </w:t>
      </w:r>
      <w:r>
        <w:t>обязательствами государства по статье 25</w:t>
      </w:r>
      <w:r>
        <w:rPr>
          <w:lang w:val="en-US"/>
        </w:rPr>
        <w:t> </w:t>
      </w:r>
      <w:r>
        <w:t>b) Международного пакта о гражданских и политических правах, и с озабоченностью отмечая, что власти Беларуси не направили приглашения в надлежащие сроки международным и региональным независимым наблюдателям, в том числе от Организации по безопасности и сотрудничеству в Европе для мониторинга проведения президентских выборов в</w:t>
      </w:r>
      <w:r>
        <w:rPr>
          <w:lang w:val="en-US"/>
        </w:rPr>
        <w:t> </w:t>
      </w:r>
      <w:r>
        <w:t>2025</w:t>
      </w:r>
      <w:r>
        <w:rPr>
          <w:lang w:val="en-US"/>
        </w:rPr>
        <w:t> </w:t>
      </w:r>
      <w:r>
        <w:t>году, не предоставив таким образом доступ к ключевым этапам избирательного процесса,</w:t>
      </w:r>
    </w:p>
    <w:p w14:paraId="09CEF667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  <w:i/>
        </w:rPr>
      </w:pPr>
      <w:bookmarkStart w:id="0" w:name="OLE_LINK7"/>
      <w:bookmarkStart w:id="1" w:name="OLE_LINK8"/>
      <w:r>
        <w:rPr>
          <w:i/>
          <w:iCs/>
        </w:rPr>
        <w:t>выражая глубокую обеспокоенность</w:t>
      </w:r>
      <w:r>
        <w:t xml:space="preserve"> продолжающимся применением смертной казни в Беларуси, особенно в условиях, когда не соблюдаются гарантии справедливого судебного разбирательства, и ограниченным объемом соответствующей информации о ее применении, особенно в контексте поправок к Уголовному кодексу, расширяющих применение смертной казни, и принимая во внимание, что прозрачность является одним из требований справедливого и эффективного уголовного правосудия,</w:t>
      </w:r>
      <w:bookmarkEnd w:id="0"/>
      <w:bookmarkEnd w:id="1"/>
    </w:p>
    <w:p w14:paraId="63CF8E9B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 xml:space="preserve">выражая сожаление </w:t>
      </w:r>
      <w:r>
        <w:t>по поводу неадекватной реакции и упорного отсутствия сотрудничества со стороны белорусских властей на просьбы Совета по правам человека, содержащиеся в его резолюциях, и рекомендации, вынесенные в адрес государства Верховным комиссаром, Специальным докладчиком по вопросу о</w:t>
      </w:r>
      <w:r>
        <w:rPr>
          <w:lang w:val="en-US"/>
        </w:rPr>
        <w:t> </w:t>
      </w:r>
      <w:r>
        <w:t xml:space="preserve">положении в области прав человека в Беларуси и другими мандатариями специальных процедур и договорными органами, а также меры, рекомендованные в соответствии со статьей 33 Устава Международной организации труда, призывающие Беларусь выполнить рекомендации Комиссии по расследованию и надзорных органов </w:t>
      </w:r>
      <w:r>
        <w:lastRenderedPageBreak/>
        <w:t>в контексте невыполнения Беларусью своих обязательств по конвенциям Международной организации труда, а также сожалея о неадекватной реакции на рекомендации, содержащиеся в докладах по линии Московского механизма Организации по безопасности и сотрудничеству в Европе,</w:t>
      </w:r>
    </w:p>
    <w:p w14:paraId="2C9EAB33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rPr>
          <w:i/>
          <w:iCs/>
        </w:rPr>
        <w:t>подчеркивая</w:t>
      </w:r>
      <w:r>
        <w:t xml:space="preserve"> необходимость привлечения к ответственности за нарушения и ущемления прав человека, что имеет крайне важное значение для предотвращения дальнейших нарушений и ущемлений и для признания статуса жертв, гарантирующего им доступ к правосудию и эффективным средствам правовой защиты, включая возмещение ущерба, в форме реституции, компенсации, реабилитации, сатисфакции и гарантий неповторения, и выражая глубокую озабоченность по поводу вопиющего непривлечения к ответственности за нарушения прав человека в Беларуси,</w:t>
      </w:r>
    </w:p>
    <w:p w14:paraId="5E1A83AA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  <w:i/>
        </w:rPr>
      </w:pPr>
      <w:r>
        <w:t>1.</w:t>
      </w:r>
      <w:r>
        <w:tab/>
      </w:r>
      <w:r>
        <w:rPr>
          <w:i/>
          <w:iCs/>
        </w:rPr>
        <w:t xml:space="preserve">приветствует </w:t>
      </w:r>
      <w:r>
        <w:t>доклады Специального докладчика по вопросу о</w:t>
      </w:r>
      <w:r>
        <w:rPr>
          <w:lang w:val="en-US"/>
        </w:rPr>
        <w:t> </w:t>
      </w:r>
      <w:r>
        <w:t>положении в области прав человека в Беларуси</w:t>
      </w:r>
      <w:r w:rsidRPr="00397905">
        <w:rPr>
          <w:rStyle w:val="aa"/>
        </w:rPr>
        <w:footnoteReference w:id="1"/>
      </w:r>
      <w:r>
        <w:t xml:space="preserve"> и Группы независимых экспертов по вопросу о положении в области прав человека в Беларуси</w:t>
      </w:r>
      <w:r>
        <w:rPr>
          <w:rStyle w:val="aa"/>
        </w:rPr>
        <w:footnoteReference w:id="2"/>
      </w:r>
      <w:r>
        <w:t>;</w:t>
      </w:r>
    </w:p>
    <w:p w14:paraId="3A39FD2E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2.</w:t>
      </w:r>
      <w:r>
        <w:tab/>
      </w:r>
      <w:r>
        <w:rPr>
          <w:i/>
          <w:iCs/>
        </w:rPr>
        <w:t>решительно осуждает</w:t>
      </w:r>
      <w:r>
        <w:t xml:space="preserve"> широко распространенные и систематические нарушения международного права прав человека, в том числе произвольное лишение права на жизнь и свободу, массовые незаконные задержания и содержание под стражей лиц по политическим мотивам или за осуществление их прав человека, насильственные исчезновения, пытки и другие жестокие, бесчеловечные или унижающие достоинство виды обращения и наказания, включая сексуальное и гендерное насилие, отказ в соблюдении процессуальных прав и праве на справедливое судебное разбирательство, необеспечение прав и наилучших интересов ребенка, нарушения права на образование и труд, произвольный отказ в праве на въезд в свою страну, нарушения прав на свободу выражения мнений, мирных собраний и ассоциации и на равную защиту закона, а также другие нарушения прав человека, совершенные в Беларуси, о которых сообщили Группа независимых экспертов по вопросу о положении в области прав человека в Беларуси и Специальный докладчик;</w:t>
      </w:r>
      <w:bookmarkStart w:id="2" w:name="_Hlk50462547"/>
    </w:p>
    <w:p w14:paraId="5DB2A12E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3.</w:t>
      </w:r>
      <w:r>
        <w:tab/>
      </w:r>
      <w:r>
        <w:rPr>
          <w:i/>
          <w:iCs/>
        </w:rPr>
        <w:t xml:space="preserve">осуждает </w:t>
      </w:r>
      <w:r>
        <w:t>действия властей Беларуси, совершивших акт незаконного вмешательства, который преднамеренно поставил под угрозу техническую и физическую безопасность гражданского рейса в мае 2021</w:t>
      </w:r>
      <w:r>
        <w:rPr>
          <w:lang w:val="en-US"/>
        </w:rPr>
        <w:t> </w:t>
      </w:r>
      <w:r>
        <w:t>года и жизни всех находившихся на борту, что является вопиющим и серьезным нарушением Конвенции о международной гражданской авиации, подтвержденным Международной организацией гражданской авиации</w:t>
      </w:r>
      <w:r w:rsidRPr="00A05A68">
        <w:rPr>
          <w:rFonts w:eastAsia="SimSun"/>
          <w:vertAlign w:val="superscript"/>
          <w:lang w:eastAsia="hi-IN" w:bidi="hi-IN"/>
        </w:rPr>
        <w:footnoteReference w:id="3"/>
      </w:r>
      <w:r>
        <w:t>;</w:t>
      </w:r>
    </w:p>
    <w:bookmarkEnd w:id="2"/>
    <w:p w14:paraId="28DE48E4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4.</w:t>
      </w:r>
      <w:r>
        <w:tab/>
      </w:r>
      <w:r>
        <w:rPr>
          <w:i/>
          <w:iCs/>
        </w:rPr>
        <w:t>самым настоятельным образом призывает</w:t>
      </w:r>
      <w:r>
        <w:t xml:space="preserve"> власти Беларуси в полной мере соблюдать все свои обязательства по международному праву прав человека и:</w:t>
      </w:r>
    </w:p>
    <w:p w14:paraId="729F0ADF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a)</w:t>
      </w:r>
      <w:r>
        <w:tab/>
        <w:t>немедленно и безоговорочно освободить и полностью реабилитировать всех тех, кто был произвольно или незаконно задержан, арестован, обвинен или осужден по политическим мотивам или за осуществление своих прав человека;</w:t>
      </w:r>
    </w:p>
    <w:p w14:paraId="5A71081E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b)</w:t>
      </w:r>
      <w:r>
        <w:tab/>
        <w:t>прекратить применение силы против мирных демонстрантов, пытки и</w:t>
      </w:r>
      <w:r>
        <w:rPr>
          <w:lang w:val="en-US"/>
        </w:rPr>
        <w:t> </w:t>
      </w:r>
      <w:r>
        <w:t>другие жестокие, бесчеловечные или унижающие достоинство виды обращения и наказания, преследование, притеснение, запугивание, репрессии и принудительное изгнание из страны людей только за осуществление ими своих прав человека или выполнение своих обязанностей, а также обеспечить равную защиту закона и с его стороны;</w:t>
      </w:r>
      <w:bookmarkStart w:id="3" w:name="OLE_LINK3"/>
      <w:bookmarkEnd w:id="3"/>
    </w:p>
    <w:p w14:paraId="3D515186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c)</w:t>
      </w:r>
      <w:r>
        <w:tab/>
        <w:t>обеспечить оказание своевременной и адекватной медицинской помощи и надлежащие условия жизни для всех содержащихся под стражей, а также гарантировать им доступ к независимому защитнику по их выбору и правовую защиту на протяжении всего судебного разбирательства;</w:t>
      </w:r>
    </w:p>
    <w:p w14:paraId="73B1475C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  <w:i/>
        </w:rPr>
      </w:pPr>
      <w:r>
        <w:t>d)</w:t>
      </w:r>
      <w:r>
        <w:tab/>
        <w:t xml:space="preserve">обеспечить проведение оперативных, эффективных, тщательных, прозрачных, независимых, беспристрастных и учитывающих гендерные и возрастные </w:t>
      </w:r>
      <w:r>
        <w:lastRenderedPageBreak/>
        <w:t>особенности расследований с учетом всей системы подчиненности, имеющей отношение к индивидуальной уголовной ответственности, с целью привлечения к</w:t>
      </w:r>
      <w:r>
        <w:rPr>
          <w:lang w:val="en-US"/>
        </w:rPr>
        <w:t> </w:t>
      </w:r>
      <w:r>
        <w:t>ответственности и предоставления эффективных средств правовой защиты во всех случаях нарушений и ущемлений прав человека, включая реституцию, компенсацию, реабилитацию, сатисфакцию и гарантии неповторения для жертв и потерпевших от</w:t>
      </w:r>
      <w:r>
        <w:rPr>
          <w:lang w:val="en-US"/>
        </w:rPr>
        <w:t> </w:t>
      </w:r>
      <w:r>
        <w:t>преступлений в зависимости от случая;</w:t>
      </w:r>
    </w:p>
    <w:p w14:paraId="730B91C6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e)</w:t>
      </w:r>
      <w:r>
        <w:tab/>
        <w:t>принять все необходимые меры для обеспечения полной независимости и беспристрастности судебной системы без какого бы то ни было контроля со стороны исполнительной власти и политического влияния, защиты и независимости профессии адвоката, а также для обеспечения гарантий соблюдении процессуальных прав и справедливого судебного разбирательства в соответствии с международным правом прав человека для всех лиц в целях восстановления и поддержания верховенства права;</w:t>
      </w:r>
    </w:p>
    <w:p w14:paraId="1DE454CA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f)</w:t>
      </w:r>
      <w:r>
        <w:tab/>
        <w:t>провести всеобъемлющий обзор национального законодательства, чтобы убедиться, что оно соответствует международным обязательствам Беларуси в области прав человека и не допускает произвольных ограничений или отступлений, противоречащих международному праву прав человека;</w:t>
      </w:r>
    </w:p>
    <w:p w14:paraId="5B958699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  <w:i/>
        </w:rPr>
      </w:pPr>
      <w:r>
        <w:t>g)</w:t>
      </w:r>
      <w:r>
        <w:tab/>
        <w:t>прекратить неправомерное использование политики «борьбы с</w:t>
      </w:r>
      <w:r>
        <w:rPr>
          <w:lang w:val="en-US"/>
        </w:rPr>
        <w:t> </w:t>
      </w:r>
      <w:r>
        <w:t>терроризмом» и «противодействия экстремизму», в том числе путем немедленной ликвидации списка экстремистских материалов и перечней лиц и организаций, причастных к экстремистской деятельности, и обеспечить, чтобы все аспекты государственной практики в области обеспечения национальной безопасности, в том числе направленной на предупреждение терроризма и насильственного экстремизма и противодействие им, соответствовали международному праву прав человека и</w:t>
      </w:r>
      <w:r>
        <w:rPr>
          <w:lang w:val="en-US"/>
        </w:rPr>
        <w:t> </w:t>
      </w:r>
      <w:r>
        <w:t>не</w:t>
      </w:r>
      <w:r>
        <w:rPr>
          <w:lang w:val="en-US"/>
        </w:rPr>
        <w:t> </w:t>
      </w:r>
      <w:r>
        <w:t>служили основанием для преследования представителей гражданского общества и лиц, выражающих или отстаивающих несогласные мнения без применения насилия;</w:t>
      </w:r>
    </w:p>
    <w:p w14:paraId="125984C9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h)</w:t>
      </w:r>
      <w:r>
        <w:tab/>
        <w:t>принять всеобъемлющее недискриминационное законодательство и</w:t>
      </w:r>
      <w:r>
        <w:rPr>
          <w:lang w:val="en-US"/>
        </w:rPr>
        <w:t> </w:t>
      </w:r>
      <w:r>
        <w:t>политику, гарантирующие право каждого человека на равенство перед законом и с</w:t>
      </w:r>
      <w:r>
        <w:rPr>
          <w:lang w:val="en-US"/>
        </w:rPr>
        <w:t> </w:t>
      </w:r>
      <w:r>
        <w:t>его стороны, включая равный доступ к инклюзивному, справедливому и</w:t>
      </w:r>
      <w:r>
        <w:rPr>
          <w:lang w:val="en-US"/>
        </w:rPr>
        <w:t> </w:t>
      </w:r>
      <w:r>
        <w:t>недискриминационному качественному образованию, с уделением первоочередного внимания наилучшему обеспечению интересов ребенка;</w:t>
      </w:r>
    </w:p>
    <w:p w14:paraId="0F47C766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i)</w:t>
      </w:r>
      <w:r>
        <w:tab/>
        <w:t>отменить решения о принудительном роспуске организаций гражданского общества, начать подлинный, конструктивный, инклюзивный и</w:t>
      </w:r>
      <w:r>
        <w:rPr>
          <w:lang w:val="en-US"/>
        </w:rPr>
        <w:t> </w:t>
      </w:r>
      <w:r>
        <w:t>прозрачный национальный диалог с гражданским обществом, а также создать и поддерживать безопасную благоприятную среду как онлайн, так и офлайн, в которой гражданское общество может действовать без произвольной слежки, препятствий и</w:t>
      </w:r>
      <w:r>
        <w:rPr>
          <w:lang w:val="en-US"/>
        </w:rPr>
        <w:t> </w:t>
      </w:r>
      <w:r>
        <w:t>проблем, связанных с отсутствием безопасности;</w:t>
      </w:r>
    </w:p>
    <w:p w14:paraId="4FB94642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j)</w:t>
      </w:r>
      <w:r>
        <w:tab/>
        <w:t>обеспечить благоприятные условия для функционирования действительно независимых средств массовой информации как онлайн, так и офлайн, включая беспрепятственный доступ к открытому, интероперабельному, надежному и</w:t>
      </w:r>
      <w:r>
        <w:rPr>
          <w:lang w:val="en-US"/>
        </w:rPr>
        <w:t> </w:t>
      </w:r>
      <w:r>
        <w:t>защищенному Интернету;</w:t>
      </w:r>
    </w:p>
    <w:p w14:paraId="11C92048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  <w:i/>
        </w:rPr>
      </w:pPr>
      <w:r>
        <w:t>k)</w:t>
      </w:r>
      <w:r>
        <w:tab/>
        <w:t>провести всеобъемлющую реформу избирательного законодательства, приведя его в соответствие с международными стандартами, в том числе следуя рекомендациям Бюро по демократическим институтам и правам человека Организации по безопасности и сотрудничеству в Европе, Европейской комиссии «Демократия через закон» (Венецианская комиссия) и Специального докладчика, и</w:t>
      </w:r>
      <w:r>
        <w:rPr>
          <w:lang w:val="en-US"/>
        </w:rPr>
        <w:t> </w:t>
      </w:r>
      <w:r>
        <w:t>начать с этой целью подлинный и инклюзивный национальный диалог со всеми составляющими гражданского общества;</w:t>
      </w:r>
    </w:p>
    <w:p w14:paraId="6BE81683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  <w:i/>
        </w:rPr>
      </w:pPr>
      <w:r>
        <w:t>l)</w:t>
      </w:r>
      <w:r>
        <w:tab/>
        <w:t>пресекать и предотвращать нарушения и ущемления экономических, социальных и культурных прав, в том числе путем прекращения дискриминации и произвольного увольнения с работы и отчисления из учебных заведений, и ограждать академические свободы и свободное функционирование профсоюзов, культурных и представительных организаций лиц, находящихся в уязвимом положении в этом контексте, а также путем прекращения дискриминации лиц, говорящих на белорусском языке;</w:t>
      </w:r>
    </w:p>
    <w:p w14:paraId="41B48DCF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lastRenderedPageBreak/>
        <w:t>m)</w:t>
      </w:r>
      <w:r>
        <w:tab/>
        <w:t>отменить меры, подрывающие реализацию любых прав человека, в том числе прав белорусов, проживающих за рубежом, такие как принятый в сентябре 2023</w:t>
      </w:r>
      <w:r>
        <w:rPr>
          <w:lang w:val="en-US"/>
        </w:rPr>
        <w:t> </w:t>
      </w:r>
      <w:r>
        <w:t>года Указ Президента Республики Беларусь, предписывающий консульствам Беларуси прекратить продление и выдачу новых паспортов и ограничить предоставление других консульских услуг, необходимых для полного осуществления этими лицами своих прав, а также прекратить уголовное преследование, включая заочные судебные процессы и произвольный арест имущества лиц, проживающих за рубежом, и репрессии против их родственников в Беларуси, и не допускать принятия таких мер;</w:t>
      </w:r>
    </w:p>
    <w:p w14:paraId="46B11F88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5.</w:t>
      </w:r>
      <w:r>
        <w:tab/>
      </w:r>
      <w:r>
        <w:rPr>
          <w:i/>
          <w:iCs/>
        </w:rPr>
        <w:t xml:space="preserve">настоятельно призывает </w:t>
      </w:r>
      <w:r>
        <w:t>власти Беларуси возобновить национальный диалог об отмене смертной казни и, в качестве первого шага, ввести мораторий на ее применение;</w:t>
      </w:r>
    </w:p>
    <w:p w14:paraId="14137C60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6.</w:t>
      </w:r>
      <w:r>
        <w:tab/>
      </w:r>
      <w:r>
        <w:rPr>
          <w:i/>
          <w:iCs/>
        </w:rPr>
        <w:t xml:space="preserve">призывает </w:t>
      </w:r>
      <w:r>
        <w:t>Беларусь рассмотреть возможность повторного присоединения к процедуре рассмотрения индивидуальных жалоб в соответствии с</w:t>
      </w:r>
      <w:r>
        <w:rPr>
          <w:lang w:val="en-US"/>
        </w:rPr>
        <w:t> </w:t>
      </w:r>
      <w:r>
        <w:t>Факультативным протоколом к Международному пакту о гражданских и</w:t>
      </w:r>
      <w:r>
        <w:rPr>
          <w:lang w:val="en-US"/>
        </w:rPr>
        <w:t> </w:t>
      </w:r>
      <w:r>
        <w:t>политических правах и повторного присоединения к Конвенции о доступе к</w:t>
      </w:r>
      <w:r>
        <w:rPr>
          <w:lang w:val="en-US"/>
        </w:rPr>
        <w:t> </w:t>
      </w:r>
      <w:r>
        <w:t>информации, участии общественности в процессе принятия решений и доступе к</w:t>
      </w:r>
      <w:r>
        <w:rPr>
          <w:lang w:val="en-US"/>
        </w:rPr>
        <w:t> </w:t>
      </w:r>
      <w:r>
        <w:t>правосудию по вопросам, касающимся окружающей среды;</w:t>
      </w:r>
    </w:p>
    <w:p w14:paraId="4A972BCB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7.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вопросу о</w:t>
      </w:r>
      <w:r>
        <w:rPr>
          <w:lang w:val="en-US"/>
        </w:rPr>
        <w:t> </w:t>
      </w:r>
      <w:r>
        <w:t>положении в области прав человека в Беларуси на еще один год, начиная с конца своей пятьдесят девятой сессии, и просит Специального докладчика продолжать следить за развитием событий и выносить рекомендации о путях укрепления уважения и защиты и осуществления прав человека в Беларуси, проводить консультации со</w:t>
      </w:r>
      <w:r>
        <w:rPr>
          <w:lang w:val="en-US"/>
        </w:rPr>
        <w:t> </w:t>
      </w:r>
      <w:r>
        <w:t>всеми заинтересованными сторонами, включая гражданское общество в Беларуси и за ее пределами, и представить доклад о положении в области прав человека в</w:t>
      </w:r>
      <w:r>
        <w:rPr>
          <w:lang w:val="en-US"/>
        </w:rPr>
        <w:t> </w:t>
      </w:r>
      <w:r>
        <w:t>Беларуси Совету по правам человека на его шестьдесят второй сессии и Генеральной Ассамблее на ее восемьдесят первой сессии, в том числе в удобочитаемом и доступном формате;</w:t>
      </w:r>
      <w:bookmarkStart w:id="4" w:name="OLE_LINK1"/>
      <w:bookmarkStart w:id="5" w:name="OLE_LINK2"/>
    </w:p>
    <w:p w14:paraId="2477D813" w14:textId="34396784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8.</w:t>
      </w:r>
      <w:r>
        <w:tab/>
      </w:r>
      <w:r>
        <w:rPr>
          <w:i/>
          <w:iCs/>
        </w:rPr>
        <w:t>постановляет также</w:t>
      </w:r>
      <w:r>
        <w:t xml:space="preserve"> продлить мандат Группы независимых экспертов по вопросу о положении в области прав человека в Беларуси на еще один год на тех же условиях, которые предусмотрены Советом по правам человека в его резолюции</w:t>
      </w:r>
      <w:r>
        <w:rPr>
          <w:lang w:val="en-US"/>
        </w:rPr>
        <w:t> </w:t>
      </w:r>
      <w:hyperlink r:id="rId9" w:history="1">
        <w:r w:rsidRPr="00950473">
          <w:rPr>
            <w:rStyle w:val="af1"/>
          </w:rPr>
          <w:t>55/27</w:t>
        </w:r>
      </w:hyperlink>
      <w:r>
        <w:t>;</w:t>
      </w:r>
    </w:p>
    <w:p w14:paraId="24A915C3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9.</w:t>
      </w:r>
      <w:r>
        <w:tab/>
      </w:r>
      <w:r>
        <w:rPr>
          <w:i/>
          <w:iCs/>
        </w:rPr>
        <w:t>выражает признательность</w:t>
      </w:r>
      <w:r>
        <w:t xml:space="preserve"> Верховному комиссару Организации Объединенных Наций по правам человека, Управлению Верховного комиссара Организации Объединенных Наций по правам человека, Группе независимых экспертов и Специальному докладчику за проделанную до настоящего времени работу и деятельность, которые осуществлялись прозрачным и беспристрастным образом на основе консультаций, несмотря на продолжающееся отсутствие сотрудничества со</w:t>
      </w:r>
      <w:r>
        <w:rPr>
          <w:lang w:val="en-US"/>
        </w:rPr>
        <w:t> </w:t>
      </w:r>
      <w:r>
        <w:t>стороны белорусских властей, включая отсутствие доступа в страну, и призывает Специального докладчика и Группу независимых экспертов сотрудничать друг с</w:t>
      </w:r>
      <w:r>
        <w:rPr>
          <w:lang w:val="en-US"/>
        </w:rPr>
        <w:t> </w:t>
      </w:r>
      <w:r>
        <w:t>другом с целью поощрения синергии между двумя мандатами;</w:t>
      </w:r>
    </w:p>
    <w:p w14:paraId="05B4B0E9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10.</w:t>
      </w:r>
      <w:r>
        <w:tab/>
      </w:r>
      <w:r>
        <w:rPr>
          <w:i/>
          <w:iCs/>
        </w:rPr>
        <w:t>просит</w:t>
      </w:r>
      <w:r>
        <w:t xml:space="preserve"> Группу независимых экспертов представить Совету по правам человека на его шестидесятой сессии устную обновленную информацию и представить на его шестьдесят первой сессии всеобъемлющий доклад, в том числе в</w:t>
      </w:r>
      <w:r>
        <w:rPr>
          <w:lang w:val="en-US"/>
        </w:rPr>
        <w:t> </w:t>
      </w:r>
      <w:r>
        <w:t>удобочитаемом и доступном формате, с проведением последующего интерактивного диалога;</w:t>
      </w:r>
    </w:p>
    <w:bookmarkEnd w:id="4"/>
    <w:bookmarkEnd w:id="5"/>
    <w:p w14:paraId="7FF390AA" w14:textId="77777777" w:rsidR="00AB16E5" w:rsidRPr="00E02C75" w:rsidRDefault="00AB16E5" w:rsidP="00AB16E5">
      <w:pPr>
        <w:spacing w:after="120"/>
        <w:ind w:left="1134" w:right="1134" w:firstLine="567"/>
        <w:jc w:val="both"/>
        <w:rPr>
          <w:rFonts w:eastAsia="SimSun"/>
        </w:rPr>
      </w:pPr>
      <w:r>
        <w:t>11.</w:t>
      </w:r>
      <w:r>
        <w:tab/>
      </w:r>
      <w:r>
        <w:rPr>
          <w:i/>
          <w:iCs/>
        </w:rPr>
        <w:t xml:space="preserve">настоятельно призывает </w:t>
      </w:r>
      <w:r>
        <w:t>власти Беларуси наладить полное и</w:t>
      </w:r>
      <w:r>
        <w:rPr>
          <w:lang w:val="en-US"/>
        </w:rPr>
        <w:t> </w:t>
      </w:r>
      <w:r>
        <w:t>неизбирательное взаимодействие со всеми правозащитными механизмами Организации Объединенных Наций, в том числе со Специальным докладчиком и Группой независимых экспертов, всеми тематическими специальными процедурами и</w:t>
      </w:r>
      <w:r>
        <w:rPr>
          <w:lang w:val="en-US"/>
        </w:rPr>
        <w:t> </w:t>
      </w:r>
      <w:r>
        <w:t xml:space="preserve">договорными органами, в том числе путем предоставления им всем свободного, полного и беспрепятственного доступа в страну, предоставления им информации, необходимой для выполнения их мандатов и реализации их рекомендаций, обеспечить конструктивное сотрудничество с Управлением Верховного комиссара и предоставить ему полный и беспрепятственный доступ, выполнить рекомендации, принятые государством к исполнению в ходе предыдущих циклов универсального </w:t>
      </w:r>
      <w:r>
        <w:lastRenderedPageBreak/>
        <w:t>периодического обзора, и воздерживаться от любых форм запугивания и репрессий в</w:t>
      </w:r>
      <w:r>
        <w:rPr>
          <w:lang w:val="en-US"/>
        </w:rPr>
        <w:t> </w:t>
      </w:r>
      <w:r>
        <w:t>отношении лиц и ассоциаций за их сотрудничество с этими органами;</w:t>
      </w:r>
    </w:p>
    <w:p w14:paraId="3E01C889" w14:textId="77777777" w:rsidR="00AB16E5" w:rsidRPr="00065D22" w:rsidRDefault="00AB16E5" w:rsidP="00AB16E5">
      <w:pPr>
        <w:spacing w:after="120"/>
        <w:ind w:left="1134" w:right="1134" w:firstLine="567"/>
        <w:jc w:val="both"/>
      </w:pPr>
      <w:r>
        <w:t>12.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Управление Верховного комиссара предоставить Специальному докладчику и Группе независимых экспертов всю необходимую помощь и адекватные людские, технические и финансовые ресурсы, чтобы обеспечить оперативное продление срока действия и эффективное выполнение их мандатов.</w:t>
      </w:r>
    </w:p>
    <w:p w14:paraId="474C742C" w14:textId="2BEC114D" w:rsidR="00AB16E5" w:rsidRPr="00AB16E5" w:rsidRDefault="00AB16E5" w:rsidP="00AB16E5">
      <w:pPr>
        <w:pStyle w:val="SingleTxtG"/>
        <w:jc w:val="right"/>
      </w:pPr>
      <w:r w:rsidRPr="004E7DB7">
        <w:rPr>
          <w:i/>
          <w:iCs/>
        </w:rPr>
        <w:t>57-е заседание</w:t>
      </w:r>
      <w:r w:rsidRPr="00065D22">
        <w:rPr>
          <w:i/>
          <w:iCs/>
        </w:rPr>
        <w:br/>
      </w:r>
      <w:r w:rsidRPr="004E7DB7">
        <w:rPr>
          <w:i/>
          <w:iCs/>
        </w:rPr>
        <w:t>3 апреля 2025 года</w:t>
      </w:r>
    </w:p>
    <w:p w14:paraId="24A6E11A" w14:textId="7882AFF3" w:rsidR="00AB16E5" w:rsidRDefault="00AB16E5" w:rsidP="00AB16E5">
      <w:pPr>
        <w:pStyle w:val="SingleTxtG"/>
      </w:pPr>
      <w:r w:rsidRPr="004E7DB7">
        <w:t>[Принята в результате заносимого в отчет о заседании голосования 2</w:t>
      </w:r>
      <w:r>
        <w:t>5</w:t>
      </w:r>
      <w:r w:rsidR="00950473">
        <w:t> </w:t>
      </w:r>
      <w:r w:rsidRPr="004E7DB7">
        <w:t>голосами против</w:t>
      </w:r>
      <w:r>
        <w:rPr>
          <w:lang w:val="en-US"/>
        </w:rPr>
        <w:t> </w:t>
      </w:r>
      <w:r>
        <w:t>5</w:t>
      </w:r>
      <w:r w:rsidRPr="004E7DB7">
        <w:t xml:space="preserve"> при 1</w:t>
      </w:r>
      <w:r>
        <w:t>7</w:t>
      </w:r>
      <w:r w:rsidRPr="004E7DB7">
        <w:t xml:space="preserve"> воздержавшихся. Голоса распределились следующим образом:</w:t>
      </w:r>
    </w:p>
    <w:p w14:paraId="3116698E" w14:textId="77777777" w:rsidR="00AB16E5" w:rsidRDefault="00AB16E5" w:rsidP="00AB16E5">
      <w:pPr>
        <w:ind w:left="1134" w:right="1134" w:firstLine="567"/>
        <w:jc w:val="both"/>
        <w:rPr>
          <w:i/>
          <w:iCs/>
        </w:rPr>
      </w:pPr>
      <w:r w:rsidRPr="004E7DB7">
        <w:rPr>
          <w:i/>
          <w:iCs/>
        </w:rPr>
        <w:t>Голосовали за</w:t>
      </w:r>
      <w:r w:rsidRPr="00AB16E5">
        <w:t>:</w:t>
      </w:r>
    </w:p>
    <w:p w14:paraId="2E0E50B7" w14:textId="3905A189" w:rsidR="00AB16E5" w:rsidRPr="00AB16E5" w:rsidRDefault="00AB16E5" w:rsidP="00AB16E5">
      <w:pPr>
        <w:spacing w:after="120"/>
        <w:ind w:left="2268" w:right="1134"/>
        <w:jc w:val="both"/>
      </w:pPr>
      <w:r w:rsidRPr="004E7DB7">
        <w:t xml:space="preserve">Албания, Бельгия, Бенин, Болгария, Бразилия, Гамбия, Германия, Доминиканская Республика, Исландия, Испания, Кипр, Колумбия, Коста-Рика, Малави, Маршалловы </w:t>
      </w:r>
      <w:r>
        <w:t>О</w:t>
      </w:r>
      <w:r w:rsidRPr="004E7DB7">
        <w:t>строва, Мексика, Нидерланды (Королевство), Республика Корея, Румыния, Северная Македония, Франция, Чехия, Чили, Швейцария</w:t>
      </w:r>
      <w:r>
        <w:t xml:space="preserve">, </w:t>
      </w:r>
      <w:r w:rsidRPr="004E7DB7">
        <w:t>Япония</w:t>
      </w:r>
      <w:r>
        <w:t>.</w:t>
      </w:r>
      <w:r w:rsidRPr="004E7DB7">
        <w:t xml:space="preserve"> </w:t>
      </w:r>
    </w:p>
    <w:p w14:paraId="70F19E86" w14:textId="5873F46E" w:rsidR="00AB16E5" w:rsidRDefault="00AB16E5" w:rsidP="00AB16E5">
      <w:pPr>
        <w:ind w:left="1134" w:right="1134" w:firstLine="567"/>
        <w:jc w:val="both"/>
        <w:rPr>
          <w:i/>
          <w:iCs/>
        </w:rPr>
      </w:pPr>
      <w:r w:rsidRPr="004E7DB7">
        <w:rPr>
          <w:i/>
          <w:iCs/>
        </w:rPr>
        <w:t>Голосовали против</w:t>
      </w:r>
      <w:r w:rsidRPr="00AB16E5">
        <w:t>:</w:t>
      </w:r>
    </w:p>
    <w:p w14:paraId="1571B02F" w14:textId="777875E1" w:rsidR="00AB16E5" w:rsidRDefault="00AB16E5" w:rsidP="00AB16E5">
      <w:pPr>
        <w:spacing w:after="120"/>
        <w:ind w:left="2268" w:right="1134"/>
        <w:jc w:val="both"/>
      </w:pPr>
      <w:r w:rsidRPr="004E7DB7">
        <w:t>Боливия (Многонациональное Государство), Бурунди, Вьетнам</w:t>
      </w:r>
      <w:r>
        <w:t xml:space="preserve">, </w:t>
      </w:r>
      <w:r w:rsidRPr="004E7DB7">
        <w:t>Китай, Куба</w:t>
      </w:r>
      <w:r>
        <w:t>.</w:t>
      </w:r>
      <w:r w:rsidRPr="004E7DB7">
        <w:t xml:space="preserve"> </w:t>
      </w:r>
    </w:p>
    <w:p w14:paraId="4C3ED332" w14:textId="77777777" w:rsidR="00AB16E5" w:rsidRDefault="00AB16E5" w:rsidP="00AB16E5">
      <w:pPr>
        <w:ind w:left="1134" w:right="1134" w:firstLine="567"/>
        <w:jc w:val="both"/>
        <w:rPr>
          <w:i/>
          <w:iCs/>
        </w:rPr>
      </w:pPr>
      <w:r w:rsidRPr="00A0093D">
        <w:rPr>
          <w:i/>
          <w:iCs/>
        </w:rPr>
        <w:t>Воздержались</w:t>
      </w:r>
      <w:r w:rsidRPr="00AB16E5">
        <w:t>:</w:t>
      </w:r>
    </w:p>
    <w:p w14:paraId="671C1452" w14:textId="2431070B" w:rsidR="00CB0692" w:rsidRDefault="00AB16E5" w:rsidP="00AB16E5">
      <w:pPr>
        <w:ind w:left="2268" w:right="1134"/>
        <w:jc w:val="both"/>
      </w:pPr>
      <w:r w:rsidRPr="00A0093D">
        <w:t>Алжир, Бангладеш, Гана, Грузия, Демократическая Республика Конго, Индонезия, Катар, Кения, Кот-д'Ивуар, Кувейт, Кыргызстан, Мальдивские Острова, Марокко, Судан, Таиланд, Эфиопия, Южная Африка</w:t>
      </w:r>
      <w:r>
        <w:t>.</w:t>
      </w:r>
      <w:r w:rsidRPr="00A0093D">
        <w:t>]</w:t>
      </w:r>
    </w:p>
    <w:p w14:paraId="471694EE" w14:textId="08320638" w:rsidR="00AB16E5" w:rsidRPr="00AB16E5" w:rsidRDefault="00AB16E5" w:rsidP="00AB16E5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B16E5" w:rsidRPr="00AB16E5" w:rsidSect="00AB16E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B41ED" w14:textId="77777777" w:rsidR="00B111E3" w:rsidRPr="00A312BC" w:rsidRDefault="00B111E3" w:rsidP="00A312BC"/>
  </w:endnote>
  <w:endnote w:type="continuationSeparator" w:id="0">
    <w:p w14:paraId="63807485" w14:textId="77777777" w:rsidR="00B111E3" w:rsidRPr="00A312BC" w:rsidRDefault="00B111E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9ADB9" w14:textId="7AAF0F0D" w:rsidR="00AB16E5" w:rsidRPr="00AB16E5" w:rsidRDefault="00AB16E5">
    <w:pPr>
      <w:pStyle w:val="a8"/>
    </w:pPr>
    <w:r w:rsidRPr="00AB16E5">
      <w:rPr>
        <w:b/>
        <w:sz w:val="18"/>
      </w:rPr>
      <w:fldChar w:fldCharType="begin"/>
    </w:r>
    <w:r w:rsidRPr="00AB16E5">
      <w:rPr>
        <w:b/>
        <w:sz w:val="18"/>
      </w:rPr>
      <w:instrText xml:space="preserve"> PAGE  \* MERGEFORMAT </w:instrText>
    </w:r>
    <w:r w:rsidRPr="00AB16E5">
      <w:rPr>
        <w:b/>
        <w:sz w:val="18"/>
      </w:rPr>
      <w:fldChar w:fldCharType="separate"/>
    </w:r>
    <w:r w:rsidRPr="00AB16E5">
      <w:rPr>
        <w:b/>
        <w:noProof/>
        <w:sz w:val="18"/>
      </w:rPr>
      <w:t>2</w:t>
    </w:r>
    <w:r w:rsidRPr="00AB16E5">
      <w:rPr>
        <w:b/>
        <w:sz w:val="18"/>
      </w:rPr>
      <w:fldChar w:fldCharType="end"/>
    </w:r>
    <w:r>
      <w:rPr>
        <w:b/>
        <w:sz w:val="18"/>
      </w:rPr>
      <w:tab/>
    </w:r>
    <w:r>
      <w:t>GE.25-05463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2C636" w14:textId="5BBEC276" w:rsidR="00AB16E5" w:rsidRPr="00AB16E5" w:rsidRDefault="00AB16E5" w:rsidP="00AB16E5">
    <w:pPr>
      <w:pStyle w:val="a8"/>
      <w:tabs>
        <w:tab w:val="clear" w:pos="9639"/>
        <w:tab w:val="right" w:pos="9638"/>
      </w:tabs>
      <w:rPr>
        <w:b/>
        <w:sz w:val="18"/>
      </w:rPr>
    </w:pPr>
    <w:r>
      <w:t>GE.25-05463</w:t>
    </w:r>
    <w:r>
      <w:tab/>
    </w:r>
    <w:r w:rsidRPr="00AB16E5">
      <w:rPr>
        <w:b/>
        <w:sz w:val="18"/>
      </w:rPr>
      <w:fldChar w:fldCharType="begin"/>
    </w:r>
    <w:r w:rsidRPr="00AB16E5">
      <w:rPr>
        <w:b/>
        <w:sz w:val="18"/>
      </w:rPr>
      <w:instrText xml:space="preserve"> PAGE  \* MERGEFORMAT </w:instrText>
    </w:r>
    <w:r w:rsidRPr="00AB16E5">
      <w:rPr>
        <w:b/>
        <w:sz w:val="18"/>
      </w:rPr>
      <w:fldChar w:fldCharType="separate"/>
    </w:r>
    <w:r w:rsidRPr="00AB16E5">
      <w:rPr>
        <w:b/>
        <w:noProof/>
        <w:sz w:val="18"/>
      </w:rPr>
      <w:t>3</w:t>
    </w:r>
    <w:r w:rsidRPr="00AB16E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7DC18" w14:textId="32D67734" w:rsidR="00042B72" w:rsidRPr="00AB16E5" w:rsidRDefault="00AB16E5" w:rsidP="00AB16E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C74289F" wp14:editId="3DA7006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25-05463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15DDC8A" wp14:editId="4D62326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070425  070425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E6C34" w14:textId="77777777" w:rsidR="00B111E3" w:rsidRPr="001075E9" w:rsidRDefault="00B111E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DFA495D" w14:textId="77777777" w:rsidR="00B111E3" w:rsidRDefault="00B111E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2148F31" w14:textId="683D7539" w:rsidR="00AB16E5" w:rsidRPr="00E02C75" w:rsidRDefault="00AB16E5" w:rsidP="00AB16E5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</w:r>
      <w:hyperlink r:id="rId1" w:history="1">
        <w:r w:rsidRPr="00950473">
          <w:rPr>
            <w:rStyle w:val="af1"/>
          </w:rPr>
          <w:t>A/HRC/56/65</w:t>
        </w:r>
      </w:hyperlink>
      <w:r>
        <w:t>.</w:t>
      </w:r>
    </w:p>
  </w:footnote>
  <w:footnote w:id="2">
    <w:p w14:paraId="49C6369F" w14:textId="41DB840B" w:rsidR="00AB16E5" w:rsidRPr="004E7DB7" w:rsidRDefault="00AB16E5" w:rsidP="00AB16E5">
      <w:pPr>
        <w:pStyle w:val="ad"/>
      </w:pPr>
      <w:r w:rsidRPr="004E7DB7">
        <w:tab/>
      </w:r>
      <w:r>
        <w:rPr>
          <w:rStyle w:val="aa"/>
        </w:rPr>
        <w:footnoteRef/>
      </w:r>
      <w:r>
        <w:t xml:space="preserve"> </w:t>
      </w:r>
      <w:r w:rsidRPr="004E7DB7">
        <w:tab/>
      </w:r>
      <w:hyperlink r:id="rId2" w:history="1">
        <w:r w:rsidRPr="00950473">
          <w:rPr>
            <w:rStyle w:val="af1"/>
          </w:rPr>
          <w:t>A/HRC/58/68</w:t>
        </w:r>
      </w:hyperlink>
      <w:r>
        <w:t>.</w:t>
      </w:r>
    </w:p>
  </w:footnote>
  <w:footnote w:id="3">
    <w:p w14:paraId="542A5A36" w14:textId="77777777" w:rsidR="00AB16E5" w:rsidRPr="00E02C75" w:rsidRDefault="00AB16E5" w:rsidP="00AB16E5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</w:r>
      <w:r w:rsidRPr="001B7FC0">
        <w:t>Международная организация гражданской авиации,</w:t>
      </w:r>
      <w:r>
        <w:rPr>
          <w:i/>
          <w:iCs/>
        </w:rPr>
        <w:t xml:space="preserve"> Doc 10184, Действующие резолюции Ассамблеи (по состоянию на 7 октября 2022 года)</w:t>
      </w:r>
      <w:r w:rsidRPr="001B7FC0">
        <w:t>, резолюция Ассамблеи A41-1.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A3051" w14:textId="0305A3E3" w:rsidR="00AB16E5" w:rsidRPr="00AB16E5" w:rsidRDefault="0005291C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A/HRC/RES/58/19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1AF10" w14:textId="127E898D" w:rsidR="00AB16E5" w:rsidRPr="00AB16E5" w:rsidRDefault="0005291C" w:rsidP="00AB16E5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A/HRC/RES/58/19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640694049">
    <w:abstractNumId w:val="16"/>
  </w:num>
  <w:num w:numId="2" w16cid:durableId="63794800">
    <w:abstractNumId w:val="11"/>
  </w:num>
  <w:num w:numId="3" w16cid:durableId="1991445577">
    <w:abstractNumId w:val="10"/>
  </w:num>
  <w:num w:numId="4" w16cid:durableId="1997876533">
    <w:abstractNumId w:val="17"/>
  </w:num>
  <w:num w:numId="5" w16cid:durableId="1043093578">
    <w:abstractNumId w:val="13"/>
  </w:num>
  <w:num w:numId="6" w16cid:durableId="1048728448">
    <w:abstractNumId w:val="8"/>
  </w:num>
  <w:num w:numId="7" w16cid:durableId="1675299759">
    <w:abstractNumId w:val="3"/>
  </w:num>
  <w:num w:numId="8" w16cid:durableId="1218325615">
    <w:abstractNumId w:val="2"/>
  </w:num>
  <w:num w:numId="9" w16cid:durableId="2048097077">
    <w:abstractNumId w:val="1"/>
  </w:num>
  <w:num w:numId="10" w16cid:durableId="1930307120">
    <w:abstractNumId w:val="0"/>
  </w:num>
  <w:num w:numId="11" w16cid:durableId="651756538">
    <w:abstractNumId w:val="9"/>
  </w:num>
  <w:num w:numId="12" w16cid:durableId="101263814">
    <w:abstractNumId w:val="7"/>
  </w:num>
  <w:num w:numId="13" w16cid:durableId="847987364">
    <w:abstractNumId w:val="6"/>
  </w:num>
  <w:num w:numId="14" w16cid:durableId="1684818480">
    <w:abstractNumId w:val="5"/>
  </w:num>
  <w:num w:numId="15" w16cid:durableId="2121296148">
    <w:abstractNumId w:val="4"/>
  </w:num>
  <w:num w:numId="16" w16cid:durableId="210919113">
    <w:abstractNumId w:val="15"/>
  </w:num>
  <w:num w:numId="17" w16cid:durableId="2104759988">
    <w:abstractNumId w:val="12"/>
  </w:num>
  <w:num w:numId="18" w16cid:durableId="914364450">
    <w:abstractNumId w:val="14"/>
  </w:num>
  <w:num w:numId="19" w16cid:durableId="636691775">
    <w:abstractNumId w:val="15"/>
  </w:num>
  <w:num w:numId="20" w16cid:durableId="2025553042">
    <w:abstractNumId w:val="12"/>
  </w:num>
  <w:num w:numId="21" w16cid:durableId="1513032225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1E3"/>
    <w:rsid w:val="00033EE1"/>
    <w:rsid w:val="00040272"/>
    <w:rsid w:val="00041EA6"/>
    <w:rsid w:val="00042B72"/>
    <w:rsid w:val="0005291C"/>
    <w:rsid w:val="000558BD"/>
    <w:rsid w:val="00065D22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14D13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7D7BF3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0473"/>
    <w:rsid w:val="00951972"/>
    <w:rsid w:val="009604DF"/>
    <w:rsid w:val="009608F3"/>
    <w:rsid w:val="009675B6"/>
    <w:rsid w:val="009A24AC"/>
    <w:rsid w:val="00A01942"/>
    <w:rsid w:val="00A10122"/>
    <w:rsid w:val="00A312BC"/>
    <w:rsid w:val="00A70BCF"/>
    <w:rsid w:val="00A84021"/>
    <w:rsid w:val="00A84D35"/>
    <w:rsid w:val="00A917B3"/>
    <w:rsid w:val="00AB16E5"/>
    <w:rsid w:val="00AB4B51"/>
    <w:rsid w:val="00B10CC7"/>
    <w:rsid w:val="00B111E3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3C56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D52C16"/>
  <w15:docId w15:val="{818E2B0A-2006-4129-804E-D99B96BCF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9504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HRC/RES/55/27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ru/A/HRC/RES/55/27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cs.un.org/ru/A/HRC/58/68" TargetMode="External"/><Relationship Id="rId1" Type="http://schemas.openxmlformats.org/officeDocument/2006/relationships/hyperlink" Target="https://docs.un.org/ru/A/HRC/56/6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2</TotalTime>
  <Pages>7</Pages>
  <Words>2852</Words>
  <Characters>19905</Characters>
  <Application>Microsoft Office Word</Application>
  <DocSecurity>0</DocSecurity>
  <Lines>348</Lines>
  <Paragraphs>64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A/HRC/RES/58/19</vt:lpstr>
      <vt:lpstr>A/</vt:lpstr>
      <vt:lpstr>A/</vt:lpstr>
      <vt:lpstr>A/</vt:lpstr>
    </vt:vector>
  </TitlesOfParts>
  <Company>DCM</Company>
  <LinksUpToDate>false</LinksUpToDate>
  <CharactersWithSpaces>22707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A/HRC/RES/58/19</dc:title>
  <dc:subject/>
  <dc:creator>Ioulia Sergueevna GOUSSAROVA</dc:creator>
  <cp:keywords/>
  <cp:lastModifiedBy>Ioulia Goussarova</cp:lastModifiedBy>
  <cp:revision>3</cp:revision>
  <cp:lastPrinted>2025-04-07T16:49:00Z</cp:lastPrinted>
  <dcterms:created xsi:type="dcterms:W3CDTF">2025-04-07T16:49:00Z</dcterms:created>
  <dcterms:modified xsi:type="dcterms:W3CDTF">2025-04-07T16:50:00Z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