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4F7425">
              <w:t>C</w:t>
            </w:r>
            <w:proofErr w:type="spellEnd"/>
            <w:r w:rsidR="004F7425">
              <w:t>/</w:t>
            </w:r>
            <w:proofErr w:type="spellStart"/>
            <w:r w:rsidR="004F7425">
              <w:t>PRY</w:t>
            </w:r>
            <w:proofErr w:type="spellEnd"/>
            <w:r w:rsidR="004F7425">
              <w:t>/</w:t>
            </w:r>
            <w:proofErr w:type="spellStart"/>
            <w:r w:rsidR="004F7425">
              <w:t>CO</w:t>
            </w:r>
            <w:proofErr w:type="spellEnd"/>
            <w:r w:rsidR="004F7425">
              <w:t>/3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F7425">
              <w:rPr>
                <w:lang w:val="en-US"/>
              </w:rPr>
              <w:t>10 February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C1731" w:rsidRPr="009C1731" w:rsidRDefault="009C1731" w:rsidP="009C1731">
      <w:pPr>
        <w:spacing w:before="120"/>
        <w:rPr>
          <w:b/>
          <w:sz w:val="24"/>
          <w:szCs w:val="24"/>
        </w:rPr>
      </w:pPr>
      <w:r w:rsidRPr="009C1731">
        <w:rPr>
          <w:b/>
          <w:sz w:val="24"/>
          <w:szCs w:val="24"/>
        </w:rPr>
        <w:t>Комитет по правам ребенка</w:t>
      </w:r>
    </w:p>
    <w:p w:rsidR="009C1731" w:rsidRPr="009C1731" w:rsidRDefault="009C1731" w:rsidP="009C1731">
      <w:pPr>
        <w:rPr>
          <w:b/>
        </w:rPr>
      </w:pPr>
      <w:r w:rsidRPr="009C1731">
        <w:rPr>
          <w:b/>
        </w:rPr>
        <w:t>Пятьдесят третья сессия</w:t>
      </w:r>
    </w:p>
    <w:p w:rsidR="009C1731" w:rsidRPr="009C1731" w:rsidRDefault="009C1731" w:rsidP="009C1731">
      <w:r w:rsidRPr="009C1731">
        <w:t>11−29 января 2010 года</w:t>
      </w:r>
    </w:p>
    <w:p w:rsidR="009C1731" w:rsidRPr="009C1731" w:rsidRDefault="009C1731" w:rsidP="009C173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9C1731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Pr="009C1731">
        <w:t>статьей 44 Конвенции</w:t>
      </w:r>
    </w:p>
    <w:p w:rsidR="009C1731" w:rsidRPr="009C1731" w:rsidRDefault="009C1731" w:rsidP="009C173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9C1731">
        <w:t>Заключительные замечания: Парагвай</w:t>
      </w:r>
    </w:p>
    <w:p w:rsidR="009C1731" w:rsidRPr="009C1731" w:rsidRDefault="009C1731" w:rsidP="0038135A">
      <w:pPr>
        <w:pStyle w:val="SingleTxtGR"/>
      </w:pPr>
      <w:r w:rsidRPr="009C1731">
        <w:t>1.</w:t>
      </w:r>
      <w:r w:rsidRPr="009C1731">
        <w:tab/>
        <w:t>Комитет рассмотрел третий периодический доклад Парагвая (CRC/C/PRY/3) на своих 1457-м и 1459-м заседаниях (см. CRC/C/SR.1457 и 1459), состоявшихся 12 января 2010 года</w:t>
      </w:r>
      <w:r w:rsidR="0038135A">
        <w:t>;</w:t>
      </w:r>
      <w:r w:rsidRPr="009C1731">
        <w:t xml:space="preserve"> на своем 1501-м заседании, состоя</w:t>
      </w:r>
      <w:r w:rsidRPr="009C1731">
        <w:t>в</w:t>
      </w:r>
      <w:r w:rsidRPr="009C1731">
        <w:t xml:space="preserve">шемся 29 января 2010 года, </w:t>
      </w:r>
      <w:r w:rsidR="0038135A">
        <w:t xml:space="preserve">Комитет </w:t>
      </w:r>
      <w:r w:rsidRPr="009C1731">
        <w:t>принял нижеследующие заключительные замеч</w:t>
      </w:r>
      <w:r w:rsidRPr="009C1731">
        <w:t>а</w:t>
      </w:r>
      <w:r w:rsidRPr="009C1731">
        <w:t>ния.</w:t>
      </w:r>
    </w:p>
    <w:p w:rsidR="009C1731" w:rsidRPr="009C1731" w:rsidRDefault="0038135A" w:rsidP="0038135A">
      <w:pPr>
        <w:pStyle w:val="H1GR"/>
      </w:pPr>
      <w:r>
        <w:tab/>
      </w:r>
      <w:r w:rsidR="009C1731" w:rsidRPr="009C1731">
        <w:t>А.</w:t>
      </w:r>
      <w:r w:rsidR="009C1731" w:rsidRPr="009C1731">
        <w:tab/>
        <w:t>Введение</w:t>
      </w:r>
    </w:p>
    <w:p w:rsidR="009C1731" w:rsidRPr="009C1731" w:rsidRDefault="009C1731" w:rsidP="0038135A">
      <w:pPr>
        <w:pStyle w:val="SingleTxtGR"/>
      </w:pPr>
      <w:r w:rsidRPr="009C1731">
        <w:t>2.</w:t>
      </w:r>
      <w:r w:rsidRPr="009C1731">
        <w:tab/>
        <w:t>Комитет приветствует представление третьего периодического доклада и письменных ответов на свой перечень вопросов, которые позволили составить более полное представление о положении детей в государстве-участнике. Он также приветствует присутствие высокопоставленной межведомственной дел</w:t>
      </w:r>
      <w:r w:rsidRPr="009C1731">
        <w:t>е</w:t>
      </w:r>
      <w:r w:rsidRPr="009C1731">
        <w:t>гации и проведенный с ней откровенный и открытый диалог.</w:t>
      </w:r>
    </w:p>
    <w:p w:rsidR="009C1731" w:rsidRPr="009C1731" w:rsidRDefault="0038135A" w:rsidP="0038135A">
      <w:pPr>
        <w:pStyle w:val="H1GR"/>
      </w:pPr>
      <w:r>
        <w:tab/>
      </w:r>
      <w:r w:rsidR="009C1731" w:rsidRPr="009C1731">
        <w:t>В.</w:t>
      </w:r>
      <w:r w:rsidR="009C1731" w:rsidRPr="009C1731">
        <w:tab/>
        <w:t>Последующие меры, прин</w:t>
      </w:r>
      <w:r>
        <w:t>ятые государством-участником, и </w:t>
      </w:r>
      <w:r w:rsidR="009C1731" w:rsidRPr="009C1731">
        <w:t>достигнутый им прогресс</w:t>
      </w:r>
    </w:p>
    <w:p w:rsidR="009C1731" w:rsidRPr="009C1731" w:rsidRDefault="009C1731" w:rsidP="00AC21CF">
      <w:pPr>
        <w:pStyle w:val="SingleTxtGR"/>
      </w:pPr>
      <w:r w:rsidRPr="009C1731">
        <w:t>3.</w:t>
      </w:r>
      <w:r w:rsidRPr="009C1731">
        <w:tab/>
        <w:t>Комитет приветствует ряд происшедших за отчетный период позитивных изменений, включая принятие с целью осуществления Конвенции таких зак</w:t>
      </w:r>
      <w:r w:rsidRPr="009C1731">
        <w:t>о</w:t>
      </w:r>
      <w:r w:rsidRPr="009C1731">
        <w:t>нодательных мер, как:</w:t>
      </w:r>
    </w:p>
    <w:p w:rsidR="009C1731" w:rsidRPr="009C1731" w:rsidRDefault="009C1731" w:rsidP="00AC21CF">
      <w:pPr>
        <w:pStyle w:val="SingleTxtGR"/>
      </w:pPr>
      <w:r w:rsidRPr="009C1731">
        <w:tab/>
        <w:t>а)</w:t>
      </w:r>
      <w:r w:rsidRPr="009C1731">
        <w:tab/>
        <w:t>Закон № 1600/2000 о недопущении насилия в быту;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b</w:t>
      </w:r>
      <w:r w:rsidRPr="009C1731">
        <w:t>)</w:t>
      </w:r>
      <w:r w:rsidRPr="009C1731">
        <w:tab/>
        <w:t xml:space="preserve">Кодекс законов о детях и подростках </w:t>
      </w:r>
      <w:r w:rsidRPr="009C1731">
        <w:rPr>
          <w:lang w:val="es-ES_tradnl"/>
        </w:rPr>
        <w:t>(</w:t>
      </w:r>
      <w:r w:rsidRPr="009C1731">
        <w:rPr>
          <w:i/>
          <w:iCs/>
          <w:lang w:val="es-ES_tradnl"/>
        </w:rPr>
        <w:t>Código de la Niñez y la Ad</w:t>
      </w:r>
      <w:r w:rsidRPr="009C1731">
        <w:rPr>
          <w:i/>
          <w:iCs/>
          <w:lang w:val="es-ES_tradnl"/>
        </w:rPr>
        <w:t>o</w:t>
      </w:r>
      <w:r w:rsidRPr="009C1731">
        <w:rPr>
          <w:i/>
          <w:iCs/>
          <w:lang w:val="es-ES_tradnl"/>
        </w:rPr>
        <w:t>lescencia</w:t>
      </w:r>
      <w:r w:rsidRPr="009C1731">
        <w:rPr>
          <w:lang w:val="es-ES_tradnl"/>
        </w:rPr>
        <w:t xml:space="preserve">, </w:t>
      </w:r>
      <w:r w:rsidRPr="009C1731">
        <w:t>утвержденный Законом №</w:t>
      </w:r>
      <w:r w:rsidR="00461B09">
        <w:t xml:space="preserve"> </w:t>
      </w:r>
      <w:r w:rsidRPr="009C1731">
        <w:rPr>
          <w:lang w:val="es-ES_tradnl"/>
        </w:rPr>
        <w:t>1680/2001);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c</w:t>
      </w:r>
      <w:r w:rsidRPr="009C1731">
        <w:t>)</w:t>
      </w:r>
      <w:r w:rsidRPr="009C1731">
        <w:tab/>
        <w:t>Закон № 1938/2002, согласно которому с несопровождаемыми детьми-просителями убеж</w:t>
      </w:r>
      <w:r w:rsidRPr="009C1731">
        <w:t>и</w:t>
      </w:r>
      <w:r w:rsidRPr="009C1731">
        <w:t xml:space="preserve">ща следует обращаться в соответствии с принципом наилучшего </w:t>
      </w:r>
      <w:r w:rsidR="00AC21CF">
        <w:t>обеспеч</w:t>
      </w:r>
      <w:r w:rsidRPr="009C1731">
        <w:t>ения интересов ребенка;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d</w:t>
      </w:r>
      <w:r w:rsidRPr="009C1731">
        <w:t>)</w:t>
      </w:r>
      <w:r w:rsidRPr="009C1731">
        <w:tab/>
        <w:t xml:space="preserve">Закон № 2169/2003, устанавливающий возраст совершеннолетия на уровне 18 лет; 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e</w:t>
      </w:r>
      <w:r w:rsidRPr="009C1731">
        <w:t>)</w:t>
      </w:r>
      <w:r w:rsidRPr="009C1731">
        <w:tab/>
        <w:t>Закон № 2861/2006 о запрещении продажи и коммерческого ра</w:t>
      </w:r>
      <w:r w:rsidRPr="009C1731">
        <w:t>с</w:t>
      </w:r>
      <w:r w:rsidRPr="009C1731">
        <w:t>пространения порнографических материалов с изображением несовершенн</w:t>
      </w:r>
      <w:r w:rsidRPr="009C1731">
        <w:t>о</w:t>
      </w:r>
      <w:r w:rsidRPr="009C1731">
        <w:t>летних или инвалидов;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f</w:t>
      </w:r>
      <w:r w:rsidRPr="009C1731">
        <w:t>)</w:t>
      </w:r>
      <w:r w:rsidRPr="009C1731">
        <w:tab/>
        <w:t xml:space="preserve">Закон № 3156/2006 о внесении поправок </w:t>
      </w:r>
      <w:r w:rsidR="00AC21CF">
        <w:t>в</w:t>
      </w:r>
      <w:r w:rsidRPr="009C1731">
        <w:t xml:space="preserve"> Закон № </w:t>
      </w:r>
      <w:r w:rsidR="00AC21CF">
        <w:t>1266/1997 для упрощ</w:t>
      </w:r>
      <w:r w:rsidRPr="009C1731">
        <w:t>ения регистрации детей, не имеющих свидетельства о рождении;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g</w:t>
      </w:r>
      <w:r w:rsidRPr="009C1731">
        <w:t>)</w:t>
      </w:r>
      <w:r w:rsidRPr="009C1731">
        <w:tab/>
        <w:t>Закон об образовании для коренных народов (Закон № 3231/2007);</w:t>
      </w:r>
    </w:p>
    <w:p w:rsidR="009C1731" w:rsidRPr="009C1731" w:rsidRDefault="009C1731" w:rsidP="00AC21CF">
      <w:pPr>
        <w:pStyle w:val="SingleTxtGR"/>
      </w:pPr>
      <w:r w:rsidRPr="009C1731">
        <w:tab/>
      </w:r>
      <w:r w:rsidR="00AC21CF">
        <w:rPr>
          <w:lang w:val="en-US"/>
        </w:rPr>
        <w:t>h</w:t>
      </w:r>
      <w:r w:rsidRPr="009C1731">
        <w:t>)</w:t>
      </w:r>
      <w:r w:rsidRPr="009C1731">
        <w:tab/>
        <w:t>Закон № 3360/2007 о частичной отмене статьи 10 и внесении изм</w:t>
      </w:r>
      <w:r w:rsidRPr="009C1731">
        <w:t>е</w:t>
      </w:r>
      <w:r w:rsidRPr="009C1731">
        <w:t>нений в статью 5 Закона об обязательной воинской службе № 569/1975, согла</w:t>
      </w:r>
      <w:r w:rsidRPr="009C1731">
        <w:t>с</w:t>
      </w:r>
      <w:r w:rsidRPr="009C1731">
        <w:t>но которому "призыву не подлежат несовершенн</w:t>
      </w:r>
      <w:r w:rsidRPr="009C1731">
        <w:t>о</w:t>
      </w:r>
      <w:r w:rsidRPr="009C1731">
        <w:t>летние моложе 18 лет";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i</w:t>
      </w:r>
      <w:r w:rsidRPr="009C1731">
        <w:t>)</w:t>
      </w:r>
      <w:r w:rsidRPr="009C1731">
        <w:tab/>
        <w:t>Закон № 3440/2008, предусматривающий поправки к Уголовному кодексу, в том числе касающиеся наказаний за торговлю людьми для целей тр</w:t>
      </w:r>
      <w:r w:rsidRPr="009C1731">
        <w:t>у</w:t>
      </w:r>
      <w:r w:rsidRPr="009C1731">
        <w:t>довой эксплуатации и извлечения органов.</w:t>
      </w:r>
    </w:p>
    <w:p w:rsidR="009C1731" w:rsidRPr="009C1731" w:rsidRDefault="009C1731" w:rsidP="00AC21CF">
      <w:pPr>
        <w:pStyle w:val="SingleTxtGR"/>
      </w:pPr>
      <w:r w:rsidRPr="009C1731">
        <w:t>4.</w:t>
      </w:r>
      <w:r w:rsidRPr="009C1731">
        <w:tab/>
        <w:t>Кроме того, Комитет приветствует ратификацию государством-участником следующих договоров:</w:t>
      </w:r>
    </w:p>
    <w:p w:rsidR="009C1731" w:rsidRPr="009C1731" w:rsidRDefault="009C1731" w:rsidP="00AC21CF">
      <w:pPr>
        <w:pStyle w:val="SingleTxtGR"/>
      </w:pPr>
      <w:r w:rsidRPr="009C1731">
        <w:tab/>
        <w:t>а)</w:t>
      </w:r>
      <w:r w:rsidRPr="009C1731">
        <w:tab/>
        <w:t>Факультативного протокола к Конвенции о правах ребенка, каса</w:t>
      </w:r>
      <w:r w:rsidRPr="009C1731">
        <w:t>ю</w:t>
      </w:r>
      <w:r w:rsidRPr="009C1731">
        <w:t>щегося участия детей в вооруженных конфликтах, 27 сентября 2002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b</w:t>
      </w:r>
      <w:r w:rsidRPr="009C1731">
        <w:t>)</w:t>
      </w:r>
      <w:r w:rsidRPr="009C1731">
        <w:tab/>
        <w:t>Факультативного протокола к Конвенции о правах ребенка, каса</w:t>
      </w:r>
      <w:r w:rsidRPr="009C1731">
        <w:t>ю</w:t>
      </w:r>
      <w:r w:rsidRPr="009C1731">
        <w:t>щегося торговли детьми, детской проституции и детской порнографии, 18 авг</w:t>
      </w:r>
      <w:r w:rsidRPr="009C1731">
        <w:t>у</w:t>
      </w:r>
      <w:r w:rsidRPr="009C1731">
        <w:t>ста 2003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c</w:t>
      </w:r>
      <w:r w:rsidRPr="009C1731">
        <w:t>)</w:t>
      </w:r>
      <w:r w:rsidRPr="009C1731">
        <w:tab/>
        <w:t>Межамериканской конвенции о ликвидации всех форм дискрим</w:t>
      </w:r>
      <w:r w:rsidRPr="009C1731">
        <w:t>и</w:t>
      </w:r>
      <w:r w:rsidRPr="009C1731">
        <w:t>нации в отношении инв</w:t>
      </w:r>
      <w:r w:rsidRPr="009C1731">
        <w:t>а</w:t>
      </w:r>
      <w:r w:rsidRPr="009C1731">
        <w:t>лидов, 28 июня 2002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d</w:t>
      </w:r>
      <w:r w:rsidRPr="009C1731">
        <w:t>)</w:t>
      </w:r>
      <w:r w:rsidRPr="009C1731">
        <w:tab/>
        <w:t>Конвенции № 138 Международной организации труда о минимал</w:t>
      </w:r>
      <w:r w:rsidRPr="009C1731">
        <w:t>ь</w:t>
      </w:r>
      <w:r w:rsidRPr="009C1731">
        <w:t>ном возрасте для приема на работу, 3 марта 2004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e</w:t>
      </w:r>
      <w:r w:rsidRPr="009C1731">
        <w:t>)</w:t>
      </w:r>
      <w:r w:rsidRPr="009C1731">
        <w:tab/>
        <w:t>Протокола о предупреждении и пресечении торговли людьми, ос</w:t>
      </w:r>
      <w:r w:rsidRPr="009C1731">
        <w:t>о</w:t>
      </w:r>
      <w:r w:rsidRPr="009C1731">
        <w:t>бенно женщинами и детьми, и наказани</w:t>
      </w:r>
      <w:r w:rsidR="00461B09">
        <w:t>и</w:t>
      </w:r>
      <w:r w:rsidRPr="009C1731">
        <w:t xml:space="preserve"> за нее, дополняющего Конвенцию О</w:t>
      </w:r>
      <w:r w:rsidRPr="009C1731">
        <w:t>р</w:t>
      </w:r>
      <w:r w:rsidRPr="009C1731">
        <w:t>ганизации Объединенных Наций против транснациональной организованной преступности (Палермского протокола), 22 сентября 2004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f</w:t>
      </w:r>
      <w:r w:rsidRPr="009C1731">
        <w:t>)</w:t>
      </w:r>
      <w:r w:rsidRPr="009C1731">
        <w:tab/>
        <w:t xml:space="preserve">Конвенции о защите </w:t>
      </w:r>
      <w:r w:rsidR="00AC21CF">
        <w:t xml:space="preserve">прав </w:t>
      </w:r>
      <w:r w:rsidRPr="009C1731">
        <w:t>всех трудящихся-мигрантов и членов их семей, 23 сентября 2008 года;</w:t>
      </w:r>
    </w:p>
    <w:p w:rsidR="009C1731" w:rsidRPr="009C1731" w:rsidRDefault="009C1731" w:rsidP="00AC21CF">
      <w:pPr>
        <w:pStyle w:val="SingleTxtGR"/>
      </w:pPr>
      <w:r w:rsidRPr="009C1731">
        <w:tab/>
      </w:r>
      <w:r w:rsidRPr="009C1731">
        <w:rPr>
          <w:lang w:val="en-US"/>
        </w:rPr>
        <w:t>g</w:t>
      </w:r>
      <w:r w:rsidRPr="009C1731">
        <w:t>)</w:t>
      </w:r>
      <w:r w:rsidRPr="009C1731">
        <w:tab/>
        <w:t>Конвенции о правах инвалидов и Факультативного протокола к ней, 3 сентября 200</w:t>
      </w:r>
      <w:r w:rsidR="00461B09">
        <w:t>8</w:t>
      </w:r>
      <w:r w:rsidRPr="009C1731">
        <w:t xml:space="preserve"> года.</w:t>
      </w:r>
    </w:p>
    <w:p w:rsidR="009C1731" w:rsidRPr="009C1731" w:rsidRDefault="009C1731" w:rsidP="00AC21CF">
      <w:pPr>
        <w:pStyle w:val="SingleTxtGR"/>
      </w:pPr>
      <w:r w:rsidRPr="009C1731">
        <w:t>5.</w:t>
      </w:r>
      <w:r w:rsidRPr="009C1731">
        <w:tab/>
        <w:t>Кроме того, Комитет приветствует тот факт, что в августе 2004 года пр</w:t>
      </w:r>
      <w:r w:rsidRPr="009C1731">
        <w:t>и</w:t>
      </w:r>
      <w:r w:rsidRPr="009C1731">
        <w:t>ступила к работе Комиссия по установлению истины и восстановлению спр</w:t>
      </w:r>
      <w:r w:rsidRPr="009C1731">
        <w:t>а</w:t>
      </w:r>
      <w:r w:rsidRPr="009C1731">
        <w:t>ведливости, учрежденная Законом № 2225/2003.</w:t>
      </w:r>
    </w:p>
    <w:p w:rsidR="009C1731" w:rsidRPr="009C1731" w:rsidRDefault="00F75D33" w:rsidP="00F75D33">
      <w:pPr>
        <w:pStyle w:val="H1GR"/>
      </w:pPr>
      <w:r>
        <w:tab/>
      </w:r>
      <w:r w:rsidR="009C1731" w:rsidRPr="009C1731">
        <w:t>С.</w:t>
      </w:r>
      <w:r w:rsidR="009C1731" w:rsidRPr="009C1731">
        <w:tab/>
        <w:t>Основные проблемы, вызывающие озабоченность, и рекомендации</w:t>
      </w:r>
    </w:p>
    <w:p w:rsidR="009C1731" w:rsidRPr="009C1731" w:rsidRDefault="00F75D33" w:rsidP="00F75D33">
      <w:pPr>
        <w:pStyle w:val="H23GR"/>
      </w:pPr>
      <w:r>
        <w:tab/>
      </w:r>
      <w:r w:rsidR="009C1731" w:rsidRPr="009C1731">
        <w:t>1.</w:t>
      </w:r>
      <w:r w:rsidR="009C1731" w:rsidRPr="009C1731">
        <w:tab/>
        <w:t>Общие меры по осуществлению (статьи 4, 42 и пункт 6 статьи 44 Конвенции)</w:t>
      </w:r>
    </w:p>
    <w:p w:rsidR="009C1731" w:rsidRPr="009C1731" w:rsidRDefault="00F75D33" w:rsidP="00F75D33">
      <w:pPr>
        <w:pStyle w:val="H4GR"/>
      </w:pPr>
      <w:r>
        <w:tab/>
      </w:r>
      <w:r>
        <w:tab/>
      </w:r>
      <w:r w:rsidR="009C1731" w:rsidRPr="009C1731">
        <w:t>Предыдущие рекомендации Комитета</w:t>
      </w:r>
    </w:p>
    <w:p w:rsidR="009C1731" w:rsidRPr="009C1731" w:rsidRDefault="009C1731" w:rsidP="00F75D33">
      <w:pPr>
        <w:pStyle w:val="SingleTxtGR"/>
      </w:pPr>
      <w:r w:rsidRPr="009C1731">
        <w:t>6.</w:t>
      </w:r>
      <w:r w:rsidRPr="009C1731">
        <w:tab/>
        <w:t>Комитет отмечает, что нек</w:t>
      </w:r>
      <w:r w:rsidR="00F75D33">
        <w:t>оторые замечания и рекоменд</w:t>
      </w:r>
      <w:r w:rsidR="00F75D33">
        <w:t>а</w:t>
      </w:r>
      <w:r w:rsidR="00F75D33">
        <w:t>ции </w:t>
      </w:r>
      <w:r w:rsidRPr="009C1731">
        <w:t>(CRC/C/15/Add.166), высказанные в связи с рассмотрением второго пери</w:t>
      </w:r>
      <w:r w:rsidRPr="009C1731">
        <w:t>о</w:t>
      </w:r>
      <w:r w:rsidRPr="009C1731">
        <w:t>дического доклада государства-участника, были учтены, но выражает сожал</w:t>
      </w:r>
      <w:r w:rsidRPr="009C1731">
        <w:t>е</w:t>
      </w:r>
      <w:r w:rsidRPr="009C1731">
        <w:t>ние по поводу того, что многие из них были учтены в недостаточной степени или лишь ча</w:t>
      </w:r>
      <w:r w:rsidRPr="009C1731">
        <w:t>с</w:t>
      </w:r>
      <w:r w:rsidRPr="009C1731">
        <w:t>тично.</w:t>
      </w:r>
    </w:p>
    <w:p w:rsidR="009C1731" w:rsidRPr="009C1731" w:rsidRDefault="009C1731" w:rsidP="00F75D33">
      <w:pPr>
        <w:pStyle w:val="SingleTxtGR"/>
        <w:rPr>
          <w:b/>
        </w:rPr>
      </w:pPr>
      <w:r w:rsidRPr="009C1731">
        <w:t>7.</w:t>
      </w:r>
      <w:r w:rsidRPr="009C1731">
        <w:tab/>
      </w:r>
      <w:r w:rsidRPr="009C1731">
        <w:rPr>
          <w:b/>
        </w:rPr>
        <w:t>Комитет настоятельно призывает государство-участник принять все необходимые меры для выполнения тех содержащихся в заключительных замечаниях по второму периодическому докладу рекомендаций, которые еще не выполнены или выполнены в недостаточной степени, включая р</w:t>
      </w:r>
      <w:r w:rsidRPr="009C1731">
        <w:rPr>
          <w:b/>
        </w:rPr>
        <w:t>е</w:t>
      </w:r>
      <w:r w:rsidRPr="009C1731">
        <w:rPr>
          <w:b/>
        </w:rPr>
        <w:t>комендации, касающиеся приведения законодательства в соответствие с Конвенцией, улучшения координации деятельности, осуществляемой на национальном и местном уровнях, выделения ресурсов на нужды детей, сбора данных, общих принципов Конвенции, регистраци</w:t>
      </w:r>
      <w:r w:rsidR="00F75D33">
        <w:rPr>
          <w:b/>
        </w:rPr>
        <w:t>и</w:t>
      </w:r>
      <w:r w:rsidRPr="009C1731">
        <w:rPr>
          <w:b/>
        </w:rPr>
        <w:t xml:space="preserve"> рождений, д</w:t>
      </w:r>
      <w:r w:rsidRPr="009C1731">
        <w:rPr>
          <w:b/>
        </w:rPr>
        <w:t>е</w:t>
      </w:r>
      <w:r w:rsidRPr="009C1731">
        <w:rPr>
          <w:b/>
        </w:rPr>
        <w:t>тей-инвалидов, насилия и надругательства над детьми, включая сексуальные надругательства, и отправления правосудия в отношении несовершенн</w:t>
      </w:r>
      <w:r w:rsidRPr="009C1731">
        <w:rPr>
          <w:b/>
        </w:rPr>
        <w:t>о</w:t>
      </w:r>
      <w:r w:rsidRPr="009C1731">
        <w:rPr>
          <w:b/>
        </w:rPr>
        <w:t>летних, а также обеспечить надлежащее выполнение рекомендаций, соде</w:t>
      </w:r>
      <w:r w:rsidRPr="009C1731">
        <w:rPr>
          <w:b/>
        </w:rPr>
        <w:t>р</w:t>
      </w:r>
      <w:r w:rsidRPr="009C1731">
        <w:rPr>
          <w:b/>
        </w:rPr>
        <w:t>жащихся в настоящих заключительных замечаниях.</w:t>
      </w:r>
    </w:p>
    <w:p w:rsidR="009C1731" w:rsidRPr="009C1731" w:rsidRDefault="00F75D33" w:rsidP="00F75D33">
      <w:pPr>
        <w:pStyle w:val="H4GR"/>
      </w:pPr>
      <w:r>
        <w:tab/>
      </w:r>
      <w:r>
        <w:tab/>
      </w:r>
      <w:r w:rsidR="009C1731" w:rsidRPr="009C1731">
        <w:t>Законодательство</w:t>
      </w:r>
    </w:p>
    <w:p w:rsidR="009C1731" w:rsidRPr="009C1731" w:rsidRDefault="009C1731" w:rsidP="00A55397">
      <w:pPr>
        <w:pStyle w:val="SingleTxtGR"/>
      </w:pPr>
      <w:r w:rsidRPr="009C1731">
        <w:t>8.</w:t>
      </w:r>
      <w:r w:rsidRPr="009C1731">
        <w:tab/>
        <w:t>Комитет приветствует принятые за отчетный период законодательные и</w:t>
      </w:r>
      <w:r w:rsidRPr="009C1731">
        <w:t>з</w:t>
      </w:r>
      <w:r w:rsidRPr="009C1731">
        <w:t>менения, направленные на приведение законодательства в соответствие с Ко</w:t>
      </w:r>
      <w:r w:rsidRPr="009C1731">
        <w:t>н</w:t>
      </w:r>
      <w:r w:rsidRPr="009C1731">
        <w:t>венцией, а также проекты законов, которые готовятся или обсуждаются в этой связи. Вместе с тем он сожалеет о том, что в некоторых областях наци</w:t>
      </w:r>
      <w:r w:rsidRPr="009C1731">
        <w:t>о</w:t>
      </w:r>
      <w:r w:rsidRPr="009C1731">
        <w:t>нальное законодательство не в полной мере согласуется с Конвенцией. Кроме того, К</w:t>
      </w:r>
      <w:r w:rsidRPr="009C1731">
        <w:t>о</w:t>
      </w:r>
      <w:r w:rsidRPr="009C1731">
        <w:t>митет сожалеет о том, что новый Уголовный кодекс смягчает наказания за де</w:t>
      </w:r>
      <w:r w:rsidRPr="009C1731">
        <w:t>т</w:t>
      </w:r>
      <w:r w:rsidRPr="009C1731">
        <w:t>скую порнографию по сравнению с наказаниями, предусмотренными за нее в Законе № 2861/06. В дополнение к этому, Комитет обеспокоен тем, что закон</w:t>
      </w:r>
      <w:r w:rsidRPr="009C1731">
        <w:t>о</w:t>
      </w:r>
      <w:r w:rsidRPr="009C1731">
        <w:t>проект о внесении изменений в Уголовно-процессуальный кодекс все еще нах</w:t>
      </w:r>
      <w:r w:rsidRPr="009C1731">
        <w:t>о</w:t>
      </w:r>
      <w:r w:rsidRPr="009C1731">
        <w:t>дится на ст</w:t>
      </w:r>
      <w:r w:rsidRPr="009C1731">
        <w:t>а</w:t>
      </w:r>
      <w:r w:rsidRPr="009C1731">
        <w:t>дии рассмотрения и не соответствует Кодексу законов о детях и подростках в том, что касается уголовной процедуры в отношении несове</w:t>
      </w:r>
      <w:r w:rsidRPr="009C1731">
        <w:t>р</w:t>
      </w:r>
      <w:r w:rsidRPr="009C1731">
        <w:t>шеннолетних правонарушителей.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t>9.</w:t>
      </w:r>
      <w:r w:rsidRPr="009C1731">
        <w:tab/>
      </w:r>
      <w:r w:rsidRPr="009C1731">
        <w:rPr>
          <w:b/>
        </w:rPr>
        <w:t>Комитет рекомендует государству-участнику продолжать работу по согласованию своего законодательства с принципами и положениями Ко</w:t>
      </w:r>
      <w:r w:rsidRPr="009C1731">
        <w:rPr>
          <w:b/>
        </w:rPr>
        <w:t>н</w:t>
      </w:r>
      <w:r w:rsidRPr="009C1731">
        <w:rPr>
          <w:b/>
        </w:rPr>
        <w:t>венции и укреплению применения национального законодательства. Он также рекомендует предусмотреть, чтобы меры, принимаемые с целью з</w:t>
      </w:r>
      <w:r w:rsidRPr="009C1731">
        <w:rPr>
          <w:b/>
        </w:rPr>
        <w:t>а</w:t>
      </w:r>
      <w:r w:rsidRPr="009C1731">
        <w:rPr>
          <w:b/>
        </w:rPr>
        <w:t>конодательной реформы, являлись частью всеобъемлющего анализа зак</w:t>
      </w:r>
      <w:r w:rsidRPr="009C1731">
        <w:rPr>
          <w:b/>
        </w:rPr>
        <w:t>о</w:t>
      </w:r>
      <w:r w:rsidRPr="009C1731">
        <w:rPr>
          <w:b/>
        </w:rPr>
        <w:t>нодательной системы, призванного обеспечить соблюдение обязательств по Конвенции, и предусматривали фактическую реализацию прав мальчиков и девочек, эффективные меры по их защите от насилия и включали р</w:t>
      </w:r>
      <w:r w:rsidRPr="009C1731">
        <w:rPr>
          <w:b/>
        </w:rPr>
        <w:t>е</w:t>
      </w:r>
      <w:r w:rsidRPr="009C1731">
        <w:rPr>
          <w:b/>
        </w:rPr>
        <w:t>формы, касающиеся бюджетных ассигнований. Комитет рекомендует гос</w:t>
      </w:r>
      <w:r w:rsidRPr="009C1731">
        <w:rPr>
          <w:b/>
        </w:rPr>
        <w:t>у</w:t>
      </w:r>
      <w:r w:rsidRPr="009C1731">
        <w:rPr>
          <w:b/>
        </w:rPr>
        <w:t>дарству-участнику изучить возможность принятия законодательных п</w:t>
      </w:r>
      <w:r w:rsidRPr="009C1731">
        <w:rPr>
          <w:b/>
        </w:rPr>
        <w:t>о</w:t>
      </w:r>
      <w:r w:rsidRPr="009C1731">
        <w:rPr>
          <w:b/>
        </w:rPr>
        <w:t>правок, предусматривающих назначение наказаний, пропорциональных вреду, причиненному жертве и обществ</w:t>
      </w:r>
      <w:r w:rsidR="00A55397">
        <w:rPr>
          <w:b/>
        </w:rPr>
        <w:t>у</w:t>
      </w:r>
      <w:r w:rsidRPr="009C1731">
        <w:rPr>
          <w:b/>
        </w:rPr>
        <w:t>. Кроме того, он рекомендует гос</w:t>
      </w:r>
      <w:r w:rsidRPr="009C1731">
        <w:rPr>
          <w:b/>
        </w:rPr>
        <w:t>у</w:t>
      </w:r>
      <w:r w:rsidRPr="009C1731">
        <w:rPr>
          <w:b/>
        </w:rPr>
        <w:t xml:space="preserve">дарству-участнику привести Уголовный </w:t>
      </w:r>
      <w:r w:rsidR="00A55397">
        <w:rPr>
          <w:b/>
        </w:rPr>
        <w:t>кодекс в соответствие с Зак</w:t>
      </w:r>
      <w:r w:rsidR="00A55397">
        <w:rPr>
          <w:b/>
        </w:rPr>
        <w:t>о</w:t>
      </w:r>
      <w:r w:rsidR="00A55397">
        <w:rPr>
          <w:b/>
        </w:rPr>
        <w:t>ном </w:t>
      </w:r>
      <w:r w:rsidRPr="009C1731">
        <w:rPr>
          <w:b/>
        </w:rPr>
        <w:t>№ 2861/06.</w:t>
      </w:r>
    </w:p>
    <w:p w:rsidR="009C1731" w:rsidRPr="009C1731" w:rsidRDefault="00A55397" w:rsidP="00A55397">
      <w:pPr>
        <w:pStyle w:val="H4GR"/>
      </w:pPr>
      <w:r>
        <w:tab/>
      </w:r>
      <w:r>
        <w:tab/>
      </w:r>
      <w:r w:rsidR="009C1731" w:rsidRPr="009C1731">
        <w:t>Координация</w:t>
      </w:r>
    </w:p>
    <w:p w:rsidR="009C1731" w:rsidRPr="009C1731" w:rsidRDefault="009C1731" w:rsidP="00A55397">
      <w:pPr>
        <w:pStyle w:val="SingleTxtGR"/>
      </w:pPr>
      <w:r w:rsidRPr="009C1731">
        <w:t>10.</w:t>
      </w:r>
      <w:r w:rsidRPr="009C1731">
        <w:tab/>
        <w:t>Комитет приветствует создание Национальной системы комплексной з</w:t>
      </w:r>
      <w:r w:rsidRPr="009C1731">
        <w:t>а</w:t>
      </w:r>
      <w:r w:rsidRPr="009C1731">
        <w:t>щиты прав детей и подр</w:t>
      </w:r>
      <w:r w:rsidRPr="009C1731">
        <w:t>о</w:t>
      </w:r>
      <w:r w:rsidRPr="009C1731">
        <w:t>стков (</w:t>
      </w:r>
      <w:r w:rsidRPr="009C1731">
        <w:rPr>
          <w:i/>
          <w:iCs/>
        </w:rPr>
        <w:t>Sistema Nacional de Promoción y Protection Integral de los Derechos del Niño, Niña y Adolescente</w:t>
      </w:r>
      <w:r w:rsidRPr="009C1731">
        <w:t>) и новых учреждений, з</w:t>
      </w:r>
      <w:r w:rsidRPr="009C1731">
        <w:t>а</w:t>
      </w:r>
      <w:r w:rsidRPr="009C1731">
        <w:t>нимающихся защитой прав детей, в том числе Национального секретариата по делам детей и подростков и муниципальных секретариатов по правам детей и подростков (</w:t>
      </w:r>
      <w:r w:rsidRPr="009C1731">
        <w:rPr>
          <w:i/>
          <w:iCs/>
        </w:rPr>
        <w:t>Consejerías Municipales por los Derechos del Niño, Niña y Adolescente</w:t>
      </w:r>
      <w:r w:rsidRPr="009C1731">
        <w:t>), осуществляющих координацию с Национал</w:t>
      </w:r>
      <w:r w:rsidRPr="009C1731">
        <w:t>ь</w:t>
      </w:r>
      <w:r w:rsidRPr="009C1731">
        <w:t>ным советом по делам детей и подростков, а также с советами департаментов и муниципалитетов. Вместе с тем Комитет обеспокоен в связи с недостаточно эффективной де</w:t>
      </w:r>
      <w:r w:rsidRPr="009C1731">
        <w:t>я</w:t>
      </w:r>
      <w:r w:rsidRPr="009C1731">
        <w:t xml:space="preserve">тельностью Национального совета по делам детей и подростков и тем фактом, </w:t>
      </w:r>
      <w:r w:rsidR="00A55397">
        <w:t xml:space="preserve">что </w:t>
      </w:r>
      <w:r w:rsidRPr="009C1731">
        <w:t>многие советы департаментов и муниципалитетов еще не укомплектованы избранными членами. Кроме того, Комитет сожалеет об отсутствии муниц</w:t>
      </w:r>
      <w:r w:rsidRPr="009C1731">
        <w:t>и</w:t>
      </w:r>
      <w:r w:rsidRPr="009C1731">
        <w:t>пальных секретариатов приблизительно в 30 муниципалитетах, а также о н</w:t>
      </w:r>
      <w:r w:rsidRPr="009C1731">
        <w:t>е</w:t>
      </w:r>
      <w:r w:rsidRPr="009C1731">
        <w:t>достаточно эффективной координации между деятельностью этих секретари</w:t>
      </w:r>
      <w:r w:rsidRPr="009C1731">
        <w:t>а</w:t>
      </w:r>
      <w:r w:rsidRPr="009C1731">
        <w:t>тов и Национального секретариата. Обеспокоенность Ком</w:t>
      </w:r>
      <w:r w:rsidRPr="009C1731">
        <w:t>и</w:t>
      </w:r>
      <w:r w:rsidRPr="009C1731">
        <w:t>тета также вызывает недостаточность междисциплинарных групп и слабая подготовка специалистов, работающих в муниципальных секретариатах.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t>11.</w:t>
      </w:r>
      <w:r w:rsidRPr="009C1731">
        <w:tab/>
      </w:r>
      <w:r w:rsidRPr="009C1731">
        <w:rPr>
          <w:b/>
        </w:rPr>
        <w:t>Комитет рекомендует государству-участнику: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rPr>
          <w:b/>
        </w:rPr>
        <w:tab/>
      </w:r>
      <w:r w:rsidRPr="009C1731">
        <w:rPr>
          <w:b/>
          <w:lang w:val="en-US"/>
        </w:rPr>
        <w:t>a</w:t>
      </w:r>
      <w:r w:rsidRPr="009C1731">
        <w:rPr>
          <w:b/>
        </w:rPr>
        <w:t>)</w:t>
      </w:r>
      <w:r w:rsidRPr="009C1731">
        <w:rPr>
          <w:b/>
        </w:rPr>
        <w:tab/>
        <w:t>укрепить роль Национального совета по делам детей и подр</w:t>
      </w:r>
      <w:r w:rsidRPr="009C1731">
        <w:rPr>
          <w:b/>
        </w:rPr>
        <w:t>о</w:t>
      </w:r>
      <w:r w:rsidRPr="009C1731">
        <w:rPr>
          <w:b/>
        </w:rPr>
        <w:t>стков для обеспечения эффективности Национальной системы комплек</w:t>
      </w:r>
      <w:r w:rsidRPr="009C1731">
        <w:rPr>
          <w:b/>
        </w:rPr>
        <w:t>с</w:t>
      </w:r>
      <w:r w:rsidRPr="009C1731">
        <w:rPr>
          <w:b/>
        </w:rPr>
        <w:t>ной защиты прав детей и подростков;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rPr>
          <w:b/>
        </w:rPr>
        <w:tab/>
      </w:r>
      <w:r w:rsidRPr="009C1731">
        <w:rPr>
          <w:b/>
          <w:lang w:val="en-US"/>
        </w:rPr>
        <w:t>b</w:t>
      </w:r>
      <w:r w:rsidRPr="009C1731">
        <w:rPr>
          <w:b/>
        </w:rPr>
        <w:t>)</w:t>
      </w:r>
      <w:r w:rsidRPr="009C1731">
        <w:rPr>
          <w:b/>
        </w:rPr>
        <w:tab/>
        <w:t xml:space="preserve">призвать департаменты и муниципалитеты </w:t>
      </w:r>
      <w:r w:rsidR="00A55397">
        <w:rPr>
          <w:b/>
        </w:rPr>
        <w:t>образовать специ</w:t>
      </w:r>
      <w:r w:rsidR="00A55397">
        <w:rPr>
          <w:b/>
        </w:rPr>
        <w:t>а</w:t>
      </w:r>
      <w:r w:rsidR="00A55397">
        <w:rPr>
          <w:b/>
        </w:rPr>
        <w:t xml:space="preserve">лизированные </w:t>
      </w:r>
      <w:r w:rsidRPr="009C1731">
        <w:rPr>
          <w:b/>
        </w:rPr>
        <w:t>совет</w:t>
      </w:r>
      <w:r w:rsidR="00A55397">
        <w:rPr>
          <w:b/>
        </w:rPr>
        <w:t>ы</w:t>
      </w:r>
      <w:r w:rsidRPr="009C1731">
        <w:rPr>
          <w:b/>
        </w:rPr>
        <w:t xml:space="preserve"> по д</w:t>
      </w:r>
      <w:r w:rsidRPr="009C1731">
        <w:rPr>
          <w:b/>
        </w:rPr>
        <w:t>е</w:t>
      </w:r>
      <w:r w:rsidRPr="009C1731">
        <w:rPr>
          <w:b/>
        </w:rPr>
        <w:t>лам детей и подростков;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rPr>
          <w:b/>
        </w:rPr>
        <w:tab/>
      </w:r>
      <w:r w:rsidRPr="009C1731">
        <w:rPr>
          <w:b/>
          <w:lang w:val="en-US"/>
        </w:rPr>
        <w:t>c</w:t>
      </w:r>
      <w:r w:rsidRPr="009C1731">
        <w:rPr>
          <w:b/>
        </w:rPr>
        <w:t>)</w:t>
      </w:r>
      <w:r w:rsidRPr="009C1731">
        <w:rPr>
          <w:b/>
        </w:rPr>
        <w:tab/>
        <w:t>создать муниципальные секретариаты в каждом муниципал</w:t>
      </w:r>
      <w:r w:rsidRPr="009C1731">
        <w:rPr>
          <w:b/>
        </w:rPr>
        <w:t>и</w:t>
      </w:r>
      <w:r w:rsidRPr="009C1731">
        <w:rPr>
          <w:b/>
        </w:rPr>
        <w:t xml:space="preserve">тете страны, с тем чтобы обеспечить их </w:t>
      </w:r>
      <w:r w:rsidR="00A55397">
        <w:rPr>
          <w:b/>
        </w:rPr>
        <w:t>наличие</w:t>
      </w:r>
      <w:r w:rsidRPr="009C1731">
        <w:rPr>
          <w:b/>
        </w:rPr>
        <w:t xml:space="preserve"> по всей стране и для всех детей;</w:t>
      </w:r>
    </w:p>
    <w:p w:rsidR="009C1731" w:rsidRPr="009C1731" w:rsidRDefault="009C1731" w:rsidP="00A55397">
      <w:pPr>
        <w:pStyle w:val="SingleTxtGR"/>
        <w:rPr>
          <w:b/>
        </w:rPr>
      </w:pPr>
      <w:r w:rsidRPr="009C1731">
        <w:rPr>
          <w:b/>
        </w:rPr>
        <w:tab/>
      </w:r>
      <w:r w:rsidRPr="009C1731">
        <w:rPr>
          <w:b/>
          <w:lang w:val="en-US"/>
        </w:rPr>
        <w:t>d</w:t>
      </w:r>
      <w:r w:rsidRPr="009C1731">
        <w:rPr>
          <w:b/>
        </w:rPr>
        <w:t>)</w:t>
      </w:r>
      <w:r w:rsidRPr="009C1731">
        <w:rPr>
          <w:b/>
        </w:rPr>
        <w:tab/>
        <w:t>обеспечить все муниципальные секретариаты надлежащими людскими и техническ</w:t>
      </w:r>
      <w:r w:rsidRPr="009C1731">
        <w:rPr>
          <w:b/>
        </w:rPr>
        <w:t>и</w:t>
      </w:r>
      <w:r w:rsidRPr="009C1731">
        <w:rPr>
          <w:b/>
        </w:rPr>
        <w:t>ми ресурсами;</w:t>
      </w:r>
      <w:r w:rsidR="00A55397">
        <w:rPr>
          <w:b/>
        </w:rPr>
        <w:t xml:space="preserve"> и</w:t>
      </w:r>
    </w:p>
    <w:p w:rsidR="007F7553" w:rsidRDefault="009C1731" w:rsidP="00A55397">
      <w:pPr>
        <w:pStyle w:val="SingleTxtGR"/>
        <w:rPr>
          <w:b/>
        </w:rPr>
      </w:pPr>
      <w:r w:rsidRPr="009C1731">
        <w:rPr>
          <w:b/>
        </w:rPr>
        <w:tab/>
        <w:t>е)</w:t>
      </w:r>
      <w:r w:rsidRPr="009C1731">
        <w:rPr>
          <w:b/>
        </w:rPr>
        <w:tab/>
        <w:t>выделить достаточные финансовые ресурсы всем координац</w:t>
      </w:r>
      <w:r w:rsidRPr="009C1731">
        <w:rPr>
          <w:b/>
        </w:rPr>
        <w:t>и</w:t>
      </w:r>
      <w:r w:rsidRPr="009C1731">
        <w:rPr>
          <w:b/>
        </w:rPr>
        <w:t xml:space="preserve">онным механизмам с целью обеспечения эффективной координации </w:t>
      </w:r>
      <w:r w:rsidR="00A55397">
        <w:rPr>
          <w:b/>
        </w:rPr>
        <w:t>де</w:t>
      </w:r>
      <w:r w:rsidR="00A55397">
        <w:rPr>
          <w:b/>
        </w:rPr>
        <w:t>я</w:t>
      </w:r>
      <w:r w:rsidR="00A55397">
        <w:rPr>
          <w:b/>
        </w:rPr>
        <w:t>тельности</w:t>
      </w:r>
      <w:r w:rsidRPr="009C1731">
        <w:rPr>
          <w:b/>
        </w:rPr>
        <w:t xml:space="preserve"> различны</w:t>
      </w:r>
      <w:r w:rsidR="00A55397">
        <w:rPr>
          <w:b/>
        </w:rPr>
        <w:t>х</w:t>
      </w:r>
      <w:r w:rsidRPr="009C1731">
        <w:rPr>
          <w:b/>
        </w:rPr>
        <w:t xml:space="preserve"> учреждени</w:t>
      </w:r>
      <w:r w:rsidR="00A55397">
        <w:rPr>
          <w:b/>
        </w:rPr>
        <w:t>й</w:t>
      </w:r>
      <w:r w:rsidRPr="009C1731">
        <w:rPr>
          <w:b/>
        </w:rPr>
        <w:t>.</w:t>
      </w:r>
    </w:p>
    <w:p w:rsidR="00081B91" w:rsidRPr="00D80E75" w:rsidRDefault="00081B91" w:rsidP="00B548D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D80E75">
        <w:t>Национальный план действий</w:t>
      </w:r>
    </w:p>
    <w:p w:rsidR="00081B91" w:rsidRPr="00D80E75" w:rsidRDefault="00081B91" w:rsidP="00B548D1">
      <w:pPr>
        <w:pStyle w:val="SingleTxtGR"/>
      </w:pPr>
      <w:r w:rsidRPr="00D80E75">
        <w:t>12.</w:t>
      </w:r>
      <w:r w:rsidRPr="00D80E75">
        <w:tab/>
        <w:t>Комитет приветствует полученную информацию о Национальной пол</w:t>
      </w:r>
      <w:r w:rsidRPr="00D80E75">
        <w:t>и</w:t>
      </w:r>
      <w:r w:rsidRPr="00D80E75">
        <w:t>тике в интересах детей и подростков (2003−2013 годы) (</w:t>
      </w:r>
      <w:proofErr w:type="spellStart"/>
      <w:r w:rsidRPr="00D80E75">
        <w:t>Política</w:t>
      </w:r>
      <w:proofErr w:type="spellEnd"/>
      <w:r w:rsidRPr="00D80E75">
        <w:t xml:space="preserve"> </w:t>
      </w:r>
      <w:proofErr w:type="spellStart"/>
      <w:r w:rsidRPr="00D80E75">
        <w:t>Nacional</w:t>
      </w:r>
      <w:proofErr w:type="spellEnd"/>
      <w:r w:rsidRPr="00D80E75">
        <w:t xml:space="preserve"> </w:t>
      </w:r>
      <w:proofErr w:type="spellStart"/>
      <w:r w:rsidRPr="00D80E75">
        <w:t>de</w:t>
      </w:r>
      <w:proofErr w:type="spellEnd"/>
      <w:r w:rsidRPr="00D80E75">
        <w:t xml:space="preserve"> </w:t>
      </w:r>
      <w:proofErr w:type="spellStart"/>
      <w:r w:rsidRPr="00D80E75">
        <w:t>Niños</w:t>
      </w:r>
      <w:proofErr w:type="spellEnd"/>
      <w:r w:rsidRPr="00D80E75">
        <w:t xml:space="preserve"> </w:t>
      </w:r>
      <w:proofErr w:type="spellStart"/>
      <w:r w:rsidRPr="00D80E75">
        <w:t>y</w:t>
      </w:r>
      <w:proofErr w:type="spellEnd"/>
      <w:r w:rsidRPr="00D80E75">
        <w:t xml:space="preserve"> </w:t>
      </w:r>
      <w:proofErr w:type="spellStart"/>
      <w:r w:rsidRPr="00D80E75">
        <w:t>Adolescentes</w:t>
      </w:r>
      <w:proofErr w:type="spellEnd"/>
      <w:r w:rsidRPr="00D80E75">
        <w:t>) о ее реализации в рамках Н</w:t>
      </w:r>
      <w:r w:rsidRPr="00D80E75">
        <w:t>а</w:t>
      </w:r>
      <w:r w:rsidRPr="00D80E75">
        <w:t>ционального плана действий в интересах детей и подростков (2003−2008 годы) с целью дальнейшего укре</w:t>
      </w:r>
      <w:r w:rsidRPr="00D80E75">
        <w:t>п</w:t>
      </w:r>
      <w:r w:rsidRPr="00D80E75">
        <w:t>ления осуществления Конвенции и координации деятельности заинтересова</w:t>
      </w:r>
      <w:r w:rsidRPr="00D80E75">
        <w:t>н</w:t>
      </w:r>
      <w:r w:rsidRPr="00D80E75">
        <w:t>ных сторон. Вместе с тем Комитет выражает обеспокоенность по поводу недо</w:t>
      </w:r>
      <w:r w:rsidRPr="00D80E75">
        <w:t>с</w:t>
      </w:r>
      <w:r w:rsidRPr="00D80E75">
        <w:t>таточности ресурсов, выделяемых на осуществление плана, и продолжающег</w:t>
      </w:r>
      <w:r w:rsidRPr="00D80E75">
        <w:t>о</w:t>
      </w:r>
      <w:r w:rsidRPr="00D80E75">
        <w:t>ся отсутствия механизма дальнейших действий, контроля и оценки для опред</w:t>
      </w:r>
      <w:r w:rsidRPr="00D80E75">
        <w:t>е</w:t>
      </w:r>
      <w:r w:rsidRPr="00D80E75">
        <w:t>ления достигнутого прогресса, которое ограничивает применение Конвенции. Кроме того, Комитет обеспокоен тем, что новый национальный план действий до сих пор не принят.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13.</w:t>
      </w:r>
      <w:r w:rsidRPr="00D80E75">
        <w:tab/>
      </w:r>
      <w:r w:rsidRPr="00D80E75">
        <w:rPr>
          <w:b/>
        </w:rPr>
        <w:t xml:space="preserve">Комитет рекомендует государству-участнику </w:t>
      </w:r>
      <w:r>
        <w:rPr>
          <w:b/>
        </w:rPr>
        <w:t>принимать</w:t>
      </w:r>
      <w:r w:rsidRPr="00D80E75">
        <w:rPr>
          <w:b/>
        </w:rPr>
        <w:t xml:space="preserve"> надлежащие меры по контролю и оценке</w:t>
      </w:r>
      <w:r>
        <w:rPr>
          <w:b/>
        </w:rPr>
        <w:t>, с тем чтобы на</w:t>
      </w:r>
      <w:r w:rsidRPr="00D80E75">
        <w:rPr>
          <w:b/>
        </w:rPr>
        <w:t xml:space="preserve"> регулярно</w:t>
      </w:r>
      <w:r>
        <w:rPr>
          <w:b/>
        </w:rPr>
        <w:t>й основе произв</w:t>
      </w:r>
      <w:r>
        <w:rPr>
          <w:b/>
        </w:rPr>
        <w:t>о</w:t>
      </w:r>
      <w:r>
        <w:rPr>
          <w:b/>
        </w:rPr>
        <w:t>дить оценку</w:t>
      </w:r>
      <w:r w:rsidRPr="00D80E75">
        <w:rPr>
          <w:b/>
        </w:rPr>
        <w:t xml:space="preserve"> достигнутого прогресса </w:t>
      </w:r>
      <w:r>
        <w:rPr>
          <w:b/>
        </w:rPr>
        <w:t>по</w:t>
      </w:r>
      <w:r w:rsidRPr="00D80E75">
        <w:rPr>
          <w:b/>
        </w:rPr>
        <w:t xml:space="preserve"> результат</w:t>
      </w:r>
      <w:r>
        <w:rPr>
          <w:b/>
        </w:rPr>
        <w:t>ам</w:t>
      </w:r>
      <w:r w:rsidRPr="00D80E75">
        <w:rPr>
          <w:b/>
        </w:rPr>
        <w:t xml:space="preserve"> осуществления Н</w:t>
      </w:r>
      <w:r w:rsidRPr="00D80E75">
        <w:rPr>
          <w:b/>
        </w:rPr>
        <w:t>а</w:t>
      </w:r>
      <w:r w:rsidRPr="00D80E75">
        <w:rPr>
          <w:b/>
        </w:rPr>
        <w:t>ционального плана действий в интересах детей и подростков (2003−2008</w:t>
      </w:r>
      <w:r>
        <w:rPr>
          <w:b/>
        </w:rPr>
        <w:t> </w:t>
      </w:r>
      <w:r w:rsidRPr="00D80E75">
        <w:rPr>
          <w:b/>
        </w:rPr>
        <w:t>годы), а также определ</w:t>
      </w:r>
      <w:r>
        <w:rPr>
          <w:b/>
        </w:rPr>
        <w:t>я</w:t>
      </w:r>
      <w:r w:rsidRPr="00D80E75">
        <w:rPr>
          <w:b/>
        </w:rPr>
        <w:t>ть возможные недостатки с учетом в</w:t>
      </w:r>
      <w:r w:rsidRPr="00D80E75">
        <w:rPr>
          <w:b/>
        </w:rPr>
        <w:t>ы</w:t>
      </w:r>
      <w:r w:rsidRPr="00D80E75">
        <w:rPr>
          <w:b/>
        </w:rPr>
        <w:t>деленных бюджетных средств. Кроме того, он рекомендует государству-участнику принять необходимые меры по обеспечению эффективного уч</w:t>
      </w:r>
      <w:r w:rsidRPr="00D80E75">
        <w:rPr>
          <w:b/>
        </w:rPr>
        <w:t>а</w:t>
      </w:r>
      <w:r w:rsidRPr="00D80E75">
        <w:rPr>
          <w:b/>
        </w:rPr>
        <w:t>стия детей в (выполнении, контроле и) оценке Национального плана де</w:t>
      </w:r>
      <w:r w:rsidRPr="00D80E75">
        <w:rPr>
          <w:b/>
        </w:rPr>
        <w:t>й</w:t>
      </w:r>
      <w:r w:rsidRPr="00D80E75">
        <w:rPr>
          <w:b/>
        </w:rPr>
        <w:t>ствий. Он также настоятельно призывает государство-участник принять новый национальный план действий, который может быть эффективно выполнен при наличии достаточных людских, технических и фина</w:t>
      </w:r>
      <w:r w:rsidRPr="00D80E75">
        <w:rPr>
          <w:b/>
        </w:rPr>
        <w:t>н</w:t>
      </w:r>
      <w:r w:rsidRPr="00D80E75">
        <w:rPr>
          <w:b/>
        </w:rPr>
        <w:t>совых ресурсов.</w:t>
      </w:r>
    </w:p>
    <w:p w:rsidR="00081B91" w:rsidRPr="00D80E75" w:rsidRDefault="00081B91" w:rsidP="00B548D1">
      <w:pPr>
        <w:pStyle w:val="H4GR"/>
      </w:pPr>
      <w:r>
        <w:tab/>
      </w:r>
      <w:r>
        <w:tab/>
      </w:r>
      <w:r w:rsidRPr="00D80E75">
        <w:t>Независимый контроль</w:t>
      </w:r>
    </w:p>
    <w:p w:rsidR="00081B91" w:rsidRPr="00D80E75" w:rsidRDefault="00081B91" w:rsidP="00B548D1">
      <w:pPr>
        <w:pStyle w:val="SingleTxtGR"/>
      </w:pPr>
      <w:r w:rsidRPr="00D80E75">
        <w:t>14.</w:t>
      </w:r>
      <w:r w:rsidRPr="00D80E75">
        <w:tab/>
        <w:t>Комитет приветствует образование в 2005 году в структуре Управления омбудсмена Департамента по правам детей и подростков. Вместе с тем он в</w:t>
      </w:r>
      <w:r w:rsidRPr="00D80E75">
        <w:t>ы</w:t>
      </w:r>
      <w:r w:rsidRPr="00D80E75">
        <w:t>ражает обеспокоенность по поводу ограниченности персонала и недостаточно четко сформулированного мандата, что не позволяет Департаменту действ</w:t>
      </w:r>
      <w:r w:rsidRPr="00D80E75">
        <w:t>о</w:t>
      </w:r>
      <w:r w:rsidRPr="00D80E75">
        <w:t>вать эффективно для защиты интересов детей. Кроме того, он обеспокоен по поводу того, что ежегодные доклады омбудсмена не получают надлежащего распр</w:t>
      </w:r>
      <w:r w:rsidRPr="00D80E75">
        <w:t>о</w:t>
      </w:r>
      <w:r w:rsidRPr="00D80E75">
        <w:t>странения среди населения в целом и особенно среди детей.</w:t>
      </w:r>
    </w:p>
    <w:p w:rsidR="00081B91" w:rsidRPr="00890B04" w:rsidRDefault="00081B91" w:rsidP="00B548D1">
      <w:pPr>
        <w:pStyle w:val="SingleTxtGR"/>
        <w:rPr>
          <w:b/>
        </w:rPr>
      </w:pPr>
      <w:r w:rsidRPr="00D80E75">
        <w:t>15.</w:t>
      </w:r>
      <w:r w:rsidRPr="00D80E75">
        <w:tab/>
      </w:r>
      <w:r w:rsidRPr="00890B04">
        <w:rPr>
          <w:b/>
        </w:rPr>
        <w:t>Комитет рекомендует государству-участнику четко определить ма</w:t>
      </w:r>
      <w:r w:rsidRPr="00890B04">
        <w:rPr>
          <w:b/>
        </w:rPr>
        <w:t>н</w:t>
      </w:r>
      <w:r w:rsidRPr="00890B04">
        <w:rPr>
          <w:b/>
        </w:rPr>
        <w:t>дат Департамента по правам детей и подростков Управления омбудсмена. Кроме того, Комитет рекомендует государству-участнику принять меры для содействия эффективному выполнению омбудсменом своих обязанн</w:t>
      </w:r>
      <w:r w:rsidRPr="00890B04">
        <w:rPr>
          <w:b/>
        </w:rPr>
        <w:t>о</w:t>
      </w:r>
      <w:r w:rsidRPr="00890B04">
        <w:rPr>
          <w:b/>
        </w:rPr>
        <w:t>стей и способствовать распространению его ежегодных докладов среди н</w:t>
      </w:r>
      <w:r w:rsidRPr="00890B04">
        <w:rPr>
          <w:b/>
        </w:rPr>
        <w:t>а</w:t>
      </w:r>
      <w:r w:rsidRPr="00890B04">
        <w:rPr>
          <w:b/>
        </w:rPr>
        <w:t>селения в целом, особенно среди детей, а также обеспечить, чтобы мех</w:t>
      </w:r>
      <w:r w:rsidRPr="00890B04">
        <w:rPr>
          <w:b/>
        </w:rPr>
        <w:t>а</w:t>
      </w:r>
      <w:r w:rsidRPr="00890B04">
        <w:rPr>
          <w:b/>
        </w:rPr>
        <w:t>низмы рассмотрения жалоб являлись легкодоступными, учитывающими интересы ребенка и соответствующими Парижским принципам, и учит</w:t>
      </w:r>
      <w:r w:rsidRPr="00890B04">
        <w:rPr>
          <w:b/>
        </w:rPr>
        <w:t>ы</w:t>
      </w:r>
      <w:r w:rsidRPr="00890B04">
        <w:rPr>
          <w:b/>
        </w:rPr>
        <w:t>вать Замечание общего порядка № 2 от 2002 года о роли независимых пр</w:t>
      </w:r>
      <w:r w:rsidRPr="00890B04">
        <w:rPr>
          <w:b/>
        </w:rPr>
        <w:t>а</w:t>
      </w:r>
      <w:r w:rsidRPr="00890B04">
        <w:rPr>
          <w:b/>
        </w:rPr>
        <w:t>возащитных учреждений. Управление омбудсмена должно быть уполном</w:t>
      </w:r>
      <w:r w:rsidRPr="00890B04">
        <w:rPr>
          <w:b/>
        </w:rPr>
        <w:t>о</w:t>
      </w:r>
      <w:r w:rsidRPr="00890B04">
        <w:rPr>
          <w:b/>
        </w:rPr>
        <w:t>чено контролировать осуществление Конве</w:t>
      </w:r>
      <w:r w:rsidRPr="00890B04">
        <w:rPr>
          <w:b/>
        </w:rPr>
        <w:t>н</w:t>
      </w:r>
      <w:r w:rsidRPr="00890B04">
        <w:rPr>
          <w:b/>
        </w:rPr>
        <w:t>ции, а также безотлагательно рассматривать поступающие от детей жалобы с учетом интер</w:t>
      </w:r>
      <w:r w:rsidRPr="00890B04">
        <w:rPr>
          <w:b/>
        </w:rPr>
        <w:t>е</w:t>
      </w:r>
      <w:r w:rsidRPr="00890B04">
        <w:rPr>
          <w:b/>
        </w:rPr>
        <w:t>сов ребенка.</w:t>
      </w:r>
    </w:p>
    <w:p w:rsidR="00081B91" w:rsidRPr="00D80E75" w:rsidRDefault="00081B91" w:rsidP="00B548D1">
      <w:pPr>
        <w:pStyle w:val="H4GR"/>
      </w:pPr>
      <w:r>
        <w:tab/>
      </w:r>
      <w:r>
        <w:tab/>
      </w:r>
      <w:r w:rsidRPr="00D80E75">
        <w:t>Выделение ресурсов</w:t>
      </w:r>
    </w:p>
    <w:p w:rsidR="00081B91" w:rsidRPr="00D80E75" w:rsidRDefault="00081B91" w:rsidP="00B548D1">
      <w:pPr>
        <w:pStyle w:val="SingleTxtGR"/>
      </w:pPr>
      <w:r w:rsidRPr="00D80E75">
        <w:t>16.</w:t>
      </w:r>
      <w:r w:rsidRPr="00D80E75">
        <w:tab/>
        <w:t>Комитет приветствует принятые государством-участником в последние годы меры по улучшению выделения ресурсов на нужды детей. Тем не менее он выражает обеспокоенность по поводу того, что не все потребности детей удо</w:t>
      </w:r>
      <w:r w:rsidRPr="00D80E75">
        <w:t>в</w:t>
      </w:r>
      <w:r w:rsidRPr="00D80E75">
        <w:t>летворяются надлежащим образом, а также отмечает необходимость использ</w:t>
      </w:r>
      <w:r w:rsidRPr="00D80E75">
        <w:t>о</w:t>
      </w:r>
      <w:r w:rsidRPr="00D80E75">
        <w:t>вать основанный на правах ребенка подход при разработке государственного бюджета.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17.</w:t>
      </w:r>
      <w:r w:rsidRPr="00D80E75">
        <w:tab/>
      </w:r>
      <w:r w:rsidRPr="00D80E75">
        <w:rPr>
          <w:b/>
        </w:rPr>
        <w:t>Комитет настоятельно рекомендует государству-участнику: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  <w:t>а)</w:t>
      </w:r>
      <w:r w:rsidRPr="00890B04">
        <w:rPr>
          <w:b/>
        </w:rPr>
        <w:tab/>
        <w:t>выделять достаточные ресурсы на нужды детей как на наци</w:t>
      </w:r>
      <w:r w:rsidRPr="00890B04">
        <w:rPr>
          <w:b/>
        </w:rPr>
        <w:t>о</w:t>
      </w:r>
      <w:r w:rsidRPr="00890B04">
        <w:rPr>
          <w:b/>
        </w:rPr>
        <w:t>нальном, так и на муниципальном уровнях, в соответствии со статьей 4 Конвенции;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</w:r>
      <w:r w:rsidRPr="00890B04">
        <w:rPr>
          <w:b/>
          <w:lang w:val="en-US"/>
        </w:rPr>
        <w:t>b</w:t>
      </w:r>
      <w:r w:rsidRPr="00890B04">
        <w:rPr>
          <w:b/>
        </w:rPr>
        <w:t>)</w:t>
      </w:r>
      <w:r w:rsidRPr="00890B04">
        <w:rPr>
          <w:b/>
        </w:rPr>
        <w:tab/>
        <w:t xml:space="preserve">обеспечить </w:t>
      </w:r>
      <w:proofErr w:type="spellStart"/>
      <w:r w:rsidRPr="00890B04">
        <w:rPr>
          <w:b/>
        </w:rPr>
        <w:t>транспарентное</w:t>
      </w:r>
      <w:proofErr w:type="spellEnd"/>
      <w:r w:rsidRPr="00890B04">
        <w:rPr>
          <w:b/>
        </w:rPr>
        <w:t xml:space="preserve"> и основанное на принципе участия с</w:t>
      </w:r>
      <w:r w:rsidRPr="00890B04">
        <w:rPr>
          <w:b/>
        </w:rPr>
        <w:t>о</w:t>
      </w:r>
      <w:r w:rsidRPr="00890B04">
        <w:rPr>
          <w:b/>
        </w:rPr>
        <w:t>ставление бюджета посредством общественного диалога и участия детей;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  <w:t>с)</w:t>
      </w:r>
      <w:r w:rsidRPr="00890B04">
        <w:rPr>
          <w:b/>
        </w:rPr>
        <w:tab/>
        <w:t>применять основанный на учете прав детей подход к разрабо</w:t>
      </w:r>
      <w:r w:rsidRPr="00890B04">
        <w:rPr>
          <w:b/>
        </w:rPr>
        <w:t>т</w:t>
      </w:r>
      <w:r w:rsidRPr="00890B04">
        <w:rPr>
          <w:b/>
        </w:rPr>
        <w:t>ке государственного бюджета, внедрив систему контроля за выделением бюджетных средств на нужды детей в рамках всего бюджета и их использ</w:t>
      </w:r>
      <w:r w:rsidRPr="00890B04">
        <w:rPr>
          <w:b/>
        </w:rPr>
        <w:t>о</w:t>
      </w:r>
      <w:r w:rsidRPr="00890B04">
        <w:rPr>
          <w:b/>
        </w:rPr>
        <w:t>ванием, обеспечивая тем самым открытость информации об инвестициях на нужды детей. К</w:t>
      </w:r>
      <w:r w:rsidRPr="00890B04">
        <w:rPr>
          <w:b/>
        </w:rPr>
        <w:t>о</w:t>
      </w:r>
      <w:r w:rsidRPr="00890B04">
        <w:rPr>
          <w:b/>
        </w:rPr>
        <w:t>митет также настоятельно призывает государство-участник использовать такую систему контроля для оценки влияния инв</w:t>
      </w:r>
      <w:r w:rsidRPr="00890B04">
        <w:rPr>
          <w:b/>
        </w:rPr>
        <w:t>е</w:t>
      </w:r>
      <w:r w:rsidRPr="00890B04">
        <w:rPr>
          <w:b/>
        </w:rPr>
        <w:t>стиций в любом секторе на "наилучшее обеспечение интересов ребенка", оценивая при этом влияние таких инвестиций отдельно на девочек и о</w:t>
      </w:r>
      <w:r w:rsidRPr="00890B04">
        <w:rPr>
          <w:b/>
        </w:rPr>
        <w:t>т</w:t>
      </w:r>
      <w:r w:rsidRPr="00890B04">
        <w:rPr>
          <w:b/>
        </w:rPr>
        <w:t>дельно на мальчиков;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</w:r>
      <w:r w:rsidRPr="00890B04">
        <w:rPr>
          <w:b/>
          <w:lang w:val="en-US"/>
        </w:rPr>
        <w:t>d</w:t>
      </w:r>
      <w:r w:rsidRPr="00890B04">
        <w:rPr>
          <w:b/>
        </w:rPr>
        <w:t>)</w:t>
      </w:r>
      <w:r w:rsidRPr="00890B04">
        <w:rPr>
          <w:b/>
        </w:rPr>
        <w:tab/>
        <w:t>определить стратегические линии бюджета для таких ситуаций</w:t>
      </w:r>
      <w:r>
        <w:rPr>
          <w:b/>
        </w:rPr>
        <w:t>,</w:t>
      </w:r>
      <w:r w:rsidRPr="00890B04">
        <w:rPr>
          <w:b/>
        </w:rPr>
        <w:t xml:space="preserve"> которые могут потребовать принятия позитивных социальных мер (таких</w:t>
      </w:r>
      <w:r>
        <w:rPr>
          <w:b/>
        </w:rPr>
        <w:t>,</w:t>
      </w:r>
      <w:r w:rsidRPr="00890B04">
        <w:rPr>
          <w:b/>
        </w:rPr>
        <w:t xml:space="preserve"> как регистрация рождений, предоставление образования детям из числа коренных н</w:t>
      </w:r>
      <w:r w:rsidRPr="00890B04">
        <w:rPr>
          <w:b/>
        </w:rPr>
        <w:t>а</w:t>
      </w:r>
      <w:r w:rsidRPr="00890B04">
        <w:rPr>
          <w:b/>
        </w:rPr>
        <w:t>родов, насилие в отношении детей) и обеспечить защиту таких линий даже в условиях экономического кризиса, стихийных бедствий или других чрезвыча</w:t>
      </w:r>
      <w:r w:rsidRPr="00890B04">
        <w:rPr>
          <w:b/>
        </w:rPr>
        <w:t>й</w:t>
      </w:r>
      <w:r w:rsidRPr="00890B04">
        <w:rPr>
          <w:b/>
        </w:rPr>
        <w:t>ных ситуаций;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  <w:t>е)</w:t>
      </w:r>
      <w:r w:rsidRPr="00890B04">
        <w:rPr>
          <w:b/>
        </w:rPr>
        <w:tab/>
        <w:t>по мере возможности соблюдать рекомендации Организации Объединенных Наций о составлении бюджетов, ориентированных на ко</w:t>
      </w:r>
      <w:r w:rsidRPr="00890B04">
        <w:rPr>
          <w:b/>
        </w:rPr>
        <w:t>н</w:t>
      </w:r>
      <w:r w:rsidRPr="00890B04">
        <w:rPr>
          <w:b/>
        </w:rPr>
        <w:t>кретные результаты для обеспечения контроля и оценки эффективности выделенных ресурсов, а также в случае необходимости обратиться за ме</w:t>
      </w:r>
      <w:r w:rsidRPr="00890B04">
        <w:rPr>
          <w:b/>
        </w:rPr>
        <w:t>ж</w:t>
      </w:r>
      <w:r w:rsidRPr="00890B04">
        <w:rPr>
          <w:b/>
        </w:rPr>
        <w:t>дународным содействие</w:t>
      </w:r>
      <w:r>
        <w:rPr>
          <w:b/>
        </w:rPr>
        <w:t>м</w:t>
      </w:r>
      <w:r w:rsidRPr="00890B04">
        <w:rPr>
          <w:b/>
        </w:rPr>
        <w:t xml:space="preserve"> в этих целях к Детскому фонду Организации Объединенных Наций (</w:t>
      </w:r>
      <w:proofErr w:type="spellStart"/>
      <w:r w:rsidRPr="00890B04">
        <w:rPr>
          <w:b/>
        </w:rPr>
        <w:t>ЮНИСЕФ</w:t>
      </w:r>
      <w:proofErr w:type="spellEnd"/>
      <w:r w:rsidRPr="00890B04">
        <w:rPr>
          <w:b/>
        </w:rPr>
        <w:t>), Программе развития Организации Объединенных Наций и другим заинтересованным партнерам с целью п</w:t>
      </w:r>
      <w:r w:rsidRPr="00890B04">
        <w:rPr>
          <w:b/>
        </w:rPr>
        <w:t>о</w:t>
      </w:r>
      <w:r w:rsidRPr="00890B04">
        <w:rPr>
          <w:b/>
        </w:rPr>
        <w:t>лучения такой же помощи, которая предоставляется другим государс</w:t>
      </w:r>
      <w:r w:rsidRPr="00890B04">
        <w:rPr>
          <w:b/>
        </w:rPr>
        <w:t>т</w:t>
      </w:r>
      <w:r w:rsidRPr="00890B04">
        <w:rPr>
          <w:b/>
        </w:rPr>
        <w:t>вам-участникам в данном регионе; а также</w:t>
      </w:r>
    </w:p>
    <w:p w:rsidR="00081B91" w:rsidRPr="00890B04" w:rsidRDefault="00081B91" w:rsidP="00B548D1">
      <w:pPr>
        <w:pStyle w:val="SingleTxtGR"/>
        <w:rPr>
          <w:b/>
        </w:rPr>
      </w:pPr>
      <w:r w:rsidRPr="00890B04">
        <w:rPr>
          <w:b/>
        </w:rPr>
        <w:tab/>
      </w:r>
      <w:r w:rsidRPr="00890B04">
        <w:rPr>
          <w:b/>
          <w:lang w:val="en-US"/>
        </w:rPr>
        <w:t>f</w:t>
      </w:r>
      <w:r w:rsidRPr="00890B04">
        <w:rPr>
          <w:b/>
        </w:rPr>
        <w:t>)</w:t>
      </w:r>
      <w:r w:rsidRPr="00890B04">
        <w:rPr>
          <w:b/>
        </w:rPr>
        <w:tab/>
        <w:t>учитывать принятые Комитетом рекомендации по итогам пр</w:t>
      </w:r>
      <w:r w:rsidRPr="00890B04">
        <w:rPr>
          <w:b/>
        </w:rPr>
        <w:t>о</w:t>
      </w:r>
      <w:r w:rsidRPr="00890B04">
        <w:rPr>
          <w:b/>
        </w:rPr>
        <w:t>ведения в 2007 году Дня общей дискуссии на тему "Ресурсы для обеспеч</w:t>
      </w:r>
      <w:r w:rsidRPr="00890B04">
        <w:rPr>
          <w:b/>
        </w:rPr>
        <w:t>е</w:t>
      </w:r>
      <w:r w:rsidRPr="00890B04">
        <w:rPr>
          <w:b/>
        </w:rPr>
        <w:t>ния прав ребенка − ответственность государств".</w:t>
      </w:r>
    </w:p>
    <w:p w:rsidR="00081B91" w:rsidRPr="00D80E75" w:rsidRDefault="00081B91" w:rsidP="00B548D1">
      <w:pPr>
        <w:pStyle w:val="H4GR"/>
      </w:pPr>
      <w:r>
        <w:tab/>
      </w:r>
      <w:r>
        <w:tab/>
      </w:r>
      <w:r w:rsidRPr="00D80E75">
        <w:t>Сбор данных</w:t>
      </w:r>
    </w:p>
    <w:p w:rsidR="00081B91" w:rsidRPr="00D80E75" w:rsidRDefault="00081B91" w:rsidP="00B548D1">
      <w:pPr>
        <w:pStyle w:val="SingleTxtGR"/>
      </w:pPr>
      <w:r w:rsidRPr="00D80E75">
        <w:t>18.</w:t>
      </w:r>
      <w:r w:rsidRPr="00D80E75">
        <w:tab/>
        <w:t>Комитет отмечает усилия государства-участника по дальнейшему улу</w:t>
      </w:r>
      <w:r w:rsidRPr="00D80E75">
        <w:t>ч</w:t>
      </w:r>
      <w:r w:rsidRPr="00D80E75">
        <w:t>шению механизмов сбора данных, особенно в рамках сотрудничества между г</w:t>
      </w:r>
      <w:r w:rsidRPr="00D80E75">
        <w:t>о</w:t>
      </w:r>
      <w:r w:rsidRPr="00D80E75">
        <w:t>сударством-участником и соответствующими орг</w:t>
      </w:r>
      <w:r w:rsidRPr="00D80E75">
        <w:t>а</w:t>
      </w:r>
      <w:r w:rsidRPr="00D80E75">
        <w:t>низациями. Вместе с тем он с обеспокоенностью отмечает отсутствие в государстве-участнике полн</w:t>
      </w:r>
      <w:r w:rsidRPr="00D80E75">
        <w:t>о</w:t>
      </w:r>
      <w:r w:rsidRPr="00D80E75">
        <w:t xml:space="preserve">стью разработанной информационной системы для </w:t>
      </w:r>
      <w:r>
        <w:t>получения</w:t>
      </w:r>
      <w:r w:rsidRPr="00D80E75">
        <w:t xml:space="preserve"> на регулярной и сво</w:t>
      </w:r>
      <w:r w:rsidRPr="00D80E75">
        <w:t>е</w:t>
      </w:r>
      <w:r w:rsidRPr="00D80E75">
        <w:t>временной основе статистических данных, необходимых для разработки и оценки государственной политики в социальных секторах, а также наличие ра</w:t>
      </w:r>
      <w:r w:rsidRPr="00D80E75">
        <w:t>з</w:t>
      </w:r>
      <w:r w:rsidRPr="00D80E75">
        <w:t xml:space="preserve">личных учреждений и ведомств, занимающихся сбором данных </w:t>
      </w:r>
      <w:r>
        <w:t>в условиях</w:t>
      </w:r>
      <w:r w:rsidRPr="00D80E75">
        <w:t xml:space="preserve"> о</w:t>
      </w:r>
      <w:r w:rsidRPr="00D80E75">
        <w:t>т</w:t>
      </w:r>
      <w:r w:rsidRPr="00D80E75">
        <w:t>сутстви</w:t>
      </w:r>
      <w:r>
        <w:t>я</w:t>
      </w:r>
      <w:r w:rsidRPr="00D80E75">
        <w:t xml:space="preserve"> координации. Кроме того, Комитет особо обеспокоен отсутствием н</w:t>
      </w:r>
      <w:r w:rsidRPr="00D80E75">
        <w:t>а</w:t>
      </w:r>
      <w:r w:rsidRPr="00D80E75">
        <w:t>дежных дезагрегир</w:t>
      </w:r>
      <w:r w:rsidRPr="00D80E75">
        <w:t>о</w:t>
      </w:r>
      <w:r w:rsidRPr="00D80E75">
        <w:t>ванных данных по важным областям Конвенции, таким как свидетельство о рождении, надругательство над детьми, детский труд, безна</w:t>
      </w:r>
      <w:r w:rsidRPr="00D80E75">
        <w:t>д</w:t>
      </w:r>
      <w:r w:rsidRPr="00D80E75">
        <w:t>зорные дети и дети, лишенные свободы.</w:t>
      </w:r>
    </w:p>
    <w:p w:rsidR="00081B91" w:rsidRPr="00F13401" w:rsidRDefault="00081B91" w:rsidP="00B548D1">
      <w:pPr>
        <w:pStyle w:val="SingleTxtGR"/>
        <w:rPr>
          <w:b/>
        </w:rPr>
      </w:pPr>
      <w:r w:rsidRPr="00D80E75">
        <w:t>19.</w:t>
      </w:r>
      <w:r w:rsidRPr="00D80E75">
        <w:tab/>
      </w:r>
      <w:r w:rsidRPr="00F13401">
        <w:rPr>
          <w:b/>
        </w:rPr>
        <w:t>В соответствии со своими предыдущими рекомендациями Комитет настоятельно призывает государство-участник активизировать усилия по разработке всеобъемлющей системы сбора данных об осуществлении Ко</w:t>
      </w:r>
      <w:r w:rsidRPr="00F13401">
        <w:rPr>
          <w:b/>
        </w:rPr>
        <w:t>н</w:t>
      </w:r>
      <w:r w:rsidRPr="00F13401">
        <w:rPr>
          <w:b/>
        </w:rPr>
        <w:t>венции посредством создания национальной статистической системы. Т</w:t>
      </w:r>
      <w:r w:rsidRPr="00F13401">
        <w:rPr>
          <w:b/>
        </w:rPr>
        <w:t>а</w:t>
      </w:r>
      <w:r w:rsidRPr="00F13401">
        <w:rPr>
          <w:b/>
        </w:rPr>
        <w:t>кие данные должны охватывать всех детей в возрасте до 18 лет и быть представлены в разбивке по полу, возрасту и другим соответствующим п</w:t>
      </w:r>
      <w:r w:rsidRPr="00F13401">
        <w:rPr>
          <w:b/>
        </w:rPr>
        <w:t>о</w:t>
      </w:r>
      <w:r w:rsidRPr="00F13401">
        <w:rPr>
          <w:b/>
        </w:rPr>
        <w:t>казателям. Комитет далее рекомендует государству-участнику использ</w:t>
      </w:r>
      <w:r w:rsidRPr="00F13401">
        <w:rPr>
          <w:b/>
        </w:rPr>
        <w:t>о</w:t>
      </w:r>
      <w:r w:rsidRPr="00F13401">
        <w:rPr>
          <w:b/>
        </w:rPr>
        <w:t>вать эти данные для эффективного контроля и оценки достигнутого пр</w:t>
      </w:r>
      <w:r w:rsidRPr="00F13401">
        <w:rPr>
          <w:b/>
        </w:rPr>
        <w:t>о</w:t>
      </w:r>
      <w:r w:rsidRPr="00F13401">
        <w:rPr>
          <w:b/>
        </w:rPr>
        <w:t>гресса в ходе осуществления Конвенции, а также обеспечить возможность для разработки и принятия соответствующей государственной политики.</w:t>
      </w:r>
    </w:p>
    <w:p w:rsidR="00081B91" w:rsidRPr="00D80E75" w:rsidRDefault="00081B91" w:rsidP="00B548D1">
      <w:pPr>
        <w:pStyle w:val="H4GR"/>
      </w:pPr>
      <w:r>
        <w:tab/>
      </w:r>
      <w:r>
        <w:tab/>
      </w:r>
      <w:r w:rsidRPr="00D80E75">
        <w:t>Распространение информации о Конвенции и подготовка специалистов</w:t>
      </w:r>
    </w:p>
    <w:p w:rsidR="00081B91" w:rsidRPr="00D80E75" w:rsidRDefault="00081B91" w:rsidP="00B548D1">
      <w:pPr>
        <w:pStyle w:val="SingleTxtGR"/>
      </w:pPr>
      <w:r w:rsidRPr="00D80E75">
        <w:t>20.</w:t>
      </w:r>
      <w:r w:rsidRPr="00D80E75">
        <w:tab/>
        <w:t>Комитет приветствует предпринятые инициативы по распространению информации о Конвенции в государстве-участнике, в частности работу, пров</w:t>
      </w:r>
      <w:r w:rsidRPr="00D80E75">
        <w:t>е</w:t>
      </w:r>
      <w:r w:rsidRPr="00D80E75">
        <w:t>денную совместно со средствами массовой информации, в том числе деятел</w:t>
      </w:r>
      <w:r w:rsidRPr="00D80E75">
        <w:t>ь</w:t>
      </w:r>
      <w:r w:rsidRPr="00D80E75">
        <w:t>ность информационных агентств в поддержку прав ребенка, тематические ку</w:t>
      </w:r>
      <w:r w:rsidRPr="00D80E75">
        <w:t>р</w:t>
      </w:r>
      <w:r w:rsidRPr="00D80E75">
        <w:t>сы подготовки журналистов и к</w:t>
      </w:r>
      <w:r>
        <w:t>а</w:t>
      </w:r>
      <w:r w:rsidRPr="00D80E75">
        <w:t>мпании в средствах массовой информации. Вместе с тем он вновь выражает свою обеспокоенность по поводу недостато</w:t>
      </w:r>
      <w:r w:rsidRPr="00D80E75">
        <w:t>ч</w:t>
      </w:r>
      <w:r w:rsidRPr="00D80E75">
        <w:t>ного распространения информации о Конвенции правительственными ведомс</w:t>
      </w:r>
      <w:r w:rsidRPr="00D80E75">
        <w:t>т</w:t>
      </w:r>
      <w:r w:rsidRPr="00D80E75">
        <w:t>вами, особенно в сельских районах и среди детей из числа коренных народов. Кроме того, он обеспокоен тем, что предпринятые усилия не обеспечили на</w:t>
      </w:r>
      <w:r w:rsidRPr="00D80E75">
        <w:t>д</w:t>
      </w:r>
      <w:r w:rsidRPr="00D80E75">
        <w:t>лежаще</w:t>
      </w:r>
      <w:r>
        <w:t>й информированности</w:t>
      </w:r>
      <w:r w:rsidRPr="00D80E75">
        <w:t xml:space="preserve"> о правах ребенка среди специалистов, работа</w:t>
      </w:r>
      <w:r w:rsidRPr="00D80E75">
        <w:t>ю</w:t>
      </w:r>
      <w:r w:rsidRPr="00D80E75">
        <w:t>щих с детьми и в их интересах, и среди населения в целом. Особую обеспок</w:t>
      </w:r>
      <w:r w:rsidRPr="00D80E75">
        <w:t>о</w:t>
      </w:r>
      <w:r w:rsidRPr="00D80E75">
        <w:t>енность Комитета вызывает тот факт, что сами дети недостаточно хорошо и</w:t>
      </w:r>
      <w:r w:rsidRPr="00D80E75">
        <w:t>н</w:t>
      </w:r>
      <w:r w:rsidRPr="00D80E75">
        <w:t>формированы о своих правах и что текст Конвенции не переведен на достато</w:t>
      </w:r>
      <w:r w:rsidRPr="00D80E75">
        <w:t>ч</w:t>
      </w:r>
      <w:r w:rsidRPr="00D80E75">
        <w:t>ное количество других языков.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21.</w:t>
      </w:r>
      <w:r w:rsidRPr="00D80E75">
        <w:tab/>
      </w:r>
      <w:r w:rsidRPr="00D80E75">
        <w:rPr>
          <w:b/>
        </w:rPr>
        <w:t>Комитет напоминает о своей предыдущей рекомендации и насто</w:t>
      </w:r>
      <w:r w:rsidRPr="00D80E75">
        <w:rPr>
          <w:b/>
        </w:rPr>
        <w:t>я</w:t>
      </w:r>
      <w:r w:rsidRPr="00D80E75">
        <w:rPr>
          <w:b/>
        </w:rPr>
        <w:t>тельно призывает госуда</w:t>
      </w:r>
      <w:r w:rsidRPr="00D80E75">
        <w:rPr>
          <w:b/>
        </w:rPr>
        <w:t>р</w:t>
      </w:r>
      <w:r w:rsidRPr="00D80E75">
        <w:rPr>
          <w:b/>
        </w:rPr>
        <w:t>ство-участник: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  <w:t>а)</w:t>
      </w:r>
      <w:r w:rsidRPr="00D80E75">
        <w:rPr>
          <w:b/>
        </w:rPr>
        <w:tab/>
        <w:t>активизировать усилия по переводу информа</w:t>
      </w:r>
      <w:r>
        <w:rPr>
          <w:b/>
        </w:rPr>
        <w:t>ционн</w:t>
      </w:r>
      <w:r w:rsidRPr="00D80E75">
        <w:rPr>
          <w:b/>
        </w:rPr>
        <w:t>ых мат</w:t>
      </w:r>
      <w:r w:rsidRPr="00D80E75">
        <w:rPr>
          <w:b/>
        </w:rPr>
        <w:t>е</w:t>
      </w:r>
      <w:r w:rsidRPr="00D80E75">
        <w:rPr>
          <w:b/>
        </w:rPr>
        <w:t xml:space="preserve">риалов на </w:t>
      </w:r>
      <w:proofErr w:type="spellStart"/>
      <w:r w:rsidRPr="00D80E75">
        <w:rPr>
          <w:b/>
        </w:rPr>
        <w:t>гуарани</w:t>
      </w:r>
      <w:proofErr w:type="spellEnd"/>
      <w:r w:rsidRPr="00D80E75">
        <w:rPr>
          <w:b/>
        </w:rPr>
        <w:t xml:space="preserve"> и основные языки коренных народов, а также обесп</w:t>
      </w:r>
      <w:r w:rsidRPr="00D80E75">
        <w:rPr>
          <w:b/>
        </w:rPr>
        <w:t>е</w:t>
      </w:r>
      <w:r w:rsidRPr="00D80E75">
        <w:rPr>
          <w:b/>
        </w:rPr>
        <w:t>чить их распространение;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</w:r>
      <w:r w:rsidRPr="00D80E75">
        <w:rPr>
          <w:b/>
          <w:lang w:val="en-US"/>
        </w:rPr>
        <w:t>b</w:t>
      </w:r>
      <w:r w:rsidRPr="00D80E75">
        <w:rPr>
          <w:b/>
        </w:rPr>
        <w:t>)</w:t>
      </w:r>
      <w:r w:rsidRPr="00D80E75">
        <w:rPr>
          <w:b/>
        </w:rPr>
        <w:tab/>
        <w:t xml:space="preserve">применять более творческие методы для </w:t>
      </w:r>
      <w:proofErr w:type="spellStart"/>
      <w:r w:rsidRPr="00D80E75">
        <w:rPr>
          <w:b/>
        </w:rPr>
        <w:t>пропагандирования</w:t>
      </w:r>
      <w:proofErr w:type="spellEnd"/>
      <w:r w:rsidRPr="00D80E75">
        <w:rPr>
          <w:b/>
        </w:rPr>
        <w:t xml:space="preserve"> Конвенции, в том числе с использованием аудиовизуальных средств, таких как иллюстрированные книги и плакаты, пре</w:t>
      </w:r>
      <w:r w:rsidRPr="00D80E75">
        <w:rPr>
          <w:b/>
        </w:rPr>
        <w:t>ж</w:t>
      </w:r>
      <w:r w:rsidRPr="00D80E75">
        <w:rPr>
          <w:b/>
        </w:rPr>
        <w:t>де всего на местном уровне;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  <w:t>с)</w:t>
      </w:r>
      <w:r w:rsidRPr="00D80E75">
        <w:rPr>
          <w:b/>
        </w:rPr>
        <w:tab/>
        <w:t>продолжать адекватную и систематическую профессиональную подготовку и/или разъяснительную работу среди групп специалистов, р</w:t>
      </w:r>
      <w:r w:rsidRPr="00D80E75">
        <w:rPr>
          <w:b/>
        </w:rPr>
        <w:t>а</w:t>
      </w:r>
      <w:r w:rsidRPr="00D80E75">
        <w:rPr>
          <w:b/>
        </w:rPr>
        <w:t>ботающих с детьми и в интересах детей, таких как судьи, адвокаты, с</w:t>
      </w:r>
      <w:r w:rsidRPr="00D80E75">
        <w:rPr>
          <w:b/>
        </w:rPr>
        <w:t>о</w:t>
      </w:r>
      <w:r w:rsidRPr="00D80E75">
        <w:rPr>
          <w:b/>
        </w:rPr>
        <w:t>трудники правоохранительных органов, учителя, школьные администр</w:t>
      </w:r>
      <w:r w:rsidRPr="00D80E75">
        <w:rPr>
          <w:b/>
        </w:rPr>
        <w:t>а</w:t>
      </w:r>
      <w:r w:rsidRPr="00D80E75">
        <w:rPr>
          <w:b/>
        </w:rPr>
        <w:t>торы, медицинские работники и работники средств массовой информации;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</w:r>
      <w:r w:rsidRPr="00D80E75">
        <w:rPr>
          <w:b/>
          <w:lang w:val="en-US"/>
        </w:rPr>
        <w:t>d</w:t>
      </w:r>
      <w:r w:rsidRPr="00D80E75">
        <w:rPr>
          <w:b/>
        </w:rPr>
        <w:t>)</w:t>
      </w:r>
      <w:r w:rsidRPr="00D80E75">
        <w:rPr>
          <w:b/>
        </w:rPr>
        <w:tab/>
        <w:t>полностью интегрировать Конвенцию в программы обучения на всех уровнях системы образования и обеспечить ее перевод на все яз</w:t>
      </w:r>
      <w:r w:rsidRPr="00D80E75">
        <w:rPr>
          <w:b/>
        </w:rPr>
        <w:t>ы</w:t>
      </w:r>
      <w:r w:rsidRPr="00D80E75">
        <w:rPr>
          <w:b/>
        </w:rPr>
        <w:t>ки страны; и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  <w:t>е)</w:t>
      </w:r>
      <w:r w:rsidRPr="00D80E75">
        <w:rPr>
          <w:b/>
        </w:rPr>
        <w:tab/>
        <w:t>обра</w:t>
      </w:r>
      <w:r>
        <w:rPr>
          <w:b/>
        </w:rPr>
        <w:t>ща</w:t>
      </w:r>
      <w:r w:rsidRPr="00D80E75">
        <w:rPr>
          <w:b/>
        </w:rPr>
        <w:t xml:space="preserve">ться в случае необходимости за технической помощью, в частности, к </w:t>
      </w:r>
      <w:proofErr w:type="spellStart"/>
      <w:r w:rsidRPr="00D80E75">
        <w:rPr>
          <w:b/>
        </w:rPr>
        <w:t>ЮНИСЕФ</w:t>
      </w:r>
      <w:proofErr w:type="spellEnd"/>
      <w:r w:rsidRPr="00D80E75">
        <w:rPr>
          <w:b/>
        </w:rPr>
        <w:t>.</w:t>
      </w:r>
    </w:p>
    <w:p w:rsidR="00081B91" w:rsidRPr="00D80E75" w:rsidRDefault="00081B91" w:rsidP="00B548D1">
      <w:pPr>
        <w:pStyle w:val="H23GR"/>
      </w:pPr>
      <w:r>
        <w:tab/>
      </w:r>
      <w:r w:rsidRPr="00D80E75">
        <w:t>2.</w:t>
      </w:r>
      <w:r w:rsidRPr="00D80E75">
        <w:tab/>
        <w:t>Определение понятия "ребенок" (статья 1 Конвенции)</w:t>
      </w:r>
    </w:p>
    <w:p w:rsidR="00081B91" w:rsidRPr="00D80E75" w:rsidRDefault="00081B91" w:rsidP="00B548D1">
      <w:pPr>
        <w:pStyle w:val="SingleTxtGR"/>
      </w:pPr>
      <w:r w:rsidRPr="00D80E75">
        <w:t>22.</w:t>
      </w:r>
      <w:r w:rsidRPr="00D80E75">
        <w:tab/>
        <w:t>Комитет выражает о</w:t>
      </w:r>
      <w:r>
        <w:t>забоченность</w:t>
      </w:r>
      <w:r w:rsidRPr="00D80E75">
        <w:t xml:space="preserve"> по поводу низкого предусмотренного законом возраста вступления в брак, который составляет 16 лет, однако в опр</w:t>
      </w:r>
      <w:r w:rsidRPr="00D80E75">
        <w:t>е</w:t>
      </w:r>
      <w:r w:rsidRPr="00D80E75">
        <w:t>деленных случаях может быть п</w:t>
      </w:r>
      <w:r w:rsidRPr="00D80E75">
        <w:t>о</w:t>
      </w:r>
      <w:r w:rsidRPr="00D80E75">
        <w:t>нижен до 14 лет.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23.</w:t>
      </w:r>
      <w:r w:rsidRPr="00D80E75">
        <w:tab/>
      </w:r>
      <w:r w:rsidRPr="00D80E75">
        <w:rPr>
          <w:b/>
        </w:rPr>
        <w:t>Комитет рекомендует государству-участнику установить на уровне 18</w:t>
      </w:r>
      <w:r>
        <w:rPr>
          <w:b/>
        </w:rPr>
        <w:t> </w:t>
      </w:r>
      <w:r w:rsidRPr="00D80E75">
        <w:rPr>
          <w:b/>
        </w:rPr>
        <w:t>лет минимальный возраст вступления в брак для девочек и для мал</w:t>
      </w:r>
      <w:r w:rsidRPr="00D80E75">
        <w:rPr>
          <w:b/>
        </w:rPr>
        <w:t>ь</w:t>
      </w:r>
      <w:r w:rsidRPr="00D80E75">
        <w:rPr>
          <w:b/>
        </w:rPr>
        <w:t>чиков.</w:t>
      </w:r>
    </w:p>
    <w:p w:rsidR="00081B91" w:rsidRPr="00D80E75" w:rsidRDefault="00081B91" w:rsidP="00B548D1">
      <w:pPr>
        <w:pStyle w:val="H23GR"/>
      </w:pPr>
      <w:r>
        <w:tab/>
      </w:r>
      <w:r w:rsidRPr="00D80E75">
        <w:t>3.</w:t>
      </w:r>
      <w:r w:rsidRPr="00D80E75">
        <w:tab/>
        <w:t>Общие принципы (статьи 2, 3, 6 и 12 Конвенции)</w:t>
      </w:r>
    </w:p>
    <w:p w:rsidR="00081B91" w:rsidRPr="00D80E75" w:rsidRDefault="00081B91" w:rsidP="00B548D1">
      <w:pPr>
        <w:pStyle w:val="H4GR"/>
      </w:pPr>
      <w:r>
        <w:tab/>
      </w:r>
      <w:r>
        <w:tab/>
      </w:r>
      <w:proofErr w:type="spellStart"/>
      <w:r w:rsidRPr="00D80E75">
        <w:t>Недискриминация</w:t>
      </w:r>
      <w:proofErr w:type="spellEnd"/>
    </w:p>
    <w:p w:rsidR="00081B91" w:rsidRPr="00D80E75" w:rsidRDefault="00081B91" w:rsidP="00B548D1">
      <w:pPr>
        <w:pStyle w:val="SingleTxtGR"/>
      </w:pPr>
      <w:r w:rsidRPr="00D80E75">
        <w:t>24.</w:t>
      </w:r>
      <w:r w:rsidRPr="00D80E75">
        <w:tab/>
        <w:t xml:space="preserve">Комитет приветствует тот факт, что правам коренных народов уделяется приоритетное внимание в платформе новой администрации правительства, а также наличие законопроекта о запрещении </w:t>
      </w:r>
      <w:r>
        <w:t>всех</w:t>
      </w:r>
      <w:r w:rsidRPr="00D80E75">
        <w:t xml:space="preserve"> форм дискриминации. Вместе с тем Комитет по-прежнему выражает свою обеспокоенность по поводу того, что в государстве-участнике дети подвергаются дискриминации по признакам этнического прои</w:t>
      </w:r>
      <w:r w:rsidRPr="00D80E75">
        <w:t>с</w:t>
      </w:r>
      <w:r w:rsidRPr="00D80E75">
        <w:t>хождения, родного языка, пола, гражданства, инвалидности и безнадзорности. Особую обеспок</w:t>
      </w:r>
      <w:r w:rsidRPr="00D80E75">
        <w:t>о</w:t>
      </w:r>
      <w:r w:rsidRPr="00D80E75">
        <w:t>енность Комитета вызывает дискриминация, с которой сталкиваются группы коренного населения и которая выражается в различных формах неравенства в отношении детей.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25.</w:t>
      </w:r>
      <w:r w:rsidRPr="00D80E75">
        <w:tab/>
      </w:r>
      <w:r w:rsidRPr="00D80E75">
        <w:rPr>
          <w:b/>
        </w:rPr>
        <w:t>В соответствии со статьей 2 Конвенции Комитет настоятельно рек</w:t>
      </w:r>
      <w:r w:rsidRPr="00D80E75">
        <w:rPr>
          <w:b/>
        </w:rPr>
        <w:t>о</w:t>
      </w:r>
      <w:r w:rsidRPr="00D80E75">
        <w:rPr>
          <w:b/>
        </w:rPr>
        <w:t>мендует государству-участнику: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  <w:t>а)</w:t>
      </w:r>
      <w:r w:rsidRPr="00D80E75">
        <w:rPr>
          <w:b/>
        </w:rPr>
        <w:tab/>
        <w:t>активизировать усилия по недопущению и ликвидации любой существующей де факто дискриминации в отношении детей, принадлеж</w:t>
      </w:r>
      <w:r w:rsidRPr="00D80E75">
        <w:rPr>
          <w:b/>
        </w:rPr>
        <w:t>а</w:t>
      </w:r>
      <w:r w:rsidRPr="00D80E75">
        <w:rPr>
          <w:b/>
        </w:rPr>
        <w:t>щих к коренным народам, детей, живущих в усл</w:t>
      </w:r>
      <w:r w:rsidRPr="00D80E75">
        <w:rPr>
          <w:b/>
        </w:rPr>
        <w:t>о</w:t>
      </w:r>
      <w:r w:rsidRPr="00D80E75">
        <w:rPr>
          <w:b/>
        </w:rPr>
        <w:t>виях нищеты, девочек, безнадзорных детей и детей-инвалидов;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</w:r>
      <w:r w:rsidRPr="00D80E75">
        <w:rPr>
          <w:b/>
          <w:lang w:val="en-US"/>
        </w:rPr>
        <w:t>b</w:t>
      </w:r>
      <w:r w:rsidRPr="00D80E75">
        <w:rPr>
          <w:b/>
        </w:rPr>
        <w:t>)</w:t>
      </w:r>
      <w:r w:rsidRPr="00D80E75">
        <w:rPr>
          <w:b/>
        </w:rPr>
        <w:tab/>
        <w:t>ускорить процесс принятия законопроекта о запрещении всех форм дискриминации;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rPr>
          <w:b/>
        </w:rPr>
        <w:tab/>
        <w:t>с)</w:t>
      </w:r>
      <w:r w:rsidRPr="00D80E75">
        <w:rPr>
          <w:b/>
        </w:rPr>
        <w:tab/>
        <w:t>эффективно гарантировать детям из числа коренных народов предоставление услуг в области здравоохранения, питания, образования, а также доступа к занятости и культурной де</w:t>
      </w:r>
      <w:r w:rsidRPr="00D80E75">
        <w:rPr>
          <w:b/>
        </w:rPr>
        <w:t>я</w:t>
      </w:r>
      <w:r w:rsidRPr="00D80E75">
        <w:rPr>
          <w:b/>
        </w:rPr>
        <w:t>тельности.</w:t>
      </w:r>
    </w:p>
    <w:p w:rsidR="00081B91" w:rsidRPr="00D80E75" w:rsidRDefault="00081B91" w:rsidP="00B548D1">
      <w:pPr>
        <w:pStyle w:val="SingleTxtGR"/>
        <w:rPr>
          <w:b/>
        </w:rPr>
      </w:pPr>
      <w:r w:rsidRPr="00D80E75">
        <w:t>26.</w:t>
      </w:r>
      <w:r w:rsidRPr="00D80E75">
        <w:tab/>
      </w:r>
      <w:r w:rsidRPr="00D80E75">
        <w:rPr>
          <w:b/>
        </w:rPr>
        <w:t>Комитет также просит включить в следующий периодический доклад конкретную информацию об относящихся к Конвенции мерах и програ</w:t>
      </w:r>
      <w:r w:rsidRPr="00D80E75">
        <w:rPr>
          <w:b/>
        </w:rPr>
        <w:t>м</w:t>
      </w:r>
      <w:r w:rsidRPr="00D80E75">
        <w:rPr>
          <w:b/>
        </w:rPr>
        <w:t>мах, которые осуществляются государством-участником во исполнение Декларации и Программы действий, принятых в 2001 году на Всемирной конференции по борьбе против расизма, расовой дискриминации, ксеноф</w:t>
      </w:r>
      <w:r w:rsidRPr="00D80E75">
        <w:rPr>
          <w:b/>
        </w:rPr>
        <w:t>о</w:t>
      </w:r>
      <w:r w:rsidRPr="00D80E75">
        <w:rPr>
          <w:b/>
        </w:rPr>
        <w:t>бии и связанной с ними нетерпимости, а также итогового документа, пр</w:t>
      </w:r>
      <w:r w:rsidRPr="00D80E75">
        <w:rPr>
          <w:b/>
        </w:rPr>
        <w:t>и</w:t>
      </w:r>
      <w:r w:rsidRPr="00D80E75">
        <w:rPr>
          <w:b/>
        </w:rPr>
        <w:t>нятого в 2009 году на Конференции по обз</w:t>
      </w:r>
      <w:r w:rsidRPr="00D80E75">
        <w:rPr>
          <w:b/>
        </w:rPr>
        <w:t>о</w:t>
      </w:r>
      <w:r w:rsidRPr="00D80E75">
        <w:rPr>
          <w:b/>
        </w:rPr>
        <w:t xml:space="preserve">ру </w:t>
      </w:r>
      <w:proofErr w:type="spellStart"/>
      <w:r w:rsidRPr="00D80E75">
        <w:rPr>
          <w:b/>
        </w:rPr>
        <w:t>Дурбанского</w:t>
      </w:r>
      <w:proofErr w:type="spellEnd"/>
      <w:r w:rsidRPr="00D80E75">
        <w:rPr>
          <w:b/>
        </w:rPr>
        <w:t xml:space="preserve"> процесса.</w:t>
      </w:r>
    </w:p>
    <w:p w:rsidR="00F82BA3" w:rsidRDefault="00F82BA3" w:rsidP="00B548D1">
      <w:pPr>
        <w:pStyle w:val="H4GR"/>
      </w:pPr>
      <w:r>
        <w:tab/>
      </w:r>
      <w:r>
        <w:tab/>
      </w:r>
      <w:r w:rsidRPr="0008712B">
        <w:t>Наилучшие интересы ребенка</w:t>
      </w:r>
    </w:p>
    <w:p w:rsidR="00F82BA3" w:rsidRDefault="00F82BA3" w:rsidP="00B548D1">
      <w:pPr>
        <w:pStyle w:val="SingleTxtGR"/>
      </w:pPr>
      <w:r>
        <w:t>27.</w:t>
      </w:r>
      <w:r>
        <w:tab/>
        <w:t>Комитет приветствует такие усилия государства-участника по укрепл</w:t>
      </w:r>
      <w:r>
        <w:t>е</w:t>
      </w:r>
      <w:r>
        <w:t>нию собл</w:t>
      </w:r>
      <w:r>
        <w:t>ю</w:t>
      </w:r>
      <w:r>
        <w:t>дения принципа наилучшего обеспечения интересов ребенка, как включение этого принципа в Кодекс законов о детях и подростках. Тем не менее он обеспокоен по поводу недостаточного осуществления данного принципа, поскольку он не получает пра</w:t>
      </w:r>
      <w:r>
        <w:t>к</w:t>
      </w:r>
      <w:r>
        <w:t>тического воплощения, а лица, ответственные за определение наилучших интересов ребенка, не имеют надлежащей подготовки.</w:t>
      </w:r>
    </w:p>
    <w:p w:rsidR="00F82BA3" w:rsidRDefault="00F82BA3" w:rsidP="00B548D1">
      <w:pPr>
        <w:pStyle w:val="SingleTxtGR"/>
      </w:pPr>
      <w:r>
        <w:t>28.</w:t>
      </w:r>
      <w:r>
        <w:tab/>
      </w:r>
      <w:r w:rsidRPr="00F20A53">
        <w:rPr>
          <w:b/>
        </w:rPr>
        <w:t>Комитет рекомендует государству-участнику продолжать и актив</w:t>
      </w:r>
      <w:r w:rsidRPr="00F20A53">
        <w:rPr>
          <w:b/>
        </w:rPr>
        <w:t>и</w:t>
      </w:r>
      <w:r w:rsidRPr="00F20A53">
        <w:rPr>
          <w:b/>
        </w:rPr>
        <w:t>зировать усилия по обеспечению надлежащего соблюдения общего принц</w:t>
      </w:r>
      <w:r w:rsidRPr="00F20A53">
        <w:rPr>
          <w:b/>
        </w:rPr>
        <w:t>и</w:t>
      </w:r>
      <w:r w:rsidRPr="00F20A53">
        <w:rPr>
          <w:b/>
        </w:rPr>
        <w:t>па наилучшего обеспечения интересов ребенка во всех законодательных положениях, а также в судебных и административных решениях и затраг</w:t>
      </w:r>
      <w:r w:rsidRPr="00F20A53">
        <w:rPr>
          <w:b/>
        </w:rPr>
        <w:t>и</w:t>
      </w:r>
      <w:r w:rsidRPr="00F20A53">
        <w:rPr>
          <w:b/>
        </w:rPr>
        <w:t>вающих детей проектах, пр</w:t>
      </w:r>
      <w:r w:rsidRPr="00F20A53">
        <w:rPr>
          <w:b/>
        </w:rPr>
        <w:t>о</w:t>
      </w:r>
      <w:r w:rsidRPr="00F20A53">
        <w:rPr>
          <w:b/>
        </w:rPr>
        <w:t>граммах и услугах.</w:t>
      </w:r>
    </w:p>
    <w:p w:rsidR="00F82BA3" w:rsidRDefault="00F82BA3" w:rsidP="00B548D1">
      <w:pPr>
        <w:pStyle w:val="H4GR"/>
      </w:pPr>
      <w:r>
        <w:tab/>
      </w:r>
      <w:r>
        <w:tab/>
        <w:t>Право на жизнь</w:t>
      </w:r>
    </w:p>
    <w:p w:rsidR="00F82BA3" w:rsidRDefault="00F82BA3" w:rsidP="00B548D1">
      <w:pPr>
        <w:pStyle w:val="SingleTxtGR"/>
      </w:pPr>
      <w:r>
        <w:t>29.</w:t>
      </w:r>
      <w:r>
        <w:tab/>
        <w:t>Комитет выражает особую обеспокоенность в связи с полученными с</w:t>
      </w:r>
      <w:r>
        <w:t>о</w:t>
      </w:r>
      <w:r>
        <w:t>общениями, в которых утверждается о случаях пыток детей и  их произвольн</w:t>
      </w:r>
      <w:r>
        <w:t>о</w:t>
      </w:r>
      <w:r>
        <w:t>го задержания, имевших место в период диктатуры и неурегулированных до сих пор, о чем сообщается в опубликованном в 2008 году докладе Комиссии по у</w:t>
      </w:r>
      <w:r>
        <w:t>с</w:t>
      </w:r>
      <w:r>
        <w:t>тановлению истины и восстано</w:t>
      </w:r>
      <w:r>
        <w:t>в</w:t>
      </w:r>
      <w:r>
        <w:t>лению справедливости.</w:t>
      </w:r>
    </w:p>
    <w:p w:rsidR="00F82BA3" w:rsidRDefault="00F82BA3" w:rsidP="00B548D1">
      <w:pPr>
        <w:pStyle w:val="SingleTxtGR"/>
      </w:pPr>
      <w:r>
        <w:t>30.</w:t>
      </w:r>
      <w:r>
        <w:tab/>
      </w:r>
      <w:r w:rsidRPr="00F20A53">
        <w:rPr>
          <w:b/>
        </w:rPr>
        <w:t>Комитет настоятельно призывает государство-участник приложить все усилия с целью укрепления защиты права на жизнь всех детей в пр</w:t>
      </w:r>
      <w:r w:rsidRPr="00F20A53">
        <w:rPr>
          <w:b/>
        </w:rPr>
        <w:t>е</w:t>
      </w:r>
      <w:r w:rsidRPr="00F20A53">
        <w:rPr>
          <w:b/>
        </w:rPr>
        <w:t>делах территории государства-участника. Кроме того, он рекомендует гос</w:t>
      </w:r>
      <w:r w:rsidRPr="00F20A53">
        <w:rPr>
          <w:b/>
        </w:rPr>
        <w:t>у</w:t>
      </w:r>
      <w:r w:rsidRPr="00F20A53">
        <w:rPr>
          <w:b/>
        </w:rPr>
        <w:t>дарству-участнику провести тщательное расследование утверждений о предполагаемых случаях пыток и произвольного задержания, соверше</w:t>
      </w:r>
      <w:r w:rsidRPr="00F20A53">
        <w:rPr>
          <w:b/>
        </w:rPr>
        <w:t>н</w:t>
      </w:r>
      <w:r w:rsidRPr="00F20A53">
        <w:rPr>
          <w:b/>
        </w:rPr>
        <w:t>ных в отношении детей, и привлечь виновных к судебной ответственности, а также представить в следующем периодическом докладе информацию обо всех проведенных расследованиях в связи с утверждениями о пытках детей и их произвольном задерж</w:t>
      </w:r>
      <w:r w:rsidRPr="00F20A53">
        <w:rPr>
          <w:b/>
        </w:rPr>
        <w:t>а</w:t>
      </w:r>
      <w:r w:rsidRPr="00F20A53">
        <w:rPr>
          <w:b/>
        </w:rPr>
        <w:t>нии, имевших место в период диктатуры.</w:t>
      </w:r>
    </w:p>
    <w:p w:rsidR="00F82BA3" w:rsidRDefault="00F82BA3" w:rsidP="00B548D1">
      <w:pPr>
        <w:pStyle w:val="H4GR"/>
      </w:pPr>
      <w:r>
        <w:tab/>
      </w:r>
      <w:r>
        <w:tab/>
        <w:t>Уважение взглядов ребенка</w:t>
      </w:r>
    </w:p>
    <w:p w:rsidR="00F82BA3" w:rsidRDefault="00F82BA3" w:rsidP="00B548D1">
      <w:pPr>
        <w:pStyle w:val="SingleTxtGR"/>
        <w:rPr>
          <w:szCs w:val="24"/>
        </w:rPr>
      </w:pPr>
      <w:r>
        <w:t>31.</w:t>
      </w:r>
      <w:r>
        <w:tab/>
        <w:t>Комитет с удовлетворением отмечает усилия государства-участника по поощрению и соблюдению права детей на свободное выражение своих взгл</w:t>
      </w:r>
      <w:r>
        <w:t>я</w:t>
      </w:r>
      <w:r>
        <w:t>дов, в частности создание Национальной платформы в интересах детей и по</w:t>
      </w:r>
      <w:r>
        <w:t>д</w:t>
      </w:r>
      <w:r>
        <w:t xml:space="preserve">ростков </w:t>
      </w:r>
      <w:r w:rsidRPr="004D4BF0">
        <w:rPr>
          <w:szCs w:val="24"/>
        </w:rPr>
        <w:t>(</w:t>
      </w:r>
      <w:r w:rsidRPr="004D4BF0">
        <w:rPr>
          <w:i/>
          <w:iCs/>
          <w:szCs w:val="24"/>
        </w:rPr>
        <w:t>Plataforma Nacional de niñas, niños y adolescentes</w:t>
      </w:r>
      <w:r w:rsidRPr="004D4BF0">
        <w:rPr>
          <w:szCs w:val="24"/>
        </w:rPr>
        <w:t>)</w:t>
      </w:r>
      <w:r>
        <w:rPr>
          <w:szCs w:val="24"/>
        </w:rPr>
        <w:t>. Однако Комитет выражает обеспокоенность в связи с тем, что в различных ситуациях мнение детей не всегда спрашивают или не  учитывают должным образом, в том числе при судебных разбирательствах, по касающимся детей делам, при решении в</w:t>
      </w:r>
      <w:r>
        <w:rPr>
          <w:szCs w:val="24"/>
        </w:rPr>
        <w:t>о</w:t>
      </w:r>
      <w:r>
        <w:rPr>
          <w:szCs w:val="24"/>
        </w:rPr>
        <w:t>просов, связанных с управлением в школах и со школьным обр</w:t>
      </w:r>
      <w:r>
        <w:rPr>
          <w:szCs w:val="24"/>
        </w:rPr>
        <w:t>а</w:t>
      </w:r>
      <w:r>
        <w:rPr>
          <w:szCs w:val="24"/>
        </w:rPr>
        <w:t>зованием, а также при проведении публичных дискуссий.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32.</w:t>
      </w:r>
      <w:r>
        <w:rPr>
          <w:szCs w:val="24"/>
        </w:rPr>
        <w:tab/>
      </w:r>
      <w:r w:rsidRPr="00F20A53">
        <w:rPr>
          <w:b/>
          <w:szCs w:val="24"/>
        </w:rPr>
        <w:t>С учетом статьи 12 Конвенции Комитет рекомендует государству-участнику принять все необходимые усилия по укреплению осуществления мер, направленных на обеспечение права детей быть заслушанными в школе, семье и в ходе любых судебных или административных процедур, которые могут затрагивать их права, а также в государственной сфере на общенационал</w:t>
      </w:r>
      <w:r w:rsidRPr="00F20A53">
        <w:rPr>
          <w:b/>
          <w:szCs w:val="24"/>
        </w:rPr>
        <w:t>ь</w:t>
      </w:r>
      <w:r w:rsidRPr="00F20A53">
        <w:rPr>
          <w:b/>
          <w:szCs w:val="24"/>
        </w:rPr>
        <w:t>ном уровне, на уровне департаментов и муниципалитетов. Кроме того, он рекомендует государству-участнику учитывать принятое Комитетом в 2009 году замечание общего порядка № 12 о праве ребенка быть заслушанным.</w:t>
      </w:r>
    </w:p>
    <w:p w:rsidR="00F82BA3" w:rsidRDefault="00F82BA3" w:rsidP="00B548D1">
      <w:pPr>
        <w:pStyle w:val="H23GR"/>
      </w:pPr>
      <w:r>
        <w:tab/>
        <w:t>4.</w:t>
      </w:r>
      <w:r>
        <w:tab/>
        <w:t>Гражданские права и свободы (статьи 7, 8, 13−17, 19 и 37 а) Конвенции)</w:t>
      </w:r>
    </w:p>
    <w:p w:rsidR="00F82BA3" w:rsidRDefault="00F82BA3" w:rsidP="00B548D1">
      <w:pPr>
        <w:pStyle w:val="H4GR"/>
      </w:pPr>
      <w:r>
        <w:tab/>
      </w:r>
      <w:r>
        <w:tab/>
        <w:t>Регистрация рождений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33.</w:t>
      </w:r>
      <w:r>
        <w:rPr>
          <w:szCs w:val="24"/>
        </w:rPr>
        <w:tab/>
        <w:t>Комитет приветствует предпринятые государством-участником усилия по поо</w:t>
      </w:r>
      <w:r>
        <w:rPr>
          <w:szCs w:val="24"/>
        </w:rPr>
        <w:t>щ</w:t>
      </w:r>
      <w:r>
        <w:rPr>
          <w:szCs w:val="24"/>
        </w:rPr>
        <w:t>рению своевременной регистрации и в том числе проводимую на базе школ новую кампанию по обеспечению всеобщей регистрации рождений. Вм</w:t>
      </w:r>
      <w:r>
        <w:rPr>
          <w:szCs w:val="24"/>
        </w:rPr>
        <w:t>е</w:t>
      </w:r>
      <w:r>
        <w:rPr>
          <w:szCs w:val="24"/>
        </w:rPr>
        <w:t>сте с тем он обеспокоен по поводу значительного числа случаев незарегистр</w:t>
      </w:r>
      <w:r>
        <w:rPr>
          <w:szCs w:val="24"/>
        </w:rPr>
        <w:t>и</w:t>
      </w:r>
      <w:r>
        <w:rPr>
          <w:szCs w:val="24"/>
        </w:rPr>
        <w:t>рованного рождения детей, а также тех трудностей, с которыми сталкиваются некоторые дети, особенно дети из числа коренных народов и дети, прожива</w:t>
      </w:r>
      <w:r>
        <w:rPr>
          <w:szCs w:val="24"/>
        </w:rPr>
        <w:t>ю</w:t>
      </w:r>
      <w:r>
        <w:rPr>
          <w:szCs w:val="24"/>
        </w:rPr>
        <w:t>щие в сельских районах, в связи с получением до</w:t>
      </w:r>
      <w:r>
        <w:rPr>
          <w:szCs w:val="24"/>
        </w:rPr>
        <w:t>с</w:t>
      </w:r>
      <w:r>
        <w:rPr>
          <w:szCs w:val="24"/>
        </w:rPr>
        <w:t>тупа к службам регистрации рождений в силу ряда причин, включая отсутствие осведомленности о самом процессе.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34.</w:t>
      </w:r>
      <w:r>
        <w:rPr>
          <w:szCs w:val="24"/>
        </w:rPr>
        <w:tab/>
      </w:r>
      <w:r w:rsidRPr="00F20A53">
        <w:rPr>
          <w:b/>
          <w:szCs w:val="24"/>
        </w:rPr>
        <w:t>С учетом статьи 7 Конвенции и в соответствии с предыдущими рек</w:t>
      </w:r>
      <w:r w:rsidRPr="00F20A53">
        <w:rPr>
          <w:b/>
          <w:szCs w:val="24"/>
        </w:rPr>
        <w:t>о</w:t>
      </w:r>
      <w:r w:rsidRPr="00F20A53">
        <w:rPr>
          <w:b/>
          <w:szCs w:val="24"/>
        </w:rPr>
        <w:t>мендациями Комитет рекомендует государству-участнику принять любые необходимые меры по обеспечению регистрации всех детей, уделяя особое внимание детям из числа коренных народов и детям, проживающим в сельских районах. Он настоятельно призывает государство-участник пр</w:t>
      </w:r>
      <w:r w:rsidRPr="00F20A53">
        <w:rPr>
          <w:b/>
          <w:szCs w:val="24"/>
        </w:rPr>
        <w:t>е</w:t>
      </w:r>
      <w:r w:rsidRPr="00F20A53">
        <w:rPr>
          <w:b/>
          <w:szCs w:val="24"/>
        </w:rPr>
        <w:t>доставить децентрализ</w:t>
      </w:r>
      <w:r w:rsidRPr="00F20A53">
        <w:rPr>
          <w:b/>
          <w:szCs w:val="24"/>
        </w:rPr>
        <w:t>о</w:t>
      </w:r>
      <w:r w:rsidRPr="00F20A53">
        <w:rPr>
          <w:b/>
          <w:szCs w:val="24"/>
        </w:rPr>
        <w:t>ванным регистрационным бюро и подразделениям необходимые людские, материальные и финансовые ресурсы, а также ус</w:t>
      </w:r>
      <w:r w:rsidRPr="00F20A53">
        <w:rPr>
          <w:b/>
          <w:szCs w:val="24"/>
        </w:rPr>
        <w:t>и</w:t>
      </w:r>
      <w:r w:rsidRPr="00F20A53">
        <w:rPr>
          <w:b/>
          <w:szCs w:val="24"/>
        </w:rPr>
        <w:t>лить в</w:t>
      </w:r>
      <w:r>
        <w:rPr>
          <w:b/>
          <w:szCs w:val="24"/>
        </w:rPr>
        <w:t>о</w:t>
      </w:r>
      <w:r w:rsidRPr="00F20A53">
        <w:rPr>
          <w:b/>
          <w:szCs w:val="24"/>
        </w:rPr>
        <w:t xml:space="preserve"> всех общинах свою информационно-просветительскую деятел</w:t>
      </w:r>
      <w:r w:rsidRPr="00F20A53">
        <w:rPr>
          <w:b/>
          <w:szCs w:val="24"/>
        </w:rPr>
        <w:t>ь</w:t>
      </w:r>
      <w:r w:rsidRPr="00F20A53">
        <w:rPr>
          <w:b/>
          <w:szCs w:val="24"/>
        </w:rPr>
        <w:t>ность в отношении важности регистрации рождения всех мальчиков и д</w:t>
      </w:r>
      <w:r w:rsidRPr="00F20A53">
        <w:rPr>
          <w:b/>
          <w:szCs w:val="24"/>
        </w:rPr>
        <w:t>е</w:t>
      </w:r>
      <w:r w:rsidRPr="00F20A53">
        <w:rPr>
          <w:b/>
          <w:szCs w:val="24"/>
        </w:rPr>
        <w:t>вочек. Кроме того, Комитет рекомендует государству-участнику обесп</w:t>
      </w:r>
      <w:r w:rsidRPr="00F20A53">
        <w:rPr>
          <w:b/>
          <w:szCs w:val="24"/>
        </w:rPr>
        <w:t>е</w:t>
      </w:r>
      <w:r w:rsidRPr="00F20A53">
        <w:rPr>
          <w:b/>
          <w:szCs w:val="24"/>
        </w:rPr>
        <w:t>чить, чтобы незарегистрированные дети не лишались своих прав, особенно на охрану здоровья и образование.</w:t>
      </w:r>
    </w:p>
    <w:p w:rsidR="00F82BA3" w:rsidRPr="00F20A53" w:rsidRDefault="00F82BA3" w:rsidP="00B548D1">
      <w:pPr>
        <w:pStyle w:val="H4GR"/>
      </w:pPr>
      <w:r>
        <w:tab/>
      </w:r>
      <w:r>
        <w:tab/>
      </w:r>
      <w:r w:rsidRPr="00F20A53">
        <w:t>Пытки и другие жестокие, бесчеловечные или унижающие достоинство виды</w:t>
      </w:r>
      <w:r>
        <w:br/>
      </w:r>
      <w:r>
        <w:tab/>
      </w:r>
      <w:r>
        <w:tab/>
      </w:r>
      <w:r w:rsidRPr="00F20A53">
        <w:t>обращения и наказания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35.</w:t>
      </w:r>
      <w:r>
        <w:rPr>
          <w:szCs w:val="24"/>
        </w:rPr>
        <w:tab/>
        <w:t>Комитет обеспокоен сообщениями о пытках, жестоком и бесчеловечном обращении, которым подвергаются дети, живущие на улицах, со стороны пол</w:t>
      </w:r>
      <w:r>
        <w:rPr>
          <w:szCs w:val="24"/>
        </w:rPr>
        <w:t>и</w:t>
      </w:r>
      <w:r>
        <w:rPr>
          <w:szCs w:val="24"/>
        </w:rPr>
        <w:t>ции. Он также обеспокоен по поводу утверждений о жестоком и унижающем достоинство обращении с детьми, лишенными свободы. Кроме того, Комитет обеспокоен по поводу недостаточности представленной информации о рассл</w:t>
      </w:r>
      <w:r>
        <w:rPr>
          <w:szCs w:val="24"/>
        </w:rPr>
        <w:t>е</w:t>
      </w:r>
      <w:r>
        <w:rPr>
          <w:szCs w:val="24"/>
        </w:rPr>
        <w:t>довании этих утверждений и о принятых государством-участником мерах по привлечению виновных в совершении таких деяний лиц к судебной ответстве</w:t>
      </w:r>
      <w:r>
        <w:rPr>
          <w:szCs w:val="24"/>
        </w:rPr>
        <w:t>н</w:t>
      </w:r>
      <w:r>
        <w:rPr>
          <w:szCs w:val="24"/>
        </w:rPr>
        <w:t>ности.</w:t>
      </w:r>
    </w:p>
    <w:p w:rsidR="00F82BA3" w:rsidRPr="00BF25A8" w:rsidRDefault="00F82BA3" w:rsidP="00B548D1">
      <w:pPr>
        <w:pStyle w:val="SingleTxtGR"/>
        <w:rPr>
          <w:b/>
        </w:rPr>
      </w:pPr>
      <w:r>
        <w:t>36.</w:t>
      </w:r>
      <w:r>
        <w:tab/>
      </w:r>
      <w:r w:rsidRPr="00BF25A8">
        <w:rPr>
          <w:b/>
        </w:rPr>
        <w:t>Комитет рекомендует государству-участнику: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  <w:lang w:val="en-US"/>
        </w:rPr>
        <w:tab/>
        <w:t>a</w:t>
      </w:r>
      <w:r w:rsidRPr="00BF25A8">
        <w:rPr>
          <w:b/>
        </w:rPr>
        <w:t>)</w:t>
      </w:r>
      <w:r w:rsidRPr="00BF25A8">
        <w:rPr>
          <w:b/>
        </w:rPr>
        <w:tab/>
        <w:t>принять надлежащие меры по борьбе с пытками и жестоким, бесчеловечным или унижающим достоинство обращением, в том числе провести программы систематической подготовки на национальном и м</w:t>
      </w:r>
      <w:r w:rsidRPr="00BF25A8">
        <w:rPr>
          <w:b/>
        </w:rPr>
        <w:t>е</w:t>
      </w:r>
      <w:r w:rsidRPr="00BF25A8">
        <w:rPr>
          <w:b/>
        </w:rPr>
        <w:t>стном уровнях среди всех специалистов, работающих с детьми и в интер</w:t>
      </w:r>
      <w:r w:rsidRPr="00BF25A8">
        <w:rPr>
          <w:b/>
        </w:rPr>
        <w:t>е</w:t>
      </w:r>
      <w:r w:rsidRPr="00BF25A8">
        <w:rPr>
          <w:b/>
        </w:rPr>
        <w:t>сах детей, о профилактических мерах и защите от пыток и других видов жестокого обращения;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</w:rPr>
        <w:tab/>
      </w:r>
      <w:r w:rsidRPr="00BF25A8">
        <w:rPr>
          <w:b/>
          <w:lang w:val="en-US"/>
        </w:rPr>
        <w:t>b</w:t>
      </w:r>
      <w:r w:rsidRPr="00BF25A8">
        <w:rPr>
          <w:b/>
        </w:rPr>
        <w:t>)</w:t>
      </w:r>
      <w:r w:rsidRPr="00BF25A8">
        <w:rPr>
          <w:b/>
        </w:rPr>
        <w:tab/>
        <w:t>расследовать все случаи применения к детям пыток или жест</w:t>
      </w:r>
      <w:r w:rsidRPr="00BF25A8">
        <w:rPr>
          <w:b/>
        </w:rPr>
        <w:t>о</w:t>
      </w:r>
      <w:r w:rsidRPr="00BF25A8">
        <w:rPr>
          <w:b/>
        </w:rPr>
        <w:t>кого обращения и привлекать к ответственности виновных, следя за тем, чтобы ребенок, по отношению к которому были допущены злоупотребл</w:t>
      </w:r>
      <w:r w:rsidRPr="00BF25A8">
        <w:rPr>
          <w:b/>
        </w:rPr>
        <w:t>е</w:t>
      </w:r>
      <w:r w:rsidRPr="00BF25A8">
        <w:rPr>
          <w:b/>
        </w:rPr>
        <w:t>ния, не подвергался  повторно виктимизации в ходе судопроизводства и имел право на защиту своей ли</w:t>
      </w:r>
      <w:r w:rsidRPr="00BF25A8">
        <w:rPr>
          <w:b/>
        </w:rPr>
        <w:t>ч</w:t>
      </w:r>
      <w:r w:rsidRPr="00BF25A8">
        <w:rPr>
          <w:b/>
        </w:rPr>
        <w:t>ной жизни;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</w:rPr>
        <w:tab/>
        <w:t>с)</w:t>
      </w:r>
      <w:r w:rsidRPr="00BF25A8">
        <w:rPr>
          <w:b/>
        </w:rPr>
        <w:tab/>
        <w:t>обеспечить детей, ставших жертвами, надлежащим уходом, во</w:t>
      </w:r>
      <w:r w:rsidRPr="00BF25A8">
        <w:rPr>
          <w:b/>
        </w:rPr>
        <w:t>з</w:t>
      </w:r>
      <w:r w:rsidRPr="00BF25A8">
        <w:rPr>
          <w:b/>
        </w:rPr>
        <w:t>можностями для восстановления и реинтеграции;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</w:rPr>
        <w:tab/>
      </w:r>
      <w:r w:rsidRPr="00BF25A8">
        <w:rPr>
          <w:b/>
          <w:lang w:val="en-US"/>
        </w:rPr>
        <w:t>d</w:t>
      </w:r>
      <w:r w:rsidRPr="00BF25A8">
        <w:rPr>
          <w:b/>
        </w:rPr>
        <w:t>)</w:t>
      </w:r>
      <w:r w:rsidRPr="00BF25A8">
        <w:rPr>
          <w:b/>
        </w:rPr>
        <w:tab/>
        <w:t>провести публичные просветительские кампании с целью п</w:t>
      </w:r>
      <w:r w:rsidRPr="00BF25A8">
        <w:rPr>
          <w:b/>
        </w:rPr>
        <w:t>о</w:t>
      </w:r>
      <w:r w:rsidRPr="00BF25A8">
        <w:rPr>
          <w:b/>
        </w:rPr>
        <w:t>ощрения культуры ненасилия;</w:t>
      </w:r>
    </w:p>
    <w:p w:rsidR="00F82BA3" w:rsidRDefault="00F82BA3" w:rsidP="00B548D1">
      <w:pPr>
        <w:pStyle w:val="SingleTxtGR"/>
      </w:pPr>
      <w:r w:rsidRPr="00BF25A8">
        <w:rPr>
          <w:b/>
        </w:rPr>
        <w:tab/>
      </w:r>
      <w:r w:rsidRPr="00BF25A8">
        <w:rPr>
          <w:b/>
          <w:lang w:val="en-US"/>
        </w:rPr>
        <w:t>e</w:t>
      </w:r>
      <w:r w:rsidRPr="00BF25A8">
        <w:rPr>
          <w:b/>
        </w:rPr>
        <w:t>)</w:t>
      </w:r>
      <w:r w:rsidRPr="00BF25A8">
        <w:rPr>
          <w:b/>
        </w:rPr>
        <w:tab/>
        <w:t>создать национальной превентивный механизм по недопущ</w:t>
      </w:r>
      <w:r w:rsidRPr="00BF25A8">
        <w:rPr>
          <w:b/>
        </w:rPr>
        <w:t>е</w:t>
      </w:r>
      <w:r w:rsidRPr="00BF25A8">
        <w:rPr>
          <w:b/>
        </w:rPr>
        <w:t>нию пыток</w:t>
      </w:r>
      <w:r>
        <w:t>.</w:t>
      </w:r>
    </w:p>
    <w:p w:rsidR="00F82BA3" w:rsidRDefault="00F82BA3" w:rsidP="00B548D1">
      <w:pPr>
        <w:pStyle w:val="H4GR"/>
      </w:pPr>
      <w:r>
        <w:tab/>
      </w:r>
      <w:r>
        <w:tab/>
        <w:t>Телесные наказания</w:t>
      </w:r>
    </w:p>
    <w:p w:rsidR="00F82BA3" w:rsidRDefault="00F82BA3" w:rsidP="00B548D1">
      <w:pPr>
        <w:pStyle w:val="SingleTxtGR"/>
      </w:pPr>
      <w:r>
        <w:t>37.</w:t>
      </w:r>
      <w:r>
        <w:tab/>
        <w:t>Комитет приветствует предпринятые государством-участником иници</w:t>
      </w:r>
      <w:r>
        <w:t>а</w:t>
      </w:r>
      <w:r>
        <w:t>тивы по н</w:t>
      </w:r>
      <w:r>
        <w:t>е</w:t>
      </w:r>
      <w:r>
        <w:t>допущению насилия в отношения детей, такие, как просветительские кампании, осуществленные в сотрудничестве с соответствующими организ</w:t>
      </w:r>
      <w:r>
        <w:t>а</w:t>
      </w:r>
      <w:r>
        <w:t>циями. Вместе с тем он выражает обеспокоенность по поводу отсутствия четк</w:t>
      </w:r>
      <w:r>
        <w:t>о</w:t>
      </w:r>
      <w:r>
        <w:t>го запрещения телесных наказаний в школах, семьях, в пенитенциарных учр</w:t>
      </w:r>
      <w:r>
        <w:t>е</w:t>
      </w:r>
      <w:r>
        <w:t>ждениях или в ситуациях занятости, а также по поводу того, что телесные нак</w:t>
      </w:r>
      <w:r>
        <w:t>а</w:t>
      </w:r>
      <w:r>
        <w:t>зания являются традиционно приемлемыми в качестве одной из форм воспит</w:t>
      </w:r>
      <w:r>
        <w:t>а</w:t>
      </w:r>
      <w:r>
        <w:t>ния и поддержания дисциплины в семье.</w:t>
      </w:r>
    </w:p>
    <w:p w:rsidR="00F82BA3" w:rsidRPr="00BF25A8" w:rsidRDefault="00F82BA3" w:rsidP="00B548D1">
      <w:pPr>
        <w:pStyle w:val="SingleTxtGR"/>
        <w:rPr>
          <w:b/>
        </w:rPr>
      </w:pPr>
      <w:r>
        <w:t>38.</w:t>
      </w:r>
      <w:r>
        <w:tab/>
      </w:r>
      <w:r w:rsidRPr="00BF25A8">
        <w:rPr>
          <w:b/>
        </w:rPr>
        <w:t>Комитет рекомендует государству-участнику в безотлагательном п</w:t>
      </w:r>
      <w:r w:rsidRPr="00BF25A8">
        <w:rPr>
          <w:b/>
        </w:rPr>
        <w:t>о</w:t>
      </w:r>
      <w:r w:rsidRPr="00BF25A8">
        <w:rPr>
          <w:b/>
        </w:rPr>
        <w:t>рядке: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</w:rPr>
        <w:tab/>
        <w:t>а)</w:t>
      </w:r>
      <w:r w:rsidRPr="00BF25A8">
        <w:rPr>
          <w:b/>
        </w:rPr>
        <w:tab/>
        <w:t>обеспечить прямое запрещение в законодательном порядке т</w:t>
      </w:r>
      <w:r w:rsidRPr="00BF25A8">
        <w:rPr>
          <w:b/>
        </w:rPr>
        <w:t>е</w:t>
      </w:r>
      <w:r w:rsidRPr="00BF25A8">
        <w:rPr>
          <w:b/>
        </w:rPr>
        <w:t>лесных наказаний во всех местах с учетом принятого Комитетом замеч</w:t>
      </w:r>
      <w:r w:rsidRPr="00BF25A8">
        <w:rPr>
          <w:b/>
        </w:rPr>
        <w:t>а</w:t>
      </w:r>
      <w:r w:rsidRPr="00BF25A8">
        <w:rPr>
          <w:b/>
        </w:rPr>
        <w:t>ния общего порядка № 8 о праве ребенка на защиту от телесных наказаний и других жест</w:t>
      </w:r>
      <w:r w:rsidRPr="00BF25A8">
        <w:rPr>
          <w:b/>
        </w:rPr>
        <w:t>о</w:t>
      </w:r>
      <w:r w:rsidRPr="00BF25A8">
        <w:rPr>
          <w:b/>
        </w:rPr>
        <w:t>ких или унижающих достоинство видов наказания;</w:t>
      </w:r>
    </w:p>
    <w:p w:rsidR="00F82BA3" w:rsidRPr="00BF25A8" w:rsidRDefault="00F82BA3" w:rsidP="00B548D1">
      <w:pPr>
        <w:pStyle w:val="SingleTxtGR"/>
        <w:rPr>
          <w:b/>
        </w:rPr>
      </w:pPr>
      <w:r w:rsidRPr="00BF25A8">
        <w:rPr>
          <w:b/>
        </w:rPr>
        <w:tab/>
      </w:r>
      <w:r w:rsidRPr="00BF25A8">
        <w:rPr>
          <w:b/>
          <w:lang w:val="en-US"/>
        </w:rPr>
        <w:t>b</w:t>
      </w:r>
      <w:r w:rsidRPr="00BF25A8">
        <w:rPr>
          <w:b/>
        </w:rPr>
        <w:t>)</w:t>
      </w:r>
      <w:r w:rsidRPr="00BF25A8">
        <w:rPr>
          <w:b/>
        </w:rPr>
        <w:tab/>
        <w:t>установить эффективную систему контроля с целью недопущ</w:t>
      </w:r>
      <w:r w:rsidRPr="00BF25A8">
        <w:rPr>
          <w:b/>
        </w:rPr>
        <w:t>е</w:t>
      </w:r>
      <w:r w:rsidRPr="00BF25A8">
        <w:rPr>
          <w:b/>
        </w:rPr>
        <w:t>ния злоупотребления властью со стороны учителей и других специалистов, раб</w:t>
      </w:r>
      <w:r w:rsidRPr="00BF25A8">
        <w:rPr>
          <w:b/>
        </w:rPr>
        <w:t>о</w:t>
      </w:r>
      <w:r w:rsidRPr="00BF25A8">
        <w:rPr>
          <w:b/>
        </w:rPr>
        <w:t>тающих с детьми; и</w:t>
      </w:r>
    </w:p>
    <w:p w:rsidR="00F82BA3" w:rsidRDefault="00F82BA3" w:rsidP="00B548D1">
      <w:pPr>
        <w:pStyle w:val="SingleTxtGR"/>
      </w:pPr>
      <w:r w:rsidRPr="00BF25A8">
        <w:rPr>
          <w:b/>
        </w:rPr>
        <w:tab/>
        <w:t>с)</w:t>
      </w:r>
      <w:r w:rsidRPr="00BF25A8">
        <w:rPr>
          <w:b/>
        </w:rPr>
        <w:tab/>
        <w:t>провести кампании по просвещению населения, повышению осведомленности и социальной мобилизации в отношении телесных нак</w:t>
      </w:r>
      <w:r w:rsidRPr="00BF25A8">
        <w:rPr>
          <w:b/>
        </w:rPr>
        <w:t>а</w:t>
      </w:r>
      <w:r w:rsidRPr="00BF25A8">
        <w:rPr>
          <w:b/>
        </w:rPr>
        <w:t>заний с целью изменения общего отношения к такой практике и поощр</w:t>
      </w:r>
      <w:r w:rsidRPr="00BF25A8">
        <w:rPr>
          <w:b/>
        </w:rPr>
        <w:t>е</w:t>
      </w:r>
      <w:r w:rsidRPr="00BF25A8">
        <w:rPr>
          <w:b/>
        </w:rPr>
        <w:t>ния позитивных, ненасильственных и основанных на участии форм восп</w:t>
      </w:r>
      <w:r w:rsidRPr="00BF25A8">
        <w:rPr>
          <w:b/>
        </w:rPr>
        <w:t>и</w:t>
      </w:r>
      <w:r w:rsidRPr="00BF25A8">
        <w:rPr>
          <w:b/>
        </w:rPr>
        <w:t>тания и обучения детей.</w:t>
      </w:r>
    </w:p>
    <w:p w:rsidR="00F82BA3" w:rsidRDefault="00F82BA3" w:rsidP="00B548D1">
      <w:pPr>
        <w:pStyle w:val="H4GR"/>
      </w:pPr>
      <w:r>
        <w:tab/>
      </w:r>
      <w:r>
        <w:tab/>
        <w:t>Последующие меры в связи с исследованием Организации Объединенных Н</w:t>
      </w:r>
      <w:r>
        <w:t>а</w:t>
      </w:r>
      <w:r>
        <w:t>ций по</w:t>
      </w:r>
      <w:r>
        <w:br/>
      </w:r>
      <w:r>
        <w:tab/>
      </w:r>
      <w:r>
        <w:tab/>
        <w:t>вопросу о насилии в отношении детей</w:t>
      </w:r>
    </w:p>
    <w:p w:rsidR="00F82BA3" w:rsidRPr="00113CCE" w:rsidRDefault="00F82BA3" w:rsidP="00B548D1">
      <w:pPr>
        <w:pStyle w:val="SingleTxtGR"/>
        <w:rPr>
          <w:b/>
        </w:rPr>
      </w:pPr>
      <w:r>
        <w:t>39.</w:t>
      </w:r>
      <w:r>
        <w:tab/>
      </w:r>
      <w:r w:rsidRPr="00113CCE"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113CCE">
        <w:rPr>
          <w:b/>
        </w:rPr>
        <w:t>о</w:t>
      </w:r>
      <w:r w:rsidRPr="00113CCE">
        <w:rPr>
          <w:b/>
        </w:rPr>
        <w:t>сударству-участнику:</w:t>
      </w:r>
    </w:p>
    <w:p w:rsidR="00F82BA3" w:rsidRPr="00113CCE" w:rsidRDefault="00F82BA3" w:rsidP="00B548D1">
      <w:pPr>
        <w:pStyle w:val="SingleTxtGR"/>
        <w:rPr>
          <w:b/>
        </w:rPr>
      </w:pPr>
      <w:r w:rsidRPr="00113CCE">
        <w:rPr>
          <w:b/>
        </w:rPr>
        <w:tab/>
        <w:t>а)</w:t>
      </w:r>
      <w:r w:rsidRPr="00113CCE">
        <w:rPr>
          <w:b/>
        </w:rPr>
        <w:tab/>
        <w:t>принять все необходимые меры для выполнения рекомендаций, содержащихся в докладе независимого эксперта для проведения исследов</w:t>
      </w:r>
      <w:r w:rsidRPr="00113CCE">
        <w:rPr>
          <w:b/>
        </w:rPr>
        <w:t>а</w:t>
      </w:r>
      <w:r w:rsidRPr="00113CCE">
        <w:rPr>
          <w:b/>
        </w:rPr>
        <w:t>ния Организации Объединенных Наций по вопросу о насили</w:t>
      </w:r>
      <w:r>
        <w:rPr>
          <w:b/>
        </w:rPr>
        <w:t>и</w:t>
      </w:r>
      <w:r w:rsidRPr="00113CCE">
        <w:rPr>
          <w:b/>
        </w:rPr>
        <w:t xml:space="preserve"> в отнош</w:t>
      </w:r>
      <w:r w:rsidRPr="00113CCE">
        <w:rPr>
          <w:b/>
        </w:rPr>
        <w:t>е</w:t>
      </w:r>
      <w:r w:rsidRPr="00113CCE">
        <w:rPr>
          <w:b/>
        </w:rPr>
        <w:t>нии детей, с учетом выводов и рекомендаций Регионального консульт</w:t>
      </w:r>
      <w:r w:rsidRPr="00113CCE">
        <w:rPr>
          <w:b/>
        </w:rPr>
        <w:t>а</w:t>
      </w:r>
      <w:r w:rsidRPr="00113CCE">
        <w:rPr>
          <w:b/>
        </w:rPr>
        <w:t>тивного совещания для стран Латинской Америки, состоявшегося 30 мая − 1 июня 2005 года в Аргентине. Комитет, в частности, рекомендует госуда</w:t>
      </w:r>
      <w:r w:rsidRPr="00113CCE">
        <w:rPr>
          <w:b/>
        </w:rPr>
        <w:t>р</w:t>
      </w:r>
      <w:r w:rsidRPr="00113CCE">
        <w:rPr>
          <w:b/>
        </w:rPr>
        <w:t>ству-участнику обратить особое внимание на следующие рекомендации:</w:t>
      </w:r>
    </w:p>
    <w:p w:rsidR="00F82BA3" w:rsidRPr="00113CCE" w:rsidRDefault="00F82BA3" w:rsidP="00892E18">
      <w:pPr>
        <w:pStyle w:val="SingleTxtGR"/>
        <w:ind w:left="1701" w:hanging="567"/>
        <w:rPr>
          <w:b/>
        </w:rPr>
      </w:pPr>
      <w:r w:rsidRPr="00113CCE">
        <w:rPr>
          <w:b/>
        </w:rPr>
        <w:tab/>
      </w:r>
      <w:proofErr w:type="spellStart"/>
      <w:r w:rsidRPr="00113CCE">
        <w:rPr>
          <w:b/>
          <w:lang w:val="en-US"/>
        </w:rPr>
        <w:t>i</w:t>
      </w:r>
      <w:proofErr w:type="spellEnd"/>
      <w:r w:rsidRPr="00113CCE">
        <w:rPr>
          <w:b/>
        </w:rPr>
        <w:t>)</w:t>
      </w:r>
      <w:r w:rsidRPr="00113CCE">
        <w:rPr>
          <w:b/>
        </w:rPr>
        <w:tab/>
        <w:t>запретить любое насили</w:t>
      </w:r>
      <w:r>
        <w:rPr>
          <w:b/>
        </w:rPr>
        <w:t>е</w:t>
      </w:r>
      <w:r w:rsidRPr="00113CCE">
        <w:rPr>
          <w:b/>
        </w:rPr>
        <w:t xml:space="preserve"> в отношении детей, включая теле</w:t>
      </w:r>
      <w:r w:rsidRPr="00113CCE">
        <w:rPr>
          <w:b/>
        </w:rPr>
        <w:t>с</w:t>
      </w:r>
      <w:r w:rsidRPr="00113CCE">
        <w:rPr>
          <w:b/>
        </w:rPr>
        <w:t>ные наказания во всех местах;</w:t>
      </w:r>
    </w:p>
    <w:p w:rsidR="00F82BA3" w:rsidRPr="00113CCE" w:rsidRDefault="00F82BA3" w:rsidP="00892E18">
      <w:pPr>
        <w:pStyle w:val="SingleTxtGR"/>
        <w:ind w:left="1701" w:hanging="567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ii</w:t>
      </w:r>
      <w:r w:rsidRPr="00113CCE">
        <w:rPr>
          <w:b/>
        </w:rPr>
        <w:t>)</w:t>
      </w:r>
      <w:r w:rsidRPr="00113CCE">
        <w:rPr>
          <w:b/>
        </w:rPr>
        <w:tab/>
        <w:t>пропагандировать ценности, не связанные с насилием, и п</w:t>
      </w:r>
      <w:r w:rsidRPr="00113CCE">
        <w:rPr>
          <w:b/>
        </w:rPr>
        <w:t>о</w:t>
      </w:r>
      <w:r w:rsidRPr="00113CCE">
        <w:rPr>
          <w:b/>
        </w:rPr>
        <w:t>вышать о</w:t>
      </w:r>
      <w:r w:rsidRPr="00113CCE">
        <w:rPr>
          <w:b/>
        </w:rPr>
        <w:t>с</w:t>
      </w:r>
      <w:r w:rsidRPr="00113CCE">
        <w:rPr>
          <w:b/>
        </w:rPr>
        <w:t>ведомленность общественности;</w:t>
      </w:r>
    </w:p>
    <w:p w:rsidR="00F82BA3" w:rsidRPr="00113CCE" w:rsidRDefault="00F82BA3" w:rsidP="00B548D1">
      <w:pPr>
        <w:pStyle w:val="SingleTxtGR"/>
        <w:ind w:left="2268" w:hanging="1134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iii</w:t>
      </w:r>
      <w:r w:rsidRPr="00113CCE">
        <w:rPr>
          <w:b/>
        </w:rPr>
        <w:t>)</w:t>
      </w:r>
      <w:r w:rsidRPr="00113CCE">
        <w:rPr>
          <w:b/>
        </w:rPr>
        <w:tab/>
        <w:t>привлекать к ответственности виновных и покончить с безн</w:t>
      </w:r>
      <w:r w:rsidRPr="00113CCE">
        <w:rPr>
          <w:b/>
        </w:rPr>
        <w:t>а</w:t>
      </w:r>
      <w:r w:rsidRPr="00113CCE">
        <w:rPr>
          <w:b/>
        </w:rPr>
        <w:t>казанностью;</w:t>
      </w:r>
    </w:p>
    <w:p w:rsidR="00F82BA3" w:rsidRPr="00113CCE" w:rsidRDefault="00F82BA3" w:rsidP="00892E18">
      <w:pPr>
        <w:pStyle w:val="SingleTxtGR"/>
        <w:ind w:left="1701" w:hanging="567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iv</w:t>
      </w:r>
      <w:r w:rsidRPr="00113CCE">
        <w:rPr>
          <w:b/>
        </w:rPr>
        <w:t>)</w:t>
      </w:r>
      <w:r w:rsidRPr="00113CCE">
        <w:rPr>
          <w:b/>
        </w:rPr>
        <w:tab/>
        <w:t>решить вопрос о гендерном аспекте насилия в отношении д</w:t>
      </w:r>
      <w:r w:rsidRPr="00113CCE">
        <w:rPr>
          <w:b/>
        </w:rPr>
        <w:t>е</w:t>
      </w:r>
      <w:r w:rsidRPr="00113CCE">
        <w:rPr>
          <w:b/>
        </w:rPr>
        <w:t>тей;</w:t>
      </w:r>
    </w:p>
    <w:p w:rsidR="00F82BA3" w:rsidRPr="00113CCE" w:rsidRDefault="00F82BA3" w:rsidP="00892E18">
      <w:pPr>
        <w:pStyle w:val="SingleTxtGR"/>
        <w:ind w:left="1701" w:hanging="567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v</w:t>
      </w:r>
      <w:r w:rsidRPr="00113CCE">
        <w:rPr>
          <w:b/>
        </w:rPr>
        <w:t>)</w:t>
      </w:r>
      <w:r w:rsidRPr="00113CCE">
        <w:rPr>
          <w:b/>
        </w:rPr>
        <w:tab/>
        <w:t>разработать и осуществить систему сбора и анализа данных на н</w:t>
      </w:r>
      <w:r w:rsidRPr="00113CCE">
        <w:rPr>
          <w:b/>
        </w:rPr>
        <w:t>а</w:t>
      </w:r>
      <w:r w:rsidRPr="00113CCE">
        <w:rPr>
          <w:b/>
        </w:rPr>
        <w:t>циональном уровне;</w:t>
      </w:r>
    </w:p>
    <w:p w:rsidR="00F82BA3" w:rsidRPr="00113CCE" w:rsidRDefault="00F82BA3" w:rsidP="00B548D1">
      <w:pPr>
        <w:pStyle w:val="SingleTxtGR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b</w:t>
      </w:r>
      <w:r w:rsidRPr="00113CCE">
        <w:rPr>
          <w:b/>
        </w:rPr>
        <w:t>)</w:t>
      </w:r>
      <w:r w:rsidRPr="00113CCE">
        <w:rPr>
          <w:b/>
        </w:rPr>
        <w:tab/>
        <w:t xml:space="preserve">использовать эти рекомендации в качестве инструмента для осуществления действий в партнерстве </w:t>
      </w:r>
      <w:r>
        <w:rPr>
          <w:b/>
        </w:rPr>
        <w:t>с</w:t>
      </w:r>
      <w:r w:rsidRPr="00113CCE">
        <w:rPr>
          <w:b/>
        </w:rPr>
        <w:t xml:space="preserve"> гражданским обществом, с тем чтобы обеспечить защиту всех детей от любых форм физического, секс</w:t>
      </w:r>
      <w:r w:rsidRPr="00113CCE">
        <w:rPr>
          <w:b/>
        </w:rPr>
        <w:t>у</w:t>
      </w:r>
      <w:r w:rsidRPr="00113CCE">
        <w:rPr>
          <w:b/>
        </w:rPr>
        <w:t>ального и псих</w:t>
      </w:r>
      <w:r w:rsidRPr="00113CCE">
        <w:rPr>
          <w:b/>
        </w:rPr>
        <w:t>о</w:t>
      </w:r>
      <w:r w:rsidRPr="00113CCE">
        <w:rPr>
          <w:b/>
        </w:rPr>
        <w:t>логического насилия и придать импульс конкретным и рассчитанным на определенный срок мерам по недопущению и пресеч</w:t>
      </w:r>
      <w:r w:rsidRPr="00113CCE">
        <w:rPr>
          <w:b/>
        </w:rPr>
        <w:t>е</w:t>
      </w:r>
      <w:r w:rsidRPr="00113CCE">
        <w:rPr>
          <w:b/>
        </w:rPr>
        <w:t>нию такого насилия и жест</w:t>
      </w:r>
      <w:r w:rsidRPr="00113CCE">
        <w:rPr>
          <w:b/>
        </w:rPr>
        <w:t>о</w:t>
      </w:r>
      <w:r w:rsidRPr="00113CCE">
        <w:rPr>
          <w:b/>
        </w:rPr>
        <w:t>кого обращения;</w:t>
      </w:r>
    </w:p>
    <w:p w:rsidR="00F82BA3" w:rsidRPr="00113CCE" w:rsidRDefault="00F82BA3" w:rsidP="00B548D1">
      <w:pPr>
        <w:pStyle w:val="SingleTxtGR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c</w:t>
      </w:r>
      <w:r w:rsidRPr="00113CCE">
        <w:rPr>
          <w:b/>
        </w:rPr>
        <w:t>)</w:t>
      </w:r>
      <w:r w:rsidRPr="00113CCE">
        <w:rPr>
          <w:b/>
        </w:rPr>
        <w:tab/>
        <w:t>представить в следующем периодическом докладе информацию о выполнении государством-участником изложенных в исследовании рек</w:t>
      </w:r>
      <w:r w:rsidRPr="00113CCE">
        <w:rPr>
          <w:b/>
        </w:rPr>
        <w:t>о</w:t>
      </w:r>
      <w:r w:rsidRPr="00113CCE">
        <w:rPr>
          <w:b/>
        </w:rPr>
        <w:t>менд</w:t>
      </w:r>
      <w:r w:rsidRPr="00113CCE">
        <w:rPr>
          <w:b/>
        </w:rPr>
        <w:t>а</w:t>
      </w:r>
      <w:r w:rsidRPr="00113CCE">
        <w:rPr>
          <w:b/>
        </w:rPr>
        <w:t>ций; и</w:t>
      </w:r>
    </w:p>
    <w:p w:rsidR="00F82BA3" w:rsidRPr="00113CCE" w:rsidRDefault="00F82BA3" w:rsidP="00B548D1">
      <w:pPr>
        <w:pStyle w:val="SingleTxtGR"/>
        <w:rPr>
          <w:b/>
        </w:rPr>
      </w:pPr>
      <w:r w:rsidRPr="00113CCE">
        <w:rPr>
          <w:b/>
        </w:rPr>
        <w:tab/>
      </w:r>
      <w:r w:rsidRPr="00113CCE">
        <w:rPr>
          <w:b/>
          <w:lang w:val="en-US"/>
        </w:rPr>
        <w:t>d</w:t>
      </w:r>
      <w:r w:rsidRPr="00113CCE">
        <w:rPr>
          <w:b/>
        </w:rPr>
        <w:t>)</w:t>
      </w:r>
      <w:r w:rsidRPr="00113CCE">
        <w:rPr>
          <w:b/>
        </w:rPr>
        <w:tab/>
        <w:t>обратиться за технической помощью к Специальному предст</w:t>
      </w:r>
      <w:r w:rsidRPr="00113CCE">
        <w:rPr>
          <w:b/>
        </w:rPr>
        <w:t>а</w:t>
      </w:r>
      <w:r w:rsidRPr="00113CCE">
        <w:rPr>
          <w:b/>
        </w:rPr>
        <w:t>вителю Генерального секретаря по вопросу о насилии в отношении детей, ЮНИСЕФ, Управлению Верховного комиссара по правам человека и Вс</w:t>
      </w:r>
      <w:r w:rsidRPr="00113CCE">
        <w:rPr>
          <w:b/>
        </w:rPr>
        <w:t>е</w:t>
      </w:r>
      <w:r w:rsidRPr="00113CCE">
        <w:rPr>
          <w:b/>
        </w:rPr>
        <w:t>мирной организации здравоохранения.</w:t>
      </w:r>
    </w:p>
    <w:p w:rsidR="00F82BA3" w:rsidRDefault="00F82BA3" w:rsidP="00B548D1">
      <w:pPr>
        <w:pStyle w:val="H23GR"/>
      </w:pPr>
      <w:r>
        <w:rPr>
          <w:lang w:val="en-US"/>
        </w:rPr>
        <w:tab/>
      </w:r>
      <w:r>
        <w:t>5.</w:t>
      </w:r>
      <w:r>
        <w:tab/>
        <w:t xml:space="preserve">Семейное окружение и альтернативный уход (статьи 5; 18 (пункты </w:t>
      </w:r>
      <w:r w:rsidRPr="00EA27B1">
        <w:t>1</w:t>
      </w:r>
      <w:r>
        <w:t>−2); 9−11; 19−21; 25; 27 (пункт 4); и 39 Конвенции)</w:t>
      </w:r>
    </w:p>
    <w:p w:rsidR="00F82BA3" w:rsidRDefault="00F82BA3" w:rsidP="00B548D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Семейное окружение</w:t>
      </w:r>
    </w:p>
    <w:p w:rsidR="00F82BA3" w:rsidRDefault="00F82BA3" w:rsidP="00B548D1">
      <w:pPr>
        <w:pStyle w:val="SingleTxtGR"/>
      </w:pPr>
      <w:r>
        <w:t>40.</w:t>
      </w:r>
      <w:r>
        <w:tab/>
        <w:t>Приветствуя осуществляемые государством-участником усилия</w:t>
      </w:r>
      <w:r w:rsidRPr="003161E9">
        <w:t xml:space="preserve"> </w:t>
      </w:r>
      <w:r>
        <w:t>по укре</w:t>
      </w:r>
      <w:r>
        <w:t>п</w:t>
      </w:r>
      <w:r>
        <w:t>лению семьи, Комитет вместе с тем выражает свою обеспокоенность в связи с возросшим числом покинутых или иным образом лишенных своего семейного окружения детей, зачастую по причине нищеты, а также в связи с тем, что в р</w:t>
      </w:r>
      <w:r>
        <w:t>е</w:t>
      </w:r>
      <w:r>
        <w:t>зультате отсутствия финансовых средств дети бывают в</w:t>
      </w:r>
      <w:r>
        <w:t>ы</w:t>
      </w:r>
      <w:r>
        <w:t>нуждены работать или жить на улицах. Кроме того, Комитет выражает обесп</w:t>
      </w:r>
      <w:r>
        <w:t>о</w:t>
      </w:r>
      <w:r>
        <w:t>коенность в связи с тем, что большое воздействие на детей в государстве-участнике может оказывать миграция.</w:t>
      </w:r>
    </w:p>
    <w:p w:rsidR="00F82BA3" w:rsidRPr="003161E9" w:rsidRDefault="00F82BA3" w:rsidP="00B548D1">
      <w:pPr>
        <w:pStyle w:val="SingleTxtGR"/>
        <w:rPr>
          <w:b/>
        </w:rPr>
      </w:pPr>
      <w:r>
        <w:t>41.</w:t>
      </w:r>
      <w:r>
        <w:tab/>
      </w:r>
      <w:r w:rsidRPr="003161E9">
        <w:rPr>
          <w:b/>
        </w:rPr>
        <w:t>Комитет рекомендует государству-участнику осуществить профила</w:t>
      </w:r>
      <w:r w:rsidRPr="003161E9">
        <w:rPr>
          <w:b/>
        </w:rPr>
        <w:t>к</w:t>
      </w:r>
      <w:r w:rsidRPr="003161E9">
        <w:rPr>
          <w:b/>
        </w:rPr>
        <w:t>тические меры в целях поддержки и укрепления семей, включая меры по просвещению и информированию семей посредством, например, предо</w:t>
      </w:r>
      <w:r w:rsidRPr="003161E9">
        <w:rPr>
          <w:b/>
        </w:rPr>
        <w:t>с</w:t>
      </w:r>
      <w:r w:rsidRPr="003161E9">
        <w:rPr>
          <w:b/>
        </w:rPr>
        <w:t>тавления родителям доступных возможностей для получения професси</w:t>
      </w:r>
      <w:r w:rsidRPr="003161E9">
        <w:rPr>
          <w:b/>
        </w:rPr>
        <w:t>о</w:t>
      </w:r>
      <w:r w:rsidRPr="003161E9">
        <w:rPr>
          <w:b/>
        </w:rPr>
        <w:t xml:space="preserve">нальной подготовки во избежание помещения детей в специализированные учреждения. В этой связи Комитет рекомендует уделять приоритетное внимание оказанию социальных услуг детям, принадлежащим к наиболее уязвимым группам, и оказывать финансовую и психологическую помощь для содействия родителям в </w:t>
      </w:r>
      <w:r>
        <w:rPr>
          <w:b/>
        </w:rPr>
        <w:t>выполнении своих</w:t>
      </w:r>
      <w:r w:rsidRPr="003161E9">
        <w:rPr>
          <w:b/>
        </w:rPr>
        <w:t xml:space="preserve"> обязанностей по воспит</w:t>
      </w:r>
      <w:r w:rsidRPr="003161E9">
        <w:rPr>
          <w:b/>
        </w:rPr>
        <w:t>а</w:t>
      </w:r>
      <w:r w:rsidRPr="003161E9">
        <w:rPr>
          <w:b/>
        </w:rPr>
        <w:t>нию детей и обеспечению их развития. Кроме того, он рекомендует госуда</w:t>
      </w:r>
      <w:r w:rsidRPr="003161E9">
        <w:rPr>
          <w:b/>
        </w:rPr>
        <w:t>р</w:t>
      </w:r>
      <w:r w:rsidRPr="003161E9">
        <w:rPr>
          <w:b/>
        </w:rPr>
        <w:t xml:space="preserve">ству-участнику провести оценку воздействия всех форм миграции </w:t>
      </w:r>
      <w:r>
        <w:rPr>
          <w:b/>
        </w:rPr>
        <w:t>на ра</w:t>
      </w:r>
      <w:r>
        <w:rPr>
          <w:b/>
        </w:rPr>
        <w:t>с</w:t>
      </w:r>
      <w:r>
        <w:rPr>
          <w:b/>
        </w:rPr>
        <w:t>пад</w:t>
      </w:r>
      <w:r w:rsidRPr="003161E9">
        <w:rPr>
          <w:b/>
        </w:rPr>
        <w:t xml:space="preserve"> семейной ячейки.</w:t>
      </w:r>
    </w:p>
    <w:p w:rsidR="00F82BA3" w:rsidRDefault="00F82BA3" w:rsidP="00B548D1">
      <w:pPr>
        <w:pStyle w:val="H4GR"/>
      </w:pPr>
      <w:r>
        <w:tab/>
      </w:r>
      <w:r>
        <w:tab/>
        <w:t>Альтернативный уход</w:t>
      </w:r>
    </w:p>
    <w:p w:rsidR="00F82BA3" w:rsidRDefault="00F82BA3" w:rsidP="00B548D1">
      <w:pPr>
        <w:pStyle w:val="SingleTxtGR"/>
        <w:rPr>
          <w:szCs w:val="24"/>
        </w:rPr>
      </w:pPr>
      <w:r w:rsidRPr="00895032">
        <w:rPr>
          <w:szCs w:val="24"/>
        </w:rPr>
        <w:t>42.</w:t>
      </w:r>
      <w:r w:rsidRPr="00895032">
        <w:rPr>
          <w:szCs w:val="24"/>
        </w:rPr>
        <w:tab/>
        <w:t>Комитет отмечает статью 8 Кодекса законов о детях и подростках, кот</w:t>
      </w:r>
      <w:r w:rsidRPr="00895032">
        <w:rPr>
          <w:szCs w:val="24"/>
        </w:rPr>
        <w:t>о</w:t>
      </w:r>
      <w:r w:rsidRPr="00895032">
        <w:rPr>
          <w:szCs w:val="24"/>
        </w:rPr>
        <w:t>р</w:t>
      </w:r>
      <w:r>
        <w:rPr>
          <w:szCs w:val="24"/>
        </w:rPr>
        <w:t>ая</w:t>
      </w:r>
      <w:r w:rsidRPr="00895032">
        <w:rPr>
          <w:szCs w:val="24"/>
        </w:rPr>
        <w:t xml:space="preserve"> предусматривает право ребенка или подростка проживать вместе со своей семьей и запрещ</w:t>
      </w:r>
      <w:r w:rsidRPr="00895032">
        <w:rPr>
          <w:szCs w:val="24"/>
        </w:rPr>
        <w:t>а</w:t>
      </w:r>
      <w:r w:rsidRPr="00895032">
        <w:rPr>
          <w:szCs w:val="24"/>
        </w:rPr>
        <w:t>ет отлучение ребенка от его семьи по причине экономического положения семьи. Вместе с тем он обеспокоен отсутствием статистической и</w:t>
      </w:r>
      <w:r w:rsidRPr="00895032">
        <w:rPr>
          <w:szCs w:val="24"/>
        </w:rPr>
        <w:t>н</w:t>
      </w:r>
      <w:r w:rsidRPr="00895032">
        <w:rPr>
          <w:szCs w:val="24"/>
        </w:rPr>
        <w:t>формации о количестве детей, находящихся в специализированных учрежден</w:t>
      </w:r>
      <w:r w:rsidRPr="00895032">
        <w:rPr>
          <w:szCs w:val="24"/>
        </w:rPr>
        <w:t>и</w:t>
      </w:r>
      <w:r w:rsidRPr="00895032">
        <w:rPr>
          <w:szCs w:val="24"/>
        </w:rPr>
        <w:t>ях, таких как приюты, а также инфо</w:t>
      </w:r>
      <w:r w:rsidRPr="00895032">
        <w:rPr>
          <w:szCs w:val="24"/>
        </w:rPr>
        <w:t>р</w:t>
      </w:r>
      <w:r w:rsidRPr="00895032">
        <w:rPr>
          <w:szCs w:val="24"/>
        </w:rPr>
        <w:t xml:space="preserve">мации об условиях жизни таких детей. </w:t>
      </w:r>
      <w:r>
        <w:rPr>
          <w:szCs w:val="24"/>
        </w:rPr>
        <w:t>Он также выражает свою обеспокоенность по поводу недостаточности профила</w:t>
      </w:r>
      <w:r>
        <w:rPr>
          <w:szCs w:val="24"/>
        </w:rPr>
        <w:t>к</w:t>
      </w:r>
      <w:r>
        <w:rPr>
          <w:szCs w:val="24"/>
        </w:rPr>
        <w:t>тических мер по укреплению семьи.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43.</w:t>
      </w:r>
      <w:r>
        <w:rPr>
          <w:szCs w:val="24"/>
        </w:rPr>
        <w:tab/>
      </w:r>
      <w:r w:rsidRPr="00174338">
        <w:rPr>
          <w:b/>
          <w:szCs w:val="24"/>
        </w:rPr>
        <w:t>Комитет рекомендует государству-участнику:</w:t>
      </w:r>
    </w:p>
    <w:p w:rsidR="00F82BA3" w:rsidRPr="00174338" w:rsidRDefault="00F82BA3" w:rsidP="00B548D1">
      <w:pPr>
        <w:pStyle w:val="SingleTxtGR"/>
        <w:rPr>
          <w:b/>
          <w:szCs w:val="24"/>
        </w:rPr>
      </w:pPr>
      <w:r w:rsidRPr="00174338">
        <w:rPr>
          <w:b/>
          <w:szCs w:val="24"/>
        </w:rPr>
        <w:tab/>
        <w:t>а)</w:t>
      </w:r>
      <w:r w:rsidRPr="00174338">
        <w:rPr>
          <w:b/>
          <w:szCs w:val="24"/>
        </w:rPr>
        <w:tab/>
        <w:t>провести исследование для оценки положения детей, помеще</w:t>
      </w:r>
      <w:r w:rsidRPr="00174338">
        <w:rPr>
          <w:b/>
          <w:szCs w:val="24"/>
        </w:rPr>
        <w:t>н</w:t>
      </w:r>
      <w:r w:rsidRPr="00174338">
        <w:rPr>
          <w:b/>
          <w:szCs w:val="24"/>
        </w:rPr>
        <w:t>ных в специализированные учреждения, включая условия их содержания и предоставля</w:t>
      </w:r>
      <w:r w:rsidRPr="00174338">
        <w:rPr>
          <w:b/>
          <w:szCs w:val="24"/>
        </w:rPr>
        <w:t>е</w:t>
      </w:r>
      <w:r w:rsidRPr="00174338">
        <w:rPr>
          <w:b/>
          <w:szCs w:val="24"/>
        </w:rPr>
        <w:t>мые им услуги;</w:t>
      </w:r>
    </w:p>
    <w:p w:rsidR="00F82BA3" w:rsidRPr="00174338" w:rsidRDefault="00F82BA3" w:rsidP="00B548D1">
      <w:pPr>
        <w:pStyle w:val="SingleTxtGR"/>
        <w:rPr>
          <w:b/>
          <w:szCs w:val="24"/>
        </w:rPr>
      </w:pPr>
      <w:r w:rsidRPr="00174338">
        <w:rPr>
          <w:b/>
          <w:szCs w:val="24"/>
        </w:rPr>
        <w:tab/>
      </w:r>
      <w:r w:rsidRPr="00174338">
        <w:rPr>
          <w:b/>
          <w:szCs w:val="24"/>
          <w:lang w:val="en-US"/>
        </w:rPr>
        <w:t>b</w:t>
      </w:r>
      <w:r w:rsidRPr="00174338">
        <w:rPr>
          <w:b/>
          <w:szCs w:val="24"/>
        </w:rPr>
        <w:t>)</w:t>
      </w:r>
      <w:r w:rsidRPr="00174338">
        <w:rPr>
          <w:b/>
          <w:szCs w:val="24"/>
        </w:rPr>
        <w:tab/>
        <w:t>принять все необходимые меры, с тем чтобы дети, помещенные в специализированные учреждения, могли по ме</w:t>
      </w:r>
      <w:r>
        <w:rPr>
          <w:b/>
          <w:szCs w:val="24"/>
        </w:rPr>
        <w:t>р</w:t>
      </w:r>
      <w:r w:rsidRPr="00174338">
        <w:rPr>
          <w:b/>
          <w:szCs w:val="24"/>
        </w:rPr>
        <w:t>е возможности возвр</w:t>
      </w:r>
      <w:r w:rsidRPr="00174338">
        <w:rPr>
          <w:b/>
          <w:szCs w:val="24"/>
        </w:rPr>
        <w:t>а</w:t>
      </w:r>
      <w:r w:rsidRPr="00174338">
        <w:rPr>
          <w:b/>
          <w:szCs w:val="24"/>
        </w:rPr>
        <w:t>щаться в свои семьи, а также рассматривать помещение детей в специал</w:t>
      </w:r>
      <w:r w:rsidRPr="00174338">
        <w:rPr>
          <w:b/>
          <w:szCs w:val="24"/>
        </w:rPr>
        <w:t>и</w:t>
      </w:r>
      <w:r w:rsidRPr="00174338">
        <w:rPr>
          <w:b/>
          <w:szCs w:val="24"/>
        </w:rPr>
        <w:t>зированные у</w:t>
      </w:r>
      <w:r w:rsidRPr="00174338">
        <w:rPr>
          <w:b/>
          <w:szCs w:val="24"/>
        </w:rPr>
        <w:t>ч</w:t>
      </w:r>
      <w:r w:rsidRPr="00174338">
        <w:rPr>
          <w:b/>
          <w:szCs w:val="24"/>
        </w:rPr>
        <w:t>реждения в качестве крайней меры, применяемой в течение как можно более короткого срока; и</w:t>
      </w:r>
    </w:p>
    <w:p w:rsidR="00F82BA3" w:rsidRPr="00174338" w:rsidRDefault="00F82BA3" w:rsidP="00B548D1">
      <w:pPr>
        <w:pStyle w:val="SingleTxtGR"/>
        <w:rPr>
          <w:b/>
          <w:szCs w:val="24"/>
        </w:rPr>
      </w:pPr>
      <w:r w:rsidRPr="00174338">
        <w:rPr>
          <w:b/>
          <w:szCs w:val="24"/>
        </w:rPr>
        <w:tab/>
        <w:t>с)</w:t>
      </w:r>
      <w:r w:rsidRPr="00174338">
        <w:rPr>
          <w:b/>
          <w:szCs w:val="24"/>
        </w:rPr>
        <w:tab/>
        <w:t>установить четкие стандарты для существующих учреждений, провести подготовку по этим стандартам и обеспечить наличие всеобъе</w:t>
      </w:r>
      <w:r w:rsidRPr="00174338">
        <w:rPr>
          <w:b/>
          <w:szCs w:val="24"/>
        </w:rPr>
        <w:t>м</w:t>
      </w:r>
      <w:r w:rsidRPr="00174338">
        <w:rPr>
          <w:b/>
          <w:szCs w:val="24"/>
        </w:rPr>
        <w:t>лющего механизма для проведения периодических проверок условий с</w:t>
      </w:r>
      <w:r w:rsidRPr="00174338">
        <w:rPr>
          <w:b/>
          <w:szCs w:val="24"/>
        </w:rPr>
        <w:t>о</w:t>
      </w:r>
      <w:r w:rsidRPr="00174338">
        <w:rPr>
          <w:b/>
          <w:szCs w:val="24"/>
        </w:rPr>
        <w:t>д</w:t>
      </w:r>
      <w:r>
        <w:rPr>
          <w:b/>
          <w:szCs w:val="24"/>
        </w:rPr>
        <w:t>ержания находящихся в них детей</w:t>
      </w:r>
      <w:r w:rsidRPr="00174338">
        <w:rPr>
          <w:b/>
          <w:szCs w:val="24"/>
        </w:rPr>
        <w:t xml:space="preserve"> с учетом статьи 25 Конвенции и Рук</w:t>
      </w:r>
      <w:r w:rsidRPr="00174338">
        <w:rPr>
          <w:b/>
          <w:szCs w:val="24"/>
        </w:rPr>
        <w:t>о</w:t>
      </w:r>
      <w:r w:rsidRPr="00174338">
        <w:rPr>
          <w:b/>
          <w:szCs w:val="24"/>
        </w:rPr>
        <w:t>водящих указаний по альтернативному уходу за детьми, содержащихся в резолюции 64/142 Генеральной Ассамблеи Организации Объединенных Наций, принятой 20 ноября 2009 года.</w:t>
      </w:r>
    </w:p>
    <w:p w:rsidR="00F82BA3" w:rsidRDefault="00F82BA3" w:rsidP="00B548D1">
      <w:pPr>
        <w:pStyle w:val="H4GR"/>
      </w:pPr>
      <w:r>
        <w:tab/>
      </w:r>
      <w:r>
        <w:tab/>
        <w:t>Усыновление/удочерение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 xml:space="preserve">Комитет приветствует принятый государством-участником в </w:t>
      </w:r>
      <w:r w:rsidRPr="005504D4">
        <w:rPr>
          <w:szCs w:val="24"/>
        </w:rPr>
        <w:t>1997</w:t>
      </w:r>
      <w:r>
        <w:rPr>
          <w:szCs w:val="24"/>
        </w:rPr>
        <w:t xml:space="preserve"> году Закон № 1169 и различные инициативы, связанные с процессом усыновл</w:t>
      </w:r>
      <w:r>
        <w:rPr>
          <w:szCs w:val="24"/>
        </w:rPr>
        <w:t>е</w:t>
      </w:r>
      <w:r>
        <w:rPr>
          <w:szCs w:val="24"/>
        </w:rPr>
        <w:t>ния/удочерения, позволившие ввести ограничения на международные усыно</w:t>
      </w:r>
      <w:r>
        <w:rPr>
          <w:szCs w:val="24"/>
        </w:rPr>
        <w:t>в</w:t>
      </w:r>
      <w:r>
        <w:rPr>
          <w:szCs w:val="24"/>
        </w:rPr>
        <w:t>ления/удочерения в ответ на широко распространенную контрабанду и торго</w:t>
      </w:r>
      <w:r>
        <w:rPr>
          <w:szCs w:val="24"/>
        </w:rPr>
        <w:t>в</w:t>
      </w:r>
      <w:r>
        <w:rPr>
          <w:szCs w:val="24"/>
        </w:rPr>
        <w:t>лю детьми. Вместе с тем он обеспокоен по поводу того, что недостатки в си</w:t>
      </w:r>
      <w:r>
        <w:rPr>
          <w:szCs w:val="24"/>
        </w:rPr>
        <w:t>с</w:t>
      </w:r>
      <w:r>
        <w:rPr>
          <w:szCs w:val="24"/>
        </w:rPr>
        <w:t>теме регистрации рождений и секторе здравоохранения, которые в сочет</w:t>
      </w:r>
      <w:r>
        <w:rPr>
          <w:szCs w:val="24"/>
        </w:rPr>
        <w:t>а</w:t>
      </w:r>
      <w:r>
        <w:rPr>
          <w:szCs w:val="24"/>
        </w:rPr>
        <w:t>нии с чрезмерным периодом времени, необходимым для выполнения юридических процедур, могут привести к неверному толкованию закона в отношении вр</w:t>
      </w:r>
      <w:r>
        <w:rPr>
          <w:szCs w:val="24"/>
        </w:rPr>
        <w:t>е</w:t>
      </w:r>
      <w:r>
        <w:rPr>
          <w:szCs w:val="24"/>
        </w:rPr>
        <w:t>менной опеки. Он также обеспокоен тем, что семьи, желающие усын</w:t>
      </w:r>
      <w:r>
        <w:rPr>
          <w:szCs w:val="24"/>
        </w:rPr>
        <w:t>о</w:t>
      </w:r>
      <w:r>
        <w:rPr>
          <w:szCs w:val="24"/>
        </w:rPr>
        <w:t>вить/удочерить ребенка, могут производить выбор ребенка и забирать его к себе домой еще до установления допустимости усыновления в отношении этого р</w:t>
      </w:r>
      <w:r>
        <w:rPr>
          <w:szCs w:val="24"/>
        </w:rPr>
        <w:t>е</w:t>
      </w:r>
      <w:r>
        <w:rPr>
          <w:szCs w:val="24"/>
        </w:rPr>
        <w:t>бенка и без проведения какой-либо оценки приемной семьи.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>
        <w:rPr>
          <w:szCs w:val="24"/>
        </w:rPr>
        <w:t>45.</w:t>
      </w:r>
      <w:r>
        <w:rPr>
          <w:szCs w:val="24"/>
        </w:rPr>
        <w:tab/>
      </w:r>
      <w:r w:rsidRPr="005576F8">
        <w:rPr>
          <w:b/>
          <w:szCs w:val="24"/>
        </w:rPr>
        <w:t>Комитет рекомендует государству-участнику: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 w:rsidRPr="005576F8">
        <w:rPr>
          <w:b/>
          <w:szCs w:val="24"/>
        </w:rPr>
        <w:tab/>
        <w:t>а)</w:t>
      </w:r>
      <w:r w:rsidRPr="005576F8">
        <w:rPr>
          <w:b/>
          <w:szCs w:val="24"/>
        </w:rPr>
        <w:tab/>
        <w:t xml:space="preserve">применять стратегию для </w:t>
      </w:r>
      <w:r>
        <w:rPr>
          <w:b/>
          <w:szCs w:val="24"/>
        </w:rPr>
        <w:t>соблюдения</w:t>
      </w:r>
      <w:r w:rsidRPr="005576F8">
        <w:rPr>
          <w:b/>
          <w:szCs w:val="24"/>
        </w:rPr>
        <w:t xml:space="preserve"> процесса, который уч</w:t>
      </w:r>
      <w:r w:rsidRPr="005576F8">
        <w:rPr>
          <w:b/>
          <w:szCs w:val="24"/>
        </w:rPr>
        <w:t>и</w:t>
      </w:r>
      <w:r w:rsidRPr="005576F8">
        <w:rPr>
          <w:b/>
          <w:szCs w:val="24"/>
        </w:rPr>
        <w:t>тывал бы наилучшее обеспечение интересов ребенка и другие общие при</w:t>
      </w:r>
      <w:r w:rsidRPr="005576F8">
        <w:rPr>
          <w:b/>
          <w:szCs w:val="24"/>
        </w:rPr>
        <w:t>н</w:t>
      </w:r>
      <w:r w:rsidRPr="005576F8">
        <w:rPr>
          <w:b/>
          <w:szCs w:val="24"/>
        </w:rPr>
        <w:t>ципы Конвенции;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 w:rsidRPr="005576F8">
        <w:rPr>
          <w:b/>
          <w:szCs w:val="24"/>
        </w:rPr>
        <w:tab/>
      </w:r>
      <w:r w:rsidRPr="005576F8">
        <w:rPr>
          <w:b/>
          <w:szCs w:val="24"/>
          <w:lang w:val="en-US"/>
        </w:rPr>
        <w:t>b</w:t>
      </w:r>
      <w:r w:rsidRPr="005576F8">
        <w:rPr>
          <w:b/>
          <w:szCs w:val="24"/>
        </w:rPr>
        <w:t>)</w:t>
      </w:r>
      <w:r w:rsidRPr="005576F8">
        <w:rPr>
          <w:b/>
          <w:szCs w:val="24"/>
        </w:rPr>
        <w:tab/>
        <w:t>изменить законодательство об усыновлении/удочерении, с тем чтобы дети не передавались под опеку до завершения процесса усыновл</w:t>
      </w:r>
      <w:r w:rsidRPr="005576F8">
        <w:rPr>
          <w:b/>
          <w:szCs w:val="24"/>
        </w:rPr>
        <w:t>е</w:t>
      </w:r>
      <w:r w:rsidRPr="005576F8">
        <w:rPr>
          <w:b/>
          <w:szCs w:val="24"/>
        </w:rPr>
        <w:t>ния/удочерения;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 w:rsidRPr="005576F8">
        <w:rPr>
          <w:b/>
          <w:szCs w:val="24"/>
        </w:rPr>
        <w:tab/>
      </w:r>
      <w:r w:rsidRPr="005576F8">
        <w:rPr>
          <w:b/>
          <w:szCs w:val="24"/>
          <w:lang w:val="en-US"/>
        </w:rPr>
        <w:t>c</w:t>
      </w:r>
      <w:r w:rsidRPr="005576F8">
        <w:rPr>
          <w:b/>
          <w:szCs w:val="24"/>
        </w:rPr>
        <w:t>)</w:t>
      </w:r>
      <w:r w:rsidRPr="005576F8">
        <w:rPr>
          <w:b/>
          <w:szCs w:val="24"/>
        </w:rPr>
        <w:tab/>
        <w:t>обеспечить необходимые людские, финансовые и технические ресурсы для осуществления основанной на правах процедуры усыновл</w:t>
      </w:r>
      <w:r w:rsidRPr="005576F8">
        <w:rPr>
          <w:b/>
          <w:szCs w:val="24"/>
        </w:rPr>
        <w:t>е</w:t>
      </w:r>
      <w:r w:rsidRPr="005576F8">
        <w:rPr>
          <w:b/>
          <w:szCs w:val="24"/>
        </w:rPr>
        <w:t>ния/удочерения;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 w:rsidRPr="005576F8">
        <w:rPr>
          <w:b/>
          <w:szCs w:val="24"/>
        </w:rPr>
        <w:tab/>
      </w:r>
      <w:r w:rsidRPr="005576F8">
        <w:rPr>
          <w:b/>
          <w:szCs w:val="24"/>
          <w:lang w:val="en-US"/>
        </w:rPr>
        <w:t>d</w:t>
      </w:r>
      <w:r w:rsidRPr="005576F8">
        <w:rPr>
          <w:b/>
          <w:szCs w:val="24"/>
        </w:rPr>
        <w:t>)</w:t>
      </w:r>
      <w:r w:rsidRPr="005576F8">
        <w:rPr>
          <w:b/>
          <w:szCs w:val="24"/>
        </w:rPr>
        <w:tab/>
        <w:t>укрепить централизованный орган по вопросам усыновл</w:t>
      </w:r>
      <w:r w:rsidRPr="005576F8">
        <w:rPr>
          <w:b/>
          <w:szCs w:val="24"/>
        </w:rPr>
        <w:t>е</w:t>
      </w:r>
      <w:r w:rsidRPr="005576F8">
        <w:rPr>
          <w:b/>
          <w:szCs w:val="24"/>
        </w:rPr>
        <w:t>ния/удочерения;</w:t>
      </w:r>
    </w:p>
    <w:p w:rsidR="00F82BA3" w:rsidRPr="005576F8" w:rsidRDefault="00F82BA3" w:rsidP="00B548D1">
      <w:pPr>
        <w:pStyle w:val="SingleTxtGR"/>
        <w:rPr>
          <w:b/>
          <w:szCs w:val="24"/>
        </w:rPr>
      </w:pPr>
      <w:r w:rsidRPr="005576F8">
        <w:rPr>
          <w:b/>
          <w:szCs w:val="24"/>
        </w:rPr>
        <w:tab/>
      </w:r>
      <w:r w:rsidRPr="005576F8">
        <w:rPr>
          <w:b/>
          <w:szCs w:val="24"/>
          <w:lang w:val="en-US"/>
        </w:rPr>
        <w:t>e</w:t>
      </w:r>
      <w:r w:rsidRPr="005576F8">
        <w:rPr>
          <w:b/>
          <w:szCs w:val="24"/>
        </w:rPr>
        <w:t>)</w:t>
      </w:r>
      <w:r w:rsidRPr="005576F8">
        <w:rPr>
          <w:b/>
          <w:szCs w:val="24"/>
        </w:rPr>
        <w:tab/>
        <w:t xml:space="preserve">децентрализовать определенные </w:t>
      </w:r>
      <w:r>
        <w:rPr>
          <w:b/>
          <w:szCs w:val="24"/>
        </w:rPr>
        <w:t>службы</w:t>
      </w:r>
      <w:r w:rsidRPr="005576F8">
        <w:rPr>
          <w:b/>
          <w:szCs w:val="24"/>
        </w:rPr>
        <w:t xml:space="preserve"> с целью </w:t>
      </w:r>
      <w:r>
        <w:rPr>
          <w:b/>
          <w:szCs w:val="24"/>
        </w:rPr>
        <w:t>содействия</w:t>
      </w:r>
      <w:r w:rsidRPr="005576F8">
        <w:rPr>
          <w:b/>
          <w:szCs w:val="24"/>
        </w:rPr>
        <w:t xml:space="preserve"> усыновлени</w:t>
      </w:r>
      <w:r>
        <w:rPr>
          <w:b/>
          <w:szCs w:val="24"/>
        </w:rPr>
        <w:t>ю</w:t>
      </w:r>
      <w:r w:rsidRPr="005576F8">
        <w:rPr>
          <w:b/>
          <w:szCs w:val="24"/>
        </w:rPr>
        <w:t>/удочерени</w:t>
      </w:r>
      <w:r>
        <w:rPr>
          <w:b/>
          <w:szCs w:val="24"/>
        </w:rPr>
        <w:t>ю</w:t>
      </w:r>
      <w:r w:rsidRPr="005576F8">
        <w:rPr>
          <w:b/>
          <w:szCs w:val="24"/>
        </w:rPr>
        <w:t xml:space="preserve"> по всей стране.</w:t>
      </w:r>
    </w:p>
    <w:p w:rsidR="00F82BA3" w:rsidRDefault="00F82BA3" w:rsidP="00B548D1">
      <w:pPr>
        <w:pStyle w:val="H4GR"/>
      </w:pPr>
      <w:r>
        <w:tab/>
      </w:r>
      <w:r>
        <w:tab/>
        <w:t>Жестокое обращение и отсутствие заботы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Комитет приветствует осуществленные государством-участником ин</w:t>
      </w:r>
      <w:r>
        <w:rPr>
          <w:szCs w:val="24"/>
        </w:rPr>
        <w:t>и</w:t>
      </w:r>
      <w:r>
        <w:rPr>
          <w:szCs w:val="24"/>
        </w:rPr>
        <w:t>циативы по повышению осведомленности о совершаемом в отношении детей насилии в быту. Вместе с тем Комитет серьезно обеспокоен по поводу сообщ</w:t>
      </w:r>
      <w:r>
        <w:rPr>
          <w:szCs w:val="24"/>
        </w:rPr>
        <w:t>е</w:t>
      </w:r>
      <w:r>
        <w:rPr>
          <w:szCs w:val="24"/>
        </w:rPr>
        <w:t>ний о случаях насилия, надругательства − включая сексуальные надругательс</w:t>
      </w:r>
      <w:r>
        <w:rPr>
          <w:szCs w:val="24"/>
        </w:rPr>
        <w:t>т</w:t>
      </w:r>
      <w:r>
        <w:rPr>
          <w:szCs w:val="24"/>
        </w:rPr>
        <w:t>ва − и отсутствия заботы в отнош</w:t>
      </w:r>
      <w:r>
        <w:rPr>
          <w:szCs w:val="24"/>
        </w:rPr>
        <w:t>е</w:t>
      </w:r>
      <w:r>
        <w:rPr>
          <w:szCs w:val="24"/>
        </w:rPr>
        <w:t>нии детей в государстве-участнике, а также о недостаточности исследований по вопр</w:t>
      </w:r>
      <w:r>
        <w:rPr>
          <w:szCs w:val="24"/>
        </w:rPr>
        <w:t>о</w:t>
      </w:r>
      <w:r>
        <w:rPr>
          <w:szCs w:val="24"/>
        </w:rPr>
        <w:t>сам распространенности, эффективных мер преодоления данной проблемы − особенно когда она имеет место внутри семьи, − а также эффективных средств защиты для жертв.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</w:r>
      <w:r w:rsidRPr="00037911">
        <w:rPr>
          <w:b/>
          <w:szCs w:val="24"/>
        </w:rPr>
        <w:t>Комитет настоятельно призывает государство-участник:</w:t>
      </w:r>
    </w:p>
    <w:p w:rsidR="00F82BA3" w:rsidRPr="00037911" w:rsidRDefault="00F82BA3" w:rsidP="00B548D1">
      <w:pPr>
        <w:pStyle w:val="SingleTxtGR"/>
        <w:rPr>
          <w:b/>
          <w:szCs w:val="24"/>
        </w:rPr>
      </w:pPr>
      <w:r>
        <w:rPr>
          <w:szCs w:val="24"/>
        </w:rPr>
        <w:tab/>
      </w:r>
      <w:r w:rsidRPr="00037911">
        <w:rPr>
          <w:b/>
          <w:szCs w:val="24"/>
        </w:rPr>
        <w:t>а)</w:t>
      </w:r>
      <w:r w:rsidRPr="00037911">
        <w:rPr>
          <w:b/>
          <w:szCs w:val="24"/>
        </w:rPr>
        <w:tab/>
        <w:t>активизировать кампании по повышению осведомленности н</w:t>
      </w:r>
      <w:r w:rsidRPr="00037911">
        <w:rPr>
          <w:b/>
          <w:szCs w:val="24"/>
        </w:rPr>
        <w:t>а</w:t>
      </w:r>
      <w:r w:rsidRPr="00037911">
        <w:rPr>
          <w:b/>
          <w:szCs w:val="24"/>
        </w:rPr>
        <w:t>селения и предоставлять информацию, обучение и консультирование род</w:t>
      </w:r>
      <w:r w:rsidRPr="00037911">
        <w:rPr>
          <w:b/>
          <w:szCs w:val="24"/>
        </w:rPr>
        <w:t>и</w:t>
      </w:r>
      <w:r w:rsidRPr="00037911">
        <w:rPr>
          <w:b/>
          <w:szCs w:val="24"/>
        </w:rPr>
        <w:t>телям с целью, в частности, недопущения жестокого обращения с детьми и отсутствия заботы о них;</w:t>
      </w:r>
    </w:p>
    <w:p w:rsidR="00F82BA3" w:rsidRPr="00037911" w:rsidRDefault="00F82BA3" w:rsidP="00B548D1">
      <w:pPr>
        <w:pStyle w:val="SingleTxtGR"/>
        <w:rPr>
          <w:b/>
          <w:szCs w:val="24"/>
        </w:rPr>
      </w:pPr>
      <w:r w:rsidRPr="00037911">
        <w:rPr>
          <w:b/>
          <w:szCs w:val="24"/>
        </w:rPr>
        <w:tab/>
      </w:r>
      <w:r w:rsidRPr="00037911">
        <w:rPr>
          <w:b/>
          <w:szCs w:val="24"/>
          <w:lang w:val="en-US"/>
        </w:rPr>
        <w:t>b</w:t>
      </w:r>
      <w:r w:rsidRPr="00037911">
        <w:rPr>
          <w:b/>
          <w:szCs w:val="24"/>
        </w:rPr>
        <w:t>)</w:t>
      </w:r>
      <w:r w:rsidRPr="00037911">
        <w:rPr>
          <w:b/>
          <w:szCs w:val="24"/>
        </w:rPr>
        <w:tab/>
        <w:t>обеспечить получение специалистами, работающими с детьми (включая учителей, социальных работников, медицинских работников, п</w:t>
      </w:r>
      <w:r w:rsidRPr="00037911">
        <w:rPr>
          <w:b/>
          <w:szCs w:val="24"/>
        </w:rPr>
        <w:t>о</w:t>
      </w:r>
      <w:r w:rsidRPr="00037911">
        <w:rPr>
          <w:b/>
          <w:szCs w:val="24"/>
        </w:rPr>
        <w:t>лицейских и судей), соответствующей подготовк</w:t>
      </w:r>
      <w:r>
        <w:rPr>
          <w:b/>
          <w:szCs w:val="24"/>
        </w:rPr>
        <w:t>и</w:t>
      </w:r>
      <w:r w:rsidRPr="00037911">
        <w:rPr>
          <w:b/>
          <w:szCs w:val="24"/>
        </w:rPr>
        <w:t xml:space="preserve"> в отношении их обяза</w:t>
      </w:r>
      <w:r w:rsidRPr="00037911">
        <w:rPr>
          <w:b/>
          <w:szCs w:val="24"/>
        </w:rPr>
        <w:t>н</w:t>
      </w:r>
      <w:r w:rsidRPr="00037911">
        <w:rPr>
          <w:b/>
          <w:szCs w:val="24"/>
        </w:rPr>
        <w:t>ностей сообщать о предполагаемых случа</w:t>
      </w:r>
      <w:r>
        <w:rPr>
          <w:b/>
          <w:szCs w:val="24"/>
        </w:rPr>
        <w:t>ях</w:t>
      </w:r>
      <w:r w:rsidRPr="00037911">
        <w:rPr>
          <w:b/>
          <w:szCs w:val="24"/>
        </w:rPr>
        <w:t xml:space="preserve"> бытового насилия в отнош</w:t>
      </w:r>
      <w:r w:rsidRPr="00037911">
        <w:rPr>
          <w:b/>
          <w:szCs w:val="24"/>
        </w:rPr>
        <w:t>е</w:t>
      </w:r>
      <w:r w:rsidRPr="00037911">
        <w:rPr>
          <w:b/>
          <w:szCs w:val="24"/>
        </w:rPr>
        <w:t>нии детей и принимать соо</w:t>
      </w:r>
      <w:r w:rsidRPr="00037911">
        <w:rPr>
          <w:b/>
          <w:szCs w:val="24"/>
        </w:rPr>
        <w:t>т</w:t>
      </w:r>
      <w:r w:rsidRPr="00037911">
        <w:rPr>
          <w:b/>
          <w:szCs w:val="24"/>
        </w:rPr>
        <w:t>ветствующие меры;</w:t>
      </w:r>
    </w:p>
    <w:p w:rsidR="00F82BA3" w:rsidRPr="00037911" w:rsidRDefault="00F82BA3" w:rsidP="00B548D1">
      <w:pPr>
        <w:pStyle w:val="SingleTxtGR"/>
        <w:rPr>
          <w:b/>
          <w:szCs w:val="24"/>
        </w:rPr>
      </w:pPr>
      <w:r w:rsidRPr="00037911">
        <w:rPr>
          <w:b/>
          <w:szCs w:val="24"/>
        </w:rPr>
        <w:tab/>
        <w:t>с)</w:t>
      </w:r>
      <w:r w:rsidRPr="00037911">
        <w:rPr>
          <w:b/>
          <w:szCs w:val="24"/>
        </w:rPr>
        <w:tab/>
        <w:t>усилить поддержку, оказываемую жертвам жестокого обращ</w:t>
      </w:r>
      <w:r w:rsidRPr="00037911">
        <w:rPr>
          <w:b/>
          <w:szCs w:val="24"/>
        </w:rPr>
        <w:t>е</w:t>
      </w:r>
      <w:r w:rsidRPr="00037911">
        <w:rPr>
          <w:b/>
          <w:szCs w:val="24"/>
        </w:rPr>
        <w:t>ния и отсутствия заботы, с целью предоставления им доступа к надлеж</w:t>
      </w:r>
      <w:r w:rsidRPr="00037911">
        <w:rPr>
          <w:b/>
          <w:szCs w:val="24"/>
        </w:rPr>
        <w:t>а</w:t>
      </w:r>
      <w:r w:rsidRPr="00037911">
        <w:rPr>
          <w:b/>
          <w:szCs w:val="24"/>
        </w:rPr>
        <w:t>щим услугам для восстановления, консультирования и других форм реаб</w:t>
      </w:r>
      <w:r w:rsidRPr="00037911">
        <w:rPr>
          <w:b/>
          <w:szCs w:val="24"/>
        </w:rPr>
        <w:t>и</w:t>
      </w:r>
      <w:r w:rsidRPr="00037911">
        <w:rPr>
          <w:b/>
          <w:szCs w:val="24"/>
        </w:rPr>
        <w:t>литации;</w:t>
      </w:r>
    </w:p>
    <w:p w:rsidR="00F82BA3" w:rsidRPr="00037911" w:rsidRDefault="00F82BA3" w:rsidP="00B548D1">
      <w:pPr>
        <w:pStyle w:val="SingleTxtGR"/>
        <w:rPr>
          <w:b/>
          <w:szCs w:val="24"/>
        </w:rPr>
      </w:pPr>
      <w:r w:rsidRPr="00037911">
        <w:rPr>
          <w:b/>
          <w:szCs w:val="24"/>
        </w:rPr>
        <w:tab/>
      </w:r>
      <w:r w:rsidRPr="00037911">
        <w:rPr>
          <w:b/>
          <w:szCs w:val="24"/>
          <w:lang w:val="en-US"/>
        </w:rPr>
        <w:t>d</w:t>
      </w:r>
      <w:r w:rsidRPr="00037911">
        <w:rPr>
          <w:b/>
          <w:szCs w:val="24"/>
        </w:rPr>
        <w:t>)</w:t>
      </w:r>
      <w:r w:rsidRPr="00037911">
        <w:rPr>
          <w:b/>
          <w:szCs w:val="24"/>
        </w:rPr>
        <w:tab/>
      </w:r>
      <w:r>
        <w:rPr>
          <w:b/>
          <w:szCs w:val="24"/>
        </w:rPr>
        <w:t>проводить политику по предупреждению, искоренению и нак</w:t>
      </w:r>
      <w:r>
        <w:rPr>
          <w:b/>
          <w:szCs w:val="24"/>
        </w:rPr>
        <w:t>а</w:t>
      </w:r>
      <w:r>
        <w:rPr>
          <w:b/>
          <w:szCs w:val="24"/>
        </w:rPr>
        <w:t>занию виновных в жестоком обращении с детьми и укреплению сотрудн</w:t>
      </w:r>
      <w:r>
        <w:rPr>
          <w:b/>
          <w:szCs w:val="24"/>
        </w:rPr>
        <w:t>и</w:t>
      </w:r>
      <w:r>
        <w:rPr>
          <w:b/>
          <w:szCs w:val="24"/>
        </w:rPr>
        <w:t>чества между различными учреждениями с целью принятия мер по зарег</w:t>
      </w:r>
      <w:r>
        <w:rPr>
          <w:b/>
          <w:szCs w:val="24"/>
        </w:rPr>
        <w:t>и</w:t>
      </w:r>
      <w:r>
        <w:rPr>
          <w:b/>
          <w:szCs w:val="24"/>
        </w:rPr>
        <w:t>стрированным и установленным фактам;</w:t>
      </w:r>
    </w:p>
    <w:p w:rsidR="00F82BA3" w:rsidRPr="00037911" w:rsidRDefault="00F82BA3" w:rsidP="00B548D1">
      <w:pPr>
        <w:pStyle w:val="SingleTxtGR"/>
        <w:rPr>
          <w:b/>
          <w:szCs w:val="24"/>
        </w:rPr>
      </w:pPr>
      <w:r w:rsidRPr="00037911">
        <w:rPr>
          <w:b/>
          <w:szCs w:val="24"/>
        </w:rPr>
        <w:tab/>
      </w:r>
      <w:r w:rsidRPr="00037911">
        <w:rPr>
          <w:b/>
          <w:szCs w:val="24"/>
          <w:lang w:val="en-US"/>
        </w:rPr>
        <w:t>e</w:t>
      </w:r>
      <w:r w:rsidRPr="00037911">
        <w:rPr>
          <w:b/>
          <w:szCs w:val="24"/>
        </w:rPr>
        <w:t>)</w:t>
      </w:r>
      <w:r w:rsidRPr="00037911">
        <w:rPr>
          <w:b/>
          <w:szCs w:val="24"/>
        </w:rPr>
        <w:tab/>
        <w:t>обеспечить условия для организации услуг с учетом гендерной специфики по уходу, восстановлению и реинтеграции для пострадавших детей.</w:t>
      </w:r>
    </w:p>
    <w:p w:rsidR="00F82BA3" w:rsidRDefault="00F82BA3" w:rsidP="00B548D1">
      <w:pPr>
        <w:pStyle w:val="H23GR"/>
      </w:pPr>
      <w:r>
        <w:tab/>
        <w:t>6.</w:t>
      </w:r>
      <w:r>
        <w:tab/>
        <w:t>Базовое медицинское обслуживание и социальное обеспечение (статьи 6; 18 (пункт 3); 23; 24; 26; 27 (пункты 1−3) Конвенции)</w:t>
      </w:r>
    </w:p>
    <w:p w:rsidR="00F82BA3" w:rsidRDefault="00F82BA3" w:rsidP="00B548D1">
      <w:pPr>
        <w:pStyle w:val="H4GR"/>
      </w:pPr>
      <w:r>
        <w:tab/>
      </w:r>
      <w:r>
        <w:tab/>
        <w:t>Дети-инвалиды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48.</w:t>
      </w:r>
      <w:r>
        <w:rPr>
          <w:szCs w:val="24"/>
        </w:rPr>
        <w:tab/>
        <w:t>Комитет приветствует различные инициативы и усилия, предпринима</w:t>
      </w:r>
      <w:r>
        <w:rPr>
          <w:szCs w:val="24"/>
        </w:rPr>
        <w:t>е</w:t>
      </w:r>
      <w:r>
        <w:rPr>
          <w:szCs w:val="24"/>
        </w:rPr>
        <w:t>мые в государстве-участнике с целью осуществления прав детей-инвалидов, включая ратификацию Конвенции о правах инвалидов. Тем не менее Комитет обеспокоен отсутствием всеобъемлющей политики или национального плана действий, конкретно ориентированных на данный сегмент населения. Кроме т</w:t>
      </w:r>
      <w:r>
        <w:rPr>
          <w:szCs w:val="24"/>
        </w:rPr>
        <w:t>о</w:t>
      </w:r>
      <w:r>
        <w:rPr>
          <w:szCs w:val="24"/>
        </w:rPr>
        <w:t>го, Комитет сожалеет о том, что дети-инвалиды все еще продолжают сталк</w:t>
      </w:r>
      <w:r>
        <w:rPr>
          <w:szCs w:val="24"/>
        </w:rPr>
        <w:t>и</w:t>
      </w:r>
      <w:r>
        <w:rPr>
          <w:szCs w:val="24"/>
        </w:rPr>
        <w:t>ваться с дискриминацией, что учителя не получают должную подготовку для удовлетворения их потребностей и что наблюдается недостаточность сбора данных, касающихся детей-инвалидов.</w:t>
      </w:r>
    </w:p>
    <w:p w:rsidR="00F82BA3" w:rsidRPr="002B0C03" w:rsidRDefault="00F82BA3" w:rsidP="00B548D1">
      <w:pPr>
        <w:pStyle w:val="SingleTxtGR"/>
        <w:rPr>
          <w:b/>
          <w:szCs w:val="24"/>
        </w:rPr>
      </w:pPr>
      <w:r>
        <w:rPr>
          <w:szCs w:val="24"/>
        </w:rPr>
        <w:t>49.</w:t>
      </w:r>
      <w:r>
        <w:rPr>
          <w:szCs w:val="24"/>
        </w:rPr>
        <w:tab/>
      </w:r>
      <w:r w:rsidRPr="002B0C03">
        <w:rPr>
          <w:b/>
          <w:szCs w:val="24"/>
        </w:rPr>
        <w:t>С учетом замечаний общего порядка № 9 (2006 год) о правах д</w:t>
      </w:r>
      <w:r w:rsidRPr="002B0C03">
        <w:rPr>
          <w:b/>
          <w:szCs w:val="24"/>
        </w:rPr>
        <w:t>е</w:t>
      </w:r>
      <w:r w:rsidRPr="002B0C03">
        <w:rPr>
          <w:b/>
          <w:szCs w:val="24"/>
        </w:rPr>
        <w:t>тей</w:t>
      </w:r>
      <w:r>
        <w:rPr>
          <w:b/>
          <w:szCs w:val="24"/>
        </w:rPr>
        <w:t>-</w:t>
      </w:r>
      <w:r w:rsidRPr="002B0C03">
        <w:rPr>
          <w:b/>
          <w:szCs w:val="24"/>
        </w:rPr>
        <w:t>инвалидов, статьи 23 Конвенции, положений Конвенции о правах инвал</w:t>
      </w:r>
      <w:r w:rsidRPr="002B0C03">
        <w:rPr>
          <w:b/>
          <w:szCs w:val="24"/>
        </w:rPr>
        <w:t>и</w:t>
      </w:r>
      <w:r w:rsidRPr="002B0C03">
        <w:rPr>
          <w:b/>
          <w:szCs w:val="24"/>
        </w:rPr>
        <w:t>дов и Межамериканской конвенции о ликвидации всех форм дискримин</w:t>
      </w:r>
      <w:r w:rsidRPr="002B0C03">
        <w:rPr>
          <w:b/>
          <w:szCs w:val="24"/>
        </w:rPr>
        <w:t>а</w:t>
      </w:r>
      <w:r w:rsidRPr="002B0C03">
        <w:rPr>
          <w:b/>
          <w:szCs w:val="24"/>
        </w:rPr>
        <w:t>ции в отношении инвалидов Комитет рекомендует государству-участнику продолжать меры по защите и поощрению прав д</w:t>
      </w:r>
      <w:r w:rsidRPr="002B0C03">
        <w:rPr>
          <w:b/>
          <w:szCs w:val="24"/>
        </w:rPr>
        <w:t>е</w:t>
      </w:r>
      <w:r w:rsidRPr="002B0C03">
        <w:rPr>
          <w:b/>
          <w:szCs w:val="24"/>
        </w:rPr>
        <w:t>тей</w:t>
      </w:r>
      <w:r>
        <w:rPr>
          <w:b/>
          <w:szCs w:val="24"/>
        </w:rPr>
        <w:t>-</w:t>
      </w:r>
      <w:r w:rsidRPr="002B0C03">
        <w:rPr>
          <w:b/>
          <w:szCs w:val="24"/>
        </w:rPr>
        <w:t>инвалидов за счет:</w:t>
      </w:r>
    </w:p>
    <w:p w:rsidR="00F82BA3" w:rsidRPr="002B0C03" w:rsidRDefault="00F82BA3" w:rsidP="00B548D1">
      <w:pPr>
        <w:pStyle w:val="SingleTxtGR"/>
        <w:rPr>
          <w:b/>
          <w:szCs w:val="24"/>
        </w:rPr>
      </w:pPr>
      <w:r w:rsidRPr="002B0C03">
        <w:rPr>
          <w:b/>
          <w:szCs w:val="24"/>
        </w:rPr>
        <w:tab/>
        <w:t>а)</w:t>
      </w:r>
      <w:r w:rsidRPr="002B0C03">
        <w:rPr>
          <w:b/>
          <w:szCs w:val="24"/>
        </w:rPr>
        <w:tab/>
        <w:t>разработки политики</w:t>
      </w:r>
      <w:r>
        <w:rPr>
          <w:b/>
          <w:szCs w:val="24"/>
        </w:rPr>
        <w:t xml:space="preserve"> и</w:t>
      </w:r>
      <w:r w:rsidRPr="002B0C03">
        <w:rPr>
          <w:b/>
          <w:szCs w:val="24"/>
        </w:rPr>
        <w:t xml:space="preserve"> принятия конкретного плана действий по предоставлению медицинской помощи, всеобъемлющего образования и защиты детям и подросткам</w:t>
      </w:r>
      <w:r>
        <w:rPr>
          <w:b/>
          <w:szCs w:val="24"/>
        </w:rPr>
        <w:t>-</w:t>
      </w:r>
      <w:r w:rsidRPr="002B0C03">
        <w:rPr>
          <w:b/>
          <w:szCs w:val="24"/>
        </w:rPr>
        <w:t>инвалидам;</w:t>
      </w:r>
    </w:p>
    <w:p w:rsidR="00F82BA3" w:rsidRPr="002B0C03" w:rsidRDefault="00F82BA3" w:rsidP="00B548D1">
      <w:pPr>
        <w:pStyle w:val="SingleTxtGR"/>
        <w:rPr>
          <w:b/>
          <w:szCs w:val="24"/>
        </w:rPr>
      </w:pPr>
      <w:r w:rsidRPr="002B0C03">
        <w:rPr>
          <w:b/>
          <w:szCs w:val="24"/>
        </w:rPr>
        <w:tab/>
      </w:r>
      <w:r w:rsidRPr="002B0C03">
        <w:rPr>
          <w:b/>
          <w:szCs w:val="24"/>
          <w:lang w:val="en-US"/>
        </w:rPr>
        <w:t>b</w:t>
      </w:r>
      <w:r w:rsidRPr="002B0C03">
        <w:rPr>
          <w:b/>
          <w:szCs w:val="24"/>
        </w:rPr>
        <w:t>)</w:t>
      </w:r>
      <w:r w:rsidRPr="002B0C03">
        <w:rPr>
          <w:b/>
          <w:szCs w:val="24"/>
        </w:rPr>
        <w:tab/>
        <w:t>укреплени</w:t>
      </w:r>
      <w:r>
        <w:rPr>
          <w:b/>
          <w:szCs w:val="24"/>
        </w:rPr>
        <w:t>я</w:t>
      </w:r>
      <w:r w:rsidRPr="002B0C03">
        <w:rPr>
          <w:b/>
          <w:szCs w:val="24"/>
        </w:rPr>
        <w:t xml:space="preserve"> инстанции, занимающейся разработкой политики, п</w:t>
      </w:r>
      <w:r w:rsidRPr="002B0C03">
        <w:rPr>
          <w:b/>
          <w:szCs w:val="24"/>
        </w:rPr>
        <w:t>о</w:t>
      </w:r>
      <w:r w:rsidRPr="002B0C03">
        <w:rPr>
          <w:b/>
          <w:szCs w:val="24"/>
        </w:rPr>
        <w:t>средством предоставления ей организационной структуры и потенциала, нео</w:t>
      </w:r>
      <w:r w:rsidRPr="002B0C03">
        <w:rPr>
          <w:b/>
          <w:szCs w:val="24"/>
        </w:rPr>
        <w:t>б</w:t>
      </w:r>
      <w:r w:rsidRPr="002B0C03">
        <w:rPr>
          <w:b/>
          <w:szCs w:val="24"/>
        </w:rPr>
        <w:t>ходимого для координации деятельности по разработке и выполнению всеобъемлющей п</w:t>
      </w:r>
      <w:r w:rsidRPr="002B0C03">
        <w:rPr>
          <w:b/>
          <w:szCs w:val="24"/>
        </w:rPr>
        <w:t>о</w:t>
      </w:r>
      <w:r w:rsidRPr="002B0C03">
        <w:rPr>
          <w:b/>
          <w:szCs w:val="24"/>
        </w:rPr>
        <w:t>литики;</w:t>
      </w:r>
    </w:p>
    <w:p w:rsidR="00F82BA3" w:rsidRPr="002B0C03" w:rsidRDefault="00F82BA3" w:rsidP="00B548D1">
      <w:pPr>
        <w:pStyle w:val="SingleTxtGR"/>
        <w:rPr>
          <w:b/>
          <w:szCs w:val="24"/>
        </w:rPr>
      </w:pPr>
      <w:r w:rsidRPr="002B0C03">
        <w:rPr>
          <w:b/>
          <w:szCs w:val="24"/>
        </w:rPr>
        <w:tab/>
      </w:r>
      <w:r w:rsidRPr="002B0C03">
        <w:rPr>
          <w:b/>
          <w:szCs w:val="24"/>
          <w:lang w:val="en-US"/>
        </w:rPr>
        <w:t>c</w:t>
      </w:r>
      <w:r w:rsidRPr="002B0C03">
        <w:rPr>
          <w:b/>
          <w:szCs w:val="24"/>
        </w:rPr>
        <w:t>)</w:t>
      </w:r>
      <w:r w:rsidRPr="002B0C03">
        <w:rPr>
          <w:b/>
          <w:szCs w:val="24"/>
        </w:rPr>
        <w:tab/>
        <w:t>обеспечения наличия надежных и высококачественных деза</w:t>
      </w:r>
      <w:r w:rsidRPr="002B0C03">
        <w:rPr>
          <w:b/>
          <w:szCs w:val="24"/>
        </w:rPr>
        <w:t>г</w:t>
      </w:r>
      <w:r w:rsidRPr="002B0C03">
        <w:rPr>
          <w:b/>
          <w:szCs w:val="24"/>
        </w:rPr>
        <w:t>регированных данных по распространенности и причина</w:t>
      </w:r>
      <w:r>
        <w:rPr>
          <w:b/>
          <w:szCs w:val="24"/>
        </w:rPr>
        <w:t>м</w:t>
      </w:r>
      <w:r w:rsidRPr="002B0C03">
        <w:rPr>
          <w:b/>
          <w:szCs w:val="24"/>
        </w:rPr>
        <w:t xml:space="preserve"> инвалидности;</w:t>
      </w:r>
    </w:p>
    <w:p w:rsidR="00F82BA3" w:rsidRPr="002B0C03" w:rsidRDefault="00F82BA3" w:rsidP="00B548D1">
      <w:pPr>
        <w:pStyle w:val="SingleTxtGR"/>
        <w:rPr>
          <w:b/>
          <w:szCs w:val="24"/>
        </w:rPr>
      </w:pPr>
      <w:r w:rsidRPr="002B0C03">
        <w:rPr>
          <w:b/>
          <w:szCs w:val="24"/>
        </w:rPr>
        <w:tab/>
      </w:r>
      <w:r w:rsidRPr="002B0C03">
        <w:rPr>
          <w:b/>
          <w:szCs w:val="24"/>
          <w:lang w:val="en-US"/>
        </w:rPr>
        <w:t>d</w:t>
      </w:r>
      <w:r w:rsidRPr="002B0C03">
        <w:rPr>
          <w:b/>
          <w:szCs w:val="24"/>
        </w:rPr>
        <w:t>)</w:t>
      </w:r>
      <w:r w:rsidRPr="002B0C03">
        <w:rPr>
          <w:b/>
          <w:szCs w:val="24"/>
        </w:rPr>
        <w:tab/>
        <w:t>активизации усилий по обеспечению необходимых кадровых (например, специалистов по работе с инвалидами) и финансовых ресурсов, особенно на муниципальном уровне, а также поощрения и развития пр</w:t>
      </w:r>
      <w:r w:rsidRPr="002B0C03">
        <w:rPr>
          <w:b/>
          <w:szCs w:val="24"/>
        </w:rPr>
        <w:t>о</w:t>
      </w:r>
      <w:r w:rsidRPr="002B0C03">
        <w:rPr>
          <w:b/>
          <w:szCs w:val="24"/>
        </w:rPr>
        <w:t>грамм реабилитации на базе общин, включая группы поддержки родит</w:t>
      </w:r>
      <w:r w:rsidRPr="002B0C03">
        <w:rPr>
          <w:b/>
          <w:szCs w:val="24"/>
        </w:rPr>
        <w:t>е</w:t>
      </w:r>
      <w:r w:rsidRPr="002B0C03">
        <w:rPr>
          <w:b/>
          <w:szCs w:val="24"/>
        </w:rPr>
        <w:t>лей, с целью обеспечения предоста</w:t>
      </w:r>
      <w:r w:rsidRPr="002B0C03">
        <w:rPr>
          <w:b/>
          <w:szCs w:val="24"/>
        </w:rPr>
        <w:t>в</w:t>
      </w:r>
      <w:r w:rsidRPr="002B0C03">
        <w:rPr>
          <w:b/>
          <w:szCs w:val="24"/>
        </w:rPr>
        <w:t>ления ухода всем детям</w:t>
      </w:r>
      <w:r>
        <w:rPr>
          <w:b/>
          <w:szCs w:val="24"/>
        </w:rPr>
        <w:t>-</w:t>
      </w:r>
      <w:r w:rsidRPr="002B0C03">
        <w:rPr>
          <w:b/>
          <w:szCs w:val="24"/>
        </w:rPr>
        <w:t>инвалидам.</w:t>
      </w:r>
    </w:p>
    <w:p w:rsidR="00F82BA3" w:rsidRDefault="00F82BA3" w:rsidP="00B548D1">
      <w:pPr>
        <w:pStyle w:val="H4GR"/>
      </w:pPr>
      <w:r>
        <w:tab/>
      </w:r>
      <w:r>
        <w:tab/>
        <w:t>Здравоохранение и медицинское обслуживание</w:t>
      </w:r>
    </w:p>
    <w:p w:rsidR="00F82BA3" w:rsidRDefault="00F82BA3" w:rsidP="00B548D1">
      <w:pPr>
        <w:pStyle w:val="SingleTxtGR"/>
        <w:rPr>
          <w:szCs w:val="24"/>
        </w:rPr>
      </w:pPr>
      <w:r>
        <w:rPr>
          <w:szCs w:val="24"/>
        </w:rPr>
        <w:t>50.</w:t>
      </w:r>
      <w:r>
        <w:rPr>
          <w:szCs w:val="24"/>
        </w:rPr>
        <w:tab/>
        <w:t>Приветствуя предпринятые государством-участником инициативы по предоставлению доступа к бесплатному медицинскому обслуживанию всем д</w:t>
      </w:r>
      <w:r>
        <w:rPr>
          <w:szCs w:val="24"/>
        </w:rPr>
        <w:t>е</w:t>
      </w:r>
      <w:r>
        <w:rPr>
          <w:szCs w:val="24"/>
        </w:rPr>
        <w:t>тям, Комитет вместе с тем выражает обеспокоенность по поводу того, что мн</w:t>
      </w:r>
      <w:r>
        <w:rPr>
          <w:szCs w:val="24"/>
        </w:rPr>
        <w:t>о</w:t>
      </w:r>
      <w:r>
        <w:rPr>
          <w:szCs w:val="24"/>
        </w:rPr>
        <w:t>гие дети, например, дети, проживающие в сельских районах, и дети, живущие в условиях крайней нищеты, исп</w:t>
      </w:r>
      <w:r>
        <w:rPr>
          <w:szCs w:val="24"/>
        </w:rPr>
        <w:t>ы</w:t>
      </w:r>
      <w:r>
        <w:rPr>
          <w:szCs w:val="24"/>
        </w:rPr>
        <w:t>тывают трудности с получением фактического доступа к медицинскому обслуживанию, либо вообще не имеют такого доступа из-за недостаточности бюджетных средств. Кроме того, Комитет обеспокоен в связи с негативными последствиями</w:t>
      </w:r>
      <w:r w:rsidRPr="00FA2561">
        <w:rPr>
          <w:szCs w:val="24"/>
        </w:rPr>
        <w:t xml:space="preserve"> </w:t>
      </w:r>
      <w:r>
        <w:rPr>
          <w:szCs w:val="24"/>
        </w:rPr>
        <w:t xml:space="preserve">для крестьянских семей использования в сельском хозяйстве токсичных фумигантов и, в частности, их воздействием на детей, проживающих в сельских районах. </w:t>
      </w:r>
    </w:p>
    <w:p w:rsidR="00F82BA3" w:rsidRPr="00FA2561" w:rsidRDefault="00F82BA3" w:rsidP="00B548D1">
      <w:pPr>
        <w:pStyle w:val="SingleTxtGR"/>
        <w:rPr>
          <w:b/>
          <w:szCs w:val="24"/>
        </w:rPr>
      </w:pPr>
      <w:r>
        <w:rPr>
          <w:szCs w:val="24"/>
        </w:rPr>
        <w:t>51.</w:t>
      </w:r>
      <w:r>
        <w:rPr>
          <w:szCs w:val="24"/>
        </w:rPr>
        <w:tab/>
      </w:r>
      <w:r w:rsidRPr="00FA2561">
        <w:rPr>
          <w:b/>
          <w:szCs w:val="24"/>
        </w:rPr>
        <w:t>Комитет рекомендует государству-участнику:</w:t>
      </w:r>
    </w:p>
    <w:p w:rsidR="00F82BA3" w:rsidRPr="00FA2561" w:rsidRDefault="00F82BA3" w:rsidP="00B548D1">
      <w:pPr>
        <w:pStyle w:val="SingleTxtGR"/>
        <w:rPr>
          <w:b/>
          <w:szCs w:val="24"/>
        </w:rPr>
      </w:pPr>
      <w:r w:rsidRPr="00FA2561">
        <w:rPr>
          <w:b/>
          <w:szCs w:val="24"/>
        </w:rPr>
        <w:tab/>
        <w:t>а)</w:t>
      </w:r>
      <w:r w:rsidRPr="00FA2561">
        <w:rPr>
          <w:b/>
          <w:szCs w:val="24"/>
        </w:rPr>
        <w:tab/>
        <w:t>принять любые необходимые меры для того, чтобы охватить бесплатной медицинской помощью всех детей, особенно детей, прожива</w:t>
      </w:r>
      <w:r w:rsidRPr="00FA2561">
        <w:rPr>
          <w:b/>
          <w:szCs w:val="24"/>
        </w:rPr>
        <w:t>ю</w:t>
      </w:r>
      <w:r w:rsidRPr="00FA2561">
        <w:rPr>
          <w:b/>
          <w:szCs w:val="24"/>
        </w:rPr>
        <w:t>щих в сельских ра</w:t>
      </w:r>
      <w:r w:rsidRPr="00FA2561">
        <w:rPr>
          <w:b/>
          <w:szCs w:val="24"/>
        </w:rPr>
        <w:t>й</w:t>
      </w:r>
      <w:r w:rsidRPr="00FA2561">
        <w:rPr>
          <w:b/>
          <w:szCs w:val="24"/>
        </w:rPr>
        <w:t>онах, и детей, живущих в условиях крайней нищеты;</w:t>
      </w:r>
    </w:p>
    <w:p w:rsidR="00F82BA3" w:rsidRPr="00FA2561" w:rsidRDefault="00F82BA3" w:rsidP="00B548D1">
      <w:pPr>
        <w:pStyle w:val="SingleTxtGR"/>
        <w:rPr>
          <w:b/>
          <w:szCs w:val="24"/>
        </w:rPr>
      </w:pPr>
      <w:r w:rsidRPr="00FA2561">
        <w:rPr>
          <w:b/>
          <w:szCs w:val="24"/>
        </w:rPr>
        <w:tab/>
      </w:r>
      <w:r w:rsidRPr="00FA2561">
        <w:rPr>
          <w:b/>
          <w:szCs w:val="24"/>
          <w:lang w:val="en-US"/>
        </w:rPr>
        <w:t>b</w:t>
      </w:r>
      <w:r w:rsidRPr="00FA2561">
        <w:rPr>
          <w:b/>
          <w:szCs w:val="24"/>
        </w:rPr>
        <w:t>)</w:t>
      </w:r>
      <w:r w:rsidRPr="00FA2561">
        <w:rPr>
          <w:b/>
          <w:szCs w:val="24"/>
        </w:rPr>
        <w:tab/>
        <w:t>увеличить бюджетные ассигнования в здравоохранение с целью повышения эффективности осуществления различных методов в системе здравоохранения, таких как методы, практикуемые в общинах коренного населения;</w:t>
      </w:r>
    </w:p>
    <w:p w:rsidR="00F82BA3" w:rsidRPr="00FA2561" w:rsidRDefault="00F82BA3" w:rsidP="00B548D1">
      <w:pPr>
        <w:pStyle w:val="SingleTxtGR"/>
        <w:rPr>
          <w:b/>
          <w:szCs w:val="24"/>
        </w:rPr>
      </w:pPr>
      <w:r w:rsidRPr="00FA2561">
        <w:rPr>
          <w:b/>
          <w:szCs w:val="24"/>
        </w:rPr>
        <w:tab/>
      </w:r>
      <w:r w:rsidRPr="00FA2561">
        <w:rPr>
          <w:b/>
          <w:szCs w:val="24"/>
          <w:lang w:val="en-US"/>
        </w:rPr>
        <w:t>c</w:t>
      </w:r>
      <w:r w:rsidRPr="00FA2561">
        <w:rPr>
          <w:b/>
          <w:szCs w:val="24"/>
        </w:rPr>
        <w:t>)</w:t>
      </w:r>
      <w:r w:rsidRPr="00FA2561">
        <w:rPr>
          <w:b/>
          <w:szCs w:val="24"/>
        </w:rPr>
        <w:tab/>
        <w:t xml:space="preserve">проводить систематическое исследование и оценку воздействия осуществляемых в </w:t>
      </w:r>
      <w:r>
        <w:rPr>
          <w:b/>
          <w:szCs w:val="24"/>
        </w:rPr>
        <w:t>сфере</w:t>
      </w:r>
      <w:r w:rsidRPr="00FA2561">
        <w:rPr>
          <w:b/>
          <w:szCs w:val="24"/>
        </w:rPr>
        <w:t xml:space="preserve"> здравоохранения программ, особенно таких пр</w:t>
      </w:r>
      <w:r w:rsidRPr="00FA2561">
        <w:rPr>
          <w:b/>
          <w:szCs w:val="24"/>
        </w:rPr>
        <w:t>о</w:t>
      </w:r>
      <w:r w:rsidRPr="00FA2561">
        <w:rPr>
          <w:b/>
          <w:szCs w:val="24"/>
        </w:rPr>
        <w:t>грамм, кот</w:t>
      </w:r>
      <w:r w:rsidRPr="00FA2561">
        <w:rPr>
          <w:b/>
          <w:szCs w:val="24"/>
        </w:rPr>
        <w:t>о</w:t>
      </w:r>
      <w:r w:rsidRPr="00FA2561">
        <w:rPr>
          <w:b/>
          <w:szCs w:val="24"/>
        </w:rPr>
        <w:t>рые проводятся</w:t>
      </w:r>
      <w:r>
        <w:rPr>
          <w:b/>
          <w:szCs w:val="24"/>
        </w:rPr>
        <w:t xml:space="preserve"> в</w:t>
      </w:r>
      <w:r w:rsidRPr="00FA2561">
        <w:rPr>
          <w:b/>
          <w:szCs w:val="24"/>
        </w:rPr>
        <w:t xml:space="preserve"> затр</w:t>
      </w:r>
      <w:r>
        <w:rPr>
          <w:b/>
          <w:szCs w:val="24"/>
        </w:rPr>
        <w:t xml:space="preserve">онутых </w:t>
      </w:r>
      <w:r w:rsidRPr="00FA2561">
        <w:rPr>
          <w:b/>
          <w:szCs w:val="24"/>
        </w:rPr>
        <w:t>нищетой</w:t>
      </w:r>
      <w:r>
        <w:rPr>
          <w:b/>
          <w:szCs w:val="24"/>
        </w:rPr>
        <w:t xml:space="preserve"> районах</w:t>
      </w:r>
      <w:r w:rsidRPr="00FA2561">
        <w:rPr>
          <w:b/>
          <w:szCs w:val="24"/>
        </w:rPr>
        <w:t>;</w:t>
      </w:r>
    </w:p>
    <w:p w:rsidR="00F82BA3" w:rsidRPr="00FA2561" w:rsidRDefault="00F82BA3" w:rsidP="00B548D1">
      <w:pPr>
        <w:pStyle w:val="SingleTxtGR"/>
        <w:rPr>
          <w:b/>
          <w:szCs w:val="24"/>
        </w:rPr>
      </w:pPr>
      <w:r w:rsidRPr="00FA2561">
        <w:rPr>
          <w:b/>
          <w:szCs w:val="24"/>
        </w:rPr>
        <w:tab/>
      </w:r>
      <w:r w:rsidRPr="00FA2561">
        <w:rPr>
          <w:b/>
          <w:szCs w:val="24"/>
          <w:lang w:val="en-US"/>
        </w:rPr>
        <w:t>d</w:t>
      </w:r>
      <w:r w:rsidRPr="00FA2561">
        <w:rPr>
          <w:b/>
          <w:szCs w:val="24"/>
        </w:rPr>
        <w:t>)</w:t>
      </w:r>
      <w:r w:rsidRPr="00FA2561">
        <w:rPr>
          <w:b/>
          <w:szCs w:val="24"/>
        </w:rPr>
        <w:tab/>
        <w:t>осуществить любые необходимые меры, включая исследования и оценки</w:t>
      </w:r>
      <w:r>
        <w:rPr>
          <w:b/>
          <w:szCs w:val="24"/>
        </w:rPr>
        <w:t>,</w:t>
      </w:r>
      <w:r w:rsidRPr="00FA2561">
        <w:rPr>
          <w:b/>
          <w:szCs w:val="24"/>
        </w:rPr>
        <w:t xml:space="preserve"> для решения проблемы крайне негативных последствий для сельских общин использования в сельском хозяйстве токсичных фумига</w:t>
      </w:r>
      <w:r w:rsidRPr="00FA2561">
        <w:rPr>
          <w:b/>
          <w:szCs w:val="24"/>
        </w:rPr>
        <w:t>н</w:t>
      </w:r>
      <w:r w:rsidRPr="00FA2561">
        <w:rPr>
          <w:b/>
          <w:szCs w:val="24"/>
        </w:rPr>
        <w:t>тов.</w:t>
      </w:r>
    </w:p>
    <w:p w:rsidR="00F82BA3" w:rsidRDefault="00F82BA3" w:rsidP="00B548D1">
      <w:pPr>
        <w:pStyle w:val="H4GR"/>
      </w:pPr>
      <w:r>
        <w:tab/>
      </w:r>
      <w:r>
        <w:tab/>
        <w:t>Здоровье подростков</w:t>
      </w:r>
    </w:p>
    <w:p w:rsidR="00F82BA3" w:rsidRPr="007F7553" w:rsidRDefault="00F82BA3" w:rsidP="00B548D1">
      <w:pPr>
        <w:pStyle w:val="SingleTxtGR"/>
      </w:pPr>
      <w:r>
        <w:rPr>
          <w:szCs w:val="24"/>
        </w:rPr>
        <w:t>52.</w:t>
      </w:r>
      <w:r>
        <w:rPr>
          <w:szCs w:val="24"/>
        </w:rPr>
        <w:tab/>
        <w:t>Приветствуя Национальный план действий в области здоровья подрос</w:t>
      </w:r>
      <w:r>
        <w:rPr>
          <w:szCs w:val="24"/>
        </w:rPr>
        <w:t>т</w:t>
      </w:r>
      <w:r>
        <w:rPr>
          <w:szCs w:val="24"/>
        </w:rPr>
        <w:t>ков и Н</w:t>
      </w:r>
      <w:r>
        <w:rPr>
          <w:szCs w:val="24"/>
        </w:rPr>
        <w:t>а</w:t>
      </w:r>
      <w:r>
        <w:rPr>
          <w:szCs w:val="24"/>
        </w:rPr>
        <w:t>циональный план по охране репродуктивного и сексуального здоровья, а также предпринятые государством-участником инициативы по укреплению здоровья подростков, Комитет сожалеет об отсутствии информации об оценке этих планов и выражает обеспокоенность по поводу высокой распространенн</w:t>
      </w:r>
      <w:r>
        <w:rPr>
          <w:szCs w:val="24"/>
        </w:rPr>
        <w:t>о</w:t>
      </w:r>
      <w:r>
        <w:rPr>
          <w:szCs w:val="24"/>
        </w:rPr>
        <w:t>сти подростковых беременностей, инфекций, передаваемых половым путем, а также злоупотребления наркотиками и алкоголем среди подростков в госуда</w:t>
      </w:r>
      <w:r>
        <w:rPr>
          <w:szCs w:val="24"/>
        </w:rPr>
        <w:t>р</w:t>
      </w:r>
      <w:r>
        <w:rPr>
          <w:szCs w:val="24"/>
        </w:rPr>
        <w:t>стве-участнике.</w:t>
      </w:r>
    </w:p>
    <w:p w:rsidR="003B57CF" w:rsidRPr="00762599" w:rsidRDefault="003B57CF" w:rsidP="00B548D1">
      <w:pPr>
        <w:pStyle w:val="SingleTxtGR"/>
        <w:rPr>
          <w:b/>
        </w:rPr>
      </w:pPr>
      <w:r w:rsidRPr="00B46045">
        <w:t>53.</w:t>
      </w:r>
      <w:r w:rsidRPr="00762599">
        <w:rPr>
          <w:b/>
        </w:rPr>
        <w:tab/>
        <w:t>Комитет рекомендует государству-участнику:</w:t>
      </w:r>
    </w:p>
    <w:p w:rsidR="003B57CF" w:rsidRPr="00762599" w:rsidRDefault="003B57CF" w:rsidP="00B548D1">
      <w:pPr>
        <w:pStyle w:val="SingleTxtGR"/>
        <w:rPr>
          <w:b/>
        </w:rPr>
      </w:pPr>
      <w:r w:rsidRPr="00762599">
        <w:rPr>
          <w:b/>
        </w:rPr>
        <w:tab/>
        <w:t>а)</w:t>
      </w:r>
      <w:r w:rsidRPr="00762599">
        <w:rPr>
          <w:b/>
        </w:rPr>
        <w:tab/>
        <w:t>провести всеобъемлющие исследования для того, чтобы сост</w:t>
      </w:r>
      <w:r w:rsidRPr="00762599">
        <w:rPr>
          <w:b/>
        </w:rPr>
        <w:t>а</w:t>
      </w:r>
      <w:r w:rsidRPr="00762599">
        <w:rPr>
          <w:b/>
        </w:rPr>
        <w:t>вить представление о характере и распространенности проблем, связанных со зд</w:t>
      </w:r>
      <w:r w:rsidRPr="00762599">
        <w:rPr>
          <w:b/>
        </w:rPr>
        <w:t>о</w:t>
      </w:r>
      <w:r w:rsidRPr="00762599">
        <w:rPr>
          <w:b/>
        </w:rPr>
        <w:t>ровьем подростков, и использовать его результаты в качестве основы для разработки политики и программ по охране здоровья подростков при уделении особого внимания девочкам−подросткам и обеспечении всест</w:t>
      </w:r>
      <w:r w:rsidRPr="00762599">
        <w:rPr>
          <w:b/>
        </w:rPr>
        <w:t>о</w:t>
      </w:r>
      <w:r w:rsidRPr="00762599">
        <w:rPr>
          <w:b/>
        </w:rPr>
        <w:t>роннего участия подростков;</w:t>
      </w:r>
    </w:p>
    <w:p w:rsidR="003B57CF" w:rsidRPr="00762599" w:rsidRDefault="003B57CF" w:rsidP="00B548D1">
      <w:pPr>
        <w:pStyle w:val="SingleTxtGR"/>
        <w:rPr>
          <w:b/>
        </w:rPr>
      </w:pPr>
      <w:r w:rsidRPr="00762599">
        <w:rPr>
          <w:b/>
        </w:rPr>
        <w:tab/>
      </w:r>
      <w:r w:rsidRPr="00762599">
        <w:rPr>
          <w:b/>
          <w:lang w:val="en-US"/>
        </w:rPr>
        <w:t>b</w:t>
      </w:r>
      <w:r w:rsidRPr="00762599">
        <w:rPr>
          <w:b/>
        </w:rPr>
        <w:t>)</w:t>
      </w:r>
      <w:r w:rsidRPr="00762599">
        <w:rPr>
          <w:b/>
        </w:rPr>
        <w:tab/>
        <w:t>стремиться к установлению партнерских связей с соответс</w:t>
      </w:r>
      <w:r w:rsidRPr="00762599">
        <w:rPr>
          <w:b/>
        </w:rPr>
        <w:t>т</w:t>
      </w:r>
      <w:r w:rsidRPr="00762599">
        <w:rPr>
          <w:b/>
        </w:rPr>
        <w:t>вующими организациями для проведения информационно-просветительских кампаний, п</w:t>
      </w:r>
      <w:r w:rsidRPr="00762599">
        <w:rPr>
          <w:b/>
        </w:rPr>
        <w:t>о</w:t>
      </w:r>
      <w:r w:rsidRPr="00762599">
        <w:rPr>
          <w:b/>
        </w:rPr>
        <w:t>священных, например, опасностям для здоровья как новорожденного, так и матери в случаях подростковой бер</w:t>
      </w:r>
      <w:r w:rsidRPr="00762599">
        <w:rPr>
          <w:b/>
        </w:rPr>
        <w:t>е</w:t>
      </w:r>
      <w:r w:rsidRPr="00762599">
        <w:rPr>
          <w:b/>
        </w:rPr>
        <w:t>менности, а также важности вакцин</w:t>
      </w:r>
      <w:r w:rsidRPr="00762599">
        <w:rPr>
          <w:b/>
        </w:rPr>
        <w:t>а</w:t>
      </w:r>
      <w:r w:rsidRPr="00762599">
        <w:rPr>
          <w:b/>
        </w:rPr>
        <w:t>ции;</w:t>
      </w:r>
    </w:p>
    <w:p w:rsidR="003B57CF" w:rsidRPr="00762599" w:rsidRDefault="003B57CF" w:rsidP="00B548D1">
      <w:pPr>
        <w:pStyle w:val="SingleTxtGR"/>
        <w:rPr>
          <w:b/>
        </w:rPr>
      </w:pPr>
      <w:r w:rsidRPr="00762599">
        <w:rPr>
          <w:b/>
        </w:rPr>
        <w:tab/>
      </w:r>
      <w:r w:rsidRPr="00762599">
        <w:rPr>
          <w:b/>
          <w:lang w:val="en-US"/>
        </w:rPr>
        <w:t>c</w:t>
      </w:r>
      <w:r w:rsidRPr="00762599">
        <w:rPr>
          <w:b/>
        </w:rPr>
        <w:t>)</w:t>
      </w:r>
      <w:r w:rsidRPr="00762599">
        <w:rPr>
          <w:b/>
        </w:rPr>
        <w:tab/>
        <w:t>разработать стратегии по предупреждению подростковых бер</w:t>
      </w:r>
      <w:r w:rsidRPr="00762599">
        <w:rPr>
          <w:b/>
        </w:rPr>
        <w:t>е</w:t>
      </w:r>
      <w:r w:rsidRPr="00762599">
        <w:rPr>
          <w:b/>
        </w:rPr>
        <w:t>менностей, инфекций, передаваемых половым путем, а также злоупотре</w:t>
      </w:r>
      <w:r w:rsidRPr="00762599">
        <w:rPr>
          <w:b/>
        </w:rPr>
        <w:t>б</w:t>
      </w:r>
      <w:r w:rsidRPr="00762599">
        <w:rPr>
          <w:b/>
        </w:rPr>
        <w:t>лени</w:t>
      </w:r>
      <w:r>
        <w:rPr>
          <w:b/>
        </w:rPr>
        <w:t>я</w:t>
      </w:r>
      <w:r w:rsidRPr="00762599">
        <w:rPr>
          <w:b/>
        </w:rPr>
        <w:t xml:space="preserve"> табаком и алкоголем за счет формирования привлекательных во</w:t>
      </w:r>
      <w:r w:rsidRPr="00762599">
        <w:rPr>
          <w:b/>
        </w:rPr>
        <w:t>з</w:t>
      </w:r>
      <w:r w:rsidRPr="00762599">
        <w:rPr>
          <w:b/>
        </w:rPr>
        <w:t>можностей для провед</w:t>
      </w:r>
      <w:r w:rsidRPr="00762599">
        <w:rPr>
          <w:b/>
        </w:rPr>
        <w:t>е</w:t>
      </w:r>
      <w:r w:rsidRPr="00762599">
        <w:rPr>
          <w:b/>
        </w:rPr>
        <w:t>ния досуга;</w:t>
      </w:r>
    </w:p>
    <w:p w:rsidR="003B57CF" w:rsidRPr="00762599" w:rsidRDefault="003B57CF" w:rsidP="00B548D1">
      <w:pPr>
        <w:pStyle w:val="SingleTxtGR"/>
        <w:rPr>
          <w:b/>
        </w:rPr>
      </w:pPr>
      <w:r w:rsidRPr="00762599">
        <w:rPr>
          <w:b/>
        </w:rPr>
        <w:tab/>
      </w:r>
      <w:r w:rsidRPr="00762599">
        <w:rPr>
          <w:b/>
          <w:lang w:val="en-US"/>
        </w:rPr>
        <w:t>d</w:t>
      </w:r>
      <w:r w:rsidRPr="00762599">
        <w:rPr>
          <w:b/>
        </w:rPr>
        <w:t>)</w:t>
      </w:r>
      <w:r w:rsidRPr="00762599">
        <w:rPr>
          <w:b/>
        </w:rPr>
        <w:tab/>
        <w:t xml:space="preserve">поощрять и обеспечить </w:t>
      </w:r>
      <w:r w:rsidRPr="00380EB4">
        <w:rPr>
          <w:b/>
        </w:rPr>
        <w:t xml:space="preserve">для всех подростков </w:t>
      </w:r>
      <w:r w:rsidRPr="00762599">
        <w:rPr>
          <w:b/>
        </w:rPr>
        <w:t>доступ к услугам в области репроду</w:t>
      </w:r>
      <w:r w:rsidRPr="00762599">
        <w:rPr>
          <w:b/>
        </w:rPr>
        <w:t>к</w:t>
      </w:r>
      <w:r w:rsidRPr="00762599">
        <w:rPr>
          <w:b/>
        </w:rPr>
        <w:t>тивного здоровья, включая просвещение по вопросам сексуального и репродуктивного здоровья в школах, общинах и медици</w:t>
      </w:r>
      <w:r w:rsidRPr="00762599">
        <w:rPr>
          <w:b/>
        </w:rPr>
        <w:t>н</w:t>
      </w:r>
      <w:r w:rsidRPr="00762599">
        <w:rPr>
          <w:b/>
        </w:rPr>
        <w:t>ских учрежд</w:t>
      </w:r>
      <w:r w:rsidRPr="00762599">
        <w:rPr>
          <w:b/>
        </w:rPr>
        <w:t>е</w:t>
      </w:r>
      <w:r w:rsidRPr="00762599">
        <w:rPr>
          <w:b/>
        </w:rPr>
        <w:t>ниях;</w:t>
      </w:r>
    </w:p>
    <w:p w:rsidR="003B57CF" w:rsidRPr="00762599" w:rsidRDefault="003B57CF" w:rsidP="00B548D1">
      <w:pPr>
        <w:pStyle w:val="SingleTxtGR"/>
        <w:rPr>
          <w:b/>
        </w:rPr>
      </w:pPr>
      <w:r w:rsidRPr="00762599">
        <w:rPr>
          <w:b/>
        </w:rPr>
        <w:tab/>
      </w:r>
      <w:r w:rsidRPr="00762599">
        <w:rPr>
          <w:b/>
          <w:lang w:val="en-US"/>
        </w:rPr>
        <w:t>e</w:t>
      </w:r>
      <w:r w:rsidRPr="00762599">
        <w:rPr>
          <w:b/>
        </w:rPr>
        <w:t>)</w:t>
      </w:r>
      <w:r w:rsidRPr="00762599">
        <w:rPr>
          <w:b/>
        </w:rPr>
        <w:tab/>
        <w:t>учитывать принятое Комитетом замечание общего порядка № 4 (2003 год) о здоровье и развитии подростков в контексте Конвенции.</w:t>
      </w:r>
    </w:p>
    <w:p w:rsidR="003B57CF" w:rsidRDefault="003B57CF" w:rsidP="00B548D1">
      <w:pPr>
        <w:pStyle w:val="H4GR"/>
      </w:pPr>
      <w:r>
        <w:tab/>
      </w:r>
      <w:r>
        <w:tab/>
        <w:t>Грудное вскармливание</w:t>
      </w:r>
    </w:p>
    <w:p w:rsidR="003B57CF" w:rsidRPr="00700F91" w:rsidRDefault="003B57CF" w:rsidP="00B548D1">
      <w:pPr>
        <w:pStyle w:val="SingleTxtGR"/>
      </w:pPr>
      <w:r>
        <w:t>54.</w:t>
      </w:r>
      <w:r>
        <w:tab/>
        <w:t>Приветствуя Закон № 1478 о правилах сбыта заменителей грудного мол</w:t>
      </w:r>
      <w:r>
        <w:t>о</w:t>
      </w:r>
      <w:r>
        <w:t>ка, Ком</w:t>
      </w:r>
      <w:r>
        <w:t>и</w:t>
      </w:r>
      <w:r>
        <w:t>тет вместе с тем обеспокоен по поводу низкого уровня грудного вскармливания в государстве-участнике, а также эффективных мер по выполн</w:t>
      </w:r>
      <w:r>
        <w:t>е</w:t>
      </w:r>
      <w:r>
        <w:t>нию данного закона.</w:t>
      </w:r>
    </w:p>
    <w:p w:rsidR="003B57CF" w:rsidRDefault="003B57CF" w:rsidP="00B548D1">
      <w:pPr>
        <w:pStyle w:val="SingleTxtGR"/>
      </w:pPr>
      <w:r w:rsidRPr="00E9400F">
        <w:t>55.</w:t>
      </w:r>
      <w:r w:rsidRPr="00E9400F">
        <w:tab/>
      </w:r>
      <w:r w:rsidRPr="00380EB4">
        <w:rPr>
          <w:b/>
        </w:rPr>
        <w:t>Комитет рекомендует государству-участнику активизировать усилия по поощрению важности грудного вскармливания за счет предоставления соответствующей информации, особенно подросткам. Кроме того, он рек</w:t>
      </w:r>
      <w:r w:rsidRPr="00380EB4">
        <w:rPr>
          <w:b/>
        </w:rPr>
        <w:t>о</w:t>
      </w:r>
      <w:r w:rsidRPr="00380EB4">
        <w:rPr>
          <w:b/>
        </w:rPr>
        <w:t>мендует обесп</w:t>
      </w:r>
      <w:r w:rsidRPr="00380EB4">
        <w:rPr>
          <w:b/>
        </w:rPr>
        <w:t>е</w:t>
      </w:r>
      <w:r w:rsidRPr="00380EB4">
        <w:rPr>
          <w:b/>
        </w:rPr>
        <w:t>чить эффективное соблюдение Закона № 1478.</w:t>
      </w:r>
    </w:p>
    <w:p w:rsidR="003B57CF" w:rsidRDefault="003B57CF" w:rsidP="00B548D1">
      <w:pPr>
        <w:pStyle w:val="H4GR"/>
      </w:pPr>
      <w:r>
        <w:tab/>
      </w:r>
      <w:r>
        <w:tab/>
        <w:t>Уровень жизни</w:t>
      </w:r>
    </w:p>
    <w:p w:rsidR="003B57CF" w:rsidRDefault="003B57CF" w:rsidP="00B548D1">
      <w:pPr>
        <w:pStyle w:val="SingleTxtGR"/>
      </w:pPr>
      <w:r>
        <w:t>56.</w:t>
      </w:r>
      <w:r>
        <w:tab/>
        <w:t>Комитет приветствует инициативы по преодолению бедности и улучш</w:t>
      </w:r>
      <w:r>
        <w:t>е</w:t>
      </w:r>
      <w:r>
        <w:t>нию уровня жизни среди детей, такие как Национальная программ по оказ</w:t>
      </w:r>
      <w:r>
        <w:t>а</w:t>
      </w:r>
      <w:r>
        <w:t>нию помощи в области продовольствия и питания и Программа по недопущению и лечению недостаточности питания. Вместе с тем он обеспокоен по пов</w:t>
      </w:r>
      <w:r>
        <w:t>о</w:t>
      </w:r>
      <w:r>
        <w:t>ду того, что бедность в городских районах в последние годы неуклонно возрастала, что в 2008 году Национальная программа по оказанию помощи в области прод</w:t>
      </w:r>
      <w:r>
        <w:t>о</w:t>
      </w:r>
      <w:r>
        <w:t>вольствия и питания сталкивалась с многочисленными трудностями и что пра</w:t>
      </w:r>
      <w:r>
        <w:t>к</w:t>
      </w:r>
      <w:r>
        <w:t>тически никакого прогресса не было достигнуто в области ее укрепления и расширения. Кроме того, Комитет испытывает обеспокоенность по поводу зн</w:t>
      </w:r>
      <w:r>
        <w:t>а</w:t>
      </w:r>
      <w:r>
        <w:t>чительного числа детей, не имеющих доступа к питьевому водоснабжению и надлежащим услугам в области санитарии.</w:t>
      </w:r>
    </w:p>
    <w:p w:rsidR="003B57CF" w:rsidRPr="00B46045" w:rsidRDefault="003B57CF" w:rsidP="00B548D1">
      <w:pPr>
        <w:pStyle w:val="SingleTxtGR"/>
        <w:rPr>
          <w:b/>
        </w:rPr>
      </w:pPr>
      <w:r>
        <w:t>57.</w:t>
      </w:r>
      <w:r>
        <w:tab/>
      </w:r>
      <w:r w:rsidRPr="00B46045">
        <w:rPr>
          <w:b/>
        </w:rPr>
        <w:t>Комитет рекомендует государству-участнику: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a</w:t>
      </w:r>
      <w:r w:rsidRPr="00B46045">
        <w:rPr>
          <w:b/>
        </w:rPr>
        <w:t>)</w:t>
      </w:r>
      <w:r w:rsidRPr="00B46045">
        <w:rPr>
          <w:b/>
        </w:rPr>
        <w:tab/>
        <w:t>активизировать усилия по более эффективному устранению множественных причин недостаточности питания, разработать систему контроля за продовольствием и питанием и произвести оценку эффекти</w:t>
      </w:r>
      <w:r w:rsidRPr="00B46045">
        <w:rPr>
          <w:b/>
        </w:rPr>
        <w:t>в</w:t>
      </w:r>
      <w:r w:rsidRPr="00B46045">
        <w:rPr>
          <w:b/>
        </w:rPr>
        <w:t>ности существу</w:t>
      </w:r>
      <w:r w:rsidRPr="00B46045">
        <w:rPr>
          <w:b/>
        </w:rPr>
        <w:t>ю</w:t>
      </w:r>
      <w:r w:rsidRPr="00B46045">
        <w:rPr>
          <w:b/>
        </w:rPr>
        <w:t>щих стратегий;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b</w:t>
      </w:r>
      <w:r w:rsidRPr="00B46045">
        <w:rPr>
          <w:b/>
        </w:rPr>
        <w:t>)</w:t>
      </w:r>
      <w:r w:rsidRPr="00B46045">
        <w:rPr>
          <w:b/>
        </w:rPr>
        <w:tab/>
        <w:t>увеличить инвестиции и усилить координацию между госуда</w:t>
      </w:r>
      <w:r w:rsidRPr="00B46045">
        <w:rPr>
          <w:b/>
        </w:rPr>
        <w:t>р</w:t>
      </w:r>
      <w:r w:rsidRPr="00B46045">
        <w:rPr>
          <w:b/>
        </w:rPr>
        <w:t>ственными учреждениями, частными компаниями и социальными орган</w:t>
      </w:r>
      <w:r w:rsidRPr="00B46045">
        <w:rPr>
          <w:b/>
        </w:rPr>
        <w:t>и</w:t>
      </w:r>
      <w:r w:rsidRPr="00B46045">
        <w:rPr>
          <w:b/>
        </w:rPr>
        <w:t>зациями с целью обеспечения снабжения питьевой водой и предоставления населени</w:t>
      </w:r>
      <w:r>
        <w:rPr>
          <w:b/>
        </w:rPr>
        <w:t>ю</w:t>
      </w:r>
      <w:r w:rsidRPr="00B46045">
        <w:rPr>
          <w:b/>
        </w:rPr>
        <w:t xml:space="preserve"> надлежащих услуг в области санитарии, особенно детям в сел</w:t>
      </w:r>
      <w:r w:rsidRPr="00B46045">
        <w:rPr>
          <w:b/>
        </w:rPr>
        <w:t>ь</w:t>
      </w:r>
      <w:r w:rsidRPr="00B46045">
        <w:rPr>
          <w:b/>
        </w:rPr>
        <w:t>ских районах;</w:t>
      </w:r>
    </w:p>
    <w:p w:rsidR="003B57CF" w:rsidRDefault="003B57CF" w:rsidP="00B548D1">
      <w:pPr>
        <w:pStyle w:val="SingleTxtGR"/>
      </w:pPr>
      <w:r w:rsidRPr="00B46045">
        <w:rPr>
          <w:b/>
        </w:rPr>
        <w:tab/>
      </w:r>
      <w:r w:rsidRPr="00B46045">
        <w:rPr>
          <w:b/>
          <w:lang w:val="en-US"/>
        </w:rPr>
        <w:t>c</w:t>
      </w:r>
      <w:r w:rsidRPr="00B46045">
        <w:rPr>
          <w:b/>
        </w:rPr>
        <w:t>)</w:t>
      </w:r>
      <w:r w:rsidRPr="00B46045">
        <w:rPr>
          <w:b/>
        </w:rPr>
        <w:tab/>
        <w:t>активизировать усилия по обеспечению того, чтобы все дети, особенно дети, проживающие в сельских районах, могли пользоваться пр</w:t>
      </w:r>
      <w:r w:rsidRPr="00B46045">
        <w:rPr>
          <w:b/>
        </w:rPr>
        <w:t>е</w:t>
      </w:r>
      <w:r w:rsidRPr="00B46045">
        <w:rPr>
          <w:b/>
        </w:rPr>
        <w:t>имущ</w:t>
      </w:r>
      <w:r w:rsidRPr="00B46045">
        <w:rPr>
          <w:b/>
        </w:rPr>
        <w:t>е</w:t>
      </w:r>
      <w:r w:rsidRPr="00B46045">
        <w:rPr>
          <w:b/>
        </w:rPr>
        <w:t>ствами осуществляемых программ.</w:t>
      </w:r>
    </w:p>
    <w:p w:rsidR="003B57CF" w:rsidRDefault="003B57CF" w:rsidP="00B548D1">
      <w:pPr>
        <w:pStyle w:val="H4GR"/>
      </w:pPr>
      <w:r>
        <w:tab/>
      </w:r>
      <w:r>
        <w:tab/>
        <w:t>ВИЧ/СПИД</w:t>
      </w:r>
    </w:p>
    <w:p w:rsidR="003B57CF" w:rsidRDefault="003B57CF" w:rsidP="00B548D1">
      <w:pPr>
        <w:pStyle w:val="SingleTxtGR"/>
      </w:pPr>
      <w:r>
        <w:t>58.</w:t>
      </w:r>
      <w:r>
        <w:tab/>
        <w:t>Комитет с удовлетворением отмечает, что государство-участник придает большое значение в своей деятельности профилактике ВИЧ-инфекции. Вместе с тем он с обеспокоенностью отмечает относительную ограниченность проф</w:t>
      </w:r>
      <w:r>
        <w:t>и</w:t>
      </w:r>
      <w:r>
        <w:t>лактических программ для детей и подростков, а также отсутствие государс</w:t>
      </w:r>
      <w:r>
        <w:t>т</w:t>
      </w:r>
      <w:r>
        <w:t>венных служб, предоставляющих всесторонний уход и помощь детям, затрон</w:t>
      </w:r>
      <w:r>
        <w:t>у</w:t>
      </w:r>
      <w:r>
        <w:t>тым ВИЧ/СПИДом, и их семьям.</w:t>
      </w:r>
    </w:p>
    <w:p w:rsidR="003B57CF" w:rsidRPr="00B46045" w:rsidRDefault="003B57CF" w:rsidP="00B548D1">
      <w:pPr>
        <w:pStyle w:val="SingleTxtGR"/>
        <w:rPr>
          <w:b/>
        </w:rPr>
      </w:pPr>
      <w:r>
        <w:t>59.</w:t>
      </w:r>
      <w:r>
        <w:tab/>
      </w:r>
      <w:r w:rsidRPr="00B46045">
        <w:rPr>
          <w:b/>
        </w:rPr>
        <w:t>Комитет рекомендует государству-участнику принять меры по с</w:t>
      </w:r>
      <w:r w:rsidRPr="00B46045">
        <w:rPr>
          <w:b/>
        </w:rPr>
        <w:t>о</w:t>
      </w:r>
      <w:r w:rsidRPr="00B46045">
        <w:rPr>
          <w:b/>
        </w:rPr>
        <w:t>кращению распространенности ВИЧ-инфекций на своей территории, ос</w:t>
      </w:r>
      <w:r w:rsidRPr="00B46045">
        <w:rPr>
          <w:b/>
        </w:rPr>
        <w:t>о</w:t>
      </w:r>
      <w:r w:rsidRPr="00B46045">
        <w:rPr>
          <w:b/>
        </w:rPr>
        <w:t>бенно в о</w:t>
      </w:r>
      <w:r w:rsidRPr="00B46045">
        <w:rPr>
          <w:b/>
        </w:rPr>
        <w:t>т</w:t>
      </w:r>
      <w:r w:rsidRPr="00B46045">
        <w:rPr>
          <w:b/>
        </w:rPr>
        <w:t xml:space="preserve">ношении молодежи. Он рекомендует государству-участнику: 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  <w:t>а)</w:t>
      </w:r>
      <w:r w:rsidRPr="00B46045">
        <w:rPr>
          <w:b/>
        </w:rPr>
        <w:tab/>
        <w:t>продолжать, укреплять и разрабатывать стратегии и програ</w:t>
      </w:r>
      <w:r w:rsidRPr="00B46045">
        <w:rPr>
          <w:b/>
        </w:rPr>
        <w:t>м</w:t>
      </w:r>
      <w:r w:rsidRPr="00B46045">
        <w:rPr>
          <w:b/>
        </w:rPr>
        <w:t>мы по предоставлению ухода и помощи детям, затронутым или инфицир</w:t>
      </w:r>
      <w:r w:rsidRPr="00B46045">
        <w:rPr>
          <w:b/>
        </w:rPr>
        <w:t>о</w:t>
      </w:r>
      <w:r w:rsidRPr="00B46045">
        <w:rPr>
          <w:b/>
        </w:rPr>
        <w:t>ванным ВИЧ/СПИДом, в том числе программы и стратегии по укрепл</w:t>
      </w:r>
      <w:r w:rsidRPr="00B46045">
        <w:rPr>
          <w:b/>
        </w:rPr>
        <w:t>е</w:t>
      </w:r>
      <w:r w:rsidRPr="00B46045">
        <w:rPr>
          <w:b/>
        </w:rPr>
        <w:t>нию потенциала семьи и общин по предоставлению ухода таким детям;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b</w:t>
      </w:r>
      <w:r w:rsidRPr="00B46045">
        <w:rPr>
          <w:b/>
        </w:rPr>
        <w:t>)</w:t>
      </w:r>
      <w:r w:rsidRPr="00B46045">
        <w:rPr>
          <w:b/>
        </w:rPr>
        <w:tab/>
        <w:t>обеспечить наличие государственных фондов для приобретения медицинских материалов с целью профилактики передачи вируса по ве</w:t>
      </w:r>
      <w:r w:rsidRPr="00B46045">
        <w:rPr>
          <w:b/>
        </w:rPr>
        <w:t>р</w:t>
      </w:r>
      <w:r w:rsidRPr="00B46045">
        <w:rPr>
          <w:b/>
        </w:rPr>
        <w:t>тикал</w:t>
      </w:r>
      <w:r>
        <w:rPr>
          <w:b/>
        </w:rPr>
        <w:t>и</w:t>
      </w:r>
      <w:r w:rsidRPr="00B46045">
        <w:rPr>
          <w:b/>
        </w:rPr>
        <w:t>, таких как материалы для проведения экспресс-тестирования и другие матери</w:t>
      </w:r>
      <w:r w:rsidRPr="00B46045">
        <w:rPr>
          <w:b/>
        </w:rPr>
        <w:t>а</w:t>
      </w:r>
      <w:r w:rsidRPr="00B46045">
        <w:rPr>
          <w:b/>
        </w:rPr>
        <w:t>лы;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c</w:t>
      </w:r>
      <w:r w:rsidRPr="00B46045">
        <w:rPr>
          <w:b/>
        </w:rPr>
        <w:t>)</w:t>
      </w:r>
      <w:r w:rsidRPr="00B46045">
        <w:rPr>
          <w:b/>
        </w:rPr>
        <w:tab/>
        <w:t>осуществлять информационно-просветительские меры с целью проф</w:t>
      </w:r>
      <w:r w:rsidRPr="00B46045">
        <w:rPr>
          <w:b/>
        </w:rPr>
        <w:t>и</w:t>
      </w:r>
      <w:r w:rsidRPr="00B46045">
        <w:rPr>
          <w:b/>
        </w:rPr>
        <w:t>лактики заболеваемости и распространения ВИЧ/СПИДа;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d</w:t>
      </w:r>
      <w:r w:rsidRPr="00B46045">
        <w:rPr>
          <w:b/>
        </w:rPr>
        <w:t>)</w:t>
      </w:r>
      <w:r w:rsidRPr="00B46045">
        <w:rPr>
          <w:b/>
        </w:rPr>
        <w:tab/>
        <w:t>пресекать любые формы дискриминации в отношении детей, живущих с ВИЧ и СПИДом;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e</w:t>
      </w:r>
      <w:r w:rsidRPr="00B46045">
        <w:rPr>
          <w:b/>
        </w:rPr>
        <w:t>)</w:t>
      </w:r>
      <w:r w:rsidRPr="00B46045">
        <w:rPr>
          <w:b/>
        </w:rPr>
        <w:tab/>
        <w:t>создать государственные службы для обеспечения заботы о д</w:t>
      </w:r>
      <w:r w:rsidRPr="00B46045">
        <w:rPr>
          <w:b/>
        </w:rPr>
        <w:t>е</w:t>
      </w:r>
      <w:r w:rsidRPr="00B46045">
        <w:rPr>
          <w:b/>
        </w:rPr>
        <w:t>тях, затр</w:t>
      </w:r>
      <w:r w:rsidRPr="00B46045">
        <w:rPr>
          <w:b/>
        </w:rPr>
        <w:t>о</w:t>
      </w:r>
      <w:r w:rsidRPr="00B46045">
        <w:rPr>
          <w:b/>
        </w:rPr>
        <w:t>нутых ВИЧ и СПИДом, и об их семьях;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f</w:t>
      </w:r>
      <w:r w:rsidRPr="00B46045">
        <w:rPr>
          <w:b/>
        </w:rPr>
        <w:t>)</w:t>
      </w:r>
      <w:r w:rsidRPr="00B46045">
        <w:rPr>
          <w:b/>
        </w:rPr>
        <w:tab/>
        <w:t>обратиться за технической помощью, в частности к Объед</w:t>
      </w:r>
      <w:r w:rsidRPr="00B46045">
        <w:rPr>
          <w:b/>
        </w:rPr>
        <w:t>и</w:t>
      </w:r>
      <w:r w:rsidRPr="00B46045">
        <w:rPr>
          <w:b/>
        </w:rPr>
        <w:t>ненной программе Организации Объединенных Наций по ВИЧ/СПИДу (</w:t>
      </w:r>
      <w:proofErr w:type="spellStart"/>
      <w:r w:rsidRPr="00B46045">
        <w:rPr>
          <w:b/>
        </w:rPr>
        <w:t>ЮН</w:t>
      </w:r>
      <w:r>
        <w:rPr>
          <w:b/>
        </w:rPr>
        <w:t>ЭЙДС</w:t>
      </w:r>
      <w:proofErr w:type="spellEnd"/>
      <w:r w:rsidRPr="00B46045">
        <w:rPr>
          <w:b/>
        </w:rPr>
        <w:t>), Всемирной организации здравоохранения, ЮНИСЕФ и Пр</w:t>
      </w:r>
      <w:r w:rsidRPr="00B46045">
        <w:rPr>
          <w:b/>
        </w:rPr>
        <w:t>о</w:t>
      </w:r>
      <w:r w:rsidRPr="00B46045">
        <w:rPr>
          <w:b/>
        </w:rPr>
        <w:t>грамме развития Организ</w:t>
      </w:r>
      <w:r w:rsidRPr="00B46045">
        <w:rPr>
          <w:b/>
        </w:rPr>
        <w:t>а</w:t>
      </w:r>
      <w:r w:rsidRPr="00B46045">
        <w:rPr>
          <w:b/>
        </w:rPr>
        <w:t>ции Объединенных Наций; и</w:t>
      </w:r>
    </w:p>
    <w:p w:rsidR="003B57CF" w:rsidRDefault="003B57CF" w:rsidP="00B548D1">
      <w:pPr>
        <w:pStyle w:val="SingleTxtGR"/>
      </w:pPr>
      <w:r w:rsidRPr="00B46045">
        <w:rPr>
          <w:b/>
        </w:rPr>
        <w:tab/>
      </w:r>
      <w:r w:rsidRPr="00B46045">
        <w:rPr>
          <w:b/>
          <w:lang w:val="en-US"/>
        </w:rPr>
        <w:t>g</w:t>
      </w:r>
      <w:r w:rsidRPr="00B46045">
        <w:rPr>
          <w:b/>
        </w:rPr>
        <w:t>)</w:t>
      </w:r>
      <w:r w:rsidRPr="00B46045">
        <w:rPr>
          <w:b/>
        </w:rPr>
        <w:tab/>
        <w:t>учитывать при разработке своей политики и программ прин</w:t>
      </w:r>
      <w:r w:rsidRPr="00B46045">
        <w:rPr>
          <w:b/>
        </w:rPr>
        <w:t>я</w:t>
      </w:r>
      <w:r w:rsidRPr="00B46045">
        <w:rPr>
          <w:b/>
        </w:rPr>
        <w:t>тое Комитетом замечание общего порядка № 3 (2003 год) о ВИЧ/СПИДе и правах ребенка и Международные руководящие принципы по обеспечению уважения прав человека в связи с ВИЧ/СПИДом.</w:t>
      </w:r>
    </w:p>
    <w:p w:rsidR="003B57CF" w:rsidRDefault="003B57CF" w:rsidP="00B548D1">
      <w:pPr>
        <w:pStyle w:val="H23GR"/>
      </w:pPr>
      <w:r>
        <w:tab/>
      </w:r>
      <w:r w:rsidRPr="00151317">
        <w:t>7.</w:t>
      </w:r>
      <w:r w:rsidRPr="00151317">
        <w:tab/>
        <w:t>О</w:t>
      </w:r>
      <w:r>
        <w:t>бразование, досуг и культурная деятельность (статьи 28, 29 и 31 Конвенции)</w:t>
      </w:r>
    </w:p>
    <w:p w:rsidR="003B57CF" w:rsidRDefault="003B57CF" w:rsidP="00B548D1">
      <w:pPr>
        <w:pStyle w:val="H4GR"/>
      </w:pPr>
      <w:r>
        <w:tab/>
      </w:r>
      <w:r>
        <w:tab/>
        <w:t>Образование, включая профессиональную подготовку и ориентацию</w:t>
      </w:r>
    </w:p>
    <w:p w:rsidR="003B57CF" w:rsidRDefault="003B57CF" w:rsidP="00B548D1">
      <w:pPr>
        <w:pStyle w:val="SingleTxtGR"/>
      </w:pPr>
      <w:r>
        <w:t>60.</w:t>
      </w:r>
      <w:r>
        <w:tab/>
        <w:t>Комитет приветствует усилия государства-участника по повышению школьной посещаемости в целях сокращения отсева и отмечает достигнутый прогресс, включая принятие Закона № 3231/07 об образовании для коренных народов. Вместе с тем Комитет обеспокоен по поводу низкого качества образ</w:t>
      </w:r>
      <w:r>
        <w:t>о</w:t>
      </w:r>
      <w:r>
        <w:t>вания во многих школах, в части слабой подготовки учителей, а также уровней отсева учащихся на третьей ступени образования, причиной которых порой я</w:t>
      </w:r>
      <w:r>
        <w:t>в</w:t>
      </w:r>
      <w:r>
        <w:t>ляется нехватка у семей финансовых средств для о</w:t>
      </w:r>
      <w:r>
        <w:t>п</w:t>
      </w:r>
      <w:r>
        <w:t>латы обучения и покрытия других расходов. Комитет также с обеспокоенностью отмечает те трудности, с которыми сталкиваются дети из числа коренных народов в связи с получением доступа к образованию, а также недостаточность принимаемых мер с ц</w:t>
      </w:r>
      <w:r>
        <w:t>е</w:t>
      </w:r>
      <w:r>
        <w:t>лью учета многоязычной структуры населения. Комитет также отмечает возросший уровень образования в раннем детстве, в годы, предшествующие школьному обучению, однако выражает свое сожаление по поводу недостаточности таких подготовительных групп и ограниченной их доступности для детей, прож</w:t>
      </w:r>
      <w:r>
        <w:t>и</w:t>
      </w:r>
      <w:r>
        <w:t>вающих в сельских районах, и детей, принадлежащих к коренным народам. Он сожалеет о практически полном отсутствии учреждений по уходу и воспитанию для детей самого младшего возраста. Кроме того, Комитету хотелось бы пол</w:t>
      </w:r>
      <w:r>
        <w:t>у</w:t>
      </w:r>
      <w:r>
        <w:t>чить информацию по профессиональной подготовке подростков, которые отд</w:t>
      </w:r>
      <w:r>
        <w:t>а</w:t>
      </w:r>
      <w:r>
        <w:t>ют предпочтение трудовой деятельности, не связанной с получением высшего образования.</w:t>
      </w:r>
    </w:p>
    <w:p w:rsidR="003B57CF" w:rsidRPr="00B46045" w:rsidRDefault="003B57CF" w:rsidP="00B548D1">
      <w:pPr>
        <w:pStyle w:val="SingleTxtGR"/>
        <w:rPr>
          <w:b/>
        </w:rPr>
      </w:pPr>
      <w:r>
        <w:t>61.</w:t>
      </w:r>
      <w:r>
        <w:tab/>
      </w:r>
      <w:r w:rsidRPr="00B46045">
        <w:rPr>
          <w:b/>
        </w:rPr>
        <w:t>Комитет рекомендует государству-участнику: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  <w:t>а)</w:t>
      </w:r>
      <w:r w:rsidRPr="00B46045">
        <w:rPr>
          <w:b/>
        </w:rPr>
        <w:tab/>
        <w:t>выделить достаточные средства для обеспечения бесплатного обучения на всех уровнях начального образования для всех детей, отметив во всех школах плату за обучение и покрытие любых других расходов;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b</w:t>
      </w:r>
      <w:r w:rsidRPr="00B46045">
        <w:rPr>
          <w:b/>
        </w:rPr>
        <w:t>)</w:t>
      </w:r>
      <w:r w:rsidRPr="00B46045">
        <w:rPr>
          <w:b/>
        </w:rPr>
        <w:tab/>
        <w:t>обеспечить стимулы для продолжения школьного образования и упростить переход из начальной в среднюю школу;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c</w:t>
      </w:r>
      <w:r w:rsidRPr="00B46045">
        <w:rPr>
          <w:b/>
        </w:rPr>
        <w:t>)</w:t>
      </w:r>
      <w:r w:rsidRPr="00B46045">
        <w:rPr>
          <w:b/>
        </w:rPr>
        <w:tab/>
        <w:t>уделять более пристальное внимание многоязычной структуре населения (</w:t>
      </w:r>
      <w:proofErr w:type="spellStart"/>
      <w:r w:rsidRPr="00B46045">
        <w:rPr>
          <w:b/>
        </w:rPr>
        <w:t>гуарани</w:t>
      </w:r>
      <w:proofErr w:type="spellEnd"/>
      <w:r w:rsidRPr="00B46045">
        <w:rPr>
          <w:b/>
        </w:rPr>
        <w:t>, испанский и другие языка) и адаптировать образов</w:t>
      </w:r>
      <w:r w:rsidRPr="00B46045">
        <w:rPr>
          <w:b/>
        </w:rPr>
        <w:t>а</w:t>
      </w:r>
      <w:r w:rsidRPr="00B46045">
        <w:rPr>
          <w:b/>
        </w:rPr>
        <w:t>тельные методологии и материалы к этой реальности;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d</w:t>
      </w:r>
      <w:r w:rsidRPr="00B46045">
        <w:rPr>
          <w:b/>
        </w:rPr>
        <w:t>)</w:t>
      </w:r>
      <w:r w:rsidRPr="00B46045">
        <w:rPr>
          <w:b/>
        </w:rPr>
        <w:tab/>
        <w:t>улучшить качество подготовки учителей, особенно в области межкультурного и двуязычного образования;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e</w:t>
      </w:r>
      <w:r w:rsidRPr="00B46045">
        <w:rPr>
          <w:b/>
        </w:rPr>
        <w:t>)</w:t>
      </w:r>
      <w:r w:rsidRPr="00B46045">
        <w:rPr>
          <w:b/>
        </w:rPr>
        <w:tab/>
        <w:t>обеспечить достаточное количество учреждений по обучению детей в раннем детстве, в том числе для самых маленьких детей, и пов</w:t>
      </w:r>
      <w:r w:rsidRPr="00B46045">
        <w:rPr>
          <w:b/>
        </w:rPr>
        <w:t>ы</w:t>
      </w:r>
      <w:r w:rsidRPr="00B46045">
        <w:rPr>
          <w:b/>
        </w:rPr>
        <w:t>сить осведомленность родителей о важности развития и образования р</w:t>
      </w:r>
      <w:r w:rsidRPr="00B46045">
        <w:rPr>
          <w:b/>
        </w:rPr>
        <w:t>е</w:t>
      </w:r>
      <w:r w:rsidRPr="00B46045">
        <w:rPr>
          <w:b/>
        </w:rPr>
        <w:t>бенка в раннем детском возрасте;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f</w:t>
      </w:r>
      <w:r w:rsidRPr="00B46045">
        <w:rPr>
          <w:b/>
        </w:rPr>
        <w:t>)</w:t>
      </w:r>
      <w:r w:rsidRPr="00B46045">
        <w:rPr>
          <w:b/>
        </w:rPr>
        <w:tab/>
        <w:t>активизировать усилия по предоставлению доступа к образов</w:t>
      </w:r>
      <w:r w:rsidRPr="00B46045">
        <w:rPr>
          <w:b/>
        </w:rPr>
        <w:t>а</w:t>
      </w:r>
      <w:r w:rsidRPr="00B46045">
        <w:rPr>
          <w:b/>
        </w:rPr>
        <w:t>нию детям, проживающим в сельских районах, и детям из числа коренного насел</w:t>
      </w:r>
      <w:r w:rsidRPr="00B46045">
        <w:rPr>
          <w:b/>
        </w:rPr>
        <w:t>е</w:t>
      </w:r>
      <w:r w:rsidRPr="00B46045">
        <w:rPr>
          <w:b/>
        </w:rPr>
        <w:t>ния, особенно к образованию в раннем детском возрасте;</w:t>
      </w:r>
    </w:p>
    <w:p w:rsidR="003B57CF" w:rsidRPr="00B46045" w:rsidRDefault="003B57CF" w:rsidP="00B548D1">
      <w:pPr>
        <w:pStyle w:val="SingleTxtGR"/>
        <w:rPr>
          <w:b/>
        </w:rPr>
      </w:pPr>
      <w:r w:rsidRPr="00B46045">
        <w:rPr>
          <w:b/>
        </w:rPr>
        <w:tab/>
      </w:r>
      <w:r w:rsidRPr="00B46045">
        <w:rPr>
          <w:b/>
          <w:lang w:val="en-US"/>
        </w:rPr>
        <w:t>g</w:t>
      </w:r>
      <w:r w:rsidRPr="00B46045">
        <w:rPr>
          <w:b/>
        </w:rPr>
        <w:t>)</w:t>
      </w:r>
      <w:r w:rsidRPr="00B46045">
        <w:rPr>
          <w:b/>
        </w:rPr>
        <w:tab/>
        <w:t>расширить систему профессиональной подготовки и улучшить до</w:t>
      </w:r>
      <w:r w:rsidRPr="00B46045">
        <w:rPr>
          <w:b/>
        </w:rPr>
        <w:t>с</w:t>
      </w:r>
      <w:r w:rsidRPr="00B46045">
        <w:rPr>
          <w:b/>
        </w:rPr>
        <w:t>туп подростков к таким учебным заведениям.</w:t>
      </w:r>
    </w:p>
    <w:p w:rsidR="003B57CF" w:rsidRPr="007800B3" w:rsidRDefault="003B57CF" w:rsidP="00B548D1">
      <w:pPr>
        <w:pStyle w:val="H23GR"/>
      </w:pPr>
      <w:r>
        <w:tab/>
        <w:t>8.</w:t>
      </w:r>
      <w:r>
        <w:tab/>
        <w:t xml:space="preserve">Специальные меры защиты (статьи 22; 30; 38; 39; 40; 37 </w:t>
      </w:r>
      <w:r>
        <w:rPr>
          <w:lang w:val="en-US"/>
        </w:rPr>
        <w:t>b</w:t>
      </w:r>
      <w:r>
        <w:t>)</w:t>
      </w:r>
      <w:r w:rsidRPr="007800B3">
        <w:t>−</w:t>
      </w:r>
      <w:r>
        <w:rPr>
          <w:lang w:val="en-US"/>
        </w:rPr>
        <w:t>d</w:t>
      </w:r>
      <w:r w:rsidRPr="007800B3">
        <w:t>)</w:t>
      </w:r>
      <w:r>
        <w:t>; 32-36</w:t>
      </w:r>
      <w:r w:rsidRPr="007800B3">
        <w:t xml:space="preserve"> Конвенции)</w:t>
      </w:r>
    </w:p>
    <w:p w:rsidR="003B57CF" w:rsidRDefault="003B57CF" w:rsidP="00B548D1">
      <w:pPr>
        <w:pStyle w:val="H4GR"/>
      </w:pPr>
      <w:r>
        <w:tab/>
      </w:r>
      <w:r>
        <w:tab/>
        <w:t>Несопровождаемые дети-беженцы</w:t>
      </w:r>
    </w:p>
    <w:p w:rsidR="003B57CF" w:rsidRDefault="003B57CF" w:rsidP="00B548D1">
      <w:pPr>
        <w:pStyle w:val="SingleTxtGR"/>
      </w:pPr>
      <w:r>
        <w:t>62.</w:t>
      </w:r>
      <w:r>
        <w:tab/>
        <w:t>Приветствуя усилия государства-участника по улучшению положения беженцев в стране, Комитет вместе с тем сожалеет о том, что не было предста</w:t>
      </w:r>
      <w:r>
        <w:t>в</w:t>
      </w:r>
      <w:r>
        <w:t>лено достаточной информации о положении детей-беженцев. Он также сожал</w:t>
      </w:r>
      <w:r>
        <w:t>е</w:t>
      </w:r>
      <w:r>
        <w:t>ет об отсутствии конкре</w:t>
      </w:r>
      <w:r>
        <w:t>т</w:t>
      </w:r>
      <w:r>
        <w:t>ной процедуры по обращению с несопровождаемыми несовершеннолетними просит</w:t>
      </w:r>
      <w:r>
        <w:t>е</w:t>
      </w:r>
      <w:r>
        <w:t>лями убежища, включая меры, направленные на удовлетворение их особых потребностей и определение их наилучших интер</w:t>
      </w:r>
      <w:r>
        <w:t>е</w:t>
      </w:r>
      <w:r>
        <w:t>сов.</w:t>
      </w:r>
    </w:p>
    <w:p w:rsidR="003B57CF" w:rsidRPr="008A45B2" w:rsidRDefault="003B57CF" w:rsidP="00B548D1">
      <w:pPr>
        <w:pStyle w:val="SingleTxtGR"/>
        <w:rPr>
          <w:b/>
        </w:rPr>
      </w:pPr>
      <w:r>
        <w:t>63.</w:t>
      </w:r>
      <w:r>
        <w:tab/>
      </w:r>
      <w:r w:rsidRPr="008A45B2">
        <w:rPr>
          <w:b/>
        </w:rPr>
        <w:t>Комитет рекомендует государству-участнику принять меры по обе</w:t>
      </w:r>
      <w:r w:rsidRPr="008A45B2">
        <w:rPr>
          <w:b/>
        </w:rPr>
        <w:t>с</w:t>
      </w:r>
      <w:r w:rsidRPr="008A45B2">
        <w:rPr>
          <w:b/>
        </w:rPr>
        <w:t>печению того, чтобы ходатайства о предоставлении убежища, поданные детьми, рассматривались в рамках процедуры определения статуса беже</w:t>
      </w:r>
      <w:r w:rsidRPr="008A45B2">
        <w:rPr>
          <w:b/>
        </w:rPr>
        <w:t>н</w:t>
      </w:r>
      <w:r w:rsidRPr="008A45B2">
        <w:rPr>
          <w:b/>
        </w:rPr>
        <w:t>ца и с учетом особых потребностей и прав детей − просителей убежища в соответствии с международным беженским правом и правом прав челов</w:t>
      </w:r>
      <w:r w:rsidRPr="008A45B2">
        <w:rPr>
          <w:b/>
        </w:rPr>
        <w:t>е</w:t>
      </w:r>
      <w:r w:rsidRPr="008A45B2">
        <w:rPr>
          <w:b/>
        </w:rPr>
        <w:t>ка, а также с учетом Руководящих принципов УВКБ по определению на</w:t>
      </w:r>
      <w:r w:rsidRPr="008A45B2">
        <w:rPr>
          <w:b/>
        </w:rPr>
        <w:t>и</w:t>
      </w:r>
      <w:r w:rsidRPr="008A45B2">
        <w:rPr>
          <w:b/>
        </w:rPr>
        <w:t>лучших интересов ребенка. В этой связи Комитет обращает внимание на принятое им замечание общего порядка № 6 (2005 год) об обращении с н</w:t>
      </w:r>
      <w:r w:rsidRPr="008A45B2">
        <w:rPr>
          <w:b/>
        </w:rPr>
        <w:t>е</w:t>
      </w:r>
      <w:r w:rsidRPr="008A45B2">
        <w:rPr>
          <w:b/>
        </w:rPr>
        <w:t>сопровождаемыми и разлученными детьми за пределами страны их прои</w:t>
      </w:r>
      <w:r w:rsidRPr="008A45B2">
        <w:rPr>
          <w:b/>
        </w:rPr>
        <w:t>с</w:t>
      </w:r>
      <w:r w:rsidRPr="008A45B2">
        <w:rPr>
          <w:b/>
        </w:rPr>
        <w:t>хождения.</w:t>
      </w:r>
    </w:p>
    <w:p w:rsidR="003B57CF" w:rsidRDefault="003B57CF" w:rsidP="00B548D1">
      <w:pPr>
        <w:pStyle w:val="H4GR"/>
      </w:pPr>
      <w:r>
        <w:tab/>
      </w:r>
      <w:r>
        <w:tab/>
        <w:t>Экономическая эксплуатация, включая детских труд</w:t>
      </w:r>
    </w:p>
    <w:p w:rsidR="003B57CF" w:rsidRDefault="003B57CF" w:rsidP="00B548D1">
      <w:pPr>
        <w:pStyle w:val="SingleTxtGR"/>
      </w:pPr>
      <w:r>
        <w:t>64.</w:t>
      </w:r>
      <w:r>
        <w:tab/>
        <w:t>Комитет приветствует усилия государства-участника по искоренению детского труда, такие как принятая в 2005 году программа "Абрасо". Вместе с тем он обеспокоен отсутствием достоверных статистических данных о колич</w:t>
      </w:r>
      <w:r>
        <w:t>е</w:t>
      </w:r>
      <w:r>
        <w:t>стве детей, занимающихся экономической деятельностью, иногда в весьма ра</w:t>
      </w:r>
      <w:r>
        <w:t>н</w:t>
      </w:r>
      <w:r>
        <w:t>нем возрасте, а также отсутствием специализированного подразделения для осуществления контроля и инспекции усл</w:t>
      </w:r>
      <w:r>
        <w:t>о</w:t>
      </w:r>
      <w:r>
        <w:t>вий труда детей.</w:t>
      </w:r>
    </w:p>
    <w:p w:rsidR="003B57CF" w:rsidRPr="008A45B2" w:rsidRDefault="003B57CF" w:rsidP="00B548D1">
      <w:pPr>
        <w:pStyle w:val="SingleTxtGR"/>
        <w:rPr>
          <w:b/>
        </w:rPr>
      </w:pPr>
      <w:r>
        <w:t>65.</w:t>
      </w:r>
      <w:r>
        <w:tab/>
      </w:r>
      <w:r w:rsidRPr="008A45B2">
        <w:rPr>
          <w:b/>
        </w:rPr>
        <w:t>Комитет рекомендует государству-участнику принять безотлагател</w:t>
      </w:r>
      <w:r w:rsidRPr="008A45B2">
        <w:rPr>
          <w:b/>
        </w:rPr>
        <w:t>ь</w:t>
      </w:r>
      <w:r w:rsidRPr="008A45B2">
        <w:rPr>
          <w:b/>
        </w:rPr>
        <w:t>ные меры по мониторингу и решению проблемы эксплуататорских форм детского труда за счет:</w:t>
      </w:r>
    </w:p>
    <w:p w:rsidR="003B57CF" w:rsidRPr="008A45B2" w:rsidRDefault="003B57CF" w:rsidP="00B548D1">
      <w:pPr>
        <w:pStyle w:val="SingleTxtGR"/>
        <w:rPr>
          <w:b/>
        </w:rPr>
      </w:pPr>
      <w:r w:rsidRPr="008A45B2">
        <w:rPr>
          <w:b/>
        </w:rPr>
        <w:tab/>
        <w:t>а)</w:t>
      </w:r>
      <w:r w:rsidRPr="008A45B2">
        <w:rPr>
          <w:b/>
        </w:rPr>
        <w:tab/>
        <w:t>принятия мер по недопущению к трудовой деятельности детей, не достигших минимального возраста во всех секторах;</w:t>
      </w:r>
    </w:p>
    <w:p w:rsidR="003B57CF" w:rsidRPr="008A45B2" w:rsidRDefault="003B57CF" w:rsidP="00B548D1">
      <w:pPr>
        <w:pStyle w:val="SingleTxtGR"/>
        <w:rPr>
          <w:b/>
        </w:rPr>
      </w:pPr>
      <w:r w:rsidRPr="008A45B2">
        <w:rPr>
          <w:b/>
        </w:rPr>
        <w:tab/>
      </w:r>
      <w:r w:rsidRPr="008A45B2">
        <w:rPr>
          <w:b/>
          <w:lang w:val="en-US"/>
        </w:rPr>
        <w:t>b</w:t>
      </w:r>
      <w:r w:rsidRPr="008A45B2">
        <w:rPr>
          <w:b/>
        </w:rPr>
        <w:t>)</w:t>
      </w:r>
      <w:r w:rsidRPr="008A45B2">
        <w:rPr>
          <w:b/>
        </w:rPr>
        <w:tab/>
        <w:t>активизации усилий по обеспечению достоверной информации о колич</w:t>
      </w:r>
      <w:r w:rsidRPr="008A45B2">
        <w:rPr>
          <w:b/>
        </w:rPr>
        <w:t>е</w:t>
      </w:r>
      <w:r w:rsidRPr="008A45B2">
        <w:rPr>
          <w:b/>
        </w:rPr>
        <w:t>стве детей, занимающихся экономической деятельностью;</w:t>
      </w:r>
    </w:p>
    <w:p w:rsidR="003B57CF" w:rsidRPr="008A45B2" w:rsidRDefault="003B57CF" w:rsidP="00B548D1">
      <w:pPr>
        <w:pStyle w:val="SingleTxtGR"/>
        <w:rPr>
          <w:b/>
        </w:rPr>
      </w:pPr>
      <w:r w:rsidRPr="008A45B2">
        <w:rPr>
          <w:b/>
        </w:rPr>
        <w:tab/>
        <w:t>с)</w:t>
      </w:r>
      <w:r w:rsidRPr="008A45B2">
        <w:rPr>
          <w:b/>
        </w:rPr>
        <w:tab/>
        <w:t>улучшения механизмов мониторинга в целях соблюдения де</w:t>
      </w:r>
      <w:r w:rsidRPr="008A45B2">
        <w:rPr>
          <w:b/>
        </w:rPr>
        <w:t>й</w:t>
      </w:r>
      <w:r w:rsidRPr="008A45B2">
        <w:rPr>
          <w:b/>
        </w:rPr>
        <w:t>ствующего трудового законодательства и защиты детей от экономической эксплуатации; и</w:t>
      </w:r>
    </w:p>
    <w:p w:rsidR="003B57CF" w:rsidRPr="008A45B2" w:rsidRDefault="003B57CF" w:rsidP="00B548D1">
      <w:pPr>
        <w:pStyle w:val="SingleTxtGR"/>
        <w:rPr>
          <w:b/>
          <w:szCs w:val="24"/>
        </w:rPr>
      </w:pPr>
      <w:r w:rsidRPr="008A45B2">
        <w:rPr>
          <w:b/>
          <w:szCs w:val="24"/>
        </w:rPr>
        <w:tab/>
      </w:r>
      <w:r w:rsidRPr="008A45B2">
        <w:rPr>
          <w:b/>
          <w:szCs w:val="24"/>
          <w:lang w:val="en-US"/>
        </w:rPr>
        <w:t>d</w:t>
      </w:r>
      <w:r w:rsidRPr="008A45B2">
        <w:rPr>
          <w:b/>
          <w:szCs w:val="24"/>
        </w:rPr>
        <w:t>)</w:t>
      </w:r>
      <w:r w:rsidRPr="008A45B2">
        <w:rPr>
          <w:b/>
          <w:szCs w:val="24"/>
        </w:rPr>
        <w:tab/>
        <w:t>обращения за техническим содействием к Международной пр</w:t>
      </w:r>
      <w:r w:rsidRPr="008A45B2">
        <w:rPr>
          <w:b/>
          <w:szCs w:val="24"/>
        </w:rPr>
        <w:t>о</w:t>
      </w:r>
      <w:r w:rsidRPr="008A45B2">
        <w:rPr>
          <w:b/>
          <w:szCs w:val="24"/>
        </w:rPr>
        <w:t>грамме по ликвидации детского труда Международной организации труда, ЮНИСЕФ, соответствующим НПО и партнерам по развитию с целью ра</w:t>
      </w:r>
      <w:r w:rsidRPr="008A45B2">
        <w:rPr>
          <w:b/>
          <w:szCs w:val="24"/>
        </w:rPr>
        <w:t>з</w:t>
      </w:r>
      <w:r w:rsidRPr="008A45B2">
        <w:rPr>
          <w:b/>
          <w:szCs w:val="24"/>
        </w:rPr>
        <w:t>рабо</w:t>
      </w:r>
      <w:r w:rsidRPr="008A45B2">
        <w:rPr>
          <w:b/>
          <w:szCs w:val="24"/>
        </w:rPr>
        <w:t>т</w:t>
      </w:r>
      <w:r w:rsidRPr="008A45B2">
        <w:rPr>
          <w:b/>
          <w:szCs w:val="24"/>
        </w:rPr>
        <w:t xml:space="preserve">ки программ реабилитации </w:t>
      </w:r>
      <w:r>
        <w:rPr>
          <w:b/>
          <w:szCs w:val="24"/>
        </w:rPr>
        <w:t>и</w:t>
      </w:r>
      <w:r w:rsidRPr="008A45B2">
        <w:rPr>
          <w:b/>
          <w:szCs w:val="24"/>
        </w:rPr>
        <w:t xml:space="preserve"> </w:t>
      </w:r>
      <w:proofErr w:type="spellStart"/>
      <w:r w:rsidRPr="008A45B2">
        <w:rPr>
          <w:b/>
          <w:szCs w:val="24"/>
        </w:rPr>
        <w:t>реинтеграции</w:t>
      </w:r>
      <w:proofErr w:type="spellEnd"/>
      <w:r w:rsidRPr="008A45B2">
        <w:rPr>
          <w:b/>
          <w:szCs w:val="24"/>
        </w:rPr>
        <w:t xml:space="preserve"> для трудящихся детей.</w:t>
      </w:r>
    </w:p>
    <w:p w:rsidR="003B57CF" w:rsidRPr="0031202C" w:rsidRDefault="003B57CF" w:rsidP="00B548D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31202C">
        <w:t>Практика "</w:t>
      </w:r>
      <w:proofErr w:type="spellStart"/>
      <w:r w:rsidRPr="0031202C">
        <w:t>крядасго</w:t>
      </w:r>
      <w:proofErr w:type="spellEnd"/>
      <w:r w:rsidRPr="0031202C">
        <w:t>"</w:t>
      </w:r>
    </w:p>
    <w:p w:rsidR="003B57CF" w:rsidRPr="0031202C" w:rsidRDefault="003B57CF" w:rsidP="00B548D1">
      <w:pPr>
        <w:pStyle w:val="SingleTxtGR"/>
      </w:pPr>
      <w:r w:rsidRPr="0031202C">
        <w:t>66.</w:t>
      </w:r>
      <w:r w:rsidRPr="0031202C">
        <w:tab/>
        <w:t>Комитет серьезно обеспокоен в связи с полученной информацией о с</w:t>
      </w:r>
      <w:r w:rsidRPr="0031202C">
        <w:t>о</w:t>
      </w:r>
      <w:r w:rsidRPr="0031202C">
        <w:t>храняющей</w:t>
      </w:r>
      <w:r>
        <w:t>ся практике</w:t>
      </w:r>
      <w:r w:rsidRPr="0031202C">
        <w:t xml:space="preserve"> </w:t>
      </w:r>
      <w:r>
        <w:t xml:space="preserve">эксплуатации детского труда домашней прислуги, </w:t>
      </w:r>
      <w:r w:rsidRPr="0031202C">
        <w:t>и</w:t>
      </w:r>
      <w:r w:rsidRPr="0031202C">
        <w:t>з</w:t>
      </w:r>
      <w:r w:rsidRPr="0031202C">
        <w:t>вестной под названием "</w:t>
      </w:r>
      <w:proofErr w:type="spellStart"/>
      <w:r w:rsidRPr="0031202C">
        <w:t>крядасго</w:t>
      </w:r>
      <w:proofErr w:type="spellEnd"/>
      <w:r w:rsidRPr="0031202C">
        <w:t>", а также в связи с тем, что до сих пор эта практика не квалифицирован</w:t>
      </w:r>
      <w:r>
        <w:t>а</w:t>
      </w:r>
      <w:r w:rsidRPr="0031202C">
        <w:t xml:space="preserve"> в качестве правонарушения в законодательном порядке.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t>67.</w:t>
      </w:r>
      <w:r w:rsidRPr="0031202C">
        <w:tab/>
      </w:r>
      <w:r w:rsidRPr="0031202C">
        <w:rPr>
          <w:b/>
        </w:rPr>
        <w:t>Комитет рекомендует государству-участнику продолжать меры по устранению практики "</w:t>
      </w:r>
      <w:proofErr w:type="spellStart"/>
      <w:r w:rsidRPr="0031202C">
        <w:rPr>
          <w:b/>
        </w:rPr>
        <w:t>крядасго</w:t>
      </w:r>
      <w:proofErr w:type="spellEnd"/>
      <w:r w:rsidRPr="0031202C">
        <w:rPr>
          <w:b/>
        </w:rPr>
        <w:t>". В этой связи Комитет рекомендует гос</w:t>
      </w:r>
      <w:r w:rsidRPr="0031202C">
        <w:rPr>
          <w:b/>
        </w:rPr>
        <w:t>у</w:t>
      </w:r>
      <w:r w:rsidRPr="0031202C">
        <w:rPr>
          <w:b/>
        </w:rPr>
        <w:t>дарству-участнику: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а)</w:t>
      </w:r>
      <w:r w:rsidRPr="0031202C">
        <w:rPr>
          <w:b/>
        </w:rPr>
        <w:tab/>
        <w:t xml:space="preserve">провести исследование </w:t>
      </w:r>
      <w:r>
        <w:rPr>
          <w:b/>
        </w:rPr>
        <w:t>с целью изучения</w:t>
      </w:r>
      <w:r w:rsidRPr="0031202C">
        <w:rPr>
          <w:b/>
        </w:rPr>
        <w:t xml:space="preserve"> всех негативных п</w:t>
      </w:r>
      <w:r w:rsidRPr="0031202C">
        <w:rPr>
          <w:b/>
        </w:rPr>
        <w:t>о</w:t>
      </w:r>
      <w:r w:rsidRPr="0031202C">
        <w:rPr>
          <w:b/>
        </w:rPr>
        <w:t>следствий данного явл</w:t>
      </w:r>
      <w:r w:rsidRPr="0031202C">
        <w:rPr>
          <w:b/>
        </w:rPr>
        <w:t>е</w:t>
      </w:r>
      <w:r w:rsidRPr="0031202C">
        <w:rPr>
          <w:b/>
        </w:rPr>
        <w:t>ния для детей;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b</w:t>
      </w:r>
      <w:r w:rsidRPr="0031202C">
        <w:rPr>
          <w:b/>
        </w:rPr>
        <w:t>)</w:t>
      </w:r>
      <w:r w:rsidRPr="0031202C">
        <w:rPr>
          <w:b/>
        </w:rPr>
        <w:tab/>
        <w:t>безотлагательно квалифицировать в законодательном порядке практику "</w:t>
      </w:r>
      <w:proofErr w:type="spellStart"/>
      <w:r w:rsidRPr="0031202C">
        <w:rPr>
          <w:b/>
        </w:rPr>
        <w:t>крядасго</w:t>
      </w:r>
      <w:proofErr w:type="spellEnd"/>
      <w:r w:rsidRPr="0031202C">
        <w:rPr>
          <w:b/>
        </w:rPr>
        <w:t>" в качестве правонарушения;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c</w:t>
      </w:r>
      <w:r w:rsidRPr="0031202C">
        <w:rPr>
          <w:b/>
        </w:rPr>
        <w:t>)</w:t>
      </w:r>
      <w:r w:rsidRPr="0031202C">
        <w:rPr>
          <w:b/>
        </w:rPr>
        <w:tab/>
        <w:t>разработать политику и программы по повышению осведо</w:t>
      </w:r>
      <w:r w:rsidRPr="0031202C">
        <w:rPr>
          <w:b/>
        </w:rPr>
        <w:t>м</w:t>
      </w:r>
      <w:r w:rsidRPr="0031202C">
        <w:rPr>
          <w:b/>
        </w:rPr>
        <w:t>ленности о негативных последствиях данного явления для детей.</w:t>
      </w:r>
    </w:p>
    <w:p w:rsidR="003B57CF" w:rsidRPr="0031202C" w:rsidRDefault="003B57CF" w:rsidP="00B548D1">
      <w:pPr>
        <w:pStyle w:val="H4GR"/>
      </w:pPr>
      <w:r>
        <w:tab/>
      </w:r>
      <w:r>
        <w:tab/>
      </w:r>
      <w:r w:rsidRPr="0031202C">
        <w:t>Безнадзорные дети</w:t>
      </w:r>
    </w:p>
    <w:p w:rsidR="003B57CF" w:rsidRPr="0031202C" w:rsidRDefault="003B57CF" w:rsidP="00B548D1">
      <w:pPr>
        <w:pStyle w:val="SingleTxtGR"/>
      </w:pPr>
      <w:r w:rsidRPr="0031202C">
        <w:t>68.</w:t>
      </w:r>
      <w:r w:rsidRPr="0031202C">
        <w:tab/>
        <w:t>Комитет приветствует стратегию по улучшению положений безнадзо</w:t>
      </w:r>
      <w:r w:rsidRPr="0031202C">
        <w:t>р</w:t>
      </w:r>
      <w:r w:rsidRPr="0031202C">
        <w:t>ных детей, однако выражает обеспокоенность по поводу значительного числа детей, живущих и работающих на улицах, которые постоянно подвергаются н</w:t>
      </w:r>
      <w:r w:rsidRPr="0031202C">
        <w:t>а</w:t>
      </w:r>
      <w:r w:rsidRPr="0031202C">
        <w:t>силию, сексуальной эксплуатации, дискриминации и полицейской жестокости.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t>69.</w:t>
      </w:r>
      <w:r w:rsidRPr="0031202C">
        <w:tab/>
      </w:r>
      <w:r w:rsidRPr="0031202C">
        <w:rPr>
          <w:b/>
        </w:rPr>
        <w:t>Комитет рекомендует государству-участнику: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а)</w:t>
      </w:r>
      <w:r w:rsidRPr="0031202C">
        <w:rPr>
          <w:b/>
        </w:rPr>
        <w:tab/>
        <w:t>продолжать прин</w:t>
      </w:r>
      <w:r>
        <w:rPr>
          <w:b/>
        </w:rPr>
        <w:t>има</w:t>
      </w:r>
      <w:r w:rsidRPr="0031202C">
        <w:rPr>
          <w:b/>
        </w:rPr>
        <w:t>ть меры для решения проблемы безна</w:t>
      </w:r>
      <w:r w:rsidRPr="0031202C">
        <w:rPr>
          <w:b/>
        </w:rPr>
        <w:t>д</w:t>
      </w:r>
      <w:r w:rsidRPr="0031202C">
        <w:rPr>
          <w:b/>
        </w:rPr>
        <w:t>зорных детей в сотрудн</w:t>
      </w:r>
      <w:r w:rsidRPr="0031202C">
        <w:rPr>
          <w:b/>
        </w:rPr>
        <w:t>и</w:t>
      </w:r>
      <w:r w:rsidRPr="0031202C">
        <w:rPr>
          <w:b/>
        </w:rPr>
        <w:t>честве с самими детьми, в частности разработать национальный план действий, в рамках которого следует принять проф</w:t>
      </w:r>
      <w:r w:rsidRPr="0031202C">
        <w:rPr>
          <w:b/>
        </w:rPr>
        <w:t>и</w:t>
      </w:r>
      <w:r w:rsidRPr="0031202C">
        <w:rPr>
          <w:b/>
        </w:rPr>
        <w:t>лактические меры и действия по ее ликвидации, а также программы и у</w:t>
      </w:r>
      <w:r w:rsidRPr="0031202C">
        <w:rPr>
          <w:b/>
        </w:rPr>
        <w:t>с</w:t>
      </w:r>
      <w:r w:rsidRPr="0031202C">
        <w:rPr>
          <w:b/>
        </w:rPr>
        <w:t>луги, связанные с усилиями по искоренению нищеты;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b</w:t>
      </w:r>
      <w:r w:rsidRPr="0031202C">
        <w:rPr>
          <w:b/>
        </w:rPr>
        <w:t>)</w:t>
      </w:r>
      <w:r w:rsidRPr="0031202C">
        <w:rPr>
          <w:b/>
        </w:rPr>
        <w:tab/>
        <w:t>обеспечить предоставление безнадзорным детям надлежащей защиты и помощи, пит</w:t>
      </w:r>
      <w:r w:rsidRPr="0031202C">
        <w:rPr>
          <w:b/>
        </w:rPr>
        <w:t>а</w:t>
      </w:r>
      <w:r w:rsidRPr="0031202C">
        <w:rPr>
          <w:b/>
        </w:rPr>
        <w:t>ния и крова, а также медицинского обслуживания и возможностей для образования, с тем чтобы способствовать их всест</w:t>
      </w:r>
      <w:r w:rsidRPr="0031202C">
        <w:rPr>
          <w:b/>
        </w:rPr>
        <w:t>о</w:t>
      </w:r>
      <w:r w:rsidRPr="0031202C">
        <w:rPr>
          <w:b/>
        </w:rPr>
        <w:t>роннему развитию;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с)</w:t>
      </w:r>
      <w:r w:rsidRPr="0031202C">
        <w:rPr>
          <w:b/>
        </w:rPr>
        <w:tab/>
        <w:t>соблюдать право безнадзорных детей быть заслушанными в процессе разработки пр</w:t>
      </w:r>
      <w:r w:rsidRPr="0031202C">
        <w:rPr>
          <w:b/>
        </w:rPr>
        <w:t>о</w:t>
      </w:r>
      <w:r w:rsidRPr="0031202C">
        <w:rPr>
          <w:b/>
        </w:rPr>
        <w:t>грамм и мер, направленных на предоставление им защиты и помощи.</w:t>
      </w:r>
    </w:p>
    <w:p w:rsidR="003B57CF" w:rsidRPr="0031202C" w:rsidRDefault="003B57CF" w:rsidP="00B548D1">
      <w:pPr>
        <w:pStyle w:val="H4GR"/>
      </w:pPr>
      <w:r>
        <w:tab/>
      </w:r>
      <w:r>
        <w:tab/>
      </w:r>
      <w:r w:rsidRPr="0031202C">
        <w:t>Сексуальная эксплуатация и надругательство</w:t>
      </w:r>
    </w:p>
    <w:p w:rsidR="003B57CF" w:rsidRPr="0031202C" w:rsidRDefault="003B57CF" w:rsidP="00B548D1">
      <w:pPr>
        <w:pStyle w:val="SingleTxtGR"/>
      </w:pPr>
      <w:r w:rsidRPr="0031202C">
        <w:t>70.</w:t>
      </w:r>
      <w:r w:rsidRPr="0031202C">
        <w:tab/>
        <w:t>Комитет принимает к сведению Национальный план действий по нед</w:t>
      </w:r>
      <w:r w:rsidRPr="0031202C">
        <w:t>о</w:t>
      </w:r>
      <w:r w:rsidRPr="0031202C">
        <w:t>пущению и искоренению сексуальной эксплуатации детей в коммерческих ц</w:t>
      </w:r>
      <w:r w:rsidRPr="0031202C">
        <w:t>е</w:t>
      </w:r>
      <w:r w:rsidRPr="0031202C">
        <w:t>лях, а также усилия государства-участника по борьбе с этим явлением. Вместе с тем он выражает обеспокоенность по поводу то</w:t>
      </w:r>
      <w:r>
        <w:t>го</w:t>
      </w:r>
      <w:r w:rsidRPr="0031202C">
        <w:t>, что этот план не осущест</w:t>
      </w:r>
      <w:r w:rsidRPr="0031202C">
        <w:t>в</w:t>
      </w:r>
      <w:r w:rsidRPr="0031202C">
        <w:t>ляется по причине отсутствия государственного финансирования. Кроме того, он обеспокоен недостаточностью информации о сексуальной эксплуатации и сексуальных надругательствах, которым подвергаются мальчики и девочки, а также о преследовании лиц, совершающих половые преступления против д</w:t>
      </w:r>
      <w:r w:rsidRPr="0031202C">
        <w:t>е</w:t>
      </w:r>
      <w:r w:rsidRPr="0031202C">
        <w:t>тей.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t>71.</w:t>
      </w:r>
      <w:r w:rsidRPr="0031202C">
        <w:tab/>
      </w:r>
      <w:r w:rsidRPr="0031202C">
        <w:rPr>
          <w:b/>
        </w:rPr>
        <w:t>Комитет рекомендует государству-участнику: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а)</w:t>
      </w:r>
      <w:r w:rsidRPr="0031202C">
        <w:rPr>
          <w:b/>
        </w:rPr>
        <w:tab/>
        <w:t>обеспечить людские и финансовые ресурсы, необходимые для осуществления Национального плана действий по предупреждению и и</w:t>
      </w:r>
      <w:r w:rsidRPr="0031202C">
        <w:rPr>
          <w:b/>
        </w:rPr>
        <w:t>с</w:t>
      </w:r>
      <w:r w:rsidRPr="0031202C">
        <w:rPr>
          <w:b/>
        </w:rPr>
        <w:t>коренению сексуальной эксплуатации детей в коммерческих целях;</w:t>
      </w:r>
    </w:p>
    <w:p w:rsidR="003B57CF" w:rsidRPr="000D39D9" w:rsidRDefault="003B57CF" w:rsidP="00B548D1">
      <w:pPr>
        <w:pStyle w:val="SingleTxtGR"/>
        <w:rPr>
          <w:b/>
        </w:rPr>
      </w:pPr>
      <w:r w:rsidRPr="000D39D9">
        <w:rPr>
          <w:b/>
        </w:rPr>
        <w:tab/>
      </w:r>
      <w:r w:rsidRPr="000D39D9">
        <w:rPr>
          <w:b/>
          <w:lang w:val="en-US"/>
        </w:rPr>
        <w:t>b</w:t>
      </w:r>
      <w:r w:rsidRPr="000D39D9">
        <w:rPr>
          <w:b/>
        </w:rPr>
        <w:t>)</w:t>
      </w:r>
      <w:r w:rsidRPr="000D39D9">
        <w:rPr>
          <w:b/>
        </w:rPr>
        <w:tab/>
        <w:t xml:space="preserve">осуществить надлежащие политические меры и программы в профилактических целях и в целях реабилитации и социальной </w:t>
      </w:r>
      <w:proofErr w:type="spellStart"/>
      <w:r w:rsidRPr="000D39D9">
        <w:rPr>
          <w:b/>
        </w:rPr>
        <w:t>реинт</w:t>
      </w:r>
      <w:r w:rsidRPr="000D39D9">
        <w:rPr>
          <w:b/>
        </w:rPr>
        <w:t>е</w:t>
      </w:r>
      <w:r w:rsidRPr="000D39D9">
        <w:rPr>
          <w:b/>
        </w:rPr>
        <w:t>грации</w:t>
      </w:r>
      <w:proofErr w:type="spellEnd"/>
      <w:r w:rsidRPr="000D39D9">
        <w:rPr>
          <w:b/>
        </w:rPr>
        <w:t xml:space="preserve"> пострадавших детей, принимая во внимание итоговые документы, принятые на первом, втором и третьем Всемирных конгрессах против се</w:t>
      </w:r>
      <w:r w:rsidRPr="000D39D9">
        <w:rPr>
          <w:b/>
        </w:rPr>
        <w:t>к</w:t>
      </w:r>
      <w:r w:rsidRPr="000D39D9">
        <w:rPr>
          <w:b/>
        </w:rPr>
        <w:t>суальной эксплуатации детей в коммерческих целях, состоявшихся соо</w:t>
      </w:r>
      <w:r w:rsidRPr="000D39D9">
        <w:rPr>
          <w:b/>
        </w:rPr>
        <w:t>т</w:t>
      </w:r>
      <w:r w:rsidRPr="000D39D9">
        <w:rPr>
          <w:b/>
        </w:rPr>
        <w:t>ветственно в 1996, 2001 и 2008 годах;</w:t>
      </w:r>
    </w:p>
    <w:p w:rsidR="003B57CF" w:rsidRPr="000D39D9" w:rsidRDefault="003B57CF" w:rsidP="00B548D1">
      <w:pPr>
        <w:pStyle w:val="SingleTxtGR"/>
        <w:rPr>
          <w:b/>
        </w:rPr>
      </w:pPr>
      <w:r w:rsidRPr="000D39D9">
        <w:rPr>
          <w:b/>
        </w:rPr>
        <w:tab/>
      </w:r>
      <w:r w:rsidRPr="000D39D9">
        <w:rPr>
          <w:b/>
          <w:lang w:val="en-US"/>
        </w:rPr>
        <w:t>c</w:t>
      </w:r>
      <w:r w:rsidRPr="000D39D9">
        <w:rPr>
          <w:b/>
        </w:rPr>
        <w:t>)</w:t>
      </w:r>
      <w:r w:rsidRPr="000D39D9">
        <w:rPr>
          <w:b/>
        </w:rPr>
        <w:tab/>
        <w:t>организовать подготовку сотрудников правоохранительных о</w:t>
      </w:r>
      <w:r w:rsidRPr="000D39D9">
        <w:rPr>
          <w:b/>
        </w:rPr>
        <w:t>р</w:t>
      </w:r>
      <w:r w:rsidRPr="000D39D9">
        <w:rPr>
          <w:b/>
        </w:rPr>
        <w:t>ганов, социальных работников, судей и прокуроров по процедурам получ</w:t>
      </w:r>
      <w:r w:rsidRPr="000D39D9">
        <w:rPr>
          <w:b/>
        </w:rPr>
        <w:t>е</w:t>
      </w:r>
      <w:r w:rsidRPr="000D39D9">
        <w:rPr>
          <w:b/>
        </w:rPr>
        <w:t>ния, контроля и расследования жалоб с учетом интересов детей и с собл</w:t>
      </w:r>
      <w:r w:rsidRPr="000D39D9">
        <w:rPr>
          <w:b/>
        </w:rPr>
        <w:t>ю</w:t>
      </w:r>
      <w:r w:rsidRPr="000D39D9">
        <w:rPr>
          <w:b/>
        </w:rPr>
        <w:t>дением ко</w:t>
      </w:r>
      <w:r w:rsidRPr="000D39D9">
        <w:rPr>
          <w:b/>
        </w:rPr>
        <w:t>н</w:t>
      </w:r>
      <w:r w:rsidRPr="000D39D9">
        <w:rPr>
          <w:b/>
        </w:rPr>
        <w:t>фиденциальности; и</w:t>
      </w:r>
    </w:p>
    <w:p w:rsidR="003B57CF" w:rsidRPr="000D39D9" w:rsidRDefault="003B57CF" w:rsidP="00B548D1">
      <w:pPr>
        <w:pStyle w:val="SingleTxtGR"/>
        <w:rPr>
          <w:b/>
        </w:rPr>
      </w:pPr>
      <w:r w:rsidRPr="000D39D9">
        <w:rPr>
          <w:b/>
        </w:rPr>
        <w:tab/>
      </w:r>
      <w:r w:rsidRPr="000D39D9">
        <w:rPr>
          <w:b/>
          <w:lang w:val="en-US"/>
        </w:rPr>
        <w:t>d</w:t>
      </w:r>
      <w:r w:rsidRPr="000D39D9">
        <w:rPr>
          <w:b/>
        </w:rPr>
        <w:t>)</w:t>
      </w:r>
      <w:r w:rsidRPr="000D39D9">
        <w:rPr>
          <w:b/>
        </w:rPr>
        <w:tab/>
        <w:t>уделять приоритетное внимание оказанию реабилитационной помощи и предоставлять пострадавшим возможности для получения обр</w:t>
      </w:r>
      <w:r w:rsidRPr="000D39D9">
        <w:rPr>
          <w:b/>
        </w:rPr>
        <w:t>а</w:t>
      </w:r>
      <w:r w:rsidRPr="000D39D9">
        <w:rPr>
          <w:b/>
        </w:rPr>
        <w:t>зования и профессиональной подготовки, а также психологической пом</w:t>
      </w:r>
      <w:r w:rsidRPr="000D39D9">
        <w:rPr>
          <w:b/>
        </w:rPr>
        <w:t>о</w:t>
      </w:r>
      <w:r w:rsidRPr="000D39D9">
        <w:rPr>
          <w:b/>
        </w:rPr>
        <w:t>щи и консул</w:t>
      </w:r>
      <w:r w:rsidRPr="000D39D9">
        <w:rPr>
          <w:b/>
        </w:rPr>
        <w:t>ь</w:t>
      </w:r>
      <w:r w:rsidRPr="000D39D9">
        <w:rPr>
          <w:b/>
        </w:rPr>
        <w:t>тирования.</w:t>
      </w:r>
    </w:p>
    <w:p w:rsidR="003B57CF" w:rsidRPr="0031202C" w:rsidRDefault="003B57CF" w:rsidP="00B548D1">
      <w:pPr>
        <w:pStyle w:val="H4GR"/>
      </w:pPr>
      <w:r>
        <w:tab/>
      </w:r>
      <w:r>
        <w:tab/>
      </w:r>
      <w:r w:rsidRPr="0031202C">
        <w:t xml:space="preserve">Продажа детей и торговля </w:t>
      </w:r>
      <w:r>
        <w:t>детьми</w:t>
      </w:r>
    </w:p>
    <w:p w:rsidR="003B57CF" w:rsidRPr="0031202C" w:rsidRDefault="003B57CF" w:rsidP="00B548D1">
      <w:pPr>
        <w:pStyle w:val="SingleTxtGR"/>
      </w:pPr>
      <w:r w:rsidRPr="0031202C">
        <w:t>72.</w:t>
      </w:r>
      <w:r w:rsidRPr="0031202C">
        <w:tab/>
        <w:t>Комитет с удовлетворением отмечает принятые государством-участником меры по борьбе с торговлей детьми. Вместе с тем он выражает свою обеспок</w:t>
      </w:r>
      <w:r w:rsidRPr="0031202C">
        <w:t>о</w:t>
      </w:r>
      <w:r w:rsidRPr="0031202C">
        <w:t>енность по поводу того, что Парагвай продолжает оставаться страной происх</w:t>
      </w:r>
      <w:r w:rsidRPr="0031202C">
        <w:t>о</w:t>
      </w:r>
      <w:r w:rsidRPr="0031202C">
        <w:t>ждения и назначения для торговли, жертвами которой становятся женщины и дети, в целях сексуальной эксплуатации и принудительного труда.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t>73.</w:t>
      </w:r>
      <w:r w:rsidRPr="0031202C">
        <w:tab/>
      </w:r>
      <w:r w:rsidRPr="0031202C">
        <w:rPr>
          <w:b/>
        </w:rPr>
        <w:t>Комитет настоятельно призывает государство-участник: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а)</w:t>
      </w:r>
      <w:r w:rsidRPr="0031202C">
        <w:rPr>
          <w:b/>
        </w:rPr>
        <w:tab/>
        <w:t>принять все меры по обеспечению защиты детей от междун</w:t>
      </w:r>
      <w:r w:rsidRPr="0031202C">
        <w:rPr>
          <w:b/>
        </w:rPr>
        <w:t>а</w:t>
      </w:r>
      <w:r w:rsidRPr="0031202C">
        <w:rPr>
          <w:b/>
        </w:rPr>
        <w:t>родной и внутренней то</w:t>
      </w:r>
      <w:r w:rsidRPr="0031202C">
        <w:rPr>
          <w:b/>
        </w:rPr>
        <w:t>р</w:t>
      </w:r>
      <w:r w:rsidRPr="0031202C">
        <w:rPr>
          <w:b/>
        </w:rPr>
        <w:t>говли людьми и контрабанды;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b</w:t>
      </w:r>
      <w:r w:rsidRPr="0031202C">
        <w:rPr>
          <w:b/>
        </w:rPr>
        <w:t>)</w:t>
      </w:r>
      <w:r w:rsidRPr="0031202C">
        <w:rPr>
          <w:b/>
        </w:rPr>
        <w:tab/>
        <w:t>активизировать усилия по устранению таких коренных причин торговли людьми и контрабанды, как дискриминация по признаку пола, нищета и отсутствие доступа к образованию и профе</w:t>
      </w:r>
      <w:r w:rsidRPr="0031202C">
        <w:rPr>
          <w:b/>
        </w:rPr>
        <w:t>с</w:t>
      </w:r>
      <w:r w:rsidRPr="0031202C">
        <w:rPr>
          <w:b/>
        </w:rPr>
        <w:t>сионально-технической подготовке;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c</w:t>
      </w:r>
      <w:r w:rsidRPr="0031202C">
        <w:rPr>
          <w:b/>
        </w:rPr>
        <w:t>)</w:t>
      </w:r>
      <w:r w:rsidRPr="0031202C">
        <w:rPr>
          <w:b/>
        </w:rPr>
        <w:tab/>
        <w:t xml:space="preserve">проводить расследования и преследовать виновных </w:t>
      </w:r>
      <w:r>
        <w:rPr>
          <w:b/>
        </w:rPr>
        <w:t>о</w:t>
      </w:r>
      <w:r w:rsidRPr="0031202C">
        <w:rPr>
          <w:b/>
        </w:rPr>
        <w:t xml:space="preserve"> всех сл</w:t>
      </w:r>
      <w:r w:rsidRPr="0031202C">
        <w:rPr>
          <w:b/>
        </w:rPr>
        <w:t>у</w:t>
      </w:r>
      <w:r w:rsidRPr="0031202C">
        <w:rPr>
          <w:b/>
        </w:rPr>
        <w:t>ча</w:t>
      </w:r>
      <w:r>
        <w:rPr>
          <w:b/>
        </w:rPr>
        <w:t>ях</w:t>
      </w:r>
      <w:r w:rsidRPr="0031202C">
        <w:rPr>
          <w:b/>
        </w:rPr>
        <w:t xml:space="preserve"> торго</w:t>
      </w:r>
      <w:r w:rsidRPr="0031202C">
        <w:rPr>
          <w:b/>
        </w:rPr>
        <w:t>в</w:t>
      </w:r>
      <w:r w:rsidRPr="0031202C">
        <w:rPr>
          <w:b/>
        </w:rPr>
        <w:t>ли детьми во избежание безнаказанности;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d</w:t>
      </w:r>
      <w:r w:rsidRPr="0031202C">
        <w:rPr>
          <w:b/>
        </w:rPr>
        <w:t>)</w:t>
      </w:r>
      <w:r w:rsidRPr="0031202C">
        <w:rPr>
          <w:b/>
        </w:rPr>
        <w:tab/>
        <w:t>предоставить всеобъемлющую социальную и психологическую помощь детям, ставшим жертвами торговли людьми, с целью их восст</w:t>
      </w:r>
      <w:r w:rsidRPr="0031202C">
        <w:rPr>
          <w:b/>
        </w:rPr>
        <w:t>а</w:t>
      </w:r>
      <w:r w:rsidRPr="0031202C">
        <w:rPr>
          <w:b/>
        </w:rPr>
        <w:t xml:space="preserve">новления и социальной </w:t>
      </w:r>
      <w:proofErr w:type="spellStart"/>
      <w:r w:rsidRPr="0031202C">
        <w:rPr>
          <w:b/>
        </w:rPr>
        <w:t>реинтеграции</w:t>
      </w:r>
      <w:proofErr w:type="spellEnd"/>
      <w:r w:rsidRPr="0031202C">
        <w:rPr>
          <w:b/>
        </w:rPr>
        <w:t>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e</w:t>
      </w:r>
      <w:r w:rsidRPr="0031202C">
        <w:rPr>
          <w:b/>
        </w:rPr>
        <w:t>)</w:t>
      </w:r>
      <w:r w:rsidRPr="0031202C">
        <w:rPr>
          <w:b/>
        </w:rPr>
        <w:tab/>
        <w:t>установить систему сбора дезагрегированных данных о случаях торговли детьми и их контрабанды; и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f</w:t>
      </w:r>
      <w:r w:rsidRPr="0031202C">
        <w:rPr>
          <w:b/>
        </w:rPr>
        <w:t>)</w:t>
      </w:r>
      <w:r w:rsidRPr="0031202C">
        <w:rPr>
          <w:b/>
        </w:rPr>
        <w:tab/>
        <w:t>провести информационно-просветительские мероприятия с ц</w:t>
      </w:r>
      <w:r w:rsidRPr="0031202C">
        <w:rPr>
          <w:b/>
        </w:rPr>
        <w:t>е</w:t>
      </w:r>
      <w:r w:rsidRPr="0031202C">
        <w:rPr>
          <w:b/>
        </w:rPr>
        <w:t>лью повышения информированности как родителей, так и детей об опа</w:t>
      </w:r>
      <w:r w:rsidRPr="0031202C">
        <w:rPr>
          <w:b/>
        </w:rPr>
        <w:t>с</w:t>
      </w:r>
      <w:r w:rsidRPr="0031202C">
        <w:rPr>
          <w:b/>
        </w:rPr>
        <w:t xml:space="preserve">ностях торговли детьми и </w:t>
      </w:r>
      <w:r>
        <w:rPr>
          <w:b/>
        </w:rPr>
        <w:t xml:space="preserve">их </w:t>
      </w:r>
      <w:r w:rsidRPr="0031202C">
        <w:rPr>
          <w:b/>
        </w:rPr>
        <w:t>контрабанды.</w:t>
      </w:r>
    </w:p>
    <w:p w:rsidR="003B57CF" w:rsidRPr="0031202C" w:rsidRDefault="003B57CF" w:rsidP="00B548D1">
      <w:pPr>
        <w:pStyle w:val="H4GR"/>
      </w:pPr>
      <w:r>
        <w:tab/>
      </w:r>
      <w:r>
        <w:tab/>
      </w:r>
      <w:r w:rsidRPr="0031202C">
        <w:t>Телефонная служба оказания помощи</w:t>
      </w:r>
    </w:p>
    <w:p w:rsidR="003B57CF" w:rsidRPr="0031202C" w:rsidRDefault="003B57CF" w:rsidP="00B548D1">
      <w:pPr>
        <w:pStyle w:val="SingleTxtGR"/>
      </w:pPr>
      <w:r w:rsidRPr="0031202C">
        <w:t>74.</w:t>
      </w:r>
      <w:r w:rsidRPr="0031202C">
        <w:tab/>
        <w:t>Комитет приветствует интеграци</w:t>
      </w:r>
      <w:r>
        <w:t>ю</w:t>
      </w:r>
      <w:r w:rsidRPr="0031202C">
        <w:t xml:space="preserve"> службы</w:t>
      </w:r>
      <w:r w:rsidRPr="00B62724">
        <w:rPr>
          <w:i/>
        </w:rPr>
        <w:t xml:space="preserve"> "</w:t>
      </w:r>
      <w:proofErr w:type="spellStart"/>
      <w:r w:rsidRPr="00B62724">
        <w:rPr>
          <w:i/>
        </w:rPr>
        <w:t>F</w:t>
      </w:r>
      <w:r w:rsidRPr="0031202C">
        <w:rPr>
          <w:i/>
        </w:rPr>
        <w:t>ono</w:t>
      </w:r>
      <w:proofErr w:type="spellEnd"/>
      <w:r w:rsidRPr="0031202C">
        <w:rPr>
          <w:i/>
        </w:rPr>
        <w:t xml:space="preserve"> </w:t>
      </w:r>
      <w:proofErr w:type="spellStart"/>
      <w:r w:rsidRPr="0031202C">
        <w:rPr>
          <w:i/>
        </w:rPr>
        <w:t>Ayuda</w:t>
      </w:r>
      <w:proofErr w:type="spellEnd"/>
      <w:r w:rsidRPr="0031202C">
        <w:rPr>
          <w:i/>
        </w:rPr>
        <w:t xml:space="preserve">" </w:t>
      </w:r>
      <w:r w:rsidRPr="0031202C">
        <w:t xml:space="preserve">("Помощь по телефону") в качестве </w:t>
      </w:r>
      <w:proofErr w:type="spellStart"/>
      <w:r w:rsidRPr="0031202C">
        <w:t>субпрограммы</w:t>
      </w:r>
      <w:proofErr w:type="spellEnd"/>
      <w:r w:rsidRPr="0031202C">
        <w:t xml:space="preserve"> в деятельность Национального секрет</w:t>
      </w:r>
      <w:r w:rsidRPr="0031202C">
        <w:t>а</w:t>
      </w:r>
      <w:r w:rsidRPr="0031202C">
        <w:t>риата по делам детей и подростков. Вместе с тем он выражает свою обеспок</w:t>
      </w:r>
      <w:r w:rsidRPr="0031202C">
        <w:t>о</w:t>
      </w:r>
      <w:r w:rsidRPr="0031202C">
        <w:t>енность по поводу того, что эта телефонная служба не является бесплатной для мобильных телефонов и не всегда доступна для всех детей. Кроме того, обесп</w:t>
      </w:r>
      <w:r w:rsidRPr="0031202C">
        <w:t>о</w:t>
      </w:r>
      <w:r w:rsidRPr="0031202C">
        <w:t>коенность Комитета в</w:t>
      </w:r>
      <w:r w:rsidRPr="0031202C">
        <w:t>ы</w:t>
      </w:r>
      <w:r w:rsidRPr="0031202C">
        <w:t>зывают те трудности, с которыми сталкивается это служба в связи с переводом звонков, поступающих от жертв, в муниципальные секрет</w:t>
      </w:r>
      <w:r w:rsidRPr="0031202C">
        <w:t>а</w:t>
      </w:r>
      <w:r w:rsidRPr="0031202C">
        <w:t>риаты по правам детей и подростков из-за недостаточной координации между различными учреждениями, а также отсутстви</w:t>
      </w:r>
      <w:r>
        <w:t>я</w:t>
      </w:r>
      <w:r w:rsidRPr="0031202C">
        <w:t xml:space="preserve"> эффективной системы принятия дальнейших мер из-за большого числа поступающих звонков.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t>75.</w:t>
      </w:r>
      <w:r w:rsidRPr="0031202C">
        <w:tab/>
      </w:r>
      <w:r w:rsidRPr="0031202C">
        <w:rPr>
          <w:b/>
        </w:rPr>
        <w:t>Комитет настоятельно призывает государство-участник: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  <w:t>а)</w:t>
      </w:r>
      <w:r w:rsidRPr="0031202C">
        <w:rPr>
          <w:b/>
        </w:rPr>
        <w:tab/>
        <w:t>предоставить надлежащие средства телефонной службе оказ</w:t>
      </w:r>
      <w:r w:rsidRPr="0031202C">
        <w:rPr>
          <w:b/>
        </w:rPr>
        <w:t>а</w:t>
      </w:r>
      <w:r w:rsidRPr="0031202C">
        <w:rPr>
          <w:b/>
        </w:rPr>
        <w:t>ния помощи детям, с тем чтобы она являлась бесплатной для всех видов телефонной связи, включая мобильную;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b</w:t>
      </w:r>
      <w:r w:rsidRPr="0031202C">
        <w:rPr>
          <w:b/>
        </w:rPr>
        <w:t>)</w:t>
      </w:r>
      <w:r w:rsidRPr="0031202C">
        <w:rPr>
          <w:b/>
        </w:rPr>
        <w:tab/>
        <w:t>повысить осведомленность среди детей о наличии телефонной службы оказания п</w:t>
      </w:r>
      <w:r w:rsidRPr="0031202C">
        <w:rPr>
          <w:b/>
        </w:rPr>
        <w:t>о</w:t>
      </w:r>
      <w:r w:rsidRPr="0031202C">
        <w:rPr>
          <w:b/>
        </w:rPr>
        <w:t>мощи детям;</w:t>
      </w:r>
    </w:p>
    <w:p w:rsidR="003B57CF" w:rsidRPr="0031202C" w:rsidRDefault="003B57CF" w:rsidP="00B548D1">
      <w:pPr>
        <w:pStyle w:val="SingleTxtGR"/>
        <w:rPr>
          <w:b/>
        </w:rPr>
      </w:pPr>
      <w:r w:rsidRPr="0031202C">
        <w:rPr>
          <w:b/>
        </w:rPr>
        <w:tab/>
      </w:r>
      <w:r w:rsidRPr="0031202C">
        <w:rPr>
          <w:b/>
          <w:lang w:val="en-US"/>
        </w:rPr>
        <w:t>c</w:t>
      </w:r>
      <w:r w:rsidRPr="0031202C">
        <w:rPr>
          <w:b/>
        </w:rPr>
        <w:t>)</w:t>
      </w:r>
      <w:r w:rsidRPr="0031202C">
        <w:rPr>
          <w:b/>
        </w:rPr>
        <w:tab/>
        <w:t>выделить надлежащие финансовые средства на поддерж</w:t>
      </w:r>
      <w:r>
        <w:rPr>
          <w:b/>
        </w:rPr>
        <w:t>ание</w:t>
      </w:r>
      <w:r w:rsidRPr="0031202C">
        <w:rPr>
          <w:b/>
        </w:rPr>
        <w:t xml:space="preserve"> долгосрочной деятельности службы оказания помощи, в том числе на по</w:t>
      </w:r>
      <w:r w:rsidRPr="0031202C">
        <w:rPr>
          <w:b/>
        </w:rPr>
        <w:t>д</w:t>
      </w:r>
      <w:r w:rsidRPr="0031202C">
        <w:rPr>
          <w:b/>
        </w:rPr>
        <w:t>готовку персонала и укрепление потенциала с целью соответствия межд</w:t>
      </w:r>
      <w:r w:rsidRPr="0031202C">
        <w:rPr>
          <w:b/>
        </w:rPr>
        <w:t>у</w:t>
      </w:r>
      <w:r w:rsidRPr="0031202C">
        <w:rPr>
          <w:b/>
        </w:rPr>
        <w:t>народным стандартам качества;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d</w:t>
      </w:r>
      <w:r w:rsidRPr="00441574">
        <w:rPr>
          <w:b/>
        </w:rPr>
        <w:t>)</w:t>
      </w:r>
      <w:r w:rsidRPr="00441574">
        <w:rPr>
          <w:b/>
        </w:rPr>
        <w:tab/>
        <w:t>предпринять усилия в целях укрепления и обеспечения более тесной координации между различными участвующими учреждениями; и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e</w:t>
      </w:r>
      <w:r w:rsidRPr="00441574">
        <w:rPr>
          <w:b/>
        </w:rPr>
        <w:t>)</w:t>
      </w:r>
      <w:r w:rsidRPr="00441574">
        <w:rPr>
          <w:b/>
        </w:rPr>
        <w:tab/>
        <w:t>установить эффективную систему контроля и последующих действий в отношении поступающих звонков.</w:t>
      </w:r>
    </w:p>
    <w:p w:rsidR="003B57CF" w:rsidRPr="00441574" w:rsidRDefault="003B57CF" w:rsidP="00B548D1">
      <w:pPr>
        <w:pStyle w:val="H4GR"/>
      </w:pPr>
      <w:r>
        <w:tab/>
      </w:r>
      <w:r>
        <w:tab/>
      </w:r>
      <w:r w:rsidRPr="00441574">
        <w:t>Оправление правосудия по делам несовершеннолетних</w:t>
      </w:r>
    </w:p>
    <w:p w:rsidR="003B57CF" w:rsidRPr="00441574" w:rsidRDefault="003B57CF" w:rsidP="00B548D1">
      <w:pPr>
        <w:pStyle w:val="SingleTxtGR"/>
      </w:pPr>
      <w:r w:rsidRPr="00441574">
        <w:t>76.</w:t>
      </w:r>
      <w:r w:rsidRPr="00441574">
        <w:tab/>
        <w:t>Комитет приветствует предпринятые государством-участником усилия по улучшению системы оправления правосудия по делам несовершеннолетних, т</w:t>
      </w:r>
      <w:r w:rsidRPr="00441574">
        <w:t>а</w:t>
      </w:r>
      <w:r w:rsidRPr="00441574">
        <w:t>кие как Закон № 1680/2001, устанавливающий систему специализированного правосудия по рассмотрению вопросов, затрагивающих детей, находящихся в конфликте с законом. Вместе с тем он обеспокоен по поводу недостаточности представленной государством-участником информации о специалистах системы правосудия, таких как судьи и государственные защитники, специализиру</w:t>
      </w:r>
      <w:r w:rsidRPr="00441574">
        <w:t>ю</w:t>
      </w:r>
      <w:r w:rsidRPr="00441574">
        <w:t>щиеся по делам детей, а также широкого применения предварительного закл</w:t>
      </w:r>
      <w:r w:rsidRPr="00441574">
        <w:t>ю</w:t>
      </w:r>
      <w:r w:rsidRPr="00441574">
        <w:t>чения в отношении детей в возрасте от 16 до 18 лет и небезопасных условий, в которых подростки отбывают сроки своего наказания. Кроме того, Комитет обеспокоен отсутствием эффективной политики по осуществлению социально-просветительских мер, ориентированных на детей, находящихся в конфликте с законом.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77.</w:t>
      </w:r>
      <w:r w:rsidRPr="00441574">
        <w:tab/>
      </w:r>
      <w:r w:rsidRPr="00441574">
        <w:rPr>
          <w:b/>
        </w:rPr>
        <w:t xml:space="preserve"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</w:t>
      </w:r>
      <w:r w:rsidRPr="00441574">
        <w:rPr>
          <w:b/>
          <w:lang w:val="en-US"/>
        </w:rPr>
        <w:t>b</w:t>
      </w:r>
      <w:r w:rsidRPr="00441574">
        <w:rPr>
          <w:b/>
        </w:rPr>
        <w:t>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(Пекинских правил), Руководящих принципов Организации Объедине</w:t>
      </w:r>
      <w:r w:rsidRPr="00441574">
        <w:rPr>
          <w:b/>
        </w:rPr>
        <w:t>н</w:t>
      </w:r>
      <w:r w:rsidRPr="00441574">
        <w:rPr>
          <w:b/>
        </w:rPr>
        <w:t>ных Наций для предупреждения преступности среди несовершеннолетних (</w:t>
      </w:r>
      <w:proofErr w:type="spellStart"/>
      <w:r w:rsidRPr="00441574">
        <w:rPr>
          <w:b/>
        </w:rPr>
        <w:t>Эр-Риядских</w:t>
      </w:r>
      <w:proofErr w:type="spellEnd"/>
      <w:r w:rsidRPr="00441574">
        <w:rPr>
          <w:b/>
        </w:rPr>
        <w:t xml:space="preserve"> руководящих принципов), Правил Организации Объедине</w:t>
      </w:r>
      <w:r w:rsidRPr="00441574">
        <w:rPr>
          <w:b/>
        </w:rPr>
        <w:t>н</w:t>
      </w:r>
      <w:r w:rsidRPr="00441574">
        <w:rPr>
          <w:b/>
        </w:rPr>
        <w:t>ных Наций, касающихся защиты несовершеннолетних, лишенных свободы (Гаванских правил). В частности, Комитет настоятельно призывает уч</w:t>
      </w:r>
      <w:r w:rsidRPr="00441574">
        <w:rPr>
          <w:b/>
        </w:rPr>
        <w:t>и</w:t>
      </w:r>
      <w:r w:rsidRPr="00441574">
        <w:rPr>
          <w:b/>
        </w:rPr>
        <w:t>тывать принятое Комитетом замечание общего порядка № 10 (2007 год) о правах детей в рамках отправления правосудия в отношении несоверше</w:t>
      </w:r>
      <w:r w:rsidRPr="00441574">
        <w:rPr>
          <w:b/>
        </w:rPr>
        <w:t>н</w:t>
      </w:r>
      <w:r w:rsidRPr="00441574">
        <w:rPr>
          <w:b/>
        </w:rPr>
        <w:t>нолетних. Он также рекомендует государству-участнику: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a</w:t>
      </w:r>
      <w:r w:rsidRPr="00441574">
        <w:rPr>
          <w:b/>
        </w:rPr>
        <w:t>)</w:t>
      </w:r>
      <w:r w:rsidRPr="00441574">
        <w:rPr>
          <w:b/>
        </w:rPr>
        <w:tab/>
        <w:t>предпринять усилия по осуществлению политики отправления правосудия в отношении несовершеннолетних;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b</w:t>
      </w:r>
      <w:r w:rsidRPr="00441574">
        <w:rPr>
          <w:b/>
        </w:rPr>
        <w:t>)</w:t>
      </w:r>
      <w:r w:rsidRPr="00441574">
        <w:rPr>
          <w:b/>
        </w:rPr>
        <w:tab/>
        <w:t>предусмотреть наличие специализированных судей по делам детей во всех регионах и обеспечить получение такими специализирова</w:t>
      </w:r>
      <w:r w:rsidRPr="00441574">
        <w:rPr>
          <w:b/>
        </w:rPr>
        <w:t>н</w:t>
      </w:r>
      <w:r w:rsidRPr="00441574">
        <w:rPr>
          <w:b/>
        </w:rPr>
        <w:t>ными судьями надлежащего образования и подготовки;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c</w:t>
      </w:r>
      <w:r w:rsidRPr="00441574">
        <w:rPr>
          <w:b/>
        </w:rPr>
        <w:t>)</w:t>
      </w:r>
      <w:r w:rsidRPr="00441574">
        <w:rPr>
          <w:b/>
        </w:rPr>
        <w:tab/>
        <w:t>обеспечить, чтобы все должностные лица, участвующие в си</w:t>
      </w:r>
      <w:r w:rsidRPr="00441574">
        <w:rPr>
          <w:b/>
        </w:rPr>
        <w:t>с</w:t>
      </w:r>
      <w:r w:rsidRPr="00441574">
        <w:rPr>
          <w:b/>
        </w:rPr>
        <w:t>теме правосудия в отношении несовершеннолетних, включая сотрудников полиции и прокуроров, проходили подготовку по эффективному осущест</w:t>
      </w:r>
      <w:r w:rsidRPr="00441574">
        <w:rPr>
          <w:b/>
        </w:rPr>
        <w:t>в</w:t>
      </w:r>
      <w:r w:rsidRPr="00441574">
        <w:rPr>
          <w:b/>
        </w:rPr>
        <w:t>лению правосудия;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d</w:t>
      </w:r>
      <w:r w:rsidRPr="00441574">
        <w:rPr>
          <w:b/>
        </w:rPr>
        <w:t>)</w:t>
      </w:r>
      <w:r w:rsidRPr="00441574">
        <w:rPr>
          <w:b/>
        </w:rPr>
        <w:tab/>
        <w:t>разрабатывать по мере возможности меры, альтернативные лишению свободы, такие как условно-досрочное освобождение, досудебное урегулирование, выполнение общественных работ или наказание с отсро</w:t>
      </w:r>
      <w:r w:rsidRPr="00441574">
        <w:rPr>
          <w:b/>
        </w:rPr>
        <w:t>ч</w:t>
      </w:r>
      <w:r w:rsidRPr="00441574">
        <w:rPr>
          <w:b/>
        </w:rPr>
        <w:t>кой исполнения;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e</w:t>
      </w:r>
      <w:r w:rsidRPr="00441574">
        <w:rPr>
          <w:b/>
        </w:rPr>
        <w:t>)</w:t>
      </w:r>
      <w:r w:rsidRPr="00441574">
        <w:rPr>
          <w:b/>
        </w:rPr>
        <w:tab/>
        <w:t>обеспечить, чтобы лишение свободы использовалось лишь в качестве крайней меры, рассчитанной, по возможности, на самый коро</w:t>
      </w:r>
      <w:r w:rsidRPr="00441574">
        <w:rPr>
          <w:b/>
        </w:rPr>
        <w:t>т</w:t>
      </w:r>
      <w:r w:rsidRPr="00441574">
        <w:rPr>
          <w:b/>
        </w:rPr>
        <w:t>кий срок и подлежащей регулярному пересмотру, а также чтобы во</w:t>
      </w:r>
      <w:r>
        <w:rPr>
          <w:b/>
        </w:rPr>
        <w:t xml:space="preserve"> </w:t>
      </w:r>
      <w:r w:rsidRPr="00441574">
        <w:rPr>
          <w:b/>
        </w:rPr>
        <w:t>время такого лишения свободы дети содержались отдельно от взрослых;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rPr>
          <w:b/>
        </w:rPr>
        <w:tab/>
      </w:r>
      <w:r w:rsidRPr="00441574">
        <w:rPr>
          <w:b/>
          <w:lang w:val="en-US"/>
        </w:rPr>
        <w:t>f</w:t>
      </w:r>
      <w:r w:rsidRPr="00441574">
        <w:rPr>
          <w:b/>
        </w:rPr>
        <w:t>)</w:t>
      </w:r>
      <w:r w:rsidRPr="00441574">
        <w:rPr>
          <w:b/>
        </w:rPr>
        <w:tab/>
        <w:t>обратиться за технической помощью и другими видами сотру</w:t>
      </w:r>
      <w:r w:rsidRPr="00441574">
        <w:rPr>
          <w:b/>
        </w:rPr>
        <w:t>д</w:t>
      </w:r>
      <w:r w:rsidRPr="00441574">
        <w:rPr>
          <w:b/>
        </w:rPr>
        <w:t>ничества к Межучережденческой координационной группе по вопросам правосудия в отношении несовершеннолетних, в состав которой входят представители Управления Организации Объединенных Наций по нарк</w:t>
      </w:r>
      <w:r w:rsidRPr="00441574">
        <w:rPr>
          <w:b/>
        </w:rPr>
        <w:t>о</w:t>
      </w:r>
      <w:r w:rsidRPr="00441574">
        <w:rPr>
          <w:b/>
        </w:rPr>
        <w:t>тикам и преступности, Управления Верховного комиссара по правам чел</w:t>
      </w:r>
      <w:r w:rsidRPr="00441574">
        <w:rPr>
          <w:b/>
        </w:rPr>
        <w:t>о</w:t>
      </w:r>
      <w:r>
        <w:rPr>
          <w:b/>
        </w:rPr>
        <w:t xml:space="preserve">века, </w:t>
      </w:r>
      <w:proofErr w:type="spellStart"/>
      <w:r>
        <w:rPr>
          <w:b/>
        </w:rPr>
        <w:t>ЮНИСЕФ</w:t>
      </w:r>
      <w:proofErr w:type="spellEnd"/>
      <w:r>
        <w:rPr>
          <w:b/>
        </w:rPr>
        <w:t xml:space="preserve"> и Н</w:t>
      </w:r>
      <w:r w:rsidRPr="00441574">
        <w:rPr>
          <w:b/>
        </w:rPr>
        <w:t>ПО.</w:t>
      </w:r>
    </w:p>
    <w:p w:rsidR="003B57CF" w:rsidRPr="00441574" w:rsidRDefault="003B57CF" w:rsidP="00B548D1">
      <w:pPr>
        <w:pStyle w:val="H4GR"/>
      </w:pPr>
      <w:r>
        <w:tab/>
      </w:r>
      <w:r>
        <w:tab/>
      </w:r>
      <w:r w:rsidRPr="00441574">
        <w:t>Защита свидетелей и жертв преступлений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78.</w:t>
      </w:r>
      <w:r w:rsidRPr="00441574">
        <w:tab/>
      </w:r>
      <w:r w:rsidRPr="00441574">
        <w:rPr>
          <w:b/>
        </w:rPr>
        <w:t>Комитет рекомендует также государству-участнику посредством пр</w:t>
      </w:r>
      <w:r w:rsidRPr="00441574">
        <w:rPr>
          <w:b/>
        </w:rPr>
        <w:t>и</w:t>
      </w:r>
      <w:r w:rsidRPr="00441574">
        <w:rPr>
          <w:b/>
        </w:rPr>
        <w:t>нятия надлежащих законодательных положений, процедур и норм обесп</w:t>
      </w:r>
      <w:r w:rsidRPr="00441574">
        <w:rPr>
          <w:b/>
        </w:rPr>
        <w:t>е</w:t>
      </w:r>
      <w:r w:rsidRPr="00441574">
        <w:rPr>
          <w:b/>
        </w:rPr>
        <w:t xml:space="preserve">чить, чтобы все </w:t>
      </w:r>
      <w:proofErr w:type="spellStart"/>
      <w:r w:rsidRPr="00441574">
        <w:rPr>
          <w:b/>
        </w:rPr>
        <w:t>дети−жертвы</w:t>
      </w:r>
      <w:proofErr w:type="spellEnd"/>
      <w:r w:rsidRPr="00441574">
        <w:rPr>
          <w:b/>
        </w:rPr>
        <w:t xml:space="preserve"> и/или свидетели преступлений, например д</w:t>
      </w:r>
      <w:r w:rsidRPr="00441574">
        <w:rPr>
          <w:b/>
        </w:rPr>
        <w:t>е</w:t>
      </w:r>
      <w:r w:rsidRPr="00441574">
        <w:rPr>
          <w:b/>
        </w:rPr>
        <w:t>ти, являющиеся жертвами надругательства, насилия в семье, сексуальной и экономической эксплуатации, похищения и торговли людьми и свидет</w:t>
      </w:r>
      <w:r w:rsidRPr="00441574">
        <w:rPr>
          <w:b/>
        </w:rPr>
        <w:t>е</w:t>
      </w:r>
      <w:r w:rsidRPr="00441574">
        <w:rPr>
          <w:b/>
        </w:rPr>
        <w:t>ли таких преступлений</w:t>
      </w:r>
      <w:r>
        <w:rPr>
          <w:b/>
        </w:rPr>
        <w:t>,</w:t>
      </w:r>
      <w:r w:rsidRPr="00441574">
        <w:rPr>
          <w:b/>
        </w:rPr>
        <w:t xml:space="preserve"> пользовались предусмотренной Конвенцией защ</w:t>
      </w:r>
      <w:r w:rsidRPr="00441574">
        <w:rPr>
          <w:b/>
        </w:rPr>
        <w:t>и</w:t>
      </w:r>
      <w:r w:rsidRPr="00441574">
        <w:rPr>
          <w:b/>
        </w:rPr>
        <w:t>той, а также в полном объеме учитывать Руководящие принципы Орган</w:t>
      </w:r>
      <w:r w:rsidRPr="00441574">
        <w:rPr>
          <w:b/>
        </w:rPr>
        <w:t>и</w:t>
      </w:r>
      <w:r w:rsidRPr="00441574">
        <w:rPr>
          <w:b/>
        </w:rPr>
        <w:t>зации Объединенных Наций, касающиеся правосудия по вопросам, связа</w:t>
      </w:r>
      <w:r w:rsidRPr="00441574">
        <w:rPr>
          <w:b/>
        </w:rPr>
        <w:t>н</w:t>
      </w:r>
      <w:r w:rsidRPr="00441574">
        <w:rPr>
          <w:b/>
        </w:rPr>
        <w:t>ным с участием детей жертв и свидетелей преступлений.</w:t>
      </w:r>
    </w:p>
    <w:p w:rsidR="003B57CF" w:rsidRPr="00441574" w:rsidRDefault="003B57CF" w:rsidP="00B548D1">
      <w:pPr>
        <w:pStyle w:val="H4GR"/>
      </w:pPr>
      <w:r>
        <w:tab/>
      </w:r>
      <w:r>
        <w:tab/>
      </w:r>
      <w:r w:rsidRPr="00441574">
        <w:t>Дети из числа коренных народов</w:t>
      </w:r>
    </w:p>
    <w:p w:rsidR="003B57CF" w:rsidRPr="00441574" w:rsidRDefault="003B57CF" w:rsidP="00B548D1">
      <w:pPr>
        <w:pStyle w:val="SingleTxtGR"/>
      </w:pPr>
      <w:r w:rsidRPr="00441574">
        <w:t>79.</w:t>
      </w:r>
      <w:r w:rsidRPr="00441574">
        <w:tab/>
        <w:t>Комитет обеспокоен по поводу ограниченного осуществления прав детей из числа коренных народов и в частности их ограниченного доступа к образ</w:t>
      </w:r>
      <w:r w:rsidRPr="00441574">
        <w:t>о</w:t>
      </w:r>
      <w:r w:rsidRPr="00441574">
        <w:t>ванию и здравоохранению, непропорционально высокого уровня недостаточн</w:t>
      </w:r>
      <w:r w:rsidRPr="00441574">
        <w:t>о</w:t>
      </w:r>
      <w:r w:rsidRPr="00441574">
        <w:t>сти их питания, а также уровнями младенческой и материнской смертности среди коренных народов. Кроме того, его особую обеспокоенность вызывает весьма высокое количество работающих детей среди детей из числа коренных нардов.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80.</w:t>
      </w:r>
      <w:r w:rsidRPr="00441574">
        <w:tab/>
      </w:r>
      <w:r w:rsidRPr="00441574">
        <w:rPr>
          <w:b/>
        </w:rPr>
        <w:t>Комитет рекомендует государству-участнику принять все необход</w:t>
      </w:r>
      <w:r w:rsidRPr="00441574">
        <w:rPr>
          <w:b/>
        </w:rPr>
        <w:t>и</w:t>
      </w:r>
      <w:r w:rsidRPr="00441574">
        <w:rPr>
          <w:b/>
        </w:rPr>
        <w:t>мые меры для защиты прав детей из числа коренных народов от дискр</w:t>
      </w:r>
      <w:r w:rsidRPr="00441574">
        <w:rPr>
          <w:b/>
        </w:rPr>
        <w:t>и</w:t>
      </w:r>
      <w:r w:rsidRPr="00441574">
        <w:rPr>
          <w:b/>
        </w:rPr>
        <w:t>минации и гарантировать осуществление ими прав, закрепленных во внутреннем законодательстве и в Конвенции. В этой связи Комитет обр</w:t>
      </w:r>
      <w:r w:rsidRPr="00441574">
        <w:rPr>
          <w:b/>
        </w:rPr>
        <w:t>а</w:t>
      </w:r>
      <w:r w:rsidRPr="00441574">
        <w:rPr>
          <w:b/>
        </w:rPr>
        <w:t>щает внимание государства-участника на свое замечание общего порядка № 11 о детях из числа коренных народов и их правах согласно Конвенции.</w:t>
      </w:r>
    </w:p>
    <w:p w:rsidR="003B57CF" w:rsidRPr="00441574" w:rsidRDefault="003B57CF" w:rsidP="00B548D1">
      <w:pPr>
        <w:pStyle w:val="H23GR"/>
      </w:pPr>
      <w:r>
        <w:tab/>
      </w:r>
      <w:r w:rsidRPr="00441574">
        <w:t>9.</w:t>
      </w:r>
      <w:r w:rsidRPr="00441574">
        <w:tab/>
        <w:t>Ратификация международных договоров по правам человека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81.</w:t>
      </w:r>
      <w:r w:rsidRPr="00441574">
        <w:tab/>
      </w:r>
      <w:r w:rsidRPr="00441574">
        <w:rPr>
          <w:b/>
        </w:rPr>
        <w:t>Комитет рекомендует государству-участнику ратифицировать Ф</w:t>
      </w:r>
      <w:r w:rsidRPr="00441574">
        <w:rPr>
          <w:b/>
        </w:rPr>
        <w:t>а</w:t>
      </w:r>
      <w:r w:rsidRPr="00441574">
        <w:rPr>
          <w:b/>
        </w:rPr>
        <w:t>культативный протокол к Международному пакту об экономических, с</w:t>
      </w:r>
      <w:r w:rsidRPr="00441574">
        <w:rPr>
          <w:b/>
        </w:rPr>
        <w:t>о</w:t>
      </w:r>
      <w:r w:rsidRPr="00441574">
        <w:rPr>
          <w:b/>
        </w:rPr>
        <w:t>циальных и культурных правах и Международную конвенцию для защиты всех лиц от насильственных исчезновений. Кроме того, он призывает гос</w:t>
      </w:r>
      <w:r w:rsidRPr="00441574">
        <w:rPr>
          <w:b/>
        </w:rPr>
        <w:t>у</w:t>
      </w:r>
      <w:r w:rsidRPr="00441574">
        <w:rPr>
          <w:b/>
        </w:rPr>
        <w:t>дарство-участник как можно скорее представить его первоначальные до</w:t>
      </w:r>
      <w:r w:rsidRPr="00441574">
        <w:rPr>
          <w:b/>
        </w:rPr>
        <w:t>к</w:t>
      </w:r>
      <w:r w:rsidRPr="00441574">
        <w:rPr>
          <w:b/>
        </w:rPr>
        <w:t>лады по двум Факультативным протоколам к Конвенции о правах ребенка, касающимся участия детей в вооруженных конфликтах, а также торговли детьми, детской проституции и детской порнографии, подлежавшим пре</w:t>
      </w:r>
      <w:r w:rsidRPr="00441574">
        <w:rPr>
          <w:b/>
        </w:rPr>
        <w:t>д</w:t>
      </w:r>
      <w:r w:rsidRPr="00441574">
        <w:rPr>
          <w:b/>
        </w:rPr>
        <w:t>ставлению соответственно в октябре 2004 год и в сентябре 2005 года.</w:t>
      </w:r>
    </w:p>
    <w:p w:rsidR="003B57CF" w:rsidRPr="00441574" w:rsidRDefault="003B57CF" w:rsidP="00B548D1">
      <w:pPr>
        <w:pStyle w:val="H23GR"/>
      </w:pPr>
      <w:r>
        <w:tab/>
      </w:r>
      <w:r w:rsidRPr="00441574">
        <w:t>10.</w:t>
      </w:r>
      <w:r w:rsidRPr="00441574">
        <w:tab/>
        <w:t>Последующие меры и распространение информации</w:t>
      </w:r>
    </w:p>
    <w:p w:rsidR="003B57CF" w:rsidRPr="00441574" w:rsidRDefault="003B57CF" w:rsidP="00B548D1">
      <w:pPr>
        <w:pStyle w:val="H4GR"/>
      </w:pPr>
      <w:r>
        <w:tab/>
      </w:r>
      <w:r>
        <w:tab/>
      </w:r>
      <w:r w:rsidRPr="00441574">
        <w:t>Последующие меры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82.</w:t>
      </w:r>
      <w:r w:rsidRPr="00441574">
        <w:tab/>
      </w:r>
      <w:r w:rsidRPr="00441574">
        <w:rPr>
          <w:b/>
        </w:rPr>
        <w:t>Комитет рекомендует государству-участнику принять все необход</w:t>
      </w:r>
      <w:r w:rsidRPr="00441574">
        <w:rPr>
          <w:b/>
        </w:rPr>
        <w:t>и</w:t>
      </w:r>
      <w:r w:rsidRPr="00441574">
        <w:rPr>
          <w:b/>
        </w:rPr>
        <w:t>мые меры для обеспечения всестороннего осуществления настоящих рек</w:t>
      </w:r>
      <w:r w:rsidRPr="00441574">
        <w:rPr>
          <w:b/>
        </w:rPr>
        <w:t>о</w:t>
      </w:r>
      <w:r w:rsidRPr="00441574">
        <w:rPr>
          <w:b/>
        </w:rPr>
        <w:t>мендаций, в частности посредством их препровождения членам Верховного суда, депутатам Парламента, соответствующим министерствам и местным органам управления для надлежащего рассмотрения и принятия дальне</w:t>
      </w:r>
      <w:r w:rsidRPr="00441574">
        <w:rPr>
          <w:b/>
        </w:rPr>
        <w:t>й</w:t>
      </w:r>
      <w:r w:rsidRPr="00441574">
        <w:rPr>
          <w:b/>
        </w:rPr>
        <w:t>ших мер.</w:t>
      </w:r>
    </w:p>
    <w:p w:rsidR="003B57CF" w:rsidRPr="00441574" w:rsidRDefault="003B57CF" w:rsidP="00B548D1">
      <w:pPr>
        <w:pStyle w:val="H4GR"/>
      </w:pPr>
      <w:r>
        <w:tab/>
      </w:r>
      <w:r>
        <w:tab/>
      </w:r>
      <w:r w:rsidRPr="00441574">
        <w:t>Распространение информации</w:t>
      </w:r>
    </w:p>
    <w:p w:rsidR="003B57CF" w:rsidRPr="00441574" w:rsidRDefault="003B57CF" w:rsidP="00B548D1">
      <w:pPr>
        <w:pStyle w:val="SingleTxtGR"/>
        <w:rPr>
          <w:b/>
        </w:rPr>
      </w:pPr>
      <w:r w:rsidRPr="00441574">
        <w:t>83.</w:t>
      </w:r>
      <w:r w:rsidRPr="00441574">
        <w:tab/>
      </w:r>
      <w:r w:rsidRPr="00441574">
        <w:rPr>
          <w:b/>
        </w:rPr>
        <w:t>Комитет далее рекомендует обеспечить широкое распространение третьего периодического доклада и письменных ответов, представленных государством-участником, а также принятых Комитетом соответствующих рекомендаций (заключительных замечаний) среди широких слоев насел</w:t>
      </w:r>
      <w:r w:rsidRPr="00441574">
        <w:rPr>
          <w:b/>
        </w:rPr>
        <w:t>е</w:t>
      </w:r>
      <w:r w:rsidRPr="00441574">
        <w:rPr>
          <w:b/>
        </w:rPr>
        <w:t>ния (особенно детей, молодежных групп и организаций гражданского о</w:t>
      </w:r>
      <w:r w:rsidRPr="00441574">
        <w:rPr>
          <w:b/>
        </w:rPr>
        <w:t>б</w:t>
      </w:r>
      <w:r w:rsidRPr="00441574">
        <w:rPr>
          <w:b/>
        </w:rPr>
        <w:t>щества) в целях стимулирования обсуждения Конвенции, повышения и</w:t>
      </w:r>
      <w:r w:rsidRPr="00441574">
        <w:rPr>
          <w:b/>
        </w:rPr>
        <w:t>н</w:t>
      </w:r>
      <w:r w:rsidRPr="00441574">
        <w:rPr>
          <w:b/>
        </w:rPr>
        <w:t>формированности о ее положениях, ее осуществления и контроля за ее с</w:t>
      </w:r>
      <w:r w:rsidRPr="00441574">
        <w:rPr>
          <w:b/>
        </w:rPr>
        <w:t>о</w:t>
      </w:r>
      <w:r w:rsidRPr="00441574">
        <w:rPr>
          <w:b/>
        </w:rPr>
        <w:t>блюдением.</w:t>
      </w:r>
    </w:p>
    <w:p w:rsidR="003B57CF" w:rsidRPr="00441574" w:rsidRDefault="003B57CF" w:rsidP="00B548D1">
      <w:pPr>
        <w:pStyle w:val="H23GR"/>
      </w:pPr>
      <w:r>
        <w:tab/>
      </w:r>
      <w:r w:rsidRPr="00441574">
        <w:t>11.</w:t>
      </w:r>
      <w:r w:rsidRPr="00441574">
        <w:tab/>
        <w:t>Следующий доклад</w:t>
      </w:r>
    </w:p>
    <w:p w:rsidR="003B57CF" w:rsidRPr="00441574" w:rsidRDefault="003B57CF" w:rsidP="00B548D1">
      <w:pPr>
        <w:pStyle w:val="SingleTxtGR"/>
        <w:rPr>
          <w:b/>
          <w:bCs/>
        </w:rPr>
      </w:pPr>
      <w:r w:rsidRPr="00441574">
        <w:t>84.</w:t>
      </w:r>
      <w:r w:rsidRPr="00441574">
        <w:tab/>
      </w:r>
      <w:r w:rsidRPr="00441574">
        <w:rPr>
          <w:b/>
        </w:rPr>
        <w:t>Комитет предлагает государству-участнику представить свой объ</w:t>
      </w:r>
      <w:r w:rsidRPr="00441574">
        <w:rPr>
          <w:b/>
        </w:rPr>
        <w:t>е</w:t>
      </w:r>
      <w:r w:rsidRPr="00441574">
        <w:rPr>
          <w:b/>
        </w:rPr>
        <w:t>диненный четвертый, пятый и шестой периодический доклад в октябре 2017 года. Объем такого доклада не должен превышать 120 страниц (см.</w:t>
      </w:r>
      <w:r>
        <w:rPr>
          <w:b/>
          <w:bCs/>
        </w:rPr>
        <w:t> </w:t>
      </w:r>
      <w:r w:rsidRPr="00441574">
        <w:rPr>
          <w:b/>
          <w:bCs/>
          <w:lang w:val="en-GB"/>
        </w:rPr>
        <w:t>CRC</w:t>
      </w:r>
      <w:r w:rsidRPr="00441574">
        <w:rPr>
          <w:b/>
          <w:bCs/>
        </w:rPr>
        <w:t>/</w:t>
      </w:r>
      <w:r w:rsidRPr="00441574">
        <w:rPr>
          <w:b/>
          <w:bCs/>
          <w:lang w:val="en-GB"/>
        </w:rPr>
        <w:t>C</w:t>
      </w:r>
      <w:r w:rsidRPr="00441574">
        <w:rPr>
          <w:b/>
          <w:bCs/>
        </w:rPr>
        <w:t xml:space="preserve">/118). </w:t>
      </w:r>
    </w:p>
    <w:p w:rsidR="003B57CF" w:rsidRPr="009E30B1" w:rsidRDefault="003B57CF" w:rsidP="00B548D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C4231" w:rsidRPr="00AC4231" w:rsidRDefault="00AC4231" w:rsidP="00A55397">
      <w:pPr>
        <w:pStyle w:val="SingleTxtGR"/>
      </w:pPr>
    </w:p>
    <w:sectPr w:rsidR="00AC4231" w:rsidRPr="00AC423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8D1" w:rsidRDefault="00B548D1">
      <w:r>
        <w:rPr>
          <w:lang w:val="en-US"/>
        </w:rPr>
        <w:tab/>
      </w:r>
      <w:r>
        <w:separator/>
      </w:r>
    </w:p>
  </w:endnote>
  <w:endnote w:type="continuationSeparator" w:id="0">
    <w:p w:rsidR="00B548D1" w:rsidRDefault="00B5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D1" w:rsidRPr="009A6F4A" w:rsidRDefault="00B548D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GE.10-40630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D1" w:rsidRPr="009A6F4A" w:rsidRDefault="00B548D1">
    <w:pPr>
      <w:pStyle w:val="Footer"/>
      <w:rPr>
        <w:lang w:val="en-US"/>
      </w:rPr>
    </w:pPr>
    <w:r>
      <w:rPr>
        <w:lang w:val="en-US"/>
      </w:rPr>
      <w:t>GE.10-40630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D1" w:rsidRPr="009A6F4A" w:rsidRDefault="00B548D1" w:rsidP="00AC4231">
    <w:pPr>
      <w:pStyle w:val="Footer"/>
      <w:tabs>
        <w:tab w:val="clear" w:pos="9639"/>
        <w:tab w:val="left" w:pos="2029"/>
      </w:tabs>
      <w:rPr>
        <w:sz w:val="20"/>
        <w:lang w:val="en-US"/>
      </w:rPr>
    </w:pPr>
    <w:r>
      <w:rPr>
        <w:sz w:val="20"/>
        <w:lang w:val="en-US"/>
      </w:rPr>
      <w:t xml:space="preserve">GE.10-40630  (R)  </w:t>
    </w:r>
    <w:r>
      <w:rPr>
        <w:sz w:val="20"/>
        <w:lang w:val="ru-RU"/>
      </w:rPr>
      <w:t>020310  020310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8D1" w:rsidRPr="00F71F63" w:rsidRDefault="00B548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548D1" w:rsidRPr="00F71F63" w:rsidRDefault="00B548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548D1" w:rsidRPr="00635E86" w:rsidRDefault="00B548D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D1" w:rsidRPr="005E0092" w:rsidRDefault="00B548D1">
    <w:pPr>
      <w:pStyle w:val="Header"/>
      <w:rPr>
        <w:lang w:val="en-US"/>
      </w:rPr>
    </w:pPr>
    <w:r>
      <w:rPr>
        <w:lang w:val="en-US"/>
      </w:rPr>
      <w:t>CRC/C/PRY/CO/3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D1" w:rsidRPr="009A6F4A" w:rsidRDefault="00B548D1">
    <w:pPr>
      <w:pStyle w:val="Header"/>
      <w:rPr>
        <w:lang w:val="en-US"/>
      </w:rPr>
    </w:pPr>
    <w:r>
      <w:rPr>
        <w:lang w:val="en-US"/>
      </w:rPr>
      <w:tab/>
      <w:t>CRC/C/PRY/CO/3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42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F94"/>
    <w:rsid w:val="00043D88"/>
    <w:rsid w:val="00046E4D"/>
    <w:rsid w:val="0006401A"/>
    <w:rsid w:val="00072C27"/>
    <w:rsid w:val="00081B91"/>
    <w:rsid w:val="00086182"/>
    <w:rsid w:val="00086719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4988"/>
    <w:rsid w:val="003215F5"/>
    <w:rsid w:val="00332891"/>
    <w:rsid w:val="00356BB2"/>
    <w:rsid w:val="00360477"/>
    <w:rsid w:val="00367FC9"/>
    <w:rsid w:val="003711A1"/>
    <w:rsid w:val="00372123"/>
    <w:rsid w:val="0038135A"/>
    <w:rsid w:val="00386581"/>
    <w:rsid w:val="00387100"/>
    <w:rsid w:val="003951D3"/>
    <w:rsid w:val="003978C6"/>
    <w:rsid w:val="003B40A9"/>
    <w:rsid w:val="003B57CF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392"/>
    <w:rsid w:val="00457634"/>
    <w:rsid w:val="00461B09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7425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3FBB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2E1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731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5397"/>
    <w:rsid w:val="00A800D1"/>
    <w:rsid w:val="00A8359E"/>
    <w:rsid w:val="00A92699"/>
    <w:rsid w:val="00AB5BF0"/>
    <w:rsid w:val="00AC1C95"/>
    <w:rsid w:val="00AC21CF"/>
    <w:rsid w:val="00AC2CCB"/>
    <w:rsid w:val="00AC4231"/>
    <w:rsid w:val="00AC443A"/>
    <w:rsid w:val="00AE60E2"/>
    <w:rsid w:val="00B0169F"/>
    <w:rsid w:val="00B05F21"/>
    <w:rsid w:val="00B14EA9"/>
    <w:rsid w:val="00B30A3C"/>
    <w:rsid w:val="00B548D1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4DC9"/>
    <w:rsid w:val="00F71F63"/>
    <w:rsid w:val="00F75D33"/>
    <w:rsid w:val="00F820F5"/>
    <w:rsid w:val="00F82BA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7656</Words>
  <Characters>54437</Characters>
  <Application>Microsoft Office Word</Application>
  <DocSecurity>4</DocSecurity>
  <Lines>892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10-40630</vt:lpstr>
    </vt:vector>
  </TitlesOfParts>
  <Company>CSD</Company>
  <LinksUpToDate>false</LinksUpToDate>
  <CharactersWithSpaces>62004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10-40630</dc:title>
  <dc:subject>CRC/C/PRY/CO/3</dc:subject>
  <dc:creator>Черняева</dc:creator>
  <cp:keywords/>
  <dc:description/>
  <cp:lastModifiedBy>Tcherniaeva</cp:lastModifiedBy>
  <cp:revision>2</cp:revision>
  <cp:lastPrinted>2010-03-02T12:17:00Z</cp:lastPrinted>
  <dcterms:created xsi:type="dcterms:W3CDTF">2010-03-02T12:21:00Z</dcterms:created>
  <dcterms:modified xsi:type="dcterms:W3CDTF">2010-03-02T12:21:00Z</dcterms:modified>
</cp:coreProperties>
</file>