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proofErr w:type="spellStart"/>
            <w:r w:rsidRPr="00240129">
              <w:rPr>
                <w:sz w:val="40"/>
                <w:szCs w:val="40"/>
              </w:rPr>
              <w:t>E</w:t>
            </w:r>
            <w:proofErr w:type="spellEnd"/>
            <w:r>
              <w:t>/</w:t>
            </w:r>
            <w:r>
              <w:fldChar w:fldCharType="begin"/>
            </w:r>
            <w:r>
              <w:instrText xml:space="preserve"> FILLIN  "Введите символ после Е/"  \* MERGEFORMAT </w:instrText>
            </w:r>
            <w:r>
              <w:fldChar w:fldCharType="separate"/>
            </w:r>
            <w:proofErr w:type="spellStart"/>
            <w:r w:rsidR="00256187">
              <w:t>C.12</w:t>
            </w:r>
            <w:proofErr w:type="spellEnd"/>
            <w:r w:rsidR="00256187">
              <w:t>/</w:t>
            </w:r>
            <w:proofErr w:type="spellStart"/>
            <w:r w:rsidR="00256187">
              <w:t>KAZ</w:t>
            </w:r>
            <w:proofErr w:type="spellEnd"/>
            <w:r w:rsidR="00256187">
              <w:t>/</w:t>
            </w:r>
            <w:proofErr w:type="spellStart"/>
            <w:r w:rsidR="00256187">
              <w:t>CO</w:t>
            </w:r>
            <w:proofErr w:type="spellEnd"/>
            <w:r w:rsidR="00256187">
              <w:t>/1</w:t>
            </w:r>
            <w:r>
              <w:fldChar w:fldCharType="end"/>
            </w:r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256187">
              <w:rPr>
                <w:lang w:val="en-US"/>
              </w:rPr>
              <w:fldChar w:fldCharType="separate"/>
            </w:r>
            <w:r w:rsidR="00256187">
              <w:rPr>
                <w:lang w:val="en-US"/>
              </w:rPr>
              <w:t>7 June 2010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256187" w:rsidRDefault="00256187" w:rsidP="00256187">
      <w:pPr>
        <w:spacing w:before="120" w:line="240" w:lineRule="exact"/>
        <w:rPr>
          <w:b/>
          <w:sz w:val="24"/>
        </w:rPr>
      </w:pPr>
      <w:r>
        <w:rPr>
          <w:b/>
          <w:sz w:val="24"/>
        </w:rPr>
        <w:t xml:space="preserve">Комитет по экономическим, </w:t>
      </w:r>
      <w:r w:rsidRPr="00256187">
        <w:rPr>
          <w:b/>
          <w:sz w:val="24"/>
        </w:rPr>
        <w:br/>
      </w:r>
      <w:r>
        <w:rPr>
          <w:b/>
          <w:sz w:val="24"/>
        </w:rPr>
        <w:t>социальным и культурным правам</w:t>
      </w:r>
    </w:p>
    <w:p w:rsidR="00256187" w:rsidRPr="00A56DC4" w:rsidRDefault="00256187" w:rsidP="00256187">
      <w:pPr>
        <w:spacing w:line="240" w:lineRule="exact"/>
        <w:rPr>
          <w:b/>
        </w:rPr>
      </w:pPr>
      <w:r w:rsidRPr="00A56DC4">
        <w:rPr>
          <w:b/>
        </w:rPr>
        <w:t>Сорок четвертая сессия</w:t>
      </w:r>
    </w:p>
    <w:p w:rsidR="00256187" w:rsidRPr="00A56DC4" w:rsidRDefault="00256187" w:rsidP="00256187">
      <w:pPr>
        <w:spacing w:line="240" w:lineRule="exact"/>
      </w:pPr>
      <w:r w:rsidRPr="00A56DC4">
        <w:t>Женева, 3−21 мая 2010 года</w:t>
      </w:r>
    </w:p>
    <w:p w:rsidR="00256187" w:rsidRDefault="00832FAD" w:rsidP="00832FA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256187">
        <w:t>Рассмотрение докладов, представленных</w:t>
      </w:r>
      <w:r w:rsidRPr="00832FAD">
        <w:t xml:space="preserve"> </w:t>
      </w:r>
      <w:r w:rsidR="00256187">
        <w:t>государствами-участниками в соответствии</w:t>
      </w:r>
      <w:r w:rsidRPr="00832FAD">
        <w:t xml:space="preserve"> </w:t>
      </w:r>
      <w:r w:rsidR="00A56DC4">
        <w:t>со </w:t>
      </w:r>
      <w:r w:rsidR="00256187">
        <w:t>статьями 16 и 17 Пакта</w:t>
      </w:r>
    </w:p>
    <w:p w:rsidR="00256187" w:rsidRDefault="00256187" w:rsidP="00256187">
      <w:pPr>
        <w:pStyle w:val="H1GR"/>
      </w:pPr>
      <w:r w:rsidRPr="00832FAD">
        <w:tab/>
      </w:r>
      <w:r w:rsidRPr="00832FAD">
        <w:tab/>
      </w:r>
      <w:r>
        <w:t>Заключительные замечания Комитета</w:t>
      </w:r>
      <w:r w:rsidRPr="00256187">
        <w:t xml:space="preserve"> </w:t>
      </w:r>
      <w:r>
        <w:t>по экономическим, социальным и культу</w:t>
      </w:r>
      <w:r>
        <w:t>р</w:t>
      </w:r>
      <w:r>
        <w:t>ным правам</w:t>
      </w:r>
    </w:p>
    <w:p w:rsidR="00256187" w:rsidRDefault="00256187" w:rsidP="00256187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Казахстан</w:t>
      </w:r>
    </w:p>
    <w:p w:rsidR="00256187" w:rsidRDefault="00256187" w:rsidP="00256187">
      <w:pPr>
        <w:pStyle w:val="SingleTxtGR"/>
      </w:pPr>
      <w:r>
        <w:t>1.</w:t>
      </w:r>
      <w:r>
        <w:tab/>
        <w:t>Комитет по экономическим, социальным и культурным правам рассмо</w:t>
      </w:r>
      <w:r>
        <w:t>т</w:t>
      </w:r>
      <w:r>
        <w:t>рел перв</w:t>
      </w:r>
      <w:r>
        <w:t>о</w:t>
      </w:r>
      <w:r>
        <w:t>начальный доклад Казахстана об осуществлении Международного пакта об экономических, социальных и культурных правах (</w:t>
      </w:r>
      <w:r w:rsidRPr="007F5C95">
        <w:rPr>
          <w:lang w:val="en-GB"/>
        </w:rPr>
        <w:t>E</w:t>
      </w:r>
      <w:r w:rsidRPr="007F5C95">
        <w:t>/</w:t>
      </w:r>
      <w:r w:rsidRPr="007F5C95">
        <w:rPr>
          <w:lang w:val="en-GB"/>
        </w:rPr>
        <w:t>C</w:t>
      </w:r>
      <w:r w:rsidRPr="007F5C95">
        <w:t>.12/</w:t>
      </w:r>
      <w:r w:rsidRPr="007F5C95">
        <w:rPr>
          <w:lang w:val="en-GB"/>
        </w:rPr>
        <w:t>KAZ</w:t>
      </w:r>
      <w:r w:rsidRPr="007F5C95">
        <w:t>/1)</w:t>
      </w:r>
      <w:r>
        <w:t xml:space="preserve"> на </w:t>
      </w:r>
      <w:r w:rsidRPr="00256187">
        <w:t>своих</w:t>
      </w:r>
      <w:r>
        <w:t xml:space="preserve"> 12−14-м заседаниях, с</w:t>
      </w:r>
      <w:r>
        <w:t>о</w:t>
      </w:r>
      <w:r>
        <w:t>стоявшихся 10−11 мая 2010 года (</w:t>
      </w:r>
      <w:r w:rsidRPr="007F5C95">
        <w:rPr>
          <w:lang w:val="en-GB"/>
        </w:rPr>
        <w:t>E</w:t>
      </w:r>
      <w:r w:rsidRPr="003756BD">
        <w:t>/</w:t>
      </w:r>
      <w:r w:rsidRPr="007F5C95">
        <w:rPr>
          <w:lang w:val="en-GB"/>
        </w:rPr>
        <w:t>C</w:t>
      </w:r>
      <w:r w:rsidRPr="003756BD">
        <w:t>.12/2010/</w:t>
      </w:r>
      <w:r w:rsidRPr="007F5C95">
        <w:rPr>
          <w:lang w:val="en-GB"/>
        </w:rPr>
        <w:t>SR</w:t>
      </w:r>
      <w:r w:rsidRPr="003756BD">
        <w:t xml:space="preserve">.12, 13 </w:t>
      </w:r>
      <w:r>
        <w:t>и</w:t>
      </w:r>
      <w:r w:rsidRPr="003756BD">
        <w:t xml:space="preserve"> 14), </w:t>
      </w:r>
      <w:r>
        <w:t>и принял на своих 24-м и 25-м заседаниях, сост</w:t>
      </w:r>
      <w:r>
        <w:t>о</w:t>
      </w:r>
      <w:r>
        <w:t>явшихся 19 и 20 мая 2010 года, следующие заключительные з</w:t>
      </w:r>
      <w:r>
        <w:t>а</w:t>
      </w:r>
      <w:r>
        <w:t>мечания.</w:t>
      </w:r>
    </w:p>
    <w:p w:rsidR="00256187" w:rsidRDefault="00256187" w:rsidP="00256187">
      <w:pPr>
        <w:pStyle w:val="H1GR"/>
      </w:pPr>
      <w:r>
        <w:tab/>
        <w:t>А.</w:t>
      </w:r>
      <w:r>
        <w:tab/>
        <w:t>Введение</w:t>
      </w:r>
    </w:p>
    <w:p w:rsidR="00256187" w:rsidRDefault="00256187" w:rsidP="00256187">
      <w:pPr>
        <w:pStyle w:val="SingleTxtGR"/>
      </w:pPr>
      <w:r>
        <w:t>2.</w:t>
      </w:r>
      <w:r>
        <w:tab/>
        <w:t>Комитет приветствует представление первоначального доклада Казахст</w:t>
      </w:r>
      <w:r>
        <w:t>а</w:t>
      </w:r>
      <w:r>
        <w:t>на и письменные ответы по перечню вопросов (</w:t>
      </w:r>
      <w:r w:rsidRPr="00CA36E0">
        <w:rPr>
          <w:lang w:val="en-GB"/>
        </w:rPr>
        <w:t>E</w:t>
      </w:r>
      <w:r w:rsidRPr="00CA36E0">
        <w:t>/</w:t>
      </w:r>
      <w:r w:rsidRPr="00CA36E0">
        <w:rPr>
          <w:lang w:val="en-GB"/>
        </w:rPr>
        <w:t>C</w:t>
      </w:r>
      <w:r w:rsidRPr="00CA36E0">
        <w:t>.12/</w:t>
      </w:r>
      <w:r w:rsidRPr="00CA36E0">
        <w:rPr>
          <w:lang w:val="en-GB"/>
        </w:rPr>
        <w:t>KAZ</w:t>
      </w:r>
      <w:r w:rsidRPr="00CA36E0">
        <w:t>/</w:t>
      </w:r>
      <w:r w:rsidRPr="00CA36E0">
        <w:rPr>
          <w:lang w:val="en-GB"/>
        </w:rPr>
        <w:t>Q</w:t>
      </w:r>
      <w:r w:rsidRPr="00CA36E0">
        <w:t>/1/</w:t>
      </w:r>
      <w:r w:rsidRPr="00CA36E0">
        <w:rPr>
          <w:lang w:val="en-GB"/>
        </w:rPr>
        <w:t>Add</w:t>
      </w:r>
      <w:r w:rsidRPr="00CA36E0">
        <w:t>.1</w:t>
      </w:r>
      <w:r>
        <w:t>), однако выражает сожаление по поводу того, что некоторые вопросы остались без отв</w:t>
      </w:r>
      <w:r>
        <w:t>е</w:t>
      </w:r>
      <w:r>
        <w:t>та.</w:t>
      </w:r>
    </w:p>
    <w:p w:rsidR="00256187" w:rsidRPr="00CA36E0" w:rsidRDefault="00256187" w:rsidP="00256187">
      <w:pPr>
        <w:pStyle w:val="SingleTxtGR"/>
      </w:pPr>
      <w:r>
        <w:t>3.</w:t>
      </w:r>
      <w:r>
        <w:tab/>
        <w:t>Комитет положительно оценивает конструктивный диалог с делегацией государства-участника, в состав которой были включены представители ра</w:t>
      </w:r>
      <w:r>
        <w:t>з</w:t>
      </w:r>
      <w:r>
        <w:t>личных министерств, обладающие экспертными знаниями по охватываемым Пактом</w:t>
      </w:r>
      <w:r w:rsidRPr="00256187">
        <w:t xml:space="preserve"> </w:t>
      </w:r>
      <w:r>
        <w:t>вопросам.</w:t>
      </w:r>
    </w:p>
    <w:p w:rsidR="00256187" w:rsidRDefault="00832FAD" w:rsidP="00832FAD">
      <w:pPr>
        <w:pStyle w:val="H1GR"/>
      </w:pPr>
      <w:r>
        <w:rPr>
          <w:lang w:val="en-US"/>
        </w:rPr>
        <w:tab/>
      </w:r>
      <w:r w:rsidR="00256187">
        <w:t>В.</w:t>
      </w:r>
      <w:r w:rsidR="00256187">
        <w:tab/>
        <w:t>Позитивные аспекты</w:t>
      </w:r>
    </w:p>
    <w:p w:rsidR="00256187" w:rsidRDefault="00256187" w:rsidP="00256187">
      <w:pPr>
        <w:pStyle w:val="SingleTxtGR"/>
      </w:pPr>
      <w:r>
        <w:t>4.</w:t>
      </w:r>
      <w:r>
        <w:tab/>
        <w:t>Комитет с удовлетворением отмечает достижения государства-участника в деле осуществления экономических, социальных и культурных прав, в час</w:t>
      </w:r>
      <w:r>
        <w:t>т</w:t>
      </w:r>
      <w:r>
        <w:t>ности:</w:t>
      </w:r>
    </w:p>
    <w:p w:rsidR="00256187" w:rsidRPr="00CA36E0" w:rsidRDefault="00256187" w:rsidP="00256187">
      <w:pPr>
        <w:pStyle w:val="SingleTxtGR"/>
        <w:ind w:left="1701" w:hanging="567"/>
      </w:pPr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>уровень грамотности взрослого населения, составляющий 99,8%, и обесп</w:t>
      </w:r>
      <w:r>
        <w:t>е</w:t>
      </w:r>
      <w:r>
        <w:t>чение обязательного бесплатного среднего образования;</w:t>
      </w:r>
    </w:p>
    <w:p w:rsidR="00256187" w:rsidRPr="00CA36E0" w:rsidRDefault="00256187" w:rsidP="00256187">
      <w:pPr>
        <w:pStyle w:val="SingleTxtGR"/>
        <w:ind w:left="1701" w:hanging="567"/>
      </w:pPr>
      <w:r w:rsidRPr="00CA36E0">
        <w:tab/>
      </w:r>
      <w:r>
        <w:rPr>
          <w:lang w:val="en-US"/>
        </w:rPr>
        <w:t>ii</w:t>
      </w:r>
      <w:r>
        <w:t>)</w:t>
      </w:r>
      <w:r>
        <w:tab/>
        <w:t>обеспечение бесплатного лечения общераспространенных забол</w:t>
      </w:r>
      <w:r>
        <w:t>е</w:t>
      </w:r>
      <w:r>
        <w:t>ваний для детей и подростков, состоящих на ди</w:t>
      </w:r>
      <w:r>
        <w:t>с</w:t>
      </w:r>
      <w:r>
        <w:t>пансерном учете; и</w:t>
      </w:r>
    </w:p>
    <w:p w:rsidR="00256187" w:rsidRDefault="00256187" w:rsidP="00256187">
      <w:pPr>
        <w:pStyle w:val="SingleTxtGR"/>
        <w:ind w:left="1701" w:hanging="567"/>
      </w:pPr>
      <w:r w:rsidRPr="00CA36E0">
        <w:tab/>
      </w:r>
      <w:r>
        <w:rPr>
          <w:lang w:val="en-US"/>
        </w:rPr>
        <w:t>iii</w:t>
      </w:r>
      <w:r>
        <w:t>)</w:t>
      </w:r>
      <w:r>
        <w:tab/>
        <w:t>ликвидация полиомиелита и профилактическая вакцинация 98,6% детей в государстве-участнике.</w:t>
      </w:r>
    </w:p>
    <w:p w:rsidR="00256187" w:rsidRPr="00CA36E0" w:rsidRDefault="00256187" w:rsidP="00256187">
      <w:pPr>
        <w:pStyle w:val="SingleTxtGR"/>
      </w:pPr>
      <w:r>
        <w:t>5.</w:t>
      </w:r>
      <w:r>
        <w:tab/>
        <w:t>Комитет приветствует недавн</w:t>
      </w:r>
      <w:r w:rsidR="003F4D78">
        <w:t>юю</w:t>
      </w:r>
      <w:r>
        <w:t xml:space="preserve"> ратификацию:</w:t>
      </w:r>
    </w:p>
    <w:p w:rsidR="00256187" w:rsidRPr="009E04F3" w:rsidRDefault="00256187" w:rsidP="00256187">
      <w:pPr>
        <w:pStyle w:val="SingleTxtGR"/>
        <w:ind w:left="1701" w:hanging="567"/>
      </w:pPr>
      <w:r w:rsidRPr="00CA36E0"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>Международной конвенции для защиты всех лиц от насильстве</w:t>
      </w:r>
      <w:r>
        <w:t>н</w:t>
      </w:r>
      <w:r>
        <w:t>ных исче</w:t>
      </w:r>
      <w:r>
        <w:t>з</w:t>
      </w:r>
      <w:r>
        <w:t>новений (2009 год);</w:t>
      </w:r>
    </w:p>
    <w:p w:rsidR="00256187" w:rsidRPr="009E04F3" w:rsidRDefault="00256187" w:rsidP="00256187">
      <w:pPr>
        <w:pStyle w:val="SingleTxtGR"/>
        <w:ind w:left="1701" w:hanging="567"/>
      </w:pPr>
      <w:r w:rsidRPr="009E04F3">
        <w:tab/>
      </w:r>
      <w:r>
        <w:rPr>
          <w:lang w:val="en-US"/>
        </w:rPr>
        <w:t>ii</w:t>
      </w:r>
      <w:r>
        <w:t>)</w:t>
      </w:r>
      <w:r>
        <w:tab/>
        <w:t>Первого Факультативного протокола к Международному пакту о гражданских и политических правах (2009 год); и</w:t>
      </w:r>
    </w:p>
    <w:p w:rsidR="00256187" w:rsidRPr="009E04F3" w:rsidRDefault="00256187" w:rsidP="00256187">
      <w:pPr>
        <w:pStyle w:val="SingleTxtGR"/>
        <w:ind w:left="1701" w:hanging="567"/>
      </w:pPr>
      <w:r w:rsidRPr="009E04F3">
        <w:tab/>
      </w:r>
      <w:r>
        <w:rPr>
          <w:lang w:val="en-US"/>
        </w:rPr>
        <w:t>iii</w:t>
      </w:r>
      <w:r>
        <w:t>)</w:t>
      </w:r>
      <w:r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>
        <w:t>а</w:t>
      </w:r>
      <w:r>
        <w:t>казания (2008 год).</w:t>
      </w:r>
    </w:p>
    <w:p w:rsidR="00256187" w:rsidRDefault="00256187" w:rsidP="00256187">
      <w:pPr>
        <w:pStyle w:val="H1GR"/>
      </w:pPr>
      <w:r>
        <w:tab/>
        <w:t>С.</w:t>
      </w:r>
      <w:r>
        <w:tab/>
        <w:t>Факторы и трудности, препятствующие осуществлению Пакта</w:t>
      </w:r>
    </w:p>
    <w:p w:rsidR="00256187" w:rsidRPr="009E04F3" w:rsidRDefault="00256187" w:rsidP="00256187">
      <w:pPr>
        <w:pStyle w:val="SingleTxtGR"/>
      </w:pPr>
      <w:r>
        <w:t>6.</w:t>
      </w:r>
      <w:r>
        <w:tab/>
        <w:t>Комитет отмечает отсутствие каких-либо существенных факторов или трудностей, препятствующих эффективному осуществлению Пакта в госуда</w:t>
      </w:r>
      <w:r>
        <w:t>р</w:t>
      </w:r>
      <w:r>
        <w:t>стве-участнике.</w:t>
      </w:r>
    </w:p>
    <w:p w:rsidR="00256187" w:rsidRDefault="00256187" w:rsidP="00256187">
      <w:pPr>
        <w:pStyle w:val="H1GR"/>
      </w:pPr>
      <w:r>
        <w:tab/>
      </w:r>
      <w:r>
        <w:rPr>
          <w:lang w:val="en-US"/>
        </w:rPr>
        <w:t>D</w:t>
      </w:r>
      <w:r>
        <w:t>.</w:t>
      </w:r>
      <w:r>
        <w:tab/>
        <w:t>Основные вопросы, вызывающие обеспокоенность, и рекомендации</w:t>
      </w:r>
    </w:p>
    <w:p w:rsidR="00256187" w:rsidRDefault="00256187" w:rsidP="00256187">
      <w:pPr>
        <w:pStyle w:val="SingleTxtGR"/>
      </w:pPr>
      <w:r>
        <w:t>7.</w:t>
      </w:r>
      <w:r>
        <w:tab/>
        <w:t>Комитет обеспокоен тем фактом, что, несмотря на конституционные г</w:t>
      </w:r>
      <w:r>
        <w:t>а</w:t>
      </w:r>
      <w:r>
        <w:t>рантии непосредственной применимости положений Пакта во внутреннем з</w:t>
      </w:r>
      <w:r>
        <w:t>а</w:t>
      </w:r>
      <w:r>
        <w:t>конодательстве и его преимущественную силу в качестве международного д</w:t>
      </w:r>
      <w:r>
        <w:t>о</w:t>
      </w:r>
      <w:r>
        <w:t>говора по отношению к внутреннему законодательству, ссылка на Пакт в н</w:t>
      </w:r>
      <w:r>
        <w:t>а</w:t>
      </w:r>
      <w:r>
        <w:t>циональных судах не делается.</w:t>
      </w:r>
    </w:p>
    <w:p w:rsidR="00256187" w:rsidRDefault="00256187" w:rsidP="00256187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все соответс</w:t>
      </w:r>
      <w:r>
        <w:rPr>
          <w:b/>
        </w:rPr>
        <w:t>т</w:t>
      </w:r>
      <w:r>
        <w:rPr>
          <w:b/>
        </w:rPr>
        <w:t>вующие меры с целью обеспечить эффективное применение Пакта в н</w:t>
      </w:r>
      <w:r>
        <w:rPr>
          <w:b/>
        </w:rPr>
        <w:t>а</w:t>
      </w:r>
      <w:r>
        <w:rPr>
          <w:b/>
        </w:rPr>
        <w:t>циональных судах, в том числе посредством повышения уровня осведомленности об этом обязательстве и положениях Пакта среди работников правопримен</w:t>
      </w:r>
      <w:r>
        <w:rPr>
          <w:b/>
        </w:rPr>
        <w:t>и</w:t>
      </w:r>
      <w:r>
        <w:rPr>
          <w:b/>
        </w:rPr>
        <w:t>тельных органов, таких как судьи, адвокаты и государственные служащие. В этой связи Комитет обращает внимание государства-участника на свое замечание общего порядка № 9 о применении Пакта во внутреннем праве. Комитет просит государство-участник включить в свой следующий пери</w:t>
      </w:r>
      <w:r>
        <w:rPr>
          <w:b/>
        </w:rPr>
        <w:t>о</w:t>
      </w:r>
      <w:r>
        <w:rPr>
          <w:b/>
        </w:rPr>
        <w:t>дический доклад информацию о прогрессе, достигнутом в этом отношении, и о решениях национальных судов, трибуналов или административных о</w:t>
      </w:r>
      <w:r>
        <w:rPr>
          <w:b/>
        </w:rPr>
        <w:t>р</w:t>
      </w:r>
      <w:r>
        <w:rPr>
          <w:b/>
        </w:rPr>
        <w:t>ганов, обеспечивающих осуществление предусмотренных Пактом прав.</w:t>
      </w:r>
    </w:p>
    <w:p w:rsidR="00256187" w:rsidRDefault="00256187" w:rsidP="00256187">
      <w:pPr>
        <w:pStyle w:val="SingleTxtGR"/>
      </w:pPr>
      <w:r>
        <w:t>8.</w:t>
      </w:r>
      <w:r>
        <w:tab/>
        <w:t>Комитет с обеспокоенностью отмечает низкий уровень осведомленности о правах человека в целом и о Пакте</w:t>
      </w:r>
      <w:r w:rsidR="003F4D78">
        <w:t>,</w:t>
      </w:r>
      <w:r>
        <w:t xml:space="preserve"> в частности</w:t>
      </w:r>
      <w:r w:rsidR="003F4D78">
        <w:t>,</w:t>
      </w:r>
      <w:r>
        <w:t xml:space="preserve"> среди населения государства-участника и выражает сожаление по поводу того, что информационно-пропагандистская деятельность ограничивается лишь рамками правовой</w:t>
      </w:r>
      <w:r w:rsidR="003F4D78">
        <w:t>,</w:t>
      </w:r>
      <w:r>
        <w:t xml:space="preserve"> гр</w:t>
      </w:r>
      <w:r>
        <w:t>а</w:t>
      </w:r>
      <w:r>
        <w:t>мотности.</w:t>
      </w:r>
    </w:p>
    <w:p w:rsidR="00256187" w:rsidRDefault="00256187" w:rsidP="00256187">
      <w:pPr>
        <w:pStyle w:val="SingleTxtGR"/>
        <w:rPr>
          <w:b/>
        </w:rPr>
      </w:pPr>
      <w:r>
        <w:rPr>
          <w:b/>
        </w:rPr>
        <w:t>Комитет настоятельно рекомендует государству-участнику рассмотреть Национальный план действий в области прав человека в целях принятия стратегий поощрения и повышения уровня осведомленности населения о правах человека в целом и экономических, социальных и культурных пр</w:t>
      </w:r>
      <w:r>
        <w:rPr>
          <w:b/>
        </w:rPr>
        <w:t>а</w:t>
      </w:r>
      <w:r>
        <w:rPr>
          <w:b/>
        </w:rPr>
        <w:t>вах в частности. В этой связи Комитет призывает государство-участник использовать различные языки, на которых разговаривает население, и соответствующие средства массовой информации, которые имеются и до</w:t>
      </w:r>
      <w:r>
        <w:rPr>
          <w:b/>
        </w:rPr>
        <w:t>с</w:t>
      </w:r>
      <w:r>
        <w:rPr>
          <w:b/>
        </w:rPr>
        <w:t>тупны для всех.</w:t>
      </w:r>
    </w:p>
    <w:p w:rsidR="00256187" w:rsidRDefault="00256187" w:rsidP="00256187">
      <w:pPr>
        <w:pStyle w:val="SingleTxtGR"/>
      </w:pPr>
      <w:r>
        <w:t>9.</w:t>
      </w:r>
      <w:r>
        <w:tab/>
        <w:t>Комитет обеспокоен тем фактом, что система образования в области прав человека в школах и учебных программах для отдельных пр</w:t>
      </w:r>
      <w:r>
        <w:t>о</w:t>
      </w:r>
      <w:r>
        <w:t>фессий исключает экономические, социальные и культурные права.</w:t>
      </w:r>
    </w:p>
    <w:p w:rsidR="00256187" w:rsidRDefault="00256187" w:rsidP="00256187">
      <w:pPr>
        <w:pStyle w:val="SingleTxtGR"/>
        <w:rPr>
          <w:b/>
        </w:rPr>
      </w:pPr>
      <w:r>
        <w:rPr>
          <w:b/>
        </w:rPr>
        <w:t>Комитет рекомендует государству-участнику включить экономические, с</w:t>
      </w:r>
      <w:r>
        <w:rPr>
          <w:b/>
        </w:rPr>
        <w:t>о</w:t>
      </w:r>
      <w:r>
        <w:rPr>
          <w:b/>
        </w:rPr>
        <w:t>циальные и культурные права в учебные программы школ и в программы образования по вопросам прав человека для специалистов, которые игр</w:t>
      </w:r>
      <w:r>
        <w:rPr>
          <w:b/>
        </w:rPr>
        <w:t>а</w:t>
      </w:r>
      <w:r>
        <w:rPr>
          <w:b/>
        </w:rPr>
        <w:t>ют непосредственную роль в деле поощрения и защиты прав человека, включая гражданских служащих, специалистов-медиков, социальных р</w:t>
      </w:r>
      <w:r>
        <w:rPr>
          <w:b/>
        </w:rPr>
        <w:t>а</w:t>
      </w:r>
      <w:r>
        <w:rPr>
          <w:b/>
        </w:rPr>
        <w:t>ботников, учителей, сотрудников правоприменительных органов и военн</w:t>
      </w:r>
      <w:r>
        <w:rPr>
          <w:b/>
        </w:rPr>
        <w:t>о</w:t>
      </w:r>
      <w:r>
        <w:rPr>
          <w:b/>
        </w:rPr>
        <w:t xml:space="preserve">служащих. </w:t>
      </w:r>
    </w:p>
    <w:p w:rsidR="00256187" w:rsidRPr="007D54FB" w:rsidRDefault="00256187" w:rsidP="00256187">
      <w:pPr>
        <w:pStyle w:val="SingleTxtGR"/>
      </w:pPr>
      <w:r>
        <w:t>10.</w:t>
      </w:r>
      <w:r>
        <w:tab/>
        <w:t>Комитет обеспокоен тем фактом, что институт Уполномоченного по пр</w:t>
      </w:r>
      <w:r>
        <w:t>а</w:t>
      </w:r>
      <w:r>
        <w:t>вам человека не соответствует Парижским принципам, касающимся статуса и функционирования национальных учреждений по поощрению и защите прав человека. Комитет с сожалением отмечает, что Уполномоченный по правам ч</w:t>
      </w:r>
      <w:r>
        <w:t>е</w:t>
      </w:r>
      <w:r>
        <w:t>ловека не может рассматривать петиции в отношении действий и решений Пр</w:t>
      </w:r>
      <w:r>
        <w:t>е</w:t>
      </w:r>
      <w:r>
        <w:t>зидента, Парламента, исполнительной ветви правительства, Конституционного совета, Генерального прокурора, Центральной избирательной комиссии и судов в части экономических, социальных и культурных прав.</w:t>
      </w:r>
    </w:p>
    <w:p w:rsidR="005D69D4" w:rsidRPr="00410376" w:rsidRDefault="005D69D4" w:rsidP="006111F8">
      <w:pPr>
        <w:pStyle w:val="SingleTxtGR"/>
        <w:rPr>
          <w:b/>
        </w:rPr>
      </w:pPr>
      <w:r w:rsidRPr="00410376">
        <w:rPr>
          <w:b/>
        </w:rPr>
        <w:t xml:space="preserve">Комитет настоятельно </w:t>
      </w:r>
      <w:r>
        <w:rPr>
          <w:b/>
        </w:rPr>
        <w:t xml:space="preserve">призывает </w:t>
      </w:r>
      <w:r w:rsidRPr="00410376">
        <w:rPr>
          <w:b/>
        </w:rPr>
        <w:t>государств</w:t>
      </w:r>
      <w:r>
        <w:rPr>
          <w:b/>
        </w:rPr>
        <w:t>о</w:t>
      </w:r>
      <w:r w:rsidRPr="00410376">
        <w:rPr>
          <w:b/>
        </w:rPr>
        <w:t xml:space="preserve">-участник </w:t>
      </w:r>
      <w:r>
        <w:rPr>
          <w:b/>
        </w:rPr>
        <w:t>приложить макс</w:t>
      </w:r>
      <w:r>
        <w:rPr>
          <w:b/>
        </w:rPr>
        <w:t>и</w:t>
      </w:r>
      <w:r>
        <w:rPr>
          <w:b/>
        </w:rPr>
        <w:t xml:space="preserve">мум </w:t>
      </w:r>
      <w:r w:rsidRPr="00410376">
        <w:rPr>
          <w:b/>
        </w:rPr>
        <w:t>усили</w:t>
      </w:r>
      <w:r>
        <w:rPr>
          <w:b/>
        </w:rPr>
        <w:t>й</w:t>
      </w:r>
      <w:r w:rsidRPr="00410376">
        <w:rPr>
          <w:b/>
        </w:rPr>
        <w:t xml:space="preserve"> </w:t>
      </w:r>
      <w:r>
        <w:rPr>
          <w:b/>
        </w:rPr>
        <w:t xml:space="preserve">к </w:t>
      </w:r>
      <w:r w:rsidRPr="00410376">
        <w:rPr>
          <w:b/>
        </w:rPr>
        <w:t>приведени</w:t>
      </w:r>
      <w:r>
        <w:rPr>
          <w:b/>
        </w:rPr>
        <w:t>ю</w:t>
      </w:r>
      <w:r w:rsidRPr="00410376">
        <w:rPr>
          <w:b/>
        </w:rPr>
        <w:t xml:space="preserve"> </w:t>
      </w:r>
      <w:r>
        <w:rPr>
          <w:b/>
        </w:rPr>
        <w:t>института У</w:t>
      </w:r>
      <w:r w:rsidRPr="00410376">
        <w:rPr>
          <w:b/>
        </w:rPr>
        <w:t>полномоченного по правам человека в полное соответствие с Парижскими принципами, касающимися статуса и функционирования национальных учреждений по поощрению и защите прав человека (резолюция 48/134 Генеральной Ассамблеи). Комитет обр</w:t>
      </w:r>
      <w:r w:rsidRPr="00410376">
        <w:rPr>
          <w:b/>
        </w:rPr>
        <w:t>а</w:t>
      </w:r>
      <w:r w:rsidRPr="00410376">
        <w:rPr>
          <w:b/>
        </w:rPr>
        <w:t>щает внимание государства-участника на его замечание общего по</w:t>
      </w:r>
      <w:r>
        <w:rPr>
          <w:b/>
        </w:rPr>
        <w:t>ря</w:t>
      </w:r>
      <w:r>
        <w:rPr>
          <w:b/>
        </w:rPr>
        <w:t>д</w:t>
      </w:r>
      <w:r>
        <w:rPr>
          <w:b/>
        </w:rPr>
        <w:t>ка № </w:t>
      </w:r>
      <w:r w:rsidRPr="00410376">
        <w:rPr>
          <w:b/>
        </w:rPr>
        <w:t xml:space="preserve">10 о роли национальных учреждений по правам человека </w:t>
      </w:r>
      <w:r>
        <w:rPr>
          <w:b/>
        </w:rPr>
        <w:t>в</w:t>
      </w:r>
      <w:r w:rsidRPr="00410376">
        <w:rPr>
          <w:b/>
        </w:rPr>
        <w:t xml:space="preserve"> защите экономических, социальных и культурных прав. </w:t>
      </w:r>
    </w:p>
    <w:p w:rsidR="005D69D4" w:rsidRDefault="005D69D4" w:rsidP="006111F8">
      <w:pPr>
        <w:pStyle w:val="SingleTxtGR"/>
      </w:pPr>
      <w:r>
        <w:t>11.</w:t>
      </w:r>
      <w:r>
        <w:tab/>
        <w:t>Комитет с обеспокоенностью отмечает тот факт, что в государстве-участнике широко распространена практика коррупции, в том числе в системе правосудия. Комитет также обеспокоен отсутствием независимости судебной системы, что препятствует полному осуществлению прав человека, включая экономические, социальные и культурные пр</w:t>
      </w:r>
      <w:r>
        <w:t>а</w:t>
      </w:r>
      <w:r>
        <w:t>ва.</w:t>
      </w:r>
    </w:p>
    <w:p w:rsidR="005D69D4" w:rsidRPr="00410376" w:rsidRDefault="005D69D4" w:rsidP="006111F8">
      <w:pPr>
        <w:pStyle w:val="SingleTxtGR"/>
        <w:rPr>
          <w:b/>
        </w:rPr>
      </w:pPr>
      <w:r w:rsidRPr="00410376">
        <w:rPr>
          <w:b/>
        </w:rPr>
        <w:t xml:space="preserve">Комитет настоятельно </w:t>
      </w:r>
      <w:r>
        <w:rPr>
          <w:b/>
        </w:rPr>
        <w:t xml:space="preserve">призывает </w:t>
      </w:r>
      <w:r w:rsidRPr="00410376">
        <w:rPr>
          <w:b/>
        </w:rPr>
        <w:t>государств</w:t>
      </w:r>
      <w:r>
        <w:rPr>
          <w:b/>
        </w:rPr>
        <w:t>о</w:t>
      </w:r>
      <w:r w:rsidRPr="00410376">
        <w:rPr>
          <w:b/>
        </w:rPr>
        <w:t>-участник активизировать свои усилия по борьбе с коррупцией, в том числе посредством расширения возможностей сотрудников право</w:t>
      </w:r>
      <w:r>
        <w:rPr>
          <w:b/>
        </w:rPr>
        <w:t>охра</w:t>
      </w:r>
      <w:r w:rsidRPr="00410376">
        <w:rPr>
          <w:b/>
        </w:rPr>
        <w:t>нительных органов, прокуроров и с</w:t>
      </w:r>
      <w:r w:rsidRPr="00410376">
        <w:rPr>
          <w:b/>
        </w:rPr>
        <w:t>у</w:t>
      </w:r>
      <w:r w:rsidRPr="00410376">
        <w:rPr>
          <w:b/>
        </w:rPr>
        <w:t>дей в этой</w:t>
      </w:r>
      <w:r>
        <w:rPr>
          <w:b/>
        </w:rPr>
        <w:t xml:space="preserve"> области</w:t>
      </w:r>
      <w:r w:rsidRPr="00410376">
        <w:rPr>
          <w:b/>
        </w:rPr>
        <w:t>. Комитет призывает государство-участник продолжить свою программу по реформе судебной системы.</w:t>
      </w:r>
    </w:p>
    <w:p w:rsidR="005D69D4" w:rsidRDefault="005D69D4" w:rsidP="006111F8">
      <w:pPr>
        <w:pStyle w:val="SingleTxtGR"/>
      </w:pPr>
      <w:r>
        <w:t>12.</w:t>
      </w:r>
      <w:r>
        <w:tab/>
        <w:t>Комитет обеспокоен тем фактом, что положения Конституции и иного з</w:t>
      </w:r>
      <w:r>
        <w:t>а</w:t>
      </w:r>
      <w:r>
        <w:t>конодательства, действующего в государстве-участнике, не обеспечивают вс</w:t>
      </w:r>
      <w:r>
        <w:t>е</w:t>
      </w:r>
      <w:r>
        <w:t>сторонней защиты от запрещенных форм дискриминации во всех областях, св</w:t>
      </w:r>
      <w:r>
        <w:t>я</w:t>
      </w:r>
      <w:r>
        <w:t>занных с экономическими, с</w:t>
      </w:r>
      <w:r>
        <w:t>о</w:t>
      </w:r>
      <w:r>
        <w:t xml:space="preserve">циальными и культурными правами. </w:t>
      </w:r>
    </w:p>
    <w:p w:rsidR="005D69D4" w:rsidRPr="00410376" w:rsidRDefault="005D69D4" w:rsidP="006111F8">
      <w:pPr>
        <w:pStyle w:val="SingleTxtGR"/>
        <w:rPr>
          <w:b/>
        </w:rPr>
      </w:pPr>
      <w:r w:rsidRPr="00410376">
        <w:rPr>
          <w:b/>
        </w:rPr>
        <w:t>Комитет рекомендует государству-участнику провести пересмотр законод</w:t>
      </w:r>
      <w:r w:rsidRPr="00410376">
        <w:rPr>
          <w:b/>
        </w:rPr>
        <w:t>а</w:t>
      </w:r>
      <w:r w:rsidRPr="00410376">
        <w:rPr>
          <w:b/>
        </w:rPr>
        <w:t>тельства с целью обеспечить такое положение, при котором законы, з</w:t>
      </w:r>
      <w:r w:rsidRPr="00410376">
        <w:rPr>
          <w:b/>
        </w:rPr>
        <w:t>а</w:t>
      </w:r>
      <w:r w:rsidRPr="00410376">
        <w:rPr>
          <w:b/>
        </w:rPr>
        <w:t xml:space="preserve">прещающие дискриминацию, обеспечивали бы эффективную защиту от </w:t>
      </w:r>
      <w:r>
        <w:rPr>
          <w:b/>
        </w:rPr>
        <w:t xml:space="preserve">прямой </w:t>
      </w:r>
      <w:r w:rsidRPr="00410376">
        <w:rPr>
          <w:b/>
        </w:rPr>
        <w:t>и косвенной дискриминации применительно к каждому из прав, закрепленных в Пакте. Комитет обращает внимание государства-участника на замечание общего порядка № 20 о недискриминации экон</w:t>
      </w:r>
      <w:r w:rsidRPr="00410376">
        <w:rPr>
          <w:b/>
        </w:rPr>
        <w:t>о</w:t>
      </w:r>
      <w:r w:rsidRPr="00410376">
        <w:rPr>
          <w:b/>
        </w:rPr>
        <w:t>мических, социальных и культурных прав. Комитет далее призывает гос</w:t>
      </w:r>
      <w:r w:rsidRPr="00410376">
        <w:rPr>
          <w:b/>
        </w:rPr>
        <w:t>у</w:t>
      </w:r>
      <w:r w:rsidRPr="00410376">
        <w:rPr>
          <w:b/>
        </w:rPr>
        <w:t>дарство-участник обеспечить, чтобы любые законодательны</w:t>
      </w:r>
      <w:r>
        <w:rPr>
          <w:b/>
        </w:rPr>
        <w:t>е</w:t>
      </w:r>
      <w:r w:rsidRPr="00410376">
        <w:rPr>
          <w:b/>
        </w:rPr>
        <w:t xml:space="preserve"> мер</w:t>
      </w:r>
      <w:r>
        <w:rPr>
          <w:b/>
        </w:rPr>
        <w:t>ы</w:t>
      </w:r>
      <w:r w:rsidRPr="00410376">
        <w:rPr>
          <w:b/>
        </w:rPr>
        <w:t xml:space="preserve"> в этой связи предусматривали сдерживающие санкции </w:t>
      </w:r>
      <w:r>
        <w:rPr>
          <w:b/>
        </w:rPr>
        <w:t xml:space="preserve">против </w:t>
      </w:r>
      <w:r w:rsidRPr="00410376">
        <w:rPr>
          <w:b/>
        </w:rPr>
        <w:t>актов дискрим</w:t>
      </w:r>
      <w:r w:rsidRPr="00410376">
        <w:rPr>
          <w:b/>
        </w:rPr>
        <w:t>и</w:t>
      </w:r>
      <w:r w:rsidRPr="00410376">
        <w:rPr>
          <w:b/>
        </w:rPr>
        <w:t xml:space="preserve">нации </w:t>
      </w:r>
      <w:r w:rsidRPr="005A70C6">
        <w:t>(пункт 2 статьи 2).</w:t>
      </w:r>
    </w:p>
    <w:p w:rsidR="005D69D4" w:rsidRDefault="005D69D4" w:rsidP="006111F8">
      <w:pPr>
        <w:pStyle w:val="SingleTxtGR"/>
      </w:pPr>
      <w:r>
        <w:t>13.</w:t>
      </w:r>
      <w:r>
        <w:tab/>
        <w:t>Комитет с обеспокоенностью отмечает трудности, с которыми сталкив</w:t>
      </w:r>
      <w:r>
        <w:t>а</w:t>
      </w:r>
      <w:r>
        <w:t>ются лица с инвалидностью в целях осуществления их экономических, соц</w:t>
      </w:r>
      <w:r>
        <w:t>и</w:t>
      </w:r>
      <w:r>
        <w:t>альных и культурных прав, особенно в отношении равных возможностей в о</w:t>
      </w:r>
      <w:r>
        <w:t>б</w:t>
      </w:r>
      <w:r>
        <w:t>ласти тр</w:t>
      </w:r>
      <w:r>
        <w:t>у</w:t>
      </w:r>
      <w:r>
        <w:t>доустройства, образования, здравоохранения и разумного обеспечения жильем с учетом инвалидности. Комитет также обеспокоен отсутствием соо</w:t>
      </w:r>
      <w:r>
        <w:t>т</w:t>
      </w:r>
      <w:r>
        <w:t>ветствующих статистических данных о положении лиц с инвал</w:t>
      </w:r>
      <w:r>
        <w:t>и</w:t>
      </w:r>
      <w:r>
        <w:t xml:space="preserve">дностью. </w:t>
      </w:r>
    </w:p>
    <w:p w:rsidR="005D69D4" w:rsidRPr="00410376" w:rsidRDefault="005D69D4" w:rsidP="006111F8">
      <w:pPr>
        <w:pStyle w:val="SingleTxtGR"/>
        <w:rPr>
          <w:b/>
        </w:rPr>
      </w:pPr>
      <w:r w:rsidRPr="00410376">
        <w:rPr>
          <w:b/>
        </w:rPr>
        <w:t xml:space="preserve">Комитет настоятельно </w:t>
      </w:r>
      <w:r>
        <w:rPr>
          <w:b/>
        </w:rPr>
        <w:t xml:space="preserve">призывает </w:t>
      </w:r>
      <w:r w:rsidRPr="00410376">
        <w:rPr>
          <w:b/>
        </w:rPr>
        <w:t>государств</w:t>
      </w:r>
      <w:r>
        <w:rPr>
          <w:b/>
        </w:rPr>
        <w:t>о-участник</w:t>
      </w:r>
      <w:r w:rsidRPr="00410376">
        <w:rPr>
          <w:b/>
        </w:rPr>
        <w:t xml:space="preserve"> принять наци</w:t>
      </w:r>
      <w:r w:rsidRPr="00410376">
        <w:rPr>
          <w:b/>
        </w:rPr>
        <w:t>о</w:t>
      </w:r>
      <w:r w:rsidRPr="00410376">
        <w:rPr>
          <w:b/>
        </w:rPr>
        <w:t xml:space="preserve">нальную стратегию и план с целью обеспечить, чтобы все </w:t>
      </w:r>
      <w:r>
        <w:rPr>
          <w:b/>
        </w:rPr>
        <w:t xml:space="preserve">лица с </w:t>
      </w:r>
      <w:r w:rsidRPr="00410376">
        <w:rPr>
          <w:b/>
        </w:rPr>
        <w:t>инвали</w:t>
      </w:r>
      <w:r w:rsidRPr="00410376">
        <w:rPr>
          <w:b/>
        </w:rPr>
        <w:t>д</w:t>
      </w:r>
      <w:r>
        <w:rPr>
          <w:b/>
        </w:rPr>
        <w:t>ностью</w:t>
      </w:r>
      <w:r w:rsidRPr="00410376">
        <w:rPr>
          <w:b/>
        </w:rPr>
        <w:t xml:space="preserve"> могли пользоваться теми же экономическими, социальными и культурными правами, что и остальное население. Комитет призывает г</w:t>
      </w:r>
      <w:r w:rsidRPr="00410376">
        <w:rPr>
          <w:b/>
        </w:rPr>
        <w:t>о</w:t>
      </w:r>
      <w:r w:rsidRPr="00410376">
        <w:rPr>
          <w:b/>
        </w:rPr>
        <w:t>сударство-участник вы</w:t>
      </w:r>
      <w:r>
        <w:rPr>
          <w:b/>
        </w:rPr>
        <w:t>деля</w:t>
      </w:r>
      <w:r w:rsidRPr="00410376">
        <w:rPr>
          <w:b/>
        </w:rPr>
        <w:t>ть ресурсы на полное и эффективное осущест</w:t>
      </w:r>
      <w:r w:rsidRPr="00410376">
        <w:rPr>
          <w:b/>
        </w:rPr>
        <w:t>в</w:t>
      </w:r>
      <w:r w:rsidRPr="00410376">
        <w:rPr>
          <w:b/>
        </w:rPr>
        <w:t xml:space="preserve">ление </w:t>
      </w:r>
      <w:r>
        <w:rPr>
          <w:b/>
        </w:rPr>
        <w:t>З</w:t>
      </w:r>
      <w:r w:rsidRPr="00410376">
        <w:rPr>
          <w:b/>
        </w:rPr>
        <w:t>акона о социальной защите инвалидов. Комитет обращает вним</w:t>
      </w:r>
      <w:r w:rsidRPr="00410376">
        <w:rPr>
          <w:b/>
        </w:rPr>
        <w:t>а</w:t>
      </w:r>
      <w:r w:rsidRPr="00410376">
        <w:rPr>
          <w:b/>
        </w:rPr>
        <w:t>ние государства-участника</w:t>
      </w:r>
      <w:r>
        <w:rPr>
          <w:b/>
        </w:rPr>
        <w:t xml:space="preserve"> на</w:t>
      </w:r>
      <w:r w:rsidRPr="00410376">
        <w:rPr>
          <w:b/>
        </w:rPr>
        <w:t xml:space="preserve"> его замечание общего порядка № 5 о лицах с какой-либо формой инвалидности. Комитет предлагает государству-участнику включить в свой следующий периодический доклад подробную информацию</w:t>
      </w:r>
      <w:r>
        <w:rPr>
          <w:b/>
        </w:rPr>
        <w:t>, включая статистические данные</w:t>
      </w:r>
      <w:r w:rsidRPr="00410376">
        <w:rPr>
          <w:b/>
        </w:rPr>
        <w:t xml:space="preserve"> </w:t>
      </w:r>
      <w:r>
        <w:rPr>
          <w:b/>
        </w:rPr>
        <w:t xml:space="preserve">по годам </w:t>
      </w:r>
      <w:r w:rsidRPr="00410376">
        <w:rPr>
          <w:b/>
        </w:rPr>
        <w:t>в разбивке по п</w:t>
      </w:r>
      <w:r w:rsidRPr="00410376">
        <w:rPr>
          <w:b/>
        </w:rPr>
        <w:t>о</w:t>
      </w:r>
      <w:r w:rsidRPr="00410376">
        <w:rPr>
          <w:b/>
        </w:rPr>
        <w:t>лу, возрасту, городск</w:t>
      </w:r>
      <w:r>
        <w:rPr>
          <w:b/>
        </w:rPr>
        <w:t>им</w:t>
      </w:r>
      <w:r w:rsidRPr="00410376">
        <w:rPr>
          <w:b/>
        </w:rPr>
        <w:t>/</w:t>
      </w:r>
      <w:r>
        <w:rPr>
          <w:b/>
        </w:rPr>
        <w:t>сельским районам</w:t>
      </w:r>
      <w:r w:rsidRPr="00410376">
        <w:rPr>
          <w:b/>
        </w:rPr>
        <w:t>, о лицах с инвалидностью в о</w:t>
      </w:r>
      <w:r w:rsidRPr="00410376">
        <w:rPr>
          <w:b/>
        </w:rPr>
        <w:t>т</w:t>
      </w:r>
      <w:r w:rsidRPr="00410376">
        <w:rPr>
          <w:b/>
        </w:rPr>
        <w:t xml:space="preserve">ношении </w:t>
      </w:r>
      <w:r>
        <w:rPr>
          <w:b/>
        </w:rPr>
        <w:t xml:space="preserve">пользования </w:t>
      </w:r>
      <w:r w:rsidRPr="00410376">
        <w:rPr>
          <w:b/>
        </w:rPr>
        <w:t>ими свои</w:t>
      </w:r>
      <w:r>
        <w:rPr>
          <w:b/>
        </w:rPr>
        <w:t>ми</w:t>
      </w:r>
      <w:r w:rsidRPr="00410376">
        <w:rPr>
          <w:b/>
        </w:rPr>
        <w:t xml:space="preserve"> экономически</w:t>
      </w:r>
      <w:r>
        <w:rPr>
          <w:b/>
        </w:rPr>
        <w:t>ми</w:t>
      </w:r>
      <w:r w:rsidRPr="00410376">
        <w:rPr>
          <w:b/>
        </w:rPr>
        <w:t>, соци</w:t>
      </w:r>
      <w:r>
        <w:rPr>
          <w:b/>
        </w:rPr>
        <w:t>альными</w:t>
      </w:r>
      <w:r w:rsidRPr="00410376">
        <w:rPr>
          <w:b/>
        </w:rPr>
        <w:t xml:space="preserve"> и кул</w:t>
      </w:r>
      <w:r w:rsidRPr="00410376">
        <w:rPr>
          <w:b/>
        </w:rPr>
        <w:t>ь</w:t>
      </w:r>
      <w:r w:rsidRPr="00410376">
        <w:rPr>
          <w:b/>
        </w:rPr>
        <w:t>турны</w:t>
      </w:r>
      <w:r>
        <w:rPr>
          <w:b/>
        </w:rPr>
        <w:t>ми</w:t>
      </w:r>
      <w:r w:rsidRPr="00410376">
        <w:rPr>
          <w:b/>
        </w:rPr>
        <w:t xml:space="preserve"> прав</w:t>
      </w:r>
      <w:r>
        <w:rPr>
          <w:b/>
        </w:rPr>
        <w:t>ами</w:t>
      </w:r>
      <w:r w:rsidRPr="00410376">
        <w:rPr>
          <w:b/>
        </w:rPr>
        <w:t xml:space="preserve"> </w:t>
      </w:r>
      <w:r w:rsidRPr="005A70C6">
        <w:t>(пункт 2 статьи 2).</w:t>
      </w:r>
    </w:p>
    <w:p w:rsidR="005D69D4" w:rsidRDefault="005D69D4" w:rsidP="006111F8">
      <w:pPr>
        <w:pStyle w:val="SingleTxtGR"/>
      </w:pPr>
      <w:r>
        <w:t>14.</w:t>
      </w:r>
      <w:r>
        <w:tab/>
        <w:t>Комитет встревожен системной дискриминацией мигрантов, беженцев и просителей убежища в связи с их экономическими, социальными и культурн</w:t>
      </w:r>
      <w:r>
        <w:t>ы</w:t>
      </w:r>
      <w:r>
        <w:t>ми правами. Комитет в особенности обеспокоен тем фактом, что эти группы не имеют права на социальную помощь по линии государства-участника и что они сталкиваются с трудностями в получении законных средств существования.</w:t>
      </w:r>
    </w:p>
    <w:p w:rsidR="005D69D4" w:rsidRPr="00410376" w:rsidRDefault="005D69D4" w:rsidP="006111F8">
      <w:pPr>
        <w:pStyle w:val="SingleTxtGR"/>
        <w:rPr>
          <w:b/>
        </w:rPr>
      </w:pPr>
      <w:r w:rsidRPr="00410376">
        <w:rPr>
          <w:b/>
        </w:rPr>
        <w:t xml:space="preserve">Комитет настоятельно </w:t>
      </w:r>
      <w:r>
        <w:rPr>
          <w:b/>
        </w:rPr>
        <w:t xml:space="preserve">призывает </w:t>
      </w:r>
      <w:r w:rsidRPr="00410376">
        <w:rPr>
          <w:b/>
        </w:rPr>
        <w:t>государств</w:t>
      </w:r>
      <w:r>
        <w:rPr>
          <w:b/>
        </w:rPr>
        <w:t>о</w:t>
      </w:r>
      <w:r w:rsidRPr="00410376">
        <w:rPr>
          <w:b/>
        </w:rPr>
        <w:t>-участник устранить все барьеры на пути эффективного осуществления экономических, социал</w:t>
      </w:r>
      <w:r w:rsidRPr="00410376">
        <w:rPr>
          <w:b/>
        </w:rPr>
        <w:t>ь</w:t>
      </w:r>
      <w:r w:rsidRPr="00410376">
        <w:rPr>
          <w:b/>
        </w:rPr>
        <w:t xml:space="preserve">ных и культурных прав мигрантами, беженцами и просителями убежища, в том числе в области социальной помощи, образования, трудоустройства, </w:t>
      </w:r>
      <w:r>
        <w:rPr>
          <w:b/>
        </w:rPr>
        <w:t xml:space="preserve">медицинского обслуживания </w:t>
      </w:r>
      <w:r w:rsidRPr="00410376">
        <w:rPr>
          <w:b/>
        </w:rPr>
        <w:t>и защиты интересов семь</w:t>
      </w:r>
      <w:r>
        <w:rPr>
          <w:b/>
        </w:rPr>
        <w:t>и</w:t>
      </w:r>
      <w:r w:rsidRPr="00410376">
        <w:rPr>
          <w:b/>
        </w:rPr>
        <w:t xml:space="preserve"> </w:t>
      </w:r>
      <w:r w:rsidRPr="005A70C6">
        <w:t>(пункт 2 статьи 2).</w:t>
      </w:r>
    </w:p>
    <w:p w:rsidR="005D69D4" w:rsidRDefault="005D69D4" w:rsidP="006111F8">
      <w:pPr>
        <w:pStyle w:val="SingleTxtGR"/>
      </w:pPr>
      <w:r>
        <w:t>15.</w:t>
      </w:r>
      <w:r>
        <w:tab/>
        <w:t>Комитет выражает глубокое беспокойство по поводу наличия предрассу</w:t>
      </w:r>
      <w:r>
        <w:t>д</w:t>
      </w:r>
      <w:r>
        <w:t>ков и обычаев, которые увековечивают негативное стереотипное представление о роли женщин, несмотря на принятие государством-участником Закона о ге</w:t>
      </w:r>
      <w:r>
        <w:t>н</w:t>
      </w:r>
      <w:r>
        <w:t>дерном равенстве и Стратегии гендерного равенства на 2006−2016 годы.</w:t>
      </w:r>
    </w:p>
    <w:p w:rsidR="005D69D4" w:rsidRPr="00410376" w:rsidRDefault="005D69D4" w:rsidP="006111F8">
      <w:pPr>
        <w:pStyle w:val="SingleTxtGR"/>
        <w:rPr>
          <w:b/>
        </w:rPr>
      </w:pPr>
      <w:r w:rsidRPr="00410376">
        <w:rPr>
          <w:b/>
        </w:rPr>
        <w:t xml:space="preserve">Комитет настоятельно призывает государство-участник укрепить работу по устранению негативных стереотипов и традиционных представлений, которые ставят женщин в дискриминационное положение, в том числе </w:t>
      </w:r>
      <w:r>
        <w:rPr>
          <w:b/>
        </w:rPr>
        <w:t xml:space="preserve">в рамках </w:t>
      </w:r>
      <w:r w:rsidRPr="00410376">
        <w:rPr>
          <w:b/>
        </w:rPr>
        <w:t>информационно-пропагандистских программ</w:t>
      </w:r>
      <w:r>
        <w:rPr>
          <w:b/>
        </w:rPr>
        <w:t>,</w:t>
      </w:r>
      <w:r w:rsidRPr="00410376">
        <w:rPr>
          <w:b/>
        </w:rPr>
        <w:t xml:space="preserve"> и в частности </w:t>
      </w:r>
      <w:r>
        <w:rPr>
          <w:b/>
        </w:rPr>
        <w:t xml:space="preserve">по </w:t>
      </w:r>
      <w:r w:rsidRPr="00410376">
        <w:rPr>
          <w:b/>
        </w:rPr>
        <w:t>и</w:t>
      </w:r>
      <w:r w:rsidRPr="00410376">
        <w:rPr>
          <w:b/>
        </w:rPr>
        <w:t>с</w:t>
      </w:r>
      <w:r w:rsidRPr="00410376">
        <w:rPr>
          <w:b/>
        </w:rPr>
        <w:t>правлени</w:t>
      </w:r>
      <w:r>
        <w:rPr>
          <w:b/>
        </w:rPr>
        <w:t>ю</w:t>
      </w:r>
      <w:r w:rsidRPr="00410376">
        <w:rPr>
          <w:b/>
        </w:rPr>
        <w:t xml:space="preserve"> дискриминационных формулировок и изображений в учебн</w:t>
      </w:r>
      <w:r w:rsidRPr="00410376">
        <w:rPr>
          <w:b/>
        </w:rPr>
        <w:t>и</w:t>
      </w:r>
      <w:r w:rsidRPr="00410376">
        <w:rPr>
          <w:b/>
        </w:rPr>
        <w:t>ках и средствах массовой информации. Комитет рекомендует государс</w:t>
      </w:r>
      <w:r w:rsidRPr="00410376">
        <w:rPr>
          <w:b/>
        </w:rPr>
        <w:t>т</w:t>
      </w:r>
      <w:r w:rsidRPr="00410376">
        <w:rPr>
          <w:b/>
        </w:rPr>
        <w:t xml:space="preserve">ву-участнику принять целевые показатели с указанием </w:t>
      </w:r>
      <w:r>
        <w:rPr>
          <w:b/>
        </w:rPr>
        <w:t xml:space="preserve">конкретных </w:t>
      </w:r>
      <w:r w:rsidRPr="00410376">
        <w:rPr>
          <w:b/>
        </w:rPr>
        <w:t xml:space="preserve">сроков и выделить необходимые ресурсы в целях обеспечения надлежащей работы </w:t>
      </w:r>
      <w:r>
        <w:rPr>
          <w:b/>
        </w:rPr>
        <w:t>Н</w:t>
      </w:r>
      <w:r w:rsidRPr="00410376">
        <w:rPr>
          <w:b/>
        </w:rPr>
        <w:t>ациональной комиссии по делам семьи и гендерной политик</w:t>
      </w:r>
      <w:r>
        <w:rPr>
          <w:b/>
        </w:rPr>
        <w:t>е</w:t>
      </w:r>
      <w:r w:rsidRPr="00410376">
        <w:rPr>
          <w:b/>
        </w:rPr>
        <w:t xml:space="preserve"> и эффе</w:t>
      </w:r>
      <w:r w:rsidRPr="00410376">
        <w:rPr>
          <w:b/>
        </w:rPr>
        <w:t>к</w:t>
      </w:r>
      <w:r w:rsidRPr="00410376">
        <w:rPr>
          <w:b/>
        </w:rPr>
        <w:t xml:space="preserve">тивного осуществления </w:t>
      </w:r>
      <w:r>
        <w:rPr>
          <w:b/>
        </w:rPr>
        <w:t>С</w:t>
      </w:r>
      <w:r w:rsidRPr="00410376">
        <w:rPr>
          <w:b/>
        </w:rPr>
        <w:t>тратегии гендерного равенства на 2006−2016 г</w:t>
      </w:r>
      <w:r w:rsidRPr="00410376">
        <w:rPr>
          <w:b/>
        </w:rPr>
        <w:t>о</w:t>
      </w:r>
      <w:r w:rsidRPr="00410376">
        <w:rPr>
          <w:b/>
        </w:rPr>
        <w:t>ды. Комитет обращает внимание государства-участника в этой связи на его замечание общего порядка № 16 о равном для мужчин и женщин праве пользования всеми экономическими, социальными и культурными прав</w:t>
      </w:r>
      <w:r w:rsidRPr="00410376">
        <w:rPr>
          <w:b/>
        </w:rPr>
        <w:t>а</w:t>
      </w:r>
      <w:r w:rsidRPr="00410376">
        <w:rPr>
          <w:b/>
        </w:rPr>
        <w:t xml:space="preserve">ми </w:t>
      </w:r>
      <w:r w:rsidRPr="005A70C6">
        <w:t>(ст</w:t>
      </w:r>
      <w:r w:rsidRPr="005A70C6">
        <w:t>а</w:t>
      </w:r>
      <w:r w:rsidRPr="005A70C6">
        <w:t>тья</w:t>
      </w:r>
      <w:r w:rsidRPr="005A70C6">
        <w:rPr>
          <w:lang w:val="en-US"/>
        </w:rPr>
        <w:t> </w:t>
      </w:r>
      <w:r w:rsidRPr="005A70C6">
        <w:t>3).</w:t>
      </w:r>
    </w:p>
    <w:p w:rsidR="005D69D4" w:rsidRDefault="005D69D4" w:rsidP="006111F8">
      <w:pPr>
        <w:pStyle w:val="SingleTxtGR"/>
      </w:pPr>
      <w:r>
        <w:t>16.</w:t>
      </w:r>
      <w:r>
        <w:tab/>
        <w:t>Комитет обеспокоен тем фактом, что в соответствии с Уголовным коде</w:t>
      </w:r>
      <w:r>
        <w:t>к</w:t>
      </w:r>
      <w:r>
        <w:t>сом государства-участника суды вправе выносить приговор в виде принуд</w:t>
      </w:r>
      <w:r>
        <w:t>и</w:t>
      </w:r>
      <w:r>
        <w:t>тельного труда.</w:t>
      </w:r>
    </w:p>
    <w:p w:rsidR="005D69D4" w:rsidRPr="00410376" w:rsidRDefault="005D69D4" w:rsidP="006111F8">
      <w:pPr>
        <w:pStyle w:val="SingleTxtGR"/>
        <w:rPr>
          <w:b/>
        </w:rPr>
      </w:pPr>
      <w:r w:rsidRPr="00410376">
        <w:rPr>
          <w:b/>
        </w:rPr>
        <w:t xml:space="preserve">Комитет настоятельно </w:t>
      </w:r>
      <w:r>
        <w:rPr>
          <w:b/>
        </w:rPr>
        <w:t xml:space="preserve">призывает </w:t>
      </w:r>
      <w:r w:rsidRPr="00410376">
        <w:rPr>
          <w:b/>
        </w:rPr>
        <w:t>государств</w:t>
      </w:r>
      <w:r>
        <w:rPr>
          <w:b/>
        </w:rPr>
        <w:t>о</w:t>
      </w:r>
      <w:r w:rsidRPr="00410376">
        <w:rPr>
          <w:b/>
        </w:rPr>
        <w:t>-участник исключить прин</w:t>
      </w:r>
      <w:r w:rsidRPr="00410376">
        <w:rPr>
          <w:b/>
        </w:rPr>
        <w:t>у</w:t>
      </w:r>
      <w:r w:rsidRPr="00410376">
        <w:rPr>
          <w:b/>
        </w:rPr>
        <w:t>дительный труд в качестве меры наказания для осужденных и внести и</w:t>
      </w:r>
      <w:r w:rsidRPr="00410376">
        <w:rPr>
          <w:b/>
        </w:rPr>
        <w:t>з</w:t>
      </w:r>
      <w:r w:rsidRPr="00410376">
        <w:rPr>
          <w:b/>
        </w:rPr>
        <w:t xml:space="preserve">менение в законодательство с целью </w:t>
      </w:r>
      <w:r>
        <w:rPr>
          <w:b/>
        </w:rPr>
        <w:t xml:space="preserve">согласовать </w:t>
      </w:r>
      <w:r w:rsidRPr="00410376">
        <w:rPr>
          <w:b/>
        </w:rPr>
        <w:t>соответствующ</w:t>
      </w:r>
      <w:r>
        <w:rPr>
          <w:b/>
        </w:rPr>
        <w:t>и</w:t>
      </w:r>
      <w:r w:rsidRPr="00410376">
        <w:rPr>
          <w:b/>
        </w:rPr>
        <w:t>е пол</w:t>
      </w:r>
      <w:r w:rsidRPr="00410376">
        <w:rPr>
          <w:b/>
        </w:rPr>
        <w:t>о</w:t>
      </w:r>
      <w:r w:rsidRPr="00410376">
        <w:rPr>
          <w:b/>
        </w:rPr>
        <w:t>жени</w:t>
      </w:r>
      <w:r>
        <w:rPr>
          <w:b/>
        </w:rPr>
        <w:t>я</w:t>
      </w:r>
      <w:r w:rsidRPr="00410376">
        <w:rPr>
          <w:b/>
        </w:rPr>
        <w:t xml:space="preserve"> Уголовного кодекса со статьей 6 Пакта. Комитет призывает госуда</w:t>
      </w:r>
      <w:r w:rsidRPr="00410376">
        <w:rPr>
          <w:b/>
        </w:rPr>
        <w:t>р</w:t>
      </w:r>
      <w:r w:rsidRPr="00410376">
        <w:rPr>
          <w:b/>
        </w:rPr>
        <w:t>ство-участник обеспечить, чтобы работа заключенных ставилась в зав</w:t>
      </w:r>
      <w:r w:rsidRPr="00410376">
        <w:rPr>
          <w:b/>
        </w:rPr>
        <w:t>и</w:t>
      </w:r>
      <w:r w:rsidRPr="00410376">
        <w:rPr>
          <w:b/>
        </w:rPr>
        <w:t xml:space="preserve">симость от их согласия в соответствии с Конвенцией № 29 Международной организации труда (МОТ) о принудительном или обязательном труде </w:t>
      </w:r>
      <w:r w:rsidRPr="005A70C6">
        <w:t>(ст</w:t>
      </w:r>
      <w:r w:rsidRPr="005A70C6">
        <w:t>а</w:t>
      </w:r>
      <w:r w:rsidRPr="005A70C6">
        <w:t>тья 6).</w:t>
      </w:r>
    </w:p>
    <w:p w:rsidR="005D69D4" w:rsidRDefault="005D69D4" w:rsidP="006111F8">
      <w:pPr>
        <w:pStyle w:val="SingleTxtGR"/>
      </w:pPr>
      <w:r>
        <w:t>17.</w:t>
      </w:r>
      <w:r>
        <w:tab/>
        <w:t>Комиссия выражает сожаление по поводу отсутствия информации о фа</w:t>
      </w:r>
      <w:r>
        <w:t>к</w:t>
      </w:r>
      <w:r>
        <w:t>тическом масштабе неформальной экономики в государстве-участнике и о п</w:t>
      </w:r>
      <w:r>
        <w:t>о</w:t>
      </w:r>
      <w:r>
        <w:t>ложении работник</w:t>
      </w:r>
      <w:r>
        <w:t>о</w:t>
      </w:r>
      <w:r>
        <w:t>в и их семей в рамках этой экономики.</w:t>
      </w:r>
    </w:p>
    <w:p w:rsidR="005D69D4" w:rsidRPr="00410376" w:rsidRDefault="005D69D4" w:rsidP="006111F8">
      <w:pPr>
        <w:pStyle w:val="SingleTxtGR"/>
        <w:rPr>
          <w:b/>
        </w:rPr>
      </w:pPr>
      <w:r w:rsidRPr="00410376">
        <w:rPr>
          <w:b/>
        </w:rPr>
        <w:t>Комитет просит государство-участник пред</w:t>
      </w:r>
      <w:r>
        <w:rPr>
          <w:b/>
        </w:rPr>
        <w:t>о</w:t>
      </w:r>
      <w:r w:rsidRPr="00410376">
        <w:rPr>
          <w:b/>
        </w:rPr>
        <w:t>ставить в своем следующем периодическом докладе подробную информацию, включая статисти</w:t>
      </w:r>
      <w:r>
        <w:rPr>
          <w:b/>
        </w:rPr>
        <w:t>ческие данные по годам,</w:t>
      </w:r>
      <w:r w:rsidRPr="00410376">
        <w:rPr>
          <w:b/>
        </w:rPr>
        <w:t xml:space="preserve"> в разбивке по полу и по </w:t>
      </w:r>
      <w:r>
        <w:rPr>
          <w:b/>
        </w:rPr>
        <w:t xml:space="preserve">городским/сельским </w:t>
      </w:r>
      <w:r w:rsidRPr="00410376">
        <w:rPr>
          <w:b/>
        </w:rPr>
        <w:t xml:space="preserve">районам о масштабах неформальной экономики и о </w:t>
      </w:r>
      <w:r>
        <w:rPr>
          <w:b/>
        </w:rPr>
        <w:t xml:space="preserve">возможной </w:t>
      </w:r>
      <w:r w:rsidRPr="00410376">
        <w:rPr>
          <w:b/>
        </w:rPr>
        <w:t>политике и мерах з</w:t>
      </w:r>
      <w:r w:rsidRPr="00410376">
        <w:rPr>
          <w:b/>
        </w:rPr>
        <w:t>а</w:t>
      </w:r>
      <w:r w:rsidRPr="00410376">
        <w:rPr>
          <w:b/>
        </w:rPr>
        <w:t>щиты</w:t>
      </w:r>
      <w:r>
        <w:rPr>
          <w:b/>
        </w:rPr>
        <w:t>, осуществляемых</w:t>
      </w:r>
      <w:r w:rsidRPr="00410376">
        <w:rPr>
          <w:b/>
        </w:rPr>
        <w:t xml:space="preserve"> государств</w:t>
      </w:r>
      <w:r>
        <w:rPr>
          <w:b/>
        </w:rPr>
        <w:t>ом</w:t>
      </w:r>
      <w:r w:rsidRPr="00410376">
        <w:rPr>
          <w:b/>
        </w:rPr>
        <w:t>-участник</w:t>
      </w:r>
      <w:r>
        <w:rPr>
          <w:b/>
        </w:rPr>
        <w:t xml:space="preserve">ом с </w:t>
      </w:r>
      <w:r w:rsidRPr="00410376">
        <w:rPr>
          <w:b/>
        </w:rPr>
        <w:t>уче</w:t>
      </w:r>
      <w:r>
        <w:rPr>
          <w:b/>
        </w:rPr>
        <w:t>том</w:t>
      </w:r>
      <w:r w:rsidRPr="00410376">
        <w:rPr>
          <w:b/>
        </w:rPr>
        <w:t xml:space="preserve"> эт</w:t>
      </w:r>
      <w:r>
        <w:rPr>
          <w:b/>
        </w:rPr>
        <w:t>ой</w:t>
      </w:r>
      <w:r w:rsidRPr="00410376">
        <w:rPr>
          <w:b/>
        </w:rPr>
        <w:t xml:space="preserve"> эконом</w:t>
      </w:r>
      <w:r>
        <w:rPr>
          <w:b/>
        </w:rPr>
        <w:t>и</w:t>
      </w:r>
      <w:r w:rsidRPr="00410376">
        <w:rPr>
          <w:b/>
        </w:rPr>
        <w:t>к</w:t>
      </w:r>
      <w:r>
        <w:rPr>
          <w:b/>
        </w:rPr>
        <w:t>и</w:t>
      </w:r>
      <w:r w:rsidRPr="00410376">
        <w:rPr>
          <w:b/>
        </w:rPr>
        <w:t xml:space="preserve"> </w:t>
      </w:r>
      <w:r w:rsidRPr="005A70C6">
        <w:t>(статья 6).</w:t>
      </w:r>
    </w:p>
    <w:p w:rsidR="005D69D4" w:rsidRDefault="005D69D4" w:rsidP="006111F8">
      <w:pPr>
        <w:pStyle w:val="SingleTxtGR"/>
      </w:pPr>
      <w:r>
        <w:t>18.</w:t>
      </w:r>
      <w:r>
        <w:tab/>
        <w:t>Комитет выражает сожаление по поводу того, что информация, изложе</w:t>
      </w:r>
      <w:r>
        <w:t>н</w:t>
      </w:r>
      <w:r>
        <w:t>ная в докладе государства-участника, в ответах по перечню вопросов и в ходе диалога, не позволила ему выяснить, обеспечивает ли установленная в госуда</w:t>
      </w:r>
      <w:r>
        <w:t>р</w:t>
      </w:r>
      <w:r>
        <w:t>стве-участнике минимальная заработная плата работникам и их семьям дост</w:t>
      </w:r>
      <w:r>
        <w:t>а</w:t>
      </w:r>
      <w:r>
        <w:t>точный уровень жизни и обеспечивается ли эффективное соблюдение этого у</w:t>
      </w:r>
      <w:r>
        <w:t>с</w:t>
      </w:r>
      <w:r>
        <w:t>тановленного минимального ур</w:t>
      </w:r>
      <w:r>
        <w:t>о</w:t>
      </w:r>
      <w:r>
        <w:t>вня заработной платы.</w:t>
      </w:r>
    </w:p>
    <w:p w:rsidR="005D69D4" w:rsidRPr="00410376" w:rsidRDefault="005D69D4" w:rsidP="006111F8">
      <w:pPr>
        <w:pStyle w:val="SingleTxtGR"/>
        <w:rPr>
          <w:b/>
        </w:rPr>
      </w:pPr>
      <w:r w:rsidRPr="00410376">
        <w:rPr>
          <w:b/>
        </w:rPr>
        <w:t>Комитет просит государство-участник пред</w:t>
      </w:r>
      <w:r>
        <w:rPr>
          <w:b/>
        </w:rPr>
        <w:t>о</w:t>
      </w:r>
      <w:r w:rsidRPr="00410376">
        <w:rPr>
          <w:b/>
        </w:rPr>
        <w:t>ставить в его следующем п</w:t>
      </w:r>
      <w:r w:rsidRPr="00410376">
        <w:rPr>
          <w:b/>
        </w:rPr>
        <w:t>е</w:t>
      </w:r>
      <w:r w:rsidRPr="00410376">
        <w:rPr>
          <w:b/>
        </w:rPr>
        <w:t xml:space="preserve">риодическом докладе подробную информацию о минимальной заработной плате, в том числе о том, каким образом устанавливается этот уровень и обеспечивает ли он </w:t>
      </w:r>
      <w:r>
        <w:rPr>
          <w:b/>
        </w:rPr>
        <w:t xml:space="preserve">достаточный </w:t>
      </w:r>
      <w:r w:rsidRPr="00410376">
        <w:rPr>
          <w:b/>
        </w:rPr>
        <w:t>уровень жизни работников и их семей</w:t>
      </w:r>
      <w:r>
        <w:rPr>
          <w:b/>
        </w:rPr>
        <w:t>,</w:t>
      </w:r>
      <w:r w:rsidRPr="00410376">
        <w:rPr>
          <w:b/>
        </w:rPr>
        <w:t xml:space="preserve"> и о действующих механизмах обеспечени</w:t>
      </w:r>
      <w:r>
        <w:rPr>
          <w:b/>
        </w:rPr>
        <w:t>я</w:t>
      </w:r>
      <w:r w:rsidRPr="00410376">
        <w:rPr>
          <w:b/>
        </w:rPr>
        <w:t xml:space="preserve"> минимальной заработной платы, особенно в сельских районах </w:t>
      </w:r>
      <w:r w:rsidRPr="005A70C6">
        <w:t>(статья 7).</w:t>
      </w:r>
    </w:p>
    <w:p w:rsidR="005D69D4" w:rsidRDefault="005D69D4" w:rsidP="006111F8">
      <w:pPr>
        <w:pStyle w:val="SingleTxtGR"/>
      </w:pPr>
      <w:r>
        <w:t>19.</w:t>
      </w:r>
      <w:r>
        <w:tab/>
        <w:t>Комитет с обеспокоенностью отмечает тот факт, что женщины заняты преимущественно в секторах и на работах, которые предусматривают более низкую заработную плату, таких как сельское хозяйство, здравоохранение и о</w:t>
      </w:r>
      <w:r>
        <w:t>б</w:t>
      </w:r>
      <w:r>
        <w:t>разование. Комитет также обеспокоен непропорционально большой предста</w:t>
      </w:r>
      <w:r>
        <w:t>в</w:t>
      </w:r>
      <w:r>
        <w:t>ленностью женщин в нефо</w:t>
      </w:r>
      <w:r>
        <w:t>р</w:t>
      </w:r>
      <w:r>
        <w:t>мальном секторе экономики.</w:t>
      </w:r>
    </w:p>
    <w:p w:rsidR="005D69D4" w:rsidRPr="00410376" w:rsidRDefault="005D69D4" w:rsidP="006111F8">
      <w:pPr>
        <w:pStyle w:val="SingleTxtGR"/>
        <w:rPr>
          <w:b/>
        </w:rPr>
      </w:pPr>
      <w:r w:rsidRPr="00410376">
        <w:rPr>
          <w:b/>
        </w:rPr>
        <w:t>Комитет просит государство-участник пред</w:t>
      </w:r>
      <w:r>
        <w:rPr>
          <w:b/>
        </w:rPr>
        <w:t>о</w:t>
      </w:r>
      <w:r w:rsidRPr="00410376">
        <w:rPr>
          <w:b/>
        </w:rPr>
        <w:t>ставить в своем следующем периодическом докладе детальную информацию о:</w:t>
      </w:r>
    </w:p>
    <w:p w:rsidR="00E521F7" w:rsidRPr="00C37693" w:rsidRDefault="00E521F7" w:rsidP="006111F8">
      <w:pPr>
        <w:pStyle w:val="SingleTxtGR"/>
        <w:rPr>
          <w:b/>
        </w:rPr>
      </w:pPr>
      <w:r w:rsidRPr="009A4527">
        <w:tab/>
      </w:r>
      <w:r w:rsidRPr="00C37693">
        <w:rPr>
          <w:b/>
        </w:rPr>
        <w:t>а)</w:t>
      </w:r>
      <w:r w:rsidRPr="00C37693">
        <w:rPr>
          <w:b/>
        </w:rPr>
        <w:tab/>
        <w:t>мерах, которые оно приняло с целью обеспечить равные во</w:t>
      </w:r>
      <w:r w:rsidRPr="00C37693">
        <w:rPr>
          <w:b/>
        </w:rPr>
        <w:t>з</w:t>
      </w:r>
      <w:r w:rsidRPr="00C37693">
        <w:rPr>
          <w:b/>
        </w:rPr>
        <w:t>можности для женщин, с тем чтобы открыть им доступ к более высокоо</w:t>
      </w:r>
      <w:r w:rsidRPr="00C37693">
        <w:rPr>
          <w:b/>
        </w:rPr>
        <w:t>п</w:t>
      </w:r>
      <w:r w:rsidRPr="00C37693">
        <w:rPr>
          <w:b/>
        </w:rPr>
        <w:t>лачиваемому труду и улучшить их представленность на руководящих должностях в области трудовых ресурсов;</w:t>
      </w:r>
    </w:p>
    <w:p w:rsidR="00E521F7" w:rsidRPr="00C37693" w:rsidRDefault="00E521F7" w:rsidP="006111F8">
      <w:pPr>
        <w:pStyle w:val="SingleTxtGR"/>
        <w:rPr>
          <w:b/>
        </w:rPr>
      </w:pPr>
      <w:r w:rsidRPr="00C37693">
        <w:rPr>
          <w:b/>
        </w:rPr>
        <w:tab/>
        <w:t>b)</w:t>
      </w:r>
      <w:r w:rsidRPr="00C37693">
        <w:rPr>
          <w:b/>
        </w:rPr>
        <w:tab/>
        <w:t>мерах защиты женщин, работающих в неформальном секторе экономики; и</w:t>
      </w:r>
    </w:p>
    <w:p w:rsidR="00E521F7" w:rsidRDefault="00E521F7" w:rsidP="006111F8">
      <w:pPr>
        <w:pStyle w:val="SingleTxtGR"/>
      </w:pPr>
      <w:r w:rsidRPr="00C37693">
        <w:rPr>
          <w:b/>
        </w:rPr>
        <w:tab/>
        <w:t>с)</w:t>
      </w:r>
      <w:r w:rsidRPr="00C37693">
        <w:rPr>
          <w:b/>
        </w:rPr>
        <w:tab/>
        <w:t>любых временных специальных мерах, принятых с целью ус</w:t>
      </w:r>
      <w:r w:rsidRPr="00C37693">
        <w:rPr>
          <w:b/>
        </w:rPr>
        <w:t>т</w:t>
      </w:r>
      <w:r w:rsidRPr="00C37693">
        <w:rPr>
          <w:b/>
        </w:rPr>
        <w:t>ранить разрыв в заработной плате между мужчинами и женщинами в п</w:t>
      </w:r>
      <w:r w:rsidRPr="00C37693">
        <w:rPr>
          <w:b/>
        </w:rPr>
        <w:t>о</w:t>
      </w:r>
      <w:r w:rsidRPr="00C37693">
        <w:rPr>
          <w:b/>
        </w:rPr>
        <w:t>рядке соблюдения принципа "равное вознаграждение за труд равной це</w:t>
      </w:r>
      <w:r w:rsidRPr="00C37693">
        <w:rPr>
          <w:b/>
        </w:rPr>
        <w:t>н</w:t>
      </w:r>
      <w:r w:rsidRPr="00C37693">
        <w:rPr>
          <w:b/>
        </w:rPr>
        <w:t>ности" в соо</w:t>
      </w:r>
      <w:r w:rsidRPr="00C37693">
        <w:rPr>
          <w:b/>
        </w:rPr>
        <w:t>т</w:t>
      </w:r>
      <w:r w:rsidRPr="00C37693">
        <w:rPr>
          <w:b/>
        </w:rPr>
        <w:t xml:space="preserve">ветствии со статьей 7 Конвенции </w:t>
      </w:r>
      <w:r w:rsidRPr="009A4527">
        <w:t>(статьи 7, 3).</w:t>
      </w:r>
    </w:p>
    <w:p w:rsidR="00E521F7" w:rsidRDefault="00E521F7" w:rsidP="006111F8">
      <w:pPr>
        <w:pStyle w:val="SingleTxtGR"/>
      </w:pPr>
      <w:r>
        <w:t>20.</w:t>
      </w:r>
      <w:r>
        <w:tab/>
        <w:t>Комитет выражает глубокую обеспокоенность по поводу неблагоприятн</w:t>
      </w:r>
      <w:r>
        <w:t>о</w:t>
      </w:r>
      <w:r>
        <w:t>го положения трудящихся-мигрантов, которые работают без контрактов на т</w:t>
      </w:r>
      <w:r>
        <w:t>а</w:t>
      </w:r>
      <w:r>
        <w:t>бачных плантациях и могут подвергаться вместе с их семьями эксплуатации и надругательствам.</w:t>
      </w:r>
    </w:p>
    <w:p w:rsidR="00E521F7" w:rsidRPr="00CB6923" w:rsidRDefault="00E521F7" w:rsidP="006111F8">
      <w:pPr>
        <w:pStyle w:val="SingleTxtGR"/>
        <w:rPr>
          <w:b/>
        </w:rPr>
      </w:pPr>
      <w:r w:rsidRPr="00CB6923">
        <w:rPr>
          <w:b/>
        </w:rPr>
        <w:t xml:space="preserve">Комитет настоятельно призывает государство-участник оценить масштабы проблемы </w:t>
      </w:r>
      <w:r>
        <w:rPr>
          <w:b/>
        </w:rPr>
        <w:t>трудящихся-м</w:t>
      </w:r>
      <w:r w:rsidRPr="00CB6923">
        <w:rPr>
          <w:b/>
        </w:rPr>
        <w:t xml:space="preserve">игрантов, которые заняты на плантациях и на сельскохозяйственных фермах и их условия </w:t>
      </w:r>
      <w:r>
        <w:rPr>
          <w:b/>
        </w:rPr>
        <w:t>труда</w:t>
      </w:r>
      <w:r w:rsidRPr="00CB6923">
        <w:rPr>
          <w:b/>
        </w:rPr>
        <w:t xml:space="preserve"> в целях создания мех</w:t>
      </w:r>
      <w:r w:rsidRPr="00CB6923">
        <w:rPr>
          <w:b/>
        </w:rPr>
        <w:t>а</w:t>
      </w:r>
      <w:r w:rsidRPr="00CB6923">
        <w:rPr>
          <w:b/>
        </w:rPr>
        <w:t>низма, к</w:t>
      </w:r>
      <w:r w:rsidRPr="00CB6923">
        <w:rPr>
          <w:b/>
        </w:rPr>
        <w:t>о</w:t>
      </w:r>
      <w:r w:rsidRPr="00CB6923">
        <w:rPr>
          <w:b/>
        </w:rPr>
        <w:t xml:space="preserve">торый обеспечивал бы соблюдение соответствующих положений </w:t>
      </w:r>
      <w:r>
        <w:rPr>
          <w:b/>
        </w:rPr>
        <w:t>К</w:t>
      </w:r>
      <w:r w:rsidRPr="00CB6923">
        <w:rPr>
          <w:b/>
        </w:rPr>
        <w:t xml:space="preserve">одекса законов о труде, регламентирующих справедливую заработную плату и благоприятные условия труда </w:t>
      </w:r>
      <w:r w:rsidRPr="00C37693">
        <w:t>(статья 7, пункт 2 статьи 2).</w:t>
      </w:r>
    </w:p>
    <w:p w:rsidR="00E521F7" w:rsidRDefault="00E521F7" w:rsidP="006111F8">
      <w:pPr>
        <w:pStyle w:val="SingleTxtGR"/>
      </w:pPr>
      <w:r>
        <w:t>21.</w:t>
      </w:r>
      <w:r>
        <w:tab/>
        <w:t>Комитет обеспокоен увеличением случаев производственного травмати</w:t>
      </w:r>
      <w:r>
        <w:t>з</w:t>
      </w:r>
      <w:r>
        <w:t>ма и отсутствием всестороннего законодательства, регламентирующего техн</w:t>
      </w:r>
      <w:r>
        <w:t>и</w:t>
      </w:r>
      <w:r>
        <w:t>ку безопасности и гигиену труда. Комитет также обеспокоен ограничениями на проверку условий труда как на уровне законодательства, так и на пра</w:t>
      </w:r>
      <w:r>
        <w:t>к</w:t>
      </w:r>
      <w:r>
        <w:t xml:space="preserve">тике. </w:t>
      </w:r>
    </w:p>
    <w:p w:rsidR="00E521F7" w:rsidRDefault="00E521F7" w:rsidP="006111F8">
      <w:pPr>
        <w:pStyle w:val="SingleTxtGR"/>
      </w:pPr>
      <w:r w:rsidRPr="00C37693">
        <w:rPr>
          <w:b/>
        </w:rPr>
        <w:t xml:space="preserve">Комитет настоятельно призывает государство-участник продолжить свою работу по приведению своего законодательства в области безопасности </w:t>
      </w:r>
      <w:r>
        <w:rPr>
          <w:b/>
        </w:rPr>
        <w:t xml:space="preserve">и гигиены </w:t>
      </w:r>
      <w:r w:rsidRPr="00C37693">
        <w:rPr>
          <w:b/>
        </w:rPr>
        <w:t>труда в соответствие с международными стандартами, включая Конвенцию МОТ № 167 о безопасности и гигиене труда в строительстве, которую ратифицировало государство-участник. Комитет также призывает государство-участник пересмотреть свою политику по ограничению вн</w:t>
      </w:r>
      <w:r w:rsidRPr="00C37693">
        <w:rPr>
          <w:b/>
        </w:rPr>
        <w:t>е</w:t>
      </w:r>
      <w:r w:rsidRPr="00C37693">
        <w:rPr>
          <w:b/>
        </w:rPr>
        <w:t xml:space="preserve">плановых трудовых </w:t>
      </w:r>
      <w:r>
        <w:rPr>
          <w:b/>
        </w:rPr>
        <w:t>проверок</w:t>
      </w:r>
      <w:r w:rsidRPr="00C37693">
        <w:rPr>
          <w:b/>
        </w:rPr>
        <w:t xml:space="preserve">, включая требования о письменном </w:t>
      </w:r>
      <w:r>
        <w:rPr>
          <w:b/>
        </w:rPr>
        <w:t>извещ</w:t>
      </w:r>
      <w:r>
        <w:rPr>
          <w:b/>
        </w:rPr>
        <w:t>е</w:t>
      </w:r>
      <w:r>
        <w:rPr>
          <w:b/>
        </w:rPr>
        <w:t>нии</w:t>
      </w:r>
      <w:r w:rsidRPr="00C37693">
        <w:rPr>
          <w:b/>
        </w:rPr>
        <w:t xml:space="preserve"> за 30 дней до </w:t>
      </w:r>
      <w:r>
        <w:rPr>
          <w:b/>
        </w:rPr>
        <w:t xml:space="preserve">проверки </w:t>
      </w:r>
      <w:r w:rsidRPr="00C37693">
        <w:rPr>
          <w:b/>
        </w:rPr>
        <w:t xml:space="preserve">с указанием даты и предмета внеплановой </w:t>
      </w:r>
      <w:r>
        <w:rPr>
          <w:b/>
        </w:rPr>
        <w:t>пр</w:t>
      </w:r>
      <w:r>
        <w:rPr>
          <w:b/>
        </w:rPr>
        <w:t>о</w:t>
      </w:r>
      <w:r>
        <w:rPr>
          <w:b/>
        </w:rPr>
        <w:t>верки</w:t>
      </w:r>
      <w:r>
        <w:t xml:space="preserve"> (статья 7).</w:t>
      </w:r>
    </w:p>
    <w:p w:rsidR="00E521F7" w:rsidRDefault="00E521F7" w:rsidP="006111F8">
      <w:pPr>
        <w:pStyle w:val="SingleTxtGR"/>
      </w:pPr>
      <w:r>
        <w:t>22.</w:t>
      </w:r>
      <w:r>
        <w:tab/>
        <w:t>Комитет с обеспокоенностью отмечает ограничения, введенные госуда</w:t>
      </w:r>
      <w:r>
        <w:t>р</w:t>
      </w:r>
      <w:r>
        <w:t xml:space="preserve">ством-участником на право на забастовку. </w:t>
      </w:r>
    </w:p>
    <w:p w:rsidR="00E521F7" w:rsidRPr="004E58FF" w:rsidRDefault="00E521F7" w:rsidP="006111F8">
      <w:pPr>
        <w:pStyle w:val="SingleTxtGR"/>
        <w:rPr>
          <w:b/>
        </w:rPr>
      </w:pPr>
      <w:r w:rsidRPr="004E58FF">
        <w:rPr>
          <w:b/>
        </w:rPr>
        <w:t>Комитет настоятельно призывает государство-участник пересмотреть свое законодательство о праве на забастовку с целью привести его в соответс</w:t>
      </w:r>
      <w:r w:rsidRPr="004E58FF">
        <w:rPr>
          <w:b/>
        </w:rPr>
        <w:t>т</w:t>
      </w:r>
      <w:r w:rsidRPr="004E58FF">
        <w:rPr>
          <w:b/>
        </w:rPr>
        <w:t>вие со стать</w:t>
      </w:r>
      <w:r>
        <w:rPr>
          <w:b/>
        </w:rPr>
        <w:t>ей 8 Пакта и к</w:t>
      </w:r>
      <w:r w:rsidRPr="004E58FF">
        <w:rPr>
          <w:b/>
        </w:rPr>
        <w:t>онвенциями МОТ, касающимися права на заба</w:t>
      </w:r>
      <w:r w:rsidRPr="004E58FF">
        <w:rPr>
          <w:b/>
        </w:rPr>
        <w:t>с</w:t>
      </w:r>
      <w:r w:rsidRPr="004E58FF">
        <w:rPr>
          <w:b/>
        </w:rPr>
        <w:t xml:space="preserve">товку </w:t>
      </w:r>
      <w:r w:rsidRPr="0057603A">
        <w:t>(статья 8).</w:t>
      </w:r>
    </w:p>
    <w:p w:rsidR="00E521F7" w:rsidRDefault="00E521F7" w:rsidP="006111F8">
      <w:pPr>
        <w:pStyle w:val="SingleTxtGR"/>
      </w:pPr>
      <w:r>
        <w:t>23.</w:t>
      </w:r>
      <w:r>
        <w:tab/>
        <w:t>Комитет обеспокоен тем фактом, что система социального обеспечения государства-участника не носит всеобъемлющий характер, в результате чего часть населения, включая самостоятельно занятых работников, работников, з</w:t>
      </w:r>
      <w:r>
        <w:t>а</w:t>
      </w:r>
      <w:r>
        <w:t xml:space="preserve">нятых в неформальном секторе экономики, </w:t>
      </w:r>
      <w:proofErr w:type="spellStart"/>
      <w:r>
        <w:t>неграждан</w:t>
      </w:r>
      <w:proofErr w:type="spellEnd"/>
      <w:r>
        <w:t xml:space="preserve"> и другие, наход</w:t>
      </w:r>
      <w:r>
        <w:t>я</w:t>
      </w:r>
      <w:r>
        <w:t xml:space="preserve">щиеся в неблагоприятном положении и </w:t>
      </w:r>
      <w:proofErr w:type="spellStart"/>
      <w:r>
        <w:t>маргинализованные</w:t>
      </w:r>
      <w:proofErr w:type="spellEnd"/>
      <w:r>
        <w:t xml:space="preserve"> группы, лишена должной защиты.</w:t>
      </w:r>
    </w:p>
    <w:p w:rsidR="00E521F7" w:rsidRPr="00F0402E" w:rsidRDefault="00E521F7" w:rsidP="006111F8">
      <w:pPr>
        <w:pStyle w:val="SingleTxtGR"/>
        <w:rPr>
          <w:b/>
        </w:rPr>
      </w:pPr>
      <w:r w:rsidRPr="00F0402E">
        <w:rPr>
          <w:b/>
        </w:rPr>
        <w:t xml:space="preserve">Комитет настоятельно </w:t>
      </w:r>
      <w:r>
        <w:rPr>
          <w:b/>
        </w:rPr>
        <w:t>призывает</w:t>
      </w:r>
      <w:r w:rsidRPr="00F0402E">
        <w:rPr>
          <w:b/>
        </w:rPr>
        <w:t xml:space="preserve"> государств</w:t>
      </w:r>
      <w:r>
        <w:rPr>
          <w:b/>
        </w:rPr>
        <w:t>о-участник распространить</w:t>
      </w:r>
      <w:r w:rsidRPr="00F0402E">
        <w:rPr>
          <w:b/>
        </w:rPr>
        <w:t xml:space="preserve"> охват, предусмотренный его системой социального обеспечения, на сам</w:t>
      </w:r>
      <w:r w:rsidRPr="00F0402E">
        <w:rPr>
          <w:b/>
        </w:rPr>
        <w:t>о</w:t>
      </w:r>
      <w:r w:rsidRPr="00F0402E">
        <w:rPr>
          <w:b/>
        </w:rPr>
        <w:t>стоятельно занятых работников, работников, занятых в неформаль</w:t>
      </w:r>
      <w:r>
        <w:rPr>
          <w:b/>
        </w:rPr>
        <w:t>ном</w:t>
      </w:r>
      <w:r w:rsidRPr="00F0402E">
        <w:rPr>
          <w:b/>
        </w:rPr>
        <w:t xml:space="preserve"> </w:t>
      </w:r>
      <w:r>
        <w:rPr>
          <w:b/>
        </w:rPr>
        <w:t xml:space="preserve">секторе </w:t>
      </w:r>
      <w:r w:rsidRPr="00F0402E">
        <w:rPr>
          <w:b/>
        </w:rPr>
        <w:t>эконо</w:t>
      </w:r>
      <w:r>
        <w:rPr>
          <w:b/>
        </w:rPr>
        <w:t>мики</w:t>
      </w:r>
      <w:r w:rsidRPr="00F0402E">
        <w:rPr>
          <w:b/>
        </w:rPr>
        <w:t xml:space="preserve">, </w:t>
      </w:r>
      <w:proofErr w:type="spellStart"/>
      <w:r w:rsidRPr="00F0402E">
        <w:rPr>
          <w:b/>
        </w:rPr>
        <w:t>неграждан</w:t>
      </w:r>
      <w:proofErr w:type="spellEnd"/>
      <w:r w:rsidRPr="00F0402E">
        <w:rPr>
          <w:b/>
        </w:rPr>
        <w:t xml:space="preserve"> и других находящихся в неблагоприятном положении и </w:t>
      </w:r>
      <w:proofErr w:type="spellStart"/>
      <w:r w:rsidRPr="00F0402E">
        <w:rPr>
          <w:b/>
        </w:rPr>
        <w:t>маргинализованных</w:t>
      </w:r>
      <w:proofErr w:type="spellEnd"/>
      <w:r w:rsidRPr="00F0402E">
        <w:rPr>
          <w:b/>
        </w:rPr>
        <w:t xml:space="preserve"> групп. В этой связи Комитет обращает внимание государства-участника на его замечание общего порядка № 19 о праве на социальное обеспечение. Комитет также призывает гос</w:t>
      </w:r>
      <w:r w:rsidRPr="00F0402E">
        <w:rPr>
          <w:b/>
        </w:rPr>
        <w:t>у</w:t>
      </w:r>
      <w:r w:rsidRPr="00F0402E">
        <w:rPr>
          <w:b/>
        </w:rPr>
        <w:t>дарство-участник рассмотреть возмо</w:t>
      </w:r>
      <w:r w:rsidRPr="00F0402E">
        <w:rPr>
          <w:b/>
        </w:rPr>
        <w:t>ж</w:t>
      </w:r>
      <w:r w:rsidRPr="00F0402E">
        <w:rPr>
          <w:b/>
        </w:rPr>
        <w:t>ность ратификации Конвенции МОТ № 102 о минимальных нормах социальн</w:t>
      </w:r>
      <w:r w:rsidRPr="00F0402E">
        <w:rPr>
          <w:b/>
        </w:rPr>
        <w:t>о</w:t>
      </w:r>
      <w:r w:rsidRPr="00F0402E">
        <w:rPr>
          <w:b/>
        </w:rPr>
        <w:t xml:space="preserve">го обеспечения </w:t>
      </w:r>
      <w:r w:rsidRPr="00F0402E">
        <w:t>(статья 9).</w:t>
      </w:r>
    </w:p>
    <w:p w:rsidR="00E521F7" w:rsidRDefault="00E521F7" w:rsidP="006111F8">
      <w:pPr>
        <w:pStyle w:val="SingleTxtGR"/>
      </w:pPr>
      <w:r>
        <w:t>24.</w:t>
      </w:r>
      <w:r>
        <w:tab/>
        <w:t>Комитет обеспокоен тем фактом, что базовые и минимальные пенсии, возможно, не обеспечивают достаточный уровень жизни для пенсионеров и их с</w:t>
      </w:r>
      <w:r>
        <w:t>е</w:t>
      </w:r>
      <w:r>
        <w:t>мей.</w:t>
      </w:r>
    </w:p>
    <w:p w:rsidR="00E521F7" w:rsidRDefault="00E521F7" w:rsidP="006111F8">
      <w:pPr>
        <w:pStyle w:val="SingleTxtGR"/>
      </w:pPr>
      <w:r w:rsidRPr="00F0402E">
        <w:rPr>
          <w:b/>
        </w:rPr>
        <w:t>Комитет рекомендует государству-участнику принять эффективные меры по повышению уровня базовых минимальных пенсий с целью обеспечить достаточный уровень жизни для пенсионеров и их семей. Комитет просит государство-участник пред</w:t>
      </w:r>
      <w:r>
        <w:rPr>
          <w:b/>
        </w:rPr>
        <w:t>о</w:t>
      </w:r>
      <w:r w:rsidRPr="00F0402E">
        <w:rPr>
          <w:b/>
        </w:rPr>
        <w:t>ставить в своем следующем периодическом докладе сопоставительные статистические данные о получателях базовых и минимальных пенсий в разбивке по полу, размеру семьи, группам дох</w:t>
      </w:r>
      <w:r w:rsidRPr="00F0402E">
        <w:rPr>
          <w:b/>
        </w:rPr>
        <w:t>о</w:t>
      </w:r>
      <w:r w:rsidRPr="00F0402E">
        <w:rPr>
          <w:b/>
        </w:rPr>
        <w:t>дов и другим соответствующим критериям с целью дать Комитету возмо</w:t>
      </w:r>
      <w:r w:rsidRPr="00F0402E">
        <w:rPr>
          <w:b/>
        </w:rPr>
        <w:t>ж</w:t>
      </w:r>
      <w:r w:rsidRPr="00F0402E">
        <w:rPr>
          <w:b/>
        </w:rPr>
        <w:t>ность лучше оценить государственную систему пенсионного обеспечения государства-участника. Комитет также просит государство-участник пр</w:t>
      </w:r>
      <w:r w:rsidRPr="00F0402E">
        <w:rPr>
          <w:b/>
        </w:rPr>
        <w:t>е</w:t>
      </w:r>
      <w:r w:rsidRPr="00F0402E">
        <w:rPr>
          <w:b/>
        </w:rPr>
        <w:t>д</w:t>
      </w:r>
      <w:r>
        <w:rPr>
          <w:b/>
        </w:rPr>
        <w:t>о</w:t>
      </w:r>
      <w:r w:rsidRPr="00F0402E">
        <w:rPr>
          <w:b/>
        </w:rPr>
        <w:t>ставить в своем следующем периодическом докладе подробную инфо</w:t>
      </w:r>
      <w:r w:rsidRPr="00F0402E">
        <w:rPr>
          <w:b/>
        </w:rPr>
        <w:t>р</w:t>
      </w:r>
      <w:r w:rsidRPr="00F0402E">
        <w:rPr>
          <w:b/>
        </w:rPr>
        <w:t>мацию о производимой в настоящее время приватизации пенсионной си</w:t>
      </w:r>
      <w:r w:rsidRPr="00F0402E">
        <w:rPr>
          <w:b/>
        </w:rPr>
        <w:t>с</w:t>
      </w:r>
      <w:r w:rsidRPr="00F0402E">
        <w:rPr>
          <w:b/>
        </w:rPr>
        <w:t xml:space="preserve">темы, в частности </w:t>
      </w:r>
      <w:r>
        <w:rPr>
          <w:b/>
        </w:rPr>
        <w:t xml:space="preserve">о </w:t>
      </w:r>
      <w:r w:rsidRPr="00F0402E">
        <w:rPr>
          <w:b/>
        </w:rPr>
        <w:t>ее воздейст</w:t>
      </w:r>
      <w:r>
        <w:rPr>
          <w:b/>
        </w:rPr>
        <w:t>вии</w:t>
      </w:r>
      <w:r w:rsidRPr="00F0402E">
        <w:rPr>
          <w:b/>
        </w:rPr>
        <w:t xml:space="preserve"> на право на социальное обеспечение находящихся в наиболее неблагоприятном положении и </w:t>
      </w:r>
      <w:proofErr w:type="spellStart"/>
      <w:r w:rsidRPr="00F0402E">
        <w:rPr>
          <w:b/>
        </w:rPr>
        <w:t>маргинализова</w:t>
      </w:r>
      <w:r w:rsidRPr="00F0402E">
        <w:rPr>
          <w:b/>
        </w:rPr>
        <w:t>н</w:t>
      </w:r>
      <w:r w:rsidRPr="00F0402E">
        <w:rPr>
          <w:b/>
        </w:rPr>
        <w:t>ных</w:t>
      </w:r>
      <w:proofErr w:type="spellEnd"/>
      <w:r w:rsidRPr="00F0402E">
        <w:rPr>
          <w:b/>
        </w:rPr>
        <w:t xml:space="preserve"> лиц</w:t>
      </w:r>
      <w:r>
        <w:t xml:space="preserve"> </w:t>
      </w:r>
      <w:r w:rsidRPr="00397D8E">
        <w:t>(статья 9).</w:t>
      </w:r>
    </w:p>
    <w:p w:rsidR="00E521F7" w:rsidRDefault="00E521F7" w:rsidP="006111F8">
      <w:pPr>
        <w:pStyle w:val="SingleTxtGR"/>
      </w:pPr>
      <w:r>
        <w:t>25.</w:t>
      </w:r>
      <w:r>
        <w:tab/>
        <w:t>Комитет встревожен высоким уровнем насилия против женщин и детей в государстве-участнике. Комитет обеспокоен по поводу безнаказанности в св</w:t>
      </w:r>
      <w:r>
        <w:t>я</w:t>
      </w:r>
      <w:r>
        <w:t>зи с бытовым насилием. Кроме того, Комитет обеспокоен фактом, что закон − в соответствии с информацией, представленной в ходе диалога, − не гарантир</w:t>
      </w:r>
      <w:r>
        <w:t>у</w:t>
      </w:r>
      <w:r>
        <w:t>ет в достаточной степени защиту и реабилитацию пострадавших и что судебное разбирательство возбуждается только после подачи пострадавшими официал</w:t>
      </w:r>
      <w:r>
        <w:t>ь</w:t>
      </w:r>
      <w:r>
        <w:t>ной жалобы.</w:t>
      </w:r>
    </w:p>
    <w:p w:rsidR="00E521F7" w:rsidRDefault="00E521F7" w:rsidP="006111F8">
      <w:pPr>
        <w:pStyle w:val="SingleTxtGR"/>
      </w:pPr>
      <w:r w:rsidRPr="00A26A54">
        <w:rPr>
          <w:b/>
        </w:rPr>
        <w:t>Комитет настоятельно призывает государство-участник принять меры по обеспечению эффективного осуществления Закона о насилии в семье и принять необходимые поправки с целью обеспечить криминализацию б</w:t>
      </w:r>
      <w:r w:rsidRPr="00A26A54">
        <w:rPr>
          <w:b/>
        </w:rPr>
        <w:t>ы</w:t>
      </w:r>
      <w:r w:rsidRPr="00A26A54">
        <w:rPr>
          <w:b/>
        </w:rPr>
        <w:t>тового насилия, судебное преследование виновных и защиту и реабилит</w:t>
      </w:r>
      <w:r w:rsidRPr="00A26A54">
        <w:rPr>
          <w:b/>
        </w:rPr>
        <w:t>а</w:t>
      </w:r>
      <w:r w:rsidRPr="00A26A54">
        <w:rPr>
          <w:b/>
        </w:rPr>
        <w:t>цию пострадавших. Комитет также призывает государство-участник пр</w:t>
      </w:r>
      <w:r w:rsidRPr="00A26A54">
        <w:rPr>
          <w:b/>
        </w:rPr>
        <w:t>о</w:t>
      </w:r>
      <w:r w:rsidRPr="00A26A54">
        <w:rPr>
          <w:b/>
        </w:rPr>
        <w:t>водить просветительские и учебные программы для сотрудников судебных и правоприменительных органов по тематике прав женщин и детей, а та</w:t>
      </w:r>
      <w:r w:rsidRPr="00A26A54">
        <w:rPr>
          <w:b/>
        </w:rPr>
        <w:t>к</w:t>
      </w:r>
      <w:r w:rsidRPr="00A26A54">
        <w:rPr>
          <w:b/>
        </w:rPr>
        <w:t>же информационно-пропагандистские кампании в целях привлечения внимания населения в целом к проблеме бытового насилия в качестве о</w:t>
      </w:r>
      <w:r w:rsidRPr="00A26A54">
        <w:rPr>
          <w:b/>
        </w:rPr>
        <w:t>д</w:t>
      </w:r>
      <w:r w:rsidRPr="00A26A54">
        <w:rPr>
          <w:b/>
        </w:rPr>
        <w:t xml:space="preserve">ного из нарушений прав человека </w:t>
      </w:r>
      <w:r>
        <w:t>(статья 10, пункт 3).</w:t>
      </w:r>
    </w:p>
    <w:p w:rsidR="00E521F7" w:rsidRDefault="00E521F7" w:rsidP="006111F8">
      <w:pPr>
        <w:pStyle w:val="SingleTxtGR"/>
      </w:pPr>
      <w:r>
        <w:t>26.</w:t>
      </w:r>
      <w:r>
        <w:tab/>
        <w:t>Комитет отмечает с глубокой обеспокоенность тот факт, что торговля женщинами и детьми до сих пор остается серьезной проблемой, несмотря на усилия, предпринимаемые государством-участником. Комитет выражает сож</w:t>
      </w:r>
      <w:r>
        <w:t>а</w:t>
      </w:r>
      <w:r>
        <w:t>ление по поводу отсутствия статистики, характеризующей масштабы этой пр</w:t>
      </w:r>
      <w:r>
        <w:t>о</w:t>
      </w:r>
      <w:r>
        <w:t>блемы.</w:t>
      </w:r>
    </w:p>
    <w:p w:rsidR="00E521F7" w:rsidRDefault="00E521F7" w:rsidP="006111F8">
      <w:pPr>
        <w:pStyle w:val="SingleTxtGR"/>
      </w:pPr>
      <w:r w:rsidRPr="00553483">
        <w:rPr>
          <w:b/>
        </w:rPr>
        <w:t xml:space="preserve">Комитет настоятельно </w:t>
      </w:r>
      <w:r>
        <w:rPr>
          <w:b/>
        </w:rPr>
        <w:t>призывает</w:t>
      </w:r>
      <w:r w:rsidRPr="00553483">
        <w:rPr>
          <w:b/>
        </w:rPr>
        <w:t xml:space="preserve"> государств</w:t>
      </w:r>
      <w:r>
        <w:rPr>
          <w:b/>
        </w:rPr>
        <w:t>о-участник</w:t>
      </w:r>
      <w:r w:rsidRPr="00553483">
        <w:rPr>
          <w:b/>
        </w:rPr>
        <w:t xml:space="preserve"> активизировать свои усилия</w:t>
      </w:r>
      <w:r>
        <w:rPr>
          <w:b/>
        </w:rPr>
        <w:t>, направленные на борьбу</w:t>
      </w:r>
      <w:r w:rsidRPr="00553483">
        <w:rPr>
          <w:b/>
        </w:rPr>
        <w:t xml:space="preserve"> с торговлей людьми в целях секс</w:t>
      </w:r>
      <w:r w:rsidRPr="00553483">
        <w:rPr>
          <w:b/>
        </w:rPr>
        <w:t>у</w:t>
      </w:r>
      <w:r w:rsidRPr="00553483">
        <w:rPr>
          <w:b/>
        </w:rPr>
        <w:t>альной эксплуатации и труда и энергично осуществлять национальный план действий по борьбе с торговлей людьми. Комитет также призывает государство-участник обеспечить систему услуг по защите и реабил</w:t>
      </w:r>
      <w:r w:rsidRPr="00553483">
        <w:rPr>
          <w:b/>
        </w:rPr>
        <w:t>и</w:t>
      </w:r>
      <w:r w:rsidRPr="00553483">
        <w:rPr>
          <w:b/>
        </w:rPr>
        <w:t>тации пострадавших и судебное преследование виновных. Комитет просит гос</w:t>
      </w:r>
      <w:r w:rsidRPr="00553483">
        <w:rPr>
          <w:b/>
        </w:rPr>
        <w:t>у</w:t>
      </w:r>
      <w:r w:rsidRPr="00553483">
        <w:rPr>
          <w:b/>
        </w:rPr>
        <w:t>дарство-участник включить в свой следующий периодический доклад по</w:t>
      </w:r>
      <w:r w:rsidRPr="00553483">
        <w:rPr>
          <w:b/>
        </w:rPr>
        <w:t>д</w:t>
      </w:r>
      <w:r w:rsidRPr="00553483">
        <w:rPr>
          <w:b/>
        </w:rPr>
        <w:t>робную информацию о то</w:t>
      </w:r>
      <w:r w:rsidRPr="00553483">
        <w:rPr>
          <w:b/>
        </w:rPr>
        <w:t>р</w:t>
      </w:r>
      <w:r w:rsidRPr="00553483">
        <w:rPr>
          <w:b/>
        </w:rPr>
        <w:t>говле людьми на территории государства-участника, ввозимых на его территорию и вывозимых из нее, а также ст</w:t>
      </w:r>
      <w:r w:rsidRPr="00553483">
        <w:rPr>
          <w:b/>
        </w:rPr>
        <w:t>а</w:t>
      </w:r>
      <w:r w:rsidRPr="00553483">
        <w:rPr>
          <w:b/>
        </w:rPr>
        <w:t>тистические данные (</w:t>
      </w:r>
      <w:r>
        <w:rPr>
          <w:b/>
        </w:rPr>
        <w:t>по годам</w:t>
      </w:r>
      <w:r w:rsidRPr="00553483">
        <w:rPr>
          <w:b/>
        </w:rPr>
        <w:t>) и информацию о случаях судебного пресл</w:t>
      </w:r>
      <w:r w:rsidRPr="00553483">
        <w:rPr>
          <w:b/>
        </w:rPr>
        <w:t>е</w:t>
      </w:r>
      <w:r w:rsidRPr="00553483">
        <w:rPr>
          <w:b/>
        </w:rPr>
        <w:t>дования и помощи, оказываемой пострадавшим. Комитет также просит г</w:t>
      </w:r>
      <w:r w:rsidRPr="00553483">
        <w:rPr>
          <w:b/>
        </w:rPr>
        <w:t>о</w:t>
      </w:r>
      <w:r w:rsidRPr="00553483">
        <w:rPr>
          <w:b/>
        </w:rPr>
        <w:t>сударство-участник пред</w:t>
      </w:r>
      <w:r>
        <w:rPr>
          <w:b/>
        </w:rPr>
        <w:t>о</w:t>
      </w:r>
      <w:r w:rsidRPr="00553483">
        <w:rPr>
          <w:b/>
        </w:rPr>
        <w:t xml:space="preserve">ставить информацию о результатах применения мер, принятых в целях борьбы с торговлей людьми, и о </w:t>
      </w:r>
      <w:r>
        <w:rPr>
          <w:b/>
        </w:rPr>
        <w:t>возникших</w:t>
      </w:r>
      <w:r w:rsidRPr="00553483">
        <w:rPr>
          <w:b/>
        </w:rPr>
        <w:t xml:space="preserve"> трудн</w:t>
      </w:r>
      <w:r w:rsidRPr="00553483">
        <w:rPr>
          <w:b/>
        </w:rPr>
        <w:t>о</w:t>
      </w:r>
      <w:r w:rsidRPr="00553483">
        <w:rPr>
          <w:b/>
        </w:rPr>
        <w:t>стях</w:t>
      </w:r>
      <w:r>
        <w:t xml:space="preserve"> (статья 10).</w:t>
      </w:r>
    </w:p>
    <w:p w:rsidR="00E521F7" w:rsidRDefault="00E521F7" w:rsidP="006111F8">
      <w:pPr>
        <w:pStyle w:val="SingleTxtGR"/>
      </w:pPr>
      <w:r>
        <w:t>27.</w:t>
      </w:r>
      <w:r>
        <w:tab/>
        <w:t>Комитет обеспокоен сохранением детского труда в гос</w:t>
      </w:r>
      <w:r>
        <w:t>у</w:t>
      </w:r>
      <w:r>
        <w:t>дарстве-участнике, в том числе труда детей трудящихся-мигрантов в табаково</w:t>
      </w:r>
      <w:r>
        <w:t>д</w:t>
      </w:r>
      <w:r>
        <w:t>ческих и хлопководческих хозяйствах. Комитет также обеспокоен тем фактом, что во время сельскохозя</w:t>
      </w:r>
      <w:r>
        <w:t>й</w:t>
      </w:r>
      <w:r>
        <w:t>ственных работ эти дети не посещают школу.</w:t>
      </w:r>
    </w:p>
    <w:p w:rsidR="00E521F7" w:rsidRPr="00266062" w:rsidRDefault="00E521F7" w:rsidP="006111F8">
      <w:pPr>
        <w:pStyle w:val="SingleTxtGR"/>
      </w:pPr>
      <w:r w:rsidRPr="00AA1DEA">
        <w:rPr>
          <w:b/>
        </w:rPr>
        <w:t xml:space="preserve">Комитет призывает государство-участник принять </w:t>
      </w:r>
      <w:r>
        <w:rPr>
          <w:b/>
        </w:rPr>
        <w:t>неотложные</w:t>
      </w:r>
      <w:r w:rsidRPr="00AA1DEA">
        <w:rPr>
          <w:b/>
        </w:rPr>
        <w:t xml:space="preserve"> меры с ц</w:t>
      </w:r>
      <w:r w:rsidRPr="00AA1DEA">
        <w:rPr>
          <w:b/>
        </w:rPr>
        <w:t>е</w:t>
      </w:r>
      <w:r w:rsidRPr="00AA1DEA">
        <w:rPr>
          <w:b/>
        </w:rPr>
        <w:t>лью обеспечить защиту всех детей от всех форм эксплуатации и принять эффективные меры с целью обеспечить им возможность</w:t>
      </w:r>
      <w:r>
        <w:rPr>
          <w:b/>
        </w:rPr>
        <w:t xml:space="preserve"> в</w:t>
      </w:r>
      <w:r w:rsidRPr="00AA1DEA">
        <w:rPr>
          <w:b/>
        </w:rPr>
        <w:t xml:space="preserve"> полно</w:t>
      </w:r>
      <w:r>
        <w:rPr>
          <w:b/>
        </w:rPr>
        <w:t>м масшт</w:t>
      </w:r>
      <w:r>
        <w:rPr>
          <w:b/>
        </w:rPr>
        <w:t>а</w:t>
      </w:r>
      <w:r>
        <w:rPr>
          <w:b/>
        </w:rPr>
        <w:t xml:space="preserve">бе </w:t>
      </w:r>
      <w:r w:rsidRPr="00AA1DEA">
        <w:rPr>
          <w:b/>
        </w:rPr>
        <w:t>поль</w:t>
      </w:r>
      <w:r>
        <w:rPr>
          <w:b/>
        </w:rPr>
        <w:t>зоваться своим</w:t>
      </w:r>
      <w:r w:rsidRPr="00AA1DEA">
        <w:rPr>
          <w:b/>
        </w:rPr>
        <w:t xml:space="preserve"> прав</w:t>
      </w:r>
      <w:r>
        <w:rPr>
          <w:b/>
        </w:rPr>
        <w:t>ом</w:t>
      </w:r>
      <w:r w:rsidRPr="00AA1DEA">
        <w:rPr>
          <w:b/>
        </w:rPr>
        <w:t xml:space="preserve"> на образование. Комитет просит государс</w:t>
      </w:r>
      <w:r w:rsidRPr="00AA1DEA">
        <w:rPr>
          <w:b/>
        </w:rPr>
        <w:t>т</w:t>
      </w:r>
      <w:r w:rsidRPr="00AA1DEA">
        <w:rPr>
          <w:b/>
        </w:rPr>
        <w:t>во-участник включить в свой следующий периодический доклад подро</w:t>
      </w:r>
      <w:r w:rsidRPr="00AA1DEA">
        <w:rPr>
          <w:b/>
        </w:rPr>
        <w:t>б</w:t>
      </w:r>
      <w:r w:rsidRPr="00AA1DEA">
        <w:rPr>
          <w:b/>
        </w:rPr>
        <w:t>ную информацию о проблеме детского труда, мерах, принятых с целью л</w:t>
      </w:r>
      <w:r w:rsidRPr="00AA1DEA">
        <w:rPr>
          <w:b/>
        </w:rPr>
        <w:t>и</w:t>
      </w:r>
      <w:r w:rsidRPr="00AA1DEA">
        <w:rPr>
          <w:b/>
        </w:rPr>
        <w:t xml:space="preserve">квидации детского труда, и прогрессе, достигнутом в этой связи. Комитет также просит представить подробную информацию о детях, живущих на улице, в том числе статистические данные </w:t>
      </w:r>
      <w:r>
        <w:rPr>
          <w:b/>
        </w:rPr>
        <w:t>по годам</w:t>
      </w:r>
      <w:r w:rsidRPr="00AA1DEA">
        <w:rPr>
          <w:b/>
        </w:rPr>
        <w:t xml:space="preserve"> в разбивке по возрасту и полу</w:t>
      </w:r>
      <w:r>
        <w:t xml:space="preserve"> </w:t>
      </w:r>
      <w:r w:rsidRPr="00622625">
        <w:t>(статья 10, пункт 3).</w:t>
      </w:r>
    </w:p>
    <w:p w:rsidR="005E519C" w:rsidRDefault="005E519C" w:rsidP="006111F8">
      <w:pPr>
        <w:pStyle w:val="SingleTxtGR"/>
      </w:pPr>
      <w:r>
        <w:t>28.</w:t>
      </w:r>
      <w:r>
        <w:tab/>
        <w:t>Комитет глубоко обеспокоен высоким уровнем бедности в сельских ра</w:t>
      </w:r>
      <w:r>
        <w:t>й</w:t>
      </w:r>
      <w:r>
        <w:t>онах и некоторых регионах, несмотря на макроэкономические достижения г</w:t>
      </w:r>
      <w:r>
        <w:t>о</w:t>
      </w:r>
      <w:r>
        <w:t>сударства-участника. По, имеющимся в распоряжении Комитета</w:t>
      </w:r>
      <w:r w:rsidRPr="00F74197">
        <w:t xml:space="preserve"> </w:t>
      </w:r>
      <w:r>
        <w:t>самым после</w:t>
      </w:r>
      <w:r>
        <w:t>д</w:t>
      </w:r>
      <w:r>
        <w:t xml:space="preserve">ним данным (по состоянию на 2006 год), по богатой нефтью </w:t>
      </w:r>
      <w:proofErr w:type="spellStart"/>
      <w:r>
        <w:t>Кызылординской</w:t>
      </w:r>
      <w:proofErr w:type="spellEnd"/>
      <w:r>
        <w:t xml:space="preserve"> области</w:t>
      </w:r>
      <w:r w:rsidRPr="00F74197">
        <w:t xml:space="preserve"> </w:t>
      </w:r>
      <w:r>
        <w:t xml:space="preserve">показатели бедности превысили 38,2%, по </w:t>
      </w:r>
      <w:proofErr w:type="spellStart"/>
      <w:r>
        <w:t>Акмолинской</w:t>
      </w:r>
      <w:proofErr w:type="spellEnd"/>
      <w:r>
        <w:t xml:space="preserve"> области они составили 25,1%, а богатой нефтью </w:t>
      </w:r>
      <w:proofErr w:type="spellStart"/>
      <w:r>
        <w:t>Мангистауской</w:t>
      </w:r>
      <w:proofErr w:type="spellEnd"/>
      <w:r>
        <w:t xml:space="preserve"> области они превысили 63,2%.</w:t>
      </w:r>
    </w:p>
    <w:p w:rsidR="005E519C" w:rsidRDefault="005E519C" w:rsidP="006111F8">
      <w:pPr>
        <w:pStyle w:val="SingleTxtGR"/>
      </w:pPr>
      <w:r>
        <w:rPr>
          <w:b/>
        </w:rPr>
        <w:t>Комитет рекомендует государству-участнику продолжить его борьбу с</w:t>
      </w:r>
      <w:r>
        <w:rPr>
          <w:b/>
          <w:lang w:val="en-US"/>
        </w:rPr>
        <w:t> </w:t>
      </w:r>
      <w:r>
        <w:rPr>
          <w:b/>
        </w:rPr>
        <w:t xml:space="preserve">бедностью с </w:t>
      </w:r>
      <w:proofErr w:type="spellStart"/>
      <w:r>
        <w:rPr>
          <w:b/>
        </w:rPr>
        <w:t>уделением</w:t>
      </w:r>
      <w:proofErr w:type="spellEnd"/>
      <w:r>
        <w:rPr>
          <w:b/>
        </w:rPr>
        <w:t xml:space="preserve"> особого внимания правам человека тех, кто до сих пор живет в бедности. В этой связи Комитет отсылает гос</w:t>
      </w:r>
      <w:r>
        <w:rPr>
          <w:b/>
        </w:rPr>
        <w:t>у</w:t>
      </w:r>
      <w:r>
        <w:rPr>
          <w:b/>
        </w:rPr>
        <w:t>дарство-участник к своему заявлению в отношении нищеты и Междун</w:t>
      </w:r>
      <w:r>
        <w:rPr>
          <w:b/>
        </w:rPr>
        <w:t>а</w:t>
      </w:r>
      <w:r>
        <w:rPr>
          <w:b/>
        </w:rPr>
        <w:t>родного пакта об экономических, социальных и культурных правах (</w:t>
      </w:r>
      <w:r>
        <w:rPr>
          <w:b/>
          <w:lang w:val="en-US"/>
        </w:rPr>
        <w:t>E</w:t>
      </w:r>
      <w:r w:rsidRPr="003F3E23">
        <w:rPr>
          <w:b/>
        </w:rPr>
        <w:t>/</w:t>
      </w:r>
      <w:r>
        <w:rPr>
          <w:b/>
          <w:lang w:val="en-US"/>
        </w:rPr>
        <w:t>C</w:t>
      </w:r>
      <w:r w:rsidRPr="003F3E23">
        <w:rPr>
          <w:b/>
        </w:rPr>
        <w:t>.12/2001/10</w:t>
      </w:r>
      <w:r>
        <w:rPr>
          <w:b/>
        </w:rPr>
        <w:t>)</w:t>
      </w:r>
      <w:r w:rsidRPr="009325A4">
        <w:rPr>
          <w:b/>
        </w:rPr>
        <w:t xml:space="preserve">. </w:t>
      </w:r>
      <w:r>
        <w:rPr>
          <w:b/>
        </w:rPr>
        <w:t>К</w:t>
      </w:r>
      <w:r>
        <w:rPr>
          <w:b/>
        </w:rPr>
        <w:t>о</w:t>
      </w:r>
      <w:r>
        <w:rPr>
          <w:b/>
        </w:rPr>
        <w:t>митет просит государство-участник предоставить в его следующем периодическом докладе информацию о неравенстве в доходах, включая подро</w:t>
      </w:r>
      <w:r>
        <w:rPr>
          <w:b/>
        </w:rPr>
        <w:t>б</w:t>
      </w:r>
      <w:r>
        <w:rPr>
          <w:b/>
        </w:rPr>
        <w:t>ные сведения о перераспределении доходов в государстве-участнике, а также сопоставительные данные о численности лиц, прож</w:t>
      </w:r>
      <w:r>
        <w:rPr>
          <w:b/>
        </w:rPr>
        <w:t>и</w:t>
      </w:r>
      <w:r>
        <w:rPr>
          <w:b/>
        </w:rPr>
        <w:t>вающих в бедности, в разбивке по полу, региону, сельским/городским ра</w:t>
      </w:r>
      <w:r>
        <w:rPr>
          <w:b/>
        </w:rPr>
        <w:t>й</w:t>
      </w:r>
      <w:r>
        <w:rPr>
          <w:b/>
        </w:rPr>
        <w:t xml:space="preserve">онам и размеру семьи и о прогрессе, достигнутом в сокращении масштабов нищеты в тех регионах, где эта проблема стоит особенно остро </w:t>
      </w:r>
      <w:r w:rsidRPr="009325A4">
        <w:t>(статья 11).</w:t>
      </w:r>
    </w:p>
    <w:p w:rsidR="005E519C" w:rsidRDefault="005E519C" w:rsidP="006111F8">
      <w:pPr>
        <w:pStyle w:val="SingleTxtGR"/>
      </w:pPr>
      <w:r>
        <w:t>29.</w:t>
      </w:r>
      <w:r>
        <w:tab/>
        <w:t>Комитет с серьезной обеспокоенностью отмечает значительное количес</w:t>
      </w:r>
      <w:r>
        <w:t>т</w:t>
      </w:r>
      <w:r>
        <w:t>во принудительных выселений и разрушений домов без судебных решений или заблаговременных уведомлений, а также без выплаты адекватной компенс</w:t>
      </w:r>
      <w:r>
        <w:t>а</w:t>
      </w:r>
      <w:r>
        <w:t>ции или предоставления альтернативного жилья. Комитет также обеспокоен тем, что существующие в этой связи в государстве-участнике правовые рамки не с</w:t>
      </w:r>
      <w:r>
        <w:t>о</w:t>
      </w:r>
      <w:r>
        <w:t>ответствуют международным пр</w:t>
      </w:r>
      <w:r>
        <w:t>а</w:t>
      </w:r>
      <w:r>
        <w:t>возащитным стандартам.</w:t>
      </w:r>
    </w:p>
    <w:p w:rsidR="005E519C" w:rsidRDefault="005E519C" w:rsidP="006111F8">
      <w:pPr>
        <w:pStyle w:val="SingleTxtGR"/>
      </w:pPr>
      <w:r>
        <w:rPr>
          <w:b/>
        </w:rPr>
        <w:t>Комитет настоятельно призывает государство-участник принять соотве</w:t>
      </w:r>
      <w:r>
        <w:rPr>
          <w:b/>
        </w:rPr>
        <w:t>т</w:t>
      </w:r>
      <w:r>
        <w:rPr>
          <w:b/>
        </w:rPr>
        <w:t xml:space="preserve">ствующие правовые рамки, регулирующие осуществление </w:t>
      </w:r>
      <w:proofErr w:type="spellStart"/>
      <w:r>
        <w:rPr>
          <w:b/>
        </w:rPr>
        <w:t>урбанизацио</w:t>
      </w:r>
      <w:r>
        <w:rPr>
          <w:b/>
        </w:rPr>
        <w:t>н</w:t>
      </w:r>
      <w:r>
        <w:rPr>
          <w:b/>
        </w:rPr>
        <w:t>ных</w:t>
      </w:r>
      <w:proofErr w:type="spellEnd"/>
      <w:r>
        <w:rPr>
          <w:b/>
        </w:rPr>
        <w:t xml:space="preserve"> проектов в целях обеспечения того, чтобы принудительно выс</w:t>
      </w:r>
      <w:r>
        <w:rPr>
          <w:b/>
        </w:rPr>
        <w:t>е</w:t>
      </w:r>
      <w:r>
        <w:rPr>
          <w:b/>
        </w:rPr>
        <w:t>ляемые лица получали адекватную компенсацию и/или переселялись с учетом р</w:t>
      </w:r>
      <w:r>
        <w:rPr>
          <w:b/>
        </w:rPr>
        <w:t>у</w:t>
      </w:r>
      <w:r>
        <w:rPr>
          <w:b/>
        </w:rPr>
        <w:t>ководящих принципов, утвержденных Комитетом в его замечании общего порядка № 7 о принудительных выселениях. Комитет привлекает также внимание государства-участника к основным принципам и руководящим указаниям, касающимся выселения и перемещения по соображениям ра</w:t>
      </w:r>
      <w:r>
        <w:rPr>
          <w:b/>
        </w:rPr>
        <w:t>з</w:t>
      </w:r>
      <w:r>
        <w:rPr>
          <w:b/>
        </w:rPr>
        <w:t xml:space="preserve">вития (см. документ </w:t>
      </w:r>
      <w:proofErr w:type="spellStart"/>
      <w:r>
        <w:rPr>
          <w:b/>
        </w:rPr>
        <w:t>A</w:t>
      </w:r>
      <w:proofErr w:type="spellEnd"/>
      <w:r>
        <w:rPr>
          <w:b/>
        </w:rPr>
        <w:t>/</w:t>
      </w:r>
      <w:proofErr w:type="spellStart"/>
      <w:r>
        <w:rPr>
          <w:b/>
        </w:rPr>
        <w:t>HRC</w:t>
      </w:r>
      <w:proofErr w:type="spellEnd"/>
      <w:r>
        <w:rPr>
          <w:b/>
        </w:rPr>
        <w:t>/</w:t>
      </w:r>
      <w:r w:rsidRPr="00D4176F">
        <w:rPr>
          <w:b/>
        </w:rPr>
        <w:t>4</w:t>
      </w:r>
      <w:r>
        <w:rPr>
          <w:b/>
        </w:rPr>
        <w:t>/18), подготовленным Специальным докла</w:t>
      </w:r>
      <w:r>
        <w:rPr>
          <w:b/>
        </w:rPr>
        <w:t>д</w:t>
      </w:r>
      <w:r>
        <w:rPr>
          <w:b/>
        </w:rPr>
        <w:t>чиком по вопросу о достаточном жилище. Комитет просит гос</w:t>
      </w:r>
      <w:r>
        <w:rPr>
          <w:b/>
        </w:rPr>
        <w:t>у</w:t>
      </w:r>
      <w:r>
        <w:rPr>
          <w:b/>
        </w:rPr>
        <w:t>дарство-участник предоставить в его следующем периодическом докладе подро</w:t>
      </w:r>
      <w:r>
        <w:rPr>
          <w:b/>
        </w:rPr>
        <w:t>б</w:t>
      </w:r>
      <w:r>
        <w:rPr>
          <w:b/>
        </w:rPr>
        <w:t xml:space="preserve">ную информацию о прогрессе, достигнутом в этом отношении </w:t>
      </w:r>
      <w:r w:rsidRPr="00D4176F">
        <w:t>(пункт 1 ст</w:t>
      </w:r>
      <w:r w:rsidRPr="00D4176F">
        <w:t>а</w:t>
      </w:r>
      <w:r w:rsidRPr="00D4176F">
        <w:t>тьи 11).</w:t>
      </w:r>
    </w:p>
    <w:p w:rsidR="005E519C" w:rsidRDefault="005E519C" w:rsidP="006111F8">
      <w:pPr>
        <w:pStyle w:val="SingleTxtGR"/>
      </w:pPr>
      <w:r>
        <w:t>30.</w:t>
      </w:r>
      <w:r>
        <w:tab/>
        <w:t>Комитет обеспокоен сообщениями о длительных сроках ожидания, отсу</w:t>
      </w:r>
      <w:r>
        <w:t>т</w:t>
      </w:r>
      <w:r>
        <w:t xml:space="preserve">ствии </w:t>
      </w:r>
      <w:proofErr w:type="spellStart"/>
      <w:r>
        <w:t>транспарентности</w:t>
      </w:r>
      <w:proofErr w:type="spellEnd"/>
      <w:r>
        <w:t xml:space="preserve"> и коррупции в связи с оказанием помощи в получении жилья, и </w:t>
      </w:r>
      <w:proofErr w:type="spellStart"/>
      <w:r>
        <w:t>запретительно</w:t>
      </w:r>
      <w:proofErr w:type="spellEnd"/>
      <w:r>
        <w:t xml:space="preserve"> высоких процентах, под которые финансовые учрежд</w:t>
      </w:r>
      <w:r>
        <w:t>е</w:t>
      </w:r>
      <w:r>
        <w:t xml:space="preserve">ния выдают ипотечные кредиты. Комитет также обеспокоен тем, что лица и группы, находящиеся в неблагоприятном и </w:t>
      </w:r>
      <w:proofErr w:type="spellStart"/>
      <w:r>
        <w:t>маргинализированном</w:t>
      </w:r>
      <w:proofErr w:type="spellEnd"/>
      <w:r>
        <w:t xml:space="preserve"> положении, не получают приоритетного доступа к государственной программе жилищного стро</w:t>
      </w:r>
      <w:r>
        <w:t>и</w:t>
      </w:r>
      <w:r>
        <w:t xml:space="preserve">тельства. </w:t>
      </w:r>
    </w:p>
    <w:p w:rsidR="005E519C" w:rsidRDefault="005E519C" w:rsidP="006111F8">
      <w:pPr>
        <w:pStyle w:val="SingleTxtGR"/>
      </w:pPr>
      <w:r>
        <w:rPr>
          <w:b/>
        </w:rPr>
        <w:t>Комитет рекомендует государству-участнику обеспечивать, чтобы в рамках национальных жилищных программ приоритетное внимание уделялось группам, находящимся в неблагоприятном и уязвимом положении, и чтобы оно учитывало в своей политике принятое Комитетом замечание общего порядка № 4 о праве на достаточное жилище. Комитет настоятельно пр</w:t>
      </w:r>
      <w:r>
        <w:rPr>
          <w:b/>
        </w:rPr>
        <w:t>и</w:t>
      </w:r>
      <w:r>
        <w:rPr>
          <w:b/>
        </w:rPr>
        <w:t>зывает государство-участник следить за оказанием помощи в предоставл</w:t>
      </w:r>
      <w:r>
        <w:rPr>
          <w:b/>
        </w:rPr>
        <w:t>е</w:t>
      </w:r>
      <w:r>
        <w:rPr>
          <w:b/>
        </w:rPr>
        <w:t>нии жилья в целях пресечения коррупционной практики и принимать м</w:t>
      </w:r>
      <w:r>
        <w:rPr>
          <w:b/>
        </w:rPr>
        <w:t>е</w:t>
      </w:r>
      <w:r>
        <w:rPr>
          <w:b/>
        </w:rPr>
        <w:t>ры по регулированию ипотечных процентных ставок. Комитет просит г</w:t>
      </w:r>
      <w:r>
        <w:rPr>
          <w:b/>
        </w:rPr>
        <w:t>о</w:t>
      </w:r>
      <w:r>
        <w:rPr>
          <w:b/>
        </w:rPr>
        <w:t>сударство-участник предоставить в его следующем периодич</w:t>
      </w:r>
      <w:r>
        <w:rPr>
          <w:b/>
        </w:rPr>
        <w:t>е</w:t>
      </w:r>
      <w:r>
        <w:rPr>
          <w:b/>
        </w:rPr>
        <w:t>ском докладе подробные статистические данные о проблеме бездомности и о масштабах проблемы недостаточного жилища в разбивке, среди прочего, по горо</w:t>
      </w:r>
      <w:r>
        <w:rPr>
          <w:b/>
        </w:rPr>
        <w:t>д</w:t>
      </w:r>
      <w:r>
        <w:rPr>
          <w:b/>
        </w:rPr>
        <w:t>ским/сельским районам, размеру семьи, уровню доходов и другим соотве</w:t>
      </w:r>
      <w:r>
        <w:rPr>
          <w:b/>
        </w:rPr>
        <w:t>т</w:t>
      </w:r>
      <w:r>
        <w:rPr>
          <w:b/>
        </w:rPr>
        <w:t xml:space="preserve">ствующим критериям </w:t>
      </w:r>
      <w:r>
        <w:t>(пункт 1 статьи 11).</w:t>
      </w:r>
    </w:p>
    <w:p w:rsidR="005E519C" w:rsidRDefault="005E519C" w:rsidP="006111F8">
      <w:pPr>
        <w:pStyle w:val="SingleTxtGR"/>
      </w:pPr>
      <w:r>
        <w:t>31.</w:t>
      </w:r>
      <w:r>
        <w:tab/>
        <w:t>Комитет обеспокоен отсутствием обновленных сведений в отношении достаточного жилища в государстве-участнике и существенной долей жилищ, особенно в сельских районах, которые не имеют доступа к чистой питьевой в</w:t>
      </w:r>
      <w:r>
        <w:t>о</w:t>
      </w:r>
      <w:r>
        <w:t>де и системам канализации и санитарии.</w:t>
      </w:r>
    </w:p>
    <w:p w:rsidR="005E519C" w:rsidRPr="004C2D04" w:rsidRDefault="005E519C" w:rsidP="006111F8">
      <w:pPr>
        <w:pStyle w:val="SingleTxtGR"/>
      </w:pPr>
      <w:r>
        <w:rPr>
          <w:b/>
        </w:rPr>
        <w:t>Комитет рекомендует государству-участнику устранять различия между городскими и сельскими районами и между областями в вопросах дост</w:t>
      </w:r>
      <w:r>
        <w:rPr>
          <w:b/>
        </w:rPr>
        <w:t>а</w:t>
      </w:r>
      <w:r>
        <w:rPr>
          <w:b/>
        </w:rPr>
        <w:t>точного жилища, систем санитарии и водоснабжения. Комитет просит гос</w:t>
      </w:r>
      <w:r>
        <w:rPr>
          <w:b/>
        </w:rPr>
        <w:t>у</w:t>
      </w:r>
      <w:r>
        <w:rPr>
          <w:b/>
        </w:rPr>
        <w:t>дарство-участник предоставить в его следующем периодическом докладе подробную информацию о положении с жильем, включая численность об</w:t>
      </w:r>
      <w:r>
        <w:rPr>
          <w:b/>
        </w:rPr>
        <w:t>и</w:t>
      </w:r>
      <w:r>
        <w:rPr>
          <w:b/>
        </w:rPr>
        <w:t>тателей городских трущоб и долю жилищ в сельских районах, которые не имеют доступа к чистой питьевой воде и надлежащим системам канализ</w:t>
      </w:r>
      <w:r>
        <w:rPr>
          <w:b/>
        </w:rPr>
        <w:t>а</w:t>
      </w:r>
      <w:r>
        <w:rPr>
          <w:b/>
        </w:rPr>
        <w:t>ции и сан</w:t>
      </w:r>
      <w:r>
        <w:rPr>
          <w:b/>
        </w:rPr>
        <w:t>и</w:t>
      </w:r>
      <w:r>
        <w:rPr>
          <w:b/>
        </w:rPr>
        <w:t xml:space="preserve">тарии </w:t>
      </w:r>
      <w:r>
        <w:t>(пункт 1 статьи 11).</w:t>
      </w:r>
    </w:p>
    <w:p w:rsidR="001B13E0" w:rsidRPr="00190824" w:rsidRDefault="001B13E0" w:rsidP="006111F8">
      <w:pPr>
        <w:pStyle w:val="SingleTxtGR"/>
      </w:pPr>
      <w:r w:rsidRPr="00190824">
        <w:t>32.</w:t>
      </w:r>
      <w:r w:rsidRPr="00190824">
        <w:tab/>
        <w:t>Комитет с серьезной обе</w:t>
      </w:r>
      <w:r>
        <w:t>спокоенностью отмечает сообщения</w:t>
      </w:r>
      <w:r w:rsidRPr="00190824">
        <w:t xml:space="preserve"> о безучас</w:t>
      </w:r>
      <w:r w:rsidRPr="00190824">
        <w:t>т</w:t>
      </w:r>
      <w:r w:rsidRPr="00190824">
        <w:t xml:space="preserve">ном отношении к </w:t>
      </w:r>
      <w:r>
        <w:t>психически больным лицам и низко</w:t>
      </w:r>
      <w:r w:rsidRPr="00190824">
        <w:t>м уровнем защиты псих</w:t>
      </w:r>
      <w:r w:rsidRPr="00190824">
        <w:t>и</w:t>
      </w:r>
      <w:r w:rsidRPr="00190824">
        <w:t>чески больных лиц от злоупотреблений, включая принудительное помещение на лечение.</w:t>
      </w:r>
    </w:p>
    <w:p w:rsidR="001B13E0" w:rsidRPr="00190824" w:rsidRDefault="001B13E0" w:rsidP="006111F8">
      <w:pPr>
        <w:pStyle w:val="SingleTxtGR"/>
        <w:rPr>
          <w:b/>
        </w:rPr>
      </w:pPr>
      <w:r w:rsidRPr="00190824">
        <w:rPr>
          <w:b/>
        </w:rPr>
        <w:t>Комитет рекомендует государству-участнику провести всесторонний обзор его политики и закон</w:t>
      </w:r>
      <w:r w:rsidRPr="00190824">
        <w:rPr>
          <w:b/>
        </w:rPr>
        <w:t>о</w:t>
      </w:r>
      <w:r w:rsidRPr="00190824">
        <w:rPr>
          <w:b/>
        </w:rPr>
        <w:t>дательства в области охраны психического здоровья в целях приведения их в соответствие с международными стандартами з</w:t>
      </w:r>
      <w:r w:rsidRPr="00190824">
        <w:rPr>
          <w:b/>
        </w:rPr>
        <w:t>а</w:t>
      </w:r>
      <w:r w:rsidRPr="00190824">
        <w:rPr>
          <w:b/>
        </w:rPr>
        <w:t>щиты лиц, страдающих психическими расстройствами. В этой связи К</w:t>
      </w:r>
      <w:r w:rsidRPr="00190824">
        <w:rPr>
          <w:b/>
        </w:rPr>
        <w:t>о</w:t>
      </w:r>
      <w:r w:rsidRPr="00190824">
        <w:rPr>
          <w:b/>
        </w:rPr>
        <w:t>митет привлекает внимание государства-участника к его замечанию общ</w:t>
      </w:r>
      <w:r w:rsidRPr="00190824">
        <w:rPr>
          <w:b/>
        </w:rPr>
        <w:t>е</w:t>
      </w:r>
      <w:r w:rsidRPr="00190824">
        <w:rPr>
          <w:b/>
        </w:rPr>
        <w:t>го порядка № 14 о праве на наивысший достижимый уровень здоровья и Принципам защиты психически боль</w:t>
      </w:r>
      <w:r>
        <w:rPr>
          <w:b/>
        </w:rPr>
        <w:t>ных лиц и улучшения</w:t>
      </w:r>
      <w:r w:rsidRPr="00190824">
        <w:rPr>
          <w:b/>
        </w:rPr>
        <w:t xml:space="preserve"> психиатрич</w:t>
      </w:r>
      <w:r w:rsidRPr="00190824">
        <w:rPr>
          <w:b/>
        </w:rPr>
        <w:t>е</w:t>
      </w:r>
      <w:r w:rsidRPr="00190824">
        <w:rPr>
          <w:b/>
        </w:rPr>
        <w:t>ской помощи. Комитет просит государство-участник включить в его сл</w:t>
      </w:r>
      <w:r w:rsidRPr="00190824">
        <w:rPr>
          <w:b/>
        </w:rPr>
        <w:t>е</w:t>
      </w:r>
      <w:r w:rsidRPr="00190824">
        <w:rPr>
          <w:b/>
        </w:rPr>
        <w:t>дующий периодический доклад подробную информацию о прогрессе, до</w:t>
      </w:r>
      <w:r w:rsidRPr="00190824">
        <w:rPr>
          <w:b/>
        </w:rPr>
        <w:t>с</w:t>
      </w:r>
      <w:r w:rsidRPr="00190824">
        <w:rPr>
          <w:b/>
        </w:rPr>
        <w:t>тигнутом в этой обла</w:t>
      </w:r>
      <w:r w:rsidRPr="00190824">
        <w:rPr>
          <w:b/>
        </w:rPr>
        <w:t>с</w:t>
      </w:r>
      <w:r w:rsidRPr="00190824">
        <w:rPr>
          <w:b/>
        </w:rPr>
        <w:t>ти</w:t>
      </w:r>
      <w:r>
        <w:rPr>
          <w:b/>
        </w:rPr>
        <w:t>,</w:t>
      </w:r>
      <w:r w:rsidRPr="00190824">
        <w:rPr>
          <w:b/>
        </w:rPr>
        <w:t xml:space="preserve"> и возникших трудностях, а также статистические данные </w:t>
      </w:r>
      <w:r>
        <w:rPr>
          <w:b/>
        </w:rPr>
        <w:t xml:space="preserve">по годам </w:t>
      </w:r>
      <w:r w:rsidRPr="00190824">
        <w:rPr>
          <w:b/>
        </w:rPr>
        <w:t>о психическом здоровье в разбивке по полу и горо</w:t>
      </w:r>
      <w:r w:rsidRPr="00190824">
        <w:rPr>
          <w:b/>
        </w:rPr>
        <w:t>д</w:t>
      </w:r>
      <w:r w:rsidRPr="00190824">
        <w:rPr>
          <w:b/>
        </w:rPr>
        <w:t xml:space="preserve">ским/сельским районам </w:t>
      </w:r>
      <w:r w:rsidRPr="007F462E">
        <w:t>(статья 12)</w:t>
      </w:r>
      <w:r w:rsidRPr="00190824">
        <w:rPr>
          <w:b/>
        </w:rPr>
        <w:t>.</w:t>
      </w:r>
    </w:p>
    <w:p w:rsidR="001B13E0" w:rsidRPr="00190824" w:rsidRDefault="001B13E0" w:rsidP="006111F8">
      <w:pPr>
        <w:pStyle w:val="SingleTxtGR"/>
      </w:pPr>
      <w:r w:rsidRPr="00190824">
        <w:t>33.</w:t>
      </w:r>
      <w:r w:rsidRPr="00190824">
        <w:tab/>
        <w:t>Комитет с обеспокоенностью отмечает отсутствие услуг по охране секс</w:t>
      </w:r>
      <w:r w:rsidRPr="00190824">
        <w:t>у</w:t>
      </w:r>
      <w:r w:rsidRPr="00190824">
        <w:t>ального и репродуктивного здоровья, особенно подростков. Комитет далее с обеспокоенностью отмечает отсутствие в учебных планах национальных школ всеобъемлющей образовательной программы по вопросам сексуального и р</w:t>
      </w:r>
      <w:r w:rsidRPr="00190824">
        <w:t>е</w:t>
      </w:r>
      <w:r w:rsidRPr="00190824">
        <w:t>продуктивного здоровья для мальчиков и девочек, в рамках которой они пол</w:t>
      </w:r>
      <w:r w:rsidRPr="00190824">
        <w:t>у</w:t>
      </w:r>
      <w:r w:rsidRPr="00190824">
        <w:t>чали бы объективную информацию в соответствии с медицинскими и учебн</w:t>
      </w:r>
      <w:r w:rsidRPr="00190824">
        <w:t>ы</w:t>
      </w:r>
      <w:r w:rsidRPr="00190824">
        <w:t>ми стандартами.</w:t>
      </w:r>
    </w:p>
    <w:p w:rsidR="001B13E0" w:rsidRPr="00190824" w:rsidRDefault="001B13E0" w:rsidP="006111F8">
      <w:pPr>
        <w:pStyle w:val="SingleTxtGR"/>
        <w:rPr>
          <w:b/>
        </w:rPr>
      </w:pPr>
      <w:r w:rsidRPr="00190824">
        <w:rPr>
          <w:b/>
        </w:rPr>
        <w:t>Комитет рекомендует государству-участнику включать в учебные планы школ образовательные программы по вопросам сексуального и репроду</w:t>
      </w:r>
      <w:r w:rsidRPr="00190824">
        <w:rPr>
          <w:b/>
        </w:rPr>
        <w:t>к</w:t>
      </w:r>
      <w:r w:rsidRPr="00190824">
        <w:rPr>
          <w:b/>
        </w:rPr>
        <w:t xml:space="preserve">тивного здоровья и оказывать через систему первичной медико-санитарной помощи широкий </w:t>
      </w:r>
      <w:r>
        <w:rPr>
          <w:b/>
        </w:rPr>
        <w:t>спектр</w:t>
      </w:r>
      <w:r w:rsidRPr="00190824">
        <w:rPr>
          <w:b/>
        </w:rPr>
        <w:t xml:space="preserve"> услуг по охране сексуального и р</w:t>
      </w:r>
      <w:r w:rsidRPr="00190824">
        <w:rPr>
          <w:b/>
        </w:rPr>
        <w:t>е</w:t>
      </w:r>
      <w:r w:rsidRPr="00190824">
        <w:rPr>
          <w:b/>
        </w:rPr>
        <w:t>продуктивного здоровья. Комитет просит также государство-участник пр</w:t>
      </w:r>
      <w:r w:rsidRPr="00190824">
        <w:rPr>
          <w:b/>
        </w:rPr>
        <w:t>е</w:t>
      </w:r>
      <w:r w:rsidRPr="00190824">
        <w:rPr>
          <w:b/>
        </w:rPr>
        <w:t>доставить в его следующем периодическом докладе информацию о секс</w:t>
      </w:r>
      <w:r w:rsidRPr="00190824">
        <w:rPr>
          <w:b/>
        </w:rPr>
        <w:t>у</w:t>
      </w:r>
      <w:r w:rsidRPr="00190824">
        <w:rPr>
          <w:b/>
        </w:rPr>
        <w:t xml:space="preserve">альном и репродуктивном здоровье, в том числе и о практике абортов </w:t>
      </w:r>
      <w:r w:rsidRPr="007F462E">
        <w:t>(ст</w:t>
      </w:r>
      <w:r w:rsidRPr="007F462E">
        <w:t>а</w:t>
      </w:r>
      <w:r w:rsidRPr="007F462E">
        <w:t>тьи 12, 10)</w:t>
      </w:r>
      <w:r w:rsidRPr="00190824">
        <w:rPr>
          <w:b/>
        </w:rPr>
        <w:t>.</w:t>
      </w:r>
    </w:p>
    <w:p w:rsidR="001B13E0" w:rsidRPr="00190824" w:rsidRDefault="001B13E0" w:rsidP="006111F8">
      <w:pPr>
        <w:pStyle w:val="SingleTxtGR"/>
      </w:pPr>
      <w:r w:rsidRPr="00190824">
        <w:t>34.</w:t>
      </w:r>
      <w:r w:rsidRPr="00190824">
        <w:tab/>
        <w:t>Комитет обеспокоен отсутствием информации о проблеме незакон</w:t>
      </w:r>
      <w:r>
        <w:t xml:space="preserve">ного </w:t>
      </w:r>
      <w:r w:rsidRPr="00190824">
        <w:t>производства наркотиков и оборота наркотиков, которая, по поступающим с</w:t>
      </w:r>
      <w:r w:rsidRPr="00190824">
        <w:t>о</w:t>
      </w:r>
      <w:r w:rsidRPr="00190824">
        <w:t>общениям, стоит в государстве-участнике</w:t>
      </w:r>
      <w:r>
        <w:t xml:space="preserve"> весьма серьезно</w:t>
      </w:r>
      <w:r w:rsidRPr="00190824">
        <w:t xml:space="preserve">. Комитет также с обеспокоенностью отмечает, что лишь немногие наркоманы имеют доступ к </w:t>
      </w:r>
      <w:proofErr w:type="spellStart"/>
      <w:r w:rsidRPr="00190824">
        <w:t>м</w:t>
      </w:r>
      <w:r w:rsidRPr="00190824">
        <w:t>е</w:t>
      </w:r>
      <w:r w:rsidRPr="00190824">
        <w:t>тадону</w:t>
      </w:r>
      <w:proofErr w:type="spellEnd"/>
      <w:r w:rsidRPr="00190824">
        <w:t xml:space="preserve"> в рамках заместительной терапии, поскольку эта программа лечения до сих пор находится на </w:t>
      </w:r>
      <w:proofErr w:type="spellStart"/>
      <w:r w:rsidRPr="00190824">
        <w:t>пилотной</w:t>
      </w:r>
      <w:proofErr w:type="spellEnd"/>
      <w:r w:rsidRPr="00190824">
        <w:t xml:space="preserve"> стадии.</w:t>
      </w:r>
    </w:p>
    <w:p w:rsidR="001B13E0" w:rsidRPr="00190824" w:rsidRDefault="001B13E0" w:rsidP="006111F8">
      <w:pPr>
        <w:pStyle w:val="SingleTxtGR"/>
        <w:rPr>
          <w:b/>
        </w:rPr>
      </w:pPr>
      <w:r w:rsidRPr="00190824">
        <w:rPr>
          <w:b/>
        </w:rPr>
        <w:t>Комитет просит государство-участник включить в его следующий пери</w:t>
      </w:r>
      <w:r w:rsidRPr="00190824">
        <w:rPr>
          <w:b/>
        </w:rPr>
        <w:t>о</w:t>
      </w:r>
      <w:r w:rsidRPr="00190824">
        <w:rPr>
          <w:b/>
        </w:rPr>
        <w:t>дический доклад подро</w:t>
      </w:r>
      <w:r w:rsidRPr="00190824">
        <w:rPr>
          <w:b/>
        </w:rPr>
        <w:t>б</w:t>
      </w:r>
      <w:r w:rsidRPr="00190824">
        <w:rPr>
          <w:b/>
        </w:rPr>
        <w:t xml:space="preserve">ную информацию, в том числе статистические данные </w:t>
      </w:r>
      <w:r>
        <w:rPr>
          <w:b/>
        </w:rPr>
        <w:t xml:space="preserve">по годам </w:t>
      </w:r>
      <w:r w:rsidRPr="00190824">
        <w:rPr>
          <w:b/>
        </w:rPr>
        <w:t>в разбивке по городским/сельским районам, о потребл</w:t>
      </w:r>
      <w:r w:rsidRPr="00190824">
        <w:rPr>
          <w:b/>
        </w:rPr>
        <w:t>е</w:t>
      </w:r>
      <w:r w:rsidRPr="00190824">
        <w:rPr>
          <w:b/>
        </w:rPr>
        <w:t xml:space="preserve">нии наркотиков, </w:t>
      </w:r>
      <w:r>
        <w:rPr>
          <w:b/>
        </w:rPr>
        <w:t xml:space="preserve">незаконном </w:t>
      </w:r>
      <w:r w:rsidRPr="00190824">
        <w:rPr>
          <w:b/>
        </w:rPr>
        <w:t>производстве наркотиков и обороте наркот</w:t>
      </w:r>
      <w:r w:rsidRPr="00190824">
        <w:rPr>
          <w:b/>
        </w:rPr>
        <w:t>и</w:t>
      </w:r>
      <w:r w:rsidRPr="00190824">
        <w:rPr>
          <w:b/>
        </w:rPr>
        <w:t xml:space="preserve">ков. Комитет также призывает государство-участник обеспечить доступ всех наркоманов к заместительной </w:t>
      </w:r>
      <w:proofErr w:type="spellStart"/>
      <w:r w:rsidRPr="00190824">
        <w:rPr>
          <w:b/>
        </w:rPr>
        <w:t>метадоновой</w:t>
      </w:r>
      <w:proofErr w:type="spellEnd"/>
      <w:r w:rsidRPr="00190824">
        <w:rPr>
          <w:b/>
        </w:rPr>
        <w:t xml:space="preserve"> терапии </w:t>
      </w:r>
      <w:r w:rsidRPr="007F462E">
        <w:t>(статья 12)</w:t>
      </w:r>
      <w:r w:rsidRPr="00190824">
        <w:rPr>
          <w:b/>
        </w:rPr>
        <w:t>.</w:t>
      </w:r>
    </w:p>
    <w:p w:rsidR="001B13E0" w:rsidRPr="00190824" w:rsidRDefault="001B13E0" w:rsidP="006111F8">
      <w:pPr>
        <w:pStyle w:val="SingleTxtGR"/>
      </w:pPr>
      <w:r w:rsidRPr="00190824">
        <w:t>35.</w:t>
      </w:r>
      <w:r w:rsidRPr="00190824">
        <w:tab/>
        <w:t>Комитет обеспокоен региональными экологическими проблемами, кот</w:t>
      </w:r>
      <w:r w:rsidRPr="00190824">
        <w:t>о</w:t>
      </w:r>
      <w:r w:rsidRPr="00190824">
        <w:t>рые негативно сказываю</w:t>
      </w:r>
      <w:r w:rsidRPr="00190824">
        <w:t>т</w:t>
      </w:r>
      <w:r w:rsidRPr="00190824">
        <w:t xml:space="preserve">ся на осуществлении населением государства-участника права на здоровье, особенно </w:t>
      </w:r>
      <w:r>
        <w:t>истощением</w:t>
      </w:r>
      <w:r w:rsidRPr="00190824">
        <w:t xml:space="preserve"> и загрязнением Аральского моря и экологическим загрязнением бывшего Семипалатинского ядерного п</w:t>
      </w:r>
      <w:r w:rsidRPr="00190824">
        <w:t>о</w:t>
      </w:r>
      <w:r w:rsidRPr="00190824">
        <w:t>лигона. Комитет обеспокоен также загрязнением воздуха и накоплением отх</w:t>
      </w:r>
      <w:r w:rsidRPr="00190824">
        <w:t>о</w:t>
      </w:r>
      <w:r w:rsidRPr="00190824">
        <w:t>дов, а также загрязнением почвы и воды про</w:t>
      </w:r>
      <w:r>
        <w:t>мышленными от</w:t>
      </w:r>
      <w:r w:rsidRPr="00190824">
        <w:t>ходами, сельскох</w:t>
      </w:r>
      <w:r w:rsidRPr="00190824">
        <w:t>о</w:t>
      </w:r>
      <w:r w:rsidRPr="00190824">
        <w:t>зяйственными загрязнителями и химикатами.</w:t>
      </w:r>
    </w:p>
    <w:p w:rsidR="001B13E0" w:rsidRPr="00F9646D" w:rsidRDefault="001B13E0" w:rsidP="006111F8">
      <w:pPr>
        <w:pStyle w:val="SingleTxtGR"/>
      </w:pPr>
      <w:r w:rsidRPr="00190824">
        <w:rPr>
          <w:b/>
        </w:rPr>
        <w:t>Комитет настоятельно призывает государство безотлагательно принять меры, в том числе, в соответствующих случаях, по линии регионального сотрудничества, в целях решения экологических проблем, которые сказ</w:t>
      </w:r>
      <w:r w:rsidRPr="00190824">
        <w:rPr>
          <w:b/>
        </w:rPr>
        <w:t>ы</w:t>
      </w:r>
      <w:r w:rsidRPr="00190824">
        <w:rPr>
          <w:b/>
        </w:rPr>
        <w:t>ваются на здоровье населения, и активизировать усилия по решению эк</w:t>
      </w:r>
      <w:r w:rsidRPr="00190824">
        <w:rPr>
          <w:b/>
        </w:rPr>
        <w:t>о</w:t>
      </w:r>
      <w:r w:rsidRPr="00190824">
        <w:rPr>
          <w:b/>
        </w:rPr>
        <w:t>логических вопросов. Комитет призывает далее государство-участник в</w:t>
      </w:r>
      <w:r w:rsidRPr="00190824">
        <w:rPr>
          <w:b/>
        </w:rPr>
        <w:t>ы</w:t>
      </w:r>
      <w:r w:rsidRPr="00190824">
        <w:rPr>
          <w:b/>
        </w:rPr>
        <w:t>делять на эти цели больше ресурсов и строго контролировать соблюдение своего экологического законодательства. Комитет просит государство-участник предоставить в его следующем периодическом докладе информ</w:t>
      </w:r>
      <w:r w:rsidRPr="00190824">
        <w:rPr>
          <w:b/>
        </w:rPr>
        <w:t>а</w:t>
      </w:r>
      <w:r w:rsidRPr="00190824">
        <w:rPr>
          <w:b/>
        </w:rPr>
        <w:t>цию о средствах правовой защиты, имеющихся в распоряжении тех, кто заболел из-за загрязнения</w:t>
      </w:r>
      <w:r>
        <w:rPr>
          <w:b/>
        </w:rPr>
        <w:t xml:space="preserve"> окружающей среды, и выплаченной</w:t>
      </w:r>
      <w:r w:rsidRPr="00190824">
        <w:rPr>
          <w:b/>
        </w:rPr>
        <w:t xml:space="preserve"> им компе</w:t>
      </w:r>
      <w:r w:rsidRPr="00190824">
        <w:rPr>
          <w:b/>
        </w:rPr>
        <w:t>н</w:t>
      </w:r>
      <w:r w:rsidRPr="00190824">
        <w:rPr>
          <w:b/>
        </w:rPr>
        <w:t xml:space="preserve">сации </w:t>
      </w:r>
      <w:r w:rsidRPr="007F462E">
        <w:t>(статья 12)</w:t>
      </w:r>
      <w:r w:rsidRPr="00F9646D">
        <w:t>.</w:t>
      </w:r>
    </w:p>
    <w:p w:rsidR="001B13E0" w:rsidRPr="00190824" w:rsidRDefault="001B13E0" w:rsidP="006111F8">
      <w:pPr>
        <w:pStyle w:val="SingleTxtGR"/>
        <w:rPr>
          <w:b/>
        </w:rPr>
      </w:pPr>
      <w:r w:rsidRPr="00190824">
        <w:t>36.</w:t>
      </w:r>
      <w:r w:rsidRPr="00190824">
        <w:tab/>
      </w:r>
      <w:r w:rsidRPr="00190824">
        <w:rPr>
          <w:b/>
        </w:rPr>
        <w:t>Комитет рекомендует государству-участнику в дополнение к расш</w:t>
      </w:r>
      <w:r w:rsidRPr="00190824">
        <w:rPr>
          <w:b/>
        </w:rPr>
        <w:t>и</w:t>
      </w:r>
      <w:r w:rsidRPr="00190824">
        <w:rPr>
          <w:b/>
        </w:rPr>
        <w:t xml:space="preserve">рению услуг по лечению </w:t>
      </w:r>
      <w:proofErr w:type="spellStart"/>
      <w:r w:rsidRPr="00190824">
        <w:rPr>
          <w:b/>
        </w:rPr>
        <w:t>сердечно-сосудистых</w:t>
      </w:r>
      <w:proofErr w:type="spellEnd"/>
      <w:r w:rsidRPr="00190824">
        <w:rPr>
          <w:b/>
        </w:rPr>
        <w:t xml:space="preserve"> заболеваний осуществлять профилактические программы, включая кампании по информированию общественности о здоровом образе жизни (статья 12).</w:t>
      </w:r>
    </w:p>
    <w:p w:rsidR="001B13E0" w:rsidRPr="00190824" w:rsidRDefault="001B13E0" w:rsidP="006111F8">
      <w:pPr>
        <w:pStyle w:val="SingleTxtGR"/>
        <w:rPr>
          <w:b/>
        </w:rPr>
      </w:pPr>
      <w:r w:rsidRPr="00190824">
        <w:t>37.</w:t>
      </w:r>
      <w:r w:rsidRPr="00190824">
        <w:tab/>
      </w:r>
      <w:r w:rsidRPr="00190824">
        <w:rPr>
          <w:b/>
        </w:rPr>
        <w:t>Комитет рекомендует государству-участнику принять меры по обе</w:t>
      </w:r>
      <w:r w:rsidRPr="00190824">
        <w:rPr>
          <w:b/>
        </w:rPr>
        <w:t>с</w:t>
      </w:r>
      <w:r w:rsidRPr="00190824">
        <w:rPr>
          <w:b/>
        </w:rPr>
        <w:t xml:space="preserve">печению наличия </w:t>
      </w:r>
      <w:r>
        <w:rPr>
          <w:b/>
        </w:rPr>
        <w:t xml:space="preserve">предметов и услуг </w:t>
      </w:r>
      <w:r w:rsidRPr="00190824">
        <w:rPr>
          <w:b/>
        </w:rPr>
        <w:t>культурного назначения и равного доступа к</w:t>
      </w:r>
      <w:r>
        <w:rPr>
          <w:b/>
        </w:rPr>
        <w:t xml:space="preserve"> ним</w:t>
      </w:r>
      <w:r w:rsidRPr="00190824">
        <w:rPr>
          <w:b/>
        </w:rPr>
        <w:t xml:space="preserve">, особенно для групп, находящихся в неблагоприятном и </w:t>
      </w:r>
      <w:proofErr w:type="spellStart"/>
      <w:r w:rsidRPr="00190824">
        <w:rPr>
          <w:b/>
        </w:rPr>
        <w:t>ма</w:t>
      </w:r>
      <w:r w:rsidRPr="00190824">
        <w:rPr>
          <w:b/>
        </w:rPr>
        <w:t>р</w:t>
      </w:r>
      <w:r w:rsidRPr="00190824">
        <w:rPr>
          <w:b/>
        </w:rPr>
        <w:t>гинализированном</w:t>
      </w:r>
      <w:proofErr w:type="spellEnd"/>
      <w:r w:rsidRPr="00190824">
        <w:rPr>
          <w:b/>
        </w:rPr>
        <w:t xml:space="preserve"> положении, и обеспечивать, чтобы приватизация и ко</w:t>
      </w:r>
      <w:r w:rsidRPr="00190824">
        <w:rPr>
          <w:b/>
        </w:rPr>
        <w:t>р</w:t>
      </w:r>
      <w:r w:rsidRPr="00190824">
        <w:rPr>
          <w:b/>
        </w:rPr>
        <w:t xml:space="preserve">поративное спонсорство в сфере культуры не затрудняло доступ. В связи с этим Комитет привлекает внимание государства-участника к </w:t>
      </w:r>
      <w:r>
        <w:rPr>
          <w:b/>
        </w:rPr>
        <w:t>своему</w:t>
      </w:r>
      <w:r w:rsidRPr="00190824">
        <w:rPr>
          <w:b/>
        </w:rPr>
        <w:t xml:space="preserve"> зам</w:t>
      </w:r>
      <w:r w:rsidRPr="00190824">
        <w:rPr>
          <w:b/>
        </w:rPr>
        <w:t>е</w:t>
      </w:r>
      <w:r w:rsidRPr="00190824">
        <w:rPr>
          <w:b/>
        </w:rPr>
        <w:t>чанию общего порядка № 21 о праве каждого человека на участие в кул</w:t>
      </w:r>
      <w:r w:rsidRPr="00190824">
        <w:rPr>
          <w:b/>
        </w:rPr>
        <w:t>ь</w:t>
      </w:r>
      <w:r w:rsidRPr="00190824">
        <w:rPr>
          <w:b/>
        </w:rPr>
        <w:t>турной жизни (статья 15).</w:t>
      </w:r>
    </w:p>
    <w:p w:rsidR="001B13E0" w:rsidRPr="00190824" w:rsidRDefault="001B13E0" w:rsidP="006111F8">
      <w:pPr>
        <w:pStyle w:val="SingleTxtGR"/>
        <w:rPr>
          <w:b/>
        </w:rPr>
      </w:pPr>
      <w:r w:rsidRPr="00190824">
        <w:t>38.</w:t>
      </w:r>
      <w:r w:rsidRPr="00190824">
        <w:tab/>
      </w:r>
      <w:r w:rsidRPr="00190824">
        <w:rPr>
          <w:b/>
        </w:rPr>
        <w:t>Комитет просит государство-участник предоставить в его следующем периодическом докладе подробную информацию о</w:t>
      </w:r>
      <w:r>
        <w:rPr>
          <w:b/>
        </w:rPr>
        <w:t>б осуществлении</w:t>
      </w:r>
      <w:r w:rsidRPr="00190824">
        <w:rPr>
          <w:b/>
        </w:rPr>
        <w:t xml:space="preserve"> прав и обязательств по статьям 12 и 14 Пакта (статьи 13 и 14).</w:t>
      </w:r>
    </w:p>
    <w:p w:rsidR="001B13E0" w:rsidRPr="00190824" w:rsidRDefault="001B13E0" w:rsidP="006111F8">
      <w:pPr>
        <w:pStyle w:val="SingleTxtGR"/>
        <w:rPr>
          <w:b/>
        </w:rPr>
      </w:pPr>
      <w:r w:rsidRPr="00190824">
        <w:t>39.</w:t>
      </w:r>
      <w:r w:rsidRPr="00190824">
        <w:tab/>
      </w:r>
      <w:r w:rsidRPr="00190824">
        <w:rPr>
          <w:b/>
        </w:rPr>
        <w:t xml:space="preserve">Комитет призывает государство-участник обеспечивать, чтобы </w:t>
      </w:r>
      <w:proofErr w:type="spellStart"/>
      <w:r w:rsidRPr="00190824">
        <w:rPr>
          <w:b/>
        </w:rPr>
        <w:t>контртеррористические</w:t>
      </w:r>
      <w:proofErr w:type="spellEnd"/>
      <w:r w:rsidRPr="00190824">
        <w:rPr>
          <w:b/>
        </w:rPr>
        <w:t xml:space="preserve"> меры и законодательство не оказывали дискр</w:t>
      </w:r>
      <w:r w:rsidRPr="00190824">
        <w:rPr>
          <w:b/>
        </w:rPr>
        <w:t>и</w:t>
      </w:r>
      <w:r w:rsidRPr="00190824">
        <w:rPr>
          <w:b/>
        </w:rPr>
        <w:t>минационное влияние на реализацию определенными группами в госуда</w:t>
      </w:r>
      <w:r w:rsidRPr="00190824">
        <w:rPr>
          <w:b/>
        </w:rPr>
        <w:t>р</w:t>
      </w:r>
      <w:r w:rsidRPr="00190824">
        <w:rPr>
          <w:b/>
        </w:rPr>
        <w:t>стве-участнике, в частности этническими меньшинствами, экономических, социальных и культурных прав.</w:t>
      </w:r>
    </w:p>
    <w:p w:rsidR="001B13E0" w:rsidRPr="00190824" w:rsidRDefault="001B13E0" w:rsidP="006111F8">
      <w:pPr>
        <w:pStyle w:val="SingleTxtGR"/>
        <w:rPr>
          <w:b/>
        </w:rPr>
      </w:pPr>
      <w:r w:rsidRPr="00190824">
        <w:t>40.</w:t>
      </w:r>
      <w:r w:rsidRPr="00190824">
        <w:tab/>
      </w:r>
      <w:r w:rsidRPr="00190824">
        <w:rPr>
          <w:b/>
        </w:rPr>
        <w:t xml:space="preserve">Комитет просит государство-участник предоставить в его следующем периодическом докладе дезагрегированные данные </w:t>
      </w:r>
      <w:r>
        <w:rPr>
          <w:b/>
        </w:rPr>
        <w:t xml:space="preserve">по годам </w:t>
      </w:r>
      <w:r w:rsidRPr="00190824">
        <w:rPr>
          <w:b/>
        </w:rPr>
        <w:t>в отношении осуществления положений Пакта в качестве инструмента обеспечения п</w:t>
      </w:r>
      <w:r w:rsidRPr="00190824">
        <w:rPr>
          <w:b/>
        </w:rPr>
        <w:t>о</w:t>
      </w:r>
      <w:r w:rsidRPr="00190824">
        <w:rPr>
          <w:b/>
        </w:rPr>
        <w:t>степенной реализации экономических, социальных и культурных прав (пункт 1 статьи 2).</w:t>
      </w:r>
    </w:p>
    <w:p w:rsidR="001B13E0" w:rsidRPr="00190824" w:rsidRDefault="001B13E0" w:rsidP="006111F8">
      <w:pPr>
        <w:pStyle w:val="SingleTxtGR"/>
        <w:rPr>
          <w:b/>
        </w:rPr>
      </w:pPr>
      <w:r w:rsidRPr="00190824">
        <w:t>41.</w:t>
      </w:r>
      <w:r w:rsidRPr="00190824">
        <w:tab/>
      </w:r>
      <w:r w:rsidRPr="00190824">
        <w:rPr>
          <w:b/>
        </w:rPr>
        <w:t>Комитет призывает государство-участник рассмотреть вопрос о р</w:t>
      </w:r>
      <w:r w:rsidRPr="00190824">
        <w:rPr>
          <w:b/>
        </w:rPr>
        <w:t>а</w:t>
      </w:r>
      <w:r w:rsidRPr="00190824">
        <w:rPr>
          <w:b/>
        </w:rPr>
        <w:t>тификации Факультати</w:t>
      </w:r>
      <w:r w:rsidRPr="00190824">
        <w:rPr>
          <w:b/>
        </w:rPr>
        <w:t>в</w:t>
      </w:r>
      <w:r w:rsidRPr="00190824">
        <w:rPr>
          <w:b/>
        </w:rPr>
        <w:t>ного протокола к Пакту.</w:t>
      </w:r>
    </w:p>
    <w:p w:rsidR="001B13E0" w:rsidRPr="00190824" w:rsidRDefault="001B13E0" w:rsidP="006111F8">
      <w:pPr>
        <w:pStyle w:val="SingleTxtGR"/>
        <w:rPr>
          <w:b/>
        </w:rPr>
      </w:pPr>
      <w:r w:rsidRPr="00190824">
        <w:t>42.</w:t>
      </w:r>
      <w:r w:rsidRPr="00190824">
        <w:tab/>
      </w:r>
      <w:r w:rsidRPr="00190824">
        <w:rPr>
          <w:b/>
        </w:rPr>
        <w:t>Комитет просит государство-участник обеспечить широкое распр</w:t>
      </w:r>
      <w:r w:rsidRPr="00190824">
        <w:rPr>
          <w:b/>
        </w:rPr>
        <w:t>о</w:t>
      </w:r>
      <w:r w:rsidRPr="00190824">
        <w:rPr>
          <w:b/>
        </w:rPr>
        <w:t>странение настоящих заключительных замечаний среди всех слоев общ</w:t>
      </w:r>
      <w:r w:rsidRPr="00190824">
        <w:rPr>
          <w:b/>
        </w:rPr>
        <w:t>е</w:t>
      </w:r>
      <w:r w:rsidRPr="00190824">
        <w:rPr>
          <w:b/>
        </w:rPr>
        <w:t>ства, в частности среди государственных должностных лиц, судебных о</w:t>
      </w:r>
      <w:r w:rsidRPr="00190824">
        <w:rPr>
          <w:b/>
        </w:rPr>
        <w:t>р</w:t>
      </w:r>
      <w:r w:rsidRPr="00190824">
        <w:rPr>
          <w:b/>
        </w:rPr>
        <w:t>ганов и организаций гражданского общества, осуществить их перевод и как можно шире распространить их и проинформировать Комитет в его следующем периодическом докладе о мерах, принятых по их осуществл</w:t>
      </w:r>
      <w:r w:rsidRPr="00190824">
        <w:rPr>
          <w:b/>
        </w:rPr>
        <w:t>е</w:t>
      </w:r>
      <w:r w:rsidRPr="00190824">
        <w:rPr>
          <w:b/>
        </w:rPr>
        <w:t>нию. Комитет призывает также государство-участник продолжать привл</w:t>
      </w:r>
      <w:r w:rsidRPr="00190824">
        <w:rPr>
          <w:b/>
        </w:rPr>
        <w:t>е</w:t>
      </w:r>
      <w:r w:rsidRPr="00190824">
        <w:rPr>
          <w:b/>
        </w:rPr>
        <w:t>кать национальные правозащитные учреждения, неправительственные организации и других членов гражданского общества к дискуссии на н</w:t>
      </w:r>
      <w:r w:rsidRPr="00190824">
        <w:rPr>
          <w:b/>
        </w:rPr>
        <w:t>а</w:t>
      </w:r>
      <w:r w:rsidRPr="00190824">
        <w:rPr>
          <w:b/>
        </w:rPr>
        <w:t>циональном уровне до представления его следующего периодического до</w:t>
      </w:r>
      <w:r w:rsidRPr="00190824">
        <w:rPr>
          <w:b/>
        </w:rPr>
        <w:t>к</w:t>
      </w:r>
      <w:r w:rsidRPr="00190824">
        <w:rPr>
          <w:b/>
        </w:rPr>
        <w:t>лада.</w:t>
      </w:r>
    </w:p>
    <w:p w:rsidR="001B13E0" w:rsidRPr="00190824" w:rsidRDefault="001B13E0" w:rsidP="006111F8">
      <w:pPr>
        <w:pStyle w:val="SingleTxtGR"/>
        <w:rPr>
          <w:b/>
        </w:rPr>
      </w:pPr>
      <w:r w:rsidRPr="00190824">
        <w:t>43.</w:t>
      </w:r>
      <w:r w:rsidRPr="00190824">
        <w:tab/>
      </w:r>
      <w:r w:rsidRPr="00190824">
        <w:rPr>
          <w:b/>
        </w:rPr>
        <w:t>Комитет призывает государство-участник рассмотреть вопрос о р</w:t>
      </w:r>
      <w:r w:rsidRPr="00190824">
        <w:rPr>
          <w:b/>
        </w:rPr>
        <w:t>а</w:t>
      </w:r>
      <w:r w:rsidRPr="00190824">
        <w:rPr>
          <w:b/>
        </w:rPr>
        <w:t>тификации Конвенции о правах инвалидов и Факультативного протокола к ней, которые были подписаны государством-участником. Комитет пр</w:t>
      </w:r>
      <w:r w:rsidRPr="00190824">
        <w:rPr>
          <w:b/>
        </w:rPr>
        <w:t>и</w:t>
      </w:r>
      <w:r w:rsidRPr="00190824">
        <w:rPr>
          <w:b/>
        </w:rPr>
        <w:t>зывает также государство-участник рассмотреть вопрос о подписании и ратификации Международной конвенции о защите прав всех трудящихся-мигрантов и членов их семей,</w:t>
      </w:r>
    </w:p>
    <w:p w:rsidR="001B13E0" w:rsidRPr="00190824" w:rsidRDefault="001B13E0" w:rsidP="006111F8">
      <w:pPr>
        <w:pStyle w:val="SingleTxtGR"/>
        <w:rPr>
          <w:b/>
        </w:rPr>
      </w:pPr>
      <w:r w:rsidRPr="00190824">
        <w:t>44.</w:t>
      </w:r>
      <w:r w:rsidRPr="00190824">
        <w:tab/>
      </w:r>
      <w:r w:rsidRPr="00190824">
        <w:rPr>
          <w:b/>
        </w:rPr>
        <w:t>Комитет предлагает государству-участнику представить общий баз</w:t>
      </w:r>
      <w:r w:rsidRPr="00190824">
        <w:rPr>
          <w:b/>
        </w:rPr>
        <w:t>о</w:t>
      </w:r>
      <w:r w:rsidRPr="00190824">
        <w:rPr>
          <w:b/>
        </w:rPr>
        <w:t>вый документ в соответствии с требованиями к общему базовому докуме</w:t>
      </w:r>
      <w:r w:rsidRPr="00190824">
        <w:rPr>
          <w:b/>
        </w:rPr>
        <w:t>н</w:t>
      </w:r>
      <w:r w:rsidRPr="00190824">
        <w:rPr>
          <w:b/>
        </w:rPr>
        <w:t>ту, изложенными в согласованных руководящих принципах представления докладов, недавно утвержденных международными правозащитными д</w:t>
      </w:r>
      <w:r w:rsidRPr="00190824">
        <w:rPr>
          <w:b/>
        </w:rPr>
        <w:t>о</w:t>
      </w:r>
      <w:r w:rsidRPr="00190824">
        <w:rPr>
          <w:b/>
        </w:rPr>
        <w:t>говорными органами.</w:t>
      </w:r>
    </w:p>
    <w:p w:rsidR="001B13E0" w:rsidRPr="00190824" w:rsidRDefault="001B13E0" w:rsidP="006111F8">
      <w:pPr>
        <w:pStyle w:val="SingleTxtGR"/>
        <w:rPr>
          <w:b/>
        </w:rPr>
      </w:pPr>
      <w:r w:rsidRPr="00190824">
        <w:t>45.</w:t>
      </w:r>
      <w:r w:rsidRPr="00190824">
        <w:tab/>
      </w:r>
      <w:r w:rsidRPr="00190824">
        <w:rPr>
          <w:b/>
        </w:rPr>
        <w:t>Комитет просит государство-учас</w:t>
      </w:r>
      <w:r>
        <w:rPr>
          <w:b/>
        </w:rPr>
        <w:t>тник представить к 30 июня 2015 </w:t>
      </w:r>
      <w:r w:rsidRPr="00190824">
        <w:rPr>
          <w:b/>
        </w:rPr>
        <w:t>года его второй периодический доклад, подготовленный в соответс</w:t>
      </w:r>
      <w:r w:rsidRPr="00190824">
        <w:rPr>
          <w:b/>
        </w:rPr>
        <w:t>т</w:t>
      </w:r>
      <w:r w:rsidRPr="00190824">
        <w:rPr>
          <w:b/>
        </w:rPr>
        <w:t>вии с утвержденными Комитетом в 2008 году руководящими принципами представления докладов по конкретным договорам (</w:t>
      </w:r>
      <w:r w:rsidRPr="00190824">
        <w:rPr>
          <w:b/>
          <w:lang w:val="en-US"/>
        </w:rPr>
        <w:t>E</w:t>
      </w:r>
      <w:r w:rsidRPr="00190824">
        <w:rPr>
          <w:b/>
        </w:rPr>
        <w:t>/</w:t>
      </w:r>
      <w:r w:rsidRPr="00190824">
        <w:rPr>
          <w:b/>
          <w:lang w:val="en-US"/>
        </w:rPr>
        <w:t>C</w:t>
      </w:r>
      <w:r w:rsidRPr="00190824">
        <w:rPr>
          <w:b/>
        </w:rPr>
        <w:t>.12/2008/2).</w:t>
      </w:r>
    </w:p>
    <w:p w:rsidR="001B13E0" w:rsidRPr="00AC6D74" w:rsidRDefault="001B13E0" w:rsidP="006111F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B13E0" w:rsidRPr="00E521F7" w:rsidRDefault="001B13E0" w:rsidP="00256187">
      <w:pPr>
        <w:pStyle w:val="SingleTxtGR"/>
        <w:rPr>
          <w:lang w:val="en-US"/>
        </w:rPr>
      </w:pPr>
    </w:p>
    <w:sectPr w:rsidR="001B13E0" w:rsidRPr="00E521F7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F93" w:rsidRDefault="00F54F93">
      <w:r>
        <w:rPr>
          <w:lang w:val="en-US"/>
        </w:rPr>
        <w:tab/>
      </w:r>
      <w:r>
        <w:separator/>
      </w:r>
    </w:p>
  </w:endnote>
  <w:endnote w:type="continuationSeparator" w:id="0">
    <w:p w:rsidR="00F54F93" w:rsidRDefault="00F54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F93" w:rsidRPr="009A6F4A" w:rsidRDefault="00F54F9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37F4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GE.10-42864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F93" w:rsidRPr="009A6F4A" w:rsidRDefault="00F54F93">
    <w:pPr>
      <w:pStyle w:val="Footer"/>
      <w:rPr>
        <w:lang w:val="en-US"/>
      </w:rPr>
    </w:pPr>
    <w:r>
      <w:rPr>
        <w:lang w:val="en-US"/>
      </w:rPr>
      <w:t>GE.</w:t>
    </w:r>
    <w:r w:rsidRPr="000E5E69">
      <w:rPr>
        <w:lang w:val="en-US"/>
      </w:rPr>
      <w:t xml:space="preserve"> </w:t>
    </w:r>
    <w:r>
      <w:rPr>
        <w:lang w:val="en-US"/>
      </w:rPr>
      <w:t>10-42864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37F4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F93" w:rsidRPr="009A6F4A" w:rsidRDefault="00F54F93">
    <w:pPr>
      <w:pStyle w:val="Footer"/>
      <w:rPr>
        <w:sz w:val="20"/>
        <w:lang w:val="en-US"/>
      </w:rPr>
    </w:pPr>
    <w:r>
      <w:rPr>
        <w:sz w:val="20"/>
        <w:lang w:val="en-US"/>
      </w:rPr>
      <w:t>GE.10-42864</w:t>
    </w:r>
    <w:r>
      <w:rPr>
        <w:sz w:val="20"/>
        <w:lang w:val="ru-RU"/>
      </w:rPr>
      <w:t xml:space="preserve"> </w:t>
    </w:r>
    <w:r>
      <w:rPr>
        <w:sz w:val="20"/>
        <w:lang w:val="en-US"/>
      </w:rPr>
      <w:t xml:space="preserve"> (R)  160610  160610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F93" w:rsidRPr="00F71F63" w:rsidRDefault="00F54F9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54F93" w:rsidRPr="00F71F63" w:rsidRDefault="00F54F9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54F93" w:rsidRPr="00635E86" w:rsidRDefault="00F54F9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F93" w:rsidRPr="00E71A0F" w:rsidRDefault="00F54F93">
    <w:pPr>
      <w:pStyle w:val="Header"/>
      <w:rPr>
        <w:lang w:val="en-US"/>
      </w:rPr>
    </w:pPr>
    <w:r>
      <w:rPr>
        <w:lang w:val="en-US"/>
      </w:rPr>
      <w:t>E/C.12/KAZ/CO/1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F93" w:rsidRPr="009A6F4A" w:rsidRDefault="00F54F93">
    <w:pPr>
      <w:pStyle w:val="Header"/>
      <w:rPr>
        <w:lang w:val="en-US"/>
      </w:rPr>
    </w:pPr>
    <w:r>
      <w:rPr>
        <w:lang w:val="en-US"/>
      </w:rPr>
      <w:tab/>
      <w:t>E/C.12/KAZ/CO/1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618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6D61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0E5E69"/>
    <w:rsid w:val="00111256"/>
    <w:rsid w:val="00117AEE"/>
    <w:rsid w:val="001463F7"/>
    <w:rsid w:val="00146D6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B13E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56187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F4D78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03A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69D4"/>
    <w:rsid w:val="005E519C"/>
    <w:rsid w:val="005E74AB"/>
    <w:rsid w:val="00606A3E"/>
    <w:rsid w:val="006111F8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37F4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EED"/>
    <w:rsid w:val="00830402"/>
    <w:rsid w:val="008305D7"/>
    <w:rsid w:val="00832FAD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56DC4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9600F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1FD5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2BF0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21F7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4F93"/>
    <w:rsid w:val="00F71F63"/>
    <w:rsid w:val="00F87506"/>
    <w:rsid w:val="00F92C41"/>
    <w:rsid w:val="00F9646D"/>
    <w:rsid w:val="00FA5522"/>
    <w:rsid w:val="00FA6E4A"/>
    <w:rsid w:val="00FB2B35"/>
    <w:rsid w:val="00FB5CCC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12</Pages>
  <Words>4858</Words>
  <Characters>27696</Characters>
  <Application>Microsoft Office Word</Application>
  <DocSecurity>4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Оssipova</dc:creator>
  <cp:keywords/>
  <dc:description/>
  <cp:lastModifiedBy>Adtpsrus</cp:lastModifiedBy>
  <cp:revision>2</cp:revision>
  <cp:lastPrinted>2010-06-16T14:21:00Z</cp:lastPrinted>
  <dcterms:created xsi:type="dcterms:W3CDTF">2010-06-16T14:26:00Z</dcterms:created>
  <dcterms:modified xsi:type="dcterms:W3CDTF">2010-06-16T14:26:00Z</dcterms:modified>
</cp:coreProperties>
</file>