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4678"/>
        <w:gridCol w:w="3260"/>
      </w:tblGrid>
      <w:tr w:rsidR="00E61E9E">
        <w:tblPrEx>
          <w:tblCellMar>
            <w:top w:w="0" w:type="dxa"/>
            <w:bottom w:w="0" w:type="dxa"/>
          </w:tblCellMar>
        </w:tblPrEx>
        <w:trPr>
          <w:trHeight w:hRule="exact" w:val="964"/>
        </w:trPr>
        <w:tc>
          <w:tcPr>
            <w:tcW w:w="1559" w:type="dxa"/>
            <w:tcBorders>
              <w:bottom w:val="single" w:sz="6" w:space="0" w:color="auto"/>
            </w:tcBorders>
          </w:tcPr>
          <w:p w:rsidR="00E61E9E" w:rsidRDefault="00E61E9E" w:rsidP="00C51A02">
            <w:pPr>
              <w:spacing w:before="60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E61E9E" w:rsidRDefault="00E61E9E"/>
        </w:tc>
        <w:tc>
          <w:tcPr>
            <w:tcW w:w="3260" w:type="dxa"/>
            <w:tcBorders>
              <w:bottom w:val="single" w:sz="6" w:space="0" w:color="auto"/>
            </w:tcBorders>
          </w:tcPr>
          <w:p w:rsidR="00E61E9E" w:rsidRDefault="00E61E9E">
            <w:pPr>
              <w:ind w:right="170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72"/>
              </w:rPr>
              <w:t>CCPR</w:t>
            </w:r>
          </w:p>
        </w:tc>
      </w:tr>
      <w:tr w:rsidR="00E61E9E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E61E9E" w:rsidRDefault="00E61E9E"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444033422" r:id="rId8"/>
              </w:object>
            </w:r>
          </w:p>
        </w:tc>
        <w:tc>
          <w:tcPr>
            <w:tcW w:w="4678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E61E9E" w:rsidRDefault="00E61E9E">
            <w:pPr>
              <w:widowControl w:val="0"/>
              <w:spacing w:before="120"/>
              <w:rPr>
                <w:rFonts w:ascii="Arial" w:hAnsi="Arial" w:cs="Arial"/>
                <w:b/>
                <w:bCs/>
                <w:sz w:val="32"/>
              </w:rPr>
            </w:pPr>
            <w:r>
              <w:rPr>
                <w:rFonts w:ascii="Arial" w:hAnsi="Arial" w:cs="Arial"/>
                <w:b/>
                <w:bCs/>
                <w:sz w:val="32"/>
              </w:rPr>
              <w:t>Pacte international</w:t>
            </w:r>
            <w:r>
              <w:rPr>
                <w:rFonts w:ascii="Arial" w:hAnsi="Arial" w:cs="Arial"/>
                <w:b/>
                <w:bCs/>
                <w:sz w:val="32"/>
              </w:rPr>
              <w:br/>
              <w:t>relatif aux droits civils</w:t>
            </w:r>
            <w:r>
              <w:rPr>
                <w:rFonts w:ascii="Arial" w:hAnsi="Arial" w:cs="Arial"/>
                <w:b/>
                <w:bCs/>
                <w:sz w:val="32"/>
              </w:rPr>
              <w:br/>
              <w:t>et politiques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E61E9E" w:rsidRDefault="00E61E9E">
            <w:pPr>
              <w:spacing w:after="240"/>
            </w:pPr>
            <w:r>
              <w:t>Distr.</w:t>
            </w:r>
            <w:r>
              <w:br/>
            </w:r>
            <w:r w:rsidR="00AF6BCE">
              <w:t>GÉNÉRALE</w:t>
            </w:r>
          </w:p>
          <w:p w:rsidR="00E61E9E" w:rsidRDefault="00E61E9E">
            <w:pPr>
              <w:spacing w:after="240"/>
            </w:pPr>
            <w:r>
              <w:t>CCPR/C/</w:t>
            </w:r>
            <w:r w:rsidR="003D3269">
              <w:t>97/1</w:t>
            </w:r>
            <w:r>
              <w:br/>
            </w:r>
            <w:r w:rsidR="003D3269">
              <w:t>3 septembre</w:t>
            </w:r>
            <w:r>
              <w:t xml:space="preserve"> 200</w:t>
            </w:r>
            <w:r w:rsidR="004633C6">
              <w:t>9</w:t>
            </w:r>
          </w:p>
          <w:p w:rsidR="00E61E9E" w:rsidRDefault="00E61E9E">
            <w:r>
              <w:t>FRANÇAIS</w:t>
            </w:r>
            <w:r>
              <w:br/>
              <w:t>Original: ANGLAIS</w:t>
            </w:r>
          </w:p>
        </w:tc>
      </w:tr>
    </w:tbl>
    <w:p w:rsidR="00F36150" w:rsidRPr="00AC317C" w:rsidRDefault="00E61E9E" w:rsidP="00F36150">
      <w:pPr>
        <w:spacing w:before="120" w:after="240"/>
      </w:pPr>
      <w:r>
        <w:t>COMITÉ DES DROITS DE L</w:t>
      </w:r>
      <w:r w:rsidR="00C51A02">
        <w:t>’</w:t>
      </w:r>
      <w:r>
        <w:t>HOMME</w:t>
      </w:r>
      <w:r w:rsidR="003D3269">
        <w:br/>
      </w:r>
      <w:r w:rsidR="00F36150" w:rsidRPr="00AC317C">
        <w:t>Quatre</w:t>
      </w:r>
      <w:r w:rsidR="001B563F">
        <w:t>-</w:t>
      </w:r>
      <w:r w:rsidR="00F36150" w:rsidRPr="00AC317C">
        <w:t>vingt-dix-septième session</w:t>
      </w:r>
      <w:r w:rsidR="00F36150" w:rsidRPr="00AC317C">
        <w:br/>
        <w:t>Genève, 12-30 octobre 2009</w:t>
      </w:r>
    </w:p>
    <w:p w:rsidR="00F36150" w:rsidRPr="00AC317C" w:rsidRDefault="00F36150" w:rsidP="00F36150">
      <w:pPr>
        <w:tabs>
          <w:tab w:val="left" w:pos="5640"/>
        </w:tabs>
        <w:spacing w:after="240"/>
        <w:jc w:val="center"/>
        <w:rPr>
          <w:b/>
          <w:bCs/>
        </w:rPr>
      </w:pPr>
      <w:r w:rsidRPr="00AC317C">
        <w:rPr>
          <w:b/>
          <w:bCs/>
        </w:rPr>
        <w:t>ORDRE DU JOUR PROVISOIRE ET ANNOTATIONS</w:t>
      </w:r>
    </w:p>
    <w:p w:rsidR="00F36150" w:rsidRPr="00AC317C" w:rsidRDefault="00F36150" w:rsidP="00F36150">
      <w:pPr>
        <w:spacing w:after="240"/>
        <w:jc w:val="center"/>
        <w:rPr>
          <w:b/>
          <w:bCs/>
        </w:rPr>
      </w:pPr>
      <w:r w:rsidRPr="00AC317C">
        <w:rPr>
          <w:b/>
          <w:bCs/>
        </w:rPr>
        <w:t>Note du Secrétaire général</w:t>
      </w:r>
    </w:p>
    <w:p w:rsidR="00F36150" w:rsidRPr="00AC317C" w:rsidRDefault="00F36150" w:rsidP="00F36150">
      <w:pPr>
        <w:spacing w:after="240"/>
      </w:pPr>
      <w:r w:rsidRPr="00AC317C">
        <w:t>1.</w:t>
      </w:r>
      <w:r w:rsidRPr="00AC317C">
        <w:tab/>
        <w:t>La quatre</w:t>
      </w:r>
      <w:r w:rsidR="001B563F">
        <w:t>-</w:t>
      </w:r>
      <w:r w:rsidRPr="00AC317C">
        <w:t>vingt-dix-septième session du Comité des droits de l</w:t>
      </w:r>
      <w:r w:rsidR="00C51A02">
        <w:t>’</w:t>
      </w:r>
      <w:r w:rsidRPr="00AC317C">
        <w:t>homme se tiendra à l</w:t>
      </w:r>
      <w:r w:rsidR="00C51A02">
        <w:t>’</w:t>
      </w:r>
      <w:r w:rsidRPr="00AC317C">
        <w:t>Office</w:t>
      </w:r>
      <w:r w:rsidR="001B563F">
        <w:t xml:space="preserve"> </w:t>
      </w:r>
      <w:r w:rsidRPr="00AC317C">
        <w:t>des Nations</w:t>
      </w:r>
      <w:r w:rsidR="001B563F">
        <w:t xml:space="preserve"> </w:t>
      </w:r>
      <w:r w:rsidRPr="00AC317C">
        <w:t>Unies à Genève du 12 au 30 octobre 2009. La première séance aura lieu le</w:t>
      </w:r>
      <w:r w:rsidR="001B563F">
        <w:t xml:space="preserve"> </w:t>
      </w:r>
      <w:r w:rsidRPr="00AC317C">
        <w:t>lundi 12</w:t>
      </w:r>
      <w:r w:rsidR="001B563F">
        <w:t xml:space="preserve"> </w:t>
      </w:r>
      <w:r w:rsidRPr="00AC317C">
        <w:t>octobre 2009 à</w:t>
      </w:r>
      <w:r w:rsidR="001B563F">
        <w:t xml:space="preserve"> </w:t>
      </w:r>
      <w:r w:rsidRPr="00AC317C">
        <w:t>10</w:t>
      </w:r>
      <w:r w:rsidR="001B563F">
        <w:t xml:space="preserve"> </w:t>
      </w:r>
      <w:r w:rsidRPr="00AC317C">
        <w:t>heures, à l</w:t>
      </w:r>
      <w:r w:rsidR="00C51A02">
        <w:t>’</w:t>
      </w:r>
      <w:r w:rsidRPr="00AC317C">
        <w:t>Office des Nations Unies à Genève, Palais Wilson, salle</w:t>
      </w:r>
      <w:r w:rsidR="001B563F">
        <w:t xml:space="preserve"> </w:t>
      </w:r>
      <w:r w:rsidRPr="00AC317C">
        <w:t>de conférence du rez-de-chaussée.</w:t>
      </w:r>
    </w:p>
    <w:p w:rsidR="00F36150" w:rsidRPr="00AC317C" w:rsidRDefault="00F36150" w:rsidP="00F36150">
      <w:pPr>
        <w:spacing w:after="240"/>
      </w:pPr>
      <w:r w:rsidRPr="00AC317C">
        <w:t>2.</w:t>
      </w:r>
      <w:r w:rsidRPr="00AC317C">
        <w:tab/>
        <w:t>On trouvera ci</w:t>
      </w:r>
      <w:r w:rsidR="001B563F">
        <w:t>-</w:t>
      </w:r>
      <w:r w:rsidRPr="00AC317C">
        <w:t>après l</w:t>
      </w:r>
      <w:r w:rsidR="00C51A02">
        <w:t>’</w:t>
      </w:r>
      <w:r w:rsidRPr="00AC317C">
        <w:t>ordre du jour provisoire de la quatre</w:t>
      </w:r>
      <w:r w:rsidR="001B563F">
        <w:t>-</w:t>
      </w:r>
      <w:r w:rsidRPr="00AC317C">
        <w:t>vingt-dix-septième session, établi par le Secrétaire général en consultation avec le Président du Comité, conformément à</w:t>
      </w:r>
      <w:r w:rsidR="001B563F">
        <w:t xml:space="preserve"> </w:t>
      </w:r>
      <w:r w:rsidRPr="00AC317C">
        <w:t>l</w:t>
      </w:r>
      <w:r w:rsidR="00C51A02">
        <w:t>’</w:t>
      </w:r>
      <w:r w:rsidRPr="00AC317C">
        <w:t>article</w:t>
      </w:r>
      <w:r w:rsidR="001B563F">
        <w:t xml:space="preserve"> </w:t>
      </w:r>
      <w:r w:rsidRPr="00AC317C">
        <w:t>6 du Règlement intérieur, ainsi que les annotations s</w:t>
      </w:r>
      <w:r w:rsidR="00C51A02">
        <w:t>’</w:t>
      </w:r>
      <w:r w:rsidRPr="00AC317C">
        <w:t>y rapportant.</w:t>
      </w:r>
    </w:p>
    <w:p w:rsidR="00F36150" w:rsidRPr="00AC317C" w:rsidRDefault="00F36150" w:rsidP="00F36150">
      <w:pPr>
        <w:spacing w:after="240"/>
      </w:pPr>
      <w:r w:rsidRPr="00AC317C">
        <w:t>3.</w:t>
      </w:r>
      <w:r w:rsidRPr="00AC317C">
        <w:tab/>
        <w:t>Conformément à l</w:t>
      </w:r>
      <w:r w:rsidR="00C51A02">
        <w:t>’</w:t>
      </w:r>
      <w:r w:rsidRPr="00AC317C">
        <w:t>article</w:t>
      </w:r>
      <w:r w:rsidR="001B563F">
        <w:t xml:space="preserve"> </w:t>
      </w:r>
      <w:r w:rsidRPr="00AC317C">
        <w:t>33 du Règlement intérieur, les séances du Comité seront publiques, à moins que le Comité n</w:t>
      </w:r>
      <w:r w:rsidR="00C51A02">
        <w:t>’</w:t>
      </w:r>
      <w:r w:rsidRPr="00AC317C">
        <w:t>en décide autrement ou qu</w:t>
      </w:r>
      <w:r w:rsidR="00C51A02">
        <w:t>’</w:t>
      </w:r>
      <w:r w:rsidRPr="00AC317C">
        <w:t>il ne ressorte des dispositions applicables du Pacte ou du Protocole facultatif s</w:t>
      </w:r>
      <w:r w:rsidR="00C51A02">
        <w:t>’</w:t>
      </w:r>
      <w:r w:rsidRPr="00AC317C">
        <w:t>y</w:t>
      </w:r>
      <w:r w:rsidR="001B563F">
        <w:t xml:space="preserve"> </w:t>
      </w:r>
      <w:r w:rsidRPr="00AC317C">
        <w:t>rapportant qu</w:t>
      </w:r>
      <w:r w:rsidR="00C51A02">
        <w:t>’</w:t>
      </w:r>
      <w:r w:rsidRPr="00AC317C">
        <w:t>elles doivent être privées.</w:t>
      </w:r>
    </w:p>
    <w:p w:rsidR="00F36150" w:rsidRPr="00AC317C" w:rsidRDefault="00F36150" w:rsidP="00F36150">
      <w:pPr>
        <w:spacing w:after="240"/>
      </w:pPr>
      <w:r w:rsidRPr="00AC317C">
        <w:t>4.</w:t>
      </w:r>
      <w:r w:rsidRPr="00AC317C">
        <w:tab/>
        <w:t>L</w:t>
      </w:r>
      <w:r w:rsidR="00C51A02">
        <w:t>’</w:t>
      </w:r>
      <w:r w:rsidRPr="00AC317C">
        <w:t>attention des États parties est appelée en particulier sur les annotations au point</w:t>
      </w:r>
      <w:r w:rsidR="001B563F">
        <w:t xml:space="preserve"> </w:t>
      </w:r>
      <w:r w:rsidRPr="00AC317C">
        <w:t>6 de</w:t>
      </w:r>
      <w:r w:rsidR="001B563F">
        <w:t xml:space="preserve"> </w:t>
      </w:r>
      <w:r w:rsidRPr="00AC317C">
        <w:t>l</w:t>
      </w:r>
      <w:r w:rsidR="00C51A02">
        <w:t>’</w:t>
      </w:r>
      <w:r w:rsidRPr="00AC317C">
        <w:t>ordre du jour, où figure le calendrier provisoire pour l</w:t>
      </w:r>
      <w:r w:rsidR="00C51A02">
        <w:t>’</w:t>
      </w:r>
      <w:r w:rsidRPr="00AC317C">
        <w:t>examen des rapports pendant la</w:t>
      </w:r>
      <w:r w:rsidR="001B563F">
        <w:t xml:space="preserve"> </w:t>
      </w:r>
      <w:r w:rsidRPr="00AC317C">
        <w:t>quatre</w:t>
      </w:r>
      <w:r w:rsidR="001B563F">
        <w:t>-</w:t>
      </w:r>
      <w:r w:rsidRPr="00AC317C">
        <w:t>vingt-dix-septième session. Conformément à l</w:t>
      </w:r>
      <w:r w:rsidR="00C51A02">
        <w:t>’</w:t>
      </w:r>
      <w:r w:rsidRPr="00AC317C">
        <w:t>article</w:t>
      </w:r>
      <w:r w:rsidR="001B563F">
        <w:t xml:space="preserve"> </w:t>
      </w:r>
      <w:r w:rsidRPr="00AC317C">
        <w:t>68 du Règlement intérieur, les représentants des États parties sont censés assister aux séances du Comité au cours desquelles leurs rapports sont examinés.</w:t>
      </w:r>
    </w:p>
    <w:p w:rsidR="00761CB3" w:rsidRDefault="00F36150" w:rsidP="00761CB3">
      <w:pPr>
        <w:spacing w:after="240"/>
        <w:rPr>
          <w:spacing w:val="-2"/>
        </w:rPr>
      </w:pPr>
      <w:r w:rsidRPr="00AC317C">
        <w:rPr>
          <w:spacing w:val="-2"/>
        </w:rPr>
        <w:t>5.</w:t>
      </w:r>
      <w:r w:rsidRPr="00AC317C">
        <w:rPr>
          <w:spacing w:val="-2"/>
        </w:rPr>
        <w:tab/>
        <w:t>Comme le prévoit l</w:t>
      </w:r>
      <w:r w:rsidR="00C51A02">
        <w:rPr>
          <w:spacing w:val="-2"/>
        </w:rPr>
        <w:t>’</w:t>
      </w:r>
      <w:r w:rsidRPr="00AC317C">
        <w:rPr>
          <w:spacing w:val="-2"/>
        </w:rPr>
        <w:t>article</w:t>
      </w:r>
      <w:r w:rsidR="001B563F">
        <w:rPr>
          <w:spacing w:val="-2"/>
        </w:rPr>
        <w:t xml:space="preserve"> </w:t>
      </w:r>
      <w:r w:rsidRPr="00AC317C">
        <w:rPr>
          <w:spacing w:val="-2"/>
        </w:rPr>
        <w:t xml:space="preserve">95 du Règlement intérieur, un groupe de travail se réunira pendant une semaine avant la </w:t>
      </w:r>
      <w:r w:rsidRPr="00AC317C">
        <w:t>quatre</w:t>
      </w:r>
      <w:r w:rsidR="001B563F">
        <w:t>-</w:t>
      </w:r>
      <w:r w:rsidRPr="00AC317C">
        <w:t xml:space="preserve">vingt-dix-septième </w:t>
      </w:r>
      <w:r w:rsidRPr="00AC317C">
        <w:rPr>
          <w:spacing w:val="-2"/>
        </w:rPr>
        <w:t>session, du 5 au 9 octobre 2009.</w:t>
      </w:r>
    </w:p>
    <w:p w:rsidR="00F36150" w:rsidRPr="00AC317C" w:rsidRDefault="009C0BC9" w:rsidP="00761CB3">
      <w:pPr>
        <w:keepNext/>
        <w:spacing w:after="240"/>
        <w:jc w:val="center"/>
        <w:rPr>
          <w:b/>
          <w:bCs/>
        </w:rPr>
      </w:pPr>
      <w:r>
        <w:rPr>
          <w:b/>
          <w:bCs/>
        </w:rPr>
        <w:br w:type="page"/>
      </w:r>
      <w:r w:rsidR="00F36150" w:rsidRPr="00AC317C">
        <w:rPr>
          <w:b/>
          <w:bCs/>
        </w:rPr>
        <w:t>Ordre du jour provisoire</w:t>
      </w:r>
    </w:p>
    <w:p w:rsidR="00F36150" w:rsidRPr="00AC317C" w:rsidRDefault="00F36150" w:rsidP="00F36150">
      <w:pPr>
        <w:spacing w:after="240"/>
        <w:ind w:left="567" w:hanging="567"/>
      </w:pPr>
      <w:r w:rsidRPr="00AC317C">
        <w:t>1.</w:t>
      </w:r>
      <w:r w:rsidRPr="00AC317C">
        <w:tab/>
        <w:t>Ouverture de la session par la Haut</w:t>
      </w:r>
      <w:r w:rsidR="001B563F">
        <w:t>-</w:t>
      </w:r>
      <w:r w:rsidRPr="00AC317C">
        <w:t>Commissaire aux droits de l</w:t>
      </w:r>
      <w:r w:rsidR="00C51A02">
        <w:t>’</w:t>
      </w:r>
      <w:r w:rsidRPr="00AC317C">
        <w:t>homme ou son représentant.</w:t>
      </w:r>
    </w:p>
    <w:p w:rsidR="00F36150" w:rsidRPr="00AC317C" w:rsidRDefault="00F36150" w:rsidP="00F36150">
      <w:pPr>
        <w:spacing w:after="240"/>
        <w:ind w:left="567" w:hanging="567"/>
      </w:pPr>
      <w:r w:rsidRPr="00AC317C">
        <w:t>2.</w:t>
      </w:r>
      <w:r w:rsidRPr="00AC317C">
        <w:tab/>
        <w:t>Adoption de l</w:t>
      </w:r>
      <w:r w:rsidR="00C51A02">
        <w:t>’</w:t>
      </w:r>
      <w:r w:rsidRPr="00AC317C">
        <w:t>ordre du jour.</w:t>
      </w:r>
    </w:p>
    <w:p w:rsidR="00F36150" w:rsidRPr="00AC317C" w:rsidRDefault="00F36150" w:rsidP="00F36150">
      <w:pPr>
        <w:spacing w:after="240"/>
        <w:ind w:left="567" w:hanging="567"/>
      </w:pPr>
      <w:r w:rsidRPr="00AC317C">
        <w:t>3.</w:t>
      </w:r>
      <w:r w:rsidRPr="00AC317C">
        <w:tab/>
        <w:t>Organisation des travaux et questions diverses.</w:t>
      </w:r>
    </w:p>
    <w:p w:rsidR="00F36150" w:rsidRPr="00AC317C" w:rsidRDefault="00F36150" w:rsidP="00F36150">
      <w:pPr>
        <w:spacing w:after="240"/>
        <w:ind w:left="567" w:hanging="567"/>
      </w:pPr>
      <w:r w:rsidRPr="00AC317C">
        <w:t>4.</w:t>
      </w:r>
      <w:r w:rsidRPr="00AC317C">
        <w:tab/>
        <w:t>Réunion avec les représentants d</w:t>
      </w:r>
      <w:r w:rsidR="00C51A02">
        <w:t>’</w:t>
      </w:r>
      <w:r w:rsidRPr="00AC317C">
        <w:t>organisations non gouvernementales et intergouvernementales.</w:t>
      </w:r>
    </w:p>
    <w:p w:rsidR="00F36150" w:rsidRPr="00AC317C" w:rsidRDefault="00F36150" w:rsidP="00F36150">
      <w:pPr>
        <w:spacing w:after="240"/>
        <w:ind w:left="567" w:hanging="567"/>
      </w:pPr>
      <w:r w:rsidRPr="00AC317C">
        <w:t>5.</w:t>
      </w:r>
      <w:r w:rsidRPr="00AC317C">
        <w:tab/>
        <w:t>Présentation de rapports par les États parties conformément à l</w:t>
      </w:r>
      <w:r w:rsidR="00C51A02">
        <w:t>’</w:t>
      </w:r>
      <w:r w:rsidRPr="00AC317C">
        <w:t>article</w:t>
      </w:r>
      <w:r w:rsidR="001B563F">
        <w:t xml:space="preserve"> </w:t>
      </w:r>
      <w:r w:rsidRPr="00AC317C">
        <w:t>40 du Pacte.</w:t>
      </w:r>
    </w:p>
    <w:p w:rsidR="00F36150" w:rsidRPr="00AC317C" w:rsidRDefault="00F36150" w:rsidP="00F36150">
      <w:pPr>
        <w:spacing w:after="240"/>
        <w:ind w:left="567" w:hanging="567"/>
      </w:pPr>
      <w:r w:rsidRPr="00AC317C">
        <w:t>6.</w:t>
      </w:r>
      <w:r w:rsidRPr="00AC317C">
        <w:tab/>
        <w:t>Examen des rapports soumis par les États parties conformément à l</w:t>
      </w:r>
      <w:r w:rsidR="00C51A02">
        <w:t>’</w:t>
      </w:r>
      <w:r w:rsidRPr="00AC317C">
        <w:t>article</w:t>
      </w:r>
      <w:r w:rsidR="001B563F">
        <w:t xml:space="preserve"> </w:t>
      </w:r>
      <w:r w:rsidRPr="00AC317C">
        <w:t>40 du Pacte.</w:t>
      </w:r>
    </w:p>
    <w:p w:rsidR="00F36150" w:rsidRPr="00AC317C" w:rsidRDefault="00F36150" w:rsidP="00F36150">
      <w:pPr>
        <w:spacing w:after="240"/>
        <w:ind w:left="567" w:hanging="567"/>
      </w:pPr>
      <w:r w:rsidRPr="00AC317C">
        <w:t>7.</w:t>
      </w:r>
      <w:r w:rsidRPr="00AC317C">
        <w:tab/>
        <w:t>Suivi des observations finales portant sur l</w:t>
      </w:r>
      <w:r w:rsidR="00C51A02">
        <w:t>’</w:t>
      </w:r>
      <w:r w:rsidRPr="00AC317C">
        <w:t>examen des rapports des États parties et des constatations adoptées au titre du Protocole facultatif.</w:t>
      </w:r>
    </w:p>
    <w:p w:rsidR="00F36150" w:rsidRPr="00AC317C" w:rsidRDefault="00F36150" w:rsidP="00F36150">
      <w:pPr>
        <w:spacing w:after="240"/>
        <w:ind w:left="567" w:hanging="567"/>
      </w:pPr>
      <w:r w:rsidRPr="00AC317C">
        <w:t>8.</w:t>
      </w:r>
      <w:r w:rsidRPr="00AC317C">
        <w:tab/>
        <w:t>Observations générales du Comité.</w:t>
      </w:r>
    </w:p>
    <w:p w:rsidR="00F36150" w:rsidRPr="00AC317C" w:rsidRDefault="00F36150" w:rsidP="00F36150">
      <w:pPr>
        <w:spacing w:after="240"/>
        <w:ind w:left="567" w:hanging="567"/>
      </w:pPr>
      <w:r w:rsidRPr="00AC317C">
        <w:t>9.</w:t>
      </w:r>
      <w:r w:rsidRPr="00AC317C">
        <w:tab/>
        <w:t>Examen des communications présentées en vertu du Protocole facultatif se rapportant au</w:t>
      </w:r>
      <w:r w:rsidR="001B563F">
        <w:t xml:space="preserve"> </w:t>
      </w:r>
      <w:r w:rsidRPr="00AC317C">
        <w:t>Pacte.</w:t>
      </w:r>
    </w:p>
    <w:p w:rsidR="00F36150" w:rsidRPr="00AC317C" w:rsidRDefault="00F36150" w:rsidP="00F36150">
      <w:pPr>
        <w:spacing w:after="240"/>
        <w:jc w:val="center"/>
        <w:rPr>
          <w:b/>
          <w:bCs/>
        </w:rPr>
      </w:pPr>
      <w:r w:rsidRPr="00AC317C">
        <w:br w:type="page"/>
      </w:r>
      <w:r w:rsidRPr="00AC317C">
        <w:rPr>
          <w:b/>
          <w:bCs/>
        </w:rPr>
        <w:t>Annotations</w:t>
      </w:r>
    </w:p>
    <w:p w:rsidR="00F36150" w:rsidRPr="00AC317C" w:rsidRDefault="00F36150" w:rsidP="00F36150">
      <w:pPr>
        <w:keepNext/>
        <w:spacing w:after="240"/>
        <w:ind w:left="567" w:hanging="567"/>
        <w:rPr>
          <w:b/>
          <w:bCs/>
        </w:rPr>
      </w:pPr>
      <w:r w:rsidRPr="00AC317C">
        <w:rPr>
          <w:b/>
          <w:bCs/>
        </w:rPr>
        <w:t>1.</w:t>
      </w:r>
      <w:r w:rsidRPr="00AC317C">
        <w:rPr>
          <w:b/>
          <w:bCs/>
        </w:rPr>
        <w:tab/>
        <w:t>Ouverture de la session par la Haut</w:t>
      </w:r>
      <w:r w:rsidR="001B563F">
        <w:rPr>
          <w:b/>
          <w:bCs/>
        </w:rPr>
        <w:t>-</w:t>
      </w:r>
      <w:r w:rsidRPr="00AC317C">
        <w:rPr>
          <w:b/>
          <w:bCs/>
        </w:rPr>
        <w:t>Commissaire aux droits de l</w:t>
      </w:r>
      <w:r w:rsidR="00C51A02">
        <w:rPr>
          <w:b/>
          <w:bCs/>
        </w:rPr>
        <w:t>’</w:t>
      </w:r>
      <w:r w:rsidRPr="00AC317C">
        <w:rPr>
          <w:b/>
          <w:bCs/>
        </w:rPr>
        <w:t>homme ou son représentant</w:t>
      </w:r>
    </w:p>
    <w:p w:rsidR="00F36150" w:rsidRPr="00AC317C" w:rsidRDefault="00F36150" w:rsidP="00F36150">
      <w:pPr>
        <w:spacing w:after="240"/>
        <w:ind w:firstLine="567"/>
      </w:pPr>
      <w:r w:rsidRPr="00AC317C">
        <w:t>La Haut</w:t>
      </w:r>
      <w:r w:rsidR="001B563F">
        <w:t>-</w:t>
      </w:r>
      <w:r w:rsidRPr="00AC317C">
        <w:t>Commissaire aux droits de l</w:t>
      </w:r>
      <w:r w:rsidR="00C51A02">
        <w:t>’</w:t>
      </w:r>
      <w:r w:rsidRPr="00AC317C">
        <w:t>homme ou son représentant ouvrira la quatre</w:t>
      </w:r>
      <w:r w:rsidR="001B563F">
        <w:t>-</w:t>
      </w:r>
      <w:r w:rsidRPr="00AC317C">
        <w:t>vingt-dix-septième session du Comité.</w:t>
      </w:r>
    </w:p>
    <w:p w:rsidR="00F36150" w:rsidRPr="00AC317C" w:rsidRDefault="00F36150" w:rsidP="00F36150">
      <w:pPr>
        <w:keepNext/>
        <w:spacing w:after="240"/>
        <w:ind w:left="567" w:hanging="567"/>
        <w:rPr>
          <w:b/>
          <w:bCs/>
        </w:rPr>
      </w:pPr>
      <w:r w:rsidRPr="00AC317C">
        <w:rPr>
          <w:b/>
          <w:bCs/>
        </w:rPr>
        <w:t>2.</w:t>
      </w:r>
      <w:r w:rsidRPr="00AC317C">
        <w:rPr>
          <w:b/>
          <w:bCs/>
        </w:rPr>
        <w:tab/>
        <w:t>Adoption de l</w:t>
      </w:r>
      <w:r w:rsidR="00C51A02">
        <w:rPr>
          <w:b/>
          <w:bCs/>
        </w:rPr>
        <w:t>’</w:t>
      </w:r>
      <w:r w:rsidRPr="00AC317C">
        <w:rPr>
          <w:b/>
          <w:bCs/>
        </w:rPr>
        <w:t>ordre du jour</w:t>
      </w:r>
    </w:p>
    <w:p w:rsidR="00F36150" w:rsidRPr="00AC317C" w:rsidRDefault="00F36150" w:rsidP="00F36150">
      <w:pPr>
        <w:spacing w:after="240"/>
        <w:ind w:firstLine="567"/>
      </w:pPr>
      <w:r w:rsidRPr="00AC317C">
        <w:t>Conformément à l</w:t>
      </w:r>
      <w:r w:rsidR="00C51A02">
        <w:t>’</w:t>
      </w:r>
      <w:r w:rsidRPr="00AC317C">
        <w:t>article</w:t>
      </w:r>
      <w:r w:rsidR="001B563F">
        <w:t xml:space="preserve"> </w:t>
      </w:r>
      <w:r w:rsidRPr="00AC317C">
        <w:t>8 du Règlement intérieur, l</w:t>
      </w:r>
      <w:r w:rsidR="00C51A02">
        <w:t>’</w:t>
      </w:r>
      <w:r w:rsidRPr="00AC317C">
        <w:t>adoption de l</w:t>
      </w:r>
      <w:r w:rsidR="00C51A02">
        <w:t>’</w:t>
      </w:r>
      <w:r w:rsidRPr="00AC317C">
        <w:t>ordre du jour constitue le premier point de l</w:t>
      </w:r>
      <w:r w:rsidR="00C51A02">
        <w:t>’</w:t>
      </w:r>
      <w:r w:rsidRPr="00AC317C">
        <w:t>ordre du jour de chaque session. Conformément à l</w:t>
      </w:r>
      <w:r w:rsidR="00C51A02">
        <w:t>’</w:t>
      </w:r>
      <w:r w:rsidRPr="00AC317C">
        <w:t>article</w:t>
      </w:r>
      <w:r w:rsidR="001B563F">
        <w:t xml:space="preserve"> </w:t>
      </w:r>
      <w:r w:rsidRPr="00AC317C">
        <w:t>9, le Comité peut modifier son ordre du jour en cours de session et, s</w:t>
      </w:r>
      <w:r w:rsidR="00C51A02">
        <w:t>’</w:t>
      </w:r>
      <w:r w:rsidRPr="00AC317C">
        <w:t>il y a lieu, ajourner l</w:t>
      </w:r>
      <w:r w:rsidR="00C51A02">
        <w:t>’</w:t>
      </w:r>
      <w:r w:rsidRPr="00AC317C">
        <w:t>examen de questions ou en supprimer.</w:t>
      </w:r>
    </w:p>
    <w:p w:rsidR="00F36150" w:rsidRPr="00AC317C" w:rsidRDefault="00F36150" w:rsidP="00F36150">
      <w:pPr>
        <w:keepNext/>
        <w:spacing w:after="240"/>
        <w:ind w:left="567" w:hanging="567"/>
        <w:rPr>
          <w:b/>
          <w:bCs/>
        </w:rPr>
      </w:pPr>
      <w:r w:rsidRPr="00AC317C">
        <w:rPr>
          <w:b/>
          <w:bCs/>
        </w:rPr>
        <w:t>3.</w:t>
      </w:r>
      <w:r w:rsidRPr="00AC317C">
        <w:rPr>
          <w:b/>
          <w:bCs/>
        </w:rPr>
        <w:tab/>
        <w:t>Organisation des travaux et questions diverses</w:t>
      </w:r>
    </w:p>
    <w:p w:rsidR="00F36150" w:rsidRPr="00AC317C" w:rsidRDefault="00F36150" w:rsidP="00F36150">
      <w:pPr>
        <w:spacing w:after="240"/>
        <w:ind w:firstLine="567"/>
      </w:pPr>
      <w:r w:rsidRPr="00AC317C">
        <w:t>Au titre de ce point de l</w:t>
      </w:r>
      <w:r w:rsidR="00C51A02">
        <w:t>’</w:t>
      </w:r>
      <w:r w:rsidRPr="00AC317C">
        <w:t>ordre du jour, le Comité examinera diverses questions qui relèvent de son mandat.</w:t>
      </w:r>
    </w:p>
    <w:p w:rsidR="00F36150" w:rsidRPr="00AC317C" w:rsidRDefault="00F36150" w:rsidP="00F36150">
      <w:pPr>
        <w:keepNext/>
        <w:spacing w:after="240"/>
        <w:ind w:left="567" w:hanging="567"/>
        <w:rPr>
          <w:b/>
          <w:bCs/>
        </w:rPr>
      </w:pPr>
      <w:r w:rsidRPr="00AC317C">
        <w:rPr>
          <w:b/>
          <w:bCs/>
        </w:rPr>
        <w:t>4.</w:t>
      </w:r>
      <w:r w:rsidRPr="00AC317C">
        <w:rPr>
          <w:b/>
          <w:bCs/>
        </w:rPr>
        <w:tab/>
        <w:t>Réunion avec les représentants d</w:t>
      </w:r>
      <w:r w:rsidR="00C51A02">
        <w:rPr>
          <w:b/>
          <w:bCs/>
        </w:rPr>
        <w:t>’</w:t>
      </w:r>
      <w:r w:rsidRPr="00AC317C">
        <w:rPr>
          <w:b/>
          <w:bCs/>
        </w:rPr>
        <w:t>organisations non gouvernementales et</w:t>
      </w:r>
      <w:r w:rsidR="001B563F">
        <w:rPr>
          <w:b/>
          <w:bCs/>
        </w:rPr>
        <w:t xml:space="preserve"> </w:t>
      </w:r>
      <w:r w:rsidRPr="00AC317C">
        <w:rPr>
          <w:b/>
          <w:bCs/>
        </w:rPr>
        <w:t>intergouvernementales</w:t>
      </w:r>
    </w:p>
    <w:p w:rsidR="00F36150" w:rsidRPr="00AC317C" w:rsidRDefault="00F36150" w:rsidP="00F36150">
      <w:pPr>
        <w:spacing w:after="240"/>
        <w:ind w:firstLine="567"/>
      </w:pPr>
      <w:r w:rsidRPr="00AC317C">
        <w:t>À sa quatre-vingt-dixième session, le Comité a décidé d</w:t>
      </w:r>
      <w:r w:rsidR="00C51A02">
        <w:t>’</w:t>
      </w:r>
      <w:r w:rsidRPr="00AC317C">
        <w:t>entendre des représentants d</w:t>
      </w:r>
      <w:r w:rsidR="00C51A02">
        <w:t>’</w:t>
      </w:r>
      <w:r w:rsidRPr="00AC317C">
        <w:t>organisations non gouvernementales et intergouvernementales représentées à l</w:t>
      </w:r>
      <w:r w:rsidR="00C51A02">
        <w:t>’</w:t>
      </w:r>
      <w:r w:rsidRPr="00AC317C">
        <w:t>Office</w:t>
      </w:r>
      <w:r w:rsidR="001B563F">
        <w:t xml:space="preserve"> </w:t>
      </w:r>
      <w:r w:rsidRPr="00AC317C">
        <w:t>des</w:t>
      </w:r>
      <w:r w:rsidR="001B563F">
        <w:t xml:space="preserve"> </w:t>
      </w:r>
      <w:r w:rsidRPr="00AC317C">
        <w:t>Nations</w:t>
      </w:r>
      <w:r w:rsidR="001B563F">
        <w:t xml:space="preserve"> </w:t>
      </w:r>
      <w:r w:rsidRPr="00AC317C">
        <w:t>Unies à Genève. La réunion a été programmée pour la matinée du lundi</w:t>
      </w:r>
      <w:r w:rsidR="001B563F">
        <w:t xml:space="preserve"> </w:t>
      </w:r>
      <w:r w:rsidRPr="00AC317C">
        <w:t>12</w:t>
      </w:r>
      <w:r w:rsidR="001B563F">
        <w:t xml:space="preserve"> </w:t>
      </w:r>
      <w:r w:rsidRPr="00AC317C">
        <w:t>octobre 2009, de 11</w:t>
      </w:r>
      <w:r w:rsidR="001B563F">
        <w:t xml:space="preserve"> </w:t>
      </w:r>
      <w:r w:rsidRPr="00AC317C">
        <w:t>heures à 13</w:t>
      </w:r>
      <w:r w:rsidR="001B563F">
        <w:t xml:space="preserve"> </w:t>
      </w:r>
      <w:r w:rsidRPr="00AC317C">
        <w:t>heures.</w:t>
      </w:r>
    </w:p>
    <w:p w:rsidR="00F36150" w:rsidRPr="00AC317C" w:rsidRDefault="00F36150" w:rsidP="00F36150">
      <w:pPr>
        <w:keepNext/>
        <w:spacing w:after="240"/>
        <w:ind w:left="567" w:hanging="567"/>
        <w:jc w:val="center"/>
        <w:rPr>
          <w:b/>
          <w:bCs/>
        </w:rPr>
      </w:pPr>
      <w:r w:rsidRPr="00AC317C">
        <w:rPr>
          <w:b/>
          <w:bCs/>
        </w:rPr>
        <w:t>5.</w:t>
      </w:r>
      <w:r w:rsidRPr="00AC317C">
        <w:rPr>
          <w:b/>
          <w:bCs/>
        </w:rPr>
        <w:tab/>
        <w:t>Présentation de rapports par les États parties conformément à l</w:t>
      </w:r>
      <w:r w:rsidR="00C51A02">
        <w:rPr>
          <w:b/>
          <w:bCs/>
        </w:rPr>
        <w:t>’</w:t>
      </w:r>
      <w:r w:rsidRPr="00AC317C">
        <w:rPr>
          <w:b/>
          <w:bCs/>
        </w:rPr>
        <w:t>article</w:t>
      </w:r>
      <w:r w:rsidR="001B563F">
        <w:rPr>
          <w:b/>
          <w:bCs/>
        </w:rPr>
        <w:t xml:space="preserve"> </w:t>
      </w:r>
      <w:r w:rsidRPr="00AC317C">
        <w:rPr>
          <w:b/>
          <w:bCs/>
        </w:rPr>
        <w:t>40 du Pacte</w:t>
      </w:r>
    </w:p>
    <w:p w:rsidR="00F36150" w:rsidRPr="00AC317C" w:rsidRDefault="00F36150" w:rsidP="00F36150">
      <w:pPr>
        <w:spacing w:after="240"/>
        <w:ind w:firstLine="567"/>
      </w:pPr>
      <w:r w:rsidRPr="00AC317C">
        <w:t xml:space="preserve">La situation concernant la présentation de rapports par les États parties </w:t>
      </w:r>
      <w:r w:rsidR="003A34D2">
        <w:t xml:space="preserve">conformément à </w:t>
      </w:r>
      <w:r w:rsidRPr="00AC317C">
        <w:t>l</w:t>
      </w:r>
      <w:r w:rsidR="00C51A02">
        <w:t>’</w:t>
      </w:r>
      <w:r w:rsidRPr="00AC317C">
        <w:t>article</w:t>
      </w:r>
      <w:r w:rsidR="001B563F">
        <w:t xml:space="preserve"> </w:t>
      </w:r>
      <w:r w:rsidRPr="00AC317C">
        <w:t>40 du Pacte est exposée au chapitre</w:t>
      </w:r>
      <w:r w:rsidR="001B563F">
        <w:t xml:space="preserve"> </w:t>
      </w:r>
      <w:r w:rsidRPr="00AC317C">
        <w:t>III et aux annexes</w:t>
      </w:r>
      <w:r w:rsidR="001B563F">
        <w:t xml:space="preserve"> </w:t>
      </w:r>
      <w:r w:rsidRPr="00AC317C">
        <w:t>III et</w:t>
      </w:r>
      <w:r w:rsidR="001B563F">
        <w:t xml:space="preserve"> </w:t>
      </w:r>
      <w:r w:rsidRPr="00AC317C">
        <w:t>IV du rapport annuel du Comité à l</w:t>
      </w:r>
      <w:r w:rsidR="00C51A02">
        <w:t>’</w:t>
      </w:r>
      <w:r w:rsidRPr="00AC317C">
        <w:t>Assemblée générale pour 2009 (A/6</w:t>
      </w:r>
      <w:r w:rsidR="003A34D2">
        <w:t>4</w:t>
      </w:r>
      <w:r w:rsidRPr="00AC317C">
        <w:t>/40, vol.</w:t>
      </w:r>
      <w:r w:rsidR="001B563F">
        <w:t xml:space="preserve"> </w:t>
      </w:r>
      <w:r w:rsidRPr="00AC317C">
        <w:t>I).</w:t>
      </w:r>
    </w:p>
    <w:p w:rsidR="00F36150" w:rsidRPr="00AC317C" w:rsidRDefault="00F36150" w:rsidP="00F36150">
      <w:pPr>
        <w:keepNext/>
        <w:spacing w:after="240"/>
        <w:ind w:left="567" w:hanging="567"/>
        <w:rPr>
          <w:b/>
          <w:bCs/>
        </w:rPr>
      </w:pPr>
      <w:r w:rsidRPr="00AC317C">
        <w:rPr>
          <w:b/>
          <w:bCs/>
        </w:rPr>
        <w:t>6.</w:t>
      </w:r>
      <w:r w:rsidRPr="00AC317C">
        <w:rPr>
          <w:b/>
          <w:bCs/>
        </w:rPr>
        <w:tab/>
        <w:t>Examen des rapports soumis par les États parties conformément à l</w:t>
      </w:r>
      <w:r w:rsidR="00C51A02">
        <w:rPr>
          <w:b/>
          <w:bCs/>
        </w:rPr>
        <w:t>’</w:t>
      </w:r>
      <w:r w:rsidRPr="00AC317C">
        <w:rPr>
          <w:b/>
          <w:bCs/>
        </w:rPr>
        <w:t>article</w:t>
      </w:r>
      <w:r w:rsidR="001B563F">
        <w:rPr>
          <w:b/>
          <w:bCs/>
        </w:rPr>
        <w:t xml:space="preserve"> </w:t>
      </w:r>
      <w:r w:rsidRPr="00AC317C">
        <w:rPr>
          <w:b/>
          <w:bCs/>
        </w:rPr>
        <w:t>40 du</w:t>
      </w:r>
      <w:r w:rsidR="001B563F">
        <w:rPr>
          <w:b/>
          <w:bCs/>
        </w:rPr>
        <w:t xml:space="preserve"> </w:t>
      </w:r>
      <w:r w:rsidRPr="00AC317C">
        <w:rPr>
          <w:b/>
          <w:bCs/>
        </w:rPr>
        <w:t>Pacte</w:t>
      </w:r>
    </w:p>
    <w:p w:rsidR="00F36150" w:rsidRPr="00AC317C" w:rsidRDefault="00F36150" w:rsidP="00F36150">
      <w:pPr>
        <w:spacing w:after="240"/>
        <w:ind w:firstLine="567"/>
      </w:pPr>
      <w:r w:rsidRPr="00AC317C">
        <w:t>Les rapports qui seront examinés lors de la quatre</w:t>
      </w:r>
      <w:r w:rsidR="001B563F">
        <w:t>-</w:t>
      </w:r>
      <w:r w:rsidRPr="00AC317C">
        <w:t xml:space="preserve">vingt-dix-septième session sont ceux de la Suisse, </w:t>
      </w:r>
      <w:r w:rsidR="003A34D2">
        <w:t xml:space="preserve">de la République </w:t>
      </w:r>
      <w:r w:rsidRPr="00AC317C">
        <w:t>de Moldova, de la Croatie, de la Fédération de Russie et de l</w:t>
      </w:r>
      <w:r w:rsidR="00C51A02">
        <w:t>’</w:t>
      </w:r>
      <w:r w:rsidRPr="00AC317C">
        <w:t>Équateur.</w:t>
      </w:r>
    </w:p>
    <w:p w:rsidR="00F36150" w:rsidRPr="00AC317C" w:rsidRDefault="00F36150" w:rsidP="00F36150">
      <w:pPr>
        <w:spacing w:after="240"/>
        <w:ind w:firstLine="567"/>
      </w:pPr>
      <w:r w:rsidRPr="00AC317C">
        <w:t>On trouvera ci</w:t>
      </w:r>
      <w:r w:rsidR="001B563F">
        <w:t>-</w:t>
      </w:r>
      <w:r w:rsidRPr="00AC317C">
        <w:t>après le calendrier provisoire de l</w:t>
      </w:r>
      <w:r w:rsidR="00C51A02">
        <w:t>’</w:t>
      </w:r>
      <w:r w:rsidRPr="00AC317C">
        <w:t>examen des rapports à la quatre</w:t>
      </w:r>
      <w:r w:rsidR="001B563F">
        <w:t>-</w:t>
      </w:r>
      <w:r w:rsidRPr="00AC317C">
        <w:t>vingt-dix-septième session, établi en consultation avec le Comité:</w:t>
      </w:r>
    </w:p>
    <w:p w:rsidR="00F36150" w:rsidRPr="00AC317C" w:rsidRDefault="00F36150" w:rsidP="00F36150">
      <w:pPr>
        <w:keepNext/>
        <w:spacing w:after="240"/>
        <w:jc w:val="center"/>
        <w:rPr>
          <w:b/>
          <w:bCs/>
        </w:rPr>
      </w:pPr>
      <w:r w:rsidRPr="00AC317C">
        <w:rPr>
          <w:b/>
          <w:bCs/>
        </w:rPr>
        <w:t>Calendrier de l</w:t>
      </w:r>
      <w:r w:rsidR="00C51A02">
        <w:rPr>
          <w:b/>
          <w:bCs/>
        </w:rPr>
        <w:t>’</w:t>
      </w:r>
      <w:r w:rsidRPr="00AC317C">
        <w:rPr>
          <w:b/>
          <w:bCs/>
        </w:rPr>
        <w:t>examen des rapports soumis conformément à l</w:t>
      </w:r>
      <w:r w:rsidR="00C51A02">
        <w:rPr>
          <w:b/>
          <w:bCs/>
        </w:rPr>
        <w:t>’</w:t>
      </w:r>
      <w:r w:rsidRPr="00AC317C">
        <w:rPr>
          <w:b/>
          <w:bCs/>
        </w:rPr>
        <w:t>article 40 du Pacte</w:t>
      </w: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3240"/>
        <w:gridCol w:w="4556"/>
      </w:tblGrid>
      <w:tr w:rsidR="00F36150" w:rsidRPr="00AC317C" w:rsidTr="003A34D2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F36150" w:rsidRPr="00AC317C" w:rsidRDefault="00F36150" w:rsidP="002369EB">
            <w:pPr>
              <w:keepNext/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>Suisse</w:t>
            </w:r>
          </w:p>
        </w:tc>
        <w:tc>
          <w:tcPr>
            <w:tcW w:w="3240" w:type="dxa"/>
          </w:tcPr>
          <w:p w:rsidR="00F36150" w:rsidRPr="00AC317C" w:rsidRDefault="00F36150" w:rsidP="002369EB">
            <w:pPr>
              <w:keepNext/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>Troisième rapport périodique (CCPR/C/CHE/3)</w:t>
            </w:r>
          </w:p>
        </w:tc>
        <w:tc>
          <w:tcPr>
            <w:tcW w:w="4556" w:type="dxa"/>
          </w:tcPr>
          <w:p w:rsidR="00F36150" w:rsidRPr="00AC317C" w:rsidRDefault="00F36150" w:rsidP="002369EB">
            <w:pPr>
              <w:keepNext/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>Lundi 12 octobre 2009 (après-midi)</w:t>
            </w:r>
            <w:r w:rsidRPr="00AC317C">
              <w:rPr>
                <w:szCs w:val="24"/>
              </w:rPr>
              <w:br/>
              <w:t>Mardi 13 octobre 2009 (matin)</w:t>
            </w:r>
          </w:p>
        </w:tc>
      </w:tr>
      <w:tr w:rsidR="00F36150" w:rsidRPr="00AC317C" w:rsidTr="003A34D2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F36150" w:rsidRPr="00AC317C" w:rsidRDefault="003A34D2" w:rsidP="002369EB">
            <w:pPr>
              <w:spacing w:after="240"/>
              <w:rPr>
                <w:szCs w:val="24"/>
              </w:rPr>
            </w:pPr>
            <w:r>
              <w:rPr>
                <w:szCs w:val="24"/>
              </w:rPr>
              <w:t xml:space="preserve">République de </w:t>
            </w:r>
            <w:r w:rsidR="00F36150" w:rsidRPr="00AC317C">
              <w:rPr>
                <w:szCs w:val="24"/>
              </w:rPr>
              <w:t>Moldova</w:t>
            </w:r>
          </w:p>
        </w:tc>
        <w:tc>
          <w:tcPr>
            <w:tcW w:w="3240" w:type="dxa"/>
          </w:tcPr>
          <w:p w:rsidR="00F36150" w:rsidRPr="00AC317C" w:rsidRDefault="00F36150" w:rsidP="002369EB">
            <w:pPr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>Deuxième rapport périodique (CCPR/C/MDA/2)</w:t>
            </w:r>
          </w:p>
        </w:tc>
        <w:tc>
          <w:tcPr>
            <w:tcW w:w="4556" w:type="dxa"/>
          </w:tcPr>
          <w:p w:rsidR="00F36150" w:rsidRPr="00AC317C" w:rsidRDefault="00F36150" w:rsidP="002369EB">
            <w:pPr>
              <w:pStyle w:val="Header"/>
              <w:tabs>
                <w:tab w:val="clear" w:pos="4320"/>
                <w:tab w:val="clear" w:pos="8640"/>
              </w:tabs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>Mardi 13 octobre 2009 (après-midi)</w:t>
            </w:r>
            <w:r w:rsidRPr="00AC317C">
              <w:rPr>
                <w:szCs w:val="24"/>
              </w:rPr>
              <w:br/>
              <w:t>Mercredi 14 octobre 2009 (matin)</w:t>
            </w:r>
          </w:p>
        </w:tc>
      </w:tr>
      <w:tr w:rsidR="00F36150" w:rsidRPr="00AC317C" w:rsidTr="003A34D2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F36150" w:rsidRPr="00AC317C" w:rsidRDefault="00F36150" w:rsidP="002369EB">
            <w:pPr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>Croatie</w:t>
            </w:r>
          </w:p>
        </w:tc>
        <w:tc>
          <w:tcPr>
            <w:tcW w:w="3240" w:type="dxa"/>
          </w:tcPr>
          <w:p w:rsidR="00F36150" w:rsidRPr="00AC317C" w:rsidRDefault="00F36150" w:rsidP="002369EB">
            <w:pPr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 xml:space="preserve">Deuxième rapport périodique </w:t>
            </w:r>
            <w:r w:rsidRPr="00AC317C">
              <w:rPr>
                <w:szCs w:val="24"/>
              </w:rPr>
              <w:br/>
              <w:t>(CCPR/C/HRV/2)</w:t>
            </w:r>
          </w:p>
        </w:tc>
        <w:tc>
          <w:tcPr>
            <w:tcW w:w="4556" w:type="dxa"/>
          </w:tcPr>
          <w:p w:rsidR="00F36150" w:rsidRPr="00AC317C" w:rsidRDefault="00F36150" w:rsidP="002369EB">
            <w:pPr>
              <w:pStyle w:val="Header"/>
              <w:tabs>
                <w:tab w:val="clear" w:pos="4320"/>
                <w:tab w:val="clear" w:pos="8640"/>
              </w:tabs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>Mercredi 14 octobre 2009 (après-midi)</w:t>
            </w:r>
            <w:r w:rsidRPr="00AC317C">
              <w:rPr>
                <w:szCs w:val="24"/>
              </w:rPr>
              <w:br/>
              <w:t>Jeudi 15 octobre 2009 (matin)</w:t>
            </w:r>
          </w:p>
        </w:tc>
      </w:tr>
      <w:tr w:rsidR="00F36150" w:rsidRPr="00AC317C" w:rsidTr="003A34D2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1560" w:type="dxa"/>
          </w:tcPr>
          <w:p w:rsidR="00F36150" w:rsidRPr="00AC317C" w:rsidRDefault="00F36150" w:rsidP="002369EB">
            <w:pPr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>Fédération de Russie</w:t>
            </w:r>
          </w:p>
        </w:tc>
        <w:tc>
          <w:tcPr>
            <w:tcW w:w="3240" w:type="dxa"/>
          </w:tcPr>
          <w:p w:rsidR="00F36150" w:rsidRPr="00AC317C" w:rsidRDefault="00F36150" w:rsidP="002369EB">
            <w:pPr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 xml:space="preserve">Sixième rapport périodique </w:t>
            </w:r>
            <w:r w:rsidRPr="00AC317C">
              <w:rPr>
                <w:szCs w:val="24"/>
              </w:rPr>
              <w:br/>
              <w:t>(CCPR/C/RUS/6)</w:t>
            </w:r>
          </w:p>
        </w:tc>
        <w:tc>
          <w:tcPr>
            <w:tcW w:w="4556" w:type="dxa"/>
          </w:tcPr>
          <w:p w:rsidR="00F36150" w:rsidRPr="00AC317C" w:rsidRDefault="00F36150" w:rsidP="002369EB">
            <w:pPr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>Jeudi 15 octobre 2009 (après</w:t>
            </w:r>
            <w:r w:rsidR="001B563F">
              <w:rPr>
                <w:szCs w:val="24"/>
              </w:rPr>
              <w:t>-</w:t>
            </w:r>
            <w:r w:rsidRPr="00AC317C">
              <w:rPr>
                <w:szCs w:val="24"/>
              </w:rPr>
              <w:t>midi)</w:t>
            </w:r>
            <w:r w:rsidR="003A34D2">
              <w:rPr>
                <w:szCs w:val="24"/>
              </w:rPr>
              <w:br/>
            </w:r>
            <w:r w:rsidRPr="00AC317C">
              <w:rPr>
                <w:szCs w:val="24"/>
              </w:rPr>
              <w:t>Vendredi 16 octobre 2009 (matin)</w:t>
            </w:r>
          </w:p>
        </w:tc>
      </w:tr>
      <w:tr w:rsidR="00F36150" w:rsidRPr="00AC317C" w:rsidTr="003A34D2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1560" w:type="dxa"/>
          </w:tcPr>
          <w:p w:rsidR="00F36150" w:rsidRPr="00AC317C" w:rsidRDefault="00F36150" w:rsidP="002369EB">
            <w:pPr>
              <w:spacing w:after="240"/>
              <w:rPr>
                <w:szCs w:val="24"/>
              </w:rPr>
            </w:pPr>
            <w:r w:rsidRPr="00AC317C">
              <w:t>Équateur</w:t>
            </w:r>
          </w:p>
        </w:tc>
        <w:tc>
          <w:tcPr>
            <w:tcW w:w="3240" w:type="dxa"/>
          </w:tcPr>
          <w:p w:rsidR="00F36150" w:rsidRPr="00AC317C" w:rsidRDefault="00F36150" w:rsidP="002369EB">
            <w:pPr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 xml:space="preserve">Cinquième rapport périodique </w:t>
            </w:r>
            <w:r w:rsidRPr="00AC317C">
              <w:rPr>
                <w:szCs w:val="24"/>
              </w:rPr>
              <w:br/>
              <w:t xml:space="preserve">(CCPR/C/ECU/5) </w:t>
            </w:r>
          </w:p>
        </w:tc>
        <w:tc>
          <w:tcPr>
            <w:tcW w:w="4556" w:type="dxa"/>
          </w:tcPr>
          <w:p w:rsidR="00F36150" w:rsidRPr="00AC317C" w:rsidRDefault="00F36150" w:rsidP="002369EB">
            <w:pPr>
              <w:spacing w:after="240"/>
              <w:rPr>
                <w:szCs w:val="24"/>
              </w:rPr>
            </w:pPr>
            <w:r w:rsidRPr="00AC317C">
              <w:rPr>
                <w:szCs w:val="24"/>
              </w:rPr>
              <w:t>Lundi 19 octobre 2009 (après-midi)</w:t>
            </w:r>
            <w:r w:rsidRPr="00AC317C">
              <w:rPr>
                <w:szCs w:val="24"/>
              </w:rPr>
              <w:br/>
              <w:t>Mardi 20 octobre 2009 (matin)</w:t>
            </w:r>
          </w:p>
        </w:tc>
      </w:tr>
    </w:tbl>
    <w:p w:rsidR="00F36150" w:rsidRPr="00AC317C" w:rsidRDefault="00F36150" w:rsidP="00F36150">
      <w:pPr>
        <w:spacing w:after="240"/>
        <w:ind w:firstLine="567"/>
      </w:pPr>
      <w:r w:rsidRPr="00AC317C">
        <w:t>Conformément à l</w:t>
      </w:r>
      <w:r w:rsidR="00C51A02">
        <w:t>’</w:t>
      </w:r>
      <w:r w:rsidRPr="00AC317C">
        <w:t>article</w:t>
      </w:r>
      <w:r w:rsidR="001B563F">
        <w:t xml:space="preserve"> </w:t>
      </w:r>
      <w:r w:rsidRPr="00AC317C">
        <w:t>68 du Règlement intérieur, le Se</w:t>
      </w:r>
      <w:r w:rsidR="009C0BC9">
        <w:t>crétaire général a informé les G</w:t>
      </w:r>
      <w:r w:rsidRPr="00AC317C">
        <w:t>ouvernements des États parties intéressés des dates provisoires auxquelles le Comité doit examiner leur rapport à sa quatre</w:t>
      </w:r>
      <w:r w:rsidR="001B563F">
        <w:t>-</w:t>
      </w:r>
      <w:r w:rsidRPr="00AC317C">
        <w:t>vingt-dix-septième session.</w:t>
      </w:r>
    </w:p>
    <w:p w:rsidR="00F36150" w:rsidRPr="00AC317C" w:rsidRDefault="00F36150" w:rsidP="00F36150">
      <w:pPr>
        <w:spacing w:after="240"/>
        <w:ind w:firstLine="567"/>
      </w:pPr>
      <w:r w:rsidRPr="00AC317C">
        <w:t>Les équipes spéciales chargées des rapports périodiques examineront et adopteront les listes de points à traiter à l</w:t>
      </w:r>
      <w:r w:rsidR="00C51A02">
        <w:t>’</w:t>
      </w:r>
      <w:r w:rsidRPr="00AC317C">
        <w:t>occasion de l</w:t>
      </w:r>
      <w:r w:rsidR="00C51A02">
        <w:t>’</w:t>
      </w:r>
      <w:r w:rsidRPr="00AC317C">
        <w:t>examen des rapports du Cameroun, de la Colombie, d</w:t>
      </w:r>
      <w:r w:rsidR="00C51A02">
        <w:t>’</w:t>
      </w:r>
      <w:r w:rsidRPr="00AC317C">
        <w:t>El Salvador, de l</w:t>
      </w:r>
      <w:r w:rsidR="00C51A02">
        <w:t>’</w:t>
      </w:r>
      <w:r w:rsidRPr="00AC317C">
        <w:t>Estonie et d</w:t>
      </w:r>
      <w:r w:rsidR="00C51A02">
        <w:t>’</w:t>
      </w:r>
      <w:r w:rsidRPr="00AC317C">
        <w:t>Israël.</w:t>
      </w:r>
    </w:p>
    <w:p w:rsidR="00F36150" w:rsidRPr="00AC317C" w:rsidRDefault="00F36150" w:rsidP="00F36150">
      <w:pPr>
        <w:keepNext/>
        <w:spacing w:after="240"/>
        <w:ind w:left="567" w:hanging="567"/>
        <w:rPr>
          <w:b/>
          <w:bCs/>
        </w:rPr>
      </w:pPr>
      <w:r w:rsidRPr="00AC317C">
        <w:rPr>
          <w:b/>
          <w:bCs/>
        </w:rPr>
        <w:t>7.</w:t>
      </w:r>
      <w:r w:rsidRPr="00AC317C">
        <w:rPr>
          <w:b/>
          <w:bCs/>
        </w:rPr>
        <w:tab/>
        <w:t>Suivi des observations finales portant sur l</w:t>
      </w:r>
      <w:r w:rsidR="00C51A02">
        <w:rPr>
          <w:b/>
          <w:bCs/>
        </w:rPr>
        <w:t>’</w:t>
      </w:r>
      <w:r w:rsidRPr="00AC317C">
        <w:rPr>
          <w:b/>
          <w:bCs/>
        </w:rPr>
        <w:t>examen des rapports des États parties et des</w:t>
      </w:r>
      <w:r w:rsidR="001B563F">
        <w:rPr>
          <w:b/>
          <w:bCs/>
        </w:rPr>
        <w:t xml:space="preserve"> </w:t>
      </w:r>
      <w:r w:rsidRPr="00AC317C">
        <w:rPr>
          <w:b/>
          <w:bCs/>
        </w:rPr>
        <w:t>constatations adoptées au titre du Protocole facultatif</w:t>
      </w:r>
    </w:p>
    <w:p w:rsidR="00F36150" w:rsidRPr="00AC317C" w:rsidRDefault="00F36150" w:rsidP="00F36150">
      <w:pPr>
        <w:spacing w:after="240"/>
        <w:ind w:firstLine="567"/>
      </w:pPr>
      <w:r w:rsidRPr="00AC317C">
        <w:t>À sa soixante</w:t>
      </w:r>
      <w:r w:rsidR="001B563F">
        <w:t>-</w:t>
      </w:r>
      <w:r w:rsidRPr="00AC317C">
        <w:t>quatorzième session, le Comité a pris des décisions concernant la procédure permettant d</w:t>
      </w:r>
      <w:r w:rsidR="00C51A02">
        <w:t>’</w:t>
      </w:r>
      <w:r w:rsidRPr="00AC317C">
        <w:t>assurer le suivi des observations finales. À la soixante</w:t>
      </w:r>
      <w:r w:rsidR="001B563F">
        <w:t>-</w:t>
      </w:r>
      <w:r w:rsidRPr="00AC317C">
        <w:t>quinzième session, il a désigné un Rapporteur spécial chargé du suivi des observations finales, qui rendra compte de ses activités pendant la quatre</w:t>
      </w:r>
      <w:r w:rsidR="001B563F">
        <w:t>-</w:t>
      </w:r>
      <w:r w:rsidRPr="00AC317C">
        <w:t>vingt-dix-septième session. Le Rapporteur spécial chargé du suivi des constatations adoptées au titre du Protocole facultatif fera aussi rapport sur ses activités.</w:t>
      </w:r>
    </w:p>
    <w:p w:rsidR="00F36150" w:rsidRPr="00AC317C" w:rsidRDefault="00F36150" w:rsidP="00F36150">
      <w:pPr>
        <w:keepNext/>
        <w:spacing w:after="240"/>
        <w:ind w:left="567" w:hanging="567"/>
        <w:rPr>
          <w:b/>
          <w:bCs/>
          <w:u w:val="single"/>
        </w:rPr>
      </w:pPr>
      <w:r w:rsidRPr="00AC317C">
        <w:rPr>
          <w:b/>
          <w:bCs/>
        </w:rPr>
        <w:t>8.</w:t>
      </w:r>
      <w:r w:rsidRPr="00AC317C">
        <w:rPr>
          <w:b/>
          <w:bCs/>
        </w:rPr>
        <w:tab/>
        <w:t>Observations générales du Comité</w:t>
      </w:r>
    </w:p>
    <w:p w:rsidR="00F36150" w:rsidRPr="00AC317C" w:rsidRDefault="00F36150" w:rsidP="00F36150">
      <w:pPr>
        <w:spacing w:after="240"/>
        <w:ind w:firstLine="567"/>
      </w:pPr>
      <w:r w:rsidRPr="00AC317C">
        <w:t xml:space="preserve">Au titre de ce point, le Comité </w:t>
      </w:r>
      <w:r w:rsidR="003A34D2">
        <w:t xml:space="preserve">commencera à </w:t>
      </w:r>
      <w:r w:rsidRPr="00AC317C">
        <w:t>examiner un projet d</w:t>
      </w:r>
      <w:r w:rsidR="00C51A02">
        <w:t>’</w:t>
      </w:r>
      <w:r w:rsidR="003A34D2">
        <w:t>O</w:t>
      </w:r>
      <w:r w:rsidRPr="00AC317C">
        <w:t>bservation générale sur l</w:t>
      </w:r>
      <w:r w:rsidR="00C51A02">
        <w:t>’</w:t>
      </w:r>
      <w:r w:rsidRPr="00AC317C">
        <w:t>article 19 du Pacte.</w:t>
      </w:r>
    </w:p>
    <w:p w:rsidR="00F36150" w:rsidRPr="00AC317C" w:rsidRDefault="00F36150" w:rsidP="00F36150">
      <w:pPr>
        <w:keepNext/>
        <w:spacing w:after="240"/>
        <w:ind w:left="567" w:hanging="567"/>
        <w:rPr>
          <w:b/>
          <w:bCs/>
        </w:rPr>
      </w:pPr>
      <w:r w:rsidRPr="00AC317C">
        <w:rPr>
          <w:b/>
          <w:bCs/>
        </w:rPr>
        <w:t>9.</w:t>
      </w:r>
      <w:r w:rsidRPr="00AC317C">
        <w:rPr>
          <w:b/>
          <w:bCs/>
        </w:rPr>
        <w:tab/>
        <w:t>Examen des communications présentées en vertu du Protocole facultatif se</w:t>
      </w:r>
      <w:r w:rsidR="001B563F">
        <w:rPr>
          <w:b/>
          <w:bCs/>
        </w:rPr>
        <w:t xml:space="preserve"> </w:t>
      </w:r>
      <w:r w:rsidRPr="00AC317C">
        <w:rPr>
          <w:b/>
          <w:bCs/>
        </w:rPr>
        <w:t>rapportant au Pacte</w:t>
      </w:r>
    </w:p>
    <w:p w:rsidR="00F36150" w:rsidRPr="00AC317C" w:rsidRDefault="00F36150" w:rsidP="00F36150">
      <w:pPr>
        <w:spacing w:after="240"/>
        <w:ind w:firstLine="567"/>
      </w:pPr>
      <w:r w:rsidRPr="00AC317C">
        <w:t>Conformément aux dispositions du chapitre</w:t>
      </w:r>
      <w:r w:rsidR="001B563F">
        <w:t xml:space="preserve"> </w:t>
      </w:r>
      <w:r w:rsidRPr="00AC317C">
        <w:t>XVII du Règlement intérieur, le Comité examinera au titre de ce point les communications qui lui sont présentées ou paraissent lui être présentées en vertu du Protocole facultatif.</w:t>
      </w:r>
    </w:p>
    <w:p w:rsidR="00F36150" w:rsidRPr="00AC317C" w:rsidRDefault="00F36150" w:rsidP="00F36150">
      <w:pPr>
        <w:spacing w:after="240"/>
        <w:ind w:firstLine="567"/>
      </w:pPr>
      <w:r w:rsidRPr="00AC317C">
        <w:t>Au 2 septembre 2009, le Comité était saisi d</w:t>
      </w:r>
      <w:r w:rsidR="00C51A02">
        <w:t>’</w:t>
      </w:r>
      <w:r w:rsidRPr="00AC317C">
        <w:t>un total de 419</w:t>
      </w:r>
      <w:r w:rsidR="001B563F">
        <w:t xml:space="preserve"> </w:t>
      </w:r>
      <w:r w:rsidRPr="00AC317C">
        <w:t>communications. Conformément aux nouvelles dispositions du Règlement intérieur, qui autorisent l</w:t>
      </w:r>
      <w:r w:rsidR="00C51A02">
        <w:t>’</w:t>
      </w:r>
      <w:r w:rsidRPr="00AC317C">
        <w:t>examen simultané de la question de la</w:t>
      </w:r>
      <w:r w:rsidR="001B563F">
        <w:t xml:space="preserve"> </w:t>
      </w:r>
      <w:r w:rsidRPr="00AC317C">
        <w:t>recevabilité et du fond dans la plupart des cas, l</w:t>
      </w:r>
      <w:r w:rsidR="00C51A02">
        <w:t>’</w:t>
      </w:r>
      <w:r w:rsidRPr="00AC317C">
        <w:t>examen de ces communications peut aboutir à l</w:t>
      </w:r>
      <w:r w:rsidR="00C51A02">
        <w:t>’</w:t>
      </w:r>
      <w:r w:rsidRPr="00AC317C">
        <w:t>adoption de constatations ou à une décision de recevabilité ou</w:t>
      </w:r>
      <w:r w:rsidR="001B563F">
        <w:t xml:space="preserve"> </w:t>
      </w:r>
      <w:r w:rsidRPr="00AC317C">
        <w:t>d</w:t>
      </w:r>
      <w:r w:rsidR="00C51A02">
        <w:t>’</w:t>
      </w:r>
      <w:r w:rsidRPr="00AC317C">
        <w:t>irrecevabilité.</w:t>
      </w:r>
    </w:p>
    <w:p w:rsidR="00F36150" w:rsidRPr="00AC317C" w:rsidRDefault="00F36150" w:rsidP="00F36150">
      <w:pPr>
        <w:spacing w:after="240"/>
        <w:ind w:firstLine="567"/>
      </w:pPr>
      <w:r w:rsidRPr="00AC317C">
        <w:t>Conformément au paragraphe</w:t>
      </w:r>
      <w:r w:rsidR="001B563F">
        <w:t xml:space="preserve"> </w:t>
      </w:r>
      <w:r w:rsidRPr="00AC317C">
        <w:t>3 de l</w:t>
      </w:r>
      <w:r w:rsidR="00C51A02">
        <w:t>’</w:t>
      </w:r>
      <w:r w:rsidRPr="00AC317C">
        <w:t>article</w:t>
      </w:r>
      <w:r w:rsidR="001B563F">
        <w:t xml:space="preserve"> </w:t>
      </w:r>
      <w:r w:rsidRPr="00AC317C">
        <w:t>5 du Protocole facultatif et à l</w:t>
      </w:r>
      <w:r w:rsidR="00C51A02">
        <w:t>’</w:t>
      </w:r>
      <w:r w:rsidRPr="00AC317C">
        <w:t>article</w:t>
      </w:r>
      <w:r w:rsidR="001B563F">
        <w:t xml:space="preserve"> </w:t>
      </w:r>
      <w:r w:rsidRPr="00AC317C">
        <w:t>88 du Règlement intérieur, ce point de l</w:t>
      </w:r>
      <w:r w:rsidR="00C51A02">
        <w:t>’</w:t>
      </w:r>
      <w:r w:rsidRPr="00AC317C">
        <w:t>ordre du jour sera examiné en séance privée.</w:t>
      </w:r>
    </w:p>
    <w:p w:rsidR="00E61E9E" w:rsidRDefault="00F36150" w:rsidP="003D3269">
      <w:pPr>
        <w:spacing w:after="240"/>
        <w:jc w:val="center"/>
      </w:pPr>
      <w:r w:rsidRPr="00AC317C">
        <w:t>-----</w:t>
      </w:r>
    </w:p>
    <w:sectPr w:rsidR="00E61E9E" w:rsidSect="00C976B8">
      <w:headerReference w:type="even" r:id="rId9"/>
      <w:headerReference w:type="default" r:id="rId10"/>
      <w:footerReference w:type="first" r:id="rId11"/>
      <w:endnotePr>
        <w:numFmt w:val="decimal"/>
      </w:endnotePr>
      <w:pgSz w:w="11906" w:h="16838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EB9" w:rsidRDefault="00896EB9">
      <w:r>
        <w:separator/>
      </w:r>
    </w:p>
  </w:endnote>
  <w:endnote w:type="continuationSeparator" w:id="0">
    <w:p w:rsidR="00896EB9" w:rsidRDefault="00896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B9" w:rsidRDefault="00896EB9">
    <w:pPr>
      <w:pStyle w:val="Footer"/>
      <w:spacing w:before="240"/>
    </w:pPr>
    <w:r>
      <w:t>GE.09-44729  (F)    080909    090909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EB9" w:rsidRDefault="00896EB9">
      <w:r>
        <w:separator/>
      </w:r>
    </w:p>
  </w:footnote>
  <w:footnote w:type="continuationSeparator" w:id="0">
    <w:p w:rsidR="00896EB9" w:rsidRDefault="00896E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B9" w:rsidRDefault="00896EB9">
    <w:pPr>
      <w:pStyle w:val="Header"/>
    </w:pPr>
    <w:r>
      <w:t>CCPR/C/97/1</w:t>
    </w:r>
  </w:p>
  <w:p w:rsidR="00896EB9" w:rsidRDefault="00896EB9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896EB9" w:rsidRDefault="00896EB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B9" w:rsidRDefault="00896EB9" w:rsidP="00C976B8">
    <w:pPr>
      <w:pStyle w:val="Header"/>
      <w:tabs>
        <w:tab w:val="clear" w:pos="4320"/>
        <w:tab w:val="clear" w:pos="8640"/>
        <w:tab w:val="left" w:pos="6803"/>
      </w:tabs>
    </w:pPr>
    <w:r>
      <w:tab/>
      <w:t>CCPR/C/97/1</w:t>
    </w:r>
  </w:p>
  <w:p w:rsidR="00896EB9" w:rsidRDefault="00896EB9" w:rsidP="00C976B8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896EB9" w:rsidRDefault="00896EB9" w:rsidP="00C976B8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56B7"/>
    <w:rsid w:val="001471CF"/>
    <w:rsid w:val="001B563F"/>
    <w:rsid w:val="002369EB"/>
    <w:rsid w:val="002B6D07"/>
    <w:rsid w:val="003A13D5"/>
    <w:rsid w:val="003A34D2"/>
    <w:rsid w:val="003D3269"/>
    <w:rsid w:val="004633C6"/>
    <w:rsid w:val="00606278"/>
    <w:rsid w:val="00761CB3"/>
    <w:rsid w:val="00896EB9"/>
    <w:rsid w:val="008C3385"/>
    <w:rsid w:val="009C0BC9"/>
    <w:rsid w:val="00AF6BCE"/>
    <w:rsid w:val="00B062F1"/>
    <w:rsid w:val="00C51A02"/>
    <w:rsid w:val="00C90B30"/>
    <w:rsid w:val="00C976B8"/>
    <w:rsid w:val="00CB56B7"/>
    <w:rsid w:val="00E61E9E"/>
    <w:rsid w:val="00F36150"/>
    <w:rsid w:val="00F9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CH" w:eastAsia="fr-FR"/>
    </w:rPr>
  </w:style>
  <w:style w:type="paragraph" w:styleId="Heading1">
    <w:name w:val="heading 1"/>
    <w:basedOn w:val="Normal"/>
    <w:next w:val="Normal"/>
    <w:qFormat/>
    <w:rsid w:val="003A13D5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3A13D5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3A13D5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5</Pages>
  <Words>1057</Words>
  <Characters>6095</Characters>
  <Application>Microsoft Office Word</Application>
  <DocSecurity>4</DocSecurity>
  <Lines>139</Lines>
  <Paragraphs>65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CCPR/C/97/1</vt:lpstr>
    </vt:vector>
  </TitlesOfParts>
  <Company>ONU</Company>
  <LinksUpToDate>false</LinksUpToDate>
  <CharactersWithSpaces>7091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CCPR/C/97/1</dc:title>
  <dc:subject>FINAL1-4</dc:subject>
  <dc:creator>Morin</dc:creator>
  <cp:keywords/>
  <dc:description/>
  <cp:lastModifiedBy>desk</cp:lastModifiedBy>
  <cp:revision>2</cp:revision>
  <cp:lastPrinted>2009-09-09T14:47:00Z</cp:lastPrinted>
  <dcterms:created xsi:type="dcterms:W3CDTF">2009-09-09T14:49:00Z</dcterms:created>
  <dcterms:modified xsi:type="dcterms:W3CDTF">2009-09-09T14:49:00Z</dcterms:modified>
</cp:coreProperties>
</file>