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2E51B7" w:rsidRDefault="003C09E9" w:rsidP="003C09E9">
            <w:pPr>
              <w:jc w:val="right"/>
            </w:pPr>
            <w:r w:rsidRPr="003C09E9">
              <w:rPr>
                <w:sz w:val="40"/>
              </w:rPr>
              <w:t>CRPD</w:t>
            </w:r>
            <w:r>
              <w:t>/C/4/1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B56E9C" w:rsidP="00B0677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0B4EF7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Convention on</w:t>
            </w:r>
            <w:r w:rsidR="00646687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Rights</w:t>
            </w:r>
            <w:r w:rsidR="009F7711">
              <w:rPr>
                <w:b/>
                <w:sz w:val="34"/>
                <w:szCs w:val="40"/>
              </w:rPr>
              <w:br/>
            </w:r>
            <w:r w:rsidR="00646687">
              <w:rPr>
                <w:b/>
                <w:sz w:val="34"/>
                <w:szCs w:val="40"/>
              </w:rPr>
              <w:t>of Persons with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Disabilities</w:t>
            </w:r>
          </w:p>
          <w:p w:rsidR="00B56E9C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C09E9" w:rsidRDefault="003C09E9" w:rsidP="00B869B5">
            <w:pPr>
              <w:spacing w:before="240" w:line="240" w:lineRule="exact"/>
            </w:pPr>
            <w:r>
              <w:t xml:space="preserve">Distr.: </w:t>
            </w:r>
            <w:r w:rsidR="00B869B5">
              <w:t>General</w:t>
            </w:r>
          </w:p>
          <w:p w:rsidR="003C09E9" w:rsidRDefault="00BD1B88" w:rsidP="00CE6171">
            <w:pPr>
              <w:spacing w:line="240" w:lineRule="exact"/>
            </w:pPr>
            <w:r>
              <w:t xml:space="preserve">7 </w:t>
            </w:r>
            <w:r w:rsidR="00CE6171">
              <w:t>September</w:t>
            </w:r>
            <w:r w:rsidR="003C09E9">
              <w:t xml:space="preserve"> 2010</w:t>
            </w:r>
          </w:p>
          <w:p w:rsidR="003C09E9" w:rsidRDefault="003C09E9" w:rsidP="003C09E9">
            <w:pPr>
              <w:spacing w:line="240" w:lineRule="exact"/>
            </w:pPr>
          </w:p>
          <w:p w:rsidR="00B56E9C" w:rsidRDefault="003C09E9" w:rsidP="003C09E9">
            <w:pPr>
              <w:spacing w:line="240" w:lineRule="exact"/>
            </w:pPr>
            <w:r>
              <w:t>Original: English</w:t>
            </w:r>
          </w:p>
        </w:tc>
      </w:tr>
    </w:tbl>
    <w:p w:rsidR="003C09E9" w:rsidRPr="00994DC8" w:rsidRDefault="003C09E9" w:rsidP="003C09E9">
      <w:pPr>
        <w:spacing w:before="120" w:line="240" w:lineRule="auto"/>
        <w:rPr>
          <w:rFonts w:ascii="Times New (W1)" w:cs="Times New (W1)"/>
          <w:strike/>
        </w:rPr>
      </w:pPr>
      <w:r w:rsidRPr="00994DC8">
        <w:rPr>
          <w:b/>
          <w:bCs/>
          <w:sz w:val="24"/>
          <w:szCs w:val="24"/>
        </w:rPr>
        <w:t xml:space="preserve">Committee on </w:t>
      </w:r>
      <w:r>
        <w:rPr>
          <w:b/>
          <w:bCs/>
          <w:sz w:val="24"/>
          <w:szCs w:val="24"/>
        </w:rPr>
        <w:t>the Rights of Persons with Disabilities</w:t>
      </w:r>
      <w:r w:rsidRPr="00994DC8">
        <w:rPr>
          <w:rFonts w:ascii="Times New (W1)" w:cs="Times New (W1)"/>
        </w:rPr>
        <w:br/>
      </w:r>
      <w:r w:rsidRPr="00994DC8">
        <w:rPr>
          <w:rFonts w:ascii="Times New (W1)" w:cs="Times New (W1)"/>
          <w:b/>
          <w:bCs/>
        </w:rPr>
        <w:t>Fo</w:t>
      </w:r>
      <w:r>
        <w:rPr>
          <w:rFonts w:ascii="Times New (W1)" w:cs="Times New (W1)"/>
          <w:b/>
          <w:bCs/>
        </w:rPr>
        <w:t xml:space="preserve">urth </w:t>
      </w:r>
      <w:r w:rsidRPr="00994DC8">
        <w:rPr>
          <w:rFonts w:ascii="Times New (W1)" w:cs="Times New (W1)"/>
          <w:b/>
          <w:bCs/>
        </w:rPr>
        <w:t>session</w:t>
      </w:r>
      <w:r w:rsidRPr="00994DC8">
        <w:rPr>
          <w:b/>
          <w:bCs/>
        </w:rPr>
        <w:br/>
      </w:r>
      <w:smartTag w:uri="urn:schemas-microsoft-com:office:smarttags" w:element="City">
        <w:smartTag w:uri="urn:schemas-microsoft-com:office:smarttags" w:element="place">
          <w:r w:rsidRPr="00994DC8">
            <w:t>Geneva</w:t>
          </w:r>
        </w:smartTag>
      </w:smartTag>
      <w:r w:rsidRPr="00994DC8">
        <w:t xml:space="preserve">, </w:t>
      </w:r>
      <w:r>
        <w:t>4</w:t>
      </w:r>
      <w:r w:rsidRPr="00994DC8">
        <w:rPr>
          <w:rFonts w:ascii="Times New (W1)" w:cs="Times New (W1)"/>
        </w:rPr>
        <w:t>-</w:t>
      </w:r>
      <w:r>
        <w:rPr>
          <w:rFonts w:ascii="Times New (W1)" w:cs="Times New (W1)"/>
        </w:rPr>
        <w:t>8</w:t>
      </w:r>
      <w:r w:rsidRPr="00994DC8">
        <w:rPr>
          <w:rFonts w:ascii="Times New (W1)" w:cs="Times New (W1)"/>
        </w:rPr>
        <w:t xml:space="preserve"> </w:t>
      </w:r>
      <w:r>
        <w:rPr>
          <w:rFonts w:ascii="Times New (W1)" w:cs="Times New (W1)"/>
        </w:rPr>
        <w:t>Octo</w:t>
      </w:r>
      <w:r w:rsidRPr="00994DC8">
        <w:rPr>
          <w:rFonts w:ascii="Times New (W1)" w:cs="Times New (W1)"/>
        </w:rPr>
        <w:t>ber 2010</w:t>
      </w:r>
    </w:p>
    <w:p w:rsidR="003C09E9" w:rsidRPr="00994DC8" w:rsidRDefault="003C09E9" w:rsidP="003C09E9">
      <w:pPr>
        <w:pStyle w:val="HChG"/>
      </w:pPr>
      <w:r w:rsidRPr="00994DC8">
        <w:tab/>
      </w:r>
      <w:r w:rsidRPr="00994DC8">
        <w:tab/>
        <w:t xml:space="preserve">Provisional agenda </w:t>
      </w:r>
    </w:p>
    <w:p w:rsidR="003C09E9" w:rsidRPr="003C09E9" w:rsidRDefault="003C09E9" w:rsidP="003C09E9">
      <w:pPr>
        <w:pStyle w:val="SingleTxtG"/>
        <w:numPr>
          <w:ilvl w:val="2"/>
          <w:numId w:val="5"/>
          <w:numberingChange w:id="0" w:author="DCM" w:date="2010-09-07T11:22:00Z" w:original="%3:1:0:."/>
        </w:numPr>
        <w:tabs>
          <w:tab w:val="clear" w:pos="3589"/>
          <w:tab w:val="num" w:pos="1700"/>
        </w:tabs>
        <w:ind w:left="1200"/>
      </w:pPr>
      <w:r w:rsidRPr="003C09E9">
        <w:t xml:space="preserve">Opening of the session and adoption of the agenda. </w:t>
      </w:r>
    </w:p>
    <w:p w:rsidR="003C09E9" w:rsidRPr="003C09E9" w:rsidRDefault="003C09E9" w:rsidP="003C09E9">
      <w:pPr>
        <w:pStyle w:val="SingleTxtG"/>
        <w:numPr>
          <w:ilvl w:val="2"/>
          <w:numId w:val="5"/>
          <w:numberingChange w:id="1" w:author="DCM" w:date="2010-09-07T11:22:00Z" w:original="%3:2:0:."/>
        </w:numPr>
        <w:tabs>
          <w:tab w:val="clear" w:pos="3589"/>
          <w:tab w:val="num" w:pos="1700"/>
        </w:tabs>
        <w:ind w:left="1200"/>
      </w:pPr>
      <w:r w:rsidRPr="003C09E9">
        <w:t>Adoption of the report of the third</w:t>
      </w:r>
      <w:r w:rsidR="009D5521" w:rsidRPr="009D5521">
        <w:t xml:space="preserve"> </w:t>
      </w:r>
      <w:r w:rsidR="009D5521">
        <w:t>session</w:t>
      </w:r>
      <w:r w:rsidRPr="003C09E9">
        <w:t xml:space="preserve"> of the Committee.</w:t>
      </w:r>
    </w:p>
    <w:p w:rsidR="003C09E9" w:rsidRPr="003C09E9" w:rsidRDefault="003C09E9" w:rsidP="003C09E9">
      <w:pPr>
        <w:pStyle w:val="SingleTxtG"/>
        <w:numPr>
          <w:ilvl w:val="2"/>
          <w:numId w:val="5"/>
          <w:numberingChange w:id="2" w:author="DCM" w:date="2010-09-07T11:22:00Z" w:original="%3:3:0:."/>
        </w:numPr>
        <w:tabs>
          <w:tab w:val="clear" w:pos="3589"/>
          <w:tab w:val="num" w:pos="1700"/>
        </w:tabs>
        <w:ind w:left="1200"/>
      </w:pPr>
      <w:r w:rsidRPr="003C09E9">
        <w:t>Report of the Chairperson on inter-sessional activities. .</w:t>
      </w:r>
    </w:p>
    <w:p w:rsidR="003C09E9" w:rsidRPr="003C09E9" w:rsidRDefault="003C09E9" w:rsidP="00B869B5">
      <w:pPr>
        <w:pStyle w:val="SingleTxtG"/>
        <w:numPr>
          <w:ilvl w:val="2"/>
          <w:numId w:val="5"/>
          <w:numberingChange w:id="3" w:author="DCM" w:date="2010-09-07T11:22:00Z" w:original="%3:4:0:."/>
        </w:numPr>
        <w:tabs>
          <w:tab w:val="clear" w:pos="3589"/>
          <w:tab w:val="num" w:pos="1700"/>
        </w:tabs>
        <w:ind w:left="1200"/>
      </w:pPr>
      <w:r w:rsidRPr="003C09E9">
        <w:t xml:space="preserve">Submission of </w:t>
      </w:r>
      <w:r w:rsidR="009D5521">
        <w:t xml:space="preserve">the </w:t>
      </w:r>
      <w:r w:rsidRPr="003C09E9">
        <w:t xml:space="preserve">report of </w:t>
      </w:r>
      <w:smartTag w:uri="urn:schemas-microsoft-com:office:smarttags" w:element="country-region">
        <w:smartTag w:uri="urn:schemas-microsoft-com:office:smarttags" w:element="place">
          <w:r w:rsidR="00B869B5">
            <w:t>Tunisia</w:t>
          </w:r>
        </w:smartTag>
      </w:smartTag>
      <w:r w:rsidRPr="003C09E9">
        <w:t>.</w:t>
      </w:r>
    </w:p>
    <w:p w:rsidR="003C09E9" w:rsidRPr="003C09E9" w:rsidRDefault="003C09E9" w:rsidP="00B869B5">
      <w:pPr>
        <w:pStyle w:val="SingleTxtG"/>
        <w:numPr>
          <w:ilvl w:val="2"/>
          <w:numId w:val="5"/>
          <w:numberingChange w:id="4" w:author="DCM" w:date="2010-09-07T11:22:00Z" w:original="%3:5:0:."/>
        </w:numPr>
        <w:tabs>
          <w:tab w:val="clear" w:pos="3589"/>
          <w:tab w:val="num" w:pos="1700"/>
        </w:tabs>
        <w:ind w:left="1200"/>
      </w:pPr>
      <w:r w:rsidRPr="003C09E9">
        <w:t xml:space="preserve">Consideration of </w:t>
      </w:r>
      <w:r w:rsidR="009D5521">
        <w:t xml:space="preserve">the </w:t>
      </w:r>
      <w:r w:rsidRPr="003C09E9">
        <w:t xml:space="preserve">report of </w:t>
      </w:r>
      <w:smartTag w:uri="urn:schemas-microsoft-com:office:smarttags" w:element="country-region">
        <w:smartTag w:uri="urn:schemas-microsoft-com:office:smarttags" w:element="place">
          <w:r w:rsidR="00B869B5">
            <w:t>Tunisia</w:t>
          </w:r>
        </w:smartTag>
      </w:smartTag>
      <w:r w:rsidR="00B869B5">
        <w:t>.</w:t>
      </w:r>
    </w:p>
    <w:p w:rsidR="003C09E9" w:rsidRPr="003C09E9" w:rsidRDefault="003C09E9" w:rsidP="003C09E9">
      <w:pPr>
        <w:pStyle w:val="SingleTxtG"/>
        <w:numPr>
          <w:ilvl w:val="2"/>
          <w:numId w:val="5"/>
          <w:numberingChange w:id="5" w:author="DCM" w:date="2010-09-07T11:22:00Z" w:original="%3:6:0:."/>
        </w:numPr>
        <w:tabs>
          <w:tab w:val="clear" w:pos="3589"/>
          <w:tab w:val="num" w:pos="1700"/>
        </w:tabs>
        <w:ind w:left="1200"/>
      </w:pPr>
      <w:r w:rsidRPr="003C09E9">
        <w:t>Cooperation with other United Nations bodies, specialized agencies and other competent bodies.</w:t>
      </w:r>
    </w:p>
    <w:p w:rsidR="003C09E9" w:rsidRPr="003C09E9" w:rsidRDefault="003C09E9" w:rsidP="003C09E9">
      <w:pPr>
        <w:pStyle w:val="SingleTxtG"/>
        <w:numPr>
          <w:ilvl w:val="2"/>
          <w:numId w:val="5"/>
          <w:numberingChange w:id="6" w:author="DCM" w:date="2010-09-07T11:22:00Z" w:original="%3:7:0:."/>
        </w:numPr>
        <w:tabs>
          <w:tab w:val="clear" w:pos="3589"/>
          <w:tab w:val="num" w:pos="1700"/>
        </w:tabs>
        <w:ind w:left="1200"/>
      </w:pPr>
      <w:r w:rsidRPr="003C09E9">
        <w:t>Methods of work of the Committee</w:t>
      </w:r>
    </w:p>
    <w:p w:rsidR="002E644A" w:rsidRPr="003C09E9" w:rsidRDefault="003C09E9" w:rsidP="002E644A">
      <w:pPr>
        <w:numPr>
          <w:ilvl w:val="0"/>
          <w:numId w:val="4"/>
          <w:numberingChange w:id="7" w:author="DCM" w:date="2010-09-07T11:22:00Z" w:original="(%1:1:4:)"/>
        </w:numPr>
        <w:tabs>
          <w:tab w:val="left" w:pos="1700"/>
          <w:tab w:val="left" w:pos="2200"/>
        </w:tabs>
        <w:ind w:left="2000" w:hanging="100"/>
      </w:pPr>
      <w:r w:rsidRPr="003C09E9">
        <w:t xml:space="preserve">Report of the working group </w:t>
      </w:r>
      <w:r w:rsidR="009D5521" w:rsidRPr="003C09E9">
        <w:t>on the day of general discussion on arti</w:t>
      </w:r>
      <w:r w:rsidRPr="003C09E9">
        <w:t>cle 12.</w:t>
      </w:r>
    </w:p>
    <w:p w:rsidR="003C09E9" w:rsidRPr="003C09E9" w:rsidRDefault="003C09E9" w:rsidP="002E644A">
      <w:pPr>
        <w:tabs>
          <w:tab w:val="left" w:pos="1700"/>
          <w:tab w:val="left" w:pos="2200"/>
        </w:tabs>
        <w:ind w:left="1900"/>
      </w:pPr>
    </w:p>
    <w:p w:rsidR="003C09E9" w:rsidRPr="003C09E9" w:rsidRDefault="003C09E9" w:rsidP="002E644A">
      <w:pPr>
        <w:numPr>
          <w:ilvl w:val="0"/>
          <w:numId w:val="4"/>
          <w:numberingChange w:id="8" w:author="DCM" w:date="2010-09-07T11:22:00Z" w:original="(%1:2:4:)"/>
        </w:numPr>
        <w:tabs>
          <w:tab w:val="num" w:pos="2200"/>
        </w:tabs>
        <w:ind w:left="2000" w:hanging="100"/>
      </w:pPr>
      <w:r w:rsidRPr="003C09E9">
        <w:t>Report of the working group on</w:t>
      </w:r>
      <w:r w:rsidR="009D5521" w:rsidRPr="003C09E9">
        <w:t xml:space="preserve"> the day of general discussion on articl</w:t>
      </w:r>
      <w:r w:rsidRPr="003C09E9">
        <w:t>e 9.</w:t>
      </w:r>
    </w:p>
    <w:p w:rsidR="003C09E9" w:rsidRPr="003C09E9" w:rsidRDefault="003C09E9" w:rsidP="003C09E9"/>
    <w:p w:rsidR="003C09E9" w:rsidRPr="003C09E9" w:rsidRDefault="003C09E9" w:rsidP="002E644A">
      <w:pPr>
        <w:numPr>
          <w:ilvl w:val="0"/>
          <w:numId w:val="4"/>
          <w:numberingChange w:id="9" w:author="DCM" w:date="2010-09-07T11:22:00Z" w:original="(%1:3:4:)"/>
        </w:numPr>
        <w:tabs>
          <w:tab w:val="num" w:pos="2200"/>
        </w:tabs>
        <w:ind w:left="2000" w:hanging="100"/>
      </w:pPr>
      <w:r w:rsidRPr="003C09E9">
        <w:t>Report of the Special Rapporteur on communications.</w:t>
      </w:r>
    </w:p>
    <w:p w:rsidR="003C09E9" w:rsidRPr="003C09E9" w:rsidRDefault="003C09E9" w:rsidP="003C09E9"/>
    <w:p w:rsidR="003C09E9" w:rsidRPr="003C09E9" w:rsidRDefault="003C09E9" w:rsidP="00B869B5">
      <w:pPr>
        <w:pStyle w:val="SingleTxtG"/>
        <w:numPr>
          <w:ilvl w:val="2"/>
          <w:numId w:val="5"/>
          <w:numberingChange w:id="10" w:author="DCM" w:date="2010-09-07T11:22:00Z" w:original="%3:8:0:."/>
        </w:numPr>
        <w:tabs>
          <w:tab w:val="clear" w:pos="3589"/>
          <w:tab w:val="num" w:pos="1700"/>
        </w:tabs>
        <w:ind w:left="1200"/>
      </w:pPr>
      <w:r w:rsidRPr="003C09E9">
        <w:t xml:space="preserve">Day of </w:t>
      </w:r>
      <w:r w:rsidR="009D5521" w:rsidRPr="003C09E9">
        <w:t>g</w:t>
      </w:r>
      <w:r w:rsidRPr="003C09E9">
        <w:t xml:space="preserve">eneral discussion on </w:t>
      </w:r>
      <w:r w:rsidR="00246B7A" w:rsidRPr="003C09E9">
        <w:t>a</w:t>
      </w:r>
      <w:r w:rsidRPr="003C09E9">
        <w:t>rticle 9 (Accessibility).</w:t>
      </w:r>
    </w:p>
    <w:p w:rsidR="003C09E9" w:rsidRPr="003C09E9" w:rsidRDefault="003C09E9" w:rsidP="003C09E9"/>
    <w:p w:rsidR="003C09E9" w:rsidRPr="003C09E9" w:rsidRDefault="003C09E9" w:rsidP="00B869B5">
      <w:pPr>
        <w:pStyle w:val="SingleTxtG"/>
        <w:numPr>
          <w:ilvl w:val="2"/>
          <w:numId w:val="5"/>
          <w:numberingChange w:id="11" w:author="DCM" w:date="2010-09-07T11:22:00Z" w:original="%3:9:0:."/>
        </w:numPr>
        <w:tabs>
          <w:tab w:val="clear" w:pos="3589"/>
          <w:tab w:val="num" w:pos="1700"/>
        </w:tabs>
        <w:ind w:left="1200"/>
      </w:pPr>
      <w:r w:rsidRPr="003C09E9">
        <w:t>Provisional agenda for the fifth session.</w:t>
      </w:r>
    </w:p>
    <w:p w:rsidR="003C09E9" w:rsidRPr="003C09E9" w:rsidRDefault="003C09E9" w:rsidP="003C09E9"/>
    <w:p w:rsidR="001C6663" w:rsidRDefault="003C09E9" w:rsidP="00B869B5">
      <w:pPr>
        <w:pStyle w:val="SingleTxtG"/>
        <w:numPr>
          <w:ilvl w:val="2"/>
          <w:numId w:val="5"/>
          <w:numberingChange w:id="12" w:author="DCM" w:date="2010-09-07T11:22:00Z" w:original="%3:10:0:."/>
        </w:numPr>
        <w:tabs>
          <w:tab w:val="clear" w:pos="3589"/>
          <w:tab w:val="num" w:pos="1700"/>
        </w:tabs>
        <w:ind w:left="1200"/>
      </w:pPr>
      <w:r w:rsidRPr="003C09E9">
        <w:t>Other matters.</w:t>
      </w:r>
    </w:p>
    <w:p w:rsidR="00B869B5" w:rsidRPr="00B869B5" w:rsidRDefault="00B869B5" w:rsidP="00B869B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</w:p>
    <w:sectPr w:rsidR="00B869B5" w:rsidRPr="00B869B5" w:rsidSect="003C09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6E3" w:rsidRDefault="00D906E3"/>
  </w:endnote>
  <w:endnote w:type="continuationSeparator" w:id="0">
    <w:p w:rsidR="00D906E3" w:rsidRDefault="00D906E3"/>
  </w:endnote>
  <w:endnote w:type="continuationNotice" w:id="1">
    <w:p w:rsidR="00D906E3" w:rsidRDefault="00D906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386" w:rsidRPr="003C09E9" w:rsidRDefault="00EA5386" w:rsidP="003C09E9">
    <w:pPr>
      <w:pStyle w:val="Footer"/>
      <w:tabs>
        <w:tab w:val="right" w:pos="9638"/>
      </w:tabs>
    </w:pPr>
    <w:r w:rsidRPr="003C09E9">
      <w:rPr>
        <w:b/>
        <w:sz w:val="18"/>
      </w:rPr>
      <w:fldChar w:fldCharType="begin"/>
    </w:r>
    <w:r w:rsidRPr="003C09E9">
      <w:rPr>
        <w:b/>
        <w:sz w:val="18"/>
      </w:rPr>
      <w:instrText xml:space="preserve"> PAGE  \* MERGEFORMAT </w:instrText>
    </w:r>
    <w:r w:rsidRPr="003C09E9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3C09E9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386" w:rsidRPr="003C09E9" w:rsidRDefault="00EA5386" w:rsidP="003C09E9">
    <w:pPr>
      <w:pStyle w:val="Footer"/>
      <w:tabs>
        <w:tab w:val="right" w:pos="9638"/>
      </w:tabs>
      <w:rPr>
        <w:b/>
        <w:sz w:val="18"/>
      </w:rPr>
    </w:pPr>
    <w:r>
      <w:tab/>
    </w:r>
    <w:r w:rsidRPr="003C09E9">
      <w:rPr>
        <w:b/>
        <w:sz w:val="18"/>
      </w:rPr>
      <w:fldChar w:fldCharType="begin"/>
    </w:r>
    <w:r w:rsidRPr="003C09E9">
      <w:rPr>
        <w:b/>
        <w:sz w:val="18"/>
      </w:rPr>
      <w:instrText xml:space="preserve"> PAGE  \* MERGEFORMAT </w:instrText>
    </w:r>
    <w:r w:rsidRPr="003C09E9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C09E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386" w:rsidRPr="003C09E9" w:rsidRDefault="00EA5386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GE.10-44813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6E3" w:rsidRPr="000B175B" w:rsidRDefault="00D906E3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906E3" w:rsidRPr="00FC68B7" w:rsidRDefault="00D906E3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906E3" w:rsidRDefault="00D906E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386" w:rsidRPr="003C09E9" w:rsidRDefault="00EA5386">
    <w:pPr>
      <w:pStyle w:val="Header"/>
    </w:pPr>
    <w:r>
      <w:t>CRPD/C/4/1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386" w:rsidRPr="003C09E9" w:rsidRDefault="00EA5386" w:rsidP="003C09E9">
    <w:pPr>
      <w:pStyle w:val="Header"/>
      <w:jc w:val="right"/>
    </w:pPr>
    <w:r>
      <w:t>CRPD/C/4/1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386" w:rsidRDefault="00EA538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3767DA"/>
    <w:multiLevelType w:val="hybridMultilevel"/>
    <w:tmpl w:val="5560A570"/>
    <w:lvl w:ilvl="0" w:tplc="F2207A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F3A0B58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C5771B"/>
    <w:multiLevelType w:val="hybridMultilevel"/>
    <w:tmpl w:val="F10E28F8"/>
    <w:lvl w:ilvl="0" w:tplc="D8D295A4">
      <w:start w:val="1"/>
      <w:numFmt w:val="lowerLetter"/>
      <w:lvlText w:val="(%1)"/>
      <w:lvlJc w:val="right"/>
      <w:pPr>
        <w:tabs>
          <w:tab w:val="num" w:pos="3697"/>
        </w:tabs>
        <w:ind w:left="3697" w:hanging="360"/>
      </w:pPr>
      <w:rPr>
        <w:rFonts w:hint="default"/>
        <w:b w:val="0"/>
        <w:bCs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63"/>
        </w:tabs>
        <w:ind w:left="166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83"/>
        </w:tabs>
        <w:ind w:left="238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03"/>
        </w:tabs>
        <w:ind w:left="310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23"/>
        </w:tabs>
        <w:ind w:left="382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43"/>
        </w:tabs>
        <w:ind w:left="454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63"/>
        </w:tabs>
        <w:ind w:left="526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83"/>
        </w:tabs>
        <w:ind w:left="598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03"/>
        </w:tabs>
        <w:ind w:left="6703" w:hanging="180"/>
      </w:pPr>
    </w:lvl>
  </w:abstractNum>
  <w:abstractNum w:abstractNumId="3">
    <w:nsid w:val="233A1828"/>
    <w:multiLevelType w:val="multilevel"/>
    <w:tmpl w:val="43EC0492"/>
    <w:lvl w:ilvl="0">
      <w:start w:val="1"/>
      <w:numFmt w:val="lowerLetter"/>
      <w:lvlText w:val="(%1)"/>
      <w:lvlJc w:val="right"/>
      <w:pPr>
        <w:tabs>
          <w:tab w:val="num" w:pos="3474"/>
        </w:tabs>
        <w:ind w:left="3474" w:hanging="360"/>
      </w:pPr>
      <w:rPr>
        <w:rFonts w:hint="default"/>
        <w:b w:val="0"/>
        <w:bCs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1E0F4C"/>
    <w:multiLevelType w:val="multilevel"/>
    <w:tmpl w:val="2BF4A708"/>
    <w:lvl w:ilvl="0">
      <w:start w:val="1"/>
      <w:numFmt w:val="decimal"/>
      <w:lvlRestart w:val="0"/>
      <w:lvlText w:val="%1."/>
      <w:lvlJc w:val="left"/>
      <w:pPr>
        <w:tabs>
          <w:tab w:val="num" w:pos="4723"/>
        </w:tabs>
        <w:ind w:left="4248" w:firstLine="0"/>
      </w:pPr>
      <w:rPr>
        <w:rFonts w:hint="default"/>
        <w:w w:val="100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5">
    <w:nsid w:val="425F6F2B"/>
    <w:multiLevelType w:val="hybridMultilevel"/>
    <w:tmpl w:val="EE18AADA"/>
    <w:lvl w:ilvl="0" w:tplc="861C6C30">
      <w:start w:val="1"/>
      <w:numFmt w:val="decimal"/>
      <w:lvlRestart w:val="0"/>
      <w:lvlText w:val="%1."/>
      <w:lvlJc w:val="left"/>
      <w:pPr>
        <w:tabs>
          <w:tab w:val="num" w:pos="4723"/>
        </w:tabs>
        <w:ind w:left="4248" w:firstLine="0"/>
      </w:pPr>
      <w:rPr>
        <w:rFonts w:hint="default"/>
        <w:w w:val="1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32B6C4AA">
      <w:start w:val="1"/>
      <w:numFmt w:val="decimal"/>
      <w:lvlRestart w:val="0"/>
      <w:lvlText w:val="%3."/>
      <w:lvlJc w:val="left"/>
      <w:pPr>
        <w:tabs>
          <w:tab w:val="num" w:pos="3589"/>
        </w:tabs>
        <w:ind w:left="3114" w:firstLine="0"/>
      </w:pPr>
      <w:rPr>
        <w:rFonts w:hint="default"/>
        <w:w w:val="1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9E9"/>
    <w:rsid w:val="00032FF2"/>
    <w:rsid w:val="00050F6B"/>
    <w:rsid w:val="00072C8C"/>
    <w:rsid w:val="000733B5"/>
    <w:rsid w:val="00077485"/>
    <w:rsid w:val="000931C0"/>
    <w:rsid w:val="000A5D3B"/>
    <w:rsid w:val="000B175B"/>
    <w:rsid w:val="000B3A0F"/>
    <w:rsid w:val="000B4EF7"/>
    <w:rsid w:val="000C1462"/>
    <w:rsid w:val="000C2D2E"/>
    <w:rsid w:val="000E0415"/>
    <w:rsid w:val="001103AA"/>
    <w:rsid w:val="00155467"/>
    <w:rsid w:val="00180D95"/>
    <w:rsid w:val="0018711F"/>
    <w:rsid w:val="001B4B04"/>
    <w:rsid w:val="001C6663"/>
    <w:rsid w:val="001C7895"/>
    <w:rsid w:val="001D26DF"/>
    <w:rsid w:val="001E5AA0"/>
    <w:rsid w:val="00202DA8"/>
    <w:rsid w:val="00211E0B"/>
    <w:rsid w:val="002449F6"/>
    <w:rsid w:val="00246B7A"/>
    <w:rsid w:val="0025756B"/>
    <w:rsid w:val="002E644A"/>
    <w:rsid w:val="002F175C"/>
    <w:rsid w:val="003229D8"/>
    <w:rsid w:val="00323AE6"/>
    <w:rsid w:val="00342ACA"/>
    <w:rsid w:val="00352709"/>
    <w:rsid w:val="00356C3C"/>
    <w:rsid w:val="00371178"/>
    <w:rsid w:val="00380C68"/>
    <w:rsid w:val="003A1762"/>
    <w:rsid w:val="003A4810"/>
    <w:rsid w:val="003A6810"/>
    <w:rsid w:val="003C09E9"/>
    <w:rsid w:val="003C2CC4"/>
    <w:rsid w:val="003D4B23"/>
    <w:rsid w:val="00405DDC"/>
    <w:rsid w:val="00410C89"/>
    <w:rsid w:val="004325CB"/>
    <w:rsid w:val="0045495B"/>
    <w:rsid w:val="004D25E4"/>
    <w:rsid w:val="00517B36"/>
    <w:rsid w:val="005420F2"/>
    <w:rsid w:val="005B3DB3"/>
    <w:rsid w:val="005C6A79"/>
    <w:rsid w:val="006001EE"/>
    <w:rsid w:val="00611FC4"/>
    <w:rsid w:val="006176FB"/>
    <w:rsid w:val="00640B26"/>
    <w:rsid w:val="00646687"/>
    <w:rsid w:val="00667387"/>
    <w:rsid w:val="006C5F51"/>
    <w:rsid w:val="006E564B"/>
    <w:rsid w:val="006F7FC3"/>
    <w:rsid w:val="0072632A"/>
    <w:rsid w:val="007B6BA5"/>
    <w:rsid w:val="007C3390"/>
    <w:rsid w:val="007C4F4B"/>
    <w:rsid w:val="007C749C"/>
    <w:rsid w:val="007F6611"/>
    <w:rsid w:val="008242D7"/>
    <w:rsid w:val="0085226B"/>
    <w:rsid w:val="008979B1"/>
    <w:rsid w:val="008A6B25"/>
    <w:rsid w:val="008A6C4F"/>
    <w:rsid w:val="008B2335"/>
    <w:rsid w:val="008C4480"/>
    <w:rsid w:val="008C6E31"/>
    <w:rsid w:val="009223CA"/>
    <w:rsid w:val="0094082D"/>
    <w:rsid w:val="00940F93"/>
    <w:rsid w:val="009903EB"/>
    <w:rsid w:val="009B0F0E"/>
    <w:rsid w:val="009C14AA"/>
    <w:rsid w:val="009D5521"/>
    <w:rsid w:val="009F696C"/>
    <w:rsid w:val="009F7711"/>
    <w:rsid w:val="009F7C5D"/>
    <w:rsid w:val="00A01489"/>
    <w:rsid w:val="00A612EE"/>
    <w:rsid w:val="00A72F22"/>
    <w:rsid w:val="00A748A6"/>
    <w:rsid w:val="00A776B4"/>
    <w:rsid w:val="00A94361"/>
    <w:rsid w:val="00AA2402"/>
    <w:rsid w:val="00B06775"/>
    <w:rsid w:val="00B30179"/>
    <w:rsid w:val="00B56E9C"/>
    <w:rsid w:val="00B64B1F"/>
    <w:rsid w:val="00B6553F"/>
    <w:rsid w:val="00B81E12"/>
    <w:rsid w:val="00B869B5"/>
    <w:rsid w:val="00BC74E9"/>
    <w:rsid w:val="00BD1B88"/>
    <w:rsid w:val="00BE37B8"/>
    <w:rsid w:val="00BF68A8"/>
    <w:rsid w:val="00C173BD"/>
    <w:rsid w:val="00C213A4"/>
    <w:rsid w:val="00C3206E"/>
    <w:rsid w:val="00C463DD"/>
    <w:rsid w:val="00C4724C"/>
    <w:rsid w:val="00C629A0"/>
    <w:rsid w:val="00C745C3"/>
    <w:rsid w:val="00C75FB9"/>
    <w:rsid w:val="00CA0258"/>
    <w:rsid w:val="00CC00AC"/>
    <w:rsid w:val="00CC7FE0"/>
    <w:rsid w:val="00CE4A8F"/>
    <w:rsid w:val="00CE6171"/>
    <w:rsid w:val="00D2031B"/>
    <w:rsid w:val="00D218CB"/>
    <w:rsid w:val="00D25FE2"/>
    <w:rsid w:val="00D43252"/>
    <w:rsid w:val="00D51E7F"/>
    <w:rsid w:val="00D73233"/>
    <w:rsid w:val="00D902AB"/>
    <w:rsid w:val="00D906E3"/>
    <w:rsid w:val="00D978C6"/>
    <w:rsid w:val="00DA3C1C"/>
    <w:rsid w:val="00DB0304"/>
    <w:rsid w:val="00E71BC8"/>
    <w:rsid w:val="00E7260F"/>
    <w:rsid w:val="00E96630"/>
    <w:rsid w:val="00EA5386"/>
    <w:rsid w:val="00ED32A3"/>
    <w:rsid w:val="00ED7A2A"/>
    <w:rsid w:val="00EE4D26"/>
    <w:rsid w:val="00EF1D7F"/>
    <w:rsid w:val="00EF4802"/>
    <w:rsid w:val="00F34583"/>
    <w:rsid w:val="00F504DF"/>
    <w:rsid w:val="00F65869"/>
    <w:rsid w:val="00F81534"/>
    <w:rsid w:val="00F91C6C"/>
    <w:rsid w:val="00FA271C"/>
    <w:rsid w:val="00FA7834"/>
    <w:rsid w:val="00FC68B7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C213A4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213A4"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246B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152</Words>
  <Characters>803</Characters>
  <Application>Microsoft Office Word</Application>
  <DocSecurity>4</DocSecurity>
  <Lines>34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dc:description/>
  <cp:lastModifiedBy>DCM</cp:lastModifiedBy>
  <cp:revision>3</cp:revision>
  <cp:lastPrinted>2010-09-07T09:18:00Z</cp:lastPrinted>
  <dcterms:created xsi:type="dcterms:W3CDTF">2010-09-07T09:18:00Z</dcterms:created>
  <dcterms:modified xsi:type="dcterms:W3CDTF">2010-09-07T09:22:00Z</dcterms:modified>
</cp:coreProperties>
</file>